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5C9545D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111595">
              <w:rPr>
                <w:rFonts w:ascii="Arial" w:hAnsi="Arial" w:cs="Arial"/>
                <w:color w:val="002060"/>
                <w:sz w:val="40"/>
                <w:szCs w:val="40"/>
              </w:rPr>
              <w:t>3</w:t>
            </w:r>
            <w:r w:rsidR="00376CB4">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76CB4">
              <w:rPr>
                <w:rFonts w:ascii="Arial" w:hAnsi="Arial" w:cs="Arial"/>
                <w:color w:val="002060"/>
                <w:sz w:val="40"/>
                <w:szCs w:val="40"/>
              </w:rPr>
              <w:t>25</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38D19B6"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7E02DA">
          <w:rPr>
            <w:noProof/>
            <w:webHidden/>
            <w:color w:val="002060"/>
          </w:rPr>
          <w:t>1</w:t>
        </w:r>
        <w:r w:rsidR="00AC19D9" w:rsidRPr="00DE1EF7">
          <w:rPr>
            <w:noProof/>
            <w:webHidden/>
            <w:color w:val="002060"/>
          </w:rPr>
          <w:fldChar w:fldCharType="end"/>
        </w:r>
      </w:hyperlink>
    </w:p>
    <w:p w14:paraId="112EDB38" w14:textId="0F72237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7E02DA">
          <w:rPr>
            <w:noProof/>
            <w:webHidden/>
            <w:color w:val="002060"/>
          </w:rPr>
          <w:t>1</w:t>
        </w:r>
        <w:r w:rsidR="00AC19D9" w:rsidRPr="00DE1EF7">
          <w:rPr>
            <w:noProof/>
            <w:webHidden/>
            <w:color w:val="002060"/>
          </w:rPr>
          <w:fldChar w:fldCharType="end"/>
        </w:r>
      </w:hyperlink>
    </w:p>
    <w:p w14:paraId="4D9CAD43" w14:textId="6774C25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7E02DA">
          <w:rPr>
            <w:noProof/>
            <w:webHidden/>
            <w:color w:val="002060"/>
          </w:rPr>
          <w:t>1</w:t>
        </w:r>
        <w:r w:rsidR="00AC19D9" w:rsidRPr="00DE1EF7">
          <w:rPr>
            <w:noProof/>
            <w:webHidden/>
            <w:color w:val="002060"/>
          </w:rPr>
          <w:fldChar w:fldCharType="end"/>
        </w:r>
      </w:hyperlink>
    </w:p>
    <w:p w14:paraId="0EAFCCD8" w14:textId="66E40AF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7E02DA">
          <w:rPr>
            <w:noProof/>
            <w:webHidden/>
            <w:color w:val="002060"/>
          </w:rPr>
          <w:t>2</w:t>
        </w:r>
        <w:r w:rsidR="00AC19D9" w:rsidRPr="00DE1EF7">
          <w:rPr>
            <w:noProof/>
            <w:webHidden/>
            <w:color w:val="002060"/>
          </w:rPr>
          <w:fldChar w:fldCharType="end"/>
        </w:r>
      </w:hyperlink>
    </w:p>
    <w:p w14:paraId="0952245B" w14:textId="78F569D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7E02DA">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914DDFE" w14:textId="77777777" w:rsidR="005D5466" w:rsidRDefault="005D5466" w:rsidP="00F336CC">
      <w:pPr>
        <w:rPr>
          <w:rFonts w:ascii="Arial" w:hAnsi="Arial" w:cs="Arial"/>
          <w:color w:val="002060"/>
          <w:sz w:val="22"/>
          <w:szCs w:val="22"/>
        </w:rPr>
      </w:pPr>
    </w:p>
    <w:p w14:paraId="426FA93C" w14:textId="77777777" w:rsidR="008516B0" w:rsidRPr="003648F1" w:rsidRDefault="008516B0" w:rsidP="008516B0">
      <w:pPr>
        <w:rPr>
          <w:rFonts w:ascii="Arial" w:hAnsi="Arial" w:cs="Arial"/>
          <w:b/>
          <w:color w:val="002060"/>
          <w:sz w:val="28"/>
          <w:szCs w:val="28"/>
        </w:rPr>
      </w:pPr>
      <w:r w:rsidRPr="003648F1">
        <w:rPr>
          <w:rFonts w:ascii="Arial" w:hAnsi="Arial" w:cs="Arial"/>
          <w:b/>
          <w:color w:val="002060"/>
          <w:sz w:val="28"/>
          <w:szCs w:val="28"/>
        </w:rPr>
        <w:t>CAMPAGNA KOMEN ITALIA “CAROVANA DELLA PREVENZIONE”</w:t>
      </w:r>
    </w:p>
    <w:p w14:paraId="50BC4135" w14:textId="77777777" w:rsidR="008516B0" w:rsidRDefault="008516B0" w:rsidP="008516B0">
      <w:pPr>
        <w:rPr>
          <w:rFonts w:ascii="Arial" w:hAnsi="Arial" w:cs="Arial"/>
          <w:color w:val="002060"/>
          <w:sz w:val="22"/>
          <w:szCs w:val="22"/>
        </w:rPr>
      </w:pPr>
    </w:p>
    <w:p w14:paraId="611E62FF" w14:textId="77777777" w:rsidR="008516B0" w:rsidRPr="003648F1" w:rsidRDefault="008516B0" w:rsidP="008516B0">
      <w:pPr>
        <w:rPr>
          <w:rFonts w:ascii="Arial" w:hAnsi="Arial" w:cs="Arial"/>
          <w:color w:val="002060"/>
          <w:sz w:val="22"/>
          <w:szCs w:val="22"/>
        </w:rPr>
      </w:pPr>
      <w:r w:rsidRPr="003648F1">
        <w:rPr>
          <w:rFonts w:ascii="Arial" w:hAnsi="Arial" w:cs="Arial"/>
          <w:color w:val="002060"/>
          <w:sz w:val="22"/>
          <w:szCs w:val="22"/>
        </w:rPr>
        <w:t>Si informa che la Lega Nazionale Dilettanti ha aderito alla campagna di Komen Italia in oggetto sulla prevenzione del tumore al seno.</w:t>
      </w:r>
    </w:p>
    <w:p w14:paraId="65C8BB2F" w14:textId="77777777" w:rsidR="008516B0" w:rsidRPr="003648F1" w:rsidRDefault="008516B0" w:rsidP="008516B0">
      <w:pPr>
        <w:rPr>
          <w:rFonts w:ascii="Arial" w:hAnsi="Arial" w:cs="Arial"/>
          <w:color w:val="002060"/>
          <w:sz w:val="22"/>
          <w:szCs w:val="22"/>
        </w:rPr>
      </w:pPr>
      <w:r w:rsidRPr="003648F1">
        <w:rPr>
          <w:rFonts w:ascii="Arial" w:hAnsi="Arial" w:cs="Arial"/>
          <w:color w:val="002060"/>
          <w:sz w:val="22"/>
          <w:szCs w:val="22"/>
        </w:rPr>
        <w:t>A tal riguardo si invitano le Società a svolgere idonea attività divulgativa e a voler trasmettere con l’ausilio di uno speaker e/o di un impianto audio all’interno degli impianti sportivi – laddove possibile – il seguente messaggio in occasione di tutte le gare in programma nelle giornate di sabato 28 e domenica 29 ottobre 2023:</w:t>
      </w:r>
    </w:p>
    <w:p w14:paraId="60C1DF27" w14:textId="77777777" w:rsidR="008516B0" w:rsidRPr="003648F1" w:rsidRDefault="008516B0" w:rsidP="008516B0">
      <w:pPr>
        <w:rPr>
          <w:rFonts w:ascii="Arial" w:hAnsi="Arial" w:cs="Arial"/>
          <w:b/>
          <w:i/>
          <w:color w:val="002060"/>
          <w:sz w:val="22"/>
          <w:szCs w:val="22"/>
        </w:rPr>
      </w:pPr>
      <w:r w:rsidRPr="003648F1">
        <w:rPr>
          <w:rFonts w:ascii="Arial" w:hAnsi="Arial" w:cs="Arial"/>
          <w:b/>
          <w:i/>
          <w:color w:val="002060"/>
          <w:sz w:val="22"/>
          <w:szCs w:val="22"/>
        </w:rPr>
        <w:t>“Nel mese della prevenzione del tumore al seno, la Lega Nazionale Dilettanti scende in campo al fianco di Komen. In Italia 1 donna su 9 si ammala di tumore al seno ma la diagnosi precoce può fare la differenza con oltre il 90% di possibilità di guarigione e cure meno invasive.</w:t>
      </w:r>
    </w:p>
    <w:p w14:paraId="089AB649" w14:textId="77777777" w:rsidR="008516B0" w:rsidRPr="003648F1" w:rsidRDefault="008516B0" w:rsidP="008516B0">
      <w:pPr>
        <w:rPr>
          <w:rFonts w:ascii="Arial" w:hAnsi="Arial" w:cs="Arial"/>
          <w:b/>
          <w:i/>
          <w:color w:val="002060"/>
          <w:sz w:val="22"/>
          <w:szCs w:val="22"/>
        </w:rPr>
      </w:pPr>
      <w:r w:rsidRPr="003648F1">
        <w:rPr>
          <w:rFonts w:ascii="Arial" w:hAnsi="Arial" w:cs="Arial"/>
          <w:b/>
          <w:i/>
          <w:color w:val="002060"/>
          <w:sz w:val="22"/>
          <w:szCs w:val="22"/>
        </w:rPr>
        <w:t>Insieme a Kpmen Italia, promotrice della Carovana della Prevenzione, la Lega Nazionale Dilettanti vuole ricordare l’importanza della tutela della salute.</w:t>
      </w:r>
    </w:p>
    <w:p w14:paraId="324FBD33" w14:textId="77777777" w:rsidR="008516B0" w:rsidRPr="003648F1" w:rsidRDefault="008516B0" w:rsidP="008516B0">
      <w:pPr>
        <w:rPr>
          <w:rFonts w:ascii="Arial" w:hAnsi="Arial" w:cs="Arial"/>
          <w:b/>
          <w:i/>
          <w:color w:val="002060"/>
          <w:sz w:val="22"/>
          <w:szCs w:val="22"/>
        </w:rPr>
      </w:pPr>
      <w:r w:rsidRPr="003648F1">
        <w:rPr>
          <w:rFonts w:ascii="Arial" w:hAnsi="Arial" w:cs="Arial"/>
          <w:b/>
          <w:i/>
          <w:color w:val="002060"/>
          <w:sz w:val="22"/>
          <w:szCs w:val="22"/>
        </w:rPr>
        <w:t>Unitevi a noi, la prevenzione salva la vita”</w:t>
      </w:r>
    </w:p>
    <w:p w14:paraId="381A2D96" w14:textId="77777777" w:rsidR="008516B0" w:rsidRDefault="008516B0" w:rsidP="008516B0">
      <w:pPr>
        <w:rPr>
          <w:color w:val="002060"/>
        </w:rPr>
      </w:pPr>
    </w:p>
    <w:p w14:paraId="5F53A816" w14:textId="77777777" w:rsidR="008516B0" w:rsidRPr="003648F1" w:rsidRDefault="008516B0" w:rsidP="008516B0">
      <w:pPr>
        <w:rPr>
          <w:color w:val="002060"/>
        </w:rPr>
      </w:pPr>
    </w:p>
    <w:p w14:paraId="2764309B" w14:textId="77777777" w:rsidR="008516B0" w:rsidRPr="003648F1" w:rsidRDefault="008516B0" w:rsidP="008516B0">
      <w:pPr>
        <w:rPr>
          <w:rFonts w:ascii="Arial" w:hAnsi="Arial" w:cs="Arial"/>
          <w:b/>
          <w:color w:val="002060"/>
          <w:sz w:val="28"/>
          <w:szCs w:val="28"/>
        </w:rPr>
      </w:pPr>
      <w:r w:rsidRPr="003648F1">
        <w:rPr>
          <w:rFonts w:ascii="Arial" w:hAnsi="Arial" w:cs="Arial"/>
          <w:b/>
          <w:color w:val="002060"/>
          <w:sz w:val="28"/>
          <w:szCs w:val="28"/>
        </w:rPr>
        <w:lastRenderedPageBreak/>
        <w:t>QUESTIONARIO SU TUTELA MEDICA</w:t>
      </w:r>
    </w:p>
    <w:p w14:paraId="49A97144" w14:textId="77777777" w:rsidR="008516B0" w:rsidRDefault="008516B0" w:rsidP="008516B0">
      <w:pPr>
        <w:rPr>
          <w:rFonts w:ascii="Arial" w:hAnsi="Arial" w:cs="Arial"/>
          <w:color w:val="002060"/>
          <w:sz w:val="22"/>
          <w:szCs w:val="22"/>
        </w:rPr>
      </w:pPr>
    </w:p>
    <w:p w14:paraId="046B1812" w14:textId="77777777" w:rsidR="008516B0" w:rsidRPr="003648F1" w:rsidRDefault="008516B0" w:rsidP="008516B0">
      <w:pPr>
        <w:rPr>
          <w:rFonts w:ascii="Arial" w:hAnsi="Arial" w:cs="Arial"/>
          <w:color w:val="002060"/>
          <w:sz w:val="22"/>
          <w:szCs w:val="22"/>
        </w:rPr>
      </w:pPr>
      <w:r w:rsidRPr="003648F1">
        <w:rPr>
          <w:rFonts w:ascii="Arial" w:hAnsi="Arial" w:cs="Arial"/>
          <w:color w:val="002060"/>
          <w:sz w:val="22"/>
          <w:szCs w:val="22"/>
        </w:rPr>
        <w:t>In relazione all’oggetto, la Lega Nazionale Dilettanti ha predisposto un questionario, che garantisce l’anonimato della Società compilatrice, per verificare il livello di conoscenza, da parte delle Società dilettantistiche in ordine alla materia della tutela medica.</w:t>
      </w:r>
    </w:p>
    <w:p w14:paraId="1B872044" w14:textId="77777777" w:rsidR="008516B0" w:rsidRPr="003648F1" w:rsidRDefault="008516B0" w:rsidP="008516B0">
      <w:pPr>
        <w:rPr>
          <w:rFonts w:ascii="Arial" w:hAnsi="Arial" w:cs="Arial"/>
          <w:color w:val="002060"/>
          <w:sz w:val="22"/>
          <w:szCs w:val="22"/>
        </w:rPr>
      </w:pPr>
      <w:r w:rsidRPr="003648F1">
        <w:rPr>
          <w:rFonts w:ascii="Arial" w:hAnsi="Arial" w:cs="Arial"/>
          <w:color w:val="002060"/>
          <w:sz w:val="22"/>
          <w:szCs w:val="22"/>
        </w:rPr>
        <w:t>Si invitano le Società alla compilazione del questionario utilizzando il link:</w:t>
      </w:r>
    </w:p>
    <w:p w14:paraId="29ED8D3F" w14:textId="77777777" w:rsidR="008516B0" w:rsidRPr="003648F1" w:rsidRDefault="00000000" w:rsidP="008516B0">
      <w:pPr>
        <w:rPr>
          <w:rFonts w:ascii="Arial" w:hAnsi="Arial" w:cs="Arial"/>
          <w:color w:val="002060"/>
          <w:sz w:val="22"/>
          <w:szCs w:val="22"/>
        </w:rPr>
      </w:pPr>
      <w:hyperlink r:id="rId9" w:history="1">
        <w:r w:rsidR="008516B0" w:rsidRPr="003648F1">
          <w:rPr>
            <w:rStyle w:val="Collegamentoipertestuale"/>
            <w:rFonts w:ascii="Arial" w:hAnsi="Arial" w:cs="Arial"/>
            <w:color w:val="002060"/>
            <w:sz w:val="22"/>
            <w:szCs w:val="22"/>
          </w:rPr>
          <w:t>https://forms.office.com/e/QA3LnHGUeN</w:t>
        </w:r>
      </w:hyperlink>
    </w:p>
    <w:p w14:paraId="19507ABD" w14:textId="77777777" w:rsidR="008516B0" w:rsidRPr="003648F1" w:rsidRDefault="008516B0" w:rsidP="008516B0">
      <w:pPr>
        <w:rPr>
          <w:rFonts w:ascii="Arial" w:hAnsi="Arial" w:cs="Arial"/>
          <w:color w:val="002060"/>
          <w:sz w:val="22"/>
          <w:szCs w:val="22"/>
        </w:rPr>
      </w:pPr>
      <w:r w:rsidRPr="003648F1">
        <w:rPr>
          <w:rFonts w:ascii="Arial" w:hAnsi="Arial" w:cs="Arial"/>
          <w:color w:val="002060"/>
          <w:sz w:val="22"/>
          <w:szCs w:val="22"/>
        </w:rPr>
        <w:t xml:space="preserve">Il questionario è disponibile fino a tutto il </w:t>
      </w:r>
      <w:r w:rsidRPr="003648F1">
        <w:rPr>
          <w:rFonts w:ascii="Arial" w:hAnsi="Arial" w:cs="Arial"/>
          <w:b/>
          <w:color w:val="002060"/>
          <w:sz w:val="22"/>
          <w:szCs w:val="22"/>
          <w:u w:val="single"/>
        </w:rPr>
        <w:t>10 novembre 2023</w:t>
      </w:r>
      <w:r w:rsidRPr="003648F1">
        <w:rPr>
          <w:rFonts w:ascii="Arial" w:hAnsi="Arial" w:cs="Arial"/>
          <w:color w:val="002060"/>
          <w:sz w:val="22"/>
          <w:szCs w:val="22"/>
        </w:rPr>
        <w:t>.</w:t>
      </w:r>
    </w:p>
    <w:p w14:paraId="5F39AB5B" w14:textId="77777777" w:rsidR="008516B0" w:rsidRPr="005D5466" w:rsidRDefault="008516B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DA08941" w14:textId="5F642CC8" w:rsidR="00296A47" w:rsidRPr="00AC16D9" w:rsidRDefault="0046756B" w:rsidP="00BF0D95">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F434DAE" w14:textId="77777777" w:rsidR="005D5466" w:rsidRDefault="005D5466" w:rsidP="008B5F73">
      <w:pPr>
        <w:rPr>
          <w:rFonts w:ascii="Arial" w:hAnsi="Arial" w:cs="Arial"/>
          <w:b/>
          <w:bCs/>
          <w:color w:val="002060"/>
          <w:sz w:val="22"/>
          <w:szCs w:val="22"/>
        </w:rPr>
      </w:pPr>
    </w:p>
    <w:p w14:paraId="7243F289" w14:textId="77777777" w:rsidR="008516B0" w:rsidRDefault="008516B0" w:rsidP="008B5F73">
      <w:pPr>
        <w:rPr>
          <w:rFonts w:ascii="Arial" w:hAnsi="Arial" w:cs="Arial"/>
          <w:b/>
          <w:bCs/>
          <w:color w:val="002060"/>
          <w:sz w:val="22"/>
          <w:szCs w:val="22"/>
        </w:rPr>
      </w:pPr>
    </w:p>
    <w:p w14:paraId="1A5E2258" w14:textId="77777777" w:rsidR="008516B0" w:rsidRPr="003648F1" w:rsidRDefault="008516B0" w:rsidP="008516B0">
      <w:pPr>
        <w:pStyle w:val="LndNormale1"/>
        <w:rPr>
          <w:b/>
          <w:color w:val="002060"/>
          <w:sz w:val="28"/>
          <w:szCs w:val="28"/>
        </w:rPr>
      </w:pPr>
      <w:r w:rsidRPr="003648F1">
        <w:rPr>
          <w:b/>
          <w:color w:val="002060"/>
          <w:sz w:val="28"/>
          <w:szCs w:val="28"/>
        </w:rPr>
        <w:t>LUTTO</w:t>
      </w:r>
    </w:p>
    <w:p w14:paraId="2858385A" w14:textId="77777777" w:rsidR="008516B0" w:rsidRDefault="008516B0" w:rsidP="008516B0">
      <w:pPr>
        <w:pStyle w:val="LndNormale1"/>
        <w:rPr>
          <w:b/>
          <w:color w:val="002060"/>
          <w:sz w:val="24"/>
          <w:szCs w:val="24"/>
        </w:rPr>
      </w:pPr>
    </w:p>
    <w:p w14:paraId="5B7698E1" w14:textId="77777777" w:rsidR="008516B0" w:rsidRPr="003648F1" w:rsidRDefault="008516B0" w:rsidP="008516B0">
      <w:pPr>
        <w:pStyle w:val="LndNormale1"/>
        <w:rPr>
          <w:b/>
          <w:color w:val="002060"/>
          <w:sz w:val="24"/>
          <w:szCs w:val="24"/>
        </w:rPr>
      </w:pPr>
      <w:r w:rsidRPr="003648F1">
        <w:rPr>
          <w:b/>
          <w:color w:val="002060"/>
          <w:sz w:val="24"/>
          <w:szCs w:val="24"/>
        </w:rPr>
        <w:t>Il Comitato Regionale Marche, a nome del calcio marchigiano profondamente commosso, si unisce al grande dolore dei Familiari, del Mondo Arbitrale e di tutti coloro che gli ha voluto bene, per la tragica scomparsa di Nabil Dahou.</w:t>
      </w:r>
    </w:p>
    <w:p w14:paraId="6FD3D4D0" w14:textId="77777777" w:rsidR="008516B0" w:rsidRPr="003648F1" w:rsidRDefault="008516B0" w:rsidP="008516B0">
      <w:pPr>
        <w:rPr>
          <w:rFonts w:ascii="Arial" w:hAnsi="Arial" w:cs="Arial"/>
          <w:b/>
          <w:bCs/>
          <w:color w:val="002060"/>
          <w:sz w:val="22"/>
          <w:szCs w:val="22"/>
        </w:rPr>
      </w:pPr>
    </w:p>
    <w:p w14:paraId="2C98310A" w14:textId="77777777" w:rsidR="008516B0" w:rsidRPr="003648F1" w:rsidRDefault="008516B0" w:rsidP="008516B0">
      <w:pPr>
        <w:rPr>
          <w:rFonts w:ascii="Arial" w:hAnsi="Arial" w:cs="Arial"/>
          <w:b/>
          <w:bCs/>
          <w:color w:val="002060"/>
          <w:sz w:val="22"/>
          <w:szCs w:val="22"/>
        </w:rPr>
      </w:pPr>
    </w:p>
    <w:p w14:paraId="659E21AD" w14:textId="77777777" w:rsidR="008516B0" w:rsidRPr="003648F1" w:rsidRDefault="008516B0" w:rsidP="008516B0">
      <w:pPr>
        <w:pStyle w:val="LndNormale1"/>
        <w:rPr>
          <w:b/>
          <w:color w:val="002060"/>
          <w:sz w:val="28"/>
          <w:szCs w:val="28"/>
        </w:rPr>
      </w:pPr>
      <w:r w:rsidRPr="003648F1">
        <w:rPr>
          <w:b/>
          <w:color w:val="002060"/>
          <w:sz w:val="28"/>
          <w:szCs w:val="28"/>
        </w:rPr>
        <w:t>ANNULLAMENTO TESSERAMENTI ANNUALI</w:t>
      </w:r>
    </w:p>
    <w:p w14:paraId="7E7EC9E7" w14:textId="77777777" w:rsidR="008516B0" w:rsidRPr="003648F1" w:rsidRDefault="008516B0" w:rsidP="008516B0">
      <w:pPr>
        <w:pStyle w:val="LndNormale1"/>
        <w:rPr>
          <w:color w:val="002060"/>
        </w:rPr>
      </w:pPr>
    </w:p>
    <w:p w14:paraId="61149DE0" w14:textId="77777777" w:rsidR="008516B0" w:rsidRPr="003648F1" w:rsidRDefault="008516B0" w:rsidP="008516B0">
      <w:pPr>
        <w:pStyle w:val="LndNormale1"/>
        <w:rPr>
          <w:color w:val="002060"/>
        </w:rPr>
      </w:pPr>
      <w:r w:rsidRPr="003648F1">
        <w:rPr>
          <w:color w:val="002060"/>
        </w:rPr>
        <w:t>Vista la richiesta di annullamento presentata dagli esercenti attività genitoriale ed il consenso della società di appartenenza, considerato che dopo quattro giornate di gara dall’inizio del campionato di copmpetenza il calciatore non è mai stato utilizzato dalla società di appartenenza, si procede all’annullamento del seguente tesseramento annuale ai sensi delle vigenti disposizioni federali:</w:t>
      </w:r>
    </w:p>
    <w:p w14:paraId="6EF9770F" w14:textId="77777777" w:rsidR="008516B0" w:rsidRPr="003648F1" w:rsidRDefault="008516B0" w:rsidP="008516B0">
      <w:pPr>
        <w:pStyle w:val="LndNormale1"/>
        <w:rPr>
          <w:b/>
          <w:color w:val="002060"/>
        </w:rPr>
      </w:pPr>
      <w:r w:rsidRPr="003648F1">
        <w:rPr>
          <w:b/>
          <w:color w:val="002060"/>
        </w:rPr>
        <w:t xml:space="preserve">D’ALESSANDRO CHRISTIAN       </w:t>
      </w:r>
      <w:r w:rsidRPr="003648F1">
        <w:rPr>
          <w:b/>
          <w:color w:val="002060"/>
        </w:rPr>
        <w:tab/>
        <w:t xml:space="preserve">nato 22.04.2010 </w:t>
      </w:r>
      <w:r w:rsidRPr="003648F1">
        <w:rPr>
          <w:b/>
          <w:color w:val="002060"/>
        </w:rPr>
        <w:tab/>
        <w:t>SSDARL CALCIO ATLETICO ASCOLI</w:t>
      </w:r>
    </w:p>
    <w:p w14:paraId="73596EBC" w14:textId="77777777" w:rsidR="008516B0" w:rsidRPr="003648F1" w:rsidRDefault="008516B0" w:rsidP="008516B0">
      <w:pPr>
        <w:rPr>
          <w:rFonts w:ascii="Arial" w:hAnsi="Arial" w:cs="Arial"/>
          <w:b/>
          <w:bCs/>
          <w:color w:val="002060"/>
          <w:sz w:val="22"/>
          <w:szCs w:val="22"/>
        </w:rPr>
      </w:pPr>
    </w:p>
    <w:p w14:paraId="5E9878C6" w14:textId="77777777" w:rsidR="008516B0" w:rsidRPr="009E41D8" w:rsidRDefault="008516B0" w:rsidP="008B5F73">
      <w:pPr>
        <w:rPr>
          <w:rFonts w:ascii="Arial" w:hAnsi="Arial" w:cs="Arial"/>
          <w:b/>
          <w:bCs/>
          <w:color w:val="002060"/>
          <w:sz w:val="22"/>
          <w:szCs w:val="22"/>
        </w:rPr>
      </w:pPr>
    </w:p>
    <w:p w14:paraId="620ED1BA" w14:textId="77777777" w:rsidR="009E41D8" w:rsidRPr="00031C77" w:rsidRDefault="009E41D8"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lastRenderedPageBreak/>
        <w:t>NOTIZIE SU ATTIVITA’ AGONISTICA</w:t>
      </w:r>
      <w:bookmarkEnd w:id="6"/>
      <w:bookmarkEnd w:id="7"/>
      <w:bookmarkEnd w:id="8"/>
      <w:bookmarkEnd w:id="9"/>
      <w:bookmarkEnd w:id="10"/>
    </w:p>
    <w:p w14:paraId="0FCC7CB2" w14:textId="77777777" w:rsidR="00864972" w:rsidRPr="00D652AD" w:rsidRDefault="00864972" w:rsidP="00864972">
      <w:pPr>
        <w:pStyle w:val="breakline"/>
        <w:rPr>
          <w:color w:val="002060"/>
        </w:rPr>
      </w:pPr>
    </w:p>
    <w:p w14:paraId="32D88431" w14:textId="77777777" w:rsidR="00864972" w:rsidRPr="00D652AD" w:rsidRDefault="00864972" w:rsidP="00864972">
      <w:pPr>
        <w:pStyle w:val="titolocampionato0"/>
        <w:shd w:val="clear" w:color="auto" w:fill="CCCCCC"/>
        <w:spacing w:before="80" w:after="40"/>
        <w:rPr>
          <w:color w:val="002060"/>
        </w:rPr>
      </w:pPr>
      <w:r w:rsidRPr="00D652AD">
        <w:rPr>
          <w:color w:val="002060"/>
        </w:rPr>
        <w:t>CALCIO A CINQUE SERIE C1</w:t>
      </w:r>
    </w:p>
    <w:p w14:paraId="335252CB" w14:textId="77777777" w:rsidR="00864972" w:rsidRPr="00D652AD" w:rsidRDefault="00864972" w:rsidP="00864972">
      <w:pPr>
        <w:pStyle w:val="titoloprinc0"/>
        <w:rPr>
          <w:color w:val="002060"/>
        </w:rPr>
      </w:pPr>
      <w:r w:rsidRPr="00D652AD">
        <w:rPr>
          <w:color w:val="002060"/>
        </w:rPr>
        <w:t>RISULTATI</w:t>
      </w:r>
    </w:p>
    <w:p w14:paraId="783F0B89" w14:textId="77777777" w:rsidR="00864972" w:rsidRPr="00D652AD" w:rsidRDefault="00864972" w:rsidP="00864972">
      <w:pPr>
        <w:pStyle w:val="breakline"/>
        <w:rPr>
          <w:color w:val="002060"/>
        </w:rPr>
      </w:pPr>
    </w:p>
    <w:p w14:paraId="25AA8626" w14:textId="77777777" w:rsidR="00864972" w:rsidRPr="00D652AD" w:rsidRDefault="00864972" w:rsidP="00864972">
      <w:pPr>
        <w:pStyle w:val="sottotitolocampionato10"/>
        <w:rPr>
          <w:color w:val="002060"/>
        </w:rPr>
      </w:pPr>
      <w:r w:rsidRPr="00D652AD">
        <w:rPr>
          <w:color w:val="002060"/>
        </w:rPr>
        <w:t>RISULTATI UFFICIALI GARE DEL 20/10/2023</w:t>
      </w:r>
    </w:p>
    <w:p w14:paraId="19E9318E" w14:textId="77777777" w:rsidR="00864972" w:rsidRPr="00864972" w:rsidRDefault="00864972" w:rsidP="00864972">
      <w:pPr>
        <w:pStyle w:val="sottotitolocampionato20"/>
        <w:spacing w:before="0" w:beforeAutospacing="0" w:after="0" w:afterAutospacing="0"/>
        <w:rPr>
          <w:rFonts w:ascii="Arial" w:hAnsi="Arial" w:cs="Arial"/>
          <w:color w:val="002060"/>
          <w:sz w:val="20"/>
          <w:szCs w:val="20"/>
        </w:rPr>
      </w:pPr>
      <w:r w:rsidRPr="00864972">
        <w:rPr>
          <w:rFonts w:ascii="Arial" w:hAnsi="Arial" w:cs="Arial"/>
          <w:color w:val="002060"/>
          <w:sz w:val="20"/>
          <w:szCs w:val="20"/>
        </w:rPr>
        <w:t>Si trascrivono qui di seguito i risultati ufficiali delle gare disputate</w:t>
      </w:r>
    </w:p>
    <w:p w14:paraId="221ECE95" w14:textId="77777777" w:rsidR="00864972" w:rsidRPr="00D652AD" w:rsidRDefault="00864972" w:rsidP="0086497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4972" w:rsidRPr="00D652AD" w14:paraId="46E41CB4" w14:textId="77777777" w:rsidTr="00EF6A0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67916DEC"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7F43C" w14:textId="77777777" w:rsidR="00864972" w:rsidRPr="00D652AD" w:rsidRDefault="00864972" w:rsidP="00EF6A09">
                  <w:pPr>
                    <w:pStyle w:val="headertabella0"/>
                    <w:rPr>
                      <w:color w:val="002060"/>
                    </w:rPr>
                  </w:pPr>
                  <w:r w:rsidRPr="00D652AD">
                    <w:rPr>
                      <w:color w:val="002060"/>
                    </w:rPr>
                    <w:t>GIRONE A - 6 Giornata - A</w:t>
                  </w:r>
                </w:p>
              </w:tc>
            </w:tr>
            <w:tr w:rsidR="00864972" w:rsidRPr="00D652AD" w14:paraId="40874B07"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32E58D" w14:textId="77777777" w:rsidR="00864972" w:rsidRPr="00D652AD" w:rsidRDefault="00864972" w:rsidP="00EF6A09">
                  <w:pPr>
                    <w:pStyle w:val="rowtabella0"/>
                    <w:rPr>
                      <w:color w:val="002060"/>
                    </w:rPr>
                  </w:pPr>
                  <w:r w:rsidRPr="00D652AD">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D44DD" w14:textId="77777777" w:rsidR="00864972" w:rsidRPr="00D652AD" w:rsidRDefault="00864972" w:rsidP="00EF6A09">
                  <w:pPr>
                    <w:pStyle w:val="rowtabella0"/>
                    <w:rPr>
                      <w:color w:val="002060"/>
                    </w:rPr>
                  </w:pPr>
                  <w:r w:rsidRPr="00D652AD">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7A8AE" w14:textId="77777777" w:rsidR="00864972" w:rsidRPr="00D652AD" w:rsidRDefault="00864972" w:rsidP="00EF6A09">
                  <w:pPr>
                    <w:pStyle w:val="rowtabella0"/>
                    <w:jc w:val="center"/>
                    <w:rPr>
                      <w:color w:val="002060"/>
                    </w:rPr>
                  </w:pPr>
                  <w:r w:rsidRPr="00D652AD">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EDF40" w14:textId="77777777" w:rsidR="00864972" w:rsidRPr="00D652AD" w:rsidRDefault="00864972" w:rsidP="00EF6A09">
                  <w:pPr>
                    <w:pStyle w:val="rowtabella0"/>
                    <w:jc w:val="center"/>
                    <w:rPr>
                      <w:color w:val="002060"/>
                    </w:rPr>
                  </w:pPr>
                  <w:r w:rsidRPr="00D652AD">
                    <w:rPr>
                      <w:color w:val="002060"/>
                    </w:rPr>
                    <w:t> </w:t>
                  </w:r>
                </w:p>
              </w:tc>
            </w:tr>
            <w:tr w:rsidR="00864972" w:rsidRPr="00D652AD" w14:paraId="57BE3092"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562EE6" w14:textId="77777777" w:rsidR="00864972" w:rsidRPr="00D652AD" w:rsidRDefault="00864972" w:rsidP="00EF6A09">
                  <w:pPr>
                    <w:pStyle w:val="rowtabella0"/>
                    <w:rPr>
                      <w:color w:val="002060"/>
                    </w:rPr>
                  </w:pPr>
                  <w:r w:rsidRPr="00D652AD">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5201DA" w14:textId="77777777" w:rsidR="00864972" w:rsidRPr="00D652AD" w:rsidRDefault="00864972" w:rsidP="00EF6A09">
                  <w:pPr>
                    <w:pStyle w:val="rowtabella0"/>
                    <w:rPr>
                      <w:color w:val="002060"/>
                    </w:rPr>
                  </w:pPr>
                  <w:r w:rsidRPr="00D652AD">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1DC8F0" w14:textId="77777777" w:rsidR="00864972" w:rsidRPr="00D652AD" w:rsidRDefault="00864972" w:rsidP="00EF6A09">
                  <w:pPr>
                    <w:pStyle w:val="rowtabella0"/>
                    <w:jc w:val="center"/>
                    <w:rPr>
                      <w:color w:val="002060"/>
                    </w:rPr>
                  </w:pPr>
                  <w:r w:rsidRPr="00D652A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B25044" w14:textId="77777777" w:rsidR="00864972" w:rsidRPr="00D652AD" w:rsidRDefault="00864972" w:rsidP="00EF6A09">
                  <w:pPr>
                    <w:pStyle w:val="rowtabella0"/>
                    <w:jc w:val="center"/>
                    <w:rPr>
                      <w:color w:val="002060"/>
                    </w:rPr>
                  </w:pPr>
                  <w:r w:rsidRPr="00D652AD">
                    <w:rPr>
                      <w:color w:val="002060"/>
                    </w:rPr>
                    <w:t> </w:t>
                  </w:r>
                </w:p>
              </w:tc>
            </w:tr>
            <w:tr w:rsidR="00864972" w:rsidRPr="00D652AD" w14:paraId="2EC3722F"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5A3226" w14:textId="77777777" w:rsidR="00864972" w:rsidRPr="00D652AD" w:rsidRDefault="00864972" w:rsidP="00EF6A09">
                  <w:pPr>
                    <w:pStyle w:val="rowtabella0"/>
                    <w:rPr>
                      <w:color w:val="002060"/>
                    </w:rPr>
                  </w:pPr>
                  <w:r w:rsidRPr="00D652AD">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429EDE" w14:textId="77777777" w:rsidR="00864972" w:rsidRPr="00D652AD" w:rsidRDefault="00864972" w:rsidP="00EF6A09">
                  <w:pPr>
                    <w:pStyle w:val="rowtabella0"/>
                    <w:rPr>
                      <w:color w:val="002060"/>
                    </w:rPr>
                  </w:pPr>
                  <w:r w:rsidRPr="00D652AD">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D573EE" w14:textId="77777777" w:rsidR="00864972" w:rsidRPr="00D652AD" w:rsidRDefault="00864972" w:rsidP="00EF6A09">
                  <w:pPr>
                    <w:pStyle w:val="rowtabella0"/>
                    <w:jc w:val="center"/>
                    <w:rPr>
                      <w:color w:val="002060"/>
                    </w:rPr>
                  </w:pPr>
                  <w:r w:rsidRPr="00D652AD">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CD3DA9" w14:textId="77777777" w:rsidR="00864972" w:rsidRPr="00D652AD" w:rsidRDefault="00864972" w:rsidP="00EF6A09">
                  <w:pPr>
                    <w:pStyle w:val="rowtabella0"/>
                    <w:jc w:val="center"/>
                    <w:rPr>
                      <w:color w:val="002060"/>
                    </w:rPr>
                  </w:pPr>
                  <w:r w:rsidRPr="00D652AD">
                    <w:rPr>
                      <w:color w:val="002060"/>
                    </w:rPr>
                    <w:t> </w:t>
                  </w:r>
                </w:p>
              </w:tc>
            </w:tr>
            <w:tr w:rsidR="00864972" w:rsidRPr="00D652AD" w14:paraId="71513686"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003D3C" w14:textId="77777777" w:rsidR="00864972" w:rsidRPr="00D652AD" w:rsidRDefault="00864972" w:rsidP="00EF6A09">
                  <w:pPr>
                    <w:pStyle w:val="rowtabella0"/>
                    <w:rPr>
                      <w:color w:val="002060"/>
                    </w:rPr>
                  </w:pPr>
                  <w:r w:rsidRPr="00D652AD">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39D733" w14:textId="77777777" w:rsidR="00864972" w:rsidRPr="00D652AD" w:rsidRDefault="00864972" w:rsidP="00EF6A09">
                  <w:pPr>
                    <w:pStyle w:val="rowtabella0"/>
                    <w:rPr>
                      <w:color w:val="002060"/>
                    </w:rPr>
                  </w:pPr>
                  <w:r w:rsidRPr="00D652AD">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01A668" w14:textId="77777777" w:rsidR="00864972" w:rsidRPr="00D652AD" w:rsidRDefault="00864972" w:rsidP="00EF6A09">
                  <w:pPr>
                    <w:pStyle w:val="rowtabella0"/>
                    <w:jc w:val="center"/>
                    <w:rPr>
                      <w:color w:val="002060"/>
                    </w:rPr>
                  </w:pPr>
                  <w:r w:rsidRPr="00D652A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59A665" w14:textId="77777777" w:rsidR="00864972" w:rsidRPr="00D652AD" w:rsidRDefault="00864972" w:rsidP="00EF6A09">
                  <w:pPr>
                    <w:pStyle w:val="rowtabella0"/>
                    <w:jc w:val="center"/>
                    <w:rPr>
                      <w:color w:val="002060"/>
                    </w:rPr>
                  </w:pPr>
                  <w:r w:rsidRPr="00D652AD">
                    <w:rPr>
                      <w:color w:val="002060"/>
                    </w:rPr>
                    <w:t> </w:t>
                  </w:r>
                </w:p>
              </w:tc>
            </w:tr>
            <w:tr w:rsidR="00864972" w:rsidRPr="00D652AD" w14:paraId="296E5D2C"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A5979B" w14:textId="77777777" w:rsidR="00864972" w:rsidRPr="00D652AD" w:rsidRDefault="00864972" w:rsidP="00EF6A09">
                  <w:pPr>
                    <w:pStyle w:val="rowtabella0"/>
                    <w:rPr>
                      <w:color w:val="002060"/>
                    </w:rPr>
                  </w:pPr>
                  <w:r w:rsidRPr="00D652AD">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B608ED" w14:textId="77777777" w:rsidR="00864972" w:rsidRPr="00D652AD" w:rsidRDefault="00864972" w:rsidP="00EF6A09">
                  <w:pPr>
                    <w:pStyle w:val="rowtabella0"/>
                    <w:rPr>
                      <w:color w:val="002060"/>
                    </w:rPr>
                  </w:pPr>
                  <w:r w:rsidRPr="00D652AD">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8129FC" w14:textId="77777777" w:rsidR="00864972" w:rsidRPr="00D652AD" w:rsidRDefault="00864972" w:rsidP="00EF6A09">
                  <w:pPr>
                    <w:pStyle w:val="rowtabella0"/>
                    <w:jc w:val="center"/>
                    <w:rPr>
                      <w:color w:val="002060"/>
                    </w:rPr>
                  </w:pPr>
                  <w:r w:rsidRPr="00D652A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34AA19" w14:textId="77777777" w:rsidR="00864972" w:rsidRPr="00D652AD" w:rsidRDefault="00864972" w:rsidP="00EF6A09">
                  <w:pPr>
                    <w:pStyle w:val="rowtabella0"/>
                    <w:jc w:val="center"/>
                    <w:rPr>
                      <w:color w:val="002060"/>
                    </w:rPr>
                  </w:pPr>
                  <w:r w:rsidRPr="00D652AD">
                    <w:rPr>
                      <w:color w:val="002060"/>
                    </w:rPr>
                    <w:t> </w:t>
                  </w:r>
                </w:p>
              </w:tc>
            </w:tr>
            <w:tr w:rsidR="00864972" w:rsidRPr="00D652AD" w14:paraId="77AF48AE"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F91D88" w14:textId="77777777" w:rsidR="00864972" w:rsidRPr="00D652AD" w:rsidRDefault="00864972" w:rsidP="00EF6A09">
                  <w:pPr>
                    <w:pStyle w:val="rowtabella0"/>
                    <w:rPr>
                      <w:color w:val="002060"/>
                    </w:rPr>
                  </w:pPr>
                  <w:r w:rsidRPr="00D652AD">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EE94E4" w14:textId="77777777" w:rsidR="00864972" w:rsidRPr="00D652AD" w:rsidRDefault="00864972" w:rsidP="00EF6A09">
                  <w:pPr>
                    <w:pStyle w:val="rowtabella0"/>
                    <w:rPr>
                      <w:color w:val="002060"/>
                    </w:rPr>
                  </w:pPr>
                  <w:r w:rsidRPr="00D652AD">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D2C84B" w14:textId="77777777" w:rsidR="00864972" w:rsidRPr="00D652AD" w:rsidRDefault="00864972" w:rsidP="00EF6A09">
                  <w:pPr>
                    <w:pStyle w:val="rowtabella0"/>
                    <w:jc w:val="center"/>
                    <w:rPr>
                      <w:color w:val="002060"/>
                    </w:rPr>
                  </w:pPr>
                  <w:r w:rsidRPr="00D652A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5ABA71" w14:textId="77777777" w:rsidR="00864972" w:rsidRPr="00D652AD" w:rsidRDefault="00864972" w:rsidP="00EF6A09">
                  <w:pPr>
                    <w:pStyle w:val="rowtabella0"/>
                    <w:jc w:val="center"/>
                    <w:rPr>
                      <w:color w:val="002060"/>
                    </w:rPr>
                  </w:pPr>
                  <w:r w:rsidRPr="00D652AD">
                    <w:rPr>
                      <w:color w:val="002060"/>
                    </w:rPr>
                    <w:t> </w:t>
                  </w:r>
                </w:p>
              </w:tc>
            </w:tr>
            <w:tr w:rsidR="00864972" w:rsidRPr="00D652AD" w14:paraId="66A55805"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842DEE" w14:textId="77777777" w:rsidR="00864972" w:rsidRPr="00D652AD" w:rsidRDefault="00864972" w:rsidP="00EF6A09">
                  <w:pPr>
                    <w:pStyle w:val="rowtabella0"/>
                    <w:rPr>
                      <w:color w:val="002060"/>
                    </w:rPr>
                  </w:pPr>
                  <w:r w:rsidRPr="00D652AD">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2BA88" w14:textId="77777777" w:rsidR="00864972" w:rsidRPr="00D652AD" w:rsidRDefault="00864972" w:rsidP="00EF6A09">
                  <w:pPr>
                    <w:pStyle w:val="rowtabella0"/>
                    <w:rPr>
                      <w:color w:val="002060"/>
                    </w:rPr>
                  </w:pPr>
                  <w:r w:rsidRPr="00D652AD">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AE0A7" w14:textId="77777777" w:rsidR="00864972" w:rsidRPr="00D652AD" w:rsidRDefault="00864972" w:rsidP="00EF6A09">
                  <w:pPr>
                    <w:pStyle w:val="rowtabella0"/>
                    <w:jc w:val="center"/>
                    <w:rPr>
                      <w:color w:val="002060"/>
                    </w:rPr>
                  </w:pPr>
                  <w:r w:rsidRPr="00D652AD">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93A10" w14:textId="77777777" w:rsidR="00864972" w:rsidRPr="00D652AD" w:rsidRDefault="00864972" w:rsidP="00EF6A09">
                  <w:pPr>
                    <w:pStyle w:val="rowtabella0"/>
                    <w:jc w:val="center"/>
                    <w:rPr>
                      <w:color w:val="002060"/>
                    </w:rPr>
                  </w:pPr>
                  <w:r w:rsidRPr="00D652AD">
                    <w:rPr>
                      <w:color w:val="002060"/>
                    </w:rPr>
                    <w:t> </w:t>
                  </w:r>
                </w:p>
              </w:tc>
            </w:tr>
          </w:tbl>
          <w:p w14:paraId="702E9A58" w14:textId="77777777" w:rsidR="00864972" w:rsidRPr="00D652AD" w:rsidRDefault="00864972" w:rsidP="00EF6A09">
            <w:pPr>
              <w:rPr>
                <w:color w:val="002060"/>
              </w:rPr>
            </w:pPr>
          </w:p>
        </w:tc>
      </w:tr>
    </w:tbl>
    <w:p w14:paraId="382DED3F" w14:textId="77777777" w:rsidR="00864972" w:rsidRPr="00D652AD" w:rsidRDefault="00864972" w:rsidP="00864972">
      <w:pPr>
        <w:pStyle w:val="breakline"/>
        <w:rPr>
          <w:rFonts w:eastAsiaTheme="minorEastAsia"/>
          <w:color w:val="002060"/>
        </w:rPr>
      </w:pPr>
    </w:p>
    <w:p w14:paraId="54F36B25" w14:textId="77777777" w:rsidR="00864972" w:rsidRPr="00D652AD" w:rsidRDefault="00864972" w:rsidP="00864972">
      <w:pPr>
        <w:pStyle w:val="breakline"/>
        <w:rPr>
          <w:color w:val="002060"/>
        </w:rPr>
      </w:pPr>
    </w:p>
    <w:p w14:paraId="19623B71" w14:textId="77777777" w:rsidR="00864972" w:rsidRPr="00D652AD" w:rsidRDefault="00864972" w:rsidP="00864972">
      <w:pPr>
        <w:pStyle w:val="titoloprinc0"/>
        <w:rPr>
          <w:color w:val="002060"/>
        </w:rPr>
      </w:pPr>
      <w:r w:rsidRPr="00D652AD">
        <w:rPr>
          <w:color w:val="002060"/>
        </w:rPr>
        <w:t>GIUDICE SPORTIVO</w:t>
      </w:r>
    </w:p>
    <w:p w14:paraId="688F1F16" w14:textId="77777777" w:rsidR="00864972" w:rsidRPr="00D652AD" w:rsidRDefault="00864972" w:rsidP="00864972">
      <w:pPr>
        <w:pStyle w:val="diffida"/>
        <w:rPr>
          <w:color w:val="002060"/>
        </w:rPr>
      </w:pPr>
      <w:r w:rsidRPr="00D652AD">
        <w:rPr>
          <w:color w:val="002060"/>
        </w:rPr>
        <w:t>Il Giudice Sportivo Avv. Agnese Lazzaretti, con l'assistenza del segretario Angelo Castellana, nella seduta del 25/10/2023, ha adottato le decisioni che di seguito integralmente si riportano:</w:t>
      </w:r>
    </w:p>
    <w:p w14:paraId="55A8824E" w14:textId="77777777" w:rsidR="00864972" w:rsidRPr="00D652AD" w:rsidRDefault="00864972" w:rsidP="00864972">
      <w:pPr>
        <w:pStyle w:val="titolo10"/>
        <w:rPr>
          <w:color w:val="002060"/>
        </w:rPr>
      </w:pPr>
      <w:r w:rsidRPr="00D652AD">
        <w:rPr>
          <w:color w:val="002060"/>
        </w:rPr>
        <w:t xml:space="preserve">GARE DEL 20/10/2023 </w:t>
      </w:r>
    </w:p>
    <w:p w14:paraId="3C9BD915" w14:textId="77777777" w:rsidR="00864972" w:rsidRPr="00D652AD" w:rsidRDefault="00864972" w:rsidP="00864972">
      <w:pPr>
        <w:pStyle w:val="titolo7a"/>
        <w:rPr>
          <w:color w:val="002060"/>
        </w:rPr>
      </w:pPr>
      <w:r w:rsidRPr="00D652AD">
        <w:rPr>
          <w:color w:val="002060"/>
        </w:rPr>
        <w:t xml:space="preserve">PROVVEDIMENTI DISCIPLINARI </w:t>
      </w:r>
    </w:p>
    <w:p w14:paraId="41E3BFF0"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594734B3" w14:textId="77777777" w:rsidR="00864972" w:rsidRPr="00D652AD" w:rsidRDefault="00864972" w:rsidP="00864972">
      <w:pPr>
        <w:pStyle w:val="titolo30"/>
        <w:rPr>
          <w:color w:val="002060"/>
        </w:rPr>
      </w:pPr>
      <w:r w:rsidRPr="00D652AD">
        <w:rPr>
          <w:color w:val="002060"/>
        </w:rPr>
        <w:t xml:space="preserve">SOCIETA' </w:t>
      </w:r>
    </w:p>
    <w:p w14:paraId="1BBDA10E" w14:textId="77777777" w:rsidR="00864972" w:rsidRPr="00D652AD" w:rsidRDefault="00864972" w:rsidP="00864972">
      <w:pPr>
        <w:pStyle w:val="titolo20"/>
        <w:rPr>
          <w:color w:val="002060"/>
        </w:rPr>
      </w:pPr>
      <w:r w:rsidRPr="00D652AD">
        <w:rPr>
          <w:color w:val="002060"/>
        </w:rPr>
        <w:t xml:space="preserve">AMMENDA </w:t>
      </w:r>
    </w:p>
    <w:p w14:paraId="54D84A63" w14:textId="77777777" w:rsidR="00864972" w:rsidRPr="00D652AD" w:rsidRDefault="00864972" w:rsidP="00864972">
      <w:pPr>
        <w:pStyle w:val="diffida"/>
        <w:spacing w:before="80" w:beforeAutospacing="0" w:after="40" w:afterAutospacing="0"/>
        <w:jc w:val="left"/>
        <w:rPr>
          <w:color w:val="002060"/>
        </w:rPr>
      </w:pPr>
      <w:r w:rsidRPr="00D652AD">
        <w:rPr>
          <w:color w:val="002060"/>
        </w:rPr>
        <w:t xml:space="preserve">Euro 150,00 JESI </w:t>
      </w:r>
      <w:r w:rsidRPr="00D652AD">
        <w:rPr>
          <w:color w:val="002060"/>
        </w:rPr>
        <w:br/>
        <w:t xml:space="preserve">Per comportamento offensivo del proprio pubblico nei confronti di un giocatore della squadra avversaria. </w:t>
      </w:r>
    </w:p>
    <w:p w14:paraId="08AA8991" w14:textId="77777777" w:rsidR="00864972" w:rsidRPr="00D652AD" w:rsidRDefault="00864972" w:rsidP="00864972">
      <w:pPr>
        <w:pStyle w:val="titolo30"/>
        <w:rPr>
          <w:color w:val="002060"/>
        </w:rPr>
      </w:pPr>
      <w:r w:rsidRPr="00D652AD">
        <w:rPr>
          <w:color w:val="002060"/>
        </w:rPr>
        <w:t xml:space="preserve">DIRIGENTI </w:t>
      </w:r>
    </w:p>
    <w:p w14:paraId="116C2BBD" w14:textId="77777777" w:rsidR="00864972" w:rsidRPr="00D652AD" w:rsidRDefault="00864972" w:rsidP="00864972">
      <w:pPr>
        <w:pStyle w:val="titolo20"/>
        <w:rPr>
          <w:color w:val="002060"/>
        </w:rPr>
      </w:pPr>
      <w:r w:rsidRPr="00D652AD">
        <w:rPr>
          <w:color w:val="002060"/>
        </w:rPr>
        <w:t xml:space="preserve">INIBIZIONE A SVOLGERE OGNI ATTIVITA' FINO AL 1/11/2023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5DCEC7FC" w14:textId="77777777" w:rsidTr="00EF6A09">
        <w:tc>
          <w:tcPr>
            <w:tcW w:w="2200" w:type="dxa"/>
            <w:tcMar>
              <w:top w:w="20" w:type="dxa"/>
              <w:left w:w="20" w:type="dxa"/>
              <w:bottom w:w="20" w:type="dxa"/>
              <w:right w:w="20" w:type="dxa"/>
            </w:tcMar>
            <w:vAlign w:val="center"/>
            <w:hideMark/>
          </w:tcPr>
          <w:p w14:paraId="7DD69DA4" w14:textId="77777777" w:rsidR="00864972" w:rsidRPr="00D652AD" w:rsidRDefault="00864972" w:rsidP="00EF6A09">
            <w:pPr>
              <w:pStyle w:val="movimento"/>
              <w:rPr>
                <w:color w:val="002060"/>
              </w:rPr>
            </w:pPr>
            <w:r w:rsidRPr="00D652AD">
              <w:rPr>
                <w:color w:val="002060"/>
              </w:rPr>
              <w:t>IESARI MAURO</w:t>
            </w:r>
          </w:p>
        </w:tc>
        <w:tc>
          <w:tcPr>
            <w:tcW w:w="2200" w:type="dxa"/>
            <w:tcMar>
              <w:top w:w="20" w:type="dxa"/>
              <w:left w:w="20" w:type="dxa"/>
              <w:bottom w:w="20" w:type="dxa"/>
              <w:right w:w="20" w:type="dxa"/>
            </w:tcMar>
            <w:vAlign w:val="center"/>
            <w:hideMark/>
          </w:tcPr>
          <w:p w14:paraId="2D6A8E52" w14:textId="77777777" w:rsidR="00864972" w:rsidRPr="00D652AD" w:rsidRDefault="00864972" w:rsidP="00EF6A09">
            <w:pPr>
              <w:pStyle w:val="movimento2"/>
              <w:rPr>
                <w:color w:val="002060"/>
              </w:rPr>
            </w:pPr>
            <w:r w:rsidRPr="00D652AD">
              <w:rPr>
                <w:color w:val="002060"/>
              </w:rPr>
              <w:t xml:space="preserve">(INVICTA FUTSAL MACERATA) </w:t>
            </w:r>
          </w:p>
        </w:tc>
        <w:tc>
          <w:tcPr>
            <w:tcW w:w="800" w:type="dxa"/>
            <w:tcMar>
              <w:top w:w="20" w:type="dxa"/>
              <w:left w:w="20" w:type="dxa"/>
              <w:bottom w:w="20" w:type="dxa"/>
              <w:right w:w="20" w:type="dxa"/>
            </w:tcMar>
            <w:vAlign w:val="center"/>
            <w:hideMark/>
          </w:tcPr>
          <w:p w14:paraId="6BE2AF6F"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27138BF"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C9AE84D" w14:textId="77777777" w:rsidR="00864972" w:rsidRPr="00D652AD" w:rsidRDefault="00864972" w:rsidP="00EF6A09">
            <w:pPr>
              <w:pStyle w:val="movimento2"/>
              <w:rPr>
                <w:color w:val="002060"/>
              </w:rPr>
            </w:pPr>
            <w:r w:rsidRPr="00D652AD">
              <w:rPr>
                <w:color w:val="002060"/>
              </w:rPr>
              <w:t> </w:t>
            </w:r>
          </w:p>
        </w:tc>
      </w:tr>
    </w:tbl>
    <w:p w14:paraId="60DAEBAE" w14:textId="77777777" w:rsidR="00864972" w:rsidRPr="00D652AD" w:rsidRDefault="00864972" w:rsidP="00864972">
      <w:pPr>
        <w:pStyle w:val="diffida"/>
        <w:spacing w:before="80" w:beforeAutospacing="0" w:after="40" w:afterAutospacing="0"/>
        <w:jc w:val="left"/>
        <w:rPr>
          <w:rFonts w:eastAsiaTheme="minorEastAsia"/>
          <w:color w:val="002060"/>
        </w:rPr>
      </w:pPr>
      <w:r w:rsidRPr="00D652AD">
        <w:rPr>
          <w:color w:val="002060"/>
        </w:rPr>
        <w:t xml:space="preserve">Espulso per somma di ammonizioni. Allontanato. </w:t>
      </w:r>
    </w:p>
    <w:p w14:paraId="499069F2" w14:textId="77777777" w:rsidR="00864972" w:rsidRPr="00D652AD" w:rsidRDefault="00864972" w:rsidP="00864972">
      <w:pPr>
        <w:pStyle w:val="titolo20"/>
        <w:rPr>
          <w:color w:val="002060"/>
        </w:rPr>
      </w:pPr>
      <w:r w:rsidRPr="00D652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3B16CCE8" w14:textId="77777777" w:rsidTr="00EF6A09">
        <w:tc>
          <w:tcPr>
            <w:tcW w:w="2200" w:type="dxa"/>
            <w:tcMar>
              <w:top w:w="20" w:type="dxa"/>
              <w:left w:w="20" w:type="dxa"/>
              <w:bottom w:w="20" w:type="dxa"/>
              <w:right w:w="20" w:type="dxa"/>
            </w:tcMar>
            <w:vAlign w:val="center"/>
            <w:hideMark/>
          </w:tcPr>
          <w:p w14:paraId="443D4CCB" w14:textId="77777777" w:rsidR="00864972" w:rsidRPr="00D652AD" w:rsidRDefault="00864972" w:rsidP="00EF6A09">
            <w:pPr>
              <w:pStyle w:val="movimento"/>
              <w:rPr>
                <w:color w:val="002060"/>
              </w:rPr>
            </w:pPr>
            <w:r w:rsidRPr="00D652AD">
              <w:rPr>
                <w:color w:val="002060"/>
              </w:rPr>
              <w:t>VALENTI ENRICO</w:t>
            </w:r>
          </w:p>
        </w:tc>
        <w:tc>
          <w:tcPr>
            <w:tcW w:w="2200" w:type="dxa"/>
            <w:tcMar>
              <w:top w:w="20" w:type="dxa"/>
              <w:left w:w="20" w:type="dxa"/>
              <w:bottom w:w="20" w:type="dxa"/>
              <w:right w:w="20" w:type="dxa"/>
            </w:tcMar>
            <w:vAlign w:val="center"/>
            <w:hideMark/>
          </w:tcPr>
          <w:p w14:paraId="7EB7E674" w14:textId="77777777" w:rsidR="00864972" w:rsidRPr="00D652AD" w:rsidRDefault="00864972" w:rsidP="00EF6A09">
            <w:pPr>
              <w:pStyle w:val="movimento2"/>
              <w:rPr>
                <w:color w:val="002060"/>
              </w:rPr>
            </w:pPr>
            <w:r w:rsidRPr="00D652AD">
              <w:rPr>
                <w:color w:val="002060"/>
              </w:rPr>
              <w:t xml:space="preserve">(FUTSAL MONTEMARCIANO C5) </w:t>
            </w:r>
          </w:p>
        </w:tc>
        <w:tc>
          <w:tcPr>
            <w:tcW w:w="800" w:type="dxa"/>
            <w:tcMar>
              <w:top w:w="20" w:type="dxa"/>
              <w:left w:w="20" w:type="dxa"/>
              <w:bottom w:w="20" w:type="dxa"/>
              <w:right w:w="20" w:type="dxa"/>
            </w:tcMar>
            <w:vAlign w:val="center"/>
            <w:hideMark/>
          </w:tcPr>
          <w:p w14:paraId="7010E0C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28B4C9D"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50710A8" w14:textId="77777777" w:rsidR="00864972" w:rsidRPr="00D652AD" w:rsidRDefault="00864972" w:rsidP="00EF6A09">
            <w:pPr>
              <w:pStyle w:val="movimento2"/>
              <w:rPr>
                <w:color w:val="002060"/>
              </w:rPr>
            </w:pPr>
            <w:r w:rsidRPr="00D652AD">
              <w:rPr>
                <w:color w:val="002060"/>
              </w:rPr>
              <w:t> </w:t>
            </w:r>
          </w:p>
        </w:tc>
      </w:tr>
    </w:tbl>
    <w:p w14:paraId="74BFABE2" w14:textId="77777777" w:rsidR="00864972" w:rsidRPr="00D652AD" w:rsidRDefault="00864972" w:rsidP="00864972">
      <w:pPr>
        <w:pStyle w:val="titolo20"/>
        <w:rPr>
          <w:rFonts w:eastAsiaTheme="minorEastAsia"/>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69C61820" w14:textId="77777777" w:rsidTr="00EF6A09">
        <w:tc>
          <w:tcPr>
            <w:tcW w:w="2200" w:type="dxa"/>
            <w:tcMar>
              <w:top w:w="20" w:type="dxa"/>
              <w:left w:w="20" w:type="dxa"/>
              <w:bottom w:w="20" w:type="dxa"/>
              <w:right w:w="20" w:type="dxa"/>
            </w:tcMar>
            <w:vAlign w:val="center"/>
            <w:hideMark/>
          </w:tcPr>
          <w:p w14:paraId="7831E181" w14:textId="77777777" w:rsidR="00864972" w:rsidRPr="00D652AD" w:rsidRDefault="00864972" w:rsidP="00EF6A09">
            <w:pPr>
              <w:pStyle w:val="movimento"/>
              <w:rPr>
                <w:color w:val="002060"/>
              </w:rPr>
            </w:pPr>
            <w:r w:rsidRPr="00D652AD">
              <w:rPr>
                <w:color w:val="002060"/>
              </w:rPr>
              <w:t>FELICETTI SIMONE</w:t>
            </w:r>
          </w:p>
        </w:tc>
        <w:tc>
          <w:tcPr>
            <w:tcW w:w="2200" w:type="dxa"/>
            <w:tcMar>
              <w:top w:w="20" w:type="dxa"/>
              <w:left w:w="20" w:type="dxa"/>
              <w:bottom w:w="20" w:type="dxa"/>
              <w:right w:w="20" w:type="dxa"/>
            </w:tcMar>
            <w:vAlign w:val="center"/>
            <w:hideMark/>
          </w:tcPr>
          <w:p w14:paraId="2CA4FAFD" w14:textId="77777777" w:rsidR="00864972" w:rsidRPr="00D652AD" w:rsidRDefault="00864972" w:rsidP="00EF6A09">
            <w:pPr>
              <w:pStyle w:val="movimento2"/>
              <w:rPr>
                <w:color w:val="002060"/>
              </w:rPr>
            </w:pPr>
            <w:r w:rsidRPr="00D652AD">
              <w:rPr>
                <w:color w:val="002060"/>
              </w:rPr>
              <w:t xml:space="preserve">(FUTSAL CASELLE) </w:t>
            </w:r>
          </w:p>
        </w:tc>
        <w:tc>
          <w:tcPr>
            <w:tcW w:w="800" w:type="dxa"/>
            <w:tcMar>
              <w:top w:w="20" w:type="dxa"/>
              <w:left w:w="20" w:type="dxa"/>
              <w:bottom w:w="20" w:type="dxa"/>
              <w:right w:w="20" w:type="dxa"/>
            </w:tcMar>
            <w:vAlign w:val="center"/>
            <w:hideMark/>
          </w:tcPr>
          <w:p w14:paraId="503D8FC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4C0C2C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1FCC95F" w14:textId="77777777" w:rsidR="00864972" w:rsidRPr="00D652AD" w:rsidRDefault="00864972" w:rsidP="00EF6A09">
            <w:pPr>
              <w:pStyle w:val="movimento2"/>
              <w:rPr>
                <w:color w:val="002060"/>
              </w:rPr>
            </w:pPr>
            <w:r w:rsidRPr="00D652AD">
              <w:rPr>
                <w:color w:val="002060"/>
              </w:rPr>
              <w:t> </w:t>
            </w:r>
          </w:p>
        </w:tc>
      </w:tr>
    </w:tbl>
    <w:p w14:paraId="6F9882ED" w14:textId="77777777" w:rsidR="00864972" w:rsidRPr="00D652AD" w:rsidRDefault="00864972" w:rsidP="00864972">
      <w:pPr>
        <w:pStyle w:val="titolo30"/>
        <w:rPr>
          <w:rFonts w:eastAsiaTheme="minorEastAsia"/>
          <w:color w:val="002060"/>
        </w:rPr>
      </w:pPr>
      <w:r w:rsidRPr="00D652AD">
        <w:rPr>
          <w:color w:val="002060"/>
        </w:rPr>
        <w:t xml:space="preserve">CALCIATORI ESPULSI </w:t>
      </w:r>
    </w:p>
    <w:p w14:paraId="48E3AF3D" w14:textId="77777777" w:rsidR="00864972" w:rsidRPr="00D652AD" w:rsidRDefault="00864972" w:rsidP="00864972">
      <w:pPr>
        <w:pStyle w:val="titolo20"/>
        <w:rPr>
          <w:color w:val="002060"/>
        </w:rPr>
      </w:pPr>
      <w:r w:rsidRPr="00D652A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7C31D487" w14:textId="77777777" w:rsidTr="00EF6A09">
        <w:tc>
          <w:tcPr>
            <w:tcW w:w="2200" w:type="dxa"/>
            <w:tcMar>
              <w:top w:w="20" w:type="dxa"/>
              <w:left w:w="20" w:type="dxa"/>
              <w:bottom w:w="20" w:type="dxa"/>
              <w:right w:w="20" w:type="dxa"/>
            </w:tcMar>
            <w:vAlign w:val="center"/>
            <w:hideMark/>
          </w:tcPr>
          <w:p w14:paraId="61C69BCA" w14:textId="77777777" w:rsidR="00864972" w:rsidRPr="00D652AD" w:rsidRDefault="00864972" w:rsidP="00EF6A09">
            <w:pPr>
              <w:pStyle w:val="movimento"/>
              <w:rPr>
                <w:color w:val="002060"/>
              </w:rPr>
            </w:pPr>
            <w:r w:rsidRPr="00D652AD">
              <w:rPr>
                <w:color w:val="002060"/>
              </w:rPr>
              <w:t>MANCINELLI ALEX</w:t>
            </w:r>
          </w:p>
        </w:tc>
        <w:tc>
          <w:tcPr>
            <w:tcW w:w="2200" w:type="dxa"/>
            <w:tcMar>
              <w:top w:w="20" w:type="dxa"/>
              <w:left w:w="20" w:type="dxa"/>
              <w:bottom w:w="20" w:type="dxa"/>
              <w:right w:w="20" w:type="dxa"/>
            </w:tcMar>
            <w:vAlign w:val="center"/>
            <w:hideMark/>
          </w:tcPr>
          <w:p w14:paraId="1B536C0D" w14:textId="77777777" w:rsidR="00864972" w:rsidRPr="00D652AD" w:rsidRDefault="00864972" w:rsidP="00EF6A09">
            <w:pPr>
              <w:pStyle w:val="movimento2"/>
              <w:rPr>
                <w:color w:val="002060"/>
              </w:rPr>
            </w:pPr>
            <w:r w:rsidRPr="00D652AD">
              <w:rPr>
                <w:color w:val="002060"/>
              </w:rPr>
              <w:t xml:space="preserve">(INVICTA FUTSAL MACERATA) </w:t>
            </w:r>
          </w:p>
        </w:tc>
        <w:tc>
          <w:tcPr>
            <w:tcW w:w="800" w:type="dxa"/>
            <w:tcMar>
              <w:top w:w="20" w:type="dxa"/>
              <w:left w:w="20" w:type="dxa"/>
              <w:bottom w:w="20" w:type="dxa"/>
              <w:right w:w="20" w:type="dxa"/>
            </w:tcMar>
            <w:vAlign w:val="center"/>
            <w:hideMark/>
          </w:tcPr>
          <w:p w14:paraId="6A64F62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E432DCD" w14:textId="77777777" w:rsidR="00864972" w:rsidRPr="00D652AD" w:rsidRDefault="00864972" w:rsidP="00EF6A09">
            <w:pPr>
              <w:pStyle w:val="movimento"/>
              <w:rPr>
                <w:color w:val="002060"/>
              </w:rPr>
            </w:pPr>
            <w:r w:rsidRPr="00D652AD">
              <w:rPr>
                <w:color w:val="002060"/>
              </w:rPr>
              <w:t>PENNESI JACOPO</w:t>
            </w:r>
          </w:p>
        </w:tc>
        <w:tc>
          <w:tcPr>
            <w:tcW w:w="2200" w:type="dxa"/>
            <w:tcMar>
              <w:top w:w="20" w:type="dxa"/>
              <w:left w:w="20" w:type="dxa"/>
              <w:bottom w:w="20" w:type="dxa"/>
              <w:right w:w="20" w:type="dxa"/>
            </w:tcMar>
            <w:vAlign w:val="center"/>
            <w:hideMark/>
          </w:tcPr>
          <w:p w14:paraId="3240D4D6" w14:textId="77777777" w:rsidR="00864972" w:rsidRPr="00D652AD" w:rsidRDefault="00864972" w:rsidP="00EF6A09">
            <w:pPr>
              <w:pStyle w:val="movimento2"/>
              <w:rPr>
                <w:color w:val="002060"/>
              </w:rPr>
            </w:pPr>
            <w:r w:rsidRPr="00D652AD">
              <w:rPr>
                <w:color w:val="002060"/>
              </w:rPr>
              <w:t xml:space="preserve">(INVICTA FUTSAL MACERATA) </w:t>
            </w:r>
          </w:p>
        </w:tc>
      </w:tr>
    </w:tbl>
    <w:p w14:paraId="1EB3477D" w14:textId="77777777" w:rsidR="00864972" w:rsidRPr="00D652AD" w:rsidRDefault="00864972" w:rsidP="00864972">
      <w:pPr>
        <w:pStyle w:val="titolo20"/>
        <w:rPr>
          <w:rFonts w:eastAsiaTheme="minorEastAsia"/>
          <w:color w:val="002060"/>
        </w:rPr>
      </w:pPr>
      <w:r w:rsidRPr="00D652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09C3394C" w14:textId="77777777" w:rsidTr="00EF6A09">
        <w:tc>
          <w:tcPr>
            <w:tcW w:w="2200" w:type="dxa"/>
            <w:tcMar>
              <w:top w:w="20" w:type="dxa"/>
              <w:left w:w="20" w:type="dxa"/>
              <w:bottom w:w="20" w:type="dxa"/>
              <w:right w:w="20" w:type="dxa"/>
            </w:tcMar>
            <w:vAlign w:val="center"/>
            <w:hideMark/>
          </w:tcPr>
          <w:p w14:paraId="5ECA5768" w14:textId="77777777" w:rsidR="00864972" w:rsidRPr="00D652AD" w:rsidRDefault="00864972" w:rsidP="00EF6A09">
            <w:pPr>
              <w:pStyle w:val="movimento"/>
              <w:rPr>
                <w:color w:val="002060"/>
              </w:rPr>
            </w:pPr>
            <w:r w:rsidRPr="00D652AD">
              <w:rPr>
                <w:color w:val="002060"/>
              </w:rPr>
              <w:t>DE CAROLIS MATTEO</w:t>
            </w:r>
          </w:p>
        </w:tc>
        <w:tc>
          <w:tcPr>
            <w:tcW w:w="2200" w:type="dxa"/>
            <w:tcMar>
              <w:top w:w="20" w:type="dxa"/>
              <w:left w:w="20" w:type="dxa"/>
              <w:bottom w:w="20" w:type="dxa"/>
              <w:right w:w="20" w:type="dxa"/>
            </w:tcMar>
            <w:vAlign w:val="center"/>
            <w:hideMark/>
          </w:tcPr>
          <w:p w14:paraId="1388182F" w14:textId="77777777" w:rsidR="00864972" w:rsidRPr="00D652AD" w:rsidRDefault="00864972" w:rsidP="00EF6A09">
            <w:pPr>
              <w:pStyle w:val="movimento2"/>
              <w:rPr>
                <w:color w:val="002060"/>
              </w:rPr>
            </w:pPr>
            <w:r w:rsidRPr="00D652AD">
              <w:rPr>
                <w:color w:val="002060"/>
              </w:rPr>
              <w:t xml:space="preserve">(FUTSAL CASELLE) </w:t>
            </w:r>
          </w:p>
        </w:tc>
        <w:tc>
          <w:tcPr>
            <w:tcW w:w="800" w:type="dxa"/>
            <w:tcMar>
              <w:top w:w="20" w:type="dxa"/>
              <w:left w:w="20" w:type="dxa"/>
              <w:bottom w:w="20" w:type="dxa"/>
              <w:right w:w="20" w:type="dxa"/>
            </w:tcMar>
            <w:vAlign w:val="center"/>
            <w:hideMark/>
          </w:tcPr>
          <w:p w14:paraId="67149006"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AE624ED" w14:textId="77777777" w:rsidR="00864972" w:rsidRPr="00D652AD" w:rsidRDefault="00864972" w:rsidP="00EF6A09">
            <w:pPr>
              <w:pStyle w:val="movimento"/>
              <w:rPr>
                <w:color w:val="002060"/>
              </w:rPr>
            </w:pPr>
            <w:r w:rsidRPr="00D652AD">
              <w:rPr>
                <w:color w:val="002060"/>
              </w:rPr>
              <w:t>SESTILI NICCOLO</w:t>
            </w:r>
          </w:p>
        </w:tc>
        <w:tc>
          <w:tcPr>
            <w:tcW w:w="2200" w:type="dxa"/>
            <w:tcMar>
              <w:top w:w="20" w:type="dxa"/>
              <w:left w:w="20" w:type="dxa"/>
              <w:bottom w:w="20" w:type="dxa"/>
              <w:right w:w="20" w:type="dxa"/>
            </w:tcMar>
            <w:vAlign w:val="center"/>
            <w:hideMark/>
          </w:tcPr>
          <w:p w14:paraId="0A235D69" w14:textId="77777777" w:rsidR="00864972" w:rsidRPr="00D652AD" w:rsidRDefault="00864972" w:rsidP="00EF6A09">
            <w:pPr>
              <w:pStyle w:val="movimento2"/>
              <w:rPr>
                <w:color w:val="002060"/>
              </w:rPr>
            </w:pPr>
            <w:r w:rsidRPr="00D652AD">
              <w:rPr>
                <w:color w:val="002060"/>
              </w:rPr>
              <w:t xml:space="preserve">(FUTSAL CASELLE) </w:t>
            </w:r>
          </w:p>
        </w:tc>
      </w:tr>
      <w:tr w:rsidR="00864972" w:rsidRPr="00D652AD" w14:paraId="303A812A" w14:textId="77777777" w:rsidTr="00EF6A09">
        <w:tc>
          <w:tcPr>
            <w:tcW w:w="2200" w:type="dxa"/>
            <w:tcMar>
              <w:top w:w="20" w:type="dxa"/>
              <w:left w:w="20" w:type="dxa"/>
              <w:bottom w:w="20" w:type="dxa"/>
              <w:right w:w="20" w:type="dxa"/>
            </w:tcMar>
            <w:vAlign w:val="center"/>
            <w:hideMark/>
          </w:tcPr>
          <w:p w14:paraId="2179DC46" w14:textId="77777777" w:rsidR="00864972" w:rsidRPr="00D652AD" w:rsidRDefault="00864972" w:rsidP="00EF6A09">
            <w:pPr>
              <w:pStyle w:val="movimento"/>
              <w:rPr>
                <w:color w:val="002060"/>
              </w:rPr>
            </w:pPr>
            <w:r w:rsidRPr="00D652AD">
              <w:rPr>
                <w:color w:val="002060"/>
              </w:rPr>
              <w:t>RASTELLI LORENZO</w:t>
            </w:r>
          </w:p>
        </w:tc>
        <w:tc>
          <w:tcPr>
            <w:tcW w:w="2200" w:type="dxa"/>
            <w:tcMar>
              <w:top w:w="20" w:type="dxa"/>
              <w:left w:w="20" w:type="dxa"/>
              <w:bottom w:w="20" w:type="dxa"/>
              <w:right w:w="20" w:type="dxa"/>
            </w:tcMar>
            <w:vAlign w:val="center"/>
            <w:hideMark/>
          </w:tcPr>
          <w:p w14:paraId="5B041DBA" w14:textId="77777777" w:rsidR="00864972" w:rsidRPr="00D652AD" w:rsidRDefault="00864972" w:rsidP="00EF6A09">
            <w:pPr>
              <w:pStyle w:val="movimento2"/>
              <w:rPr>
                <w:color w:val="002060"/>
              </w:rPr>
            </w:pPr>
            <w:r w:rsidRPr="00D652AD">
              <w:rPr>
                <w:color w:val="002060"/>
              </w:rPr>
              <w:t xml:space="preserve">(FUTSAL MONTURANO) </w:t>
            </w:r>
          </w:p>
        </w:tc>
        <w:tc>
          <w:tcPr>
            <w:tcW w:w="800" w:type="dxa"/>
            <w:tcMar>
              <w:top w:w="20" w:type="dxa"/>
              <w:left w:w="20" w:type="dxa"/>
              <w:bottom w:w="20" w:type="dxa"/>
              <w:right w:w="20" w:type="dxa"/>
            </w:tcMar>
            <w:vAlign w:val="center"/>
            <w:hideMark/>
          </w:tcPr>
          <w:p w14:paraId="47F56088"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B8513D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B567E5D" w14:textId="77777777" w:rsidR="00864972" w:rsidRPr="00D652AD" w:rsidRDefault="00864972" w:rsidP="00EF6A09">
            <w:pPr>
              <w:pStyle w:val="movimento2"/>
              <w:rPr>
                <w:color w:val="002060"/>
              </w:rPr>
            </w:pPr>
            <w:r w:rsidRPr="00D652AD">
              <w:rPr>
                <w:color w:val="002060"/>
              </w:rPr>
              <w:t> </w:t>
            </w:r>
          </w:p>
        </w:tc>
      </w:tr>
    </w:tbl>
    <w:p w14:paraId="4F79F7C2" w14:textId="77777777" w:rsidR="00864972" w:rsidRPr="00D652AD" w:rsidRDefault="00864972" w:rsidP="00864972">
      <w:pPr>
        <w:pStyle w:val="titolo30"/>
        <w:rPr>
          <w:rFonts w:eastAsiaTheme="minorEastAsia"/>
          <w:color w:val="002060"/>
        </w:rPr>
      </w:pPr>
      <w:r w:rsidRPr="00D652AD">
        <w:rPr>
          <w:color w:val="002060"/>
        </w:rPr>
        <w:lastRenderedPageBreak/>
        <w:t xml:space="preserve">CALCIATORI NON ESPULSI </w:t>
      </w:r>
    </w:p>
    <w:p w14:paraId="15229C9B" w14:textId="77777777" w:rsidR="00864972" w:rsidRPr="00D652AD" w:rsidRDefault="00864972" w:rsidP="00864972">
      <w:pPr>
        <w:pStyle w:val="titolo20"/>
        <w:rPr>
          <w:color w:val="002060"/>
        </w:rPr>
      </w:pPr>
      <w:r w:rsidRPr="00D652A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233D797A" w14:textId="77777777" w:rsidTr="00EF6A09">
        <w:tc>
          <w:tcPr>
            <w:tcW w:w="2200" w:type="dxa"/>
            <w:tcMar>
              <w:top w:w="20" w:type="dxa"/>
              <w:left w:w="20" w:type="dxa"/>
              <w:bottom w:w="20" w:type="dxa"/>
              <w:right w:w="20" w:type="dxa"/>
            </w:tcMar>
            <w:vAlign w:val="center"/>
            <w:hideMark/>
          </w:tcPr>
          <w:p w14:paraId="6BDE9297" w14:textId="77777777" w:rsidR="00864972" w:rsidRPr="00D652AD" w:rsidRDefault="00864972" w:rsidP="00EF6A09">
            <w:pPr>
              <w:pStyle w:val="movimento"/>
              <w:rPr>
                <w:color w:val="002060"/>
              </w:rPr>
            </w:pPr>
            <w:r w:rsidRPr="00D652AD">
              <w:rPr>
                <w:color w:val="002060"/>
              </w:rPr>
              <w:t>VALIANTI ANDREA</w:t>
            </w:r>
          </w:p>
        </w:tc>
        <w:tc>
          <w:tcPr>
            <w:tcW w:w="2200" w:type="dxa"/>
            <w:tcMar>
              <w:top w:w="20" w:type="dxa"/>
              <w:left w:w="20" w:type="dxa"/>
              <w:bottom w:w="20" w:type="dxa"/>
              <w:right w:w="20" w:type="dxa"/>
            </w:tcMar>
            <w:vAlign w:val="center"/>
            <w:hideMark/>
          </w:tcPr>
          <w:p w14:paraId="54AA921B" w14:textId="77777777" w:rsidR="00864972" w:rsidRPr="00D652AD" w:rsidRDefault="00864972" w:rsidP="00EF6A09">
            <w:pPr>
              <w:pStyle w:val="movimento2"/>
              <w:rPr>
                <w:color w:val="002060"/>
              </w:rPr>
            </w:pPr>
            <w:r w:rsidRPr="00D652AD">
              <w:rPr>
                <w:color w:val="002060"/>
              </w:rPr>
              <w:t xml:space="preserve">(FUTSAL CASELLE) </w:t>
            </w:r>
          </w:p>
        </w:tc>
        <w:tc>
          <w:tcPr>
            <w:tcW w:w="800" w:type="dxa"/>
            <w:tcMar>
              <w:top w:w="20" w:type="dxa"/>
              <w:left w:w="20" w:type="dxa"/>
              <w:bottom w:w="20" w:type="dxa"/>
              <w:right w:w="20" w:type="dxa"/>
            </w:tcMar>
            <w:vAlign w:val="center"/>
            <w:hideMark/>
          </w:tcPr>
          <w:p w14:paraId="2EB3FB56"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9BDF0CD" w14:textId="77777777" w:rsidR="00864972" w:rsidRPr="00D652AD" w:rsidRDefault="00864972" w:rsidP="00EF6A09">
            <w:pPr>
              <w:pStyle w:val="movimento"/>
              <w:rPr>
                <w:color w:val="002060"/>
              </w:rPr>
            </w:pPr>
            <w:r w:rsidRPr="00D652AD">
              <w:rPr>
                <w:color w:val="002060"/>
              </w:rPr>
              <w:t>GIORDANINO JUAN PABLO</w:t>
            </w:r>
          </w:p>
        </w:tc>
        <w:tc>
          <w:tcPr>
            <w:tcW w:w="2200" w:type="dxa"/>
            <w:tcMar>
              <w:top w:w="20" w:type="dxa"/>
              <w:left w:w="20" w:type="dxa"/>
              <w:bottom w:w="20" w:type="dxa"/>
              <w:right w:w="20" w:type="dxa"/>
            </w:tcMar>
            <w:vAlign w:val="center"/>
            <w:hideMark/>
          </w:tcPr>
          <w:p w14:paraId="16CBCB28" w14:textId="77777777" w:rsidR="00864972" w:rsidRPr="00D652AD" w:rsidRDefault="00864972" w:rsidP="00EF6A09">
            <w:pPr>
              <w:pStyle w:val="movimento2"/>
              <w:rPr>
                <w:color w:val="002060"/>
              </w:rPr>
            </w:pPr>
            <w:r w:rsidRPr="00D652AD">
              <w:rPr>
                <w:color w:val="002060"/>
              </w:rPr>
              <w:t xml:space="preserve">(JESI) </w:t>
            </w:r>
          </w:p>
        </w:tc>
      </w:tr>
      <w:tr w:rsidR="00864972" w:rsidRPr="00D652AD" w14:paraId="2AD782E5" w14:textId="77777777" w:rsidTr="00EF6A09">
        <w:tc>
          <w:tcPr>
            <w:tcW w:w="2200" w:type="dxa"/>
            <w:tcMar>
              <w:top w:w="20" w:type="dxa"/>
              <w:left w:w="20" w:type="dxa"/>
              <w:bottom w:w="20" w:type="dxa"/>
              <w:right w:w="20" w:type="dxa"/>
            </w:tcMar>
            <w:vAlign w:val="center"/>
            <w:hideMark/>
          </w:tcPr>
          <w:p w14:paraId="0869FCCA" w14:textId="77777777" w:rsidR="00864972" w:rsidRPr="00D652AD" w:rsidRDefault="00864972" w:rsidP="00EF6A09">
            <w:pPr>
              <w:pStyle w:val="movimento"/>
              <w:rPr>
                <w:color w:val="002060"/>
              </w:rPr>
            </w:pPr>
            <w:r w:rsidRPr="00D652AD">
              <w:rPr>
                <w:color w:val="002060"/>
              </w:rPr>
              <w:t>LOMBARDI MICHELE</w:t>
            </w:r>
          </w:p>
        </w:tc>
        <w:tc>
          <w:tcPr>
            <w:tcW w:w="2200" w:type="dxa"/>
            <w:tcMar>
              <w:top w:w="20" w:type="dxa"/>
              <w:left w:w="20" w:type="dxa"/>
              <w:bottom w:w="20" w:type="dxa"/>
              <w:right w:w="20" w:type="dxa"/>
            </w:tcMar>
            <w:vAlign w:val="center"/>
            <w:hideMark/>
          </w:tcPr>
          <w:p w14:paraId="65137F16" w14:textId="77777777" w:rsidR="00864972" w:rsidRPr="00D652AD" w:rsidRDefault="00864972" w:rsidP="00EF6A09">
            <w:pPr>
              <w:pStyle w:val="movimento2"/>
              <w:rPr>
                <w:color w:val="002060"/>
              </w:rPr>
            </w:pPr>
            <w:r w:rsidRPr="00D652AD">
              <w:rPr>
                <w:color w:val="002060"/>
              </w:rPr>
              <w:t xml:space="preserve">(PIETRALACROCE 73) </w:t>
            </w:r>
          </w:p>
        </w:tc>
        <w:tc>
          <w:tcPr>
            <w:tcW w:w="800" w:type="dxa"/>
            <w:tcMar>
              <w:top w:w="20" w:type="dxa"/>
              <w:left w:w="20" w:type="dxa"/>
              <w:bottom w:w="20" w:type="dxa"/>
              <w:right w:w="20" w:type="dxa"/>
            </w:tcMar>
            <w:vAlign w:val="center"/>
            <w:hideMark/>
          </w:tcPr>
          <w:p w14:paraId="37FF678D"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C347007" w14:textId="77777777" w:rsidR="00864972" w:rsidRPr="00D652AD" w:rsidRDefault="00864972" w:rsidP="00EF6A09">
            <w:pPr>
              <w:pStyle w:val="movimento"/>
              <w:rPr>
                <w:color w:val="002060"/>
              </w:rPr>
            </w:pPr>
            <w:r w:rsidRPr="00D652AD">
              <w:rPr>
                <w:color w:val="002060"/>
              </w:rPr>
              <w:t>ORLANDI MICHELE</w:t>
            </w:r>
          </w:p>
        </w:tc>
        <w:tc>
          <w:tcPr>
            <w:tcW w:w="2200" w:type="dxa"/>
            <w:tcMar>
              <w:top w:w="20" w:type="dxa"/>
              <w:left w:w="20" w:type="dxa"/>
              <w:bottom w:w="20" w:type="dxa"/>
              <w:right w:w="20" w:type="dxa"/>
            </w:tcMar>
            <w:vAlign w:val="center"/>
            <w:hideMark/>
          </w:tcPr>
          <w:p w14:paraId="62BA9448" w14:textId="77777777" w:rsidR="00864972" w:rsidRPr="00D652AD" w:rsidRDefault="00864972" w:rsidP="00EF6A09">
            <w:pPr>
              <w:pStyle w:val="movimento2"/>
              <w:rPr>
                <w:color w:val="002060"/>
              </w:rPr>
            </w:pPr>
            <w:r w:rsidRPr="00D652AD">
              <w:rPr>
                <w:color w:val="002060"/>
              </w:rPr>
              <w:t xml:space="preserve">(POL.CAGLI SPORT ASSOCIATI) </w:t>
            </w:r>
          </w:p>
        </w:tc>
      </w:tr>
      <w:tr w:rsidR="00864972" w:rsidRPr="00D652AD" w14:paraId="34EFD7AD" w14:textId="77777777" w:rsidTr="00EF6A09">
        <w:tc>
          <w:tcPr>
            <w:tcW w:w="2200" w:type="dxa"/>
            <w:tcMar>
              <w:top w:w="20" w:type="dxa"/>
              <w:left w:w="20" w:type="dxa"/>
              <w:bottom w:w="20" w:type="dxa"/>
              <w:right w:w="20" w:type="dxa"/>
            </w:tcMar>
            <w:vAlign w:val="center"/>
            <w:hideMark/>
          </w:tcPr>
          <w:p w14:paraId="28C564E2" w14:textId="77777777" w:rsidR="00864972" w:rsidRPr="00D652AD" w:rsidRDefault="00864972" w:rsidP="00EF6A09">
            <w:pPr>
              <w:pStyle w:val="movimento"/>
              <w:rPr>
                <w:color w:val="002060"/>
              </w:rPr>
            </w:pPr>
            <w:r w:rsidRPr="00D652AD">
              <w:rPr>
                <w:color w:val="002060"/>
              </w:rPr>
              <w:t>BELA PAOLO</w:t>
            </w:r>
          </w:p>
        </w:tc>
        <w:tc>
          <w:tcPr>
            <w:tcW w:w="2200" w:type="dxa"/>
            <w:tcMar>
              <w:top w:w="20" w:type="dxa"/>
              <w:left w:w="20" w:type="dxa"/>
              <w:bottom w:w="20" w:type="dxa"/>
              <w:right w:w="20" w:type="dxa"/>
            </w:tcMar>
            <w:vAlign w:val="center"/>
            <w:hideMark/>
          </w:tcPr>
          <w:p w14:paraId="37BBF5D6" w14:textId="77777777" w:rsidR="00864972" w:rsidRPr="00D652AD" w:rsidRDefault="00864972" w:rsidP="00EF6A09">
            <w:pPr>
              <w:pStyle w:val="movimento2"/>
              <w:rPr>
                <w:color w:val="002060"/>
              </w:rPr>
            </w:pPr>
            <w:r w:rsidRPr="00D652AD">
              <w:rPr>
                <w:color w:val="002060"/>
              </w:rPr>
              <w:t xml:space="preserve">(REAL SAN GIORGIO) </w:t>
            </w:r>
          </w:p>
        </w:tc>
        <w:tc>
          <w:tcPr>
            <w:tcW w:w="800" w:type="dxa"/>
            <w:tcMar>
              <w:top w:w="20" w:type="dxa"/>
              <w:left w:w="20" w:type="dxa"/>
              <w:bottom w:w="20" w:type="dxa"/>
              <w:right w:w="20" w:type="dxa"/>
            </w:tcMar>
            <w:vAlign w:val="center"/>
            <w:hideMark/>
          </w:tcPr>
          <w:p w14:paraId="40D2F460"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7F5D459"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CE0537E" w14:textId="77777777" w:rsidR="00864972" w:rsidRPr="00D652AD" w:rsidRDefault="00864972" w:rsidP="00EF6A09">
            <w:pPr>
              <w:pStyle w:val="movimento2"/>
              <w:rPr>
                <w:color w:val="002060"/>
              </w:rPr>
            </w:pPr>
            <w:r w:rsidRPr="00D652AD">
              <w:rPr>
                <w:color w:val="002060"/>
              </w:rPr>
              <w:t> </w:t>
            </w:r>
          </w:p>
        </w:tc>
      </w:tr>
    </w:tbl>
    <w:p w14:paraId="7031C596" w14:textId="77777777" w:rsidR="00864972" w:rsidRPr="00D652AD" w:rsidRDefault="00864972" w:rsidP="00864972">
      <w:pPr>
        <w:pStyle w:val="titolo20"/>
        <w:rPr>
          <w:rFonts w:eastAsiaTheme="minorEastAsia"/>
          <w:color w:val="002060"/>
        </w:rPr>
      </w:pPr>
      <w:r w:rsidRPr="00D652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63BF4FC0" w14:textId="77777777" w:rsidTr="00EF6A09">
        <w:tc>
          <w:tcPr>
            <w:tcW w:w="2200" w:type="dxa"/>
            <w:tcMar>
              <w:top w:w="20" w:type="dxa"/>
              <w:left w:w="20" w:type="dxa"/>
              <w:bottom w:w="20" w:type="dxa"/>
              <w:right w:w="20" w:type="dxa"/>
            </w:tcMar>
            <w:vAlign w:val="center"/>
            <w:hideMark/>
          </w:tcPr>
          <w:p w14:paraId="4075FF1B" w14:textId="77777777" w:rsidR="00864972" w:rsidRPr="00D652AD" w:rsidRDefault="00864972" w:rsidP="00EF6A09">
            <w:pPr>
              <w:pStyle w:val="movimento"/>
              <w:rPr>
                <w:color w:val="002060"/>
              </w:rPr>
            </w:pPr>
            <w:r w:rsidRPr="00D652AD">
              <w:rPr>
                <w:color w:val="002060"/>
              </w:rPr>
              <w:t>GIORGI JACOPO</w:t>
            </w:r>
          </w:p>
        </w:tc>
        <w:tc>
          <w:tcPr>
            <w:tcW w:w="2200" w:type="dxa"/>
            <w:tcMar>
              <w:top w:w="20" w:type="dxa"/>
              <w:left w:w="20" w:type="dxa"/>
              <w:bottom w:w="20" w:type="dxa"/>
              <w:right w:w="20" w:type="dxa"/>
            </w:tcMar>
            <w:vAlign w:val="center"/>
            <w:hideMark/>
          </w:tcPr>
          <w:p w14:paraId="09C89324" w14:textId="77777777" w:rsidR="00864972" w:rsidRPr="00D652AD" w:rsidRDefault="00864972" w:rsidP="00EF6A09">
            <w:pPr>
              <w:pStyle w:val="movimento2"/>
              <w:rPr>
                <w:color w:val="002060"/>
              </w:rPr>
            </w:pPr>
            <w:r w:rsidRPr="00D652AD">
              <w:rPr>
                <w:color w:val="002060"/>
              </w:rPr>
              <w:t xml:space="preserve">(FUTSAL CASELLE) </w:t>
            </w:r>
          </w:p>
        </w:tc>
        <w:tc>
          <w:tcPr>
            <w:tcW w:w="800" w:type="dxa"/>
            <w:tcMar>
              <w:top w:w="20" w:type="dxa"/>
              <w:left w:w="20" w:type="dxa"/>
              <w:bottom w:w="20" w:type="dxa"/>
              <w:right w:w="20" w:type="dxa"/>
            </w:tcMar>
            <w:vAlign w:val="center"/>
            <w:hideMark/>
          </w:tcPr>
          <w:p w14:paraId="6EC187DE"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1864DE8" w14:textId="77777777" w:rsidR="00864972" w:rsidRPr="00D652AD" w:rsidRDefault="00864972" w:rsidP="00EF6A09">
            <w:pPr>
              <w:pStyle w:val="movimento"/>
              <w:rPr>
                <w:color w:val="002060"/>
              </w:rPr>
            </w:pPr>
            <w:r w:rsidRPr="00D652AD">
              <w:rPr>
                <w:color w:val="002060"/>
              </w:rPr>
              <w:t>BOUTIMAH ISMAIL</w:t>
            </w:r>
          </w:p>
        </w:tc>
        <w:tc>
          <w:tcPr>
            <w:tcW w:w="2200" w:type="dxa"/>
            <w:tcMar>
              <w:top w:w="20" w:type="dxa"/>
              <w:left w:w="20" w:type="dxa"/>
              <w:bottom w:w="20" w:type="dxa"/>
              <w:right w:w="20" w:type="dxa"/>
            </w:tcMar>
            <w:vAlign w:val="center"/>
            <w:hideMark/>
          </w:tcPr>
          <w:p w14:paraId="6867734D" w14:textId="77777777" w:rsidR="00864972" w:rsidRPr="00D652AD" w:rsidRDefault="00864972" w:rsidP="00EF6A09">
            <w:pPr>
              <w:pStyle w:val="movimento2"/>
              <w:rPr>
                <w:color w:val="002060"/>
              </w:rPr>
            </w:pPr>
            <w:r w:rsidRPr="00D652AD">
              <w:rPr>
                <w:color w:val="002060"/>
              </w:rPr>
              <w:t xml:space="preserve">(INVICTA FUTSAL MACERATA) </w:t>
            </w:r>
          </w:p>
        </w:tc>
      </w:tr>
      <w:tr w:rsidR="00864972" w:rsidRPr="00D652AD" w14:paraId="414D42C8" w14:textId="77777777" w:rsidTr="00EF6A09">
        <w:tc>
          <w:tcPr>
            <w:tcW w:w="2200" w:type="dxa"/>
            <w:tcMar>
              <w:top w:w="20" w:type="dxa"/>
              <w:left w:w="20" w:type="dxa"/>
              <w:bottom w:w="20" w:type="dxa"/>
              <w:right w:w="20" w:type="dxa"/>
            </w:tcMar>
            <w:vAlign w:val="center"/>
            <w:hideMark/>
          </w:tcPr>
          <w:p w14:paraId="3D635F7A" w14:textId="77777777" w:rsidR="00864972" w:rsidRPr="00D652AD" w:rsidRDefault="00864972" w:rsidP="00EF6A09">
            <w:pPr>
              <w:pStyle w:val="movimento"/>
              <w:rPr>
                <w:color w:val="002060"/>
              </w:rPr>
            </w:pPr>
            <w:r w:rsidRPr="00D652AD">
              <w:rPr>
                <w:color w:val="002060"/>
              </w:rPr>
              <w:t>TITTARELLI ANDREA</w:t>
            </w:r>
          </w:p>
        </w:tc>
        <w:tc>
          <w:tcPr>
            <w:tcW w:w="2200" w:type="dxa"/>
            <w:tcMar>
              <w:top w:w="20" w:type="dxa"/>
              <w:left w:w="20" w:type="dxa"/>
              <w:bottom w:w="20" w:type="dxa"/>
              <w:right w:w="20" w:type="dxa"/>
            </w:tcMar>
            <w:vAlign w:val="center"/>
            <w:hideMark/>
          </w:tcPr>
          <w:p w14:paraId="2852A649" w14:textId="77777777" w:rsidR="00864972" w:rsidRPr="00D652AD" w:rsidRDefault="00864972" w:rsidP="00EF6A09">
            <w:pPr>
              <w:pStyle w:val="movimento2"/>
              <w:rPr>
                <w:color w:val="002060"/>
              </w:rPr>
            </w:pPr>
            <w:r w:rsidRPr="00D652AD">
              <w:rPr>
                <w:color w:val="002060"/>
              </w:rPr>
              <w:t xml:space="preserve">(JESI) </w:t>
            </w:r>
          </w:p>
        </w:tc>
        <w:tc>
          <w:tcPr>
            <w:tcW w:w="800" w:type="dxa"/>
            <w:tcMar>
              <w:top w:w="20" w:type="dxa"/>
              <w:left w:w="20" w:type="dxa"/>
              <w:bottom w:w="20" w:type="dxa"/>
              <w:right w:w="20" w:type="dxa"/>
            </w:tcMar>
            <w:vAlign w:val="center"/>
            <w:hideMark/>
          </w:tcPr>
          <w:p w14:paraId="05C205A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F5EB36C" w14:textId="77777777" w:rsidR="00864972" w:rsidRPr="00D652AD" w:rsidRDefault="00864972" w:rsidP="00EF6A09">
            <w:pPr>
              <w:pStyle w:val="movimento"/>
              <w:rPr>
                <w:color w:val="002060"/>
              </w:rPr>
            </w:pPr>
            <w:r w:rsidRPr="00D652AD">
              <w:rPr>
                <w:color w:val="002060"/>
              </w:rPr>
              <w:t>BACALONI RUDY</w:t>
            </w:r>
          </w:p>
        </w:tc>
        <w:tc>
          <w:tcPr>
            <w:tcW w:w="2200" w:type="dxa"/>
            <w:tcMar>
              <w:top w:w="20" w:type="dxa"/>
              <w:left w:w="20" w:type="dxa"/>
              <w:bottom w:w="20" w:type="dxa"/>
              <w:right w:w="20" w:type="dxa"/>
            </w:tcMar>
            <w:vAlign w:val="center"/>
            <w:hideMark/>
          </w:tcPr>
          <w:p w14:paraId="6F163071" w14:textId="77777777" w:rsidR="00864972" w:rsidRPr="00D652AD" w:rsidRDefault="00864972" w:rsidP="00EF6A09">
            <w:pPr>
              <w:pStyle w:val="movimento2"/>
              <w:rPr>
                <w:color w:val="002060"/>
              </w:rPr>
            </w:pPr>
            <w:r w:rsidRPr="00D652AD">
              <w:rPr>
                <w:color w:val="002060"/>
              </w:rPr>
              <w:t xml:space="preserve">(NUOVA JUVENTINA FFC) </w:t>
            </w:r>
          </w:p>
        </w:tc>
      </w:tr>
      <w:tr w:rsidR="00864972" w:rsidRPr="00D652AD" w14:paraId="48242DCE" w14:textId="77777777" w:rsidTr="00EF6A09">
        <w:tc>
          <w:tcPr>
            <w:tcW w:w="2200" w:type="dxa"/>
            <w:tcMar>
              <w:top w:w="20" w:type="dxa"/>
              <w:left w:w="20" w:type="dxa"/>
              <w:bottom w:w="20" w:type="dxa"/>
              <w:right w:w="20" w:type="dxa"/>
            </w:tcMar>
            <w:vAlign w:val="center"/>
            <w:hideMark/>
          </w:tcPr>
          <w:p w14:paraId="4C07C381" w14:textId="77777777" w:rsidR="00864972" w:rsidRPr="00D652AD" w:rsidRDefault="00864972" w:rsidP="00EF6A09">
            <w:pPr>
              <w:pStyle w:val="movimento"/>
              <w:rPr>
                <w:color w:val="002060"/>
                <w:lang w:val="es-ES"/>
              </w:rPr>
            </w:pPr>
            <w:r w:rsidRPr="00D652AD">
              <w:rPr>
                <w:color w:val="002060"/>
                <w:lang w:val="es-ES"/>
              </w:rPr>
              <w:t>DE SOUZA JUNIOR EDSON LUIZ</w:t>
            </w:r>
          </w:p>
        </w:tc>
        <w:tc>
          <w:tcPr>
            <w:tcW w:w="2200" w:type="dxa"/>
            <w:tcMar>
              <w:top w:w="20" w:type="dxa"/>
              <w:left w:w="20" w:type="dxa"/>
              <w:bottom w:w="20" w:type="dxa"/>
              <w:right w:w="20" w:type="dxa"/>
            </w:tcMar>
            <w:vAlign w:val="center"/>
            <w:hideMark/>
          </w:tcPr>
          <w:p w14:paraId="60E40553" w14:textId="77777777" w:rsidR="00864972" w:rsidRPr="00D652AD" w:rsidRDefault="00864972" w:rsidP="00EF6A09">
            <w:pPr>
              <w:pStyle w:val="movimento2"/>
              <w:rPr>
                <w:color w:val="002060"/>
              </w:rPr>
            </w:pPr>
            <w:r w:rsidRPr="00D652AD">
              <w:rPr>
                <w:color w:val="002060"/>
              </w:rPr>
              <w:t xml:space="preserve">(NUOVA JUVENTINA FFC) </w:t>
            </w:r>
          </w:p>
        </w:tc>
        <w:tc>
          <w:tcPr>
            <w:tcW w:w="800" w:type="dxa"/>
            <w:tcMar>
              <w:top w:w="20" w:type="dxa"/>
              <w:left w:w="20" w:type="dxa"/>
              <w:bottom w:w="20" w:type="dxa"/>
              <w:right w:w="20" w:type="dxa"/>
            </w:tcMar>
            <w:vAlign w:val="center"/>
            <w:hideMark/>
          </w:tcPr>
          <w:p w14:paraId="26AD3CB6"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EFED9BF" w14:textId="77777777" w:rsidR="00864972" w:rsidRPr="00D652AD" w:rsidRDefault="00864972" w:rsidP="00EF6A09">
            <w:pPr>
              <w:pStyle w:val="movimento"/>
              <w:rPr>
                <w:color w:val="002060"/>
              </w:rPr>
            </w:pPr>
            <w:r w:rsidRPr="00D652AD">
              <w:rPr>
                <w:color w:val="002060"/>
              </w:rPr>
              <w:t>GASPARRONI DANILO</w:t>
            </w:r>
          </w:p>
        </w:tc>
        <w:tc>
          <w:tcPr>
            <w:tcW w:w="2200" w:type="dxa"/>
            <w:tcMar>
              <w:top w:w="20" w:type="dxa"/>
              <w:left w:w="20" w:type="dxa"/>
              <w:bottom w:w="20" w:type="dxa"/>
              <w:right w:w="20" w:type="dxa"/>
            </w:tcMar>
            <w:vAlign w:val="center"/>
            <w:hideMark/>
          </w:tcPr>
          <w:p w14:paraId="71F46719" w14:textId="77777777" w:rsidR="00864972" w:rsidRPr="00D652AD" w:rsidRDefault="00864972" w:rsidP="00EF6A09">
            <w:pPr>
              <w:pStyle w:val="movimento2"/>
              <w:rPr>
                <w:color w:val="002060"/>
              </w:rPr>
            </w:pPr>
            <w:r w:rsidRPr="00D652AD">
              <w:rPr>
                <w:color w:val="002060"/>
              </w:rPr>
              <w:t xml:space="preserve">(PIETRALACROCE 73) </w:t>
            </w:r>
          </w:p>
        </w:tc>
      </w:tr>
      <w:tr w:rsidR="00864972" w:rsidRPr="00D652AD" w14:paraId="673F4672" w14:textId="77777777" w:rsidTr="00EF6A09">
        <w:tc>
          <w:tcPr>
            <w:tcW w:w="2200" w:type="dxa"/>
            <w:tcMar>
              <w:top w:w="20" w:type="dxa"/>
              <w:left w:w="20" w:type="dxa"/>
              <w:bottom w:w="20" w:type="dxa"/>
              <w:right w:w="20" w:type="dxa"/>
            </w:tcMar>
            <w:vAlign w:val="center"/>
            <w:hideMark/>
          </w:tcPr>
          <w:p w14:paraId="2EFE1E44" w14:textId="77777777" w:rsidR="00864972" w:rsidRPr="00D652AD" w:rsidRDefault="00864972" w:rsidP="00EF6A09">
            <w:pPr>
              <w:pStyle w:val="movimento"/>
              <w:rPr>
                <w:color w:val="002060"/>
              </w:rPr>
            </w:pPr>
            <w:r w:rsidRPr="00D652AD">
              <w:rPr>
                <w:color w:val="002060"/>
              </w:rPr>
              <w:t>MARSILI FILIPPO</w:t>
            </w:r>
          </w:p>
        </w:tc>
        <w:tc>
          <w:tcPr>
            <w:tcW w:w="2200" w:type="dxa"/>
            <w:tcMar>
              <w:top w:w="20" w:type="dxa"/>
              <w:left w:w="20" w:type="dxa"/>
              <w:bottom w:w="20" w:type="dxa"/>
              <w:right w:w="20" w:type="dxa"/>
            </w:tcMar>
            <w:vAlign w:val="center"/>
            <w:hideMark/>
          </w:tcPr>
          <w:p w14:paraId="65DBD5CA" w14:textId="77777777" w:rsidR="00864972" w:rsidRPr="00D652AD" w:rsidRDefault="00864972" w:rsidP="00EF6A09">
            <w:pPr>
              <w:pStyle w:val="movimento2"/>
              <w:rPr>
                <w:color w:val="002060"/>
              </w:rPr>
            </w:pPr>
            <w:r w:rsidRPr="00D652AD">
              <w:rPr>
                <w:color w:val="002060"/>
              </w:rPr>
              <w:t xml:space="preserve">(POL.CAGLI SPORT ASSOCIATI) </w:t>
            </w:r>
          </w:p>
        </w:tc>
        <w:tc>
          <w:tcPr>
            <w:tcW w:w="800" w:type="dxa"/>
            <w:tcMar>
              <w:top w:w="20" w:type="dxa"/>
              <w:left w:w="20" w:type="dxa"/>
              <w:bottom w:w="20" w:type="dxa"/>
              <w:right w:w="20" w:type="dxa"/>
            </w:tcMar>
            <w:vAlign w:val="center"/>
            <w:hideMark/>
          </w:tcPr>
          <w:p w14:paraId="3DA5A456"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69E5E0C" w14:textId="77777777" w:rsidR="00864972" w:rsidRPr="00D652AD" w:rsidRDefault="00864972" w:rsidP="00EF6A09">
            <w:pPr>
              <w:pStyle w:val="movimento"/>
              <w:rPr>
                <w:color w:val="002060"/>
              </w:rPr>
            </w:pPr>
            <w:r w:rsidRPr="00D652AD">
              <w:rPr>
                <w:color w:val="002060"/>
              </w:rPr>
              <w:t>REBISCINI TOMMASO</w:t>
            </w:r>
          </w:p>
        </w:tc>
        <w:tc>
          <w:tcPr>
            <w:tcW w:w="2200" w:type="dxa"/>
            <w:tcMar>
              <w:top w:w="20" w:type="dxa"/>
              <w:left w:w="20" w:type="dxa"/>
              <w:bottom w:w="20" w:type="dxa"/>
              <w:right w:w="20" w:type="dxa"/>
            </w:tcMar>
            <w:vAlign w:val="center"/>
            <w:hideMark/>
          </w:tcPr>
          <w:p w14:paraId="548AADED" w14:textId="77777777" w:rsidR="00864972" w:rsidRPr="00D652AD" w:rsidRDefault="00864972" w:rsidP="00EF6A09">
            <w:pPr>
              <w:pStyle w:val="movimento2"/>
              <w:rPr>
                <w:color w:val="002060"/>
              </w:rPr>
            </w:pPr>
            <w:r w:rsidRPr="00D652AD">
              <w:rPr>
                <w:color w:val="002060"/>
              </w:rPr>
              <w:t xml:space="preserve">(POL.CAGLI SPORT ASSOCIATI) </w:t>
            </w:r>
          </w:p>
        </w:tc>
      </w:tr>
      <w:tr w:rsidR="00864972" w:rsidRPr="00D652AD" w14:paraId="5631EECC" w14:textId="77777777" w:rsidTr="00EF6A09">
        <w:tc>
          <w:tcPr>
            <w:tcW w:w="2200" w:type="dxa"/>
            <w:tcMar>
              <w:top w:w="20" w:type="dxa"/>
              <w:left w:w="20" w:type="dxa"/>
              <w:bottom w:w="20" w:type="dxa"/>
              <w:right w:w="20" w:type="dxa"/>
            </w:tcMar>
            <w:vAlign w:val="center"/>
            <w:hideMark/>
          </w:tcPr>
          <w:p w14:paraId="017E6C18" w14:textId="77777777" w:rsidR="00864972" w:rsidRPr="00D652AD" w:rsidRDefault="00864972" w:rsidP="00EF6A09">
            <w:pPr>
              <w:pStyle w:val="movimento"/>
              <w:rPr>
                <w:color w:val="002060"/>
              </w:rPr>
            </w:pPr>
            <w:r w:rsidRPr="00D652AD">
              <w:rPr>
                <w:color w:val="002060"/>
              </w:rPr>
              <w:t>LATINI DIEGO</w:t>
            </w:r>
          </w:p>
        </w:tc>
        <w:tc>
          <w:tcPr>
            <w:tcW w:w="2200" w:type="dxa"/>
            <w:tcMar>
              <w:top w:w="20" w:type="dxa"/>
              <w:left w:w="20" w:type="dxa"/>
              <w:bottom w:w="20" w:type="dxa"/>
              <w:right w:w="20" w:type="dxa"/>
            </w:tcMar>
            <w:vAlign w:val="center"/>
            <w:hideMark/>
          </w:tcPr>
          <w:p w14:paraId="6A057EAD" w14:textId="77777777" w:rsidR="00864972" w:rsidRPr="00D652AD" w:rsidRDefault="00864972" w:rsidP="00EF6A09">
            <w:pPr>
              <w:pStyle w:val="movimento2"/>
              <w:rPr>
                <w:color w:val="002060"/>
              </w:rPr>
            </w:pPr>
            <w:r w:rsidRPr="00D652AD">
              <w:rPr>
                <w:color w:val="002060"/>
              </w:rPr>
              <w:t xml:space="preserve">(TRE TORRI A.S.D.) </w:t>
            </w:r>
          </w:p>
        </w:tc>
        <w:tc>
          <w:tcPr>
            <w:tcW w:w="800" w:type="dxa"/>
            <w:tcMar>
              <w:top w:w="20" w:type="dxa"/>
              <w:left w:w="20" w:type="dxa"/>
              <w:bottom w:w="20" w:type="dxa"/>
              <w:right w:w="20" w:type="dxa"/>
            </w:tcMar>
            <w:vAlign w:val="center"/>
            <w:hideMark/>
          </w:tcPr>
          <w:p w14:paraId="6FD9A842"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0C18E97C"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2C1F71D" w14:textId="77777777" w:rsidR="00864972" w:rsidRPr="00D652AD" w:rsidRDefault="00864972" w:rsidP="00EF6A09">
            <w:pPr>
              <w:pStyle w:val="movimento2"/>
              <w:rPr>
                <w:color w:val="002060"/>
              </w:rPr>
            </w:pPr>
            <w:r w:rsidRPr="00D652AD">
              <w:rPr>
                <w:color w:val="002060"/>
              </w:rPr>
              <w:t> </w:t>
            </w:r>
          </w:p>
        </w:tc>
      </w:tr>
    </w:tbl>
    <w:p w14:paraId="54A2EB17" w14:textId="77777777" w:rsidR="00864972" w:rsidRPr="00D652AD" w:rsidRDefault="00864972" w:rsidP="00864972">
      <w:pPr>
        <w:pStyle w:val="titolo20"/>
        <w:rPr>
          <w:rFonts w:eastAsiaTheme="minorEastAsia"/>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5302CF79" w14:textId="77777777" w:rsidTr="00EF6A09">
        <w:tc>
          <w:tcPr>
            <w:tcW w:w="2200" w:type="dxa"/>
            <w:tcMar>
              <w:top w:w="20" w:type="dxa"/>
              <w:left w:w="20" w:type="dxa"/>
              <w:bottom w:w="20" w:type="dxa"/>
              <w:right w:w="20" w:type="dxa"/>
            </w:tcMar>
            <w:vAlign w:val="center"/>
            <w:hideMark/>
          </w:tcPr>
          <w:p w14:paraId="0921A92D" w14:textId="77777777" w:rsidR="00864972" w:rsidRPr="00D652AD" w:rsidRDefault="00864972" w:rsidP="00EF6A09">
            <w:pPr>
              <w:pStyle w:val="movimento"/>
              <w:rPr>
                <w:color w:val="002060"/>
              </w:rPr>
            </w:pPr>
            <w:r w:rsidRPr="00D652AD">
              <w:rPr>
                <w:color w:val="002060"/>
              </w:rPr>
              <w:t>PANTOLI GIACOMO</w:t>
            </w:r>
          </w:p>
        </w:tc>
        <w:tc>
          <w:tcPr>
            <w:tcW w:w="2200" w:type="dxa"/>
            <w:tcMar>
              <w:top w:w="20" w:type="dxa"/>
              <w:left w:w="20" w:type="dxa"/>
              <w:bottom w:w="20" w:type="dxa"/>
              <w:right w:w="20" w:type="dxa"/>
            </w:tcMar>
            <w:vAlign w:val="center"/>
            <w:hideMark/>
          </w:tcPr>
          <w:p w14:paraId="6B63D253" w14:textId="77777777" w:rsidR="00864972" w:rsidRPr="00D652AD" w:rsidRDefault="00864972" w:rsidP="00EF6A09">
            <w:pPr>
              <w:pStyle w:val="movimento2"/>
              <w:rPr>
                <w:color w:val="002060"/>
              </w:rPr>
            </w:pPr>
            <w:r w:rsidRPr="00D652AD">
              <w:rPr>
                <w:color w:val="002060"/>
              </w:rPr>
              <w:t xml:space="preserve">(ALMA JUVENTUS FANO) </w:t>
            </w:r>
          </w:p>
        </w:tc>
        <w:tc>
          <w:tcPr>
            <w:tcW w:w="800" w:type="dxa"/>
            <w:tcMar>
              <w:top w:w="20" w:type="dxa"/>
              <w:left w:w="20" w:type="dxa"/>
              <w:bottom w:w="20" w:type="dxa"/>
              <w:right w:w="20" w:type="dxa"/>
            </w:tcMar>
            <w:vAlign w:val="center"/>
            <w:hideMark/>
          </w:tcPr>
          <w:p w14:paraId="6F88B615"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ABE2E40" w14:textId="77777777" w:rsidR="00864972" w:rsidRPr="00D652AD" w:rsidRDefault="00864972" w:rsidP="00EF6A09">
            <w:pPr>
              <w:pStyle w:val="movimento"/>
              <w:rPr>
                <w:color w:val="002060"/>
              </w:rPr>
            </w:pPr>
            <w:r w:rsidRPr="00D652AD">
              <w:rPr>
                <w:color w:val="002060"/>
              </w:rPr>
              <w:t>BONFIGLI PAOLO</w:t>
            </w:r>
          </w:p>
        </w:tc>
        <w:tc>
          <w:tcPr>
            <w:tcW w:w="2200" w:type="dxa"/>
            <w:tcMar>
              <w:top w:w="20" w:type="dxa"/>
              <w:left w:w="20" w:type="dxa"/>
              <w:bottom w:w="20" w:type="dxa"/>
              <w:right w:w="20" w:type="dxa"/>
            </w:tcMar>
            <w:vAlign w:val="center"/>
            <w:hideMark/>
          </w:tcPr>
          <w:p w14:paraId="1D013960" w14:textId="77777777" w:rsidR="00864972" w:rsidRPr="00D652AD" w:rsidRDefault="00864972" w:rsidP="00EF6A09">
            <w:pPr>
              <w:pStyle w:val="movimento2"/>
              <w:rPr>
                <w:color w:val="002060"/>
              </w:rPr>
            </w:pPr>
            <w:r w:rsidRPr="00D652AD">
              <w:rPr>
                <w:color w:val="002060"/>
              </w:rPr>
              <w:t xml:space="preserve">(BAYER CAPPUCCINI) </w:t>
            </w:r>
          </w:p>
        </w:tc>
      </w:tr>
      <w:tr w:rsidR="00864972" w:rsidRPr="00D652AD" w14:paraId="5B894C9A" w14:textId="77777777" w:rsidTr="00EF6A09">
        <w:tc>
          <w:tcPr>
            <w:tcW w:w="2200" w:type="dxa"/>
            <w:tcMar>
              <w:top w:w="20" w:type="dxa"/>
              <w:left w:w="20" w:type="dxa"/>
              <w:bottom w:w="20" w:type="dxa"/>
              <w:right w:w="20" w:type="dxa"/>
            </w:tcMar>
            <w:vAlign w:val="center"/>
            <w:hideMark/>
          </w:tcPr>
          <w:p w14:paraId="2DDE2641" w14:textId="77777777" w:rsidR="00864972" w:rsidRPr="00D652AD" w:rsidRDefault="00864972" w:rsidP="00EF6A09">
            <w:pPr>
              <w:pStyle w:val="movimento"/>
              <w:rPr>
                <w:color w:val="002060"/>
              </w:rPr>
            </w:pPr>
            <w:r w:rsidRPr="00D652AD">
              <w:rPr>
                <w:color w:val="002060"/>
              </w:rPr>
              <w:t>DELGRANDE DOMENICO</w:t>
            </w:r>
          </w:p>
        </w:tc>
        <w:tc>
          <w:tcPr>
            <w:tcW w:w="2200" w:type="dxa"/>
            <w:tcMar>
              <w:top w:w="20" w:type="dxa"/>
              <w:left w:w="20" w:type="dxa"/>
              <w:bottom w:w="20" w:type="dxa"/>
              <w:right w:w="20" w:type="dxa"/>
            </w:tcMar>
            <w:vAlign w:val="center"/>
            <w:hideMark/>
          </w:tcPr>
          <w:p w14:paraId="3E6E6886" w14:textId="77777777" w:rsidR="00864972" w:rsidRPr="00D652AD" w:rsidRDefault="00864972" w:rsidP="00EF6A09">
            <w:pPr>
              <w:pStyle w:val="movimento2"/>
              <w:rPr>
                <w:color w:val="002060"/>
              </w:rPr>
            </w:pPr>
            <w:r w:rsidRPr="00D652AD">
              <w:rPr>
                <w:color w:val="002060"/>
              </w:rPr>
              <w:t xml:space="preserve">(FUTSAL CASELLE) </w:t>
            </w:r>
          </w:p>
        </w:tc>
        <w:tc>
          <w:tcPr>
            <w:tcW w:w="800" w:type="dxa"/>
            <w:tcMar>
              <w:top w:w="20" w:type="dxa"/>
              <w:left w:w="20" w:type="dxa"/>
              <w:bottom w:w="20" w:type="dxa"/>
              <w:right w:w="20" w:type="dxa"/>
            </w:tcMar>
            <w:vAlign w:val="center"/>
            <w:hideMark/>
          </w:tcPr>
          <w:p w14:paraId="2CACBF8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A3BCE77" w14:textId="77777777" w:rsidR="00864972" w:rsidRPr="00D652AD" w:rsidRDefault="00864972" w:rsidP="00EF6A09">
            <w:pPr>
              <w:pStyle w:val="movimento"/>
              <w:rPr>
                <w:color w:val="002060"/>
              </w:rPr>
            </w:pPr>
            <w:r w:rsidRPr="00D652AD">
              <w:rPr>
                <w:color w:val="002060"/>
              </w:rPr>
              <w:t>GATTONI DAVIDE</w:t>
            </w:r>
          </w:p>
        </w:tc>
        <w:tc>
          <w:tcPr>
            <w:tcW w:w="2200" w:type="dxa"/>
            <w:tcMar>
              <w:top w:w="20" w:type="dxa"/>
              <w:left w:w="20" w:type="dxa"/>
              <w:bottom w:w="20" w:type="dxa"/>
              <w:right w:w="20" w:type="dxa"/>
            </w:tcMar>
            <w:vAlign w:val="center"/>
            <w:hideMark/>
          </w:tcPr>
          <w:p w14:paraId="636CAF2D" w14:textId="77777777" w:rsidR="00864972" w:rsidRPr="00D652AD" w:rsidRDefault="00864972" w:rsidP="00EF6A09">
            <w:pPr>
              <w:pStyle w:val="movimento2"/>
              <w:rPr>
                <w:color w:val="002060"/>
              </w:rPr>
            </w:pPr>
            <w:r w:rsidRPr="00D652AD">
              <w:rPr>
                <w:color w:val="002060"/>
              </w:rPr>
              <w:t xml:space="preserve">(FUTSAL CASELLE) </w:t>
            </w:r>
          </w:p>
        </w:tc>
      </w:tr>
      <w:tr w:rsidR="00864972" w:rsidRPr="00D652AD" w14:paraId="2D6604D3" w14:textId="77777777" w:rsidTr="00EF6A09">
        <w:tc>
          <w:tcPr>
            <w:tcW w:w="2200" w:type="dxa"/>
            <w:tcMar>
              <w:top w:w="20" w:type="dxa"/>
              <w:left w:w="20" w:type="dxa"/>
              <w:bottom w:w="20" w:type="dxa"/>
              <w:right w:w="20" w:type="dxa"/>
            </w:tcMar>
            <w:vAlign w:val="center"/>
            <w:hideMark/>
          </w:tcPr>
          <w:p w14:paraId="3D4CA86E" w14:textId="77777777" w:rsidR="00864972" w:rsidRPr="00D652AD" w:rsidRDefault="00864972" w:rsidP="00EF6A09">
            <w:pPr>
              <w:pStyle w:val="movimento"/>
              <w:rPr>
                <w:color w:val="002060"/>
              </w:rPr>
            </w:pPr>
            <w:r w:rsidRPr="00D652AD">
              <w:rPr>
                <w:color w:val="002060"/>
              </w:rPr>
              <w:t>BORGOGNONI VALERIO</w:t>
            </w:r>
          </w:p>
        </w:tc>
        <w:tc>
          <w:tcPr>
            <w:tcW w:w="2200" w:type="dxa"/>
            <w:tcMar>
              <w:top w:w="20" w:type="dxa"/>
              <w:left w:w="20" w:type="dxa"/>
              <w:bottom w:w="20" w:type="dxa"/>
              <w:right w:w="20" w:type="dxa"/>
            </w:tcMar>
            <w:vAlign w:val="center"/>
            <w:hideMark/>
          </w:tcPr>
          <w:p w14:paraId="40E660CC" w14:textId="77777777" w:rsidR="00864972" w:rsidRPr="00D652AD" w:rsidRDefault="00864972" w:rsidP="00EF6A09">
            <w:pPr>
              <w:pStyle w:val="movimento2"/>
              <w:rPr>
                <w:color w:val="002060"/>
              </w:rPr>
            </w:pPr>
            <w:r w:rsidRPr="00D652AD">
              <w:rPr>
                <w:color w:val="002060"/>
              </w:rPr>
              <w:t xml:space="preserve">(FUTSAL MONTEMARCIANO C5) </w:t>
            </w:r>
          </w:p>
        </w:tc>
        <w:tc>
          <w:tcPr>
            <w:tcW w:w="800" w:type="dxa"/>
            <w:tcMar>
              <w:top w:w="20" w:type="dxa"/>
              <w:left w:w="20" w:type="dxa"/>
              <w:bottom w:w="20" w:type="dxa"/>
              <w:right w:w="20" w:type="dxa"/>
            </w:tcMar>
            <w:vAlign w:val="center"/>
            <w:hideMark/>
          </w:tcPr>
          <w:p w14:paraId="611C4DF8"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5E81776" w14:textId="77777777" w:rsidR="00864972" w:rsidRPr="00D652AD" w:rsidRDefault="00864972" w:rsidP="00EF6A09">
            <w:pPr>
              <w:pStyle w:val="movimento"/>
              <w:rPr>
                <w:color w:val="002060"/>
              </w:rPr>
            </w:pPr>
            <w:r w:rsidRPr="00D652AD">
              <w:rPr>
                <w:color w:val="002060"/>
              </w:rPr>
              <w:t>SABBATINI NICCOLO</w:t>
            </w:r>
          </w:p>
        </w:tc>
        <w:tc>
          <w:tcPr>
            <w:tcW w:w="2200" w:type="dxa"/>
            <w:tcMar>
              <w:top w:w="20" w:type="dxa"/>
              <w:left w:w="20" w:type="dxa"/>
              <w:bottom w:w="20" w:type="dxa"/>
              <w:right w:w="20" w:type="dxa"/>
            </w:tcMar>
            <w:vAlign w:val="center"/>
            <w:hideMark/>
          </w:tcPr>
          <w:p w14:paraId="03D8C0B8" w14:textId="77777777" w:rsidR="00864972" w:rsidRPr="00D652AD" w:rsidRDefault="00864972" w:rsidP="00EF6A09">
            <w:pPr>
              <w:pStyle w:val="movimento2"/>
              <w:rPr>
                <w:color w:val="002060"/>
              </w:rPr>
            </w:pPr>
            <w:r w:rsidRPr="00D652AD">
              <w:rPr>
                <w:color w:val="002060"/>
              </w:rPr>
              <w:t xml:space="preserve">(FUTSAL MONTEMARCIANO C5) </w:t>
            </w:r>
          </w:p>
        </w:tc>
      </w:tr>
      <w:tr w:rsidR="00864972" w:rsidRPr="00D652AD" w14:paraId="049F0F62" w14:textId="77777777" w:rsidTr="00EF6A09">
        <w:tc>
          <w:tcPr>
            <w:tcW w:w="2200" w:type="dxa"/>
            <w:tcMar>
              <w:top w:w="20" w:type="dxa"/>
              <w:left w:w="20" w:type="dxa"/>
              <w:bottom w:w="20" w:type="dxa"/>
              <w:right w:w="20" w:type="dxa"/>
            </w:tcMar>
            <w:vAlign w:val="center"/>
            <w:hideMark/>
          </w:tcPr>
          <w:p w14:paraId="3DD3CC0C" w14:textId="77777777" w:rsidR="00864972" w:rsidRPr="00D652AD" w:rsidRDefault="00864972" w:rsidP="00EF6A09">
            <w:pPr>
              <w:pStyle w:val="movimento"/>
              <w:rPr>
                <w:color w:val="002060"/>
              </w:rPr>
            </w:pPr>
            <w:r w:rsidRPr="00D652AD">
              <w:rPr>
                <w:color w:val="002060"/>
              </w:rPr>
              <w:t>SORCINELLI ALEX</w:t>
            </w:r>
          </w:p>
        </w:tc>
        <w:tc>
          <w:tcPr>
            <w:tcW w:w="2200" w:type="dxa"/>
            <w:tcMar>
              <w:top w:w="20" w:type="dxa"/>
              <w:left w:w="20" w:type="dxa"/>
              <w:bottom w:w="20" w:type="dxa"/>
              <w:right w:w="20" w:type="dxa"/>
            </w:tcMar>
            <w:vAlign w:val="center"/>
            <w:hideMark/>
          </w:tcPr>
          <w:p w14:paraId="0147C773" w14:textId="77777777" w:rsidR="00864972" w:rsidRPr="00D652AD" w:rsidRDefault="00864972" w:rsidP="00EF6A09">
            <w:pPr>
              <w:pStyle w:val="movimento2"/>
              <w:rPr>
                <w:color w:val="002060"/>
              </w:rPr>
            </w:pPr>
            <w:r w:rsidRPr="00D652AD">
              <w:rPr>
                <w:color w:val="002060"/>
              </w:rPr>
              <w:t xml:space="preserve">(FUTSAL MONTEMARCIANO C5) </w:t>
            </w:r>
          </w:p>
        </w:tc>
        <w:tc>
          <w:tcPr>
            <w:tcW w:w="800" w:type="dxa"/>
            <w:tcMar>
              <w:top w:w="20" w:type="dxa"/>
              <w:left w:w="20" w:type="dxa"/>
              <w:bottom w:w="20" w:type="dxa"/>
              <w:right w:w="20" w:type="dxa"/>
            </w:tcMar>
            <w:vAlign w:val="center"/>
            <w:hideMark/>
          </w:tcPr>
          <w:p w14:paraId="39BB2726"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BD9A243" w14:textId="77777777" w:rsidR="00864972" w:rsidRPr="00D652AD" w:rsidRDefault="00864972" w:rsidP="00EF6A09">
            <w:pPr>
              <w:pStyle w:val="movimento"/>
              <w:rPr>
                <w:color w:val="002060"/>
              </w:rPr>
            </w:pPr>
            <w:r w:rsidRPr="00D652AD">
              <w:rPr>
                <w:color w:val="002060"/>
              </w:rPr>
              <w:t>ERCOLI GIANLUCA</w:t>
            </w:r>
          </w:p>
        </w:tc>
        <w:tc>
          <w:tcPr>
            <w:tcW w:w="2200" w:type="dxa"/>
            <w:tcMar>
              <w:top w:w="20" w:type="dxa"/>
              <w:left w:w="20" w:type="dxa"/>
              <w:bottom w:w="20" w:type="dxa"/>
              <w:right w:w="20" w:type="dxa"/>
            </w:tcMar>
            <w:vAlign w:val="center"/>
            <w:hideMark/>
          </w:tcPr>
          <w:p w14:paraId="4732D841" w14:textId="77777777" w:rsidR="00864972" w:rsidRPr="00D652AD" w:rsidRDefault="00864972" w:rsidP="00EF6A09">
            <w:pPr>
              <w:pStyle w:val="movimento2"/>
              <w:rPr>
                <w:color w:val="002060"/>
              </w:rPr>
            </w:pPr>
            <w:r w:rsidRPr="00D652AD">
              <w:rPr>
                <w:color w:val="002060"/>
              </w:rPr>
              <w:t xml:space="preserve">(FUTSAL MONTURANO) </w:t>
            </w:r>
          </w:p>
        </w:tc>
      </w:tr>
      <w:tr w:rsidR="00864972" w:rsidRPr="00D652AD" w14:paraId="58190A6B" w14:textId="77777777" w:rsidTr="00EF6A09">
        <w:tc>
          <w:tcPr>
            <w:tcW w:w="2200" w:type="dxa"/>
            <w:tcMar>
              <w:top w:w="20" w:type="dxa"/>
              <w:left w:w="20" w:type="dxa"/>
              <w:bottom w:w="20" w:type="dxa"/>
              <w:right w:w="20" w:type="dxa"/>
            </w:tcMar>
            <w:vAlign w:val="center"/>
            <w:hideMark/>
          </w:tcPr>
          <w:p w14:paraId="651DC6F1" w14:textId="77777777" w:rsidR="00864972" w:rsidRPr="00D652AD" w:rsidRDefault="00864972" w:rsidP="00EF6A09">
            <w:pPr>
              <w:pStyle w:val="movimento"/>
              <w:rPr>
                <w:color w:val="002060"/>
              </w:rPr>
            </w:pPr>
            <w:r w:rsidRPr="00D652AD">
              <w:rPr>
                <w:color w:val="002060"/>
              </w:rPr>
              <w:t>PAU ALESSANDRO</w:t>
            </w:r>
          </w:p>
        </w:tc>
        <w:tc>
          <w:tcPr>
            <w:tcW w:w="2200" w:type="dxa"/>
            <w:tcMar>
              <w:top w:w="20" w:type="dxa"/>
              <w:left w:w="20" w:type="dxa"/>
              <w:bottom w:w="20" w:type="dxa"/>
              <w:right w:w="20" w:type="dxa"/>
            </w:tcMar>
            <w:vAlign w:val="center"/>
            <w:hideMark/>
          </w:tcPr>
          <w:p w14:paraId="4265E910" w14:textId="77777777" w:rsidR="00864972" w:rsidRPr="00D652AD" w:rsidRDefault="00864972" w:rsidP="00EF6A09">
            <w:pPr>
              <w:pStyle w:val="movimento2"/>
              <w:rPr>
                <w:color w:val="002060"/>
              </w:rPr>
            </w:pPr>
            <w:r w:rsidRPr="00D652AD">
              <w:rPr>
                <w:color w:val="002060"/>
              </w:rPr>
              <w:t xml:space="preserve">(INVICTA FUTSAL MACERATA) </w:t>
            </w:r>
          </w:p>
        </w:tc>
        <w:tc>
          <w:tcPr>
            <w:tcW w:w="800" w:type="dxa"/>
            <w:tcMar>
              <w:top w:w="20" w:type="dxa"/>
              <w:left w:w="20" w:type="dxa"/>
              <w:bottom w:w="20" w:type="dxa"/>
              <w:right w:w="20" w:type="dxa"/>
            </w:tcMar>
            <w:vAlign w:val="center"/>
            <w:hideMark/>
          </w:tcPr>
          <w:p w14:paraId="5AAAD8A9"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746C108" w14:textId="77777777" w:rsidR="00864972" w:rsidRPr="00D652AD" w:rsidRDefault="00864972" w:rsidP="00EF6A09">
            <w:pPr>
              <w:pStyle w:val="movimento"/>
              <w:rPr>
                <w:color w:val="002060"/>
              </w:rPr>
            </w:pPr>
            <w:r w:rsidRPr="00D652AD">
              <w:rPr>
                <w:color w:val="002060"/>
              </w:rPr>
              <w:t>BARTOLUCCI DIEGO</w:t>
            </w:r>
          </w:p>
        </w:tc>
        <w:tc>
          <w:tcPr>
            <w:tcW w:w="2200" w:type="dxa"/>
            <w:tcMar>
              <w:top w:w="20" w:type="dxa"/>
              <w:left w:w="20" w:type="dxa"/>
              <w:bottom w:w="20" w:type="dxa"/>
              <w:right w:w="20" w:type="dxa"/>
            </w:tcMar>
            <w:vAlign w:val="center"/>
            <w:hideMark/>
          </w:tcPr>
          <w:p w14:paraId="2068307E" w14:textId="77777777" w:rsidR="00864972" w:rsidRPr="00D652AD" w:rsidRDefault="00864972" w:rsidP="00EF6A09">
            <w:pPr>
              <w:pStyle w:val="movimento2"/>
              <w:rPr>
                <w:color w:val="002060"/>
              </w:rPr>
            </w:pPr>
            <w:r w:rsidRPr="00D652AD">
              <w:rPr>
                <w:color w:val="002060"/>
              </w:rPr>
              <w:t xml:space="preserve">(JESI) </w:t>
            </w:r>
          </w:p>
        </w:tc>
      </w:tr>
      <w:tr w:rsidR="00864972" w:rsidRPr="00D652AD" w14:paraId="01605628" w14:textId="77777777" w:rsidTr="00EF6A09">
        <w:tc>
          <w:tcPr>
            <w:tcW w:w="2200" w:type="dxa"/>
            <w:tcMar>
              <w:top w:w="20" w:type="dxa"/>
              <w:left w:w="20" w:type="dxa"/>
              <w:bottom w:w="20" w:type="dxa"/>
              <w:right w:w="20" w:type="dxa"/>
            </w:tcMar>
            <w:vAlign w:val="center"/>
            <w:hideMark/>
          </w:tcPr>
          <w:p w14:paraId="53B190FF" w14:textId="77777777" w:rsidR="00864972" w:rsidRPr="00D652AD" w:rsidRDefault="00864972" w:rsidP="00EF6A09">
            <w:pPr>
              <w:pStyle w:val="movimento"/>
              <w:rPr>
                <w:color w:val="002060"/>
              </w:rPr>
            </w:pPr>
            <w:r w:rsidRPr="00D652AD">
              <w:rPr>
                <w:color w:val="002060"/>
              </w:rPr>
              <w:t>GIACONI CARLO</w:t>
            </w:r>
          </w:p>
        </w:tc>
        <w:tc>
          <w:tcPr>
            <w:tcW w:w="2200" w:type="dxa"/>
            <w:tcMar>
              <w:top w:w="20" w:type="dxa"/>
              <w:left w:w="20" w:type="dxa"/>
              <w:bottom w:w="20" w:type="dxa"/>
              <w:right w:w="20" w:type="dxa"/>
            </w:tcMar>
            <w:vAlign w:val="center"/>
            <w:hideMark/>
          </w:tcPr>
          <w:p w14:paraId="5E147694" w14:textId="77777777" w:rsidR="00864972" w:rsidRPr="00D652AD" w:rsidRDefault="00864972" w:rsidP="00EF6A09">
            <w:pPr>
              <w:pStyle w:val="movimento2"/>
              <w:rPr>
                <w:color w:val="002060"/>
              </w:rPr>
            </w:pPr>
            <w:r w:rsidRPr="00D652AD">
              <w:rPr>
                <w:color w:val="002060"/>
              </w:rPr>
              <w:t xml:space="preserve">(NUOVA JUVENTINA FFC) </w:t>
            </w:r>
          </w:p>
        </w:tc>
        <w:tc>
          <w:tcPr>
            <w:tcW w:w="800" w:type="dxa"/>
            <w:tcMar>
              <w:top w:w="20" w:type="dxa"/>
              <w:left w:w="20" w:type="dxa"/>
              <w:bottom w:w="20" w:type="dxa"/>
              <w:right w:w="20" w:type="dxa"/>
            </w:tcMar>
            <w:vAlign w:val="center"/>
            <w:hideMark/>
          </w:tcPr>
          <w:p w14:paraId="5215F3D7"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F386469" w14:textId="77777777" w:rsidR="00864972" w:rsidRPr="00D652AD" w:rsidRDefault="00864972" w:rsidP="00EF6A09">
            <w:pPr>
              <w:pStyle w:val="movimento"/>
              <w:rPr>
                <w:color w:val="002060"/>
              </w:rPr>
            </w:pPr>
            <w:r w:rsidRPr="00D652AD">
              <w:rPr>
                <w:color w:val="002060"/>
              </w:rPr>
              <w:t>CASAGRANDE RICCARDO</w:t>
            </w:r>
          </w:p>
        </w:tc>
        <w:tc>
          <w:tcPr>
            <w:tcW w:w="2200" w:type="dxa"/>
            <w:tcMar>
              <w:top w:w="20" w:type="dxa"/>
              <w:left w:w="20" w:type="dxa"/>
              <w:bottom w:w="20" w:type="dxa"/>
              <w:right w:w="20" w:type="dxa"/>
            </w:tcMar>
            <w:vAlign w:val="center"/>
            <w:hideMark/>
          </w:tcPr>
          <w:p w14:paraId="2170D9CD" w14:textId="77777777" w:rsidR="00864972" w:rsidRPr="00D652AD" w:rsidRDefault="00864972" w:rsidP="00EF6A09">
            <w:pPr>
              <w:pStyle w:val="movimento2"/>
              <w:rPr>
                <w:color w:val="002060"/>
              </w:rPr>
            </w:pPr>
            <w:r w:rsidRPr="00D652AD">
              <w:rPr>
                <w:color w:val="002060"/>
              </w:rPr>
              <w:t xml:space="preserve">(PIANACCIO) </w:t>
            </w:r>
          </w:p>
        </w:tc>
      </w:tr>
      <w:tr w:rsidR="00864972" w:rsidRPr="00D652AD" w14:paraId="6DCA2AB5" w14:textId="77777777" w:rsidTr="00EF6A09">
        <w:tc>
          <w:tcPr>
            <w:tcW w:w="2200" w:type="dxa"/>
            <w:tcMar>
              <w:top w:w="20" w:type="dxa"/>
              <w:left w:w="20" w:type="dxa"/>
              <w:bottom w:w="20" w:type="dxa"/>
              <w:right w:w="20" w:type="dxa"/>
            </w:tcMar>
            <w:vAlign w:val="center"/>
            <w:hideMark/>
          </w:tcPr>
          <w:p w14:paraId="67D5F759" w14:textId="77777777" w:rsidR="00864972" w:rsidRPr="00D652AD" w:rsidRDefault="00864972" w:rsidP="00EF6A09">
            <w:pPr>
              <w:pStyle w:val="movimento"/>
              <w:rPr>
                <w:color w:val="002060"/>
              </w:rPr>
            </w:pPr>
            <w:r w:rsidRPr="00D652AD">
              <w:rPr>
                <w:color w:val="002060"/>
              </w:rPr>
              <w:t>SEVERINI SIMONE</w:t>
            </w:r>
          </w:p>
        </w:tc>
        <w:tc>
          <w:tcPr>
            <w:tcW w:w="2200" w:type="dxa"/>
            <w:tcMar>
              <w:top w:w="20" w:type="dxa"/>
              <w:left w:w="20" w:type="dxa"/>
              <w:bottom w:w="20" w:type="dxa"/>
              <w:right w:w="20" w:type="dxa"/>
            </w:tcMar>
            <w:vAlign w:val="center"/>
            <w:hideMark/>
          </w:tcPr>
          <w:p w14:paraId="167F01BA" w14:textId="77777777" w:rsidR="00864972" w:rsidRPr="00D652AD" w:rsidRDefault="00864972" w:rsidP="00EF6A09">
            <w:pPr>
              <w:pStyle w:val="movimento2"/>
              <w:rPr>
                <w:color w:val="002060"/>
              </w:rPr>
            </w:pPr>
            <w:r w:rsidRPr="00D652AD">
              <w:rPr>
                <w:color w:val="002060"/>
              </w:rPr>
              <w:t xml:space="preserve">(PIANACCIO) </w:t>
            </w:r>
          </w:p>
        </w:tc>
        <w:tc>
          <w:tcPr>
            <w:tcW w:w="800" w:type="dxa"/>
            <w:tcMar>
              <w:top w:w="20" w:type="dxa"/>
              <w:left w:w="20" w:type="dxa"/>
              <w:bottom w:w="20" w:type="dxa"/>
              <w:right w:w="20" w:type="dxa"/>
            </w:tcMar>
            <w:vAlign w:val="center"/>
            <w:hideMark/>
          </w:tcPr>
          <w:p w14:paraId="21720D32"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F70FBBA" w14:textId="77777777" w:rsidR="00864972" w:rsidRPr="00D652AD" w:rsidRDefault="00864972" w:rsidP="00EF6A09">
            <w:pPr>
              <w:pStyle w:val="movimento"/>
              <w:rPr>
                <w:color w:val="002060"/>
              </w:rPr>
            </w:pPr>
            <w:r w:rsidRPr="00D652AD">
              <w:rPr>
                <w:color w:val="002060"/>
              </w:rPr>
              <w:t>AZALEA CRISTIAN</w:t>
            </w:r>
          </w:p>
        </w:tc>
        <w:tc>
          <w:tcPr>
            <w:tcW w:w="2200" w:type="dxa"/>
            <w:tcMar>
              <w:top w:w="20" w:type="dxa"/>
              <w:left w:w="20" w:type="dxa"/>
              <w:bottom w:w="20" w:type="dxa"/>
              <w:right w:w="20" w:type="dxa"/>
            </w:tcMar>
            <w:vAlign w:val="center"/>
            <w:hideMark/>
          </w:tcPr>
          <w:p w14:paraId="1C75C9C4" w14:textId="77777777" w:rsidR="00864972" w:rsidRPr="00D652AD" w:rsidRDefault="00864972" w:rsidP="00EF6A09">
            <w:pPr>
              <w:pStyle w:val="movimento2"/>
              <w:rPr>
                <w:color w:val="002060"/>
              </w:rPr>
            </w:pPr>
            <w:r w:rsidRPr="00D652AD">
              <w:rPr>
                <w:color w:val="002060"/>
              </w:rPr>
              <w:t xml:space="preserve">(POL.CAGLI SPORT ASSOCIATI) </w:t>
            </w:r>
          </w:p>
        </w:tc>
      </w:tr>
      <w:tr w:rsidR="00864972" w:rsidRPr="00D652AD" w14:paraId="2F15AFAD" w14:textId="77777777" w:rsidTr="00EF6A09">
        <w:tc>
          <w:tcPr>
            <w:tcW w:w="2200" w:type="dxa"/>
            <w:tcMar>
              <w:top w:w="20" w:type="dxa"/>
              <w:left w:w="20" w:type="dxa"/>
              <w:bottom w:w="20" w:type="dxa"/>
              <w:right w:w="20" w:type="dxa"/>
            </w:tcMar>
            <w:vAlign w:val="center"/>
            <w:hideMark/>
          </w:tcPr>
          <w:p w14:paraId="7FD55F08" w14:textId="77777777" w:rsidR="00864972" w:rsidRPr="00D652AD" w:rsidRDefault="00864972" w:rsidP="00EF6A09">
            <w:pPr>
              <w:pStyle w:val="movimento"/>
              <w:rPr>
                <w:color w:val="002060"/>
              </w:rPr>
            </w:pPr>
            <w:r w:rsidRPr="00D652AD">
              <w:rPr>
                <w:color w:val="002060"/>
              </w:rPr>
              <w:t>DE CARLONIS NICOLO</w:t>
            </w:r>
          </w:p>
        </w:tc>
        <w:tc>
          <w:tcPr>
            <w:tcW w:w="2200" w:type="dxa"/>
            <w:tcMar>
              <w:top w:w="20" w:type="dxa"/>
              <w:left w:w="20" w:type="dxa"/>
              <w:bottom w:w="20" w:type="dxa"/>
              <w:right w:w="20" w:type="dxa"/>
            </w:tcMar>
            <w:vAlign w:val="center"/>
            <w:hideMark/>
          </w:tcPr>
          <w:p w14:paraId="37ABAAB8" w14:textId="77777777" w:rsidR="00864972" w:rsidRPr="00D652AD" w:rsidRDefault="00864972" w:rsidP="00EF6A09">
            <w:pPr>
              <w:pStyle w:val="movimento2"/>
              <w:rPr>
                <w:color w:val="002060"/>
              </w:rPr>
            </w:pPr>
            <w:r w:rsidRPr="00D652AD">
              <w:rPr>
                <w:color w:val="002060"/>
              </w:rPr>
              <w:t xml:space="preserve">(REAL SAN GIORGIO) </w:t>
            </w:r>
          </w:p>
        </w:tc>
        <w:tc>
          <w:tcPr>
            <w:tcW w:w="800" w:type="dxa"/>
            <w:tcMar>
              <w:top w:w="20" w:type="dxa"/>
              <w:left w:w="20" w:type="dxa"/>
              <w:bottom w:w="20" w:type="dxa"/>
              <w:right w:w="20" w:type="dxa"/>
            </w:tcMar>
            <w:vAlign w:val="center"/>
            <w:hideMark/>
          </w:tcPr>
          <w:p w14:paraId="4FC1359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2313559"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4D87537" w14:textId="77777777" w:rsidR="00864972" w:rsidRPr="00D652AD" w:rsidRDefault="00864972" w:rsidP="00EF6A09">
            <w:pPr>
              <w:pStyle w:val="movimento2"/>
              <w:rPr>
                <w:color w:val="002060"/>
              </w:rPr>
            </w:pPr>
            <w:r w:rsidRPr="00D652AD">
              <w:rPr>
                <w:color w:val="002060"/>
              </w:rPr>
              <w:t> </w:t>
            </w:r>
          </w:p>
        </w:tc>
      </w:tr>
    </w:tbl>
    <w:p w14:paraId="6E013A84" w14:textId="77777777" w:rsidR="00864972" w:rsidRPr="00D652AD" w:rsidRDefault="00864972" w:rsidP="00864972">
      <w:pPr>
        <w:pStyle w:val="breakline"/>
        <w:rPr>
          <w:color w:val="002060"/>
        </w:rPr>
      </w:pPr>
    </w:p>
    <w:p w14:paraId="402EBC69" w14:textId="77777777" w:rsidR="00864972" w:rsidRPr="00D652AD" w:rsidRDefault="00864972" w:rsidP="00864972">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5BFED5B2" w14:textId="77777777" w:rsidR="00864972" w:rsidRPr="00D652AD" w:rsidRDefault="00864972" w:rsidP="00864972">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5A58E76D" w14:textId="77777777" w:rsidR="00864972" w:rsidRPr="00D652AD" w:rsidRDefault="00864972" w:rsidP="00864972">
      <w:pPr>
        <w:pStyle w:val="breakline"/>
        <w:rPr>
          <w:rFonts w:eastAsiaTheme="minorEastAsia"/>
          <w:color w:val="002060"/>
        </w:rPr>
      </w:pPr>
    </w:p>
    <w:p w14:paraId="1FB331AB" w14:textId="77777777" w:rsidR="00864972" w:rsidRPr="00D652AD" w:rsidRDefault="00864972" w:rsidP="00864972">
      <w:pPr>
        <w:pStyle w:val="titoloprinc0"/>
        <w:rPr>
          <w:color w:val="002060"/>
        </w:rPr>
      </w:pPr>
      <w:r w:rsidRPr="00D652AD">
        <w:rPr>
          <w:color w:val="002060"/>
        </w:rPr>
        <w:t>CLASSIFICA</w:t>
      </w:r>
    </w:p>
    <w:p w14:paraId="38852445" w14:textId="77777777" w:rsidR="00864972" w:rsidRPr="00D652AD" w:rsidRDefault="00864972" w:rsidP="00864972">
      <w:pPr>
        <w:pStyle w:val="breakline"/>
        <w:rPr>
          <w:color w:val="002060"/>
        </w:rPr>
      </w:pPr>
    </w:p>
    <w:p w14:paraId="66CD38EA" w14:textId="77777777" w:rsidR="00864972" w:rsidRPr="00D652AD" w:rsidRDefault="00864972" w:rsidP="00864972">
      <w:pPr>
        <w:pStyle w:val="breakline"/>
        <w:rPr>
          <w:color w:val="002060"/>
        </w:rPr>
      </w:pPr>
    </w:p>
    <w:p w14:paraId="6A0D5EA5" w14:textId="77777777" w:rsidR="00864972" w:rsidRPr="00D652AD" w:rsidRDefault="00864972" w:rsidP="00864972">
      <w:pPr>
        <w:pStyle w:val="sottotitolocampionato10"/>
        <w:rPr>
          <w:color w:val="002060"/>
        </w:rPr>
      </w:pPr>
      <w:r w:rsidRPr="00D652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0129A06D"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4C087"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AB3B0"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C4D10"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54EC1"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B2A30"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E58BD"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F3AAE"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AEDE5"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52503"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9AE1F" w14:textId="77777777" w:rsidR="00864972" w:rsidRPr="00D652AD" w:rsidRDefault="00864972" w:rsidP="00EF6A09">
            <w:pPr>
              <w:pStyle w:val="headertabella0"/>
              <w:rPr>
                <w:color w:val="002060"/>
              </w:rPr>
            </w:pPr>
            <w:r w:rsidRPr="00D652AD">
              <w:rPr>
                <w:color w:val="002060"/>
              </w:rPr>
              <w:t>PE</w:t>
            </w:r>
          </w:p>
        </w:tc>
      </w:tr>
      <w:tr w:rsidR="00864972" w:rsidRPr="00D652AD" w14:paraId="0700960D"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FC1BD0" w14:textId="77777777" w:rsidR="00864972" w:rsidRPr="00D652AD" w:rsidRDefault="00864972" w:rsidP="00EF6A09">
            <w:pPr>
              <w:pStyle w:val="rowtabella0"/>
              <w:rPr>
                <w:color w:val="002060"/>
              </w:rPr>
            </w:pPr>
            <w:r w:rsidRPr="00D652A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C677"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A8A5"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FA931"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AA22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C8F55"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9ACD" w14:textId="77777777" w:rsidR="00864972" w:rsidRPr="00D652AD" w:rsidRDefault="00864972" w:rsidP="00EF6A09">
            <w:pPr>
              <w:pStyle w:val="rowtabella0"/>
              <w:jc w:val="center"/>
              <w:rPr>
                <w:color w:val="002060"/>
              </w:rPr>
            </w:pPr>
            <w:r w:rsidRPr="00D652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68C08"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6D569"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61A6D" w14:textId="77777777" w:rsidR="00864972" w:rsidRPr="00D652AD" w:rsidRDefault="00864972" w:rsidP="00EF6A09">
            <w:pPr>
              <w:pStyle w:val="rowtabella0"/>
              <w:jc w:val="center"/>
              <w:rPr>
                <w:color w:val="002060"/>
              </w:rPr>
            </w:pPr>
            <w:r w:rsidRPr="00D652AD">
              <w:rPr>
                <w:color w:val="002060"/>
              </w:rPr>
              <w:t>0</w:t>
            </w:r>
          </w:p>
        </w:tc>
      </w:tr>
      <w:tr w:rsidR="00864972" w:rsidRPr="00D652AD" w14:paraId="476907AF"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92B04" w14:textId="77777777" w:rsidR="00864972" w:rsidRPr="00D652AD" w:rsidRDefault="00864972" w:rsidP="00EF6A09">
            <w:pPr>
              <w:pStyle w:val="rowtabella0"/>
              <w:rPr>
                <w:color w:val="002060"/>
              </w:rPr>
            </w:pPr>
            <w:r w:rsidRPr="00D652A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41E6D"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043F7"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4B0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EFE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B4B4"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04F5C" w14:textId="77777777" w:rsidR="00864972" w:rsidRPr="00D652AD" w:rsidRDefault="00864972" w:rsidP="00EF6A09">
            <w:pPr>
              <w:pStyle w:val="rowtabella0"/>
              <w:jc w:val="center"/>
              <w:rPr>
                <w:color w:val="002060"/>
              </w:rPr>
            </w:pPr>
            <w:r w:rsidRPr="00D652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3A77"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CA9FF"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490A" w14:textId="77777777" w:rsidR="00864972" w:rsidRPr="00D652AD" w:rsidRDefault="00864972" w:rsidP="00EF6A09">
            <w:pPr>
              <w:pStyle w:val="rowtabella0"/>
              <w:jc w:val="center"/>
              <w:rPr>
                <w:color w:val="002060"/>
              </w:rPr>
            </w:pPr>
            <w:r w:rsidRPr="00D652AD">
              <w:rPr>
                <w:color w:val="002060"/>
              </w:rPr>
              <w:t>0</w:t>
            </w:r>
          </w:p>
        </w:tc>
      </w:tr>
      <w:tr w:rsidR="00864972" w:rsidRPr="00D652AD" w14:paraId="7A29A6FE"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89294" w14:textId="77777777" w:rsidR="00864972" w:rsidRPr="00D652AD" w:rsidRDefault="00864972" w:rsidP="00EF6A09">
            <w:pPr>
              <w:pStyle w:val="rowtabella0"/>
              <w:rPr>
                <w:color w:val="002060"/>
              </w:rPr>
            </w:pPr>
            <w:r w:rsidRPr="00D652A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BEE9E"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D560"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A3A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55CE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B29EC"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0831" w14:textId="77777777" w:rsidR="00864972" w:rsidRPr="00D652AD" w:rsidRDefault="00864972" w:rsidP="00EF6A09">
            <w:pPr>
              <w:pStyle w:val="rowtabella0"/>
              <w:jc w:val="center"/>
              <w:rPr>
                <w:color w:val="002060"/>
              </w:rPr>
            </w:pPr>
            <w:r w:rsidRPr="00D652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B283F" w14:textId="77777777" w:rsidR="00864972" w:rsidRPr="00D652AD" w:rsidRDefault="00864972" w:rsidP="00EF6A09">
            <w:pPr>
              <w:pStyle w:val="rowtabella0"/>
              <w:jc w:val="center"/>
              <w:rPr>
                <w:color w:val="002060"/>
              </w:rPr>
            </w:pPr>
            <w:r w:rsidRPr="00D652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4012E"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2B23" w14:textId="77777777" w:rsidR="00864972" w:rsidRPr="00D652AD" w:rsidRDefault="00864972" w:rsidP="00EF6A09">
            <w:pPr>
              <w:pStyle w:val="rowtabella0"/>
              <w:jc w:val="center"/>
              <w:rPr>
                <w:color w:val="002060"/>
              </w:rPr>
            </w:pPr>
            <w:r w:rsidRPr="00D652AD">
              <w:rPr>
                <w:color w:val="002060"/>
              </w:rPr>
              <w:t>0</w:t>
            </w:r>
          </w:p>
        </w:tc>
      </w:tr>
      <w:tr w:rsidR="00864972" w:rsidRPr="00D652AD" w14:paraId="589B359A"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850D7" w14:textId="77777777" w:rsidR="00864972" w:rsidRPr="00D652AD" w:rsidRDefault="00864972" w:rsidP="00EF6A09">
            <w:pPr>
              <w:pStyle w:val="rowtabella0"/>
              <w:rPr>
                <w:color w:val="002060"/>
                <w:lang w:val="es-ES"/>
              </w:rPr>
            </w:pPr>
            <w:r w:rsidRPr="00D652AD">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2179C"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646E"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9C8F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FB95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64A5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F0908"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A436F"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9D6C3"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BDB9" w14:textId="77777777" w:rsidR="00864972" w:rsidRPr="00D652AD" w:rsidRDefault="00864972" w:rsidP="00EF6A09">
            <w:pPr>
              <w:pStyle w:val="rowtabella0"/>
              <w:jc w:val="center"/>
              <w:rPr>
                <w:color w:val="002060"/>
              </w:rPr>
            </w:pPr>
            <w:r w:rsidRPr="00D652AD">
              <w:rPr>
                <w:color w:val="002060"/>
              </w:rPr>
              <w:t>0</w:t>
            </w:r>
          </w:p>
        </w:tc>
      </w:tr>
      <w:tr w:rsidR="00864972" w:rsidRPr="00D652AD" w14:paraId="28459C9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43527" w14:textId="77777777" w:rsidR="00864972" w:rsidRPr="00D652AD" w:rsidRDefault="00864972" w:rsidP="00EF6A09">
            <w:pPr>
              <w:pStyle w:val="rowtabella0"/>
              <w:rPr>
                <w:color w:val="002060"/>
              </w:rPr>
            </w:pPr>
            <w:r w:rsidRPr="00D652AD">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FBB4"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D665"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CEC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F08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0FF4D"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F2215" w14:textId="77777777" w:rsidR="00864972" w:rsidRPr="00D652AD" w:rsidRDefault="00864972" w:rsidP="00EF6A09">
            <w:pPr>
              <w:pStyle w:val="rowtabella0"/>
              <w:jc w:val="center"/>
              <w:rPr>
                <w:color w:val="002060"/>
              </w:rPr>
            </w:pPr>
            <w:r w:rsidRPr="00D652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B7C29"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068A"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A735" w14:textId="77777777" w:rsidR="00864972" w:rsidRPr="00D652AD" w:rsidRDefault="00864972" w:rsidP="00EF6A09">
            <w:pPr>
              <w:pStyle w:val="rowtabella0"/>
              <w:jc w:val="center"/>
              <w:rPr>
                <w:color w:val="002060"/>
              </w:rPr>
            </w:pPr>
            <w:r w:rsidRPr="00D652AD">
              <w:rPr>
                <w:color w:val="002060"/>
              </w:rPr>
              <w:t>0</w:t>
            </w:r>
          </w:p>
        </w:tc>
      </w:tr>
      <w:tr w:rsidR="00864972" w:rsidRPr="00D652AD" w14:paraId="6DF49B1A"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5C5FF" w14:textId="77777777" w:rsidR="00864972" w:rsidRPr="00D652AD" w:rsidRDefault="00864972" w:rsidP="00EF6A09">
            <w:pPr>
              <w:pStyle w:val="rowtabella0"/>
              <w:rPr>
                <w:color w:val="002060"/>
              </w:rPr>
            </w:pPr>
            <w:r w:rsidRPr="00D652A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7964"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BC2E"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A1C2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71680"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722E2"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23801" w14:textId="77777777" w:rsidR="00864972" w:rsidRPr="00D652AD" w:rsidRDefault="00864972" w:rsidP="00EF6A09">
            <w:pPr>
              <w:pStyle w:val="rowtabella0"/>
              <w:jc w:val="center"/>
              <w:rPr>
                <w:color w:val="002060"/>
              </w:rPr>
            </w:pPr>
            <w:r w:rsidRPr="00D652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B5A9B" w14:textId="77777777" w:rsidR="00864972" w:rsidRPr="00D652AD" w:rsidRDefault="00864972" w:rsidP="00EF6A09">
            <w:pPr>
              <w:pStyle w:val="rowtabella0"/>
              <w:jc w:val="center"/>
              <w:rPr>
                <w:color w:val="002060"/>
              </w:rPr>
            </w:pPr>
            <w:r w:rsidRPr="00D652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F906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46E34" w14:textId="77777777" w:rsidR="00864972" w:rsidRPr="00D652AD" w:rsidRDefault="00864972" w:rsidP="00EF6A09">
            <w:pPr>
              <w:pStyle w:val="rowtabella0"/>
              <w:jc w:val="center"/>
              <w:rPr>
                <w:color w:val="002060"/>
              </w:rPr>
            </w:pPr>
            <w:r w:rsidRPr="00D652AD">
              <w:rPr>
                <w:color w:val="002060"/>
              </w:rPr>
              <w:t>0</w:t>
            </w:r>
          </w:p>
        </w:tc>
      </w:tr>
      <w:tr w:rsidR="00864972" w:rsidRPr="00D652AD" w14:paraId="56B7ACA8"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F28F5" w14:textId="77777777" w:rsidR="00864972" w:rsidRPr="00D652AD" w:rsidRDefault="00864972" w:rsidP="00EF6A09">
            <w:pPr>
              <w:pStyle w:val="rowtabella0"/>
              <w:rPr>
                <w:color w:val="002060"/>
              </w:rPr>
            </w:pPr>
            <w:r w:rsidRPr="00D652AD">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2A3B"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CA22"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7D1B"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327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389A"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75452" w14:textId="77777777" w:rsidR="00864972" w:rsidRPr="00D652AD" w:rsidRDefault="00864972" w:rsidP="00EF6A09">
            <w:pPr>
              <w:pStyle w:val="rowtabella0"/>
              <w:jc w:val="center"/>
              <w:rPr>
                <w:color w:val="002060"/>
              </w:rPr>
            </w:pPr>
            <w:r w:rsidRPr="00D652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A8AD" w14:textId="77777777" w:rsidR="00864972" w:rsidRPr="00D652AD" w:rsidRDefault="00864972" w:rsidP="00EF6A09">
            <w:pPr>
              <w:pStyle w:val="rowtabella0"/>
              <w:jc w:val="center"/>
              <w:rPr>
                <w:color w:val="002060"/>
              </w:rPr>
            </w:pPr>
            <w:r w:rsidRPr="00D652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DB5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CD1C1" w14:textId="77777777" w:rsidR="00864972" w:rsidRPr="00D652AD" w:rsidRDefault="00864972" w:rsidP="00EF6A09">
            <w:pPr>
              <w:pStyle w:val="rowtabella0"/>
              <w:jc w:val="center"/>
              <w:rPr>
                <w:color w:val="002060"/>
              </w:rPr>
            </w:pPr>
            <w:r w:rsidRPr="00D652AD">
              <w:rPr>
                <w:color w:val="002060"/>
              </w:rPr>
              <w:t>0</w:t>
            </w:r>
          </w:p>
        </w:tc>
      </w:tr>
      <w:tr w:rsidR="00864972" w:rsidRPr="00D652AD" w14:paraId="5C14DDF7"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7972D" w14:textId="77777777" w:rsidR="00864972" w:rsidRPr="00D652AD" w:rsidRDefault="00864972" w:rsidP="00EF6A09">
            <w:pPr>
              <w:pStyle w:val="rowtabella0"/>
              <w:rPr>
                <w:color w:val="002060"/>
              </w:rPr>
            </w:pPr>
            <w:r w:rsidRPr="00D652AD">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F73A3"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40955"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E8E7"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1DCC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EB51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669E2" w14:textId="77777777" w:rsidR="00864972" w:rsidRPr="00D652AD" w:rsidRDefault="00864972" w:rsidP="00EF6A09">
            <w:pPr>
              <w:pStyle w:val="rowtabella0"/>
              <w:jc w:val="center"/>
              <w:rPr>
                <w:color w:val="002060"/>
              </w:rPr>
            </w:pPr>
            <w:r w:rsidRPr="00D652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C8DC"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7DE3"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1867" w14:textId="77777777" w:rsidR="00864972" w:rsidRPr="00D652AD" w:rsidRDefault="00864972" w:rsidP="00EF6A09">
            <w:pPr>
              <w:pStyle w:val="rowtabella0"/>
              <w:jc w:val="center"/>
              <w:rPr>
                <w:color w:val="002060"/>
              </w:rPr>
            </w:pPr>
            <w:r w:rsidRPr="00D652AD">
              <w:rPr>
                <w:color w:val="002060"/>
              </w:rPr>
              <w:t>0</w:t>
            </w:r>
          </w:p>
        </w:tc>
      </w:tr>
      <w:tr w:rsidR="00864972" w:rsidRPr="00D652AD" w14:paraId="2108A9D8"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42F90" w14:textId="77777777" w:rsidR="00864972" w:rsidRPr="00D652AD" w:rsidRDefault="00864972" w:rsidP="00EF6A09">
            <w:pPr>
              <w:pStyle w:val="rowtabella0"/>
              <w:rPr>
                <w:color w:val="002060"/>
              </w:rPr>
            </w:pPr>
            <w:r w:rsidRPr="00D652A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7130"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04264"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A4DD"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45E0A"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A8D4"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CF50" w14:textId="77777777" w:rsidR="00864972" w:rsidRPr="00D652AD" w:rsidRDefault="00864972" w:rsidP="00EF6A09">
            <w:pPr>
              <w:pStyle w:val="rowtabella0"/>
              <w:jc w:val="center"/>
              <w:rPr>
                <w:color w:val="002060"/>
              </w:rPr>
            </w:pPr>
            <w:r w:rsidRPr="00D652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B2B78" w14:textId="77777777" w:rsidR="00864972" w:rsidRPr="00D652AD" w:rsidRDefault="00864972" w:rsidP="00EF6A09">
            <w:pPr>
              <w:pStyle w:val="rowtabella0"/>
              <w:jc w:val="center"/>
              <w:rPr>
                <w:color w:val="002060"/>
              </w:rPr>
            </w:pPr>
            <w:r w:rsidRPr="00D652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F7ABB"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0D22" w14:textId="77777777" w:rsidR="00864972" w:rsidRPr="00D652AD" w:rsidRDefault="00864972" w:rsidP="00EF6A09">
            <w:pPr>
              <w:pStyle w:val="rowtabella0"/>
              <w:jc w:val="center"/>
              <w:rPr>
                <w:color w:val="002060"/>
              </w:rPr>
            </w:pPr>
            <w:r w:rsidRPr="00D652AD">
              <w:rPr>
                <w:color w:val="002060"/>
              </w:rPr>
              <w:t>0</w:t>
            </w:r>
          </w:p>
        </w:tc>
      </w:tr>
      <w:tr w:rsidR="00864972" w:rsidRPr="00D652AD" w14:paraId="614FACE0"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88ACC" w14:textId="77777777" w:rsidR="00864972" w:rsidRPr="00D652AD" w:rsidRDefault="00864972" w:rsidP="00EF6A09">
            <w:pPr>
              <w:pStyle w:val="rowtabella0"/>
              <w:rPr>
                <w:color w:val="002060"/>
              </w:rPr>
            </w:pPr>
            <w:r w:rsidRPr="00D652AD">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B151"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37E8"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A410"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7B92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ED1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698B3"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EE15" w14:textId="77777777" w:rsidR="00864972" w:rsidRPr="00D652AD" w:rsidRDefault="00864972" w:rsidP="00EF6A09">
            <w:pPr>
              <w:pStyle w:val="rowtabella0"/>
              <w:jc w:val="center"/>
              <w:rPr>
                <w:color w:val="002060"/>
              </w:rPr>
            </w:pPr>
            <w:r w:rsidRPr="00D652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7A6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305BB" w14:textId="77777777" w:rsidR="00864972" w:rsidRPr="00D652AD" w:rsidRDefault="00864972" w:rsidP="00EF6A09">
            <w:pPr>
              <w:pStyle w:val="rowtabella0"/>
              <w:jc w:val="center"/>
              <w:rPr>
                <w:color w:val="002060"/>
              </w:rPr>
            </w:pPr>
            <w:r w:rsidRPr="00D652AD">
              <w:rPr>
                <w:color w:val="002060"/>
              </w:rPr>
              <w:t>0</w:t>
            </w:r>
          </w:p>
        </w:tc>
      </w:tr>
      <w:tr w:rsidR="00864972" w:rsidRPr="00D652AD" w14:paraId="6FBC2D8B"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7F454" w14:textId="77777777" w:rsidR="00864972" w:rsidRPr="00D652AD" w:rsidRDefault="00864972" w:rsidP="00EF6A09">
            <w:pPr>
              <w:pStyle w:val="rowtabella0"/>
              <w:rPr>
                <w:color w:val="002060"/>
                <w:lang w:val="es-ES"/>
              </w:rPr>
            </w:pPr>
            <w:r w:rsidRPr="00D652AD">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50405"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14EC"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8B2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26D2D"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238E"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A7A6" w14:textId="77777777" w:rsidR="00864972" w:rsidRPr="00D652AD" w:rsidRDefault="00864972" w:rsidP="00EF6A09">
            <w:pPr>
              <w:pStyle w:val="rowtabella0"/>
              <w:jc w:val="center"/>
              <w:rPr>
                <w:color w:val="002060"/>
              </w:rPr>
            </w:pPr>
            <w:r w:rsidRPr="00D652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5376" w14:textId="77777777" w:rsidR="00864972" w:rsidRPr="00D652AD" w:rsidRDefault="00864972" w:rsidP="00EF6A09">
            <w:pPr>
              <w:pStyle w:val="rowtabella0"/>
              <w:jc w:val="center"/>
              <w:rPr>
                <w:color w:val="002060"/>
              </w:rPr>
            </w:pPr>
            <w:r w:rsidRPr="00D652A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ACA1"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A9BA" w14:textId="77777777" w:rsidR="00864972" w:rsidRPr="00D652AD" w:rsidRDefault="00864972" w:rsidP="00EF6A09">
            <w:pPr>
              <w:pStyle w:val="rowtabella0"/>
              <w:jc w:val="center"/>
              <w:rPr>
                <w:color w:val="002060"/>
              </w:rPr>
            </w:pPr>
            <w:r w:rsidRPr="00D652AD">
              <w:rPr>
                <w:color w:val="002060"/>
              </w:rPr>
              <w:t>0</w:t>
            </w:r>
          </w:p>
        </w:tc>
      </w:tr>
      <w:tr w:rsidR="00864972" w:rsidRPr="00D652AD" w14:paraId="5A2EA470"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C19C5" w14:textId="77777777" w:rsidR="00864972" w:rsidRPr="00D652AD" w:rsidRDefault="00864972" w:rsidP="00EF6A09">
            <w:pPr>
              <w:pStyle w:val="rowtabella0"/>
              <w:rPr>
                <w:color w:val="002060"/>
              </w:rPr>
            </w:pPr>
            <w:r w:rsidRPr="00D652AD">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5602D"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76E60"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20C0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52AE2"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157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3C4D0"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0AB8" w14:textId="77777777" w:rsidR="00864972" w:rsidRPr="00D652AD" w:rsidRDefault="00864972" w:rsidP="00EF6A09">
            <w:pPr>
              <w:pStyle w:val="rowtabella0"/>
              <w:jc w:val="center"/>
              <w:rPr>
                <w:color w:val="002060"/>
              </w:rPr>
            </w:pPr>
            <w:r w:rsidRPr="00D652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26A8"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1F7DD" w14:textId="77777777" w:rsidR="00864972" w:rsidRPr="00D652AD" w:rsidRDefault="00864972" w:rsidP="00EF6A09">
            <w:pPr>
              <w:pStyle w:val="rowtabella0"/>
              <w:jc w:val="center"/>
              <w:rPr>
                <w:color w:val="002060"/>
              </w:rPr>
            </w:pPr>
            <w:r w:rsidRPr="00D652AD">
              <w:rPr>
                <w:color w:val="002060"/>
              </w:rPr>
              <w:t>0</w:t>
            </w:r>
          </w:p>
        </w:tc>
      </w:tr>
      <w:tr w:rsidR="00864972" w:rsidRPr="00D652AD" w14:paraId="57BD5A9A"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73DA5" w14:textId="77777777" w:rsidR="00864972" w:rsidRPr="00D652AD" w:rsidRDefault="00864972" w:rsidP="00EF6A09">
            <w:pPr>
              <w:pStyle w:val="rowtabella0"/>
              <w:rPr>
                <w:color w:val="002060"/>
              </w:rPr>
            </w:pPr>
            <w:r w:rsidRPr="00D652A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BE6D"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A537C"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1877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80FF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683F"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119D8"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94EF4" w14:textId="77777777" w:rsidR="00864972" w:rsidRPr="00D652AD" w:rsidRDefault="00864972" w:rsidP="00EF6A09">
            <w:pPr>
              <w:pStyle w:val="rowtabella0"/>
              <w:jc w:val="center"/>
              <w:rPr>
                <w:color w:val="002060"/>
              </w:rPr>
            </w:pPr>
            <w:r w:rsidRPr="00D652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DE87"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3AC7E" w14:textId="77777777" w:rsidR="00864972" w:rsidRPr="00D652AD" w:rsidRDefault="00864972" w:rsidP="00EF6A09">
            <w:pPr>
              <w:pStyle w:val="rowtabella0"/>
              <w:jc w:val="center"/>
              <w:rPr>
                <w:color w:val="002060"/>
              </w:rPr>
            </w:pPr>
            <w:r w:rsidRPr="00D652AD">
              <w:rPr>
                <w:color w:val="002060"/>
              </w:rPr>
              <w:t>0</w:t>
            </w:r>
          </w:p>
        </w:tc>
      </w:tr>
      <w:tr w:rsidR="00864972" w:rsidRPr="00D652AD" w14:paraId="1DA1C021"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49B777" w14:textId="77777777" w:rsidR="00864972" w:rsidRPr="00D652AD" w:rsidRDefault="00864972" w:rsidP="00EF6A09">
            <w:pPr>
              <w:pStyle w:val="rowtabella0"/>
              <w:rPr>
                <w:color w:val="002060"/>
              </w:rPr>
            </w:pPr>
            <w:r w:rsidRPr="00D652AD">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00AD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C1C23"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0629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796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5149A"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038E"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2D7D" w14:textId="77777777" w:rsidR="00864972" w:rsidRPr="00D652AD" w:rsidRDefault="00864972" w:rsidP="00EF6A09">
            <w:pPr>
              <w:pStyle w:val="rowtabella0"/>
              <w:jc w:val="center"/>
              <w:rPr>
                <w:color w:val="002060"/>
              </w:rPr>
            </w:pPr>
            <w:r w:rsidRPr="00D652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2D228" w14:textId="77777777" w:rsidR="00864972" w:rsidRPr="00D652AD" w:rsidRDefault="00864972" w:rsidP="00EF6A09">
            <w:pPr>
              <w:pStyle w:val="rowtabella0"/>
              <w:jc w:val="center"/>
              <w:rPr>
                <w:color w:val="002060"/>
              </w:rPr>
            </w:pPr>
            <w:r w:rsidRPr="00D652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4EF6C" w14:textId="77777777" w:rsidR="00864972" w:rsidRPr="00D652AD" w:rsidRDefault="00864972" w:rsidP="00EF6A09">
            <w:pPr>
              <w:pStyle w:val="rowtabella0"/>
              <w:jc w:val="center"/>
              <w:rPr>
                <w:color w:val="002060"/>
              </w:rPr>
            </w:pPr>
            <w:r w:rsidRPr="00D652AD">
              <w:rPr>
                <w:color w:val="002060"/>
              </w:rPr>
              <w:t>0</w:t>
            </w:r>
          </w:p>
        </w:tc>
      </w:tr>
    </w:tbl>
    <w:p w14:paraId="615466D0" w14:textId="77777777" w:rsidR="00864972" w:rsidRPr="00D652AD" w:rsidRDefault="00864972" w:rsidP="00864972">
      <w:pPr>
        <w:pStyle w:val="breakline"/>
        <w:rPr>
          <w:rFonts w:eastAsiaTheme="minorEastAsia"/>
          <w:color w:val="002060"/>
        </w:rPr>
      </w:pPr>
    </w:p>
    <w:p w14:paraId="7DF91592" w14:textId="77777777" w:rsidR="00864972" w:rsidRPr="00D652AD" w:rsidRDefault="00864972" w:rsidP="00864972">
      <w:pPr>
        <w:pStyle w:val="titoloprinc0"/>
        <w:rPr>
          <w:color w:val="002060"/>
        </w:rPr>
      </w:pPr>
      <w:r w:rsidRPr="00D652AD">
        <w:rPr>
          <w:color w:val="002060"/>
        </w:rPr>
        <w:t>PROGRAMMA GARE</w:t>
      </w:r>
    </w:p>
    <w:p w14:paraId="57BD8457" w14:textId="77777777" w:rsidR="00864972" w:rsidRDefault="00864972" w:rsidP="00864972">
      <w:pPr>
        <w:pStyle w:val="breakline"/>
        <w:rPr>
          <w:color w:val="002060"/>
        </w:rPr>
      </w:pPr>
    </w:p>
    <w:p w14:paraId="1C8AD2A7" w14:textId="77777777" w:rsidR="00864972" w:rsidRPr="0093187A" w:rsidRDefault="00864972" w:rsidP="00864972">
      <w:pPr>
        <w:pStyle w:val="sottotitolocampionato10"/>
        <w:rPr>
          <w:color w:val="002060"/>
        </w:rPr>
      </w:pPr>
      <w:r w:rsidRPr="0093187A">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1"/>
        <w:gridCol w:w="1559"/>
        <w:gridCol w:w="1546"/>
      </w:tblGrid>
      <w:tr w:rsidR="00864972" w:rsidRPr="0093187A" w14:paraId="161FBA28"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00A5E"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A6662"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673D9"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73926"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8679C"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B8870"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E1671"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3B6AA056"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35407C" w14:textId="77777777" w:rsidR="00864972" w:rsidRPr="0093187A" w:rsidRDefault="00864972" w:rsidP="00EF6A09">
            <w:pPr>
              <w:pStyle w:val="rowtabella0"/>
              <w:rPr>
                <w:color w:val="002060"/>
              </w:rPr>
            </w:pPr>
            <w:r w:rsidRPr="0093187A">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7B87A" w14:textId="77777777" w:rsidR="00864972" w:rsidRPr="0093187A" w:rsidRDefault="00864972" w:rsidP="00EF6A09">
            <w:pPr>
              <w:pStyle w:val="rowtabella0"/>
              <w:rPr>
                <w:color w:val="002060"/>
              </w:rPr>
            </w:pPr>
            <w:r w:rsidRPr="0093187A">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CFB96"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C661C" w14:textId="77777777" w:rsidR="00864972" w:rsidRPr="0093187A" w:rsidRDefault="00864972" w:rsidP="00EF6A09">
            <w:pPr>
              <w:pStyle w:val="rowtabella0"/>
              <w:rPr>
                <w:color w:val="002060"/>
              </w:rPr>
            </w:pPr>
            <w:r w:rsidRPr="0093187A">
              <w:rPr>
                <w:color w:val="002060"/>
              </w:rPr>
              <w:t>27/10/2023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617FD" w14:textId="77777777" w:rsidR="00864972" w:rsidRPr="0093187A" w:rsidRDefault="00864972" w:rsidP="00EF6A09">
            <w:pPr>
              <w:pStyle w:val="rowtabella0"/>
              <w:rPr>
                <w:color w:val="002060"/>
              </w:rPr>
            </w:pPr>
            <w:r w:rsidRPr="0093187A">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31A40" w14:textId="77777777" w:rsidR="00864972" w:rsidRPr="0093187A" w:rsidRDefault="00864972" w:rsidP="00EF6A09">
            <w:pPr>
              <w:pStyle w:val="rowtabella0"/>
              <w:rPr>
                <w:color w:val="002060"/>
              </w:rPr>
            </w:pPr>
            <w:r w:rsidRPr="0093187A">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3052F" w14:textId="77777777" w:rsidR="00864972" w:rsidRPr="0093187A" w:rsidRDefault="00864972" w:rsidP="00EF6A09">
            <w:pPr>
              <w:pStyle w:val="rowtabella0"/>
              <w:rPr>
                <w:color w:val="002060"/>
              </w:rPr>
            </w:pPr>
            <w:r w:rsidRPr="0093187A">
              <w:rPr>
                <w:color w:val="002060"/>
              </w:rPr>
              <w:t>VIA VILLA TOMBARI</w:t>
            </w:r>
          </w:p>
        </w:tc>
      </w:tr>
      <w:tr w:rsidR="00864972" w:rsidRPr="0093187A" w14:paraId="049AF8FF"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95C8EE" w14:textId="77777777" w:rsidR="00864972" w:rsidRPr="0093187A" w:rsidRDefault="00864972" w:rsidP="00EF6A09">
            <w:pPr>
              <w:pStyle w:val="rowtabella0"/>
              <w:rPr>
                <w:color w:val="002060"/>
              </w:rPr>
            </w:pPr>
            <w:r w:rsidRPr="0093187A">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4A0318" w14:textId="77777777" w:rsidR="00864972" w:rsidRPr="0093187A" w:rsidRDefault="00864972" w:rsidP="00EF6A09">
            <w:pPr>
              <w:pStyle w:val="rowtabella0"/>
              <w:rPr>
                <w:color w:val="002060"/>
              </w:rPr>
            </w:pPr>
            <w:r w:rsidRPr="0093187A">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655EC7"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F1AE78"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BEFD15" w14:textId="77777777" w:rsidR="00864972" w:rsidRPr="0093187A" w:rsidRDefault="00864972" w:rsidP="00EF6A09">
            <w:pPr>
              <w:pStyle w:val="rowtabella0"/>
              <w:rPr>
                <w:color w:val="002060"/>
              </w:rPr>
            </w:pPr>
            <w:r w:rsidRPr="0093187A">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FFFBBA" w14:textId="77777777" w:rsidR="00864972" w:rsidRPr="0093187A" w:rsidRDefault="00864972" w:rsidP="00EF6A09">
            <w:pPr>
              <w:pStyle w:val="rowtabella0"/>
              <w:rPr>
                <w:color w:val="002060"/>
              </w:rPr>
            </w:pPr>
            <w:r w:rsidRPr="0093187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68D407" w14:textId="77777777" w:rsidR="00864972" w:rsidRPr="0093187A" w:rsidRDefault="00864972" w:rsidP="00EF6A09">
            <w:pPr>
              <w:pStyle w:val="rowtabella0"/>
              <w:rPr>
                <w:color w:val="002060"/>
              </w:rPr>
            </w:pPr>
            <w:r w:rsidRPr="0093187A">
              <w:rPr>
                <w:color w:val="002060"/>
              </w:rPr>
              <w:t>VIA GRAZIA DELEDDA</w:t>
            </w:r>
          </w:p>
        </w:tc>
      </w:tr>
      <w:tr w:rsidR="00864972" w:rsidRPr="0093187A" w14:paraId="60565086"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4F0A0E" w14:textId="77777777" w:rsidR="00864972" w:rsidRPr="0093187A" w:rsidRDefault="00864972" w:rsidP="00EF6A09">
            <w:pPr>
              <w:pStyle w:val="rowtabella0"/>
              <w:rPr>
                <w:color w:val="002060"/>
              </w:rPr>
            </w:pPr>
            <w:r w:rsidRPr="0093187A">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419680" w14:textId="77777777" w:rsidR="00864972" w:rsidRPr="0093187A" w:rsidRDefault="00864972" w:rsidP="00EF6A09">
            <w:pPr>
              <w:pStyle w:val="rowtabella0"/>
              <w:rPr>
                <w:color w:val="002060"/>
              </w:rPr>
            </w:pPr>
            <w:r w:rsidRPr="0093187A">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37770E"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DF23A8" w14:textId="77777777" w:rsidR="00864972" w:rsidRPr="0093187A" w:rsidRDefault="00864972" w:rsidP="00EF6A09">
            <w:pPr>
              <w:pStyle w:val="rowtabella0"/>
              <w:rPr>
                <w:color w:val="002060"/>
              </w:rPr>
            </w:pPr>
            <w:r w:rsidRPr="0093187A">
              <w:rPr>
                <w:color w:val="002060"/>
              </w:rPr>
              <w:t>27/10/2023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67E07D" w14:textId="77777777" w:rsidR="00864972" w:rsidRPr="0093187A" w:rsidRDefault="00864972" w:rsidP="00EF6A09">
            <w:pPr>
              <w:pStyle w:val="rowtabella0"/>
              <w:rPr>
                <w:color w:val="002060"/>
              </w:rPr>
            </w:pPr>
            <w:r w:rsidRPr="0093187A">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1BEA03" w14:textId="77777777" w:rsidR="00864972" w:rsidRPr="0093187A" w:rsidRDefault="00864972" w:rsidP="00EF6A09">
            <w:pPr>
              <w:pStyle w:val="rowtabella0"/>
              <w:rPr>
                <w:color w:val="002060"/>
              </w:rPr>
            </w:pPr>
            <w:r w:rsidRPr="0093187A">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ED3D53" w14:textId="77777777" w:rsidR="00864972" w:rsidRPr="0093187A" w:rsidRDefault="00864972" w:rsidP="00EF6A09">
            <w:pPr>
              <w:pStyle w:val="rowtabella0"/>
              <w:rPr>
                <w:color w:val="002060"/>
              </w:rPr>
            </w:pPr>
            <w:r w:rsidRPr="0093187A">
              <w:rPr>
                <w:color w:val="002060"/>
              </w:rPr>
              <w:t>VIA OLIMPIADI</w:t>
            </w:r>
          </w:p>
        </w:tc>
      </w:tr>
      <w:tr w:rsidR="00864972" w:rsidRPr="0093187A" w14:paraId="6AD07B2A"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5C076F" w14:textId="77777777" w:rsidR="00864972" w:rsidRPr="0093187A" w:rsidRDefault="00864972" w:rsidP="00EF6A09">
            <w:pPr>
              <w:pStyle w:val="rowtabella0"/>
              <w:rPr>
                <w:color w:val="002060"/>
              </w:rPr>
            </w:pPr>
            <w:r w:rsidRPr="0093187A">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961699" w14:textId="77777777" w:rsidR="00864972" w:rsidRPr="0093187A" w:rsidRDefault="00864972" w:rsidP="00EF6A09">
            <w:pPr>
              <w:pStyle w:val="rowtabella0"/>
              <w:rPr>
                <w:color w:val="002060"/>
              </w:rPr>
            </w:pPr>
            <w:r w:rsidRPr="0093187A">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EDCD4B"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E96453"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BAB931" w14:textId="77777777" w:rsidR="00864972" w:rsidRPr="0093187A" w:rsidRDefault="00864972" w:rsidP="00EF6A09">
            <w:pPr>
              <w:pStyle w:val="rowtabella0"/>
              <w:rPr>
                <w:color w:val="002060"/>
              </w:rPr>
            </w:pPr>
            <w:r w:rsidRPr="0093187A">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5F5C00" w14:textId="77777777" w:rsidR="00864972" w:rsidRPr="0093187A" w:rsidRDefault="00864972" w:rsidP="00EF6A09">
            <w:pPr>
              <w:pStyle w:val="rowtabella0"/>
              <w:rPr>
                <w:color w:val="002060"/>
              </w:rPr>
            </w:pPr>
            <w:r w:rsidRPr="0093187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59459D" w14:textId="77777777" w:rsidR="00864972" w:rsidRPr="0093187A" w:rsidRDefault="00864972" w:rsidP="00EF6A09">
            <w:pPr>
              <w:pStyle w:val="rowtabella0"/>
              <w:rPr>
                <w:color w:val="002060"/>
              </w:rPr>
            </w:pPr>
            <w:r w:rsidRPr="0093187A">
              <w:rPr>
                <w:color w:val="002060"/>
              </w:rPr>
              <w:t>VIA ALFIERI SNC</w:t>
            </w:r>
          </w:p>
        </w:tc>
      </w:tr>
      <w:tr w:rsidR="00864972" w:rsidRPr="0093187A" w14:paraId="75403189"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11E002" w14:textId="77777777" w:rsidR="00864972" w:rsidRPr="0093187A" w:rsidRDefault="00864972" w:rsidP="00EF6A09">
            <w:pPr>
              <w:pStyle w:val="rowtabella0"/>
              <w:rPr>
                <w:color w:val="002060"/>
              </w:rPr>
            </w:pPr>
            <w:r w:rsidRPr="0093187A">
              <w:rPr>
                <w:color w:val="002060"/>
              </w:rPr>
              <w:lastRenderedPageBreak/>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CBA057" w14:textId="77777777" w:rsidR="00864972" w:rsidRPr="0093187A" w:rsidRDefault="00864972" w:rsidP="00EF6A09">
            <w:pPr>
              <w:pStyle w:val="rowtabella0"/>
              <w:rPr>
                <w:color w:val="002060"/>
              </w:rPr>
            </w:pPr>
            <w:r w:rsidRPr="0093187A">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D30DDC"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C78C1B" w14:textId="77777777" w:rsidR="00864972" w:rsidRPr="0093187A" w:rsidRDefault="00864972" w:rsidP="00EF6A09">
            <w:pPr>
              <w:pStyle w:val="rowtabella0"/>
              <w:rPr>
                <w:color w:val="002060"/>
              </w:rPr>
            </w:pPr>
            <w:r w:rsidRPr="0093187A">
              <w:rPr>
                <w:color w:val="002060"/>
              </w:rPr>
              <w:t>27/10/2023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56EA2F" w14:textId="77777777" w:rsidR="00864972" w:rsidRPr="0093187A" w:rsidRDefault="00864972" w:rsidP="00EF6A09">
            <w:pPr>
              <w:pStyle w:val="rowtabella0"/>
              <w:rPr>
                <w:color w:val="002060"/>
              </w:rPr>
            </w:pPr>
            <w:r w:rsidRPr="0093187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62E903" w14:textId="77777777" w:rsidR="00864972" w:rsidRPr="0093187A" w:rsidRDefault="00864972" w:rsidP="00EF6A09">
            <w:pPr>
              <w:pStyle w:val="rowtabella0"/>
              <w:rPr>
                <w:color w:val="002060"/>
              </w:rPr>
            </w:pPr>
            <w:r w:rsidRPr="0093187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1ED0F" w14:textId="77777777" w:rsidR="00864972" w:rsidRPr="0093187A" w:rsidRDefault="00864972" w:rsidP="00EF6A09">
            <w:pPr>
              <w:pStyle w:val="rowtabella0"/>
              <w:rPr>
                <w:color w:val="002060"/>
              </w:rPr>
            </w:pPr>
            <w:r w:rsidRPr="0093187A">
              <w:rPr>
                <w:color w:val="002060"/>
              </w:rPr>
              <w:t>VIA B.ROSSI SNC</w:t>
            </w:r>
          </w:p>
        </w:tc>
      </w:tr>
      <w:tr w:rsidR="00864972" w:rsidRPr="0093187A" w14:paraId="613389B9"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B953D9" w14:textId="77777777" w:rsidR="00864972" w:rsidRPr="0093187A" w:rsidRDefault="00864972" w:rsidP="00EF6A09">
            <w:pPr>
              <w:pStyle w:val="rowtabella0"/>
              <w:rPr>
                <w:color w:val="002060"/>
              </w:rPr>
            </w:pPr>
            <w:r w:rsidRPr="0093187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D28811" w14:textId="77777777" w:rsidR="00864972" w:rsidRPr="0093187A" w:rsidRDefault="00864972" w:rsidP="00EF6A09">
            <w:pPr>
              <w:pStyle w:val="rowtabella0"/>
              <w:rPr>
                <w:color w:val="002060"/>
              </w:rPr>
            </w:pPr>
            <w:r w:rsidRPr="0093187A">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BAE505"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F0B992"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0BFE31" w14:textId="77777777" w:rsidR="00864972" w:rsidRPr="0093187A" w:rsidRDefault="00864972" w:rsidP="00EF6A09">
            <w:pPr>
              <w:pStyle w:val="rowtabella0"/>
              <w:rPr>
                <w:color w:val="002060"/>
              </w:rPr>
            </w:pPr>
            <w:r w:rsidRPr="0093187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2363B5" w14:textId="77777777" w:rsidR="00864972" w:rsidRPr="0093187A" w:rsidRDefault="00864972" w:rsidP="00EF6A09">
            <w:pPr>
              <w:pStyle w:val="rowtabella0"/>
              <w:rPr>
                <w:color w:val="002060"/>
              </w:rPr>
            </w:pPr>
            <w:r w:rsidRPr="009318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B502A6" w14:textId="77777777" w:rsidR="00864972" w:rsidRPr="0093187A" w:rsidRDefault="00864972" w:rsidP="00EF6A09">
            <w:pPr>
              <w:pStyle w:val="rowtabella0"/>
              <w:rPr>
                <w:color w:val="002060"/>
              </w:rPr>
            </w:pPr>
            <w:r w:rsidRPr="0093187A">
              <w:rPr>
                <w:color w:val="002060"/>
              </w:rPr>
              <w:t>VIA MONTEPELAGO</w:t>
            </w:r>
          </w:p>
        </w:tc>
      </w:tr>
      <w:tr w:rsidR="00864972" w:rsidRPr="0093187A" w14:paraId="3DC86D57"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375BDF" w14:textId="77777777" w:rsidR="00864972" w:rsidRPr="0093187A" w:rsidRDefault="00864972" w:rsidP="00EF6A09">
            <w:pPr>
              <w:pStyle w:val="rowtabella0"/>
              <w:rPr>
                <w:color w:val="002060"/>
              </w:rPr>
            </w:pPr>
            <w:r w:rsidRPr="0093187A">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C2F70" w14:textId="77777777" w:rsidR="00864972" w:rsidRPr="0093187A" w:rsidRDefault="00864972" w:rsidP="00EF6A09">
            <w:pPr>
              <w:pStyle w:val="rowtabella0"/>
              <w:rPr>
                <w:color w:val="002060"/>
              </w:rPr>
            </w:pPr>
            <w:r w:rsidRPr="0093187A">
              <w:rPr>
                <w:color w:val="002060"/>
              </w:rPr>
              <w:t>PIANACCIO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4A2B9"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34E2D"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AEC50" w14:textId="77777777" w:rsidR="00864972" w:rsidRPr="0093187A" w:rsidRDefault="00864972" w:rsidP="00EF6A09">
            <w:pPr>
              <w:pStyle w:val="rowtabella0"/>
              <w:rPr>
                <w:color w:val="002060"/>
              </w:rPr>
            </w:pPr>
            <w:r w:rsidRPr="0093187A">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89C58" w14:textId="77777777" w:rsidR="00864972" w:rsidRPr="0093187A" w:rsidRDefault="00864972" w:rsidP="00EF6A09">
            <w:pPr>
              <w:pStyle w:val="rowtabella0"/>
              <w:rPr>
                <w:color w:val="002060"/>
              </w:rPr>
            </w:pPr>
            <w:r w:rsidRPr="0093187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2A95F" w14:textId="77777777" w:rsidR="00864972" w:rsidRPr="0093187A" w:rsidRDefault="00864972" w:rsidP="00EF6A09">
            <w:pPr>
              <w:pStyle w:val="rowtabella0"/>
              <w:rPr>
                <w:color w:val="002060"/>
              </w:rPr>
            </w:pPr>
            <w:r w:rsidRPr="0093187A">
              <w:rPr>
                <w:color w:val="002060"/>
              </w:rPr>
              <w:t>VIA PIRANDELLO</w:t>
            </w:r>
          </w:p>
        </w:tc>
      </w:tr>
    </w:tbl>
    <w:p w14:paraId="4D17758D" w14:textId="77777777" w:rsidR="00864972" w:rsidRPr="00D652AD" w:rsidRDefault="00864972" w:rsidP="00864972">
      <w:pPr>
        <w:pStyle w:val="breakline"/>
        <w:rPr>
          <w:color w:val="002060"/>
        </w:rPr>
      </w:pPr>
    </w:p>
    <w:p w14:paraId="18057EFD" w14:textId="77777777" w:rsidR="00864972" w:rsidRPr="00D652AD" w:rsidRDefault="00864972" w:rsidP="00864972">
      <w:pPr>
        <w:pStyle w:val="titolocampionato0"/>
        <w:shd w:val="clear" w:color="auto" w:fill="CCCCCC"/>
        <w:spacing w:before="80" w:after="40"/>
        <w:rPr>
          <w:color w:val="002060"/>
        </w:rPr>
      </w:pPr>
      <w:r w:rsidRPr="00D652AD">
        <w:rPr>
          <w:color w:val="002060"/>
        </w:rPr>
        <w:t>CALCIO A CINQUE SERIE C2</w:t>
      </w:r>
    </w:p>
    <w:p w14:paraId="256FC5AB" w14:textId="77777777" w:rsidR="00864972" w:rsidRPr="00D652AD" w:rsidRDefault="00864972" w:rsidP="00864972">
      <w:pPr>
        <w:pStyle w:val="titoloprinc0"/>
        <w:rPr>
          <w:color w:val="002060"/>
        </w:rPr>
      </w:pPr>
      <w:r w:rsidRPr="00D652AD">
        <w:rPr>
          <w:color w:val="002060"/>
        </w:rPr>
        <w:t>RISULTATI</w:t>
      </w:r>
    </w:p>
    <w:p w14:paraId="4BFEFDB3" w14:textId="77777777" w:rsidR="00864972" w:rsidRPr="00D652AD" w:rsidRDefault="00864972" w:rsidP="00864972">
      <w:pPr>
        <w:pStyle w:val="breakline"/>
        <w:rPr>
          <w:color w:val="002060"/>
        </w:rPr>
      </w:pPr>
    </w:p>
    <w:p w14:paraId="1057936F" w14:textId="77777777" w:rsidR="00864972" w:rsidRPr="00D652AD" w:rsidRDefault="00864972" w:rsidP="00864972">
      <w:pPr>
        <w:pStyle w:val="sottotitolocampionato10"/>
        <w:rPr>
          <w:color w:val="002060"/>
        </w:rPr>
      </w:pPr>
      <w:r w:rsidRPr="00D652AD">
        <w:rPr>
          <w:color w:val="002060"/>
        </w:rPr>
        <w:t>RISULTATI UFFICIALI GARE DEL 20/10/2023</w:t>
      </w:r>
    </w:p>
    <w:p w14:paraId="77FF6DF1" w14:textId="77777777" w:rsidR="00864972" w:rsidRPr="00864972" w:rsidRDefault="00864972" w:rsidP="00864972">
      <w:pPr>
        <w:pStyle w:val="sottotitolocampionato20"/>
        <w:spacing w:before="0" w:beforeAutospacing="0" w:after="0" w:afterAutospacing="0"/>
        <w:rPr>
          <w:rFonts w:ascii="Arial" w:hAnsi="Arial" w:cs="Arial"/>
          <w:color w:val="002060"/>
          <w:sz w:val="20"/>
          <w:szCs w:val="20"/>
        </w:rPr>
      </w:pPr>
      <w:r w:rsidRPr="00864972">
        <w:rPr>
          <w:rFonts w:ascii="Arial" w:hAnsi="Arial" w:cs="Arial"/>
          <w:color w:val="002060"/>
          <w:sz w:val="20"/>
          <w:szCs w:val="20"/>
        </w:rPr>
        <w:t>Si trascrivono qui di seguito i risultati ufficiali delle gare disputate</w:t>
      </w:r>
    </w:p>
    <w:p w14:paraId="7AF11CAA" w14:textId="77777777" w:rsidR="00864972" w:rsidRPr="00D652AD" w:rsidRDefault="00864972" w:rsidP="0086497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4972" w:rsidRPr="00D652AD" w14:paraId="2ADCCE4C" w14:textId="77777777" w:rsidTr="00EF6A0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1A1CCBB4"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59F4B" w14:textId="77777777" w:rsidR="00864972" w:rsidRPr="00D652AD" w:rsidRDefault="00864972" w:rsidP="00EF6A09">
                  <w:pPr>
                    <w:pStyle w:val="headertabella0"/>
                    <w:rPr>
                      <w:color w:val="002060"/>
                    </w:rPr>
                  </w:pPr>
                  <w:r w:rsidRPr="00D652AD">
                    <w:rPr>
                      <w:color w:val="002060"/>
                    </w:rPr>
                    <w:t>GIRONE A - 4 Giornata - A</w:t>
                  </w:r>
                </w:p>
              </w:tc>
            </w:tr>
            <w:tr w:rsidR="00864972" w:rsidRPr="00D652AD" w14:paraId="3E7BD556"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BF687E" w14:textId="77777777" w:rsidR="00864972" w:rsidRPr="00D652AD" w:rsidRDefault="00864972" w:rsidP="00EF6A09">
                  <w:pPr>
                    <w:pStyle w:val="rowtabella0"/>
                    <w:rPr>
                      <w:color w:val="002060"/>
                    </w:rPr>
                  </w:pPr>
                  <w:r w:rsidRPr="00D652AD">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89B25" w14:textId="77777777" w:rsidR="00864972" w:rsidRPr="00D652AD" w:rsidRDefault="00864972" w:rsidP="00EF6A09">
                  <w:pPr>
                    <w:pStyle w:val="rowtabella0"/>
                    <w:rPr>
                      <w:color w:val="002060"/>
                    </w:rPr>
                  </w:pPr>
                  <w:r w:rsidRPr="00D652AD">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4871A" w14:textId="77777777" w:rsidR="00864972" w:rsidRPr="00D652AD" w:rsidRDefault="00864972" w:rsidP="00EF6A09">
                  <w:pPr>
                    <w:pStyle w:val="rowtabella0"/>
                    <w:jc w:val="center"/>
                    <w:rPr>
                      <w:color w:val="002060"/>
                    </w:rPr>
                  </w:pPr>
                  <w:r w:rsidRPr="00D652AD">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FADCF" w14:textId="77777777" w:rsidR="00864972" w:rsidRPr="00D652AD" w:rsidRDefault="00864972" w:rsidP="00EF6A09">
                  <w:pPr>
                    <w:pStyle w:val="rowtabella0"/>
                    <w:jc w:val="center"/>
                    <w:rPr>
                      <w:color w:val="002060"/>
                    </w:rPr>
                  </w:pPr>
                  <w:r w:rsidRPr="00D652AD">
                    <w:rPr>
                      <w:color w:val="002060"/>
                    </w:rPr>
                    <w:t> </w:t>
                  </w:r>
                </w:p>
              </w:tc>
            </w:tr>
            <w:tr w:rsidR="00864972" w:rsidRPr="00D652AD" w14:paraId="534A8D6B"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B416E4" w14:textId="77777777" w:rsidR="00864972" w:rsidRPr="00D652AD" w:rsidRDefault="00864972" w:rsidP="00EF6A09">
                  <w:pPr>
                    <w:pStyle w:val="rowtabella0"/>
                    <w:rPr>
                      <w:color w:val="002060"/>
                    </w:rPr>
                  </w:pPr>
                  <w:r w:rsidRPr="00D652AD">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DEE9B8" w14:textId="77777777" w:rsidR="00864972" w:rsidRPr="00D652AD" w:rsidRDefault="00864972" w:rsidP="00EF6A09">
                  <w:pPr>
                    <w:pStyle w:val="rowtabella0"/>
                    <w:rPr>
                      <w:color w:val="002060"/>
                    </w:rPr>
                  </w:pPr>
                  <w:r w:rsidRPr="00D652AD">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B8F6DC" w14:textId="77777777" w:rsidR="00864972" w:rsidRPr="00D652AD" w:rsidRDefault="00864972" w:rsidP="00EF6A09">
                  <w:pPr>
                    <w:pStyle w:val="rowtabella0"/>
                    <w:jc w:val="center"/>
                    <w:rPr>
                      <w:color w:val="002060"/>
                    </w:rPr>
                  </w:pPr>
                  <w:r w:rsidRPr="00D652AD">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E3268C" w14:textId="77777777" w:rsidR="00864972" w:rsidRPr="00D652AD" w:rsidRDefault="00864972" w:rsidP="00EF6A09">
                  <w:pPr>
                    <w:pStyle w:val="rowtabella0"/>
                    <w:jc w:val="center"/>
                    <w:rPr>
                      <w:color w:val="002060"/>
                    </w:rPr>
                  </w:pPr>
                  <w:r w:rsidRPr="00D652AD">
                    <w:rPr>
                      <w:color w:val="002060"/>
                    </w:rPr>
                    <w:t> </w:t>
                  </w:r>
                </w:p>
              </w:tc>
            </w:tr>
            <w:tr w:rsidR="00864972" w:rsidRPr="00D652AD" w14:paraId="6E6E392E"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20236D" w14:textId="77777777" w:rsidR="00864972" w:rsidRPr="00D652AD" w:rsidRDefault="00864972" w:rsidP="00EF6A09">
                  <w:pPr>
                    <w:pStyle w:val="rowtabella0"/>
                    <w:rPr>
                      <w:color w:val="002060"/>
                    </w:rPr>
                  </w:pPr>
                  <w:r w:rsidRPr="00D652AD">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FBF977" w14:textId="77777777" w:rsidR="00864972" w:rsidRPr="00D652AD" w:rsidRDefault="00864972" w:rsidP="00EF6A09">
                  <w:pPr>
                    <w:pStyle w:val="rowtabella0"/>
                    <w:rPr>
                      <w:color w:val="002060"/>
                    </w:rPr>
                  </w:pPr>
                  <w:r w:rsidRPr="00D652AD">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9E4797" w14:textId="77777777" w:rsidR="00864972" w:rsidRPr="00D652AD" w:rsidRDefault="00864972" w:rsidP="00EF6A09">
                  <w:pPr>
                    <w:pStyle w:val="rowtabella0"/>
                    <w:jc w:val="center"/>
                    <w:rPr>
                      <w:color w:val="002060"/>
                    </w:rPr>
                  </w:pPr>
                  <w:r w:rsidRPr="00D652A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2D1AE9" w14:textId="77777777" w:rsidR="00864972" w:rsidRPr="00D652AD" w:rsidRDefault="00864972" w:rsidP="00EF6A09">
                  <w:pPr>
                    <w:pStyle w:val="rowtabella0"/>
                    <w:jc w:val="center"/>
                    <w:rPr>
                      <w:color w:val="002060"/>
                    </w:rPr>
                  </w:pPr>
                  <w:r w:rsidRPr="00D652AD">
                    <w:rPr>
                      <w:color w:val="002060"/>
                    </w:rPr>
                    <w:t> </w:t>
                  </w:r>
                </w:p>
              </w:tc>
            </w:tr>
            <w:tr w:rsidR="00864972" w:rsidRPr="00D652AD" w14:paraId="42AF3E95"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948011" w14:textId="77777777" w:rsidR="00864972" w:rsidRPr="00D652AD" w:rsidRDefault="00864972" w:rsidP="00EF6A09">
                  <w:pPr>
                    <w:pStyle w:val="rowtabella0"/>
                    <w:rPr>
                      <w:color w:val="002060"/>
                    </w:rPr>
                  </w:pPr>
                  <w:r w:rsidRPr="00D652AD">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01C472" w14:textId="77777777" w:rsidR="00864972" w:rsidRPr="00D652AD" w:rsidRDefault="00864972" w:rsidP="00EF6A09">
                  <w:pPr>
                    <w:pStyle w:val="rowtabella0"/>
                    <w:rPr>
                      <w:color w:val="002060"/>
                    </w:rPr>
                  </w:pPr>
                  <w:r w:rsidRPr="00D652AD">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DA3310" w14:textId="77777777" w:rsidR="00864972" w:rsidRPr="00D652AD" w:rsidRDefault="00864972" w:rsidP="00EF6A09">
                  <w:pPr>
                    <w:pStyle w:val="rowtabella0"/>
                    <w:jc w:val="center"/>
                    <w:rPr>
                      <w:color w:val="002060"/>
                    </w:rPr>
                  </w:pPr>
                  <w:r w:rsidRPr="00D652AD">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E5CB26" w14:textId="77777777" w:rsidR="00864972" w:rsidRPr="00D652AD" w:rsidRDefault="00864972" w:rsidP="00EF6A09">
                  <w:pPr>
                    <w:pStyle w:val="rowtabella0"/>
                    <w:jc w:val="center"/>
                    <w:rPr>
                      <w:color w:val="002060"/>
                    </w:rPr>
                  </w:pPr>
                  <w:r w:rsidRPr="00D652AD">
                    <w:rPr>
                      <w:color w:val="002060"/>
                    </w:rPr>
                    <w:t> </w:t>
                  </w:r>
                </w:p>
              </w:tc>
            </w:tr>
            <w:tr w:rsidR="00864972" w:rsidRPr="00D652AD" w14:paraId="6D4B27D2"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00A26F" w14:textId="77777777" w:rsidR="00864972" w:rsidRPr="00D652AD" w:rsidRDefault="00864972" w:rsidP="00EF6A09">
                  <w:pPr>
                    <w:pStyle w:val="rowtabella0"/>
                    <w:rPr>
                      <w:color w:val="002060"/>
                    </w:rPr>
                  </w:pPr>
                  <w:r w:rsidRPr="00D652AD">
                    <w:rPr>
                      <w:color w:val="002060"/>
                    </w:rPr>
                    <w:t>(1) 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646108" w14:textId="77777777" w:rsidR="00864972" w:rsidRPr="00D652AD" w:rsidRDefault="00864972" w:rsidP="00EF6A09">
                  <w:pPr>
                    <w:pStyle w:val="rowtabella0"/>
                    <w:rPr>
                      <w:color w:val="002060"/>
                    </w:rPr>
                  </w:pPr>
                  <w:r w:rsidRPr="00D652AD">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EB282D" w14:textId="77777777" w:rsidR="00864972" w:rsidRPr="00D652AD" w:rsidRDefault="00864972" w:rsidP="00EF6A09">
                  <w:pPr>
                    <w:pStyle w:val="rowtabella0"/>
                    <w:jc w:val="center"/>
                    <w:rPr>
                      <w:color w:val="002060"/>
                    </w:rPr>
                  </w:pPr>
                  <w:r w:rsidRPr="00D652AD">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713000" w14:textId="77777777" w:rsidR="00864972" w:rsidRPr="00D652AD" w:rsidRDefault="00864972" w:rsidP="00EF6A09">
                  <w:pPr>
                    <w:pStyle w:val="rowtabella0"/>
                    <w:jc w:val="center"/>
                    <w:rPr>
                      <w:color w:val="002060"/>
                    </w:rPr>
                  </w:pPr>
                  <w:r w:rsidRPr="00D652AD">
                    <w:rPr>
                      <w:color w:val="002060"/>
                    </w:rPr>
                    <w:t> </w:t>
                  </w:r>
                </w:p>
              </w:tc>
            </w:tr>
            <w:tr w:rsidR="00864972" w:rsidRPr="00D652AD" w14:paraId="2659D749"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43897D" w14:textId="77777777" w:rsidR="00864972" w:rsidRPr="00D652AD" w:rsidRDefault="00864972" w:rsidP="00EF6A09">
                  <w:pPr>
                    <w:pStyle w:val="rowtabella0"/>
                    <w:rPr>
                      <w:color w:val="002060"/>
                    </w:rPr>
                  </w:pPr>
                  <w:r w:rsidRPr="00D652AD">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E7752" w14:textId="77777777" w:rsidR="00864972" w:rsidRPr="00D652AD" w:rsidRDefault="00864972" w:rsidP="00EF6A09">
                  <w:pPr>
                    <w:pStyle w:val="rowtabella0"/>
                    <w:rPr>
                      <w:color w:val="002060"/>
                    </w:rPr>
                  </w:pPr>
                  <w:r w:rsidRPr="00D652AD">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468D1" w14:textId="77777777" w:rsidR="00864972" w:rsidRPr="00D652AD" w:rsidRDefault="00864972" w:rsidP="00EF6A09">
                  <w:pPr>
                    <w:pStyle w:val="rowtabella0"/>
                    <w:jc w:val="center"/>
                    <w:rPr>
                      <w:color w:val="002060"/>
                    </w:rPr>
                  </w:pPr>
                  <w:r w:rsidRPr="00D652AD">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606A6" w14:textId="77777777" w:rsidR="00864972" w:rsidRPr="00D652AD" w:rsidRDefault="00864972" w:rsidP="00EF6A09">
                  <w:pPr>
                    <w:pStyle w:val="rowtabella0"/>
                    <w:jc w:val="center"/>
                    <w:rPr>
                      <w:color w:val="002060"/>
                    </w:rPr>
                  </w:pPr>
                  <w:r w:rsidRPr="00D652AD">
                    <w:rPr>
                      <w:color w:val="002060"/>
                    </w:rPr>
                    <w:t> </w:t>
                  </w:r>
                </w:p>
              </w:tc>
            </w:tr>
            <w:tr w:rsidR="00864972" w:rsidRPr="00D652AD" w14:paraId="53871186" w14:textId="77777777" w:rsidTr="00EF6A09">
              <w:tc>
                <w:tcPr>
                  <w:tcW w:w="4700" w:type="dxa"/>
                  <w:gridSpan w:val="4"/>
                  <w:tcBorders>
                    <w:top w:val="nil"/>
                    <w:left w:val="nil"/>
                    <w:bottom w:val="nil"/>
                    <w:right w:val="nil"/>
                  </w:tcBorders>
                  <w:tcMar>
                    <w:top w:w="20" w:type="dxa"/>
                    <w:left w:w="20" w:type="dxa"/>
                    <w:bottom w:w="20" w:type="dxa"/>
                    <w:right w:w="20" w:type="dxa"/>
                  </w:tcMar>
                  <w:vAlign w:val="center"/>
                  <w:hideMark/>
                </w:tcPr>
                <w:p w14:paraId="5FA4E236" w14:textId="77777777" w:rsidR="00864972" w:rsidRPr="00D652AD" w:rsidRDefault="00864972" w:rsidP="00EF6A09">
                  <w:pPr>
                    <w:pStyle w:val="rowtabella0"/>
                    <w:rPr>
                      <w:color w:val="002060"/>
                    </w:rPr>
                  </w:pPr>
                  <w:r w:rsidRPr="00D652AD">
                    <w:rPr>
                      <w:color w:val="002060"/>
                    </w:rPr>
                    <w:t>(1) - disputata il 21/10/2023</w:t>
                  </w:r>
                </w:p>
              </w:tc>
            </w:tr>
          </w:tbl>
          <w:p w14:paraId="7FB82EB2" w14:textId="77777777" w:rsidR="00864972" w:rsidRPr="00D652AD" w:rsidRDefault="00864972" w:rsidP="00EF6A0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71583D75"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46DE1" w14:textId="77777777" w:rsidR="00864972" w:rsidRPr="00D652AD" w:rsidRDefault="00864972" w:rsidP="00EF6A09">
                  <w:pPr>
                    <w:pStyle w:val="headertabella0"/>
                    <w:rPr>
                      <w:color w:val="002060"/>
                    </w:rPr>
                  </w:pPr>
                  <w:r w:rsidRPr="00D652AD">
                    <w:rPr>
                      <w:color w:val="002060"/>
                    </w:rPr>
                    <w:t>GIRONE B - 4 Giornata - A</w:t>
                  </w:r>
                </w:p>
              </w:tc>
            </w:tr>
            <w:tr w:rsidR="00864972" w:rsidRPr="00D652AD" w14:paraId="59E0D4EE"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9A465D" w14:textId="77777777" w:rsidR="00864972" w:rsidRPr="00D652AD" w:rsidRDefault="00864972" w:rsidP="00EF6A09">
                  <w:pPr>
                    <w:pStyle w:val="rowtabella0"/>
                    <w:rPr>
                      <w:color w:val="002060"/>
                    </w:rPr>
                  </w:pPr>
                  <w:r w:rsidRPr="00D652AD">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8A2CFC" w14:textId="77777777" w:rsidR="00864972" w:rsidRPr="00D652AD" w:rsidRDefault="00864972" w:rsidP="00EF6A09">
                  <w:pPr>
                    <w:pStyle w:val="rowtabella0"/>
                    <w:rPr>
                      <w:color w:val="002060"/>
                    </w:rPr>
                  </w:pPr>
                  <w:r w:rsidRPr="00D652AD">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EC9929" w14:textId="77777777" w:rsidR="00864972" w:rsidRPr="00D652AD" w:rsidRDefault="00864972" w:rsidP="00EF6A09">
                  <w:pPr>
                    <w:pStyle w:val="rowtabella0"/>
                    <w:jc w:val="center"/>
                    <w:rPr>
                      <w:color w:val="002060"/>
                    </w:rPr>
                  </w:pPr>
                  <w:r w:rsidRPr="00D652A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BC9D07" w14:textId="77777777" w:rsidR="00864972" w:rsidRPr="00D652AD" w:rsidRDefault="00864972" w:rsidP="00EF6A09">
                  <w:pPr>
                    <w:pStyle w:val="rowtabella0"/>
                    <w:jc w:val="center"/>
                    <w:rPr>
                      <w:color w:val="002060"/>
                    </w:rPr>
                  </w:pPr>
                  <w:r w:rsidRPr="00D652AD">
                    <w:rPr>
                      <w:color w:val="002060"/>
                    </w:rPr>
                    <w:t> </w:t>
                  </w:r>
                </w:p>
              </w:tc>
            </w:tr>
            <w:tr w:rsidR="00864972" w:rsidRPr="00D652AD" w14:paraId="040228A2"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55A1ED" w14:textId="77777777" w:rsidR="00864972" w:rsidRPr="00D652AD" w:rsidRDefault="00864972" w:rsidP="00EF6A09">
                  <w:pPr>
                    <w:pStyle w:val="rowtabella0"/>
                    <w:rPr>
                      <w:color w:val="002060"/>
                    </w:rPr>
                  </w:pPr>
                  <w:r w:rsidRPr="00D652AD">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31D76A" w14:textId="77777777" w:rsidR="00864972" w:rsidRPr="00D652AD" w:rsidRDefault="00864972" w:rsidP="00EF6A09">
                  <w:pPr>
                    <w:pStyle w:val="rowtabella0"/>
                    <w:rPr>
                      <w:color w:val="002060"/>
                    </w:rPr>
                  </w:pPr>
                  <w:r w:rsidRPr="00D652AD">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21E0F0" w14:textId="77777777" w:rsidR="00864972" w:rsidRPr="00D652AD" w:rsidRDefault="00864972" w:rsidP="00EF6A09">
                  <w:pPr>
                    <w:pStyle w:val="rowtabella0"/>
                    <w:jc w:val="center"/>
                    <w:rPr>
                      <w:color w:val="002060"/>
                    </w:rPr>
                  </w:pPr>
                  <w:r w:rsidRPr="00D652A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BF3287" w14:textId="77777777" w:rsidR="00864972" w:rsidRPr="00D652AD" w:rsidRDefault="00864972" w:rsidP="00EF6A09">
                  <w:pPr>
                    <w:pStyle w:val="rowtabella0"/>
                    <w:jc w:val="center"/>
                    <w:rPr>
                      <w:color w:val="002060"/>
                    </w:rPr>
                  </w:pPr>
                  <w:r w:rsidRPr="00D652AD">
                    <w:rPr>
                      <w:color w:val="002060"/>
                    </w:rPr>
                    <w:t> </w:t>
                  </w:r>
                </w:p>
              </w:tc>
            </w:tr>
            <w:tr w:rsidR="00864972" w:rsidRPr="00D652AD" w14:paraId="5A968504"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DD7C2E" w14:textId="77777777" w:rsidR="00864972" w:rsidRPr="00D652AD" w:rsidRDefault="00864972" w:rsidP="00EF6A09">
                  <w:pPr>
                    <w:pStyle w:val="rowtabella0"/>
                    <w:rPr>
                      <w:color w:val="002060"/>
                    </w:rPr>
                  </w:pPr>
                  <w:r w:rsidRPr="00D652AD">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F1ECCC" w14:textId="77777777" w:rsidR="00864972" w:rsidRPr="00D652AD" w:rsidRDefault="00864972" w:rsidP="00EF6A09">
                  <w:pPr>
                    <w:pStyle w:val="rowtabella0"/>
                    <w:rPr>
                      <w:color w:val="002060"/>
                    </w:rPr>
                  </w:pPr>
                  <w:r w:rsidRPr="00D652AD">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15F9CB" w14:textId="77777777" w:rsidR="00864972" w:rsidRPr="00D652AD" w:rsidRDefault="00864972" w:rsidP="00EF6A09">
                  <w:pPr>
                    <w:pStyle w:val="rowtabella0"/>
                    <w:jc w:val="center"/>
                    <w:rPr>
                      <w:color w:val="002060"/>
                    </w:rPr>
                  </w:pPr>
                  <w:r w:rsidRPr="00D652AD">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1CB69E" w14:textId="77777777" w:rsidR="00864972" w:rsidRPr="00D652AD" w:rsidRDefault="00864972" w:rsidP="00EF6A09">
                  <w:pPr>
                    <w:pStyle w:val="rowtabella0"/>
                    <w:jc w:val="center"/>
                    <w:rPr>
                      <w:color w:val="002060"/>
                    </w:rPr>
                  </w:pPr>
                  <w:r w:rsidRPr="00D652AD">
                    <w:rPr>
                      <w:color w:val="002060"/>
                    </w:rPr>
                    <w:t> </w:t>
                  </w:r>
                </w:p>
              </w:tc>
            </w:tr>
            <w:tr w:rsidR="008516B0" w:rsidRPr="00D652AD" w14:paraId="5867F7AC"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2DCC90" w14:textId="564D7B1A" w:rsidR="008516B0" w:rsidRPr="00D652AD" w:rsidRDefault="008516B0" w:rsidP="008516B0">
                  <w:pPr>
                    <w:pStyle w:val="rowtabella0"/>
                    <w:rPr>
                      <w:color w:val="002060"/>
                    </w:rPr>
                  </w:pPr>
                  <w:r w:rsidRPr="00D652AD">
                    <w:rPr>
                      <w:color w:val="002060"/>
                    </w:rPr>
                    <w:t>NUOVA OTTRANO 98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DB9E2" w14:textId="26FDF13D" w:rsidR="008516B0" w:rsidRPr="00D652AD" w:rsidRDefault="008516B0" w:rsidP="008516B0">
                  <w:pPr>
                    <w:pStyle w:val="rowtabella0"/>
                    <w:rPr>
                      <w:color w:val="002060"/>
                    </w:rPr>
                  </w:pPr>
                  <w:r w:rsidRPr="00D652AD">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A0D975" w14:textId="77777777" w:rsidR="008516B0" w:rsidRPr="00D652AD" w:rsidRDefault="008516B0" w:rsidP="008516B0">
                  <w:pPr>
                    <w:pStyle w:val="rowtabella0"/>
                    <w:jc w:val="center"/>
                    <w:rPr>
                      <w:color w:val="002060"/>
                    </w:rPr>
                  </w:pPr>
                  <w:r w:rsidRPr="00D652AD">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34CD9" w14:textId="77777777" w:rsidR="008516B0" w:rsidRPr="00D652AD" w:rsidRDefault="008516B0" w:rsidP="008516B0">
                  <w:pPr>
                    <w:pStyle w:val="rowtabella0"/>
                    <w:jc w:val="center"/>
                    <w:rPr>
                      <w:color w:val="002060"/>
                    </w:rPr>
                  </w:pPr>
                  <w:r w:rsidRPr="00D652AD">
                    <w:rPr>
                      <w:color w:val="002060"/>
                    </w:rPr>
                    <w:t> </w:t>
                  </w:r>
                </w:p>
              </w:tc>
            </w:tr>
          </w:tbl>
          <w:p w14:paraId="27956F55" w14:textId="77777777" w:rsidR="00864972" w:rsidRPr="00D652AD" w:rsidRDefault="00864972" w:rsidP="00EF6A09">
            <w:pPr>
              <w:rPr>
                <w:color w:val="002060"/>
              </w:rPr>
            </w:pPr>
          </w:p>
        </w:tc>
      </w:tr>
    </w:tbl>
    <w:p w14:paraId="73E2F8D9" w14:textId="77777777" w:rsidR="00864972" w:rsidRPr="00D652AD" w:rsidRDefault="00864972" w:rsidP="0086497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4972" w:rsidRPr="00D652AD" w14:paraId="00485624" w14:textId="77777777" w:rsidTr="00EF6A0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4EA2E20E"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1825C" w14:textId="77777777" w:rsidR="00864972" w:rsidRPr="00D652AD" w:rsidRDefault="00864972" w:rsidP="00EF6A09">
                  <w:pPr>
                    <w:pStyle w:val="headertabella0"/>
                    <w:rPr>
                      <w:color w:val="002060"/>
                    </w:rPr>
                  </w:pPr>
                  <w:r w:rsidRPr="00D652AD">
                    <w:rPr>
                      <w:color w:val="002060"/>
                    </w:rPr>
                    <w:t>GIRONE C - 4 Giornata - A</w:t>
                  </w:r>
                </w:p>
              </w:tc>
            </w:tr>
            <w:tr w:rsidR="00864972" w:rsidRPr="00D652AD" w14:paraId="44BABA1F"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C71CBC" w14:textId="77777777" w:rsidR="00864972" w:rsidRPr="00D652AD" w:rsidRDefault="00864972" w:rsidP="00EF6A09">
                  <w:pPr>
                    <w:pStyle w:val="rowtabella0"/>
                    <w:rPr>
                      <w:color w:val="002060"/>
                    </w:rPr>
                  </w:pPr>
                  <w:r w:rsidRPr="00D652AD">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6367B" w14:textId="77777777" w:rsidR="00864972" w:rsidRPr="00D652AD" w:rsidRDefault="00864972" w:rsidP="00EF6A09">
                  <w:pPr>
                    <w:pStyle w:val="rowtabella0"/>
                    <w:rPr>
                      <w:color w:val="002060"/>
                    </w:rPr>
                  </w:pPr>
                  <w:r w:rsidRPr="00D652AD">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4F2E2" w14:textId="77777777" w:rsidR="00864972" w:rsidRPr="00D652AD" w:rsidRDefault="00864972" w:rsidP="00EF6A09">
                  <w:pPr>
                    <w:pStyle w:val="rowtabella0"/>
                    <w:jc w:val="center"/>
                    <w:rPr>
                      <w:color w:val="002060"/>
                    </w:rPr>
                  </w:pPr>
                  <w:r w:rsidRPr="00D652AD">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6BF04" w14:textId="77777777" w:rsidR="00864972" w:rsidRPr="00D652AD" w:rsidRDefault="00864972" w:rsidP="00EF6A09">
                  <w:pPr>
                    <w:pStyle w:val="rowtabella0"/>
                    <w:jc w:val="center"/>
                    <w:rPr>
                      <w:color w:val="002060"/>
                    </w:rPr>
                  </w:pPr>
                  <w:r w:rsidRPr="00D652AD">
                    <w:rPr>
                      <w:color w:val="002060"/>
                    </w:rPr>
                    <w:t> </w:t>
                  </w:r>
                </w:p>
              </w:tc>
            </w:tr>
            <w:tr w:rsidR="00864972" w:rsidRPr="00D652AD" w14:paraId="0F7B27B2"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82FD8B" w14:textId="77777777" w:rsidR="00864972" w:rsidRPr="00D652AD" w:rsidRDefault="00864972" w:rsidP="00EF6A09">
                  <w:pPr>
                    <w:pStyle w:val="rowtabella0"/>
                    <w:rPr>
                      <w:color w:val="002060"/>
                    </w:rPr>
                  </w:pPr>
                  <w:r w:rsidRPr="00D652AD">
                    <w:rPr>
                      <w:color w:val="002060"/>
                    </w:rPr>
                    <w:t>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45A5E0" w14:textId="77777777" w:rsidR="00864972" w:rsidRPr="00D652AD" w:rsidRDefault="00864972" w:rsidP="00EF6A09">
                  <w:pPr>
                    <w:pStyle w:val="rowtabella0"/>
                    <w:rPr>
                      <w:color w:val="002060"/>
                    </w:rPr>
                  </w:pPr>
                  <w:r w:rsidRPr="00D652AD">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F936D2" w14:textId="77777777" w:rsidR="00864972" w:rsidRPr="00D652AD" w:rsidRDefault="00864972" w:rsidP="00EF6A09">
                  <w:pPr>
                    <w:pStyle w:val="rowtabella0"/>
                    <w:jc w:val="center"/>
                    <w:rPr>
                      <w:color w:val="002060"/>
                    </w:rPr>
                  </w:pPr>
                  <w:r w:rsidRPr="00D652AD">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B91C30" w14:textId="77777777" w:rsidR="00864972" w:rsidRPr="00D652AD" w:rsidRDefault="00864972" w:rsidP="00EF6A09">
                  <w:pPr>
                    <w:pStyle w:val="rowtabella0"/>
                    <w:jc w:val="center"/>
                    <w:rPr>
                      <w:color w:val="002060"/>
                    </w:rPr>
                  </w:pPr>
                  <w:r w:rsidRPr="00D652AD">
                    <w:rPr>
                      <w:color w:val="002060"/>
                    </w:rPr>
                    <w:t> </w:t>
                  </w:r>
                </w:p>
              </w:tc>
            </w:tr>
            <w:tr w:rsidR="00864972" w:rsidRPr="00D652AD" w14:paraId="78A7415C"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AE8B5E" w14:textId="77777777" w:rsidR="00864972" w:rsidRPr="00D652AD" w:rsidRDefault="00864972" w:rsidP="00EF6A09">
                  <w:pPr>
                    <w:pStyle w:val="rowtabella0"/>
                    <w:rPr>
                      <w:color w:val="002060"/>
                    </w:rPr>
                  </w:pPr>
                  <w:r w:rsidRPr="00D652AD">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25555C" w14:textId="77777777" w:rsidR="00864972" w:rsidRPr="00D652AD" w:rsidRDefault="00864972" w:rsidP="00EF6A09">
                  <w:pPr>
                    <w:pStyle w:val="rowtabella0"/>
                    <w:rPr>
                      <w:color w:val="002060"/>
                    </w:rPr>
                  </w:pPr>
                  <w:r w:rsidRPr="00D652AD">
                    <w:rPr>
                      <w:color w:val="002060"/>
                    </w:rPr>
                    <w:t>- SAMBENEDETTESE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489DD1" w14:textId="77777777" w:rsidR="00864972" w:rsidRPr="00D652AD" w:rsidRDefault="00864972" w:rsidP="00EF6A09">
                  <w:pPr>
                    <w:pStyle w:val="rowtabella0"/>
                    <w:jc w:val="center"/>
                    <w:rPr>
                      <w:color w:val="002060"/>
                    </w:rPr>
                  </w:pPr>
                  <w:r w:rsidRPr="00D652AD">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DB1AFE" w14:textId="77777777" w:rsidR="00864972" w:rsidRPr="00D652AD" w:rsidRDefault="00864972" w:rsidP="00EF6A09">
                  <w:pPr>
                    <w:pStyle w:val="rowtabella0"/>
                    <w:jc w:val="center"/>
                    <w:rPr>
                      <w:color w:val="002060"/>
                    </w:rPr>
                  </w:pPr>
                  <w:r w:rsidRPr="00D652AD">
                    <w:rPr>
                      <w:color w:val="002060"/>
                    </w:rPr>
                    <w:t> </w:t>
                  </w:r>
                </w:p>
              </w:tc>
            </w:tr>
            <w:tr w:rsidR="00864972" w:rsidRPr="00D652AD" w14:paraId="7D588A74"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836460" w14:textId="77777777" w:rsidR="00864972" w:rsidRPr="00D652AD" w:rsidRDefault="00864972" w:rsidP="00EF6A09">
                  <w:pPr>
                    <w:pStyle w:val="rowtabella0"/>
                    <w:rPr>
                      <w:color w:val="002060"/>
                    </w:rPr>
                  </w:pPr>
                  <w:r w:rsidRPr="00D652AD">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AE9DC1" w14:textId="77777777" w:rsidR="00864972" w:rsidRPr="00D652AD" w:rsidRDefault="00864972" w:rsidP="00EF6A09">
                  <w:pPr>
                    <w:pStyle w:val="rowtabella0"/>
                    <w:rPr>
                      <w:color w:val="002060"/>
                    </w:rPr>
                  </w:pPr>
                  <w:r w:rsidRPr="00D652AD">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E6B7A7" w14:textId="77777777" w:rsidR="00864972" w:rsidRPr="00D652AD" w:rsidRDefault="00864972" w:rsidP="00EF6A09">
                  <w:pPr>
                    <w:pStyle w:val="rowtabella0"/>
                    <w:jc w:val="center"/>
                    <w:rPr>
                      <w:color w:val="002060"/>
                    </w:rPr>
                  </w:pPr>
                  <w:r w:rsidRPr="00D652A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204088" w14:textId="77777777" w:rsidR="00864972" w:rsidRPr="00D652AD" w:rsidRDefault="00864972" w:rsidP="00EF6A09">
                  <w:pPr>
                    <w:pStyle w:val="rowtabella0"/>
                    <w:jc w:val="center"/>
                    <w:rPr>
                      <w:color w:val="002060"/>
                    </w:rPr>
                  </w:pPr>
                  <w:r w:rsidRPr="00D652AD">
                    <w:rPr>
                      <w:color w:val="002060"/>
                    </w:rPr>
                    <w:t> </w:t>
                  </w:r>
                </w:p>
              </w:tc>
            </w:tr>
            <w:tr w:rsidR="00864972" w:rsidRPr="00D652AD" w14:paraId="203F5F5B"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C47774" w14:textId="77777777" w:rsidR="00864972" w:rsidRPr="00D652AD" w:rsidRDefault="00864972" w:rsidP="00EF6A09">
                  <w:pPr>
                    <w:pStyle w:val="rowtabella0"/>
                    <w:rPr>
                      <w:color w:val="002060"/>
                    </w:rPr>
                  </w:pPr>
                  <w:r w:rsidRPr="00D652AD">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278BF6" w14:textId="77777777" w:rsidR="00864972" w:rsidRPr="00D652AD" w:rsidRDefault="00864972" w:rsidP="00EF6A09">
                  <w:pPr>
                    <w:pStyle w:val="rowtabella0"/>
                    <w:rPr>
                      <w:color w:val="002060"/>
                    </w:rPr>
                  </w:pPr>
                  <w:r w:rsidRPr="00D652AD">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3128A4" w14:textId="77777777" w:rsidR="00864972" w:rsidRPr="00D652AD" w:rsidRDefault="00864972" w:rsidP="00EF6A09">
                  <w:pPr>
                    <w:pStyle w:val="rowtabella0"/>
                    <w:jc w:val="center"/>
                    <w:rPr>
                      <w:color w:val="002060"/>
                    </w:rPr>
                  </w:pPr>
                  <w:r w:rsidRPr="00D652A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F11856" w14:textId="77777777" w:rsidR="00864972" w:rsidRPr="00D652AD" w:rsidRDefault="00864972" w:rsidP="00EF6A09">
                  <w:pPr>
                    <w:pStyle w:val="rowtabella0"/>
                    <w:jc w:val="center"/>
                    <w:rPr>
                      <w:color w:val="002060"/>
                    </w:rPr>
                  </w:pPr>
                  <w:r w:rsidRPr="00D652AD">
                    <w:rPr>
                      <w:color w:val="002060"/>
                    </w:rPr>
                    <w:t> </w:t>
                  </w:r>
                </w:p>
              </w:tc>
            </w:tr>
            <w:tr w:rsidR="00864972" w:rsidRPr="00D652AD" w14:paraId="3784FA94"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39DDCE" w14:textId="77777777" w:rsidR="00864972" w:rsidRPr="00D652AD" w:rsidRDefault="00864972" w:rsidP="00EF6A09">
                  <w:pPr>
                    <w:pStyle w:val="rowtabella0"/>
                    <w:rPr>
                      <w:color w:val="002060"/>
                    </w:rPr>
                  </w:pPr>
                  <w:r w:rsidRPr="00D652AD">
                    <w:rPr>
                      <w:color w:val="002060"/>
                    </w:rPr>
                    <w:t>REAL ANCARIA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F0712" w14:textId="77777777" w:rsidR="00864972" w:rsidRPr="00D652AD" w:rsidRDefault="00864972" w:rsidP="00EF6A09">
                  <w:pPr>
                    <w:pStyle w:val="rowtabella0"/>
                    <w:rPr>
                      <w:color w:val="002060"/>
                    </w:rPr>
                  </w:pPr>
                  <w:r w:rsidRPr="00D652AD">
                    <w:rPr>
                      <w:color w:val="002060"/>
                    </w:rPr>
                    <w:t>- ROCCAFLUVIONE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F1235" w14:textId="77777777" w:rsidR="00864972" w:rsidRPr="00D652AD" w:rsidRDefault="00864972" w:rsidP="00EF6A09">
                  <w:pPr>
                    <w:pStyle w:val="rowtabella0"/>
                    <w:jc w:val="center"/>
                    <w:rPr>
                      <w:color w:val="002060"/>
                    </w:rPr>
                  </w:pPr>
                  <w:r w:rsidRPr="00D652AD">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A5ED6" w14:textId="77777777" w:rsidR="00864972" w:rsidRPr="00D652AD" w:rsidRDefault="00864972" w:rsidP="00EF6A09">
                  <w:pPr>
                    <w:pStyle w:val="rowtabella0"/>
                    <w:jc w:val="center"/>
                    <w:rPr>
                      <w:color w:val="002060"/>
                    </w:rPr>
                  </w:pPr>
                  <w:r w:rsidRPr="00D652AD">
                    <w:rPr>
                      <w:color w:val="002060"/>
                    </w:rPr>
                    <w:t> </w:t>
                  </w:r>
                </w:p>
              </w:tc>
            </w:tr>
            <w:tr w:rsidR="00864972" w:rsidRPr="00D652AD" w14:paraId="74045F6D" w14:textId="77777777" w:rsidTr="00EF6A09">
              <w:tc>
                <w:tcPr>
                  <w:tcW w:w="4700" w:type="dxa"/>
                  <w:gridSpan w:val="4"/>
                  <w:tcBorders>
                    <w:top w:val="nil"/>
                    <w:left w:val="nil"/>
                    <w:bottom w:val="nil"/>
                    <w:right w:val="nil"/>
                  </w:tcBorders>
                  <w:tcMar>
                    <w:top w:w="20" w:type="dxa"/>
                    <w:left w:w="20" w:type="dxa"/>
                    <w:bottom w:w="20" w:type="dxa"/>
                    <w:right w:w="20" w:type="dxa"/>
                  </w:tcMar>
                  <w:vAlign w:val="center"/>
                  <w:hideMark/>
                </w:tcPr>
                <w:p w14:paraId="038DDA82" w14:textId="77777777" w:rsidR="00864972" w:rsidRPr="00D652AD" w:rsidRDefault="00864972" w:rsidP="00EF6A09">
                  <w:pPr>
                    <w:pStyle w:val="rowtabella0"/>
                    <w:rPr>
                      <w:color w:val="002060"/>
                    </w:rPr>
                  </w:pPr>
                  <w:r w:rsidRPr="00D652AD">
                    <w:rPr>
                      <w:color w:val="002060"/>
                    </w:rPr>
                    <w:t>(1) - disputata il 21/10/2023</w:t>
                  </w:r>
                </w:p>
              </w:tc>
            </w:tr>
          </w:tbl>
          <w:p w14:paraId="66CDCD42" w14:textId="77777777" w:rsidR="00864972" w:rsidRPr="00D652AD" w:rsidRDefault="00864972" w:rsidP="00EF6A09">
            <w:pPr>
              <w:rPr>
                <w:color w:val="002060"/>
              </w:rPr>
            </w:pPr>
          </w:p>
        </w:tc>
      </w:tr>
    </w:tbl>
    <w:p w14:paraId="721D4B89" w14:textId="77777777" w:rsidR="00864972" w:rsidRPr="00D652AD" w:rsidRDefault="00864972" w:rsidP="00864972">
      <w:pPr>
        <w:pStyle w:val="breakline"/>
        <w:rPr>
          <w:rFonts w:eastAsiaTheme="minorEastAsia"/>
          <w:color w:val="002060"/>
        </w:rPr>
      </w:pPr>
    </w:p>
    <w:p w14:paraId="68E7CA45" w14:textId="77777777" w:rsidR="00864972" w:rsidRPr="00D652AD" w:rsidRDefault="00864972" w:rsidP="00864972">
      <w:pPr>
        <w:pStyle w:val="breakline"/>
        <w:rPr>
          <w:color w:val="002060"/>
        </w:rPr>
      </w:pPr>
    </w:p>
    <w:p w14:paraId="1F4798E7" w14:textId="77777777" w:rsidR="00864972" w:rsidRPr="00D652AD" w:rsidRDefault="00864972" w:rsidP="00864972">
      <w:pPr>
        <w:pStyle w:val="titoloprinc0"/>
        <w:rPr>
          <w:color w:val="002060"/>
        </w:rPr>
      </w:pPr>
      <w:r w:rsidRPr="00D652AD">
        <w:rPr>
          <w:color w:val="002060"/>
        </w:rPr>
        <w:t>GIUDICE SPORTIVO</w:t>
      </w:r>
    </w:p>
    <w:p w14:paraId="18C1959C" w14:textId="77777777" w:rsidR="00864972" w:rsidRPr="00D652AD" w:rsidRDefault="00864972" w:rsidP="00864972">
      <w:pPr>
        <w:pStyle w:val="diffida"/>
        <w:rPr>
          <w:color w:val="002060"/>
        </w:rPr>
      </w:pPr>
      <w:r w:rsidRPr="00D652AD">
        <w:rPr>
          <w:color w:val="002060"/>
        </w:rPr>
        <w:t>Il Giudice Sportivo Avv. Agnese Lazzaretti, con l'assistenza del segretario Angelo Castellana, nella seduta del 25/10/2023, ha adottato le decisioni che di seguito integralmente si riportano:</w:t>
      </w:r>
    </w:p>
    <w:p w14:paraId="55954448" w14:textId="77777777" w:rsidR="00864972" w:rsidRPr="00D652AD" w:rsidRDefault="00864972" w:rsidP="00864972">
      <w:pPr>
        <w:pStyle w:val="titolo10"/>
        <w:rPr>
          <w:color w:val="002060"/>
        </w:rPr>
      </w:pPr>
      <w:r w:rsidRPr="00D652AD">
        <w:rPr>
          <w:color w:val="002060"/>
        </w:rPr>
        <w:t xml:space="preserve">GARE DEL 20/10/2023 </w:t>
      </w:r>
    </w:p>
    <w:p w14:paraId="5A696A5A" w14:textId="77777777" w:rsidR="00864972" w:rsidRPr="00D652AD" w:rsidRDefault="00864972" w:rsidP="00864972">
      <w:pPr>
        <w:pStyle w:val="titolo7a"/>
        <w:rPr>
          <w:color w:val="002060"/>
        </w:rPr>
      </w:pPr>
      <w:r w:rsidRPr="00D652AD">
        <w:rPr>
          <w:color w:val="002060"/>
        </w:rPr>
        <w:t xml:space="preserve">PROVVEDIMENTI DISCIPLINARI </w:t>
      </w:r>
    </w:p>
    <w:p w14:paraId="1921E3A0"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44263E4D" w14:textId="77777777" w:rsidR="00864972" w:rsidRPr="00D652AD" w:rsidRDefault="00864972" w:rsidP="00864972">
      <w:pPr>
        <w:pStyle w:val="titolo30"/>
        <w:rPr>
          <w:color w:val="002060"/>
        </w:rPr>
      </w:pPr>
      <w:r w:rsidRPr="00D652AD">
        <w:rPr>
          <w:color w:val="002060"/>
        </w:rPr>
        <w:t xml:space="preserve">DIRIGENTI </w:t>
      </w:r>
    </w:p>
    <w:p w14:paraId="0A30ED43" w14:textId="77777777" w:rsidR="00864972" w:rsidRPr="00D652AD" w:rsidRDefault="00864972" w:rsidP="00864972">
      <w:pPr>
        <w:pStyle w:val="titolo20"/>
        <w:rPr>
          <w:color w:val="002060"/>
        </w:rPr>
      </w:pPr>
      <w:r w:rsidRPr="00D652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3F5D64AA" w14:textId="77777777" w:rsidTr="00EF6A09">
        <w:tc>
          <w:tcPr>
            <w:tcW w:w="2200" w:type="dxa"/>
            <w:tcMar>
              <w:top w:w="20" w:type="dxa"/>
              <w:left w:w="20" w:type="dxa"/>
              <w:bottom w:w="20" w:type="dxa"/>
              <w:right w:w="20" w:type="dxa"/>
            </w:tcMar>
            <w:vAlign w:val="center"/>
            <w:hideMark/>
          </w:tcPr>
          <w:p w14:paraId="120ADC4A" w14:textId="77777777" w:rsidR="00864972" w:rsidRPr="00D652AD" w:rsidRDefault="00864972" w:rsidP="00EF6A09">
            <w:pPr>
              <w:pStyle w:val="movimento"/>
              <w:rPr>
                <w:color w:val="002060"/>
              </w:rPr>
            </w:pPr>
            <w:r w:rsidRPr="00D652AD">
              <w:rPr>
                <w:color w:val="002060"/>
              </w:rPr>
              <w:t>RICCHITELLI FRANCESCO</w:t>
            </w:r>
          </w:p>
        </w:tc>
        <w:tc>
          <w:tcPr>
            <w:tcW w:w="2200" w:type="dxa"/>
            <w:tcMar>
              <w:top w:w="20" w:type="dxa"/>
              <w:left w:w="20" w:type="dxa"/>
              <w:bottom w:w="20" w:type="dxa"/>
              <w:right w:w="20" w:type="dxa"/>
            </w:tcMar>
            <w:vAlign w:val="center"/>
            <w:hideMark/>
          </w:tcPr>
          <w:p w14:paraId="45B1B828" w14:textId="77777777" w:rsidR="00864972" w:rsidRPr="00D652AD" w:rsidRDefault="00864972" w:rsidP="00EF6A09">
            <w:pPr>
              <w:pStyle w:val="movimento2"/>
              <w:rPr>
                <w:color w:val="002060"/>
              </w:rPr>
            </w:pPr>
            <w:r w:rsidRPr="00D652AD">
              <w:rPr>
                <w:color w:val="002060"/>
              </w:rPr>
              <w:t xml:space="preserve">(FIGHT BULLS CORRIDONIA) </w:t>
            </w:r>
          </w:p>
        </w:tc>
        <w:tc>
          <w:tcPr>
            <w:tcW w:w="800" w:type="dxa"/>
            <w:tcMar>
              <w:top w:w="20" w:type="dxa"/>
              <w:left w:w="20" w:type="dxa"/>
              <w:bottom w:w="20" w:type="dxa"/>
              <w:right w:w="20" w:type="dxa"/>
            </w:tcMar>
            <w:vAlign w:val="center"/>
            <w:hideMark/>
          </w:tcPr>
          <w:p w14:paraId="4DF2B5FD"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33C947B"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6193043" w14:textId="77777777" w:rsidR="00864972" w:rsidRPr="00D652AD" w:rsidRDefault="00864972" w:rsidP="00EF6A09">
            <w:pPr>
              <w:pStyle w:val="movimento2"/>
              <w:rPr>
                <w:color w:val="002060"/>
              </w:rPr>
            </w:pPr>
            <w:r w:rsidRPr="00D652AD">
              <w:rPr>
                <w:color w:val="002060"/>
              </w:rPr>
              <w:t> </w:t>
            </w:r>
          </w:p>
        </w:tc>
      </w:tr>
    </w:tbl>
    <w:p w14:paraId="7CEB9E01" w14:textId="77777777" w:rsidR="00864972" w:rsidRPr="00D652AD" w:rsidRDefault="00864972" w:rsidP="00864972">
      <w:pPr>
        <w:pStyle w:val="titolo20"/>
        <w:rPr>
          <w:rFonts w:eastAsiaTheme="minorEastAsia"/>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5BADA15B" w14:textId="77777777" w:rsidTr="00EF6A09">
        <w:tc>
          <w:tcPr>
            <w:tcW w:w="2200" w:type="dxa"/>
            <w:tcMar>
              <w:top w:w="20" w:type="dxa"/>
              <w:left w:w="20" w:type="dxa"/>
              <w:bottom w:w="20" w:type="dxa"/>
              <w:right w:w="20" w:type="dxa"/>
            </w:tcMar>
            <w:vAlign w:val="center"/>
            <w:hideMark/>
          </w:tcPr>
          <w:p w14:paraId="76197ACE" w14:textId="77777777" w:rsidR="00864972" w:rsidRPr="00D652AD" w:rsidRDefault="00864972" w:rsidP="00EF6A09">
            <w:pPr>
              <w:pStyle w:val="movimento"/>
              <w:rPr>
                <w:color w:val="002060"/>
              </w:rPr>
            </w:pPr>
            <w:r w:rsidRPr="00D652AD">
              <w:rPr>
                <w:color w:val="002060"/>
              </w:rPr>
              <w:t>BASSO MATTEO</w:t>
            </w:r>
          </w:p>
        </w:tc>
        <w:tc>
          <w:tcPr>
            <w:tcW w:w="2200" w:type="dxa"/>
            <w:tcMar>
              <w:top w:w="20" w:type="dxa"/>
              <w:left w:w="20" w:type="dxa"/>
              <w:bottom w:w="20" w:type="dxa"/>
              <w:right w:w="20" w:type="dxa"/>
            </w:tcMar>
            <w:vAlign w:val="center"/>
            <w:hideMark/>
          </w:tcPr>
          <w:p w14:paraId="4A892726" w14:textId="77777777" w:rsidR="00864972" w:rsidRPr="00D652AD" w:rsidRDefault="00864972" w:rsidP="00EF6A09">
            <w:pPr>
              <w:pStyle w:val="movimento2"/>
              <w:rPr>
                <w:color w:val="002060"/>
              </w:rPr>
            </w:pPr>
            <w:r w:rsidRPr="00D652AD">
              <w:rPr>
                <w:color w:val="002060"/>
              </w:rPr>
              <w:t xml:space="preserve">(FIGHT BULLS CORRIDONIA) </w:t>
            </w:r>
          </w:p>
        </w:tc>
        <w:tc>
          <w:tcPr>
            <w:tcW w:w="800" w:type="dxa"/>
            <w:tcMar>
              <w:top w:w="20" w:type="dxa"/>
              <w:left w:w="20" w:type="dxa"/>
              <w:bottom w:w="20" w:type="dxa"/>
              <w:right w:w="20" w:type="dxa"/>
            </w:tcMar>
            <w:vAlign w:val="center"/>
            <w:hideMark/>
          </w:tcPr>
          <w:p w14:paraId="0AAFAF7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0EAB608" w14:textId="77777777" w:rsidR="00864972" w:rsidRPr="00D652AD" w:rsidRDefault="00864972" w:rsidP="00EF6A09">
            <w:pPr>
              <w:pStyle w:val="movimento"/>
              <w:rPr>
                <w:color w:val="002060"/>
              </w:rPr>
            </w:pPr>
            <w:r w:rsidRPr="00D652AD">
              <w:rPr>
                <w:color w:val="002060"/>
              </w:rPr>
              <w:t>MORETTI MAURILIO</w:t>
            </w:r>
          </w:p>
        </w:tc>
        <w:tc>
          <w:tcPr>
            <w:tcW w:w="2200" w:type="dxa"/>
            <w:tcMar>
              <w:top w:w="20" w:type="dxa"/>
              <w:left w:w="20" w:type="dxa"/>
              <w:bottom w:w="20" w:type="dxa"/>
              <w:right w:w="20" w:type="dxa"/>
            </w:tcMar>
            <w:vAlign w:val="center"/>
            <w:hideMark/>
          </w:tcPr>
          <w:p w14:paraId="17560FEC" w14:textId="77777777" w:rsidR="00864972" w:rsidRPr="00D652AD" w:rsidRDefault="00864972" w:rsidP="00EF6A09">
            <w:pPr>
              <w:pStyle w:val="movimento2"/>
              <w:rPr>
                <w:color w:val="002060"/>
              </w:rPr>
            </w:pPr>
            <w:r w:rsidRPr="00D652AD">
              <w:rPr>
                <w:color w:val="002060"/>
              </w:rPr>
              <w:t xml:space="preserve">(GAGLIOLE F.C.) </w:t>
            </w:r>
          </w:p>
        </w:tc>
      </w:tr>
      <w:tr w:rsidR="00864972" w:rsidRPr="00D652AD" w14:paraId="59C6CD9A" w14:textId="77777777" w:rsidTr="00EF6A09">
        <w:tc>
          <w:tcPr>
            <w:tcW w:w="2200" w:type="dxa"/>
            <w:tcMar>
              <w:top w:w="20" w:type="dxa"/>
              <w:left w:w="20" w:type="dxa"/>
              <w:bottom w:w="20" w:type="dxa"/>
              <w:right w:w="20" w:type="dxa"/>
            </w:tcMar>
            <w:vAlign w:val="center"/>
            <w:hideMark/>
          </w:tcPr>
          <w:p w14:paraId="2F140AFC" w14:textId="77777777" w:rsidR="00864972" w:rsidRPr="00D652AD" w:rsidRDefault="00864972" w:rsidP="00EF6A09">
            <w:pPr>
              <w:pStyle w:val="movimento"/>
              <w:rPr>
                <w:color w:val="002060"/>
              </w:rPr>
            </w:pPr>
            <w:r w:rsidRPr="00D652AD">
              <w:rPr>
                <w:color w:val="002060"/>
              </w:rPr>
              <w:t>MARCHETTI STEFANO</w:t>
            </w:r>
          </w:p>
        </w:tc>
        <w:tc>
          <w:tcPr>
            <w:tcW w:w="2200" w:type="dxa"/>
            <w:tcMar>
              <w:top w:w="20" w:type="dxa"/>
              <w:left w:w="20" w:type="dxa"/>
              <w:bottom w:w="20" w:type="dxa"/>
              <w:right w:w="20" w:type="dxa"/>
            </w:tcMar>
            <w:vAlign w:val="center"/>
            <w:hideMark/>
          </w:tcPr>
          <w:p w14:paraId="2EF620BE" w14:textId="77777777" w:rsidR="00864972" w:rsidRPr="00D652AD" w:rsidRDefault="00864972" w:rsidP="00EF6A09">
            <w:pPr>
              <w:pStyle w:val="movimento2"/>
              <w:rPr>
                <w:color w:val="002060"/>
              </w:rPr>
            </w:pPr>
            <w:r w:rsidRPr="00D652AD">
              <w:rPr>
                <w:color w:val="002060"/>
              </w:rPr>
              <w:t xml:space="preserve">(PIEVE D ICO CALCIO A 5) </w:t>
            </w:r>
          </w:p>
        </w:tc>
        <w:tc>
          <w:tcPr>
            <w:tcW w:w="800" w:type="dxa"/>
            <w:tcMar>
              <w:top w:w="20" w:type="dxa"/>
              <w:left w:w="20" w:type="dxa"/>
              <w:bottom w:w="20" w:type="dxa"/>
              <w:right w:w="20" w:type="dxa"/>
            </w:tcMar>
            <w:vAlign w:val="center"/>
            <w:hideMark/>
          </w:tcPr>
          <w:p w14:paraId="3352DF88"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0D563B5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02EAD9A" w14:textId="77777777" w:rsidR="00864972" w:rsidRPr="00D652AD" w:rsidRDefault="00864972" w:rsidP="00EF6A09">
            <w:pPr>
              <w:pStyle w:val="movimento2"/>
              <w:rPr>
                <w:color w:val="002060"/>
              </w:rPr>
            </w:pPr>
            <w:r w:rsidRPr="00D652AD">
              <w:rPr>
                <w:color w:val="002060"/>
              </w:rPr>
              <w:t> </w:t>
            </w:r>
          </w:p>
        </w:tc>
      </w:tr>
    </w:tbl>
    <w:p w14:paraId="3ACA72EC" w14:textId="77777777" w:rsidR="00864972" w:rsidRPr="00D652AD" w:rsidRDefault="00864972" w:rsidP="00864972">
      <w:pPr>
        <w:pStyle w:val="titolo30"/>
        <w:rPr>
          <w:rFonts w:eastAsiaTheme="minorEastAsia"/>
          <w:color w:val="002060"/>
        </w:rPr>
      </w:pPr>
      <w:r w:rsidRPr="00D652AD">
        <w:rPr>
          <w:color w:val="002060"/>
        </w:rPr>
        <w:t xml:space="preserve">ALLENATORI </w:t>
      </w:r>
    </w:p>
    <w:p w14:paraId="03A7A9BF" w14:textId="77777777" w:rsidR="00864972" w:rsidRPr="00D652AD" w:rsidRDefault="00864972" w:rsidP="00864972">
      <w:pPr>
        <w:pStyle w:val="titolo20"/>
        <w:rPr>
          <w:color w:val="002060"/>
        </w:rPr>
      </w:pPr>
      <w:r w:rsidRPr="00D652AD">
        <w:rPr>
          <w:color w:val="002060"/>
        </w:rPr>
        <w:t xml:space="preserve">SQUALIFICA FINO AL 1/11/2023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37AE1070" w14:textId="77777777" w:rsidTr="00EF6A09">
        <w:tc>
          <w:tcPr>
            <w:tcW w:w="2200" w:type="dxa"/>
            <w:tcMar>
              <w:top w:w="20" w:type="dxa"/>
              <w:left w:w="20" w:type="dxa"/>
              <w:bottom w:w="20" w:type="dxa"/>
              <w:right w:w="20" w:type="dxa"/>
            </w:tcMar>
            <w:vAlign w:val="center"/>
            <w:hideMark/>
          </w:tcPr>
          <w:p w14:paraId="5227A7FA" w14:textId="77777777" w:rsidR="00864972" w:rsidRPr="00D652AD" w:rsidRDefault="00864972" w:rsidP="00EF6A09">
            <w:pPr>
              <w:pStyle w:val="movimento"/>
              <w:rPr>
                <w:color w:val="002060"/>
              </w:rPr>
            </w:pPr>
            <w:r w:rsidRPr="00D652AD">
              <w:rPr>
                <w:color w:val="002060"/>
              </w:rPr>
              <w:t>RANZUGLIA ANDREA</w:t>
            </w:r>
          </w:p>
        </w:tc>
        <w:tc>
          <w:tcPr>
            <w:tcW w:w="2200" w:type="dxa"/>
            <w:tcMar>
              <w:top w:w="20" w:type="dxa"/>
              <w:left w:w="20" w:type="dxa"/>
              <w:bottom w:w="20" w:type="dxa"/>
              <w:right w:w="20" w:type="dxa"/>
            </w:tcMar>
            <w:vAlign w:val="center"/>
            <w:hideMark/>
          </w:tcPr>
          <w:p w14:paraId="5664065F" w14:textId="77777777" w:rsidR="00864972" w:rsidRPr="00D652AD" w:rsidRDefault="00864972" w:rsidP="00EF6A09">
            <w:pPr>
              <w:pStyle w:val="movimento2"/>
              <w:rPr>
                <w:color w:val="002060"/>
              </w:rPr>
            </w:pPr>
            <w:r w:rsidRPr="00D652AD">
              <w:rPr>
                <w:color w:val="002060"/>
              </w:rPr>
              <w:t xml:space="preserve">(BORGOROSSO TOLENTINO) </w:t>
            </w:r>
          </w:p>
        </w:tc>
        <w:tc>
          <w:tcPr>
            <w:tcW w:w="800" w:type="dxa"/>
            <w:tcMar>
              <w:top w:w="20" w:type="dxa"/>
              <w:left w:w="20" w:type="dxa"/>
              <w:bottom w:w="20" w:type="dxa"/>
              <w:right w:w="20" w:type="dxa"/>
            </w:tcMar>
            <w:vAlign w:val="center"/>
            <w:hideMark/>
          </w:tcPr>
          <w:p w14:paraId="56556192"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48D0FEF"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2A8FAE5" w14:textId="77777777" w:rsidR="00864972" w:rsidRPr="00D652AD" w:rsidRDefault="00864972" w:rsidP="00EF6A09">
            <w:pPr>
              <w:pStyle w:val="movimento2"/>
              <w:rPr>
                <w:color w:val="002060"/>
              </w:rPr>
            </w:pPr>
            <w:r w:rsidRPr="00D652AD">
              <w:rPr>
                <w:color w:val="002060"/>
              </w:rPr>
              <w:t> </w:t>
            </w:r>
          </w:p>
        </w:tc>
      </w:tr>
    </w:tbl>
    <w:p w14:paraId="2BB96C16" w14:textId="77777777" w:rsidR="00864972" w:rsidRPr="00D652AD" w:rsidRDefault="00864972" w:rsidP="00864972">
      <w:pPr>
        <w:pStyle w:val="diffida"/>
        <w:spacing w:before="80" w:beforeAutospacing="0" w:after="40" w:afterAutospacing="0"/>
        <w:rPr>
          <w:rFonts w:eastAsiaTheme="minorEastAsia"/>
          <w:color w:val="002060"/>
        </w:rPr>
      </w:pPr>
      <w:r w:rsidRPr="00D652AD">
        <w:rPr>
          <w:color w:val="002060"/>
        </w:rPr>
        <w:t xml:space="preserve">Per proteste nei confronti dell'arbitro. ALLONTANATO. </w:t>
      </w:r>
    </w:p>
    <w:p w14:paraId="037441D7" w14:textId="77777777" w:rsidR="00864972" w:rsidRPr="00D652AD" w:rsidRDefault="00864972" w:rsidP="00864972">
      <w:pPr>
        <w:pStyle w:val="titolo20"/>
        <w:rPr>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55BA2418" w14:textId="77777777" w:rsidTr="00EF6A09">
        <w:tc>
          <w:tcPr>
            <w:tcW w:w="2200" w:type="dxa"/>
            <w:tcMar>
              <w:top w:w="20" w:type="dxa"/>
              <w:left w:w="20" w:type="dxa"/>
              <w:bottom w:w="20" w:type="dxa"/>
              <w:right w:w="20" w:type="dxa"/>
            </w:tcMar>
            <w:vAlign w:val="center"/>
            <w:hideMark/>
          </w:tcPr>
          <w:p w14:paraId="1E0E9146" w14:textId="77777777" w:rsidR="00864972" w:rsidRPr="00D652AD" w:rsidRDefault="00864972" w:rsidP="00EF6A09">
            <w:pPr>
              <w:pStyle w:val="movimento"/>
              <w:rPr>
                <w:color w:val="002060"/>
              </w:rPr>
            </w:pPr>
            <w:r w:rsidRPr="00D652AD">
              <w:rPr>
                <w:color w:val="002060"/>
              </w:rPr>
              <w:lastRenderedPageBreak/>
              <w:t>DI RUSSO GUIDO</w:t>
            </w:r>
          </w:p>
        </w:tc>
        <w:tc>
          <w:tcPr>
            <w:tcW w:w="2200" w:type="dxa"/>
            <w:tcMar>
              <w:top w:w="20" w:type="dxa"/>
              <w:left w:w="20" w:type="dxa"/>
              <w:bottom w:w="20" w:type="dxa"/>
              <w:right w:w="20" w:type="dxa"/>
            </w:tcMar>
            <w:vAlign w:val="center"/>
            <w:hideMark/>
          </w:tcPr>
          <w:p w14:paraId="2FE7FECD" w14:textId="77777777" w:rsidR="00864972" w:rsidRPr="00D652AD" w:rsidRDefault="00864972" w:rsidP="00EF6A09">
            <w:pPr>
              <w:pStyle w:val="movimento2"/>
              <w:rPr>
                <w:color w:val="002060"/>
              </w:rPr>
            </w:pPr>
            <w:r w:rsidRPr="00D652AD">
              <w:rPr>
                <w:color w:val="002060"/>
              </w:rPr>
              <w:t xml:space="preserve">(REAL EAGLES VIRTUS PAGLIA) </w:t>
            </w:r>
          </w:p>
        </w:tc>
        <w:tc>
          <w:tcPr>
            <w:tcW w:w="800" w:type="dxa"/>
            <w:tcMar>
              <w:top w:w="20" w:type="dxa"/>
              <w:left w:w="20" w:type="dxa"/>
              <w:bottom w:w="20" w:type="dxa"/>
              <w:right w:w="20" w:type="dxa"/>
            </w:tcMar>
            <w:vAlign w:val="center"/>
            <w:hideMark/>
          </w:tcPr>
          <w:p w14:paraId="7226C62D"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48DA608"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9275A25" w14:textId="77777777" w:rsidR="00864972" w:rsidRPr="00D652AD" w:rsidRDefault="00864972" w:rsidP="00EF6A09">
            <w:pPr>
              <w:pStyle w:val="movimento2"/>
              <w:rPr>
                <w:color w:val="002060"/>
              </w:rPr>
            </w:pPr>
            <w:r w:rsidRPr="00D652AD">
              <w:rPr>
                <w:color w:val="002060"/>
              </w:rPr>
              <w:t> </w:t>
            </w:r>
          </w:p>
        </w:tc>
      </w:tr>
    </w:tbl>
    <w:p w14:paraId="610780B6" w14:textId="77777777" w:rsidR="00864972" w:rsidRPr="00D652AD" w:rsidRDefault="00864972" w:rsidP="00864972">
      <w:pPr>
        <w:pStyle w:val="titolo30"/>
        <w:rPr>
          <w:rFonts w:eastAsiaTheme="minorEastAsia"/>
          <w:color w:val="002060"/>
        </w:rPr>
      </w:pPr>
      <w:r w:rsidRPr="00D652AD">
        <w:rPr>
          <w:color w:val="002060"/>
        </w:rPr>
        <w:t xml:space="preserve">CALCIATORI ESPULSI </w:t>
      </w:r>
    </w:p>
    <w:p w14:paraId="77E1B7B5" w14:textId="77777777" w:rsidR="00864972" w:rsidRPr="00D652AD" w:rsidRDefault="00864972" w:rsidP="00864972">
      <w:pPr>
        <w:pStyle w:val="titolo20"/>
        <w:rPr>
          <w:color w:val="002060"/>
        </w:rPr>
      </w:pPr>
      <w:r w:rsidRPr="00D652A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786E7F80" w14:textId="77777777" w:rsidTr="00EF6A09">
        <w:tc>
          <w:tcPr>
            <w:tcW w:w="2200" w:type="dxa"/>
            <w:tcMar>
              <w:top w:w="20" w:type="dxa"/>
              <w:left w:w="20" w:type="dxa"/>
              <w:bottom w:w="20" w:type="dxa"/>
              <w:right w:w="20" w:type="dxa"/>
            </w:tcMar>
            <w:vAlign w:val="center"/>
            <w:hideMark/>
          </w:tcPr>
          <w:p w14:paraId="295182AE" w14:textId="77777777" w:rsidR="00864972" w:rsidRPr="00D652AD" w:rsidRDefault="00864972" w:rsidP="00EF6A09">
            <w:pPr>
              <w:pStyle w:val="movimento"/>
              <w:rPr>
                <w:color w:val="002060"/>
              </w:rPr>
            </w:pPr>
            <w:r w:rsidRPr="00D652AD">
              <w:rPr>
                <w:color w:val="002060"/>
              </w:rPr>
              <w:t>LIUZZI MATTEO</w:t>
            </w:r>
          </w:p>
        </w:tc>
        <w:tc>
          <w:tcPr>
            <w:tcW w:w="2200" w:type="dxa"/>
            <w:tcMar>
              <w:top w:w="20" w:type="dxa"/>
              <w:left w:w="20" w:type="dxa"/>
              <w:bottom w:w="20" w:type="dxa"/>
              <w:right w:w="20" w:type="dxa"/>
            </w:tcMar>
            <w:vAlign w:val="center"/>
            <w:hideMark/>
          </w:tcPr>
          <w:p w14:paraId="370F24A7" w14:textId="77777777" w:rsidR="00864972" w:rsidRPr="00D652AD" w:rsidRDefault="00864972" w:rsidP="00EF6A09">
            <w:pPr>
              <w:pStyle w:val="movimento2"/>
              <w:rPr>
                <w:color w:val="002060"/>
              </w:rPr>
            </w:pPr>
            <w:r w:rsidRPr="00D652AD">
              <w:rPr>
                <w:color w:val="002060"/>
              </w:rPr>
              <w:t xml:space="preserve">(FUTSAL CAMPIGLIONE) </w:t>
            </w:r>
          </w:p>
        </w:tc>
        <w:tc>
          <w:tcPr>
            <w:tcW w:w="800" w:type="dxa"/>
            <w:tcMar>
              <w:top w:w="20" w:type="dxa"/>
              <w:left w:w="20" w:type="dxa"/>
              <w:bottom w:w="20" w:type="dxa"/>
              <w:right w:w="20" w:type="dxa"/>
            </w:tcMar>
            <w:vAlign w:val="center"/>
            <w:hideMark/>
          </w:tcPr>
          <w:p w14:paraId="5AFDF388"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B74929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228205E" w14:textId="77777777" w:rsidR="00864972" w:rsidRPr="00D652AD" w:rsidRDefault="00864972" w:rsidP="00EF6A09">
            <w:pPr>
              <w:pStyle w:val="movimento2"/>
              <w:rPr>
                <w:color w:val="002060"/>
              </w:rPr>
            </w:pPr>
            <w:r w:rsidRPr="00D652AD">
              <w:rPr>
                <w:color w:val="002060"/>
              </w:rPr>
              <w:t> </w:t>
            </w:r>
          </w:p>
        </w:tc>
      </w:tr>
    </w:tbl>
    <w:p w14:paraId="421E4B09" w14:textId="77777777" w:rsidR="00864972" w:rsidRPr="00D652AD" w:rsidRDefault="00864972" w:rsidP="00864972">
      <w:pPr>
        <w:pStyle w:val="titolo20"/>
        <w:rPr>
          <w:rFonts w:eastAsiaTheme="minorEastAsia"/>
          <w:color w:val="002060"/>
        </w:rPr>
      </w:pPr>
      <w:r w:rsidRPr="00D652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6C44FAF6" w14:textId="77777777" w:rsidTr="00EF6A09">
        <w:tc>
          <w:tcPr>
            <w:tcW w:w="2200" w:type="dxa"/>
            <w:tcMar>
              <w:top w:w="20" w:type="dxa"/>
              <w:left w:w="20" w:type="dxa"/>
              <w:bottom w:w="20" w:type="dxa"/>
              <w:right w:w="20" w:type="dxa"/>
            </w:tcMar>
            <w:vAlign w:val="center"/>
            <w:hideMark/>
          </w:tcPr>
          <w:p w14:paraId="1F3163BA" w14:textId="77777777" w:rsidR="00864972" w:rsidRPr="00D652AD" w:rsidRDefault="00864972" w:rsidP="00EF6A09">
            <w:pPr>
              <w:pStyle w:val="movimento"/>
              <w:rPr>
                <w:color w:val="002060"/>
              </w:rPr>
            </w:pPr>
            <w:r w:rsidRPr="00D652AD">
              <w:rPr>
                <w:color w:val="002060"/>
              </w:rPr>
              <w:t>SACCHINI ALESSIO</w:t>
            </w:r>
          </w:p>
        </w:tc>
        <w:tc>
          <w:tcPr>
            <w:tcW w:w="2200" w:type="dxa"/>
            <w:tcMar>
              <w:top w:w="20" w:type="dxa"/>
              <w:left w:w="20" w:type="dxa"/>
              <w:bottom w:w="20" w:type="dxa"/>
              <w:right w:w="20" w:type="dxa"/>
            </w:tcMar>
            <w:vAlign w:val="center"/>
            <w:hideMark/>
          </w:tcPr>
          <w:p w14:paraId="44CB86AD" w14:textId="77777777" w:rsidR="00864972" w:rsidRPr="00D652AD" w:rsidRDefault="00864972" w:rsidP="00EF6A09">
            <w:pPr>
              <w:pStyle w:val="movimento2"/>
              <w:rPr>
                <w:color w:val="002060"/>
              </w:rPr>
            </w:pPr>
            <w:r w:rsidRPr="00D652AD">
              <w:rPr>
                <w:color w:val="002060"/>
              </w:rPr>
              <w:t xml:space="preserve">(REAL EAGLES VIRTUS PAGLIA) </w:t>
            </w:r>
          </w:p>
        </w:tc>
        <w:tc>
          <w:tcPr>
            <w:tcW w:w="800" w:type="dxa"/>
            <w:tcMar>
              <w:top w:w="20" w:type="dxa"/>
              <w:left w:w="20" w:type="dxa"/>
              <w:bottom w:w="20" w:type="dxa"/>
              <w:right w:w="20" w:type="dxa"/>
            </w:tcMar>
            <w:vAlign w:val="center"/>
            <w:hideMark/>
          </w:tcPr>
          <w:p w14:paraId="4EFA65DA"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7222F36"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57A34B5" w14:textId="77777777" w:rsidR="00864972" w:rsidRPr="00D652AD" w:rsidRDefault="00864972" w:rsidP="00EF6A09">
            <w:pPr>
              <w:pStyle w:val="movimento2"/>
              <w:rPr>
                <w:color w:val="002060"/>
              </w:rPr>
            </w:pPr>
            <w:r w:rsidRPr="00D652AD">
              <w:rPr>
                <w:color w:val="002060"/>
              </w:rPr>
              <w:t> </w:t>
            </w:r>
          </w:p>
        </w:tc>
      </w:tr>
    </w:tbl>
    <w:p w14:paraId="2D5CAF45" w14:textId="77777777" w:rsidR="00864972" w:rsidRPr="00D652AD" w:rsidRDefault="00864972" w:rsidP="00864972">
      <w:pPr>
        <w:pStyle w:val="titolo30"/>
        <w:rPr>
          <w:rFonts w:eastAsiaTheme="minorEastAsia"/>
          <w:color w:val="002060"/>
        </w:rPr>
      </w:pPr>
      <w:r w:rsidRPr="00D652AD">
        <w:rPr>
          <w:color w:val="002060"/>
        </w:rPr>
        <w:t xml:space="preserve">CALCIATORI NON ESPULSI </w:t>
      </w:r>
    </w:p>
    <w:p w14:paraId="57BCC64D" w14:textId="77777777" w:rsidR="00864972" w:rsidRPr="00D652AD" w:rsidRDefault="00864972" w:rsidP="00864972">
      <w:pPr>
        <w:pStyle w:val="titolo20"/>
        <w:rPr>
          <w:color w:val="002060"/>
        </w:rPr>
      </w:pPr>
      <w:r w:rsidRPr="00D652A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282ED974" w14:textId="77777777" w:rsidTr="00EF6A09">
        <w:tc>
          <w:tcPr>
            <w:tcW w:w="2200" w:type="dxa"/>
            <w:tcMar>
              <w:top w:w="20" w:type="dxa"/>
              <w:left w:w="20" w:type="dxa"/>
              <w:bottom w:w="20" w:type="dxa"/>
              <w:right w:w="20" w:type="dxa"/>
            </w:tcMar>
            <w:vAlign w:val="center"/>
            <w:hideMark/>
          </w:tcPr>
          <w:p w14:paraId="001068D2" w14:textId="77777777" w:rsidR="00864972" w:rsidRPr="00D652AD" w:rsidRDefault="00864972" w:rsidP="00EF6A09">
            <w:pPr>
              <w:pStyle w:val="movimento"/>
              <w:rPr>
                <w:color w:val="002060"/>
              </w:rPr>
            </w:pPr>
            <w:r w:rsidRPr="00D652AD">
              <w:rPr>
                <w:color w:val="002060"/>
              </w:rPr>
              <w:t>PISCOPO EDOARDO</w:t>
            </w:r>
          </w:p>
        </w:tc>
        <w:tc>
          <w:tcPr>
            <w:tcW w:w="2200" w:type="dxa"/>
            <w:tcMar>
              <w:top w:w="20" w:type="dxa"/>
              <w:left w:w="20" w:type="dxa"/>
              <w:bottom w:w="20" w:type="dxa"/>
              <w:right w:w="20" w:type="dxa"/>
            </w:tcMar>
            <w:vAlign w:val="center"/>
            <w:hideMark/>
          </w:tcPr>
          <w:p w14:paraId="1091E289" w14:textId="77777777" w:rsidR="00864972" w:rsidRPr="00D652AD" w:rsidRDefault="00864972" w:rsidP="00EF6A09">
            <w:pPr>
              <w:pStyle w:val="movimento2"/>
              <w:rPr>
                <w:color w:val="002060"/>
              </w:rPr>
            </w:pPr>
            <w:r w:rsidRPr="00D652AD">
              <w:rPr>
                <w:color w:val="002060"/>
              </w:rPr>
              <w:t xml:space="preserve">(ACLI VILLA MUSONE) </w:t>
            </w:r>
          </w:p>
        </w:tc>
        <w:tc>
          <w:tcPr>
            <w:tcW w:w="800" w:type="dxa"/>
            <w:tcMar>
              <w:top w:w="20" w:type="dxa"/>
              <w:left w:w="20" w:type="dxa"/>
              <w:bottom w:w="20" w:type="dxa"/>
              <w:right w:w="20" w:type="dxa"/>
            </w:tcMar>
            <w:vAlign w:val="center"/>
            <w:hideMark/>
          </w:tcPr>
          <w:p w14:paraId="47AC559F"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95D909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57FF034" w14:textId="77777777" w:rsidR="00864972" w:rsidRPr="00D652AD" w:rsidRDefault="00864972" w:rsidP="00EF6A09">
            <w:pPr>
              <w:pStyle w:val="movimento2"/>
              <w:rPr>
                <w:color w:val="002060"/>
              </w:rPr>
            </w:pPr>
            <w:r w:rsidRPr="00D652AD">
              <w:rPr>
                <w:color w:val="002060"/>
              </w:rPr>
              <w:t> </w:t>
            </w:r>
          </w:p>
        </w:tc>
      </w:tr>
    </w:tbl>
    <w:p w14:paraId="2858F376" w14:textId="77777777" w:rsidR="00864972" w:rsidRPr="00D652AD" w:rsidRDefault="00864972" w:rsidP="00864972">
      <w:pPr>
        <w:pStyle w:val="titolo20"/>
        <w:rPr>
          <w:rFonts w:eastAsiaTheme="minorEastAsia"/>
          <w:color w:val="002060"/>
        </w:rPr>
      </w:pPr>
      <w:r w:rsidRPr="00D652A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6615341A" w14:textId="77777777" w:rsidTr="00EF6A09">
        <w:tc>
          <w:tcPr>
            <w:tcW w:w="2200" w:type="dxa"/>
            <w:tcMar>
              <w:top w:w="20" w:type="dxa"/>
              <w:left w:w="20" w:type="dxa"/>
              <w:bottom w:w="20" w:type="dxa"/>
              <w:right w:w="20" w:type="dxa"/>
            </w:tcMar>
            <w:vAlign w:val="center"/>
            <w:hideMark/>
          </w:tcPr>
          <w:p w14:paraId="7780B1CF" w14:textId="77777777" w:rsidR="00864972" w:rsidRPr="00D652AD" w:rsidRDefault="00864972" w:rsidP="00EF6A09">
            <w:pPr>
              <w:pStyle w:val="movimento"/>
              <w:rPr>
                <w:color w:val="002060"/>
              </w:rPr>
            </w:pPr>
            <w:r w:rsidRPr="00D652AD">
              <w:rPr>
                <w:color w:val="002060"/>
              </w:rPr>
              <w:t>MANDOLESI OMAR</w:t>
            </w:r>
          </w:p>
        </w:tc>
        <w:tc>
          <w:tcPr>
            <w:tcW w:w="2200" w:type="dxa"/>
            <w:tcMar>
              <w:top w:w="20" w:type="dxa"/>
              <w:left w:w="20" w:type="dxa"/>
              <w:bottom w:w="20" w:type="dxa"/>
              <w:right w:w="20" w:type="dxa"/>
            </w:tcMar>
            <w:vAlign w:val="center"/>
            <w:hideMark/>
          </w:tcPr>
          <w:p w14:paraId="1F323807" w14:textId="77777777" w:rsidR="00864972" w:rsidRPr="00D652AD" w:rsidRDefault="00864972" w:rsidP="00EF6A09">
            <w:pPr>
              <w:pStyle w:val="movimento2"/>
              <w:rPr>
                <w:color w:val="002060"/>
              </w:rPr>
            </w:pPr>
            <w:r w:rsidRPr="00D652AD">
              <w:rPr>
                <w:color w:val="002060"/>
              </w:rPr>
              <w:t xml:space="preserve">(FUTSAL CAMPIGLIONE) </w:t>
            </w:r>
          </w:p>
        </w:tc>
        <w:tc>
          <w:tcPr>
            <w:tcW w:w="800" w:type="dxa"/>
            <w:tcMar>
              <w:top w:w="20" w:type="dxa"/>
              <w:left w:w="20" w:type="dxa"/>
              <w:bottom w:w="20" w:type="dxa"/>
              <w:right w:w="20" w:type="dxa"/>
            </w:tcMar>
            <w:vAlign w:val="center"/>
            <w:hideMark/>
          </w:tcPr>
          <w:p w14:paraId="649C38AF"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837911A" w14:textId="77777777" w:rsidR="00864972" w:rsidRPr="00D652AD" w:rsidRDefault="00864972" w:rsidP="00EF6A09">
            <w:pPr>
              <w:pStyle w:val="movimento"/>
              <w:rPr>
                <w:color w:val="002060"/>
              </w:rPr>
            </w:pPr>
            <w:r w:rsidRPr="00D652AD">
              <w:rPr>
                <w:color w:val="002060"/>
              </w:rPr>
              <w:t>DOLLANI CRISTIAN</w:t>
            </w:r>
          </w:p>
        </w:tc>
        <w:tc>
          <w:tcPr>
            <w:tcW w:w="2200" w:type="dxa"/>
            <w:tcMar>
              <w:top w:w="20" w:type="dxa"/>
              <w:left w:w="20" w:type="dxa"/>
              <w:bottom w:w="20" w:type="dxa"/>
              <w:right w:w="20" w:type="dxa"/>
            </w:tcMar>
            <w:vAlign w:val="center"/>
            <w:hideMark/>
          </w:tcPr>
          <w:p w14:paraId="66C67220" w14:textId="77777777" w:rsidR="00864972" w:rsidRPr="00D652AD" w:rsidRDefault="00864972" w:rsidP="00EF6A09">
            <w:pPr>
              <w:pStyle w:val="movimento2"/>
              <w:rPr>
                <w:color w:val="002060"/>
              </w:rPr>
            </w:pPr>
            <w:r w:rsidRPr="00D652AD">
              <w:rPr>
                <w:color w:val="002060"/>
              </w:rPr>
              <w:t xml:space="preserve">(OSIMO FIVE) </w:t>
            </w:r>
          </w:p>
        </w:tc>
      </w:tr>
    </w:tbl>
    <w:p w14:paraId="567CBAA9" w14:textId="77777777" w:rsidR="00864972" w:rsidRPr="00D652AD" w:rsidRDefault="00864972" w:rsidP="00864972">
      <w:pPr>
        <w:pStyle w:val="titolo20"/>
        <w:rPr>
          <w:rFonts w:eastAsiaTheme="minorEastAsia"/>
          <w:color w:val="002060"/>
        </w:rPr>
      </w:pPr>
      <w:r w:rsidRPr="00D652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64E45A6F" w14:textId="77777777" w:rsidTr="00EF6A09">
        <w:tc>
          <w:tcPr>
            <w:tcW w:w="2200" w:type="dxa"/>
            <w:tcMar>
              <w:top w:w="20" w:type="dxa"/>
              <w:left w:w="20" w:type="dxa"/>
              <w:bottom w:w="20" w:type="dxa"/>
              <w:right w:w="20" w:type="dxa"/>
            </w:tcMar>
            <w:vAlign w:val="center"/>
            <w:hideMark/>
          </w:tcPr>
          <w:p w14:paraId="0A11D0D8" w14:textId="77777777" w:rsidR="00864972" w:rsidRPr="00D652AD" w:rsidRDefault="00864972" w:rsidP="00EF6A09">
            <w:pPr>
              <w:pStyle w:val="movimento"/>
              <w:rPr>
                <w:color w:val="002060"/>
              </w:rPr>
            </w:pPr>
            <w:r w:rsidRPr="00D652AD">
              <w:rPr>
                <w:color w:val="002060"/>
              </w:rPr>
              <w:t>CAMELI ANDREA</w:t>
            </w:r>
          </w:p>
        </w:tc>
        <w:tc>
          <w:tcPr>
            <w:tcW w:w="2200" w:type="dxa"/>
            <w:tcMar>
              <w:top w:w="20" w:type="dxa"/>
              <w:left w:w="20" w:type="dxa"/>
              <w:bottom w:w="20" w:type="dxa"/>
              <w:right w:w="20" w:type="dxa"/>
            </w:tcMar>
            <w:vAlign w:val="center"/>
            <w:hideMark/>
          </w:tcPr>
          <w:p w14:paraId="6885B413" w14:textId="77777777" w:rsidR="00864972" w:rsidRPr="00D652AD" w:rsidRDefault="00864972" w:rsidP="00EF6A09">
            <w:pPr>
              <w:pStyle w:val="movimento2"/>
              <w:rPr>
                <w:color w:val="002060"/>
              </w:rPr>
            </w:pPr>
            <w:r w:rsidRPr="00D652AD">
              <w:rPr>
                <w:color w:val="002060"/>
              </w:rPr>
              <w:t xml:space="preserve">(ASCOLI CALCIO A 5) </w:t>
            </w:r>
          </w:p>
        </w:tc>
        <w:tc>
          <w:tcPr>
            <w:tcW w:w="800" w:type="dxa"/>
            <w:tcMar>
              <w:top w:w="20" w:type="dxa"/>
              <w:left w:w="20" w:type="dxa"/>
              <w:bottom w:w="20" w:type="dxa"/>
              <w:right w:w="20" w:type="dxa"/>
            </w:tcMar>
            <w:vAlign w:val="center"/>
            <w:hideMark/>
          </w:tcPr>
          <w:p w14:paraId="6C5A3349"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B6E776C" w14:textId="77777777" w:rsidR="00864972" w:rsidRPr="00D652AD" w:rsidRDefault="00864972" w:rsidP="00EF6A09">
            <w:pPr>
              <w:pStyle w:val="movimento"/>
              <w:rPr>
                <w:color w:val="002060"/>
              </w:rPr>
            </w:pPr>
            <w:r w:rsidRPr="00D652AD">
              <w:rPr>
                <w:color w:val="002060"/>
              </w:rPr>
              <w:t>AMADEI FILIPPO</w:t>
            </w:r>
          </w:p>
        </w:tc>
        <w:tc>
          <w:tcPr>
            <w:tcW w:w="2200" w:type="dxa"/>
            <w:tcMar>
              <w:top w:w="20" w:type="dxa"/>
              <w:left w:w="20" w:type="dxa"/>
              <w:bottom w:w="20" w:type="dxa"/>
              <w:right w:w="20" w:type="dxa"/>
            </w:tcMar>
            <w:vAlign w:val="center"/>
            <w:hideMark/>
          </w:tcPr>
          <w:p w14:paraId="37E84679" w14:textId="77777777" w:rsidR="00864972" w:rsidRPr="00D652AD" w:rsidRDefault="00864972" w:rsidP="00EF6A09">
            <w:pPr>
              <w:pStyle w:val="movimento2"/>
              <w:rPr>
                <w:color w:val="002060"/>
              </w:rPr>
            </w:pPr>
            <w:r w:rsidRPr="00D652AD">
              <w:rPr>
                <w:color w:val="002060"/>
              </w:rPr>
              <w:t xml:space="preserve">(CHIARAVALLE FUTSAL) </w:t>
            </w:r>
          </w:p>
        </w:tc>
      </w:tr>
      <w:tr w:rsidR="00864972" w:rsidRPr="00D652AD" w14:paraId="13753D82" w14:textId="77777777" w:rsidTr="00EF6A09">
        <w:tc>
          <w:tcPr>
            <w:tcW w:w="2200" w:type="dxa"/>
            <w:tcMar>
              <w:top w:w="20" w:type="dxa"/>
              <w:left w:w="20" w:type="dxa"/>
              <w:bottom w:w="20" w:type="dxa"/>
              <w:right w:w="20" w:type="dxa"/>
            </w:tcMar>
            <w:vAlign w:val="center"/>
            <w:hideMark/>
          </w:tcPr>
          <w:p w14:paraId="276E434B" w14:textId="77777777" w:rsidR="00864972" w:rsidRPr="00D652AD" w:rsidRDefault="00864972" w:rsidP="00EF6A09">
            <w:pPr>
              <w:pStyle w:val="movimento"/>
              <w:rPr>
                <w:color w:val="002060"/>
              </w:rPr>
            </w:pPr>
            <w:r w:rsidRPr="00D652AD">
              <w:rPr>
                <w:color w:val="002060"/>
              </w:rPr>
              <w:t>SETTEMBRINI KEVIN</w:t>
            </w:r>
          </w:p>
        </w:tc>
        <w:tc>
          <w:tcPr>
            <w:tcW w:w="2200" w:type="dxa"/>
            <w:tcMar>
              <w:top w:w="20" w:type="dxa"/>
              <w:left w:w="20" w:type="dxa"/>
              <w:bottom w:w="20" w:type="dxa"/>
              <w:right w:w="20" w:type="dxa"/>
            </w:tcMar>
            <w:vAlign w:val="center"/>
            <w:hideMark/>
          </w:tcPr>
          <w:p w14:paraId="4C186E76" w14:textId="77777777" w:rsidR="00864972" w:rsidRPr="00D652AD" w:rsidRDefault="00864972" w:rsidP="00EF6A09">
            <w:pPr>
              <w:pStyle w:val="movimento2"/>
              <w:rPr>
                <w:color w:val="002060"/>
              </w:rPr>
            </w:pPr>
            <w:r w:rsidRPr="00D652AD">
              <w:rPr>
                <w:color w:val="002060"/>
              </w:rPr>
              <w:t xml:space="preserve">(NUOVA OTTRANO 98) </w:t>
            </w:r>
          </w:p>
        </w:tc>
        <w:tc>
          <w:tcPr>
            <w:tcW w:w="800" w:type="dxa"/>
            <w:tcMar>
              <w:top w:w="20" w:type="dxa"/>
              <w:left w:w="20" w:type="dxa"/>
              <w:bottom w:w="20" w:type="dxa"/>
              <w:right w:w="20" w:type="dxa"/>
            </w:tcMar>
            <w:vAlign w:val="center"/>
            <w:hideMark/>
          </w:tcPr>
          <w:p w14:paraId="6052730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6134B99" w14:textId="77777777" w:rsidR="00864972" w:rsidRPr="00D652AD" w:rsidRDefault="00864972" w:rsidP="00EF6A09">
            <w:pPr>
              <w:pStyle w:val="movimento"/>
              <w:rPr>
                <w:color w:val="002060"/>
              </w:rPr>
            </w:pPr>
            <w:r w:rsidRPr="00D652AD">
              <w:rPr>
                <w:color w:val="002060"/>
              </w:rPr>
              <w:t>SABBATINI FEDERICO</w:t>
            </w:r>
          </w:p>
        </w:tc>
        <w:tc>
          <w:tcPr>
            <w:tcW w:w="2200" w:type="dxa"/>
            <w:tcMar>
              <w:top w:w="20" w:type="dxa"/>
              <w:left w:w="20" w:type="dxa"/>
              <w:bottom w:w="20" w:type="dxa"/>
              <w:right w:w="20" w:type="dxa"/>
            </w:tcMar>
            <w:vAlign w:val="center"/>
            <w:hideMark/>
          </w:tcPr>
          <w:p w14:paraId="3D48230B" w14:textId="77777777" w:rsidR="00864972" w:rsidRPr="00D652AD" w:rsidRDefault="00864972" w:rsidP="00EF6A09">
            <w:pPr>
              <w:pStyle w:val="movimento2"/>
              <w:rPr>
                <w:color w:val="002060"/>
              </w:rPr>
            </w:pPr>
            <w:r w:rsidRPr="00D652AD">
              <w:rPr>
                <w:color w:val="002060"/>
              </w:rPr>
              <w:t xml:space="preserve">(OSIMO FIVE) </w:t>
            </w:r>
          </w:p>
        </w:tc>
      </w:tr>
      <w:tr w:rsidR="00864972" w:rsidRPr="00D652AD" w14:paraId="1E3810E5" w14:textId="77777777" w:rsidTr="00EF6A09">
        <w:tc>
          <w:tcPr>
            <w:tcW w:w="2200" w:type="dxa"/>
            <w:tcMar>
              <w:top w:w="20" w:type="dxa"/>
              <w:left w:w="20" w:type="dxa"/>
              <w:bottom w:w="20" w:type="dxa"/>
              <w:right w:w="20" w:type="dxa"/>
            </w:tcMar>
            <w:vAlign w:val="center"/>
            <w:hideMark/>
          </w:tcPr>
          <w:p w14:paraId="13C555E8" w14:textId="77777777" w:rsidR="00864972" w:rsidRPr="00D652AD" w:rsidRDefault="00864972" w:rsidP="00EF6A09">
            <w:pPr>
              <w:pStyle w:val="movimento"/>
              <w:rPr>
                <w:color w:val="002060"/>
              </w:rPr>
            </w:pPr>
            <w:r w:rsidRPr="00D652AD">
              <w:rPr>
                <w:color w:val="002060"/>
              </w:rPr>
              <w:t>GAMBUCCI MATTEO</w:t>
            </w:r>
          </w:p>
        </w:tc>
        <w:tc>
          <w:tcPr>
            <w:tcW w:w="2200" w:type="dxa"/>
            <w:tcMar>
              <w:top w:w="20" w:type="dxa"/>
              <w:left w:w="20" w:type="dxa"/>
              <w:bottom w:w="20" w:type="dxa"/>
              <w:right w:w="20" w:type="dxa"/>
            </w:tcMar>
            <w:vAlign w:val="center"/>
            <w:hideMark/>
          </w:tcPr>
          <w:p w14:paraId="147D692B" w14:textId="77777777" w:rsidR="00864972" w:rsidRPr="00D652AD" w:rsidRDefault="00864972" w:rsidP="00EF6A09">
            <w:pPr>
              <w:pStyle w:val="movimento2"/>
              <w:rPr>
                <w:color w:val="002060"/>
              </w:rPr>
            </w:pPr>
            <w:r w:rsidRPr="00D652AD">
              <w:rPr>
                <w:color w:val="002060"/>
              </w:rPr>
              <w:t xml:space="preserve">(REAL FABRIANO) </w:t>
            </w:r>
          </w:p>
        </w:tc>
        <w:tc>
          <w:tcPr>
            <w:tcW w:w="800" w:type="dxa"/>
            <w:tcMar>
              <w:top w:w="20" w:type="dxa"/>
              <w:left w:w="20" w:type="dxa"/>
              <w:bottom w:w="20" w:type="dxa"/>
              <w:right w:w="20" w:type="dxa"/>
            </w:tcMar>
            <w:vAlign w:val="center"/>
            <w:hideMark/>
          </w:tcPr>
          <w:p w14:paraId="2A385FD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FC10D40" w14:textId="77777777" w:rsidR="00864972" w:rsidRPr="00D652AD" w:rsidRDefault="00864972" w:rsidP="00EF6A09">
            <w:pPr>
              <w:pStyle w:val="movimento"/>
              <w:rPr>
                <w:color w:val="002060"/>
              </w:rPr>
            </w:pPr>
            <w:r w:rsidRPr="00D652AD">
              <w:rPr>
                <w:color w:val="002060"/>
              </w:rPr>
              <w:t>LAURENZI NICOLO</w:t>
            </w:r>
          </w:p>
        </w:tc>
        <w:tc>
          <w:tcPr>
            <w:tcW w:w="2200" w:type="dxa"/>
            <w:tcMar>
              <w:top w:w="20" w:type="dxa"/>
              <w:left w:w="20" w:type="dxa"/>
              <w:bottom w:w="20" w:type="dxa"/>
              <w:right w:w="20" w:type="dxa"/>
            </w:tcMar>
            <w:vAlign w:val="center"/>
            <w:hideMark/>
          </w:tcPr>
          <w:p w14:paraId="3C2623CC" w14:textId="77777777" w:rsidR="00864972" w:rsidRPr="00D652AD" w:rsidRDefault="00864972" w:rsidP="00EF6A09">
            <w:pPr>
              <w:pStyle w:val="movimento2"/>
              <w:rPr>
                <w:color w:val="002060"/>
              </w:rPr>
            </w:pPr>
            <w:r w:rsidRPr="00D652AD">
              <w:rPr>
                <w:color w:val="002060"/>
              </w:rPr>
              <w:t xml:space="preserve">(REAL FABRIANO) </w:t>
            </w:r>
          </w:p>
        </w:tc>
      </w:tr>
      <w:tr w:rsidR="00864972" w:rsidRPr="00D652AD" w14:paraId="2969FCC1" w14:textId="77777777" w:rsidTr="00EF6A09">
        <w:tc>
          <w:tcPr>
            <w:tcW w:w="2200" w:type="dxa"/>
            <w:tcMar>
              <w:top w:w="20" w:type="dxa"/>
              <w:left w:w="20" w:type="dxa"/>
              <w:bottom w:w="20" w:type="dxa"/>
              <w:right w:w="20" w:type="dxa"/>
            </w:tcMar>
            <w:vAlign w:val="center"/>
            <w:hideMark/>
          </w:tcPr>
          <w:p w14:paraId="67ECD51D" w14:textId="77777777" w:rsidR="00864972" w:rsidRPr="00D652AD" w:rsidRDefault="00864972" w:rsidP="00EF6A09">
            <w:pPr>
              <w:pStyle w:val="movimento"/>
              <w:rPr>
                <w:color w:val="002060"/>
              </w:rPr>
            </w:pPr>
            <w:r w:rsidRPr="00D652AD">
              <w:rPr>
                <w:color w:val="002060"/>
              </w:rPr>
              <w:t>VAGNINI DIEGO</w:t>
            </w:r>
          </w:p>
        </w:tc>
        <w:tc>
          <w:tcPr>
            <w:tcW w:w="2200" w:type="dxa"/>
            <w:tcMar>
              <w:top w:w="20" w:type="dxa"/>
              <w:left w:w="20" w:type="dxa"/>
              <w:bottom w:w="20" w:type="dxa"/>
              <w:right w:w="20" w:type="dxa"/>
            </w:tcMar>
            <w:vAlign w:val="center"/>
            <w:hideMark/>
          </w:tcPr>
          <w:p w14:paraId="03B8B505" w14:textId="77777777" w:rsidR="00864972" w:rsidRPr="00D652AD" w:rsidRDefault="00864972" w:rsidP="00EF6A09">
            <w:pPr>
              <w:pStyle w:val="movimento2"/>
              <w:rPr>
                <w:color w:val="002060"/>
              </w:rPr>
            </w:pPr>
            <w:r w:rsidRPr="00D652AD">
              <w:rPr>
                <w:color w:val="002060"/>
              </w:rPr>
              <w:t xml:space="preserve">(VILLA CECCOLINI CALCIO) </w:t>
            </w:r>
          </w:p>
        </w:tc>
        <w:tc>
          <w:tcPr>
            <w:tcW w:w="800" w:type="dxa"/>
            <w:tcMar>
              <w:top w:w="20" w:type="dxa"/>
              <w:left w:w="20" w:type="dxa"/>
              <w:bottom w:w="20" w:type="dxa"/>
              <w:right w:w="20" w:type="dxa"/>
            </w:tcMar>
            <w:vAlign w:val="center"/>
            <w:hideMark/>
          </w:tcPr>
          <w:p w14:paraId="6005417A"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4ADDC28"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CE3C784" w14:textId="77777777" w:rsidR="00864972" w:rsidRPr="00D652AD" w:rsidRDefault="00864972" w:rsidP="00EF6A09">
            <w:pPr>
              <w:pStyle w:val="movimento2"/>
              <w:rPr>
                <w:color w:val="002060"/>
              </w:rPr>
            </w:pPr>
            <w:r w:rsidRPr="00D652AD">
              <w:rPr>
                <w:color w:val="002060"/>
              </w:rPr>
              <w:t> </w:t>
            </w:r>
          </w:p>
        </w:tc>
      </w:tr>
    </w:tbl>
    <w:p w14:paraId="62123DDF" w14:textId="77777777" w:rsidR="00864972" w:rsidRPr="00D652AD" w:rsidRDefault="00864972" w:rsidP="00864972">
      <w:pPr>
        <w:pStyle w:val="titolo20"/>
        <w:rPr>
          <w:rFonts w:eastAsiaTheme="minorEastAsia"/>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4F8A6FE2" w14:textId="77777777" w:rsidTr="00EF6A09">
        <w:tc>
          <w:tcPr>
            <w:tcW w:w="2200" w:type="dxa"/>
            <w:tcMar>
              <w:top w:w="20" w:type="dxa"/>
              <w:left w:w="20" w:type="dxa"/>
              <w:bottom w:w="20" w:type="dxa"/>
              <w:right w:w="20" w:type="dxa"/>
            </w:tcMar>
            <w:vAlign w:val="center"/>
            <w:hideMark/>
          </w:tcPr>
          <w:p w14:paraId="70DC71F8" w14:textId="77777777" w:rsidR="00864972" w:rsidRPr="00D652AD" w:rsidRDefault="00864972" w:rsidP="00EF6A09">
            <w:pPr>
              <w:pStyle w:val="movimento"/>
              <w:rPr>
                <w:color w:val="002060"/>
              </w:rPr>
            </w:pPr>
            <w:r w:rsidRPr="00D652AD">
              <w:rPr>
                <w:color w:val="002060"/>
              </w:rPr>
              <w:t>PERSIANO RAFFAELE</w:t>
            </w:r>
          </w:p>
        </w:tc>
        <w:tc>
          <w:tcPr>
            <w:tcW w:w="2200" w:type="dxa"/>
            <w:tcMar>
              <w:top w:w="20" w:type="dxa"/>
              <w:left w:w="20" w:type="dxa"/>
              <w:bottom w:w="20" w:type="dxa"/>
              <w:right w:w="20" w:type="dxa"/>
            </w:tcMar>
            <w:vAlign w:val="center"/>
            <w:hideMark/>
          </w:tcPr>
          <w:p w14:paraId="540D2EC1" w14:textId="77777777" w:rsidR="00864972" w:rsidRPr="00D652AD" w:rsidRDefault="00864972" w:rsidP="00EF6A09">
            <w:pPr>
              <w:pStyle w:val="movimento2"/>
              <w:rPr>
                <w:color w:val="002060"/>
              </w:rPr>
            </w:pPr>
            <w:r w:rsidRPr="00D652AD">
              <w:rPr>
                <w:color w:val="002060"/>
              </w:rPr>
              <w:t xml:space="preserve">(ACLI MANTOVANI CALCIO A 5) </w:t>
            </w:r>
          </w:p>
        </w:tc>
        <w:tc>
          <w:tcPr>
            <w:tcW w:w="800" w:type="dxa"/>
            <w:tcMar>
              <w:top w:w="20" w:type="dxa"/>
              <w:left w:w="20" w:type="dxa"/>
              <w:bottom w:w="20" w:type="dxa"/>
              <w:right w:w="20" w:type="dxa"/>
            </w:tcMar>
            <w:vAlign w:val="center"/>
            <w:hideMark/>
          </w:tcPr>
          <w:p w14:paraId="18C77F1A"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863CBE2" w14:textId="77777777" w:rsidR="00864972" w:rsidRPr="00D652AD" w:rsidRDefault="00864972" w:rsidP="00EF6A09">
            <w:pPr>
              <w:pStyle w:val="movimento"/>
              <w:rPr>
                <w:color w:val="002060"/>
              </w:rPr>
            </w:pPr>
            <w:r w:rsidRPr="00D652AD">
              <w:rPr>
                <w:color w:val="002060"/>
              </w:rPr>
              <w:t>BELLUZZO KLEBER</w:t>
            </w:r>
          </w:p>
        </w:tc>
        <w:tc>
          <w:tcPr>
            <w:tcW w:w="2200" w:type="dxa"/>
            <w:tcMar>
              <w:top w:w="20" w:type="dxa"/>
              <w:left w:w="20" w:type="dxa"/>
              <w:bottom w:w="20" w:type="dxa"/>
              <w:right w:w="20" w:type="dxa"/>
            </w:tcMar>
            <w:vAlign w:val="center"/>
            <w:hideMark/>
          </w:tcPr>
          <w:p w14:paraId="679162DC" w14:textId="77777777" w:rsidR="00864972" w:rsidRPr="00D652AD" w:rsidRDefault="00864972" w:rsidP="00EF6A09">
            <w:pPr>
              <w:pStyle w:val="movimento2"/>
              <w:rPr>
                <w:color w:val="002060"/>
              </w:rPr>
            </w:pPr>
            <w:r w:rsidRPr="00D652AD">
              <w:rPr>
                <w:color w:val="002060"/>
              </w:rPr>
              <w:t xml:space="preserve">(ASCOLI CALCIO A 5) </w:t>
            </w:r>
          </w:p>
        </w:tc>
      </w:tr>
      <w:tr w:rsidR="00864972" w:rsidRPr="00D652AD" w14:paraId="39AA46C9" w14:textId="77777777" w:rsidTr="00EF6A09">
        <w:tc>
          <w:tcPr>
            <w:tcW w:w="2200" w:type="dxa"/>
            <w:tcMar>
              <w:top w:w="20" w:type="dxa"/>
              <w:left w:w="20" w:type="dxa"/>
              <w:bottom w:w="20" w:type="dxa"/>
              <w:right w:w="20" w:type="dxa"/>
            </w:tcMar>
            <w:vAlign w:val="center"/>
            <w:hideMark/>
          </w:tcPr>
          <w:p w14:paraId="0CF30267" w14:textId="77777777" w:rsidR="00864972" w:rsidRPr="00D652AD" w:rsidRDefault="00864972" w:rsidP="00EF6A09">
            <w:pPr>
              <w:pStyle w:val="movimento"/>
              <w:rPr>
                <w:color w:val="002060"/>
              </w:rPr>
            </w:pPr>
            <w:r w:rsidRPr="00D652AD">
              <w:rPr>
                <w:color w:val="002060"/>
              </w:rPr>
              <w:t>PISTACCHI MAURO</w:t>
            </w:r>
          </w:p>
        </w:tc>
        <w:tc>
          <w:tcPr>
            <w:tcW w:w="2200" w:type="dxa"/>
            <w:tcMar>
              <w:top w:w="20" w:type="dxa"/>
              <w:left w:w="20" w:type="dxa"/>
              <w:bottom w:w="20" w:type="dxa"/>
              <w:right w:w="20" w:type="dxa"/>
            </w:tcMar>
            <w:vAlign w:val="center"/>
            <w:hideMark/>
          </w:tcPr>
          <w:p w14:paraId="61AFDFF7" w14:textId="77777777" w:rsidR="00864972" w:rsidRPr="00D652AD" w:rsidRDefault="00864972" w:rsidP="00EF6A09">
            <w:pPr>
              <w:pStyle w:val="movimento2"/>
              <w:rPr>
                <w:color w:val="002060"/>
              </w:rPr>
            </w:pPr>
            <w:r w:rsidRPr="00D652AD">
              <w:rPr>
                <w:color w:val="002060"/>
              </w:rPr>
              <w:t xml:space="preserve">(BORGOROSSO TOLENTINO) </w:t>
            </w:r>
          </w:p>
        </w:tc>
        <w:tc>
          <w:tcPr>
            <w:tcW w:w="800" w:type="dxa"/>
            <w:tcMar>
              <w:top w:w="20" w:type="dxa"/>
              <w:left w:w="20" w:type="dxa"/>
              <w:bottom w:w="20" w:type="dxa"/>
              <w:right w:w="20" w:type="dxa"/>
            </w:tcMar>
            <w:vAlign w:val="center"/>
            <w:hideMark/>
          </w:tcPr>
          <w:p w14:paraId="332FE990"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0200331" w14:textId="77777777" w:rsidR="00864972" w:rsidRPr="00D652AD" w:rsidRDefault="00864972" w:rsidP="00EF6A09">
            <w:pPr>
              <w:pStyle w:val="movimento"/>
              <w:rPr>
                <w:color w:val="002060"/>
              </w:rPr>
            </w:pPr>
            <w:r w:rsidRPr="00D652AD">
              <w:rPr>
                <w:color w:val="002060"/>
              </w:rPr>
              <w:t>PISTELLI FRANCESCO</w:t>
            </w:r>
          </w:p>
        </w:tc>
        <w:tc>
          <w:tcPr>
            <w:tcW w:w="2200" w:type="dxa"/>
            <w:tcMar>
              <w:top w:w="20" w:type="dxa"/>
              <w:left w:w="20" w:type="dxa"/>
              <w:bottom w:w="20" w:type="dxa"/>
              <w:right w:w="20" w:type="dxa"/>
            </w:tcMar>
            <w:vAlign w:val="center"/>
            <w:hideMark/>
          </w:tcPr>
          <w:p w14:paraId="77274C62" w14:textId="77777777" w:rsidR="00864972" w:rsidRPr="00D652AD" w:rsidRDefault="00864972" w:rsidP="00EF6A09">
            <w:pPr>
              <w:pStyle w:val="movimento2"/>
              <w:rPr>
                <w:color w:val="002060"/>
              </w:rPr>
            </w:pPr>
            <w:r w:rsidRPr="00D652AD">
              <w:rPr>
                <w:color w:val="002060"/>
              </w:rPr>
              <w:t xml:space="preserve">(CANDIA BARACCOLA ASPIO) </w:t>
            </w:r>
          </w:p>
        </w:tc>
      </w:tr>
      <w:tr w:rsidR="00864972" w:rsidRPr="00D652AD" w14:paraId="7EA38503" w14:textId="77777777" w:rsidTr="00EF6A09">
        <w:tc>
          <w:tcPr>
            <w:tcW w:w="2200" w:type="dxa"/>
            <w:tcMar>
              <w:top w:w="20" w:type="dxa"/>
              <w:left w:w="20" w:type="dxa"/>
              <w:bottom w:w="20" w:type="dxa"/>
              <w:right w:w="20" w:type="dxa"/>
            </w:tcMar>
            <w:vAlign w:val="center"/>
            <w:hideMark/>
          </w:tcPr>
          <w:p w14:paraId="546A582C" w14:textId="77777777" w:rsidR="00864972" w:rsidRPr="00D652AD" w:rsidRDefault="00864972" w:rsidP="00EF6A09">
            <w:pPr>
              <w:pStyle w:val="movimento"/>
              <w:rPr>
                <w:color w:val="002060"/>
              </w:rPr>
            </w:pPr>
            <w:r w:rsidRPr="00D652AD">
              <w:rPr>
                <w:color w:val="002060"/>
              </w:rPr>
              <w:t>CORSO MICHAEL</w:t>
            </w:r>
          </w:p>
        </w:tc>
        <w:tc>
          <w:tcPr>
            <w:tcW w:w="2200" w:type="dxa"/>
            <w:tcMar>
              <w:top w:w="20" w:type="dxa"/>
              <w:left w:w="20" w:type="dxa"/>
              <w:bottom w:w="20" w:type="dxa"/>
              <w:right w:w="20" w:type="dxa"/>
            </w:tcMar>
            <w:vAlign w:val="center"/>
            <w:hideMark/>
          </w:tcPr>
          <w:p w14:paraId="0EC570F2" w14:textId="77777777" w:rsidR="00864972" w:rsidRPr="00D652AD" w:rsidRDefault="00864972" w:rsidP="00EF6A09">
            <w:pPr>
              <w:pStyle w:val="movimento2"/>
              <w:rPr>
                <w:color w:val="002060"/>
              </w:rPr>
            </w:pPr>
            <w:r w:rsidRPr="00D652AD">
              <w:rPr>
                <w:color w:val="002060"/>
              </w:rPr>
              <w:t xml:space="preserve">(CITTA DI OSTRA) </w:t>
            </w:r>
          </w:p>
        </w:tc>
        <w:tc>
          <w:tcPr>
            <w:tcW w:w="800" w:type="dxa"/>
            <w:tcMar>
              <w:top w:w="20" w:type="dxa"/>
              <w:left w:w="20" w:type="dxa"/>
              <w:bottom w:w="20" w:type="dxa"/>
              <w:right w:w="20" w:type="dxa"/>
            </w:tcMar>
            <w:vAlign w:val="center"/>
            <w:hideMark/>
          </w:tcPr>
          <w:p w14:paraId="478AA90A"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D83B628" w14:textId="77777777" w:rsidR="00864972" w:rsidRPr="00D652AD" w:rsidRDefault="00864972" w:rsidP="00EF6A09">
            <w:pPr>
              <w:pStyle w:val="movimento"/>
              <w:rPr>
                <w:color w:val="002060"/>
              </w:rPr>
            </w:pPr>
            <w:r w:rsidRPr="00D652AD">
              <w:rPr>
                <w:color w:val="002060"/>
              </w:rPr>
              <w:t>GALLI LORENZO</w:t>
            </w:r>
          </w:p>
        </w:tc>
        <w:tc>
          <w:tcPr>
            <w:tcW w:w="2200" w:type="dxa"/>
            <w:tcMar>
              <w:top w:w="20" w:type="dxa"/>
              <w:left w:w="20" w:type="dxa"/>
              <w:bottom w:w="20" w:type="dxa"/>
              <w:right w:w="20" w:type="dxa"/>
            </w:tcMar>
            <w:vAlign w:val="center"/>
            <w:hideMark/>
          </w:tcPr>
          <w:p w14:paraId="30EFE7FC" w14:textId="77777777" w:rsidR="00864972" w:rsidRPr="00D652AD" w:rsidRDefault="00864972" w:rsidP="00EF6A09">
            <w:pPr>
              <w:pStyle w:val="movimento2"/>
              <w:rPr>
                <w:color w:val="002060"/>
              </w:rPr>
            </w:pPr>
            <w:r w:rsidRPr="00D652AD">
              <w:rPr>
                <w:color w:val="002060"/>
              </w:rPr>
              <w:t xml:space="preserve">(CITTA DI OSTRA) </w:t>
            </w:r>
          </w:p>
        </w:tc>
      </w:tr>
      <w:tr w:rsidR="00864972" w:rsidRPr="00D652AD" w14:paraId="0C05DA56" w14:textId="77777777" w:rsidTr="00EF6A09">
        <w:tc>
          <w:tcPr>
            <w:tcW w:w="2200" w:type="dxa"/>
            <w:tcMar>
              <w:top w:w="20" w:type="dxa"/>
              <w:left w:w="20" w:type="dxa"/>
              <w:bottom w:w="20" w:type="dxa"/>
              <w:right w:w="20" w:type="dxa"/>
            </w:tcMar>
            <w:vAlign w:val="center"/>
            <w:hideMark/>
          </w:tcPr>
          <w:p w14:paraId="6232B574" w14:textId="77777777" w:rsidR="00864972" w:rsidRPr="00D652AD" w:rsidRDefault="00864972" w:rsidP="00EF6A09">
            <w:pPr>
              <w:pStyle w:val="movimento"/>
              <w:rPr>
                <w:color w:val="002060"/>
              </w:rPr>
            </w:pPr>
            <w:r w:rsidRPr="00D652AD">
              <w:rPr>
                <w:color w:val="002060"/>
              </w:rPr>
              <w:t>LARGONI CHRISTIAN</w:t>
            </w:r>
          </w:p>
        </w:tc>
        <w:tc>
          <w:tcPr>
            <w:tcW w:w="2200" w:type="dxa"/>
            <w:tcMar>
              <w:top w:w="20" w:type="dxa"/>
              <w:left w:w="20" w:type="dxa"/>
              <w:bottom w:w="20" w:type="dxa"/>
              <w:right w:w="20" w:type="dxa"/>
            </w:tcMar>
            <w:vAlign w:val="center"/>
            <w:hideMark/>
          </w:tcPr>
          <w:p w14:paraId="4E681C99" w14:textId="77777777" w:rsidR="00864972" w:rsidRPr="00D652AD" w:rsidRDefault="00864972" w:rsidP="00EF6A09">
            <w:pPr>
              <w:pStyle w:val="movimento2"/>
              <w:rPr>
                <w:color w:val="002060"/>
              </w:rPr>
            </w:pPr>
            <w:r w:rsidRPr="00D652AD">
              <w:rPr>
                <w:color w:val="002060"/>
              </w:rPr>
              <w:t xml:space="preserve">(GAGLIOLE F.C.) </w:t>
            </w:r>
          </w:p>
        </w:tc>
        <w:tc>
          <w:tcPr>
            <w:tcW w:w="800" w:type="dxa"/>
            <w:tcMar>
              <w:top w:w="20" w:type="dxa"/>
              <w:left w:w="20" w:type="dxa"/>
              <w:bottom w:w="20" w:type="dxa"/>
              <w:right w:w="20" w:type="dxa"/>
            </w:tcMar>
            <w:vAlign w:val="center"/>
            <w:hideMark/>
          </w:tcPr>
          <w:p w14:paraId="0B1E0449"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9970AD0" w14:textId="77777777" w:rsidR="00864972" w:rsidRPr="00D652AD" w:rsidRDefault="00864972" w:rsidP="00EF6A09">
            <w:pPr>
              <w:pStyle w:val="movimento"/>
              <w:rPr>
                <w:color w:val="002060"/>
              </w:rPr>
            </w:pPr>
            <w:r w:rsidRPr="00D652AD">
              <w:rPr>
                <w:color w:val="002060"/>
              </w:rPr>
              <w:t>BERARDI LUCA</w:t>
            </w:r>
          </w:p>
        </w:tc>
        <w:tc>
          <w:tcPr>
            <w:tcW w:w="2200" w:type="dxa"/>
            <w:tcMar>
              <w:top w:w="20" w:type="dxa"/>
              <w:left w:w="20" w:type="dxa"/>
              <w:bottom w:w="20" w:type="dxa"/>
              <w:right w:w="20" w:type="dxa"/>
            </w:tcMar>
            <w:vAlign w:val="center"/>
            <w:hideMark/>
          </w:tcPr>
          <w:p w14:paraId="52867A12" w14:textId="77777777" w:rsidR="00864972" w:rsidRPr="00D652AD" w:rsidRDefault="00864972" w:rsidP="00EF6A09">
            <w:pPr>
              <w:pStyle w:val="movimento2"/>
              <w:rPr>
                <w:color w:val="002060"/>
              </w:rPr>
            </w:pPr>
            <w:r w:rsidRPr="00D652AD">
              <w:rPr>
                <w:color w:val="002060"/>
              </w:rPr>
              <w:t xml:space="preserve">(LUCREZIA CALCIO A 5) </w:t>
            </w:r>
          </w:p>
        </w:tc>
      </w:tr>
      <w:tr w:rsidR="00864972" w:rsidRPr="00D652AD" w14:paraId="7B190760" w14:textId="77777777" w:rsidTr="00EF6A09">
        <w:tc>
          <w:tcPr>
            <w:tcW w:w="2200" w:type="dxa"/>
            <w:tcMar>
              <w:top w:w="20" w:type="dxa"/>
              <w:left w:w="20" w:type="dxa"/>
              <w:bottom w:w="20" w:type="dxa"/>
              <w:right w:w="20" w:type="dxa"/>
            </w:tcMar>
            <w:vAlign w:val="center"/>
            <w:hideMark/>
          </w:tcPr>
          <w:p w14:paraId="5795C7E5" w14:textId="77777777" w:rsidR="00864972" w:rsidRPr="00D652AD" w:rsidRDefault="00864972" w:rsidP="00EF6A09">
            <w:pPr>
              <w:pStyle w:val="movimento"/>
              <w:rPr>
                <w:color w:val="002060"/>
              </w:rPr>
            </w:pPr>
            <w:r w:rsidRPr="00D652AD">
              <w:rPr>
                <w:color w:val="002060"/>
              </w:rPr>
              <w:t>RICCI STEFANO</w:t>
            </w:r>
          </w:p>
        </w:tc>
        <w:tc>
          <w:tcPr>
            <w:tcW w:w="2200" w:type="dxa"/>
            <w:tcMar>
              <w:top w:w="20" w:type="dxa"/>
              <w:left w:w="20" w:type="dxa"/>
              <w:bottom w:w="20" w:type="dxa"/>
              <w:right w:w="20" w:type="dxa"/>
            </w:tcMar>
            <w:vAlign w:val="center"/>
            <w:hideMark/>
          </w:tcPr>
          <w:p w14:paraId="28226DF1" w14:textId="77777777" w:rsidR="00864972" w:rsidRPr="00D652AD" w:rsidRDefault="00864972" w:rsidP="00EF6A09">
            <w:pPr>
              <w:pStyle w:val="movimento2"/>
              <w:rPr>
                <w:color w:val="002060"/>
              </w:rPr>
            </w:pPr>
            <w:r w:rsidRPr="00D652AD">
              <w:rPr>
                <w:color w:val="002060"/>
              </w:rPr>
              <w:t xml:space="preserve">(LUCREZIA CALCIO A 5) </w:t>
            </w:r>
          </w:p>
        </w:tc>
        <w:tc>
          <w:tcPr>
            <w:tcW w:w="800" w:type="dxa"/>
            <w:tcMar>
              <w:top w:w="20" w:type="dxa"/>
              <w:left w:w="20" w:type="dxa"/>
              <w:bottom w:w="20" w:type="dxa"/>
              <w:right w:w="20" w:type="dxa"/>
            </w:tcMar>
            <w:vAlign w:val="center"/>
            <w:hideMark/>
          </w:tcPr>
          <w:p w14:paraId="4BE0708B"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C4A74F6" w14:textId="77777777" w:rsidR="00864972" w:rsidRPr="00D652AD" w:rsidRDefault="00864972" w:rsidP="00EF6A09">
            <w:pPr>
              <w:pStyle w:val="movimento"/>
              <w:rPr>
                <w:color w:val="002060"/>
              </w:rPr>
            </w:pPr>
            <w:r w:rsidRPr="00D652AD">
              <w:rPr>
                <w:color w:val="002060"/>
              </w:rPr>
              <w:t>GALEAZZO MICHELE</w:t>
            </w:r>
          </w:p>
        </w:tc>
        <w:tc>
          <w:tcPr>
            <w:tcW w:w="2200" w:type="dxa"/>
            <w:tcMar>
              <w:top w:w="20" w:type="dxa"/>
              <w:left w:w="20" w:type="dxa"/>
              <w:bottom w:w="20" w:type="dxa"/>
              <w:right w:w="20" w:type="dxa"/>
            </w:tcMar>
            <w:vAlign w:val="center"/>
            <w:hideMark/>
          </w:tcPr>
          <w:p w14:paraId="4F75F3DB" w14:textId="77777777" w:rsidR="00864972" w:rsidRPr="00D652AD" w:rsidRDefault="00864972" w:rsidP="00EF6A09">
            <w:pPr>
              <w:pStyle w:val="movimento2"/>
              <w:rPr>
                <w:color w:val="002060"/>
              </w:rPr>
            </w:pPr>
            <w:r w:rsidRPr="00D652AD">
              <w:rPr>
                <w:color w:val="002060"/>
              </w:rPr>
              <w:t xml:space="preserve">(NUOVA OTTRANO 98) </w:t>
            </w:r>
          </w:p>
        </w:tc>
      </w:tr>
      <w:tr w:rsidR="00864972" w:rsidRPr="00D652AD" w14:paraId="59276E31" w14:textId="77777777" w:rsidTr="00EF6A09">
        <w:tc>
          <w:tcPr>
            <w:tcW w:w="2200" w:type="dxa"/>
            <w:tcMar>
              <w:top w:w="20" w:type="dxa"/>
              <w:left w:w="20" w:type="dxa"/>
              <w:bottom w:w="20" w:type="dxa"/>
              <w:right w:w="20" w:type="dxa"/>
            </w:tcMar>
            <w:vAlign w:val="center"/>
            <w:hideMark/>
          </w:tcPr>
          <w:p w14:paraId="0A3CE085" w14:textId="77777777" w:rsidR="00864972" w:rsidRPr="00D652AD" w:rsidRDefault="00864972" w:rsidP="00EF6A09">
            <w:pPr>
              <w:pStyle w:val="movimento"/>
              <w:rPr>
                <w:color w:val="002060"/>
              </w:rPr>
            </w:pPr>
            <w:r w:rsidRPr="00D652AD">
              <w:rPr>
                <w:color w:val="002060"/>
              </w:rPr>
              <w:t>GIULIANO DANIELE</w:t>
            </w:r>
          </w:p>
        </w:tc>
        <w:tc>
          <w:tcPr>
            <w:tcW w:w="2200" w:type="dxa"/>
            <w:tcMar>
              <w:top w:w="20" w:type="dxa"/>
              <w:left w:w="20" w:type="dxa"/>
              <w:bottom w:w="20" w:type="dxa"/>
              <w:right w:w="20" w:type="dxa"/>
            </w:tcMar>
            <w:vAlign w:val="center"/>
            <w:hideMark/>
          </w:tcPr>
          <w:p w14:paraId="5C7DFE7E" w14:textId="77777777" w:rsidR="00864972" w:rsidRPr="00D652AD" w:rsidRDefault="00864972" w:rsidP="00EF6A09">
            <w:pPr>
              <w:pStyle w:val="movimento2"/>
              <w:rPr>
                <w:color w:val="002060"/>
              </w:rPr>
            </w:pPr>
            <w:r w:rsidRPr="00D652AD">
              <w:rPr>
                <w:color w:val="002060"/>
              </w:rPr>
              <w:t xml:space="preserve">(OSIMO FIVE) </w:t>
            </w:r>
          </w:p>
        </w:tc>
        <w:tc>
          <w:tcPr>
            <w:tcW w:w="800" w:type="dxa"/>
            <w:tcMar>
              <w:top w:w="20" w:type="dxa"/>
              <w:left w:w="20" w:type="dxa"/>
              <w:bottom w:w="20" w:type="dxa"/>
              <w:right w:w="20" w:type="dxa"/>
            </w:tcMar>
            <w:vAlign w:val="center"/>
            <w:hideMark/>
          </w:tcPr>
          <w:p w14:paraId="6899201B"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571A112" w14:textId="77777777" w:rsidR="00864972" w:rsidRPr="00D652AD" w:rsidRDefault="00864972" w:rsidP="00EF6A09">
            <w:pPr>
              <w:pStyle w:val="movimento"/>
              <w:rPr>
                <w:color w:val="002060"/>
              </w:rPr>
            </w:pPr>
            <w:r w:rsidRPr="00D652AD">
              <w:rPr>
                <w:color w:val="002060"/>
              </w:rPr>
              <w:t>SACCHI GIULIO</w:t>
            </w:r>
          </w:p>
        </w:tc>
        <w:tc>
          <w:tcPr>
            <w:tcW w:w="2200" w:type="dxa"/>
            <w:tcMar>
              <w:top w:w="20" w:type="dxa"/>
              <w:left w:w="20" w:type="dxa"/>
              <w:bottom w:w="20" w:type="dxa"/>
              <w:right w:w="20" w:type="dxa"/>
            </w:tcMar>
            <w:vAlign w:val="center"/>
            <w:hideMark/>
          </w:tcPr>
          <w:p w14:paraId="033D13A6" w14:textId="77777777" w:rsidR="00864972" w:rsidRPr="00D652AD" w:rsidRDefault="00864972" w:rsidP="00EF6A09">
            <w:pPr>
              <w:pStyle w:val="movimento2"/>
              <w:rPr>
                <w:color w:val="002060"/>
              </w:rPr>
            </w:pPr>
            <w:r w:rsidRPr="00D652AD">
              <w:rPr>
                <w:color w:val="002060"/>
              </w:rPr>
              <w:t xml:space="preserve">(PIEVE D ICO CALCIO A 5) </w:t>
            </w:r>
          </w:p>
        </w:tc>
      </w:tr>
      <w:tr w:rsidR="00864972" w:rsidRPr="00D652AD" w14:paraId="4B9CB21C" w14:textId="77777777" w:rsidTr="00EF6A09">
        <w:tc>
          <w:tcPr>
            <w:tcW w:w="2200" w:type="dxa"/>
            <w:tcMar>
              <w:top w:w="20" w:type="dxa"/>
              <w:left w:w="20" w:type="dxa"/>
              <w:bottom w:w="20" w:type="dxa"/>
              <w:right w:w="20" w:type="dxa"/>
            </w:tcMar>
            <w:vAlign w:val="center"/>
            <w:hideMark/>
          </w:tcPr>
          <w:p w14:paraId="58BB320E" w14:textId="77777777" w:rsidR="00864972" w:rsidRPr="00D652AD" w:rsidRDefault="00864972" w:rsidP="00EF6A09">
            <w:pPr>
              <w:pStyle w:val="movimento"/>
              <w:rPr>
                <w:color w:val="002060"/>
              </w:rPr>
            </w:pPr>
            <w:r w:rsidRPr="00D652AD">
              <w:rPr>
                <w:color w:val="002060"/>
              </w:rPr>
              <w:t>BRUNI MATTEO</w:t>
            </w:r>
          </w:p>
        </w:tc>
        <w:tc>
          <w:tcPr>
            <w:tcW w:w="2200" w:type="dxa"/>
            <w:tcMar>
              <w:top w:w="20" w:type="dxa"/>
              <w:left w:w="20" w:type="dxa"/>
              <w:bottom w:w="20" w:type="dxa"/>
              <w:right w:w="20" w:type="dxa"/>
            </w:tcMar>
            <w:vAlign w:val="center"/>
            <w:hideMark/>
          </w:tcPr>
          <w:p w14:paraId="207C3547" w14:textId="77777777" w:rsidR="00864972" w:rsidRPr="00D652AD" w:rsidRDefault="00864972" w:rsidP="00EF6A09">
            <w:pPr>
              <w:pStyle w:val="movimento2"/>
              <w:rPr>
                <w:color w:val="002060"/>
              </w:rPr>
            </w:pPr>
            <w:r w:rsidRPr="00D652AD">
              <w:rPr>
                <w:color w:val="002060"/>
              </w:rPr>
              <w:t xml:space="preserve">(REAL EAGLES VIRTUS PAGLIA) </w:t>
            </w:r>
          </w:p>
        </w:tc>
        <w:tc>
          <w:tcPr>
            <w:tcW w:w="800" w:type="dxa"/>
            <w:tcMar>
              <w:top w:w="20" w:type="dxa"/>
              <w:left w:w="20" w:type="dxa"/>
              <w:bottom w:w="20" w:type="dxa"/>
              <w:right w:w="20" w:type="dxa"/>
            </w:tcMar>
            <w:vAlign w:val="center"/>
            <w:hideMark/>
          </w:tcPr>
          <w:p w14:paraId="5814B7BD"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DD9AA6C" w14:textId="77777777" w:rsidR="00864972" w:rsidRPr="00D652AD" w:rsidRDefault="00864972" w:rsidP="00EF6A09">
            <w:pPr>
              <w:pStyle w:val="movimento"/>
              <w:rPr>
                <w:color w:val="002060"/>
              </w:rPr>
            </w:pPr>
            <w:r w:rsidRPr="00D652AD">
              <w:rPr>
                <w:color w:val="002060"/>
              </w:rPr>
              <w:t>DI RUSSO MATTEO</w:t>
            </w:r>
          </w:p>
        </w:tc>
        <w:tc>
          <w:tcPr>
            <w:tcW w:w="2200" w:type="dxa"/>
            <w:tcMar>
              <w:top w:w="20" w:type="dxa"/>
              <w:left w:w="20" w:type="dxa"/>
              <w:bottom w:w="20" w:type="dxa"/>
              <w:right w:w="20" w:type="dxa"/>
            </w:tcMar>
            <w:vAlign w:val="center"/>
            <w:hideMark/>
          </w:tcPr>
          <w:p w14:paraId="126BC622" w14:textId="77777777" w:rsidR="00864972" w:rsidRPr="00D652AD" w:rsidRDefault="00864972" w:rsidP="00EF6A09">
            <w:pPr>
              <w:pStyle w:val="movimento2"/>
              <w:rPr>
                <w:color w:val="002060"/>
              </w:rPr>
            </w:pPr>
            <w:r w:rsidRPr="00D652AD">
              <w:rPr>
                <w:color w:val="002060"/>
              </w:rPr>
              <w:t xml:space="preserve">(REAL EAGLES VIRTUS PAGLIA) </w:t>
            </w:r>
          </w:p>
        </w:tc>
      </w:tr>
      <w:tr w:rsidR="00864972" w:rsidRPr="00D652AD" w14:paraId="5AE81E0A" w14:textId="77777777" w:rsidTr="00EF6A09">
        <w:tc>
          <w:tcPr>
            <w:tcW w:w="2200" w:type="dxa"/>
            <w:tcMar>
              <w:top w:w="20" w:type="dxa"/>
              <w:left w:w="20" w:type="dxa"/>
              <w:bottom w:w="20" w:type="dxa"/>
              <w:right w:w="20" w:type="dxa"/>
            </w:tcMar>
            <w:vAlign w:val="center"/>
            <w:hideMark/>
          </w:tcPr>
          <w:p w14:paraId="5569B902" w14:textId="77777777" w:rsidR="00864972" w:rsidRPr="00D652AD" w:rsidRDefault="00864972" w:rsidP="00EF6A09">
            <w:pPr>
              <w:pStyle w:val="movimento"/>
              <w:rPr>
                <w:color w:val="002060"/>
              </w:rPr>
            </w:pPr>
            <w:r w:rsidRPr="00D652AD">
              <w:rPr>
                <w:color w:val="002060"/>
              </w:rPr>
              <w:t>CARNEVALI GABRIELE</w:t>
            </w:r>
          </w:p>
        </w:tc>
        <w:tc>
          <w:tcPr>
            <w:tcW w:w="2200" w:type="dxa"/>
            <w:tcMar>
              <w:top w:w="20" w:type="dxa"/>
              <w:left w:w="20" w:type="dxa"/>
              <w:bottom w:w="20" w:type="dxa"/>
              <w:right w:w="20" w:type="dxa"/>
            </w:tcMar>
            <w:vAlign w:val="center"/>
            <w:hideMark/>
          </w:tcPr>
          <w:p w14:paraId="53EB5D96" w14:textId="77777777" w:rsidR="00864972" w:rsidRPr="00D652AD" w:rsidRDefault="00864972" w:rsidP="00EF6A09">
            <w:pPr>
              <w:pStyle w:val="movimento2"/>
              <w:rPr>
                <w:color w:val="002060"/>
              </w:rPr>
            </w:pPr>
            <w:r w:rsidRPr="00D652AD">
              <w:rPr>
                <w:color w:val="002060"/>
              </w:rPr>
              <w:t xml:space="preserve">(REAL FABRIANO) </w:t>
            </w:r>
          </w:p>
        </w:tc>
        <w:tc>
          <w:tcPr>
            <w:tcW w:w="800" w:type="dxa"/>
            <w:tcMar>
              <w:top w:w="20" w:type="dxa"/>
              <w:left w:w="20" w:type="dxa"/>
              <w:bottom w:w="20" w:type="dxa"/>
              <w:right w:w="20" w:type="dxa"/>
            </w:tcMar>
            <w:vAlign w:val="center"/>
            <w:hideMark/>
          </w:tcPr>
          <w:p w14:paraId="077237DC"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3D5A9C5" w14:textId="77777777" w:rsidR="00864972" w:rsidRPr="00D652AD" w:rsidRDefault="00864972" w:rsidP="00EF6A09">
            <w:pPr>
              <w:pStyle w:val="movimento"/>
              <w:rPr>
                <w:color w:val="002060"/>
              </w:rPr>
            </w:pPr>
            <w:r w:rsidRPr="00D652AD">
              <w:rPr>
                <w:color w:val="002060"/>
              </w:rPr>
              <w:t>COSTANZI LUCA</w:t>
            </w:r>
          </w:p>
        </w:tc>
        <w:tc>
          <w:tcPr>
            <w:tcW w:w="2200" w:type="dxa"/>
            <w:tcMar>
              <w:top w:w="20" w:type="dxa"/>
              <w:left w:w="20" w:type="dxa"/>
              <w:bottom w:w="20" w:type="dxa"/>
              <w:right w:w="20" w:type="dxa"/>
            </w:tcMar>
            <w:vAlign w:val="center"/>
            <w:hideMark/>
          </w:tcPr>
          <w:p w14:paraId="76DEC2E7" w14:textId="77777777" w:rsidR="00864972" w:rsidRPr="00D652AD" w:rsidRDefault="00864972" w:rsidP="00EF6A09">
            <w:pPr>
              <w:pStyle w:val="movimento2"/>
              <w:rPr>
                <w:color w:val="002060"/>
              </w:rPr>
            </w:pPr>
            <w:r w:rsidRPr="00D652AD">
              <w:rPr>
                <w:color w:val="002060"/>
              </w:rPr>
              <w:t xml:space="preserve">(VILLA CECCOLINI CALCIO) </w:t>
            </w:r>
          </w:p>
        </w:tc>
      </w:tr>
      <w:tr w:rsidR="00864972" w:rsidRPr="00D652AD" w14:paraId="68656549" w14:textId="77777777" w:rsidTr="00EF6A09">
        <w:tc>
          <w:tcPr>
            <w:tcW w:w="2200" w:type="dxa"/>
            <w:tcMar>
              <w:top w:w="20" w:type="dxa"/>
              <w:left w:w="20" w:type="dxa"/>
              <w:bottom w:w="20" w:type="dxa"/>
              <w:right w:w="20" w:type="dxa"/>
            </w:tcMar>
            <w:vAlign w:val="center"/>
            <w:hideMark/>
          </w:tcPr>
          <w:p w14:paraId="15D544DF" w14:textId="77777777" w:rsidR="00864972" w:rsidRPr="00D652AD" w:rsidRDefault="00864972" w:rsidP="00EF6A09">
            <w:pPr>
              <w:pStyle w:val="movimento"/>
              <w:rPr>
                <w:color w:val="002060"/>
              </w:rPr>
            </w:pPr>
            <w:r w:rsidRPr="00D652AD">
              <w:rPr>
                <w:color w:val="002060"/>
              </w:rPr>
              <w:t>SABBATINI DIEGO</w:t>
            </w:r>
          </w:p>
        </w:tc>
        <w:tc>
          <w:tcPr>
            <w:tcW w:w="2200" w:type="dxa"/>
            <w:tcMar>
              <w:top w:w="20" w:type="dxa"/>
              <w:left w:w="20" w:type="dxa"/>
              <w:bottom w:w="20" w:type="dxa"/>
              <w:right w:w="20" w:type="dxa"/>
            </w:tcMar>
            <w:vAlign w:val="center"/>
            <w:hideMark/>
          </w:tcPr>
          <w:p w14:paraId="31BFCD52" w14:textId="77777777" w:rsidR="00864972" w:rsidRPr="00D652AD" w:rsidRDefault="00864972" w:rsidP="00EF6A09">
            <w:pPr>
              <w:pStyle w:val="movimento2"/>
              <w:rPr>
                <w:color w:val="002060"/>
              </w:rPr>
            </w:pPr>
            <w:r w:rsidRPr="00D652AD">
              <w:rPr>
                <w:color w:val="002060"/>
              </w:rPr>
              <w:t xml:space="preserve">(VILLA CECCOLINI CALCIO) </w:t>
            </w:r>
          </w:p>
        </w:tc>
        <w:tc>
          <w:tcPr>
            <w:tcW w:w="800" w:type="dxa"/>
            <w:tcMar>
              <w:top w:w="20" w:type="dxa"/>
              <w:left w:w="20" w:type="dxa"/>
              <w:bottom w:w="20" w:type="dxa"/>
              <w:right w:w="20" w:type="dxa"/>
            </w:tcMar>
            <w:vAlign w:val="center"/>
            <w:hideMark/>
          </w:tcPr>
          <w:p w14:paraId="26348002"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71F8F90"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0D3620E" w14:textId="77777777" w:rsidR="00864972" w:rsidRPr="00D652AD" w:rsidRDefault="00864972" w:rsidP="00EF6A09">
            <w:pPr>
              <w:pStyle w:val="movimento2"/>
              <w:rPr>
                <w:color w:val="002060"/>
              </w:rPr>
            </w:pPr>
            <w:r w:rsidRPr="00D652AD">
              <w:rPr>
                <w:color w:val="002060"/>
              </w:rPr>
              <w:t> </w:t>
            </w:r>
          </w:p>
        </w:tc>
      </w:tr>
    </w:tbl>
    <w:p w14:paraId="14EB9630" w14:textId="77777777" w:rsidR="00864972" w:rsidRPr="00D652AD" w:rsidRDefault="00864972" w:rsidP="00864972">
      <w:pPr>
        <w:pStyle w:val="titolo10"/>
        <w:rPr>
          <w:rFonts w:eastAsiaTheme="minorEastAsia"/>
          <w:color w:val="002060"/>
        </w:rPr>
      </w:pPr>
      <w:r w:rsidRPr="00D652AD">
        <w:rPr>
          <w:color w:val="002060"/>
        </w:rPr>
        <w:t xml:space="preserve">GARE DEL 21/10/2023 </w:t>
      </w:r>
    </w:p>
    <w:p w14:paraId="2CED5BCC" w14:textId="77777777" w:rsidR="00864972" w:rsidRPr="00D652AD" w:rsidRDefault="00864972" w:rsidP="00864972">
      <w:pPr>
        <w:pStyle w:val="titolo7a"/>
        <w:rPr>
          <w:color w:val="002060"/>
        </w:rPr>
      </w:pPr>
      <w:r w:rsidRPr="00D652AD">
        <w:rPr>
          <w:color w:val="002060"/>
        </w:rPr>
        <w:t xml:space="preserve">PROVVEDIMENTI DISCIPLINARI </w:t>
      </w:r>
    </w:p>
    <w:p w14:paraId="28E768F8"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50B2ACFD" w14:textId="77777777" w:rsidR="00864972" w:rsidRPr="00D652AD" w:rsidRDefault="00864972" w:rsidP="00864972">
      <w:pPr>
        <w:pStyle w:val="titolo30"/>
        <w:rPr>
          <w:color w:val="002060"/>
        </w:rPr>
      </w:pPr>
      <w:r w:rsidRPr="00D652AD">
        <w:rPr>
          <w:color w:val="002060"/>
        </w:rPr>
        <w:t xml:space="preserve">SOCIETA' </w:t>
      </w:r>
    </w:p>
    <w:p w14:paraId="71A336E8" w14:textId="77777777" w:rsidR="00864972" w:rsidRPr="00D652AD" w:rsidRDefault="00864972" w:rsidP="00864972">
      <w:pPr>
        <w:pStyle w:val="titolo20"/>
        <w:rPr>
          <w:color w:val="002060"/>
        </w:rPr>
      </w:pPr>
      <w:r w:rsidRPr="00D652AD">
        <w:rPr>
          <w:color w:val="002060"/>
        </w:rPr>
        <w:t xml:space="preserve">AMMENDA </w:t>
      </w:r>
    </w:p>
    <w:p w14:paraId="1D7E49AF" w14:textId="77777777" w:rsidR="00864972" w:rsidRPr="00D652AD" w:rsidRDefault="00864972" w:rsidP="00864972">
      <w:pPr>
        <w:pStyle w:val="diffida"/>
        <w:spacing w:before="80" w:beforeAutospacing="0" w:after="40" w:afterAutospacing="0"/>
        <w:jc w:val="left"/>
        <w:rPr>
          <w:color w:val="002060"/>
        </w:rPr>
      </w:pPr>
      <w:r w:rsidRPr="00D652AD">
        <w:rPr>
          <w:color w:val="002060"/>
        </w:rPr>
        <w:t xml:space="preserve">Euro 80,00 SAMBENEDETTESE CALCIO A 5 </w:t>
      </w:r>
      <w:r w:rsidRPr="00D652AD">
        <w:rPr>
          <w:color w:val="002060"/>
        </w:rPr>
        <w:br/>
        <w:t>Per aver due propri sosten</w:t>
      </w:r>
      <w:r>
        <w:rPr>
          <w:color w:val="002060"/>
        </w:rPr>
        <w:t>i</w:t>
      </w:r>
      <w:r w:rsidRPr="00D652AD">
        <w:rPr>
          <w:color w:val="002060"/>
        </w:rPr>
        <w:t xml:space="preserve">tori fatto ingresso in campo al fine di intimidire un giocatore avversario. </w:t>
      </w:r>
    </w:p>
    <w:p w14:paraId="10DD8B87" w14:textId="77777777" w:rsidR="00864972" w:rsidRPr="00D652AD" w:rsidRDefault="00864972" w:rsidP="00864972">
      <w:pPr>
        <w:pStyle w:val="diffida"/>
        <w:spacing w:before="80" w:beforeAutospacing="0" w:after="40" w:afterAutospacing="0"/>
        <w:jc w:val="left"/>
        <w:rPr>
          <w:color w:val="002060"/>
        </w:rPr>
      </w:pPr>
      <w:r w:rsidRPr="00D652AD">
        <w:rPr>
          <w:color w:val="002060"/>
        </w:rPr>
        <w:br/>
        <w:t xml:space="preserve">Euro 50,00 CALCETTO CASTRUM LAURI </w:t>
      </w:r>
      <w:r w:rsidRPr="00D652AD">
        <w:rPr>
          <w:color w:val="002060"/>
        </w:rPr>
        <w:br/>
        <w:t xml:space="preserve">Per aver permesso a due tifosi di entrare in campo durante la gara. </w:t>
      </w:r>
    </w:p>
    <w:p w14:paraId="1E3E826D" w14:textId="77777777" w:rsidR="00864972" w:rsidRPr="00D652AD" w:rsidRDefault="00864972" w:rsidP="00864972">
      <w:pPr>
        <w:pStyle w:val="titolo30"/>
        <w:rPr>
          <w:color w:val="002060"/>
        </w:rPr>
      </w:pPr>
      <w:r w:rsidRPr="00D652AD">
        <w:rPr>
          <w:color w:val="002060"/>
        </w:rPr>
        <w:t xml:space="preserve">DIRIGENTI </w:t>
      </w:r>
    </w:p>
    <w:p w14:paraId="5F1E54E8" w14:textId="77777777" w:rsidR="00864972" w:rsidRPr="00D652AD" w:rsidRDefault="00864972" w:rsidP="00864972">
      <w:pPr>
        <w:pStyle w:val="titolo20"/>
        <w:rPr>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7670A9DC" w14:textId="77777777" w:rsidTr="00EF6A09">
        <w:tc>
          <w:tcPr>
            <w:tcW w:w="2200" w:type="dxa"/>
            <w:tcMar>
              <w:top w:w="20" w:type="dxa"/>
              <w:left w:w="20" w:type="dxa"/>
              <w:bottom w:w="20" w:type="dxa"/>
              <w:right w:w="20" w:type="dxa"/>
            </w:tcMar>
            <w:vAlign w:val="center"/>
            <w:hideMark/>
          </w:tcPr>
          <w:p w14:paraId="29AC22CC" w14:textId="77777777" w:rsidR="00864972" w:rsidRPr="00D652AD" w:rsidRDefault="00864972" w:rsidP="00EF6A09">
            <w:pPr>
              <w:pStyle w:val="movimento"/>
              <w:rPr>
                <w:color w:val="002060"/>
              </w:rPr>
            </w:pPr>
            <w:r w:rsidRPr="00D652AD">
              <w:rPr>
                <w:color w:val="002060"/>
              </w:rPr>
              <w:t>MICHETTI DAVIDE</w:t>
            </w:r>
          </w:p>
        </w:tc>
        <w:tc>
          <w:tcPr>
            <w:tcW w:w="2200" w:type="dxa"/>
            <w:tcMar>
              <w:top w:w="20" w:type="dxa"/>
              <w:left w:w="20" w:type="dxa"/>
              <w:bottom w:w="20" w:type="dxa"/>
              <w:right w:w="20" w:type="dxa"/>
            </w:tcMar>
            <w:vAlign w:val="center"/>
            <w:hideMark/>
          </w:tcPr>
          <w:p w14:paraId="4BBFAFC5" w14:textId="77777777" w:rsidR="00864972" w:rsidRPr="00D652AD" w:rsidRDefault="00864972" w:rsidP="00EF6A09">
            <w:pPr>
              <w:pStyle w:val="movimento2"/>
              <w:rPr>
                <w:color w:val="002060"/>
              </w:rPr>
            </w:pPr>
            <w:r w:rsidRPr="00D652AD">
              <w:rPr>
                <w:color w:val="002060"/>
              </w:rPr>
              <w:t xml:space="preserve">(SAMBENEDETTESE CALCIO A 5) </w:t>
            </w:r>
          </w:p>
        </w:tc>
        <w:tc>
          <w:tcPr>
            <w:tcW w:w="800" w:type="dxa"/>
            <w:tcMar>
              <w:top w:w="20" w:type="dxa"/>
              <w:left w:w="20" w:type="dxa"/>
              <w:bottom w:w="20" w:type="dxa"/>
              <w:right w:w="20" w:type="dxa"/>
            </w:tcMar>
            <w:vAlign w:val="center"/>
            <w:hideMark/>
          </w:tcPr>
          <w:p w14:paraId="13C6F33C"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26DF008"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E9E3553" w14:textId="77777777" w:rsidR="00864972" w:rsidRPr="00D652AD" w:rsidRDefault="00864972" w:rsidP="00EF6A09">
            <w:pPr>
              <w:pStyle w:val="movimento2"/>
              <w:rPr>
                <w:color w:val="002060"/>
              </w:rPr>
            </w:pPr>
            <w:r w:rsidRPr="00D652AD">
              <w:rPr>
                <w:color w:val="002060"/>
              </w:rPr>
              <w:t> </w:t>
            </w:r>
          </w:p>
        </w:tc>
      </w:tr>
    </w:tbl>
    <w:p w14:paraId="5B314EA9" w14:textId="77777777" w:rsidR="00864972" w:rsidRPr="00D652AD" w:rsidRDefault="00864972" w:rsidP="00864972">
      <w:pPr>
        <w:pStyle w:val="titolo30"/>
        <w:rPr>
          <w:rFonts w:eastAsiaTheme="minorEastAsia"/>
          <w:color w:val="002060"/>
        </w:rPr>
      </w:pPr>
      <w:r w:rsidRPr="00D652AD">
        <w:rPr>
          <w:color w:val="002060"/>
        </w:rPr>
        <w:lastRenderedPageBreak/>
        <w:t xml:space="preserve">ALLENATORI </w:t>
      </w:r>
    </w:p>
    <w:p w14:paraId="0DA39F69" w14:textId="77777777" w:rsidR="00864972" w:rsidRPr="00D652AD" w:rsidRDefault="00864972" w:rsidP="00864972">
      <w:pPr>
        <w:pStyle w:val="titolo20"/>
        <w:rPr>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2011D355" w14:textId="77777777" w:rsidTr="00EF6A09">
        <w:tc>
          <w:tcPr>
            <w:tcW w:w="2200" w:type="dxa"/>
            <w:tcMar>
              <w:top w:w="20" w:type="dxa"/>
              <w:left w:w="20" w:type="dxa"/>
              <w:bottom w:w="20" w:type="dxa"/>
              <w:right w:w="20" w:type="dxa"/>
            </w:tcMar>
            <w:vAlign w:val="center"/>
            <w:hideMark/>
          </w:tcPr>
          <w:p w14:paraId="592735D7" w14:textId="77777777" w:rsidR="00864972" w:rsidRPr="00D652AD" w:rsidRDefault="00864972" w:rsidP="00EF6A09">
            <w:pPr>
              <w:pStyle w:val="movimento"/>
              <w:rPr>
                <w:color w:val="002060"/>
              </w:rPr>
            </w:pPr>
            <w:r w:rsidRPr="00D652AD">
              <w:rPr>
                <w:color w:val="002060"/>
              </w:rPr>
              <w:t>BRODA MAURO</w:t>
            </w:r>
          </w:p>
        </w:tc>
        <w:tc>
          <w:tcPr>
            <w:tcW w:w="2200" w:type="dxa"/>
            <w:tcMar>
              <w:top w:w="20" w:type="dxa"/>
              <w:left w:w="20" w:type="dxa"/>
              <w:bottom w:w="20" w:type="dxa"/>
              <w:right w:w="20" w:type="dxa"/>
            </w:tcMar>
            <w:vAlign w:val="center"/>
            <w:hideMark/>
          </w:tcPr>
          <w:p w14:paraId="504969DF" w14:textId="77777777" w:rsidR="00864972" w:rsidRPr="00D652AD" w:rsidRDefault="00864972" w:rsidP="00EF6A09">
            <w:pPr>
              <w:pStyle w:val="movimento2"/>
              <w:rPr>
                <w:color w:val="002060"/>
              </w:rPr>
            </w:pPr>
            <w:r w:rsidRPr="00D652AD">
              <w:rPr>
                <w:color w:val="002060"/>
              </w:rPr>
              <w:t xml:space="preserve">(CALCETTO CASTRUM LAURI) </w:t>
            </w:r>
          </w:p>
        </w:tc>
        <w:tc>
          <w:tcPr>
            <w:tcW w:w="800" w:type="dxa"/>
            <w:tcMar>
              <w:top w:w="20" w:type="dxa"/>
              <w:left w:w="20" w:type="dxa"/>
              <w:bottom w:w="20" w:type="dxa"/>
              <w:right w:w="20" w:type="dxa"/>
            </w:tcMar>
            <w:vAlign w:val="center"/>
            <w:hideMark/>
          </w:tcPr>
          <w:p w14:paraId="2B6F780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E5BE96C" w14:textId="77777777" w:rsidR="00864972" w:rsidRPr="00D652AD" w:rsidRDefault="00864972" w:rsidP="00EF6A09">
            <w:pPr>
              <w:pStyle w:val="movimento"/>
              <w:rPr>
                <w:color w:val="002060"/>
              </w:rPr>
            </w:pPr>
            <w:r w:rsidRPr="00D652AD">
              <w:rPr>
                <w:color w:val="002060"/>
              </w:rPr>
              <w:t>MAGGIORI LUCA</w:t>
            </w:r>
          </w:p>
        </w:tc>
        <w:tc>
          <w:tcPr>
            <w:tcW w:w="2200" w:type="dxa"/>
            <w:tcMar>
              <w:top w:w="20" w:type="dxa"/>
              <w:left w:w="20" w:type="dxa"/>
              <w:bottom w:w="20" w:type="dxa"/>
              <w:right w:w="20" w:type="dxa"/>
            </w:tcMar>
            <w:vAlign w:val="center"/>
            <w:hideMark/>
          </w:tcPr>
          <w:p w14:paraId="5716C85F" w14:textId="77777777" w:rsidR="00864972" w:rsidRPr="00D652AD" w:rsidRDefault="00864972" w:rsidP="00EF6A09">
            <w:pPr>
              <w:pStyle w:val="movimento2"/>
              <w:rPr>
                <w:color w:val="002060"/>
              </w:rPr>
            </w:pPr>
            <w:r w:rsidRPr="00D652AD">
              <w:rPr>
                <w:color w:val="002060"/>
              </w:rPr>
              <w:t xml:space="preserve">(VERBENA C5 ANCONA) </w:t>
            </w:r>
          </w:p>
        </w:tc>
      </w:tr>
    </w:tbl>
    <w:p w14:paraId="66E53027" w14:textId="77777777" w:rsidR="00864972" w:rsidRPr="00D652AD" w:rsidRDefault="00864972" w:rsidP="00864972">
      <w:pPr>
        <w:pStyle w:val="titolo30"/>
        <w:rPr>
          <w:rFonts w:eastAsiaTheme="minorEastAsia"/>
          <w:color w:val="002060"/>
        </w:rPr>
      </w:pPr>
      <w:r w:rsidRPr="00D652AD">
        <w:rPr>
          <w:color w:val="002060"/>
        </w:rPr>
        <w:t xml:space="preserve">CALCIATORI ESPULSI </w:t>
      </w:r>
    </w:p>
    <w:p w14:paraId="017544ED" w14:textId="77777777" w:rsidR="00864972" w:rsidRPr="00D652AD" w:rsidRDefault="00864972" w:rsidP="00864972">
      <w:pPr>
        <w:pStyle w:val="titolo20"/>
        <w:rPr>
          <w:color w:val="002060"/>
        </w:rPr>
      </w:pPr>
      <w:r w:rsidRPr="00D652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04F6E51F" w14:textId="77777777" w:rsidTr="00EF6A09">
        <w:tc>
          <w:tcPr>
            <w:tcW w:w="2200" w:type="dxa"/>
            <w:tcMar>
              <w:top w:w="20" w:type="dxa"/>
              <w:left w:w="20" w:type="dxa"/>
              <w:bottom w:w="20" w:type="dxa"/>
              <w:right w:w="20" w:type="dxa"/>
            </w:tcMar>
            <w:vAlign w:val="center"/>
            <w:hideMark/>
          </w:tcPr>
          <w:p w14:paraId="0AE1FC23" w14:textId="77777777" w:rsidR="00864972" w:rsidRPr="00D652AD" w:rsidRDefault="00864972" w:rsidP="00EF6A09">
            <w:pPr>
              <w:pStyle w:val="movimento"/>
              <w:rPr>
                <w:color w:val="002060"/>
              </w:rPr>
            </w:pPr>
            <w:r w:rsidRPr="00D652AD">
              <w:rPr>
                <w:color w:val="002060"/>
              </w:rPr>
              <w:t>COLLETTA GIULIANO</w:t>
            </w:r>
          </w:p>
        </w:tc>
        <w:tc>
          <w:tcPr>
            <w:tcW w:w="2200" w:type="dxa"/>
            <w:tcMar>
              <w:top w:w="20" w:type="dxa"/>
              <w:left w:w="20" w:type="dxa"/>
              <w:bottom w:w="20" w:type="dxa"/>
              <w:right w:w="20" w:type="dxa"/>
            </w:tcMar>
            <w:vAlign w:val="center"/>
            <w:hideMark/>
          </w:tcPr>
          <w:p w14:paraId="1A927B7F" w14:textId="77777777" w:rsidR="00864972" w:rsidRPr="00D652AD" w:rsidRDefault="00864972" w:rsidP="00EF6A09">
            <w:pPr>
              <w:pStyle w:val="movimento2"/>
              <w:rPr>
                <w:color w:val="002060"/>
              </w:rPr>
            </w:pPr>
            <w:r w:rsidRPr="00D652AD">
              <w:rPr>
                <w:color w:val="002060"/>
              </w:rPr>
              <w:t xml:space="preserve">(SAMBENEDETTESE CALCIO A 5) </w:t>
            </w:r>
          </w:p>
        </w:tc>
        <w:tc>
          <w:tcPr>
            <w:tcW w:w="800" w:type="dxa"/>
            <w:tcMar>
              <w:top w:w="20" w:type="dxa"/>
              <w:left w:w="20" w:type="dxa"/>
              <w:bottom w:w="20" w:type="dxa"/>
              <w:right w:w="20" w:type="dxa"/>
            </w:tcMar>
            <w:vAlign w:val="center"/>
            <w:hideMark/>
          </w:tcPr>
          <w:p w14:paraId="00987FA2"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565266E"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480317A" w14:textId="77777777" w:rsidR="00864972" w:rsidRPr="00D652AD" w:rsidRDefault="00864972" w:rsidP="00EF6A09">
            <w:pPr>
              <w:pStyle w:val="movimento2"/>
              <w:rPr>
                <w:color w:val="002060"/>
              </w:rPr>
            </w:pPr>
            <w:r w:rsidRPr="00D652AD">
              <w:rPr>
                <w:color w:val="002060"/>
              </w:rPr>
              <w:t> </w:t>
            </w:r>
          </w:p>
        </w:tc>
      </w:tr>
    </w:tbl>
    <w:p w14:paraId="0EC09AE6" w14:textId="77777777" w:rsidR="00864972" w:rsidRPr="00D652AD" w:rsidRDefault="00864972" w:rsidP="00864972">
      <w:pPr>
        <w:pStyle w:val="titolo30"/>
        <w:rPr>
          <w:rFonts w:eastAsiaTheme="minorEastAsia"/>
          <w:color w:val="002060"/>
        </w:rPr>
      </w:pPr>
      <w:r w:rsidRPr="00D652AD">
        <w:rPr>
          <w:color w:val="002060"/>
        </w:rPr>
        <w:t xml:space="preserve">CALCIATORI NON ESPULSI </w:t>
      </w:r>
    </w:p>
    <w:p w14:paraId="0E032BB8" w14:textId="77777777" w:rsidR="00864972" w:rsidRPr="00D652AD" w:rsidRDefault="00864972" w:rsidP="00864972">
      <w:pPr>
        <w:pStyle w:val="titolo20"/>
        <w:rPr>
          <w:color w:val="002060"/>
        </w:rPr>
      </w:pPr>
      <w:r w:rsidRPr="00D652A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42C27C4D" w14:textId="77777777" w:rsidTr="00EF6A09">
        <w:tc>
          <w:tcPr>
            <w:tcW w:w="2200" w:type="dxa"/>
            <w:tcMar>
              <w:top w:w="20" w:type="dxa"/>
              <w:left w:w="20" w:type="dxa"/>
              <w:bottom w:w="20" w:type="dxa"/>
              <w:right w:w="20" w:type="dxa"/>
            </w:tcMar>
            <w:vAlign w:val="center"/>
            <w:hideMark/>
          </w:tcPr>
          <w:p w14:paraId="2AB0F43B" w14:textId="77777777" w:rsidR="00864972" w:rsidRPr="00D652AD" w:rsidRDefault="00864972" w:rsidP="00EF6A09">
            <w:pPr>
              <w:pStyle w:val="movimento"/>
              <w:rPr>
                <w:color w:val="002060"/>
              </w:rPr>
            </w:pPr>
            <w:r w:rsidRPr="00D652AD">
              <w:rPr>
                <w:color w:val="002060"/>
              </w:rPr>
              <w:t>MINDOLI GIAMPIERO</w:t>
            </w:r>
          </w:p>
        </w:tc>
        <w:tc>
          <w:tcPr>
            <w:tcW w:w="2200" w:type="dxa"/>
            <w:tcMar>
              <w:top w:w="20" w:type="dxa"/>
              <w:left w:w="20" w:type="dxa"/>
              <w:bottom w:w="20" w:type="dxa"/>
              <w:right w:w="20" w:type="dxa"/>
            </w:tcMar>
            <w:vAlign w:val="center"/>
            <w:hideMark/>
          </w:tcPr>
          <w:p w14:paraId="619652B9" w14:textId="77777777" w:rsidR="00864972" w:rsidRPr="00D652AD" w:rsidRDefault="00864972" w:rsidP="00EF6A09">
            <w:pPr>
              <w:pStyle w:val="movimento2"/>
              <w:rPr>
                <w:color w:val="002060"/>
              </w:rPr>
            </w:pPr>
            <w:r w:rsidRPr="00D652AD">
              <w:rPr>
                <w:color w:val="002060"/>
              </w:rPr>
              <w:t xml:space="preserve">(SAMBENEDETTESE CALCIO A 5) </w:t>
            </w:r>
          </w:p>
        </w:tc>
        <w:tc>
          <w:tcPr>
            <w:tcW w:w="800" w:type="dxa"/>
            <w:tcMar>
              <w:top w:w="20" w:type="dxa"/>
              <w:left w:w="20" w:type="dxa"/>
              <w:bottom w:w="20" w:type="dxa"/>
              <w:right w:w="20" w:type="dxa"/>
            </w:tcMar>
            <w:vAlign w:val="center"/>
            <w:hideMark/>
          </w:tcPr>
          <w:p w14:paraId="5EF0747F"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9B21E8D" w14:textId="77777777" w:rsidR="00864972" w:rsidRPr="00D652AD" w:rsidRDefault="00864972" w:rsidP="00EF6A09">
            <w:pPr>
              <w:pStyle w:val="movimento"/>
              <w:rPr>
                <w:color w:val="002060"/>
              </w:rPr>
            </w:pPr>
            <w:r w:rsidRPr="00D652AD">
              <w:rPr>
                <w:color w:val="002060"/>
              </w:rPr>
              <w:t>URENA MONSERRATE ARNOLD EDUARDO</w:t>
            </w:r>
          </w:p>
        </w:tc>
        <w:tc>
          <w:tcPr>
            <w:tcW w:w="2200" w:type="dxa"/>
            <w:tcMar>
              <w:top w:w="20" w:type="dxa"/>
              <w:left w:w="20" w:type="dxa"/>
              <w:bottom w:w="20" w:type="dxa"/>
              <w:right w:w="20" w:type="dxa"/>
            </w:tcMar>
            <w:vAlign w:val="center"/>
            <w:hideMark/>
          </w:tcPr>
          <w:p w14:paraId="514AEF13" w14:textId="77777777" w:rsidR="00864972" w:rsidRPr="00D652AD" w:rsidRDefault="00864972" w:rsidP="00EF6A09">
            <w:pPr>
              <w:pStyle w:val="movimento2"/>
              <w:rPr>
                <w:color w:val="002060"/>
              </w:rPr>
            </w:pPr>
            <w:r w:rsidRPr="00D652AD">
              <w:rPr>
                <w:color w:val="002060"/>
              </w:rPr>
              <w:t xml:space="preserve">(VERBENA C5 ANCONA) </w:t>
            </w:r>
          </w:p>
        </w:tc>
      </w:tr>
    </w:tbl>
    <w:p w14:paraId="3A276BFE" w14:textId="77777777" w:rsidR="00864972" w:rsidRPr="00D652AD" w:rsidRDefault="00864972" w:rsidP="00864972">
      <w:pPr>
        <w:pStyle w:val="titolo20"/>
        <w:rPr>
          <w:rFonts w:eastAsiaTheme="minorEastAsia"/>
          <w:color w:val="002060"/>
        </w:rPr>
      </w:pPr>
      <w:r w:rsidRPr="00D652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3673ABAF" w14:textId="77777777" w:rsidTr="00EF6A09">
        <w:tc>
          <w:tcPr>
            <w:tcW w:w="2200" w:type="dxa"/>
            <w:tcMar>
              <w:top w:w="20" w:type="dxa"/>
              <w:left w:w="20" w:type="dxa"/>
              <w:bottom w:w="20" w:type="dxa"/>
              <w:right w:w="20" w:type="dxa"/>
            </w:tcMar>
            <w:vAlign w:val="center"/>
            <w:hideMark/>
          </w:tcPr>
          <w:p w14:paraId="1566B6D5" w14:textId="77777777" w:rsidR="00864972" w:rsidRPr="00D652AD" w:rsidRDefault="00864972" w:rsidP="00EF6A09">
            <w:pPr>
              <w:pStyle w:val="movimento"/>
              <w:rPr>
                <w:color w:val="002060"/>
              </w:rPr>
            </w:pPr>
            <w:r w:rsidRPr="00D652AD">
              <w:rPr>
                <w:color w:val="002060"/>
              </w:rPr>
              <w:t>DISARNO EMILIANO</w:t>
            </w:r>
          </w:p>
        </w:tc>
        <w:tc>
          <w:tcPr>
            <w:tcW w:w="2200" w:type="dxa"/>
            <w:tcMar>
              <w:top w:w="20" w:type="dxa"/>
              <w:left w:w="20" w:type="dxa"/>
              <w:bottom w:w="20" w:type="dxa"/>
              <w:right w:w="20" w:type="dxa"/>
            </w:tcMar>
            <w:vAlign w:val="center"/>
            <w:hideMark/>
          </w:tcPr>
          <w:p w14:paraId="2080CEC4" w14:textId="77777777" w:rsidR="00864972" w:rsidRPr="00D652AD" w:rsidRDefault="00864972" w:rsidP="00EF6A09">
            <w:pPr>
              <w:pStyle w:val="movimento2"/>
              <w:rPr>
                <w:color w:val="002060"/>
              </w:rPr>
            </w:pPr>
            <w:r w:rsidRPr="00D652AD">
              <w:rPr>
                <w:color w:val="002060"/>
              </w:rPr>
              <w:t xml:space="preserve">(CARISSIMI 2016) </w:t>
            </w:r>
          </w:p>
        </w:tc>
        <w:tc>
          <w:tcPr>
            <w:tcW w:w="800" w:type="dxa"/>
            <w:tcMar>
              <w:top w:w="20" w:type="dxa"/>
              <w:left w:w="20" w:type="dxa"/>
              <w:bottom w:w="20" w:type="dxa"/>
              <w:right w:w="20" w:type="dxa"/>
            </w:tcMar>
            <w:vAlign w:val="center"/>
            <w:hideMark/>
          </w:tcPr>
          <w:p w14:paraId="0888F05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08785FB2" w14:textId="77777777" w:rsidR="00864972" w:rsidRPr="00D652AD" w:rsidRDefault="00864972" w:rsidP="00EF6A09">
            <w:pPr>
              <w:pStyle w:val="movimento"/>
              <w:rPr>
                <w:color w:val="002060"/>
              </w:rPr>
            </w:pPr>
            <w:r w:rsidRPr="00D652AD">
              <w:rPr>
                <w:color w:val="002060"/>
              </w:rPr>
              <w:t>CAPORALINI GIACOMO</w:t>
            </w:r>
          </w:p>
        </w:tc>
        <w:tc>
          <w:tcPr>
            <w:tcW w:w="2200" w:type="dxa"/>
            <w:tcMar>
              <w:top w:w="20" w:type="dxa"/>
              <w:left w:w="20" w:type="dxa"/>
              <w:bottom w:w="20" w:type="dxa"/>
              <w:right w:w="20" w:type="dxa"/>
            </w:tcMar>
            <w:vAlign w:val="center"/>
            <w:hideMark/>
          </w:tcPr>
          <w:p w14:paraId="0CFBE458" w14:textId="77777777" w:rsidR="00864972" w:rsidRPr="00D652AD" w:rsidRDefault="00864972" w:rsidP="00EF6A09">
            <w:pPr>
              <w:pStyle w:val="movimento2"/>
              <w:rPr>
                <w:color w:val="002060"/>
              </w:rPr>
            </w:pPr>
            <w:r w:rsidRPr="00D652AD">
              <w:rPr>
                <w:color w:val="002060"/>
              </w:rPr>
              <w:t xml:space="preserve">(VERBENA C5 ANCONA) </w:t>
            </w:r>
          </w:p>
        </w:tc>
      </w:tr>
      <w:tr w:rsidR="00864972" w:rsidRPr="00D652AD" w14:paraId="1AF32406" w14:textId="77777777" w:rsidTr="00EF6A09">
        <w:tc>
          <w:tcPr>
            <w:tcW w:w="2200" w:type="dxa"/>
            <w:tcMar>
              <w:top w:w="20" w:type="dxa"/>
              <w:left w:w="20" w:type="dxa"/>
              <w:bottom w:w="20" w:type="dxa"/>
              <w:right w:w="20" w:type="dxa"/>
            </w:tcMar>
            <w:vAlign w:val="center"/>
            <w:hideMark/>
          </w:tcPr>
          <w:p w14:paraId="0E8E1665" w14:textId="77777777" w:rsidR="00864972" w:rsidRPr="00D652AD" w:rsidRDefault="00864972" w:rsidP="00EF6A09">
            <w:pPr>
              <w:pStyle w:val="movimento"/>
              <w:rPr>
                <w:color w:val="002060"/>
              </w:rPr>
            </w:pPr>
            <w:r w:rsidRPr="00D652AD">
              <w:rPr>
                <w:color w:val="002060"/>
              </w:rPr>
              <w:t>MASI STEFANO</w:t>
            </w:r>
          </w:p>
        </w:tc>
        <w:tc>
          <w:tcPr>
            <w:tcW w:w="2200" w:type="dxa"/>
            <w:tcMar>
              <w:top w:w="20" w:type="dxa"/>
              <w:left w:w="20" w:type="dxa"/>
              <w:bottom w:w="20" w:type="dxa"/>
              <w:right w:w="20" w:type="dxa"/>
            </w:tcMar>
            <w:vAlign w:val="center"/>
            <w:hideMark/>
          </w:tcPr>
          <w:p w14:paraId="7BFDCE8B" w14:textId="77777777" w:rsidR="00864972" w:rsidRPr="00D652AD" w:rsidRDefault="00864972" w:rsidP="00EF6A09">
            <w:pPr>
              <w:pStyle w:val="movimento2"/>
              <w:rPr>
                <w:color w:val="002060"/>
              </w:rPr>
            </w:pPr>
            <w:r w:rsidRPr="00D652AD">
              <w:rPr>
                <w:color w:val="002060"/>
              </w:rPr>
              <w:t xml:space="preserve">(VERBENA C5 ANCONA) </w:t>
            </w:r>
          </w:p>
        </w:tc>
        <w:tc>
          <w:tcPr>
            <w:tcW w:w="800" w:type="dxa"/>
            <w:tcMar>
              <w:top w:w="20" w:type="dxa"/>
              <w:left w:w="20" w:type="dxa"/>
              <w:bottom w:w="20" w:type="dxa"/>
              <w:right w:w="20" w:type="dxa"/>
            </w:tcMar>
            <w:vAlign w:val="center"/>
            <w:hideMark/>
          </w:tcPr>
          <w:p w14:paraId="52E9B0FE"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A37DBE9"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BFC591A" w14:textId="77777777" w:rsidR="00864972" w:rsidRPr="00D652AD" w:rsidRDefault="00864972" w:rsidP="00EF6A09">
            <w:pPr>
              <w:pStyle w:val="movimento2"/>
              <w:rPr>
                <w:color w:val="002060"/>
              </w:rPr>
            </w:pPr>
            <w:r w:rsidRPr="00D652AD">
              <w:rPr>
                <w:color w:val="002060"/>
              </w:rPr>
              <w:t> </w:t>
            </w:r>
          </w:p>
        </w:tc>
      </w:tr>
    </w:tbl>
    <w:p w14:paraId="7CB9AB1B" w14:textId="77777777" w:rsidR="00864972" w:rsidRPr="00D652AD" w:rsidRDefault="00864972" w:rsidP="00864972">
      <w:pPr>
        <w:pStyle w:val="titolo20"/>
        <w:rPr>
          <w:rFonts w:eastAsiaTheme="minorEastAsia"/>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79E0489A" w14:textId="77777777" w:rsidTr="00EF6A09">
        <w:tc>
          <w:tcPr>
            <w:tcW w:w="2200" w:type="dxa"/>
            <w:tcMar>
              <w:top w:w="20" w:type="dxa"/>
              <w:left w:w="20" w:type="dxa"/>
              <w:bottom w:w="20" w:type="dxa"/>
              <w:right w:w="20" w:type="dxa"/>
            </w:tcMar>
            <w:vAlign w:val="center"/>
            <w:hideMark/>
          </w:tcPr>
          <w:p w14:paraId="79E61C19" w14:textId="77777777" w:rsidR="00864972" w:rsidRPr="00D652AD" w:rsidRDefault="00864972" w:rsidP="00EF6A09">
            <w:pPr>
              <w:pStyle w:val="movimento"/>
              <w:rPr>
                <w:color w:val="002060"/>
              </w:rPr>
            </w:pPr>
            <w:r w:rsidRPr="00D652AD">
              <w:rPr>
                <w:color w:val="002060"/>
              </w:rPr>
              <w:t>CESCA CRISTIAN</w:t>
            </w:r>
          </w:p>
        </w:tc>
        <w:tc>
          <w:tcPr>
            <w:tcW w:w="2200" w:type="dxa"/>
            <w:tcMar>
              <w:top w:w="20" w:type="dxa"/>
              <w:left w:w="20" w:type="dxa"/>
              <w:bottom w:w="20" w:type="dxa"/>
              <w:right w:w="20" w:type="dxa"/>
            </w:tcMar>
            <w:vAlign w:val="center"/>
            <w:hideMark/>
          </w:tcPr>
          <w:p w14:paraId="0BD0DD80" w14:textId="77777777" w:rsidR="00864972" w:rsidRPr="00D652AD" w:rsidRDefault="00864972" w:rsidP="00EF6A09">
            <w:pPr>
              <w:pStyle w:val="movimento2"/>
              <w:rPr>
                <w:color w:val="002060"/>
              </w:rPr>
            </w:pPr>
            <w:r w:rsidRPr="00D652AD">
              <w:rPr>
                <w:color w:val="002060"/>
              </w:rPr>
              <w:t xml:space="preserve">(CALCETTO CASTRUM LAURI) </w:t>
            </w:r>
          </w:p>
        </w:tc>
        <w:tc>
          <w:tcPr>
            <w:tcW w:w="800" w:type="dxa"/>
            <w:tcMar>
              <w:top w:w="20" w:type="dxa"/>
              <w:left w:w="20" w:type="dxa"/>
              <w:bottom w:w="20" w:type="dxa"/>
              <w:right w:w="20" w:type="dxa"/>
            </w:tcMar>
            <w:vAlign w:val="center"/>
            <w:hideMark/>
          </w:tcPr>
          <w:p w14:paraId="66CE390F"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06FF22F" w14:textId="77777777" w:rsidR="00864972" w:rsidRPr="00D652AD" w:rsidRDefault="00864972" w:rsidP="00EF6A09">
            <w:pPr>
              <w:pStyle w:val="movimento"/>
              <w:rPr>
                <w:color w:val="002060"/>
              </w:rPr>
            </w:pPr>
            <w:r w:rsidRPr="00D652AD">
              <w:rPr>
                <w:color w:val="002060"/>
              </w:rPr>
              <w:t>BRESCINI ALESSANDRO</w:t>
            </w:r>
          </w:p>
        </w:tc>
        <w:tc>
          <w:tcPr>
            <w:tcW w:w="2200" w:type="dxa"/>
            <w:tcMar>
              <w:top w:w="20" w:type="dxa"/>
              <w:left w:w="20" w:type="dxa"/>
              <w:bottom w:w="20" w:type="dxa"/>
              <w:right w:w="20" w:type="dxa"/>
            </w:tcMar>
            <w:vAlign w:val="center"/>
            <w:hideMark/>
          </w:tcPr>
          <w:p w14:paraId="31AAA09C" w14:textId="77777777" w:rsidR="00864972" w:rsidRPr="00D652AD" w:rsidRDefault="00864972" w:rsidP="00EF6A09">
            <w:pPr>
              <w:pStyle w:val="movimento2"/>
              <w:rPr>
                <w:color w:val="002060"/>
              </w:rPr>
            </w:pPr>
            <w:r w:rsidRPr="00D652AD">
              <w:rPr>
                <w:color w:val="002060"/>
              </w:rPr>
              <w:t xml:space="preserve">(CARISSIMI 2016) </w:t>
            </w:r>
          </w:p>
        </w:tc>
      </w:tr>
      <w:tr w:rsidR="00864972" w:rsidRPr="00D652AD" w14:paraId="6496C17E" w14:textId="77777777" w:rsidTr="00EF6A09">
        <w:tc>
          <w:tcPr>
            <w:tcW w:w="2200" w:type="dxa"/>
            <w:tcMar>
              <w:top w:w="20" w:type="dxa"/>
              <w:left w:w="20" w:type="dxa"/>
              <w:bottom w:w="20" w:type="dxa"/>
              <w:right w:w="20" w:type="dxa"/>
            </w:tcMar>
            <w:vAlign w:val="center"/>
            <w:hideMark/>
          </w:tcPr>
          <w:p w14:paraId="2C4E242C" w14:textId="77777777" w:rsidR="00864972" w:rsidRPr="00D652AD" w:rsidRDefault="00864972" w:rsidP="00EF6A09">
            <w:pPr>
              <w:pStyle w:val="movimento"/>
              <w:rPr>
                <w:color w:val="002060"/>
              </w:rPr>
            </w:pPr>
            <w:r w:rsidRPr="00D652AD">
              <w:rPr>
                <w:color w:val="002060"/>
              </w:rPr>
              <w:t>CHIAPPORI STEFANO</w:t>
            </w:r>
          </w:p>
        </w:tc>
        <w:tc>
          <w:tcPr>
            <w:tcW w:w="2200" w:type="dxa"/>
            <w:tcMar>
              <w:top w:w="20" w:type="dxa"/>
              <w:left w:w="20" w:type="dxa"/>
              <w:bottom w:w="20" w:type="dxa"/>
              <w:right w:w="20" w:type="dxa"/>
            </w:tcMar>
            <w:vAlign w:val="center"/>
            <w:hideMark/>
          </w:tcPr>
          <w:p w14:paraId="4CCE78EF" w14:textId="77777777" w:rsidR="00864972" w:rsidRPr="00D652AD" w:rsidRDefault="00864972" w:rsidP="00EF6A09">
            <w:pPr>
              <w:pStyle w:val="movimento2"/>
              <w:rPr>
                <w:color w:val="002060"/>
              </w:rPr>
            </w:pPr>
            <w:r w:rsidRPr="00D652AD">
              <w:rPr>
                <w:color w:val="002060"/>
              </w:rPr>
              <w:t xml:space="preserve">(CARISSIMI 2016) </w:t>
            </w:r>
          </w:p>
        </w:tc>
        <w:tc>
          <w:tcPr>
            <w:tcW w:w="800" w:type="dxa"/>
            <w:tcMar>
              <w:top w:w="20" w:type="dxa"/>
              <w:left w:w="20" w:type="dxa"/>
              <w:bottom w:w="20" w:type="dxa"/>
              <w:right w:w="20" w:type="dxa"/>
            </w:tcMar>
            <w:vAlign w:val="center"/>
            <w:hideMark/>
          </w:tcPr>
          <w:p w14:paraId="28025792"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CE64158" w14:textId="77777777" w:rsidR="00864972" w:rsidRPr="00D652AD" w:rsidRDefault="00864972" w:rsidP="00EF6A09">
            <w:pPr>
              <w:pStyle w:val="movimento"/>
              <w:rPr>
                <w:color w:val="002060"/>
              </w:rPr>
            </w:pPr>
            <w:r w:rsidRPr="00D652AD">
              <w:rPr>
                <w:color w:val="002060"/>
              </w:rPr>
              <w:t>CANCRINI GIANLUCA</w:t>
            </w:r>
          </w:p>
        </w:tc>
        <w:tc>
          <w:tcPr>
            <w:tcW w:w="2200" w:type="dxa"/>
            <w:tcMar>
              <w:top w:w="20" w:type="dxa"/>
              <w:left w:w="20" w:type="dxa"/>
              <w:bottom w:w="20" w:type="dxa"/>
              <w:right w:w="20" w:type="dxa"/>
            </w:tcMar>
            <w:vAlign w:val="center"/>
            <w:hideMark/>
          </w:tcPr>
          <w:p w14:paraId="2865CDD9" w14:textId="77777777" w:rsidR="00864972" w:rsidRPr="00D652AD" w:rsidRDefault="00864972" w:rsidP="00EF6A09">
            <w:pPr>
              <w:pStyle w:val="movimento2"/>
              <w:rPr>
                <w:color w:val="002060"/>
              </w:rPr>
            </w:pPr>
            <w:r w:rsidRPr="00D652AD">
              <w:rPr>
                <w:color w:val="002060"/>
              </w:rPr>
              <w:t xml:space="preserve">(SAMBENEDETTESE CALCIO A 5) </w:t>
            </w:r>
          </w:p>
        </w:tc>
      </w:tr>
    </w:tbl>
    <w:p w14:paraId="0689D971" w14:textId="77777777" w:rsidR="00864972" w:rsidRPr="00D652AD" w:rsidRDefault="00864972" w:rsidP="00864972">
      <w:pPr>
        <w:pStyle w:val="breakline"/>
        <w:rPr>
          <w:color w:val="002060"/>
        </w:rPr>
      </w:pPr>
    </w:p>
    <w:p w14:paraId="71676F48" w14:textId="77777777" w:rsidR="00864972" w:rsidRPr="00D652AD" w:rsidRDefault="00864972" w:rsidP="00864972">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282515F1" w14:textId="77777777" w:rsidR="00864972" w:rsidRPr="00D652AD" w:rsidRDefault="00864972" w:rsidP="00864972">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31C790E6" w14:textId="77777777" w:rsidR="00864972" w:rsidRPr="00D652AD" w:rsidRDefault="00864972" w:rsidP="00864972">
      <w:pPr>
        <w:pStyle w:val="breakline"/>
        <w:rPr>
          <w:rFonts w:eastAsiaTheme="minorEastAsia"/>
          <w:color w:val="002060"/>
        </w:rPr>
      </w:pPr>
    </w:p>
    <w:p w14:paraId="500E92EF" w14:textId="77777777" w:rsidR="00864972" w:rsidRPr="00D652AD" w:rsidRDefault="00864972" w:rsidP="00864972">
      <w:pPr>
        <w:pStyle w:val="titoloprinc0"/>
        <w:rPr>
          <w:color w:val="002060"/>
        </w:rPr>
      </w:pPr>
      <w:r w:rsidRPr="00D652AD">
        <w:rPr>
          <w:color w:val="002060"/>
        </w:rPr>
        <w:t>CLASSIFICA</w:t>
      </w:r>
    </w:p>
    <w:p w14:paraId="5A27AA52" w14:textId="77777777" w:rsidR="00864972" w:rsidRPr="00D652AD" w:rsidRDefault="00864972" w:rsidP="00864972">
      <w:pPr>
        <w:pStyle w:val="breakline"/>
        <w:rPr>
          <w:color w:val="002060"/>
        </w:rPr>
      </w:pPr>
    </w:p>
    <w:p w14:paraId="3EBE0147" w14:textId="77777777" w:rsidR="00864972" w:rsidRPr="00D652AD" w:rsidRDefault="00864972" w:rsidP="00864972">
      <w:pPr>
        <w:pStyle w:val="breakline"/>
        <w:rPr>
          <w:color w:val="002060"/>
        </w:rPr>
      </w:pPr>
    </w:p>
    <w:p w14:paraId="1A43D371" w14:textId="77777777" w:rsidR="00864972" w:rsidRPr="00D652AD" w:rsidRDefault="00864972" w:rsidP="00864972">
      <w:pPr>
        <w:pStyle w:val="sottotitolocampionato10"/>
        <w:rPr>
          <w:color w:val="002060"/>
        </w:rPr>
      </w:pPr>
      <w:r w:rsidRPr="00D652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4F7B9476"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356F1"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B1A90"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6FD4C"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03788"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F3E0A"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BD31B"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EABF7"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817EB"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A6F82"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49F99" w14:textId="77777777" w:rsidR="00864972" w:rsidRPr="00D652AD" w:rsidRDefault="00864972" w:rsidP="00EF6A09">
            <w:pPr>
              <w:pStyle w:val="headertabella0"/>
              <w:rPr>
                <w:color w:val="002060"/>
              </w:rPr>
            </w:pPr>
            <w:r w:rsidRPr="00D652AD">
              <w:rPr>
                <w:color w:val="002060"/>
              </w:rPr>
              <w:t>PE</w:t>
            </w:r>
          </w:p>
        </w:tc>
      </w:tr>
      <w:tr w:rsidR="00864972" w:rsidRPr="00D652AD" w14:paraId="5207298C"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FB5193" w14:textId="77777777" w:rsidR="00864972" w:rsidRPr="00D652AD" w:rsidRDefault="00864972" w:rsidP="00EF6A09">
            <w:pPr>
              <w:pStyle w:val="rowtabella0"/>
              <w:rPr>
                <w:color w:val="002060"/>
              </w:rPr>
            </w:pPr>
            <w:r w:rsidRPr="00D652A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56506"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14AE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805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7075"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E17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5FF6" w14:textId="77777777" w:rsidR="00864972" w:rsidRPr="00D652AD" w:rsidRDefault="00864972" w:rsidP="00EF6A09">
            <w:pPr>
              <w:pStyle w:val="rowtabella0"/>
              <w:jc w:val="center"/>
              <w:rPr>
                <w:color w:val="002060"/>
              </w:rPr>
            </w:pPr>
            <w:r w:rsidRPr="00D652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3B42"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2131D"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42BF5" w14:textId="77777777" w:rsidR="00864972" w:rsidRPr="00D652AD" w:rsidRDefault="00864972" w:rsidP="00EF6A09">
            <w:pPr>
              <w:pStyle w:val="rowtabella0"/>
              <w:jc w:val="center"/>
              <w:rPr>
                <w:color w:val="002060"/>
              </w:rPr>
            </w:pPr>
            <w:r w:rsidRPr="00D652AD">
              <w:rPr>
                <w:color w:val="002060"/>
              </w:rPr>
              <w:t>0</w:t>
            </w:r>
          </w:p>
        </w:tc>
      </w:tr>
      <w:tr w:rsidR="00864972" w:rsidRPr="00D652AD" w14:paraId="2C53BFA0"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1CE00" w14:textId="77777777" w:rsidR="00864972" w:rsidRPr="00D652AD" w:rsidRDefault="00864972" w:rsidP="00EF6A09">
            <w:pPr>
              <w:pStyle w:val="rowtabella0"/>
              <w:rPr>
                <w:color w:val="002060"/>
              </w:rPr>
            </w:pPr>
            <w:r w:rsidRPr="00D652A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8D6A7"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F99D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E7AEA"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E55B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77A5"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BBD3"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610D"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2E991"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4236" w14:textId="77777777" w:rsidR="00864972" w:rsidRPr="00D652AD" w:rsidRDefault="00864972" w:rsidP="00EF6A09">
            <w:pPr>
              <w:pStyle w:val="rowtabella0"/>
              <w:jc w:val="center"/>
              <w:rPr>
                <w:color w:val="002060"/>
              </w:rPr>
            </w:pPr>
            <w:r w:rsidRPr="00D652AD">
              <w:rPr>
                <w:color w:val="002060"/>
              </w:rPr>
              <w:t>0</w:t>
            </w:r>
          </w:p>
        </w:tc>
      </w:tr>
      <w:tr w:rsidR="00864972" w:rsidRPr="00D652AD" w14:paraId="05B937AF"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B24D5" w14:textId="77777777" w:rsidR="00864972" w:rsidRPr="00D652AD" w:rsidRDefault="00864972" w:rsidP="00EF6A09">
            <w:pPr>
              <w:pStyle w:val="rowtabella0"/>
              <w:rPr>
                <w:color w:val="002060"/>
              </w:rPr>
            </w:pPr>
            <w:r w:rsidRPr="00D652AD">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D2B4"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FF644"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7755C"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F80D"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FC50"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970FD"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07159"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9628F"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F245" w14:textId="77777777" w:rsidR="00864972" w:rsidRPr="00D652AD" w:rsidRDefault="00864972" w:rsidP="00EF6A09">
            <w:pPr>
              <w:pStyle w:val="rowtabella0"/>
              <w:jc w:val="center"/>
              <w:rPr>
                <w:color w:val="002060"/>
              </w:rPr>
            </w:pPr>
            <w:r w:rsidRPr="00D652AD">
              <w:rPr>
                <w:color w:val="002060"/>
              </w:rPr>
              <w:t>0</w:t>
            </w:r>
          </w:p>
        </w:tc>
      </w:tr>
      <w:tr w:rsidR="00864972" w:rsidRPr="00D652AD" w14:paraId="39A57FE7"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9D65E" w14:textId="77777777" w:rsidR="00864972" w:rsidRPr="00D652AD" w:rsidRDefault="00864972" w:rsidP="00EF6A09">
            <w:pPr>
              <w:pStyle w:val="rowtabella0"/>
              <w:rPr>
                <w:color w:val="002060"/>
              </w:rPr>
            </w:pPr>
            <w:r w:rsidRPr="00D652AD">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1AAEB"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B9E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FC01"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1884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FF4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C8389"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F0DCF"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C5B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FA7E" w14:textId="77777777" w:rsidR="00864972" w:rsidRPr="00D652AD" w:rsidRDefault="00864972" w:rsidP="00EF6A09">
            <w:pPr>
              <w:pStyle w:val="rowtabella0"/>
              <w:jc w:val="center"/>
              <w:rPr>
                <w:color w:val="002060"/>
              </w:rPr>
            </w:pPr>
            <w:r w:rsidRPr="00D652AD">
              <w:rPr>
                <w:color w:val="002060"/>
              </w:rPr>
              <w:t>0</w:t>
            </w:r>
          </w:p>
        </w:tc>
      </w:tr>
      <w:tr w:rsidR="00864972" w:rsidRPr="00D652AD" w14:paraId="148FA74F"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88960" w14:textId="77777777" w:rsidR="00864972" w:rsidRPr="00D652AD" w:rsidRDefault="00864972" w:rsidP="00EF6A09">
            <w:pPr>
              <w:pStyle w:val="rowtabella0"/>
              <w:rPr>
                <w:color w:val="002060"/>
              </w:rPr>
            </w:pPr>
            <w:r w:rsidRPr="00D652AD">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F427"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529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D2259"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B877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91051"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A15B"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072A"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9E6A"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F1F46" w14:textId="77777777" w:rsidR="00864972" w:rsidRPr="00D652AD" w:rsidRDefault="00864972" w:rsidP="00EF6A09">
            <w:pPr>
              <w:pStyle w:val="rowtabella0"/>
              <w:jc w:val="center"/>
              <w:rPr>
                <w:color w:val="002060"/>
              </w:rPr>
            </w:pPr>
            <w:r w:rsidRPr="00D652AD">
              <w:rPr>
                <w:color w:val="002060"/>
              </w:rPr>
              <w:t>0</w:t>
            </w:r>
          </w:p>
        </w:tc>
      </w:tr>
      <w:tr w:rsidR="00864972" w:rsidRPr="00D652AD" w14:paraId="35888BC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2444F" w14:textId="77777777" w:rsidR="00864972" w:rsidRPr="00D652AD" w:rsidRDefault="00864972" w:rsidP="00EF6A09">
            <w:pPr>
              <w:pStyle w:val="rowtabella0"/>
              <w:rPr>
                <w:color w:val="002060"/>
              </w:rPr>
            </w:pPr>
            <w:r w:rsidRPr="00D652A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76E5"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141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1B671"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C41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C681"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C3CC5"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43FC9"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E34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EEBCA" w14:textId="77777777" w:rsidR="00864972" w:rsidRPr="00D652AD" w:rsidRDefault="00864972" w:rsidP="00EF6A09">
            <w:pPr>
              <w:pStyle w:val="rowtabella0"/>
              <w:jc w:val="center"/>
              <w:rPr>
                <w:color w:val="002060"/>
              </w:rPr>
            </w:pPr>
            <w:r w:rsidRPr="00D652AD">
              <w:rPr>
                <w:color w:val="002060"/>
              </w:rPr>
              <w:t>0</w:t>
            </w:r>
          </w:p>
        </w:tc>
      </w:tr>
      <w:tr w:rsidR="00864972" w:rsidRPr="00D652AD" w14:paraId="77F97B2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76AF8" w14:textId="77777777" w:rsidR="00864972" w:rsidRPr="00D652AD" w:rsidRDefault="00864972" w:rsidP="00EF6A09">
            <w:pPr>
              <w:pStyle w:val="rowtabella0"/>
              <w:rPr>
                <w:color w:val="002060"/>
              </w:rPr>
            </w:pPr>
            <w:r w:rsidRPr="00D652AD">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F9AD6"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3EF6B"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49006"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F9D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E87C5"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B622A"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B7AE"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0608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51954" w14:textId="77777777" w:rsidR="00864972" w:rsidRPr="00D652AD" w:rsidRDefault="00864972" w:rsidP="00EF6A09">
            <w:pPr>
              <w:pStyle w:val="rowtabella0"/>
              <w:jc w:val="center"/>
              <w:rPr>
                <w:color w:val="002060"/>
              </w:rPr>
            </w:pPr>
            <w:r w:rsidRPr="00D652AD">
              <w:rPr>
                <w:color w:val="002060"/>
              </w:rPr>
              <w:t>0</w:t>
            </w:r>
          </w:p>
        </w:tc>
      </w:tr>
      <w:tr w:rsidR="00864972" w:rsidRPr="00D652AD" w14:paraId="507011C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6D752" w14:textId="77777777" w:rsidR="00864972" w:rsidRPr="00D652AD" w:rsidRDefault="00864972" w:rsidP="00EF6A09">
            <w:pPr>
              <w:pStyle w:val="rowtabella0"/>
              <w:rPr>
                <w:color w:val="002060"/>
              </w:rPr>
            </w:pPr>
            <w:r w:rsidRPr="00D652A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2F57"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128C"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C34BD"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131E"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6BA5"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7BA0"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6524"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C02DF"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71B52" w14:textId="77777777" w:rsidR="00864972" w:rsidRPr="00D652AD" w:rsidRDefault="00864972" w:rsidP="00EF6A09">
            <w:pPr>
              <w:pStyle w:val="rowtabella0"/>
              <w:jc w:val="center"/>
              <w:rPr>
                <w:color w:val="002060"/>
              </w:rPr>
            </w:pPr>
            <w:r w:rsidRPr="00D652AD">
              <w:rPr>
                <w:color w:val="002060"/>
              </w:rPr>
              <w:t>0</w:t>
            </w:r>
          </w:p>
        </w:tc>
      </w:tr>
      <w:tr w:rsidR="00864972" w:rsidRPr="00D652AD" w14:paraId="7A90695D"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67A66F" w14:textId="77777777" w:rsidR="00864972" w:rsidRPr="00D652AD" w:rsidRDefault="00864972" w:rsidP="00EF6A09">
            <w:pPr>
              <w:pStyle w:val="rowtabella0"/>
              <w:rPr>
                <w:color w:val="002060"/>
                <w:lang w:val="es-ES"/>
              </w:rPr>
            </w:pPr>
            <w:r w:rsidRPr="00D652AD">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8DCA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7F2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83496"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63FC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9E9B9"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820AB"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A1E62"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C5C69"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F493" w14:textId="77777777" w:rsidR="00864972" w:rsidRPr="00D652AD" w:rsidRDefault="00864972" w:rsidP="00EF6A09">
            <w:pPr>
              <w:pStyle w:val="rowtabella0"/>
              <w:jc w:val="center"/>
              <w:rPr>
                <w:color w:val="002060"/>
              </w:rPr>
            </w:pPr>
            <w:r w:rsidRPr="00D652AD">
              <w:rPr>
                <w:color w:val="002060"/>
              </w:rPr>
              <w:t>0</w:t>
            </w:r>
          </w:p>
        </w:tc>
      </w:tr>
      <w:tr w:rsidR="00864972" w:rsidRPr="00D652AD" w14:paraId="16CA3E3E"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71D4F" w14:textId="77777777" w:rsidR="00864972" w:rsidRPr="00D652AD" w:rsidRDefault="00864972" w:rsidP="00EF6A09">
            <w:pPr>
              <w:pStyle w:val="rowtabella0"/>
              <w:rPr>
                <w:color w:val="002060"/>
              </w:rPr>
            </w:pPr>
            <w:r w:rsidRPr="00D652A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116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37A2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0E6D5"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3E9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E094"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E7BEA"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473EF"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06CF1"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04093" w14:textId="77777777" w:rsidR="00864972" w:rsidRPr="00D652AD" w:rsidRDefault="00864972" w:rsidP="00EF6A09">
            <w:pPr>
              <w:pStyle w:val="rowtabella0"/>
              <w:jc w:val="center"/>
              <w:rPr>
                <w:color w:val="002060"/>
              </w:rPr>
            </w:pPr>
            <w:r w:rsidRPr="00D652AD">
              <w:rPr>
                <w:color w:val="002060"/>
              </w:rPr>
              <w:t>0</w:t>
            </w:r>
          </w:p>
        </w:tc>
      </w:tr>
      <w:tr w:rsidR="00864972" w:rsidRPr="00D652AD" w14:paraId="2ED70B50"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2874B" w14:textId="77777777" w:rsidR="00864972" w:rsidRPr="00D652AD" w:rsidRDefault="00864972" w:rsidP="00EF6A09">
            <w:pPr>
              <w:pStyle w:val="rowtabella0"/>
              <w:rPr>
                <w:color w:val="002060"/>
              </w:rPr>
            </w:pPr>
            <w:r w:rsidRPr="00D652AD">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D3FFC"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C641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79886"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316E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A8E3"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F30B"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2BA19"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2766"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577D" w14:textId="77777777" w:rsidR="00864972" w:rsidRPr="00D652AD" w:rsidRDefault="00864972" w:rsidP="00EF6A09">
            <w:pPr>
              <w:pStyle w:val="rowtabella0"/>
              <w:jc w:val="center"/>
              <w:rPr>
                <w:color w:val="002060"/>
              </w:rPr>
            </w:pPr>
            <w:r w:rsidRPr="00D652AD">
              <w:rPr>
                <w:color w:val="002060"/>
              </w:rPr>
              <w:t>0</w:t>
            </w:r>
          </w:p>
        </w:tc>
      </w:tr>
      <w:tr w:rsidR="00864972" w:rsidRPr="00D652AD" w14:paraId="5C8186F8"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D9B8AF" w14:textId="77777777" w:rsidR="00864972" w:rsidRPr="00D652AD" w:rsidRDefault="00864972" w:rsidP="00EF6A09">
            <w:pPr>
              <w:pStyle w:val="rowtabella0"/>
              <w:rPr>
                <w:color w:val="002060"/>
              </w:rPr>
            </w:pPr>
            <w:r w:rsidRPr="00D652A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C307"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B8E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DB20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3C761"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4B25A"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DF90"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F9259"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1DB3"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2CCD" w14:textId="77777777" w:rsidR="00864972" w:rsidRPr="00D652AD" w:rsidRDefault="00864972" w:rsidP="00EF6A09">
            <w:pPr>
              <w:pStyle w:val="rowtabella0"/>
              <w:jc w:val="center"/>
              <w:rPr>
                <w:color w:val="002060"/>
              </w:rPr>
            </w:pPr>
            <w:r w:rsidRPr="00D652AD">
              <w:rPr>
                <w:color w:val="002060"/>
              </w:rPr>
              <w:t>0</w:t>
            </w:r>
          </w:p>
        </w:tc>
      </w:tr>
    </w:tbl>
    <w:p w14:paraId="7023B168" w14:textId="77777777" w:rsidR="00864972" w:rsidRPr="00D652AD" w:rsidRDefault="00864972" w:rsidP="00864972">
      <w:pPr>
        <w:pStyle w:val="breakline"/>
        <w:rPr>
          <w:rFonts w:eastAsiaTheme="minorEastAsia"/>
          <w:color w:val="002060"/>
        </w:rPr>
      </w:pPr>
    </w:p>
    <w:p w14:paraId="2459D067" w14:textId="77777777" w:rsidR="00864972" w:rsidRPr="00D652AD" w:rsidRDefault="00864972" w:rsidP="00864972">
      <w:pPr>
        <w:pStyle w:val="breakline"/>
        <w:rPr>
          <w:color w:val="002060"/>
        </w:rPr>
      </w:pPr>
    </w:p>
    <w:p w14:paraId="249CCF5E" w14:textId="77777777" w:rsidR="00864972" w:rsidRPr="00D652AD" w:rsidRDefault="00864972" w:rsidP="00864972">
      <w:pPr>
        <w:pStyle w:val="sottotitolocampionato10"/>
        <w:rPr>
          <w:color w:val="002060"/>
        </w:rPr>
      </w:pPr>
      <w:r w:rsidRPr="00D652A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1A571203"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C1BB9"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04220"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5AF21"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C2EE0"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F0F76"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0CB4E"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433F8"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A999E"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42B26"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82819" w14:textId="77777777" w:rsidR="00864972" w:rsidRPr="00D652AD" w:rsidRDefault="00864972" w:rsidP="00EF6A09">
            <w:pPr>
              <w:pStyle w:val="headertabella0"/>
              <w:rPr>
                <w:color w:val="002060"/>
              </w:rPr>
            </w:pPr>
            <w:r w:rsidRPr="00D652AD">
              <w:rPr>
                <w:color w:val="002060"/>
              </w:rPr>
              <w:t>PE</w:t>
            </w:r>
          </w:p>
        </w:tc>
      </w:tr>
      <w:tr w:rsidR="00864972" w:rsidRPr="00D652AD" w14:paraId="0F516354"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5AC925" w14:textId="77777777" w:rsidR="00864972" w:rsidRPr="00D652AD" w:rsidRDefault="00864972" w:rsidP="00EF6A09">
            <w:pPr>
              <w:pStyle w:val="rowtabella0"/>
              <w:rPr>
                <w:color w:val="002060"/>
              </w:rPr>
            </w:pPr>
            <w:r w:rsidRPr="00D652AD">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351EE"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AE7D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DB8F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CBD1C"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A08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4911"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2F715"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954F"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59F6A" w14:textId="77777777" w:rsidR="00864972" w:rsidRPr="00D652AD" w:rsidRDefault="00864972" w:rsidP="00EF6A09">
            <w:pPr>
              <w:pStyle w:val="rowtabella0"/>
              <w:jc w:val="center"/>
              <w:rPr>
                <w:color w:val="002060"/>
              </w:rPr>
            </w:pPr>
            <w:r w:rsidRPr="00D652AD">
              <w:rPr>
                <w:color w:val="002060"/>
              </w:rPr>
              <w:t>0</w:t>
            </w:r>
          </w:p>
        </w:tc>
      </w:tr>
      <w:tr w:rsidR="00864972" w:rsidRPr="00D652AD" w14:paraId="00EFF9A2"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C3B5F" w14:textId="77777777" w:rsidR="00864972" w:rsidRPr="00D652AD" w:rsidRDefault="00864972" w:rsidP="00EF6A09">
            <w:pPr>
              <w:pStyle w:val="rowtabella0"/>
              <w:rPr>
                <w:color w:val="002060"/>
              </w:rPr>
            </w:pPr>
            <w:r w:rsidRPr="00D652AD">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8BA5"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0148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F715B"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C7764"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D0E2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57578"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83B02"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A154"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5F90A" w14:textId="77777777" w:rsidR="00864972" w:rsidRPr="00D652AD" w:rsidRDefault="00864972" w:rsidP="00EF6A09">
            <w:pPr>
              <w:pStyle w:val="rowtabella0"/>
              <w:jc w:val="center"/>
              <w:rPr>
                <w:color w:val="002060"/>
              </w:rPr>
            </w:pPr>
            <w:r w:rsidRPr="00D652AD">
              <w:rPr>
                <w:color w:val="002060"/>
              </w:rPr>
              <w:t>0</w:t>
            </w:r>
          </w:p>
        </w:tc>
      </w:tr>
      <w:tr w:rsidR="00864972" w:rsidRPr="00D652AD" w14:paraId="3635A6DA"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487F37" w14:textId="77777777" w:rsidR="00864972" w:rsidRPr="00D652AD" w:rsidRDefault="00864972" w:rsidP="00EF6A09">
            <w:pPr>
              <w:pStyle w:val="rowtabella0"/>
              <w:rPr>
                <w:color w:val="002060"/>
                <w:lang w:val="es-ES"/>
              </w:rPr>
            </w:pPr>
            <w:r w:rsidRPr="00D652A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51FC6"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0B62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8AF60"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D6A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C520"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B3677"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44E8"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12B4F"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43EC" w14:textId="77777777" w:rsidR="00864972" w:rsidRPr="00D652AD" w:rsidRDefault="00864972" w:rsidP="00EF6A09">
            <w:pPr>
              <w:pStyle w:val="rowtabella0"/>
              <w:jc w:val="center"/>
              <w:rPr>
                <w:color w:val="002060"/>
              </w:rPr>
            </w:pPr>
            <w:r w:rsidRPr="00D652AD">
              <w:rPr>
                <w:color w:val="002060"/>
              </w:rPr>
              <w:t>0</w:t>
            </w:r>
          </w:p>
        </w:tc>
      </w:tr>
      <w:tr w:rsidR="00864972" w:rsidRPr="00D652AD" w14:paraId="59B96B66"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EC53F" w14:textId="77777777" w:rsidR="00864972" w:rsidRPr="00D652AD" w:rsidRDefault="00864972" w:rsidP="00EF6A09">
            <w:pPr>
              <w:pStyle w:val="rowtabella0"/>
              <w:rPr>
                <w:color w:val="002060"/>
              </w:rPr>
            </w:pPr>
            <w:r w:rsidRPr="00D652AD">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1E9BD"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0C80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7BD78"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C6C26"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DD98D"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FD7B5"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FA4B"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EA49"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0C098" w14:textId="77777777" w:rsidR="00864972" w:rsidRPr="00D652AD" w:rsidRDefault="00864972" w:rsidP="00EF6A09">
            <w:pPr>
              <w:pStyle w:val="rowtabella0"/>
              <w:jc w:val="center"/>
              <w:rPr>
                <w:color w:val="002060"/>
              </w:rPr>
            </w:pPr>
            <w:r w:rsidRPr="00D652AD">
              <w:rPr>
                <w:color w:val="002060"/>
              </w:rPr>
              <w:t>0</w:t>
            </w:r>
          </w:p>
        </w:tc>
      </w:tr>
      <w:tr w:rsidR="00864972" w:rsidRPr="00D652AD" w14:paraId="507AB64F"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59FC5A" w14:textId="77777777" w:rsidR="00864972" w:rsidRPr="00D652AD" w:rsidRDefault="00864972" w:rsidP="00EF6A09">
            <w:pPr>
              <w:pStyle w:val="rowtabella0"/>
              <w:rPr>
                <w:color w:val="002060"/>
              </w:rPr>
            </w:pPr>
            <w:r w:rsidRPr="00D652A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2C96F"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67EC4"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FE12"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BC5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A8AE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0BC2E"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003E2"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1C067"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1E50" w14:textId="77777777" w:rsidR="00864972" w:rsidRPr="00D652AD" w:rsidRDefault="00864972" w:rsidP="00EF6A09">
            <w:pPr>
              <w:pStyle w:val="rowtabella0"/>
              <w:jc w:val="center"/>
              <w:rPr>
                <w:color w:val="002060"/>
              </w:rPr>
            </w:pPr>
            <w:r w:rsidRPr="00D652AD">
              <w:rPr>
                <w:color w:val="002060"/>
              </w:rPr>
              <w:t>0</w:t>
            </w:r>
          </w:p>
        </w:tc>
      </w:tr>
      <w:tr w:rsidR="00864972" w:rsidRPr="00D652AD" w14:paraId="76294BB5"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0C6F9" w14:textId="77777777" w:rsidR="00864972" w:rsidRPr="00D652AD" w:rsidRDefault="00864972" w:rsidP="00EF6A09">
            <w:pPr>
              <w:pStyle w:val="rowtabella0"/>
              <w:rPr>
                <w:color w:val="002060"/>
              </w:rPr>
            </w:pPr>
            <w:r w:rsidRPr="00D652AD">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E02DE"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0D245"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F6FD1"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7B1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C1D37"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9841E"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E7B7E"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46FB5"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E51EA" w14:textId="77777777" w:rsidR="00864972" w:rsidRPr="00D652AD" w:rsidRDefault="00864972" w:rsidP="00EF6A09">
            <w:pPr>
              <w:pStyle w:val="rowtabella0"/>
              <w:jc w:val="center"/>
              <w:rPr>
                <w:color w:val="002060"/>
              </w:rPr>
            </w:pPr>
            <w:r w:rsidRPr="00D652AD">
              <w:rPr>
                <w:color w:val="002060"/>
              </w:rPr>
              <w:t>0</w:t>
            </w:r>
          </w:p>
        </w:tc>
      </w:tr>
      <w:tr w:rsidR="00864972" w:rsidRPr="00D652AD" w14:paraId="54892BA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A4675" w14:textId="77777777" w:rsidR="00864972" w:rsidRPr="00D652AD" w:rsidRDefault="00864972" w:rsidP="00EF6A09">
            <w:pPr>
              <w:pStyle w:val="rowtabella0"/>
              <w:rPr>
                <w:color w:val="002060"/>
              </w:rPr>
            </w:pPr>
            <w:r w:rsidRPr="00D652A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DB8F8"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B9F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50C15"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D4E22"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334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B558D"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E00EE"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63DB"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A7A5" w14:textId="77777777" w:rsidR="00864972" w:rsidRPr="00D652AD" w:rsidRDefault="00864972" w:rsidP="00EF6A09">
            <w:pPr>
              <w:pStyle w:val="rowtabella0"/>
              <w:jc w:val="center"/>
              <w:rPr>
                <w:color w:val="002060"/>
              </w:rPr>
            </w:pPr>
            <w:r w:rsidRPr="00D652AD">
              <w:rPr>
                <w:color w:val="002060"/>
              </w:rPr>
              <w:t>0</w:t>
            </w:r>
          </w:p>
        </w:tc>
      </w:tr>
      <w:tr w:rsidR="00864972" w:rsidRPr="00D652AD" w14:paraId="74792B46"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D514F" w14:textId="77777777" w:rsidR="00864972" w:rsidRPr="00D652AD" w:rsidRDefault="00864972" w:rsidP="00EF6A09">
            <w:pPr>
              <w:pStyle w:val="rowtabella0"/>
              <w:rPr>
                <w:color w:val="002060"/>
              </w:rPr>
            </w:pPr>
            <w:r w:rsidRPr="00D652AD">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505C9"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BD1C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C80F6"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C2EE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FAC48"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11C9F"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3F121"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6520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4FA74" w14:textId="77777777" w:rsidR="00864972" w:rsidRPr="00D652AD" w:rsidRDefault="00864972" w:rsidP="00EF6A09">
            <w:pPr>
              <w:pStyle w:val="rowtabella0"/>
              <w:jc w:val="center"/>
              <w:rPr>
                <w:color w:val="002060"/>
              </w:rPr>
            </w:pPr>
            <w:r w:rsidRPr="00D652AD">
              <w:rPr>
                <w:color w:val="002060"/>
              </w:rPr>
              <w:t>0</w:t>
            </w:r>
          </w:p>
        </w:tc>
      </w:tr>
      <w:tr w:rsidR="00864972" w:rsidRPr="00D652AD" w14:paraId="60156C62"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E1570" w14:textId="77777777" w:rsidR="00864972" w:rsidRPr="00D652AD" w:rsidRDefault="00864972" w:rsidP="00EF6A09">
            <w:pPr>
              <w:pStyle w:val="rowtabella0"/>
              <w:rPr>
                <w:color w:val="002060"/>
              </w:rPr>
            </w:pPr>
            <w:r w:rsidRPr="00D652A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95103"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CC6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0B157"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0297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4031E"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848A0"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FAD7"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1E658"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8872" w14:textId="77777777" w:rsidR="00864972" w:rsidRPr="00D652AD" w:rsidRDefault="00864972" w:rsidP="00EF6A09">
            <w:pPr>
              <w:pStyle w:val="rowtabella0"/>
              <w:jc w:val="center"/>
              <w:rPr>
                <w:color w:val="002060"/>
              </w:rPr>
            </w:pPr>
            <w:r w:rsidRPr="00D652AD">
              <w:rPr>
                <w:color w:val="002060"/>
              </w:rPr>
              <w:t>0</w:t>
            </w:r>
          </w:p>
        </w:tc>
      </w:tr>
      <w:tr w:rsidR="00864972" w:rsidRPr="00D652AD" w14:paraId="270D9F3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EBC5E4" w14:textId="77777777" w:rsidR="00864972" w:rsidRPr="00D652AD" w:rsidRDefault="00864972" w:rsidP="00EF6A09">
            <w:pPr>
              <w:pStyle w:val="rowtabella0"/>
              <w:rPr>
                <w:color w:val="002060"/>
              </w:rPr>
            </w:pPr>
            <w:r w:rsidRPr="00D652AD">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90F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C7AF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54007"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032B"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44C0E"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A136"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34C37"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AB4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A9FB5" w14:textId="77777777" w:rsidR="00864972" w:rsidRPr="00D652AD" w:rsidRDefault="00864972" w:rsidP="00EF6A09">
            <w:pPr>
              <w:pStyle w:val="rowtabella0"/>
              <w:jc w:val="center"/>
              <w:rPr>
                <w:color w:val="002060"/>
              </w:rPr>
            </w:pPr>
            <w:r w:rsidRPr="00D652AD">
              <w:rPr>
                <w:color w:val="002060"/>
              </w:rPr>
              <w:t>0</w:t>
            </w:r>
          </w:p>
        </w:tc>
      </w:tr>
      <w:tr w:rsidR="00864972" w:rsidRPr="00D652AD" w14:paraId="4974BA04"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21796" w14:textId="77777777" w:rsidR="00864972" w:rsidRPr="00D652AD" w:rsidRDefault="00864972" w:rsidP="00EF6A09">
            <w:pPr>
              <w:pStyle w:val="rowtabella0"/>
              <w:rPr>
                <w:color w:val="002060"/>
              </w:rPr>
            </w:pPr>
            <w:r w:rsidRPr="00D652AD">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B31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DB15"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2A62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BA6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7B68B"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DB02"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DB8E"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BABEF"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9F08" w14:textId="77777777" w:rsidR="00864972" w:rsidRPr="00D652AD" w:rsidRDefault="00864972" w:rsidP="00EF6A09">
            <w:pPr>
              <w:pStyle w:val="rowtabella0"/>
              <w:jc w:val="center"/>
              <w:rPr>
                <w:color w:val="002060"/>
              </w:rPr>
            </w:pPr>
            <w:r w:rsidRPr="00D652AD">
              <w:rPr>
                <w:color w:val="002060"/>
              </w:rPr>
              <w:t>0</w:t>
            </w:r>
          </w:p>
        </w:tc>
      </w:tr>
      <w:tr w:rsidR="00864972" w:rsidRPr="00D652AD" w14:paraId="5631AEE6"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110991" w14:textId="77777777" w:rsidR="00864972" w:rsidRPr="00D652AD" w:rsidRDefault="00864972" w:rsidP="00EF6A09">
            <w:pPr>
              <w:pStyle w:val="rowtabella0"/>
              <w:rPr>
                <w:color w:val="002060"/>
              </w:rPr>
            </w:pPr>
            <w:r w:rsidRPr="00D652A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8CF8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F1FD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C60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EF03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1B6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181A7"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7B199"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4EA77"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38D55" w14:textId="77777777" w:rsidR="00864972" w:rsidRPr="00D652AD" w:rsidRDefault="00864972" w:rsidP="00EF6A09">
            <w:pPr>
              <w:pStyle w:val="rowtabella0"/>
              <w:jc w:val="center"/>
              <w:rPr>
                <w:color w:val="002060"/>
              </w:rPr>
            </w:pPr>
            <w:r w:rsidRPr="00D652AD">
              <w:rPr>
                <w:color w:val="002060"/>
              </w:rPr>
              <w:t>0</w:t>
            </w:r>
          </w:p>
        </w:tc>
      </w:tr>
    </w:tbl>
    <w:p w14:paraId="4B0F9029" w14:textId="77777777" w:rsidR="00864972" w:rsidRPr="00D652AD" w:rsidRDefault="00864972" w:rsidP="00864972">
      <w:pPr>
        <w:pStyle w:val="breakline"/>
        <w:rPr>
          <w:rFonts w:eastAsiaTheme="minorEastAsia"/>
          <w:color w:val="002060"/>
        </w:rPr>
      </w:pPr>
    </w:p>
    <w:p w14:paraId="2F1A503C" w14:textId="77777777" w:rsidR="00864972" w:rsidRPr="00D652AD" w:rsidRDefault="00864972" w:rsidP="00864972">
      <w:pPr>
        <w:pStyle w:val="breakline"/>
        <w:rPr>
          <w:color w:val="002060"/>
        </w:rPr>
      </w:pPr>
    </w:p>
    <w:p w14:paraId="1F84D162" w14:textId="77777777" w:rsidR="00864972" w:rsidRPr="00D652AD" w:rsidRDefault="00864972" w:rsidP="00864972">
      <w:pPr>
        <w:pStyle w:val="sottotitolocampionato10"/>
        <w:rPr>
          <w:color w:val="002060"/>
        </w:rPr>
      </w:pPr>
      <w:r w:rsidRPr="00D652A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60AF9FAE"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1704C"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DE954"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D0D91"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E232E"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87BB1"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E294B"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2DC9D"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65FFB"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CFE11"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BC2DF" w14:textId="77777777" w:rsidR="00864972" w:rsidRPr="00D652AD" w:rsidRDefault="00864972" w:rsidP="00EF6A09">
            <w:pPr>
              <w:pStyle w:val="headertabella0"/>
              <w:rPr>
                <w:color w:val="002060"/>
              </w:rPr>
            </w:pPr>
            <w:r w:rsidRPr="00D652AD">
              <w:rPr>
                <w:color w:val="002060"/>
              </w:rPr>
              <w:t>PE</w:t>
            </w:r>
          </w:p>
        </w:tc>
      </w:tr>
      <w:tr w:rsidR="00864972" w:rsidRPr="00D652AD" w14:paraId="2FA5D2E0"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DB8AB" w14:textId="77777777" w:rsidR="00864972" w:rsidRPr="00D652AD" w:rsidRDefault="00864972" w:rsidP="00EF6A09">
            <w:pPr>
              <w:pStyle w:val="rowtabella0"/>
              <w:rPr>
                <w:color w:val="002060"/>
              </w:rPr>
            </w:pPr>
            <w:r w:rsidRPr="00D652AD">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4585"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F18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ADB2C"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03B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8B4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71B47" w14:textId="77777777" w:rsidR="00864972" w:rsidRPr="00D652AD" w:rsidRDefault="00864972" w:rsidP="00EF6A09">
            <w:pPr>
              <w:pStyle w:val="rowtabella0"/>
              <w:jc w:val="center"/>
              <w:rPr>
                <w:color w:val="002060"/>
              </w:rPr>
            </w:pPr>
            <w:r w:rsidRPr="00D652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E4FA1"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1AF59"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DDB2" w14:textId="77777777" w:rsidR="00864972" w:rsidRPr="00D652AD" w:rsidRDefault="00864972" w:rsidP="00EF6A09">
            <w:pPr>
              <w:pStyle w:val="rowtabella0"/>
              <w:jc w:val="center"/>
              <w:rPr>
                <w:color w:val="002060"/>
              </w:rPr>
            </w:pPr>
            <w:r w:rsidRPr="00D652AD">
              <w:rPr>
                <w:color w:val="002060"/>
              </w:rPr>
              <w:t>0</w:t>
            </w:r>
          </w:p>
        </w:tc>
      </w:tr>
      <w:tr w:rsidR="00864972" w:rsidRPr="00D652AD" w14:paraId="5484DF6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7B3B8" w14:textId="77777777" w:rsidR="00864972" w:rsidRPr="00D652AD" w:rsidRDefault="00864972" w:rsidP="00EF6A09">
            <w:pPr>
              <w:pStyle w:val="rowtabella0"/>
              <w:rPr>
                <w:color w:val="002060"/>
              </w:rPr>
            </w:pPr>
            <w:r w:rsidRPr="00D652A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6533D"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42A3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5799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8E3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E2C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46788"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48174"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7300E"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7F07" w14:textId="77777777" w:rsidR="00864972" w:rsidRPr="00D652AD" w:rsidRDefault="00864972" w:rsidP="00EF6A09">
            <w:pPr>
              <w:pStyle w:val="rowtabella0"/>
              <w:jc w:val="center"/>
              <w:rPr>
                <w:color w:val="002060"/>
              </w:rPr>
            </w:pPr>
            <w:r w:rsidRPr="00D652AD">
              <w:rPr>
                <w:color w:val="002060"/>
              </w:rPr>
              <w:t>0</w:t>
            </w:r>
          </w:p>
        </w:tc>
      </w:tr>
      <w:tr w:rsidR="00864972" w:rsidRPr="00D652AD" w14:paraId="334772D8"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C0EB3" w14:textId="77777777" w:rsidR="00864972" w:rsidRPr="00D652AD" w:rsidRDefault="00864972" w:rsidP="00EF6A09">
            <w:pPr>
              <w:pStyle w:val="rowtabella0"/>
              <w:rPr>
                <w:color w:val="002060"/>
              </w:rPr>
            </w:pPr>
            <w:r w:rsidRPr="00D652AD">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CA20D"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188F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04712"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34120"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3C52"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4EB83" w14:textId="77777777" w:rsidR="00864972" w:rsidRPr="00D652AD" w:rsidRDefault="00864972" w:rsidP="00EF6A09">
            <w:pPr>
              <w:pStyle w:val="rowtabella0"/>
              <w:jc w:val="center"/>
              <w:rPr>
                <w:color w:val="002060"/>
              </w:rPr>
            </w:pPr>
            <w:r w:rsidRPr="00D652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AC46"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CCF4C"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97698" w14:textId="77777777" w:rsidR="00864972" w:rsidRPr="00D652AD" w:rsidRDefault="00864972" w:rsidP="00EF6A09">
            <w:pPr>
              <w:pStyle w:val="rowtabella0"/>
              <w:jc w:val="center"/>
              <w:rPr>
                <w:color w:val="002060"/>
              </w:rPr>
            </w:pPr>
            <w:r w:rsidRPr="00D652AD">
              <w:rPr>
                <w:color w:val="002060"/>
              </w:rPr>
              <w:t>0</w:t>
            </w:r>
          </w:p>
        </w:tc>
      </w:tr>
      <w:tr w:rsidR="00864972" w:rsidRPr="00D652AD" w14:paraId="70AAB6BF"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DA933" w14:textId="77777777" w:rsidR="00864972" w:rsidRPr="00D652AD" w:rsidRDefault="00864972" w:rsidP="00EF6A09">
            <w:pPr>
              <w:pStyle w:val="rowtabella0"/>
              <w:rPr>
                <w:color w:val="002060"/>
              </w:rPr>
            </w:pPr>
            <w:r w:rsidRPr="00D652AD">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0F679"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5DD9"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8F1CC"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002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478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202C"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703CF"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A1581"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F90F" w14:textId="77777777" w:rsidR="00864972" w:rsidRPr="00D652AD" w:rsidRDefault="00864972" w:rsidP="00EF6A09">
            <w:pPr>
              <w:pStyle w:val="rowtabella0"/>
              <w:jc w:val="center"/>
              <w:rPr>
                <w:color w:val="002060"/>
              </w:rPr>
            </w:pPr>
            <w:r w:rsidRPr="00D652AD">
              <w:rPr>
                <w:color w:val="002060"/>
              </w:rPr>
              <w:t>0</w:t>
            </w:r>
          </w:p>
        </w:tc>
      </w:tr>
      <w:tr w:rsidR="00864972" w:rsidRPr="00D652AD" w14:paraId="762E590E"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31B8CB" w14:textId="77777777" w:rsidR="00864972" w:rsidRPr="00D652AD" w:rsidRDefault="00864972" w:rsidP="00EF6A09">
            <w:pPr>
              <w:pStyle w:val="rowtabella0"/>
              <w:rPr>
                <w:color w:val="002060"/>
              </w:rPr>
            </w:pPr>
            <w:r w:rsidRPr="00D652AD">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B23E0"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C4A4C"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449E"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106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52EC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17F4F"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DD7E2"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DF4D"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683E2" w14:textId="77777777" w:rsidR="00864972" w:rsidRPr="00D652AD" w:rsidRDefault="00864972" w:rsidP="00EF6A09">
            <w:pPr>
              <w:pStyle w:val="rowtabella0"/>
              <w:jc w:val="center"/>
              <w:rPr>
                <w:color w:val="002060"/>
              </w:rPr>
            </w:pPr>
            <w:r w:rsidRPr="00D652AD">
              <w:rPr>
                <w:color w:val="002060"/>
              </w:rPr>
              <w:t>0</w:t>
            </w:r>
          </w:p>
        </w:tc>
      </w:tr>
      <w:tr w:rsidR="00864972" w:rsidRPr="00D652AD" w14:paraId="0C22154E"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B53E9" w14:textId="77777777" w:rsidR="00864972" w:rsidRPr="00D652AD" w:rsidRDefault="00864972" w:rsidP="00EF6A09">
            <w:pPr>
              <w:pStyle w:val="rowtabella0"/>
              <w:rPr>
                <w:color w:val="002060"/>
              </w:rPr>
            </w:pPr>
            <w:r w:rsidRPr="00D652A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0C28"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20D6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9356F"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3B75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C9004"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D161"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64D9B"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C053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8A2F" w14:textId="77777777" w:rsidR="00864972" w:rsidRPr="00D652AD" w:rsidRDefault="00864972" w:rsidP="00EF6A09">
            <w:pPr>
              <w:pStyle w:val="rowtabella0"/>
              <w:jc w:val="center"/>
              <w:rPr>
                <w:color w:val="002060"/>
              </w:rPr>
            </w:pPr>
            <w:r w:rsidRPr="00D652AD">
              <w:rPr>
                <w:color w:val="002060"/>
              </w:rPr>
              <w:t>0</w:t>
            </w:r>
          </w:p>
        </w:tc>
      </w:tr>
      <w:tr w:rsidR="00864972" w:rsidRPr="00D652AD" w14:paraId="6EC8EB44"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97F7DA" w14:textId="77777777" w:rsidR="00864972" w:rsidRPr="00D652AD" w:rsidRDefault="00864972" w:rsidP="00EF6A09">
            <w:pPr>
              <w:pStyle w:val="rowtabella0"/>
              <w:rPr>
                <w:color w:val="002060"/>
              </w:rPr>
            </w:pPr>
            <w:r w:rsidRPr="00D652A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C279B"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551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A095"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E61A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5F2E7"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465A8"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9A6D"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0A82"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8FEEE" w14:textId="77777777" w:rsidR="00864972" w:rsidRPr="00D652AD" w:rsidRDefault="00864972" w:rsidP="00EF6A09">
            <w:pPr>
              <w:pStyle w:val="rowtabella0"/>
              <w:jc w:val="center"/>
              <w:rPr>
                <w:color w:val="002060"/>
              </w:rPr>
            </w:pPr>
            <w:r w:rsidRPr="00D652AD">
              <w:rPr>
                <w:color w:val="002060"/>
              </w:rPr>
              <w:t>0</w:t>
            </w:r>
          </w:p>
        </w:tc>
      </w:tr>
      <w:tr w:rsidR="00864972" w:rsidRPr="00D652AD" w14:paraId="22E280F8"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F684D1" w14:textId="77777777" w:rsidR="00864972" w:rsidRPr="00D652AD" w:rsidRDefault="00864972" w:rsidP="00EF6A09">
            <w:pPr>
              <w:pStyle w:val="rowtabella0"/>
              <w:rPr>
                <w:color w:val="002060"/>
              </w:rPr>
            </w:pPr>
            <w:r w:rsidRPr="00D652AD">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21C2C"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F7A15"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B5703"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5F0B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B800"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C1F3"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5B1F"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F97EB"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3DC2E" w14:textId="77777777" w:rsidR="00864972" w:rsidRPr="00D652AD" w:rsidRDefault="00864972" w:rsidP="00EF6A09">
            <w:pPr>
              <w:pStyle w:val="rowtabella0"/>
              <w:jc w:val="center"/>
              <w:rPr>
                <w:color w:val="002060"/>
              </w:rPr>
            </w:pPr>
            <w:r w:rsidRPr="00D652AD">
              <w:rPr>
                <w:color w:val="002060"/>
              </w:rPr>
              <w:t>0</w:t>
            </w:r>
          </w:p>
        </w:tc>
      </w:tr>
      <w:tr w:rsidR="00864972" w:rsidRPr="00D652AD" w14:paraId="6CFCC2A4"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7A5CAB" w14:textId="77777777" w:rsidR="00864972" w:rsidRPr="00D652AD" w:rsidRDefault="00864972" w:rsidP="00EF6A09">
            <w:pPr>
              <w:pStyle w:val="rowtabella0"/>
              <w:rPr>
                <w:color w:val="002060"/>
              </w:rPr>
            </w:pPr>
            <w:r w:rsidRPr="00D652A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1FD42"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D7D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5D1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385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142E"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A19DA"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EA4AD"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4A93"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9DF6A" w14:textId="77777777" w:rsidR="00864972" w:rsidRPr="00D652AD" w:rsidRDefault="00864972" w:rsidP="00EF6A09">
            <w:pPr>
              <w:pStyle w:val="rowtabella0"/>
              <w:jc w:val="center"/>
              <w:rPr>
                <w:color w:val="002060"/>
              </w:rPr>
            </w:pPr>
            <w:r w:rsidRPr="00D652AD">
              <w:rPr>
                <w:color w:val="002060"/>
              </w:rPr>
              <w:t>0</w:t>
            </w:r>
          </w:p>
        </w:tc>
      </w:tr>
      <w:tr w:rsidR="00864972" w:rsidRPr="00D652AD" w14:paraId="12AF4A58"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C40550" w14:textId="77777777" w:rsidR="00864972" w:rsidRPr="00D652AD" w:rsidRDefault="00864972" w:rsidP="00EF6A09">
            <w:pPr>
              <w:pStyle w:val="rowtabella0"/>
              <w:rPr>
                <w:color w:val="002060"/>
                <w:lang w:val="es-ES"/>
              </w:rPr>
            </w:pPr>
            <w:r w:rsidRPr="00D652AD">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CB21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090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B2D8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E566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6914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359E"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8C16B" w14:textId="77777777" w:rsidR="00864972" w:rsidRPr="00D652AD" w:rsidRDefault="00864972" w:rsidP="00EF6A09">
            <w:pPr>
              <w:pStyle w:val="rowtabella0"/>
              <w:jc w:val="center"/>
              <w:rPr>
                <w:color w:val="002060"/>
              </w:rPr>
            </w:pPr>
            <w:r w:rsidRPr="00D652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1099A"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A29B8" w14:textId="77777777" w:rsidR="00864972" w:rsidRPr="00D652AD" w:rsidRDefault="00864972" w:rsidP="00EF6A09">
            <w:pPr>
              <w:pStyle w:val="rowtabella0"/>
              <w:jc w:val="center"/>
              <w:rPr>
                <w:color w:val="002060"/>
              </w:rPr>
            </w:pPr>
            <w:r w:rsidRPr="00D652AD">
              <w:rPr>
                <w:color w:val="002060"/>
              </w:rPr>
              <w:t>0</w:t>
            </w:r>
          </w:p>
        </w:tc>
      </w:tr>
      <w:tr w:rsidR="00864972" w:rsidRPr="00D652AD" w14:paraId="34B7CDB5"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3C4EB" w14:textId="77777777" w:rsidR="00864972" w:rsidRPr="00D652AD" w:rsidRDefault="00864972" w:rsidP="00EF6A09">
            <w:pPr>
              <w:pStyle w:val="rowtabella0"/>
              <w:rPr>
                <w:color w:val="002060"/>
              </w:rPr>
            </w:pPr>
            <w:r w:rsidRPr="00D652A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658F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0D825"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0F56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37B4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831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1931"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C237F" w14:textId="77777777" w:rsidR="00864972" w:rsidRPr="00D652AD" w:rsidRDefault="00864972" w:rsidP="00EF6A09">
            <w:pPr>
              <w:pStyle w:val="rowtabella0"/>
              <w:jc w:val="center"/>
              <w:rPr>
                <w:color w:val="002060"/>
              </w:rPr>
            </w:pPr>
            <w:r w:rsidRPr="00D652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AAFE7"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B18EB" w14:textId="77777777" w:rsidR="00864972" w:rsidRPr="00D652AD" w:rsidRDefault="00864972" w:rsidP="00EF6A09">
            <w:pPr>
              <w:pStyle w:val="rowtabella0"/>
              <w:jc w:val="center"/>
              <w:rPr>
                <w:color w:val="002060"/>
              </w:rPr>
            </w:pPr>
            <w:r w:rsidRPr="00D652AD">
              <w:rPr>
                <w:color w:val="002060"/>
              </w:rPr>
              <w:t>0</w:t>
            </w:r>
          </w:p>
        </w:tc>
      </w:tr>
      <w:tr w:rsidR="00864972" w:rsidRPr="00D652AD" w14:paraId="05AD1F02"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5B6688" w14:textId="77777777" w:rsidR="00864972" w:rsidRPr="00D652AD" w:rsidRDefault="00864972" w:rsidP="00EF6A09">
            <w:pPr>
              <w:pStyle w:val="rowtabella0"/>
              <w:rPr>
                <w:color w:val="002060"/>
                <w:lang w:val="es-ES"/>
              </w:rPr>
            </w:pPr>
            <w:r w:rsidRPr="00D652AD">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37B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B25D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C7E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0926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97F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9FF7"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8F0A" w14:textId="77777777" w:rsidR="00864972" w:rsidRPr="00D652AD" w:rsidRDefault="00864972" w:rsidP="00EF6A09">
            <w:pPr>
              <w:pStyle w:val="rowtabella0"/>
              <w:jc w:val="center"/>
              <w:rPr>
                <w:color w:val="002060"/>
              </w:rPr>
            </w:pPr>
            <w:r w:rsidRPr="00D652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230FA"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D9F18" w14:textId="77777777" w:rsidR="00864972" w:rsidRPr="00D652AD" w:rsidRDefault="00864972" w:rsidP="00EF6A09">
            <w:pPr>
              <w:pStyle w:val="rowtabella0"/>
              <w:jc w:val="center"/>
              <w:rPr>
                <w:color w:val="002060"/>
              </w:rPr>
            </w:pPr>
            <w:r w:rsidRPr="00D652AD">
              <w:rPr>
                <w:color w:val="002060"/>
              </w:rPr>
              <w:t>0</w:t>
            </w:r>
          </w:p>
        </w:tc>
      </w:tr>
    </w:tbl>
    <w:p w14:paraId="5D8B478C" w14:textId="77777777" w:rsidR="00864972" w:rsidRPr="00D652AD" w:rsidRDefault="00864972" w:rsidP="00864972">
      <w:pPr>
        <w:pStyle w:val="breakline"/>
        <w:rPr>
          <w:rFonts w:eastAsiaTheme="minorEastAsia"/>
          <w:color w:val="002060"/>
        </w:rPr>
      </w:pPr>
    </w:p>
    <w:p w14:paraId="4344AC10" w14:textId="77777777" w:rsidR="00864972" w:rsidRPr="00D652AD" w:rsidRDefault="00864972" w:rsidP="00864972">
      <w:pPr>
        <w:pStyle w:val="titoloprinc0"/>
        <w:rPr>
          <w:color w:val="002060"/>
        </w:rPr>
      </w:pPr>
      <w:r w:rsidRPr="00D652AD">
        <w:rPr>
          <w:color w:val="002060"/>
        </w:rPr>
        <w:t>PROGRAMMA GARE</w:t>
      </w:r>
    </w:p>
    <w:p w14:paraId="3C89B25C" w14:textId="77777777" w:rsidR="00864972" w:rsidRPr="0093187A" w:rsidRDefault="00864972" w:rsidP="00864972">
      <w:pPr>
        <w:pStyle w:val="sottotitolocampionato10"/>
        <w:rPr>
          <w:color w:val="002060"/>
        </w:rPr>
      </w:pPr>
      <w:r w:rsidRPr="0093187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83"/>
        <w:gridCol w:w="1550"/>
        <w:gridCol w:w="1550"/>
      </w:tblGrid>
      <w:tr w:rsidR="00864972" w:rsidRPr="0093187A" w14:paraId="60114177"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C5761"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0E38D"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684B9"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E6149"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6EA35"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3F866"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D58B8"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008429C9"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095C08" w14:textId="77777777" w:rsidR="00864972" w:rsidRPr="0093187A" w:rsidRDefault="00864972" w:rsidP="00EF6A09">
            <w:pPr>
              <w:pStyle w:val="rowtabella0"/>
              <w:rPr>
                <w:color w:val="002060"/>
              </w:rPr>
            </w:pPr>
            <w:r w:rsidRPr="0093187A">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C64AA" w14:textId="77777777" w:rsidR="00864972" w:rsidRPr="0093187A" w:rsidRDefault="00864972" w:rsidP="00EF6A09">
            <w:pPr>
              <w:pStyle w:val="rowtabella0"/>
              <w:rPr>
                <w:color w:val="002060"/>
              </w:rPr>
            </w:pPr>
            <w:r w:rsidRPr="0093187A">
              <w:rPr>
                <w:color w:val="002060"/>
              </w:rPr>
              <w:t>CARISSIMI 2016</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EABB7"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E8324" w14:textId="77777777" w:rsidR="00864972" w:rsidRPr="0093187A" w:rsidRDefault="00864972" w:rsidP="00EF6A09">
            <w:pPr>
              <w:pStyle w:val="rowtabella0"/>
              <w:rPr>
                <w:color w:val="002060"/>
              </w:rPr>
            </w:pPr>
            <w:r w:rsidRPr="0093187A">
              <w:rPr>
                <w:color w:val="002060"/>
              </w:rPr>
              <w:t>27/10/2023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9D911" w14:textId="77777777" w:rsidR="00864972" w:rsidRPr="0093187A" w:rsidRDefault="00864972" w:rsidP="00EF6A09">
            <w:pPr>
              <w:pStyle w:val="rowtabella0"/>
              <w:rPr>
                <w:color w:val="002060"/>
              </w:rPr>
            </w:pPr>
            <w:r w:rsidRPr="0093187A">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29249C" w14:textId="77777777" w:rsidR="00864972" w:rsidRPr="0093187A" w:rsidRDefault="00864972" w:rsidP="00EF6A09">
            <w:pPr>
              <w:pStyle w:val="rowtabella0"/>
              <w:rPr>
                <w:color w:val="002060"/>
              </w:rPr>
            </w:pPr>
            <w:r w:rsidRPr="0093187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E60CC" w14:textId="77777777" w:rsidR="00864972" w:rsidRPr="0093187A" w:rsidRDefault="00864972" w:rsidP="00EF6A09">
            <w:pPr>
              <w:pStyle w:val="rowtabella0"/>
              <w:rPr>
                <w:color w:val="002060"/>
              </w:rPr>
            </w:pPr>
            <w:r w:rsidRPr="0093187A">
              <w:rPr>
                <w:color w:val="002060"/>
              </w:rPr>
              <w:t>VIA MADRE TERESA DI CALCUTTA</w:t>
            </w:r>
          </w:p>
        </w:tc>
      </w:tr>
      <w:tr w:rsidR="00864972" w:rsidRPr="0093187A" w14:paraId="15733921"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43B5EB" w14:textId="77777777" w:rsidR="00864972" w:rsidRPr="0093187A" w:rsidRDefault="00864972" w:rsidP="00EF6A09">
            <w:pPr>
              <w:pStyle w:val="rowtabella0"/>
              <w:rPr>
                <w:color w:val="002060"/>
              </w:rPr>
            </w:pPr>
            <w:r w:rsidRPr="0093187A">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A6F786" w14:textId="77777777" w:rsidR="00864972" w:rsidRPr="0093187A" w:rsidRDefault="00864972" w:rsidP="00EF6A09">
            <w:pPr>
              <w:pStyle w:val="rowtabella0"/>
              <w:rPr>
                <w:color w:val="002060"/>
              </w:rPr>
            </w:pPr>
            <w:r w:rsidRPr="0093187A">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72BE59"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FD4109"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B4D4E7" w14:textId="77777777" w:rsidR="00864972" w:rsidRPr="0093187A" w:rsidRDefault="00864972" w:rsidP="00EF6A09">
            <w:pPr>
              <w:pStyle w:val="rowtabella0"/>
              <w:rPr>
                <w:color w:val="002060"/>
              </w:rPr>
            </w:pPr>
            <w:r w:rsidRPr="0093187A">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588B92" w14:textId="77777777" w:rsidR="00864972" w:rsidRPr="0093187A" w:rsidRDefault="00864972" w:rsidP="00EF6A09">
            <w:pPr>
              <w:pStyle w:val="rowtabella0"/>
              <w:rPr>
                <w:color w:val="002060"/>
              </w:rPr>
            </w:pPr>
            <w:r w:rsidRPr="0093187A">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EF17DC" w14:textId="77777777" w:rsidR="00864972" w:rsidRPr="0093187A" w:rsidRDefault="00864972" w:rsidP="00EF6A09">
            <w:pPr>
              <w:pStyle w:val="rowtabella0"/>
              <w:rPr>
                <w:color w:val="002060"/>
              </w:rPr>
            </w:pPr>
            <w:r w:rsidRPr="0093187A">
              <w:rPr>
                <w:color w:val="002060"/>
              </w:rPr>
              <w:t>VIA LORETO</w:t>
            </w:r>
          </w:p>
        </w:tc>
      </w:tr>
      <w:tr w:rsidR="00864972" w:rsidRPr="0093187A" w14:paraId="7C9E664A"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63512D" w14:textId="77777777" w:rsidR="00864972" w:rsidRPr="0093187A" w:rsidRDefault="00864972" w:rsidP="00EF6A09">
            <w:pPr>
              <w:pStyle w:val="rowtabella0"/>
              <w:rPr>
                <w:color w:val="002060"/>
              </w:rPr>
            </w:pPr>
            <w:r w:rsidRPr="0093187A">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2DE8EF" w14:textId="77777777" w:rsidR="00864972" w:rsidRPr="0093187A" w:rsidRDefault="00864972" w:rsidP="00EF6A09">
            <w:pPr>
              <w:pStyle w:val="rowtabella0"/>
              <w:rPr>
                <w:color w:val="002060"/>
              </w:rPr>
            </w:pPr>
            <w:r w:rsidRPr="0093187A">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4E24DD"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E92D3F" w14:textId="77777777" w:rsidR="00864972" w:rsidRPr="0093187A" w:rsidRDefault="00864972" w:rsidP="00EF6A09">
            <w:pPr>
              <w:pStyle w:val="rowtabella0"/>
              <w:rPr>
                <w:color w:val="002060"/>
              </w:rPr>
            </w:pPr>
            <w:r w:rsidRPr="0093187A">
              <w:rPr>
                <w:color w:val="002060"/>
              </w:rPr>
              <w:t>27/10/2023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798022" w14:textId="77777777" w:rsidR="00864972" w:rsidRPr="0093187A" w:rsidRDefault="00864972" w:rsidP="00EF6A09">
            <w:pPr>
              <w:pStyle w:val="rowtabella0"/>
              <w:rPr>
                <w:color w:val="002060"/>
              </w:rPr>
            </w:pPr>
            <w:r w:rsidRPr="0093187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3585AC" w14:textId="77777777" w:rsidR="00864972" w:rsidRPr="0093187A" w:rsidRDefault="00864972" w:rsidP="00EF6A09">
            <w:pPr>
              <w:pStyle w:val="rowtabella0"/>
              <w:rPr>
                <w:color w:val="002060"/>
              </w:rPr>
            </w:pPr>
            <w:r w:rsidRPr="0093187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5608DA" w14:textId="77777777" w:rsidR="00864972" w:rsidRPr="0093187A" w:rsidRDefault="00864972" w:rsidP="00EF6A09">
            <w:pPr>
              <w:pStyle w:val="rowtabella0"/>
              <w:rPr>
                <w:color w:val="002060"/>
              </w:rPr>
            </w:pPr>
            <w:r w:rsidRPr="0093187A">
              <w:rPr>
                <w:color w:val="002060"/>
              </w:rPr>
              <w:t>VIA DELLO STADIO</w:t>
            </w:r>
          </w:p>
        </w:tc>
      </w:tr>
      <w:tr w:rsidR="00864972" w:rsidRPr="0093187A" w14:paraId="68252547"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C70F94" w14:textId="77777777" w:rsidR="00864972" w:rsidRPr="0093187A" w:rsidRDefault="00864972" w:rsidP="00EF6A09">
            <w:pPr>
              <w:pStyle w:val="rowtabella0"/>
              <w:rPr>
                <w:color w:val="002060"/>
              </w:rPr>
            </w:pPr>
            <w:r w:rsidRPr="0093187A">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AD93C7" w14:textId="77777777" w:rsidR="00864972" w:rsidRPr="0093187A" w:rsidRDefault="00864972" w:rsidP="00EF6A09">
            <w:pPr>
              <w:pStyle w:val="rowtabella0"/>
              <w:rPr>
                <w:color w:val="002060"/>
              </w:rPr>
            </w:pPr>
            <w:r w:rsidRPr="0093187A">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0B3287"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9E3AD6"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43FCC3" w14:textId="77777777" w:rsidR="00864972" w:rsidRPr="0093187A" w:rsidRDefault="00864972" w:rsidP="00EF6A09">
            <w:pPr>
              <w:pStyle w:val="rowtabella0"/>
              <w:rPr>
                <w:color w:val="002060"/>
              </w:rPr>
            </w:pPr>
            <w:r w:rsidRPr="0093187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44703A" w14:textId="77777777" w:rsidR="00864972" w:rsidRPr="0093187A" w:rsidRDefault="00864972" w:rsidP="00EF6A09">
            <w:pPr>
              <w:pStyle w:val="rowtabella0"/>
              <w:rPr>
                <w:color w:val="002060"/>
              </w:rPr>
            </w:pPr>
            <w:r w:rsidRPr="0093187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921B12" w14:textId="77777777" w:rsidR="00864972" w:rsidRPr="0093187A" w:rsidRDefault="00864972" w:rsidP="00EF6A09">
            <w:pPr>
              <w:pStyle w:val="rowtabella0"/>
              <w:rPr>
                <w:color w:val="002060"/>
              </w:rPr>
            </w:pPr>
            <w:r w:rsidRPr="0093187A">
              <w:rPr>
                <w:color w:val="002060"/>
              </w:rPr>
              <w:t>VIA NAZARIO SAURO</w:t>
            </w:r>
          </w:p>
        </w:tc>
      </w:tr>
      <w:tr w:rsidR="00864972" w:rsidRPr="0093187A" w14:paraId="08C23D4E"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140748" w14:textId="77777777" w:rsidR="00864972" w:rsidRPr="0093187A" w:rsidRDefault="00864972" w:rsidP="00EF6A09">
            <w:pPr>
              <w:pStyle w:val="rowtabella0"/>
              <w:rPr>
                <w:color w:val="002060"/>
              </w:rPr>
            </w:pPr>
            <w:r w:rsidRPr="0093187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6843FA" w14:textId="77777777" w:rsidR="00864972" w:rsidRPr="0093187A" w:rsidRDefault="00864972" w:rsidP="00EF6A09">
            <w:pPr>
              <w:pStyle w:val="rowtabella0"/>
              <w:rPr>
                <w:color w:val="002060"/>
              </w:rPr>
            </w:pPr>
            <w:r w:rsidRPr="0093187A">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049A2D"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9B6759" w14:textId="77777777" w:rsidR="00864972" w:rsidRPr="0093187A" w:rsidRDefault="00864972" w:rsidP="00EF6A09">
            <w:pPr>
              <w:pStyle w:val="rowtabella0"/>
              <w:rPr>
                <w:color w:val="002060"/>
              </w:rPr>
            </w:pPr>
            <w:r w:rsidRPr="0093187A">
              <w:rPr>
                <w:color w:val="002060"/>
              </w:rPr>
              <w:t>28/10/2023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D8813F" w14:textId="77777777" w:rsidR="00864972" w:rsidRPr="0093187A" w:rsidRDefault="00864972" w:rsidP="00EF6A09">
            <w:pPr>
              <w:pStyle w:val="rowtabella0"/>
              <w:rPr>
                <w:color w:val="002060"/>
              </w:rPr>
            </w:pPr>
            <w:r w:rsidRPr="0093187A">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E32567" w14:textId="77777777" w:rsidR="00864972" w:rsidRPr="0093187A" w:rsidRDefault="00864972" w:rsidP="00EF6A09">
            <w:pPr>
              <w:pStyle w:val="rowtabella0"/>
              <w:rPr>
                <w:color w:val="002060"/>
              </w:rPr>
            </w:pPr>
            <w:r w:rsidRPr="009318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EC03F" w14:textId="77777777" w:rsidR="00864972" w:rsidRPr="0093187A" w:rsidRDefault="00864972" w:rsidP="00EF6A09">
            <w:pPr>
              <w:pStyle w:val="rowtabella0"/>
              <w:rPr>
                <w:color w:val="002060"/>
              </w:rPr>
            </w:pPr>
            <w:r w:rsidRPr="0093187A">
              <w:rPr>
                <w:color w:val="002060"/>
              </w:rPr>
              <w:t>LOCALITA' CANDIA</w:t>
            </w:r>
          </w:p>
        </w:tc>
      </w:tr>
      <w:tr w:rsidR="00864972" w:rsidRPr="0093187A" w14:paraId="2B25008B"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B69C19" w14:textId="77777777" w:rsidR="00864972" w:rsidRPr="0093187A" w:rsidRDefault="00864972" w:rsidP="00EF6A09">
            <w:pPr>
              <w:pStyle w:val="rowtabella0"/>
              <w:rPr>
                <w:color w:val="002060"/>
              </w:rPr>
            </w:pPr>
            <w:r w:rsidRPr="0093187A">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F3EDA" w14:textId="77777777" w:rsidR="00864972" w:rsidRPr="0093187A" w:rsidRDefault="00864972" w:rsidP="00EF6A09">
            <w:pPr>
              <w:pStyle w:val="rowtabella0"/>
              <w:rPr>
                <w:color w:val="002060"/>
              </w:rPr>
            </w:pPr>
            <w:r w:rsidRPr="0093187A">
              <w:rPr>
                <w:color w:val="002060"/>
              </w:rPr>
              <w:t>PIEVE D ICO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B0DE2"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06506" w14:textId="77777777" w:rsidR="00864972" w:rsidRPr="0093187A" w:rsidRDefault="00864972" w:rsidP="00EF6A09">
            <w:pPr>
              <w:pStyle w:val="rowtabella0"/>
              <w:rPr>
                <w:color w:val="002060"/>
              </w:rPr>
            </w:pPr>
            <w:r w:rsidRPr="0093187A">
              <w:rPr>
                <w:color w:val="002060"/>
              </w:rPr>
              <w:t>28/10/2023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093C8" w14:textId="77777777" w:rsidR="00864972" w:rsidRPr="0093187A" w:rsidRDefault="00864972" w:rsidP="00EF6A09">
            <w:pPr>
              <w:pStyle w:val="rowtabella0"/>
              <w:rPr>
                <w:color w:val="002060"/>
              </w:rPr>
            </w:pPr>
            <w:r w:rsidRPr="0093187A">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A2628F" w14:textId="77777777" w:rsidR="00864972" w:rsidRPr="0093187A" w:rsidRDefault="00864972" w:rsidP="00EF6A09">
            <w:pPr>
              <w:pStyle w:val="rowtabella0"/>
              <w:rPr>
                <w:color w:val="002060"/>
              </w:rPr>
            </w:pPr>
            <w:r w:rsidRPr="0093187A">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BC802" w14:textId="77777777" w:rsidR="00864972" w:rsidRPr="0093187A" w:rsidRDefault="00864972" w:rsidP="00EF6A09">
            <w:pPr>
              <w:pStyle w:val="rowtabella0"/>
              <w:rPr>
                <w:color w:val="002060"/>
              </w:rPr>
            </w:pPr>
            <w:r w:rsidRPr="0093187A">
              <w:rPr>
                <w:color w:val="002060"/>
              </w:rPr>
              <w:t>VIA FALCONARA</w:t>
            </w:r>
          </w:p>
        </w:tc>
      </w:tr>
    </w:tbl>
    <w:p w14:paraId="4592AC3D" w14:textId="77777777" w:rsidR="00864972" w:rsidRPr="0093187A" w:rsidRDefault="00864972" w:rsidP="00864972">
      <w:pPr>
        <w:pStyle w:val="breakline"/>
        <w:rPr>
          <w:rFonts w:eastAsiaTheme="minorEastAsia"/>
          <w:color w:val="002060"/>
        </w:rPr>
      </w:pPr>
    </w:p>
    <w:p w14:paraId="26E66E89" w14:textId="77777777" w:rsidR="00864972" w:rsidRPr="0093187A" w:rsidRDefault="00864972" w:rsidP="00864972">
      <w:pPr>
        <w:pStyle w:val="breakline"/>
        <w:rPr>
          <w:color w:val="002060"/>
        </w:rPr>
      </w:pPr>
    </w:p>
    <w:p w14:paraId="712B5775" w14:textId="77777777" w:rsidR="00864972" w:rsidRPr="0093187A" w:rsidRDefault="00864972" w:rsidP="00864972">
      <w:pPr>
        <w:pStyle w:val="breakline"/>
        <w:rPr>
          <w:color w:val="002060"/>
        </w:rPr>
      </w:pPr>
    </w:p>
    <w:p w14:paraId="26C70D9B" w14:textId="77777777" w:rsidR="00864972" w:rsidRPr="0093187A" w:rsidRDefault="00864972" w:rsidP="00864972">
      <w:pPr>
        <w:pStyle w:val="sottotitolocampionato10"/>
        <w:rPr>
          <w:color w:val="002060"/>
        </w:rPr>
      </w:pPr>
      <w:r w:rsidRPr="0093187A">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5"/>
        <w:gridCol w:w="385"/>
        <w:gridCol w:w="898"/>
        <w:gridCol w:w="1177"/>
        <w:gridCol w:w="1548"/>
        <w:gridCol w:w="1550"/>
      </w:tblGrid>
      <w:tr w:rsidR="00864972" w:rsidRPr="0093187A" w14:paraId="194922E6"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1AE94"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3313D"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4EA52"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E1A9E"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FD62C"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8275B"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AB1F0"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7F61E7C2"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CC9BD0" w14:textId="77777777" w:rsidR="00864972" w:rsidRPr="0093187A" w:rsidRDefault="00864972" w:rsidP="00EF6A09">
            <w:pPr>
              <w:pStyle w:val="rowtabella0"/>
              <w:rPr>
                <w:color w:val="002060"/>
              </w:rPr>
            </w:pPr>
            <w:r w:rsidRPr="0093187A">
              <w:rPr>
                <w:color w:val="002060"/>
              </w:rPr>
              <w:t>POLISPORTIVA VICTORIA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22E44" w14:textId="77777777" w:rsidR="00864972" w:rsidRPr="0093187A" w:rsidRDefault="00864972" w:rsidP="00EF6A09">
            <w:pPr>
              <w:pStyle w:val="rowtabella0"/>
              <w:rPr>
                <w:color w:val="002060"/>
              </w:rPr>
            </w:pPr>
            <w:r w:rsidRPr="0093187A">
              <w:rPr>
                <w:color w:val="002060"/>
              </w:rPr>
              <w:t>AURORA TREIA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5A6EA"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15266" w14:textId="77777777" w:rsidR="00864972" w:rsidRPr="0093187A" w:rsidRDefault="00864972" w:rsidP="00EF6A09">
            <w:pPr>
              <w:pStyle w:val="rowtabella0"/>
              <w:rPr>
                <w:color w:val="002060"/>
              </w:rPr>
            </w:pPr>
            <w:r w:rsidRPr="0093187A">
              <w:rPr>
                <w:color w:val="002060"/>
              </w:rPr>
              <w:t>25/10/2023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2E268" w14:textId="77777777" w:rsidR="00864972" w:rsidRPr="0093187A" w:rsidRDefault="00864972" w:rsidP="00EF6A09">
            <w:pPr>
              <w:pStyle w:val="rowtabella0"/>
              <w:rPr>
                <w:color w:val="002060"/>
              </w:rPr>
            </w:pPr>
            <w:r w:rsidRPr="0093187A">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470F7" w14:textId="77777777" w:rsidR="00864972" w:rsidRPr="0093187A" w:rsidRDefault="00864972" w:rsidP="00EF6A09">
            <w:pPr>
              <w:pStyle w:val="rowtabella0"/>
              <w:rPr>
                <w:color w:val="002060"/>
              </w:rPr>
            </w:pPr>
            <w:r w:rsidRPr="0093187A">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EB4FC" w14:textId="77777777" w:rsidR="00864972" w:rsidRPr="0093187A" w:rsidRDefault="00864972" w:rsidP="00EF6A09">
            <w:pPr>
              <w:pStyle w:val="rowtabella0"/>
              <w:rPr>
                <w:color w:val="002060"/>
              </w:rPr>
            </w:pPr>
            <w:r w:rsidRPr="0093187A">
              <w:rPr>
                <w:color w:val="002060"/>
              </w:rPr>
              <w:t>VIA CERQUATTI</w:t>
            </w:r>
          </w:p>
        </w:tc>
      </w:tr>
      <w:tr w:rsidR="00864972" w:rsidRPr="0093187A" w14:paraId="28292CFB"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04F0DD" w14:textId="77777777" w:rsidR="00864972" w:rsidRPr="0093187A" w:rsidRDefault="00864972" w:rsidP="00EF6A09">
            <w:pPr>
              <w:pStyle w:val="rowtabella0"/>
              <w:rPr>
                <w:color w:val="002060"/>
              </w:rPr>
            </w:pPr>
            <w:r w:rsidRPr="0093187A">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9943FF" w14:textId="77777777" w:rsidR="00864972" w:rsidRPr="0093187A" w:rsidRDefault="00864972" w:rsidP="00EF6A09">
            <w:pPr>
              <w:pStyle w:val="rowtabella0"/>
              <w:rPr>
                <w:color w:val="002060"/>
              </w:rPr>
            </w:pPr>
            <w:r w:rsidRPr="0093187A">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D27530"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E68D53"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C88FA8" w14:textId="77777777" w:rsidR="00864972" w:rsidRPr="0093187A" w:rsidRDefault="00864972" w:rsidP="00EF6A09">
            <w:pPr>
              <w:pStyle w:val="rowtabella0"/>
              <w:rPr>
                <w:color w:val="002060"/>
              </w:rPr>
            </w:pPr>
            <w:r w:rsidRPr="0093187A">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3BE616" w14:textId="77777777" w:rsidR="00864972" w:rsidRPr="0093187A" w:rsidRDefault="00864972" w:rsidP="00EF6A09">
            <w:pPr>
              <w:pStyle w:val="rowtabella0"/>
              <w:rPr>
                <w:color w:val="002060"/>
              </w:rPr>
            </w:pPr>
            <w:r w:rsidRPr="0093187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F6D3D3" w14:textId="77777777" w:rsidR="00864972" w:rsidRPr="0093187A" w:rsidRDefault="00864972" w:rsidP="00EF6A09">
            <w:pPr>
              <w:pStyle w:val="rowtabella0"/>
              <w:rPr>
                <w:color w:val="002060"/>
              </w:rPr>
            </w:pPr>
            <w:r w:rsidRPr="0093187A">
              <w:rPr>
                <w:color w:val="002060"/>
              </w:rPr>
              <w:t>VIA TAGLIAMENTO</w:t>
            </w:r>
          </w:p>
        </w:tc>
      </w:tr>
      <w:tr w:rsidR="00864972" w:rsidRPr="0093187A" w14:paraId="3BE5C67B"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AF5F2B" w14:textId="77777777" w:rsidR="00864972" w:rsidRPr="0093187A" w:rsidRDefault="00864972" w:rsidP="00EF6A09">
            <w:pPr>
              <w:pStyle w:val="rowtabella0"/>
              <w:rPr>
                <w:color w:val="002060"/>
              </w:rPr>
            </w:pPr>
            <w:r w:rsidRPr="0093187A">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E2C120" w14:textId="77777777" w:rsidR="00864972" w:rsidRPr="0093187A" w:rsidRDefault="00864972" w:rsidP="00EF6A09">
            <w:pPr>
              <w:pStyle w:val="rowtabella0"/>
              <w:rPr>
                <w:color w:val="002060"/>
              </w:rPr>
            </w:pPr>
            <w:r w:rsidRPr="0093187A">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17AD8E"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6A24FD" w14:textId="77777777" w:rsidR="00864972" w:rsidRPr="0093187A" w:rsidRDefault="00864972" w:rsidP="00EF6A09">
            <w:pPr>
              <w:pStyle w:val="rowtabella0"/>
              <w:rPr>
                <w:color w:val="002060"/>
              </w:rPr>
            </w:pPr>
            <w:r w:rsidRPr="0093187A">
              <w:rPr>
                <w:color w:val="002060"/>
              </w:rPr>
              <w:t>27/10/2023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19AFE4" w14:textId="77777777" w:rsidR="00864972" w:rsidRPr="0093187A" w:rsidRDefault="00864972" w:rsidP="00EF6A09">
            <w:pPr>
              <w:pStyle w:val="rowtabella0"/>
              <w:rPr>
                <w:color w:val="002060"/>
              </w:rPr>
            </w:pPr>
            <w:r w:rsidRPr="0093187A">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7D7739" w14:textId="77777777" w:rsidR="00864972" w:rsidRPr="0093187A" w:rsidRDefault="00864972" w:rsidP="00EF6A09">
            <w:pPr>
              <w:pStyle w:val="rowtabella0"/>
              <w:rPr>
                <w:color w:val="002060"/>
              </w:rPr>
            </w:pPr>
            <w:r w:rsidRPr="0093187A">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53A4CA" w14:textId="77777777" w:rsidR="00864972" w:rsidRPr="0093187A" w:rsidRDefault="00864972" w:rsidP="00EF6A09">
            <w:pPr>
              <w:pStyle w:val="rowtabella0"/>
              <w:rPr>
                <w:color w:val="002060"/>
              </w:rPr>
            </w:pPr>
            <w:r w:rsidRPr="0093187A">
              <w:rPr>
                <w:color w:val="002060"/>
              </w:rPr>
              <w:t>LOC. "LE CALVIE"</w:t>
            </w:r>
          </w:p>
        </w:tc>
      </w:tr>
      <w:tr w:rsidR="00864972" w:rsidRPr="0093187A" w14:paraId="07C67648"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FC2224" w14:textId="77777777" w:rsidR="00864972" w:rsidRPr="0093187A" w:rsidRDefault="00864972" w:rsidP="00EF6A09">
            <w:pPr>
              <w:pStyle w:val="rowtabella0"/>
              <w:rPr>
                <w:color w:val="002060"/>
              </w:rPr>
            </w:pPr>
            <w:r w:rsidRPr="0093187A">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B6A786" w14:textId="77777777" w:rsidR="00864972" w:rsidRPr="0093187A" w:rsidRDefault="00864972" w:rsidP="00EF6A09">
            <w:pPr>
              <w:pStyle w:val="rowtabella0"/>
              <w:rPr>
                <w:color w:val="002060"/>
              </w:rPr>
            </w:pPr>
            <w:r w:rsidRPr="0093187A">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45C7FA"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1584E1"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979B61" w14:textId="77777777" w:rsidR="00864972" w:rsidRPr="0093187A" w:rsidRDefault="00864972" w:rsidP="00EF6A09">
            <w:pPr>
              <w:pStyle w:val="rowtabella0"/>
              <w:rPr>
                <w:color w:val="002060"/>
              </w:rPr>
            </w:pPr>
            <w:r w:rsidRPr="0093187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30CAF4" w14:textId="77777777" w:rsidR="00864972" w:rsidRPr="0093187A" w:rsidRDefault="00864972" w:rsidP="00EF6A09">
            <w:pPr>
              <w:pStyle w:val="rowtabella0"/>
              <w:rPr>
                <w:color w:val="002060"/>
              </w:rPr>
            </w:pPr>
            <w:r w:rsidRPr="0093187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E6D000" w14:textId="77777777" w:rsidR="00864972" w:rsidRPr="0093187A" w:rsidRDefault="00864972" w:rsidP="00EF6A09">
            <w:pPr>
              <w:pStyle w:val="rowtabella0"/>
              <w:rPr>
                <w:color w:val="002060"/>
              </w:rPr>
            </w:pPr>
            <w:r w:rsidRPr="0093187A">
              <w:rPr>
                <w:color w:val="002060"/>
              </w:rPr>
              <w:t>VIA B.BUOZZI</w:t>
            </w:r>
          </w:p>
        </w:tc>
      </w:tr>
      <w:tr w:rsidR="00864972" w:rsidRPr="0093187A" w14:paraId="5F690F48"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B4594F" w14:textId="77777777" w:rsidR="00864972" w:rsidRPr="0093187A" w:rsidRDefault="00864972" w:rsidP="00EF6A09">
            <w:pPr>
              <w:pStyle w:val="rowtabella0"/>
              <w:rPr>
                <w:color w:val="002060"/>
              </w:rPr>
            </w:pPr>
            <w:r w:rsidRPr="0093187A">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D30B89" w14:textId="77777777" w:rsidR="00864972" w:rsidRPr="0093187A" w:rsidRDefault="00864972" w:rsidP="00EF6A09">
            <w:pPr>
              <w:pStyle w:val="rowtabella0"/>
              <w:rPr>
                <w:color w:val="002060"/>
              </w:rPr>
            </w:pPr>
            <w:r w:rsidRPr="0093187A">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6E4675"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91DF7A" w14:textId="77777777" w:rsidR="00864972" w:rsidRPr="0093187A" w:rsidRDefault="00864972" w:rsidP="00EF6A09">
            <w:pPr>
              <w:pStyle w:val="rowtabella0"/>
              <w:rPr>
                <w:color w:val="002060"/>
              </w:rPr>
            </w:pPr>
            <w:r w:rsidRPr="0093187A">
              <w:rPr>
                <w:color w:val="002060"/>
              </w:rPr>
              <w:t>28/10/2023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373798" w14:textId="77777777" w:rsidR="00864972" w:rsidRPr="0093187A" w:rsidRDefault="00864972" w:rsidP="00EF6A09">
            <w:pPr>
              <w:pStyle w:val="rowtabella0"/>
              <w:rPr>
                <w:color w:val="002060"/>
              </w:rPr>
            </w:pPr>
            <w:r w:rsidRPr="0093187A">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C87C1" w14:textId="77777777" w:rsidR="00864972" w:rsidRPr="0093187A" w:rsidRDefault="00864972" w:rsidP="00EF6A09">
            <w:pPr>
              <w:pStyle w:val="rowtabella0"/>
              <w:rPr>
                <w:color w:val="002060"/>
              </w:rPr>
            </w:pPr>
            <w:r w:rsidRPr="0093187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0C02B" w14:textId="77777777" w:rsidR="00864972" w:rsidRPr="0093187A" w:rsidRDefault="00864972" w:rsidP="00EF6A09">
            <w:pPr>
              <w:pStyle w:val="rowtabella0"/>
              <w:rPr>
                <w:color w:val="002060"/>
              </w:rPr>
            </w:pPr>
            <w:r w:rsidRPr="0093187A">
              <w:rPr>
                <w:color w:val="002060"/>
              </w:rPr>
              <w:t>VIA DELLO SPORT</w:t>
            </w:r>
          </w:p>
        </w:tc>
      </w:tr>
      <w:tr w:rsidR="00864972" w:rsidRPr="0093187A" w14:paraId="314E6854"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7C18F1" w14:textId="77777777" w:rsidR="00864972" w:rsidRPr="0093187A" w:rsidRDefault="00864972" w:rsidP="00EF6A09">
            <w:pPr>
              <w:pStyle w:val="rowtabella0"/>
              <w:rPr>
                <w:color w:val="002060"/>
              </w:rPr>
            </w:pPr>
            <w:r w:rsidRPr="0093187A">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5C2F3" w14:textId="77777777" w:rsidR="00864972" w:rsidRPr="0093187A" w:rsidRDefault="00864972" w:rsidP="00EF6A09">
            <w:pPr>
              <w:pStyle w:val="rowtabella0"/>
              <w:rPr>
                <w:color w:val="002060"/>
              </w:rPr>
            </w:pPr>
            <w:r w:rsidRPr="0093187A">
              <w:rPr>
                <w:color w:val="002060"/>
              </w:rPr>
              <w:t>NUOVA OTTRANO 98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49F3E"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E0BDA" w14:textId="77777777" w:rsidR="00864972" w:rsidRPr="0093187A" w:rsidRDefault="00864972" w:rsidP="00EF6A09">
            <w:pPr>
              <w:pStyle w:val="rowtabella0"/>
              <w:rPr>
                <w:color w:val="002060"/>
              </w:rPr>
            </w:pPr>
            <w:r w:rsidRPr="0093187A">
              <w:rPr>
                <w:color w:val="002060"/>
              </w:rPr>
              <w:t>28/10/2023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98D7B" w14:textId="77777777" w:rsidR="00864972" w:rsidRPr="0093187A" w:rsidRDefault="00864972" w:rsidP="00EF6A09">
            <w:pPr>
              <w:pStyle w:val="rowtabella0"/>
              <w:rPr>
                <w:color w:val="002060"/>
              </w:rPr>
            </w:pPr>
            <w:r w:rsidRPr="0093187A">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54EA5" w14:textId="77777777" w:rsidR="00864972" w:rsidRPr="0093187A" w:rsidRDefault="00864972" w:rsidP="00EF6A09">
            <w:pPr>
              <w:pStyle w:val="rowtabella0"/>
              <w:rPr>
                <w:color w:val="002060"/>
              </w:rPr>
            </w:pPr>
            <w:r w:rsidRPr="0093187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6FB2B" w14:textId="77777777" w:rsidR="00864972" w:rsidRPr="0093187A" w:rsidRDefault="00864972" w:rsidP="00EF6A09">
            <w:pPr>
              <w:pStyle w:val="rowtabella0"/>
              <w:rPr>
                <w:color w:val="002060"/>
              </w:rPr>
            </w:pPr>
            <w:r w:rsidRPr="0093187A">
              <w:rPr>
                <w:color w:val="002060"/>
              </w:rPr>
              <w:t>VIA VESCOVARA, 7</w:t>
            </w:r>
          </w:p>
        </w:tc>
      </w:tr>
    </w:tbl>
    <w:p w14:paraId="280531D6" w14:textId="77777777" w:rsidR="00864972" w:rsidRPr="0093187A" w:rsidRDefault="00864972" w:rsidP="00864972">
      <w:pPr>
        <w:pStyle w:val="breakline"/>
        <w:rPr>
          <w:rFonts w:eastAsiaTheme="minorEastAsia"/>
          <w:color w:val="002060"/>
        </w:rPr>
      </w:pPr>
    </w:p>
    <w:p w14:paraId="6A55B7FB" w14:textId="77777777" w:rsidR="00864972" w:rsidRPr="0093187A" w:rsidRDefault="00864972" w:rsidP="00864972">
      <w:pPr>
        <w:pStyle w:val="breakline"/>
        <w:rPr>
          <w:color w:val="002060"/>
        </w:rPr>
      </w:pPr>
    </w:p>
    <w:p w14:paraId="757FFED5" w14:textId="77777777" w:rsidR="00864972" w:rsidRPr="0093187A" w:rsidRDefault="00864972" w:rsidP="00864972">
      <w:pPr>
        <w:pStyle w:val="breakline"/>
        <w:rPr>
          <w:color w:val="002060"/>
        </w:rPr>
      </w:pPr>
    </w:p>
    <w:p w14:paraId="4A602BBD" w14:textId="77777777" w:rsidR="00864972" w:rsidRPr="0093187A" w:rsidRDefault="00864972" w:rsidP="00864972">
      <w:pPr>
        <w:pStyle w:val="sottotitolocampionato10"/>
        <w:rPr>
          <w:color w:val="002060"/>
        </w:rPr>
      </w:pPr>
      <w:r w:rsidRPr="0093187A">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98"/>
        <w:gridCol w:w="1541"/>
        <w:gridCol w:w="1547"/>
      </w:tblGrid>
      <w:tr w:rsidR="00864972" w:rsidRPr="0093187A" w14:paraId="07163AFF"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ABCF6"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01844"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F9596"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A6DC5"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1BC9C"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DA6A8"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F582A"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28FB527B"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E20626" w14:textId="77777777" w:rsidR="00864972" w:rsidRPr="0093187A" w:rsidRDefault="00864972" w:rsidP="00EF6A09">
            <w:pPr>
              <w:pStyle w:val="rowtabella0"/>
              <w:rPr>
                <w:color w:val="002060"/>
              </w:rPr>
            </w:pPr>
            <w:r w:rsidRPr="0093187A">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2E4E0" w14:textId="77777777" w:rsidR="00864972" w:rsidRPr="0093187A" w:rsidRDefault="00864972" w:rsidP="00EF6A09">
            <w:pPr>
              <w:pStyle w:val="rowtabella0"/>
              <w:rPr>
                <w:color w:val="002060"/>
              </w:rPr>
            </w:pPr>
            <w:r w:rsidRPr="0093187A">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355FF"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66CB57" w14:textId="77777777" w:rsidR="00864972" w:rsidRPr="0093187A" w:rsidRDefault="00864972" w:rsidP="00EF6A09">
            <w:pPr>
              <w:pStyle w:val="rowtabella0"/>
              <w:rPr>
                <w:color w:val="002060"/>
              </w:rPr>
            </w:pPr>
            <w:r w:rsidRPr="0093187A">
              <w:rPr>
                <w:color w:val="002060"/>
              </w:rPr>
              <w:t>27/10/2023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388D2" w14:textId="77777777" w:rsidR="00864972" w:rsidRPr="0093187A" w:rsidRDefault="00864972" w:rsidP="00EF6A09">
            <w:pPr>
              <w:pStyle w:val="rowtabella0"/>
              <w:rPr>
                <w:color w:val="002060"/>
              </w:rPr>
            </w:pPr>
            <w:r w:rsidRPr="0093187A">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4AD51" w14:textId="77777777" w:rsidR="00864972" w:rsidRPr="0093187A" w:rsidRDefault="00864972" w:rsidP="00EF6A09">
            <w:pPr>
              <w:pStyle w:val="rowtabella0"/>
              <w:rPr>
                <w:color w:val="002060"/>
              </w:rPr>
            </w:pPr>
            <w:r w:rsidRPr="0093187A">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9CBC6" w14:textId="77777777" w:rsidR="00864972" w:rsidRPr="0093187A" w:rsidRDefault="00864972" w:rsidP="00EF6A09">
            <w:pPr>
              <w:pStyle w:val="rowtabella0"/>
              <w:rPr>
                <w:color w:val="002060"/>
              </w:rPr>
            </w:pPr>
            <w:r w:rsidRPr="0093187A">
              <w:rPr>
                <w:color w:val="002060"/>
              </w:rPr>
              <w:t>VIA DELL IRIS</w:t>
            </w:r>
          </w:p>
        </w:tc>
      </w:tr>
      <w:tr w:rsidR="00864972" w:rsidRPr="0093187A" w14:paraId="5C987058"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981392" w14:textId="77777777" w:rsidR="00864972" w:rsidRPr="0093187A" w:rsidRDefault="00864972" w:rsidP="00EF6A09">
            <w:pPr>
              <w:pStyle w:val="rowtabella0"/>
              <w:rPr>
                <w:color w:val="002060"/>
              </w:rPr>
            </w:pPr>
            <w:r w:rsidRPr="0093187A">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33AE8C" w14:textId="77777777" w:rsidR="00864972" w:rsidRPr="0093187A" w:rsidRDefault="00864972" w:rsidP="00EF6A09">
            <w:pPr>
              <w:pStyle w:val="rowtabella0"/>
              <w:rPr>
                <w:color w:val="002060"/>
              </w:rPr>
            </w:pPr>
            <w:r w:rsidRPr="0093187A">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BBD08E"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3CAB0E"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7B2ABA" w14:textId="77777777" w:rsidR="00864972" w:rsidRPr="0093187A" w:rsidRDefault="00864972" w:rsidP="00EF6A09">
            <w:pPr>
              <w:pStyle w:val="rowtabella0"/>
              <w:rPr>
                <w:color w:val="002060"/>
              </w:rPr>
            </w:pPr>
            <w:r w:rsidRPr="0093187A">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22F7F7" w14:textId="77777777" w:rsidR="00864972" w:rsidRPr="0093187A" w:rsidRDefault="00864972" w:rsidP="00EF6A09">
            <w:pPr>
              <w:pStyle w:val="rowtabella0"/>
              <w:rPr>
                <w:color w:val="002060"/>
              </w:rPr>
            </w:pPr>
            <w:r w:rsidRPr="0093187A">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8F82C4" w14:textId="77777777" w:rsidR="00864972" w:rsidRPr="0093187A" w:rsidRDefault="00864972" w:rsidP="00EF6A09">
            <w:pPr>
              <w:pStyle w:val="rowtabella0"/>
              <w:rPr>
                <w:color w:val="002060"/>
              </w:rPr>
            </w:pPr>
            <w:r w:rsidRPr="0093187A">
              <w:rPr>
                <w:color w:val="002060"/>
              </w:rPr>
              <w:t>VIA CORRADI</w:t>
            </w:r>
          </w:p>
        </w:tc>
      </w:tr>
      <w:tr w:rsidR="00864972" w:rsidRPr="0093187A" w14:paraId="31BF159F"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1AC352" w14:textId="77777777" w:rsidR="00864972" w:rsidRPr="0093187A" w:rsidRDefault="00864972" w:rsidP="00EF6A09">
            <w:pPr>
              <w:pStyle w:val="rowtabella0"/>
              <w:rPr>
                <w:color w:val="002060"/>
              </w:rPr>
            </w:pPr>
            <w:r w:rsidRPr="0093187A">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C41B73" w14:textId="77777777" w:rsidR="00864972" w:rsidRPr="0093187A" w:rsidRDefault="00864972" w:rsidP="00EF6A09">
            <w:pPr>
              <w:pStyle w:val="rowtabella0"/>
              <w:rPr>
                <w:color w:val="002060"/>
              </w:rPr>
            </w:pPr>
            <w:r w:rsidRPr="0093187A">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5DCB85"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555E66"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13218E" w14:textId="77777777" w:rsidR="00864972" w:rsidRPr="0093187A" w:rsidRDefault="00864972" w:rsidP="00EF6A09">
            <w:pPr>
              <w:pStyle w:val="rowtabella0"/>
              <w:rPr>
                <w:color w:val="002060"/>
              </w:rPr>
            </w:pPr>
            <w:r w:rsidRPr="0093187A">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FB2EC2" w14:textId="77777777" w:rsidR="00864972" w:rsidRPr="0093187A" w:rsidRDefault="00864972" w:rsidP="00EF6A09">
            <w:pPr>
              <w:pStyle w:val="rowtabella0"/>
              <w:rPr>
                <w:color w:val="002060"/>
              </w:rPr>
            </w:pPr>
            <w:r w:rsidRPr="0093187A">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3DB114" w14:textId="77777777" w:rsidR="00864972" w:rsidRPr="0093187A" w:rsidRDefault="00864972" w:rsidP="00EF6A09">
            <w:pPr>
              <w:pStyle w:val="rowtabella0"/>
              <w:rPr>
                <w:color w:val="002060"/>
              </w:rPr>
            </w:pPr>
            <w:r w:rsidRPr="0093187A">
              <w:rPr>
                <w:color w:val="002060"/>
              </w:rPr>
              <w:t>VIA E.MATTEI</w:t>
            </w:r>
          </w:p>
        </w:tc>
      </w:tr>
      <w:tr w:rsidR="00864972" w:rsidRPr="0093187A" w14:paraId="17425817"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AD47F0" w14:textId="77777777" w:rsidR="00864972" w:rsidRPr="0093187A" w:rsidRDefault="00864972" w:rsidP="00EF6A09">
            <w:pPr>
              <w:pStyle w:val="rowtabella0"/>
              <w:rPr>
                <w:color w:val="002060"/>
              </w:rPr>
            </w:pPr>
            <w:r w:rsidRPr="0093187A">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AD6721" w14:textId="77777777" w:rsidR="00864972" w:rsidRPr="0093187A" w:rsidRDefault="00864972" w:rsidP="00EF6A09">
            <w:pPr>
              <w:pStyle w:val="rowtabella0"/>
              <w:rPr>
                <w:color w:val="002060"/>
              </w:rPr>
            </w:pPr>
            <w:r w:rsidRPr="0093187A">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5A2584"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5E3290" w14:textId="77777777" w:rsidR="00864972" w:rsidRPr="0093187A" w:rsidRDefault="00864972" w:rsidP="00EF6A09">
            <w:pPr>
              <w:pStyle w:val="rowtabella0"/>
              <w:rPr>
                <w:color w:val="002060"/>
              </w:rPr>
            </w:pPr>
            <w:r w:rsidRPr="0093187A">
              <w:rPr>
                <w:color w:val="002060"/>
              </w:rPr>
              <w:t>27/10/2023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C690A8" w14:textId="77777777" w:rsidR="00864972" w:rsidRPr="0093187A" w:rsidRDefault="00864972" w:rsidP="00EF6A09">
            <w:pPr>
              <w:pStyle w:val="rowtabella0"/>
              <w:rPr>
                <w:color w:val="002060"/>
              </w:rPr>
            </w:pPr>
            <w:r w:rsidRPr="0093187A">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A86EC5" w14:textId="77777777" w:rsidR="00864972" w:rsidRPr="0093187A" w:rsidRDefault="00864972" w:rsidP="00EF6A09">
            <w:pPr>
              <w:pStyle w:val="rowtabella0"/>
              <w:rPr>
                <w:color w:val="002060"/>
              </w:rPr>
            </w:pPr>
            <w:r w:rsidRPr="0093187A">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AE716E" w14:textId="77777777" w:rsidR="00864972" w:rsidRPr="0093187A" w:rsidRDefault="00864972" w:rsidP="00EF6A09">
            <w:pPr>
              <w:pStyle w:val="rowtabella0"/>
              <w:rPr>
                <w:color w:val="002060"/>
              </w:rPr>
            </w:pPr>
            <w:r w:rsidRPr="0093187A">
              <w:rPr>
                <w:color w:val="002060"/>
              </w:rPr>
              <w:t>FRAZ.PAGLIARE VIA VECCHI</w:t>
            </w:r>
          </w:p>
        </w:tc>
      </w:tr>
      <w:tr w:rsidR="00864972" w:rsidRPr="0093187A" w14:paraId="22888243"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3A16A3" w14:textId="77777777" w:rsidR="00864972" w:rsidRPr="0093187A" w:rsidRDefault="00864972" w:rsidP="00EF6A09">
            <w:pPr>
              <w:pStyle w:val="rowtabella0"/>
              <w:rPr>
                <w:color w:val="002060"/>
              </w:rPr>
            </w:pPr>
            <w:r w:rsidRPr="0093187A">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835277" w14:textId="77777777" w:rsidR="00864972" w:rsidRPr="0093187A" w:rsidRDefault="00864972" w:rsidP="00EF6A09">
            <w:pPr>
              <w:pStyle w:val="rowtabella0"/>
              <w:rPr>
                <w:color w:val="002060"/>
              </w:rPr>
            </w:pPr>
            <w:r w:rsidRPr="0093187A">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FF849B"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8F254C" w14:textId="77777777" w:rsidR="00864972" w:rsidRPr="0093187A" w:rsidRDefault="00864972" w:rsidP="00EF6A09">
            <w:pPr>
              <w:pStyle w:val="rowtabella0"/>
              <w:rPr>
                <w:color w:val="002060"/>
              </w:rPr>
            </w:pPr>
            <w:r w:rsidRPr="0093187A">
              <w:rPr>
                <w:color w:val="002060"/>
              </w:rPr>
              <w:t>27/10/2023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96992B" w14:textId="77777777" w:rsidR="00864972" w:rsidRPr="0093187A" w:rsidRDefault="00864972" w:rsidP="00EF6A09">
            <w:pPr>
              <w:pStyle w:val="rowtabella0"/>
              <w:rPr>
                <w:color w:val="002060"/>
              </w:rPr>
            </w:pPr>
            <w:r w:rsidRPr="0093187A">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7EE82D" w14:textId="77777777" w:rsidR="00864972" w:rsidRPr="0093187A" w:rsidRDefault="00864972" w:rsidP="00EF6A09">
            <w:pPr>
              <w:pStyle w:val="rowtabella0"/>
              <w:rPr>
                <w:color w:val="002060"/>
              </w:rPr>
            </w:pPr>
            <w:r w:rsidRPr="0093187A">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9DF339" w14:textId="77777777" w:rsidR="00864972" w:rsidRPr="0093187A" w:rsidRDefault="00864972" w:rsidP="00EF6A09">
            <w:pPr>
              <w:pStyle w:val="rowtabella0"/>
              <w:rPr>
                <w:color w:val="002060"/>
              </w:rPr>
            </w:pPr>
            <w:r w:rsidRPr="0093187A">
              <w:rPr>
                <w:color w:val="002060"/>
              </w:rPr>
              <w:t>VIA DELLO SPORT</w:t>
            </w:r>
          </w:p>
        </w:tc>
      </w:tr>
      <w:tr w:rsidR="00864972" w:rsidRPr="0093187A" w14:paraId="1E762CDF"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FA12CA" w14:textId="77777777" w:rsidR="00864972" w:rsidRPr="0093187A" w:rsidRDefault="00864972" w:rsidP="00EF6A09">
            <w:pPr>
              <w:pStyle w:val="rowtabella0"/>
              <w:rPr>
                <w:color w:val="002060"/>
              </w:rPr>
            </w:pPr>
            <w:r w:rsidRPr="0093187A">
              <w:rPr>
                <w:color w:val="002060"/>
              </w:rPr>
              <w:lastRenderedPageBreak/>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AFB00B" w14:textId="77777777" w:rsidR="00864972" w:rsidRPr="0093187A" w:rsidRDefault="00864972" w:rsidP="00EF6A09">
            <w:pPr>
              <w:pStyle w:val="rowtabella0"/>
              <w:rPr>
                <w:color w:val="002060"/>
              </w:rPr>
            </w:pPr>
            <w:r w:rsidRPr="0093187A">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1559D"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E23AD"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B942B" w14:textId="77777777" w:rsidR="00864972" w:rsidRPr="0093187A" w:rsidRDefault="00864972" w:rsidP="00EF6A09">
            <w:pPr>
              <w:pStyle w:val="rowtabella0"/>
              <w:rPr>
                <w:color w:val="002060"/>
              </w:rPr>
            </w:pPr>
            <w:r w:rsidRPr="0093187A">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FF3CF" w14:textId="77777777" w:rsidR="00864972" w:rsidRPr="0093187A" w:rsidRDefault="00864972" w:rsidP="00EF6A09">
            <w:pPr>
              <w:pStyle w:val="rowtabella0"/>
              <w:rPr>
                <w:color w:val="002060"/>
              </w:rPr>
            </w:pPr>
            <w:r w:rsidRPr="0093187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94342" w14:textId="77777777" w:rsidR="00864972" w:rsidRPr="0093187A" w:rsidRDefault="00864972" w:rsidP="00EF6A09">
            <w:pPr>
              <w:pStyle w:val="rowtabella0"/>
              <w:rPr>
                <w:color w:val="002060"/>
              </w:rPr>
            </w:pPr>
            <w:r w:rsidRPr="0093187A">
              <w:rPr>
                <w:color w:val="002060"/>
              </w:rPr>
              <w:t>VIA S.VITTORIA, 5</w:t>
            </w:r>
          </w:p>
        </w:tc>
      </w:tr>
    </w:tbl>
    <w:p w14:paraId="36A41E16" w14:textId="77777777" w:rsidR="00864972" w:rsidRDefault="00864972" w:rsidP="00864972">
      <w:pPr>
        <w:pStyle w:val="breakline"/>
        <w:rPr>
          <w:color w:val="002060"/>
        </w:rPr>
      </w:pPr>
    </w:p>
    <w:p w14:paraId="5122F8E0" w14:textId="77777777" w:rsidR="00864972" w:rsidRPr="00D652AD" w:rsidRDefault="00864972" w:rsidP="00864972">
      <w:pPr>
        <w:pStyle w:val="breakline"/>
        <w:rPr>
          <w:color w:val="002060"/>
        </w:rPr>
      </w:pPr>
    </w:p>
    <w:p w14:paraId="45B27CC5" w14:textId="77777777" w:rsidR="00864972" w:rsidRPr="00D652AD" w:rsidRDefault="00864972" w:rsidP="00864972">
      <w:pPr>
        <w:pStyle w:val="titolocampionato0"/>
        <w:shd w:val="clear" w:color="auto" w:fill="CCCCCC"/>
        <w:spacing w:before="80" w:after="40"/>
        <w:rPr>
          <w:color w:val="002060"/>
        </w:rPr>
      </w:pPr>
      <w:r w:rsidRPr="00D652AD">
        <w:rPr>
          <w:color w:val="002060"/>
        </w:rPr>
        <w:t>CALCIO A CINQUE SERIE D</w:t>
      </w:r>
    </w:p>
    <w:p w14:paraId="7BBEEC9B" w14:textId="77777777" w:rsidR="00864972" w:rsidRPr="00206171" w:rsidRDefault="00864972" w:rsidP="00864972">
      <w:pPr>
        <w:pStyle w:val="titoloprinc0"/>
        <w:rPr>
          <w:color w:val="002060"/>
        </w:rPr>
      </w:pPr>
      <w:r w:rsidRPr="00206171">
        <w:rPr>
          <w:color w:val="002060"/>
        </w:rPr>
        <w:t>ANAGRAFICA/INDIRIZZARIO/VARIAZIONI CALENDARIO</w:t>
      </w:r>
    </w:p>
    <w:p w14:paraId="6687F5AF" w14:textId="77777777" w:rsidR="00864972" w:rsidRPr="00206171" w:rsidRDefault="00864972" w:rsidP="00864972">
      <w:pPr>
        <w:pStyle w:val="titoloprinc0"/>
        <w:jc w:val="both"/>
        <w:rPr>
          <w:b w:val="0"/>
          <w:bCs w:val="0"/>
          <w:color w:val="002060"/>
          <w:sz w:val="22"/>
          <w:szCs w:val="22"/>
        </w:rPr>
      </w:pPr>
    </w:p>
    <w:p w14:paraId="08E932B0" w14:textId="1C4CCB6E" w:rsidR="00864972" w:rsidRPr="00206171" w:rsidRDefault="00864972" w:rsidP="00864972">
      <w:pPr>
        <w:pStyle w:val="titoloprinc0"/>
        <w:jc w:val="both"/>
        <w:rPr>
          <w:color w:val="002060"/>
          <w:sz w:val="22"/>
          <w:szCs w:val="22"/>
        </w:rPr>
      </w:pPr>
      <w:r w:rsidRPr="00206171">
        <w:rPr>
          <w:color w:val="002060"/>
          <w:sz w:val="22"/>
          <w:szCs w:val="22"/>
        </w:rPr>
        <w:t>GIRONE “</w:t>
      </w:r>
      <w:r>
        <w:rPr>
          <w:color w:val="002060"/>
          <w:sz w:val="22"/>
          <w:szCs w:val="22"/>
        </w:rPr>
        <w:t>E</w:t>
      </w:r>
      <w:r w:rsidRPr="00206171">
        <w:rPr>
          <w:color w:val="002060"/>
          <w:sz w:val="22"/>
          <w:szCs w:val="22"/>
        </w:rPr>
        <w:t>”</w:t>
      </w:r>
    </w:p>
    <w:p w14:paraId="754A43EE" w14:textId="77777777" w:rsidR="00864972" w:rsidRPr="00206171" w:rsidRDefault="00864972" w:rsidP="00864972">
      <w:pPr>
        <w:pStyle w:val="titoloprinc0"/>
        <w:jc w:val="both"/>
        <w:rPr>
          <w:b w:val="0"/>
          <w:bCs w:val="0"/>
          <w:color w:val="002060"/>
          <w:sz w:val="22"/>
          <w:szCs w:val="22"/>
        </w:rPr>
      </w:pPr>
    </w:p>
    <w:p w14:paraId="3D1CF1EE" w14:textId="512B1E23" w:rsidR="00864972" w:rsidRDefault="00864972" w:rsidP="00864972">
      <w:pPr>
        <w:pStyle w:val="titoloprinc0"/>
        <w:jc w:val="both"/>
        <w:rPr>
          <w:b w:val="0"/>
          <w:bCs w:val="0"/>
          <w:color w:val="002060"/>
          <w:sz w:val="22"/>
          <w:szCs w:val="22"/>
        </w:rPr>
      </w:pPr>
      <w:r w:rsidRPr="00206171">
        <w:rPr>
          <w:b w:val="0"/>
          <w:bCs w:val="0"/>
          <w:color w:val="002060"/>
          <w:sz w:val="22"/>
          <w:szCs w:val="22"/>
        </w:rPr>
        <w:t xml:space="preserve">La Società </w:t>
      </w:r>
      <w:r>
        <w:rPr>
          <w:color w:val="002060"/>
          <w:sz w:val="22"/>
          <w:szCs w:val="22"/>
        </w:rPr>
        <w:t>CSI MONTEFIORE</w:t>
      </w:r>
      <w:r w:rsidRPr="00206171">
        <w:rPr>
          <w:color w:val="002060"/>
          <w:sz w:val="22"/>
          <w:szCs w:val="22"/>
        </w:rPr>
        <w:t xml:space="preserve"> </w:t>
      </w:r>
      <w:r w:rsidRPr="00206171">
        <w:rPr>
          <w:b w:val="0"/>
          <w:bCs w:val="0"/>
          <w:color w:val="002060"/>
          <w:sz w:val="22"/>
          <w:szCs w:val="22"/>
        </w:rPr>
        <w:t xml:space="preserve">comunica che disputerà tutte le gare interne il </w:t>
      </w:r>
      <w:r w:rsidRPr="00206171">
        <w:rPr>
          <w:color w:val="002060"/>
          <w:sz w:val="22"/>
          <w:szCs w:val="22"/>
        </w:rPr>
        <w:t xml:space="preserve">VENERDI’ </w:t>
      </w:r>
      <w:r w:rsidRPr="00206171">
        <w:rPr>
          <w:b w:val="0"/>
          <w:bCs w:val="0"/>
          <w:color w:val="002060"/>
          <w:sz w:val="22"/>
          <w:szCs w:val="22"/>
        </w:rPr>
        <w:t xml:space="preserve">alle </w:t>
      </w:r>
      <w:r>
        <w:rPr>
          <w:color w:val="002060"/>
          <w:sz w:val="22"/>
          <w:szCs w:val="22"/>
        </w:rPr>
        <w:t>ore 21:30</w:t>
      </w:r>
      <w:r w:rsidRPr="00206171">
        <w:rPr>
          <w:b w:val="0"/>
          <w:bCs w:val="0"/>
          <w:color w:val="002060"/>
          <w:sz w:val="22"/>
          <w:szCs w:val="22"/>
        </w:rPr>
        <w:t>, stesso campo.</w:t>
      </w:r>
    </w:p>
    <w:p w14:paraId="31032E05" w14:textId="77777777" w:rsidR="00864972" w:rsidRDefault="00864972" w:rsidP="00864972">
      <w:pPr>
        <w:pStyle w:val="titoloprinc0"/>
        <w:jc w:val="both"/>
        <w:rPr>
          <w:b w:val="0"/>
          <w:bCs w:val="0"/>
          <w:color w:val="002060"/>
          <w:sz w:val="22"/>
          <w:szCs w:val="22"/>
        </w:rPr>
      </w:pPr>
    </w:p>
    <w:p w14:paraId="6B6971C6" w14:textId="77777777" w:rsidR="00864972" w:rsidRPr="00D652AD" w:rsidRDefault="00864972" w:rsidP="00864972">
      <w:pPr>
        <w:pStyle w:val="titoloprinc0"/>
        <w:rPr>
          <w:color w:val="002060"/>
        </w:rPr>
      </w:pPr>
      <w:r w:rsidRPr="00D652AD">
        <w:rPr>
          <w:color w:val="002060"/>
        </w:rPr>
        <w:t>VARIAZIONI AL PROGRAMMA GARE</w:t>
      </w:r>
    </w:p>
    <w:p w14:paraId="473E9B76" w14:textId="77777777" w:rsidR="00864972" w:rsidRPr="00D652AD" w:rsidRDefault="00864972" w:rsidP="00864972">
      <w:pPr>
        <w:pStyle w:val="breakline"/>
        <w:rPr>
          <w:color w:val="002060"/>
        </w:rPr>
      </w:pPr>
    </w:p>
    <w:p w14:paraId="47DED250" w14:textId="77777777" w:rsidR="00864972" w:rsidRPr="00D652AD" w:rsidRDefault="00864972" w:rsidP="00864972">
      <w:pPr>
        <w:pStyle w:val="breakline"/>
        <w:rPr>
          <w:color w:val="002060"/>
        </w:rPr>
      </w:pPr>
    </w:p>
    <w:p w14:paraId="70AA29B5" w14:textId="77777777" w:rsidR="00864972" w:rsidRPr="00D652AD" w:rsidRDefault="00864972" w:rsidP="00864972">
      <w:pPr>
        <w:pStyle w:val="sottotitolocampionato10"/>
        <w:rPr>
          <w:color w:val="002060"/>
        </w:rPr>
      </w:pPr>
      <w:r w:rsidRPr="00D652A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4972" w:rsidRPr="00D652AD" w14:paraId="40C5AA09" w14:textId="77777777" w:rsidTr="008516B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EF466" w14:textId="77777777" w:rsidR="00864972" w:rsidRPr="00D652AD" w:rsidRDefault="00864972" w:rsidP="00EF6A09">
            <w:pPr>
              <w:pStyle w:val="headertabella0"/>
              <w:rPr>
                <w:color w:val="002060"/>
              </w:rPr>
            </w:pPr>
            <w:r w:rsidRPr="00D652A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2B969" w14:textId="77777777" w:rsidR="00864972" w:rsidRPr="00D652AD" w:rsidRDefault="00864972" w:rsidP="00EF6A09">
            <w:pPr>
              <w:pStyle w:val="headertabella0"/>
              <w:rPr>
                <w:color w:val="002060"/>
              </w:rPr>
            </w:pPr>
            <w:r w:rsidRPr="00D652AD">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FA825" w14:textId="77777777" w:rsidR="00864972" w:rsidRPr="00D652AD" w:rsidRDefault="00864972" w:rsidP="00EF6A09">
            <w:pPr>
              <w:pStyle w:val="headertabella0"/>
              <w:rPr>
                <w:color w:val="002060"/>
              </w:rPr>
            </w:pPr>
            <w:r w:rsidRPr="00D652A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2535C" w14:textId="77777777" w:rsidR="00864972" w:rsidRPr="00D652AD" w:rsidRDefault="00864972" w:rsidP="00EF6A09">
            <w:pPr>
              <w:pStyle w:val="headertabella0"/>
              <w:rPr>
                <w:color w:val="002060"/>
              </w:rPr>
            </w:pPr>
            <w:r w:rsidRPr="00D652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4A193" w14:textId="77777777" w:rsidR="00864972" w:rsidRPr="00D652AD" w:rsidRDefault="00864972" w:rsidP="00EF6A09">
            <w:pPr>
              <w:pStyle w:val="headertabella0"/>
              <w:rPr>
                <w:color w:val="002060"/>
              </w:rPr>
            </w:pPr>
            <w:r w:rsidRPr="00D652AD">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7643D" w14:textId="77777777" w:rsidR="00864972" w:rsidRPr="00D652AD" w:rsidRDefault="00864972" w:rsidP="00EF6A09">
            <w:pPr>
              <w:pStyle w:val="headertabella0"/>
              <w:rPr>
                <w:color w:val="002060"/>
              </w:rPr>
            </w:pPr>
            <w:r w:rsidRPr="00D652A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D37D9" w14:textId="77777777" w:rsidR="00864972" w:rsidRPr="00D652AD" w:rsidRDefault="00864972" w:rsidP="00EF6A09">
            <w:pPr>
              <w:pStyle w:val="headertabella0"/>
              <w:rPr>
                <w:color w:val="002060"/>
              </w:rPr>
            </w:pPr>
            <w:r w:rsidRPr="00D652AD">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468D0" w14:textId="77777777" w:rsidR="00864972" w:rsidRPr="00D652AD" w:rsidRDefault="00864972" w:rsidP="00EF6A09">
            <w:pPr>
              <w:pStyle w:val="headertabella0"/>
              <w:rPr>
                <w:color w:val="002060"/>
              </w:rPr>
            </w:pPr>
            <w:r w:rsidRPr="00D652AD">
              <w:rPr>
                <w:color w:val="002060"/>
              </w:rPr>
              <w:t>Impianto</w:t>
            </w:r>
          </w:p>
        </w:tc>
      </w:tr>
      <w:tr w:rsidR="00864972" w:rsidRPr="00D652AD" w14:paraId="1AC3E03F" w14:textId="77777777" w:rsidTr="008516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E11B" w14:textId="77777777" w:rsidR="00864972" w:rsidRPr="008516B0" w:rsidRDefault="00864972" w:rsidP="00EF6A09">
            <w:pPr>
              <w:pStyle w:val="rowtabella0"/>
              <w:rPr>
                <w:color w:val="002060"/>
                <w:highlight w:val="yellow"/>
              </w:rPr>
            </w:pPr>
            <w:r w:rsidRPr="008516B0">
              <w:rPr>
                <w:color w:val="002060"/>
                <w:highlight w:val="yellow"/>
              </w:rPr>
              <w:t>28/10/2023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B06F" w14:textId="77777777" w:rsidR="00864972" w:rsidRPr="008516B0" w:rsidRDefault="00864972" w:rsidP="00EF6A09">
            <w:pPr>
              <w:pStyle w:val="rowtabella0"/>
              <w:jc w:val="center"/>
              <w:rPr>
                <w:color w:val="002060"/>
                <w:highlight w:val="yellow"/>
              </w:rPr>
            </w:pPr>
            <w:r w:rsidRPr="008516B0">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742D" w14:textId="77777777" w:rsidR="00864972" w:rsidRPr="008516B0" w:rsidRDefault="00864972" w:rsidP="00EF6A09">
            <w:pPr>
              <w:pStyle w:val="rowtabella0"/>
              <w:rPr>
                <w:color w:val="002060"/>
                <w:highlight w:val="yellow"/>
              </w:rPr>
            </w:pPr>
            <w:r w:rsidRPr="008516B0">
              <w:rPr>
                <w:color w:val="002060"/>
                <w:highlight w:val="yellow"/>
              </w:rPr>
              <w:t>SAN BIAGIO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EEB18" w14:textId="77777777" w:rsidR="00864972" w:rsidRPr="008516B0" w:rsidRDefault="00864972" w:rsidP="00EF6A09">
            <w:pPr>
              <w:pStyle w:val="rowtabella0"/>
              <w:rPr>
                <w:color w:val="002060"/>
                <w:highlight w:val="yellow"/>
              </w:rPr>
            </w:pPr>
            <w:r w:rsidRPr="008516B0">
              <w:rPr>
                <w:color w:val="002060"/>
                <w:highlight w:val="yellow"/>
              </w:rPr>
              <w:t>ASPIO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DBE3B" w14:textId="771C6708" w:rsidR="00864972" w:rsidRPr="00D652AD" w:rsidRDefault="00864972" w:rsidP="00EF6A0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8DFD" w14:textId="77777777" w:rsidR="00864972" w:rsidRPr="00D652AD" w:rsidRDefault="00864972" w:rsidP="00EF6A09">
            <w:pPr>
              <w:pStyle w:val="rowtabella0"/>
              <w:jc w:val="center"/>
              <w:rPr>
                <w:color w:val="002060"/>
              </w:rPr>
            </w:pPr>
            <w:r w:rsidRPr="008516B0">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F15C" w14:textId="77777777" w:rsidR="00864972" w:rsidRPr="00D652AD" w:rsidRDefault="00864972" w:rsidP="00EF6A09">
            <w:pPr>
              <w:pStyle w:val="rowtabella0"/>
              <w:jc w:val="center"/>
              <w:rPr>
                <w:color w:val="002060"/>
              </w:rPr>
            </w:pPr>
            <w:r w:rsidRPr="00D652AD">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E3715" w14:textId="77777777" w:rsidR="00864972" w:rsidRPr="00D652AD" w:rsidRDefault="00864972" w:rsidP="00EF6A09">
            <w:pPr>
              <w:rPr>
                <w:color w:val="002060"/>
              </w:rPr>
            </w:pPr>
          </w:p>
        </w:tc>
      </w:tr>
      <w:tr w:rsidR="00864972" w:rsidRPr="00D652AD" w14:paraId="158D7FC6" w14:textId="77777777" w:rsidTr="008516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776A7" w14:textId="77777777" w:rsidR="00864972" w:rsidRPr="008516B0" w:rsidRDefault="00864972" w:rsidP="00EF6A09">
            <w:pPr>
              <w:pStyle w:val="rowtabella0"/>
              <w:rPr>
                <w:color w:val="002060"/>
                <w:highlight w:val="yellow"/>
              </w:rPr>
            </w:pPr>
            <w:r w:rsidRPr="008516B0">
              <w:rPr>
                <w:color w:val="002060"/>
                <w:highlight w:val="yellow"/>
              </w:rPr>
              <w:t>11/11/2023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FDA15" w14:textId="77777777" w:rsidR="00864972" w:rsidRPr="008516B0" w:rsidRDefault="00864972" w:rsidP="00EF6A09">
            <w:pPr>
              <w:pStyle w:val="rowtabella0"/>
              <w:jc w:val="center"/>
              <w:rPr>
                <w:color w:val="002060"/>
                <w:highlight w:val="yellow"/>
              </w:rPr>
            </w:pPr>
            <w:r w:rsidRPr="008516B0">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E234F" w14:textId="77777777" w:rsidR="00864972" w:rsidRPr="008516B0" w:rsidRDefault="00864972" w:rsidP="00EF6A09">
            <w:pPr>
              <w:pStyle w:val="rowtabella0"/>
              <w:rPr>
                <w:color w:val="002060"/>
                <w:highlight w:val="yellow"/>
              </w:rPr>
            </w:pPr>
            <w:r w:rsidRPr="008516B0">
              <w:rPr>
                <w:color w:val="002060"/>
                <w:highlight w:val="yellow"/>
              </w:rPr>
              <w:t>SAN BIAGIO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52B6" w14:textId="77777777" w:rsidR="00864972" w:rsidRPr="008516B0" w:rsidRDefault="00864972" w:rsidP="00EF6A09">
            <w:pPr>
              <w:pStyle w:val="rowtabella0"/>
              <w:rPr>
                <w:color w:val="002060"/>
                <w:highlight w:val="yellow"/>
              </w:rPr>
            </w:pPr>
            <w:r w:rsidRPr="008516B0">
              <w:rPr>
                <w:color w:val="002060"/>
                <w:highlight w:val="yellow"/>
              </w:rPr>
              <w:t>CIRCOLO COLLODI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ACEC2" w14:textId="17A98EC0" w:rsidR="00864972" w:rsidRPr="00D652AD" w:rsidRDefault="00864972" w:rsidP="00EF6A0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BC9F" w14:textId="77777777" w:rsidR="00864972" w:rsidRPr="008516B0" w:rsidRDefault="00864972" w:rsidP="00EF6A09">
            <w:pPr>
              <w:pStyle w:val="rowtabella0"/>
              <w:jc w:val="center"/>
              <w:rPr>
                <w:color w:val="002060"/>
                <w:highlight w:val="yellow"/>
              </w:rPr>
            </w:pPr>
            <w:r w:rsidRPr="008516B0">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2F8ED" w14:textId="77777777" w:rsidR="00864972" w:rsidRPr="00D652AD" w:rsidRDefault="00864972" w:rsidP="00EF6A09">
            <w:pPr>
              <w:pStyle w:val="rowtabella0"/>
              <w:jc w:val="center"/>
              <w:rPr>
                <w:color w:val="002060"/>
              </w:rPr>
            </w:pPr>
            <w:r w:rsidRPr="00D652AD">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47BC9" w14:textId="77777777" w:rsidR="00864972" w:rsidRPr="00D652AD" w:rsidRDefault="00864972" w:rsidP="00EF6A09">
            <w:pPr>
              <w:rPr>
                <w:color w:val="002060"/>
              </w:rPr>
            </w:pPr>
          </w:p>
        </w:tc>
      </w:tr>
    </w:tbl>
    <w:p w14:paraId="1AA27028" w14:textId="77777777" w:rsidR="00864972" w:rsidRPr="00D652AD" w:rsidRDefault="00864972" w:rsidP="00864972">
      <w:pPr>
        <w:pStyle w:val="breakline"/>
        <w:rPr>
          <w:rFonts w:eastAsiaTheme="minorEastAsia"/>
          <w:color w:val="002060"/>
        </w:rPr>
      </w:pPr>
    </w:p>
    <w:p w14:paraId="6A869FA5" w14:textId="77777777" w:rsidR="00864972" w:rsidRPr="00D652AD" w:rsidRDefault="00864972" w:rsidP="00864972">
      <w:pPr>
        <w:pStyle w:val="breakline"/>
        <w:rPr>
          <w:rFonts w:eastAsiaTheme="minorEastAsia"/>
          <w:color w:val="002060"/>
        </w:rPr>
      </w:pPr>
    </w:p>
    <w:p w14:paraId="49A767F0" w14:textId="77777777" w:rsidR="00864972" w:rsidRPr="00D652AD" w:rsidRDefault="00864972" w:rsidP="00864972">
      <w:pPr>
        <w:pStyle w:val="breakline"/>
        <w:rPr>
          <w:color w:val="002060"/>
        </w:rPr>
      </w:pPr>
    </w:p>
    <w:p w14:paraId="364B4AB7" w14:textId="77777777" w:rsidR="00864972" w:rsidRPr="00D652AD" w:rsidRDefault="00864972" w:rsidP="00864972">
      <w:pPr>
        <w:pStyle w:val="titoloprinc0"/>
        <w:rPr>
          <w:color w:val="002060"/>
        </w:rPr>
      </w:pPr>
      <w:r w:rsidRPr="00D652AD">
        <w:rPr>
          <w:color w:val="002060"/>
        </w:rPr>
        <w:t>RISULTATI</w:t>
      </w:r>
    </w:p>
    <w:p w14:paraId="017E10DF" w14:textId="77777777" w:rsidR="00864972" w:rsidRPr="00D652AD" w:rsidRDefault="00864972" w:rsidP="00864972">
      <w:pPr>
        <w:pStyle w:val="breakline"/>
        <w:rPr>
          <w:color w:val="002060"/>
        </w:rPr>
      </w:pPr>
    </w:p>
    <w:p w14:paraId="5C59EBF0" w14:textId="77777777" w:rsidR="00864972" w:rsidRPr="00D652AD" w:rsidRDefault="00864972" w:rsidP="00864972">
      <w:pPr>
        <w:pStyle w:val="sottotitolocampionato10"/>
        <w:rPr>
          <w:color w:val="002060"/>
        </w:rPr>
      </w:pPr>
      <w:r w:rsidRPr="00D652AD">
        <w:rPr>
          <w:color w:val="002060"/>
        </w:rPr>
        <w:t>RISULTATI UFFICIALI GARE DEL 20/10/2023</w:t>
      </w:r>
    </w:p>
    <w:p w14:paraId="1D29B8EE" w14:textId="77777777" w:rsidR="00864972" w:rsidRPr="00864972" w:rsidRDefault="00864972" w:rsidP="00864972">
      <w:pPr>
        <w:pStyle w:val="sottotitolocampionato20"/>
        <w:spacing w:before="0" w:beforeAutospacing="0" w:after="0" w:afterAutospacing="0"/>
        <w:rPr>
          <w:rFonts w:ascii="Arial" w:hAnsi="Arial" w:cs="Arial"/>
          <w:color w:val="002060"/>
          <w:sz w:val="20"/>
          <w:szCs w:val="20"/>
        </w:rPr>
      </w:pPr>
      <w:r w:rsidRPr="00864972">
        <w:rPr>
          <w:rFonts w:ascii="Arial" w:hAnsi="Arial" w:cs="Arial"/>
          <w:color w:val="002060"/>
          <w:sz w:val="20"/>
          <w:szCs w:val="20"/>
        </w:rPr>
        <w:t>Si trascrivono qui di seguito i risultati ufficiali delle gare disputate</w:t>
      </w:r>
    </w:p>
    <w:p w14:paraId="786C1132" w14:textId="77777777" w:rsidR="00864972" w:rsidRPr="00D652AD" w:rsidRDefault="00864972" w:rsidP="0086497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4972" w:rsidRPr="00D652AD" w14:paraId="28C44AD6" w14:textId="77777777" w:rsidTr="00EF6A0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018D0818"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CB15C" w14:textId="77777777" w:rsidR="00864972" w:rsidRPr="00D652AD" w:rsidRDefault="00864972" w:rsidP="00EF6A09">
                  <w:pPr>
                    <w:pStyle w:val="headertabella0"/>
                    <w:rPr>
                      <w:color w:val="002060"/>
                    </w:rPr>
                  </w:pPr>
                  <w:r w:rsidRPr="00D652AD">
                    <w:rPr>
                      <w:color w:val="002060"/>
                    </w:rPr>
                    <w:t>GIRONE A - 4 Giornata - A</w:t>
                  </w:r>
                </w:p>
              </w:tc>
            </w:tr>
            <w:tr w:rsidR="00864972" w:rsidRPr="00D652AD" w14:paraId="2C113189"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7C22E4" w14:textId="77777777" w:rsidR="00864972" w:rsidRPr="00D652AD" w:rsidRDefault="00864972" w:rsidP="00EF6A09">
                  <w:pPr>
                    <w:pStyle w:val="rowtabella0"/>
                    <w:rPr>
                      <w:color w:val="002060"/>
                    </w:rPr>
                  </w:pPr>
                  <w:r w:rsidRPr="00D652AD">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331B7" w14:textId="77777777" w:rsidR="00864972" w:rsidRPr="00D652AD" w:rsidRDefault="00864972" w:rsidP="00EF6A09">
                  <w:pPr>
                    <w:pStyle w:val="rowtabella0"/>
                    <w:rPr>
                      <w:color w:val="002060"/>
                    </w:rPr>
                  </w:pPr>
                  <w:r w:rsidRPr="00D652AD">
                    <w:rPr>
                      <w:color w:val="002060"/>
                    </w:rPr>
                    <w:t>- AUDAX CALCIO PIOBBICO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6F0E4" w14:textId="77777777" w:rsidR="00864972" w:rsidRPr="00D652AD" w:rsidRDefault="00864972" w:rsidP="00EF6A09">
                  <w:pPr>
                    <w:pStyle w:val="rowtabella0"/>
                    <w:jc w:val="center"/>
                    <w:rPr>
                      <w:color w:val="002060"/>
                    </w:rPr>
                  </w:pPr>
                  <w:r w:rsidRPr="00D652AD">
                    <w:rPr>
                      <w:color w:val="002060"/>
                    </w:rPr>
                    <w:t>6 - 7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42DE3" w14:textId="77777777" w:rsidR="00864972" w:rsidRPr="00D652AD" w:rsidRDefault="00864972" w:rsidP="00EF6A09">
                  <w:pPr>
                    <w:pStyle w:val="rowtabella0"/>
                    <w:jc w:val="center"/>
                    <w:rPr>
                      <w:color w:val="002060"/>
                    </w:rPr>
                  </w:pPr>
                  <w:r w:rsidRPr="00D652AD">
                    <w:rPr>
                      <w:color w:val="002060"/>
                    </w:rPr>
                    <w:t> </w:t>
                  </w:r>
                </w:p>
              </w:tc>
            </w:tr>
            <w:tr w:rsidR="00864972" w:rsidRPr="00D652AD" w14:paraId="6C2B506B"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A626F8" w14:textId="77777777" w:rsidR="00864972" w:rsidRPr="00D652AD" w:rsidRDefault="00864972" w:rsidP="00EF6A09">
                  <w:pPr>
                    <w:pStyle w:val="rowtabella0"/>
                    <w:rPr>
                      <w:color w:val="002060"/>
                    </w:rPr>
                  </w:pPr>
                  <w:r w:rsidRPr="00D652AD">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31B589" w14:textId="77777777" w:rsidR="00864972" w:rsidRPr="00D652AD" w:rsidRDefault="00864972" w:rsidP="00EF6A09">
                  <w:pPr>
                    <w:pStyle w:val="rowtabella0"/>
                    <w:rPr>
                      <w:color w:val="002060"/>
                      <w:lang w:val="es-ES"/>
                    </w:rPr>
                  </w:pPr>
                  <w:r w:rsidRPr="00D652AD">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0E2082" w14:textId="77777777" w:rsidR="00864972" w:rsidRPr="00D652AD" w:rsidRDefault="00864972" w:rsidP="00EF6A09">
                  <w:pPr>
                    <w:pStyle w:val="rowtabella0"/>
                    <w:jc w:val="center"/>
                    <w:rPr>
                      <w:color w:val="002060"/>
                    </w:rPr>
                  </w:pPr>
                  <w:r w:rsidRPr="00D652AD">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020FF6" w14:textId="77777777" w:rsidR="00864972" w:rsidRPr="00D652AD" w:rsidRDefault="00864972" w:rsidP="00EF6A09">
                  <w:pPr>
                    <w:pStyle w:val="rowtabella0"/>
                    <w:jc w:val="center"/>
                    <w:rPr>
                      <w:color w:val="002060"/>
                    </w:rPr>
                  </w:pPr>
                  <w:r w:rsidRPr="00D652AD">
                    <w:rPr>
                      <w:color w:val="002060"/>
                    </w:rPr>
                    <w:t> </w:t>
                  </w:r>
                </w:p>
              </w:tc>
            </w:tr>
            <w:tr w:rsidR="00864972" w:rsidRPr="00D652AD" w14:paraId="15103E5C"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B902F8" w14:textId="77777777" w:rsidR="00864972" w:rsidRPr="00D652AD" w:rsidRDefault="00864972" w:rsidP="00EF6A09">
                  <w:pPr>
                    <w:pStyle w:val="rowtabella0"/>
                    <w:rPr>
                      <w:color w:val="002060"/>
                    </w:rPr>
                  </w:pPr>
                  <w:r w:rsidRPr="00D652AD">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B3C5B9" w14:textId="77777777" w:rsidR="00864972" w:rsidRPr="00D652AD" w:rsidRDefault="00864972" w:rsidP="00EF6A09">
                  <w:pPr>
                    <w:pStyle w:val="rowtabella0"/>
                    <w:rPr>
                      <w:color w:val="002060"/>
                    </w:rPr>
                  </w:pPr>
                  <w:r w:rsidRPr="00D652AD">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B53E0D" w14:textId="77777777" w:rsidR="00864972" w:rsidRPr="00D652AD" w:rsidRDefault="00864972" w:rsidP="00EF6A09">
                  <w:pPr>
                    <w:pStyle w:val="rowtabella0"/>
                    <w:jc w:val="center"/>
                    <w:rPr>
                      <w:color w:val="002060"/>
                    </w:rPr>
                  </w:pPr>
                  <w:r w:rsidRPr="00D652A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1A2527" w14:textId="77777777" w:rsidR="00864972" w:rsidRPr="00D652AD" w:rsidRDefault="00864972" w:rsidP="00EF6A09">
                  <w:pPr>
                    <w:pStyle w:val="rowtabella0"/>
                    <w:jc w:val="center"/>
                    <w:rPr>
                      <w:color w:val="002060"/>
                    </w:rPr>
                  </w:pPr>
                  <w:r w:rsidRPr="00D652AD">
                    <w:rPr>
                      <w:color w:val="002060"/>
                    </w:rPr>
                    <w:t> </w:t>
                  </w:r>
                </w:p>
              </w:tc>
            </w:tr>
            <w:tr w:rsidR="00864972" w:rsidRPr="00D652AD" w14:paraId="3E2B3AB5"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350632" w14:textId="77777777" w:rsidR="00864972" w:rsidRPr="00D652AD" w:rsidRDefault="00864972" w:rsidP="00EF6A09">
                  <w:pPr>
                    <w:pStyle w:val="rowtabella0"/>
                    <w:rPr>
                      <w:color w:val="002060"/>
                    </w:rPr>
                  </w:pPr>
                  <w:r w:rsidRPr="00D652AD">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3B7D8A" w14:textId="77777777" w:rsidR="00864972" w:rsidRPr="00D652AD" w:rsidRDefault="00864972" w:rsidP="00EF6A09">
                  <w:pPr>
                    <w:pStyle w:val="rowtabella0"/>
                    <w:rPr>
                      <w:color w:val="002060"/>
                    </w:rPr>
                  </w:pPr>
                  <w:r w:rsidRPr="00D652AD">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4BD4A7" w14:textId="77777777" w:rsidR="00864972" w:rsidRPr="00D652AD" w:rsidRDefault="00864972" w:rsidP="00EF6A09">
                  <w:pPr>
                    <w:pStyle w:val="rowtabella0"/>
                    <w:jc w:val="center"/>
                    <w:rPr>
                      <w:color w:val="002060"/>
                    </w:rPr>
                  </w:pPr>
                  <w:r w:rsidRPr="00D652AD">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29C303" w14:textId="77777777" w:rsidR="00864972" w:rsidRPr="00D652AD" w:rsidRDefault="00864972" w:rsidP="00EF6A09">
                  <w:pPr>
                    <w:pStyle w:val="rowtabella0"/>
                    <w:jc w:val="center"/>
                    <w:rPr>
                      <w:color w:val="002060"/>
                    </w:rPr>
                  </w:pPr>
                  <w:r w:rsidRPr="00D652AD">
                    <w:rPr>
                      <w:color w:val="002060"/>
                    </w:rPr>
                    <w:t> </w:t>
                  </w:r>
                </w:p>
              </w:tc>
            </w:tr>
            <w:tr w:rsidR="00864972" w:rsidRPr="00D652AD" w14:paraId="63032B5A"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781749" w14:textId="77777777" w:rsidR="00864972" w:rsidRPr="00D652AD" w:rsidRDefault="00864972" w:rsidP="00EF6A09">
                  <w:pPr>
                    <w:pStyle w:val="rowtabella0"/>
                    <w:rPr>
                      <w:color w:val="002060"/>
                    </w:rPr>
                  </w:pPr>
                  <w:r w:rsidRPr="00D652AD">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2203B7" w14:textId="77777777" w:rsidR="00864972" w:rsidRPr="00D652AD" w:rsidRDefault="00864972" w:rsidP="00EF6A09">
                  <w:pPr>
                    <w:pStyle w:val="rowtabella0"/>
                    <w:rPr>
                      <w:color w:val="002060"/>
                    </w:rPr>
                  </w:pPr>
                  <w:r w:rsidRPr="00D652AD">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F56629" w14:textId="77777777" w:rsidR="00864972" w:rsidRPr="00D652AD" w:rsidRDefault="00864972" w:rsidP="00EF6A09">
                  <w:pPr>
                    <w:pStyle w:val="rowtabella0"/>
                    <w:jc w:val="center"/>
                    <w:rPr>
                      <w:color w:val="002060"/>
                    </w:rPr>
                  </w:pPr>
                  <w:r w:rsidRPr="00D652A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5D1533" w14:textId="77777777" w:rsidR="00864972" w:rsidRPr="00D652AD" w:rsidRDefault="00864972" w:rsidP="00EF6A09">
                  <w:pPr>
                    <w:pStyle w:val="rowtabella0"/>
                    <w:jc w:val="center"/>
                    <w:rPr>
                      <w:color w:val="002060"/>
                    </w:rPr>
                  </w:pPr>
                  <w:r w:rsidRPr="00D652AD">
                    <w:rPr>
                      <w:color w:val="002060"/>
                    </w:rPr>
                    <w:t> </w:t>
                  </w:r>
                </w:p>
              </w:tc>
            </w:tr>
            <w:tr w:rsidR="00864972" w:rsidRPr="00D652AD" w14:paraId="4216D80F"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A31622" w14:textId="77777777" w:rsidR="00864972" w:rsidRPr="00D652AD" w:rsidRDefault="00864972" w:rsidP="00EF6A09">
                  <w:pPr>
                    <w:pStyle w:val="rowtabella0"/>
                    <w:rPr>
                      <w:color w:val="002060"/>
                    </w:rPr>
                  </w:pPr>
                  <w:r w:rsidRPr="00D652AD">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4C230" w14:textId="77777777" w:rsidR="00864972" w:rsidRPr="00D652AD" w:rsidRDefault="00864972" w:rsidP="00EF6A09">
                  <w:pPr>
                    <w:pStyle w:val="rowtabella0"/>
                    <w:rPr>
                      <w:color w:val="002060"/>
                    </w:rPr>
                  </w:pPr>
                  <w:r w:rsidRPr="00D652AD">
                    <w:rPr>
                      <w:color w:val="002060"/>
                    </w:rPr>
                    <w:t>- ACQUALAGNA CALCIO C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A68E2" w14:textId="77777777" w:rsidR="00864972" w:rsidRPr="00D652AD" w:rsidRDefault="00864972" w:rsidP="00EF6A09">
                  <w:pPr>
                    <w:pStyle w:val="rowtabella0"/>
                    <w:jc w:val="center"/>
                    <w:rPr>
                      <w:color w:val="002060"/>
                    </w:rPr>
                  </w:pPr>
                  <w:r w:rsidRPr="00D652AD">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6577B" w14:textId="77777777" w:rsidR="00864972" w:rsidRPr="00D652AD" w:rsidRDefault="00864972" w:rsidP="00EF6A09">
                  <w:pPr>
                    <w:pStyle w:val="rowtabella0"/>
                    <w:jc w:val="center"/>
                    <w:rPr>
                      <w:color w:val="002060"/>
                    </w:rPr>
                  </w:pPr>
                  <w:r w:rsidRPr="00D652AD">
                    <w:rPr>
                      <w:color w:val="002060"/>
                    </w:rPr>
                    <w:t> </w:t>
                  </w:r>
                </w:p>
              </w:tc>
            </w:tr>
          </w:tbl>
          <w:p w14:paraId="016B9124" w14:textId="77777777" w:rsidR="00864972" w:rsidRPr="00D652AD" w:rsidRDefault="00864972" w:rsidP="00EF6A0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59366E32"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BD5D1" w14:textId="77777777" w:rsidR="00864972" w:rsidRPr="00D652AD" w:rsidRDefault="00864972" w:rsidP="00EF6A09">
                  <w:pPr>
                    <w:pStyle w:val="headertabella0"/>
                    <w:rPr>
                      <w:color w:val="002060"/>
                    </w:rPr>
                  </w:pPr>
                  <w:r w:rsidRPr="00D652AD">
                    <w:rPr>
                      <w:color w:val="002060"/>
                    </w:rPr>
                    <w:t>GIRONE B - 4 Giornata - A</w:t>
                  </w:r>
                </w:p>
              </w:tc>
            </w:tr>
            <w:tr w:rsidR="00864972" w:rsidRPr="00D652AD" w14:paraId="4A448FAB"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2E4D25" w14:textId="77777777" w:rsidR="00864972" w:rsidRPr="00D652AD" w:rsidRDefault="00864972" w:rsidP="00EF6A09">
                  <w:pPr>
                    <w:pStyle w:val="rowtabella0"/>
                    <w:rPr>
                      <w:color w:val="002060"/>
                    </w:rPr>
                  </w:pPr>
                  <w:r w:rsidRPr="00D652AD">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23F7C" w14:textId="77777777" w:rsidR="00864972" w:rsidRPr="00D652AD" w:rsidRDefault="00864972" w:rsidP="00EF6A09">
                  <w:pPr>
                    <w:pStyle w:val="rowtabella0"/>
                    <w:rPr>
                      <w:color w:val="002060"/>
                    </w:rPr>
                  </w:pPr>
                  <w:r w:rsidRPr="00D652AD">
                    <w:rPr>
                      <w:color w:val="002060"/>
                    </w:rPr>
                    <w:t>- CASENUOVE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A56FB" w14:textId="77777777" w:rsidR="00864972" w:rsidRPr="00D652AD" w:rsidRDefault="00864972" w:rsidP="00EF6A09">
                  <w:pPr>
                    <w:pStyle w:val="rowtabella0"/>
                    <w:jc w:val="center"/>
                    <w:rPr>
                      <w:color w:val="002060"/>
                    </w:rPr>
                  </w:pPr>
                  <w:r w:rsidRPr="00D652AD">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7BA58" w14:textId="77777777" w:rsidR="00864972" w:rsidRPr="00D652AD" w:rsidRDefault="00864972" w:rsidP="00EF6A09">
                  <w:pPr>
                    <w:pStyle w:val="rowtabella0"/>
                    <w:jc w:val="center"/>
                    <w:rPr>
                      <w:color w:val="002060"/>
                    </w:rPr>
                  </w:pPr>
                  <w:r w:rsidRPr="00D652AD">
                    <w:rPr>
                      <w:color w:val="002060"/>
                    </w:rPr>
                    <w:t> </w:t>
                  </w:r>
                </w:p>
              </w:tc>
            </w:tr>
            <w:tr w:rsidR="00864972" w:rsidRPr="00D652AD" w14:paraId="2647E0E0"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487AD2" w14:textId="77777777" w:rsidR="00864972" w:rsidRPr="00D652AD" w:rsidRDefault="00864972" w:rsidP="00EF6A09">
                  <w:pPr>
                    <w:pStyle w:val="rowtabella0"/>
                    <w:rPr>
                      <w:color w:val="002060"/>
                    </w:rPr>
                  </w:pPr>
                  <w:r w:rsidRPr="00D652AD">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9CB31D" w14:textId="77777777" w:rsidR="00864972" w:rsidRPr="00D652AD" w:rsidRDefault="00864972" w:rsidP="00EF6A09">
                  <w:pPr>
                    <w:pStyle w:val="rowtabella0"/>
                    <w:rPr>
                      <w:color w:val="002060"/>
                    </w:rPr>
                  </w:pPr>
                  <w:r w:rsidRPr="00D652AD">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903DCB" w14:textId="77777777" w:rsidR="00864972" w:rsidRPr="00D652AD" w:rsidRDefault="00864972" w:rsidP="00EF6A09">
                  <w:pPr>
                    <w:pStyle w:val="rowtabella0"/>
                    <w:jc w:val="center"/>
                    <w:rPr>
                      <w:color w:val="002060"/>
                    </w:rPr>
                  </w:pPr>
                  <w:r w:rsidRPr="00D652A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9F81EA" w14:textId="77777777" w:rsidR="00864972" w:rsidRPr="00D652AD" w:rsidRDefault="00864972" w:rsidP="00EF6A09">
                  <w:pPr>
                    <w:pStyle w:val="rowtabella0"/>
                    <w:jc w:val="center"/>
                    <w:rPr>
                      <w:color w:val="002060"/>
                    </w:rPr>
                  </w:pPr>
                  <w:r w:rsidRPr="00D652AD">
                    <w:rPr>
                      <w:color w:val="002060"/>
                    </w:rPr>
                    <w:t> </w:t>
                  </w:r>
                </w:p>
              </w:tc>
            </w:tr>
            <w:tr w:rsidR="00864972" w:rsidRPr="00D652AD" w14:paraId="6F1D7704"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8AB663" w14:textId="77777777" w:rsidR="00864972" w:rsidRPr="00D652AD" w:rsidRDefault="00864972" w:rsidP="00EF6A09">
                  <w:pPr>
                    <w:pStyle w:val="rowtabella0"/>
                    <w:rPr>
                      <w:color w:val="002060"/>
                    </w:rPr>
                  </w:pPr>
                  <w:r w:rsidRPr="00D652AD">
                    <w:rPr>
                      <w:color w:val="002060"/>
                    </w:rPr>
                    <w:t>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83B29C" w14:textId="77777777" w:rsidR="00864972" w:rsidRPr="00D652AD" w:rsidRDefault="00864972" w:rsidP="00EF6A09">
                  <w:pPr>
                    <w:pStyle w:val="rowtabella0"/>
                    <w:rPr>
                      <w:color w:val="002060"/>
                    </w:rPr>
                  </w:pPr>
                  <w:r w:rsidRPr="00D652AD">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67B874" w14:textId="77777777" w:rsidR="00864972" w:rsidRPr="00D652AD" w:rsidRDefault="00864972" w:rsidP="00EF6A09">
                  <w:pPr>
                    <w:pStyle w:val="rowtabella0"/>
                    <w:jc w:val="center"/>
                    <w:rPr>
                      <w:color w:val="002060"/>
                    </w:rPr>
                  </w:pPr>
                  <w:r w:rsidRPr="00D652AD">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1C134F" w14:textId="77777777" w:rsidR="00864972" w:rsidRPr="00D652AD" w:rsidRDefault="00864972" w:rsidP="00EF6A09">
                  <w:pPr>
                    <w:pStyle w:val="rowtabella0"/>
                    <w:jc w:val="center"/>
                    <w:rPr>
                      <w:color w:val="002060"/>
                    </w:rPr>
                  </w:pPr>
                  <w:r w:rsidRPr="00D652AD">
                    <w:rPr>
                      <w:color w:val="002060"/>
                    </w:rPr>
                    <w:t> </w:t>
                  </w:r>
                </w:p>
              </w:tc>
            </w:tr>
            <w:tr w:rsidR="00864972" w:rsidRPr="00D652AD" w14:paraId="43792A5E"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6BD2EE" w14:textId="77777777" w:rsidR="00864972" w:rsidRPr="00D652AD" w:rsidRDefault="00864972" w:rsidP="00EF6A09">
                  <w:pPr>
                    <w:pStyle w:val="rowtabella0"/>
                    <w:rPr>
                      <w:color w:val="002060"/>
                    </w:rPr>
                  </w:pPr>
                  <w:r w:rsidRPr="00D652AD">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87E5AE" w14:textId="77777777" w:rsidR="00864972" w:rsidRPr="00D652AD" w:rsidRDefault="00864972" w:rsidP="00EF6A09">
                  <w:pPr>
                    <w:pStyle w:val="rowtabella0"/>
                    <w:rPr>
                      <w:color w:val="002060"/>
                    </w:rPr>
                  </w:pPr>
                  <w:r w:rsidRPr="00D652AD">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83094B" w14:textId="77777777" w:rsidR="00864972" w:rsidRPr="00D652AD" w:rsidRDefault="00864972" w:rsidP="00EF6A09">
                  <w:pPr>
                    <w:pStyle w:val="rowtabella0"/>
                    <w:jc w:val="center"/>
                    <w:rPr>
                      <w:color w:val="002060"/>
                    </w:rPr>
                  </w:pPr>
                  <w:r w:rsidRPr="00D652AD">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086E38" w14:textId="77777777" w:rsidR="00864972" w:rsidRPr="00D652AD" w:rsidRDefault="00864972" w:rsidP="00EF6A09">
                  <w:pPr>
                    <w:pStyle w:val="rowtabella0"/>
                    <w:jc w:val="center"/>
                    <w:rPr>
                      <w:color w:val="002060"/>
                    </w:rPr>
                  </w:pPr>
                  <w:r w:rsidRPr="00D652AD">
                    <w:rPr>
                      <w:color w:val="002060"/>
                    </w:rPr>
                    <w:t> </w:t>
                  </w:r>
                </w:p>
              </w:tc>
            </w:tr>
            <w:tr w:rsidR="00864972" w:rsidRPr="00D652AD" w14:paraId="31818BC6"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5B31B1" w14:textId="77777777" w:rsidR="00864972" w:rsidRPr="00D652AD" w:rsidRDefault="00864972" w:rsidP="00EF6A09">
                  <w:pPr>
                    <w:pStyle w:val="rowtabella0"/>
                    <w:rPr>
                      <w:color w:val="002060"/>
                    </w:rPr>
                  </w:pPr>
                  <w:r w:rsidRPr="00D652AD">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8E091A" w14:textId="77777777" w:rsidR="00864972" w:rsidRPr="00D652AD" w:rsidRDefault="00864972" w:rsidP="00EF6A09">
                  <w:pPr>
                    <w:pStyle w:val="rowtabella0"/>
                    <w:rPr>
                      <w:color w:val="002060"/>
                    </w:rPr>
                  </w:pPr>
                  <w:r w:rsidRPr="00D652AD">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FFEDF4" w14:textId="77777777" w:rsidR="00864972" w:rsidRPr="00D652AD" w:rsidRDefault="00864972" w:rsidP="00EF6A09">
                  <w:pPr>
                    <w:pStyle w:val="rowtabella0"/>
                    <w:jc w:val="center"/>
                    <w:rPr>
                      <w:color w:val="002060"/>
                    </w:rPr>
                  </w:pPr>
                  <w:r w:rsidRPr="00D652AD">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589CBC" w14:textId="77777777" w:rsidR="00864972" w:rsidRPr="00D652AD" w:rsidRDefault="00864972" w:rsidP="00EF6A09">
                  <w:pPr>
                    <w:pStyle w:val="rowtabella0"/>
                    <w:jc w:val="center"/>
                    <w:rPr>
                      <w:color w:val="002060"/>
                    </w:rPr>
                  </w:pPr>
                  <w:r w:rsidRPr="00D652AD">
                    <w:rPr>
                      <w:color w:val="002060"/>
                    </w:rPr>
                    <w:t> </w:t>
                  </w:r>
                </w:p>
              </w:tc>
            </w:tr>
            <w:tr w:rsidR="00864972" w:rsidRPr="00D652AD" w14:paraId="1B83C363"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DBFC9A" w14:textId="77777777" w:rsidR="00864972" w:rsidRPr="00D652AD" w:rsidRDefault="00864972" w:rsidP="00EF6A09">
                  <w:pPr>
                    <w:pStyle w:val="rowtabella0"/>
                    <w:rPr>
                      <w:color w:val="002060"/>
                    </w:rPr>
                  </w:pPr>
                  <w:r w:rsidRPr="00D652AD">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767955" w14:textId="77777777" w:rsidR="00864972" w:rsidRPr="00D652AD" w:rsidRDefault="00864972" w:rsidP="00EF6A09">
                  <w:pPr>
                    <w:pStyle w:val="rowtabella0"/>
                    <w:rPr>
                      <w:color w:val="002060"/>
                    </w:rPr>
                  </w:pPr>
                  <w:r w:rsidRPr="00D652AD">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19A677" w14:textId="77777777" w:rsidR="00864972" w:rsidRPr="00D652AD" w:rsidRDefault="00864972" w:rsidP="00EF6A09">
                  <w:pPr>
                    <w:pStyle w:val="rowtabella0"/>
                    <w:jc w:val="center"/>
                    <w:rPr>
                      <w:color w:val="002060"/>
                    </w:rPr>
                  </w:pPr>
                  <w:r w:rsidRPr="00D652AD">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141559" w14:textId="77777777" w:rsidR="00864972" w:rsidRPr="00D652AD" w:rsidRDefault="00864972" w:rsidP="00EF6A09">
                  <w:pPr>
                    <w:pStyle w:val="rowtabella0"/>
                    <w:jc w:val="center"/>
                    <w:rPr>
                      <w:color w:val="002060"/>
                    </w:rPr>
                  </w:pPr>
                  <w:r w:rsidRPr="00D652AD">
                    <w:rPr>
                      <w:color w:val="002060"/>
                    </w:rPr>
                    <w:t> </w:t>
                  </w:r>
                </w:p>
              </w:tc>
            </w:tr>
            <w:tr w:rsidR="00864972" w:rsidRPr="00D652AD" w14:paraId="7268D407"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EB6E74" w14:textId="77777777" w:rsidR="00864972" w:rsidRPr="00D652AD" w:rsidRDefault="00864972" w:rsidP="00EF6A09">
                  <w:pPr>
                    <w:pStyle w:val="rowtabella0"/>
                    <w:rPr>
                      <w:color w:val="002060"/>
                    </w:rPr>
                  </w:pPr>
                  <w:r w:rsidRPr="00D652AD">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92889" w14:textId="77777777" w:rsidR="00864972" w:rsidRPr="00D652AD" w:rsidRDefault="00864972" w:rsidP="00EF6A09">
                  <w:pPr>
                    <w:pStyle w:val="rowtabella0"/>
                    <w:rPr>
                      <w:color w:val="002060"/>
                    </w:rPr>
                  </w:pPr>
                  <w:r w:rsidRPr="00D652AD">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50C26" w14:textId="77777777" w:rsidR="00864972" w:rsidRPr="00D652AD" w:rsidRDefault="00864972" w:rsidP="00EF6A09">
                  <w:pPr>
                    <w:pStyle w:val="rowtabella0"/>
                    <w:jc w:val="center"/>
                    <w:rPr>
                      <w:color w:val="002060"/>
                    </w:rPr>
                  </w:pPr>
                  <w:r w:rsidRPr="00D652AD">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FFBBA" w14:textId="77777777" w:rsidR="00864972" w:rsidRPr="00D652AD" w:rsidRDefault="00864972" w:rsidP="00EF6A09">
                  <w:pPr>
                    <w:pStyle w:val="rowtabella0"/>
                    <w:jc w:val="center"/>
                    <w:rPr>
                      <w:color w:val="002060"/>
                    </w:rPr>
                  </w:pPr>
                  <w:r w:rsidRPr="00D652AD">
                    <w:rPr>
                      <w:color w:val="002060"/>
                    </w:rPr>
                    <w:t> </w:t>
                  </w:r>
                </w:p>
              </w:tc>
            </w:tr>
            <w:tr w:rsidR="00864972" w:rsidRPr="00D652AD" w14:paraId="664F0A34" w14:textId="77777777" w:rsidTr="00EF6A09">
              <w:tc>
                <w:tcPr>
                  <w:tcW w:w="4700" w:type="dxa"/>
                  <w:gridSpan w:val="4"/>
                  <w:tcBorders>
                    <w:top w:val="nil"/>
                    <w:left w:val="nil"/>
                    <w:bottom w:val="nil"/>
                    <w:right w:val="nil"/>
                  </w:tcBorders>
                  <w:tcMar>
                    <w:top w:w="20" w:type="dxa"/>
                    <w:left w:w="20" w:type="dxa"/>
                    <w:bottom w:w="20" w:type="dxa"/>
                    <w:right w:w="20" w:type="dxa"/>
                  </w:tcMar>
                  <w:vAlign w:val="center"/>
                  <w:hideMark/>
                </w:tcPr>
                <w:p w14:paraId="3A9AF8FE" w14:textId="77777777" w:rsidR="00864972" w:rsidRPr="00D652AD" w:rsidRDefault="00864972" w:rsidP="00EF6A09">
                  <w:pPr>
                    <w:pStyle w:val="rowtabella0"/>
                    <w:rPr>
                      <w:color w:val="002060"/>
                    </w:rPr>
                  </w:pPr>
                  <w:r w:rsidRPr="00D652AD">
                    <w:rPr>
                      <w:color w:val="002060"/>
                    </w:rPr>
                    <w:t>(1) - disputata il 21/10/2023</w:t>
                  </w:r>
                </w:p>
              </w:tc>
            </w:tr>
          </w:tbl>
          <w:p w14:paraId="0147563E" w14:textId="77777777" w:rsidR="00864972" w:rsidRPr="00D652AD" w:rsidRDefault="00864972" w:rsidP="00EF6A09">
            <w:pPr>
              <w:rPr>
                <w:color w:val="002060"/>
              </w:rPr>
            </w:pPr>
          </w:p>
        </w:tc>
      </w:tr>
    </w:tbl>
    <w:p w14:paraId="0D77C412" w14:textId="77777777" w:rsidR="00864972" w:rsidRPr="00D652AD" w:rsidRDefault="00864972" w:rsidP="0086497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4972" w:rsidRPr="00D652AD" w14:paraId="7D230B39" w14:textId="77777777" w:rsidTr="00EF6A0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73A1ABE5"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99ABA" w14:textId="77777777" w:rsidR="00864972" w:rsidRPr="00D652AD" w:rsidRDefault="00864972" w:rsidP="00EF6A09">
                  <w:pPr>
                    <w:pStyle w:val="headertabella0"/>
                    <w:rPr>
                      <w:color w:val="002060"/>
                    </w:rPr>
                  </w:pPr>
                  <w:r w:rsidRPr="00D652AD">
                    <w:rPr>
                      <w:color w:val="002060"/>
                    </w:rPr>
                    <w:t>GIRONE C - 4 Giornata - A</w:t>
                  </w:r>
                </w:p>
              </w:tc>
            </w:tr>
            <w:tr w:rsidR="00864972" w:rsidRPr="00D652AD" w14:paraId="2827A8D4"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4C5BF1" w14:textId="77777777" w:rsidR="00864972" w:rsidRPr="00D652AD" w:rsidRDefault="00864972" w:rsidP="00EF6A09">
                  <w:pPr>
                    <w:pStyle w:val="rowtabella0"/>
                    <w:rPr>
                      <w:color w:val="002060"/>
                    </w:rPr>
                  </w:pPr>
                  <w:r w:rsidRPr="00D652AD">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FE7D2" w14:textId="77777777" w:rsidR="00864972" w:rsidRPr="00D652AD" w:rsidRDefault="00864972" w:rsidP="00EF6A09">
                  <w:pPr>
                    <w:pStyle w:val="rowtabella0"/>
                    <w:rPr>
                      <w:color w:val="002060"/>
                    </w:rPr>
                  </w:pPr>
                  <w:r w:rsidRPr="00D652AD">
                    <w:rPr>
                      <w:color w:val="002060"/>
                    </w:rPr>
                    <w:t>- FIUMINATA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D30C4" w14:textId="77777777" w:rsidR="00864972" w:rsidRPr="00D652AD" w:rsidRDefault="00864972" w:rsidP="00EF6A09">
                  <w:pPr>
                    <w:pStyle w:val="rowtabella0"/>
                    <w:jc w:val="center"/>
                    <w:rPr>
                      <w:color w:val="002060"/>
                    </w:rPr>
                  </w:pPr>
                  <w:r w:rsidRPr="00D652AD">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4A200" w14:textId="77777777" w:rsidR="00864972" w:rsidRPr="00D652AD" w:rsidRDefault="00864972" w:rsidP="00EF6A09">
                  <w:pPr>
                    <w:pStyle w:val="rowtabella0"/>
                    <w:jc w:val="center"/>
                    <w:rPr>
                      <w:color w:val="002060"/>
                    </w:rPr>
                  </w:pPr>
                  <w:r w:rsidRPr="00D652AD">
                    <w:rPr>
                      <w:color w:val="002060"/>
                    </w:rPr>
                    <w:t> </w:t>
                  </w:r>
                </w:p>
              </w:tc>
            </w:tr>
            <w:tr w:rsidR="00864972" w:rsidRPr="00D652AD" w14:paraId="7298EBCC"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8483CB" w14:textId="77777777" w:rsidR="00864972" w:rsidRPr="00D652AD" w:rsidRDefault="00864972" w:rsidP="00EF6A09">
                  <w:pPr>
                    <w:pStyle w:val="rowtabella0"/>
                    <w:rPr>
                      <w:color w:val="002060"/>
                    </w:rPr>
                  </w:pPr>
                  <w:r w:rsidRPr="00D652AD">
                    <w:rPr>
                      <w:color w:val="002060"/>
                    </w:rPr>
                    <w:t>(1) 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C0ADC1" w14:textId="77777777" w:rsidR="00864972" w:rsidRPr="00D652AD" w:rsidRDefault="00864972" w:rsidP="00EF6A09">
                  <w:pPr>
                    <w:pStyle w:val="rowtabella0"/>
                    <w:rPr>
                      <w:color w:val="002060"/>
                    </w:rPr>
                  </w:pPr>
                  <w:r w:rsidRPr="00D652AD">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D6A8FF" w14:textId="77777777" w:rsidR="00864972" w:rsidRPr="00D652AD" w:rsidRDefault="00864972" w:rsidP="00EF6A09">
                  <w:pPr>
                    <w:pStyle w:val="rowtabella0"/>
                    <w:jc w:val="center"/>
                    <w:rPr>
                      <w:color w:val="002060"/>
                    </w:rPr>
                  </w:pPr>
                  <w:r w:rsidRPr="00D652AD">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1DF6FC" w14:textId="77777777" w:rsidR="00864972" w:rsidRPr="00D652AD" w:rsidRDefault="00864972" w:rsidP="00EF6A09">
                  <w:pPr>
                    <w:pStyle w:val="rowtabella0"/>
                    <w:jc w:val="center"/>
                    <w:rPr>
                      <w:color w:val="002060"/>
                    </w:rPr>
                  </w:pPr>
                  <w:r w:rsidRPr="00D652AD">
                    <w:rPr>
                      <w:color w:val="002060"/>
                    </w:rPr>
                    <w:t> </w:t>
                  </w:r>
                </w:p>
              </w:tc>
            </w:tr>
            <w:tr w:rsidR="00864972" w:rsidRPr="00D652AD" w14:paraId="6FAC1169"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9AF189" w14:textId="77777777" w:rsidR="00864972" w:rsidRPr="00D652AD" w:rsidRDefault="00864972" w:rsidP="00EF6A09">
                  <w:pPr>
                    <w:pStyle w:val="rowtabella0"/>
                    <w:rPr>
                      <w:color w:val="002060"/>
                    </w:rPr>
                  </w:pPr>
                  <w:r w:rsidRPr="00D652AD">
                    <w:rPr>
                      <w:color w:val="002060"/>
                    </w:rPr>
                    <w:t>(1) 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30FB80" w14:textId="77777777" w:rsidR="00864972" w:rsidRPr="00D652AD" w:rsidRDefault="00864972" w:rsidP="00EF6A09">
                  <w:pPr>
                    <w:pStyle w:val="rowtabella0"/>
                    <w:rPr>
                      <w:color w:val="002060"/>
                    </w:rPr>
                  </w:pPr>
                  <w:r w:rsidRPr="00D652AD">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2D122D" w14:textId="77777777" w:rsidR="00864972" w:rsidRPr="00D652AD" w:rsidRDefault="00864972" w:rsidP="00EF6A09">
                  <w:pPr>
                    <w:pStyle w:val="rowtabella0"/>
                    <w:jc w:val="center"/>
                    <w:rPr>
                      <w:color w:val="002060"/>
                    </w:rPr>
                  </w:pPr>
                  <w:r w:rsidRPr="00D652A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1F166D" w14:textId="77777777" w:rsidR="00864972" w:rsidRPr="00D652AD" w:rsidRDefault="00864972" w:rsidP="00EF6A09">
                  <w:pPr>
                    <w:pStyle w:val="rowtabella0"/>
                    <w:jc w:val="center"/>
                    <w:rPr>
                      <w:color w:val="002060"/>
                    </w:rPr>
                  </w:pPr>
                  <w:r w:rsidRPr="00D652AD">
                    <w:rPr>
                      <w:color w:val="002060"/>
                    </w:rPr>
                    <w:t> </w:t>
                  </w:r>
                </w:p>
              </w:tc>
            </w:tr>
            <w:tr w:rsidR="00864972" w:rsidRPr="00D652AD" w14:paraId="3DDA86AF"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24E3BA" w14:textId="77777777" w:rsidR="00864972" w:rsidRPr="00D652AD" w:rsidRDefault="00864972" w:rsidP="00EF6A09">
                  <w:pPr>
                    <w:pStyle w:val="rowtabella0"/>
                    <w:rPr>
                      <w:color w:val="002060"/>
                    </w:rPr>
                  </w:pPr>
                  <w:r w:rsidRPr="00D652AD">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4136B5" w14:textId="77777777" w:rsidR="00864972" w:rsidRPr="00D652AD" w:rsidRDefault="00864972" w:rsidP="00EF6A09">
                  <w:pPr>
                    <w:pStyle w:val="rowtabella0"/>
                    <w:rPr>
                      <w:color w:val="002060"/>
                    </w:rPr>
                  </w:pPr>
                  <w:r w:rsidRPr="00D652AD">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DC72F3" w14:textId="77777777" w:rsidR="00864972" w:rsidRPr="00D652AD" w:rsidRDefault="00864972" w:rsidP="00EF6A09">
                  <w:pPr>
                    <w:pStyle w:val="rowtabella0"/>
                    <w:jc w:val="center"/>
                    <w:rPr>
                      <w:color w:val="002060"/>
                    </w:rPr>
                  </w:pPr>
                  <w:r w:rsidRPr="00D652A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32D321" w14:textId="77777777" w:rsidR="00864972" w:rsidRPr="00D652AD" w:rsidRDefault="00864972" w:rsidP="00EF6A09">
                  <w:pPr>
                    <w:pStyle w:val="rowtabella0"/>
                    <w:jc w:val="center"/>
                    <w:rPr>
                      <w:color w:val="002060"/>
                    </w:rPr>
                  </w:pPr>
                  <w:r w:rsidRPr="00D652AD">
                    <w:rPr>
                      <w:color w:val="002060"/>
                    </w:rPr>
                    <w:t> </w:t>
                  </w:r>
                </w:p>
              </w:tc>
            </w:tr>
            <w:tr w:rsidR="00864972" w:rsidRPr="00D652AD" w14:paraId="5EDF357A"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6DBE6C" w14:textId="77777777" w:rsidR="00864972" w:rsidRPr="00D652AD" w:rsidRDefault="00864972" w:rsidP="00EF6A09">
                  <w:pPr>
                    <w:pStyle w:val="rowtabella0"/>
                    <w:rPr>
                      <w:color w:val="002060"/>
                    </w:rPr>
                  </w:pPr>
                  <w:r w:rsidRPr="00D652AD">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2ED65B" w14:textId="77777777" w:rsidR="00864972" w:rsidRPr="00D652AD" w:rsidRDefault="00864972" w:rsidP="00EF6A09">
                  <w:pPr>
                    <w:pStyle w:val="rowtabella0"/>
                    <w:rPr>
                      <w:color w:val="002060"/>
                    </w:rPr>
                  </w:pPr>
                  <w:r w:rsidRPr="00D652A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E21F7A" w14:textId="77777777" w:rsidR="00864972" w:rsidRPr="00D652AD" w:rsidRDefault="00864972" w:rsidP="00EF6A09">
                  <w:pPr>
                    <w:pStyle w:val="rowtabella0"/>
                    <w:jc w:val="center"/>
                    <w:rPr>
                      <w:color w:val="002060"/>
                    </w:rPr>
                  </w:pPr>
                  <w:r w:rsidRPr="00D652A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DE4A90" w14:textId="77777777" w:rsidR="00864972" w:rsidRPr="00D652AD" w:rsidRDefault="00864972" w:rsidP="00EF6A09">
                  <w:pPr>
                    <w:pStyle w:val="rowtabella0"/>
                    <w:jc w:val="center"/>
                    <w:rPr>
                      <w:color w:val="002060"/>
                    </w:rPr>
                  </w:pPr>
                  <w:r w:rsidRPr="00D652AD">
                    <w:rPr>
                      <w:color w:val="002060"/>
                    </w:rPr>
                    <w:t> </w:t>
                  </w:r>
                </w:p>
              </w:tc>
            </w:tr>
            <w:tr w:rsidR="00864972" w:rsidRPr="00D652AD" w14:paraId="6442C27E"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1367E2" w14:textId="77777777" w:rsidR="00864972" w:rsidRPr="00D652AD" w:rsidRDefault="00864972" w:rsidP="00EF6A09">
                  <w:pPr>
                    <w:pStyle w:val="rowtabella0"/>
                    <w:rPr>
                      <w:color w:val="002060"/>
                    </w:rPr>
                  </w:pPr>
                  <w:r w:rsidRPr="00D652AD">
                    <w:rPr>
                      <w:color w:val="002060"/>
                    </w:rPr>
                    <w:t>VISSO-ALTONERA CALCIO1970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5056B" w14:textId="77777777" w:rsidR="00864972" w:rsidRPr="00D652AD" w:rsidRDefault="00864972" w:rsidP="00EF6A09">
                  <w:pPr>
                    <w:pStyle w:val="rowtabella0"/>
                    <w:rPr>
                      <w:color w:val="002060"/>
                    </w:rPr>
                  </w:pPr>
                  <w:r w:rsidRPr="00D652AD">
                    <w:rPr>
                      <w:color w:val="002060"/>
                    </w:rPr>
                    <w:t>- VIRTUS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DBC2D" w14:textId="77777777" w:rsidR="00864972" w:rsidRPr="00D652AD" w:rsidRDefault="00864972" w:rsidP="00EF6A09">
                  <w:pPr>
                    <w:pStyle w:val="rowtabella0"/>
                    <w:jc w:val="center"/>
                    <w:rPr>
                      <w:color w:val="002060"/>
                    </w:rPr>
                  </w:pPr>
                  <w:r w:rsidRPr="00D652AD">
                    <w:rPr>
                      <w:color w:val="002060"/>
                    </w:rPr>
                    <w:t>11 - 4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8F02C" w14:textId="77777777" w:rsidR="00864972" w:rsidRPr="00D652AD" w:rsidRDefault="00864972" w:rsidP="00EF6A09">
                  <w:pPr>
                    <w:pStyle w:val="rowtabella0"/>
                    <w:jc w:val="center"/>
                    <w:rPr>
                      <w:color w:val="002060"/>
                    </w:rPr>
                  </w:pPr>
                  <w:r w:rsidRPr="00D652AD">
                    <w:rPr>
                      <w:color w:val="002060"/>
                    </w:rPr>
                    <w:t> </w:t>
                  </w:r>
                </w:p>
              </w:tc>
            </w:tr>
            <w:tr w:rsidR="00864972" w:rsidRPr="00D652AD" w14:paraId="6AFA9ABD" w14:textId="77777777" w:rsidTr="00EF6A09">
              <w:tc>
                <w:tcPr>
                  <w:tcW w:w="4700" w:type="dxa"/>
                  <w:gridSpan w:val="4"/>
                  <w:tcBorders>
                    <w:top w:val="nil"/>
                    <w:left w:val="nil"/>
                    <w:bottom w:val="nil"/>
                    <w:right w:val="nil"/>
                  </w:tcBorders>
                  <w:tcMar>
                    <w:top w:w="20" w:type="dxa"/>
                    <w:left w:w="20" w:type="dxa"/>
                    <w:bottom w:w="20" w:type="dxa"/>
                    <w:right w:w="20" w:type="dxa"/>
                  </w:tcMar>
                  <w:vAlign w:val="center"/>
                  <w:hideMark/>
                </w:tcPr>
                <w:p w14:paraId="702C3503" w14:textId="77777777" w:rsidR="00864972" w:rsidRPr="00D652AD" w:rsidRDefault="00864972" w:rsidP="00EF6A09">
                  <w:pPr>
                    <w:pStyle w:val="rowtabella0"/>
                    <w:rPr>
                      <w:color w:val="002060"/>
                    </w:rPr>
                  </w:pPr>
                  <w:r w:rsidRPr="00D652AD">
                    <w:rPr>
                      <w:color w:val="002060"/>
                    </w:rPr>
                    <w:t>(1) - disputata il 21/10/2023</w:t>
                  </w:r>
                </w:p>
              </w:tc>
            </w:tr>
          </w:tbl>
          <w:p w14:paraId="2B0F3F2B" w14:textId="77777777" w:rsidR="00864972" w:rsidRPr="00D652AD" w:rsidRDefault="00864972" w:rsidP="00EF6A0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5FA73792"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72DDD" w14:textId="77777777" w:rsidR="00864972" w:rsidRPr="00D652AD" w:rsidRDefault="00864972" w:rsidP="00EF6A09">
                  <w:pPr>
                    <w:pStyle w:val="headertabella0"/>
                    <w:rPr>
                      <w:color w:val="002060"/>
                    </w:rPr>
                  </w:pPr>
                  <w:r w:rsidRPr="00D652AD">
                    <w:rPr>
                      <w:color w:val="002060"/>
                    </w:rPr>
                    <w:t>GIRONE D - 4 Giornata - A</w:t>
                  </w:r>
                </w:p>
              </w:tc>
            </w:tr>
            <w:tr w:rsidR="00864972" w:rsidRPr="00D652AD" w14:paraId="12E29EC9"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0BD667" w14:textId="77777777" w:rsidR="00864972" w:rsidRPr="00D652AD" w:rsidRDefault="00864972" w:rsidP="00EF6A09">
                  <w:pPr>
                    <w:pStyle w:val="rowtabella0"/>
                    <w:rPr>
                      <w:color w:val="002060"/>
                    </w:rPr>
                  </w:pPr>
                  <w:r w:rsidRPr="00D652AD">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CE949" w14:textId="77777777" w:rsidR="00864972" w:rsidRPr="00D652AD" w:rsidRDefault="00864972" w:rsidP="00EF6A09">
                  <w:pPr>
                    <w:pStyle w:val="rowtabella0"/>
                    <w:rPr>
                      <w:color w:val="002060"/>
                    </w:rPr>
                  </w:pPr>
                  <w:r w:rsidRPr="00D652AD">
                    <w:rPr>
                      <w:color w:val="002060"/>
                    </w:rPr>
                    <w:t>- VIS CIVITANOVA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E7460" w14:textId="77777777" w:rsidR="00864972" w:rsidRPr="00D652AD" w:rsidRDefault="00864972" w:rsidP="00EF6A09">
                  <w:pPr>
                    <w:pStyle w:val="rowtabella0"/>
                    <w:jc w:val="center"/>
                    <w:rPr>
                      <w:color w:val="002060"/>
                    </w:rPr>
                  </w:pPr>
                  <w:r w:rsidRPr="00D652AD">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3856E" w14:textId="77777777" w:rsidR="00864972" w:rsidRPr="00D652AD" w:rsidRDefault="00864972" w:rsidP="00EF6A09">
                  <w:pPr>
                    <w:pStyle w:val="rowtabella0"/>
                    <w:jc w:val="center"/>
                    <w:rPr>
                      <w:color w:val="002060"/>
                    </w:rPr>
                  </w:pPr>
                  <w:r w:rsidRPr="00D652AD">
                    <w:rPr>
                      <w:color w:val="002060"/>
                    </w:rPr>
                    <w:t> </w:t>
                  </w:r>
                </w:p>
              </w:tc>
            </w:tr>
            <w:tr w:rsidR="00864972" w:rsidRPr="00D652AD" w14:paraId="7546F5CC"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F245FC" w14:textId="77777777" w:rsidR="00864972" w:rsidRPr="00D652AD" w:rsidRDefault="00864972" w:rsidP="00EF6A09">
                  <w:pPr>
                    <w:pStyle w:val="rowtabella0"/>
                    <w:rPr>
                      <w:color w:val="002060"/>
                    </w:rPr>
                  </w:pPr>
                  <w:r w:rsidRPr="00D652AD">
                    <w:rPr>
                      <w:color w:val="002060"/>
                    </w:rPr>
                    <w:t>BOCA CIVITANOVA 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739A87" w14:textId="77777777" w:rsidR="00864972" w:rsidRPr="00D652AD" w:rsidRDefault="00864972" w:rsidP="00EF6A09">
                  <w:pPr>
                    <w:pStyle w:val="rowtabella0"/>
                    <w:rPr>
                      <w:color w:val="002060"/>
                    </w:rPr>
                  </w:pPr>
                  <w:r w:rsidRPr="00D652AD">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FC1FE8" w14:textId="77777777" w:rsidR="00864972" w:rsidRPr="00D652AD" w:rsidRDefault="00864972" w:rsidP="00EF6A09">
                  <w:pPr>
                    <w:pStyle w:val="rowtabella0"/>
                    <w:jc w:val="center"/>
                    <w:rPr>
                      <w:color w:val="002060"/>
                    </w:rPr>
                  </w:pPr>
                  <w:r w:rsidRPr="00D652AD">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60F293" w14:textId="77777777" w:rsidR="00864972" w:rsidRPr="00D652AD" w:rsidRDefault="00864972" w:rsidP="00EF6A09">
                  <w:pPr>
                    <w:pStyle w:val="rowtabella0"/>
                    <w:jc w:val="center"/>
                    <w:rPr>
                      <w:color w:val="002060"/>
                    </w:rPr>
                  </w:pPr>
                  <w:r w:rsidRPr="00D652AD">
                    <w:rPr>
                      <w:color w:val="002060"/>
                    </w:rPr>
                    <w:t> </w:t>
                  </w:r>
                </w:p>
              </w:tc>
            </w:tr>
            <w:tr w:rsidR="00864972" w:rsidRPr="00D652AD" w14:paraId="7C1D3FD4"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5091D0" w14:textId="77777777" w:rsidR="00864972" w:rsidRPr="00D652AD" w:rsidRDefault="00864972" w:rsidP="00EF6A09">
                  <w:pPr>
                    <w:pStyle w:val="rowtabella0"/>
                    <w:rPr>
                      <w:color w:val="002060"/>
                    </w:rPr>
                  </w:pPr>
                  <w:r w:rsidRPr="00D652AD">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F6B866" w14:textId="77777777" w:rsidR="00864972" w:rsidRPr="00D652AD" w:rsidRDefault="00864972" w:rsidP="00EF6A09">
                  <w:pPr>
                    <w:pStyle w:val="rowtabella0"/>
                    <w:rPr>
                      <w:color w:val="002060"/>
                    </w:rPr>
                  </w:pPr>
                  <w:r w:rsidRPr="00D652AD">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0CE0BF" w14:textId="77777777" w:rsidR="00864972" w:rsidRPr="00D652AD" w:rsidRDefault="00864972" w:rsidP="00EF6A09">
                  <w:pPr>
                    <w:pStyle w:val="rowtabella0"/>
                    <w:jc w:val="center"/>
                    <w:rPr>
                      <w:color w:val="002060"/>
                    </w:rPr>
                  </w:pPr>
                  <w:r w:rsidRPr="00D652AD">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16C1FF" w14:textId="77777777" w:rsidR="00864972" w:rsidRPr="00D652AD" w:rsidRDefault="00864972" w:rsidP="00EF6A09">
                  <w:pPr>
                    <w:pStyle w:val="rowtabella0"/>
                    <w:jc w:val="center"/>
                    <w:rPr>
                      <w:color w:val="002060"/>
                    </w:rPr>
                  </w:pPr>
                  <w:r w:rsidRPr="00D652AD">
                    <w:rPr>
                      <w:color w:val="002060"/>
                    </w:rPr>
                    <w:t> </w:t>
                  </w:r>
                </w:p>
              </w:tc>
            </w:tr>
            <w:tr w:rsidR="00864972" w:rsidRPr="00D652AD" w14:paraId="61DAFF3B"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26B350" w14:textId="77777777" w:rsidR="00864972" w:rsidRPr="00D652AD" w:rsidRDefault="00864972" w:rsidP="00EF6A09">
                  <w:pPr>
                    <w:pStyle w:val="rowtabella0"/>
                    <w:rPr>
                      <w:color w:val="002060"/>
                    </w:rPr>
                  </w:pPr>
                  <w:r w:rsidRPr="00D652AD">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B9AAF4" w14:textId="77777777" w:rsidR="00864972" w:rsidRPr="00D652AD" w:rsidRDefault="00864972" w:rsidP="00EF6A09">
                  <w:pPr>
                    <w:pStyle w:val="rowtabella0"/>
                    <w:rPr>
                      <w:color w:val="002060"/>
                    </w:rPr>
                  </w:pPr>
                  <w:r w:rsidRPr="00D652AD">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E01087" w14:textId="77777777" w:rsidR="00864972" w:rsidRPr="00D652AD" w:rsidRDefault="00864972" w:rsidP="00EF6A09">
                  <w:pPr>
                    <w:pStyle w:val="rowtabella0"/>
                    <w:jc w:val="center"/>
                    <w:rPr>
                      <w:color w:val="002060"/>
                    </w:rPr>
                  </w:pPr>
                  <w:r w:rsidRPr="00D652AD">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E70C98" w14:textId="77777777" w:rsidR="00864972" w:rsidRPr="00D652AD" w:rsidRDefault="00864972" w:rsidP="00EF6A09">
                  <w:pPr>
                    <w:pStyle w:val="rowtabella0"/>
                    <w:jc w:val="center"/>
                    <w:rPr>
                      <w:color w:val="002060"/>
                    </w:rPr>
                  </w:pPr>
                  <w:r w:rsidRPr="00D652AD">
                    <w:rPr>
                      <w:color w:val="002060"/>
                    </w:rPr>
                    <w:t> </w:t>
                  </w:r>
                </w:p>
              </w:tc>
            </w:tr>
            <w:tr w:rsidR="00864972" w:rsidRPr="00D652AD" w14:paraId="49B9B420"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7E565F" w14:textId="77777777" w:rsidR="00864972" w:rsidRPr="00D652AD" w:rsidRDefault="00864972" w:rsidP="00EF6A09">
                  <w:pPr>
                    <w:pStyle w:val="rowtabella0"/>
                    <w:rPr>
                      <w:color w:val="002060"/>
                    </w:rPr>
                  </w:pPr>
                  <w:r w:rsidRPr="00D652AD">
                    <w:rPr>
                      <w:color w:val="002060"/>
                    </w:rPr>
                    <w:t>PIEDIRIPA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C44F7A" w14:textId="77777777" w:rsidR="00864972" w:rsidRPr="00D652AD" w:rsidRDefault="00864972" w:rsidP="00EF6A09">
                  <w:pPr>
                    <w:pStyle w:val="rowtabella0"/>
                    <w:rPr>
                      <w:color w:val="002060"/>
                    </w:rPr>
                  </w:pPr>
                  <w:r w:rsidRPr="00D652AD">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29FAC5" w14:textId="77777777" w:rsidR="00864972" w:rsidRPr="00D652AD" w:rsidRDefault="00864972" w:rsidP="00EF6A09">
                  <w:pPr>
                    <w:pStyle w:val="rowtabella0"/>
                    <w:jc w:val="center"/>
                    <w:rPr>
                      <w:color w:val="002060"/>
                    </w:rPr>
                  </w:pPr>
                  <w:r w:rsidRPr="00D652A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8656B8" w14:textId="77777777" w:rsidR="00864972" w:rsidRPr="00D652AD" w:rsidRDefault="00864972" w:rsidP="00EF6A09">
                  <w:pPr>
                    <w:pStyle w:val="rowtabella0"/>
                    <w:jc w:val="center"/>
                    <w:rPr>
                      <w:color w:val="002060"/>
                    </w:rPr>
                  </w:pPr>
                  <w:r w:rsidRPr="00D652AD">
                    <w:rPr>
                      <w:color w:val="002060"/>
                    </w:rPr>
                    <w:t> </w:t>
                  </w:r>
                </w:p>
              </w:tc>
            </w:tr>
            <w:tr w:rsidR="00864972" w:rsidRPr="00D652AD" w14:paraId="127F429A"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3FFD06" w14:textId="77777777" w:rsidR="00864972" w:rsidRPr="00D652AD" w:rsidRDefault="00864972" w:rsidP="00EF6A09">
                  <w:pPr>
                    <w:pStyle w:val="rowtabella0"/>
                    <w:rPr>
                      <w:color w:val="002060"/>
                    </w:rPr>
                  </w:pPr>
                  <w:r w:rsidRPr="00D652AD">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AC15F" w14:textId="77777777" w:rsidR="00864972" w:rsidRPr="00D652AD" w:rsidRDefault="00864972" w:rsidP="00EF6A09">
                  <w:pPr>
                    <w:pStyle w:val="rowtabella0"/>
                    <w:rPr>
                      <w:color w:val="002060"/>
                    </w:rPr>
                  </w:pPr>
                  <w:r w:rsidRPr="00D652AD">
                    <w:rPr>
                      <w:color w:val="002060"/>
                    </w:rPr>
                    <w:t>- CAPODARCO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92C75" w14:textId="77777777" w:rsidR="00864972" w:rsidRPr="00D652AD" w:rsidRDefault="00864972" w:rsidP="00EF6A09">
                  <w:pPr>
                    <w:pStyle w:val="rowtabella0"/>
                    <w:jc w:val="center"/>
                    <w:rPr>
                      <w:color w:val="002060"/>
                    </w:rPr>
                  </w:pPr>
                  <w:r w:rsidRPr="00D652AD">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6B6143" w14:textId="77777777" w:rsidR="00864972" w:rsidRPr="00D652AD" w:rsidRDefault="00864972" w:rsidP="00EF6A09">
                  <w:pPr>
                    <w:pStyle w:val="rowtabella0"/>
                    <w:jc w:val="center"/>
                    <w:rPr>
                      <w:color w:val="002060"/>
                    </w:rPr>
                  </w:pPr>
                  <w:r w:rsidRPr="00D652AD">
                    <w:rPr>
                      <w:color w:val="002060"/>
                    </w:rPr>
                    <w:t> </w:t>
                  </w:r>
                </w:p>
              </w:tc>
            </w:tr>
          </w:tbl>
          <w:p w14:paraId="372AB9B4" w14:textId="77777777" w:rsidR="00864972" w:rsidRPr="00D652AD" w:rsidRDefault="00864972" w:rsidP="00EF6A09">
            <w:pPr>
              <w:rPr>
                <w:color w:val="002060"/>
              </w:rPr>
            </w:pPr>
          </w:p>
        </w:tc>
      </w:tr>
    </w:tbl>
    <w:p w14:paraId="44728BEF" w14:textId="77777777" w:rsidR="00864972" w:rsidRPr="00D652AD" w:rsidRDefault="00864972" w:rsidP="0086497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4972" w:rsidRPr="00D652AD" w14:paraId="432B74FA" w14:textId="77777777" w:rsidTr="00EF6A0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36DDC49B"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F1DF9" w14:textId="77777777" w:rsidR="00864972" w:rsidRPr="00D652AD" w:rsidRDefault="00864972" w:rsidP="00EF6A09">
                  <w:pPr>
                    <w:pStyle w:val="headertabella0"/>
                    <w:rPr>
                      <w:color w:val="002060"/>
                    </w:rPr>
                  </w:pPr>
                  <w:r w:rsidRPr="00D652AD">
                    <w:rPr>
                      <w:color w:val="002060"/>
                    </w:rPr>
                    <w:t>GIRONE E - 4 Giornata - A</w:t>
                  </w:r>
                </w:p>
              </w:tc>
            </w:tr>
            <w:tr w:rsidR="00864972" w:rsidRPr="00D652AD" w14:paraId="6003A445"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CC3E8E" w14:textId="77777777" w:rsidR="00864972" w:rsidRPr="00D652AD" w:rsidRDefault="00864972" w:rsidP="00EF6A09">
                  <w:pPr>
                    <w:pStyle w:val="rowtabella0"/>
                    <w:rPr>
                      <w:color w:val="002060"/>
                    </w:rPr>
                  </w:pPr>
                  <w:r w:rsidRPr="00D652AD">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88BC07" w14:textId="77777777" w:rsidR="00864972" w:rsidRPr="00D652AD" w:rsidRDefault="00864972" w:rsidP="00EF6A09">
                  <w:pPr>
                    <w:pStyle w:val="rowtabella0"/>
                    <w:rPr>
                      <w:color w:val="002060"/>
                    </w:rPr>
                  </w:pPr>
                  <w:r w:rsidRPr="00D652AD">
                    <w:rPr>
                      <w:color w:val="002060"/>
                    </w:rPr>
                    <w:t>- SAMBENEDETTESE BEACH SOCC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24EDB" w14:textId="77777777" w:rsidR="00864972" w:rsidRPr="00D652AD" w:rsidRDefault="00864972" w:rsidP="00EF6A09">
                  <w:pPr>
                    <w:pStyle w:val="rowtabella0"/>
                    <w:jc w:val="center"/>
                    <w:rPr>
                      <w:color w:val="002060"/>
                    </w:rPr>
                  </w:pPr>
                  <w:r w:rsidRPr="00D652AD">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7FA21" w14:textId="77777777" w:rsidR="00864972" w:rsidRPr="00D652AD" w:rsidRDefault="00864972" w:rsidP="00EF6A09">
                  <w:pPr>
                    <w:pStyle w:val="rowtabella0"/>
                    <w:jc w:val="center"/>
                    <w:rPr>
                      <w:color w:val="002060"/>
                    </w:rPr>
                  </w:pPr>
                  <w:r w:rsidRPr="00D652AD">
                    <w:rPr>
                      <w:color w:val="002060"/>
                    </w:rPr>
                    <w:t> </w:t>
                  </w:r>
                </w:p>
              </w:tc>
            </w:tr>
            <w:tr w:rsidR="00864972" w:rsidRPr="00D652AD" w14:paraId="550F3C39"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C1D492" w14:textId="77777777" w:rsidR="00864972" w:rsidRPr="00D652AD" w:rsidRDefault="00864972" w:rsidP="00EF6A09">
                  <w:pPr>
                    <w:pStyle w:val="rowtabella0"/>
                    <w:rPr>
                      <w:color w:val="002060"/>
                    </w:rPr>
                  </w:pPr>
                  <w:r w:rsidRPr="00D652AD">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048EEC" w14:textId="77777777" w:rsidR="00864972" w:rsidRPr="00D652AD" w:rsidRDefault="00864972" w:rsidP="00EF6A09">
                  <w:pPr>
                    <w:pStyle w:val="rowtabella0"/>
                    <w:rPr>
                      <w:color w:val="002060"/>
                    </w:rPr>
                  </w:pPr>
                  <w:r w:rsidRPr="00D652AD">
                    <w:rPr>
                      <w:color w:val="002060"/>
                    </w:rPr>
                    <w:t>- ATLETICO ASCOLI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EBE22E" w14:textId="77777777" w:rsidR="00864972" w:rsidRPr="00D652AD" w:rsidRDefault="00864972" w:rsidP="00EF6A09">
                  <w:pPr>
                    <w:pStyle w:val="rowtabella0"/>
                    <w:jc w:val="center"/>
                    <w:rPr>
                      <w:color w:val="002060"/>
                    </w:rPr>
                  </w:pPr>
                  <w:r w:rsidRPr="00D652A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50CE83" w14:textId="77777777" w:rsidR="00864972" w:rsidRPr="00D652AD" w:rsidRDefault="00864972" w:rsidP="00EF6A09">
                  <w:pPr>
                    <w:pStyle w:val="rowtabella0"/>
                    <w:jc w:val="center"/>
                    <w:rPr>
                      <w:color w:val="002060"/>
                    </w:rPr>
                  </w:pPr>
                  <w:r w:rsidRPr="00D652AD">
                    <w:rPr>
                      <w:color w:val="002060"/>
                    </w:rPr>
                    <w:t> </w:t>
                  </w:r>
                </w:p>
              </w:tc>
            </w:tr>
            <w:tr w:rsidR="00864972" w:rsidRPr="00D652AD" w14:paraId="1A120931"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863F3B" w14:textId="77777777" w:rsidR="00864972" w:rsidRPr="00D652AD" w:rsidRDefault="00864972" w:rsidP="00EF6A09">
                  <w:pPr>
                    <w:pStyle w:val="rowtabella0"/>
                    <w:rPr>
                      <w:color w:val="002060"/>
                    </w:rPr>
                  </w:pPr>
                  <w:r w:rsidRPr="00D652AD">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34A32E" w14:textId="77777777" w:rsidR="00864972" w:rsidRPr="00D652AD" w:rsidRDefault="00864972" w:rsidP="00EF6A09">
                  <w:pPr>
                    <w:pStyle w:val="rowtabella0"/>
                    <w:rPr>
                      <w:color w:val="002060"/>
                    </w:rPr>
                  </w:pPr>
                  <w:r w:rsidRPr="00D652AD">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65195E" w14:textId="77777777" w:rsidR="00864972" w:rsidRPr="00D652AD" w:rsidRDefault="00864972" w:rsidP="00EF6A09">
                  <w:pPr>
                    <w:pStyle w:val="rowtabella0"/>
                    <w:jc w:val="center"/>
                    <w:rPr>
                      <w:color w:val="002060"/>
                    </w:rPr>
                  </w:pPr>
                  <w:r w:rsidRPr="00D652A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8AF627" w14:textId="77777777" w:rsidR="00864972" w:rsidRPr="00D652AD" w:rsidRDefault="00864972" w:rsidP="00EF6A09">
                  <w:pPr>
                    <w:pStyle w:val="rowtabella0"/>
                    <w:jc w:val="center"/>
                    <w:rPr>
                      <w:color w:val="002060"/>
                    </w:rPr>
                  </w:pPr>
                  <w:r w:rsidRPr="00D652AD">
                    <w:rPr>
                      <w:color w:val="002060"/>
                    </w:rPr>
                    <w:t> </w:t>
                  </w:r>
                </w:p>
              </w:tc>
            </w:tr>
            <w:tr w:rsidR="00864972" w:rsidRPr="00D652AD" w14:paraId="6ADB563D"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F75A2B" w14:textId="77777777" w:rsidR="00864972" w:rsidRPr="00D652AD" w:rsidRDefault="00864972" w:rsidP="00EF6A09">
                  <w:pPr>
                    <w:pStyle w:val="rowtabella0"/>
                    <w:rPr>
                      <w:color w:val="002060"/>
                    </w:rPr>
                  </w:pPr>
                  <w:r w:rsidRPr="00D652AD">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4AF464" w14:textId="77777777" w:rsidR="00864972" w:rsidRPr="00D652AD" w:rsidRDefault="00864972" w:rsidP="00EF6A09">
                  <w:pPr>
                    <w:pStyle w:val="rowtabella0"/>
                    <w:rPr>
                      <w:color w:val="002060"/>
                    </w:rPr>
                  </w:pPr>
                  <w:r w:rsidRPr="00D652AD">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8E9931" w14:textId="77777777" w:rsidR="00864972" w:rsidRPr="00D652AD" w:rsidRDefault="00864972" w:rsidP="00EF6A09">
                  <w:pPr>
                    <w:pStyle w:val="rowtabella0"/>
                    <w:jc w:val="center"/>
                    <w:rPr>
                      <w:color w:val="002060"/>
                    </w:rPr>
                  </w:pPr>
                  <w:r w:rsidRPr="00D652AD">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979FD5" w14:textId="77777777" w:rsidR="00864972" w:rsidRPr="00D652AD" w:rsidRDefault="00864972" w:rsidP="00EF6A09">
                  <w:pPr>
                    <w:pStyle w:val="rowtabella0"/>
                    <w:jc w:val="center"/>
                    <w:rPr>
                      <w:color w:val="002060"/>
                    </w:rPr>
                  </w:pPr>
                  <w:r w:rsidRPr="00D652AD">
                    <w:rPr>
                      <w:color w:val="002060"/>
                    </w:rPr>
                    <w:t> </w:t>
                  </w:r>
                </w:p>
              </w:tc>
            </w:tr>
            <w:tr w:rsidR="00864972" w:rsidRPr="00D652AD" w14:paraId="1FD49859"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885446" w14:textId="77777777" w:rsidR="00864972" w:rsidRPr="00D652AD" w:rsidRDefault="00864972" w:rsidP="00EF6A09">
                  <w:pPr>
                    <w:pStyle w:val="rowtabella0"/>
                    <w:rPr>
                      <w:color w:val="002060"/>
                    </w:rPr>
                  </w:pPr>
                  <w:r w:rsidRPr="00D652AD">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15F3D9" w14:textId="77777777" w:rsidR="00864972" w:rsidRPr="00D652AD" w:rsidRDefault="00864972" w:rsidP="00EF6A09">
                  <w:pPr>
                    <w:pStyle w:val="rowtabella0"/>
                    <w:rPr>
                      <w:color w:val="002060"/>
                    </w:rPr>
                  </w:pPr>
                  <w:r w:rsidRPr="00D652AD">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388D65" w14:textId="77777777" w:rsidR="00864972" w:rsidRPr="00D652AD" w:rsidRDefault="00864972" w:rsidP="00EF6A09">
                  <w:pPr>
                    <w:pStyle w:val="rowtabella0"/>
                    <w:jc w:val="center"/>
                    <w:rPr>
                      <w:color w:val="002060"/>
                    </w:rPr>
                  </w:pPr>
                  <w:r w:rsidRPr="00D652AD">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95330F" w14:textId="77777777" w:rsidR="00864972" w:rsidRPr="00D652AD" w:rsidRDefault="00864972" w:rsidP="00EF6A09">
                  <w:pPr>
                    <w:pStyle w:val="rowtabella0"/>
                    <w:jc w:val="center"/>
                    <w:rPr>
                      <w:color w:val="002060"/>
                    </w:rPr>
                  </w:pPr>
                  <w:r w:rsidRPr="00D652AD">
                    <w:rPr>
                      <w:color w:val="002060"/>
                    </w:rPr>
                    <w:t> </w:t>
                  </w:r>
                </w:p>
              </w:tc>
            </w:tr>
            <w:tr w:rsidR="00864972" w:rsidRPr="00D652AD" w14:paraId="3CDEFD6E"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E55644" w14:textId="77777777" w:rsidR="00864972" w:rsidRPr="00D652AD" w:rsidRDefault="00864972" w:rsidP="00EF6A09">
                  <w:pPr>
                    <w:pStyle w:val="rowtabella0"/>
                    <w:rPr>
                      <w:color w:val="002060"/>
                    </w:rPr>
                  </w:pPr>
                  <w:r w:rsidRPr="00D652AD">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2B3091" w14:textId="77777777" w:rsidR="00864972" w:rsidRPr="00D652AD" w:rsidRDefault="00864972" w:rsidP="00EF6A09">
                  <w:pPr>
                    <w:pStyle w:val="rowtabella0"/>
                    <w:rPr>
                      <w:color w:val="002060"/>
                    </w:rPr>
                  </w:pPr>
                  <w:r w:rsidRPr="00D652AD">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F2F78D" w14:textId="77777777" w:rsidR="00864972" w:rsidRPr="00D652AD" w:rsidRDefault="00864972" w:rsidP="00EF6A09">
                  <w:pPr>
                    <w:pStyle w:val="rowtabella0"/>
                    <w:jc w:val="center"/>
                    <w:rPr>
                      <w:color w:val="002060"/>
                    </w:rPr>
                  </w:pPr>
                  <w:r w:rsidRPr="00D652AD">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0FC401" w14:textId="77777777" w:rsidR="00864972" w:rsidRPr="00D652AD" w:rsidRDefault="00864972" w:rsidP="00EF6A09">
                  <w:pPr>
                    <w:pStyle w:val="rowtabella0"/>
                    <w:jc w:val="center"/>
                    <w:rPr>
                      <w:color w:val="002060"/>
                    </w:rPr>
                  </w:pPr>
                  <w:r w:rsidRPr="00D652AD">
                    <w:rPr>
                      <w:color w:val="002060"/>
                    </w:rPr>
                    <w:t> </w:t>
                  </w:r>
                </w:p>
              </w:tc>
            </w:tr>
            <w:tr w:rsidR="00864972" w:rsidRPr="00D652AD" w14:paraId="15AF4C7C"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AD3F19" w14:textId="77777777" w:rsidR="00864972" w:rsidRPr="00D652AD" w:rsidRDefault="00864972" w:rsidP="00EF6A09">
                  <w:pPr>
                    <w:pStyle w:val="rowtabella0"/>
                    <w:rPr>
                      <w:color w:val="002060"/>
                    </w:rPr>
                  </w:pPr>
                  <w:r w:rsidRPr="00D652AD">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A8FA0" w14:textId="77777777" w:rsidR="00864972" w:rsidRPr="00D652AD" w:rsidRDefault="00864972" w:rsidP="00EF6A09">
                  <w:pPr>
                    <w:pStyle w:val="rowtabella0"/>
                    <w:rPr>
                      <w:color w:val="002060"/>
                    </w:rPr>
                  </w:pPr>
                  <w:r w:rsidRPr="00D652AD">
                    <w:rPr>
                      <w:color w:val="002060"/>
                    </w:rPr>
                    <w:t>- PICENO UNITED MMX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4DC64" w14:textId="77777777" w:rsidR="00864972" w:rsidRPr="00D652AD" w:rsidRDefault="00864972" w:rsidP="00EF6A09">
                  <w:pPr>
                    <w:pStyle w:val="rowtabella0"/>
                    <w:jc w:val="center"/>
                    <w:rPr>
                      <w:color w:val="002060"/>
                    </w:rPr>
                  </w:pPr>
                  <w:r w:rsidRPr="00D652AD">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C7DE7E" w14:textId="77777777" w:rsidR="00864972" w:rsidRPr="00D652AD" w:rsidRDefault="00864972" w:rsidP="00EF6A09">
                  <w:pPr>
                    <w:pStyle w:val="rowtabella0"/>
                    <w:jc w:val="center"/>
                    <w:rPr>
                      <w:color w:val="002060"/>
                    </w:rPr>
                  </w:pPr>
                  <w:r w:rsidRPr="00D652AD">
                    <w:rPr>
                      <w:color w:val="002060"/>
                    </w:rPr>
                    <w:t> </w:t>
                  </w:r>
                </w:p>
              </w:tc>
            </w:tr>
          </w:tbl>
          <w:p w14:paraId="0115FA2E" w14:textId="77777777" w:rsidR="00864972" w:rsidRPr="00D652AD" w:rsidRDefault="00864972" w:rsidP="00EF6A09">
            <w:pPr>
              <w:rPr>
                <w:color w:val="002060"/>
              </w:rPr>
            </w:pPr>
          </w:p>
        </w:tc>
      </w:tr>
    </w:tbl>
    <w:p w14:paraId="7533727C" w14:textId="77777777" w:rsidR="00864972" w:rsidRPr="00D652AD" w:rsidRDefault="00864972" w:rsidP="00864972">
      <w:pPr>
        <w:pStyle w:val="breakline"/>
        <w:rPr>
          <w:rFonts w:eastAsiaTheme="minorEastAsia"/>
          <w:color w:val="002060"/>
        </w:rPr>
      </w:pPr>
    </w:p>
    <w:p w14:paraId="51BBF848" w14:textId="77777777" w:rsidR="00864972" w:rsidRPr="00D652AD" w:rsidRDefault="00864972" w:rsidP="00864972">
      <w:pPr>
        <w:pStyle w:val="breakline"/>
        <w:rPr>
          <w:color w:val="002060"/>
        </w:rPr>
      </w:pPr>
    </w:p>
    <w:p w14:paraId="3330B81A" w14:textId="77777777" w:rsidR="00864972" w:rsidRPr="00D652AD" w:rsidRDefault="00864972" w:rsidP="00864972">
      <w:pPr>
        <w:pStyle w:val="titoloprinc0"/>
        <w:rPr>
          <w:color w:val="002060"/>
        </w:rPr>
      </w:pPr>
      <w:r w:rsidRPr="00D652AD">
        <w:rPr>
          <w:color w:val="002060"/>
        </w:rPr>
        <w:t>GIUDICE SPORTIVO</w:t>
      </w:r>
    </w:p>
    <w:p w14:paraId="6F137E08" w14:textId="77777777" w:rsidR="00864972" w:rsidRPr="00D652AD" w:rsidRDefault="00864972" w:rsidP="00864972">
      <w:pPr>
        <w:pStyle w:val="diffida"/>
        <w:rPr>
          <w:color w:val="002060"/>
        </w:rPr>
      </w:pPr>
      <w:r w:rsidRPr="00D652AD">
        <w:rPr>
          <w:color w:val="002060"/>
        </w:rPr>
        <w:t>Il Giudice Sportivo Avv. Agnese Lazzaretti, con l'assistenza del segretario Angelo Castellana, nella seduta del 25/10/2023, ha adottato le decisioni che di seguito integralmente si riportano:</w:t>
      </w:r>
    </w:p>
    <w:p w14:paraId="59D6E8C6" w14:textId="77777777" w:rsidR="00864972" w:rsidRPr="00D652AD" w:rsidRDefault="00864972" w:rsidP="00864972">
      <w:pPr>
        <w:pStyle w:val="titolo10"/>
        <w:rPr>
          <w:color w:val="002060"/>
        </w:rPr>
      </w:pPr>
      <w:r w:rsidRPr="00D652AD">
        <w:rPr>
          <w:color w:val="002060"/>
        </w:rPr>
        <w:t xml:space="preserve">GARE DEL 20/10/2023 </w:t>
      </w:r>
    </w:p>
    <w:p w14:paraId="24ACD51D" w14:textId="77777777" w:rsidR="00864972" w:rsidRPr="00D652AD" w:rsidRDefault="00864972" w:rsidP="00864972">
      <w:pPr>
        <w:pStyle w:val="titolo7a"/>
        <w:rPr>
          <w:color w:val="002060"/>
        </w:rPr>
      </w:pPr>
      <w:r w:rsidRPr="00D652AD">
        <w:rPr>
          <w:color w:val="002060"/>
        </w:rPr>
        <w:lastRenderedPageBreak/>
        <w:t xml:space="preserve">PROVVEDIMENTI DISCIPLINARI </w:t>
      </w:r>
    </w:p>
    <w:p w14:paraId="15788391"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4B5C16D6" w14:textId="77777777" w:rsidR="00864972" w:rsidRPr="00D652AD" w:rsidRDefault="00864972" w:rsidP="00864972">
      <w:pPr>
        <w:pStyle w:val="titolo30"/>
        <w:rPr>
          <w:color w:val="002060"/>
        </w:rPr>
      </w:pPr>
      <w:r w:rsidRPr="00D652AD">
        <w:rPr>
          <w:color w:val="002060"/>
        </w:rPr>
        <w:t xml:space="preserve">DIRIGENTI </w:t>
      </w:r>
    </w:p>
    <w:p w14:paraId="26E4DC52" w14:textId="77777777" w:rsidR="00864972" w:rsidRPr="00D652AD" w:rsidRDefault="00864972" w:rsidP="00864972">
      <w:pPr>
        <w:pStyle w:val="titolo20"/>
        <w:rPr>
          <w:color w:val="002060"/>
        </w:rPr>
      </w:pPr>
      <w:r w:rsidRPr="00D652AD">
        <w:rPr>
          <w:color w:val="002060"/>
        </w:rPr>
        <w:t xml:space="preserve">INIBIZIONE A SVOLGERE OGNI ATTIVITA' FINO AL 1/11/2023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73070C74" w14:textId="77777777" w:rsidTr="00EF6A09">
        <w:tc>
          <w:tcPr>
            <w:tcW w:w="2200" w:type="dxa"/>
            <w:tcMar>
              <w:top w:w="20" w:type="dxa"/>
              <w:left w:w="20" w:type="dxa"/>
              <w:bottom w:w="20" w:type="dxa"/>
              <w:right w:w="20" w:type="dxa"/>
            </w:tcMar>
            <w:vAlign w:val="center"/>
            <w:hideMark/>
          </w:tcPr>
          <w:p w14:paraId="34E501B1" w14:textId="77777777" w:rsidR="00864972" w:rsidRPr="00D652AD" w:rsidRDefault="00864972" w:rsidP="00EF6A09">
            <w:pPr>
              <w:pStyle w:val="movimento"/>
              <w:rPr>
                <w:color w:val="002060"/>
              </w:rPr>
            </w:pPr>
            <w:r w:rsidRPr="00D652AD">
              <w:rPr>
                <w:color w:val="002060"/>
              </w:rPr>
              <w:t>BELLINI STEFANO</w:t>
            </w:r>
          </w:p>
        </w:tc>
        <w:tc>
          <w:tcPr>
            <w:tcW w:w="2200" w:type="dxa"/>
            <w:tcMar>
              <w:top w:w="20" w:type="dxa"/>
              <w:left w:w="20" w:type="dxa"/>
              <w:bottom w:w="20" w:type="dxa"/>
              <w:right w:w="20" w:type="dxa"/>
            </w:tcMar>
            <w:vAlign w:val="center"/>
            <w:hideMark/>
          </w:tcPr>
          <w:p w14:paraId="507EBD37" w14:textId="77777777" w:rsidR="00864972" w:rsidRPr="00D652AD" w:rsidRDefault="00864972" w:rsidP="00EF6A09">
            <w:pPr>
              <w:pStyle w:val="movimento2"/>
              <w:rPr>
                <w:color w:val="002060"/>
              </w:rPr>
            </w:pPr>
            <w:r w:rsidRPr="00D652AD">
              <w:rPr>
                <w:color w:val="002060"/>
              </w:rPr>
              <w:t xml:space="preserve">(C.F. MACERATESE A.S.D.) </w:t>
            </w:r>
          </w:p>
        </w:tc>
        <w:tc>
          <w:tcPr>
            <w:tcW w:w="800" w:type="dxa"/>
            <w:tcMar>
              <w:top w:w="20" w:type="dxa"/>
              <w:left w:w="20" w:type="dxa"/>
              <w:bottom w:w="20" w:type="dxa"/>
              <w:right w:w="20" w:type="dxa"/>
            </w:tcMar>
            <w:vAlign w:val="center"/>
            <w:hideMark/>
          </w:tcPr>
          <w:p w14:paraId="292DBF9F"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B1D0C07"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04635D83" w14:textId="77777777" w:rsidR="00864972" w:rsidRPr="00D652AD" w:rsidRDefault="00864972" w:rsidP="00EF6A09">
            <w:pPr>
              <w:pStyle w:val="movimento2"/>
              <w:rPr>
                <w:color w:val="002060"/>
              </w:rPr>
            </w:pPr>
            <w:r w:rsidRPr="00D652AD">
              <w:rPr>
                <w:color w:val="002060"/>
              </w:rPr>
              <w:t> </w:t>
            </w:r>
          </w:p>
        </w:tc>
      </w:tr>
    </w:tbl>
    <w:p w14:paraId="7075C23D" w14:textId="77777777" w:rsidR="00864972" w:rsidRPr="00D652AD" w:rsidRDefault="00864972" w:rsidP="00864972">
      <w:pPr>
        <w:pStyle w:val="diffida"/>
        <w:spacing w:before="80" w:beforeAutospacing="0" w:after="40" w:afterAutospacing="0"/>
        <w:rPr>
          <w:rFonts w:eastAsiaTheme="minorEastAsia"/>
          <w:color w:val="002060"/>
        </w:rPr>
      </w:pPr>
      <w:r w:rsidRPr="00D652AD">
        <w:rPr>
          <w:color w:val="002060"/>
        </w:rPr>
        <w:t xml:space="preserve">Per proteste nei confronti dell'arbitro. Allontanato. </w:t>
      </w:r>
    </w:p>
    <w:p w14:paraId="70A980FD" w14:textId="77777777" w:rsidR="00864972" w:rsidRPr="00D652AD" w:rsidRDefault="00864972" w:rsidP="00864972">
      <w:pPr>
        <w:pStyle w:val="titolo20"/>
        <w:rPr>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36A0ED0F" w14:textId="77777777" w:rsidTr="00EF6A09">
        <w:tc>
          <w:tcPr>
            <w:tcW w:w="2200" w:type="dxa"/>
            <w:tcMar>
              <w:top w:w="20" w:type="dxa"/>
              <w:left w:w="20" w:type="dxa"/>
              <w:bottom w:w="20" w:type="dxa"/>
              <w:right w:w="20" w:type="dxa"/>
            </w:tcMar>
            <w:vAlign w:val="center"/>
            <w:hideMark/>
          </w:tcPr>
          <w:p w14:paraId="31C65A3B" w14:textId="77777777" w:rsidR="00864972" w:rsidRPr="00D652AD" w:rsidRDefault="00864972" w:rsidP="00EF6A09">
            <w:pPr>
              <w:pStyle w:val="movimento"/>
              <w:rPr>
                <w:color w:val="002060"/>
              </w:rPr>
            </w:pPr>
            <w:r w:rsidRPr="00D652AD">
              <w:rPr>
                <w:color w:val="002060"/>
              </w:rPr>
              <w:t>ANNIBALLI GIUSEPPE</w:t>
            </w:r>
          </w:p>
        </w:tc>
        <w:tc>
          <w:tcPr>
            <w:tcW w:w="2200" w:type="dxa"/>
            <w:tcMar>
              <w:top w:w="20" w:type="dxa"/>
              <w:left w:w="20" w:type="dxa"/>
              <w:bottom w:w="20" w:type="dxa"/>
              <w:right w:w="20" w:type="dxa"/>
            </w:tcMar>
            <w:vAlign w:val="center"/>
            <w:hideMark/>
          </w:tcPr>
          <w:p w14:paraId="218047B4" w14:textId="77777777" w:rsidR="00864972" w:rsidRPr="00D652AD" w:rsidRDefault="00864972" w:rsidP="00EF6A09">
            <w:pPr>
              <w:pStyle w:val="movimento2"/>
              <w:rPr>
                <w:color w:val="002060"/>
              </w:rPr>
            </w:pPr>
            <w:r w:rsidRPr="00D652AD">
              <w:rPr>
                <w:color w:val="002060"/>
              </w:rPr>
              <w:t xml:space="preserve">(AMICI 84) </w:t>
            </w:r>
          </w:p>
        </w:tc>
        <w:tc>
          <w:tcPr>
            <w:tcW w:w="800" w:type="dxa"/>
            <w:tcMar>
              <w:top w:w="20" w:type="dxa"/>
              <w:left w:w="20" w:type="dxa"/>
              <w:bottom w:w="20" w:type="dxa"/>
              <w:right w:w="20" w:type="dxa"/>
            </w:tcMar>
            <w:vAlign w:val="center"/>
            <w:hideMark/>
          </w:tcPr>
          <w:p w14:paraId="514B75B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6EEF512"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83C915A" w14:textId="77777777" w:rsidR="00864972" w:rsidRPr="00D652AD" w:rsidRDefault="00864972" w:rsidP="00EF6A09">
            <w:pPr>
              <w:pStyle w:val="movimento2"/>
              <w:rPr>
                <w:color w:val="002060"/>
              </w:rPr>
            </w:pPr>
            <w:r w:rsidRPr="00D652AD">
              <w:rPr>
                <w:color w:val="002060"/>
              </w:rPr>
              <w:t> </w:t>
            </w:r>
          </w:p>
        </w:tc>
      </w:tr>
    </w:tbl>
    <w:p w14:paraId="56B3173D" w14:textId="77777777" w:rsidR="00864972" w:rsidRPr="00D652AD" w:rsidRDefault="00864972" w:rsidP="00864972">
      <w:pPr>
        <w:pStyle w:val="titolo30"/>
        <w:rPr>
          <w:rFonts w:eastAsiaTheme="minorEastAsia"/>
          <w:color w:val="002060"/>
        </w:rPr>
      </w:pPr>
      <w:r w:rsidRPr="00D652AD">
        <w:rPr>
          <w:color w:val="002060"/>
        </w:rPr>
        <w:t xml:space="preserve">MASSAGGIATORI </w:t>
      </w:r>
    </w:p>
    <w:p w14:paraId="2F8F613E" w14:textId="77777777" w:rsidR="00864972" w:rsidRPr="00D652AD" w:rsidRDefault="00864972" w:rsidP="00864972">
      <w:pPr>
        <w:pStyle w:val="titolo20"/>
        <w:rPr>
          <w:color w:val="002060"/>
        </w:rPr>
      </w:pPr>
      <w:r w:rsidRPr="00D652AD">
        <w:rPr>
          <w:color w:val="002060"/>
        </w:rPr>
        <w:t xml:space="preserve">SQUALIFICA. FINO AL 1/11/2023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690D4A3C" w14:textId="77777777" w:rsidTr="00EF6A09">
        <w:tc>
          <w:tcPr>
            <w:tcW w:w="2200" w:type="dxa"/>
            <w:tcMar>
              <w:top w:w="20" w:type="dxa"/>
              <w:left w:w="20" w:type="dxa"/>
              <w:bottom w:w="20" w:type="dxa"/>
              <w:right w:w="20" w:type="dxa"/>
            </w:tcMar>
            <w:vAlign w:val="center"/>
            <w:hideMark/>
          </w:tcPr>
          <w:p w14:paraId="2A925873" w14:textId="77777777" w:rsidR="00864972" w:rsidRPr="00D652AD" w:rsidRDefault="00864972" w:rsidP="00EF6A09">
            <w:pPr>
              <w:pStyle w:val="movimento"/>
              <w:rPr>
                <w:color w:val="002060"/>
              </w:rPr>
            </w:pPr>
            <w:r w:rsidRPr="00D652AD">
              <w:rPr>
                <w:color w:val="002060"/>
              </w:rPr>
              <w:t>PIRRO MATTEO</w:t>
            </w:r>
          </w:p>
        </w:tc>
        <w:tc>
          <w:tcPr>
            <w:tcW w:w="2200" w:type="dxa"/>
            <w:tcMar>
              <w:top w:w="20" w:type="dxa"/>
              <w:left w:w="20" w:type="dxa"/>
              <w:bottom w:w="20" w:type="dxa"/>
              <w:right w:w="20" w:type="dxa"/>
            </w:tcMar>
            <w:vAlign w:val="center"/>
            <w:hideMark/>
          </w:tcPr>
          <w:p w14:paraId="4B57EDD9" w14:textId="77777777" w:rsidR="00864972" w:rsidRPr="00D652AD" w:rsidRDefault="00864972" w:rsidP="00EF6A09">
            <w:pPr>
              <w:pStyle w:val="movimento2"/>
              <w:rPr>
                <w:color w:val="002060"/>
              </w:rPr>
            </w:pPr>
            <w:r w:rsidRPr="00D652AD">
              <w:rPr>
                <w:color w:val="002060"/>
              </w:rPr>
              <w:t xml:space="preserve">(CDC 2018) </w:t>
            </w:r>
          </w:p>
        </w:tc>
        <w:tc>
          <w:tcPr>
            <w:tcW w:w="800" w:type="dxa"/>
            <w:tcMar>
              <w:top w:w="20" w:type="dxa"/>
              <w:left w:w="20" w:type="dxa"/>
              <w:bottom w:w="20" w:type="dxa"/>
              <w:right w:w="20" w:type="dxa"/>
            </w:tcMar>
            <w:vAlign w:val="center"/>
            <w:hideMark/>
          </w:tcPr>
          <w:p w14:paraId="074C6EE9"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A47824A"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45E19B7" w14:textId="77777777" w:rsidR="00864972" w:rsidRPr="00D652AD" w:rsidRDefault="00864972" w:rsidP="00EF6A09">
            <w:pPr>
              <w:pStyle w:val="movimento2"/>
              <w:rPr>
                <w:color w:val="002060"/>
              </w:rPr>
            </w:pPr>
            <w:r w:rsidRPr="00D652AD">
              <w:rPr>
                <w:color w:val="002060"/>
              </w:rPr>
              <w:t> </w:t>
            </w:r>
          </w:p>
        </w:tc>
      </w:tr>
    </w:tbl>
    <w:p w14:paraId="3DE5C7F3" w14:textId="77777777" w:rsidR="00864972" w:rsidRPr="00D652AD" w:rsidRDefault="00864972" w:rsidP="00864972">
      <w:pPr>
        <w:pStyle w:val="diffida"/>
        <w:spacing w:before="80" w:beforeAutospacing="0" w:after="40" w:afterAutospacing="0"/>
        <w:rPr>
          <w:rFonts w:eastAsiaTheme="minorEastAsia"/>
          <w:color w:val="002060"/>
        </w:rPr>
      </w:pPr>
      <w:r w:rsidRPr="00D652AD">
        <w:rPr>
          <w:color w:val="002060"/>
        </w:rPr>
        <w:t xml:space="preserve">Per linguaggio blasfemo. Allontanato. </w:t>
      </w:r>
    </w:p>
    <w:p w14:paraId="33347B30" w14:textId="77777777" w:rsidR="00864972" w:rsidRPr="00D652AD" w:rsidRDefault="00864972" w:rsidP="00864972">
      <w:pPr>
        <w:pStyle w:val="titolo30"/>
        <w:rPr>
          <w:color w:val="002060"/>
        </w:rPr>
      </w:pPr>
      <w:r w:rsidRPr="00D652AD">
        <w:rPr>
          <w:color w:val="002060"/>
        </w:rPr>
        <w:t xml:space="preserve">ALLENATORI </w:t>
      </w:r>
    </w:p>
    <w:p w14:paraId="7F66A5F8" w14:textId="77777777" w:rsidR="00864972" w:rsidRPr="00D652AD" w:rsidRDefault="00864972" w:rsidP="00864972">
      <w:pPr>
        <w:pStyle w:val="titolo20"/>
        <w:rPr>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2AC436A3" w14:textId="77777777" w:rsidTr="00EF6A09">
        <w:tc>
          <w:tcPr>
            <w:tcW w:w="2200" w:type="dxa"/>
            <w:tcMar>
              <w:top w:w="20" w:type="dxa"/>
              <w:left w:w="20" w:type="dxa"/>
              <w:bottom w:w="20" w:type="dxa"/>
              <w:right w:w="20" w:type="dxa"/>
            </w:tcMar>
            <w:vAlign w:val="center"/>
            <w:hideMark/>
          </w:tcPr>
          <w:p w14:paraId="1FFA0A84" w14:textId="77777777" w:rsidR="00864972" w:rsidRPr="00D652AD" w:rsidRDefault="00864972" w:rsidP="00EF6A09">
            <w:pPr>
              <w:pStyle w:val="movimento"/>
              <w:rPr>
                <w:color w:val="002060"/>
              </w:rPr>
            </w:pPr>
            <w:r w:rsidRPr="00D652AD">
              <w:rPr>
                <w:color w:val="002060"/>
              </w:rPr>
              <w:t>VENTURINI OSCAR</w:t>
            </w:r>
          </w:p>
        </w:tc>
        <w:tc>
          <w:tcPr>
            <w:tcW w:w="2200" w:type="dxa"/>
            <w:tcMar>
              <w:top w:w="20" w:type="dxa"/>
              <w:left w:w="20" w:type="dxa"/>
              <w:bottom w:w="20" w:type="dxa"/>
              <w:right w:w="20" w:type="dxa"/>
            </w:tcMar>
            <w:vAlign w:val="center"/>
            <w:hideMark/>
          </w:tcPr>
          <w:p w14:paraId="56722153" w14:textId="77777777" w:rsidR="00864972" w:rsidRPr="00D652AD" w:rsidRDefault="00864972" w:rsidP="00EF6A09">
            <w:pPr>
              <w:pStyle w:val="movimento2"/>
              <w:rPr>
                <w:color w:val="002060"/>
              </w:rPr>
            </w:pPr>
            <w:r w:rsidRPr="00D652AD">
              <w:rPr>
                <w:color w:val="002060"/>
              </w:rPr>
              <w:t xml:space="preserve">(ACQUALAGNA CALCIO C 5) </w:t>
            </w:r>
          </w:p>
        </w:tc>
        <w:tc>
          <w:tcPr>
            <w:tcW w:w="800" w:type="dxa"/>
            <w:tcMar>
              <w:top w:w="20" w:type="dxa"/>
              <w:left w:w="20" w:type="dxa"/>
              <w:bottom w:w="20" w:type="dxa"/>
              <w:right w:w="20" w:type="dxa"/>
            </w:tcMar>
            <w:vAlign w:val="center"/>
            <w:hideMark/>
          </w:tcPr>
          <w:p w14:paraId="73754FE8"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687608D" w14:textId="77777777" w:rsidR="00864972" w:rsidRPr="00D652AD" w:rsidRDefault="00864972" w:rsidP="00EF6A09">
            <w:pPr>
              <w:pStyle w:val="movimento"/>
              <w:rPr>
                <w:color w:val="002060"/>
              </w:rPr>
            </w:pPr>
            <w:r w:rsidRPr="00D652AD">
              <w:rPr>
                <w:color w:val="002060"/>
              </w:rPr>
              <w:t>BALERCIA FABRIZIO</w:t>
            </w:r>
          </w:p>
        </w:tc>
        <w:tc>
          <w:tcPr>
            <w:tcW w:w="2200" w:type="dxa"/>
            <w:tcMar>
              <w:top w:w="20" w:type="dxa"/>
              <w:left w:w="20" w:type="dxa"/>
              <w:bottom w:w="20" w:type="dxa"/>
              <w:right w:w="20" w:type="dxa"/>
            </w:tcMar>
            <w:vAlign w:val="center"/>
            <w:hideMark/>
          </w:tcPr>
          <w:p w14:paraId="4290095E" w14:textId="77777777" w:rsidR="00864972" w:rsidRPr="00D652AD" w:rsidRDefault="00864972" w:rsidP="00EF6A09">
            <w:pPr>
              <w:pStyle w:val="movimento2"/>
              <w:rPr>
                <w:color w:val="002060"/>
              </w:rPr>
            </w:pPr>
            <w:r w:rsidRPr="00D652AD">
              <w:rPr>
                <w:color w:val="002060"/>
              </w:rPr>
              <w:t xml:space="preserve">(ASPIO 2005) </w:t>
            </w:r>
          </w:p>
        </w:tc>
      </w:tr>
      <w:tr w:rsidR="00864972" w:rsidRPr="00D652AD" w14:paraId="7B434859" w14:textId="77777777" w:rsidTr="00EF6A09">
        <w:tc>
          <w:tcPr>
            <w:tcW w:w="2200" w:type="dxa"/>
            <w:tcMar>
              <w:top w:w="20" w:type="dxa"/>
              <w:left w:w="20" w:type="dxa"/>
              <w:bottom w:w="20" w:type="dxa"/>
              <w:right w:w="20" w:type="dxa"/>
            </w:tcMar>
            <w:vAlign w:val="center"/>
            <w:hideMark/>
          </w:tcPr>
          <w:p w14:paraId="4470DCBD" w14:textId="77777777" w:rsidR="00864972" w:rsidRPr="00D652AD" w:rsidRDefault="00864972" w:rsidP="00EF6A09">
            <w:pPr>
              <w:pStyle w:val="movimento"/>
              <w:rPr>
                <w:color w:val="002060"/>
              </w:rPr>
            </w:pPr>
            <w:r w:rsidRPr="00D652AD">
              <w:rPr>
                <w:color w:val="002060"/>
              </w:rPr>
              <w:t>GENTILUCCI ANDREA</w:t>
            </w:r>
          </w:p>
        </w:tc>
        <w:tc>
          <w:tcPr>
            <w:tcW w:w="2200" w:type="dxa"/>
            <w:tcMar>
              <w:top w:w="20" w:type="dxa"/>
              <w:left w:w="20" w:type="dxa"/>
              <w:bottom w:w="20" w:type="dxa"/>
              <w:right w:w="20" w:type="dxa"/>
            </w:tcMar>
            <w:vAlign w:val="center"/>
            <w:hideMark/>
          </w:tcPr>
          <w:p w14:paraId="38D10A1D" w14:textId="77777777" w:rsidR="00864972" w:rsidRPr="00D652AD" w:rsidRDefault="00864972" w:rsidP="00EF6A09">
            <w:pPr>
              <w:pStyle w:val="movimento2"/>
              <w:rPr>
                <w:color w:val="002060"/>
              </w:rPr>
            </w:pPr>
            <w:r w:rsidRPr="00D652AD">
              <w:rPr>
                <w:color w:val="002060"/>
              </w:rPr>
              <w:t xml:space="preserve">(SERRALTA) </w:t>
            </w:r>
          </w:p>
        </w:tc>
        <w:tc>
          <w:tcPr>
            <w:tcW w:w="800" w:type="dxa"/>
            <w:tcMar>
              <w:top w:w="20" w:type="dxa"/>
              <w:left w:w="20" w:type="dxa"/>
              <w:bottom w:w="20" w:type="dxa"/>
              <w:right w:w="20" w:type="dxa"/>
            </w:tcMar>
            <w:vAlign w:val="center"/>
            <w:hideMark/>
          </w:tcPr>
          <w:p w14:paraId="467DD10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3C7DE5D" w14:textId="77777777" w:rsidR="00864972" w:rsidRPr="00D652AD" w:rsidRDefault="00864972" w:rsidP="00EF6A09">
            <w:pPr>
              <w:pStyle w:val="movimento"/>
              <w:rPr>
                <w:color w:val="002060"/>
              </w:rPr>
            </w:pPr>
            <w:r w:rsidRPr="00D652AD">
              <w:rPr>
                <w:color w:val="002060"/>
              </w:rPr>
              <w:t>EUSEPI ANDREA</w:t>
            </w:r>
          </w:p>
        </w:tc>
        <w:tc>
          <w:tcPr>
            <w:tcW w:w="2200" w:type="dxa"/>
            <w:tcMar>
              <w:top w:w="20" w:type="dxa"/>
              <w:left w:w="20" w:type="dxa"/>
              <w:bottom w:w="20" w:type="dxa"/>
              <w:right w:w="20" w:type="dxa"/>
            </w:tcMar>
            <w:vAlign w:val="center"/>
            <w:hideMark/>
          </w:tcPr>
          <w:p w14:paraId="05AA8F2C" w14:textId="77777777" w:rsidR="00864972" w:rsidRPr="00D652AD" w:rsidRDefault="00864972" w:rsidP="00EF6A09">
            <w:pPr>
              <w:pStyle w:val="movimento2"/>
              <w:rPr>
                <w:color w:val="002060"/>
              </w:rPr>
            </w:pPr>
            <w:r w:rsidRPr="00D652AD">
              <w:rPr>
                <w:color w:val="002060"/>
              </w:rPr>
              <w:t xml:space="preserve">(SPECIAL ONE SPORTING CLUB) </w:t>
            </w:r>
          </w:p>
        </w:tc>
      </w:tr>
    </w:tbl>
    <w:p w14:paraId="5F3B7577" w14:textId="77777777" w:rsidR="00864972" w:rsidRPr="00D652AD" w:rsidRDefault="00864972" w:rsidP="00864972">
      <w:pPr>
        <w:pStyle w:val="titolo30"/>
        <w:rPr>
          <w:rFonts w:eastAsiaTheme="minorEastAsia"/>
          <w:color w:val="002060"/>
        </w:rPr>
      </w:pPr>
      <w:r w:rsidRPr="00D652AD">
        <w:rPr>
          <w:color w:val="002060"/>
        </w:rPr>
        <w:t xml:space="preserve">CALCIATORI ESPULSI </w:t>
      </w:r>
    </w:p>
    <w:p w14:paraId="07164F3E" w14:textId="77777777" w:rsidR="00864972" w:rsidRPr="00D652AD" w:rsidRDefault="00864972" w:rsidP="00864972">
      <w:pPr>
        <w:pStyle w:val="titolo20"/>
        <w:rPr>
          <w:color w:val="002060"/>
        </w:rPr>
      </w:pPr>
      <w:r w:rsidRPr="00D652A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3A6AEA76" w14:textId="77777777" w:rsidTr="00EF6A09">
        <w:tc>
          <w:tcPr>
            <w:tcW w:w="2200" w:type="dxa"/>
            <w:tcMar>
              <w:top w:w="20" w:type="dxa"/>
              <w:left w:w="20" w:type="dxa"/>
              <w:bottom w:w="20" w:type="dxa"/>
              <w:right w:w="20" w:type="dxa"/>
            </w:tcMar>
            <w:vAlign w:val="center"/>
            <w:hideMark/>
          </w:tcPr>
          <w:p w14:paraId="7DEABE68" w14:textId="77777777" w:rsidR="00864972" w:rsidRPr="00D652AD" w:rsidRDefault="00864972" w:rsidP="00EF6A09">
            <w:pPr>
              <w:pStyle w:val="movimento"/>
              <w:rPr>
                <w:color w:val="002060"/>
              </w:rPr>
            </w:pPr>
            <w:r w:rsidRPr="00D652AD">
              <w:rPr>
                <w:color w:val="002060"/>
              </w:rPr>
              <w:t>MENSA GIACOMO</w:t>
            </w:r>
          </w:p>
        </w:tc>
        <w:tc>
          <w:tcPr>
            <w:tcW w:w="2200" w:type="dxa"/>
            <w:tcMar>
              <w:top w:w="20" w:type="dxa"/>
              <w:left w:w="20" w:type="dxa"/>
              <w:bottom w:w="20" w:type="dxa"/>
              <w:right w:w="20" w:type="dxa"/>
            </w:tcMar>
            <w:vAlign w:val="center"/>
            <w:hideMark/>
          </w:tcPr>
          <w:p w14:paraId="3197A786" w14:textId="77777777" w:rsidR="00864972" w:rsidRPr="00D652AD" w:rsidRDefault="00864972" w:rsidP="00EF6A09">
            <w:pPr>
              <w:pStyle w:val="movimento2"/>
              <w:rPr>
                <w:color w:val="002060"/>
              </w:rPr>
            </w:pPr>
            <w:r w:rsidRPr="00D652AD">
              <w:rPr>
                <w:color w:val="002060"/>
              </w:rPr>
              <w:t xml:space="preserve">(ACQUALAGNA CALCIO C 5) </w:t>
            </w:r>
          </w:p>
        </w:tc>
        <w:tc>
          <w:tcPr>
            <w:tcW w:w="800" w:type="dxa"/>
            <w:tcMar>
              <w:top w:w="20" w:type="dxa"/>
              <w:left w:w="20" w:type="dxa"/>
              <w:bottom w:w="20" w:type="dxa"/>
              <w:right w:w="20" w:type="dxa"/>
            </w:tcMar>
            <w:vAlign w:val="center"/>
            <w:hideMark/>
          </w:tcPr>
          <w:p w14:paraId="2202906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769A4C4" w14:textId="77777777" w:rsidR="00864972" w:rsidRPr="00D652AD" w:rsidRDefault="00864972" w:rsidP="00EF6A09">
            <w:pPr>
              <w:pStyle w:val="movimento"/>
              <w:rPr>
                <w:color w:val="002060"/>
              </w:rPr>
            </w:pPr>
            <w:r w:rsidRPr="00D652AD">
              <w:rPr>
                <w:color w:val="002060"/>
              </w:rPr>
              <w:t>CANNELLA IVAN</w:t>
            </w:r>
          </w:p>
        </w:tc>
        <w:tc>
          <w:tcPr>
            <w:tcW w:w="2200" w:type="dxa"/>
            <w:tcMar>
              <w:top w:w="20" w:type="dxa"/>
              <w:left w:w="20" w:type="dxa"/>
              <w:bottom w:w="20" w:type="dxa"/>
              <w:right w:w="20" w:type="dxa"/>
            </w:tcMar>
            <w:vAlign w:val="center"/>
            <w:hideMark/>
          </w:tcPr>
          <w:p w14:paraId="0AE2D0A4" w14:textId="77777777" w:rsidR="00864972" w:rsidRPr="00D652AD" w:rsidRDefault="00864972" w:rsidP="00EF6A09">
            <w:pPr>
              <w:pStyle w:val="movimento2"/>
              <w:rPr>
                <w:color w:val="002060"/>
              </w:rPr>
            </w:pPr>
            <w:r w:rsidRPr="00D652AD">
              <w:rPr>
                <w:color w:val="002060"/>
              </w:rPr>
              <w:t xml:space="preserve">(SPORTING GROTTAMMARE) </w:t>
            </w:r>
          </w:p>
        </w:tc>
      </w:tr>
      <w:tr w:rsidR="00864972" w:rsidRPr="00D652AD" w14:paraId="1741D09F" w14:textId="77777777" w:rsidTr="00EF6A09">
        <w:tc>
          <w:tcPr>
            <w:tcW w:w="2200" w:type="dxa"/>
            <w:tcMar>
              <w:top w:w="20" w:type="dxa"/>
              <w:left w:w="20" w:type="dxa"/>
              <w:bottom w:w="20" w:type="dxa"/>
              <w:right w:w="20" w:type="dxa"/>
            </w:tcMar>
            <w:vAlign w:val="center"/>
            <w:hideMark/>
          </w:tcPr>
          <w:p w14:paraId="32B18443" w14:textId="77777777" w:rsidR="00864972" w:rsidRPr="00D652AD" w:rsidRDefault="00864972" w:rsidP="00EF6A09">
            <w:pPr>
              <w:pStyle w:val="movimento"/>
              <w:rPr>
                <w:color w:val="002060"/>
              </w:rPr>
            </w:pPr>
            <w:r w:rsidRPr="00D652AD">
              <w:rPr>
                <w:color w:val="002060"/>
              </w:rPr>
              <w:t>GASPARRINI MASSIMO</w:t>
            </w:r>
          </w:p>
        </w:tc>
        <w:tc>
          <w:tcPr>
            <w:tcW w:w="2200" w:type="dxa"/>
            <w:tcMar>
              <w:top w:w="20" w:type="dxa"/>
              <w:left w:w="20" w:type="dxa"/>
              <w:bottom w:w="20" w:type="dxa"/>
              <w:right w:w="20" w:type="dxa"/>
            </w:tcMar>
            <w:vAlign w:val="center"/>
            <w:hideMark/>
          </w:tcPr>
          <w:p w14:paraId="5F2BDE8C" w14:textId="77777777" w:rsidR="00864972" w:rsidRPr="00D652AD" w:rsidRDefault="00864972" w:rsidP="00EF6A09">
            <w:pPr>
              <w:pStyle w:val="movimento2"/>
              <w:rPr>
                <w:color w:val="002060"/>
              </w:rPr>
            </w:pPr>
            <w:r w:rsidRPr="00D652AD">
              <w:rPr>
                <w:color w:val="002060"/>
              </w:rPr>
              <w:t xml:space="preserve">(TRIBALCIO PICENA) </w:t>
            </w:r>
          </w:p>
        </w:tc>
        <w:tc>
          <w:tcPr>
            <w:tcW w:w="800" w:type="dxa"/>
            <w:tcMar>
              <w:top w:w="20" w:type="dxa"/>
              <w:left w:w="20" w:type="dxa"/>
              <w:bottom w:w="20" w:type="dxa"/>
              <w:right w:w="20" w:type="dxa"/>
            </w:tcMar>
            <w:vAlign w:val="center"/>
            <w:hideMark/>
          </w:tcPr>
          <w:p w14:paraId="3105836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B8E67B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12D05BB" w14:textId="77777777" w:rsidR="00864972" w:rsidRPr="00D652AD" w:rsidRDefault="00864972" w:rsidP="00EF6A09">
            <w:pPr>
              <w:pStyle w:val="movimento2"/>
              <w:rPr>
                <w:color w:val="002060"/>
              </w:rPr>
            </w:pPr>
            <w:r w:rsidRPr="00D652AD">
              <w:rPr>
                <w:color w:val="002060"/>
              </w:rPr>
              <w:t> </w:t>
            </w:r>
          </w:p>
        </w:tc>
      </w:tr>
    </w:tbl>
    <w:p w14:paraId="52ED16A3" w14:textId="77777777" w:rsidR="00864972" w:rsidRPr="00D652AD" w:rsidRDefault="00864972" w:rsidP="00864972">
      <w:pPr>
        <w:pStyle w:val="titolo20"/>
        <w:rPr>
          <w:rFonts w:eastAsiaTheme="minorEastAsia"/>
          <w:color w:val="002060"/>
        </w:rPr>
      </w:pPr>
      <w:r w:rsidRPr="00D652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41332C2C" w14:textId="77777777" w:rsidTr="00EF6A09">
        <w:tc>
          <w:tcPr>
            <w:tcW w:w="2200" w:type="dxa"/>
            <w:tcMar>
              <w:top w:w="20" w:type="dxa"/>
              <w:left w:w="20" w:type="dxa"/>
              <w:bottom w:w="20" w:type="dxa"/>
              <w:right w:w="20" w:type="dxa"/>
            </w:tcMar>
            <w:vAlign w:val="center"/>
            <w:hideMark/>
          </w:tcPr>
          <w:p w14:paraId="6C8A51DD" w14:textId="77777777" w:rsidR="00864972" w:rsidRPr="00D652AD" w:rsidRDefault="00864972" w:rsidP="00EF6A09">
            <w:pPr>
              <w:pStyle w:val="movimento"/>
              <w:rPr>
                <w:color w:val="002060"/>
              </w:rPr>
            </w:pPr>
            <w:r w:rsidRPr="00D652AD">
              <w:rPr>
                <w:color w:val="002060"/>
              </w:rPr>
              <w:t>PICCIONI GIORGIO</w:t>
            </w:r>
          </w:p>
        </w:tc>
        <w:tc>
          <w:tcPr>
            <w:tcW w:w="2200" w:type="dxa"/>
            <w:tcMar>
              <w:top w:w="20" w:type="dxa"/>
              <w:left w:w="20" w:type="dxa"/>
              <w:bottom w:w="20" w:type="dxa"/>
              <w:right w:w="20" w:type="dxa"/>
            </w:tcMar>
            <w:vAlign w:val="center"/>
            <w:hideMark/>
          </w:tcPr>
          <w:p w14:paraId="117385A5" w14:textId="77777777" w:rsidR="00864972" w:rsidRPr="00D652AD" w:rsidRDefault="00864972" w:rsidP="00EF6A09">
            <w:pPr>
              <w:pStyle w:val="movimento2"/>
              <w:rPr>
                <w:color w:val="002060"/>
              </w:rPr>
            </w:pPr>
            <w:r w:rsidRPr="00D652AD">
              <w:rPr>
                <w:color w:val="002060"/>
              </w:rPr>
              <w:t xml:space="preserve">(CAPODARCO CASABIANCA C5) </w:t>
            </w:r>
          </w:p>
        </w:tc>
        <w:tc>
          <w:tcPr>
            <w:tcW w:w="800" w:type="dxa"/>
            <w:tcMar>
              <w:top w:w="20" w:type="dxa"/>
              <w:left w:w="20" w:type="dxa"/>
              <w:bottom w:w="20" w:type="dxa"/>
              <w:right w:w="20" w:type="dxa"/>
            </w:tcMar>
            <w:vAlign w:val="center"/>
            <w:hideMark/>
          </w:tcPr>
          <w:p w14:paraId="17DAD63F"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159F76B" w14:textId="77777777" w:rsidR="00864972" w:rsidRPr="00D652AD" w:rsidRDefault="00864972" w:rsidP="00EF6A09">
            <w:pPr>
              <w:pStyle w:val="movimento"/>
              <w:rPr>
                <w:color w:val="002060"/>
              </w:rPr>
            </w:pPr>
            <w:r w:rsidRPr="00D652AD">
              <w:rPr>
                <w:color w:val="002060"/>
              </w:rPr>
              <w:t>MARINGOLO DARIO</w:t>
            </w:r>
          </w:p>
        </w:tc>
        <w:tc>
          <w:tcPr>
            <w:tcW w:w="2200" w:type="dxa"/>
            <w:tcMar>
              <w:top w:w="20" w:type="dxa"/>
              <w:left w:w="20" w:type="dxa"/>
              <w:bottom w:w="20" w:type="dxa"/>
              <w:right w:w="20" w:type="dxa"/>
            </w:tcMar>
            <w:vAlign w:val="center"/>
            <w:hideMark/>
          </w:tcPr>
          <w:p w14:paraId="3375971E" w14:textId="77777777" w:rsidR="00864972" w:rsidRPr="00D652AD" w:rsidRDefault="00864972" w:rsidP="00EF6A09">
            <w:pPr>
              <w:pStyle w:val="movimento2"/>
              <w:rPr>
                <w:color w:val="002060"/>
              </w:rPr>
            </w:pPr>
            <w:r w:rsidRPr="00D652AD">
              <w:rPr>
                <w:color w:val="002060"/>
              </w:rPr>
              <w:t xml:space="preserve">(FUTSAL RECANATI) </w:t>
            </w:r>
          </w:p>
        </w:tc>
      </w:tr>
    </w:tbl>
    <w:p w14:paraId="63325864" w14:textId="77777777" w:rsidR="00864972" w:rsidRPr="00D652AD" w:rsidRDefault="00864972" w:rsidP="00864972">
      <w:pPr>
        <w:pStyle w:val="titolo30"/>
        <w:rPr>
          <w:rFonts w:eastAsiaTheme="minorEastAsia"/>
          <w:color w:val="002060"/>
        </w:rPr>
      </w:pPr>
      <w:r w:rsidRPr="00D652AD">
        <w:rPr>
          <w:color w:val="002060"/>
        </w:rPr>
        <w:t xml:space="preserve">CALCIATORI NON ESPULSI </w:t>
      </w:r>
    </w:p>
    <w:p w14:paraId="1D75EE50" w14:textId="77777777" w:rsidR="00864972" w:rsidRPr="00D652AD" w:rsidRDefault="00864972" w:rsidP="00864972">
      <w:pPr>
        <w:pStyle w:val="titolo20"/>
        <w:rPr>
          <w:color w:val="002060"/>
        </w:rPr>
      </w:pPr>
      <w:r w:rsidRPr="00D652A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65F41CB4" w14:textId="77777777" w:rsidTr="00EF6A09">
        <w:tc>
          <w:tcPr>
            <w:tcW w:w="2200" w:type="dxa"/>
            <w:tcMar>
              <w:top w:w="20" w:type="dxa"/>
              <w:left w:w="20" w:type="dxa"/>
              <w:bottom w:w="20" w:type="dxa"/>
              <w:right w:w="20" w:type="dxa"/>
            </w:tcMar>
            <w:vAlign w:val="center"/>
            <w:hideMark/>
          </w:tcPr>
          <w:p w14:paraId="504441D0" w14:textId="77777777" w:rsidR="00864972" w:rsidRPr="00D652AD" w:rsidRDefault="00864972" w:rsidP="00EF6A09">
            <w:pPr>
              <w:pStyle w:val="movimento"/>
              <w:rPr>
                <w:color w:val="002060"/>
              </w:rPr>
            </w:pPr>
            <w:r w:rsidRPr="00D652AD">
              <w:rPr>
                <w:color w:val="002060"/>
              </w:rPr>
              <w:t>DANO DRITAN</w:t>
            </w:r>
          </w:p>
        </w:tc>
        <w:tc>
          <w:tcPr>
            <w:tcW w:w="2200" w:type="dxa"/>
            <w:tcMar>
              <w:top w:w="20" w:type="dxa"/>
              <w:left w:w="20" w:type="dxa"/>
              <w:bottom w:w="20" w:type="dxa"/>
              <w:right w:w="20" w:type="dxa"/>
            </w:tcMar>
            <w:vAlign w:val="center"/>
            <w:hideMark/>
          </w:tcPr>
          <w:p w14:paraId="659D9EBA" w14:textId="77777777" w:rsidR="00864972" w:rsidRPr="00D652AD" w:rsidRDefault="00864972" w:rsidP="00EF6A09">
            <w:pPr>
              <w:pStyle w:val="movimento2"/>
              <w:rPr>
                <w:color w:val="002060"/>
              </w:rPr>
            </w:pPr>
            <w:r w:rsidRPr="00D652AD">
              <w:rPr>
                <w:color w:val="002060"/>
              </w:rPr>
              <w:t xml:space="preserve">(CANTINE RIUNITE CSI) </w:t>
            </w:r>
          </w:p>
        </w:tc>
        <w:tc>
          <w:tcPr>
            <w:tcW w:w="800" w:type="dxa"/>
            <w:tcMar>
              <w:top w:w="20" w:type="dxa"/>
              <w:left w:w="20" w:type="dxa"/>
              <w:bottom w:w="20" w:type="dxa"/>
              <w:right w:w="20" w:type="dxa"/>
            </w:tcMar>
            <w:vAlign w:val="center"/>
            <w:hideMark/>
          </w:tcPr>
          <w:p w14:paraId="6ADF416D"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1DDD61B" w14:textId="77777777" w:rsidR="00864972" w:rsidRPr="00D652AD" w:rsidRDefault="00864972" w:rsidP="00EF6A09">
            <w:pPr>
              <w:pStyle w:val="movimento"/>
              <w:rPr>
                <w:color w:val="002060"/>
              </w:rPr>
            </w:pPr>
            <w:r w:rsidRPr="00D652AD">
              <w:rPr>
                <w:color w:val="002060"/>
              </w:rPr>
              <w:t>COACCI VITTORIO</w:t>
            </w:r>
          </w:p>
        </w:tc>
        <w:tc>
          <w:tcPr>
            <w:tcW w:w="2200" w:type="dxa"/>
            <w:tcMar>
              <w:top w:w="20" w:type="dxa"/>
              <w:left w:w="20" w:type="dxa"/>
              <w:bottom w:w="20" w:type="dxa"/>
              <w:right w:w="20" w:type="dxa"/>
            </w:tcMar>
            <w:vAlign w:val="center"/>
            <w:hideMark/>
          </w:tcPr>
          <w:p w14:paraId="066B85AE" w14:textId="77777777" w:rsidR="00864972" w:rsidRPr="00D652AD" w:rsidRDefault="00864972" w:rsidP="00EF6A09">
            <w:pPr>
              <w:pStyle w:val="movimento2"/>
              <w:rPr>
                <w:color w:val="002060"/>
              </w:rPr>
            </w:pPr>
            <w:r w:rsidRPr="00D652AD">
              <w:rPr>
                <w:color w:val="002060"/>
              </w:rPr>
              <w:t xml:space="preserve">(RIVIERA DELLE PALME) </w:t>
            </w:r>
          </w:p>
        </w:tc>
      </w:tr>
    </w:tbl>
    <w:p w14:paraId="60FE23F1" w14:textId="77777777" w:rsidR="00864972" w:rsidRPr="00D652AD" w:rsidRDefault="00864972" w:rsidP="00864972">
      <w:pPr>
        <w:pStyle w:val="titolo20"/>
        <w:rPr>
          <w:rFonts w:eastAsiaTheme="minorEastAsia"/>
          <w:color w:val="002060"/>
        </w:rPr>
      </w:pPr>
      <w:r w:rsidRPr="00D652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375FB0B1" w14:textId="77777777" w:rsidTr="00EF6A09">
        <w:tc>
          <w:tcPr>
            <w:tcW w:w="2200" w:type="dxa"/>
            <w:tcMar>
              <w:top w:w="20" w:type="dxa"/>
              <w:left w:w="20" w:type="dxa"/>
              <w:bottom w:w="20" w:type="dxa"/>
              <w:right w:w="20" w:type="dxa"/>
            </w:tcMar>
            <w:vAlign w:val="center"/>
            <w:hideMark/>
          </w:tcPr>
          <w:p w14:paraId="10B5CCBD" w14:textId="77777777" w:rsidR="00864972" w:rsidRPr="00D652AD" w:rsidRDefault="00864972" w:rsidP="00EF6A09">
            <w:pPr>
              <w:pStyle w:val="movimento"/>
              <w:rPr>
                <w:color w:val="002060"/>
              </w:rPr>
            </w:pPr>
            <w:r w:rsidRPr="00D652AD">
              <w:rPr>
                <w:color w:val="002060"/>
              </w:rPr>
              <w:t>MATTEUCCI EDOARDO</w:t>
            </w:r>
          </w:p>
        </w:tc>
        <w:tc>
          <w:tcPr>
            <w:tcW w:w="2200" w:type="dxa"/>
            <w:tcMar>
              <w:top w:w="20" w:type="dxa"/>
              <w:left w:w="20" w:type="dxa"/>
              <w:bottom w:w="20" w:type="dxa"/>
              <w:right w:w="20" w:type="dxa"/>
            </w:tcMar>
            <w:vAlign w:val="center"/>
            <w:hideMark/>
          </w:tcPr>
          <w:p w14:paraId="297C2FA0" w14:textId="77777777" w:rsidR="00864972" w:rsidRPr="00D652AD" w:rsidRDefault="00864972" w:rsidP="00EF6A09">
            <w:pPr>
              <w:pStyle w:val="movimento2"/>
              <w:rPr>
                <w:color w:val="002060"/>
              </w:rPr>
            </w:pPr>
            <w:r w:rsidRPr="00D652AD">
              <w:rPr>
                <w:color w:val="002060"/>
              </w:rPr>
              <w:t xml:space="preserve">(ACQUALAGNA CALCIO C 5) </w:t>
            </w:r>
          </w:p>
        </w:tc>
        <w:tc>
          <w:tcPr>
            <w:tcW w:w="800" w:type="dxa"/>
            <w:tcMar>
              <w:top w:w="20" w:type="dxa"/>
              <w:left w:w="20" w:type="dxa"/>
              <w:bottom w:w="20" w:type="dxa"/>
              <w:right w:w="20" w:type="dxa"/>
            </w:tcMar>
            <w:vAlign w:val="center"/>
            <w:hideMark/>
          </w:tcPr>
          <w:p w14:paraId="1C3BD31C"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E1EA5AD" w14:textId="77777777" w:rsidR="00864972" w:rsidRPr="00D652AD" w:rsidRDefault="00864972" w:rsidP="00EF6A09">
            <w:pPr>
              <w:pStyle w:val="movimento"/>
              <w:rPr>
                <w:color w:val="002060"/>
              </w:rPr>
            </w:pPr>
            <w:r w:rsidRPr="00D652AD">
              <w:rPr>
                <w:color w:val="002060"/>
              </w:rPr>
              <w:t>LUZI SILVANO</w:t>
            </w:r>
          </w:p>
        </w:tc>
        <w:tc>
          <w:tcPr>
            <w:tcW w:w="2200" w:type="dxa"/>
            <w:tcMar>
              <w:top w:w="20" w:type="dxa"/>
              <w:left w:w="20" w:type="dxa"/>
              <w:bottom w:w="20" w:type="dxa"/>
              <w:right w:w="20" w:type="dxa"/>
            </w:tcMar>
            <w:vAlign w:val="center"/>
            <w:hideMark/>
          </w:tcPr>
          <w:p w14:paraId="38C6A2C8" w14:textId="77777777" w:rsidR="00864972" w:rsidRPr="00D652AD" w:rsidRDefault="00864972" w:rsidP="00EF6A09">
            <w:pPr>
              <w:pStyle w:val="movimento2"/>
              <w:rPr>
                <w:color w:val="002060"/>
              </w:rPr>
            </w:pPr>
            <w:r w:rsidRPr="00D652AD">
              <w:rPr>
                <w:color w:val="002060"/>
              </w:rPr>
              <w:t xml:space="preserve">(ATLETICO ASCOLI 2000) </w:t>
            </w:r>
          </w:p>
        </w:tc>
      </w:tr>
      <w:tr w:rsidR="00864972" w:rsidRPr="00D652AD" w14:paraId="12238082" w14:textId="77777777" w:rsidTr="00EF6A09">
        <w:tc>
          <w:tcPr>
            <w:tcW w:w="2200" w:type="dxa"/>
            <w:tcMar>
              <w:top w:w="20" w:type="dxa"/>
              <w:left w:w="20" w:type="dxa"/>
              <w:bottom w:w="20" w:type="dxa"/>
              <w:right w:w="20" w:type="dxa"/>
            </w:tcMar>
            <w:vAlign w:val="center"/>
            <w:hideMark/>
          </w:tcPr>
          <w:p w14:paraId="6D0A4E90" w14:textId="77777777" w:rsidR="00864972" w:rsidRPr="00D652AD" w:rsidRDefault="00864972" w:rsidP="00EF6A09">
            <w:pPr>
              <w:pStyle w:val="movimento"/>
              <w:rPr>
                <w:color w:val="002060"/>
              </w:rPr>
            </w:pPr>
            <w:r w:rsidRPr="00D652AD">
              <w:rPr>
                <w:color w:val="002060"/>
              </w:rPr>
              <w:t>SPARVOLI LORENZO</w:t>
            </w:r>
          </w:p>
        </w:tc>
        <w:tc>
          <w:tcPr>
            <w:tcW w:w="2200" w:type="dxa"/>
            <w:tcMar>
              <w:top w:w="20" w:type="dxa"/>
              <w:left w:w="20" w:type="dxa"/>
              <w:bottom w:w="20" w:type="dxa"/>
              <w:right w:w="20" w:type="dxa"/>
            </w:tcMar>
            <w:vAlign w:val="center"/>
            <w:hideMark/>
          </w:tcPr>
          <w:p w14:paraId="3F74E977" w14:textId="77777777" w:rsidR="00864972" w:rsidRPr="00D652AD" w:rsidRDefault="00864972" w:rsidP="00EF6A09">
            <w:pPr>
              <w:pStyle w:val="movimento2"/>
              <w:rPr>
                <w:color w:val="002060"/>
              </w:rPr>
            </w:pPr>
            <w:r w:rsidRPr="00D652AD">
              <w:rPr>
                <w:color w:val="002060"/>
              </w:rPr>
              <w:t xml:space="preserve">(BOCA CIVITANOVA A.) </w:t>
            </w:r>
          </w:p>
        </w:tc>
        <w:tc>
          <w:tcPr>
            <w:tcW w:w="800" w:type="dxa"/>
            <w:tcMar>
              <w:top w:w="20" w:type="dxa"/>
              <w:left w:w="20" w:type="dxa"/>
              <w:bottom w:w="20" w:type="dxa"/>
              <w:right w:w="20" w:type="dxa"/>
            </w:tcMar>
            <w:vAlign w:val="center"/>
            <w:hideMark/>
          </w:tcPr>
          <w:p w14:paraId="032D5D8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E6937EA" w14:textId="77777777" w:rsidR="00864972" w:rsidRPr="00D652AD" w:rsidRDefault="00864972" w:rsidP="00EF6A09">
            <w:pPr>
              <w:pStyle w:val="movimento"/>
              <w:rPr>
                <w:color w:val="002060"/>
              </w:rPr>
            </w:pPr>
            <w:r w:rsidRPr="00D652AD">
              <w:rPr>
                <w:color w:val="002060"/>
              </w:rPr>
              <w:t>BAJRAMI NADIR</w:t>
            </w:r>
          </w:p>
        </w:tc>
        <w:tc>
          <w:tcPr>
            <w:tcW w:w="2200" w:type="dxa"/>
            <w:tcMar>
              <w:top w:w="20" w:type="dxa"/>
              <w:left w:w="20" w:type="dxa"/>
              <w:bottom w:w="20" w:type="dxa"/>
              <w:right w:w="20" w:type="dxa"/>
            </w:tcMar>
            <w:vAlign w:val="center"/>
            <w:hideMark/>
          </w:tcPr>
          <w:p w14:paraId="2592F73C" w14:textId="77777777" w:rsidR="00864972" w:rsidRPr="00D652AD" w:rsidRDefault="00864972" w:rsidP="00EF6A09">
            <w:pPr>
              <w:pStyle w:val="movimento2"/>
              <w:rPr>
                <w:color w:val="002060"/>
              </w:rPr>
            </w:pPr>
            <w:r w:rsidRPr="00D652AD">
              <w:rPr>
                <w:color w:val="002060"/>
              </w:rPr>
              <w:t xml:space="preserve">(C.F. MACERATESE A.S.D.) </w:t>
            </w:r>
          </w:p>
        </w:tc>
      </w:tr>
      <w:tr w:rsidR="00864972" w:rsidRPr="00D652AD" w14:paraId="14CE74FE" w14:textId="77777777" w:rsidTr="00EF6A09">
        <w:tc>
          <w:tcPr>
            <w:tcW w:w="2200" w:type="dxa"/>
            <w:tcMar>
              <w:top w:w="20" w:type="dxa"/>
              <w:left w:w="20" w:type="dxa"/>
              <w:bottom w:w="20" w:type="dxa"/>
              <w:right w:w="20" w:type="dxa"/>
            </w:tcMar>
            <w:vAlign w:val="center"/>
            <w:hideMark/>
          </w:tcPr>
          <w:p w14:paraId="7705A82E" w14:textId="77777777" w:rsidR="00864972" w:rsidRPr="00D652AD" w:rsidRDefault="00864972" w:rsidP="00EF6A09">
            <w:pPr>
              <w:pStyle w:val="movimento"/>
              <w:rPr>
                <w:color w:val="002060"/>
              </w:rPr>
            </w:pPr>
            <w:r w:rsidRPr="00D652AD">
              <w:rPr>
                <w:color w:val="002060"/>
              </w:rPr>
              <w:t>TORRESI CLYDE</w:t>
            </w:r>
          </w:p>
        </w:tc>
        <w:tc>
          <w:tcPr>
            <w:tcW w:w="2200" w:type="dxa"/>
            <w:tcMar>
              <w:top w:w="20" w:type="dxa"/>
              <w:left w:w="20" w:type="dxa"/>
              <w:bottom w:w="20" w:type="dxa"/>
              <w:right w:w="20" w:type="dxa"/>
            </w:tcMar>
            <w:vAlign w:val="center"/>
            <w:hideMark/>
          </w:tcPr>
          <w:p w14:paraId="2F11EC51" w14:textId="77777777" w:rsidR="00864972" w:rsidRPr="00D652AD" w:rsidRDefault="00864972" w:rsidP="00EF6A09">
            <w:pPr>
              <w:pStyle w:val="movimento2"/>
              <w:rPr>
                <w:color w:val="002060"/>
              </w:rPr>
            </w:pPr>
            <w:r w:rsidRPr="00D652AD">
              <w:rPr>
                <w:color w:val="002060"/>
              </w:rPr>
              <w:t xml:space="preserve">(C.F. MACERATESE A.S.D.) </w:t>
            </w:r>
          </w:p>
        </w:tc>
        <w:tc>
          <w:tcPr>
            <w:tcW w:w="800" w:type="dxa"/>
            <w:tcMar>
              <w:top w:w="20" w:type="dxa"/>
              <w:left w:w="20" w:type="dxa"/>
              <w:bottom w:w="20" w:type="dxa"/>
              <w:right w:w="20" w:type="dxa"/>
            </w:tcMar>
            <w:vAlign w:val="center"/>
            <w:hideMark/>
          </w:tcPr>
          <w:p w14:paraId="5DA39FCA"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935E358" w14:textId="77777777" w:rsidR="00864972" w:rsidRPr="00D652AD" w:rsidRDefault="00864972" w:rsidP="00EF6A09">
            <w:pPr>
              <w:pStyle w:val="movimento"/>
              <w:rPr>
                <w:color w:val="002060"/>
              </w:rPr>
            </w:pPr>
            <w:r w:rsidRPr="00D652AD">
              <w:rPr>
                <w:color w:val="002060"/>
              </w:rPr>
              <w:t>PUCCI MATTEO</w:t>
            </w:r>
          </w:p>
        </w:tc>
        <w:tc>
          <w:tcPr>
            <w:tcW w:w="2200" w:type="dxa"/>
            <w:tcMar>
              <w:top w:w="20" w:type="dxa"/>
              <w:left w:w="20" w:type="dxa"/>
              <w:bottom w:w="20" w:type="dxa"/>
              <w:right w:w="20" w:type="dxa"/>
            </w:tcMar>
            <w:vAlign w:val="center"/>
            <w:hideMark/>
          </w:tcPr>
          <w:p w14:paraId="535F9470" w14:textId="77777777" w:rsidR="00864972" w:rsidRPr="00D652AD" w:rsidRDefault="00864972" w:rsidP="00EF6A09">
            <w:pPr>
              <w:pStyle w:val="movimento2"/>
              <w:rPr>
                <w:color w:val="002060"/>
              </w:rPr>
            </w:pPr>
            <w:r w:rsidRPr="00D652AD">
              <w:rPr>
                <w:color w:val="002060"/>
              </w:rPr>
              <w:t xml:space="preserve">(C.U.S. CAMERINO A.S.D.) </w:t>
            </w:r>
          </w:p>
        </w:tc>
      </w:tr>
      <w:tr w:rsidR="00864972" w:rsidRPr="00D652AD" w14:paraId="0A10993E" w14:textId="77777777" w:rsidTr="00EF6A09">
        <w:tc>
          <w:tcPr>
            <w:tcW w:w="2200" w:type="dxa"/>
            <w:tcMar>
              <w:top w:w="20" w:type="dxa"/>
              <w:left w:w="20" w:type="dxa"/>
              <w:bottom w:w="20" w:type="dxa"/>
              <w:right w:w="20" w:type="dxa"/>
            </w:tcMar>
            <w:vAlign w:val="center"/>
            <w:hideMark/>
          </w:tcPr>
          <w:p w14:paraId="4F6AE1C1" w14:textId="77777777" w:rsidR="00864972" w:rsidRPr="00D652AD" w:rsidRDefault="00864972" w:rsidP="00EF6A09">
            <w:pPr>
              <w:pStyle w:val="movimento"/>
              <w:rPr>
                <w:color w:val="002060"/>
              </w:rPr>
            </w:pPr>
            <w:r w:rsidRPr="00D652AD">
              <w:rPr>
                <w:color w:val="002060"/>
              </w:rPr>
              <w:t>PANDOLFI STEVEN</w:t>
            </w:r>
          </w:p>
        </w:tc>
        <w:tc>
          <w:tcPr>
            <w:tcW w:w="2200" w:type="dxa"/>
            <w:tcMar>
              <w:top w:w="20" w:type="dxa"/>
              <w:left w:w="20" w:type="dxa"/>
              <w:bottom w:w="20" w:type="dxa"/>
              <w:right w:w="20" w:type="dxa"/>
            </w:tcMar>
            <w:vAlign w:val="center"/>
            <w:hideMark/>
          </w:tcPr>
          <w:p w14:paraId="52638CC4" w14:textId="77777777" w:rsidR="00864972" w:rsidRPr="00D652AD" w:rsidRDefault="00864972" w:rsidP="00EF6A09">
            <w:pPr>
              <w:pStyle w:val="movimento2"/>
              <w:rPr>
                <w:color w:val="002060"/>
              </w:rPr>
            </w:pPr>
            <w:r w:rsidRPr="00D652AD">
              <w:rPr>
                <w:color w:val="002060"/>
              </w:rPr>
              <w:t xml:space="preserve">(FFJ CALCIO A 5) </w:t>
            </w:r>
          </w:p>
        </w:tc>
        <w:tc>
          <w:tcPr>
            <w:tcW w:w="800" w:type="dxa"/>
            <w:tcMar>
              <w:top w:w="20" w:type="dxa"/>
              <w:left w:w="20" w:type="dxa"/>
              <w:bottom w:w="20" w:type="dxa"/>
              <w:right w:w="20" w:type="dxa"/>
            </w:tcMar>
            <w:vAlign w:val="center"/>
            <w:hideMark/>
          </w:tcPr>
          <w:p w14:paraId="501C2B5F"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3B8B221" w14:textId="77777777" w:rsidR="00864972" w:rsidRPr="00D652AD" w:rsidRDefault="00864972" w:rsidP="00EF6A09">
            <w:pPr>
              <w:pStyle w:val="movimento"/>
              <w:rPr>
                <w:color w:val="002060"/>
              </w:rPr>
            </w:pPr>
            <w:r w:rsidRPr="00D652AD">
              <w:rPr>
                <w:color w:val="002060"/>
              </w:rPr>
              <w:t>BIORDI RODOLFO</w:t>
            </w:r>
          </w:p>
        </w:tc>
        <w:tc>
          <w:tcPr>
            <w:tcW w:w="2200" w:type="dxa"/>
            <w:tcMar>
              <w:top w:w="20" w:type="dxa"/>
              <w:left w:w="20" w:type="dxa"/>
              <w:bottom w:w="20" w:type="dxa"/>
              <w:right w:w="20" w:type="dxa"/>
            </w:tcMar>
            <w:vAlign w:val="center"/>
            <w:hideMark/>
          </w:tcPr>
          <w:p w14:paraId="3F9674EE" w14:textId="77777777" w:rsidR="00864972" w:rsidRPr="00D652AD" w:rsidRDefault="00864972" w:rsidP="00EF6A09">
            <w:pPr>
              <w:pStyle w:val="movimento2"/>
              <w:rPr>
                <w:color w:val="002060"/>
              </w:rPr>
            </w:pPr>
            <w:r w:rsidRPr="00D652AD">
              <w:rPr>
                <w:color w:val="002060"/>
              </w:rPr>
              <w:t xml:space="preserve">(FIUMINATA) </w:t>
            </w:r>
          </w:p>
        </w:tc>
      </w:tr>
      <w:tr w:rsidR="00864972" w:rsidRPr="00D652AD" w14:paraId="58E828B8" w14:textId="77777777" w:rsidTr="00EF6A09">
        <w:tc>
          <w:tcPr>
            <w:tcW w:w="2200" w:type="dxa"/>
            <w:tcMar>
              <w:top w:w="20" w:type="dxa"/>
              <w:left w:w="20" w:type="dxa"/>
              <w:bottom w:w="20" w:type="dxa"/>
              <w:right w:w="20" w:type="dxa"/>
            </w:tcMar>
            <w:vAlign w:val="center"/>
            <w:hideMark/>
          </w:tcPr>
          <w:p w14:paraId="39D39DA4" w14:textId="77777777" w:rsidR="00864972" w:rsidRPr="00D652AD" w:rsidRDefault="00864972" w:rsidP="00EF6A09">
            <w:pPr>
              <w:pStyle w:val="movimento"/>
              <w:rPr>
                <w:color w:val="002060"/>
              </w:rPr>
            </w:pPr>
            <w:r w:rsidRPr="00D652AD">
              <w:rPr>
                <w:color w:val="002060"/>
              </w:rPr>
              <w:t>MARCANTONI FRANCESCO</w:t>
            </w:r>
          </w:p>
        </w:tc>
        <w:tc>
          <w:tcPr>
            <w:tcW w:w="2200" w:type="dxa"/>
            <w:tcMar>
              <w:top w:w="20" w:type="dxa"/>
              <w:left w:w="20" w:type="dxa"/>
              <w:bottom w:w="20" w:type="dxa"/>
              <w:right w:w="20" w:type="dxa"/>
            </w:tcMar>
            <w:vAlign w:val="center"/>
            <w:hideMark/>
          </w:tcPr>
          <w:p w14:paraId="06536650" w14:textId="77777777" w:rsidR="00864972" w:rsidRPr="00D652AD" w:rsidRDefault="00864972" w:rsidP="00EF6A09">
            <w:pPr>
              <w:pStyle w:val="movimento2"/>
              <w:rPr>
                <w:color w:val="002060"/>
              </w:rPr>
            </w:pPr>
            <w:r w:rsidRPr="00D652AD">
              <w:rPr>
                <w:color w:val="002060"/>
              </w:rPr>
              <w:t xml:space="preserve">(FROG S CLUB SPORT) </w:t>
            </w:r>
          </w:p>
        </w:tc>
        <w:tc>
          <w:tcPr>
            <w:tcW w:w="800" w:type="dxa"/>
            <w:tcMar>
              <w:top w:w="20" w:type="dxa"/>
              <w:left w:w="20" w:type="dxa"/>
              <w:bottom w:w="20" w:type="dxa"/>
              <w:right w:w="20" w:type="dxa"/>
            </w:tcMar>
            <w:vAlign w:val="center"/>
            <w:hideMark/>
          </w:tcPr>
          <w:p w14:paraId="4888B459"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F7B9765" w14:textId="77777777" w:rsidR="00864972" w:rsidRPr="00D652AD" w:rsidRDefault="00864972" w:rsidP="00EF6A09">
            <w:pPr>
              <w:pStyle w:val="movimento"/>
              <w:rPr>
                <w:color w:val="002060"/>
              </w:rPr>
            </w:pPr>
            <w:r w:rsidRPr="00D652AD">
              <w:rPr>
                <w:color w:val="002060"/>
              </w:rPr>
              <w:t>NAPPI CLEMENTE</w:t>
            </w:r>
          </w:p>
        </w:tc>
        <w:tc>
          <w:tcPr>
            <w:tcW w:w="2200" w:type="dxa"/>
            <w:tcMar>
              <w:top w:w="20" w:type="dxa"/>
              <w:left w:w="20" w:type="dxa"/>
              <w:bottom w:w="20" w:type="dxa"/>
              <w:right w:w="20" w:type="dxa"/>
            </w:tcMar>
            <w:vAlign w:val="center"/>
            <w:hideMark/>
          </w:tcPr>
          <w:p w14:paraId="036BC819" w14:textId="77777777" w:rsidR="00864972" w:rsidRPr="00D652AD" w:rsidRDefault="00864972" w:rsidP="00EF6A09">
            <w:pPr>
              <w:pStyle w:val="movimento2"/>
              <w:rPr>
                <w:color w:val="002060"/>
              </w:rPr>
            </w:pPr>
            <w:r w:rsidRPr="00D652AD">
              <w:rPr>
                <w:color w:val="002060"/>
              </w:rPr>
              <w:t xml:space="preserve">(OLIMPIA JUVENTU FALCONARA) </w:t>
            </w:r>
          </w:p>
        </w:tc>
      </w:tr>
      <w:tr w:rsidR="00864972" w:rsidRPr="00D652AD" w14:paraId="0EAEAD7B" w14:textId="77777777" w:rsidTr="00EF6A09">
        <w:tc>
          <w:tcPr>
            <w:tcW w:w="2200" w:type="dxa"/>
            <w:tcMar>
              <w:top w:w="20" w:type="dxa"/>
              <w:left w:w="20" w:type="dxa"/>
              <w:bottom w:w="20" w:type="dxa"/>
              <w:right w:w="20" w:type="dxa"/>
            </w:tcMar>
            <w:vAlign w:val="center"/>
            <w:hideMark/>
          </w:tcPr>
          <w:p w14:paraId="5D6EF92D" w14:textId="77777777" w:rsidR="00864972" w:rsidRPr="00D652AD" w:rsidRDefault="00864972" w:rsidP="00EF6A09">
            <w:pPr>
              <w:pStyle w:val="movimento"/>
              <w:rPr>
                <w:color w:val="002060"/>
              </w:rPr>
            </w:pPr>
            <w:r w:rsidRPr="00D652AD">
              <w:rPr>
                <w:color w:val="002060"/>
              </w:rPr>
              <w:t>COSTANTINI ANTONIO</w:t>
            </w:r>
          </w:p>
        </w:tc>
        <w:tc>
          <w:tcPr>
            <w:tcW w:w="2200" w:type="dxa"/>
            <w:tcMar>
              <w:top w:w="20" w:type="dxa"/>
              <w:left w:w="20" w:type="dxa"/>
              <w:bottom w:w="20" w:type="dxa"/>
              <w:right w:w="20" w:type="dxa"/>
            </w:tcMar>
            <w:vAlign w:val="center"/>
            <w:hideMark/>
          </w:tcPr>
          <w:p w14:paraId="055A277E" w14:textId="77777777" w:rsidR="00864972" w:rsidRPr="00D652AD" w:rsidRDefault="00864972" w:rsidP="00EF6A09">
            <w:pPr>
              <w:pStyle w:val="movimento2"/>
              <w:rPr>
                <w:color w:val="002060"/>
              </w:rPr>
            </w:pPr>
            <w:r w:rsidRPr="00D652AD">
              <w:rPr>
                <w:color w:val="002060"/>
              </w:rPr>
              <w:t xml:space="preserve">(RIPABERARDA) </w:t>
            </w:r>
          </w:p>
        </w:tc>
        <w:tc>
          <w:tcPr>
            <w:tcW w:w="800" w:type="dxa"/>
            <w:tcMar>
              <w:top w:w="20" w:type="dxa"/>
              <w:left w:w="20" w:type="dxa"/>
              <w:bottom w:w="20" w:type="dxa"/>
              <w:right w:w="20" w:type="dxa"/>
            </w:tcMar>
            <w:vAlign w:val="center"/>
            <w:hideMark/>
          </w:tcPr>
          <w:p w14:paraId="6EA9AEB7"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EA0872E" w14:textId="77777777" w:rsidR="00864972" w:rsidRPr="00D652AD" w:rsidRDefault="00864972" w:rsidP="00EF6A09">
            <w:pPr>
              <w:pStyle w:val="movimento"/>
              <w:rPr>
                <w:color w:val="002060"/>
              </w:rPr>
            </w:pPr>
            <w:r w:rsidRPr="00D652AD">
              <w:rPr>
                <w:color w:val="002060"/>
              </w:rPr>
              <w:t>BENIGNI GUIDO</w:t>
            </w:r>
          </w:p>
        </w:tc>
        <w:tc>
          <w:tcPr>
            <w:tcW w:w="2200" w:type="dxa"/>
            <w:tcMar>
              <w:top w:w="20" w:type="dxa"/>
              <w:left w:w="20" w:type="dxa"/>
              <w:bottom w:w="20" w:type="dxa"/>
              <w:right w:w="20" w:type="dxa"/>
            </w:tcMar>
            <w:vAlign w:val="center"/>
            <w:hideMark/>
          </w:tcPr>
          <w:p w14:paraId="6F6EF4B5" w14:textId="77777777" w:rsidR="00864972" w:rsidRPr="00D652AD" w:rsidRDefault="00864972" w:rsidP="00EF6A09">
            <w:pPr>
              <w:pStyle w:val="movimento2"/>
              <w:rPr>
                <w:color w:val="002060"/>
              </w:rPr>
            </w:pPr>
            <w:r w:rsidRPr="00D652AD">
              <w:rPr>
                <w:color w:val="002060"/>
              </w:rPr>
              <w:t xml:space="preserve">(SAMBENEDETTESE BEACH SOCC) </w:t>
            </w:r>
          </w:p>
        </w:tc>
      </w:tr>
      <w:tr w:rsidR="00864972" w:rsidRPr="00D652AD" w14:paraId="30794FBE" w14:textId="77777777" w:rsidTr="00EF6A09">
        <w:tc>
          <w:tcPr>
            <w:tcW w:w="2200" w:type="dxa"/>
            <w:tcMar>
              <w:top w:w="20" w:type="dxa"/>
              <w:left w:w="20" w:type="dxa"/>
              <w:bottom w:w="20" w:type="dxa"/>
              <w:right w:w="20" w:type="dxa"/>
            </w:tcMar>
            <w:vAlign w:val="center"/>
            <w:hideMark/>
          </w:tcPr>
          <w:p w14:paraId="5E42068C" w14:textId="77777777" w:rsidR="00864972" w:rsidRPr="00D652AD" w:rsidRDefault="00864972" w:rsidP="00EF6A09">
            <w:pPr>
              <w:pStyle w:val="movimento"/>
              <w:rPr>
                <w:color w:val="002060"/>
              </w:rPr>
            </w:pPr>
            <w:r w:rsidRPr="00D652AD">
              <w:rPr>
                <w:color w:val="002060"/>
              </w:rPr>
              <w:t>VIGNATI MIRCO</w:t>
            </w:r>
          </w:p>
        </w:tc>
        <w:tc>
          <w:tcPr>
            <w:tcW w:w="2200" w:type="dxa"/>
            <w:tcMar>
              <w:top w:w="20" w:type="dxa"/>
              <w:left w:w="20" w:type="dxa"/>
              <w:bottom w:w="20" w:type="dxa"/>
              <w:right w:w="20" w:type="dxa"/>
            </w:tcMar>
            <w:vAlign w:val="center"/>
            <w:hideMark/>
          </w:tcPr>
          <w:p w14:paraId="260211E9" w14:textId="77777777" w:rsidR="00864972" w:rsidRPr="00D652AD" w:rsidRDefault="00864972" w:rsidP="00EF6A09">
            <w:pPr>
              <w:pStyle w:val="movimento2"/>
              <w:rPr>
                <w:color w:val="002060"/>
              </w:rPr>
            </w:pPr>
            <w:r w:rsidRPr="00D652AD">
              <w:rPr>
                <w:color w:val="002060"/>
              </w:rPr>
              <w:t xml:space="preserve">(SERRALTA) </w:t>
            </w:r>
          </w:p>
        </w:tc>
        <w:tc>
          <w:tcPr>
            <w:tcW w:w="800" w:type="dxa"/>
            <w:tcMar>
              <w:top w:w="20" w:type="dxa"/>
              <w:left w:w="20" w:type="dxa"/>
              <w:bottom w:w="20" w:type="dxa"/>
              <w:right w:w="20" w:type="dxa"/>
            </w:tcMar>
            <w:vAlign w:val="center"/>
            <w:hideMark/>
          </w:tcPr>
          <w:p w14:paraId="3875E472"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DC9CA39" w14:textId="77777777" w:rsidR="00864972" w:rsidRPr="00D652AD" w:rsidRDefault="00864972" w:rsidP="00EF6A09">
            <w:pPr>
              <w:pStyle w:val="movimento"/>
              <w:rPr>
                <w:color w:val="002060"/>
              </w:rPr>
            </w:pPr>
            <w:r w:rsidRPr="00D652AD">
              <w:rPr>
                <w:color w:val="002060"/>
              </w:rPr>
              <w:t>MONTI FILIPPO</w:t>
            </w:r>
          </w:p>
        </w:tc>
        <w:tc>
          <w:tcPr>
            <w:tcW w:w="2200" w:type="dxa"/>
            <w:tcMar>
              <w:top w:w="20" w:type="dxa"/>
              <w:left w:w="20" w:type="dxa"/>
              <w:bottom w:w="20" w:type="dxa"/>
              <w:right w:w="20" w:type="dxa"/>
            </w:tcMar>
            <w:vAlign w:val="center"/>
            <w:hideMark/>
          </w:tcPr>
          <w:p w14:paraId="615FBA42" w14:textId="77777777" w:rsidR="00864972" w:rsidRPr="00D652AD" w:rsidRDefault="00864972" w:rsidP="00EF6A09">
            <w:pPr>
              <w:pStyle w:val="movimento2"/>
              <w:rPr>
                <w:color w:val="002060"/>
              </w:rPr>
            </w:pPr>
            <w:r w:rsidRPr="00D652AD">
              <w:rPr>
                <w:color w:val="002060"/>
              </w:rPr>
              <w:t xml:space="preserve">(SPECIAL ONE SPORTING CLUB) </w:t>
            </w:r>
          </w:p>
        </w:tc>
      </w:tr>
      <w:tr w:rsidR="00864972" w:rsidRPr="00D652AD" w14:paraId="0105E395" w14:textId="77777777" w:rsidTr="00EF6A09">
        <w:tc>
          <w:tcPr>
            <w:tcW w:w="2200" w:type="dxa"/>
            <w:tcMar>
              <w:top w:w="20" w:type="dxa"/>
              <w:left w:w="20" w:type="dxa"/>
              <w:bottom w:w="20" w:type="dxa"/>
              <w:right w:w="20" w:type="dxa"/>
            </w:tcMar>
            <w:vAlign w:val="center"/>
            <w:hideMark/>
          </w:tcPr>
          <w:p w14:paraId="38F4F6BA" w14:textId="77777777" w:rsidR="00864972" w:rsidRPr="00D652AD" w:rsidRDefault="00864972" w:rsidP="00EF6A09">
            <w:pPr>
              <w:pStyle w:val="movimento"/>
              <w:rPr>
                <w:color w:val="002060"/>
              </w:rPr>
            </w:pPr>
            <w:r w:rsidRPr="00D652AD">
              <w:rPr>
                <w:color w:val="002060"/>
              </w:rPr>
              <w:t>FERRARA FRANCESCO</w:t>
            </w:r>
          </w:p>
        </w:tc>
        <w:tc>
          <w:tcPr>
            <w:tcW w:w="2200" w:type="dxa"/>
            <w:tcMar>
              <w:top w:w="20" w:type="dxa"/>
              <w:left w:w="20" w:type="dxa"/>
              <w:bottom w:w="20" w:type="dxa"/>
              <w:right w:w="20" w:type="dxa"/>
            </w:tcMar>
            <w:vAlign w:val="center"/>
            <w:hideMark/>
          </w:tcPr>
          <w:p w14:paraId="28AA1B15" w14:textId="77777777" w:rsidR="00864972" w:rsidRPr="00D652AD" w:rsidRDefault="00864972" w:rsidP="00EF6A09">
            <w:pPr>
              <w:pStyle w:val="movimento2"/>
              <w:rPr>
                <w:color w:val="002060"/>
              </w:rPr>
            </w:pPr>
            <w:r w:rsidRPr="00D652AD">
              <w:rPr>
                <w:color w:val="002060"/>
              </w:rPr>
              <w:t xml:space="preserve">(TRIBALCIO PICENA) </w:t>
            </w:r>
          </w:p>
        </w:tc>
        <w:tc>
          <w:tcPr>
            <w:tcW w:w="800" w:type="dxa"/>
            <w:tcMar>
              <w:top w:w="20" w:type="dxa"/>
              <w:left w:w="20" w:type="dxa"/>
              <w:bottom w:w="20" w:type="dxa"/>
              <w:right w:w="20" w:type="dxa"/>
            </w:tcMar>
            <w:vAlign w:val="center"/>
            <w:hideMark/>
          </w:tcPr>
          <w:p w14:paraId="20DDC27B"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67AB7F4" w14:textId="77777777" w:rsidR="00864972" w:rsidRPr="00D652AD" w:rsidRDefault="00864972" w:rsidP="00EF6A09">
            <w:pPr>
              <w:pStyle w:val="movimento"/>
              <w:rPr>
                <w:color w:val="002060"/>
              </w:rPr>
            </w:pPr>
            <w:r w:rsidRPr="00D652AD">
              <w:rPr>
                <w:color w:val="002060"/>
              </w:rPr>
              <w:t>CHIRIVI DANIELE</w:t>
            </w:r>
          </w:p>
        </w:tc>
        <w:tc>
          <w:tcPr>
            <w:tcW w:w="2200" w:type="dxa"/>
            <w:tcMar>
              <w:top w:w="20" w:type="dxa"/>
              <w:left w:w="20" w:type="dxa"/>
              <w:bottom w:w="20" w:type="dxa"/>
              <w:right w:w="20" w:type="dxa"/>
            </w:tcMar>
            <w:vAlign w:val="center"/>
            <w:hideMark/>
          </w:tcPr>
          <w:p w14:paraId="5CF01296" w14:textId="77777777" w:rsidR="00864972" w:rsidRPr="00D652AD" w:rsidRDefault="00864972" w:rsidP="00EF6A09">
            <w:pPr>
              <w:pStyle w:val="movimento2"/>
              <w:rPr>
                <w:color w:val="002060"/>
              </w:rPr>
            </w:pPr>
            <w:r w:rsidRPr="00D652AD">
              <w:rPr>
                <w:color w:val="002060"/>
              </w:rPr>
              <w:t xml:space="preserve">(TRUENTIN LAMA) </w:t>
            </w:r>
          </w:p>
        </w:tc>
      </w:tr>
      <w:tr w:rsidR="00864972" w:rsidRPr="00D652AD" w14:paraId="687C4861" w14:textId="77777777" w:rsidTr="00EF6A09">
        <w:tc>
          <w:tcPr>
            <w:tcW w:w="2200" w:type="dxa"/>
            <w:tcMar>
              <w:top w:w="20" w:type="dxa"/>
              <w:left w:w="20" w:type="dxa"/>
              <w:bottom w:w="20" w:type="dxa"/>
              <w:right w:w="20" w:type="dxa"/>
            </w:tcMar>
            <w:vAlign w:val="center"/>
            <w:hideMark/>
          </w:tcPr>
          <w:p w14:paraId="59F86B7F" w14:textId="77777777" w:rsidR="00864972" w:rsidRPr="00D652AD" w:rsidRDefault="00864972" w:rsidP="00EF6A09">
            <w:pPr>
              <w:pStyle w:val="movimento"/>
              <w:rPr>
                <w:color w:val="002060"/>
              </w:rPr>
            </w:pPr>
            <w:r w:rsidRPr="00D652AD">
              <w:rPr>
                <w:color w:val="002060"/>
              </w:rPr>
              <w:t>SPINELLI LUCA</w:t>
            </w:r>
          </w:p>
        </w:tc>
        <w:tc>
          <w:tcPr>
            <w:tcW w:w="2200" w:type="dxa"/>
            <w:tcMar>
              <w:top w:w="20" w:type="dxa"/>
              <w:left w:w="20" w:type="dxa"/>
              <w:bottom w:w="20" w:type="dxa"/>
              <w:right w:w="20" w:type="dxa"/>
            </w:tcMar>
            <w:vAlign w:val="center"/>
            <w:hideMark/>
          </w:tcPr>
          <w:p w14:paraId="2A40D2F6" w14:textId="77777777" w:rsidR="00864972" w:rsidRPr="00D652AD" w:rsidRDefault="00864972" w:rsidP="00EF6A09">
            <w:pPr>
              <w:pStyle w:val="movimento2"/>
              <w:rPr>
                <w:color w:val="002060"/>
              </w:rPr>
            </w:pPr>
            <w:r w:rsidRPr="00D652AD">
              <w:rPr>
                <w:color w:val="002060"/>
              </w:rPr>
              <w:t xml:space="preserve">(TRUENTIN LAMA) </w:t>
            </w:r>
          </w:p>
        </w:tc>
        <w:tc>
          <w:tcPr>
            <w:tcW w:w="800" w:type="dxa"/>
            <w:tcMar>
              <w:top w:w="20" w:type="dxa"/>
              <w:left w:w="20" w:type="dxa"/>
              <w:bottom w:w="20" w:type="dxa"/>
              <w:right w:w="20" w:type="dxa"/>
            </w:tcMar>
            <w:vAlign w:val="center"/>
            <w:hideMark/>
          </w:tcPr>
          <w:p w14:paraId="13E9F4EC"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165B52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05E2CA6C" w14:textId="77777777" w:rsidR="00864972" w:rsidRPr="00D652AD" w:rsidRDefault="00864972" w:rsidP="00EF6A09">
            <w:pPr>
              <w:pStyle w:val="movimento2"/>
              <w:rPr>
                <w:color w:val="002060"/>
              </w:rPr>
            </w:pPr>
            <w:r w:rsidRPr="00D652AD">
              <w:rPr>
                <w:color w:val="002060"/>
              </w:rPr>
              <w:t> </w:t>
            </w:r>
          </w:p>
        </w:tc>
      </w:tr>
    </w:tbl>
    <w:p w14:paraId="02F1A575" w14:textId="77777777" w:rsidR="00864972" w:rsidRPr="00D652AD" w:rsidRDefault="00864972" w:rsidP="00864972">
      <w:pPr>
        <w:pStyle w:val="titolo20"/>
        <w:rPr>
          <w:rFonts w:eastAsiaTheme="minorEastAsia"/>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1F165016" w14:textId="77777777" w:rsidTr="00EF6A09">
        <w:tc>
          <w:tcPr>
            <w:tcW w:w="2200" w:type="dxa"/>
            <w:tcMar>
              <w:top w:w="20" w:type="dxa"/>
              <w:left w:w="20" w:type="dxa"/>
              <w:bottom w:w="20" w:type="dxa"/>
              <w:right w:w="20" w:type="dxa"/>
            </w:tcMar>
            <w:vAlign w:val="center"/>
            <w:hideMark/>
          </w:tcPr>
          <w:p w14:paraId="0B65226B" w14:textId="77777777" w:rsidR="00864972" w:rsidRPr="00D652AD" w:rsidRDefault="00864972" w:rsidP="00EF6A09">
            <w:pPr>
              <w:pStyle w:val="movimento"/>
              <w:rPr>
                <w:color w:val="002060"/>
              </w:rPr>
            </w:pPr>
            <w:r w:rsidRPr="00D652AD">
              <w:rPr>
                <w:color w:val="002060"/>
              </w:rPr>
              <w:t>UGOLINI MATTEO</w:t>
            </w:r>
          </w:p>
        </w:tc>
        <w:tc>
          <w:tcPr>
            <w:tcW w:w="2200" w:type="dxa"/>
            <w:tcMar>
              <w:top w:w="20" w:type="dxa"/>
              <w:left w:w="20" w:type="dxa"/>
              <w:bottom w:w="20" w:type="dxa"/>
              <w:right w:w="20" w:type="dxa"/>
            </w:tcMar>
            <w:vAlign w:val="center"/>
            <w:hideMark/>
          </w:tcPr>
          <w:p w14:paraId="41E61D18" w14:textId="77777777" w:rsidR="00864972" w:rsidRPr="00D652AD" w:rsidRDefault="00864972" w:rsidP="00EF6A09">
            <w:pPr>
              <w:pStyle w:val="movimento2"/>
              <w:rPr>
                <w:color w:val="002060"/>
              </w:rPr>
            </w:pPr>
            <w:r w:rsidRPr="00D652AD">
              <w:rPr>
                <w:color w:val="002060"/>
              </w:rPr>
              <w:t xml:space="preserve">(ACQUALAGNA CALCIO C 5) </w:t>
            </w:r>
          </w:p>
        </w:tc>
        <w:tc>
          <w:tcPr>
            <w:tcW w:w="800" w:type="dxa"/>
            <w:tcMar>
              <w:top w:w="20" w:type="dxa"/>
              <w:left w:w="20" w:type="dxa"/>
              <w:bottom w:w="20" w:type="dxa"/>
              <w:right w:w="20" w:type="dxa"/>
            </w:tcMar>
            <w:vAlign w:val="center"/>
            <w:hideMark/>
          </w:tcPr>
          <w:p w14:paraId="33F6F15C"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3962433" w14:textId="77777777" w:rsidR="00864972" w:rsidRPr="00D652AD" w:rsidRDefault="00864972" w:rsidP="00EF6A09">
            <w:pPr>
              <w:pStyle w:val="movimento"/>
              <w:rPr>
                <w:color w:val="002060"/>
              </w:rPr>
            </w:pPr>
            <w:r w:rsidRPr="00D652AD">
              <w:rPr>
                <w:color w:val="002060"/>
              </w:rPr>
              <w:t>TOMORRI LEOS</w:t>
            </w:r>
          </w:p>
        </w:tc>
        <w:tc>
          <w:tcPr>
            <w:tcW w:w="2200" w:type="dxa"/>
            <w:tcMar>
              <w:top w:w="20" w:type="dxa"/>
              <w:left w:w="20" w:type="dxa"/>
              <w:bottom w:w="20" w:type="dxa"/>
              <w:right w:w="20" w:type="dxa"/>
            </w:tcMar>
            <w:vAlign w:val="center"/>
            <w:hideMark/>
          </w:tcPr>
          <w:p w14:paraId="51F780D5" w14:textId="77777777" w:rsidR="00864972" w:rsidRPr="00D652AD" w:rsidRDefault="00864972" w:rsidP="00EF6A09">
            <w:pPr>
              <w:pStyle w:val="movimento2"/>
              <w:rPr>
                <w:color w:val="002060"/>
              </w:rPr>
            </w:pPr>
            <w:r w:rsidRPr="00D652AD">
              <w:rPr>
                <w:color w:val="002060"/>
              </w:rPr>
              <w:t xml:space="preserve">(AMATORI STESE 2007 SRL) </w:t>
            </w:r>
          </w:p>
        </w:tc>
      </w:tr>
      <w:tr w:rsidR="00864972" w:rsidRPr="00D652AD" w14:paraId="1A16211D" w14:textId="77777777" w:rsidTr="00EF6A09">
        <w:tc>
          <w:tcPr>
            <w:tcW w:w="2200" w:type="dxa"/>
            <w:tcMar>
              <w:top w:w="20" w:type="dxa"/>
              <w:left w:w="20" w:type="dxa"/>
              <w:bottom w:w="20" w:type="dxa"/>
              <w:right w:w="20" w:type="dxa"/>
            </w:tcMar>
            <w:vAlign w:val="center"/>
            <w:hideMark/>
          </w:tcPr>
          <w:p w14:paraId="360B1444" w14:textId="77777777" w:rsidR="00864972" w:rsidRPr="00D652AD" w:rsidRDefault="00864972" w:rsidP="00EF6A09">
            <w:pPr>
              <w:pStyle w:val="movimento"/>
              <w:rPr>
                <w:color w:val="002060"/>
              </w:rPr>
            </w:pPr>
            <w:r w:rsidRPr="00D652AD">
              <w:rPr>
                <w:color w:val="002060"/>
              </w:rPr>
              <w:lastRenderedPageBreak/>
              <w:t>BASCIANI LORENZO</w:t>
            </w:r>
          </w:p>
        </w:tc>
        <w:tc>
          <w:tcPr>
            <w:tcW w:w="2200" w:type="dxa"/>
            <w:tcMar>
              <w:top w:w="20" w:type="dxa"/>
              <w:left w:w="20" w:type="dxa"/>
              <w:bottom w:w="20" w:type="dxa"/>
              <w:right w:w="20" w:type="dxa"/>
            </w:tcMar>
            <w:vAlign w:val="center"/>
            <w:hideMark/>
          </w:tcPr>
          <w:p w14:paraId="621537FD" w14:textId="77777777" w:rsidR="00864972" w:rsidRPr="00D652AD" w:rsidRDefault="00864972" w:rsidP="00EF6A09">
            <w:pPr>
              <w:pStyle w:val="movimento2"/>
              <w:rPr>
                <w:color w:val="002060"/>
              </w:rPr>
            </w:pPr>
            <w:r w:rsidRPr="00D652AD">
              <w:rPr>
                <w:color w:val="002060"/>
              </w:rPr>
              <w:t xml:space="preserve">(AMICI 84) </w:t>
            </w:r>
          </w:p>
        </w:tc>
        <w:tc>
          <w:tcPr>
            <w:tcW w:w="800" w:type="dxa"/>
            <w:tcMar>
              <w:top w:w="20" w:type="dxa"/>
              <w:left w:w="20" w:type="dxa"/>
              <w:bottom w:w="20" w:type="dxa"/>
              <w:right w:w="20" w:type="dxa"/>
            </w:tcMar>
            <w:vAlign w:val="center"/>
            <w:hideMark/>
          </w:tcPr>
          <w:p w14:paraId="6311C318"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B7655EC" w14:textId="77777777" w:rsidR="00864972" w:rsidRPr="00D652AD" w:rsidRDefault="00864972" w:rsidP="00EF6A09">
            <w:pPr>
              <w:pStyle w:val="movimento"/>
              <w:rPr>
                <w:color w:val="002060"/>
              </w:rPr>
            </w:pPr>
            <w:r w:rsidRPr="00D652AD">
              <w:rPr>
                <w:color w:val="002060"/>
              </w:rPr>
              <w:t>CAPRIOTTI GIORGIO</w:t>
            </w:r>
          </w:p>
        </w:tc>
        <w:tc>
          <w:tcPr>
            <w:tcW w:w="2200" w:type="dxa"/>
            <w:tcMar>
              <w:top w:w="20" w:type="dxa"/>
              <w:left w:w="20" w:type="dxa"/>
              <w:bottom w:w="20" w:type="dxa"/>
              <w:right w:w="20" w:type="dxa"/>
            </w:tcMar>
            <w:vAlign w:val="center"/>
            <w:hideMark/>
          </w:tcPr>
          <w:p w14:paraId="45CB0F48" w14:textId="77777777" w:rsidR="00864972" w:rsidRPr="00D652AD" w:rsidRDefault="00864972" w:rsidP="00EF6A09">
            <w:pPr>
              <w:pStyle w:val="movimento2"/>
              <w:rPr>
                <w:color w:val="002060"/>
              </w:rPr>
            </w:pPr>
            <w:r w:rsidRPr="00D652AD">
              <w:rPr>
                <w:color w:val="002060"/>
              </w:rPr>
              <w:t xml:space="preserve">(AMICI 84) </w:t>
            </w:r>
          </w:p>
        </w:tc>
      </w:tr>
      <w:tr w:rsidR="00864972" w:rsidRPr="00D652AD" w14:paraId="3916CC00" w14:textId="77777777" w:rsidTr="00EF6A09">
        <w:tc>
          <w:tcPr>
            <w:tcW w:w="2200" w:type="dxa"/>
            <w:tcMar>
              <w:top w:w="20" w:type="dxa"/>
              <w:left w:w="20" w:type="dxa"/>
              <w:bottom w:w="20" w:type="dxa"/>
              <w:right w:w="20" w:type="dxa"/>
            </w:tcMar>
            <w:vAlign w:val="center"/>
            <w:hideMark/>
          </w:tcPr>
          <w:p w14:paraId="5E0114D9" w14:textId="77777777" w:rsidR="00864972" w:rsidRPr="00D652AD" w:rsidRDefault="00864972" w:rsidP="00EF6A09">
            <w:pPr>
              <w:pStyle w:val="movimento"/>
              <w:rPr>
                <w:color w:val="002060"/>
              </w:rPr>
            </w:pPr>
            <w:r w:rsidRPr="00D652AD">
              <w:rPr>
                <w:color w:val="002060"/>
              </w:rPr>
              <w:t>CAPRARI EMANUELE</w:t>
            </w:r>
          </w:p>
        </w:tc>
        <w:tc>
          <w:tcPr>
            <w:tcW w:w="2200" w:type="dxa"/>
            <w:tcMar>
              <w:top w:w="20" w:type="dxa"/>
              <w:left w:w="20" w:type="dxa"/>
              <w:bottom w:w="20" w:type="dxa"/>
              <w:right w:w="20" w:type="dxa"/>
            </w:tcMar>
            <w:vAlign w:val="center"/>
            <w:hideMark/>
          </w:tcPr>
          <w:p w14:paraId="6A89B553" w14:textId="77777777" w:rsidR="00864972" w:rsidRPr="00D652AD" w:rsidRDefault="00864972" w:rsidP="00EF6A09">
            <w:pPr>
              <w:pStyle w:val="movimento2"/>
              <w:rPr>
                <w:color w:val="002060"/>
              </w:rPr>
            </w:pPr>
            <w:r w:rsidRPr="00D652AD">
              <w:rPr>
                <w:color w:val="002060"/>
              </w:rPr>
              <w:t xml:space="preserve">(ASPIO 2005) </w:t>
            </w:r>
          </w:p>
        </w:tc>
        <w:tc>
          <w:tcPr>
            <w:tcW w:w="800" w:type="dxa"/>
            <w:tcMar>
              <w:top w:w="20" w:type="dxa"/>
              <w:left w:w="20" w:type="dxa"/>
              <w:bottom w:w="20" w:type="dxa"/>
              <w:right w:w="20" w:type="dxa"/>
            </w:tcMar>
            <w:vAlign w:val="center"/>
            <w:hideMark/>
          </w:tcPr>
          <w:p w14:paraId="3FFE31F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5CF40B3" w14:textId="77777777" w:rsidR="00864972" w:rsidRPr="00D652AD" w:rsidRDefault="00864972" w:rsidP="00EF6A09">
            <w:pPr>
              <w:pStyle w:val="movimento"/>
              <w:rPr>
                <w:color w:val="002060"/>
              </w:rPr>
            </w:pPr>
            <w:r w:rsidRPr="00D652AD">
              <w:rPr>
                <w:color w:val="002060"/>
              </w:rPr>
              <w:t>PERFETTI TOMMASO</w:t>
            </w:r>
          </w:p>
        </w:tc>
        <w:tc>
          <w:tcPr>
            <w:tcW w:w="2200" w:type="dxa"/>
            <w:tcMar>
              <w:top w:w="20" w:type="dxa"/>
              <w:left w:w="20" w:type="dxa"/>
              <w:bottom w:w="20" w:type="dxa"/>
              <w:right w:w="20" w:type="dxa"/>
            </w:tcMar>
            <w:vAlign w:val="center"/>
            <w:hideMark/>
          </w:tcPr>
          <w:p w14:paraId="4AF1CB73" w14:textId="77777777" w:rsidR="00864972" w:rsidRPr="00D652AD" w:rsidRDefault="00864972" w:rsidP="00EF6A09">
            <w:pPr>
              <w:pStyle w:val="movimento2"/>
              <w:rPr>
                <w:color w:val="002060"/>
              </w:rPr>
            </w:pPr>
            <w:r w:rsidRPr="00D652AD">
              <w:rPr>
                <w:color w:val="002060"/>
              </w:rPr>
              <w:t xml:space="preserve">(C.F. MACERATESE A.S.D.) </w:t>
            </w:r>
          </w:p>
        </w:tc>
      </w:tr>
      <w:tr w:rsidR="00864972" w:rsidRPr="00D652AD" w14:paraId="5F91D9E9" w14:textId="77777777" w:rsidTr="00EF6A09">
        <w:tc>
          <w:tcPr>
            <w:tcW w:w="2200" w:type="dxa"/>
            <w:tcMar>
              <w:top w:w="20" w:type="dxa"/>
              <w:left w:w="20" w:type="dxa"/>
              <w:bottom w:w="20" w:type="dxa"/>
              <w:right w:w="20" w:type="dxa"/>
            </w:tcMar>
            <w:vAlign w:val="center"/>
            <w:hideMark/>
          </w:tcPr>
          <w:p w14:paraId="3A9CF1F2" w14:textId="77777777" w:rsidR="00864972" w:rsidRPr="00D652AD" w:rsidRDefault="00864972" w:rsidP="00EF6A09">
            <w:pPr>
              <w:pStyle w:val="movimento"/>
              <w:rPr>
                <w:color w:val="002060"/>
              </w:rPr>
            </w:pPr>
            <w:r w:rsidRPr="00D652AD">
              <w:rPr>
                <w:color w:val="002060"/>
              </w:rPr>
              <w:t>SEFERI SOKOL</w:t>
            </w:r>
          </w:p>
        </w:tc>
        <w:tc>
          <w:tcPr>
            <w:tcW w:w="2200" w:type="dxa"/>
            <w:tcMar>
              <w:top w:w="20" w:type="dxa"/>
              <w:left w:w="20" w:type="dxa"/>
              <w:bottom w:w="20" w:type="dxa"/>
              <w:right w:w="20" w:type="dxa"/>
            </w:tcMar>
            <w:vAlign w:val="center"/>
            <w:hideMark/>
          </w:tcPr>
          <w:p w14:paraId="31FA9181" w14:textId="77777777" w:rsidR="00864972" w:rsidRPr="00D652AD" w:rsidRDefault="00864972" w:rsidP="00EF6A09">
            <w:pPr>
              <w:pStyle w:val="movimento2"/>
              <w:rPr>
                <w:color w:val="002060"/>
              </w:rPr>
            </w:pPr>
            <w:r w:rsidRPr="00D652AD">
              <w:rPr>
                <w:color w:val="002060"/>
              </w:rPr>
              <w:t xml:space="preserve">(C.F. MACERATESE A.S.D.) </w:t>
            </w:r>
          </w:p>
        </w:tc>
        <w:tc>
          <w:tcPr>
            <w:tcW w:w="800" w:type="dxa"/>
            <w:tcMar>
              <w:top w:w="20" w:type="dxa"/>
              <w:left w:w="20" w:type="dxa"/>
              <w:bottom w:w="20" w:type="dxa"/>
              <w:right w:w="20" w:type="dxa"/>
            </w:tcMar>
            <w:vAlign w:val="center"/>
            <w:hideMark/>
          </w:tcPr>
          <w:p w14:paraId="74ACCB5D"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402B642" w14:textId="77777777" w:rsidR="00864972" w:rsidRPr="00D652AD" w:rsidRDefault="00864972" w:rsidP="00EF6A09">
            <w:pPr>
              <w:pStyle w:val="movimento"/>
              <w:rPr>
                <w:color w:val="002060"/>
              </w:rPr>
            </w:pPr>
            <w:r w:rsidRPr="00D652AD">
              <w:rPr>
                <w:color w:val="002060"/>
              </w:rPr>
              <w:t>VINGIONE TOMMASO</w:t>
            </w:r>
          </w:p>
        </w:tc>
        <w:tc>
          <w:tcPr>
            <w:tcW w:w="2200" w:type="dxa"/>
            <w:tcMar>
              <w:top w:w="20" w:type="dxa"/>
              <w:left w:w="20" w:type="dxa"/>
              <w:bottom w:w="20" w:type="dxa"/>
              <w:right w:w="20" w:type="dxa"/>
            </w:tcMar>
            <w:vAlign w:val="center"/>
            <w:hideMark/>
          </w:tcPr>
          <w:p w14:paraId="1716C50A" w14:textId="77777777" w:rsidR="00864972" w:rsidRPr="00D652AD" w:rsidRDefault="00864972" w:rsidP="00EF6A09">
            <w:pPr>
              <w:pStyle w:val="movimento2"/>
              <w:rPr>
                <w:color w:val="002060"/>
              </w:rPr>
            </w:pPr>
            <w:r w:rsidRPr="00D652AD">
              <w:rPr>
                <w:color w:val="002060"/>
              </w:rPr>
              <w:t xml:space="preserve">(C.U.S. CAMERINO A.S.D.) </w:t>
            </w:r>
          </w:p>
        </w:tc>
      </w:tr>
      <w:tr w:rsidR="00864972" w:rsidRPr="00D652AD" w14:paraId="0B885BEE" w14:textId="77777777" w:rsidTr="00EF6A09">
        <w:tc>
          <w:tcPr>
            <w:tcW w:w="2200" w:type="dxa"/>
            <w:tcMar>
              <w:top w:w="20" w:type="dxa"/>
              <w:left w:w="20" w:type="dxa"/>
              <w:bottom w:w="20" w:type="dxa"/>
              <w:right w:w="20" w:type="dxa"/>
            </w:tcMar>
            <w:vAlign w:val="center"/>
            <w:hideMark/>
          </w:tcPr>
          <w:p w14:paraId="7961B235" w14:textId="77777777" w:rsidR="00864972" w:rsidRPr="00D652AD" w:rsidRDefault="00864972" w:rsidP="00EF6A09">
            <w:pPr>
              <w:pStyle w:val="movimento"/>
              <w:rPr>
                <w:color w:val="002060"/>
              </w:rPr>
            </w:pPr>
            <w:r w:rsidRPr="00D652AD">
              <w:rPr>
                <w:color w:val="002060"/>
              </w:rPr>
              <w:t>BEZHANI EDINJO</w:t>
            </w:r>
          </w:p>
        </w:tc>
        <w:tc>
          <w:tcPr>
            <w:tcW w:w="2200" w:type="dxa"/>
            <w:tcMar>
              <w:top w:w="20" w:type="dxa"/>
              <w:left w:w="20" w:type="dxa"/>
              <w:bottom w:w="20" w:type="dxa"/>
              <w:right w:w="20" w:type="dxa"/>
            </w:tcMar>
            <w:vAlign w:val="center"/>
            <w:hideMark/>
          </w:tcPr>
          <w:p w14:paraId="33FE910B" w14:textId="77777777" w:rsidR="00864972" w:rsidRPr="00D652AD" w:rsidRDefault="00864972" w:rsidP="00EF6A09">
            <w:pPr>
              <w:pStyle w:val="movimento2"/>
              <w:rPr>
                <w:color w:val="002060"/>
              </w:rPr>
            </w:pPr>
            <w:r w:rsidRPr="00D652AD">
              <w:rPr>
                <w:color w:val="002060"/>
              </w:rPr>
              <w:t xml:space="preserve">(CANTINE RIUNITE CSI) </w:t>
            </w:r>
          </w:p>
        </w:tc>
        <w:tc>
          <w:tcPr>
            <w:tcW w:w="800" w:type="dxa"/>
            <w:tcMar>
              <w:top w:w="20" w:type="dxa"/>
              <w:left w:w="20" w:type="dxa"/>
              <w:bottom w:w="20" w:type="dxa"/>
              <w:right w:w="20" w:type="dxa"/>
            </w:tcMar>
            <w:vAlign w:val="center"/>
            <w:hideMark/>
          </w:tcPr>
          <w:p w14:paraId="480F1B27"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06917DF0" w14:textId="77777777" w:rsidR="00864972" w:rsidRPr="00D652AD" w:rsidRDefault="00864972" w:rsidP="00EF6A09">
            <w:pPr>
              <w:pStyle w:val="movimento"/>
              <w:rPr>
                <w:color w:val="002060"/>
              </w:rPr>
            </w:pPr>
            <w:r w:rsidRPr="00D652AD">
              <w:rPr>
                <w:color w:val="002060"/>
              </w:rPr>
              <w:t>CIRILLO LUIGIANGELO</w:t>
            </w:r>
          </w:p>
        </w:tc>
        <w:tc>
          <w:tcPr>
            <w:tcW w:w="2200" w:type="dxa"/>
            <w:tcMar>
              <w:top w:w="20" w:type="dxa"/>
              <w:left w:w="20" w:type="dxa"/>
              <w:bottom w:w="20" w:type="dxa"/>
              <w:right w:w="20" w:type="dxa"/>
            </w:tcMar>
            <w:vAlign w:val="center"/>
            <w:hideMark/>
          </w:tcPr>
          <w:p w14:paraId="169920B4" w14:textId="77777777" w:rsidR="00864972" w:rsidRPr="00D652AD" w:rsidRDefault="00864972" w:rsidP="00EF6A09">
            <w:pPr>
              <w:pStyle w:val="movimento2"/>
              <w:rPr>
                <w:color w:val="002060"/>
              </w:rPr>
            </w:pPr>
            <w:r w:rsidRPr="00D652AD">
              <w:rPr>
                <w:color w:val="002060"/>
              </w:rPr>
              <w:t xml:space="preserve">(CIARNIN) </w:t>
            </w:r>
          </w:p>
        </w:tc>
      </w:tr>
      <w:tr w:rsidR="00864972" w:rsidRPr="00D652AD" w14:paraId="0537C90D" w14:textId="77777777" w:rsidTr="00EF6A09">
        <w:tc>
          <w:tcPr>
            <w:tcW w:w="2200" w:type="dxa"/>
            <w:tcMar>
              <w:top w:w="20" w:type="dxa"/>
              <w:left w:w="20" w:type="dxa"/>
              <w:bottom w:w="20" w:type="dxa"/>
              <w:right w:w="20" w:type="dxa"/>
            </w:tcMar>
            <w:vAlign w:val="center"/>
            <w:hideMark/>
          </w:tcPr>
          <w:p w14:paraId="093B7854" w14:textId="77777777" w:rsidR="00864972" w:rsidRPr="00D652AD" w:rsidRDefault="00864972" w:rsidP="00EF6A09">
            <w:pPr>
              <w:pStyle w:val="movimento"/>
              <w:rPr>
                <w:color w:val="002060"/>
              </w:rPr>
            </w:pPr>
            <w:r w:rsidRPr="00D652AD">
              <w:rPr>
                <w:color w:val="002060"/>
              </w:rPr>
              <w:t>FRAIOLI VALERIO</w:t>
            </w:r>
          </w:p>
        </w:tc>
        <w:tc>
          <w:tcPr>
            <w:tcW w:w="2200" w:type="dxa"/>
            <w:tcMar>
              <w:top w:w="20" w:type="dxa"/>
              <w:left w:w="20" w:type="dxa"/>
              <w:bottom w:w="20" w:type="dxa"/>
              <w:right w:w="20" w:type="dxa"/>
            </w:tcMar>
            <w:vAlign w:val="center"/>
            <w:hideMark/>
          </w:tcPr>
          <w:p w14:paraId="4983F134" w14:textId="77777777" w:rsidR="00864972" w:rsidRPr="00D652AD" w:rsidRDefault="00864972" w:rsidP="00EF6A09">
            <w:pPr>
              <w:pStyle w:val="movimento2"/>
              <w:rPr>
                <w:color w:val="002060"/>
              </w:rPr>
            </w:pPr>
            <w:r w:rsidRPr="00D652AD">
              <w:rPr>
                <w:color w:val="002060"/>
              </w:rPr>
              <w:t xml:space="preserve">(CIARNIN) </w:t>
            </w:r>
          </w:p>
        </w:tc>
        <w:tc>
          <w:tcPr>
            <w:tcW w:w="800" w:type="dxa"/>
            <w:tcMar>
              <w:top w:w="20" w:type="dxa"/>
              <w:left w:w="20" w:type="dxa"/>
              <w:bottom w:w="20" w:type="dxa"/>
              <w:right w:w="20" w:type="dxa"/>
            </w:tcMar>
            <w:vAlign w:val="center"/>
            <w:hideMark/>
          </w:tcPr>
          <w:p w14:paraId="65C924B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0917B1B" w14:textId="77777777" w:rsidR="00864972" w:rsidRPr="00D652AD" w:rsidRDefault="00864972" w:rsidP="00EF6A09">
            <w:pPr>
              <w:pStyle w:val="movimento"/>
              <w:rPr>
                <w:color w:val="002060"/>
              </w:rPr>
            </w:pPr>
            <w:r w:rsidRPr="00D652AD">
              <w:rPr>
                <w:color w:val="002060"/>
              </w:rPr>
              <w:t>MONTERVINO EGIDIO DOMENICO</w:t>
            </w:r>
          </w:p>
        </w:tc>
        <w:tc>
          <w:tcPr>
            <w:tcW w:w="2200" w:type="dxa"/>
            <w:tcMar>
              <w:top w:w="20" w:type="dxa"/>
              <w:left w:w="20" w:type="dxa"/>
              <w:bottom w:w="20" w:type="dxa"/>
              <w:right w:w="20" w:type="dxa"/>
            </w:tcMar>
            <w:vAlign w:val="center"/>
            <w:hideMark/>
          </w:tcPr>
          <w:p w14:paraId="182CAEBA" w14:textId="77777777" w:rsidR="00864972" w:rsidRPr="00D652AD" w:rsidRDefault="00864972" w:rsidP="00EF6A09">
            <w:pPr>
              <w:pStyle w:val="movimento2"/>
              <w:rPr>
                <w:color w:val="002060"/>
              </w:rPr>
            </w:pPr>
            <w:r w:rsidRPr="00D652AD">
              <w:rPr>
                <w:color w:val="002060"/>
              </w:rPr>
              <w:t xml:space="preserve">(CITTA DI FALCONARA) </w:t>
            </w:r>
          </w:p>
        </w:tc>
      </w:tr>
      <w:tr w:rsidR="00864972" w:rsidRPr="00D652AD" w14:paraId="04DB6A6C" w14:textId="77777777" w:rsidTr="00EF6A09">
        <w:tc>
          <w:tcPr>
            <w:tcW w:w="2200" w:type="dxa"/>
            <w:tcMar>
              <w:top w:w="20" w:type="dxa"/>
              <w:left w:w="20" w:type="dxa"/>
              <w:bottom w:w="20" w:type="dxa"/>
              <w:right w:w="20" w:type="dxa"/>
            </w:tcMar>
            <w:vAlign w:val="center"/>
            <w:hideMark/>
          </w:tcPr>
          <w:p w14:paraId="4828A308" w14:textId="77777777" w:rsidR="00864972" w:rsidRPr="00D652AD" w:rsidRDefault="00864972" w:rsidP="00EF6A09">
            <w:pPr>
              <w:pStyle w:val="movimento"/>
              <w:rPr>
                <w:color w:val="002060"/>
              </w:rPr>
            </w:pPr>
            <w:r w:rsidRPr="00D652AD">
              <w:rPr>
                <w:color w:val="002060"/>
              </w:rPr>
              <w:t>DE ROSA MATTIA</w:t>
            </w:r>
          </w:p>
        </w:tc>
        <w:tc>
          <w:tcPr>
            <w:tcW w:w="2200" w:type="dxa"/>
            <w:tcMar>
              <w:top w:w="20" w:type="dxa"/>
              <w:left w:w="20" w:type="dxa"/>
              <w:bottom w:w="20" w:type="dxa"/>
              <w:right w:w="20" w:type="dxa"/>
            </w:tcMar>
            <w:vAlign w:val="center"/>
            <w:hideMark/>
          </w:tcPr>
          <w:p w14:paraId="5A03434B" w14:textId="77777777" w:rsidR="00864972" w:rsidRPr="00D652AD" w:rsidRDefault="00864972" w:rsidP="00EF6A09">
            <w:pPr>
              <w:pStyle w:val="movimento2"/>
              <w:rPr>
                <w:color w:val="002060"/>
              </w:rPr>
            </w:pPr>
            <w:r w:rsidRPr="00D652AD">
              <w:rPr>
                <w:color w:val="002060"/>
              </w:rPr>
              <w:t xml:space="preserve">(CSI MONTEFIORE) </w:t>
            </w:r>
          </w:p>
        </w:tc>
        <w:tc>
          <w:tcPr>
            <w:tcW w:w="800" w:type="dxa"/>
            <w:tcMar>
              <w:top w:w="20" w:type="dxa"/>
              <w:left w:w="20" w:type="dxa"/>
              <w:bottom w:w="20" w:type="dxa"/>
              <w:right w:w="20" w:type="dxa"/>
            </w:tcMar>
            <w:vAlign w:val="center"/>
            <w:hideMark/>
          </w:tcPr>
          <w:p w14:paraId="4A3988D6"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C43457F" w14:textId="77777777" w:rsidR="00864972" w:rsidRPr="00D652AD" w:rsidRDefault="00864972" w:rsidP="00EF6A09">
            <w:pPr>
              <w:pStyle w:val="movimento"/>
              <w:rPr>
                <w:color w:val="002060"/>
              </w:rPr>
            </w:pPr>
            <w:r w:rsidRPr="00D652AD">
              <w:rPr>
                <w:color w:val="002060"/>
              </w:rPr>
              <w:t>BARDELLA ANDREA</w:t>
            </w:r>
          </w:p>
        </w:tc>
        <w:tc>
          <w:tcPr>
            <w:tcW w:w="2200" w:type="dxa"/>
            <w:tcMar>
              <w:top w:w="20" w:type="dxa"/>
              <w:left w:w="20" w:type="dxa"/>
              <w:bottom w:w="20" w:type="dxa"/>
              <w:right w:w="20" w:type="dxa"/>
            </w:tcMar>
            <w:vAlign w:val="center"/>
            <w:hideMark/>
          </w:tcPr>
          <w:p w14:paraId="5BCDE51D" w14:textId="77777777" w:rsidR="00864972" w:rsidRPr="00D652AD" w:rsidRDefault="00864972" w:rsidP="00EF6A09">
            <w:pPr>
              <w:pStyle w:val="movimento2"/>
              <w:rPr>
                <w:color w:val="002060"/>
              </w:rPr>
            </w:pPr>
            <w:r w:rsidRPr="00D652AD">
              <w:rPr>
                <w:color w:val="002060"/>
              </w:rPr>
              <w:t xml:space="preserve">(FRASASSI C5) </w:t>
            </w:r>
          </w:p>
        </w:tc>
      </w:tr>
      <w:tr w:rsidR="00864972" w:rsidRPr="00D652AD" w14:paraId="3BCE5B16" w14:textId="77777777" w:rsidTr="00EF6A09">
        <w:tc>
          <w:tcPr>
            <w:tcW w:w="2200" w:type="dxa"/>
            <w:tcMar>
              <w:top w:w="20" w:type="dxa"/>
              <w:left w:w="20" w:type="dxa"/>
              <w:bottom w:w="20" w:type="dxa"/>
              <w:right w:w="20" w:type="dxa"/>
            </w:tcMar>
            <w:vAlign w:val="center"/>
            <w:hideMark/>
          </w:tcPr>
          <w:p w14:paraId="708E5F63" w14:textId="77777777" w:rsidR="00864972" w:rsidRPr="00D652AD" w:rsidRDefault="00864972" w:rsidP="00EF6A09">
            <w:pPr>
              <w:pStyle w:val="movimento"/>
              <w:rPr>
                <w:color w:val="002060"/>
              </w:rPr>
            </w:pPr>
            <w:r w:rsidRPr="00D652AD">
              <w:rPr>
                <w:color w:val="002060"/>
              </w:rPr>
              <w:t>BRUFFA GABRIELE</w:t>
            </w:r>
          </w:p>
        </w:tc>
        <w:tc>
          <w:tcPr>
            <w:tcW w:w="2200" w:type="dxa"/>
            <w:tcMar>
              <w:top w:w="20" w:type="dxa"/>
              <w:left w:w="20" w:type="dxa"/>
              <w:bottom w:w="20" w:type="dxa"/>
              <w:right w:w="20" w:type="dxa"/>
            </w:tcMar>
            <w:vAlign w:val="center"/>
            <w:hideMark/>
          </w:tcPr>
          <w:p w14:paraId="20EE54F9" w14:textId="77777777" w:rsidR="00864972" w:rsidRPr="00D652AD" w:rsidRDefault="00864972" w:rsidP="00EF6A09">
            <w:pPr>
              <w:pStyle w:val="movimento2"/>
              <w:rPr>
                <w:color w:val="002060"/>
              </w:rPr>
            </w:pPr>
            <w:r w:rsidRPr="00D652AD">
              <w:rPr>
                <w:color w:val="002060"/>
              </w:rPr>
              <w:t xml:space="preserve">(FRASASSI C5) </w:t>
            </w:r>
          </w:p>
        </w:tc>
        <w:tc>
          <w:tcPr>
            <w:tcW w:w="800" w:type="dxa"/>
            <w:tcMar>
              <w:top w:w="20" w:type="dxa"/>
              <w:left w:w="20" w:type="dxa"/>
              <w:bottom w:w="20" w:type="dxa"/>
              <w:right w:w="20" w:type="dxa"/>
            </w:tcMar>
            <w:vAlign w:val="center"/>
            <w:hideMark/>
          </w:tcPr>
          <w:p w14:paraId="723E9F9B"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77E04A1" w14:textId="77777777" w:rsidR="00864972" w:rsidRPr="00D652AD" w:rsidRDefault="00864972" w:rsidP="00EF6A09">
            <w:pPr>
              <w:pStyle w:val="movimento"/>
              <w:rPr>
                <w:color w:val="002060"/>
              </w:rPr>
            </w:pPr>
            <w:r w:rsidRPr="00D652AD">
              <w:rPr>
                <w:color w:val="002060"/>
              </w:rPr>
              <w:t>BASILI FEDERICO</w:t>
            </w:r>
          </w:p>
        </w:tc>
        <w:tc>
          <w:tcPr>
            <w:tcW w:w="2200" w:type="dxa"/>
            <w:tcMar>
              <w:top w:w="20" w:type="dxa"/>
              <w:left w:w="20" w:type="dxa"/>
              <w:bottom w:w="20" w:type="dxa"/>
              <w:right w:w="20" w:type="dxa"/>
            </w:tcMar>
            <w:vAlign w:val="center"/>
            <w:hideMark/>
          </w:tcPr>
          <w:p w14:paraId="68847020" w14:textId="77777777" w:rsidR="00864972" w:rsidRPr="00D652AD" w:rsidRDefault="00864972" w:rsidP="00EF6A09">
            <w:pPr>
              <w:pStyle w:val="movimento2"/>
              <w:rPr>
                <w:color w:val="002060"/>
              </w:rPr>
            </w:pPr>
            <w:r w:rsidRPr="00D652AD">
              <w:rPr>
                <w:color w:val="002060"/>
              </w:rPr>
              <w:t xml:space="preserve">(FROG S CLUB SPORT) </w:t>
            </w:r>
          </w:p>
        </w:tc>
      </w:tr>
      <w:tr w:rsidR="00864972" w:rsidRPr="00D652AD" w14:paraId="72515C86" w14:textId="77777777" w:rsidTr="00EF6A09">
        <w:tc>
          <w:tcPr>
            <w:tcW w:w="2200" w:type="dxa"/>
            <w:tcMar>
              <w:top w:w="20" w:type="dxa"/>
              <w:left w:w="20" w:type="dxa"/>
              <w:bottom w:w="20" w:type="dxa"/>
              <w:right w:w="20" w:type="dxa"/>
            </w:tcMar>
            <w:vAlign w:val="center"/>
            <w:hideMark/>
          </w:tcPr>
          <w:p w14:paraId="76891E33" w14:textId="77777777" w:rsidR="00864972" w:rsidRPr="00D652AD" w:rsidRDefault="00864972" w:rsidP="00EF6A09">
            <w:pPr>
              <w:pStyle w:val="movimento"/>
              <w:rPr>
                <w:color w:val="002060"/>
              </w:rPr>
            </w:pPr>
            <w:r w:rsidRPr="00D652AD">
              <w:rPr>
                <w:color w:val="002060"/>
              </w:rPr>
              <w:t>GABBANELLI MATTEO</w:t>
            </w:r>
          </w:p>
        </w:tc>
        <w:tc>
          <w:tcPr>
            <w:tcW w:w="2200" w:type="dxa"/>
            <w:tcMar>
              <w:top w:w="20" w:type="dxa"/>
              <w:left w:w="20" w:type="dxa"/>
              <w:bottom w:w="20" w:type="dxa"/>
              <w:right w:w="20" w:type="dxa"/>
            </w:tcMar>
            <w:vAlign w:val="center"/>
            <w:hideMark/>
          </w:tcPr>
          <w:p w14:paraId="0558881C" w14:textId="77777777" w:rsidR="00864972" w:rsidRPr="00D652AD" w:rsidRDefault="00864972" w:rsidP="00EF6A09">
            <w:pPr>
              <w:pStyle w:val="movimento2"/>
              <w:rPr>
                <w:color w:val="002060"/>
              </w:rPr>
            </w:pPr>
            <w:r w:rsidRPr="00D652AD">
              <w:rPr>
                <w:color w:val="002060"/>
              </w:rPr>
              <w:t xml:space="preserve">(FUTSAL ANCONA) </w:t>
            </w:r>
          </w:p>
        </w:tc>
        <w:tc>
          <w:tcPr>
            <w:tcW w:w="800" w:type="dxa"/>
            <w:tcMar>
              <w:top w:w="20" w:type="dxa"/>
              <w:left w:w="20" w:type="dxa"/>
              <w:bottom w:w="20" w:type="dxa"/>
              <w:right w:w="20" w:type="dxa"/>
            </w:tcMar>
            <w:vAlign w:val="center"/>
            <w:hideMark/>
          </w:tcPr>
          <w:p w14:paraId="306A5E22"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BAA0E86" w14:textId="77777777" w:rsidR="00864972" w:rsidRPr="00D652AD" w:rsidRDefault="00864972" w:rsidP="00EF6A09">
            <w:pPr>
              <w:pStyle w:val="movimento"/>
              <w:rPr>
                <w:color w:val="002060"/>
              </w:rPr>
            </w:pPr>
            <w:r w:rsidRPr="00D652AD">
              <w:rPr>
                <w:color w:val="002060"/>
              </w:rPr>
              <w:t>PACCHIAROTTI MICHELE</w:t>
            </w:r>
          </w:p>
        </w:tc>
        <w:tc>
          <w:tcPr>
            <w:tcW w:w="2200" w:type="dxa"/>
            <w:tcMar>
              <w:top w:w="20" w:type="dxa"/>
              <w:left w:w="20" w:type="dxa"/>
              <w:bottom w:w="20" w:type="dxa"/>
              <w:right w:w="20" w:type="dxa"/>
            </w:tcMar>
            <w:vAlign w:val="center"/>
            <w:hideMark/>
          </w:tcPr>
          <w:p w14:paraId="45FC1228" w14:textId="77777777" w:rsidR="00864972" w:rsidRPr="00D652AD" w:rsidRDefault="00864972" w:rsidP="00EF6A09">
            <w:pPr>
              <w:pStyle w:val="movimento2"/>
              <w:rPr>
                <w:color w:val="002060"/>
              </w:rPr>
            </w:pPr>
            <w:r w:rsidRPr="00D652AD">
              <w:rPr>
                <w:color w:val="002060"/>
              </w:rPr>
              <w:t xml:space="preserve">(FUTSAL ANCONA) </w:t>
            </w:r>
          </w:p>
        </w:tc>
      </w:tr>
      <w:tr w:rsidR="00864972" w:rsidRPr="00D652AD" w14:paraId="44BB477A" w14:textId="77777777" w:rsidTr="00EF6A09">
        <w:tc>
          <w:tcPr>
            <w:tcW w:w="2200" w:type="dxa"/>
            <w:tcMar>
              <w:top w:w="20" w:type="dxa"/>
              <w:left w:w="20" w:type="dxa"/>
              <w:bottom w:w="20" w:type="dxa"/>
              <w:right w:w="20" w:type="dxa"/>
            </w:tcMar>
            <w:vAlign w:val="center"/>
            <w:hideMark/>
          </w:tcPr>
          <w:p w14:paraId="36577246" w14:textId="77777777" w:rsidR="00864972" w:rsidRPr="00D652AD" w:rsidRDefault="00864972" w:rsidP="00EF6A09">
            <w:pPr>
              <w:pStyle w:val="movimento"/>
              <w:rPr>
                <w:color w:val="002060"/>
              </w:rPr>
            </w:pPr>
            <w:r w:rsidRPr="00D652AD">
              <w:rPr>
                <w:color w:val="002060"/>
              </w:rPr>
              <w:t>CARDINALI MATTEO</w:t>
            </w:r>
          </w:p>
        </w:tc>
        <w:tc>
          <w:tcPr>
            <w:tcW w:w="2200" w:type="dxa"/>
            <w:tcMar>
              <w:top w:w="20" w:type="dxa"/>
              <w:left w:w="20" w:type="dxa"/>
              <w:bottom w:w="20" w:type="dxa"/>
              <w:right w:w="20" w:type="dxa"/>
            </w:tcMar>
            <w:vAlign w:val="center"/>
            <w:hideMark/>
          </w:tcPr>
          <w:p w14:paraId="53C7A8FE" w14:textId="77777777" w:rsidR="00864972" w:rsidRPr="00D652AD" w:rsidRDefault="00864972" w:rsidP="00EF6A09">
            <w:pPr>
              <w:pStyle w:val="movimento2"/>
              <w:rPr>
                <w:color w:val="002060"/>
              </w:rPr>
            </w:pPr>
            <w:r w:rsidRPr="00D652AD">
              <w:rPr>
                <w:color w:val="002060"/>
              </w:rPr>
              <w:t xml:space="preserve">(FUTSAL RECANATI) </w:t>
            </w:r>
          </w:p>
        </w:tc>
        <w:tc>
          <w:tcPr>
            <w:tcW w:w="800" w:type="dxa"/>
            <w:tcMar>
              <w:top w:w="20" w:type="dxa"/>
              <w:left w:w="20" w:type="dxa"/>
              <w:bottom w:w="20" w:type="dxa"/>
              <w:right w:w="20" w:type="dxa"/>
            </w:tcMar>
            <w:vAlign w:val="center"/>
            <w:hideMark/>
          </w:tcPr>
          <w:p w14:paraId="2DAAEFA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1B8387A" w14:textId="77777777" w:rsidR="00864972" w:rsidRPr="00D652AD" w:rsidRDefault="00864972" w:rsidP="00EF6A09">
            <w:pPr>
              <w:pStyle w:val="movimento"/>
              <w:rPr>
                <w:color w:val="002060"/>
              </w:rPr>
            </w:pPr>
            <w:r w:rsidRPr="00D652AD">
              <w:rPr>
                <w:color w:val="002060"/>
              </w:rPr>
              <w:t>PERUCCI MICHELE</w:t>
            </w:r>
          </w:p>
        </w:tc>
        <w:tc>
          <w:tcPr>
            <w:tcW w:w="2200" w:type="dxa"/>
            <w:tcMar>
              <w:top w:w="20" w:type="dxa"/>
              <w:left w:w="20" w:type="dxa"/>
              <w:bottom w:w="20" w:type="dxa"/>
              <w:right w:w="20" w:type="dxa"/>
            </w:tcMar>
            <w:vAlign w:val="center"/>
            <w:hideMark/>
          </w:tcPr>
          <w:p w14:paraId="635B6840" w14:textId="77777777" w:rsidR="00864972" w:rsidRPr="00D652AD" w:rsidRDefault="00864972" w:rsidP="00EF6A09">
            <w:pPr>
              <w:pStyle w:val="movimento2"/>
              <w:rPr>
                <w:color w:val="002060"/>
              </w:rPr>
            </w:pPr>
            <w:r w:rsidRPr="00D652AD">
              <w:rPr>
                <w:color w:val="002060"/>
              </w:rPr>
              <w:t xml:space="preserve">(FUTSAL SAMBUCHETO) </w:t>
            </w:r>
          </w:p>
        </w:tc>
      </w:tr>
      <w:tr w:rsidR="00864972" w:rsidRPr="00D652AD" w14:paraId="4D016926" w14:textId="77777777" w:rsidTr="00EF6A09">
        <w:tc>
          <w:tcPr>
            <w:tcW w:w="2200" w:type="dxa"/>
            <w:tcMar>
              <w:top w:w="20" w:type="dxa"/>
              <w:left w:w="20" w:type="dxa"/>
              <w:bottom w:w="20" w:type="dxa"/>
              <w:right w:w="20" w:type="dxa"/>
            </w:tcMar>
            <w:vAlign w:val="center"/>
            <w:hideMark/>
          </w:tcPr>
          <w:p w14:paraId="5FB1E032" w14:textId="77777777" w:rsidR="00864972" w:rsidRPr="00D652AD" w:rsidRDefault="00864972" w:rsidP="00EF6A09">
            <w:pPr>
              <w:pStyle w:val="movimento"/>
              <w:rPr>
                <w:color w:val="002060"/>
              </w:rPr>
            </w:pPr>
            <w:r w:rsidRPr="00D652AD">
              <w:rPr>
                <w:color w:val="002060"/>
              </w:rPr>
              <w:t>FARABINI MATTIA</w:t>
            </w:r>
          </w:p>
        </w:tc>
        <w:tc>
          <w:tcPr>
            <w:tcW w:w="2200" w:type="dxa"/>
            <w:tcMar>
              <w:top w:w="20" w:type="dxa"/>
              <w:left w:w="20" w:type="dxa"/>
              <w:bottom w:w="20" w:type="dxa"/>
              <w:right w:w="20" w:type="dxa"/>
            </w:tcMar>
            <w:vAlign w:val="center"/>
            <w:hideMark/>
          </w:tcPr>
          <w:p w14:paraId="45F2C5F1" w14:textId="77777777" w:rsidR="00864972" w:rsidRPr="00D652AD" w:rsidRDefault="00864972" w:rsidP="00EF6A09">
            <w:pPr>
              <w:pStyle w:val="movimento2"/>
              <w:rPr>
                <w:color w:val="002060"/>
              </w:rPr>
            </w:pPr>
            <w:r w:rsidRPr="00D652AD">
              <w:rPr>
                <w:color w:val="002060"/>
              </w:rPr>
              <w:t xml:space="preserve">(GIOVANI SANT IPPOLITO) </w:t>
            </w:r>
          </w:p>
        </w:tc>
        <w:tc>
          <w:tcPr>
            <w:tcW w:w="800" w:type="dxa"/>
            <w:tcMar>
              <w:top w:w="20" w:type="dxa"/>
              <w:left w:w="20" w:type="dxa"/>
              <w:bottom w:w="20" w:type="dxa"/>
              <w:right w:w="20" w:type="dxa"/>
            </w:tcMar>
            <w:vAlign w:val="center"/>
            <w:hideMark/>
          </w:tcPr>
          <w:p w14:paraId="0DA077FC"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027B252" w14:textId="77777777" w:rsidR="00864972" w:rsidRPr="00D652AD" w:rsidRDefault="00864972" w:rsidP="00EF6A09">
            <w:pPr>
              <w:pStyle w:val="movimento"/>
              <w:rPr>
                <w:color w:val="002060"/>
              </w:rPr>
            </w:pPr>
            <w:r w:rsidRPr="00D652AD">
              <w:rPr>
                <w:color w:val="002060"/>
              </w:rPr>
              <w:t>TOMASSINI LUCA</w:t>
            </w:r>
          </w:p>
        </w:tc>
        <w:tc>
          <w:tcPr>
            <w:tcW w:w="2200" w:type="dxa"/>
            <w:tcMar>
              <w:top w:w="20" w:type="dxa"/>
              <w:left w:w="20" w:type="dxa"/>
              <w:bottom w:w="20" w:type="dxa"/>
              <w:right w:w="20" w:type="dxa"/>
            </w:tcMar>
            <w:vAlign w:val="center"/>
            <w:hideMark/>
          </w:tcPr>
          <w:p w14:paraId="6DF0E155" w14:textId="77777777" w:rsidR="00864972" w:rsidRPr="00D652AD" w:rsidRDefault="00864972" w:rsidP="00EF6A09">
            <w:pPr>
              <w:pStyle w:val="movimento2"/>
              <w:rPr>
                <w:color w:val="002060"/>
              </w:rPr>
            </w:pPr>
            <w:r w:rsidRPr="00D652AD">
              <w:rPr>
                <w:color w:val="002060"/>
              </w:rPr>
              <w:t xml:space="preserve">(GIOVANI SANT IPPOLITO) </w:t>
            </w:r>
          </w:p>
        </w:tc>
      </w:tr>
      <w:tr w:rsidR="00864972" w:rsidRPr="00D652AD" w14:paraId="2D26A44C" w14:textId="77777777" w:rsidTr="00EF6A09">
        <w:tc>
          <w:tcPr>
            <w:tcW w:w="2200" w:type="dxa"/>
            <w:tcMar>
              <w:top w:w="20" w:type="dxa"/>
              <w:left w:w="20" w:type="dxa"/>
              <w:bottom w:w="20" w:type="dxa"/>
              <w:right w:w="20" w:type="dxa"/>
            </w:tcMar>
            <w:vAlign w:val="center"/>
            <w:hideMark/>
          </w:tcPr>
          <w:p w14:paraId="4A2BA69A" w14:textId="77777777" w:rsidR="00864972" w:rsidRPr="00D652AD" w:rsidRDefault="00864972" w:rsidP="00EF6A09">
            <w:pPr>
              <w:pStyle w:val="movimento"/>
              <w:rPr>
                <w:color w:val="002060"/>
              </w:rPr>
            </w:pPr>
            <w:r w:rsidRPr="00D652AD">
              <w:rPr>
                <w:color w:val="002060"/>
              </w:rPr>
              <w:t>DIOTALLEVI DAVIDE</w:t>
            </w:r>
          </w:p>
        </w:tc>
        <w:tc>
          <w:tcPr>
            <w:tcW w:w="2200" w:type="dxa"/>
            <w:tcMar>
              <w:top w:w="20" w:type="dxa"/>
              <w:left w:w="20" w:type="dxa"/>
              <w:bottom w:w="20" w:type="dxa"/>
              <w:right w:w="20" w:type="dxa"/>
            </w:tcMar>
            <w:vAlign w:val="center"/>
            <w:hideMark/>
          </w:tcPr>
          <w:p w14:paraId="07A34CF2" w14:textId="77777777" w:rsidR="00864972" w:rsidRPr="00D652AD" w:rsidRDefault="00864972" w:rsidP="00EF6A09">
            <w:pPr>
              <w:pStyle w:val="movimento2"/>
              <w:rPr>
                <w:color w:val="002060"/>
              </w:rPr>
            </w:pPr>
            <w:r w:rsidRPr="00D652AD">
              <w:rPr>
                <w:color w:val="002060"/>
              </w:rPr>
              <w:t xml:space="preserve">(GLS DORICA AN.UR) </w:t>
            </w:r>
          </w:p>
        </w:tc>
        <w:tc>
          <w:tcPr>
            <w:tcW w:w="800" w:type="dxa"/>
            <w:tcMar>
              <w:top w:w="20" w:type="dxa"/>
              <w:left w:w="20" w:type="dxa"/>
              <w:bottom w:w="20" w:type="dxa"/>
              <w:right w:w="20" w:type="dxa"/>
            </w:tcMar>
            <w:vAlign w:val="center"/>
            <w:hideMark/>
          </w:tcPr>
          <w:p w14:paraId="1ECBA21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05159BA8" w14:textId="77777777" w:rsidR="00864972" w:rsidRPr="00D652AD" w:rsidRDefault="00864972" w:rsidP="00EF6A09">
            <w:pPr>
              <w:pStyle w:val="movimento"/>
              <w:rPr>
                <w:color w:val="002060"/>
              </w:rPr>
            </w:pPr>
            <w:r w:rsidRPr="00D652AD">
              <w:rPr>
                <w:color w:val="002060"/>
              </w:rPr>
              <w:t>RAVAGLIA MICHELE</w:t>
            </w:r>
          </w:p>
        </w:tc>
        <w:tc>
          <w:tcPr>
            <w:tcW w:w="2200" w:type="dxa"/>
            <w:tcMar>
              <w:top w:w="20" w:type="dxa"/>
              <w:left w:w="20" w:type="dxa"/>
              <w:bottom w:w="20" w:type="dxa"/>
              <w:right w:w="20" w:type="dxa"/>
            </w:tcMar>
            <w:vAlign w:val="center"/>
            <w:hideMark/>
          </w:tcPr>
          <w:p w14:paraId="29012CF6" w14:textId="77777777" w:rsidR="00864972" w:rsidRPr="00D652AD" w:rsidRDefault="00864972" w:rsidP="00EF6A09">
            <w:pPr>
              <w:pStyle w:val="movimento2"/>
              <w:rPr>
                <w:color w:val="002060"/>
              </w:rPr>
            </w:pPr>
            <w:r w:rsidRPr="00D652AD">
              <w:rPr>
                <w:color w:val="002060"/>
              </w:rPr>
              <w:t xml:space="preserve">(GLS DORICA AN.UR) </w:t>
            </w:r>
          </w:p>
        </w:tc>
      </w:tr>
      <w:tr w:rsidR="00864972" w:rsidRPr="00D652AD" w14:paraId="2F9D39B0" w14:textId="77777777" w:rsidTr="00EF6A09">
        <w:tc>
          <w:tcPr>
            <w:tcW w:w="2200" w:type="dxa"/>
            <w:tcMar>
              <w:top w:w="20" w:type="dxa"/>
              <w:left w:w="20" w:type="dxa"/>
              <w:bottom w:w="20" w:type="dxa"/>
              <w:right w:w="20" w:type="dxa"/>
            </w:tcMar>
            <w:vAlign w:val="center"/>
            <w:hideMark/>
          </w:tcPr>
          <w:p w14:paraId="3E79C3A9" w14:textId="77777777" w:rsidR="00864972" w:rsidRPr="00D652AD" w:rsidRDefault="00864972" w:rsidP="00EF6A09">
            <w:pPr>
              <w:pStyle w:val="movimento"/>
              <w:rPr>
                <w:color w:val="002060"/>
              </w:rPr>
            </w:pPr>
            <w:r w:rsidRPr="00D652AD">
              <w:rPr>
                <w:color w:val="002060"/>
              </w:rPr>
              <w:t>CAMILLETTI NICOLA</w:t>
            </w:r>
          </w:p>
        </w:tc>
        <w:tc>
          <w:tcPr>
            <w:tcW w:w="2200" w:type="dxa"/>
            <w:tcMar>
              <w:top w:w="20" w:type="dxa"/>
              <w:left w:w="20" w:type="dxa"/>
              <w:bottom w:w="20" w:type="dxa"/>
              <w:right w:w="20" w:type="dxa"/>
            </w:tcMar>
            <w:vAlign w:val="center"/>
            <w:hideMark/>
          </w:tcPr>
          <w:p w14:paraId="6054123E" w14:textId="77777777" w:rsidR="00864972" w:rsidRPr="00D652AD" w:rsidRDefault="00864972" w:rsidP="00EF6A09">
            <w:pPr>
              <w:pStyle w:val="movimento2"/>
              <w:rPr>
                <w:color w:val="002060"/>
              </w:rPr>
            </w:pPr>
            <w:r w:rsidRPr="00D652AD">
              <w:rPr>
                <w:color w:val="002060"/>
              </w:rPr>
              <w:t xml:space="preserve">(OLIMPIA JUVENTU FALCONARA) </w:t>
            </w:r>
          </w:p>
        </w:tc>
        <w:tc>
          <w:tcPr>
            <w:tcW w:w="800" w:type="dxa"/>
            <w:tcMar>
              <w:top w:w="20" w:type="dxa"/>
              <w:left w:w="20" w:type="dxa"/>
              <w:bottom w:w="20" w:type="dxa"/>
              <w:right w:w="20" w:type="dxa"/>
            </w:tcMar>
            <w:vAlign w:val="center"/>
            <w:hideMark/>
          </w:tcPr>
          <w:p w14:paraId="144CCB4A"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11F8589" w14:textId="77777777" w:rsidR="00864972" w:rsidRPr="00D652AD" w:rsidRDefault="00864972" w:rsidP="00EF6A09">
            <w:pPr>
              <w:pStyle w:val="movimento"/>
              <w:rPr>
                <w:color w:val="002060"/>
              </w:rPr>
            </w:pPr>
            <w:r w:rsidRPr="00D652AD">
              <w:rPr>
                <w:color w:val="002060"/>
              </w:rPr>
              <w:t>TOMBOLINI GIANTOMMASO</w:t>
            </w:r>
          </w:p>
        </w:tc>
        <w:tc>
          <w:tcPr>
            <w:tcW w:w="2200" w:type="dxa"/>
            <w:tcMar>
              <w:top w:w="20" w:type="dxa"/>
              <w:left w:w="20" w:type="dxa"/>
              <w:bottom w:w="20" w:type="dxa"/>
              <w:right w:w="20" w:type="dxa"/>
            </w:tcMar>
            <w:vAlign w:val="center"/>
            <w:hideMark/>
          </w:tcPr>
          <w:p w14:paraId="1152C6B1" w14:textId="77777777" w:rsidR="00864972" w:rsidRPr="00D652AD" w:rsidRDefault="00864972" w:rsidP="00EF6A09">
            <w:pPr>
              <w:pStyle w:val="movimento2"/>
              <w:rPr>
                <w:color w:val="002060"/>
              </w:rPr>
            </w:pPr>
            <w:r w:rsidRPr="00D652AD">
              <w:rPr>
                <w:color w:val="002060"/>
              </w:rPr>
              <w:t xml:space="preserve">(OLIMPIA JUVENTU FALCONARA) </w:t>
            </w:r>
          </w:p>
        </w:tc>
      </w:tr>
      <w:tr w:rsidR="00864972" w:rsidRPr="00D652AD" w14:paraId="293FFFAC" w14:textId="77777777" w:rsidTr="00EF6A09">
        <w:tc>
          <w:tcPr>
            <w:tcW w:w="2200" w:type="dxa"/>
            <w:tcMar>
              <w:top w:w="20" w:type="dxa"/>
              <w:left w:w="20" w:type="dxa"/>
              <w:bottom w:w="20" w:type="dxa"/>
              <w:right w:w="20" w:type="dxa"/>
            </w:tcMar>
            <w:vAlign w:val="center"/>
            <w:hideMark/>
          </w:tcPr>
          <w:p w14:paraId="3DBAD00E" w14:textId="77777777" w:rsidR="00864972" w:rsidRPr="00D652AD" w:rsidRDefault="00864972" w:rsidP="00EF6A09">
            <w:pPr>
              <w:pStyle w:val="movimento"/>
              <w:rPr>
                <w:color w:val="002060"/>
              </w:rPr>
            </w:pPr>
            <w:r w:rsidRPr="00D652AD">
              <w:rPr>
                <w:color w:val="002060"/>
              </w:rPr>
              <w:t>ALTIERI VITOANTONIO</w:t>
            </w:r>
          </w:p>
        </w:tc>
        <w:tc>
          <w:tcPr>
            <w:tcW w:w="2200" w:type="dxa"/>
            <w:tcMar>
              <w:top w:w="20" w:type="dxa"/>
              <w:left w:w="20" w:type="dxa"/>
              <w:bottom w:w="20" w:type="dxa"/>
              <w:right w:w="20" w:type="dxa"/>
            </w:tcMar>
            <w:vAlign w:val="center"/>
            <w:hideMark/>
          </w:tcPr>
          <w:p w14:paraId="42CC8EFD" w14:textId="77777777" w:rsidR="00864972" w:rsidRPr="00D652AD" w:rsidRDefault="00864972" w:rsidP="00EF6A09">
            <w:pPr>
              <w:pStyle w:val="movimento2"/>
              <w:rPr>
                <w:color w:val="002060"/>
              </w:rPr>
            </w:pPr>
            <w:r w:rsidRPr="00D652AD">
              <w:rPr>
                <w:color w:val="002060"/>
              </w:rPr>
              <w:t xml:space="preserve">(POL. SPORT COMMUNICATION) </w:t>
            </w:r>
          </w:p>
        </w:tc>
        <w:tc>
          <w:tcPr>
            <w:tcW w:w="800" w:type="dxa"/>
            <w:tcMar>
              <w:top w:w="20" w:type="dxa"/>
              <w:left w:w="20" w:type="dxa"/>
              <w:bottom w:w="20" w:type="dxa"/>
              <w:right w:w="20" w:type="dxa"/>
            </w:tcMar>
            <w:vAlign w:val="center"/>
            <w:hideMark/>
          </w:tcPr>
          <w:p w14:paraId="3C965AF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F2BEA5A" w14:textId="77777777" w:rsidR="00864972" w:rsidRPr="00D652AD" w:rsidRDefault="00864972" w:rsidP="00EF6A09">
            <w:pPr>
              <w:pStyle w:val="movimento"/>
              <w:rPr>
                <w:color w:val="002060"/>
              </w:rPr>
            </w:pPr>
            <w:r w:rsidRPr="00D652AD">
              <w:rPr>
                <w:color w:val="002060"/>
              </w:rPr>
              <w:t>BEATO PAOLO</w:t>
            </w:r>
          </w:p>
        </w:tc>
        <w:tc>
          <w:tcPr>
            <w:tcW w:w="2200" w:type="dxa"/>
            <w:tcMar>
              <w:top w:w="20" w:type="dxa"/>
              <w:left w:w="20" w:type="dxa"/>
              <w:bottom w:w="20" w:type="dxa"/>
              <w:right w:w="20" w:type="dxa"/>
            </w:tcMar>
            <w:vAlign w:val="center"/>
            <w:hideMark/>
          </w:tcPr>
          <w:p w14:paraId="02CA62E1" w14:textId="77777777" w:rsidR="00864972" w:rsidRPr="00D652AD" w:rsidRDefault="00864972" w:rsidP="00EF6A09">
            <w:pPr>
              <w:pStyle w:val="movimento2"/>
              <w:rPr>
                <w:color w:val="002060"/>
              </w:rPr>
            </w:pPr>
            <w:r w:rsidRPr="00D652AD">
              <w:rPr>
                <w:color w:val="002060"/>
              </w:rPr>
              <w:t xml:space="preserve">(POL. SPORT COMMUNICATION) </w:t>
            </w:r>
          </w:p>
        </w:tc>
      </w:tr>
      <w:tr w:rsidR="00864972" w:rsidRPr="00D652AD" w14:paraId="1FC5F579" w14:textId="77777777" w:rsidTr="00EF6A09">
        <w:tc>
          <w:tcPr>
            <w:tcW w:w="2200" w:type="dxa"/>
            <w:tcMar>
              <w:top w:w="20" w:type="dxa"/>
              <w:left w:w="20" w:type="dxa"/>
              <w:bottom w:w="20" w:type="dxa"/>
              <w:right w:w="20" w:type="dxa"/>
            </w:tcMar>
            <w:vAlign w:val="center"/>
            <w:hideMark/>
          </w:tcPr>
          <w:p w14:paraId="17402A3A" w14:textId="77777777" w:rsidR="00864972" w:rsidRPr="00D652AD" w:rsidRDefault="00864972" w:rsidP="00EF6A09">
            <w:pPr>
              <w:pStyle w:val="movimento"/>
              <w:rPr>
                <w:color w:val="002060"/>
              </w:rPr>
            </w:pPr>
            <w:r w:rsidRPr="00D652AD">
              <w:rPr>
                <w:color w:val="002060"/>
              </w:rPr>
              <w:t>COCCIA LUCA MICHELE</w:t>
            </w:r>
          </w:p>
        </w:tc>
        <w:tc>
          <w:tcPr>
            <w:tcW w:w="2200" w:type="dxa"/>
            <w:tcMar>
              <w:top w:w="20" w:type="dxa"/>
              <w:left w:w="20" w:type="dxa"/>
              <w:bottom w:w="20" w:type="dxa"/>
              <w:right w:w="20" w:type="dxa"/>
            </w:tcMar>
            <w:vAlign w:val="center"/>
            <w:hideMark/>
          </w:tcPr>
          <w:p w14:paraId="13A0BB28" w14:textId="77777777" w:rsidR="00864972" w:rsidRPr="00D652AD" w:rsidRDefault="00864972" w:rsidP="00EF6A09">
            <w:pPr>
              <w:pStyle w:val="movimento2"/>
              <w:rPr>
                <w:color w:val="002060"/>
              </w:rPr>
            </w:pPr>
            <w:r w:rsidRPr="00D652AD">
              <w:rPr>
                <w:color w:val="002060"/>
              </w:rPr>
              <w:t xml:space="preserve">(POLVERIGI C5) </w:t>
            </w:r>
          </w:p>
        </w:tc>
        <w:tc>
          <w:tcPr>
            <w:tcW w:w="800" w:type="dxa"/>
            <w:tcMar>
              <w:top w:w="20" w:type="dxa"/>
              <w:left w:w="20" w:type="dxa"/>
              <w:bottom w:w="20" w:type="dxa"/>
              <w:right w:w="20" w:type="dxa"/>
            </w:tcMar>
            <w:vAlign w:val="center"/>
            <w:hideMark/>
          </w:tcPr>
          <w:p w14:paraId="183896F8"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E046CBA" w14:textId="77777777" w:rsidR="00864972" w:rsidRPr="00D652AD" w:rsidRDefault="00864972" w:rsidP="00EF6A09">
            <w:pPr>
              <w:pStyle w:val="movimento"/>
              <w:rPr>
                <w:color w:val="002060"/>
              </w:rPr>
            </w:pPr>
            <w:r w:rsidRPr="00D652AD">
              <w:rPr>
                <w:color w:val="002060"/>
              </w:rPr>
              <w:t>TOGNETTI MATTIA</w:t>
            </w:r>
          </w:p>
        </w:tc>
        <w:tc>
          <w:tcPr>
            <w:tcW w:w="2200" w:type="dxa"/>
            <w:tcMar>
              <w:top w:w="20" w:type="dxa"/>
              <w:left w:w="20" w:type="dxa"/>
              <w:bottom w:w="20" w:type="dxa"/>
              <w:right w:w="20" w:type="dxa"/>
            </w:tcMar>
            <w:vAlign w:val="center"/>
            <w:hideMark/>
          </w:tcPr>
          <w:p w14:paraId="1ACC0419" w14:textId="77777777" w:rsidR="00864972" w:rsidRPr="00D652AD" w:rsidRDefault="00864972" w:rsidP="00EF6A09">
            <w:pPr>
              <w:pStyle w:val="movimento2"/>
              <w:rPr>
                <w:color w:val="002060"/>
              </w:rPr>
            </w:pPr>
            <w:r w:rsidRPr="00D652AD">
              <w:rPr>
                <w:color w:val="002060"/>
              </w:rPr>
              <w:t xml:space="preserve">(POLVERIGI C5) </w:t>
            </w:r>
          </w:p>
        </w:tc>
      </w:tr>
      <w:tr w:rsidR="00864972" w:rsidRPr="00D652AD" w14:paraId="692D84D6" w14:textId="77777777" w:rsidTr="00EF6A09">
        <w:tc>
          <w:tcPr>
            <w:tcW w:w="2200" w:type="dxa"/>
            <w:tcMar>
              <w:top w:w="20" w:type="dxa"/>
              <w:left w:w="20" w:type="dxa"/>
              <w:bottom w:w="20" w:type="dxa"/>
              <w:right w:w="20" w:type="dxa"/>
            </w:tcMar>
            <w:vAlign w:val="center"/>
            <w:hideMark/>
          </w:tcPr>
          <w:p w14:paraId="0866D3E4" w14:textId="77777777" w:rsidR="00864972" w:rsidRPr="00D652AD" w:rsidRDefault="00864972" w:rsidP="00EF6A09">
            <w:pPr>
              <w:pStyle w:val="movimento"/>
              <w:rPr>
                <w:color w:val="002060"/>
              </w:rPr>
            </w:pPr>
            <w:r w:rsidRPr="00D652AD">
              <w:rPr>
                <w:color w:val="002060"/>
              </w:rPr>
              <w:t>ANGELINI LUIGI</w:t>
            </w:r>
          </w:p>
        </w:tc>
        <w:tc>
          <w:tcPr>
            <w:tcW w:w="2200" w:type="dxa"/>
            <w:tcMar>
              <w:top w:w="20" w:type="dxa"/>
              <w:left w:w="20" w:type="dxa"/>
              <w:bottom w:w="20" w:type="dxa"/>
              <w:right w:w="20" w:type="dxa"/>
            </w:tcMar>
            <w:vAlign w:val="center"/>
            <w:hideMark/>
          </w:tcPr>
          <w:p w14:paraId="6BDB7664" w14:textId="77777777" w:rsidR="00864972" w:rsidRPr="00D652AD" w:rsidRDefault="00864972" w:rsidP="00EF6A09">
            <w:pPr>
              <w:pStyle w:val="movimento2"/>
              <w:rPr>
                <w:color w:val="002060"/>
              </w:rPr>
            </w:pPr>
            <w:r w:rsidRPr="00D652AD">
              <w:rPr>
                <w:color w:val="002060"/>
              </w:rPr>
              <w:t xml:space="preserve">(RIPABERARDA) </w:t>
            </w:r>
          </w:p>
        </w:tc>
        <w:tc>
          <w:tcPr>
            <w:tcW w:w="800" w:type="dxa"/>
            <w:tcMar>
              <w:top w:w="20" w:type="dxa"/>
              <w:left w:w="20" w:type="dxa"/>
              <w:bottom w:w="20" w:type="dxa"/>
              <w:right w:w="20" w:type="dxa"/>
            </w:tcMar>
            <w:vAlign w:val="center"/>
            <w:hideMark/>
          </w:tcPr>
          <w:p w14:paraId="5D59CCBE"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9107CF3" w14:textId="77777777" w:rsidR="00864972" w:rsidRPr="00D652AD" w:rsidRDefault="00864972" w:rsidP="00EF6A09">
            <w:pPr>
              <w:pStyle w:val="movimento"/>
              <w:rPr>
                <w:color w:val="002060"/>
              </w:rPr>
            </w:pPr>
            <w:r w:rsidRPr="00D652AD">
              <w:rPr>
                <w:color w:val="002060"/>
              </w:rPr>
              <w:t>GUIDOTTI LORENZO</w:t>
            </w:r>
          </w:p>
        </w:tc>
        <w:tc>
          <w:tcPr>
            <w:tcW w:w="2200" w:type="dxa"/>
            <w:tcMar>
              <w:top w:w="20" w:type="dxa"/>
              <w:left w:w="20" w:type="dxa"/>
              <w:bottom w:w="20" w:type="dxa"/>
              <w:right w:w="20" w:type="dxa"/>
            </w:tcMar>
            <w:vAlign w:val="center"/>
            <w:hideMark/>
          </w:tcPr>
          <w:p w14:paraId="68964DA4" w14:textId="77777777" w:rsidR="00864972" w:rsidRPr="00D652AD" w:rsidRDefault="00864972" w:rsidP="00EF6A09">
            <w:pPr>
              <w:pStyle w:val="movimento2"/>
              <w:rPr>
                <w:color w:val="002060"/>
              </w:rPr>
            </w:pPr>
            <w:r w:rsidRPr="00D652AD">
              <w:rPr>
                <w:color w:val="002060"/>
              </w:rPr>
              <w:t xml:space="preserve">(RIVIERA DELLE PALME) </w:t>
            </w:r>
          </w:p>
        </w:tc>
      </w:tr>
      <w:tr w:rsidR="00864972" w:rsidRPr="00D652AD" w14:paraId="00F8B769" w14:textId="77777777" w:rsidTr="00EF6A09">
        <w:tc>
          <w:tcPr>
            <w:tcW w:w="2200" w:type="dxa"/>
            <w:tcMar>
              <w:top w:w="20" w:type="dxa"/>
              <w:left w:w="20" w:type="dxa"/>
              <w:bottom w:w="20" w:type="dxa"/>
              <w:right w:w="20" w:type="dxa"/>
            </w:tcMar>
            <w:vAlign w:val="center"/>
            <w:hideMark/>
          </w:tcPr>
          <w:p w14:paraId="124DF40A" w14:textId="77777777" w:rsidR="00864972" w:rsidRPr="00D652AD" w:rsidRDefault="00864972" w:rsidP="00EF6A09">
            <w:pPr>
              <w:pStyle w:val="movimento"/>
              <w:rPr>
                <w:color w:val="002060"/>
              </w:rPr>
            </w:pPr>
            <w:r w:rsidRPr="00D652AD">
              <w:rPr>
                <w:color w:val="002060"/>
              </w:rPr>
              <w:t>TALAMONTI DAVIDE</w:t>
            </w:r>
          </w:p>
        </w:tc>
        <w:tc>
          <w:tcPr>
            <w:tcW w:w="2200" w:type="dxa"/>
            <w:tcMar>
              <w:top w:w="20" w:type="dxa"/>
              <w:left w:w="20" w:type="dxa"/>
              <w:bottom w:w="20" w:type="dxa"/>
              <w:right w:w="20" w:type="dxa"/>
            </w:tcMar>
            <w:vAlign w:val="center"/>
            <w:hideMark/>
          </w:tcPr>
          <w:p w14:paraId="5397E57E" w14:textId="77777777" w:rsidR="00864972" w:rsidRPr="00D652AD" w:rsidRDefault="00864972" w:rsidP="00EF6A09">
            <w:pPr>
              <w:pStyle w:val="movimento2"/>
              <w:rPr>
                <w:color w:val="002060"/>
              </w:rPr>
            </w:pPr>
            <w:r w:rsidRPr="00D652AD">
              <w:rPr>
                <w:color w:val="002060"/>
              </w:rPr>
              <w:t xml:space="preserve">(SAMBENEDETTESE BEACH SOCC) </w:t>
            </w:r>
          </w:p>
        </w:tc>
        <w:tc>
          <w:tcPr>
            <w:tcW w:w="800" w:type="dxa"/>
            <w:tcMar>
              <w:top w:w="20" w:type="dxa"/>
              <w:left w:w="20" w:type="dxa"/>
              <w:bottom w:w="20" w:type="dxa"/>
              <w:right w:w="20" w:type="dxa"/>
            </w:tcMar>
            <w:vAlign w:val="center"/>
            <w:hideMark/>
          </w:tcPr>
          <w:p w14:paraId="054C060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08F88DD" w14:textId="77777777" w:rsidR="00864972" w:rsidRPr="00D652AD" w:rsidRDefault="00864972" w:rsidP="00EF6A09">
            <w:pPr>
              <w:pStyle w:val="movimento"/>
              <w:rPr>
                <w:color w:val="002060"/>
              </w:rPr>
            </w:pPr>
            <w:r w:rsidRPr="00D652AD">
              <w:rPr>
                <w:color w:val="002060"/>
              </w:rPr>
              <w:t>MORESCHI LEONARDO</w:t>
            </w:r>
          </w:p>
        </w:tc>
        <w:tc>
          <w:tcPr>
            <w:tcW w:w="2200" w:type="dxa"/>
            <w:tcMar>
              <w:top w:w="20" w:type="dxa"/>
              <w:left w:w="20" w:type="dxa"/>
              <w:bottom w:w="20" w:type="dxa"/>
              <w:right w:w="20" w:type="dxa"/>
            </w:tcMar>
            <w:vAlign w:val="center"/>
            <w:hideMark/>
          </w:tcPr>
          <w:p w14:paraId="2D827614" w14:textId="77777777" w:rsidR="00864972" w:rsidRPr="00D652AD" w:rsidRDefault="00864972" w:rsidP="00EF6A09">
            <w:pPr>
              <w:pStyle w:val="movimento2"/>
              <w:rPr>
                <w:color w:val="002060"/>
              </w:rPr>
            </w:pPr>
            <w:r w:rsidRPr="00D652AD">
              <w:rPr>
                <w:color w:val="002060"/>
              </w:rPr>
              <w:t xml:space="preserve">(SAN BIAGIO) </w:t>
            </w:r>
          </w:p>
        </w:tc>
      </w:tr>
      <w:tr w:rsidR="00864972" w:rsidRPr="00D652AD" w14:paraId="62D8C986" w14:textId="77777777" w:rsidTr="00EF6A09">
        <w:tc>
          <w:tcPr>
            <w:tcW w:w="2200" w:type="dxa"/>
            <w:tcMar>
              <w:top w:w="20" w:type="dxa"/>
              <w:left w:w="20" w:type="dxa"/>
              <w:bottom w:w="20" w:type="dxa"/>
              <w:right w:w="20" w:type="dxa"/>
            </w:tcMar>
            <w:vAlign w:val="center"/>
            <w:hideMark/>
          </w:tcPr>
          <w:p w14:paraId="60A0D7F6" w14:textId="77777777" w:rsidR="00864972" w:rsidRPr="00D652AD" w:rsidRDefault="00864972" w:rsidP="00EF6A09">
            <w:pPr>
              <w:pStyle w:val="movimento"/>
              <w:rPr>
                <w:color w:val="002060"/>
              </w:rPr>
            </w:pPr>
            <w:r w:rsidRPr="00D652AD">
              <w:rPr>
                <w:color w:val="002060"/>
              </w:rPr>
              <w:t>LIUTI GIACOMO</w:t>
            </w:r>
          </w:p>
        </w:tc>
        <w:tc>
          <w:tcPr>
            <w:tcW w:w="2200" w:type="dxa"/>
            <w:tcMar>
              <w:top w:w="20" w:type="dxa"/>
              <w:left w:w="20" w:type="dxa"/>
              <w:bottom w:w="20" w:type="dxa"/>
              <w:right w:w="20" w:type="dxa"/>
            </w:tcMar>
            <w:vAlign w:val="center"/>
            <w:hideMark/>
          </w:tcPr>
          <w:p w14:paraId="1589E7A4" w14:textId="77777777" w:rsidR="00864972" w:rsidRPr="00D652AD" w:rsidRDefault="00864972" w:rsidP="00EF6A09">
            <w:pPr>
              <w:pStyle w:val="movimento2"/>
              <w:rPr>
                <w:color w:val="002060"/>
              </w:rPr>
            </w:pPr>
            <w:r w:rsidRPr="00D652AD">
              <w:rPr>
                <w:color w:val="002060"/>
              </w:rPr>
              <w:t xml:space="preserve">(SERRALTA) </w:t>
            </w:r>
          </w:p>
        </w:tc>
        <w:tc>
          <w:tcPr>
            <w:tcW w:w="800" w:type="dxa"/>
            <w:tcMar>
              <w:top w:w="20" w:type="dxa"/>
              <w:left w:w="20" w:type="dxa"/>
              <w:bottom w:w="20" w:type="dxa"/>
              <w:right w:w="20" w:type="dxa"/>
            </w:tcMar>
            <w:vAlign w:val="center"/>
            <w:hideMark/>
          </w:tcPr>
          <w:p w14:paraId="66883367"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228D26F" w14:textId="77777777" w:rsidR="00864972" w:rsidRPr="00D652AD" w:rsidRDefault="00864972" w:rsidP="00EF6A09">
            <w:pPr>
              <w:pStyle w:val="movimento"/>
              <w:rPr>
                <w:color w:val="002060"/>
              </w:rPr>
            </w:pPr>
            <w:r w:rsidRPr="00D652AD">
              <w:rPr>
                <w:color w:val="002060"/>
              </w:rPr>
              <w:t>PIZZICHINI NICOLAS</w:t>
            </w:r>
          </w:p>
        </w:tc>
        <w:tc>
          <w:tcPr>
            <w:tcW w:w="2200" w:type="dxa"/>
            <w:tcMar>
              <w:top w:w="20" w:type="dxa"/>
              <w:left w:w="20" w:type="dxa"/>
              <w:bottom w:w="20" w:type="dxa"/>
              <w:right w:w="20" w:type="dxa"/>
            </w:tcMar>
            <w:vAlign w:val="center"/>
            <w:hideMark/>
          </w:tcPr>
          <w:p w14:paraId="431DA1E6" w14:textId="77777777" w:rsidR="00864972" w:rsidRPr="00D652AD" w:rsidRDefault="00864972" w:rsidP="00EF6A09">
            <w:pPr>
              <w:pStyle w:val="movimento2"/>
              <w:rPr>
                <w:color w:val="002060"/>
              </w:rPr>
            </w:pPr>
            <w:r w:rsidRPr="00D652AD">
              <w:rPr>
                <w:color w:val="002060"/>
              </w:rPr>
              <w:t xml:space="preserve">(SERRALTA) </w:t>
            </w:r>
          </w:p>
        </w:tc>
      </w:tr>
      <w:tr w:rsidR="00864972" w:rsidRPr="00D652AD" w14:paraId="5F2BDFF5" w14:textId="77777777" w:rsidTr="00EF6A09">
        <w:tc>
          <w:tcPr>
            <w:tcW w:w="2200" w:type="dxa"/>
            <w:tcMar>
              <w:top w:w="20" w:type="dxa"/>
              <w:left w:w="20" w:type="dxa"/>
              <w:bottom w:w="20" w:type="dxa"/>
              <w:right w:w="20" w:type="dxa"/>
            </w:tcMar>
            <w:vAlign w:val="center"/>
            <w:hideMark/>
          </w:tcPr>
          <w:p w14:paraId="31B7F2C5" w14:textId="77777777" w:rsidR="00864972" w:rsidRPr="00D652AD" w:rsidRDefault="00864972" w:rsidP="00EF6A09">
            <w:pPr>
              <w:pStyle w:val="movimento"/>
              <w:rPr>
                <w:color w:val="002060"/>
              </w:rPr>
            </w:pPr>
            <w:r w:rsidRPr="00D652AD">
              <w:rPr>
                <w:color w:val="002060"/>
              </w:rPr>
              <w:t>AGOUZAL ANWAR</w:t>
            </w:r>
          </w:p>
        </w:tc>
        <w:tc>
          <w:tcPr>
            <w:tcW w:w="2200" w:type="dxa"/>
            <w:tcMar>
              <w:top w:w="20" w:type="dxa"/>
              <w:left w:w="20" w:type="dxa"/>
              <w:bottom w:w="20" w:type="dxa"/>
              <w:right w:w="20" w:type="dxa"/>
            </w:tcMar>
            <w:vAlign w:val="center"/>
            <w:hideMark/>
          </w:tcPr>
          <w:p w14:paraId="78E94847" w14:textId="77777777" w:rsidR="00864972" w:rsidRPr="00D652AD" w:rsidRDefault="00864972" w:rsidP="00EF6A09">
            <w:pPr>
              <w:pStyle w:val="movimento2"/>
              <w:rPr>
                <w:color w:val="002060"/>
              </w:rPr>
            </w:pPr>
            <w:r w:rsidRPr="00D652AD">
              <w:rPr>
                <w:color w:val="002060"/>
              </w:rPr>
              <w:t xml:space="preserve">(SPECIAL ONE SPORTING CLUB) </w:t>
            </w:r>
          </w:p>
        </w:tc>
        <w:tc>
          <w:tcPr>
            <w:tcW w:w="800" w:type="dxa"/>
            <w:tcMar>
              <w:top w:w="20" w:type="dxa"/>
              <w:left w:w="20" w:type="dxa"/>
              <w:bottom w:w="20" w:type="dxa"/>
              <w:right w:w="20" w:type="dxa"/>
            </w:tcMar>
            <w:vAlign w:val="center"/>
            <w:hideMark/>
          </w:tcPr>
          <w:p w14:paraId="2886CE65"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6A8C33E" w14:textId="77777777" w:rsidR="00864972" w:rsidRPr="00D652AD" w:rsidRDefault="00864972" w:rsidP="00EF6A09">
            <w:pPr>
              <w:pStyle w:val="movimento"/>
              <w:rPr>
                <w:color w:val="002060"/>
              </w:rPr>
            </w:pPr>
            <w:r w:rsidRPr="00D652AD">
              <w:rPr>
                <w:color w:val="002060"/>
              </w:rPr>
              <w:t>LANDINI NICOLAS</w:t>
            </w:r>
          </w:p>
        </w:tc>
        <w:tc>
          <w:tcPr>
            <w:tcW w:w="2200" w:type="dxa"/>
            <w:tcMar>
              <w:top w:w="20" w:type="dxa"/>
              <w:left w:w="20" w:type="dxa"/>
              <w:bottom w:w="20" w:type="dxa"/>
              <w:right w:w="20" w:type="dxa"/>
            </w:tcMar>
            <w:vAlign w:val="center"/>
            <w:hideMark/>
          </w:tcPr>
          <w:p w14:paraId="23571776" w14:textId="77777777" w:rsidR="00864972" w:rsidRPr="00D652AD" w:rsidRDefault="00864972" w:rsidP="00EF6A09">
            <w:pPr>
              <w:pStyle w:val="movimento2"/>
              <w:rPr>
                <w:color w:val="002060"/>
              </w:rPr>
            </w:pPr>
            <w:r w:rsidRPr="00D652AD">
              <w:rPr>
                <w:color w:val="002060"/>
              </w:rPr>
              <w:t xml:space="preserve">(SPECIAL ONE SPORTING CLUB) </w:t>
            </w:r>
          </w:p>
        </w:tc>
      </w:tr>
      <w:tr w:rsidR="00864972" w:rsidRPr="00D652AD" w14:paraId="1F1AD8BD" w14:textId="77777777" w:rsidTr="00EF6A09">
        <w:tc>
          <w:tcPr>
            <w:tcW w:w="2200" w:type="dxa"/>
            <w:tcMar>
              <w:top w:w="20" w:type="dxa"/>
              <w:left w:w="20" w:type="dxa"/>
              <w:bottom w:w="20" w:type="dxa"/>
              <w:right w:w="20" w:type="dxa"/>
            </w:tcMar>
            <w:vAlign w:val="center"/>
            <w:hideMark/>
          </w:tcPr>
          <w:p w14:paraId="313BAEE5" w14:textId="77777777" w:rsidR="00864972" w:rsidRPr="00D652AD" w:rsidRDefault="00864972" w:rsidP="00EF6A09">
            <w:pPr>
              <w:pStyle w:val="movimento"/>
              <w:rPr>
                <w:color w:val="002060"/>
              </w:rPr>
            </w:pPr>
            <w:r w:rsidRPr="00D652AD">
              <w:rPr>
                <w:color w:val="002060"/>
              </w:rPr>
              <w:t>EGIDI EMANUELE</w:t>
            </w:r>
          </w:p>
        </w:tc>
        <w:tc>
          <w:tcPr>
            <w:tcW w:w="2200" w:type="dxa"/>
            <w:tcMar>
              <w:top w:w="20" w:type="dxa"/>
              <w:left w:w="20" w:type="dxa"/>
              <w:bottom w:w="20" w:type="dxa"/>
              <w:right w:w="20" w:type="dxa"/>
            </w:tcMar>
            <w:vAlign w:val="center"/>
            <w:hideMark/>
          </w:tcPr>
          <w:p w14:paraId="59B14874" w14:textId="77777777" w:rsidR="00864972" w:rsidRPr="00D652AD" w:rsidRDefault="00864972" w:rsidP="00EF6A09">
            <w:pPr>
              <w:pStyle w:val="movimento2"/>
              <w:rPr>
                <w:color w:val="002060"/>
              </w:rPr>
            </w:pPr>
            <w:r w:rsidRPr="00D652AD">
              <w:rPr>
                <w:color w:val="002060"/>
              </w:rPr>
              <w:t xml:space="preserve">(SPORTING GROTTAMMARE) </w:t>
            </w:r>
          </w:p>
        </w:tc>
        <w:tc>
          <w:tcPr>
            <w:tcW w:w="800" w:type="dxa"/>
            <w:tcMar>
              <w:top w:w="20" w:type="dxa"/>
              <w:left w:w="20" w:type="dxa"/>
              <w:bottom w:w="20" w:type="dxa"/>
              <w:right w:w="20" w:type="dxa"/>
            </w:tcMar>
            <w:vAlign w:val="center"/>
            <w:hideMark/>
          </w:tcPr>
          <w:p w14:paraId="01356C00"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97CF804" w14:textId="77777777" w:rsidR="00864972" w:rsidRPr="00D652AD" w:rsidRDefault="00864972" w:rsidP="00EF6A09">
            <w:pPr>
              <w:pStyle w:val="movimento"/>
              <w:rPr>
                <w:color w:val="002060"/>
              </w:rPr>
            </w:pPr>
            <w:r w:rsidRPr="00D652AD">
              <w:rPr>
                <w:color w:val="002060"/>
              </w:rPr>
              <w:t>GABBANINI PAOLO</w:t>
            </w:r>
          </w:p>
        </w:tc>
        <w:tc>
          <w:tcPr>
            <w:tcW w:w="2200" w:type="dxa"/>
            <w:tcMar>
              <w:top w:w="20" w:type="dxa"/>
              <w:left w:w="20" w:type="dxa"/>
              <w:bottom w:w="20" w:type="dxa"/>
              <w:right w:w="20" w:type="dxa"/>
            </w:tcMar>
            <w:vAlign w:val="center"/>
            <w:hideMark/>
          </w:tcPr>
          <w:p w14:paraId="4A439E40" w14:textId="77777777" w:rsidR="00864972" w:rsidRPr="00D652AD" w:rsidRDefault="00864972" w:rsidP="00EF6A09">
            <w:pPr>
              <w:pStyle w:val="movimento2"/>
              <w:rPr>
                <w:color w:val="002060"/>
              </w:rPr>
            </w:pPr>
            <w:r w:rsidRPr="00D652AD">
              <w:rPr>
                <w:color w:val="002060"/>
              </w:rPr>
              <w:t xml:space="preserve">(URBINO CALCIO A 5) </w:t>
            </w:r>
          </w:p>
        </w:tc>
      </w:tr>
      <w:tr w:rsidR="00864972" w:rsidRPr="00D652AD" w14:paraId="077D10D3" w14:textId="77777777" w:rsidTr="00EF6A09">
        <w:tc>
          <w:tcPr>
            <w:tcW w:w="2200" w:type="dxa"/>
            <w:tcMar>
              <w:top w:w="20" w:type="dxa"/>
              <w:left w:w="20" w:type="dxa"/>
              <w:bottom w:w="20" w:type="dxa"/>
              <w:right w:w="20" w:type="dxa"/>
            </w:tcMar>
            <w:vAlign w:val="center"/>
            <w:hideMark/>
          </w:tcPr>
          <w:p w14:paraId="63F99C2E" w14:textId="77777777" w:rsidR="00864972" w:rsidRPr="00D652AD" w:rsidRDefault="00864972" w:rsidP="00EF6A09">
            <w:pPr>
              <w:pStyle w:val="movimento"/>
              <w:rPr>
                <w:color w:val="002060"/>
              </w:rPr>
            </w:pPr>
            <w:r w:rsidRPr="00D652AD">
              <w:rPr>
                <w:color w:val="002060"/>
              </w:rPr>
              <w:t>AMATORI MATHIAS</w:t>
            </w:r>
          </w:p>
        </w:tc>
        <w:tc>
          <w:tcPr>
            <w:tcW w:w="2200" w:type="dxa"/>
            <w:tcMar>
              <w:top w:w="20" w:type="dxa"/>
              <w:left w:w="20" w:type="dxa"/>
              <w:bottom w:w="20" w:type="dxa"/>
              <w:right w:w="20" w:type="dxa"/>
            </w:tcMar>
            <w:vAlign w:val="center"/>
            <w:hideMark/>
          </w:tcPr>
          <w:p w14:paraId="79E98286" w14:textId="77777777" w:rsidR="00864972" w:rsidRPr="00D652AD" w:rsidRDefault="00864972" w:rsidP="00EF6A09">
            <w:pPr>
              <w:pStyle w:val="movimento2"/>
              <w:rPr>
                <w:color w:val="002060"/>
              </w:rPr>
            </w:pPr>
            <w:r w:rsidRPr="00D652AD">
              <w:rPr>
                <w:color w:val="002060"/>
              </w:rPr>
              <w:t xml:space="preserve">(VADO C5) </w:t>
            </w:r>
          </w:p>
        </w:tc>
        <w:tc>
          <w:tcPr>
            <w:tcW w:w="800" w:type="dxa"/>
            <w:tcMar>
              <w:top w:w="20" w:type="dxa"/>
              <w:left w:w="20" w:type="dxa"/>
              <w:bottom w:w="20" w:type="dxa"/>
              <w:right w:w="20" w:type="dxa"/>
            </w:tcMar>
            <w:vAlign w:val="center"/>
            <w:hideMark/>
          </w:tcPr>
          <w:p w14:paraId="0E414B8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9FAABBD" w14:textId="77777777" w:rsidR="00864972" w:rsidRPr="00D652AD" w:rsidRDefault="00864972" w:rsidP="00EF6A09">
            <w:pPr>
              <w:pStyle w:val="movimento"/>
              <w:rPr>
                <w:color w:val="002060"/>
              </w:rPr>
            </w:pPr>
            <w:r w:rsidRPr="00D652AD">
              <w:rPr>
                <w:color w:val="002060"/>
              </w:rPr>
              <w:t>PACIAROTTI RICCARDO</w:t>
            </w:r>
          </w:p>
        </w:tc>
        <w:tc>
          <w:tcPr>
            <w:tcW w:w="2200" w:type="dxa"/>
            <w:tcMar>
              <w:top w:w="20" w:type="dxa"/>
              <w:left w:w="20" w:type="dxa"/>
              <w:bottom w:w="20" w:type="dxa"/>
              <w:right w:w="20" w:type="dxa"/>
            </w:tcMar>
            <w:vAlign w:val="center"/>
            <w:hideMark/>
          </w:tcPr>
          <w:p w14:paraId="209B78FC" w14:textId="77777777" w:rsidR="00864972" w:rsidRPr="00D652AD" w:rsidRDefault="00864972" w:rsidP="00EF6A09">
            <w:pPr>
              <w:pStyle w:val="movimento2"/>
              <w:rPr>
                <w:color w:val="002060"/>
              </w:rPr>
            </w:pPr>
            <w:r w:rsidRPr="00D652AD">
              <w:rPr>
                <w:color w:val="002060"/>
              </w:rPr>
              <w:t xml:space="preserve">(VALLESINA) </w:t>
            </w:r>
          </w:p>
        </w:tc>
      </w:tr>
      <w:tr w:rsidR="00864972" w:rsidRPr="00D652AD" w14:paraId="234E638A" w14:textId="77777777" w:rsidTr="00EF6A09">
        <w:tc>
          <w:tcPr>
            <w:tcW w:w="2200" w:type="dxa"/>
            <w:tcMar>
              <w:top w:w="20" w:type="dxa"/>
              <w:left w:w="20" w:type="dxa"/>
              <w:bottom w:w="20" w:type="dxa"/>
              <w:right w:w="20" w:type="dxa"/>
            </w:tcMar>
            <w:vAlign w:val="center"/>
            <w:hideMark/>
          </w:tcPr>
          <w:p w14:paraId="63FB27BF" w14:textId="77777777" w:rsidR="00864972" w:rsidRPr="00D652AD" w:rsidRDefault="00864972" w:rsidP="00EF6A09">
            <w:pPr>
              <w:pStyle w:val="movimento"/>
              <w:rPr>
                <w:color w:val="002060"/>
              </w:rPr>
            </w:pPr>
            <w:r w:rsidRPr="00D652AD">
              <w:rPr>
                <w:color w:val="002060"/>
              </w:rPr>
              <w:t>VITIELLO FRANCESCO</w:t>
            </w:r>
          </w:p>
        </w:tc>
        <w:tc>
          <w:tcPr>
            <w:tcW w:w="2200" w:type="dxa"/>
            <w:tcMar>
              <w:top w:w="20" w:type="dxa"/>
              <w:left w:w="20" w:type="dxa"/>
              <w:bottom w:w="20" w:type="dxa"/>
              <w:right w:w="20" w:type="dxa"/>
            </w:tcMar>
            <w:vAlign w:val="center"/>
            <w:hideMark/>
          </w:tcPr>
          <w:p w14:paraId="3530B3F6" w14:textId="77777777" w:rsidR="00864972" w:rsidRPr="00D652AD" w:rsidRDefault="00864972" w:rsidP="00EF6A09">
            <w:pPr>
              <w:pStyle w:val="movimento2"/>
              <w:rPr>
                <w:color w:val="002060"/>
              </w:rPr>
            </w:pPr>
            <w:r w:rsidRPr="00D652AD">
              <w:rPr>
                <w:color w:val="002060"/>
              </w:rPr>
              <w:t xml:space="preserve">(VALLESINA) </w:t>
            </w:r>
          </w:p>
        </w:tc>
        <w:tc>
          <w:tcPr>
            <w:tcW w:w="800" w:type="dxa"/>
            <w:tcMar>
              <w:top w:w="20" w:type="dxa"/>
              <w:left w:w="20" w:type="dxa"/>
              <w:bottom w:w="20" w:type="dxa"/>
              <w:right w:w="20" w:type="dxa"/>
            </w:tcMar>
            <w:vAlign w:val="center"/>
            <w:hideMark/>
          </w:tcPr>
          <w:p w14:paraId="2874BB96"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14D2D74" w14:textId="77777777" w:rsidR="00864972" w:rsidRPr="00D652AD" w:rsidRDefault="00864972" w:rsidP="00EF6A09">
            <w:pPr>
              <w:pStyle w:val="movimento"/>
              <w:rPr>
                <w:color w:val="002060"/>
              </w:rPr>
            </w:pPr>
            <w:r w:rsidRPr="00D652AD">
              <w:rPr>
                <w:color w:val="002060"/>
              </w:rPr>
              <w:t>CAPOMAGI VITTORIO ALBERT</w:t>
            </w:r>
          </w:p>
        </w:tc>
        <w:tc>
          <w:tcPr>
            <w:tcW w:w="2200" w:type="dxa"/>
            <w:tcMar>
              <w:top w:w="20" w:type="dxa"/>
              <w:left w:w="20" w:type="dxa"/>
              <w:bottom w:w="20" w:type="dxa"/>
              <w:right w:w="20" w:type="dxa"/>
            </w:tcMar>
            <w:vAlign w:val="center"/>
            <w:hideMark/>
          </w:tcPr>
          <w:p w14:paraId="28D58B51" w14:textId="77777777" w:rsidR="00864972" w:rsidRPr="00D652AD" w:rsidRDefault="00864972" w:rsidP="00EF6A09">
            <w:pPr>
              <w:pStyle w:val="movimento2"/>
              <w:rPr>
                <w:color w:val="002060"/>
                <w:lang w:val="es-ES"/>
              </w:rPr>
            </w:pPr>
            <w:r w:rsidRPr="00D652AD">
              <w:rPr>
                <w:color w:val="002060"/>
                <w:lang w:val="es-ES"/>
              </w:rPr>
              <w:t xml:space="preserve">(VALMISA FUTSAL A.S.D.) </w:t>
            </w:r>
          </w:p>
        </w:tc>
      </w:tr>
      <w:tr w:rsidR="00864972" w:rsidRPr="00D652AD" w14:paraId="7A08B7EA" w14:textId="77777777" w:rsidTr="00EF6A09">
        <w:tc>
          <w:tcPr>
            <w:tcW w:w="2200" w:type="dxa"/>
            <w:tcMar>
              <w:top w:w="20" w:type="dxa"/>
              <w:left w:w="20" w:type="dxa"/>
              <w:bottom w:w="20" w:type="dxa"/>
              <w:right w:w="20" w:type="dxa"/>
            </w:tcMar>
            <w:vAlign w:val="center"/>
            <w:hideMark/>
          </w:tcPr>
          <w:p w14:paraId="114D790E" w14:textId="77777777" w:rsidR="00864972" w:rsidRPr="00D652AD" w:rsidRDefault="00864972" w:rsidP="00EF6A09">
            <w:pPr>
              <w:pStyle w:val="movimento"/>
              <w:rPr>
                <w:color w:val="002060"/>
              </w:rPr>
            </w:pPr>
            <w:r w:rsidRPr="00D652AD">
              <w:rPr>
                <w:color w:val="002060"/>
              </w:rPr>
              <w:t>LIBERATI LORENZO</w:t>
            </w:r>
          </w:p>
        </w:tc>
        <w:tc>
          <w:tcPr>
            <w:tcW w:w="2200" w:type="dxa"/>
            <w:tcMar>
              <w:top w:w="20" w:type="dxa"/>
              <w:left w:w="20" w:type="dxa"/>
              <w:bottom w:w="20" w:type="dxa"/>
              <w:right w:w="20" w:type="dxa"/>
            </w:tcMar>
            <w:vAlign w:val="center"/>
            <w:hideMark/>
          </w:tcPr>
          <w:p w14:paraId="6429D258" w14:textId="77777777" w:rsidR="00864972" w:rsidRPr="00D652AD" w:rsidRDefault="00864972" w:rsidP="00EF6A09">
            <w:pPr>
              <w:pStyle w:val="movimento2"/>
              <w:rPr>
                <w:color w:val="002060"/>
                <w:lang w:val="es-ES"/>
              </w:rPr>
            </w:pPr>
            <w:r w:rsidRPr="00D652AD">
              <w:rPr>
                <w:color w:val="002060"/>
                <w:lang w:val="es-ES"/>
              </w:rPr>
              <w:t xml:space="preserve">(VALMISA FUTSAL A.S.D.) </w:t>
            </w:r>
          </w:p>
        </w:tc>
        <w:tc>
          <w:tcPr>
            <w:tcW w:w="800" w:type="dxa"/>
            <w:tcMar>
              <w:top w:w="20" w:type="dxa"/>
              <w:left w:w="20" w:type="dxa"/>
              <w:bottom w:w="20" w:type="dxa"/>
              <w:right w:w="20" w:type="dxa"/>
            </w:tcMar>
            <w:vAlign w:val="center"/>
            <w:hideMark/>
          </w:tcPr>
          <w:p w14:paraId="33776604" w14:textId="77777777" w:rsidR="00864972" w:rsidRPr="00D652AD" w:rsidRDefault="00864972" w:rsidP="00EF6A09">
            <w:pPr>
              <w:pStyle w:val="movimento"/>
              <w:rPr>
                <w:color w:val="002060"/>
                <w:lang w:val="es-ES"/>
              </w:rPr>
            </w:pPr>
            <w:r w:rsidRPr="00D652AD">
              <w:rPr>
                <w:color w:val="002060"/>
                <w:lang w:val="es-ES"/>
              </w:rPr>
              <w:t> </w:t>
            </w:r>
          </w:p>
        </w:tc>
        <w:tc>
          <w:tcPr>
            <w:tcW w:w="2200" w:type="dxa"/>
            <w:tcMar>
              <w:top w:w="20" w:type="dxa"/>
              <w:left w:w="20" w:type="dxa"/>
              <w:bottom w:w="20" w:type="dxa"/>
              <w:right w:w="20" w:type="dxa"/>
            </w:tcMar>
            <w:vAlign w:val="center"/>
            <w:hideMark/>
          </w:tcPr>
          <w:p w14:paraId="06917E73" w14:textId="77777777" w:rsidR="00864972" w:rsidRPr="00D652AD" w:rsidRDefault="00864972" w:rsidP="00EF6A09">
            <w:pPr>
              <w:pStyle w:val="movimento"/>
              <w:rPr>
                <w:color w:val="002060"/>
              </w:rPr>
            </w:pPr>
            <w:r w:rsidRPr="00D652AD">
              <w:rPr>
                <w:color w:val="002060"/>
              </w:rPr>
              <w:t>MIZDRAK ELDAR</w:t>
            </w:r>
          </w:p>
        </w:tc>
        <w:tc>
          <w:tcPr>
            <w:tcW w:w="2200" w:type="dxa"/>
            <w:tcMar>
              <w:top w:w="20" w:type="dxa"/>
              <w:left w:w="20" w:type="dxa"/>
              <w:bottom w:w="20" w:type="dxa"/>
              <w:right w:w="20" w:type="dxa"/>
            </w:tcMar>
            <w:vAlign w:val="center"/>
            <w:hideMark/>
          </w:tcPr>
          <w:p w14:paraId="16ACB0D6" w14:textId="77777777" w:rsidR="00864972" w:rsidRPr="00D652AD" w:rsidRDefault="00864972" w:rsidP="00EF6A09">
            <w:pPr>
              <w:pStyle w:val="movimento2"/>
              <w:rPr>
                <w:color w:val="002060"/>
                <w:lang w:val="es-ES"/>
              </w:rPr>
            </w:pPr>
            <w:r w:rsidRPr="00D652AD">
              <w:rPr>
                <w:color w:val="002060"/>
                <w:lang w:val="es-ES"/>
              </w:rPr>
              <w:t xml:space="preserve">(VALMISA FUTSAL A.S.D.) </w:t>
            </w:r>
          </w:p>
        </w:tc>
      </w:tr>
    </w:tbl>
    <w:p w14:paraId="3B84725C" w14:textId="77777777" w:rsidR="00864972" w:rsidRPr="00D652AD" w:rsidRDefault="00864972" w:rsidP="00864972">
      <w:pPr>
        <w:pStyle w:val="titolo10"/>
        <w:rPr>
          <w:rFonts w:eastAsiaTheme="minorEastAsia"/>
          <w:color w:val="002060"/>
        </w:rPr>
      </w:pPr>
      <w:r w:rsidRPr="00D652AD">
        <w:rPr>
          <w:color w:val="002060"/>
        </w:rPr>
        <w:t xml:space="preserve">GARE DEL 21/10/2023 </w:t>
      </w:r>
    </w:p>
    <w:p w14:paraId="6324120E" w14:textId="77777777" w:rsidR="00864972" w:rsidRPr="00D652AD" w:rsidRDefault="00864972" w:rsidP="00864972">
      <w:pPr>
        <w:pStyle w:val="titolo7a"/>
        <w:rPr>
          <w:color w:val="002060"/>
        </w:rPr>
      </w:pPr>
      <w:r w:rsidRPr="00D652AD">
        <w:rPr>
          <w:color w:val="002060"/>
        </w:rPr>
        <w:t xml:space="preserve">PROVVEDIMENTI DISCIPLINARI </w:t>
      </w:r>
    </w:p>
    <w:p w14:paraId="79D58CBB"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1084E67C" w14:textId="77777777" w:rsidR="00864972" w:rsidRPr="00D652AD" w:rsidRDefault="00864972" w:rsidP="00864972">
      <w:pPr>
        <w:pStyle w:val="titolo30"/>
        <w:rPr>
          <w:color w:val="002060"/>
        </w:rPr>
      </w:pPr>
      <w:r w:rsidRPr="00D652AD">
        <w:rPr>
          <w:color w:val="002060"/>
        </w:rPr>
        <w:t xml:space="preserve">SOCIETA' </w:t>
      </w:r>
    </w:p>
    <w:p w14:paraId="558AE2F6" w14:textId="77777777" w:rsidR="00864972" w:rsidRPr="00D652AD" w:rsidRDefault="00864972" w:rsidP="00864972">
      <w:pPr>
        <w:pStyle w:val="titolo20"/>
        <w:rPr>
          <w:color w:val="002060"/>
        </w:rPr>
      </w:pPr>
      <w:r w:rsidRPr="00D652AD">
        <w:rPr>
          <w:color w:val="002060"/>
        </w:rPr>
        <w:t xml:space="preserve">AMMENDA </w:t>
      </w:r>
    </w:p>
    <w:p w14:paraId="4C31CEE2" w14:textId="77777777" w:rsidR="00864972" w:rsidRPr="00D652AD" w:rsidRDefault="00864972" w:rsidP="00864972">
      <w:pPr>
        <w:pStyle w:val="diffida"/>
        <w:spacing w:before="80" w:beforeAutospacing="0" w:after="40" w:afterAutospacing="0"/>
        <w:jc w:val="left"/>
        <w:rPr>
          <w:color w:val="002060"/>
        </w:rPr>
      </w:pPr>
      <w:r w:rsidRPr="00D652AD">
        <w:rPr>
          <w:color w:val="002060"/>
        </w:rPr>
        <w:t xml:space="preserve">Euro 50,00 FABRIANO CALCIO A 5 2023 </w:t>
      </w:r>
      <w:r w:rsidRPr="00D652AD">
        <w:rPr>
          <w:color w:val="002060"/>
        </w:rPr>
        <w:br/>
        <w:t xml:space="preserve">Per aver permesso ad alcuni tifosi di entrare sul campo a fine gara. </w:t>
      </w:r>
    </w:p>
    <w:p w14:paraId="2DDA93F0" w14:textId="77777777" w:rsidR="00864972" w:rsidRPr="00D652AD" w:rsidRDefault="00864972" w:rsidP="00864972">
      <w:pPr>
        <w:pStyle w:val="titolo30"/>
        <w:rPr>
          <w:color w:val="002060"/>
        </w:rPr>
      </w:pPr>
      <w:r w:rsidRPr="00D652AD">
        <w:rPr>
          <w:color w:val="002060"/>
        </w:rPr>
        <w:t xml:space="preserve">ALLENATORI </w:t>
      </w:r>
    </w:p>
    <w:p w14:paraId="356A1DE1" w14:textId="77777777" w:rsidR="00864972" w:rsidRPr="00D652AD" w:rsidRDefault="00864972" w:rsidP="00864972">
      <w:pPr>
        <w:pStyle w:val="titolo20"/>
        <w:rPr>
          <w:color w:val="002060"/>
        </w:rPr>
      </w:pPr>
      <w:r w:rsidRPr="00D652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15113B07" w14:textId="77777777" w:rsidTr="00EF6A09">
        <w:tc>
          <w:tcPr>
            <w:tcW w:w="2200" w:type="dxa"/>
            <w:tcMar>
              <w:top w:w="20" w:type="dxa"/>
              <w:left w:w="20" w:type="dxa"/>
              <w:bottom w:w="20" w:type="dxa"/>
              <w:right w:w="20" w:type="dxa"/>
            </w:tcMar>
            <w:vAlign w:val="center"/>
            <w:hideMark/>
          </w:tcPr>
          <w:p w14:paraId="4309035A" w14:textId="77777777" w:rsidR="00864972" w:rsidRPr="00D652AD" w:rsidRDefault="00864972" w:rsidP="00EF6A09">
            <w:pPr>
              <w:pStyle w:val="movimento"/>
              <w:rPr>
                <w:color w:val="002060"/>
              </w:rPr>
            </w:pPr>
            <w:r w:rsidRPr="00D652AD">
              <w:rPr>
                <w:color w:val="002060"/>
              </w:rPr>
              <w:t>TAGARAS NICOLA</w:t>
            </w:r>
          </w:p>
        </w:tc>
        <w:tc>
          <w:tcPr>
            <w:tcW w:w="2200" w:type="dxa"/>
            <w:tcMar>
              <w:top w:w="20" w:type="dxa"/>
              <w:left w:w="20" w:type="dxa"/>
              <w:bottom w:w="20" w:type="dxa"/>
              <w:right w:w="20" w:type="dxa"/>
            </w:tcMar>
            <w:vAlign w:val="center"/>
            <w:hideMark/>
          </w:tcPr>
          <w:p w14:paraId="4BD25987" w14:textId="77777777" w:rsidR="00864972" w:rsidRPr="00D652AD" w:rsidRDefault="00864972" w:rsidP="00EF6A09">
            <w:pPr>
              <w:pStyle w:val="movimento2"/>
              <w:rPr>
                <w:color w:val="002060"/>
              </w:rPr>
            </w:pPr>
            <w:r w:rsidRPr="00D652AD">
              <w:rPr>
                <w:color w:val="002060"/>
              </w:rPr>
              <w:t xml:space="preserve">(FOLGORE CASTELRAIMONDO) </w:t>
            </w:r>
          </w:p>
        </w:tc>
        <w:tc>
          <w:tcPr>
            <w:tcW w:w="800" w:type="dxa"/>
            <w:tcMar>
              <w:top w:w="20" w:type="dxa"/>
              <w:left w:w="20" w:type="dxa"/>
              <w:bottom w:w="20" w:type="dxa"/>
              <w:right w:w="20" w:type="dxa"/>
            </w:tcMar>
            <w:vAlign w:val="center"/>
            <w:hideMark/>
          </w:tcPr>
          <w:p w14:paraId="5FC174F8"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BB141A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A2FC122" w14:textId="77777777" w:rsidR="00864972" w:rsidRPr="00D652AD" w:rsidRDefault="00864972" w:rsidP="00EF6A09">
            <w:pPr>
              <w:pStyle w:val="movimento2"/>
              <w:rPr>
                <w:color w:val="002060"/>
              </w:rPr>
            </w:pPr>
            <w:r w:rsidRPr="00D652AD">
              <w:rPr>
                <w:color w:val="002060"/>
              </w:rPr>
              <w:t> </w:t>
            </w:r>
          </w:p>
        </w:tc>
      </w:tr>
    </w:tbl>
    <w:p w14:paraId="511230D1" w14:textId="77777777" w:rsidR="00864972" w:rsidRPr="00D652AD" w:rsidRDefault="00864972" w:rsidP="00864972">
      <w:pPr>
        <w:pStyle w:val="titolo30"/>
        <w:rPr>
          <w:rFonts w:eastAsiaTheme="minorEastAsia"/>
          <w:color w:val="002060"/>
        </w:rPr>
      </w:pPr>
      <w:r w:rsidRPr="00D652AD">
        <w:rPr>
          <w:color w:val="002060"/>
        </w:rPr>
        <w:t xml:space="preserve">CALCIATORI NON ESPULSI </w:t>
      </w:r>
    </w:p>
    <w:p w14:paraId="41E7A162" w14:textId="77777777" w:rsidR="00864972" w:rsidRPr="00D652AD" w:rsidRDefault="00864972" w:rsidP="00864972">
      <w:pPr>
        <w:pStyle w:val="titolo20"/>
        <w:rPr>
          <w:color w:val="002060"/>
        </w:rPr>
      </w:pPr>
      <w:r w:rsidRPr="00D652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642F33DC" w14:textId="77777777" w:rsidTr="00EF6A09">
        <w:tc>
          <w:tcPr>
            <w:tcW w:w="2200" w:type="dxa"/>
            <w:tcMar>
              <w:top w:w="20" w:type="dxa"/>
              <w:left w:w="20" w:type="dxa"/>
              <w:bottom w:w="20" w:type="dxa"/>
              <w:right w:w="20" w:type="dxa"/>
            </w:tcMar>
            <w:vAlign w:val="center"/>
            <w:hideMark/>
          </w:tcPr>
          <w:p w14:paraId="6E27162C" w14:textId="77777777" w:rsidR="00864972" w:rsidRPr="00D652AD" w:rsidRDefault="00864972" w:rsidP="00EF6A09">
            <w:pPr>
              <w:pStyle w:val="movimento"/>
              <w:rPr>
                <w:color w:val="002060"/>
              </w:rPr>
            </w:pPr>
            <w:r w:rsidRPr="00D652AD">
              <w:rPr>
                <w:color w:val="002060"/>
              </w:rPr>
              <w:t>COSTANTINI LEONARDO</w:t>
            </w:r>
          </w:p>
        </w:tc>
        <w:tc>
          <w:tcPr>
            <w:tcW w:w="2200" w:type="dxa"/>
            <w:tcMar>
              <w:top w:w="20" w:type="dxa"/>
              <w:left w:w="20" w:type="dxa"/>
              <w:bottom w:w="20" w:type="dxa"/>
              <w:right w:w="20" w:type="dxa"/>
            </w:tcMar>
            <w:vAlign w:val="center"/>
            <w:hideMark/>
          </w:tcPr>
          <w:p w14:paraId="6C8A9390" w14:textId="77777777" w:rsidR="00864972" w:rsidRPr="00D652AD" w:rsidRDefault="00864972" w:rsidP="00EF6A09">
            <w:pPr>
              <w:pStyle w:val="movimento2"/>
              <w:rPr>
                <w:color w:val="002060"/>
              </w:rPr>
            </w:pPr>
            <w:r w:rsidRPr="00D652AD">
              <w:rPr>
                <w:color w:val="002060"/>
              </w:rPr>
              <w:t xml:space="preserve">(ANGELI) </w:t>
            </w:r>
          </w:p>
        </w:tc>
        <w:tc>
          <w:tcPr>
            <w:tcW w:w="800" w:type="dxa"/>
            <w:tcMar>
              <w:top w:w="20" w:type="dxa"/>
              <w:left w:w="20" w:type="dxa"/>
              <w:bottom w:w="20" w:type="dxa"/>
              <w:right w:w="20" w:type="dxa"/>
            </w:tcMar>
            <w:vAlign w:val="center"/>
            <w:hideMark/>
          </w:tcPr>
          <w:p w14:paraId="1B4BE5A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9B56E76" w14:textId="77777777" w:rsidR="00864972" w:rsidRPr="00D652AD" w:rsidRDefault="00864972" w:rsidP="00EF6A09">
            <w:pPr>
              <w:pStyle w:val="movimento"/>
              <w:rPr>
                <w:color w:val="002060"/>
              </w:rPr>
            </w:pPr>
            <w:r w:rsidRPr="00D652AD">
              <w:rPr>
                <w:color w:val="002060"/>
              </w:rPr>
              <w:t>VENANZI GIOVANNI</w:t>
            </w:r>
          </w:p>
        </w:tc>
        <w:tc>
          <w:tcPr>
            <w:tcW w:w="2200" w:type="dxa"/>
            <w:tcMar>
              <w:top w:w="20" w:type="dxa"/>
              <w:left w:w="20" w:type="dxa"/>
              <w:bottom w:w="20" w:type="dxa"/>
              <w:right w:w="20" w:type="dxa"/>
            </w:tcMar>
            <w:vAlign w:val="center"/>
            <w:hideMark/>
          </w:tcPr>
          <w:p w14:paraId="505B9350" w14:textId="77777777" w:rsidR="00864972" w:rsidRPr="00D652AD" w:rsidRDefault="00864972" w:rsidP="00EF6A09">
            <w:pPr>
              <w:pStyle w:val="movimento2"/>
              <w:rPr>
                <w:color w:val="002060"/>
              </w:rPr>
            </w:pPr>
            <w:r w:rsidRPr="00D652AD">
              <w:rPr>
                <w:color w:val="002060"/>
              </w:rPr>
              <w:t xml:space="preserve">(ANGELI) </w:t>
            </w:r>
          </w:p>
        </w:tc>
      </w:tr>
      <w:tr w:rsidR="00864972" w:rsidRPr="00D652AD" w14:paraId="65532B8A" w14:textId="77777777" w:rsidTr="00EF6A09">
        <w:tc>
          <w:tcPr>
            <w:tcW w:w="2200" w:type="dxa"/>
            <w:tcMar>
              <w:top w:w="20" w:type="dxa"/>
              <w:left w:w="20" w:type="dxa"/>
              <w:bottom w:w="20" w:type="dxa"/>
              <w:right w:w="20" w:type="dxa"/>
            </w:tcMar>
            <w:vAlign w:val="center"/>
            <w:hideMark/>
          </w:tcPr>
          <w:p w14:paraId="01E569EC" w14:textId="77777777" w:rsidR="00864972" w:rsidRPr="00D652AD" w:rsidRDefault="00864972" w:rsidP="00EF6A09">
            <w:pPr>
              <w:pStyle w:val="movimento"/>
              <w:rPr>
                <w:color w:val="002060"/>
              </w:rPr>
            </w:pPr>
            <w:r w:rsidRPr="00D652AD">
              <w:rPr>
                <w:color w:val="002060"/>
              </w:rPr>
              <w:t>CARTECHINI MIRCO</w:t>
            </w:r>
          </w:p>
        </w:tc>
        <w:tc>
          <w:tcPr>
            <w:tcW w:w="2200" w:type="dxa"/>
            <w:tcMar>
              <w:top w:w="20" w:type="dxa"/>
              <w:left w:w="20" w:type="dxa"/>
              <w:bottom w:w="20" w:type="dxa"/>
              <w:right w:w="20" w:type="dxa"/>
            </w:tcMar>
            <w:vAlign w:val="center"/>
            <w:hideMark/>
          </w:tcPr>
          <w:p w14:paraId="591D44E5" w14:textId="77777777" w:rsidR="00864972" w:rsidRPr="00D652AD" w:rsidRDefault="00864972" w:rsidP="00EF6A09">
            <w:pPr>
              <w:pStyle w:val="movimento2"/>
              <w:rPr>
                <w:color w:val="002060"/>
              </w:rPr>
            </w:pPr>
            <w:r w:rsidRPr="00D652AD">
              <w:rPr>
                <w:color w:val="002060"/>
              </w:rPr>
              <w:t xml:space="preserve">(GROTTACCIA 2005) </w:t>
            </w:r>
          </w:p>
        </w:tc>
        <w:tc>
          <w:tcPr>
            <w:tcW w:w="800" w:type="dxa"/>
            <w:tcMar>
              <w:top w:w="20" w:type="dxa"/>
              <w:left w:w="20" w:type="dxa"/>
              <w:bottom w:w="20" w:type="dxa"/>
              <w:right w:w="20" w:type="dxa"/>
            </w:tcMar>
            <w:vAlign w:val="center"/>
            <w:hideMark/>
          </w:tcPr>
          <w:p w14:paraId="52E8EDF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CFD24D8"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67B5AB2" w14:textId="77777777" w:rsidR="00864972" w:rsidRPr="00D652AD" w:rsidRDefault="00864972" w:rsidP="00EF6A09">
            <w:pPr>
              <w:pStyle w:val="movimento2"/>
              <w:rPr>
                <w:color w:val="002060"/>
              </w:rPr>
            </w:pPr>
            <w:r w:rsidRPr="00D652AD">
              <w:rPr>
                <w:color w:val="002060"/>
              </w:rPr>
              <w:t> </w:t>
            </w:r>
          </w:p>
        </w:tc>
      </w:tr>
    </w:tbl>
    <w:p w14:paraId="42BA34E9" w14:textId="77777777" w:rsidR="00864972" w:rsidRPr="00D652AD" w:rsidRDefault="00864972" w:rsidP="00864972">
      <w:pPr>
        <w:pStyle w:val="breakline"/>
        <w:rPr>
          <w:color w:val="002060"/>
        </w:rPr>
      </w:pPr>
    </w:p>
    <w:p w14:paraId="7C8C9812" w14:textId="77777777" w:rsidR="00864972" w:rsidRPr="00D652AD" w:rsidRDefault="00864972" w:rsidP="00864972">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38B2EB0B" w14:textId="77777777" w:rsidR="00864972" w:rsidRPr="00D652AD" w:rsidRDefault="00864972" w:rsidP="00864972">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42EFCC41" w14:textId="77777777" w:rsidR="00864972" w:rsidRPr="00D652AD" w:rsidRDefault="00864972" w:rsidP="00864972">
      <w:pPr>
        <w:pStyle w:val="breakline"/>
        <w:rPr>
          <w:rFonts w:eastAsiaTheme="minorEastAsia"/>
          <w:color w:val="002060"/>
        </w:rPr>
      </w:pPr>
    </w:p>
    <w:p w14:paraId="047BA97E" w14:textId="77777777" w:rsidR="00864972" w:rsidRPr="00D652AD" w:rsidRDefault="00864972" w:rsidP="00864972">
      <w:pPr>
        <w:pStyle w:val="titoloprinc0"/>
        <w:rPr>
          <w:color w:val="002060"/>
        </w:rPr>
      </w:pPr>
      <w:r w:rsidRPr="00D652AD">
        <w:rPr>
          <w:color w:val="002060"/>
        </w:rPr>
        <w:t>CLASSIFICA</w:t>
      </w:r>
    </w:p>
    <w:p w14:paraId="1721EC04" w14:textId="77777777" w:rsidR="00864972" w:rsidRPr="00D652AD" w:rsidRDefault="00864972" w:rsidP="00864972">
      <w:pPr>
        <w:pStyle w:val="breakline"/>
        <w:rPr>
          <w:color w:val="002060"/>
        </w:rPr>
      </w:pPr>
    </w:p>
    <w:p w14:paraId="0B68137F" w14:textId="77777777" w:rsidR="00864972" w:rsidRPr="00D652AD" w:rsidRDefault="00864972" w:rsidP="00864972">
      <w:pPr>
        <w:pStyle w:val="breakline"/>
        <w:rPr>
          <w:color w:val="002060"/>
        </w:rPr>
      </w:pPr>
    </w:p>
    <w:p w14:paraId="32C0B1E6" w14:textId="77777777" w:rsidR="00864972" w:rsidRPr="00D652AD" w:rsidRDefault="00864972" w:rsidP="00864972">
      <w:pPr>
        <w:pStyle w:val="sottotitolocampionato10"/>
        <w:rPr>
          <w:color w:val="002060"/>
        </w:rPr>
      </w:pPr>
      <w:r w:rsidRPr="00D652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36F3F7C4"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59854"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184D7"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1FA08"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1DB26"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11D44"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C9916"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9C399"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19FEB"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0E452"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3F17D" w14:textId="77777777" w:rsidR="00864972" w:rsidRPr="00D652AD" w:rsidRDefault="00864972" w:rsidP="00EF6A09">
            <w:pPr>
              <w:pStyle w:val="headertabella0"/>
              <w:rPr>
                <w:color w:val="002060"/>
              </w:rPr>
            </w:pPr>
            <w:r w:rsidRPr="00D652AD">
              <w:rPr>
                <w:color w:val="002060"/>
              </w:rPr>
              <w:t>PE</w:t>
            </w:r>
          </w:p>
        </w:tc>
      </w:tr>
      <w:tr w:rsidR="00864972" w:rsidRPr="00D652AD" w14:paraId="3753EEB1"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74EC40" w14:textId="77777777" w:rsidR="00864972" w:rsidRPr="00D652AD" w:rsidRDefault="00864972" w:rsidP="00EF6A09">
            <w:pPr>
              <w:pStyle w:val="rowtabella0"/>
              <w:rPr>
                <w:color w:val="002060"/>
              </w:rPr>
            </w:pPr>
            <w:r w:rsidRPr="00D652AD">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8291E"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E43E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02B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7A4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C8F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39D20" w14:textId="77777777" w:rsidR="00864972" w:rsidRPr="00D652AD" w:rsidRDefault="00864972" w:rsidP="00EF6A09">
            <w:pPr>
              <w:pStyle w:val="rowtabella0"/>
              <w:jc w:val="center"/>
              <w:rPr>
                <w:color w:val="002060"/>
              </w:rPr>
            </w:pPr>
            <w:r w:rsidRPr="00D652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FC133"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7C91"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ECBF9" w14:textId="77777777" w:rsidR="00864972" w:rsidRPr="00D652AD" w:rsidRDefault="00864972" w:rsidP="00EF6A09">
            <w:pPr>
              <w:pStyle w:val="rowtabella0"/>
              <w:jc w:val="center"/>
              <w:rPr>
                <w:color w:val="002060"/>
              </w:rPr>
            </w:pPr>
            <w:r w:rsidRPr="00D652AD">
              <w:rPr>
                <w:color w:val="002060"/>
              </w:rPr>
              <w:t>0</w:t>
            </w:r>
          </w:p>
        </w:tc>
      </w:tr>
      <w:tr w:rsidR="00864972" w:rsidRPr="00D652AD" w14:paraId="4F4765F1"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8D10C" w14:textId="77777777" w:rsidR="00864972" w:rsidRPr="00D652AD" w:rsidRDefault="00864972" w:rsidP="00EF6A09">
            <w:pPr>
              <w:pStyle w:val="rowtabella0"/>
              <w:rPr>
                <w:color w:val="002060"/>
              </w:rPr>
            </w:pPr>
            <w:r w:rsidRPr="00D652AD">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7D8B"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5229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C3C83"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A68F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DEB1"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E2769"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AB67"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7A76"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FE60" w14:textId="77777777" w:rsidR="00864972" w:rsidRPr="00D652AD" w:rsidRDefault="00864972" w:rsidP="00EF6A09">
            <w:pPr>
              <w:pStyle w:val="rowtabella0"/>
              <w:jc w:val="center"/>
              <w:rPr>
                <w:color w:val="002060"/>
              </w:rPr>
            </w:pPr>
            <w:r w:rsidRPr="00D652AD">
              <w:rPr>
                <w:color w:val="002060"/>
              </w:rPr>
              <w:t>0</w:t>
            </w:r>
          </w:p>
        </w:tc>
      </w:tr>
      <w:tr w:rsidR="00864972" w:rsidRPr="00D652AD" w14:paraId="181455B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1EA9D1" w14:textId="77777777" w:rsidR="00864972" w:rsidRPr="00D652AD" w:rsidRDefault="00864972" w:rsidP="00EF6A09">
            <w:pPr>
              <w:pStyle w:val="rowtabella0"/>
              <w:rPr>
                <w:color w:val="002060"/>
                <w:lang w:val="es-ES"/>
              </w:rPr>
            </w:pPr>
            <w:r w:rsidRPr="00D652AD">
              <w:rPr>
                <w:color w:val="002060"/>
                <w:lang w:val="es-ES"/>
              </w:rPr>
              <w:lastRenderedPageBreak/>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5738C"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735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A4E9"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53C7F"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EBF0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142F"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A2219"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AD674"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1CA8C" w14:textId="77777777" w:rsidR="00864972" w:rsidRPr="00D652AD" w:rsidRDefault="00864972" w:rsidP="00EF6A09">
            <w:pPr>
              <w:pStyle w:val="rowtabella0"/>
              <w:jc w:val="center"/>
              <w:rPr>
                <w:color w:val="002060"/>
              </w:rPr>
            </w:pPr>
            <w:r w:rsidRPr="00D652AD">
              <w:rPr>
                <w:color w:val="002060"/>
              </w:rPr>
              <w:t>0</w:t>
            </w:r>
          </w:p>
        </w:tc>
      </w:tr>
      <w:tr w:rsidR="00864972" w:rsidRPr="00D652AD" w14:paraId="4392025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94D3B" w14:textId="77777777" w:rsidR="00864972" w:rsidRPr="00D652AD" w:rsidRDefault="00864972" w:rsidP="00EF6A09">
            <w:pPr>
              <w:pStyle w:val="rowtabella0"/>
              <w:rPr>
                <w:color w:val="002060"/>
              </w:rPr>
            </w:pPr>
            <w:r w:rsidRPr="00D652AD">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C505"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742E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F96CE"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9175B"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D29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4D68"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E803A"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9E4D9"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2003" w14:textId="77777777" w:rsidR="00864972" w:rsidRPr="00D652AD" w:rsidRDefault="00864972" w:rsidP="00EF6A09">
            <w:pPr>
              <w:pStyle w:val="rowtabella0"/>
              <w:jc w:val="center"/>
              <w:rPr>
                <w:color w:val="002060"/>
              </w:rPr>
            </w:pPr>
            <w:r w:rsidRPr="00D652AD">
              <w:rPr>
                <w:color w:val="002060"/>
              </w:rPr>
              <w:t>0</w:t>
            </w:r>
          </w:p>
        </w:tc>
      </w:tr>
      <w:tr w:rsidR="00864972" w:rsidRPr="00D652AD" w14:paraId="5100EBBA"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15325" w14:textId="77777777" w:rsidR="00864972" w:rsidRPr="00D652AD" w:rsidRDefault="00864972" w:rsidP="00EF6A09">
            <w:pPr>
              <w:pStyle w:val="rowtabella0"/>
              <w:rPr>
                <w:color w:val="002060"/>
              </w:rPr>
            </w:pPr>
            <w:r w:rsidRPr="00D652AD">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9679"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663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B1A89"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5D494"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937AA"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3F03" w14:textId="77777777" w:rsidR="00864972" w:rsidRPr="00D652AD" w:rsidRDefault="00864972" w:rsidP="00EF6A09">
            <w:pPr>
              <w:pStyle w:val="rowtabella0"/>
              <w:jc w:val="center"/>
              <w:rPr>
                <w:color w:val="002060"/>
              </w:rPr>
            </w:pPr>
            <w:r w:rsidRPr="00D652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33027"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B2EBF"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D227D" w14:textId="77777777" w:rsidR="00864972" w:rsidRPr="00D652AD" w:rsidRDefault="00864972" w:rsidP="00EF6A09">
            <w:pPr>
              <w:pStyle w:val="rowtabella0"/>
              <w:jc w:val="center"/>
              <w:rPr>
                <w:color w:val="002060"/>
              </w:rPr>
            </w:pPr>
            <w:r w:rsidRPr="00D652AD">
              <w:rPr>
                <w:color w:val="002060"/>
              </w:rPr>
              <w:t>0</w:t>
            </w:r>
          </w:p>
        </w:tc>
      </w:tr>
      <w:tr w:rsidR="00864972" w:rsidRPr="00D652AD" w14:paraId="4DA3BC98"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02200" w14:textId="77777777" w:rsidR="00864972" w:rsidRPr="00D652AD" w:rsidRDefault="00864972" w:rsidP="00EF6A09">
            <w:pPr>
              <w:pStyle w:val="rowtabella0"/>
              <w:rPr>
                <w:color w:val="002060"/>
              </w:rPr>
            </w:pPr>
            <w:r w:rsidRPr="00D652AD">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53544"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92E52"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D79A"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62AA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1E51"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AAE24"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77512"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2ECC9"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2AC2B" w14:textId="77777777" w:rsidR="00864972" w:rsidRPr="00D652AD" w:rsidRDefault="00864972" w:rsidP="00EF6A09">
            <w:pPr>
              <w:pStyle w:val="rowtabella0"/>
              <w:jc w:val="center"/>
              <w:rPr>
                <w:color w:val="002060"/>
              </w:rPr>
            </w:pPr>
            <w:r w:rsidRPr="00D652AD">
              <w:rPr>
                <w:color w:val="002060"/>
              </w:rPr>
              <w:t>0</w:t>
            </w:r>
          </w:p>
        </w:tc>
      </w:tr>
      <w:tr w:rsidR="00864972" w:rsidRPr="00D652AD" w14:paraId="3E09BA67"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86FE4B" w14:textId="77777777" w:rsidR="00864972" w:rsidRPr="00D652AD" w:rsidRDefault="00864972" w:rsidP="00EF6A09">
            <w:pPr>
              <w:pStyle w:val="rowtabella0"/>
              <w:rPr>
                <w:color w:val="002060"/>
              </w:rPr>
            </w:pPr>
            <w:r w:rsidRPr="00D652A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4C60"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CE38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0A387"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5FD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E8C5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023C"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E9CF3"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F85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B258" w14:textId="77777777" w:rsidR="00864972" w:rsidRPr="00D652AD" w:rsidRDefault="00864972" w:rsidP="00EF6A09">
            <w:pPr>
              <w:pStyle w:val="rowtabella0"/>
              <w:jc w:val="center"/>
              <w:rPr>
                <w:color w:val="002060"/>
              </w:rPr>
            </w:pPr>
            <w:r w:rsidRPr="00D652AD">
              <w:rPr>
                <w:color w:val="002060"/>
              </w:rPr>
              <w:t>0</w:t>
            </w:r>
          </w:p>
        </w:tc>
      </w:tr>
      <w:tr w:rsidR="00864972" w:rsidRPr="00D652AD" w14:paraId="00153131"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0D27E" w14:textId="77777777" w:rsidR="00864972" w:rsidRPr="00D652AD" w:rsidRDefault="00864972" w:rsidP="00EF6A09">
            <w:pPr>
              <w:pStyle w:val="rowtabella0"/>
              <w:rPr>
                <w:color w:val="002060"/>
              </w:rPr>
            </w:pPr>
            <w:r w:rsidRPr="00D652AD">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7F3C7"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0087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26C2A"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6F6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AD50D"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C3F9E"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7FD2"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1529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2048" w14:textId="77777777" w:rsidR="00864972" w:rsidRPr="00D652AD" w:rsidRDefault="00864972" w:rsidP="00EF6A09">
            <w:pPr>
              <w:pStyle w:val="rowtabella0"/>
              <w:jc w:val="center"/>
              <w:rPr>
                <w:color w:val="002060"/>
              </w:rPr>
            </w:pPr>
            <w:r w:rsidRPr="00D652AD">
              <w:rPr>
                <w:color w:val="002060"/>
              </w:rPr>
              <w:t>0</w:t>
            </w:r>
          </w:p>
        </w:tc>
      </w:tr>
      <w:tr w:rsidR="00864972" w:rsidRPr="00D652AD" w14:paraId="687588C6"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CDFC5" w14:textId="77777777" w:rsidR="00864972" w:rsidRPr="00D652AD" w:rsidRDefault="00864972" w:rsidP="00EF6A09">
            <w:pPr>
              <w:pStyle w:val="rowtabella0"/>
              <w:rPr>
                <w:color w:val="002060"/>
              </w:rPr>
            </w:pPr>
            <w:r w:rsidRPr="00D652AD">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1608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13253"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469BA"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DAA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7A49"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03C8"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F184"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10F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E6E4" w14:textId="77777777" w:rsidR="00864972" w:rsidRPr="00D652AD" w:rsidRDefault="00864972" w:rsidP="00EF6A09">
            <w:pPr>
              <w:pStyle w:val="rowtabella0"/>
              <w:jc w:val="center"/>
              <w:rPr>
                <w:color w:val="002060"/>
              </w:rPr>
            </w:pPr>
            <w:r w:rsidRPr="00D652AD">
              <w:rPr>
                <w:color w:val="002060"/>
              </w:rPr>
              <w:t>0</w:t>
            </w:r>
          </w:p>
        </w:tc>
      </w:tr>
      <w:tr w:rsidR="00864972" w:rsidRPr="00D652AD" w14:paraId="11D1F1A4"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D0CDE" w14:textId="77777777" w:rsidR="00864972" w:rsidRPr="00D652AD" w:rsidRDefault="00864972" w:rsidP="00EF6A09">
            <w:pPr>
              <w:pStyle w:val="rowtabella0"/>
              <w:rPr>
                <w:color w:val="002060"/>
              </w:rPr>
            </w:pPr>
            <w:r w:rsidRPr="00D652AD">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5A92"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562C"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4DA40"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5B23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320FA"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502B7"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615E6"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F64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F57A3" w14:textId="77777777" w:rsidR="00864972" w:rsidRPr="00D652AD" w:rsidRDefault="00864972" w:rsidP="00EF6A09">
            <w:pPr>
              <w:pStyle w:val="rowtabella0"/>
              <w:jc w:val="center"/>
              <w:rPr>
                <w:color w:val="002060"/>
              </w:rPr>
            </w:pPr>
            <w:r w:rsidRPr="00D652AD">
              <w:rPr>
                <w:color w:val="002060"/>
              </w:rPr>
              <w:t>0</w:t>
            </w:r>
          </w:p>
        </w:tc>
      </w:tr>
      <w:tr w:rsidR="00864972" w:rsidRPr="00D652AD" w14:paraId="3E38BB5E"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FE9DC" w14:textId="77777777" w:rsidR="00864972" w:rsidRPr="00D652AD" w:rsidRDefault="00864972" w:rsidP="00EF6A09">
            <w:pPr>
              <w:pStyle w:val="rowtabella0"/>
              <w:rPr>
                <w:color w:val="002060"/>
              </w:rPr>
            </w:pPr>
            <w:r w:rsidRPr="00D652AD">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6920"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CC00C"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7AE2"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6E08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F9BBE"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68A8F"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752D"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2867"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49DDA" w14:textId="77777777" w:rsidR="00864972" w:rsidRPr="00D652AD" w:rsidRDefault="00864972" w:rsidP="00EF6A09">
            <w:pPr>
              <w:pStyle w:val="rowtabella0"/>
              <w:jc w:val="center"/>
              <w:rPr>
                <w:color w:val="002060"/>
              </w:rPr>
            </w:pPr>
            <w:r w:rsidRPr="00D652AD">
              <w:rPr>
                <w:color w:val="002060"/>
              </w:rPr>
              <w:t>0</w:t>
            </w:r>
          </w:p>
        </w:tc>
      </w:tr>
      <w:tr w:rsidR="00864972" w:rsidRPr="00D652AD" w14:paraId="547DB073"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8DE3E" w14:textId="77777777" w:rsidR="00864972" w:rsidRPr="00D652AD" w:rsidRDefault="00864972" w:rsidP="00EF6A09">
            <w:pPr>
              <w:pStyle w:val="rowtabella0"/>
              <w:rPr>
                <w:color w:val="002060"/>
              </w:rPr>
            </w:pPr>
            <w:r w:rsidRPr="00D652A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2A2E0"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479C"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1C8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1BC8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943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BD47"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433D1" w14:textId="77777777" w:rsidR="00864972" w:rsidRPr="00D652AD" w:rsidRDefault="00864972" w:rsidP="00EF6A09">
            <w:pPr>
              <w:pStyle w:val="rowtabella0"/>
              <w:jc w:val="center"/>
              <w:rPr>
                <w:color w:val="002060"/>
              </w:rPr>
            </w:pPr>
            <w:r w:rsidRPr="00D652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4CFC3"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48D4" w14:textId="77777777" w:rsidR="00864972" w:rsidRPr="00D652AD" w:rsidRDefault="00864972" w:rsidP="00EF6A09">
            <w:pPr>
              <w:pStyle w:val="rowtabella0"/>
              <w:jc w:val="center"/>
              <w:rPr>
                <w:color w:val="002060"/>
              </w:rPr>
            </w:pPr>
            <w:r w:rsidRPr="00D652AD">
              <w:rPr>
                <w:color w:val="002060"/>
              </w:rPr>
              <w:t>0</w:t>
            </w:r>
          </w:p>
        </w:tc>
      </w:tr>
      <w:tr w:rsidR="00864972" w:rsidRPr="00D652AD" w14:paraId="4BC3E763"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E717E5" w14:textId="77777777" w:rsidR="00864972" w:rsidRPr="00D652AD" w:rsidRDefault="00864972" w:rsidP="00EF6A09">
            <w:pPr>
              <w:pStyle w:val="rowtabella0"/>
              <w:rPr>
                <w:color w:val="002060"/>
                <w:lang w:val="es-ES"/>
              </w:rPr>
            </w:pPr>
            <w:r w:rsidRPr="00D652AD">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B08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C8967"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FF8E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C908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95DB"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1C91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CBC6A" w14:textId="77777777" w:rsidR="00864972" w:rsidRPr="00D652AD" w:rsidRDefault="00864972" w:rsidP="00EF6A09">
            <w:pPr>
              <w:pStyle w:val="rowtabella0"/>
              <w:jc w:val="center"/>
              <w:rPr>
                <w:color w:val="002060"/>
              </w:rPr>
            </w:pPr>
            <w:r w:rsidRPr="00D652A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23EC" w14:textId="77777777" w:rsidR="00864972" w:rsidRPr="00D652AD" w:rsidRDefault="00864972" w:rsidP="00EF6A09">
            <w:pPr>
              <w:pStyle w:val="rowtabella0"/>
              <w:jc w:val="center"/>
              <w:rPr>
                <w:color w:val="002060"/>
              </w:rPr>
            </w:pPr>
            <w:r w:rsidRPr="00D652A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FE07C" w14:textId="77777777" w:rsidR="00864972" w:rsidRPr="00D652AD" w:rsidRDefault="00864972" w:rsidP="00EF6A09">
            <w:pPr>
              <w:pStyle w:val="rowtabella0"/>
              <w:jc w:val="center"/>
              <w:rPr>
                <w:color w:val="002060"/>
              </w:rPr>
            </w:pPr>
            <w:r w:rsidRPr="00D652AD">
              <w:rPr>
                <w:color w:val="002060"/>
              </w:rPr>
              <w:t>0</w:t>
            </w:r>
          </w:p>
        </w:tc>
      </w:tr>
    </w:tbl>
    <w:p w14:paraId="3590A1D9" w14:textId="77777777" w:rsidR="00864972" w:rsidRPr="00D652AD" w:rsidRDefault="00864972" w:rsidP="00864972">
      <w:pPr>
        <w:pStyle w:val="breakline"/>
        <w:rPr>
          <w:rFonts w:eastAsiaTheme="minorEastAsia"/>
          <w:color w:val="002060"/>
        </w:rPr>
      </w:pPr>
    </w:p>
    <w:p w14:paraId="089DD65B" w14:textId="77777777" w:rsidR="00864972" w:rsidRPr="00D652AD" w:rsidRDefault="00864972" w:rsidP="00864972">
      <w:pPr>
        <w:pStyle w:val="breakline"/>
        <w:rPr>
          <w:color w:val="002060"/>
        </w:rPr>
      </w:pPr>
    </w:p>
    <w:p w14:paraId="2A351057" w14:textId="77777777" w:rsidR="00864972" w:rsidRPr="00D652AD" w:rsidRDefault="00864972" w:rsidP="00864972">
      <w:pPr>
        <w:pStyle w:val="sottotitolocampionato10"/>
        <w:rPr>
          <w:color w:val="002060"/>
        </w:rPr>
      </w:pPr>
      <w:r w:rsidRPr="00D652A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33750647"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0A4AF"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AA791"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B1EEC"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E14E2"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3F113"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450F9"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34FF2"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F01E8"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8F906"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6298F" w14:textId="77777777" w:rsidR="00864972" w:rsidRPr="00D652AD" w:rsidRDefault="00864972" w:rsidP="00EF6A09">
            <w:pPr>
              <w:pStyle w:val="headertabella0"/>
              <w:rPr>
                <w:color w:val="002060"/>
              </w:rPr>
            </w:pPr>
            <w:r w:rsidRPr="00D652AD">
              <w:rPr>
                <w:color w:val="002060"/>
              </w:rPr>
              <w:t>PE</w:t>
            </w:r>
          </w:p>
        </w:tc>
      </w:tr>
      <w:tr w:rsidR="00864972" w:rsidRPr="00D652AD" w14:paraId="0127BCD8"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7E9588" w14:textId="77777777" w:rsidR="00864972" w:rsidRPr="00D652AD" w:rsidRDefault="00864972" w:rsidP="00EF6A09">
            <w:pPr>
              <w:pStyle w:val="rowtabella0"/>
              <w:rPr>
                <w:color w:val="002060"/>
              </w:rPr>
            </w:pPr>
            <w:r w:rsidRPr="00D652AD">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B3DAD"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9E35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B9F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46E1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0B89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FD93" w14:textId="77777777" w:rsidR="00864972" w:rsidRPr="00D652AD" w:rsidRDefault="00864972" w:rsidP="00EF6A09">
            <w:pPr>
              <w:pStyle w:val="rowtabella0"/>
              <w:jc w:val="center"/>
              <w:rPr>
                <w:color w:val="002060"/>
              </w:rPr>
            </w:pPr>
            <w:r w:rsidRPr="00D652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DB40"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100D6"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A02BB" w14:textId="77777777" w:rsidR="00864972" w:rsidRPr="00D652AD" w:rsidRDefault="00864972" w:rsidP="00EF6A09">
            <w:pPr>
              <w:pStyle w:val="rowtabella0"/>
              <w:jc w:val="center"/>
              <w:rPr>
                <w:color w:val="002060"/>
              </w:rPr>
            </w:pPr>
            <w:r w:rsidRPr="00D652AD">
              <w:rPr>
                <w:color w:val="002060"/>
              </w:rPr>
              <w:t>0</w:t>
            </w:r>
          </w:p>
        </w:tc>
      </w:tr>
      <w:tr w:rsidR="00864972" w:rsidRPr="00D652AD" w14:paraId="615D7140"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45626" w14:textId="77777777" w:rsidR="00864972" w:rsidRPr="00D652AD" w:rsidRDefault="00864972" w:rsidP="00EF6A09">
            <w:pPr>
              <w:pStyle w:val="rowtabella0"/>
              <w:rPr>
                <w:color w:val="002060"/>
              </w:rPr>
            </w:pPr>
            <w:r w:rsidRPr="00D652AD">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9EC0A"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00CB"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83852"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940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B6F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253A3"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8FD8"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E4694"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6984C" w14:textId="77777777" w:rsidR="00864972" w:rsidRPr="00D652AD" w:rsidRDefault="00864972" w:rsidP="00EF6A09">
            <w:pPr>
              <w:pStyle w:val="rowtabella0"/>
              <w:jc w:val="center"/>
              <w:rPr>
                <w:color w:val="002060"/>
              </w:rPr>
            </w:pPr>
            <w:r w:rsidRPr="00D652AD">
              <w:rPr>
                <w:color w:val="002060"/>
              </w:rPr>
              <w:t>0</w:t>
            </w:r>
          </w:p>
        </w:tc>
      </w:tr>
      <w:tr w:rsidR="00864972" w:rsidRPr="00D652AD" w14:paraId="66A7E204"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CE95B1" w14:textId="77777777" w:rsidR="00864972" w:rsidRPr="00D652AD" w:rsidRDefault="00864972" w:rsidP="00EF6A09">
            <w:pPr>
              <w:pStyle w:val="rowtabella0"/>
              <w:rPr>
                <w:color w:val="002060"/>
              </w:rPr>
            </w:pPr>
            <w:r w:rsidRPr="00D652AD">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1814B"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D37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359EB"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D81B5"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5E7FA"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138E3"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38D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1DB9D"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D665" w14:textId="77777777" w:rsidR="00864972" w:rsidRPr="00D652AD" w:rsidRDefault="00864972" w:rsidP="00EF6A09">
            <w:pPr>
              <w:pStyle w:val="rowtabella0"/>
              <w:jc w:val="center"/>
              <w:rPr>
                <w:color w:val="002060"/>
              </w:rPr>
            </w:pPr>
            <w:r w:rsidRPr="00D652AD">
              <w:rPr>
                <w:color w:val="002060"/>
              </w:rPr>
              <w:t>0</w:t>
            </w:r>
          </w:p>
        </w:tc>
      </w:tr>
      <w:tr w:rsidR="00864972" w:rsidRPr="00D652AD" w14:paraId="7907335D"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6A113" w14:textId="77777777" w:rsidR="00864972" w:rsidRPr="00D652AD" w:rsidRDefault="00864972" w:rsidP="00EF6A09">
            <w:pPr>
              <w:pStyle w:val="rowtabella0"/>
              <w:rPr>
                <w:color w:val="002060"/>
              </w:rPr>
            </w:pPr>
            <w:r w:rsidRPr="00D652AD">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E25C7"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C0EE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44B98"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4EF5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D6D1"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CD4C"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8704"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39D5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6DF74" w14:textId="77777777" w:rsidR="00864972" w:rsidRPr="00D652AD" w:rsidRDefault="00864972" w:rsidP="00EF6A09">
            <w:pPr>
              <w:pStyle w:val="rowtabella0"/>
              <w:jc w:val="center"/>
              <w:rPr>
                <w:color w:val="002060"/>
              </w:rPr>
            </w:pPr>
            <w:r w:rsidRPr="00D652AD">
              <w:rPr>
                <w:color w:val="002060"/>
              </w:rPr>
              <w:t>0</w:t>
            </w:r>
          </w:p>
        </w:tc>
      </w:tr>
      <w:tr w:rsidR="00864972" w:rsidRPr="00D652AD" w14:paraId="501F864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4A68E7" w14:textId="77777777" w:rsidR="00864972" w:rsidRPr="00D652AD" w:rsidRDefault="00864972" w:rsidP="00EF6A09">
            <w:pPr>
              <w:pStyle w:val="rowtabella0"/>
              <w:rPr>
                <w:color w:val="002060"/>
              </w:rPr>
            </w:pPr>
            <w:r w:rsidRPr="00D652A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731F8"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4DEF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9BA50"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D6514"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9E30"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05CE6"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8A5A5"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665B"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B2D6" w14:textId="77777777" w:rsidR="00864972" w:rsidRPr="00D652AD" w:rsidRDefault="00864972" w:rsidP="00EF6A09">
            <w:pPr>
              <w:pStyle w:val="rowtabella0"/>
              <w:jc w:val="center"/>
              <w:rPr>
                <w:color w:val="002060"/>
              </w:rPr>
            </w:pPr>
            <w:r w:rsidRPr="00D652AD">
              <w:rPr>
                <w:color w:val="002060"/>
              </w:rPr>
              <w:t>0</w:t>
            </w:r>
          </w:p>
        </w:tc>
      </w:tr>
      <w:tr w:rsidR="00864972" w:rsidRPr="00D652AD" w14:paraId="66184224"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FE12E" w14:textId="77777777" w:rsidR="00864972" w:rsidRPr="00D652AD" w:rsidRDefault="00864972" w:rsidP="00EF6A09">
            <w:pPr>
              <w:pStyle w:val="rowtabella0"/>
              <w:rPr>
                <w:color w:val="002060"/>
                <w:lang w:val="es-ES"/>
              </w:rPr>
            </w:pPr>
            <w:r w:rsidRPr="00D652AD">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9E2B"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A62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C111"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B8B0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19471"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6110"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04427"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385DA"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2EC83" w14:textId="77777777" w:rsidR="00864972" w:rsidRPr="00D652AD" w:rsidRDefault="00864972" w:rsidP="00EF6A09">
            <w:pPr>
              <w:pStyle w:val="rowtabella0"/>
              <w:jc w:val="center"/>
              <w:rPr>
                <w:color w:val="002060"/>
              </w:rPr>
            </w:pPr>
            <w:r w:rsidRPr="00D652AD">
              <w:rPr>
                <w:color w:val="002060"/>
              </w:rPr>
              <w:t>0</w:t>
            </w:r>
          </w:p>
        </w:tc>
      </w:tr>
      <w:tr w:rsidR="00864972" w:rsidRPr="00D652AD" w14:paraId="115209E7"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E5624" w14:textId="77777777" w:rsidR="00864972" w:rsidRPr="00D652AD" w:rsidRDefault="00864972" w:rsidP="00EF6A09">
            <w:pPr>
              <w:pStyle w:val="rowtabella0"/>
              <w:rPr>
                <w:color w:val="002060"/>
              </w:rPr>
            </w:pPr>
            <w:r w:rsidRPr="00D652A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B6E9A"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F0DB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1F5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4D68"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71D5"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BFD86"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9F557"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5E785"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95C8" w14:textId="77777777" w:rsidR="00864972" w:rsidRPr="00D652AD" w:rsidRDefault="00864972" w:rsidP="00EF6A09">
            <w:pPr>
              <w:pStyle w:val="rowtabella0"/>
              <w:jc w:val="center"/>
              <w:rPr>
                <w:color w:val="002060"/>
              </w:rPr>
            </w:pPr>
            <w:r w:rsidRPr="00D652AD">
              <w:rPr>
                <w:color w:val="002060"/>
              </w:rPr>
              <w:t>0</w:t>
            </w:r>
          </w:p>
        </w:tc>
      </w:tr>
      <w:tr w:rsidR="00864972" w:rsidRPr="00D652AD" w14:paraId="55471B70"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529A25" w14:textId="77777777" w:rsidR="00864972" w:rsidRPr="00D652AD" w:rsidRDefault="00864972" w:rsidP="00EF6A09">
            <w:pPr>
              <w:pStyle w:val="rowtabella0"/>
              <w:rPr>
                <w:color w:val="002060"/>
              </w:rPr>
            </w:pPr>
            <w:r w:rsidRPr="00D652AD">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02BE5"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0E1B5"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BDB7"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DCA9A"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6DD4"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C4FD5"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F74D8"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273D7"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ABD6" w14:textId="77777777" w:rsidR="00864972" w:rsidRPr="00D652AD" w:rsidRDefault="00864972" w:rsidP="00EF6A09">
            <w:pPr>
              <w:pStyle w:val="rowtabella0"/>
              <w:jc w:val="center"/>
              <w:rPr>
                <w:color w:val="002060"/>
              </w:rPr>
            </w:pPr>
            <w:r w:rsidRPr="00D652AD">
              <w:rPr>
                <w:color w:val="002060"/>
              </w:rPr>
              <w:t>0</w:t>
            </w:r>
          </w:p>
        </w:tc>
      </w:tr>
      <w:tr w:rsidR="00864972" w:rsidRPr="00D652AD" w14:paraId="4B457F32"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48AB4" w14:textId="77777777" w:rsidR="00864972" w:rsidRPr="00D652AD" w:rsidRDefault="00864972" w:rsidP="00EF6A09">
            <w:pPr>
              <w:pStyle w:val="rowtabella0"/>
              <w:rPr>
                <w:color w:val="002060"/>
              </w:rPr>
            </w:pPr>
            <w:r w:rsidRPr="00D652AD">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9EE4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562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2F71"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FDAC5"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86D71"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B5287"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F403"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F14D"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00B7E" w14:textId="77777777" w:rsidR="00864972" w:rsidRPr="00D652AD" w:rsidRDefault="00864972" w:rsidP="00EF6A09">
            <w:pPr>
              <w:pStyle w:val="rowtabella0"/>
              <w:jc w:val="center"/>
              <w:rPr>
                <w:color w:val="002060"/>
              </w:rPr>
            </w:pPr>
            <w:r w:rsidRPr="00D652AD">
              <w:rPr>
                <w:color w:val="002060"/>
              </w:rPr>
              <w:t>0</w:t>
            </w:r>
          </w:p>
        </w:tc>
      </w:tr>
      <w:tr w:rsidR="00864972" w:rsidRPr="00D652AD" w14:paraId="44EEB330"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D7143" w14:textId="77777777" w:rsidR="00864972" w:rsidRPr="00D652AD" w:rsidRDefault="00864972" w:rsidP="00EF6A09">
            <w:pPr>
              <w:pStyle w:val="rowtabella0"/>
              <w:rPr>
                <w:color w:val="002060"/>
                <w:lang w:val="es-ES"/>
              </w:rPr>
            </w:pPr>
            <w:r w:rsidRPr="00D652AD">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F035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E41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0F98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B292"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4E8C"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E43F3"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19B1F"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9F93"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7D6E" w14:textId="77777777" w:rsidR="00864972" w:rsidRPr="00D652AD" w:rsidRDefault="00864972" w:rsidP="00EF6A09">
            <w:pPr>
              <w:pStyle w:val="rowtabella0"/>
              <w:jc w:val="center"/>
              <w:rPr>
                <w:color w:val="002060"/>
              </w:rPr>
            </w:pPr>
            <w:r w:rsidRPr="00D652AD">
              <w:rPr>
                <w:color w:val="002060"/>
              </w:rPr>
              <w:t>0</w:t>
            </w:r>
          </w:p>
        </w:tc>
      </w:tr>
      <w:tr w:rsidR="00864972" w:rsidRPr="00D652AD" w14:paraId="609BD1CD"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D0431" w14:textId="77777777" w:rsidR="00864972" w:rsidRPr="00D652AD" w:rsidRDefault="00864972" w:rsidP="00EF6A09">
            <w:pPr>
              <w:pStyle w:val="rowtabella0"/>
              <w:rPr>
                <w:color w:val="002060"/>
              </w:rPr>
            </w:pPr>
            <w:r w:rsidRPr="00D652AD">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697C7"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98E2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28DD"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A24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AE253"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96423"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398B0"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6915"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D3FF7" w14:textId="77777777" w:rsidR="00864972" w:rsidRPr="00D652AD" w:rsidRDefault="00864972" w:rsidP="00EF6A09">
            <w:pPr>
              <w:pStyle w:val="rowtabella0"/>
              <w:jc w:val="center"/>
              <w:rPr>
                <w:color w:val="002060"/>
              </w:rPr>
            </w:pPr>
            <w:r w:rsidRPr="00D652AD">
              <w:rPr>
                <w:color w:val="002060"/>
              </w:rPr>
              <w:t>0</w:t>
            </w:r>
          </w:p>
        </w:tc>
      </w:tr>
      <w:tr w:rsidR="00864972" w:rsidRPr="00D652AD" w14:paraId="44E8AD94"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CC94F7" w14:textId="77777777" w:rsidR="00864972" w:rsidRPr="00D652AD" w:rsidRDefault="00864972" w:rsidP="00EF6A09">
            <w:pPr>
              <w:pStyle w:val="rowtabella0"/>
              <w:rPr>
                <w:color w:val="002060"/>
              </w:rPr>
            </w:pPr>
            <w:r w:rsidRPr="00D652AD">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BAC5C"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1D1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8C2C4"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490B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F9E7"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FCD96"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ED5F3"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98AE"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8170B" w14:textId="77777777" w:rsidR="00864972" w:rsidRPr="00D652AD" w:rsidRDefault="00864972" w:rsidP="00EF6A09">
            <w:pPr>
              <w:pStyle w:val="rowtabella0"/>
              <w:jc w:val="center"/>
              <w:rPr>
                <w:color w:val="002060"/>
              </w:rPr>
            </w:pPr>
            <w:r w:rsidRPr="00D652AD">
              <w:rPr>
                <w:color w:val="002060"/>
              </w:rPr>
              <w:t>0</w:t>
            </w:r>
          </w:p>
        </w:tc>
      </w:tr>
      <w:tr w:rsidR="00864972" w:rsidRPr="00D652AD" w14:paraId="79EFAC1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7E387" w14:textId="77777777" w:rsidR="00864972" w:rsidRPr="00D652AD" w:rsidRDefault="00864972" w:rsidP="00EF6A09">
            <w:pPr>
              <w:pStyle w:val="rowtabella0"/>
              <w:rPr>
                <w:color w:val="002060"/>
              </w:rPr>
            </w:pPr>
            <w:r w:rsidRPr="00D652AD">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086F0"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774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EEE8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1D9A1"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6E9D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2D7A"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BA711"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519DC"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DC8DE" w14:textId="77777777" w:rsidR="00864972" w:rsidRPr="00D652AD" w:rsidRDefault="00864972" w:rsidP="00EF6A09">
            <w:pPr>
              <w:pStyle w:val="rowtabella0"/>
              <w:jc w:val="center"/>
              <w:rPr>
                <w:color w:val="002060"/>
              </w:rPr>
            </w:pPr>
            <w:r w:rsidRPr="00D652AD">
              <w:rPr>
                <w:color w:val="002060"/>
              </w:rPr>
              <w:t>0</w:t>
            </w:r>
          </w:p>
        </w:tc>
      </w:tr>
      <w:tr w:rsidR="00864972" w:rsidRPr="00D652AD" w14:paraId="6903161C"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AAA89A" w14:textId="77777777" w:rsidR="00864972" w:rsidRPr="00D652AD" w:rsidRDefault="00864972" w:rsidP="00EF6A09">
            <w:pPr>
              <w:pStyle w:val="rowtabella0"/>
              <w:rPr>
                <w:color w:val="002060"/>
              </w:rPr>
            </w:pPr>
            <w:r w:rsidRPr="00D652A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14A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3C7B"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9378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39BB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AB3A"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7BCCB"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80CD"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1622"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F224" w14:textId="77777777" w:rsidR="00864972" w:rsidRPr="00D652AD" w:rsidRDefault="00864972" w:rsidP="00EF6A09">
            <w:pPr>
              <w:pStyle w:val="rowtabella0"/>
              <w:jc w:val="center"/>
              <w:rPr>
                <w:color w:val="002060"/>
              </w:rPr>
            </w:pPr>
            <w:r w:rsidRPr="00D652AD">
              <w:rPr>
                <w:color w:val="002060"/>
              </w:rPr>
              <w:t>0</w:t>
            </w:r>
          </w:p>
        </w:tc>
      </w:tr>
    </w:tbl>
    <w:p w14:paraId="36741181" w14:textId="77777777" w:rsidR="00864972" w:rsidRPr="00D652AD" w:rsidRDefault="00864972" w:rsidP="00864972">
      <w:pPr>
        <w:pStyle w:val="breakline"/>
        <w:rPr>
          <w:rFonts w:eastAsiaTheme="minorEastAsia"/>
          <w:color w:val="002060"/>
        </w:rPr>
      </w:pPr>
    </w:p>
    <w:p w14:paraId="1DD059D5" w14:textId="77777777" w:rsidR="00864972" w:rsidRPr="00D652AD" w:rsidRDefault="00864972" w:rsidP="00864972">
      <w:pPr>
        <w:pStyle w:val="breakline"/>
        <w:rPr>
          <w:color w:val="002060"/>
        </w:rPr>
      </w:pPr>
    </w:p>
    <w:p w14:paraId="5D12FD4B" w14:textId="77777777" w:rsidR="00864972" w:rsidRPr="00D652AD" w:rsidRDefault="00864972" w:rsidP="00864972">
      <w:pPr>
        <w:pStyle w:val="sottotitolocampionato10"/>
        <w:rPr>
          <w:color w:val="002060"/>
        </w:rPr>
      </w:pPr>
      <w:r w:rsidRPr="00D652A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3B54508D"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C19F0"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BD10B"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F906D"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481FB"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B78F6"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C5C17"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5DFC2"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5E3A1"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A5C46"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2B988" w14:textId="77777777" w:rsidR="00864972" w:rsidRPr="00D652AD" w:rsidRDefault="00864972" w:rsidP="00EF6A09">
            <w:pPr>
              <w:pStyle w:val="headertabella0"/>
              <w:rPr>
                <w:color w:val="002060"/>
              </w:rPr>
            </w:pPr>
            <w:r w:rsidRPr="00D652AD">
              <w:rPr>
                <w:color w:val="002060"/>
              </w:rPr>
              <w:t>PE</w:t>
            </w:r>
          </w:p>
        </w:tc>
      </w:tr>
      <w:tr w:rsidR="00864972" w:rsidRPr="00D652AD" w14:paraId="2D812EEC"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A30944" w14:textId="77777777" w:rsidR="00864972" w:rsidRPr="00D652AD" w:rsidRDefault="00864972" w:rsidP="00EF6A09">
            <w:pPr>
              <w:pStyle w:val="rowtabella0"/>
              <w:rPr>
                <w:color w:val="002060"/>
              </w:rPr>
            </w:pPr>
            <w:r w:rsidRPr="00D652AD">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3998"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1F0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6E0C"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F95E7"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AD10"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A193F"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8F4E"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8245"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F703A" w14:textId="77777777" w:rsidR="00864972" w:rsidRPr="00D652AD" w:rsidRDefault="00864972" w:rsidP="00EF6A09">
            <w:pPr>
              <w:pStyle w:val="rowtabella0"/>
              <w:jc w:val="center"/>
              <w:rPr>
                <w:color w:val="002060"/>
              </w:rPr>
            </w:pPr>
            <w:r w:rsidRPr="00D652AD">
              <w:rPr>
                <w:color w:val="002060"/>
              </w:rPr>
              <w:t>0</w:t>
            </w:r>
          </w:p>
        </w:tc>
      </w:tr>
      <w:tr w:rsidR="00864972" w:rsidRPr="00D652AD" w14:paraId="58603F43"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F1E302" w14:textId="77777777" w:rsidR="00864972" w:rsidRPr="00D652AD" w:rsidRDefault="00864972" w:rsidP="00EF6A09">
            <w:pPr>
              <w:pStyle w:val="rowtabella0"/>
              <w:rPr>
                <w:color w:val="002060"/>
              </w:rPr>
            </w:pPr>
            <w:r w:rsidRPr="00D652AD">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A450"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249B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8AE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C9A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4004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D5D2" w14:textId="77777777" w:rsidR="00864972" w:rsidRPr="00D652AD" w:rsidRDefault="00864972" w:rsidP="00EF6A09">
            <w:pPr>
              <w:pStyle w:val="rowtabella0"/>
              <w:jc w:val="center"/>
              <w:rPr>
                <w:color w:val="002060"/>
              </w:rPr>
            </w:pPr>
            <w:r w:rsidRPr="00D652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6C94F"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5A461"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FFE6C" w14:textId="77777777" w:rsidR="00864972" w:rsidRPr="00D652AD" w:rsidRDefault="00864972" w:rsidP="00EF6A09">
            <w:pPr>
              <w:pStyle w:val="rowtabella0"/>
              <w:jc w:val="center"/>
              <w:rPr>
                <w:color w:val="002060"/>
              </w:rPr>
            </w:pPr>
            <w:r w:rsidRPr="00D652AD">
              <w:rPr>
                <w:color w:val="002060"/>
              </w:rPr>
              <w:t>0</w:t>
            </w:r>
          </w:p>
        </w:tc>
      </w:tr>
      <w:tr w:rsidR="00864972" w:rsidRPr="00D652AD" w14:paraId="19A47FC0"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7D8DC" w14:textId="77777777" w:rsidR="00864972" w:rsidRPr="00D652AD" w:rsidRDefault="00864972" w:rsidP="00EF6A09">
            <w:pPr>
              <w:pStyle w:val="rowtabella0"/>
              <w:rPr>
                <w:color w:val="002060"/>
              </w:rPr>
            </w:pPr>
            <w:r w:rsidRPr="00D652A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762DD"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8457"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BF18"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4CC1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770EA"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3AEEE"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AA5D9"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930F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C02E" w14:textId="77777777" w:rsidR="00864972" w:rsidRPr="00D652AD" w:rsidRDefault="00864972" w:rsidP="00EF6A09">
            <w:pPr>
              <w:pStyle w:val="rowtabella0"/>
              <w:jc w:val="center"/>
              <w:rPr>
                <w:color w:val="002060"/>
              </w:rPr>
            </w:pPr>
            <w:r w:rsidRPr="00D652AD">
              <w:rPr>
                <w:color w:val="002060"/>
              </w:rPr>
              <w:t>0</w:t>
            </w:r>
          </w:p>
        </w:tc>
      </w:tr>
      <w:tr w:rsidR="00864972" w:rsidRPr="00D652AD" w14:paraId="5F1ADCDD"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C5B6D3" w14:textId="77777777" w:rsidR="00864972" w:rsidRPr="00D652AD" w:rsidRDefault="00864972" w:rsidP="00EF6A09">
            <w:pPr>
              <w:pStyle w:val="rowtabella0"/>
              <w:rPr>
                <w:color w:val="002060"/>
              </w:rPr>
            </w:pPr>
            <w:r w:rsidRPr="00D652A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3A0D4"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DF9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7D0B6"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ED81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D66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02A81" w14:textId="77777777" w:rsidR="00864972" w:rsidRPr="00D652AD" w:rsidRDefault="00864972" w:rsidP="00EF6A09">
            <w:pPr>
              <w:pStyle w:val="rowtabella0"/>
              <w:jc w:val="center"/>
              <w:rPr>
                <w:color w:val="002060"/>
              </w:rPr>
            </w:pPr>
            <w:r w:rsidRPr="00D652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B69F5" w14:textId="77777777" w:rsidR="00864972" w:rsidRPr="00D652AD" w:rsidRDefault="00864972" w:rsidP="00EF6A09">
            <w:pPr>
              <w:pStyle w:val="rowtabella0"/>
              <w:jc w:val="center"/>
              <w:rPr>
                <w:color w:val="002060"/>
              </w:rPr>
            </w:pPr>
            <w:r w:rsidRPr="00D652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C6B3"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FB40B" w14:textId="77777777" w:rsidR="00864972" w:rsidRPr="00D652AD" w:rsidRDefault="00864972" w:rsidP="00EF6A09">
            <w:pPr>
              <w:pStyle w:val="rowtabella0"/>
              <w:jc w:val="center"/>
              <w:rPr>
                <w:color w:val="002060"/>
              </w:rPr>
            </w:pPr>
            <w:r w:rsidRPr="00D652AD">
              <w:rPr>
                <w:color w:val="002060"/>
              </w:rPr>
              <w:t>0</w:t>
            </w:r>
          </w:p>
        </w:tc>
      </w:tr>
      <w:tr w:rsidR="00864972" w:rsidRPr="00D652AD" w14:paraId="4C6725B2"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980671" w14:textId="77777777" w:rsidR="00864972" w:rsidRPr="00D652AD" w:rsidRDefault="00864972" w:rsidP="00EF6A09">
            <w:pPr>
              <w:pStyle w:val="rowtabella0"/>
              <w:rPr>
                <w:color w:val="002060"/>
              </w:rPr>
            </w:pPr>
            <w:r w:rsidRPr="00D652AD">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F610"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BBBEC"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52D2B"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9BB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C3AB"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E6650"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FA2F"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59EDD"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4A31" w14:textId="77777777" w:rsidR="00864972" w:rsidRPr="00D652AD" w:rsidRDefault="00864972" w:rsidP="00EF6A09">
            <w:pPr>
              <w:pStyle w:val="rowtabella0"/>
              <w:jc w:val="center"/>
              <w:rPr>
                <w:color w:val="002060"/>
              </w:rPr>
            </w:pPr>
            <w:r w:rsidRPr="00D652AD">
              <w:rPr>
                <w:color w:val="002060"/>
              </w:rPr>
              <w:t>0</w:t>
            </w:r>
          </w:p>
        </w:tc>
      </w:tr>
      <w:tr w:rsidR="00864972" w:rsidRPr="00D652AD" w14:paraId="397B1241"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E0D15" w14:textId="77777777" w:rsidR="00864972" w:rsidRPr="00D652AD" w:rsidRDefault="00864972" w:rsidP="00EF6A09">
            <w:pPr>
              <w:pStyle w:val="rowtabella0"/>
              <w:rPr>
                <w:color w:val="002060"/>
              </w:rPr>
            </w:pPr>
            <w:r w:rsidRPr="00D652AD">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8BC4B"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C3EAB"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1384"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904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187D"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6307A"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9396"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09E1B"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6FFD" w14:textId="77777777" w:rsidR="00864972" w:rsidRPr="00D652AD" w:rsidRDefault="00864972" w:rsidP="00EF6A09">
            <w:pPr>
              <w:pStyle w:val="rowtabella0"/>
              <w:jc w:val="center"/>
              <w:rPr>
                <w:color w:val="002060"/>
              </w:rPr>
            </w:pPr>
            <w:r w:rsidRPr="00D652AD">
              <w:rPr>
                <w:color w:val="002060"/>
              </w:rPr>
              <w:t>0</w:t>
            </w:r>
          </w:p>
        </w:tc>
      </w:tr>
      <w:tr w:rsidR="00864972" w:rsidRPr="00D652AD" w14:paraId="4D1B4E10"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81D2E" w14:textId="77777777" w:rsidR="00864972" w:rsidRPr="00D652AD" w:rsidRDefault="00864972" w:rsidP="00EF6A09">
            <w:pPr>
              <w:pStyle w:val="rowtabella0"/>
              <w:rPr>
                <w:color w:val="002060"/>
              </w:rPr>
            </w:pPr>
            <w:r w:rsidRPr="00D652AD">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4582F"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7E13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6A74F"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565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37BA"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1C3C6"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0374E"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683E7"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0338" w14:textId="77777777" w:rsidR="00864972" w:rsidRPr="00D652AD" w:rsidRDefault="00864972" w:rsidP="00EF6A09">
            <w:pPr>
              <w:pStyle w:val="rowtabella0"/>
              <w:jc w:val="center"/>
              <w:rPr>
                <w:color w:val="002060"/>
              </w:rPr>
            </w:pPr>
            <w:r w:rsidRPr="00D652AD">
              <w:rPr>
                <w:color w:val="002060"/>
              </w:rPr>
              <w:t>0</w:t>
            </w:r>
          </w:p>
        </w:tc>
      </w:tr>
      <w:tr w:rsidR="00864972" w:rsidRPr="00D652AD" w14:paraId="782F1334"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EAA09" w14:textId="77777777" w:rsidR="00864972" w:rsidRPr="00D652AD" w:rsidRDefault="00864972" w:rsidP="00EF6A09">
            <w:pPr>
              <w:pStyle w:val="rowtabella0"/>
              <w:rPr>
                <w:color w:val="002060"/>
              </w:rPr>
            </w:pPr>
            <w:r w:rsidRPr="00D652AD">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D62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DA4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AD704"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8167"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C3B2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7F91"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8B844"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1D355"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53A6B" w14:textId="77777777" w:rsidR="00864972" w:rsidRPr="00D652AD" w:rsidRDefault="00864972" w:rsidP="00EF6A09">
            <w:pPr>
              <w:pStyle w:val="rowtabella0"/>
              <w:jc w:val="center"/>
              <w:rPr>
                <w:color w:val="002060"/>
              </w:rPr>
            </w:pPr>
            <w:r w:rsidRPr="00D652AD">
              <w:rPr>
                <w:color w:val="002060"/>
              </w:rPr>
              <w:t>0</w:t>
            </w:r>
          </w:p>
        </w:tc>
      </w:tr>
      <w:tr w:rsidR="00864972" w:rsidRPr="00D652AD" w14:paraId="32CB7AAE"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0A74E" w14:textId="77777777" w:rsidR="00864972" w:rsidRPr="00D652AD" w:rsidRDefault="00864972" w:rsidP="00EF6A09">
            <w:pPr>
              <w:pStyle w:val="rowtabella0"/>
              <w:rPr>
                <w:color w:val="002060"/>
              </w:rPr>
            </w:pPr>
            <w:r w:rsidRPr="00D652AD">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271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B6955"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C2C3"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0875C"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5AA10"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1941"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ACC1"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B2F4B"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23F84" w14:textId="77777777" w:rsidR="00864972" w:rsidRPr="00D652AD" w:rsidRDefault="00864972" w:rsidP="00EF6A09">
            <w:pPr>
              <w:pStyle w:val="rowtabella0"/>
              <w:jc w:val="center"/>
              <w:rPr>
                <w:color w:val="002060"/>
              </w:rPr>
            </w:pPr>
            <w:r w:rsidRPr="00D652AD">
              <w:rPr>
                <w:color w:val="002060"/>
              </w:rPr>
              <w:t>0</w:t>
            </w:r>
          </w:p>
        </w:tc>
      </w:tr>
      <w:tr w:rsidR="00864972" w:rsidRPr="00D652AD" w14:paraId="7144F883"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E22E1" w14:textId="77777777" w:rsidR="00864972" w:rsidRPr="00D652AD" w:rsidRDefault="00864972" w:rsidP="00EF6A09">
            <w:pPr>
              <w:pStyle w:val="rowtabella0"/>
              <w:rPr>
                <w:color w:val="002060"/>
              </w:rPr>
            </w:pPr>
            <w:r w:rsidRPr="00D652AD">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D805"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2032"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D29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B09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9B38"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89D85"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FB98F"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45F2"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01BA" w14:textId="77777777" w:rsidR="00864972" w:rsidRPr="00D652AD" w:rsidRDefault="00864972" w:rsidP="00EF6A09">
            <w:pPr>
              <w:pStyle w:val="rowtabella0"/>
              <w:jc w:val="center"/>
              <w:rPr>
                <w:color w:val="002060"/>
              </w:rPr>
            </w:pPr>
            <w:r w:rsidRPr="00D652AD">
              <w:rPr>
                <w:color w:val="002060"/>
              </w:rPr>
              <w:t>0</w:t>
            </w:r>
          </w:p>
        </w:tc>
      </w:tr>
      <w:tr w:rsidR="00864972" w:rsidRPr="00D652AD" w14:paraId="179F8036"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FE9F6A" w14:textId="77777777" w:rsidR="00864972" w:rsidRPr="00D652AD" w:rsidRDefault="00864972" w:rsidP="00EF6A09">
            <w:pPr>
              <w:pStyle w:val="rowtabella0"/>
              <w:rPr>
                <w:color w:val="002060"/>
              </w:rPr>
            </w:pPr>
            <w:r w:rsidRPr="00D652AD">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6A004"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592B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76F4"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542A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327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E00FA" w14:textId="77777777" w:rsidR="00864972" w:rsidRPr="00D652AD" w:rsidRDefault="00864972" w:rsidP="00EF6A09">
            <w:pPr>
              <w:pStyle w:val="rowtabella0"/>
              <w:jc w:val="center"/>
              <w:rPr>
                <w:color w:val="002060"/>
              </w:rPr>
            </w:pPr>
            <w:r w:rsidRPr="00D652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84E30" w14:textId="77777777" w:rsidR="00864972" w:rsidRPr="00D652AD" w:rsidRDefault="00864972" w:rsidP="00EF6A09">
            <w:pPr>
              <w:pStyle w:val="rowtabella0"/>
              <w:jc w:val="center"/>
              <w:rPr>
                <w:color w:val="002060"/>
              </w:rPr>
            </w:pPr>
            <w:r w:rsidRPr="00D652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C5956"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002D" w14:textId="77777777" w:rsidR="00864972" w:rsidRPr="00D652AD" w:rsidRDefault="00864972" w:rsidP="00EF6A09">
            <w:pPr>
              <w:pStyle w:val="rowtabella0"/>
              <w:jc w:val="center"/>
              <w:rPr>
                <w:color w:val="002060"/>
              </w:rPr>
            </w:pPr>
            <w:r w:rsidRPr="00D652AD">
              <w:rPr>
                <w:color w:val="002060"/>
              </w:rPr>
              <w:t>0</w:t>
            </w:r>
          </w:p>
        </w:tc>
      </w:tr>
      <w:tr w:rsidR="00864972" w:rsidRPr="00D652AD" w14:paraId="23D1AC78"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06647E" w14:textId="77777777" w:rsidR="00864972" w:rsidRPr="00D652AD" w:rsidRDefault="00864972" w:rsidP="00EF6A09">
            <w:pPr>
              <w:pStyle w:val="rowtabella0"/>
              <w:rPr>
                <w:color w:val="002060"/>
              </w:rPr>
            </w:pPr>
            <w:r w:rsidRPr="00D652AD">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A1D8C"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73A8"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A7C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B776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B3A9"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C11B0"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8F17"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12C77"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3932B" w14:textId="77777777" w:rsidR="00864972" w:rsidRPr="00D652AD" w:rsidRDefault="00864972" w:rsidP="00EF6A09">
            <w:pPr>
              <w:pStyle w:val="rowtabella0"/>
              <w:jc w:val="center"/>
              <w:rPr>
                <w:color w:val="002060"/>
              </w:rPr>
            </w:pPr>
            <w:r w:rsidRPr="00D652AD">
              <w:rPr>
                <w:color w:val="002060"/>
              </w:rPr>
              <w:t>0</w:t>
            </w:r>
          </w:p>
        </w:tc>
      </w:tr>
      <w:tr w:rsidR="00864972" w:rsidRPr="00D652AD" w14:paraId="31C4572E"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D234E3" w14:textId="77777777" w:rsidR="00864972" w:rsidRPr="00D652AD" w:rsidRDefault="00864972" w:rsidP="00EF6A09">
            <w:pPr>
              <w:pStyle w:val="rowtabella0"/>
              <w:rPr>
                <w:color w:val="002060"/>
              </w:rPr>
            </w:pPr>
            <w:r w:rsidRPr="00D652AD">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3B245"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AD7A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2D8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EBC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2294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69B21"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A1104" w14:textId="77777777" w:rsidR="00864972" w:rsidRPr="00D652AD" w:rsidRDefault="00864972" w:rsidP="00EF6A09">
            <w:pPr>
              <w:pStyle w:val="rowtabella0"/>
              <w:jc w:val="center"/>
              <w:rPr>
                <w:color w:val="002060"/>
              </w:rPr>
            </w:pPr>
            <w:r w:rsidRPr="00D652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B79A1"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5F1A6" w14:textId="77777777" w:rsidR="00864972" w:rsidRPr="00D652AD" w:rsidRDefault="00864972" w:rsidP="00EF6A09">
            <w:pPr>
              <w:pStyle w:val="rowtabella0"/>
              <w:jc w:val="center"/>
              <w:rPr>
                <w:color w:val="002060"/>
              </w:rPr>
            </w:pPr>
            <w:r w:rsidRPr="00D652AD">
              <w:rPr>
                <w:color w:val="002060"/>
              </w:rPr>
              <w:t>0</w:t>
            </w:r>
          </w:p>
        </w:tc>
      </w:tr>
    </w:tbl>
    <w:p w14:paraId="54514C83" w14:textId="77777777" w:rsidR="00864972" w:rsidRPr="00D652AD" w:rsidRDefault="00864972" w:rsidP="00864972">
      <w:pPr>
        <w:pStyle w:val="breakline"/>
        <w:rPr>
          <w:rFonts w:eastAsiaTheme="minorEastAsia"/>
          <w:color w:val="002060"/>
        </w:rPr>
      </w:pPr>
    </w:p>
    <w:p w14:paraId="4DF11E66" w14:textId="77777777" w:rsidR="00864972" w:rsidRPr="00D652AD" w:rsidRDefault="00864972" w:rsidP="00864972">
      <w:pPr>
        <w:pStyle w:val="breakline"/>
        <w:rPr>
          <w:color w:val="002060"/>
        </w:rPr>
      </w:pPr>
    </w:p>
    <w:p w14:paraId="3627FC9B" w14:textId="77777777" w:rsidR="00864972" w:rsidRPr="00D652AD" w:rsidRDefault="00864972" w:rsidP="00864972">
      <w:pPr>
        <w:pStyle w:val="sottotitolocampionato10"/>
        <w:rPr>
          <w:color w:val="002060"/>
        </w:rPr>
      </w:pPr>
      <w:r w:rsidRPr="00D652AD">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3AAD733C"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2A013"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3C39B"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3EED2"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DBC24"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7805A"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3DD47"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CCBCE"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35D99"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AA686"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34AE7" w14:textId="77777777" w:rsidR="00864972" w:rsidRPr="00D652AD" w:rsidRDefault="00864972" w:rsidP="00EF6A09">
            <w:pPr>
              <w:pStyle w:val="headertabella0"/>
              <w:rPr>
                <w:color w:val="002060"/>
              </w:rPr>
            </w:pPr>
            <w:r w:rsidRPr="00D652AD">
              <w:rPr>
                <w:color w:val="002060"/>
              </w:rPr>
              <w:t>PE</w:t>
            </w:r>
          </w:p>
        </w:tc>
      </w:tr>
      <w:tr w:rsidR="00864972" w:rsidRPr="00D652AD" w14:paraId="4236F9E0"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2A8D41" w14:textId="77777777" w:rsidR="00864972" w:rsidRPr="00D652AD" w:rsidRDefault="00864972" w:rsidP="00EF6A09">
            <w:pPr>
              <w:pStyle w:val="rowtabella0"/>
              <w:rPr>
                <w:color w:val="002060"/>
                <w:lang w:val="es-ES"/>
              </w:rPr>
            </w:pPr>
            <w:r w:rsidRPr="00D652AD">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9C2E5"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7B3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1FDB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0392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E39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D27B" w14:textId="77777777" w:rsidR="00864972" w:rsidRPr="00D652AD" w:rsidRDefault="00864972" w:rsidP="00EF6A09">
            <w:pPr>
              <w:pStyle w:val="rowtabella0"/>
              <w:jc w:val="center"/>
              <w:rPr>
                <w:color w:val="002060"/>
              </w:rPr>
            </w:pPr>
            <w:r w:rsidRPr="00D652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4875B"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A39F"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E474" w14:textId="77777777" w:rsidR="00864972" w:rsidRPr="00D652AD" w:rsidRDefault="00864972" w:rsidP="00EF6A09">
            <w:pPr>
              <w:pStyle w:val="rowtabella0"/>
              <w:jc w:val="center"/>
              <w:rPr>
                <w:color w:val="002060"/>
              </w:rPr>
            </w:pPr>
            <w:r w:rsidRPr="00D652AD">
              <w:rPr>
                <w:color w:val="002060"/>
              </w:rPr>
              <w:t>0</w:t>
            </w:r>
          </w:p>
        </w:tc>
      </w:tr>
      <w:tr w:rsidR="00864972" w:rsidRPr="00D652AD" w14:paraId="51D39F2F"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1CE801" w14:textId="77777777" w:rsidR="00864972" w:rsidRPr="00D652AD" w:rsidRDefault="00864972" w:rsidP="00EF6A09">
            <w:pPr>
              <w:pStyle w:val="rowtabella0"/>
              <w:rPr>
                <w:color w:val="002060"/>
              </w:rPr>
            </w:pPr>
            <w:r w:rsidRPr="00D652AD">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6234"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D37B0"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29C3"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FAF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1A3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ADAD"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CAEB"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E89FC"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88FA" w14:textId="77777777" w:rsidR="00864972" w:rsidRPr="00D652AD" w:rsidRDefault="00864972" w:rsidP="00EF6A09">
            <w:pPr>
              <w:pStyle w:val="rowtabella0"/>
              <w:jc w:val="center"/>
              <w:rPr>
                <w:color w:val="002060"/>
              </w:rPr>
            </w:pPr>
            <w:r w:rsidRPr="00D652AD">
              <w:rPr>
                <w:color w:val="002060"/>
              </w:rPr>
              <w:t>0</w:t>
            </w:r>
          </w:p>
        </w:tc>
      </w:tr>
      <w:tr w:rsidR="00864972" w:rsidRPr="00D652AD" w14:paraId="4D5DEE53"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EA90A" w14:textId="77777777" w:rsidR="00864972" w:rsidRPr="00D652AD" w:rsidRDefault="00864972" w:rsidP="00EF6A09">
            <w:pPr>
              <w:pStyle w:val="rowtabella0"/>
              <w:rPr>
                <w:color w:val="002060"/>
              </w:rPr>
            </w:pPr>
            <w:r w:rsidRPr="00D652AD">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7ABBE"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459F7"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C0638"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7404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9A48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CCD9"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479B2"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8BD7"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A7958" w14:textId="77777777" w:rsidR="00864972" w:rsidRPr="00D652AD" w:rsidRDefault="00864972" w:rsidP="00EF6A09">
            <w:pPr>
              <w:pStyle w:val="rowtabella0"/>
              <w:jc w:val="center"/>
              <w:rPr>
                <w:color w:val="002060"/>
              </w:rPr>
            </w:pPr>
            <w:r w:rsidRPr="00D652AD">
              <w:rPr>
                <w:color w:val="002060"/>
              </w:rPr>
              <w:t>0</w:t>
            </w:r>
          </w:p>
        </w:tc>
      </w:tr>
      <w:tr w:rsidR="00864972" w:rsidRPr="00D652AD" w14:paraId="1F92327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CB953" w14:textId="77777777" w:rsidR="00864972" w:rsidRPr="00D652AD" w:rsidRDefault="00864972" w:rsidP="00EF6A09">
            <w:pPr>
              <w:pStyle w:val="rowtabella0"/>
              <w:rPr>
                <w:color w:val="002060"/>
              </w:rPr>
            </w:pPr>
            <w:r w:rsidRPr="00D652AD">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7074"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D0109"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D8985"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5F3A"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EF87B"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5A4E"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83117"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EF2A"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CD63" w14:textId="77777777" w:rsidR="00864972" w:rsidRPr="00D652AD" w:rsidRDefault="00864972" w:rsidP="00EF6A09">
            <w:pPr>
              <w:pStyle w:val="rowtabella0"/>
              <w:jc w:val="center"/>
              <w:rPr>
                <w:color w:val="002060"/>
              </w:rPr>
            </w:pPr>
            <w:r w:rsidRPr="00D652AD">
              <w:rPr>
                <w:color w:val="002060"/>
              </w:rPr>
              <w:t>0</w:t>
            </w:r>
          </w:p>
        </w:tc>
      </w:tr>
      <w:tr w:rsidR="00864972" w:rsidRPr="00D652AD" w14:paraId="12390BCB"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707D3" w14:textId="77777777" w:rsidR="00864972" w:rsidRPr="00D652AD" w:rsidRDefault="00864972" w:rsidP="00EF6A09">
            <w:pPr>
              <w:pStyle w:val="rowtabella0"/>
              <w:rPr>
                <w:color w:val="002060"/>
              </w:rPr>
            </w:pPr>
            <w:r w:rsidRPr="00D652AD">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0884"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761C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077A"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BAA5"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B384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3B89"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7C9A5"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6E60"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A0B87" w14:textId="77777777" w:rsidR="00864972" w:rsidRPr="00D652AD" w:rsidRDefault="00864972" w:rsidP="00EF6A09">
            <w:pPr>
              <w:pStyle w:val="rowtabella0"/>
              <w:jc w:val="center"/>
              <w:rPr>
                <w:color w:val="002060"/>
              </w:rPr>
            </w:pPr>
            <w:r w:rsidRPr="00D652AD">
              <w:rPr>
                <w:color w:val="002060"/>
              </w:rPr>
              <w:t>0</w:t>
            </w:r>
          </w:p>
        </w:tc>
      </w:tr>
      <w:tr w:rsidR="00864972" w:rsidRPr="00D652AD" w14:paraId="111F74A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8624BE" w14:textId="77777777" w:rsidR="00864972" w:rsidRPr="00D652AD" w:rsidRDefault="00864972" w:rsidP="00EF6A09">
            <w:pPr>
              <w:pStyle w:val="rowtabella0"/>
              <w:rPr>
                <w:color w:val="002060"/>
              </w:rPr>
            </w:pPr>
            <w:r w:rsidRPr="00D652AD">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5722"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7591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29C5B"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325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00EE"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95B0"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3D1C"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1092D"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F16C" w14:textId="77777777" w:rsidR="00864972" w:rsidRPr="00D652AD" w:rsidRDefault="00864972" w:rsidP="00EF6A09">
            <w:pPr>
              <w:pStyle w:val="rowtabella0"/>
              <w:jc w:val="center"/>
              <w:rPr>
                <w:color w:val="002060"/>
              </w:rPr>
            </w:pPr>
            <w:r w:rsidRPr="00D652AD">
              <w:rPr>
                <w:color w:val="002060"/>
              </w:rPr>
              <w:t>0</w:t>
            </w:r>
          </w:p>
        </w:tc>
      </w:tr>
      <w:tr w:rsidR="00864972" w:rsidRPr="00D652AD" w14:paraId="115D7765"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B2240" w14:textId="77777777" w:rsidR="00864972" w:rsidRPr="00D652AD" w:rsidRDefault="00864972" w:rsidP="00EF6A09">
            <w:pPr>
              <w:pStyle w:val="rowtabella0"/>
              <w:rPr>
                <w:color w:val="002060"/>
              </w:rPr>
            </w:pPr>
            <w:r w:rsidRPr="00D652AD">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ED8E"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F479D"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B2282"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B23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CAB6B"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8EDA1"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11773"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D681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7DD1" w14:textId="77777777" w:rsidR="00864972" w:rsidRPr="00D652AD" w:rsidRDefault="00864972" w:rsidP="00EF6A09">
            <w:pPr>
              <w:pStyle w:val="rowtabella0"/>
              <w:jc w:val="center"/>
              <w:rPr>
                <w:color w:val="002060"/>
              </w:rPr>
            </w:pPr>
            <w:r w:rsidRPr="00D652AD">
              <w:rPr>
                <w:color w:val="002060"/>
              </w:rPr>
              <w:t>0</w:t>
            </w:r>
          </w:p>
        </w:tc>
      </w:tr>
      <w:tr w:rsidR="00864972" w:rsidRPr="00D652AD" w14:paraId="5E0A6525"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A2792" w14:textId="77777777" w:rsidR="00864972" w:rsidRPr="00D652AD" w:rsidRDefault="00864972" w:rsidP="00EF6A09">
            <w:pPr>
              <w:pStyle w:val="rowtabella0"/>
              <w:rPr>
                <w:color w:val="002060"/>
                <w:lang w:val="es-ES"/>
              </w:rPr>
            </w:pPr>
            <w:r w:rsidRPr="00D652AD">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E9A1"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B73F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D612"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02B2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392D6"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513A0"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ED2F0" w14:textId="77777777" w:rsidR="00864972" w:rsidRPr="00D652AD" w:rsidRDefault="00864972" w:rsidP="00EF6A09">
            <w:pPr>
              <w:pStyle w:val="rowtabella0"/>
              <w:jc w:val="center"/>
              <w:rPr>
                <w:color w:val="002060"/>
              </w:rPr>
            </w:pPr>
            <w:r w:rsidRPr="00D652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3E17"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F0C4" w14:textId="77777777" w:rsidR="00864972" w:rsidRPr="00D652AD" w:rsidRDefault="00864972" w:rsidP="00EF6A09">
            <w:pPr>
              <w:pStyle w:val="rowtabella0"/>
              <w:jc w:val="center"/>
              <w:rPr>
                <w:color w:val="002060"/>
              </w:rPr>
            </w:pPr>
            <w:r w:rsidRPr="00D652AD">
              <w:rPr>
                <w:color w:val="002060"/>
              </w:rPr>
              <w:t>0</w:t>
            </w:r>
          </w:p>
        </w:tc>
      </w:tr>
      <w:tr w:rsidR="00864972" w:rsidRPr="00D652AD" w14:paraId="55A82441"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D72364" w14:textId="77777777" w:rsidR="00864972" w:rsidRPr="00D652AD" w:rsidRDefault="00864972" w:rsidP="00EF6A09">
            <w:pPr>
              <w:pStyle w:val="rowtabella0"/>
              <w:rPr>
                <w:color w:val="002060"/>
              </w:rPr>
            </w:pPr>
            <w:r w:rsidRPr="00D652AD">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5A33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2964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BBE7D"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7B10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3271"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BD00C"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942A4"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E3EBB"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6BC5" w14:textId="77777777" w:rsidR="00864972" w:rsidRPr="00D652AD" w:rsidRDefault="00864972" w:rsidP="00EF6A09">
            <w:pPr>
              <w:pStyle w:val="rowtabella0"/>
              <w:jc w:val="center"/>
              <w:rPr>
                <w:color w:val="002060"/>
              </w:rPr>
            </w:pPr>
            <w:r w:rsidRPr="00D652AD">
              <w:rPr>
                <w:color w:val="002060"/>
              </w:rPr>
              <w:t>0</w:t>
            </w:r>
          </w:p>
        </w:tc>
      </w:tr>
      <w:tr w:rsidR="00864972" w:rsidRPr="00D652AD" w14:paraId="5C2E378F"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3BA97" w14:textId="77777777" w:rsidR="00864972" w:rsidRPr="00D652AD" w:rsidRDefault="00864972" w:rsidP="00EF6A09">
            <w:pPr>
              <w:pStyle w:val="rowtabella0"/>
              <w:rPr>
                <w:color w:val="002060"/>
              </w:rPr>
            </w:pPr>
            <w:r w:rsidRPr="00D652AD">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F8B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65CDE"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7DD2"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8E4F0"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3AA92"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85A5"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AE647"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1BB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21BB8" w14:textId="77777777" w:rsidR="00864972" w:rsidRPr="00D652AD" w:rsidRDefault="00864972" w:rsidP="00EF6A09">
            <w:pPr>
              <w:pStyle w:val="rowtabella0"/>
              <w:jc w:val="center"/>
              <w:rPr>
                <w:color w:val="002060"/>
              </w:rPr>
            </w:pPr>
            <w:r w:rsidRPr="00D652AD">
              <w:rPr>
                <w:color w:val="002060"/>
              </w:rPr>
              <w:t>0</w:t>
            </w:r>
          </w:p>
        </w:tc>
      </w:tr>
      <w:tr w:rsidR="00864972" w:rsidRPr="00D652AD" w14:paraId="571542D6"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6615B" w14:textId="77777777" w:rsidR="00864972" w:rsidRPr="00D652AD" w:rsidRDefault="00864972" w:rsidP="00EF6A09">
            <w:pPr>
              <w:pStyle w:val="rowtabella0"/>
              <w:rPr>
                <w:color w:val="002060"/>
              </w:rPr>
            </w:pPr>
            <w:r w:rsidRPr="00D652AD">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DC4B"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E30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EC0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42E17"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23FD"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6FA9"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7C90"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575CF"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54357" w14:textId="77777777" w:rsidR="00864972" w:rsidRPr="00D652AD" w:rsidRDefault="00864972" w:rsidP="00EF6A09">
            <w:pPr>
              <w:pStyle w:val="rowtabella0"/>
              <w:jc w:val="center"/>
              <w:rPr>
                <w:color w:val="002060"/>
              </w:rPr>
            </w:pPr>
            <w:r w:rsidRPr="00D652AD">
              <w:rPr>
                <w:color w:val="002060"/>
              </w:rPr>
              <w:t>0</w:t>
            </w:r>
          </w:p>
        </w:tc>
      </w:tr>
      <w:tr w:rsidR="00864972" w:rsidRPr="00D652AD" w14:paraId="0F5C56F0"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1EA99" w14:textId="77777777" w:rsidR="00864972" w:rsidRPr="00D652AD" w:rsidRDefault="00864972" w:rsidP="00EF6A09">
            <w:pPr>
              <w:pStyle w:val="rowtabella0"/>
              <w:rPr>
                <w:color w:val="002060"/>
              </w:rPr>
            </w:pPr>
            <w:r w:rsidRPr="00D652AD">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EE2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868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B1D1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80E10"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6EA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CE38"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E1F6C" w14:textId="77777777" w:rsidR="00864972" w:rsidRPr="00D652AD" w:rsidRDefault="00864972" w:rsidP="00EF6A09">
            <w:pPr>
              <w:pStyle w:val="rowtabella0"/>
              <w:jc w:val="center"/>
              <w:rPr>
                <w:color w:val="002060"/>
              </w:rPr>
            </w:pPr>
            <w:r w:rsidRPr="00D652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84D59"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2461" w14:textId="77777777" w:rsidR="00864972" w:rsidRPr="00D652AD" w:rsidRDefault="00864972" w:rsidP="00EF6A09">
            <w:pPr>
              <w:pStyle w:val="rowtabella0"/>
              <w:jc w:val="center"/>
              <w:rPr>
                <w:color w:val="002060"/>
              </w:rPr>
            </w:pPr>
            <w:r w:rsidRPr="00D652AD">
              <w:rPr>
                <w:color w:val="002060"/>
              </w:rPr>
              <w:t>0</w:t>
            </w:r>
          </w:p>
        </w:tc>
      </w:tr>
      <w:tr w:rsidR="00864972" w:rsidRPr="00D652AD" w14:paraId="68024097"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7FE36B" w14:textId="77777777" w:rsidR="00864972" w:rsidRPr="00D652AD" w:rsidRDefault="00864972" w:rsidP="00EF6A09">
            <w:pPr>
              <w:pStyle w:val="rowtabella0"/>
              <w:rPr>
                <w:color w:val="002060"/>
              </w:rPr>
            </w:pPr>
            <w:r w:rsidRPr="00D652AD">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45C7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CC80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A8B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2C3C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EA6A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D29D0"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A1124" w14:textId="77777777" w:rsidR="00864972" w:rsidRPr="00D652AD" w:rsidRDefault="00864972" w:rsidP="00EF6A09">
            <w:pPr>
              <w:pStyle w:val="rowtabella0"/>
              <w:jc w:val="center"/>
              <w:rPr>
                <w:color w:val="002060"/>
              </w:rPr>
            </w:pPr>
            <w:r w:rsidRPr="00D652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603A" w14:textId="77777777" w:rsidR="00864972" w:rsidRPr="00D652AD" w:rsidRDefault="00864972" w:rsidP="00EF6A09">
            <w:pPr>
              <w:pStyle w:val="rowtabella0"/>
              <w:jc w:val="center"/>
              <w:rPr>
                <w:color w:val="002060"/>
              </w:rPr>
            </w:pPr>
            <w:r w:rsidRPr="00D652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87C38" w14:textId="77777777" w:rsidR="00864972" w:rsidRPr="00D652AD" w:rsidRDefault="00864972" w:rsidP="00EF6A09">
            <w:pPr>
              <w:pStyle w:val="rowtabella0"/>
              <w:jc w:val="center"/>
              <w:rPr>
                <w:color w:val="002060"/>
              </w:rPr>
            </w:pPr>
            <w:r w:rsidRPr="00D652AD">
              <w:rPr>
                <w:color w:val="002060"/>
              </w:rPr>
              <w:t>0</w:t>
            </w:r>
          </w:p>
        </w:tc>
      </w:tr>
    </w:tbl>
    <w:p w14:paraId="3974CF4D" w14:textId="77777777" w:rsidR="00864972" w:rsidRPr="00D652AD" w:rsidRDefault="00864972" w:rsidP="00864972">
      <w:pPr>
        <w:pStyle w:val="breakline"/>
        <w:rPr>
          <w:rFonts w:eastAsiaTheme="minorEastAsia"/>
          <w:color w:val="002060"/>
        </w:rPr>
      </w:pPr>
    </w:p>
    <w:p w14:paraId="51418CC5" w14:textId="77777777" w:rsidR="00864972" w:rsidRPr="00D652AD" w:rsidRDefault="00864972" w:rsidP="00864972">
      <w:pPr>
        <w:pStyle w:val="breakline"/>
        <w:rPr>
          <w:color w:val="002060"/>
        </w:rPr>
      </w:pPr>
    </w:p>
    <w:p w14:paraId="5AC24C90" w14:textId="77777777" w:rsidR="00864972" w:rsidRPr="00D652AD" w:rsidRDefault="00864972" w:rsidP="00864972">
      <w:pPr>
        <w:pStyle w:val="sottotitolocampionato10"/>
        <w:rPr>
          <w:color w:val="002060"/>
        </w:rPr>
      </w:pPr>
      <w:r w:rsidRPr="00D652AD">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372CEEED"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018D6"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5B27D"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D6337"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40DEC"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6E183"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64312"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7D358"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3AD97"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72C6E"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0691A" w14:textId="77777777" w:rsidR="00864972" w:rsidRPr="00D652AD" w:rsidRDefault="00864972" w:rsidP="00EF6A09">
            <w:pPr>
              <w:pStyle w:val="headertabella0"/>
              <w:rPr>
                <w:color w:val="002060"/>
              </w:rPr>
            </w:pPr>
            <w:r w:rsidRPr="00D652AD">
              <w:rPr>
                <w:color w:val="002060"/>
              </w:rPr>
              <w:t>PE</w:t>
            </w:r>
          </w:p>
        </w:tc>
      </w:tr>
      <w:tr w:rsidR="00864972" w:rsidRPr="00D652AD" w14:paraId="534D4807"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D6C3D4" w14:textId="77777777" w:rsidR="00864972" w:rsidRPr="00D652AD" w:rsidRDefault="00864972" w:rsidP="00EF6A09">
            <w:pPr>
              <w:pStyle w:val="rowtabella0"/>
              <w:rPr>
                <w:color w:val="002060"/>
              </w:rPr>
            </w:pPr>
            <w:r w:rsidRPr="00D652AD">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6BAA"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635D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B83B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054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394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3597A" w14:textId="77777777" w:rsidR="00864972" w:rsidRPr="00D652AD" w:rsidRDefault="00864972" w:rsidP="00EF6A09">
            <w:pPr>
              <w:pStyle w:val="rowtabella0"/>
              <w:jc w:val="center"/>
              <w:rPr>
                <w:color w:val="002060"/>
              </w:rPr>
            </w:pPr>
            <w:r w:rsidRPr="00D652A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C65A0"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8FD3" w14:textId="77777777" w:rsidR="00864972" w:rsidRPr="00D652AD" w:rsidRDefault="00864972" w:rsidP="00EF6A09">
            <w:pPr>
              <w:pStyle w:val="rowtabella0"/>
              <w:jc w:val="center"/>
              <w:rPr>
                <w:color w:val="002060"/>
              </w:rPr>
            </w:pPr>
            <w:r w:rsidRPr="00D652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96A7" w14:textId="77777777" w:rsidR="00864972" w:rsidRPr="00D652AD" w:rsidRDefault="00864972" w:rsidP="00EF6A09">
            <w:pPr>
              <w:pStyle w:val="rowtabella0"/>
              <w:jc w:val="center"/>
              <w:rPr>
                <w:color w:val="002060"/>
              </w:rPr>
            </w:pPr>
            <w:r w:rsidRPr="00D652AD">
              <w:rPr>
                <w:color w:val="002060"/>
              </w:rPr>
              <w:t>0</w:t>
            </w:r>
          </w:p>
        </w:tc>
      </w:tr>
      <w:tr w:rsidR="00864972" w:rsidRPr="00D652AD" w14:paraId="2082B6F6"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119B2" w14:textId="77777777" w:rsidR="00864972" w:rsidRPr="00D652AD" w:rsidRDefault="00864972" w:rsidP="00EF6A09">
            <w:pPr>
              <w:pStyle w:val="rowtabella0"/>
              <w:rPr>
                <w:color w:val="002060"/>
              </w:rPr>
            </w:pPr>
            <w:r w:rsidRPr="00D652A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A3BF"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DA75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8622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836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3B49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46724"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598D6"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0B88"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82651" w14:textId="77777777" w:rsidR="00864972" w:rsidRPr="00D652AD" w:rsidRDefault="00864972" w:rsidP="00EF6A09">
            <w:pPr>
              <w:pStyle w:val="rowtabella0"/>
              <w:jc w:val="center"/>
              <w:rPr>
                <w:color w:val="002060"/>
              </w:rPr>
            </w:pPr>
            <w:r w:rsidRPr="00D652AD">
              <w:rPr>
                <w:color w:val="002060"/>
              </w:rPr>
              <w:t>0</w:t>
            </w:r>
          </w:p>
        </w:tc>
      </w:tr>
      <w:tr w:rsidR="00864972" w:rsidRPr="00D652AD" w14:paraId="597F2B33"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B1C46C" w14:textId="77777777" w:rsidR="00864972" w:rsidRPr="00D652AD" w:rsidRDefault="00864972" w:rsidP="00EF6A09">
            <w:pPr>
              <w:pStyle w:val="rowtabella0"/>
              <w:rPr>
                <w:color w:val="002060"/>
              </w:rPr>
            </w:pPr>
            <w:r w:rsidRPr="00D652A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940E5"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B6CF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A038"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F3F50"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CB80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CC7D2" w14:textId="77777777" w:rsidR="00864972" w:rsidRPr="00D652AD" w:rsidRDefault="00864972" w:rsidP="00EF6A09">
            <w:pPr>
              <w:pStyle w:val="rowtabella0"/>
              <w:jc w:val="center"/>
              <w:rPr>
                <w:color w:val="002060"/>
              </w:rPr>
            </w:pPr>
            <w:r w:rsidRPr="00D652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AB6FA"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A800C"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EFD11" w14:textId="77777777" w:rsidR="00864972" w:rsidRPr="00D652AD" w:rsidRDefault="00864972" w:rsidP="00EF6A09">
            <w:pPr>
              <w:pStyle w:val="rowtabella0"/>
              <w:jc w:val="center"/>
              <w:rPr>
                <w:color w:val="002060"/>
              </w:rPr>
            </w:pPr>
            <w:r w:rsidRPr="00D652AD">
              <w:rPr>
                <w:color w:val="002060"/>
              </w:rPr>
              <w:t>0</w:t>
            </w:r>
          </w:p>
        </w:tc>
      </w:tr>
      <w:tr w:rsidR="00864972" w:rsidRPr="00D652AD" w14:paraId="2A65C23E"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91BF0" w14:textId="77777777" w:rsidR="00864972" w:rsidRPr="00D652AD" w:rsidRDefault="00864972" w:rsidP="00EF6A09">
            <w:pPr>
              <w:pStyle w:val="rowtabella0"/>
              <w:rPr>
                <w:color w:val="002060"/>
              </w:rPr>
            </w:pPr>
            <w:r w:rsidRPr="00D652AD">
              <w:rPr>
                <w:color w:val="002060"/>
              </w:rPr>
              <w:lastRenderedPageBreak/>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D347"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325D5"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F2A74"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885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68602"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DADD"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C057C"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B3E8B"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09DA" w14:textId="77777777" w:rsidR="00864972" w:rsidRPr="00D652AD" w:rsidRDefault="00864972" w:rsidP="00EF6A09">
            <w:pPr>
              <w:pStyle w:val="rowtabella0"/>
              <w:jc w:val="center"/>
              <w:rPr>
                <w:color w:val="002060"/>
              </w:rPr>
            </w:pPr>
            <w:r w:rsidRPr="00D652AD">
              <w:rPr>
                <w:color w:val="002060"/>
              </w:rPr>
              <w:t>0</w:t>
            </w:r>
          </w:p>
        </w:tc>
      </w:tr>
      <w:tr w:rsidR="00864972" w:rsidRPr="00D652AD" w14:paraId="27CE18BB"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99A65" w14:textId="77777777" w:rsidR="00864972" w:rsidRPr="00D652AD" w:rsidRDefault="00864972" w:rsidP="00EF6A09">
            <w:pPr>
              <w:pStyle w:val="rowtabella0"/>
              <w:rPr>
                <w:color w:val="002060"/>
              </w:rPr>
            </w:pPr>
            <w:r w:rsidRPr="00D652AD">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CE4F"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BA0B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060AC"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6D12"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A0310"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4724"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111C"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41A0"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58AE3" w14:textId="77777777" w:rsidR="00864972" w:rsidRPr="00D652AD" w:rsidRDefault="00864972" w:rsidP="00EF6A09">
            <w:pPr>
              <w:pStyle w:val="rowtabella0"/>
              <w:jc w:val="center"/>
              <w:rPr>
                <w:color w:val="002060"/>
              </w:rPr>
            </w:pPr>
            <w:r w:rsidRPr="00D652AD">
              <w:rPr>
                <w:color w:val="002060"/>
              </w:rPr>
              <w:t>0</w:t>
            </w:r>
          </w:p>
        </w:tc>
      </w:tr>
      <w:tr w:rsidR="00864972" w:rsidRPr="00D652AD" w14:paraId="2B83E05A"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797D9" w14:textId="77777777" w:rsidR="00864972" w:rsidRPr="00D652AD" w:rsidRDefault="00864972" w:rsidP="00EF6A09">
            <w:pPr>
              <w:pStyle w:val="rowtabella0"/>
              <w:rPr>
                <w:color w:val="002060"/>
              </w:rPr>
            </w:pPr>
            <w:r w:rsidRPr="00D652AD">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93879"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84F3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432AB"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8B8B7"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32236"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7ABC"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567B8"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8ED90"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E807B" w14:textId="77777777" w:rsidR="00864972" w:rsidRPr="00D652AD" w:rsidRDefault="00864972" w:rsidP="00EF6A09">
            <w:pPr>
              <w:pStyle w:val="rowtabella0"/>
              <w:jc w:val="center"/>
              <w:rPr>
                <w:color w:val="002060"/>
              </w:rPr>
            </w:pPr>
            <w:r w:rsidRPr="00D652AD">
              <w:rPr>
                <w:color w:val="002060"/>
              </w:rPr>
              <w:t>0</w:t>
            </w:r>
          </w:p>
        </w:tc>
      </w:tr>
      <w:tr w:rsidR="00864972" w:rsidRPr="00D652AD" w14:paraId="262A5E03"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42A54C" w14:textId="77777777" w:rsidR="00864972" w:rsidRPr="00D652AD" w:rsidRDefault="00864972" w:rsidP="00EF6A09">
            <w:pPr>
              <w:pStyle w:val="rowtabella0"/>
              <w:rPr>
                <w:color w:val="002060"/>
              </w:rPr>
            </w:pPr>
            <w:r w:rsidRPr="00D652AD">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C5531"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CE097"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0C5A4"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B0024"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3D92"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3D15E"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005A"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6A9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CF4DB" w14:textId="77777777" w:rsidR="00864972" w:rsidRPr="00D652AD" w:rsidRDefault="00864972" w:rsidP="00EF6A09">
            <w:pPr>
              <w:pStyle w:val="rowtabella0"/>
              <w:jc w:val="center"/>
              <w:rPr>
                <w:color w:val="002060"/>
              </w:rPr>
            </w:pPr>
            <w:r w:rsidRPr="00D652AD">
              <w:rPr>
                <w:color w:val="002060"/>
              </w:rPr>
              <w:t>0</w:t>
            </w:r>
          </w:p>
        </w:tc>
      </w:tr>
      <w:tr w:rsidR="00864972" w:rsidRPr="00D652AD" w14:paraId="18382FF7"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55482" w14:textId="77777777" w:rsidR="00864972" w:rsidRPr="00D652AD" w:rsidRDefault="00864972" w:rsidP="00EF6A09">
            <w:pPr>
              <w:pStyle w:val="rowtabella0"/>
              <w:rPr>
                <w:color w:val="002060"/>
              </w:rPr>
            </w:pPr>
            <w:r w:rsidRPr="00D652A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7DAA4"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B902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537EE"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F553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40754"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9E2C7"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CE27"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6A2F"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79DF" w14:textId="77777777" w:rsidR="00864972" w:rsidRPr="00D652AD" w:rsidRDefault="00864972" w:rsidP="00EF6A09">
            <w:pPr>
              <w:pStyle w:val="rowtabella0"/>
              <w:jc w:val="center"/>
              <w:rPr>
                <w:color w:val="002060"/>
              </w:rPr>
            </w:pPr>
            <w:r w:rsidRPr="00D652AD">
              <w:rPr>
                <w:color w:val="002060"/>
              </w:rPr>
              <w:t>0</w:t>
            </w:r>
          </w:p>
        </w:tc>
      </w:tr>
      <w:tr w:rsidR="00864972" w:rsidRPr="00D652AD" w14:paraId="63F43EDF"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94C2F0" w14:textId="77777777" w:rsidR="00864972" w:rsidRPr="00D652AD" w:rsidRDefault="00864972" w:rsidP="00EF6A09">
            <w:pPr>
              <w:pStyle w:val="rowtabella0"/>
              <w:rPr>
                <w:color w:val="002060"/>
              </w:rPr>
            </w:pPr>
            <w:r w:rsidRPr="00D652AD">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7517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5217"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332F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1C3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9A05"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8727B"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A929" w14:textId="77777777" w:rsidR="00864972" w:rsidRPr="00D652AD" w:rsidRDefault="00864972" w:rsidP="00EF6A09">
            <w:pPr>
              <w:pStyle w:val="rowtabella0"/>
              <w:jc w:val="center"/>
              <w:rPr>
                <w:color w:val="002060"/>
              </w:rPr>
            </w:pPr>
            <w:r w:rsidRPr="00D652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4085"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1F1C0" w14:textId="77777777" w:rsidR="00864972" w:rsidRPr="00D652AD" w:rsidRDefault="00864972" w:rsidP="00EF6A09">
            <w:pPr>
              <w:pStyle w:val="rowtabella0"/>
              <w:jc w:val="center"/>
              <w:rPr>
                <w:color w:val="002060"/>
              </w:rPr>
            </w:pPr>
            <w:r w:rsidRPr="00D652AD">
              <w:rPr>
                <w:color w:val="002060"/>
              </w:rPr>
              <w:t>0</w:t>
            </w:r>
          </w:p>
        </w:tc>
      </w:tr>
      <w:tr w:rsidR="00864972" w:rsidRPr="00D652AD" w14:paraId="23AAE49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CCF0C" w14:textId="77777777" w:rsidR="00864972" w:rsidRPr="00D652AD" w:rsidRDefault="00864972" w:rsidP="00EF6A09">
            <w:pPr>
              <w:pStyle w:val="rowtabella0"/>
              <w:rPr>
                <w:color w:val="002060"/>
                <w:lang w:val="es-ES"/>
              </w:rPr>
            </w:pPr>
            <w:r w:rsidRPr="00D652AD">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FD79F"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FEDE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0D36"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BD5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7B95"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002F"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3EAFC"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A8C35"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8BBF" w14:textId="77777777" w:rsidR="00864972" w:rsidRPr="00D652AD" w:rsidRDefault="00864972" w:rsidP="00EF6A09">
            <w:pPr>
              <w:pStyle w:val="rowtabella0"/>
              <w:jc w:val="center"/>
              <w:rPr>
                <w:color w:val="002060"/>
              </w:rPr>
            </w:pPr>
            <w:r w:rsidRPr="00D652AD">
              <w:rPr>
                <w:color w:val="002060"/>
              </w:rPr>
              <w:t>0</w:t>
            </w:r>
          </w:p>
        </w:tc>
      </w:tr>
      <w:tr w:rsidR="00864972" w:rsidRPr="00D652AD" w14:paraId="6A078E68"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07C9F" w14:textId="77777777" w:rsidR="00864972" w:rsidRPr="00D652AD" w:rsidRDefault="00864972" w:rsidP="00EF6A09">
            <w:pPr>
              <w:pStyle w:val="rowtabella0"/>
              <w:rPr>
                <w:color w:val="002060"/>
              </w:rPr>
            </w:pPr>
            <w:r w:rsidRPr="00D652AD">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E510"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54FB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C13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84B1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60DA5"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64DAE"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EE4C7"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B7498"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4BDF0" w14:textId="77777777" w:rsidR="00864972" w:rsidRPr="00D652AD" w:rsidRDefault="00864972" w:rsidP="00EF6A09">
            <w:pPr>
              <w:pStyle w:val="rowtabella0"/>
              <w:jc w:val="center"/>
              <w:rPr>
                <w:color w:val="002060"/>
              </w:rPr>
            </w:pPr>
            <w:r w:rsidRPr="00D652AD">
              <w:rPr>
                <w:color w:val="002060"/>
              </w:rPr>
              <w:t>0</w:t>
            </w:r>
          </w:p>
        </w:tc>
      </w:tr>
      <w:tr w:rsidR="00864972" w:rsidRPr="00D652AD" w14:paraId="3745F1A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EF0D0A" w14:textId="77777777" w:rsidR="00864972" w:rsidRPr="00D652AD" w:rsidRDefault="00864972" w:rsidP="00EF6A09">
            <w:pPr>
              <w:pStyle w:val="rowtabella0"/>
              <w:rPr>
                <w:color w:val="002060"/>
              </w:rPr>
            </w:pPr>
            <w:r w:rsidRPr="00D652AD">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409A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24CE4"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C93C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E280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CCF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1411"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793D7"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F5368"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F8E62" w14:textId="77777777" w:rsidR="00864972" w:rsidRPr="00D652AD" w:rsidRDefault="00864972" w:rsidP="00EF6A09">
            <w:pPr>
              <w:pStyle w:val="rowtabella0"/>
              <w:jc w:val="center"/>
              <w:rPr>
                <w:color w:val="002060"/>
              </w:rPr>
            </w:pPr>
            <w:r w:rsidRPr="00D652AD">
              <w:rPr>
                <w:color w:val="002060"/>
              </w:rPr>
              <w:t>0</w:t>
            </w:r>
          </w:p>
        </w:tc>
      </w:tr>
      <w:tr w:rsidR="00864972" w:rsidRPr="00D652AD" w14:paraId="57CB89C1"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4B2BE" w14:textId="77777777" w:rsidR="00864972" w:rsidRPr="00D652AD" w:rsidRDefault="00864972" w:rsidP="00EF6A09">
            <w:pPr>
              <w:pStyle w:val="rowtabella0"/>
              <w:rPr>
                <w:color w:val="002060"/>
              </w:rPr>
            </w:pPr>
            <w:r w:rsidRPr="00D652AD">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9EE6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B4EC"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6A9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D3CA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CB5C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738DD"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4363"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F0349"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C495" w14:textId="77777777" w:rsidR="00864972" w:rsidRPr="00D652AD" w:rsidRDefault="00864972" w:rsidP="00EF6A09">
            <w:pPr>
              <w:pStyle w:val="rowtabella0"/>
              <w:jc w:val="center"/>
              <w:rPr>
                <w:color w:val="002060"/>
              </w:rPr>
            </w:pPr>
            <w:r w:rsidRPr="00D652AD">
              <w:rPr>
                <w:color w:val="002060"/>
              </w:rPr>
              <w:t>0</w:t>
            </w:r>
          </w:p>
        </w:tc>
      </w:tr>
      <w:tr w:rsidR="00864972" w:rsidRPr="00D652AD" w14:paraId="6E73E18B"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70943F" w14:textId="77777777" w:rsidR="00864972" w:rsidRPr="00D652AD" w:rsidRDefault="00864972" w:rsidP="00EF6A09">
            <w:pPr>
              <w:pStyle w:val="rowtabella0"/>
              <w:rPr>
                <w:color w:val="002060"/>
              </w:rPr>
            </w:pPr>
            <w:r w:rsidRPr="00D652AD">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3F44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F14E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6B8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3DA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314B"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ED3A"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4A1E2" w14:textId="77777777" w:rsidR="00864972" w:rsidRPr="00D652AD" w:rsidRDefault="00864972" w:rsidP="00EF6A09">
            <w:pPr>
              <w:pStyle w:val="rowtabella0"/>
              <w:jc w:val="center"/>
              <w:rPr>
                <w:color w:val="002060"/>
              </w:rPr>
            </w:pPr>
            <w:r w:rsidRPr="00D652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56CF"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18D7" w14:textId="77777777" w:rsidR="00864972" w:rsidRPr="00D652AD" w:rsidRDefault="00864972" w:rsidP="00EF6A09">
            <w:pPr>
              <w:pStyle w:val="rowtabella0"/>
              <w:jc w:val="center"/>
              <w:rPr>
                <w:color w:val="002060"/>
              </w:rPr>
            </w:pPr>
            <w:r w:rsidRPr="00D652AD">
              <w:rPr>
                <w:color w:val="002060"/>
              </w:rPr>
              <w:t>0</w:t>
            </w:r>
          </w:p>
        </w:tc>
      </w:tr>
    </w:tbl>
    <w:p w14:paraId="6EA091FF" w14:textId="77777777" w:rsidR="00864972" w:rsidRPr="00D652AD" w:rsidRDefault="00864972" w:rsidP="00864972">
      <w:pPr>
        <w:pStyle w:val="breakline"/>
        <w:rPr>
          <w:color w:val="002060"/>
        </w:rPr>
      </w:pPr>
    </w:p>
    <w:p w14:paraId="210DD142" w14:textId="77777777" w:rsidR="00864972" w:rsidRPr="00D652AD" w:rsidRDefault="00864972" w:rsidP="00864972">
      <w:pPr>
        <w:pStyle w:val="titoloprinc0"/>
        <w:rPr>
          <w:color w:val="002060"/>
        </w:rPr>
      </w:pPr>
      <w:r w:rsidRPr="00D652AD">
        <w:rPr>
          <w:color w:val="002060"/>
        </w:rPr>
        <w:t>PROGRAMMA GARE</w:t>
      </w:r>
    </w:p>
    <w:p w14:paraId="2A21A0ED" w14:textId="77777777" w:rsidR="00864972" w:rsidRDefault="00864972" w:rsidP="00864972">
      <w:pPr>
        <w:pStyle w:val="breakline"/>
        <w:rPr>
          <w:color w:val="002060"/>
        </w:rPr>
      </w:pPr>
    </w:p>
    <w:p w14:paraId="672776AB" w14:textId="77777777" w:rsidR="00864972" w:rsidRPr="0093187A" w:rsidRDefault="00864972" w:rsidP="00864972">
      <w:pPr>
        <w:pStyle w:val="sottotitolocampionato10"/>
        <w:rPr>
          <w:color w:val="002060"/>
        </w:rPr>
      </w:pPr>
      <w:r w:rsidRPr="0093187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3"/>
        <w:gridCol w:w="385"/>
        <w:gridCol w:w="898"/>
        <w:gridCol w:w="1178"/>
        <w:gridCol w:w="1551"/>
        <w:gridCol w:w="1559"/>
      </w:tblGrid>
      <w:tr w:rsidR="00864972" w:rsidRPr="0093187A" w14:paraId="020562E6"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05E67"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27EEA"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BCDA0"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C14D7"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87244"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49150"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79894"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3E91EDCE"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AFD238" w14:textId="77777777" w:rsidR="00864972" w:rsidRPr="0093187A" w:rsidRDefault="00864972" w:rsidP="00EF6A09">
            <w:pPr>
              <w:pStyle w:val="rowtabella0"/>
              <w:rPr>
                <w:color w:val="002060"/>
              </w:rPr>
            </w:pPr>
            <w:r w:rsidRPr="0093187A">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07ED2" w14:textId="77777777" w:rsidR="00864972" w:rsidRPr="0093187A" w:rsidRDefault="00864972" w:rsidP="00EF6A09">
            <w:pPr>
              <w:pStyle w:val="rowtabella0"/>
              <w:rPr>
                <w:color w:val="002060"/>
              </w:rPr>
            </w:pPr>
            <w:r w:rsidRPr="0093187A">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E0BEB"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BF0BD" w14:textId="77777777" w:rsidR="00864972" w:rsidRPr="0093187A" w:rsidRDefault="00864972" w:rsidP="00EF6A09">
            <w:pPr>
              <w:pStyle w:val="rowtabella0"/>
              <w:rPr>
                <w:color w:val="002060"/>
              </w:rPr>
            </w:pPr>
            <w:r w:rsidRPr="0093187A">
              <w:rPr>
                <w:color w:val="002060"/>
              </w:rPr>
              <w:t>27/10/2023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1F6F9B" w14:textId="77777777" w:rsidR="00864972" w:rsidRPr="0093187A" w:rsidRDefault="00864972" w:rsidP="00EF6A09">
            <w:pPr>
              <w:pStyle w:val="rowtabella0"/>
              <w:rPr>
                <w:color w:val="002060"/>
              </w:rPr>
            </w:pPr>
            <w:r w:rsidRPr="0093187A">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96B32" w14:textId="77777777" w:rsidR="00864972" w:rsidRPr="0093187A" w:rsidRDefault="00864972" w:rsidP="00EF6A09">
            <w:pPr>
              <w:pStyle w:val="rowtabella0"/>
              <w:rPr>
                <w:color w:val="002060"/>
              </w:rPr>
            </w:pPr>
            <w:r w:rsidRPr="0093187A">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2277E" w14:textId="77777777" w:rsidR="00864972" w:rsidRPr="0093187A" w:rsidRDefault="00864972" w:rsidP="00EF6A09">
            <w:pPr>
              <w:pStyle w:val="rowtabella0"/>
              <w:rPr>
                <w:color w:val="002060"/>
              </w:rPr>
            </w:pPr>
            <w:r w:rsidRPr="0093187A">
              <w:rPr>
                <w:color w:val="002060"/>
              </w:rPr>
              <w:t>VIA ALDO GAMBA SNC</w:t>
            </w:r>
          </w:p>
        </w:tc>
      </w:tr>
      <w:tr w:rsidR="00864972" w:rsidRPr="0093187A" w14:paraId="7D32B4A8"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5CDA4A" w14:textId="77777777" w:rsidR="00864972" w:rsidRPr="0093187A" w:rsidRDefault="00864972" w:rsidP="00EF6A09">
            <w:pPr>
              <w:pStyle w:val="rowtabella0"/>
              <w:rPr>
                <w:color w:val="002060"/>
              </w:rPr>
            </w:pPr>
            <w:r w:rsidRPr="0093187A">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2F3CA6" w14:textId="77777777" w:rsidR="00864972" w:rsidRPr="0093187A" w:rsidRDefault="00864972" w:rsidP="00EF6A09">
            <w:pPr>
              <w:pStyle w:val="rowtabella0"/>
              <w:rPr>
                <w:color w:val="002060"/>
              </w:rPr>
            </w:pPr>
            <w:r w:rsidRPr="0093187A">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367835"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AE632B" w14:textId="77777777" w:rsidR="00864972" w:rsidRPr="0093187A" w:rsidRDefault="00864972" w:rsidP="00EF6A09">
            <w:pPr>
              <w:pStyle w:val="rowtabella0"/>
              <w:rPr>
                <w:color w:val="002060"/>
              </w:rPr>
            </w:pPr>
            <w:r w:rsidRPr="0093187A">
              <w:rPr>
                <w:color w:val="002060"/>
              </w:rPr>
              <w:t>27/10/2023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1F4143" w14:textId="77777777" w:rsidR="00864972" w:rsidRPr="0093187A" w:rsidRDefault="00864972" w:rsidP="00EF6A09">
            <w:pPr>
              <w:pStyle w:val="rowtabella0"/>
              <w:rPr>
                <w:color w:val="002060"/>
              </w:rPr>
            </w:pPr>
            <w:r w:rsidRPr="0093187A">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177C9B" w14:textId="77777777" w:rsidR="00864972" w:rsidRPr="0093187A" w:rsidRDefault="00864972" w:rsidP="00EF6A09">
            <w:pPr>
              <w:pStyle w:val="rowtabella0"/>
              <w:rPr>
                <w:color w:val="002060"/>
              </w:rPr>
            </w:pPr>
            <w:r w:rsidRPr="0093187A">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143B46" w14:textId="77777777" w:rsidR="00864972" w:rsidRPr="0093187A" w:rsidRDefault="00864972" w:rsidP="00EF6A09">
            <w:pPr>
              <w:pStyle w:val="rowtabella0"/>
              <w:rPr>
                <w:color w:val="002060"/>
              </w:rPr>
            </w:pPr>
            <w:r w:rsidRPr="0093187A">
              <w:rPr>
                <w:color w:val="002060"/>
              </w:rPr>
              <w:t>VIA GIOVANNI XXIII</w:t>
            </w:r>
          </w:p>
        </w:tc>
      </w:tr>
      <w:tr w:rsidR="00864972" w:rsidRPr="0093187A" w14:paraId="6B3662A7"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499522" w14:textId="77777777" w:rsidR="00864972" w:rsidRPr="0093187A" w:rsidRDefault="00864972" w:rsidP="00EF6A09">
            <w:pPr>
              <w:pStyle w:val="rowtabella0"/>
              <w:rPr>
                <w:color w:val="002060"/>
              </w:rPr>
            </w:pPr>
            <w:r w:rsidRPr="0093187A">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EAF5D2" w14:textId="77777777" w:rsidR="00864972" w:rsidRPr="0093187A" w:rsidRDefault="00864972" w:rsidP="00EF6A09">
            <w:pPr>
              <w:pStyle w:val="rowtabella0"/>
              <w:rPr>
                <w:color w:val="002060"/>
              </w:rPr>
            </w:pPr>
            <w:r w:rsidRPr="0093187A">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E5432C"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4EA636" w14:textId="77777777" w:rsidR="00864972" w:rsidRPr="0093187A" w:rsidRDefault="00864972" w:rsidP="00EF6A09">
            <w:pPr>
              <w:pStyle w:val="rowtabella0"/>
              <w:rPr>
                <w:color w:val="002060"/>
              </w:rPr>
            </w:pPr>
            <w:r w:rsidRPr="0093187A">
              <w:rPr>
                <w:color w:val="002060"/>
              </w:rPr>
              <w:t>27/10/2023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4B1412" w14:textId="77777777" w:rsidR="00864972" w:rsidRPr="0093187A" w:rsidRDefault="00864972" w:rsidP="00EF6A09">
            <w:pPr>
              <w:pStyle w:val="rowtabella0"/>
              <w:rPr>
                <w:color w:val="002060"/>
              </w:rPr>
            </w:pPr>
            <w:r w:rsidRPr="0093187A">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4DE80F" w14:textId="77777777" w:rsidR="00864972" w:rsidRPr="0093187A" w:rsidRDefault="00864972" w:rsidP="00EF6A09">
            <w:pPr>
              <w:pStyle w:val="rowtabella0"/>
              <w:rPr>
                <w:color w:val="002060"/>
              </w:rPr>
            </w:pPr>
            <w:r w:rsidRPr="0093187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CC506E" w14:textId="77777777" w:rsidR="00864972" w:rsidRPr="0093187A" w:rsidRDefault="00864972" w:rsidP="00EF6A09">
            <w:pPr>
              <w:pStyle w:val="rowtabella0"/>
              <w:rPr>
                <w:color w:val="002060"/>
              </w:rPr>
            </w:pPr>
            <w:r w:rsidRPr="0093187A">
              <w:rPr>
                <w:color w:val="002060"/>
              </w:rPr>
              <w:t>VIA ANTONIO ROSMINI 22/B</w:t>
            </w:r>
          </w:p>
        </w:tc>
      </w:tr>
      <w:tr w:rsidR="00864972" w:rsidRPr="0093187A" w14:paraId="792FEEB5"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738094" w14:textId="77777777" w:rsidR="00864972" w:rsidRPr="0093187A" w:rsidRDefault="00864972" w:rsidP="00EF6A09">
            <w:pPr>
              <w:pStyle w:val="rowtabella0"/>
              <w:rPr>
                <w:color w:val="002060"/>
              </w:rPr>
            </w:pPr>
            <w:r w:rsidRPr="0093187A">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18746D" w14:textId="77777777" w:rsidR="00864972" w:rsidRPr="0093187A" w:rsidRDefault="00864972" w:rsidP="00EF6A09">
            <w:pPr>
              <w:pStyle w:val="rowtabella0"/>
              <w:rPr>
                <w:color w:val="002060"/>
              </w:rPr>
            </w:pPr>
            <w:r w:rsidRPr="0093187A">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373816"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6F9090"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09C5B7" w14:textId="77777777" w:rsidR="00864972" w:rsidRPr="0093187A" w:rsidRDefault="00864972" w:rsidP="00EF6A09">
            <w:pPr>
              <w:pStyle w:val="rowtabella0"/>
              <w:rPr>
                <w:color w:val="002060"/>
              </w:rPr>
            </w:pPr>
            <w:r w:rsidRPr="0093187A">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302C7" w14:textId="77777777" w:rsidR="00864972" w:rsidRPr="0093187A" w:rsidRDefault="00864972" w:rsidP="00EF6A09">
            <w:pPr>
              <w:pStyle w:val="rowtabella0"/>
              <w:rPr>
                <w:color w:val="002060"/>
              </w:rPr>
            </w:pPr>
            <w:r w:rsidRPr="0093187A">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BE6B87" w14:textId="77777777" w:rsidR="00864972" w:rsidRPr="0093187A" w:rsidRDefault="00864972" w:rsidP="00EF6A09">
            <w:pPr>
              <w:pStyle w:val="rowtabella0"/>
              <w:rPr>
                <w:color w:val="002060"/>
              </w:rPr>
            </w:pPr>
            <w:r w:rsidRPr="0093187A">
              <w:rPr>
                <w:color w:val="002060"/>
              </w:rPr>
              <w:t>VIA DELL'INDUSTRIA</w:t>
            </w:r>
          </w:p>
        </w:tc>
      </w:tr>
      <w:tr w:rsidR="00864972" w:rsidRPr="0093187A" w14:paraId="2C998589"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E59FB3" w14:textId="77777777" w:rsidR="00864972" w:rsidRPr="0093187A" w:rsidRDefault="00864972" w:rsidP="00EF6A09">
            <w:pPr>
              <w:pStyle w:val="rowtabella0"/>
              <w:rPr>
                <w:color w:val="002060"/>
                <w:lang w:val="es-ES"/>
              </w:rPr>
            </w:pPr>
            <w:r w:rsidRPr="0093187A">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2C58F1" w14:textId="77777777" w:rsidR="00864972" w:rsidRPr="0093187A" w:rsidRDefault="00864972" w:rsidP="00EF6A09">
            <w:pPr>
              <w:pStyle w:val="rowtabella0"/>
              <w:rPr>
                <w:color w:val="002060"/>
              </w:rPr>
            </w:pPr>
            <w:r w:rsidRPr="0093187A">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5CD0E4"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C6B5A3"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32FCE3" w14:textId="77777777" w:rsidR="00864972" w:rsidRPr="0093187A" w:rsidRDefault="00864972" w:rsidP="00EF6A09">
            <w:pPr>
              <w:pStyle w:val="rowtabella0"/>
              <w:rPr>
                <w:color w:val="002060"/>
              </w:rPr>
            </w:pPr>
            <w:r w:rsidRPr="0093187A">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1C8608" w14:textId="77777777" w:rsidR="00864972" w:rsidRPr="0093187A" w:rsidRDefault="00864972" w:rsidP="00EF6A09">
            <w:pPr>
              <w:pStyle w:val="rowtabella0"/>
              <w:rPr>
                <w:color w:val="002060"/>
              </w:rPr>
            </w:pPr>
            <w:r w:rsidRPr="0093187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4E943B" w14:textId="77777777" w:rsidR="00864972" w:rsidRPr="0093187A" w:rsidRDefault="00864972" w:rsidP="00EF6A09">
            <w:pPr>
              <w:pStyle w:val="rowtabella0"/>
              <w:rPr>
                <w:color w:val="002060"/>
              </w:rPr>
            </w:pPr>
            <w:r w:rsidRPr="0093187A">
              <w:rPr>
                <w:color w:val="002060"/>
              </w:rPr>
              <w:t>VIA CELLINI, 13</w:t>
            </w:r>
          </w:p>
        </w:tc>
      </w:tr>
      <w:tr w:rsidR="00864972" w:rsidRPr="0093187A" w14:paraId="623636F2"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A4940A" w14:textId="77777777" w:rsidR="00864972" w:rsidRPr="0093187A" w:rsidRDefault="00864972" w:rsidP="00EF6A09">
            <w:pPr>
              <w:pStyle w:val="rowtabella0"/>
              <w:rPr>
                <w:color w:val="002060"/>
              </w:rPr>
            </w:pPr>
            <w:r w:rsidRPr="0093187A">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0111B" w14:textId="77777777" w:rsidR="00864972" w:rsidRPr="0093187A" w:rsidRDefault="00864972" w:rsidP="00EF6A09">
            <w:pPr>
              <w:pStyle w:val="rowtabella0"/>
              <w:rPr>
                <w:color w:val="002060"/>
              </w:rPr>
            </w:pPr>
            <w:r w:rsidRPr="0093187A">
              <w:rPr>
                <w:color w:val="002060"/>
              </w:rPr>
              <w:t>URBANIA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2D31F7"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2C5FE" w14:textId="77777777" w:rsidR="00864972" w:rsidRPr="0093187A" w:rsidRDefault="00864972" w:rsidP="00EF6A09">
            <w:pPr>
              <w:pStyle w:val="rowtabella0"/>
              <w:rPr>
                <w:color w:val="002060"/>
              </w:rPr>
            </w:pPr>
            <w:r w:rsidRPr="0093187A">
              <w:rPr>
                <w:color w:val="002060"/>
              </w:rPr>
              <w:t>28/10/2023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28561" w14:textId="77777777" w:rsidR="00864972" w:rsidRPr="0093187A" w:rsidRDefault="00864972" w:rsidP="00EF6A09">
            <w:pPr>
              <w:pStyle w:val="rowtabella0"/>
              <w:rPr>
                <w:color w:val="002060"/>
              </w:rPr>
            </w:pPr>
            <w:r w:rsidRPr="0093187A">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3A77E" w14:textId="77777777" w:rsidR="00864972" w:rsidRPr="0093187A" w:rsidRDefault="00864972" w:rsidP="00EF6A09">
            <w:pPr>
              <w:pStyle w:val="rowtabella0"/>
              <w:rPr>
                <w:color w:val="002060"/>
              </w:rPr>
            </w:pPr>
            <w:r w:rsidRPr="0093187A">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D4AAA" w14:textId="77777777" w:rsidR="00864972" w:rsidRPr="0093187A" w:rsidRDefault="00864972" w:rsidP="00EF6A09">
            <w:pPr>
              <w:pStyle w:val="rowtabella0"/>
              <w:rPr>
                <w:color w:val="002060"/>
              </w:rPr>
            </w:pPr>
            <w:r w:rsidRPr="0093187A">
              <w:rPr>
                <w:color w:val="002060"/>
              </w:rPr>
              <w:t>VIA MOLINELLO</w:t>
            </w:r>
          </w:p>
        </w:tc>
      </w:tr>
    </w:tbl>
    <w:p w14:paraId="54E6BDED" w14:textId="77777777" w:rsidR="00864972" w:rsidRPr="0093187A" w:rsidRDefault="00864972" w:rsidP="00864972">
      <w:pPr>
        <w:pStyle w:val="breakline"/>
        <w:rPr>
          <w:rFonts w:eastAsiaTheme="minorEastAsia"/>
          <w:color w:val="002060"/>
        </w:rPr>
      </w:pPr>
    </w:p>
    <w:p w14:paraId="33110909" w14:textId="77777777" w:rsidR="00864972" w:rsidRPr="0093187A" w:rsidRDefault="00864972" w:rsidP="00864972">
      <w:pPr>
        <w:pStyle w:val="breakline"/>
        <w:rPr>
          <w:color w:val="002060"/>
        </w:rPr>
      </w:pPr>
    </w:p>
    <w:p w14:paraId="2F94733D" w14:textId="77777777" w:rsidR="00864972" w:rsidRPr="0093187A" w:rsidRDefault="00864972" w:rsidP="00864972">
      <w:pPr>
        <w:pStyle w:val="breakline"/>
        <w:rPr>
          <w:color w:val="002060"/>
        </w:rPr>
      </w:pPr>
    </w:p>
    <w:p w14:paraId="6D15C43F" w14:textId="77777777" w:rsidR="00864972" w:rsidRPr="0093187A" w:rsidRDefault="00864972" w:rsidP="00864972">
      <w:pPr>
        <w:pStyle w:val="sottotitolocampionato10"/>
        <w:rPr>
          <w:color w:val="002060"/>
        </w:rPr>
      </w:pPr>
      <w:r w:rsidRPr="0093187A">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9"/>
        <w:gridCol w:w="385"/>
        <w:gridCol w:w="898"/>
        <w:gridCol w:w="1189"/>
        <w:gridCol w:w="1544"/>
        <w:gridCol w:w="1573"/>
      </w:tblGrid>
      <w:tr w:rsidR="00864972" w:rsidRPr="0093187A" w14:paraId="38B8F25A"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6A3F6"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D16F8"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6F2A6"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799E1"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722D4"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013E8"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86C8C"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3AB5E873"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364914" w14:textId="77777777" w:rsidR="00864972" w:rsidRPr="0093187A" w:rsidRDefault="00864972" w:rsidP="00EF6A09">
            <w:pPr>
              <w:pStyle w:val="rowtabella0"/>
              <w:rPr>
                <w:color w:val="002060"/>
              </w:rPr>
            </w:pPr>
            <w:r w:rsidRPr="0093187A">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E4AB2" w14:textId="77777777" w:rsidR="00864972" w:rsidRPr="0093187A" w:rsidRDefault="00864972" w:rsidP="00EF6A09">
            <w:pPr>
              <w:pStyle w:val="rowtabella0"/>
              <w:rPr>
                <w:color w:val="002060"/>
              </w:rPr>
            </w:pPr>
            <w:r w:rsidRPr="0093187A">
              <w:rPr>
                <w:color w:val="002060"/>
              </w:rPr>
              <w:t>VIRTUS AURORA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A484F9"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E3D78" w14:textId="77777777" w:rsidR="00864972" w:rsidRPr="0093187A" w:rsidRDefault="00864972" w:rsidP="00EF6A09">
            <w:pPr>
              <w:pStyle w:val="rowtabella0"/>
              <w:rPr>
                <w:color w:val="002060"/>
              </w:rPr>
            </w:pPr>
            <w:r w:rsidRPr="0093187A">
              <w:rPr>
                <w:color w:val="002060"/>
              </w:rPr>
              <w:t>27/10/2023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8E58F" w14:textId="77777777" w:rsidR="00864972" w:rsidRPr="0093187A" w:rsidRDefault="00864972" w:rsidP="00EF6A09">
            <w:pPr>
              <w:pStyle w:val="rowtabella0"/>
              <w:rPr>
                <w:color w:val="002060"/>
              </w:rPr>
            </w:pPr>
            <w:r w:rsidRPr="0093187A">
              <w:rPr>
                <w:color w:val="002060"/>
              </w:rPr>
              <w:t>5036 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EB64EF" w14:textId="77777777" w:rsidR="00864972" w:rsidRPr="0093187A" w:rsidRDefault="00864972" w:rsidP="00EF6A09">
            <w:pPr>
              <w:pStyle w:val="rowtabella0"/>
              <w:rPr>
                <w:color w:val="002060"/>
              </w:rPr>
            </w:pPr>
            <w:r w:rsidRPr="0093187A">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BF153" w14:textId="77777777" w:rsidR="00864972" w:rsidRPr="0093187A" w:rsidRDefault="00864972" w:rsidP="00EF6A09">
            <w:pPr>
              <w:pStyle w:val="rowtabella0"/>
              <w:rPr>
                <w:color w:val="002060"/>
              </w:rPr>
            </w:pPr>
            <w:r w:rsidRPr="0093187A">
              <w:rPr>
                <w:color w:val="002060"/>
              </w:rPr>
              <w:t>FRAZ. CASENUOVE DI OSIMO</w:t>
            </w:r>
          </w:p>
        </w:tc>
      </w:tr>
      <w:tr w:rsidR="00864972" w:rsidRPr="0093187A" w14:paraId="73BB60C3"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A361CF" w14:textId="77777777" w:rsidR="00864972" w:rsidRPr="0093187A" w:rsidRDefault="00864972" w:rsidP="00EF6A09">
            <w:pPr>
              <w:pStyle w:val="rowtabella0"/>
              <w:rPr>
                <w:color w:val="002060"/>
              </w:rPr>
            </w:pPr>
            <w:r w:rsidRPr="0093187A">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EC40D3" w14:textId="77777777" w:rsidR="00864972" w:rsidRPr="0093187A" w:rsidRDefault="00864972" w:rsidP="00EF6A09">
            <w:pPr>
              <w:pStyle w:val="rowtabella0"/>
              <w:rPr>
                <w:color w:val="002060"/>
              </w:rPr>
            </w:pPr>
            <w:r w:rsidRPr="0093187A">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7FDDF5"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72CAC8" w14:textId="77777777" w:rsidR="00864972" w:rsidRPr="0093187A" w:rsidRDefault="00864972" w:rsidP="00EF6A09">
            <w:pPr>
              <w:pStyle w:val="rowtabella0"/>
              <w:rPr>
                <w:color w:val="002060"/>
              </w:rPr>
            </w:pPr>
            <w:r w:rsidRPr="0093187A">
              <w:rPr>
                <w:color w:val="002060"/>
              </w:rPr>
              <w:t>27/10/2023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DA3F23" w14:textId="77777777" w:rsidR="00864972" w:rsidRPr="0093187A" w:rsidRDefault="00864972" w:rsidP="00EF6A09">
            <w:pPr>
              <w:pStyle w:val="rowtabella0"/>
              <w:rPr>
                <w:color w:val="002060"/>
              </w:rPr>
            </w:pPr>
            <w:r w:rsidRPr="0093187A">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B4EB85" w14:textId="77777777" w:rsidR="00864972" w:rsidRPr="0093187A" w:rsidRDefault="00864972" w:rsidP="00EF6A09">
            <w:pPr>
              <w:pStyle w:val="rowtabella0"/>
              <w:rPr>
                <w:color w:val="002060"/>
              </w:rPr>
            </w:pPr>
            <w:r w:rsidRPr="009318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BC23EF" w14:textId="77777777" w:rsidR="00864972" w:rsidRPr="0093187A" w:rsidRDefault="00864972" w:rsidP="00EF6A09">
            <w:pPr>
              <w:pStyle w:val="rowtabella0"/>
              <w:rPr>
                <w:color w:val="002060"/>
              </w:rPr>
            </w:pPr>
            <w:r w:rsidRPr="0093187A">
              <w:rPr>
                <w:color w:val="002060"/>
              </w:rPr>
              <w:t>LOCALITA' NONTESICURO</w:t>
            </w:r>
          </w:p>
        </w:tc>
      </w:tr>
      <w:tr w:rsidR="00864972" w:rsidRPr="0093187A" w14:paraId="75999DFA"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7C09FB" w14:textId="77777777" w:rsidR="00864972" w:rsidRPr="0093187A" w:rsidRDefault="00864972" w:rsidP="00EF6A09">
            <w:pPr>
              <w:pStyle w:val="rowtabella0"/>
              <w:rPr>
                <w:color w:val="002060"/>
              </w:rPr>
            </w:pPr>
            <w:r w:rsidRPr="0093187A">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97C6D1" w14:textId="77777777" w:rsidR="00864972" w:rsidRPr="0093187A" w:rsidRDefault="00864972" w:rsidP="00EF6A09">
            <w:pPr>
              <w:pStyle w:val="rowtabella0"/>
              <w:rPr>
                <w:color w:val="002060"/>
              </w:rPr>
            </w:pPr>
            <w:r w:rsidRPr="0093187A">
              <w:rPr>
                <w:color w:val="002060"/>
              </w:rPr>
              <w:t>CITTA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B2F14E"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E00BB7" w14:textId="77777777" w:rsidR="00864972" w:rsidRPr="0093187A" w:rsidRDefault="00864972" w:rsidP="00EF6A09">
            <w:pPr>
              <w:pStyle w:val="rowtabella0"/>
              <w:rPr>
                <w:color w:val="002060"/>
              </w:rPr>
            </w:pPr>
            <w:r w:rsidRPr="0093187A">
              <w:rPr>
                <w:color w:val="002060"/>
              </w:rPr>
              <w:t>27/10/2023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2E1ECF" w14:textId="77777777" w:rsidR="00864972" w:rsidRPr="0093187A" w:rsidRDefault="00864972" w:rsidP="00EF6A09">
            <w:pPr>
              <w:pStyle w:val="rowtabella0"/>
              <w:rPr>
                <w:color w:val="002060"/>
              </w:rPr>
            </w:pPr>
            <w:r w:rsidRPr="0093187A">
              <w:rPr>
                <w:color w:val="002060"/>
              </w:rPr>
              <w:t>5136 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60AEEF" w14:textId="77777777" w:rsidR="00864972" w:rsidRPr="0093187A" w:rsidRDefault="00864972" w:rsidP="00EF6A09">
            <w:pPr>
              <w:pStyle w:val="rowtabella0"/>
              <w:rPr>
                <w:color w:val="002060"/>
              </w:rPr>
            </w:pPr>
            <w:r w:rsidRPr="0093187A">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23E875" w14:textId="77777777" w:rsidR="00864972" w:rsidRPr="0093187A" w:rsidRDefault="00864972" w:rsidP="00EF6A09">
            <w:pPr>
              <w:pStyle w:val="rowtabella0"/>
              <w:rPr>
                <w:color w:val="002060"/>
              </w:rPr>
            </w:pPr>
            <w:r w:rsidRPr="0093187A">
              <w:rPr>
                <w:color w:val="002060"/>
              </w:rPr>
              <w:t>VIA CIRCONVALLAZIONE</w:t>
            </w:r>
          </w:p>
        </w:tc>
      </w:tr>
      <w:tr w:rsidR="00864972" w:rsidRPr="0093187A" w14:paraId="3335C948"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4E78FB" w14:textId="77777777" w:rsidR="00864972" w:rsidRPr="0093187A" w:rsidRDefault="00864972" w:rsidP="00EF6A09">
            <w:pPr>
              <w:pStyle w:val="rowtabella0"/>
              <w:rPr>
                <w:color w:val="002060"/>
              </w:rPr>
            </w:pPr>
            <w:r w:rsidRPr="0093187A">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840415" w14:textId="77777777" w:rsidR="00864972" w:rsidRPr="0093187A" w:rsidRDefault="00864972" w:rsidP="00EF6A09">
            <w:pPr>
              <w:pStyle w:val="rowtabella0"/>
              <w:rPr>
                <w:color w:val="002060"/>
              </w:rPr>
            </w:pPr>
            <w:r w:rsidRPr="0093187A">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9D7DBC"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ED628C"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EA791E" w14:textId="77777777" w:rsidR="00864972" w:rsidRPr="0093187A" w:rsidRDefault="00864972" w:rsidP="00EF6A09">
            <w:pPr>
              <w:pStyle w:val="rowtabella0"/>
              <w:rPr>
                <w:color w:val="002060"/>
              </w:rPr>
            </w:pPr>
            <w:r w:rsidRPr="0093187A">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528B9" w14:textId="77777777" w:rsidR="00864972" w:rsidRPr="0093187A" w:rsidRDefault="00864972" w:rsidP="00EF6A09">
            <w:pPr>
              <w:pStyle w:val="rowtabella0"/>
              <w:rPr>
                <w:color w:val="002060"/>
              </w:rPr>
            </w:pPr>
            <w:r w:rsidRPr="0093187A">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681D39" w14:textId="77777777" w:rsidR="00864972" w:rsidRPr="0093187A" w:rsidRDefault="00864972" w:rsidP="00EF6A09">
            <w:pPr>
              <w:pStyle w:val="rowtabella0"/>
              <w:rPr>
                <w:color w:val="002060"/>
              </w:rPr>
            </w:pPr>
            <w:r w:rsidRPr="0093187A">
              <w:rPr>
                <w:color w:val="002060"/>
              </w:rPr>
              <w:t>VIA GAETANO RAVAGLI</w:t>
            </w:r>
          </w:p>
        </w:tc>
      </w:tr>
      <w:tr w:rsidR="00864972" w:rsidRPr="0093187A" w14:paraId="1D6CDECA"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77A420" w14:textId="77777777" w:rsidR="00864972" w:rsidRPr="0093187A" w:rsidRDefault="00864972" w:rsidP="00EF6A09">
            <w:pPr>
              <w:pStyle w:val="rowtabella0"/>
              <w:rPr>
                <w:color w:val="002060"/>
              </w:rPr>
            </w:pPr>
            <w:r w:rsidRPr="0093187A">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E038B7" w14:textId="77777777" w:rsidR="00864972" w:rsidRPr="0093187A" w:rsidRDefault="00864972" w:rsidP="00EF6A09">
            <w:pPr>
              <w:pStyle w:val="rowtabella0"/>
              <w:rPr>
                <w:color w:val="002060"/>
              </w:rPr>
            </w:pPr>
            <w:r w:rsidRPr="0093187A">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EC9D33"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576367"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8D30E7" w14:textId="77777777" w:rsidR="00864972" w:rsidRPr="0093187A" w:rsidRDefault="00864972" w:rsidP="00EF6A09">
            <w:pPr>
              <w:pStyle w:val="rowtabella0"/>
              <w:rPr>
                <w:color w:val="002060"/>
              </w:rPr>
            </w:pPr>
            <w:r w:rsidRPr="0093187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99B029" w14:textId="77777777" w:rsidR="00864972" w:rsidRPr="0093187A" w:rsidRDefault="00864972" w:rsidP="00EF6A09">
            <w:pPr>
              <w:pStyle w:val="rowtabella0"/>
              <w:rPr>
                <w:color w:val="002060"/>
              </w:rPr>
            </w:pPr>
            <w:r w:rsidRPr="0093187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07EF1B" w14:textId="77777777" w:rsidR="00864972" w:rsidRPr="0093187A" w:rsidRDefault="00864972" w:rsidP="00EF6A09">
            <w:pPr>
              <w:pStyle w:val="rowtabella0"/>
              <w:rPr>
                <w:color w:val="002060"/>
              </w:rPr>
            </w:pPr>
            <w:r w:rsidRPr="0093187A">
              <w:rPr>
                <w:color w:val="002060"/>
              </w:rPr>
              <w:t>VIA DEI TESSITORI</w:t>
            </w:r>
          </w:p>
        </w:tc>
      </w:tr>
      <w:tr w:rsidR="00864972" w:rsidRPr="0093187A" w14:paraId="7F0F3919"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ABA826" w14:textId="77777777" w:rsidR="00864972" w:rsidRPr="0093187A" w:rsidRDefault="00864972" w:rsidP="00EF6A09">
            <w:pPr>
              <w:pStyle w:val="rowtabella0"/>
              <w:rPr>
                <w:color w:val="002060"/>
              </w:rPr>
            </w:pPr>
            <w:r w:rsidRPr="0093187A">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5E9F8E" w14:textId="77777777" w:rsidR="00864972" w:rsidRPr="0093187A" w:rsidRDefault="00864972" w:rsidP="00EF6A09">
            <w:pPr>
              <w:pStyle w:val="rowtabella0"/>
              <w:rPr>
                <w:color w:val="002060"/>
              </w:rPr>
            </w:pPr>
            <w:r w:rsidRPr="0093187A">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1BFE33"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F3CEDC" w14:textId="77777777" w:rsidR="00864972" w:rsidRPr="0093187A" w:rsidRDefault="00864972" w:rsidP="00EF6A09">
            <w:pPr>
              <w:pStyle w:val="rowtabella0"/>
              <w:rPr>
                <w:color w:val="002060"/>
              </w:rPr>
            </w:pPr>
            <w:r w:rsidRPr="0093187A">
              <w:rPr>
                <w:color w:val="002060"/>
              </w:rPr>
              <w:t>28/10/2023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5389B6" w14:textId="77777777" w:rsidR="00864972" w:rsidRPr="0093187A" w:rsidRDefault="00864972" w:rsidP="00EF6A09">
            <w:pPr>
              <w:pStyle w:val="rowtabella0"/>
              <w:rPr>
                <w:color w:val="002060"/>
              </w:rPr>
            </w:pPr>
            <w:r w:rsidRPr="0093187A">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7095F" w14:textId="77777777" w:rsidR="00864972" w:rsidRPr="0093187A" w:rsidRDefault="00864972" w:rsidP="00EF6A09">
            <w:pPr>
              <w:pStyle w:val="rowtabella0"/>
              <w:rPr>
                <w:color w:val="002060"/>
              </w:rPr>
            </w:pPr>
            <w:r w:rsidRPr="0093187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8F5DD4" w14:textId="77777777" w:rsidR="00864972" w:rsidRPr="0093187A" w:rsidRDefault="00864972" w:rsidP="00EF6A09">
            <w:pPr>
              <w:pStyle w:val="rowtabella0"/>
              <w:rPr>
                <w:color w:val="002060"/>
              </w:rPr>
            </w:pPr>
            <w:r w:rsidRPr="0093187A">
              <w:rPr>
                <w:color w:val="002060"/>
              </w:rPr>
              <w:t>VIA FONTE ANTICA 6</w:t>
            </w:r>
          </w:p>
        </w:tc>
      </w:tr>
      <w:tr w:rsidR="00864972" w:rsidRPr="0093187A" w14:paraId="1779EA5C"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0E5EEF" w14:textId="77777777" w:rsidR="00864972" w:rsidRPr="0093187A" w:rsidRDefault="00864972" w:rsidP="00EF6A09">
            <w:pPr>
              <w:pStyle w:val="rowtabella0"/>
              <w:rPr>
                <w:color w:val="002060"/>
              </w:rPr>
            </w:pPr>
            <w:r w:rsidRPr="0093187A">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CAB32" w14:textId="77777777" w:rsidR="00864972" w:rsidRPr="0093187A" w:rsidRDefault="00864972" w:rsidP="00EF6A09">
            <w:pPr>
              <w:pStyle w:val="rowtabella0"/>
              <w:rPr>
                <w:color w:val="002060"/>
              </w:rPr>
            </w:pPr>
            <w:r w:rsidRPr="0093187A">
              <w:rPr>
                <w:color w:val="002060"/>
              </w:rPr>
              <w:t>ASPIO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09C18"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1132B" w14:textId="77777777" w:rsidR="00864972" w:rsidRPr="0093187A" w:rsidRDefault="00864972" w:rsidP="00EF6A09">
            <w:pPr>
              <w:pStyle w:val="rowtabella0"/>
              <w:rPr>
                <w:color w:val="002060"/>
              </w:rPr>
            </w:pPr>
            <w:r w:rsidRPr="0093187A">
              <w:rPr>
                <w:color w:val="002060"/>
              </w:rPr>
              <w:t>28/10/2023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93948" w14:textId="77777777" w:rsidR="00864972" w:rsidRPr="0093187A" w:rsidRDefault="00864972" w:rsidP="00EF6A09">
            <w:pPr>
              <w:pStyle w:val="rowtabella0"/>
              <w:rPr>
                <w:color w:val="002060"/>
              </w:rPr>
            </w:pPr>
            <w:r w:rsidRPr="0093187A">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73EC4" w14:textId="77777777" w:rsidR="00864972" w:rsidRPr="0093187A" w:rsidRDefault="00864972" w:rsidP="00EF6A09">
            <w:pPr>
              <w:pStyle w:val="rowtabella0"/>
              <w:rPr>
                <w:color w:val="002060"/>
              </w:rPr>
            </w:pPr>
            <w:r w:rsidRPr="0093187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FED93" w14:textId="77777777" w:rsidR="00864972" w:rsidRPr="0093187A" w:rsidRDefault="00864972" w:rsidP="00EF6A09">
            <w:pPr>
              <w:pStyle w:val="rowtabella0"/>
              <w:rPr>
                <w:color w:val="002060"/>
              </w:rPr>
            </w:pPr>
            <w:r w:rsidRPr="0093187A">
              <w:rPr>
                <w:color w:val="002060"/>
              </w:rPr>
              <w:t>VIA MANZONI FZ. S.BIAGIO</w:t>
            </w:r>
          </w:p>
        </w:tc>
      </w:tr>
    </w:tbl>
    <w:p w14:paraId="3B20899D" w14:textId="77777777" w:rsidR="00864972" w:rsidRPr="0093187A" w:rsidRDefault="00864972" w:rsidP="00864972">
      <w:pPr>
        <w:pStyle w:val="breakline"/>
        <w:rPr>
          <w:rFonts w:eastAsiaTheme="minorEastAsia"/>
          <w:color w:val="002060"/>
        </w:rPr>
      </w:pPr>
    </w:p>
    <w:p w14:paraId="6A4C1CBB" w14:textId="77777777" w:rsidR="00864972" w:rsidRPr="0093187A" w:rsidRDefault="00864972" w:rsidP="00864972">
      <w:pPr>
        <w:pStyle w:val="breakline"/>
        <w:rPr>
          <w:color w:val="002060"/>
        </w:rPr>
      </w:pPr>
    </w:p>
    <w:p w14:paraId="04F723D4" w14:textId="77777777" w:rsidR="00864972" w:rsidRPr="0093187A" w:rsidRDefault="00864972" w:rsidP="00864972">
      <w:pPr>
        <w:pStyle w:val="breakline"/>
        <w:rPr>
          <w:color w:val="002060"/>
        </w:rPr>
      </w:pPr>
    </w:p>
    <w:p w14:paraId="18263317" w14:textId="77777777" w:rsidR="00864972" w:rsidRPr="0093187A" w:rsidRDefault="00864972" w:rsidP="00864972">
      <w:pPr>
        <w:pStyle w:val="sottotitolocampionato10"/>
        <w:rPr>
          <w:color w:val="002060"/>
        </w:rPr>
      </w:pPr>
      <w:r w:rsidRPr="0093187A">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30"/>
        <w:gridCol w:w="385"/>
        <w:gridCol w:w="898"/>
        <w:gridCol w:w="1176"/>
        <w:gridCol w:w="1560"/>
        <w:gridCol w:w="1546"/>
      </w:tblGrid>
      <w:tr w:rsidR="00864972" w:rsidRPr="0093187A" w14:paraId="08E6DCBF"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2C03E"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5B78F"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FA2CB"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52846"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7002A"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E131D"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020CB"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194EAB7D"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AF4C6D" w14:textId="77777777" w:rsidR="00864972" w:rsidRPr="0093187A" w:rsidRDefault="00864972" w:rsidP="00EF6A09">
            <w:pPr>
              <w:pStyle w:val="rowtabella0"/>
              <w:rPr>
                <w:color w:val="002060"/>
              </w:rPr>
            </w:pPr>
            <w:r w:rsidRPr="0093187A">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3BE8D" w14:textId="77777777" w:rsidR="00864972" w:rsidRPr="0093187A" w:rsidRDefault="00864972" w:rsidP="00EF6A09">
            <w:pPr>
              <w:pStyle w:val="rowtabella0"/>
              <w:rPr>
                <w:color w:val="002060"/>
              </w:rPr>
            </w:pPr>
            <w:r w:rsidRPr="0093187A">
              <w:rPr>
                <w:color w:val="002060"/>
              </w:rPr>
              <w:t>C.U.S. CAMERINO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1EF9B"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1D29E" w14:textId="77777777" w:rsidR="00864972" w:rsidRPr="0093187A" w:rsidRDefault="00864972" w:rsidP="00EF6A09">
            <w:pPr>
              <w:pStyle w:val="rowtabella0"/>
              <w:rPr>
                <w:color w:val="002060"/>
              </w:rPr>
            </w:pPr>
            <w:r w:rsidRPr="0093187A">
              <w:rPr>
                <w:color w:val="002060"/>
              </w:rPr>
              <w:t>27/10/2023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9D1E9" w14:textId="77777777" w:rsidR="00864972" w:rsidRPr="0093187A" w:rsidRDefault="00864972" w:rsidP="00EF6A09">
            <w:pPr>
              <w:pStyle w:val="rowtabella0"/>
              <w:rPr>
                <w:color w:val="002060"/>
              </w:rPr>
            </w:pPr>
            <w:r w:rsidRPr="0093187A">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6C1AB" w14:textId="77777777" w:rsidR="00864972" w:rsidRPr="0093187A" w:rsidRDefault="00864972" w:rsidP="00EF6A09">
            <w:pPr>
              <w:pStyle w:val="rowtabella0"/>
              <w:rPr>
                <w:color w:val="002060"/>
              </w:rPr>
            </w:pPr>
            <w:r w:rsidRPr="0093187A">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097DD" w14:textId="77777777" w:rsidR="00864972" w:rsidRPr="0093187A" w:rsidRDefault="00864972" w:rsidP="00EF6A09">
            <w:pPr>
              <w:pStyle w:val="rowtabella0"/>
              <w:rPr>
                <w:color w:val="002060"/>
              </w:rPr>
            </w:pPr>
            <w:r w:rsidRPr="0093187A">
              <w:rPr>
                <w:color w:val="002060"/>
              </w:rPr>
              <w:t>VIA DELLA REPUBBLICA</w:t>
            </w:r>
          </w:p>
        </w:tc>
      </w:tr>
      <w:tr w:rsidR="00864972" w:rsidRPr="0093187A" w14:paraId="48E9B07F"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15A8B5" w14:textId="77777777" w:rsidR="00864972" w:rsidRPr="0093187A" w:rsidRDefault="00864972" w:rsidP="00EF6A09">
            <w:pPr>
              <w:pStyle w:val="rowtabella0"/>
              <w:rPr>
                <w:color w:val="002060"/>
              </w:rPr>
            </w:pPr>
            <w:r w:rsidRPr="0093187A">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F620D7" w14:textId="77777777" w:rsidR="00864972" w:rsidRPr="0093187A" w:rsidRDefault="00864972" w:rsidP="00EF6A09">
            <w:pPr>
              <w:pStyle w:val="rowtabella0"/>
              <w:rPr>
                <w:color w:val="002060"/>
              </w:rPr>
            </w:pPr>
            <w:r w:rsidRPr="0093187A">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569FF7"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4381A0" w14:textId="77777777" w:rsidR="00864972" w:rsidRPr="0093187A" w:rsidRDefault="00864972" w:rsidP="00EF6A09">
            <w:pPr>
              <w:pStyle w:val="rowtabella0"/>
              <w:rPr>
                <w:color w:val="002060"/>
              </w:rPr>
            </w:pPr>
            <w:r w:rsidRPr="0093187A">
              <w:rPr>
                <w:color w:val="002060"/>
              </w:rPr>
              <w:t>27/10/2023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D0A820" w14:textId="77777777" w:rsidR="00864972" w:rsidRPr="0093187A" w:rsidRDefault="00864972" w:rsidP="00EF6A09">
            <w:pPr>
              <w:pStyle w:val="rowtabella0"/>
              <w:rPr>
                <w:color w:val="002060"/>
              </w:rPr>
            </w:pPr>
            <w:r w:rsidRPr="0093187A">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E94AB" w14:textId="77777777" w:rsidR="00864972" w:rsidRPr="0093187A" w:rsidRDefault="00864972" w:rsidP="00EF6A09">
            <w:pPr>
              <w:pStyle w:val="rowtabella0"/>
              <w:rPr>
                <w:color w:val="002060"/>
              </w:rPr>
            </w:pPr>
            <w:r w:rsidRPr="0093187A">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2A0AB5" w14:textId="77777777" w:rsidR="00864972" w:rsidRPr="0093187A" w:rsidRDefault="00864972" w:rsidP="00EF6A09">
            <w:pPr>
              <w:pStyle w:val="rowtabella0"/>
              <w:rPr>
                <w:color w:val="002060"/>
              </w:rPr>
            </w:pPr>
            <w:r w:rsidRPr="0093187A">
              <w:rPr>
                <w:color w:val="002060"/>
              </w:rPr>
              <w:t>LOC. PIÃˆ DI GUALDO</w:t>
            </w:r>
          </w:p>
        </w:tc>
      </w:tr>
      <w:tr w:rsidR="00864972" w:rsidRPr="0093187A" w14:paraId="7154509C"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24E3CF" w14:textId="77777777" w:rsidR="00864972" w:rsidRPr="0093187A" w:rsidRDefault="00864972" w:rsidP="00EF6A09">
            <w:pPr>
              <w:pStyle w:val="rowtabella0"/>
              <w:rPr>
                <w:color w:val="002060"/>
              </w:rPr>
            </w:pPr>
            <w:r w:rsidRPr="0093187A">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4456B6" w14:textId="77777777" w:rsidR="00864972" w:rsidRPr="0093187A" w:rsidRDefault="00864972" w:rsidP="00EF6A09">
            <w:pPr>
              <w:pStyle w:val="rowtabella0"/>
              <w:rPr>
                <w:color w:val="002060"/>
              </w:rPr>
            </w:pPr>
            <w:r w:rsidRPr="0093187A">
              <w:rPr>
                <w:color w:val="002060"/>
              </w:rPr>
              <w:t>VISSO-ALTONERA CALCIO1970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BF6E24"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F135BD" w14:textId="77777777" w:rsidR="00864972" w:rsidRPr="0093187A" w:rsidRDefault="00864972" w:rsidP="00EF6A09">
            <w:pPr>
              <w:pStyle w:val="rowtabella0"/>
              <w:rPr>
                <w:color w:val="002060"/>
              </w:rPr>
            </w:pPr>
            <w:r w:rsidRPr="0093187A">
              <w:rPr>
                <w:color w:val="002060"/>
              </w:rPr>
              <w:t>28/10/2023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A78B9F" w14:textId="77777777" w:rsidR="00864972" w:rsidRPr="0093187A" w:rsidRDefault="00864972" w:rsidP="00EF6A09">
            <w:pPr>
              <w:pStyle w:val="rowtabella0"/>
              <w:rPr>
                <w:color w:val="002060"/>
              </w:rPr>
            </w:pPr>
            <w:r w:rsidRPr="0093187A">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A4252F" w14:textId="77777777" w:rsidR="00864972" w:rsidRPr="0093187A" w:rsidRDefault="00864972" w:rsidP="00EF6A09">
            <w:pPr>
              <w:pStyle w:val="rowtabella0"/>
              <w:rPr>
                <w:color w:val="002060"/>
              </w:rPr>
            </w:pPr>
            <w:r w:rsidRPr="0093187A">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334E6B" w14:textId="77777777" w:rsidR="00864972" w:rsidRPr="0093187A" w:rsidRDefault="00864972" w:rsidP="00EF6A09">
            <w:pPr>
              <w:pStyle w:val="rowtabella0"/>
              <w:rPr>
                <w:color w:val="002060"/>
              </w:rPr>
            </w:pPr>
            <w:r w:rsidRPr="0093187A">
              <w:rPr>
                <w:color w:val="002060"/>
              </w:rPr>
              <w:t>VIA MONTESSORI LOC. ANGELI</w:t>
            </w:r>
          </w:p>
        </w:tc>
      </w:tr>
      <w:tr w:rsidR="00864972" w:rsidRPr="0093187A" w14:paraId="5BF9188C"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A56689" w14:textId="77777777" w:rsidR="00864972" w:rsidRPr="0093187A" w:rsidRDefault="00864972" w:rsidP="00EF6A09">
            <w:pPr>
              <w:pStyle w:val="rowtabella0"/>
              <w:rPr>
                <w:color w:val="002060"/>
              </w:rPr>
            </w:pPr>
            <w:r w:rsidRPr="0093187A">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5B64F8" w14:textId="77777777" w:rsidR="00864972" w:rsidRPr="0093187A" w:rsidRDefault="00864972" w:rsidP="00EF6A09">
            <w:pPr>
              <w:pStyle w:val="rowtabella0"/>
              <w:rPr>
                <w:color w:val="002060"/>
              </w:rPr>
            </w:pPr>
            <w:r w:rsidRPr="0093187A">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3D57B5"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5A9DE2" w14:textId="77777777" w:rsidR="00864972" w:rsidRPr="0093187A" w:rsidRDefault="00864972" w:rsidP="00EF6A09">
            <w:pPr>
              <w:pStyle w:val="rowtabella0"/>
              <w:rPr>
                <w:color w:val="002060"/>
              </w:rPr>
            </w:pPr>
            <w:r w:rsidRPr="0093187A">
              <w:rPr>
                <w:color w:val="002060"/>
              </w:rPr>
              <w:t>28/10/2023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67CCDB" w14:textId="77777777" w:rsidR="00864972" w:rsidRPr="0093187A" w:rsidRDefault="00864972" w:rsidP="00EF6A09">
            <w:pPr>
              <w:pStyle w:val="rowtabella0"/>
              <w:rPr>
                <w:color w:val="002060"/>
              </w:rPr>
            </w:pPr>
            <w:r w:rsidRPr="0093187A">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2ABAAA" w14:textId="77777777" w:rsidR="00864972" w:rsidRPr="0093187A" w:rsidRDefault="00864972" w:rsidP="00EF6A09">
            <w:pPr>
              <w:pStyle w:val="rowtabella0"/>
              <w:rPr>
                <w:color w:val="002060"/>
              </w:rPr>
            </w:pPr>
            <w:r w:rsidRPr="0093187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47BBB6" w14:textId="77777777" w:rsidR="00864972" w:rsidRPr="0093187A" w:rsidRDefault="00864972" w:rsidP="00EF6A09">
            <w:pPr>
              <w:pStyle w:val="rowtabella0"/>
              <w:rPr>
                <w:color w:val="002060"/>
              </w:rPr>
            </w:pPr>
            <w:r w:rsidRPr="0093187A">
              <w:rPr>
                <w:color w:val="002060"/>
              </w:rPr>
              <w:t>VIA VENEZIA 43</w:t>
            </w:r>
          </w:p>
        </w:tc>
      </w:tr>
      <w:tr w:rsidR="00864972" w:rsidRPr="0093187A" w14:paraId="0D08A48F"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2F8E32" w14:textId="77777777" w:rsidR="00864972" w:rsidRPr="0093187A" w:rsidRDefault="00864972" w:rsidP="00EF6A09">
            <w:pPr>
              <w:pStyle w:val="rowtabella0"/>
              <w:rPr>
                <w:color w:val="002060"/>
              </w:rPr>
            </w:pPr>
            <w:r w:rsidRPr="0093187A">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6EFE1E" w14:textId="77777777" w:rsidR="00864972" w:rsidRPr="0093187A" w:rsidRDefault="00864972" w:rsidP="00EF6A09">
            <w:pPr>
              <w:pStyle w:val="rowtabella0"/>
              <w:rPr>
                <w:color w:val="002060"/>
              </w:rPr>
            </w:pPr>
            <w:r w:rsidRPr="0093187A">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177262"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8BD6E6" w14:textId="77777777" w:rsidR="00864972" w:rsidRPr="0093187A" w:rsidRDefault="00864972" w:rsidP="00EF6A09">
            <w:pPr>
              <w:pStyle w:val="rowtabella0"/>
              <w:rPr>
                <w:color w:val="002060"/>
              </w:rPr>
            </w:pPr>
            <w:r w:rsidRPr="0093187A">
              <w:rPr>
                <w:color w:val="002060"/>
              </w:rPr>
              <w:t>28/10/2023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BFE47F" w14:textId="77777777" w:rsidR="00864972" w:rsidRPr="0093187A" w:rsidRDefault="00864972" w:rsidP="00EF6A09">
            <w:pPr>
              <w:pStyle w:val="rowtabella0"/>
              <w:rPr>
                <w:color w:val="002060"/>
              </w:rPr>
            </w:pPr>
            <w:r w:rsidRPr="0093187A">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ADC167" w14:textId="77777777" w:rsidR="00864972" w:rsidRPr="0093187A" w:rsidRDefault="00864972" w:rsidP="00EF6A09">
            <w:pPr>
              <w:pStyle w:val="rowtabella0"/>
              <w:rPr>
                <w:color w:val="002060"/>
              </w:rPr>
            </w:pPr>
            <w:r w:rsidRPr="0093187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E165BC" w14:textId="77777777" w:rsidR="00864972" w:rsidRPr="0093187A" w:rsidRDefault="00864972" w:rsidP="00EF6A09">
            <w:pPr>
              <w:pStyle w:val="rowtabella0"/>
              <w:rPr>
                <w:color w:val="002060"/>
              </w:rPr>
            </w:pPr>
            <w:r w:rsidRPr="0093187A">
              <w:rPr>
                <w:color w:val="002060"/>
              </w:rPr>
              <w:t>VIA SAN SERGIO FZ. GROTTACCIA</w:t>
            </w:r>
          </w:p>
        </w:tc>
      </w:tr>
      <w:tr w:rsidR="00864972" w:rsidRPr="0093187A" w14:paraId="4937DB93"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9DAB76" w14:textId="77777777" w:rsidR="00864972" w:rsidRPr="0093187A" w:rsidRDefault="00864972" w:rsidP="00EF6A09">
            <w:pPr>
              <w:pStyle w:val="rowtabella0"/>
              <w:rPr>
                <w:color w:val="002060"/>
              </w:rPr>
            </w:pPr>
            <w:r w:rsidRPr="0093187A">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79977" w14:textId="77777777" w:rsidR="00864972" w:rsidRPr="0093187A" w:rsidRDefault="00864972" w:rsidP="00EF6A09">
            <w:pPr>
              <w:pStyle w:val="rowtabella0"/>
              <w:rPr>
                <w:color w:val="002060"/>
              </w:rPr>
            </w:pPr>
            <w:r w:rsidRPr="0093187A">
              <w:rPr>
                <w:color w:val="002060"/>
              </w:rPr>
              <w:t>FRASASSI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774FF"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043C4" w14:textId="77777777" w:rsidR="00864972" w:rsidRPr="0093187A" w:rsidRDefault="00864972" w:rsidP="00EF6A09">
            <w:pPr>
              <w:pStyle w:val="rowtabella0"/>
              <w:rPr>
                <w:color w:val="002060"/>
              </w:rPr>
            </w:pPr>
            <w:r w:rsidRPr="0093187A">
              <w:rPr>
                <w:color w:val="002060"/>
              </w:rPr>
              <w:t>28/10/2023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4639D" w14:textId="77777777" w:rsidR="00864972" w:rsidRPr="0093187A" w:rsidRDefault="00864972" w:rsidP="00EF6A09">
            <w:pPr>
              <w:pStyle w:val="rowtabella0"/>
              <w:rPr>
                <w:color w:val="002060"/>
              </w:rPr>
            </w:pPr>
            <w:r w:rsidRPr="0093187A">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E345B" w14:textId="77777777" w:rsidR="00864972" w:rsidRPr="0093187A" w:rsidRDefault="00864972" w:rsidP="00EF6A09">
            <w:pPr>
              <w:pStyle w:val="rowtabella0"/>
              <w:rPr>
                <w:color w:val="002060"/>
              </w:rPr>
            </w:pPr>
            <w:r w:rsidRPr="0093187A">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B7B5A" w14:textId="77777777" w:rsidR="00864972" w:rsidRPr="0093187A" w:rsidRDefault="00864972" w:rsidP="00EF6A09">
            <w:pPr>
              <w:pStyle w:val="rowtabella0"/>
              <w:rPr>
                <w:color w:val="002060"/>
              </w:rPr>
            </w:pPr>
            <w:r w:rsidRPr="0093187A">
              <w:rPr>
                <w:color w:val="002060"/>
              </w:rPr>
              <w:t>VIA MARIO RIDOLFI</w:t>
            </w:r>
          </w:p>
        </w:tc>
      </w:tr>
    </w:tbl>
    <w:p w14:paraId="7EEF72DC" w14:textId="77777777" w:rsidR="00864972" w:rsidRPr="0093187A" w:rsidRDefault="00864972" w:rsidP="00864972">
      <w:pPr>
        <w:pStyle w:val="breakline"/>
        <w:rPr>
          <w:rFonts w:eastAsiaTheme="minorEastAsia"/>
          <w:color w:val="002060"/>
        </w:rPr>
      </w:pPr>
    </w:p>
    <w:p w14:paraId="431667AB" w14:textId="77777777" w:rsidR="00864972" w:rsidRPr="0093187A" w:rsidRDefault="00864972" w:rsidP="00864972">
      <w:pPr>
        <w:pStyle w:val="breakline"/>
        <w:rPr>
          <w:color w:val="002060"/>
        </w:rPr>
      </w:pPr>
    </w:p>
    <w:p w14:paraId="4D93EDCD" w14:textId="77777777" w:rsidR="00864972" w:rsidRPr="0093187A" w:rsidRDefault="00864972" w:rsidP="00864972">
      <w:pPr>
        <w:pStyle w:val="breakline"/>
        <w:rPr>
          <w:color w:val="002060"/>
        </w:rPr>
      </w:pPr>
    </w:p>
    <w:p w14:paraId="3F16B3C7" w14:textId="77777777" w:rsidR="00864972" w:rsidRPr="0093187A" w:rsidRDefault="00864972" w:rsidP="00864972">
      <w:pPr>
        <w:pStyle w:val="sottotitolocampionato10"/>
        <w:rPr>
          <w:color w:val="002060"/>
        </w:rPr>
      </w:pPr>
      <w:r w:rsidRPr="0093187A">
        <w:rPr>
          <w:color w:val="002060"/>
        </w:rPr>
        <w:lastRenderedPageBreak/>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1996"/>
        <w:gridCol w:w="385"/>
        <w:gridCol w:w="898"/>
        <w:gridCol w:w="1198"/>
        <w:gridCol w:w="1558"/>
        <w:gridCol w:w="1548"/>
      </w:tblGrid>
      <w:tr w:rsidR="00864972" w:rsidRPr="0093187A" w14:paraId="3BA970E4"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BBF1E"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FDC55"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47B14"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26BB5"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AD67F"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39483"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53F48"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5197619E"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5CBC75" w14:textId="77777777" w:rsidR="00864972" w:rsidRPr="0093187A" w:rsidRDefault="00864972" w:rsidP="00EF6A09">
            <w:pPr>
              <w:pStyle w:val="rowtabella0"/>
              <w:rPr>
                <w:color w:val="002060"/>
              </w:rPr>
            </w:pPr>
            <w:r w:rsidRPr="0093187A">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6C857" w14:textId="77777777" w:rsidR="00864972" w:rsidRPr="0093187A" w:rsidRDefault="00864972" w:rsidP="00EF6A09">
            <w:pPr>
              <w:pStyle w:val="rowtabella0"/>
              <w:rPr>
                <w:color w:val="002060"/>
              </w:rPr>
            </w:pPr>
            <w:r w:rsidRPr="0093187A">
              <w:rPr>
                <w:color w:val="002060"/>
              </w:rPr>
              <w:t>BOCA CIVITANOVA 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0AAEA"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9AFD8" w14:textId="77777777" w:rsidR="00864972" w:rsidRPr="0093187A" w:rsidRDefault="00864972" w:rsidP="00EF6A09">
            <w:pPr>
              <w:pStyle w:val="rowtabella0"/>
              <w:rPr>
                <w:color w:val="002060"/>
              </w:rPr>
            </w:pPr>
            <w:r w:rsidRPr="0093187A">
              <w:rPr>
                <w:color w:val="002060"/>
              </w:rPr>
              <w:t>27/10/2023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BCD56" w14:textId="77777777" w:rsidR="00864972" w:rsidRPr="0093187A" w:rsidRDefault="00864972" w:rsidP="00EF6A09">
            <w:pPr>
              <w:pStyle w:val="rowtabella0"/>
              <w:rPr>
                <w:color w:val="002060"/>
              </w:rPr>
            </w:pPr>
            <w:r w:rsidRPr="0093187A">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103E1" w14:textId="77777777" w:rsidR="00864972" w:rsidRPr="0093187A" w:rsidRDefault="00864972" w:rsidP="00EF6A09">
            <w:pPr>
              <w:pStyle w:val="rowtabella0"/>
              <w:rPr>
                <w:color w:val="002060"/>
              </w:rPr>
            </w:pPr>
            <w:r w:rsidRPr="0093187A">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EABF2" w14:textId="77777777" w:rsidR="00864972" w:rsidRPr="0093187A" w:rsidRDefault="00864972" w:rsidP="00EF6A09">
            <w:pPr>
              <w:pStyle w:val="rowtabella0"/>
              <w:rPr>
                <w:color w:val="002060"/>
              </w:rPr>
            </w:pPr>
            <w:r w:rsidRPr="0093187A">
              <w:rPr>
                <w:color w:val="002060"/>
              </w:rPr>
              <w:t>VIA VOLTURNO-PIEDIRIPA</w:t>
            </w:r>
          </w:p>
        </w:tc>
      </w:tr>
      <w:tr w:rsidR="00864972" w:rsidRPr="0093187A" w14:paraId="7522E2FF"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88CA3C" w14:textId="77777777" w:rsidR="00864972" w:rsidRPr="0093187A" w:rsidRDefault="00864972" w:rsidP="00EF6A09">
            <w:pPr>
              <w:pStyle w:val="rowtabella0"/>
              <w:rPr>
                <w:color w:val="002060"/>
              </w:rPr>
            </w:pPr>
            <w:r w:rsidRPr="0093187A">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C31F7D" w14:textId="77777777" w:rsidR="00864972" w:rsidRPr="0093187A" w:rsidRDefault="00864972" w:rsidP="00EF6A09">
            <w:pPr>
              <w:pStyle w:val="rowtabella0"/>
              <w:rPr>
                <w:color w:val="002060"/>
              </w:rPr>
            </w:pPr>
            <w:r w:rsidRPr="0093187A">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9BC105"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48C903"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545D04" w14:textId="77777777" w:rsidR="00864972" w:rsidRPr="0093187A" w:rsidRDefault="00864972" w:rsidP="00EF6A09">
            <w:pPr>
              <w:pStyle w:val="rowtabella0"/>
              <w:rPr>
                <w:color w:val="002060"/>
              </w:rPr>
            </w:pPr>
            <w:r w:rsidRPr="0093187A">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155FE" w14:textId="77777777" w:rsidR="00864972" w:rsidRPr="0093187A" w:rsidRDefault="00864972" w:rsidP="00EF6A09">
            <w:pPr>
              <w:pStyle w:val="rowtabella0"/>
              <w:rPr>
                <w:color w:val="002060"/>
              </w:rPr>
            </w:pPr>
            <w:r w:rsidRPr="0093187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CCCEB6" w14:textId="77777777" w:rsidR="00864972" w:rsidRPr="0093187A" w:rsidRDefault="00864972" w:rsidP="00EF6A09">
            <w:pPr>
              <w:pStyle w:val="rowtabella0"/>
              <w:rPr>
                <w:color w:val="002060"/>
              </w:rPr>
            </w:pPr>
            <w:r w:rsidRPr="0093187A">
              <w:rPr>
                <w:color w:val="002060"/>
              </w:rPr>
              <w:t>VIA INDIPENDENZA-CAPODARCO</w:t>
            </w:r>
          </w:p>
        </w:tc>
      </w:tr>
      <w:tr w:rsidR="00864972" w:rsidRPr="0093187A" w14:paraId="2D00D0D0"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6B4A65" w14:textId="77777777" w:rsidR="00864972" w:rsidRPr="0093187A" w:rsidRDefault="00864972" w:rsidP="00EF6A09">
            <w:pPr>
              <w:pStyle w:val="rowtabella0"/>
              <w:rPr>
                <w:color w:val="002060"/>
              </w:rPr>
            </w:pPr>
            <w:r w:rsidRPr="0093187A">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11E4F9" w14:textId="77777777" w:rsidR="00864972" w:rsidRPr="0093187A" w:rsidRDefault="00864972" w:rsidP="00EF6A09">
            <w:pPr>
              <w:pStyle w:val="rowtabella0"/>
              <w:rPr>
                <w:color w:val="002060"/>
              </w:rPr>
            </w:pPr>
            <w:r w:rsidRPr="0093187A">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8A0DF4"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464040"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1BC5B2" w14:textId="77777777" w:rsidR="00864972" w:rsidRPr="0093187A" w:rsidRDefault="00864972" w:rsidP="00EF6A09">
            <w:pPr>
              <w:pStyle w:val="rowtabella0"/>
              <w:rPr>
                <w:color w:val="002060"/>
              </w:rPr>
            </w:pPr>
            <w:r w:rsidRPr="0093187A">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7C0D76" w14:textId="77777777" w:rsidR="00864972" w:rsidRPr="0093187A" w:rsidRDefault="00864972" w:rsidP="00EF6A09">
            <w:pPr>
              <w:pStyle w:val="rowtabella0"/>
              <w:rPr>
                <w:color w:val="002060"/>
              </w:rPr>
            </w:pPr>
            <w:r w:rsidRPr="0093187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D52DE" w14:textId="77777777" w:rsidR="00864972" w:rsidRPr="0093187A" w:rsidRDefault="00864972" w:rsidP="00EF6A09">
            <w:pPr>
              <w:pStyle w:val="rowtabella0"/>
              <w:rPr>
                <w:color w:val="002060"/>
              </w:rPr>
            </w:pPr>
            <w:r w:rsidRPr="0093187A">
              <w:rPr>
                <w:color w:val="002060"/>
              </w:rPr>
              <w:t>VIA ALDO MORO</w:t>
            </w:r>
          </w:p>
        </w:tc>
      </w:tr>
      <w:tr w:rsidR="00864972" w:rsidRPr="0093187A" w14:paraId="638FCAEC"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577DF4" w14:textId="77777777" w:rsidR="00864972" w:rsidRPr="0093187A" w:rsidRDefault="00864972" w:rsidP="00EF6A09">
            <w:pPr>
              <w:pStyle w:val="rowtabella0"/>
              <w:rPr>
                <w:color w:val="002060"/>
              </w:rPr>
            </w:pPr>
            <w:r w:rsidRPr="0093187A">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87AA92" w14:textId="77777777" w:rsidR="00864972" w:rsidRPr="0093187A" w:rsidRDefault="00864972" w:rsidP="00EF6A09">
            <w:pPr>
              <w:pStyle w:val="rowtabella0"/>
              <w:rPr>
                <w:color w:val="002060"/>
              </w:rPr>
            </w:pPr>
            <w:r w:rsidRPr="0093187A">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A76DF7"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328F26" w14:textId="77777777" w:rsidR="00864972" w:rsidRPr="0093187A" w:rsidRDefault="00864972" w:rsidP="00EF6A09">
            <w:pPr>
              <w:pStyle w:val="rowtabella0"/>
              <w:rPr>
                <w:color w:val="002060"/>
              </w:rPr>
            </w:pPr>
            <w:r w:rsidRPr="0093187A">
              <w:rPr>
                <w:color w:val="002060"/>
              </w:rPr>
              <w:t>27/10/2023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AA664C" w14:textId="77777777" w:rsidR="00864972" w:rsidRPr="0093187A" w:rsidRDefault="00864972" w:rsidP="00EF6A09">
            <w:pPr>
              <w:pStyle w:val="rowtabella0"/>
              <w:rPr>
                <w:color w:val="002060"/>
              </w:rPr>
            </w:pPr>
            <w:r w:rsidRPr="0093187A">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231BA5" w14:textId="77777777" w:rsidR="00864972" w:rsidRPr="0093187A" w:rsidRDefault="00864972" w:rsidP="00EF6A09">
            <w:pPr>
              <w:pStyle w:val="rowtabella0"/>
              <w:rPr>
                <w:color w:val="002060"/>
              </w:rPr>
            </w:pPr>
            <w:r w:rsidRPr="0093187A">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E85EF5" w14:textId="77777777" w:rsidR="00864972" w:rsidRPr="0093187A" w:rsidRDefault="00864972" w:rsidP="00EF6A09">
            <w:pPr>
              <w:pStyle w:val="rowtabella0"/>
              <w:rPr>
                <w:color w:val="002060"/>
              </w:rPr>
            </w:pPr>
            <w:r w:rsidRPr="0093187A">
              <w:rPr>
                <w:color w:val="002060"/>
              </w:rPr>
              <w:t>LOC. SAN LIBERATO</w:t>
            </w:r>
          </w:p>
        </w:tc>
      </w:tr>
      <w:tr w:rsidR="00864972" w:rsidRPr="0093187A" w14:paraId="531B4102"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68AB8F" w14:textId="77777777" w:rsidR="00864972" w:rsidRPr="0093187A" w:rsidRDefault="00864972" w:rsidP="00EF6A09">
            <w:pPr>
              <w:pStyle w:val="rowtabella0"/>
              <w:rPr>
                <w:color w:val="002060"/>
              </w:rPr>
            </w:pPr>
            <w:r w:rsidRPr="0093187A">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8A4F0A" w14:textId="77777777" w:rsidR="00864972" w:rsidRPr="0093187A" w:rsidRDefault="00864972" w:rsidP="00EF6A09">
            <w:pPr>
              <w:pStyle w:val="rowtabella0"/>
              <w:rPr>
                <w:color w:val="002060"/>
              </w:rPr>
            </w:pPr>
            <w:r w:rsidRPr="0093187A">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06EE0D"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E74423" w14:textId="77777777" w:rsidR="00864972" w:rsidRPr="0093187A" w:rsidRDefault="00864972" w:rsidP="00EF6A09">
            <w:pPr>
              <w:pStyle w:val="rowtabella0"/>
              <w:rPr>
                <w:color w:val="002060"/>
              </w:rPr>
            </w:pPr>
            <w:r w:rsidRPr="0093187A">
              <w:rPr>
                <w:color w:val="002060"/>
              </w:rPr>
              <w:t>27/10/2023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2DBD46" w14:textId="77777777" w:rsidR="00864972" w:rsidRPr="0093187A" w:rsidRDefault="00864972" w:rsidP="00EF6A09">
            <w:pPr>
              <w:pStyle w:val="rowtabella0"/>
              <w:rPr>
                <w:color w:val="002060"/>
              </w:rPr>
            </w:pPr>
            <w:r w:rsidRPr="0093187A">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C2CFA3" w14:textId="77777777" w:rsidR="00864972" w:rsidRPr="0093187A" w:rsidRDefault="00864972" w:rsidP="00EF6A09">
            <w:pPr>
              <w:pStyle w:val="rowtabella0"/>
              <w:rPr>
                <w:color w:val="002060"/>
              </w:rPr>
            </w:pPr>
            <w:r w:rsidRPr="0093187A">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A49CAB" w14:textId="77777777" w:rsidR="00864972" w:rsidRPr="0093187A" w:rsidRDefault="00864972" w:rsidP="00EF6A09">
            <w:pPr>
              <w:pStyle w:val="rowtabella0"/>
              <w:rPr>
                <w:color w:val="002060"/>
              </w:rPr>
            </w:pPr>
            <w:r w:rsidRPr="0093187A">
              <w:rPr>
                <w:color w:val="002060"/>
              </w:rPr>
              <w:t>VIA MANZONI</w:t>
            </w:r>
          </w:p>
        </w:tc>
      </w:tr>
      <w:tr w:rsidR="00864972" w:rsidRPr="0093187A" w14:paraId="71AB4126"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99D15A" w14:textId="77777777" w:rsidR="00864972" w:rsidRPr="0093187A" w:rsidRDefault="00864972" w:rsidP="00EF6A09">
            <w:pPr>
              <w:pStyle w:val="rowtabella0"/>
              <w:rPr>
                <w:color w:val="002060"/>
              </w:rPr>
            </w:pPr>
            <w:r w:rsidRPr="0093187A">
              <w:rPr>
                <w:color w:val="002060"/>
              </w:rPr>
              <w:t>VIS CIVITANOVA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14B8D" w14:textId="77777777" w:rsidR="00864972" w:rsidRPr="0093187A" w:rsidRDefault="00864972" w:rsidP="00EF6A09">
            <w:pPr>
              <w:pStyle w:val="rowtabella0"/>
              <w:rPr>
                <w:color w:val="002060"/>
              </w:rPr>
            </w:pPr>
            <w:r w:rsidRPr="0093187A">
              <w:rPr>
                <w:color w:val="002060"/>
              </w:rPr>
              <w:t>CALCIO S.ELPIDIO A 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C429B"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3FABF" w14:textId="77777777" w:rsidR="00864972" w:rsidRPr="0093187A" w:rsidRDefault="00864972" w:rsidP="00EF6A09">
            <w:pPr>
              <w:pStyle w:val="rowtabella0"/>
              <w:rPr>
                <w:color w:val="002060"/>
              </w:rPr>
            </w:pPr>
            <w:r w:rsidRPr="0093187A">
              <w:rPr>
                <w:color w:val="002060"/>
              </w:rPr>
              <w:t>29/10/2023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71AFA" w14:textId="77777777" w:rsidR="00864972" w:rsidRPr="0093187A" w:rsidRDefault="00864972" w:rsidP="00EF6A09">
            <w:pPr>
              <w:pStyle w:val="rowtabella0"/>
              <w:rPr>
                <w:color w:val="002060"/>
              </w:rPr>
            </w:pPr>
            <w:r w:rsidRPr="0093187A">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29508" w14:textId="77777777" w:rsidR="00864972" w:rsidRPr="0093187A" w:rsidRDefault="00864972" w:rsidP="00EF6A09">
            <w:pPr>
              <w:pStyle w:val="rowtabella0"/>
              <w:rPr>
                <w:color w:val="002060"/>
              </w:rPr>
            </w:pPr>
            <w:r w:rsidRPr="0093187A">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C0DD3" w14:textId="77777777" w:rsidR="00864972" w:rsidRPr="0093187A" w:rsidRDefault="00864972" w:rsidP="00EF6A09">
            <w:pPr>
              <w:pStyle w:val="rowtabella0"/>
              <w:rPr>
                <w:color w:val="002060"/>
              </w:rPr>
            </w:pPr>
            <w:r w:rsidRPr="0093187A">
              <w:rPr>
                <w:color w:val="002060"/>
              </w:rPr>
              <w:t>VIA ALESSANDRO MANZONI</w:t>
            </w:r>
          </w:p>
        </w:tc>
      </w:tr>
    </w:tbl>
    <w:p w14:paraId="51EF456A" w14:textId="77777777" w:rsidR="00864972" w:rsidRPr="0093187A" w:rsidRDefault="00864972" w:rsidP="00864972">
      <w:pPr>
        <w:pStyle w:val="breakline"/>
        <w:rPr>
          <w:rFonts w:eastAsiaTheme="minorEastAsia"/>
          <w:color w:val="002060"/>
        </w:rPr>
      </w:pPr>
    </w:p>
    <w:p w14:paraId="6346E206" w14:textId="77777777" w:rsidR="00864972" w:rsidRPr="0093187A" w:rsidRDefault="00864972" w:rsidP="00864972">
      <w:pPr>
        <w:pStyle w:val="breakline"/>
        <w:rPr>
          <w:color w:val="002060"/>
        </w:rPr>
      </w:pPr>
    </w:p>
    <w:p w14:paraId="3159FD50" w14:textId="77777777" w:rsidR="00864972" w:rsidRPr="0093187A" w:rsidRDefault="00864972" w:rsidP="00864972">
      <w:pPr>
        <w:pStyle w:val="breakline"/>
        <w:rPr>
          <w:color w:val="002060"/>
        </w:rPr>
      </w:pPr>
    </w:p>
    <w:p w14:paraId="6457A693" w14:textId="77777777" w:rsidR="00864972" w:rsidRPr="0093187A" w:rsidRDefault="00864972" w:rsidP="00864972">
      <w:pPr>
        <w:pStyle w:val="sottotitolocampionato10"/>
        <w:rPr>
          <w:color w:val="002060"/>
        </w:rPr>
      </w:pPr>
      <w:r w:rsidRPr="0093187A">
        <w:rPr>
          <w:color w:val="002060"/>
        </w:rP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2"/>
        <w:gridCol w:w="385"/>
        <w:gridCol w:w="898"/>
        <w:gridCol w:w="1173"/>
        <w:gridCol w:w="1550"/>
        <w:gridCol w:w="1567"/>
      </w:tblGrid>
      <w:tr w:rsidR="00864972" w:rsidRPr="0093187A" w14:paraId="295AF3FA"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E3E4E"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8F533"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38E93"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190B8"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9AB4D"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D753F"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7EEA4"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2D7B740A"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4E94F7" w14:textId="77777777" w:rsidR="00864972" w:rsidRPr="0093187A" w:rsidRDefault="00864972" w:rsidP="00EF6A09">
            <w:pPr>
              <w:pStyle w:val="rowtabella0"/>
              <w:rPr>
                <w:color w:val="002060"/>
              </w:rPr>
            </w:pPr>
            <w:r w:rsidRPr="0093187A">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B584B8" w14:textId="77777777" w:rsidR="00864972" w:rsidRPr="0093187A" w:rsidRDefault="00864972" w:rsidP="00EF6A09">
            <w:pPr>
              <w:pStyle w:val="rowtabella0"/>
              <w:rPr>
                <w:color w:val="002060"/>
              </w:rPr>
            </w:pPr>
            <w:r w:rsidRPr="0093187A">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18180"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1F29A" w14:textId="77777777" w:rsidR="00864972" w:rsidRPr="0093187A" w:rsidRDefault="00864972" w:rsidP="00EF6A09">
            <w:pPr>
              <w:pStyle w:val="rowtabella0"/>
              <w:rPr>
                <w:color w:val="002060"/>
              </w:rPr>
            </w:pPr>
            <w:r w:rsidRPr="0093187A">
              <w:rPr>
                <w:color w:val="002060"/>
              </w:rPr>
              <w:t>27/10/2023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4D564" w14:textId="77777777" w:rsidR="00864972" w:rsidRPr="0093187A" w:rsidRDefault="00864972" w:rsidP="00EF6A09">
            <w:pPr>
              <w:pStyle w:val="rowtabella0"/>
              <w:rPr>
                <w:color w:val="002060"/>
              </w:rPr>
            </w:pPr>
            <w:r w:rsidRPr="0093187A">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B0FD5" w14:textId="77777777" w:rsidR="00864972" w:rsidRPr="0093187A" w:rsidRDefault="00864972" w:rsidP="00EF6A09">
            <w:pPr>
              <w:pStyle w:val="rowtabella0"/>
              <w:rPr>
                <w:color w:val="002060"/>
              </w:rPr>
            </w:pPr>
            <w:r w:rsidRPr="0093187A">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B2230" w14:textId="77777777" w:rsidR="00864972" w:rsidRPr="0093187A" w:rsidRDefault="00864972" w:rsidP="00EF6A09">
            <w:pPr>
              <w:pStyle w:val="rowtabella0"/>
              <w:rPr>
                <w:color w:val="002060"/>
              </w:rPr>
            </w:pPr>
            <w:r w:rsidRPr="0093187A">
              <w:rPr>
                <w:color w:val="002060"/>
              </w:rPr>
              <w:t>PIAZZA S. D'ACQUISTO</w:t>
            </w:r>
          </w:p>
        </w:tc>
      </w:tr>
      <w:tr w:rsidR="00864972" w:rsidRPr="0093187A" w14:paraId="3D454B86"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1F6CFC" w14:textId="77777777" w:rsidR="00864972" w:rsidRPr="0093187A" w:rsidRDefault="00864972" w:rsidP="00EF6A09">
            <w:pPr>
              <w:pStyle w:val="rowtabella0"/>
              <w:rPr>
                <w:color w:val="002060"/>
              </w:rPr>
            </w:pPr>
            <w:r w:rsidRPr="0093187A">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A4F914" w14:textId="77777777" w:rsidR="00864972" w:rsidRPr="0093187A" w:rsidRDefault="00864972" w:rsidP="00EF6A09">
            <w:pPr>
              <w:pStyle w:val="rowtabella0"/>
              <w:rPr>
                <w:color w:val="002060"/>
              </w:rPr>
            </w:pPr>
            <w:r w:rsidRPr="0093187A">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F46614"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FD0A2B" w14:textId="77777777" w:rsidR="00864972" w:rsidRPr="0093187A" w:rsidRDefault="00864972" w:rsidP="00EF6A09">
            <w:pPr>
              <w:pStyle w:val="rowtabella0"/>
              <w:rPr>
                <w:color w:val="002060"/>
              </w:rPr>
            </w:pPr>
            <w:r w:rsidRPr="0093187A">
              <w:rPr>
                <w:color w:val="002060"/>
              </w:rPr>
              <w:t>27/10/2023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7C0C09" w14:textId="77777777" w:rsidR="00864972" w:rsidRPr="0093187A" w:rsidRDefault="00864972" w:rsidP="00EF6A09">
            <w:pPr>
              <w:pStyle w:val="rowtabella0"/>
              <w:rPr>
                <w:color w:val="002060"/>
              </w:rPr>
            </w:pPr>
            <w:r w:rsidRPr="0093187A">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E664D9" w14:textId="77777777" w:rsidR="00864972" w:rsidRPr="0093187A" w:rsidRDefault="00864972" w:rsidP="00EF6A09">
            <w:pPr>
              <w:pStyle w:val="rowtabella0"/>
              <w:rPr>
                <w:color w:val="002060"/>
              </w:rPr>
            </w:pPr>
            <w:r w:rsidRPr="0093187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B7BFC8" w14:textId="77777777" w:rsidR="00864972" w:rsidRPr="0093187A" w:rsidRDefault="00864972" w:rsidP="00EF6A09">
            <w:pPr>
              <w:pStyle w:val="rowtabella0"/>
              <w:rPr>
                <w:color w:val="002060"/>
              </w:rPr>
            </w:pPr>
            <w:r w:rsidRPr="0093187A">
              <w:rPr>
                <w:color w:val="002060"/>
              </w:rPr>
              <w:t>LOC.MONTEROCCO VIA A.MANCINI</w:t>
            </w:r>
          </w:p>
        </w:tc>
      </w:tr>
      <w:tr w:rsidR="00864972" w:rsidRPr="0093187A" w14:paraId="09E190AD"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6F34DD" w14:textId="77777777" w:rsidR="00864972" w:rsidRPr="0093187A" w:rsidRDefault="00864972" w:rsidP="00EF6A09">
            <w:pPr>
              <w:pStyle w:val="rowtabella0"/>
              <w:rPr>
                <w:color w:val="002060"/>
              </w:rPr>
            </w:pPr>
            <w:r w:rsidRPr="0093187A">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4BCC51" w14:textId="77777777" w:rsidR="00864972" w:rsidRPr="0093187A" w:rsidRDefault="00864972" w:rsidP="00EF6A09">
            <w:pPr>
              <w:pStyle w:val="rowtabella0"/>
              <w:rPr>
                <w:color w:val="002060"/>
              </w:rPr>
            </w:pPr>
            <w:r w:rsidRPr="0093187A">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EA0495"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BEBB11"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1B6D71" w14:textId="77777777" w:rsidR="00864972" w:rsidRPr="0093187A" w:rsidRDefault="00864972" w:rsidP="00EF6A09">
            <w:pPr>
              <w:pStyle w:val="rowtabella0"/>
              <w:rPr>
                <w:color w:val="002060"/>
              </w:rPr>
            </w:pPr>
            <w:r w:rsidRPr="0093187A">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42620B" w14:textId="77777777" w:rsidR="00864972" w:rsidRPr="0093187A" w:rsidRDefault="00864972" w:rsidP="00EF6A09">
            <w:pPr>
              <w:pStyle w:val="rowtabella0"/>
              <w:rPr>
                <w:color w:val="002060"/>
              </w:rPr>
            </w:pPr>
            <w:r w:rsidRPr="0093187A">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B7F93F" w14:textId="77777777" w:rsidR="00864972" w:rsidRPr="0093187A" w:rsidRDefault="00864972" w:rsidP="00EF6A09">
            <w:pPr>
              <w:pStyle w:val="rowtabella0"/>
              <w:rPr>
                <w:color w:val="002060"/>
              </w:rPr>
            </w:pPr>
            <w:r w:rsidRPr="0093187A">
              <w:rPr>
                <w:color w:val="002060"/>
              </w:rPr>
              <w:t>TRAVERSA VIA U.T0MEI</w:t>
            </w:r>
          </w:p>
        </w:tc>
      </w:tr>
      <w:tr w:rsidR="00864972" w:rsidRPr="0093187A" w14:paraId="7F6F7AAE"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77E576" w14:textId="77777777" w:rsidR="00864972" w:rsidRPr="0093187A" w:rsidRDefault="00864972" w:rsidP="00EF6A09">
            <w:pPr>
              <w:pStyle w:val="rowtabella0"/>
              <w:rPr>
                <w:color w:val="002060"/>
              </w:rPr>
            </w:pPr>
            <w:r w:rsidRPr="0093187A">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AABB91" w14:textId="77777777" w:rsidR="00864972" w:rsidRPr="0093187A" w:rsidRDefault="00864972" w:rsidP="00EF6A09">
            <w:pPr>
              <w:pStyle w:val="rowtabella0"/>
              <w:rPr>
                <w:color w:val="002060"/>
              </w:rPr>
            </w:pPr>
            <w:r w:rsidRPr="0093187A">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AA739"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1DE30A" w14:textId="77777777" w:rsidR="00864972" w:rsidRPr="0093187A" w:rsidRDefault="00864972" w:rsidP="00EF6A09">
            <w:pPr>
              <w:pStyle w:val="rowtabella0"/>
              <w:rPr>
                <w:color w:val="002060"/>
              </w:rPr>
            </w:pPr>
            <w:r w:rsidRPr="0093187A">
              <w:rPr>
                <w:color w:val="002060"/>
              </w:rPr>
              <w:t>27/10/2023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9BCC59" w14:textId="77777777" w:rsidR="00864972" w:rsidRPr="0093187A" w:rsidRDefault="00864972" w:rsidP="00EF6A09">
            <w:pPr>
              <w:pStyle w:val="rowtabella0"/>
              <w:rPr>
                <w:color w:val="002060"/>
              </w:rPr>
            </w:pPr>
            <w:r w:rsidRPr="0093187A">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B6ABF" w14:textId="77777777" w:rsidR="00864972" w:rsidRPr="0093187A" w:rsidRDefault="00864972" w:rsidP="00EF6A09">
            <w:pPr>
              <w:pStyle w:val="rowtabella0"/>
              <w:rPr>
                <w:color w:val="002060"/>
              </w:rPr>
            </w:pPr>
            <w:r w:rsidRPr="0093187A">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3AD0F8" w14:textId="77777777" w:rsidR="00864972" w:rsidRPr="0093187A" w:rsidRDefault="00864972" w:rsidP="00EF6A09">
            <w:pPr>
              <w:pStyle w:val="rowtabella0"/>
              <w:rPr>
                <w:color w:val="002060"/>
              </w:rPr>
            </w:pPr>
            <w:r w:rsidRPr="0093187A">
              <w:rPr>
                <w:color w:val="002060"/>
              </w:rPr>
              <w:t>CENTRO ABITATO</w:t>
            </w:r>
          </w:p>
        </w:tc>
      </w:tr>
      <w:tr w:rsidR="00864972" w:rsidRPr="0093187A" w14:paraId="484FF6ED"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C25513" w14:textId="77777777" w:rsidR="00864972" w:rsidRPr="0093187A" w:rsidRDefault="00864972" w:rsidP="00EF6A09">
            <w:pPr>
              <w:pStyle w:val="rowtabella0"/>
              <w:rPr>
                <w:color w:val="002060"/>
              </w:rPr>
            </w:pPr>
            <w:r w:rsidRPr="0093187A">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46C173" w14:textId="77777777" w:rsidR="00864972" w:rsidRPr="0093187A" w:rsidRDefault="00864972" w:rsidP="00EF6A09">
            <w:pPr>
              <w:pStyle w:val="rowtabella0"/>
              <w:rPr>
                <w:color w:val="002060"/>
              </w:rPr>
            </w:pPr>
            <w:r w:rsidRPr="0093187A">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7822E2"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DF043B" w14:textId="77777777" w:rsidR="00864972" w:rsidRPr="0093187A" w:rsidRDefault="00864972" w:rsidP="00EF6A09">
            <w:pPr>
              <w:pStyle w:val="rowtabella0"/>
              <w:rPr>
                <w:color w:val="002060"/>
              </w:rPr>
            </w:pPr>
            <w:r w:rsidRPr="0093187A">
              <w:rPr>
                <w:color w:val="002060"/>
              </w:rPr>
              <w:t>27/10/2023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B213E4" w14:textId="77777777" w:rsidR="00864972" w:rsidRPr="0093187A" w:rsidRDefault="00864972" w:rsidP="00EF6A09">
            <w:pPr>
              <w:pStyle w:val="rowtabella0"/>
              <w:rPr>
                <w:color w:val="002060"/>
              </w:rPr>
            </w:pPr>
            <w:r w:rsidRPr="0093187A">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1DE1C" w14:textId="77777777" w:rsidR="00864972" w:rsidRPr="0093187A" w:rsidRDefault="00864972" w:rsidP="00EF6A09">
            <w:pPr>
              <w:pStyle w:val="rowtabella0"/>
              <w:rPr>
                <w:color w:val="002060"/>
              </w:rPr>
            </w:pPr>
            <w:r w:rsidRPr="0093187A">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A28833" w14:textId="77777777" w:rsidR="00864972" w:rsidRPr="0093187A" w:rsidRDefault="00864972" w:rsidP="00EF6A09">
            <w:pPr>
              <w:pStyle w:val="rowtabella0"/>
              <w:rPr>
                <w:color w:val="002060"/>
              </w:rPr>
            </w:pPr>
            <w:r w:rsidRPr="0093187A">
              <w:rPr>
                <w:color w:val="002060"/>
              </w:rPr>
              <w:t>VIA SALVO D'ACQUISTO</w:t>
            </w:r>
          </w:p>
        </w:tc>
      </w:tr>
      <w:tr w:rsidR="00864972" w:rsidRPr="0093187A" w14:paraId="481164FC"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C0B93D" w14:textId="77777777" w:rsidR="00864972" w:rsidRPr="0093187A" w:rsidRDefault="00864972" w:rsidP="00EF6A09">
            <w:pPr>
              <w:pStyle w:val="rowtabella0"/>
              <w:rPr>
                <w:color w:val="002060"/>
              </w:rPr>
            </w:pPr>
            <w:r w:rsidRPr="0093187A">
              <w:rPr>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8F3C85" w14:textId="77777777" w:rsidR="00864972" w:rsidRPr="0093187A" w:rsidRDefault="00864972" w:rsidP="00EF6A09">
            <w:pPr>
              <w:pStyle w:val="rowtabella0"/>
              <w:rPr>
                <w:color w:val="002060"/>
              </w:rPr>
            </w:pPr>
            <w:r w:rsidRPr="0093187A">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11683F"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D91FFD" w14:textId="77777777" w:rsidR="00864972" w:rsidRPr="0093187A" w:rsidRDefault="00864972" w:rsidP="00EF6A09">
            <w:pPr>
              <w:pStyle w:val="rowtabella0"/>
              <w:rPr>
                <w:color w:val="002060"/>
              </w:rPr>
            </w:pPr>
            <w:r w:rsidRPr="0093187A">
              <w:rPr>
                <w:color w:val="002060"/>
              </w:rPr>
              <w:t>28/10/2023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AD1B5A" w14:textId="77777777" w:rsidR="00864972" w:rsidRPr="0093187A" w:rsidRDefault="00864972" w:rsidP="00EF6A09">
            <w:pPr>
              <w:pStyle w:val="rowtabella0"/>
              <w:rPr>
                <w:color w:val="002060"/>
              </w:rPr>
            </w:pPr>
            <w:r w:rsidRPr="0093187A">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FF41DD" w14:textId="77777777" w:rsidR="00864972" w:rsidRPr="0093187A" w:rsidRDefault="00864972" w:rsidP="00EF6A09">
            <w:pPr>
              <w:pStyle w:val="rowtabella0"/>
              <w:rPr>
                <w:color w:val="002060"/>
              </w:rPr>
            </w:pPr>
            <w:r w:rsidRPr="0093187A">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8E59A2" w14:textId="77777777" w:rsidR="00864972" w:rsidRPr="0093187A" w:rsidRDefault="00864972" w:rsidP="00EF6A09">
            <w:pPr>
              <w:pStyle w:val="rowtabella0"/>
              <w:rPr>
                <w:color w:val="002060"/>
              </w:rPr>
            </w:pPr>
            <w:r w:rsidRPr="0093187A">
              <w:rPr>
                <w:color w:val="002060"/>
              </w:rPr>
              <w:t>VIA CORRADI</w:t>
            </w:r>
          </w:p>
        </w:tc>
      </w:tr>
      <w:tr w:rsidR="00864972" w:rsidRPr="0093187A" w14:paraId="20BC5338"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5BECD0" w14:textId="77777777" w:rsidR="00864972" w:rsidRPr="0093187A" w:rsidRDefault="00864972" w:rsidP="00EF6A09">
            <w:pPr>
              <w:pStyle w:val="rowtabella0"/>
              <w:rPr>
                <w:color w:val="002060"/>
              </w:rPr>
            </w:pPr>
            <w:r w:rsidRPr="0093187A">
              <w:rPr>
                <w:color w:val="002060"/>
              </w:rPr>
              <w:t>BOCASTRUM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8DC88" w14:textId="77777777" w:rsidR="00864972" w:rsidRPr="0093187A" w:rsidRDefault="00864972" w:rsidP="00EF6A09">
            <w:pPr>
              <w:pStyle w:val="rowtabella0"/>
              <w:rPr>
                <w:color w:val="002060"/>
              </w:rPr>
            </w:pPr>
            <w:r w:rsidRPr="0093187A">
              <w:rPr>
                <w:color w:val="002060"/>
              </w:rPr>
              <w:t>FUTSAL L.C.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0EF47"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82E2A" w14:textId="77777777" w:rsidR="00864972" w:rsidRPr="0093187A" w:rsidRDefault="00864972" w:rsidP="00EF6A09">
            <w:pPr>
              <w:pStyle w:val="rowtabella0"/>
              <w:rPr>
                <w:color w:val="002060"/>
              </w:rPr>
            </w:pPr>
            <w:r w:rsidRPr="0093187A">
              <w:rPr>
                <w:color w:val="002060"/>
              </w:rPr>
              <w:t>28/10/2023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FE404" w14:textId="77777777" w:rsidR="00864972" w:rsidRPr="0093187A" w:rsidRDefault="00864972" w:rsidP="00EF6A09">
            <w:pPr>
              <w:pStyle w:val="rowtabella0"/>
              <w:rPr>
                <w:color w:val="002060"/>
              </w:rPr>
            </w:pPr>
            <w:r w:rsidRPr="0093187A">
              <w:rPr>
                <w:color w:val="002060"/>
              </w:rPr>
              <w:t>5665 PALESTRA C5 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B305E" w14:textId="77777777" w:rsidR="00864972" w:rsidRPr="0093187A" w:rsidRDefault="00864972" w:rsidP="00EF6A09">
            <w:pPr>
              <w:pStyle w:val="rowtabella0"/>
              <w:rPr>
                <w:color w:val="002060"/>
              </w:rPr>
            </w:pPr>
            <w:r w:rsidRPr="0093187A">
              <w:rPr>
                <w:color w:val="002060"/>
              </w:rPr>
              <w:t>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B417F" w14:textId="77777777" w:rsidR="00864972" w:rsidRPr="0093187A" w:rsidRDefault="00864972" w:rsidP="00EF6A09">
            <w:pPr>
              <w:pStyle w:val="rowtabella0"/>
              <w:rPr>
                <w:color w:val="002060"/>
              </w:rPr>
            </w:pPr>
            <w:r w:rsidRPr="0093187A">
              <w:rPr>
                <w:color w:val="002060"/>
              </w:rPr>
              <w:t>LOC. ROCCHETTA</w:t>
            </w:r>
          </w:p>
        </w:tc>
      </w:tr>
    </w:tbl>
    <w:p w14:paraId="73D15A04" w14:textId="77777777" w:rsidR="00864972" w:rsidRPr="00D652AD" w:rsidRDefault="00864972" w:rsidP="00864972">
      <w:pPr>
        <w:pStyle w:val="breakline"/>
        <w:rPr>
          <w:rFonts w:eastAsiaTheme="minorEastAsia"/>
          <w:color w:val="002060"/>
        </w:rPr>
      </w:pPr>
    </w:p>
    <w:p w14:paraId="41774104" w14:textId="77777777" w:rsidR="00864972" w:rsidRPr="00D652AD" w:rsidRDefault="00864972" w:rsidP="00864972">
      <w:pPr>
        <w:pStyle w:val="breakline"/>
        <w:rPr>
          <w:color w:val="002060"/>
        </w:rPr>
      </w:pPr>
    </w:p>
    <w:p w14:paraId="17061025" w14:textId="77777777" w:rsidR="00864972" w:rsidRPr="00D652AD" w:rsidRDefault="00864972" w:rsidP="00864972">
      <w:pPr>
        <w:pStyle w:val="titolocampionato0"/>
        <w:shd w:val="clear" w:color="auto" w:fill="CCCCCC"/>
        <w:spacing w:before="80" w:after="40"/>
        <w:rPr>
          <w:color w:val="002060"/>
        </w:rPr>
      </w:pPr>
      <w:r w:rsidRPr="00D652AD">
        <w:rPr>
          <w:color w:val="002060"/>
        </w:rPr>
        <w:t>REGIONALE CALCIO A 5 FEMMINILE</w:t>
      </w:r>
    </w:p>
    <w:p w14:paraId="5EA61F2D" w14:textId="77777777" w:rsidR="00864972" w:rsidRPr="00D652AD" w:rsidRDefault="00864972" w:rsidP="00864972">
      <w:pPr>
        <w:pStyle w:val="titoloprinc0"/>
        <w:rPr>
          <w:color w:val="002060"/>
        </w:rPr>
      </w:pPr>
      <w:r w:rsidRPr="00D652AD">
        <w:rPr>
          <w:color w:val="002060"/>
        </w:rPr>
        <w:t>VARIAZIONI AL PROGRAMMA GARE</w:t>
      </w:r>
    </w:p>
    <w:p w14:paraId="2606E2FB" w14:textId="77777777" w:rsidR="00864972" w:rsidRPr="00D652AD" w:rsidRDefault="00864972" w:rsidP="00864972">
      <w:pPr>
        <w:pStyle w:val="breakline"/>
        <w:rPr>
          <w:color w:val="002060"/>
        </w:rPr>
      </w:pPr>
    </w:p>
    <w:p w14:paraId="713E84A8" w14:textId="77777777" w:rsidR="00864972" w:rsidRPr="00D652AD" w:rsidRDefault="00864972" w:rsidP="00864972">
      <w:pPr>
        <w:pStyle w:val="breakline"/>
        <w:rPr>
          <w:color w:val="002060"/>
        </w:rPr>
      </w:pPr>
    </w:p>
    <w:p w14:paraId="1D1DB89B" w14:textId="77777777" w:rsidR="00864972" w:rsidRPr="00D652AD" w:rsidRDefault="00864972" w:rsidP="00864972">
      <w:pPr>
        <w:pStyle w:val="sottotitolocampionato10"/>
        <w:rPr>
          <w:color w:val="002060"/>
        </w:rPr>
      </w:pPr>
      <w:r w:rsidRPr="00D652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4972" w:rsidRPr="00D652AD" w14:paraId="515985BB" w14:textId="77777777" w:rsidTr="008516B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FD034" w14:textId="77777777" w:rsidR="00864972" w:rsidRPr="00D652AD" w:rsidRDefault="00864972" w:rsidP="00EF6A09">
            <w:pPr>
              <w:pStyle w:val="headertabella0"/>
              <w:rPr>
                <w:color w:val="002060"/>
              </w:rPr>
            </w:pPr>
            <w:r w:rsidRPr="00D652A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30FB7" w14:textId="77777777" w:rsidR="00864972" w:rsidRPr="00D652AD" w:rsidRDefault="00864972" w:rsidP="00EF6A09">
            <w:pPr>
              <w:pStyle w:val="headertabella0"/>
              <w:rPr>
                <w:color w:val="002060"/>
              </w:rPr>
            </w:pPr>
            <w:r w:rsidRPr="00D652AD">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EBB7E" w14:textId="77777777" w:rsidR="00864972" w:rsidRPr="00D652AD" w:rsidRDefault="00864972" w:rsidP="00EF6A09">
            <w:pPr>
              <w:pStyle w:val="headertabella0"/>
              <w:rPr>
                <w:color w:val="002060"/>
              </w:rPr>
            </w:pPr>
            <w:r w:rsidRPr="00D652A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BACB6" w14:textId="77777777" w:rsidR="00864972" w:rsidRPr="00D652AD" w:rsidRDefault="00864972" w:rsidP="00EF6A09">
            <w:pPr>
              <w:pStyle w:val="headertabella0"/>
              <w:rPr>
                <w:color w:val="002060"/>
              </w:rPr>
            </w:pPr>
            <w:r w:rsidRPr="00D652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D9717" w14:textId="77777777" w:rsidR="00864972" w:rsidRPr="00D652AD" w:rsidRDefault="00864972" w:rsidP="00EF6A09">
            <w:pPr>
              <w:pStyle w:val="headertabella0"/>
              <w:rPr>
                <w:color w:val="002060"/>
              </w:rPr>
            </w:pPr>
            <w:r w:rsidRPr="00D652AD">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A0014" w14:textId="77777777" w:rsidR="00864972" w:rsidRPr="00D652AD" w:rsidRDefault="00864972" w:rsidP="00EF6A09">
            <w:pPr>
              <w:pStyle w:val="headertabella0"/>
              <w:rPr>
                <w:color w:val="002060"/>
              </w:rPr>
            </w:pPr>
            <w:r w:rsidRPr="00D652A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1FE59" w14:textId="77777777" w:rsidR="00864972" w:rsidRPr="00D652AD" w:rsidRDefault="00864972" w:rsidP="00EF6A09">
            <w:pPr>
              <w:pStyle w:val="headertabella0"/>
              <w:rPr>
                <w:color w:val="002060"/>
              </w:rPr>
            </w:pPr>
            <w:r w:rsidRPr="00D652AD">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75234" w14:textId="77777777" w:rsidR="00864972" w:rsidRPr="00D652AD" w:rsidRDefault="00864972" w:rsidP="00EF6A09">
            <w:pPr>
              <w:pStyle w:val="headertabella0"/>
              <w:rPr>
                <w:color w:val="002060"/>
              </w:rPr>
            </w:pPr>
            <w:r w:rsidRPr="00D652AD">
              <w:rPr>
                <w:color w:val="002060"/>
              </w:rPr>
              <w:t>Impianto</w:t>
            </w:r>
          </w:p>
        </w:tc>
      </w:tr>
      <w:tr w:rsidR="00864972" w:rsidRPr="00D652AD" w14:paraId="5102F2D9" w14:textId="77777777" w:rsidTr="008516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AA02" w14:textId="77777777" w:rsidR="00864972" w:rsidRPr="008516B0" w:rsidRDefault="00864972" w:rsidP="00EF6A09">
            <w:pPr>
              <w:pStyle w:val="rowtabella0"/>
              <w:rPr>
                <w:color w:val="002060"/>
                <w:highlight w:val="yellow"/>
              </w:rPr>
            </w:pPr>
            <w:r w:rsidRPr="008516B0">
              <w:rPr>
                <w:color w:val="002060"/>
                <w:highlight w:val="yellow"/>
              </w:rPr>
              <w:t>30/10/2023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10749" w14:textId="77777777" w:rsidR="00864972" w:rsidRPr="008516B0" w:rsidRDefault="00864972" w:rsidP="00EF6A09">
            <w:pPr>
              <w:pStyle w:val="rowtabella0"/>
              <w:jc w:val="center"/>
              <w:rPr>
                <w:color w:val="002060"/>
                <w:highlight w:val="yellow"/>
              </w:rPr>
            </w:pPr>
            <w:r w:rsidRPr="008516B0">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15F53" w14:textId="77777777" w:rsidR="00864972" w:rsidRPr="008516B0" w:rsidRDefault="00864972" w:rsidP="00EF6A09">
            <w:pPr>
              <w:pStyle w:val="rowtabella0"/>
              <w:rPr>
                <w:color w:val="002060"/>
                <w:highlight w:val="yellow"/>
              </w:rPr>
            </w:pPr>
            <w:r w:rsidRPr="008516B0">
              <w:rPr>
                <w:color w:val="002060"/>
                <w:highlight w:val="yellow"/>
              </w:rPr>
              <w:t>GROTTESE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CAE5" w14:textId="77777777" w:rsidR="00864972" w:rsidRPr="008516B0" w:rsidRDefault="00864972" w:rsidP="00EF6A09">
            <w:pPr>
              <w:pStyle w:val="rowtabella0"/>
              <w:rPr>
                <w:color w:val="002060"/>
                <w:highlight w:val="yellow"/>
              </w:rPr>
            </w:pPr>
            <w:r w:rsidRPr="008516B0">
              <w:rPr>
                <w:color w:val="002060"/>
                <w:highlight w:val="yellow"/>
              </w:rPr>
              <w:t>SANTA MARIA APPARENTE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8192" w14:textId="77777777" w:rsidR="00864972" w:rsidRPr="00D652AD" w:rsidRDefault="00864972" w:rsidP="00EF6A09">
            <w:pPr>
              <w:pStyle w:val="rowtabella0"/>
              <w:rPr>
                <w:color w:val="002060"/>
              </w:rPr>
            </w:pPr>
            <w:r w:rsidRPr="00D652AD">
              <w:rPr>
                <w:color w:val="002060"/>
              </w:rPr>
              <w:t>27/10/2023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D715E" w14:textId="77777777" w:rsidR="00864972" w:rsidRPr="00D652AD" w:rsidRDefault="00864972" w:rsidP="00EF6A09">
            <w:pPr>
              <w:pStyle w:val="rowtabella0"/>
              <w:jc w:val="center"/>
              <w:rPr>
                <w:color w:val="002060"/>
              </w:rPr>
            </w:pPr>
            <w:r w:rsidRPr="008516B0">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2E6E2" w14:textId="77777777" w:rsidR="00864972" w:rsidRPr="00D652AD" w:rsidRDefault="00864972" w:rsidP="00EF6A09">
            <w:pPr>
              <w:pStyle w:val="rowtabella0"/>
              <w:jc w:val="center"/>
              <w:rPr>
                <w:color w:val="002060"/>
              </w:rPr>
            </w:pPr>
            <w:r w:rsidRPr="00D652AD">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04DBD" w14:textId="77777777" w:rsidR="00864972" w:rsidRPr="00D652AD" w:rsidRDefault="00864972" w:rsidP="00EF6A09">
            <w:pPr>
              <w:rPr>
                <w:color w:val="002060"/>
              </w:rPr>
            </w:pPr>
          </w:p>
        </w:tc>
      </w:tr>
      <w:tr w:rsidR="00864972" w:rsidRPr="00D652AD" w14:paraId="22FDC330" w14:textId="77777777" w:rsidTr="008516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F5E7E" w14:textId="77777777" w:rsidR="00864972" w:rsidRPr="008516B0" w:rsidRDefault="00864972" w:rsidP="00EF6A09">
            <w:pPr>
              <w:pStyle w:val="rowtabella0"/>
              <w:rPr>
                <w:color w:val="002060"/>
                <w:highlight w:val="yellow"/>
              </w:rPr>
            </w:pPr>
            <w:r w:rsidRPr="008516B0">
              <w:rPr>
                <w:color w:val="002060"/>
                <w:highlight w:val="yellow"/>
              </w:rPr>
              <w:t>07/12/2023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8C3CB" w14:textId="77777777" w:rsidR="00864972" w:rsidRPr="008516B0" w:rsidRDefault="00864972" w:rsidP="00EF6A09">
            <w:pPr>
              <w:pStyle w:val="rowtabella0"/>
              <w:jc w:val="center"/>
              <w:rPr>
                <w:color w:val="002060"/>
                <w:highlight w:val="yellow"/>
              </w:rPr>
            </w:pPr>
            <w:r w:rsidRPr="008516B0">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C092E" w14:textId="77777777" w:rsidR="00864972" w:rsidRPr="008516B0" w:rsidRDefault="00864972" w:rsidP="00EF6A09">
            <w:pPr>
              <w:pStyle w:val="rowtabella0"/>
              <w:rPr>
                <w:color w:val="002060"/>
                <w:highlight w:val="yellow"/>
              </w:rPr>
            </w:pPr>
            <w:r w:rsidRPr="008516B0">
              <w:rPr>
                <w:color w:val="002060"/>
                <w:highlight w:val="yellow"/>
              </w:rPr>
              <w:t>PIANDIROSE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8F9A9" w14:textId="77777777" w:rsidR="00864972" w:rsidRPr="008516B0" w:rsidRDefault="00864972" w:rsidP="00EF6A09">
            <w:pPr>
              <w:pStyle w:val="rowtabella0"/>
              <w:rPr>
                <w:color w:val="002060"/>
                <w:highlight w:val="yellow"/>
              </w:rPr>
            </w:pPr>
            <w:r w:rsidRPr="008516B0">
              <w:rPr>
                <w:color w:val="002060"/>
                <w:highlight w:val="yellow"/>
              </w:rPr>
              <w:t>POL. KAIROS 3 MONTI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9AF8" w14:textId="77777777" w:rsidR="00864972" w:rsidRPr="00D652AD" w:rsidRDefault="00864972" w:rsidP="00EF6A09">
            <w:pPr>
              <w:pStyle w:val="rowtabella0"/>
              <w:rPr>
                <w:color w:val="002060"/>
              </w:rPr>
            </w:pPr>
            <w:r w:rsidRPr="00D652AD">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BD603" w14:textId="77777777" w:rsidR="00864972" w:rsidRPr="00D652AD" w:rsidRDefault="00864972" w:rsidP="00EF6A09">
            <w:pPr>
              <w:pStyle w:val="rowtabella0"/>
              <w:jc w:val="center"/>
              <w:rPr>
                <w:color w:val="002060"/>
              </w:rPr>
            </w:pPr>
            <w:r w:rsidRPr="008516B0">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E1A98" w14:textId="77777777" w:rsidR="00864972" w:rsidRPr="00D652AD" w:rsidRDefault="00864972" w:rsidP="00EF6A0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EFA1C" w14:textId="77777777" w:rsidR="00864972" w:rsidRPr="00D652AD" w:rsidRDefault="00864972" w:rsidP="00EF6A09">
            <w:pPr>
              <w:rPr>
                <w:color w:val="002060"/>
              </w:rPr>
            </w:pPr>
          </w:p>
        </w:tc>
      </w:tr>
    </w:tbl>
    <w:p w14:paraId="7C35D90F" w14:textId="77777777" w:rsidR="00864972" w:rsidRPr="00D652AD" w:rsidRDefault="00864972" w:rsidP="00864972">
      <w:pPr>
        <w:pStyle w:val="breakline"/>
        <w:rPr>
          <w:rFonts w:eastAsiaTheme="minorEastAsia"/>
          <w:color w:val="002060"/>
        </w:rPr>
      </w:pPr>
    </w:p>
    <w:p w14:paraId="38D4FF5F" w14:textId="77777777" w:rsidR="00864972" w:rsidRPr="00D652AD" w:rsidRDefault="00864972" w:rsidP="00864972">
      <w:pPr>
        <w:pStyle w:val="breakline"/>
        <w:rPr>
          <w:color w:val="002060"/>
        </w:rPr>
      </w:pPr>
    </w:p>
    <w:p w14:paraId="5E55C124" w14:textId="77777777" w:rsidR="00864972" w:rsidRPr="00D652AD" w:rsidRDefault="00864972" w:rsidP="00864972">
      <w:pPr>
        <w:pStyle w:val="titoloprinc0"/>
        <w:rPr>
          <w:color w:val="002060"/>
        </w:rPr>
      </w:pPr>
      <w:r w:rsidRPr="00D652AD">
        <w:rPr>
          <w:color w:val="002060"/>
        </w:rPr>
        <w:t>RISULTATI</w:t>
      </w:r>
    </w:p>
    <w:p w14:paraId="1ADF75EB" w14:textId="77777777" w:rsidR="00864972" w:rsidRPr="00D652AD" w:rsidRDefault="00864972" w:rsidP="00864972">
      <w:pPr>
        <w:pStyle w:val="breakline"/>
        <w:rPr>
          <w:color w:val="002060"/>
        </w:rPr>
      </w:pPr>
    </w:p>
    <w:p w14:paraId="09BB8B2C" w14:textId="77777777" w:rsidR="00864972" w:rsidRPr="00D652AD" w:rsidRDefault="00864972" w:rsidP="00864972">
      <w:pPr>
        <w:pStyle w:val="sottotitolocampionato10"/>
        <w:rPr>
          <w:color w:val="002060"/>
        </w:rPr>
      </w:pPr>
      <w:r w:rsidRPr="00D652AD">
        <w:rPr>
          <w:color w:val="002060"/>
        </w:rPr>
        <w:t>RISULTATI UFFICIALI GARE DEL 20/10/2023</w:t>
      </w:r>
    </w:p>
    <w:p w14:paraId="64A83808" w14:textId="77777777" w:rsidR="00864972" w:rsidRPr="00864972" w:rsidRDefault="00864972" w:rsidP="00864972">
      <w:pPr>
        <w:pStyle w:val="sottotitolocampionato20"/>
        <w:spacing w:before="0" w:beforeAutospacing="0" w:after="0" w:afterAutospacing="0"/>
        <w:rPr>
          <w:rFonts w:ascii="Arial" w:hAnsi="Arial" w:cs="Arial"/>
          <w:color w:val="002060"/>
          <w:sz w:val="20"/>
          <w:szCs w:val="20"/>
        </w:rPr>
      </w:pPr>
      <w:r w:rsidRPr="00864972">
        <w:rPr>
          <w:rFonts w:ascii="Arial" w:hAnsi="Arial" w:cs="Arial"/>
          <w:color w:val="002060"/>
          <w:sz w:val="20"/>
          <w:szCs w:val="20"/>
        </w:rPr>
        <w:t>Si trascrivono qui di seguito i risultati ufficiali delle gare disputate</w:t>
      </w:r>
    </w:p>
    <w:p w14:paraId="1B7B558D" w14:textId="77777777" w:rsidR="00864972" w:rsidRPr="00D652AD" w:rsidRDefault="00864972" w:rsidP="0086497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4972" w:rsidRPr="00D652AD" w14:paraId="087A4AEB" w14:textId="77777777" w:rsidTr="00EF6A0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0CFE31F9"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DD3AB" w14:textId="77777777" w:rsidR="00864972" w:rsidRPr="00D652AD" w:rsidRDefault="00864972" w:rsidP="00EF6A09">
                  <w:pPr>
                    <w:pStyle w:val="headertabella0"/>
                    <w:rPr>
                      <w:color w:val="002060"/>
                    </w:rPr>
                  </w:pPr>
                  <w:r w:rsidRPr="00D652AD">
                    <w:rPr>
                      <w:color w:val="002060"/>
                    </w:rPr>
                    <w:t>GIRONE A - 4 Giornata - A</w:t>
                  </w:r>
                </w:p>
              </w:tc>
            </w:tr>
            <w:tr w:rsidR="00864972" w:rsidRPr="00D652AD" w14:paraId="14B67483"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CFD1AF" w14:textId="77777777" w:rsidR="00864972" w:rsidRPr="00D652AD" w:rsidRDefault="00864972" w:rsidP="00EF6A09">
                  <w:pPr>
                    <w:pStyle w:val="rowtabella0"/>
                    <w:rPr>
                      <w:color w:val="002060"/>
                    </w:rPr>
                  </w:pPr>
                  <w:r w:rsidRPr="00D652AD">
                    <w:rPr>
                      <w:color w:val="002060"/>
                    </w:rPr>
                    <w:t>ASD KAPPABI POTENZAPICENA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BF134" w14:textId="77777777" w:rsidR="00864972" w:rsidRPr="00D652AD" w:rsidRDefault="00864972" w:rsidP="00EF6A09">
                  <w:pPr>
                    <w:pStyle w:val="rowtabella0"/>
                    <w:rPr>
                      <w:color w:val="002060"/>
                    </w:rPr>
                  </w:pPr>
                  <w:r w:rsidRPr="00D652AD">
                    <w:rPr>
                      <w:color w:val="002060"/>
                    </w:rPr>
                    <w:t>- CENTRO SPORTIVO SUASA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12E6F" w14:textId="77777777" w:rsidR="00864972" w:rsidRPr="00D652AD" w:rsidRDefault="00864972" w:rsidP="00EF6A09">
                  <w:pPr>
                    <w:pStyle w:val="rowtabella0"/>
                    <w:jc w:val="center"/>
                    <w:rPr>
                      <w:color w:val="002060"/>
                    </w:rPr>
                  </w:pPr>
                  <w:r w:rsidRPr="00D652AD">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F2A4D" w14:textId="77777777" w:rsidR="00864972" w:rsidRPr="00D652AD" w:rsidRDefault="00864972" w:rsidP="00EF6A09">
                  <w:pPr>
                    <w:pStyle w:val="rowtabella0"/>
                    <w:jc w:val="center"/>
                    <w:rPr>
                      <w:color w:val="002060"/>
                    </w:rPr>
                  </w:pPr>
                  <w:r w:rsidRPr="00D652AD">
                    <w:rPr>
                      <w:color w:val="002060"/>
                    </w:rPr>
                    <w:t> </w:t>
                  </w:r>
                </w:p>
              </w:tc>
            </w:tr>
            <w:tr w:rsidR="00864972" w:rsidRPr="00D652AD" w14:paraId="18C03E22"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A08355" w14:textId="77777777" w:rsidR="00864972" w:rsidRPr="00D652AD" w:rsidRDefault="00864972" w:rsidP="00EF6A09">
                  <w:pPr>
                    <w:pStyle w:val="rowtabella0"/>
                    <w:rPr>
                      <w:color w:val="002060"/>
                    </w:rPr>
                  </w:pPr>
                  <w:r w:rsidRPr="00D652AD">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DB2121" w14:textId="77777777" w:rsidR="00864972" w:rsidRPr="00D652AD" w:rsidRDefault="00864972" w:rsidP="00EF6A09">
                  <w:pPr>
                    <w:pStyle w:val="rowtabella0"/>
                    <w:rPr>
                      <w:color w:val="002060"/>
                    </w:rPr>
                  </w:pPr>
                  <w:r w:rsidRPr="00D652AD">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92D33E" w14:textId="77777777" w:rsidR="00864972" w:rsidRPr="00D652AD" w:rsidRDefault="00864972" w:rsidP="00EF6A09">
                  <w:pPr>
                    <w:pStyle w:val="rowtabella0"/>
                    <w:jc w:val="center"/>
                    <w:rPr>
                      <w:color w:val="002060"/>
                    </w:rPr>
                  </w:pPr>
                  <w:r w:rsidRPr="00D652AD">
                    <w:rPr>
                      <w:color w:val="002060"/>
                    </w:rPr>
                    <w:t>14 - 0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BECCB7" w14:textId="77777777" w:rsidR="00864972" w:rsidRPr="00D652AD" w:rsidRDefault="00864972" w:rsidP="00EF6A09">
                  <w:pPr>
                    <w:pStyle w:val="rowtabella0"/>
                    <w:jc w:val="center"/>
                    <w:rPr>
                      <w:color w:val="002060"/>
                    </w:rPr>
                  </w:pPr>
                  <w:r w:rsidRPr="00D652AD">
                    <w:rPr>
                      <w:color w:val="002060"/>
                    </w:rPr>
                    <w:t> </w:t>
                  </w:r>
                </w:p>
              </w:tc>
            </w:tr>
            <w:tr w:rsidR="00864972" w:rsidRPr="00D652AD" w14:paraId="1C76F71C"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1C53ED" w14:textId="77777777" w:rsidR="00864972" w:rsidRPr="00D652AD" w:rsidRDefault="00864972" w:rsidP="00EF6A09">
                  <w:pPr>
                    <w:pStyle w:val="rowtabella0"/>
                    <w:rPr>
                      <w:color w:val="002060"/>
                    </w:rPr>
                  </w:pPr>
                  <w:r w:rsidRPr="00D652AD">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CC8011" w14:textId="77777777" w:rsidR="00864972" w:rsidRPr="00D652AD" w:rsidRDefault="00864972" w:rsidP="00EF6A09">
                  <w:pPr>
                    <w:pStyle w:val="rowtabella0"/>
                    <w:rPr>
                      <w:color w:val="002060"/>
                    </w:rPr>
                  </w:pPr>
                  <w:r w:rsidRPr="00D652AD">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59E544" w14:textId="77777777" w:rsidR="00864972" w:rsidRPr="00D652AD" w:rsidRDefault="00864972" w:rsidP="00EF6A09">
                  <w:pPr>
                    <w:pStyle w:val="rowtabella0"/>
                    <w:jc w:val="center"/>
                    <w:rPr>
                      <w:color w:val="002060"/>
                    </w:rPr>
                  </w:pPr>
                  <w:r w:rsidRPr="00D652AD">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BD3A6B" w14:textId="77777777" w:rsidR="00864972" w:rsidRPr="00D652AD" w:rsidRDefault="00864972" w:rsidP="00EF6A09">
                  <w:pPr>
                    <w:pStyle w:val="rowtabella0"/>
                    <w:jc w:val="center"/>
                    <w:rPr>
                      <w:color w:val="002060"/>
                    </w:rPr>
                  </w:pPr>
                  <w:r w:rsidRPr="00D652AD">
                    <w:rPr>
                      <w:color w:val="002060"/>
                    </w:rPr>
                    <w:t> </w:t>
                  </w:r>
                </w:p>
              </w:tc>
            </w:tr>
            <w:tr w:rsidR="00864972" w:rsidRPr="00D652AD" w14:paraId="29AE8694"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F2B7A7" w14:textId="77777777" w:rsidR="00864972" w:rsidRPr="00D652AD" w:rsidRDefault="00864972" w:rsidP="00EF6A09">
                  <w:pPr>
                    <w:pStyle w:val="rowtabella0"/>
                    <w:rPr>
                      <w:color w:val="002060"/>
                    </w:rPr>
                  </w:pPr>
                  <w:r w:rsidRPr="00D652AD">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7C4A45" w14:textId="77777777" w:rsidR="00864972" w:rsidRPr="00D652AD" w:rsidRDefault="00864972" w:rsidP="00EF6A09">
                  <w:pPr>
                    <w:pStyle w:val="rowtabella0"/>
                    <w:rPr>
                      <w:color w:val="002060"/>
                    </w:rPr>
                  </w:pPr>
                  <w:r w:rsidRPr="00D652AD">
                    <w:rPr>
                      <w:color w:val="002060"/>
                    </w:rPr>
                    <w:t>- POL. KAIROS 3 MONTI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3A39A4" w14:textId="77777777" w:rsidR="00864972" w:rsidRPr="00D652AD" w:rsidRDefault="00864972" w:rsidP="00EF6A09">
                  <w:pPr>
                    <w:pStyle w:val="rowtabella0"/>
                    <w:jc w:val="center"/>
                    <w:rPr>
                      <w:color w:val="002060"/>
                    </w:rPr>
                  </w:pPr>
                  <w:r w:rsidRPr="00D652A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C23D18" w14:textId="77777777" w:rsidR="00864972" w:rsidRPr="00D652AD" w:rsidRDefault="00864972" w:rsidP="00EF6A09">
                  <w:pPr>
                    <w:pStyle w:val="rowtabella0"/>
                    <w:jc w:val="center"/>
                    <w:rPr>
                      <w:color w:val="002060"/>
                    </w:rPr>
                  </w:pPr>
                  <w:r w:rsidRPr="00D652AD">
                    <w:rPr>
                      <w:color w:val="002060"/>
                    </w:rPr>
                    <w:t> </w:t>
                  </w:r>
                </w:p>
              </w:tc>
            </w:tr>
            <w:tr w:rsidR="00864972" w:rsidRPr="00D652AD" w14:paraId="0897CE97"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6DB2D6" w14:textId="77777777" w:rsidR="00864972" w:rsidRPr="00D652AD" w:rsidRDefault="00864972" w:rsidP="00EF6A09">
                  <w:pPr>
                    <w:pStyle w:val="rowtabella0"/>
                    <w:rPr>
                      <w:color w:val="002060"/>
                    </w:rPr>
                  </w:pPr>
                  <w:r w:rsidRPr="00D652AD">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7271C4" w14:textId="77777777" w:rsidR="00864972" w:rsidRPr="00D652AD" w:rsidRDefault="00864972" w:rsidP="00EF6A09">
                  <w:pPr>
                    <w:pStyle w:val="rowtabella0"/>
                    <w:rPr>
                      <w:color w:val="002060"/>
                    </w:rPr>
                  </w:pPr>
                  <w:r w:rsidRPr="00D652AD">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83449E" w14:textId="77777777" w:rsidR="00864972" w:rsidRPr="00D652AD" w:rsidRDefault="00864972" w:rsidP="00EF6A09">
                  <w:pPr>
                    <w:pStyle w:val="rowtabella0"/>
                    <w:jc w:val="center"/>
                    <w:rPr>
                      <w:color w:val="002060"/>
                    </w:rPr>
                  </w:pPr>
                  <w:r w:rsidRPr="00D652A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EC4820" w14:textId="77777777" w:rsidR="00864972" w:rsidRPr="00D652AD" w:rsidRDefault="00864972" w:rsidP="00EF6A09">
                  <w:pPr>
                    <w:pStyle w:val="rowtabella0"/>
                    <w:jc w:val="center"/>
                    <w:rPr>
                      <w:color w:val="002060"/>
                    </w:rPr>
                  </w:pPr>
                  <w:r w:rsidRPr="00D652AD">
                    <w:rPr>
                      <w:color w:val="002060"/>
                    </w:rPr>
                    <w:t> </w:t>
                  </w:r>
                </w:p>
              </w:tc>
            </w:tr>
            <w:tr w:rsidR="00864972" w:rsidRPr="00D652AD" w14:paraId="68A87BC4"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DD3DF6" w14:textId="77777777" w:rsidR="00864972" w:rsidRPr="00D652AD" w:rsidRDefault="00864972" w:rsidP="00EF6A09">
                  <w:pPr>
                    <w:pStyle w:val="rowtabella0"/>
                    <w:rPr>
                      <w:color w:val="002060"/>
                    </w:rPr>
                  </w:pPr>
                  <w:r w:rsidRPr="00D652AD">
                    <w:rPr>
                      <w:color w:val="002060"/>
                    </w:rPr>
                    <w:t>SANTANGIOLESE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EEEAB" w14:textId="77777777" w:rsidR="00864972" w:rsidRPr="00D652AD" w:rsidRDefault="00864972" w:rsidP="00EF6A09">
                  <w:pPr>
                    <w:pStyle w:val="rowtabella0"/>
                    <w:rPr>
                      <w:color w:val="002060"/>
                    </w:rPr>
                  </w:pPr>
                  <w:r w:rsidRPr="00D652AD">
                    <w:rPr>
                      <w:color w:val="002060"/>
                    </w:rPr>
                    <w:t>- POLISPORTIVA BOCA S.E.M.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6E9F7" w14:textId="77777777" w:rsidR="00864972" w:rsidRPr="00D652AD" w:rsidRDefault="00864972" w:rsidP="00EF6A09">
                  <w:pPr>
                    <w:pStyle w:val="rowtabella0"/>
                    <w:jc w:val="center"/>
                    <w:rPr>
                      <w:color w:val="002060"/>
                    </w:rPr>
                  </w:pPr>
                  <w:r w:rsidRPr="00D652AD">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A8C63" w14:textId="77777777" w:rsidR="00864972" w:rsidRPr="00D652AD" w:rsidRDefault="00864972" w:rsidP="00EF6A09">
                  <w:pPr>
                    <w:pStyle w:val="rowtabella0"/>
                    <w:jc w:val="center"/>
                    <w:rPr>
                      <w:color w:val="002060"/>
                    </w:rPr>
                  </w:pPr>
                  <w:r w:rsidRPr="00D652AD">
                    <w:rPr>
                      <w:color w:val="002060"/>
                    </w:rPr>
                    <w:t> </w:t>
                  </w:r>
                </w:p>
              </w:tc>
            </w:tr>
            <w:tr w:rsidR="00864972" w:rsidRPr="00D652AD" w14:paraId="1736E304" w14:textId="77777777" w:rsidTr="00EF6A09">
              <w:tc>
                <w:tcPr>
                  <w:tcW w:w="4700" w:type="dxa"/>
                  <w:gridSpan w:val="4"/>
                  <w:tcBorders>
                    <w:top w:val="nil"/>
                    <w:left w:val="nil"/>
                    <w:bottom w:val="nil"/>
                    <w:right w:val="nil"/>
                  </w:tcBorders>
                  <w:tcMar>
                    <w:top w:w="20" w:type="dxa"/>
                    <w:left w:w="20" w:type="dxa"/>
                    <w:bottom w:w="20" w:type="dxa"/>
                    <w:right w:w="20" w:type="dxa"/>
                  </w:tcMar>
                  <w:vAlign w:val="center"/>
                  <w:hideMark/>
                </w:tcPr>
                <w:p w14:paraId="22A10B30" w14:textId="77777777" w:rsidR="00864972" w:rsidRPr="00D652AD" w:rsidRDefault="00864972" w:rsidP="00EF6A09">
                  <w:pPr>
                    <w:pStyle w:val="rowtabella0"/>
                    <w:rPr>
                      <w:color w:val="002060"/>
                    </w:rPr>
                  </w:pPr>
                  <w:r w:rsidRPr="00D652AD">
                    <w:rPr>
                      <w:color w:val="002060"/>
                    </w:rPr>
                    <w:t>(1) - disputata il 21/10/2023</w:t>
                  </w:r>
                </w:p>
              </w:tc>
            </w:tr>
          </w:tbl>
          <w:p w14:paraId="2FAFDB3C" w14:textId="77777777" w:rsidR="00864972" w:rsidRPr="00D652AD" w:rsidRDefault="00864972" w:rsidP="00EF6A09">
            <w:pPr>
              <w:rPr>
                <w:color w:val="002060"/>
              </w:rPr>
            </w:pPr>
          </w:p>
        </w:tc>
      </w:tr>
    </w:tbl>
    <w:p w14:paraId="5698BCBC" w14:textId="77777777" w:rsidR="00864972" w:rsidRPr="00D652AD" w:rsidRDefault="00864972" w:rsidP="00864972">
      <w:pPr>
        <w:pStyle w:val="breakline"/>
        <w:rPr>
          <w:rFonts w:eastAsiaTheme="minorEastAsia"/>
          <w:color w:val="002060"/>
        </w:rPr>
      </w:pPr>
    </w:p>
    <w:p w14:paraId="3C8D6E4F" w14:textId="77777777" w:rsidR="00864972" w:rsidRPr="00D652AD" w:rsidRDefault="00864972" w:rsidP="00864972">
      <w:pPr>
        <w:pStyle w:val="breakline"/>
        <w:rPr>
          <w:color w:val="002060"/>
        </w:rPr>
      </w:pPr>
    </w:p>
    <w:p w14:paraId="18CDA9C3" w14:textId="77777777" w:rsidR="00864972" w:rsidRPr="00D652AD" w:rsidRDefault="00864972" w:rsidP="00864972">
      <w:pPr>
        <w:pStyle w:val="titoloprinc0"/>
        <w:rPr>
          <w:color w:val="002060"/>
        </w:rPr>
      </w:pPr>
      <w:r w:rsidRPr="00D652AD">
        <w:rPr>
          <w:color w:val="002060"/>
        </w:rPr>
        <w:t>GIUDICE SPORTIVO</w:t>
      </w:r>
    </w:p>
    <w:p w14:paraId="24F6683F" w14:textId="77777777" w:rsidR="00864972" w:rsidRPr="00D652AD" w:rsidRDefault="00864972" w:rsidP="00864972">
      <w:pPr>
        <w:pStyle w:val="diffida"/>
        <w:rPr>
          <w:color w:val="002060"/>
        </w:rPr>
      </w:pPr>
      <w:r w:rsidRPr="00D652AD">
        <w:rPr>
          <w:color w:val="002060"/>
        </w:rPr>
        <w:lastRenderedPageBreak/>
        <w:t>Il Giudice Sportivo Avv. Agnese Lazzaretti, con l'assistenza del segretario Angelo Castellana, nella seduta del 25/10/2023, ha adottato le decisioni che di seguito integralmente si riportano:</w:t>
      </w:r>
    </w:p>
    <w:p w14:paraId="1C09FA87" w14:textId="77777777" w:rsidR="00864972" w:rsidRPr="00D652AD" w:rsidRDefault="00864972" w:rsidP="00864972">
      <w:pPr>
        <w:pStyle w:val="titolo10"/>
        <w:rPr>
          <w:color w:val="002060"/>
        </w:rPr>
      </w:pPr>
      <w:r w:rsidRPr="00D652AD">
        <w:rPr>
          <w:color w:val="002060"/>
        </w:rPr>
        <w:t xml:space="preserve">GARE DEL 20/10/2023 </w:t>
      </w:r>
    </w:p>
    <w:p w14:paraId="45DCC504" w14:textId="77777777" w:rsidR="00864972" w:rsidRPr="00D652AD" w:rsidRDefault="00864972" w:rsidP="00864972">
      <w:pPr>
        <w:pStyle w:val="titolo7a"/>
        <w:rPr>
          <w:color w:val="002060"/>
        </w:rPr>
      </w:pPr>
      <w:r w:rsidRPr="00D652AD">
        <w:rPr>
          <w:color w:val="002060"/>
        </w:rPr>
        <w:t xml:space="preserve">PROVVEDIMENTI DISCIPLINARI </w:t>
      </w:r>
    </w:p>
    <w:p w14:paraId="417EF83B"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3F05B7BD" w14:textId="77777777" w:rsidR="00864972" w:rsidRPr="00D652AD" w:rsidRDefault="00864972" w:rsidP="00864972">
      <w:pPr>
        <w:pStyle w:val="titolo30"/>
        <w:rPr>
          <w:color w:val="002060"/>
        </w:rPr>
      </w:pPr>
      <w:r w:rsidRPr="00D652AD">
        <w:rPr>
          <w:color w:val="002060"/>
        </w:rPr>
        <w:t xml:space="preserve">CALCIATORI NON ESPULSI </w:t>
      </w:r>
    </w:p>
    <w:p w14:paraId="5966B25D" w14:textId="77777777" w:rsidR="00864972" w:rsidRPr="00D652AD" w:rsidRDefault="00864972" w:rsidP="00864972">
      <w:pPr>
        <w:pStyle w:val="titolo20"/>
        <w:rPr>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0B323A25" w14:textId="77777777" w:rsidTr="00EF6A09">
        <w:tc>
          <w:tcPr>
            <w:tcW w:w="2200" w:type="dxa"/>
            <w:tcMar>
              <w:top w:w="20" w:type="dxa"/>
              <w:left w:w="20" w:type="dxa"/>
              <w:bottom w:w="20" w:type="dxa"/>
              <w:right w:w="20" w:type="dxa"/>
            </w:tcMar>
            <w:vAlign w:val="center"/>
            <w:hideMark/>
          </w:tcPr>
          <w:p w14:paraId="53D5786B" w14:textId="77777777" w:rsidR="00864972" w:rsidRPr="00D652AD" w:rsidRDefault="00864972" w:rsidP="00EF6A09">
            <w:pPr>
              <w:pStyle w:val="movimento"/>
              <w:rPr>
                <w:color w:val="002060"/>
              </w:rPr>
            </w:pPr>
            <w:r w:rsidRPr="00D652AD">
              <w:rPr>
                <w:color w:val="002060"/>
              </w:rPr>
              <w:t>NATALINI CECILIA</w:t>
            </w:r>
          </w:p>
        </w:tc>
        <w:tc>
          <w:tcPr>
            <w:tcW w:w="2200" w:type="dxa"/>
            <w:tcMar>
              <w:top w:w="20" w:type="dxa"/>
              <w:left w:w="20" w:type="dxa"/>
              <w:bottom w:w="20" w:type="dxa"/>
              <w:right w:w="20" w:type="dxa"/>
            </w:tcMar>
            <w:vAlign w:val="center"/>
            <w:hideMark/>
          </w:tcPr>
          <w:p w14:paraId="3F798A85" w14:textId="77777777" w:rsidR="00864972" w:rsidRPr="00D652AD" w:rsidRDefault="00864972" w:rsidP="00EF6A09">
            <w:pPr>
              <w:pStyle w:val="movimento2"/>
              <w:rPr>
                <w:color w:val="002060"/>
              </w:rPr>
            </w:pPr>
            <w:r w:rsidRPr="00D652AD">
              <w:rPr>
                <w:color w:val="002060"/>
              </w:rPr>
              <w:t xml:space="preserve">(POLISPORTIVA BOCA S.E.M.) </w:t>
            </w:r>
          </w:p>
        </w:tc>
        <w:tc>
          <w:tcPr>
            <w:tcW w:w="800" w:type="dxa"/>
            <w:tcMar>
              <w:top w:w="20" w:type="dxa"/>
              <w:left w:w="20" w:type="dxa"/>
              <w:bottom w:w="20" w:type="dxa"/>
              <w:right w:w="20" w:type="dxa"/>
            </w:tcMar>
            <w:vAlign w:val="center"/>
            <w:hideMark/>
          </w:tcPr>
          <w:p w14:paraId="34C3EE8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BA18AB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F52EBF0" w14:textId="77777777" w:rsidR="00864972" w:rsidRPr="00D652AD" w:rsidRDefault="00864972" w:rsidP="00EF6A09">
            <w:pPr>
              <w:pStyle w:val="movimento2"/>
              <w:rPr>
                <w:color w:val="002060"/>
              </w:rPr>
            </w:pPr>
            <w:r w:rsidRPr="00D652AD">
              <w:rPr>
                <w:color w:val="002060"/>
              </w:rPr>
              <w:t> </w:t>
            </w:r>
          </w:p>
        </w:tc>
      </w:tr>
    </w:tbl>
    <w:p w14:paraId="20ED5CC2" w14:textId="77777777" w:rsidR="00864972" w:rsidRPr="00D652AD" w:rsidRDefault="00864972" w:rsidP="00864972">
      <w:pPr>
        <w:pStyle w:val="titolo10"/>
        <w:rPr>
          <w:rFonts w:eastAsiaTheme="minorEastAsia"/>
          <w:color w:val="002060"/>
        </w:rPr>
      </w:pPr>
      <w:r w:rsidRPr="00D652AD">
        <w:rPr>
          <w:color w:val="002060"/>
        </w:rPr>
        <w:t xml:space="preserve">GARE DEL 21/10/2023 </w:t>
      </w:r>
    </w:p>
    <w:p w14:paraId="4D0C449C" w14:textId="77777777" w:rsidR="00864972" w:rsidRPr="00D652AD" w:rsidRDefault="00864972" w:rsidP="00864972">
      <w:pPr>
        <w:pStyle w:val="titolo7a"/>
        <w:rPr>
          <w:color w:val="002060"/>
        </w:rPr>
      </w:pPr>
      <w:r w:rsidRPr="00D652AD">
        <w:rPr>
          <w:color w:val="002060"/>
        </w:rPr>
        <w:t xml:space="preserve">PROVVEDIMENTI DISCIPLINARI </w:t>
      </w:r>
    </w:p>
    <w:p w14:paraId="6AB0EF1C"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20D1E83B" w14:textId="77777777" w:rsidR="00864972" w:rsidRPr="00D652AD" w:rsidRDefault="00864972" w:rsidP="00864972">
      <w:pPr>
        <w:pStyle w:val="titolo30"/>
        <w:rPr>
          <w:color w:val="002060"/>
        </w:rPr>
      </w:pPr>
      <w:r w:rsidRPr="00D652AD">
        <w:rPr>
          <w:color w:val="002060"/>
        </w:rPr>
        <w:t xml:space="preserve">CALCIATORI ESPULSI </w:t>
      </w:r>
    </w:p>
    <w:p w14:paraId="2FC6D7DB" w14:textId="77777777" w:rsidR="00864972" w:rsidRPr="00D652AD" w:rsidRDefault="00864972" w:rsidP="00864972">
      <w:pPr>
        <w:pStyle w:val="titolo20"/>
        <w:rPr>
          <w:color w:val="002060"/>
        </w:rPr>
      </w:pPr>
      <w:r w:rsidRPr="00D652A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4D943570" w14:textId="77777777" w:rsidTr="00EF6A09">
        <w:tc>
          <w:tcPr>
            <w:tcW w:w="2200" w:type="dxa"/>
            <w:tcMar>
              <w:top w:w="20" w:type="dxa"/>
              <w:left w:w="20" w:type="dxa"/>
              <w:bottom w:w="20" w:type="dxa"/>
              <w:right w:w="20" w:type="dxa"/>
            </w:tcMar>
            <w:vAlign w:val="center"/>
            <w:hideMark/>
          </w:tcPr>
          <w:p w14:paraId="7A53BDC7" w14:textId="77777777" w:rsidR="00864972" w:rsidRPr="00D652AD" w:rsidRDefault="00864972" w:rsidP="00EF6A09">
            <w:pPr>
              <w:pStyle w:val="movimento"/>
              <w:rPr>
                <w:color w:val="002060"/>
              </w:rPr>
            </w:pPr>
            <w:r w:rsidRPr="00D652AD">
              <w:rPr>
                <w:color w:val="002060"/>
              </w:rPr>
              <w:t>GIACOMINI STEFANIA</w:t>
            </w:r>
          </w:p>
        </w:tc>
        <w:tc>
          <w:tcPr>
            <w:tcW w:w="2200" w:type="dxa"/>
            <w:tcMar>
              <w:top w:w="20" w:type="dxa"/>
              <w:left w:w="20" w:type="dxa"/>
              <w:bottom w:w="20" w:type="dxa"/>
              <w:right w:w="20" w:type="dxa"/>
            </w:tcMar>
            <w:vAlign w:val="center"/>
            <w:hideMark/>
          </w:tcPr>
          <w:p w14:paraId="79A47799" w14:textId="77777777" w:rsidR="00864972" w:rsidRPr="00D652AD" w:rsidRDefault="00864972" w:rsidP="00EF6A09">
            <w:pPr>
              <w:pStyle w:val="movimento2"/>
              <w:rPr>
                <w:color w:val="002060"/>
              </w:rPr>
            </w:pPr>
            <w:r w:rsidRPr="00D652AD">
              <w:rPr>
                <w:color w:val="002060"/>
              </w:rPr>
              <w:t xml:space="preserve">(PIANDIROSE) </w:t>
            </w:r>
          </w:p>
        </w:tc>
        <w:tc>
          <w:tcPr>
            <w:tcW w:w="800" w:type="dxa"/>
            <w:tcMar>
              <w:top w:w="20" w:type="dxa"/>
              <w:left w:w="20" w:type="dxa"/>
              <w:bottom w:w="20" w:type="dxa"/>
              <w:right w:w="20" w:type="dxa"/>
            </w:tcMar>
            <w:vAlign w:val="center"/>
            <w:hideMark/>
          </w:tcPr>
          <w:p w14:paraId="358D0F9C"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F9CA437"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754DC4D" w14:textId="77777777" w:rsidR="00864972" w:rsidRPr="00D652AD" w:rsidRDefault="00864972" w:rsidP="00EF6A09">
            <w:pPr>
              <w:pStyle w:val="movimento2"/>
              <w:rPr>
                <w:color w:val="002060"/>
              </w:rPr>
            </w:pPr>
            <w:r w:rsidRPr="00D652AD">
              <w:rPr>
                <w:color w:val="002060"/>
              </w:rPr>
              <w:t> </w:t>
            </w:r>
          </w:p>
        </w:tc>
      </w:tr>
    </w:tbl>
    <w:p w14:paraId="49D2DDC2" w14:textId="77777777" w:rsidR="00864972" w:rsidRPr="00D652AD" w:rsidRDefault="00864972" w:rsidP="00864972">
      <w:pPr>
        <w:pStyle w:val="breakline"/>
        <w:rPr>
          <w:color w:val="002060"/>
        </w:rPr>
      </w:pPr>
    </w:p>
    <w:p w14:paraId="39922DAC" w14:textId="77777777" w:rsidR="00864972" w:rsidRPr="00D652AD" w:rsidRDefault="00864972" w:rsidP="00864972">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37EF034A" w14:textId="77777777" w:rsidR="00864972" w:rsidRPr="00D652AD" w:rsidRDefault="00864972" w:rsidP="00864972">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675E059F" w14:textId="77777777" w:rsidR="00864972" w:rsidRPr="00D652AD" w:rsidRDefault="00864972" w:rsidP="00864972">
      <w:pPr>
        <w:pStyle w:val="breakline"/>
        <w:rPr>
          <w:rFonts w:eastAsiaTheme="minorEastAsia"/>
          <w:color w:val="002060"/>
        </w:rPr>
      </w:pPr>
    </w:p>
    <w:p w14:paraId="1D0A9981" w14:textId="77777777" w:rsidR="00864972" w:rsidRPr="00D652AD" w:rsidRDefault="00864972" w:rsidP="00864972">
      <w:pPr>
        <w:pStyle w:val="titoloprinc0"/>
        <w:rPr>
          <w:color w:val="002060"/>
        </w:rPr>
      </w:pPr>
      <w:r w:rsidRPr="00D652AD">
        <w:rPr>
          <w:color w:val="002060"/>
        </w:rPr>
        <w:t>CLASSIFICA</w:t>
      </w:r>
    </w:p>
    <w:p w14:paraId="3AAF9D31" w14:textId="77777777" w:rsidR="00864972" w:rsidRPr="00D652AD" w:rsidRDefault="00864972" w:rsidP="00864972">
      <w:pPr>
        <w:pStyle w:val="breakline"/>
        <w:rPr>
          <w:color w:val="002060"/>
        </w:rPr>
      </w:pPr>
    </w:p>
    <w:p w14:paraId="7E2E2488" w14:textId="77777777" w:rsidR="00864972" w:rsidRPr="00D652AD" w:rsidRDefault="00864972" w:rsidP="00864972">
      <w:pPr>
        <w:pStyle w:val="breakline"/>
        <w:rPr>
          <w:color w:val="002060"/>
        </w:rPr>
      </w:pPr>
    </w:p>
    <w:p w14:paraId="4B3C7D67" w14:textId="77777777" w:rsidR="00864972" w:rsidRPr="00D652AD" w:rsidRDefault="00864972" w:rsidP="00864972">
      <w:pPr>
        <w:pStyle w:val="sottotitolocampionato10"/>
        <w:rPr>
          <w:color w:val="002060"/>
        </w:rPr>
      </w:pPr>
      <w:r w:rsidRPr="00D652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6447090C"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3A5F7"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2F4DC"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866A1"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5E5A3"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76C10"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99773"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3F75B"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5636E"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45916"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A90F0" w14:textId="77777777" w:rsidR="00864972" w:rsidRPr="00D652AD" w:rsidRDefault="00864972" w:rsidP="00EF6A09">
            <w:pPr>
              <w:pStyle w:val="headertabella0"/>
              <w:rPr>
                <w:color w:val="002060"/>
              </w:rPr>
            </w:pPr>
            <w:r w:rsidRPr="00D652AD">
              <w:rPr>
                <w:color w:val="002060"/>
              </w:rPr>
              <w:t>PE</w:t>
            </w:r>
          </w:p>
        </w:tc>
      </w:tr>
      <w:tr w:rsidR="00864972" w:rsidRPr="00D652AD" w14:paraId="7F0E08D5"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33049A" w14:textId="77777777" w:rsidR="00864972" w:rsidRPr="00D652AD" w:rsidRDefault="00864972" w:rsidP="00EF6A09">
            <w:pPr>
              <w:pStyle w:val="rowtabella0"/>
              <w:rPr>
                <w:color w:val="002060"/>
              </w:rPr>
            </w:pPr>
            <w:r w:rsidRPr="00D652AD">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4495D"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F17D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E05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0A6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DC08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E496" w14:textId="77777777" w:rsidR="00864972" w:rsidRPr="00D652AD" w:rsidRDefault="00864972" w:rsidP="00EF6A09">
            <w:pPr>
              <w:pStyle w:val="rowtabella0"/>
              <w:jc w:val="center"/>
              <w:rPr>
                <w:color w:val="002060"/>
              </w:rPr>
            </w:pPr>
            <w:r w:rsidRPr="00D652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43285"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04F6" w14:textId="77777777" w:rsidR="00864972" w:rsidRPr="00D652AD" w:rsidRDefault="00864972" w:rsidP="00EF6A09">
            <w:pPr>
              <w:pStyle w:val="rowtabella0"/>
              <w:jc w:val="center"/>
              <w:rPr>
                <w:color w:val="002060"/>
              </w:rPr>
            </w:pPr>
            <w:r w:rsidRPr="00D652A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39BF" w14:textId="77777777" w:rsidR="00864972" w:rsidRPr="00D652AD" w:rsidRDefault="00864972" w:rsidP="00EF6A09">
            <w:pPr>
              <w:pStyle w:val="rowtabella0"/>
              <w:jc w:val="center"/>
              <w:rPr>
                <w:color w:val="002060"/>
              </w:rPr>
            </w:pPr>
            <w:r w:rsidRPr="00D652AD">
              <w:rPr>
                <w:color w:val="002060"/>
              </w:rPr>
              <w:t>0</w:t>
            </w:r>
          </w:p>
        </w:tc>
      </w:tr>
      <w:tr w:rsidR="00864972" w:rsidRPr="00D652AD" w14:paraId="714CE276"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75D946" w14:textId="77777777" w:rsidR="00864972" w:rsidRPr="00D652AD" w:rsidRDefault="00864972" w:rsidP="00EF6A09">
            <w:pPr>
              <w:pStyle w:val="rowtabella0"/>
              <w:rPr>
                <w:color w:val="002060"/>
              </w:rPr>
            </w:pPr>
            <w:r w:rsidRPr="00D652A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D430C"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FD6C"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3FEC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33E9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4F63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61085" w14:textId="77777777" w:rsidR="00864972" w:rsidRPr="00D652AD" w:rsidRDefault="00864972" w:rsidP="00EF6A09">
            <w:pPr>
              <w:pStyle w:val="rowtabella0"/>
              <w:jc w:val="center"/>
              <w:rPr>
                <w:color w:val="002060"/>
              </w:rPr>
            </w:pPr>
            <w:r w:rsidRPr="00D652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79E2"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4BC74"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7073" w14:textId="77777777" w:rsidR="00864972" w:rsidRPr="00D652AD" w:rsidRDefault="00864972" w:rsidP="00EF6A09">
            <w:pPr>
              <w:pStyle w:val="rowtabella0"/>
              <w:jc w:val="center"/>
              <w:rPr>
                <w:color w:val="002060"/>
              </w:rPr>
            </w:pPr>
            <w:r w:rsidRPr="00D652AD">
              <w:rPr>
                <w:color w:val="002060"/>
              </w:rPr>
              <w:t>0</w:t>
            </w:r>
          </w:p>
        </w:tc>
      </w:tr>
      <w:tr w:rsidR="00864972" w:rsidRPr="00D652AD" w14:paraId="75774C0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8BE48" w14:textId="77777777" w:rsidR="00864972" w:rsidRPr="00D652AD" w:rsidRDefault="00864972" w:rsidP="00EF6A09">
            <w:pPr>
              <w:pStyle w:val="rowtabella0"/>
              <w:rPr>
                <w:color w:val="002060"/>
              </w:rPr>
            </w:pPr>
            <w:r w:rsidRPr="00D652AD">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89BE8"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2059F"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E85A5"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9DF75"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E878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77BF"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94FA"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F3CAC"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76416" w14:textId="77777777" w:rsidR="00864972" w:rsidRPr="00D652AD" w:rsidRDefault="00864972" w:rsidP="00EF6A09">
            <w:pPr>
              <w:pStyle w:val="rowtabella0"/>
              <w:jc w:val="center"/>
              <w:rPr>
                <w:color w:val="002060"/>
              </w:rPr>
            </w:pPr>
            <w:r w:rsidRPr="00D652AD">
              <w:rPr>
                <w:color w:val="002060"/>
              </w:rPr>
              <w:t>0</w:t>
            </w:r>
          </w:p>
        </w:tc>
      </w:tr>
      <w:tr w:rsidR="00864972" w:rsidRPr="00D652AD" w14:paraId="585FF998"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D6111" w14:textId="77777777" w:rsidR="00864972" w:rsidRPr="00D652AD" w:rsidRDefault="00864972" w:rsidP="00EF6A09">
            <w:pPr>
              <w:pStyle w:val="rowtabella0"/>
              <w:rPr>
                <w:color w:val="002060"/>
              </w:rPr>
            </w:pPr>
            <w:r w:rsidRPr="00D652AD">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1BAFE"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78D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ABBE6"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3574"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95A3"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B3050" w14:textId="77777777" w:rsidR="00864972" w:rsidRPr="00D652AD" w:rsidRDefault="00864972" w:rsidP="00EF6A09">
            <w:pPr>
              <w:pStyle w:val="rowtabella0"/>
              <w:jc w:val="center"/>
              <w:rPr>
                <w:color w:val="002060"/>
              </w:rPr>
            </w:pPr>
            <w:r w:rsidRPr="00D652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912FB"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9D737"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1D04" w14:textId="77777777" w:rsidR="00864972" w:rsidRPr="00D652AD" w:rsidRDefault="00864972" w:rsidP="00EF6A09">
            <w:pPr>
              <w:pStyle w:val="rowtabella0"/>
              <w:jc w:val="center"/>
              <w:rPr>
                <w:color w:val="002060"/>
              </w:rPr>
            </w:pPr>
            <w:r w:rsidRPr="00D652AD">
              <w:rPr>
                <w:color w:val="002060"/>
              </w:rPr>
              <w:t>0</w:t>
            </w:r>
          </w:p>
        </w:tc>
      </w:tr>
      <w:tr w:rsidR="00864972" w:rsidRPr="00D652AD" w14:paraId="49EB504E"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71F92" w14:textId="77777777" w:rsidR="00864972" w:rsidRPr="00D652AD" w:rsidRDefault="00864972" w:rsidP="00EF6A09">
            <w:pPr>
              <w:pStyle w:val="rowtabella0"/>
              <w:rPr>
                <w:color w:val="002060"/>
              </w:rPr>
            </w:pPr>
            <w:r w:rsidRPr="00D652AD">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1EB2"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79D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0B84"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9BB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7E636"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78AD8"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6985"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E01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BFB4" w14:textId="77777777" w:rsidR="00864972" w:rsidRPr="00D652AD" w:rsidRDefault="00864972" w:rsidP="00EF6A09">
            <w:pPr>
              <w:pStyle w:val="rowtabella0"/>
              <w:jc w:val="center"/>
              <w:rPr>
                <w:color w:val="002060"/>
              </w:rPr>
            </w:pPr>
            <w:r w:rsidRPr="00D652AD">
              <w:rPr>
                <w:color w:val="002060"/>
              </w:rPr>
              <w:t>0</w:t>
            </w:r>
          </w:p>
        </w:tc>
      </w:tr>
      <w:tr w:rsidR="00864972" w:rsidRPr="00D652AD" w14:paraId="0B873E4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49A2C" w14:textId="77777777" w:rsidR="00864972" w:rsidRPr="00D652AD" w:rsidRDefault="00864972" w:rsidP="00EF6A09">
            <w:pPr>
              <w:pStyle w:val="rowtabella0"/>
              <w:rPr>
                <w:color w:val="002060"/>
              </w:rPr>
            </w:pPr>
            <w:r w:rsidRPr="00D652AD">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8206"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7D334"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E667B"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E486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BCAA"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BA6A5"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B619"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B2B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754A6" w14:textId="77777777" w:rsidR="00864972" w:rsidRPr="00D652AD" w:rsidRDefault="00864972" w:rsidP="00EF6A09">
            <w:pPr>
              <w:pStyle w:val="rowtabella0"/>
              <w:jc w:val="center"/>
              <w:rPr>
                <w:color w:val="002060"/>
              </w:rPr>
            </w:pPr>
            <w:r w:rsidRPr="00D652AD">
              <w:rPr>
                <w:color w:val="002060"/>
              </w:rPr>
              <w:t>0</w:t>
            </w:r>
          </w:p>
        </w:tc>
      </w:tr>
      <w:tr w:rsidR="00864972" w:rsidRPr="00D652AD" w14:paraId="6D366055"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DA2DA" w14:textId="77777777" w:rsidR="00864972" w:rsidRPr="00D652AD" w:rsidRDefault="00864972" w:rsidP="00EF6A09">
            <w:pPr>
              <w:pStyle w:val="rowtabella0"/>
              <w:rPr>
                <w:color w:val="002060"/>
              </w:rPr>
            </w:pPr>
            <w:r w:rsidRPr="00D652AD">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D7CB5"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5FABB"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9CA4"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62F1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8AA2A"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50B4A"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DD4B"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3DB1"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79907" w14:textId="77777777" w:rsidR="00864972" w:rsidRPr="00D652AD" w:rsidRDefault="00864972" w:rsidP="00EF6A09">
            <w:pPr>
              <w:pStyle w:val="rowtabella0"/>
              <w:jc w:val="center"/>
              <w:rPr>
                <w:color w:val="002060"/>
              </w:rPr>
            </w:pPr>
            <w:r w:rsidRPr="00D652AD">
              <w:rPr>
                <w:color w:val="002060"/>
              </w:rPr>
              <w:t>0</w:t>
            </w:r>
          </w:p>
        </w:tc>
      </w:tr>
      <w:tr w:rsidR="00864972" w:rsidRPr="00D652AD" w14:paraId="5FA3F937"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A7EF5" w14:textId="77777777" w:rsidR="00864972" w:rsidRPr="00D652AD" w:rsidRDefault="00864972" w:rsidP="00EF6A09">
            <w:pPr>
              <w:pStyle w:val="rowtabella0"/>
              <w:rPr>
                <w:color w:val="002060"/>
              </w:rPr>
            </w:pPr>
            <w:r w:rsidRPr="00D652AD">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5745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DFB30"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A2D64"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C1DB6"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946D"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6F41C"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FC031"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D18E7"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2E90" w14:textId="77777777" w:rsidR="00864972" w:rsidRPr="00D652AD" w:rsidRDefault="00864972" w:rsidP="00EF6A09">
            <w:pPr>
              <w:pStyle w:val="rowtabella0"/>
              <w:jc w:val="center"/>
              <w:rPr>
                <w:color w:val="002060"/>
              </w:rPr>
            </w:pPr>
            <w:r w:rsidRPr="00D652AD">
              <w:rPr>
                <w:color w:val="002060"/>
              </w:rPr>
              <w:t>0</w:t>
            </w:r>
          </w:p>
        </w:tc>
      </w:tr>
      <w:tr w:rsidR="00864972" w:rsidRPr="00D652AD" w14:paraId="51366E41"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CA7F2" w14:textId="77777777" w:rsidR="00864972" w:rsidRPr="00D652AD" w:rsidRDefault="00864972" w:rsidP="00EF6A09">
            <w:pPr>
              <w:pStyle w:val="rowtabella0"/>
              <w:rPr>
                <w:color w:val="002060"/>
              </w:rPr>
            </w:pPr>
            <w:r w:rsidRPr="00D652AD">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3C58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DCB5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EE01C"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876A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CAE66"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4EB3"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72C74"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28B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043D" w14:textId="77777777" w:rsidR="00864972" w:rsidRPr="00D652AD" w:rsidRDefault="00864972" w:rsidP="00EF6A09">
            <w:pPr>
              <w:pStyle w:val="rowtabella0"/>
              <w:jc w:val="center"/>
              <w:rPr>
                <w:color w:val="002060"/>
              </w:rPr>
            </w:pPr>
            <w:r w:rsidRPr="00D652AD">
              <w:rPr>
                <w:color w:val="002060"/>
              </w:rPr>
              <w:t>0</w:t>
            </w:r>
          </w:p>
        </w:tc>
      </w:tr>
      <w:tr w:rsidR="00864972" w:rsidRPr="00D652AD" w14:paraId="0068EB7E"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08224" w14:textId="77777777" w:rsidR="00864972" w:rsidRPr="00D652AD" w:rsidRDefault="00864972" w:rsidP="00EF6A09">
            <w:pPr>
              <w:pStyle w:val="rowtabella0"/>
              <w:rPr>
                <w:color w:val="002060"/>
              </w:rPr>
            </w:pPr>
            <w:r w:rsidRPr="00D652AD">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6057"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CB7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B503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26DA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A287"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5C141"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39488"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0EE9"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AA87" w14:textId="77777777" w:rsidR="00864972" w:rsidRPr="00D652AD" w:rsidRDefault="00864972" w:rsidP="00EF6A09">
            <w:pPr>
              <w:pStyle w:val="rowtabella0"/>
              <w:jc w:val="center"/>
              <w:rPr>
                <w:color w:val="002060"/>
              </w:rPr>
            </w:pPr>
            <w:r w:rsidRPr="00D652AD">
              <w:rPr>
                <w:color w:val="002060"/>
              </w:rPr>
              <w:t>0</w:t>
            </w:r>
          </w:p>
        </w:tc>
      </w:tr>
      <w:tr w:rsidR="00864972" w:rsidRPr="00D652AD" w14:paraId="3C237BC2"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EEA35" w14:textId="77777777" w:rsidR="00864972" w:rsidRPr="00D652AD" w:rsidRDefault="00864972" w:rsidP="00EF6A09">
            <w:pPr>
              <w:pStyle w:val="rowtabella0"/>
              <w:rPr>
                <w:color w:val="002060"/>
              </w:rPr>
            </w:pPr>
            <w:r w:rsidRPr="00D652A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BDE4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A342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FECD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26A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DF577"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EA86D"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04167" w14:textId="77777777" w:rsidR="00864972" w:rsidRPr="00D652AD" w:rsidRDefault="00864972" w:rsidP="00EF6A09">
            <w:pPr>
              <w:pStyle w:val="rowtabella0"/>
              <w:jc w:val="center"/>
              <w:rPr>
                <w:color w:val="002060"/>
              </w:rPr>
            </w:pPr>
            <w:r w:rsidRPr="00D652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E429"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2C745" w14:textId="77777777" w:rsidR="00864972" w:rsidRPr="00D652AD" w:rsidRDefault="00864972" w:rsidP="00EF6A09">
            <w:pPr>
              <w:pStyle w:val="rowtabella0"/>
              <w:jc w:val="center"/>
              <w:rPr>
                <w:color w:val="002060"/>
              </w:rPr>
            </w:pPr>
            <w:r w:rsidRPr="00D652AD">
              <w:rPr>
                <w:color w:val="002060"/>
              </w:rPr>
              <w:t>0</w:t>
            </w:r>
          </w:p>
        </w:tc>
      </w:tr>
      <w:tr w:rsidR="00864972" w:rsidRPr="00D652AD" w14:paraId="78A4513F"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F8536" w14:textId="77777777" w:rsidR="00864972" w:rsidRPr="00D652AD" w:rsidRDefault="00864972" w:rsidP="00EF6A09">
            <w:pPr>
              <w:pStyle w:val="rowtabella0"/>
              <w:rPr>
                <w:color w:val="002060"/>
              </w:rPr>
            </w:pPr>
            <w:r w:rsidRPr="00D652AD">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4A3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46B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5205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84F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219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69597"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A5BD" w14:textId="77777777" w:rsidR="00864972" w:rsidRPr="00D652AD" w:rsidRDefault="00864972" w:rsidP="00EF6A09">
            <w:pPr>
              <w:pStyle w:val="rowtabella0"/>
              <w:jc w:val="center"/>
              <w:rPr>
                <w:color w:val="002060"/>
              </w:rPr>
            </w:pPr>
            <w:r w:rsidRPr="00D652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3FC02"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A2FB" w14:textId="77777777" w:rsidR="00864972" w:rsidRPr="00D652AD" w:rsidRDefault="00864972" w:rsidP="00EF6A09">
            <w:pPr>
              <w:pStyle w:val="rowtabella0"/>
              <w:jc w:val="center"/>
              <w:rPr>
                <w:color w:val="002060"/>
              </w:rPr>
            </w:pPr>
            <w:r w:rsidRPr="00D652AD">
              <w:rPr>
                <w:color w:val="002060"/>
              </w:rPr>
              <w:t>0</w:t>
            </w:r>
          </w:p>
        </w:tc>
      </w:tr>
      <w:tr w:rsidR="00864972" w:rsidRPr="00D652AD" w14:paraId="619AA188"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CDC476" w14:textId="77777777" w:rsidR="00864972" w:rsidRPr="00D652AD" w:rsidRDefault="00864972" w:rsidP="00EF6A09">
            <w:pPr>
              <w:pStyle w:val="rowtabella0"/>
              <w:rPr>
                <w:color w:val="002060"/>
              </w:rPr>
            </w:pPr>
            <w:r w:rsidRPr="00D652AD">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6D655"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5133"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CE9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787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E9D0"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6B65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D0E86" w14:textId="77777777" w:rsidR="00864972" w:rsidRPr="00D652AD" w:rsidRDefault="00864972" w:rsidP="00EF6A09">
            <w:pPr>
              <w:pStyle w:val="rowtabella0"/>
              <w:jc w:val="center"/>
              <w:rPr>
                <w:color w:val="002060"/>
              </w:rPr>
            </w:pPr>
            <w:r w:rsidRPr="00D652A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3275B" w14:textId="77777777" w:rsidR="00864972" w:rsidRPr="00D652AD" w:rsidRDefault="00864972" w:rsidP="00EF6A09">
            <w:pPr>
              <w:pStyle w:val="rowtabella0"/>
              <w:jc w:val="center"/>
              <w:rPr>
                <w:color w:val="002060"/>
              </w:rPr>
            </w:pPr>
            <w:r w:rsidRPr="00D652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D7DA" w14:textId="77777777" w:rsidR="00864972" w:rsidRPr="00D652AD" w:rsidRDefault="00864972" w:rsidP="00EF6A09">
            <w:pPr>
              <w:pStyle w:val="rowtabella0"/>
              <w:jc w:val="center"/>
              <w:rPr>
                <w:color w:val="002060"/>
              </w:rPr>
            </w:pPr>
            <w:r w:rsidRPr="00D652AD">
              <w:rPr>
                <w:color w:val="002060"/>
              </w:rPr>
              <w:t>1</w:t>
            </w:r>
          </w:p>
        </w:tc>
      </w:tr>
    </w:tbl>
    <w:p w14:paraId="0433C85C" w14:textId="77777777" w:rsidR="00864972" w:rsidRPr="00D652AD" w:rsidRDefault="00864972" w:rsidP="00864972">
      <w:pPr>
        <w:pStyle w:val="breakline"/>
        <w:rPr>
          <w:rFonts w:eastAsiaTheme="minorEastAsia"/>
          <w:color w:val="002060"/>
        </w:rPr>
      </w:pPr>
    </w:p>
    <w:p w14:paraId="519A1EC1" w14:textId="77777777" w:rsidR="00864972" w:rsidRPr="00D652AD" w:rsidRDefault="00864972" w:rsidP="00864972">
      <w:pPr>
        <w:pStyle w:val="titoloprinc0"/>
        <w:rPr>
          <w:color w:val="002060"/>
        </w:rPr>
      </w:pPr>
      <w:r w:rsidRPr="00D652AD">
        <w:rPr>
          <w:color w:val="002060"/>
        </w:rPr>
        <w:t>PROGRAMMA GARE</w:t>
      </w:r>
    </w:p>
    <w:p w14:paraId="209AA7D5" w14:textId="77777777" w:rsidR="00864972" w:rsidRDefault="00864972" w:rsidP="00864972">
      <w:pPr>
        <w:pStyle w:val="breakline"/>
        <w:rPr>
          <w:color w:val="002060"/>
        </w:rPr>
      </w:pPr>
    </w:p>
    <w:p w14:paraId="6825686C" w14:textId="77777777" w:rsidR="00864972" w:rsidRPr="0093187A" w:rsidRDefault="00864972" w:rsidP="00864972">
      <w:pPr>
        <w:pStyle w:val="sottotitolocampionato10"/>
        <w:rPr>
          <w:color w:val="002060"/>
        </w:rPr>
      </w:pPr>
      <w:r w:rsidRPr="0093187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8"/>
        <w:gridCol w:w="385"/>
        <w:gridCol w:w="898"/>
        <w:gridCol w:w="1174"/>
        <w:gridCol w:w="1548"/>
        <w:gridCol w:w="1569"/>
      </w:tblGrid>
      <w:tr w:rsidR="00864972" w:rsidRPr="0093187A" w14:paraId="32667F94"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3F376"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FFC37"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B97AE"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6D5E9"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93478"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EBDDB"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6415F"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457F39BA"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390EBC" w14:textId="77777777" w:rsidR="00864972" w:rsidRPr="0093187A" w:rsidRDefault="00864972" w:rsidP="00EF6A09">
            <w:pPr>
              <w:pStyle w:val="rowtabella0"/>
              <w:rPr>
                <w:color w:val="002060"/>
              </w:rPr>
            </w:pPr>
            <w:r w:rsidRPr="0093187A">
              <w:rPr>
                <w:color w:val="002060"/>
              </w:rPr>
              <w:t>CENTRO SPORTIVO SUASA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6FE17" w14:textId="77777777" w:rsidR="00864972" w:rsidRPr="0093187A" w:rsidRDefault="00864972" w:rsidP="00EF6A09">
            <w:pPr>
              <w:pStyle w:val="rowtabella0"/>
              <w:rPr>
                <w:color w:val="002060"/>
              </w:rPr>
            </w:pPr>
            <w:r w:rsidRPr="0093187A">
              <w:rPr>
                <w:color w:val="002060"/>
              </w:rPr>
              <w:t>POTENZA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E903F"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09D33" w14:textId="77777777" w:rsidR="00864972" w:rsidRPr="0093187A" w:rsidRDefault="00864972" w:rsidP="00EF6A09">
            <w:pPr>
              <w:pStyle w:val="rowtabella0"/>
              <w:rPr>
                <w:color w:val="002060"/>
              </w:rPr>
            </w:pPr>
            <w:r w:rsidRPr="0093187A">
              <w:rPr>
                <w:color w:val="002060"/>
              </w:rPr>
              <w:t>27/10/2023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B7EF9" w14:textId="77777777" w:rsidR="00864972" w:rsidRPr="0093187A" w:rsidRDefault="00864972" w:rsidP="00EF6A09">
            <w:pPr>
              <w:pStyle w:val="rowtabella0"/>
              <w:rPr>
                <w:color w:val="002060"/>
              </w:rPr>
            </w:pPr>
            <w:r w:rsidRPr="0093187A">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3014E" w14:textId="77777777" w:rsidR="00864972" w:rsidRPr="0093187A" w:rsidRDefault="00864972" w:rsidP="00EF6A09">
            <w:pPr>
              <w:pStyle w:val="rowtabella0"/>
              <w:rPr>
                <w:color w:val="002060"/>
              </w:rPr>
            </w:pPr>
            <w:r w:rsidRPr="0093187A">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5E7ED" w14:textId="77777777" w:rsidR="00864972" w:rsidRPr="0093187A" w:rsidRDefault="00864972" w:rsidP="00EF6A09">
            <w:pPr>
              <w:pStyle w:val="rowtabella0"/>
              <w:rPr>
                <w:color w:val="002060"/>
              </w:rPr>
            </w:pPr>
            <w:r w:rsidRPr="0093187A">
              <w:rPr>
                <w:color w:val="002060"/>
              </w:rPr>
              <w:t>VIA ROSSINI</w:t>
            </w:r>
          </w:p>
        </w:tc>
      </w:tr>
      <w:tr w:rsidR="00864972" w:rsidRPr="0093187A" w14:paraId="2267EA7B"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D66B1D" w14:textId="77777777" w:rsidR="00864972" w:rsidRPr="0093187A" w:rsidRDefault="00864972" w:rsidP="00EF6A09">
            <w:pPr>
              <w:pStyle w:val="rowtabella0"/>
              <w:rPr>
                <w:color w:val="002060"/>
              </w:rPr>
            </w:pPr>
            <w:r w:rsidRPr="0093187A">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D80983" w14:textId="77777777" w:rsidR="00864972" w:rsidRPr="0093187A" w:rsidRDefault="00864972" w:rsidP="00EF6A09">
            <w:pPr>
              <w:pStyle w:val="rowtabella0"/>
              <w:rPr>
                <w:color w:val="002060"/>
              </w:rPr>
            </w:pPr>
            <w:r w:rsidRPr="0093187A">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F18F20"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0CA2BA" w14:textId="77777777" w:rsidR="00864972" w:rsidRPr="0093187A" w:rsidRDefault="00864972" w:rsidP="00EF6A09">
            <w:pPr>
              <w:pStyle w:val="rowtabella0"/>
              <w:rPr>
                <w:color w:val="002060"/>
              </w:rPr>
            </w:pPr>
            <w:r w:rsidRPr="0093187A">
              <w:rPr>
                <w:color w:val="002060"/>
              </w:rPr>
              <w:t>27/10/2023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CBAD2F" w14:textId="77777777" w:rsidR="00864972" w:rsidRPr="0093187A" w:rsidRDefault="00864972" w:rsidP="00EF6A09">
            <w:pPr>
              <w:pStyle w:val="rowtabella0"/>
              <w:rPr>
                <w:color w:val="002060"/>
              </w:rPr>
            </w:pPr>
            <w:r w:rsidRPr="0093187A">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FC853" w14:textId="77777777" w:rsidR="00864972" w:rsidRPr="0093187A" w:rsidRDefault="00864972" w:rsidP="00EF6A09">
            <w:pPr>
              <w:pStyle w:val="rowtabella0"/>
              <w:rPr>
                <w:color w:val="002060"/>
              </w:rPr>
            </w:pPr>
            <w:r w:rsidRPr="0093187A">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7519B4" w14:textId="77777777" w:rsidR="00864972" w:rsidRPr="0093187A" w:rsidRDefault="00864972" w:rsidP="00EF6A09">
            <w:pPr>
              <w:pStyle w:val="rowtabella0"/>
              <w:rPr>
                <w:color w:val="002060"/>
              </w:rPr>
            </w:pPr>
            <w:r w:rsidRPr="0093187A">
              <w:rPr>
                <w:color w:val="002060"/>
              </w:rPr>
              <w:t>VIA ROMA, SNC</w:t>
            </w:r>
          </w:p>
        </w:tc>
      </w:tr>
      <w:tr w:rsidR="00864972" w:rsidRPr="0093187A" w14:paraId="79BB8776"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9B2D3B" w14:textId="77777777" w:rsidR="00864972" w:rsidRPr="0093187A" w:rsidRDefault="00864972" w:rsidP="00EF6A09">
            <w:pPr>
              <w:pStyle w:val="rowtabella0"/>
              <w:rPr>
                <w:color w:val="002060"/>
              </w:rPr>
            </w:pPr>
            <w:r w:rsidRPr="0093187A">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22DAEA" w14:textId="77777777" w:rsidR="00864972" w:rsidRPr="0093187A" w:rsidRDefault="00864972" w:rsidP="00EF6A09">
            <w:pPr>
              <w:pStyle w:val="rowtabella0"/>
              <w:rPr>
                <w:color w:val="002060"/>
              </w:rPr>
            </w:pPr>
            <w:r w:rsidRPr="0093187A">
              <w:rPr>
                <w:color w:val="002060"/>
              </w:rPr>
              <w:t>ASD KAPPABI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3542D6"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51E0EF" w14:textId="77777777" w:rsidR="00864972" w:rsidRPr="0093187A" w:rsidRDefault="00864972" w:rsidP="00EF6A09">
            <w:pPr>
              <w:pStyle w:val="rowtabella0"/>
              <w:rPr>
                <w:color w:val="002060"/>
              </w:rPr>
            </w:pPr>
            <w:r w:rsidRPr="0093187A">
              <w:rPr>
                <w:color w:val="002060"/>
              </w:rPr>
              <w:t>27/10/2023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2F1ED1" w14:textId="77777777" w:rsidR="00864972" w:rsidRPr="0093187A" w:rsidRDefault="00864972" w:rsidP="00EF6A09">
            <w:pPr>
              <w:pStyle w:val="rowtabella0"/>
              <w:rPr>
                <w:color w:val="002060"/>
              </w:rPr>
            </w:pPr>
            <w:r w:rsidRPr="0093187A">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E2AA5" w14:textId="77777777" w:rsidR="00864972" w:rsidRPr="0093187A" w:rsidRDefault="00864972" w:rsidP="00EF6A09">
            <w:pPr>
              <w:pStyle w:val="rowtabella0"/>
              <w:rPr>
                <w:color w:val="002060"/>
              </w:rPr>
            </w:pPr>
            <w:r w:rsidRPr="0093187A">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76B2F1" w14:textId="77777777" w:rsidR="00864972" w:rsidRPr="0093187A" w:rsidRDefault="00864972" w:rsidP="00EF6A09">
            <w:pPr>
              <w:pStyle w:val="rowtabella0"/>
              <w:rPr>
                <w:color w:val="002060"/>
              </w:rPr>
            </w:pPr>
            <w:r w:rsidRPr="0093187A">
              <w:rPr>
                <w:color w:val="002060"/>
              </w:rPr>
              <w:t>VIA PIAVE 8</w:t>
            </w:r>
          </w:p>
        </w:tc>
      </w:tr>
      <w:tr w:rsidR="00864972" w:rsidRPr="0093187A" w14:paraId="176D0E45"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48B7C0" w14:textId="77777777" w:rsidR="00864972" w:rsidRPr="0093187A" w:rsidRDefault="00864972" w:rsidP="00EF6A09">
            <w:pPr>
              <w:pStyle w:val="rowtabella0"/>
              <w:rPr>
                <w:color w:val="002060"/>
              </w:rPr>
            </w:pPr>
            <w:r w:rsidRPr="0093187A">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BDFA38" w14:textId="77777777" w:rsidR="00864972" w:rsidRPr="0093187A" w:rsidRDefault="00864972" w:rsidP="00EF6A09">
            <w:pPr>
              <w:pStyle w:val="rowtabella0"/>
              <w:rPr>
                <w:color w:val="002060"/>
              </w:rPr>
            </w:pPr>
            <w:r w:rsidRPr="0093187A">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351C66"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8F37AA" w14:textId="77777777" w:rsidR="00864972" w:rsidRPr="0093187A" w:rsidRDefault="00864972" w:rsidP="00EF6A09">
            <w:pPr>
              <w:pStyle w:val="rowtabella0"/>
              <w:rPr>
                <w:color w:val="002060"/>
              </w:rPr>
            </w:pPr>
            <w:r w:rsidRPr="0093187A">
              <w:rPr>
                <w:color w:val="002060"/>
              </w:rPr>
              <w:t>28/10/2023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5760F5" w14:textId="77777777" w:rsidR="00864972" w:rsidRPr="0093187A" w:rsidRDefault="00864972" w:rsidP="00EF6A09">
            <w:pPr>
              <w:pStyle w:val="rowtabella0"/>
              <w:rPr>
                <w:color w:val="002060"/>
              </w:rPr>
            </w:pPr>
            <w:r w:rsidRPr="0093187A">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2F5592" w14:textId="77777777" w:rsidR="00864972" w:rsidRPr="0093187A" w:rsidRDefault="00864972" w:rsidP="00EF6A09">
            <w:pPr>
              <w:pStyle w:val="rowtabella0"/>
              <w:rPr>
                <w:color w:val="002060"/>
              </w:rPr>
            </w:pPr>
            <w:r w:rsidRPr="0093187A">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28F36" w14:textId="77777777" w:rsidR="00864972" w:rsidRPr="0093187A" w:rsidRDefault="00864972" w:rsidP="00EF6A09">
            <w:pPr>
              <w:pStyle w:val="rowtabella0"/>
              <w:rPr>
                <w:color w:val="002060"/>
              </w:rPr>
            </w:pPr>
            <w:r w:rsidRPr="0093187A">
              <w:rPr>
                <w:color w:val="002060"/>
              </w:rPr>
              <w:t>VIA CARDUCCI</w:t>
            </w:r>
          </w:p>
        </w:tc>
      </w:tr>
      <w:tr w:rsidR="00864972" w:rsidRPr="0093187A" w14:paraId="0782BA32"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C92616" w14:textId="77777777" w:rsidR="00864972" w:rsidRPr="0093187A" w:rsidRDefault="00864972" w:rsidP="00EF6A09">
            <w:pPr>
              <w:pStyle w:val="rowtabella0"/>
              <w:rPr>
                <w:color w:val="002060"/>
              </w:rPr>
            </w:pPr>
            <w:r w:rsidRPr="0093187A">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C6FC99" w14:textId="77777777" w:rsidR="00864972" w:rsidRPr="0093187A" w:rsidRDefault="00864972" w:rsidP="00EF6A09">
            <w:pPr>
              <w:pStyle w:val="rowtabella0"/>
              <w:rPr>
                <w:color w:val="002060"/>
              </w:rPr>
            </w:pPr>
            <w:r w:rsidRPr="0093187A">
              <w:rPr>
                <w:color w:val="002060"/>
              </w:rPr>
              <w:t>SANTANGIOLESE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D554EB"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27A552" w14:textId="77777777" w:rsidR="00864972" w:rsidRPr="0093187A" w:rsidRDefault="00864972" w:rsidP="00EF6A09">
            <w:pPr>
              <w:pStyle w:val="rowtabella0"/>
              <w:rPr>
                <w:color w:val="002060"/>
              </w:rPr>
            </w:pPr>
            <w:r w:rsidRPr="0093187A">
              <w:rPr>
                <w:color w:val="002060"/>
              </w:rPr>
              <w:t>28/10/2023 20:15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FE0E7C" w14:textId="77777777" w:rsidR="00864972" w:rsidRPr="0093187A" w:rsidRDefault="00864972" w:rsidP="00EF6A09">
            <w:pPr>
              <w:pStyle w:val="rowtabella0"/>
              <w:rPr>
                <w:color w:val="002060"/>
              </w:rPr>
            </w:pPr>
            <w:r w:rsidRPr="0093187A">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7E80C3" w14:textId="77777777" w:rsidR="00864972" w:rsidRPr="0093187A" w:rsidRDefault="00864972" w:rsidP="00EF6A09">
            <w:pPr>
              <w:pStyle w:val="rowtabella0"/>
              <w:rPr>
                <w:color w:val="002060"/>
              </w:rPr>
            </w:pPr>
            <w:r w:rsidRPr="0093187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1EB13F" w14:textId="77777777" w:rsidR="00864972" w:rsidRPr="0093187A" w:rsidRDefault="00864972" w:rsidP="00EF6A09">
            <w:pPr>
              <w:pStyle w:val="rowtabella0"/>
              <w:rPr>
                <w:color w:val="002060"/>
              </w:rPr>
            </w:pPr>
            <w:r w:rsidRPr="0093187A">
              <w:rPr>
                <w:color w:val="002060"/>
              </w:rPr>
              <w:t>LOC.MONTEROCCO VIA A.MANCINI</w:t>
            </w:r>
          </w:p>
        </w:tc>
      </w:tr>
      <w:tr w:rsidR="00864972" w:rsidRPr="0093187A" w14:paraId="1D1E2238"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2DD0D4" w14:textId="77777777" w:rsidR="00864972" w:rsidRPr="0093187A" w:rsidRDefault="00864972" w:rsidP="00EF6A09">
            <w:pPr>
              <w:pStyle w:val="rowtabella0"/>
              <w:rPr>
                <w:color w:val="002060"/>
              </w:rPr>
            </w:pPr>
            <w:r w:rsidRPr="0093187A">
              <w:rPr>
                <w:color w:val="002060"/>
              </w:rPr>
              <w:t>GROTTESE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1257E" w14:textId="77777777" w:rsidR="00864972" w:rsidRPr="0093187A" w:rsidRDefault="00864972" w:rsidP="00EF6A09">
            <w:pPr>
              <w:pStyle w:val="rowtabella0"/>
              <w:rPr>
                <w:color w:val="002060"/>
              </w:rPr>
            </w:pPr>
            <w:r w:rsidRPr="0093187A">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80966"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D517D" w14:textId="77777777" w:rsidR="00864972" w:rsidRPr="0093187A" w:rsidRDefault="00864972" w:rsidP="00EF6A09">
            <w:pPr>
              <w:pStyle w:val="rowtabella0"/>
              <w:rPr>
                <w:color w:val="002060"/>
              </w:rPr>
            </w:pPr>
            <w:r w:rsidRPr="0093187A">
              <w:rPr>
                <w:color w:val="002060"/>
              </w:rPr>
              <w:t>30/10/2023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C1488" w14:textId="77777777" w:rsidR="00864972" w:rsidRPr="0093187A" w:rsidRDefault="00864972" w:rsidP="00EF6A09">
            <w:pPr>
              <w:pStyle w:val="rowtabella0"/>
              <w:rPr>
                <w:color w:val="002060"/>
              </w:rPr>
            </w:pPr>
            <w:r w:rsidRPr="0093187A">
              <w:rPr>
                <w:color w:val="002060"/>
              </w:rPr>
              <w:t>5730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C8372" w14:textId="77777777" w:rsidR="00864972" w:rsidRPr="0093187A" w:rsidRDefault="00864972" w:rsidP="00EF6A09">
            <w:pPr>
              <w:pStyle w:val="rowtabella0"/>
              <w:rPr>
                <w:color w:val="002060"/>
              </w:rPr>
            </w:pPr>
            <w:r w:rsidRPr="0093187A">
              <w:rPr>
                <w:color w:val="002060"/>
              </w:rPr>
              <w:t>MONTOTTONE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B5E51" w14:textId="77777777" w:rsidR="00864972" w:rsidRPr="0093187A" w:rsidRDefault="00864972" w:rsidP="00EF6A09">
            <w:pPr>
              <w:pStyle w:val="rowtabella0"/>
              <w:rPr>
                <w:color w:val="002060"/>
              </w:rPr>
            </w:pPr>
            <w:r w:rsidRPr="0093187A">
              <w:rPr>
                <w:color w:val="002060"/>
              </w:rPr>
              <w:t>VIA GALILEI SNC</w:t>
            </w:r>
          </w:p>
        </w:tc>
      </w:tr>
    </w:tbl>
    <w:p w14:paraId="28138993" w14:textId="77777777" w:rsidR="00864972" w:rsidRPr="00D652AD" w:rsidRDefault="00864972" w:rsidP="00864972">
      <w:pPr>
        <w:pStyle w:val="breakline"/>
        <w:rPr>
          <w:color w:val="002060"/>
        </w:rPr>
      </w:pPr>
    </w:p>
    <w:p w14:paraId="10918DF8" w14:textId="77777777" w:rsidR="00864972" w:rsidRPr="00D652AD" w:rsidRDefault="00864972" w:rsidP="00864972">
      <w:pPr>
        <w:pStyle w:val="titolocampionato0"/>
        <w:shd w:val="clear" w:color="auto" w:fill="CCCCCC"/>
        <w:spacing w:before="80" w:after="40"/>
        <w:rPr>
          <w:color w:val="002060"/>
        </w:rPr>
      </w:pPr>
      <w:r w:rsidRPr="00D652AD">
        <w:rPr>
          <w:color w:val="002060"/>
        </w:rPr>
        <w:lastRenderedPageBreak/>
        <w:t>UNDER 19 CALCIO A 5 REGIONALE</w:t>
      </w:r>
    </w:p>
    <w:p w14:paraId="30D45C01" w14:textId="77777777" w:rsidR="00864972" w:rsidRPr="00206171" w:rsidRDefault="00864972" w:rsidP="00864972">
      <w:pPr>
        <w:pStyle w:val="titoloprinc0"/>
        <w:rPr>
          <w:color w:val="002060"/>
        </w:rPr>
      </w:pPr>
      <w:r w:rsidRPr="00206171">
        <w:rPr>
          <w:color w:val="002060"/>
        </w:rPr>
        <w:t>ANAGRAFICA/INDIRIZZARIO/VARIAZIONI CALENDARIO</w:t>
      </w:r>
    </w:p>
    <w:p w14:paraId="5DDA5BF1" w14:textId="77777777" w:rsidR="00864972" w:rsidRPr="00206171" w:rsidRDefault="00864972" w:rsidP="00864972">
      <w:pPr>
        <w:pStyle w:val="titoloprinc0"/>
        <w:jc w:val="both"/>
        <w:rPr>
          <w:b w:val="0"/>
          <w:bCs w:val="0"/>
          <w:color w:val="002060"/>
          <w:sz w:val="22"/>
          <w:szCs w:val="22"/>
        </w:rPr>
      </w:pPr>
    </w:p>
    <w:p w14:paraId="1D0614A1" w14:textId="715C723C" w:rsidR="00864972" w:rsidRPr="00206171" w:rsidRDefault="00864972" w:rsidP="00864972">
      <w:pPr>
        <w:pStyle w:val="titoloprinc0"/>
        <w:jc w:val="both"/>
        <w:rPr>
          <w:color w:val="002060"/>
          <w:sz w:val="22"/>
          <w:szCs w:val="22"/>
        </w:rPr>
      </w:pPr>
      <w:r w:rsidRPr="00206171">
        <w:rPr>
          <w:color w:val="002060"/>
          <w:sz w:val="22"/>
          <w:szCs w:val="22"/>
        </w:rPr>
        <w:t>GIRONE “</w:t>
      </w:r>
      <w:r>
        <w:rPr>
          <w:color w:val="002060"/>
          <w:sz w:val="22"/>
          <w:szCs w:val="22"/>
        </w:rPr>
        <w:t>A – UNICO</w:t>
      </w:r>
      <w:r w:rsidRPr="00206171">
        <w:rPr>
          <w:color w:val="002060"/>
          <w:sz w:val="22"/>
          <w:szCs w:val="22"/>
        </w:rPr>
        <w:t>”</w:t>
      </w:r>
    </w:p>
    <w:p w14:paraId="0D52236E" w14:textId="77777777" w:rsidR="00864972" w:rsidRPr="00206171" w:rsidRDefault="00864972" w:rsidP="00864972">
      <w:pPr>
        <w:pStyle w:val="titoloprinc0"/>
        <w:jc w:val="both"/>
        <w:rPr>
          <w:b w:val="0"/>
          <w:bCs w:val="0"/>
          <w:color w:val="002060"/>
          <w:sz w:val="22"/>
          <w:szCs w:val="22"/>
        </w:rPr>
      </w:pPr>
    </w:p>
    <w:p w14:paraId="2325FC9E" w14:textId="74FC9C83" w:rsidR="00864972" w:rsidRDefault="00864972" w:rsidP="00864972">
      <w:pPr>
        <w:pStyle w:val="titoloprinc0"/>
        <w:jc w:val="both"/>
        <w:rPr>
          <w:b w:val="0"/>
          <w:bCs w:val="0"/>
          <w:color w:val="002060"/>
          <w:sz w:val="22"/>
          <w:szCs w:val="22"/>
        </w:rPr>
      </w:pPr>
      <w:r w:rsidRPr="00206171">
        <w:rPr>
          <w:b w:val="0"/>
          <w:bCs w:val="0"/>
          <w:color w:val="002060"/>
          <w:sz w:val="22"/>
          <w:szCs w:val="22"/>
        </w:rPr>
        <w:t xml:space="preserve">La Società </w:t>
      </w:r>
      <w:r>
        <w:rPr>
          <w:color w:val="002060"/>
          <w:sz w:val="22"/>
          <w:szCs w:val="22"/>
        </w:rPr>
        <w:t>ALMA JUVENTUS FANO</w:t>
      </w:r>
      <w:r w:rsidRPr="00206171">
        <w:rPr>
          <w:color w:val="002060"/>
          <w:sz w:val="22"/>
          <w:szCs w:val="22"/>
        </w:rPr>
        <w:t xml:space="preserve"> </w:t>
      </w:r>
      <w:r w:rsidRPr="00206171">
        <w:rPr>
          <w:b w:val="0"/>
          <w:bCs w:val="0"/>
          <w:color w:val="002060"/>
          <w:sz w:val="22"/>
          <w:szCs w:val="22"/>
        </w:rPr>
        <w:t xml:space="preserve">comunica che disputerà tutte le gare interne </w:t>
      </w:r>
      <w:r>
        <w:rPr>
          <w:b w:val="0"/>
          <w:bCs w:val="0"/>
          <w:color w:val="002060"/>
          <w:sz w:val="22"/>
          <w:szCs w:val="22"/>
        </w:rPr>
        <w:t xml:space="preserve">la </w:t>
      </w:r>
      <w:r>
        <w:rPr>
          <w:color w:val="002060"/>
          <w:sz w:val="22"/>
          <w:szCs w:val="22"/>
        </w:rPr>
        <w:t xml:space="preserve">DOMENICA </w:t>
      </w:r>
      <w:r w:rsidRPr="00206171">
        <w:rPr>
          <w:b w:val="0"/>
          <w:bCs w:val="0"/>
          <w:color w:val="002060"/>
          <w:sz w:val="22"/>
          <w:szCs w:val="22"/>
        </w:rPr>
        <w:t xml:space="preserve">alle </w:t>
      </w:r>
      <w:r>
        <w:rPr>
          <w:color w:val="002060"/>
          <w:sz w:val="22"/>
          <w:szCs w:val="22"/>
        </w:rPr>
        <w:t>ore 15:30</w:t>
      </w:r>
      <w:r w:rsidRPr="00206171">
        <w:rPr>
          <w:b w:val="0"/>
          <w:bCs w:val="0"/>
          <w:color w:val="002060"/>
          <w:sz w:val="22"/>
          <w:szCs w:val="22"/>
        </w:rPr>
        <w:t>, stesso campo.</w:t>
      </w:r>
    </w:p>
    <w:p w14:paraId="0C17CEF1" w14:textId="77777777" w:rsidR="00864972" w:rsidRDefault="00864972" w:rsidP="00864972">
      <w:pPr>
        <w:pStyle w:val="titoloprinc0"/>
        <w:jc w:val="both"/>
        <w:rPr>
          <w:b w:val="0"/>
          <w:bCs w:val="0"/>
          <w:color w:val="002060"/>
          <w:sz w:val="22"/>
          <w:szCs w:val="22"/>
        </w:rPr>
      </w:pPr>
    </w:p>
    <w:p w14:paraId="3B001419" w14:textId="77777777" w:rsidR="00864972" w:rsidRPr="00D652AD" w:rsidRDefault="00864972" w:rsidP="00864972">
      <w:pPr>
        <w:pStyle w:val="titoloprinc0"/>
        <w:rPr>
          <w:color w:val="002060"/>
        </w:rPr>
      </w:pPr>
      <w:r w:rsidRPr="00D652AD">
        <w:rPr>
          <w:color w:val="002060"/>
        </w:rPr>
        <w:t>VARIAZIONI AL PROGRAMMA GARE</w:t>
      </w:r>
    </w:p>
    <w:p w14:paraId="0D0FD4FB" w14:textId="77777777" w:rsidR="00864972" w:rsidRPr="00D652AD" w:rsidRDefault="00864972" w:rsidP="00864972">
      <w:pPr>
        <w:pStyle w:val="breakline"/>
        <w:rPr>
          <w:color w:val="002060"/>
        </w:rPr>
      </w:pPr>
    </w:p>
    <w:p w14:paraId="336A691E" w14:textId="77777777" w:rsidR="00864972" w:rsidRPr="00D652AD" w:rsidRDefault="00864972" w:rsidP="00864972">
      <w:pPr>
        <w:pStyle w:val="breakline"/>
        <w:rPr>
          <w:color w:val="002060"/>
        </w:rPr>
      </w:pPr>
    </w:p>
    <w:p w14:paraId="35591768" w14:textId="77777777" w:rsidR="00864972" w:rsidRPr="00D652AD" w:rsidRDefault="00864972" w:rsidP="00864972">
      <w:pPr>
        <w:pStyle w:val="sottotitolocampionato10"/>
        <w:rPr>
          <w:color w:val="002060"/>
        </w:rPr>
      </w:pPr>
      <w:r w:rsidRPr="00D652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4972" w:rsidRPr="00D652AD" w14:paraId="4FAA9E8F" w14:textId="77777777" w:rsidTr="008516B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3CAEC" w14:textId="77777777" w:rsidR="00864972" w:rsidRPr="00D652AD" w:rsidRDefault="00864972" w:rsidP="00EF6A09">
            <w:pPr>
              <w:pStyle w:val="headertabella0"/>
              <w:rPr>
                <w:color w:val="002060"/>
              </w:rPr>
            </w:pPr>
            <w:r w:rsidRPr="00D652A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C86EA" w14:textId="77777777" w:rsidR="00864972" w:rsidRPr="00D652AD" w:rsidRDefault="00864972" w:rsidP="00EF6A09">
            <w:pPr>
              <w:pStyle w:val="headertabella0"/>
              <w:rPr>
                <w:color w:val="002060"/>
              </w:rPr>
            </w:pPr>
            <w:r w:rsidRPr="00D652AD">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0AE47" w14:textId="77777777" w:rsidR="00864972" w:rsidRPr="00D652AD" w:rsidRDefault="00864972" w:rsidP="00EF6A09">
            <w:pPr>
              <w:pStyle w:val="headertabella0"/>
              <w:rPr>
                <w:color w:val="002060"/>
              </w:rPr>
            </w:pPr>
            <w:r w:rsidRPr="00D652A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AA997" w14:textId="77777777" w:rsidR="00864972" w:rsidRPr="00D652AD" w:rsidRDefault="00864972" w:rsidP="00EF6A09">
            <w:pPr>
              <w:pStyle w:val="headertabella0"/>
              <w:rPr>
                <w:color w:val="002060"/>
              </w:rPr>
            </w:pPr>
            <w:r w:rsidRPr="00D652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8F0DA" w14:textId="77777777" w:rsidR="00864972" w:rsidRPr="00D652AD" w:rsidRDefault="00864972" w:rsidP="00EF6A09">
            <w:pPr>
              <w:pStyle w:val="headertabella0"/>
              <w:rPr>
                <w:color w:val="002060"/>
              </w:rPr>
            </w:pPr>
            <w:r w:rsidRPr="00D652AD">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CC3B9" w14:textId="77777777" w:rsidR="00864972" w:rsidRPr="00D652AD" w:rsidRDefault="00864972" w:rsidP="00EF6A09">
            <w:pPr>
              <w:pStyle w:val="headertabella0"/>
              <w:rPr>
                <w:color w:val="002060"/>
              </w:rPr>
            </w:pPr>
            <w:r w:rsidRPr="00D652A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D52AB" w14:textId="77777777" w:rsidR="00864972" w:rsidRPr="00D652AD" w:rsidRDefault="00864972" w:rsidP="00EF6A09">
            <w:pPr>
              <w:pStyle w:val="headertabella0"/>
              <w:rPr>
                <w:color w:val="002060"/>
              </w:rPr>
            </w:pPr>
            <w:r w:rsidRPr="00D652AD">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94862" w14:textId="77777777" w:rsidR="00864972" w:rsidRPr="00D652AD" w:rsidRDefault="00864972" w:rsidP="00EF6A09">
            <w:pPr>
              <w:pStyle w:val="headertabella0"/>
              <w:rPr>
                <w:color w:val="002060"/>
              </w:rPr>
            </w:pPr>
            <w:r w:rsidRPr="00D652AD">
              <w:rPr>
                <w:color w:val="002060"/>
              </w:rPr>
              <w:t>Impianto</w:t>
            </w:r>
          </w:p>
        </w:tc>
      </w:tr>
      <w:tr w:rsidR="00864972" w:rsidRPr="00D652AD" w14:paraId="2E25BD07" w14:textId="77777777" w:rsidTr="008516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2DF1C" w14:textId="77777777" w:rsidR="00864972" w:rsidRPr="008516B0" w:rsidRDefault="00864972" w:rsidP="00EF6A09">
            <w:pPr>
              <w:pStyle w:val="rowtabella0"/>
              <w:rPr>
                <w:color w:val="002060"/>
                <w:highlight w:val="yellow"/>
              </w:rPr>
            </w:pPr>
            <w:r w:rsidRPr="008516B0">
              <w:rPr>
                <w:color w:val="002060"/>
                <w:highlight w:val="yellow"/>
              </w:rPr>
              <w:t>04/11/2023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5F071" w14:textId="77777777" w:rsidR="00864972" w:rsidRPr="008516B0" w:rsidRDefault="00864972" w:rsidP="00EF6A09">
            <w:pPr>
              <w:pStyle w:val="rowtabella0"/>
              <w:jc w:val="center"/>
              <w:rPr>
                <w:color w:val="002060"/>
                <w:highlight w:val="yellow"/>
              </w:rPr>
            </w:pPr>
            <w:r w:rsidRPr="008516B0">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EC87" w14:textId="77777777" w:rsidR="00864972" w:rsidRPr="008516B0" w:rsidRDefault="00864972" w:rsidP="00EF6A09">
            <w:pPr>
              <w:pStyle w:val="rowtabella0"/>
              <w:rPr>
                <w:color w:val="002060"/>
                <w:highlight w:val="yellow"/>
              </w:rPr>
            </w:pPr>
            <w:r w:rsidRPr="008516B0">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C9D7" w14:textId="77777777" w:rsidR="00864972" w:rsidRPr="008516B0" w:rsidRDefault="00864972" w:rsidP="00EF6A09">
            <w:pPr>
              <w:pStyle w:val="rowtabella0"/>
              <w:rPr>
                <w:color w:val="002060"/>
                <w:highlight w:val="yellow"/>
              </w:rPr>
            </w:pPr>
            <w:r w:rsidRPr="008516B0">
              <w:rPr>
                <w:color w:val="002060"/>
                <w:highlight w:val="yellow"/>
              </w:rPr>
              <w:t>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F0BEE" w14:textId="77777777" w:rsidR="00864972" w:rsidRPr="00D652AD" w:rsidRDefault="00864972" w:rsidP="00EF6A09">
            <w:pPr>
              <w:pStyle w:val="rowtabella0"/>
              <w:rPr>
                <w:color w:val="002060"/>
              </w:rPr>
            </w:pPr>
            <w:r w:rsidRPr="00D652AD">
              <w:rPr>
                <w:color w:val="002060"/>
              </w:rPr>
              <w:t>03/11/2023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8698" w14:textId="77777777" w:rsidR="00864972" w:rsidRPr="00D652AD" w:rsidRDefault="00864972" w:rsidP="00EF6A09">
            <w:pPr>
              <w:pStyle w:val="rowtabella0"/>
              <w:jc w:val="center"/>
              <w:rPr>
                <w:color w:val="002060"/>
              </w:rPr>
            </w:pPr>
            <w:r w:rsidRPr="008516B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D6CF4" w14:textId="77777777" w:rsidR="00864972" w:rsidRPr="00D652AD" w:rsidRDefault="00864972" w:rsidP="00EF6A09">
            <w:pPr>
              <w:pStyle w:val="rowtabella0"/>
              <w:jc w:val="center"/>
              <w:rPr>
                <w:color w:val="002060"/>
              </w:rPr>
            </w:pPr>
            <w:r w:rsidRPr="00D652AD">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B085" w14:textId="77777777" w:rsidR="00864972" w:rsidRPr="00D652AD" w:rsidRDefault="00864972" w:rsidP="00EF6A09">
            <w:pPr>
              <w:rPr>
                <w:color w:val="002060"/>
              </w:rPr>
            </w:pPr>
          </w:p>
        </w:tc>
      </w:tr>
    </w:tbl>
    <w:p w14:paraId="28BDD529" w14:textId="77777777" w:rsidR="00864972" w:rsidRPr="00D652AD" w:rsidRDefault="00864972" w:rsidP="00864972">
      <w:pPr>
        <w:pStyle w:val="breakline"/>
        <w:rPr>
          <w:rFonts w:eastAsiaTheme="minorEastAsia"/>
          <w:color w:val="002060"/>
        </w:rPr>
      </w:pPr>
    </w:p>
    <w:p w14:paraId="15A74B6E" w14:textId="77777777" w:rsidR="00864972" w:rsidRPr="00D652AD" w:rsidRDefault="00864972" w:rsidP="00864972">
      <w:pPr>
        <w:pStyle w:val="breakline"/>
        <w:rPr>
          <w:color w:val="002060"/>
        </w:rPr>
      </w:pPr>
    </w:p>
    <w:p w14:paraId="4E058404" w14:textId="77777777" w:rsidR="00864972" w:rsidRPr="00D652AD" w:rsidRDefault="00864972" w:rsidP="00864972">
      <w:pPr>
        <w:pStyle w:val="titoloprinc0"/>
        <w:rPr>
          <w:color w:val="002060"/>
        </w:rPr>
      </w:pPr>
      <w:r w:rsidRPr="00D652AD">
        <w:rPr>
          <w:color w:val="002060"/>
        </w:rPr>
        <w:t>RISULTATI</w:t>
      </w:r>
    </w:p>
    <w:p w14:paraId="44A66B1D" w14:textId="77777777" w:rsidR="00864972" w:rsidRPr="00D652AD" w:rsidRDefault="00864972" w:rsidP="00864972">
      <w:pPr>
        <w:pStyle w:val="breakline"/>
        <w:rPr>
          <w:color w:val="002060"/>
        </w:rPr>
      </w:pPr>
    </w:p>
    <w:p w14:paraId="3F681353" w14:textId="77777777" w:rsidR="00864972" w:rsidRPr="00D652AD" w:rsidRDefault="00864972" w:rsidP="00864972">
      <w:pPr>
        <w:pStyle w:val="sottotitolocampionato10"/>
        <w:rPr>
          <w:color w:val="002060"/>
        </w:rPr>
      </w:pPr>
      <w:r w:rsidRPr="00D652AD">
        <w:rPr>
          <w:color w:val="002060"/>
        </w:rPr>
        <w:t>RISULTATI UFFICIALI GARE DEL 21/10/2023</w:t>
      </w:r>
    </w:p>
    <w:p w14:paraId="247A863D" w14:textId="77777777" w:rsidR="00864972" w:rsidRPr="00864972" w:rsidRDefault="00864972" w:rsidP="00864972">
      <w:pPr>
        <w:pStyle w:val="sottotitolocampionato20"/>
        <w:spacing w:before="0" w:beforeAutospacing="0" w:after="0" w:afterAutospacing="0"/>
        <w:rPr>
          <w:rFonts w:ascii="Arial" w:hAnsi="Arial" w:cs="Arial"/>
          <w:color w:val="002060"/>
          <w:sz w:val="20"/>
          <w:szCs w:val="20"/>
        </w:rPr>
      </w:pPr>
      <w:r w:rsidRPr="00864972">
        <w:rPr>
          <w:rFonts w:ascii="Arial" w:hAnsi="Arial" w:cs="Arial"/>
          <w:color w:val="002060"/>
          <w:sz w:val="20"/>
          <w:szCs w:val="20"/>
        </w:rPr>
        <w:t>Si trascrivono qui di seguito i risultati ufficiali delle gare disputate</w:t>
      </w:r>
    </w:p>
    <w:p w14:paraId="7D24D267" w14:textId="77777777" w:rsidR="00864972" w:rsidRPr="00D652AD" w:rsidRDefault="00864972" w:rsidP="0086497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4972" w:rsidRPr="00D652AD" w14:paraId="2E8567F2" w14:textId="77777777" w:rsidTr="00EF6A0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4B9DFDD1"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8B7C0" w14:textId="77777777" w:rsidR="00864972" w:rsidRPr="00D652AD" w:rsidRDefault="00864972" w:rsidP="00EF6A09">
                  <w:pPr>
                    <w:pStyle w:val="headertabella0"/>
                    <w:rPr>
                      <w:color w:val="002060"/>
                    </w:rPr>
                  </w:pPr>
                  <w:r w:rsidRPr="00D652AD">
                    <w:rPr>
                      <w:color w:val="002060"/>
                    </w:rPr>
                    <w:t>GIRONE A - 4 Giornata - A</w:t>
                  </w:r>
                </w:p>
              </w:tc>
            </w:tr>
            <w:tr w:rsidR="00864972" w:rsidRPr="00D652AD" w14:paraId="4A7F1AB9"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1F1631" w14:textId="77777777" w:rsidR="00864972" w:rsidRPr="00D652AD" w:rsidRDefault="00864972" w:rsidP="00EF6A09">
                  <w:pPr>
                    <w:pStyle w:val="rowtabella0"/>
                    <w:rPr>
                      <w:color w:val="002060"/>
                    </w:rPr>
                  </w:pPr>
                  <w:r w:rsidRPr="00D652AD">
                    <w:rPr>
                      <w:color w:val="002060"/>
                    </w:rPr>
                    <w:t>(1) 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3126B" w14:textId="77777777" w:rsidR="00864972" w:rsidRPr="00D652AD" w:rsidRDefault="00864972" w:rsidP="00EF6A09">
                  <w:pPr>
                    <w:pStyle w:val="rowtabella0"/>
                    <w:rPr>
                      <w:color w:val="002060"/>
                    </w:rPr>
                  </w:pPr>
                  <w:r w:rsidRPr="00D652AD">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66AAF" w14:textId="77777777" w:rsidR="00864972" w:rsidRPr="00D652AD" w:rsidRDefault="00864972" w:rsidP="00EF6A09">
                  <w:pPr>
                    <w:pStyle w:val="rowtabella0"/>
                    <w:jc w:val="center"/>
                    <w:rPr>
                      <w:color w:val="002060"/>
                    </w:rPr>
                  </w:pPr>
                  <w:r w:rsidRPr="00D652AD">
                    <w:rPr>
                      <w:color w:val="002060"/>
                    </w:rPr>
                    <w:t>5 - 10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7B748" w14:textId="77777777" w:rsidR="00864972" w:rsidRPr="00D652AD" w:rsidRDefault="00864972" w:rsidP="00EF6A09">
                  <w:pPr>
                    <w:pStyle w:val="rowtabella0"/>
                    <w:jc w:val="center"/>
                    <w:rPr>
                      <w:color w:val="002060"/>
                    </w:rPr>
                  </w:pPr>
                  <w:r w:rsidRPr="00D652AD">
                    <w:rPr>
                      <w:color w:val="002060"/>
                    </w:rPr>
                    <w:t> </w:t>
                  </w:r>
                </w:p>
              </w:tc>
            </w:tr>
            <w:tr w:rsidR="00864972" w:rsidRPr="00D652AD" w14:paraId="615C0569"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3115AF" w14:textId="77777777" w:rsidR="00864972" w:rsidRPr="00D652AD" w:rsidRDefault="00864972" w:rsidP="00EF6A09">
                  <w:pPr>
                    <w:pStyle w:val="rowtabella0"/>
                    <w:rPr>
                      <w:color w:val="002060"/>
                    </w:rPr>
                  </w:pPr>
                  <w:r w:rsidRPr="00D652AD">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199252" w14:textId="77777777" w:rsidR="00864972" w:rsidRPr="00D652AD" w:rsidRDefault="00864972" w:rsidP="00EF6A09">
                  <w:pPr>
                    <w:pStyle w:val="rowtabella0"/>
                    <w:rPr>
                      <w:color w:val="002060"/>
                    </w:rPr>
                  </w:pPr>
                  <w:r w:rsidRPr="00D652A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0F3305" w14:textId="77777777" w:rsidR="00864972" w:rsidRPr="00D652AD" w:rsidRDefault="00864972" w:rsidP="00EF6A09">
                  <w:pPr>
                    <w:pStyle w:val="rowtabella0"/>
                    <w:jc w:val="center"/>
                    <w:rPr>
                      <w:color w:val="002060"/>
                    </w:rPr>
                  </w:pPr>
                  <w:r w:rsidRPr="00D652AD">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2541D9" w14:textId="77777777" w:rsidR="00864972" w:rsidRPr="00D652AD" w:rsidRDefault="00864972" w:rsidP="00EF6A09">
                  <w:pPr>
                    <w:pStyle w:val="rowtabella0"/>
                    <w:jc w:val="center"/>
                    <w:rPr>
                      <w:color w:val="002060"/>
                    </w:rPr>
                  </w:pPr>
                  <w:r w:rsidRPr="00D652AD">
                    <w:rPr>
                      <w:color w:val="002060"/>
                    </w:rPr>
                    <w:t> </w:t>
                  </w:r>
                </w:p>
              </w:tc>
            </w:tr>
            <w:tr w:rsidR="00864972" w:rsidRPr="00D652AD" w14:paraId="0B2C3D14"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487659" w14:textId="77777777" w:rsidR="00864972" w:rsidRPr="00D652AD" w:rsidRDefault="00864972" w:rsidP="00EF6A09">
                  <w:pPr>
                    <w:pStyle w:val="rowtabella0"/>
                    <w:rPr>
                      <w:color w:val="002060"/>
                    </w:rPr>
                  </w:pPr>
                  <w:r w:rsidRPr="00D652AD">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F0E8B5" w14:textId="77777777" w:rsidR="00864972" w:rsidRPr="00D652AD" w:rsidRDefault="00864972" w:rsidP="00EF6A09">
                  <w:pPr>
                    <w:pStyle w:val="rowtabella0"/>
                    <w:rPr>
                      <w:color w:val="002060"/>
                    </w:rPr>
                  </w:pPr>
                  <w:r w:rsidRPr="00D652AD">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1C4052" w14:textId="77777777" w:rsidR="00864972" w:rsidRPr="00D652AD" w:rsidRDefault="00864972" w:rsidP="00EF6A09">
                  <w:pPr>
                    <w:pStyle w:val="rowtabella0"/>
                    <w:jc w:val="center"/>
                    <w:rPr>
                      <w:color w:val="002060"/>
                    </w:rPr>
                  </w:pPr>
                  <w:r w:rsidRPr="00D652A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DC5816" w14:textId="77777777" w:rsidR="00864972" w:rsidRPr="00D652AD" w:rsidRDefault="00864972" w:rsidP="00EF6A09">
                  <w:pPr>
                    <w:pStyle w:val="rowtabella0"/>
                    <w:jc w:val="center"/>
                    <w:rPr>
                      <w:color w:val="002060"/>
                    </w:rPr>
                  </w:pPr>
                  <w:r w:rsidRPr="00D652AD">
                    <w:rPr>
                      <w:color w:val="002060"/>
                    </w:rPr>
                    <w:t> </w:t>
                  </w:r>
                </w:p>
              </w:tc>
            </w:tr>
            <w:tr w:rsidR="00864972" w:rsidRPr="00D652AD" w14:paraId="6574FB2E"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2FF01F" w14:textId="77777777" w:rsidR="00864972" w:rsidRPr="00D652AD" w:rsidRDefault="00864972" w:rsidP="00EF6A09">
                  <w:pPr>
                    <w:pStyle w:val="rowtabella0"/>
                    <w:rPr>
                      <w:color w:val="002060"/>
                    </w:rPr>
                  </w:pPr>
                  <w:r w:rsidRPr="00D652AD">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1BB685" w14:textId="77777777" w:rsidR="00864972" w:rsidRPr="00D652AD" w:rsidRDefault="00864972" w:rsidP="00EF6A09">
                  <w:pPr>
                    <w:pStyle w:val="rowtabella0"/>
                    <w:rPr>
                      <w:color w:val="002060"/>
                    </w:rPr>
                  </w:pPr>
                  <w:r w:rsidRPr="00D652AD">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35DD50" w14:textId="77777777" w:rsidR="00864972" w:rsidRPr="00D652AD" w:rsidRDefault="00864972" w:rsidP="00EF6A09">
                  <w:pPr>
                    <w:pStyle w:val="rowtabella0"/>
                    <w:jc w:val="center"/>
                    <w:rPr>
                      <w:color w:val="002060"/>
                    </w:rPr>
                  </w:pPr>
                  <w:r w:rsidRPr="00D652AD">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782D76" w14:textId="77777777" w:rsidR="00864972" w:rsidRPr="00D652AD" w:rsidRDefault="00864972" w:rsidP="00EF6A09">
                  <w:pPr>
                    <w:pStyle w:val="rowtabella0"/>
                    <w:jc w:val="center"/>
                    <w:rPr>
                      <w:color w:val="002060"/>
                    </w:rPr>
                  </w:pPr>
                  <w:r w:rsidRPr="00D652AD">
                    <w:rPr>
                      <w:color w:val="002060"/>
                    </w:rPr>
                    <w:t> </w:t>
                  </w:r>
                </w:p>
              </w:tc>
            </w:tr>
            <w:tr w:rsidR="00864972" w:rsidRPr="00D652AD" w14:paraId="2628B1C3"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D50274" w14:textId="77777777" w:rsidR="00864972" w:rsidRPr="00D652AD" w:rsidRDefault="00864972" w:rsidP="00EF6A09">
                  <w:pPr>
                    <w:pStyle w:val="rowtabella0"/>
                    <w:rPr>
                      <w:color w:val="002060"/>
                    </w:rPr>
                  </w:pPr>
                  <w:r w:rsidRPr="00D652AD">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CC07D0" w14:textId="77777777" w:rsidR="00864972" w:rsidRPr="00D652AD" w:rsidRDefault="00864972" w:rsidP="00EF6A09">
                  <w:pPr>
                    <w:pStyle w:val="rowtabella0"/>
                    <w:rPr>
                      <w:color w:val="002060"/>
                    </w:rPr>
                  </w:pPr>
                  <w:r w:rsidRPr="00D652AD">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549114" w14:textId="77777777" w:rsidR="00864972" w:rsidRPr="00D652AD" w:rsidRDefault="00864972" w:rsidP="00EF6A09">
                  <w:pPr>
                    <w:pStyle w:val="rowtabella0"/>
                    <w:jc w:val="center"/>
                    <w:rPr>
                      <w:color w:val="002060"/>
                    </w:rPr>
                  </w:pPr>
                  <w:r w:rsidRPr="00D652AD">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4E6FED" w14:textId="77777777" w:rsidR="00864972" w:rsidRPr="00D652AD" w:rsidRDefault="00864972" w:rsidP="00EF6A09">
                  <w:pPr>
                    <w:pStyle w:val="rowtabella0"/>
                    <w:jc w:val="center"/>
                    <w:rPr>
                      <w:color w:val="002060"/>
                    </w:rPr>
                  </w:pPr>
                  <w:r w:rsidRPr="00D652AD">
                    <w:rPr>
                      <w:color w:val="002060"/>
                    </w:rPr>
                    <w:t> </w:t>
                  </w:r>
                </w:p>
              </w:tc>
            </w:tr>
            <w:tr w:rsidR="00864972" w:rsidRPr="00D652AD" w14:paraId="65EF5B75"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385771" w14:textId="77777777" w:rsidR="00864972" w:rsidRPr="00D652AD" w:rsidRDefault="00864972" w:rsidP="00EF6A09">
                  <w:pPr>
                    <w:pStyle w:val="rowtabella0"/>
                    <w:rPr>
                      <w:color w:val="002060"/>
                    </w:rPr>
                  </w:pPr>
                  <w:r w:rsidRPr="00D652AD">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7F361C" w14:textId="77777777" w:rsidR="00864972" w:rsidRPr="00D652AD" w:rsidRDefault="00864972" w:rsidP="00EF6A09">
                  <w:pPr>
                    <w:pStyle w:val="rowtabella0"/>
                    <w:rPr>
                      <w:color w:val="002060"/>
                    </w:rPr>
                  </w:pPr>
                  <w:r w:rsidRPr="00D652AD">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4BA286" w14:textId="77777777" w:rsidR="00864972" w:rsidRPr="00D652AD" w:rsidRDefault="00864972" w:rsidP="00EF6A09">
                  <w:pPr>
                    <w:pStyle w:val="rowtabella0"/>
                    <w:jc w:val="center"/>
                    <w:rPr>
                      <w:color w:val="002060"/>
                    </w:rPr>
                  </w:pPr>
                  <w:r w:rsidRPr="00D652A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A6AAB3" w14:textId="77777777" w:rsidR="00864972" w:rsidRPr="00D652AD" w:rsidRDefault="00864972" w:rsidP="00EF6A09">
                  <w:pPr>
                    <w:pStyle w:val="rowtabella0"/>
                    <w:jc w:val="center"/>
                    <w:rPr>
                      <w:color w:val="002060"/>
                    </w:rPr>
                  </w:pPr>
                  <w:r w:rsidRPr="00D652AD">
                    <w:rPr>
                      <w:color w:val="002060"/>
                    </w:rPr>
                    <w:t> </w:t>
                  </w:r>
                </w:p>
              </w:tc>
            </w:tr>
            <w:tr w:rsidR="00864972" w:rsidRPr="00D652AD" w14:paraId="0ADEEFC3"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948DD1" w14:textId="77777777" w:rsidR="00864972" w:rsidRPr="00D652AD" w:rsidRDefault="00864972" w:rsidP="00EF6A09">
                  <w:pPr>
                    <w:pStyle w:val="rowtabella0"/>
                    <w:rPr>
                      <w:color w:val="002060"/>
                    </w:rPr>
                  </w:pPr>
                  <w:r w:rsidRPr="00D652AD">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15D80" w14:textId="77777777" w:rsidR="00864972" w:rsidRPr="00D652AD" w:rsidRDefault="00864972" w:rsidP="00EF6A09">
                  <w:pPr>
                    <w:pStyle w:val="rowtabella0"/>
                    <w:rPr>
                      <w:color w:val="002060"/>
                    </w:rPr>
                  </w:pPr>
                  <w:r w:rsidRPr="00D652AD">
                    <w:rPr>
                      <w:color w:val="002060"/>
                    </w:rPr>
                    <w:t>-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CB16B" w14:textId="77777777" w:rsidR="00864972" w:rsidRPr="00D652AD" w:rsidRDefault="00864972" w:rsidP="00EF6A09">
                  <w:pPr>
                    <w:pStyle w:val="rowtabella0"/>
                    <w:jc w:val="center"/>
                    <w:rPr>
                      <w:color w:val="002060"/>
                    </w:rPr>
                  </w:pPr>
                  <w:r w:rsidRPr="00D652AD">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F3F60" w14:textId="77777777" w:rsidR="00864972" w:rsidRPr="00D652AD" w:rsidRDefault="00864972" w:rsidP="00EF6A09">
                  <w:pPr>
                    <w:pStyle w:val="rowtabella0"/>
                    <w:jc w:val="center"/>
                    <w:rPr>
                      <w:color w:val="002060"/>
                    </w:rPr>
                  </w:pPr>
                  <w:r w:rsidRPr="00D652AD">
                    <w:rPr>
                      <w:color w:val="002060"/>
                    </w:rPr>
                    <w:t> </w:t>
                  </w:r>
                </w:p>
              </w:tc>
            </w:tr>
            <w:tr w:rsidR="00864972" w:rsidRPr="00D652AD" w14:paraId="25EED489" w14:textId="77777777" w:rsidTr="00EF6A09">
              <w:tc>
                <w:tcPr>
                  <w:tcW w:w="4700" w:type="dxa"/>
                  <w:gridSpan w:val="4"/>
                  <w:tcBorders>
                    <w:top w:val="nil"/>
                    <w:left w:val="nil"/>
                    <w:bottom w:val="nil"/>
                    <w:right w:val="nil"/>
                  </w:tcBorders>
                  <w:tcMar>
                    <w:top w:w="20" w:type="dxa"/>
                    <w:left w:w="20" w:type="dxa"/>
                    <w:bottom w:w="20" w:type="dxa"/>
                    <w:right w:w="20" w:type="dxa"/>
                  </w:tcMar>
                  <w:vAlign w:val="center"/>
                  <w:hideMark/>
                </w:tcPr>
                <w:p w14:paraId="25A0D3EC" w14:textId="77777777" w:rsidR="00864972" w:rsidRPr="00D652AD" w:rsidRDefault="00864972" w:rsidP="00EF6A09">
                  <w:pPr>
                    <w:pStyle w:val="rowtabella0"/>
                    <w:rPr>
                      <w:color w:val="002060"/>
                    </w:rPr>
                  </w:pPr>
                  <w:r w:rsidRPr="00D652AD">
                    <w:rPr>
                      <w:color w:val="002060"/>
                    </w:rPr>
                    <w:t>(1) - disputata il 22/10/2023</w:t>
                  </w:r>
                </w:p>
              </w:tc>
            </w:tr>
          </w:tbl>
          <w:p w14:paraId="565C5067" w14:textId="77777777" w:rsidR="00864972" w:rsidRPr="00D652AD" w:rsidRDefault="00864972" w:rsidP="00EF6A09">
            <w:pPr>
              <w:rPr>
                <w:color w:val="002060"/>
              </w:rPr>
            </w:pPr>
          </w:p>
        </w:tc>
      </w:tr>
    </w:tbl>
    <w:p w14:paraId="4EF1714D" w14:textId="77777777" w:rsidR="00864972" w:rsidRPr="00D652AD" w:rsidRDefault="00864972" w:rsidP="00864972">
      <w:pPr>
        <w:pStyle w:val="breakline"/>
        <w:rPr>
          <w:rFonts w:eastAsiaTheme="minorEastAsia"/>
          <w:color w:val="002060"/>
        </w:rPr>
      </w:pPr>
    </w:p>
    <w:p w14:paraId="1F946E44" w14:textId="77777777" w:rsidR="00864972" w:rsidRPr="00D652AD" w:rsidRDefault="00864972" w:rsidP="00864972">
      <w:pPr>
        <w:pStyle w:val="breakline"/>
        <w:rPr>
          <w:color w:val="002060"/>
        </w:rPr>
      </w:pPr>
    </w:p>
    <w:p w14:paraId="1C56F1A2" w14:textId="77777777" w:rsidR="00864972" w:rsidRPr="00D652AD" w:rsidRDefault="00864972" w:rsidP="00864972">
      <w:pPr>
        <w:pStyle w:val="titoloprinc0"/>
        <w:rPr>
          <w:color w:val="002060"/>
        </w:rPr>
      </w:pPr>
      <w:r w:rsidRPr="00D652AD">
        <w:rPr>
          <w:color w:val="002060"/>
        </w:rPr>
        <w:t>GIUDICE SPORTIVO</w:t>
      </w:r>
    </w:p>
    <w:p w14:paraId="4E809FE7" w14:textId="77777777" w:rsidR="00864972" w:rsidRPr="00D652AD" w:rsidRDefault="00864972" w:rsidP="00864972">
      <w:pPr>
        <w:pStyle w:val="diffida"/>
        <w:rPr>
          <w:color w:val="002060"/>
        </w:rPr>
      </w:pPr>
      <w:r w:rsidRPr="00D652AD">
        <w:rPr>
          <w:color w:val="002060"/>
        </w:rPr>
        <w:t>Il Giudice Sportivo Avv. Agnese Lazzaretti, con l'assistenza del segretario Angelo Castellana, nella seduta del 25/10/2023, ha adottato le decisioni che di seguito integralmente si riportano:</w:t>
      </w:r>
    </w:p>
    <w:p w14:paraId="378348C5" w14:textId="77777777" w:rsidR="00864972" w:rsidRPr="00D652AD" w:rsidRDefault="00864972" w:rsidP="00864972">
      <w:pPr>
        <w:pStyle w:val="titolo10"/>
        <w:rPr>
          <w:color w:val="002060"/>
        </w:rPr>
      </w:pPr>
      <w:r w:rsidRPr="00D652AD">
        <w:rPr>
          <w:color w:val="002060"/>
        </w:rPr>
        <w:t xml:space="preserve">GARE DEL 21/10/2023 </w:t>
      </w:r>
    </w:p>
    <w:p w14:paraId="428B7DF7" w14:textId="77777777" w:rsidR="00864972" w:rsidRPr="00D652AD" w:rsidRDefault="00864972" w:rsidP="00864972">
      <w:pPr>
        <w:pStyle w:val="titolo7a"/>
        <w:rPr>
          <w:color w:val="002060"/>
        </w:rPr>
      </w:pPr>
      <w:r w:rsidRPr="00D652AD">
        <w:rPr>
          <w:color w:val="002060"/>
        </w:rPr>
        <w:t xml:space="preserve">PROVVEDIMENTI DISCIPLINARI </w:t>
      </w:r>
    </w:p>
    <w:p w14:paraId="7C6C42BF"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6049874E" w14:textId="77777777" w:rsidR="00864972" w:rsidRPr="00D652AD" w:rsidRDefault="00864972" w:rsidP="00864972">
      <w:pPr>
        <w:pStyle w:val="titolo30"/>
        <w:rPr>
          <w:color w:val="002060"/>
        </w:rPr>
      </w:pPr>
      <w:r w:rsidRPr="00D652AD">
        <w:rPr>
          <w:color w:val="002060"/>
        </w:rPr>
        <w:t xml:space="preserve">DIRIGENTI </w:t>
      </w:r>
    </w:p>
    <w:p w14:paraId="7FD8A727" w14:textId="77777777" w:rsidR="00864972" w:rsidRPr="00D652AD" w:rsidRDefault="00864972" w:rsidP="00864972">
      <w:pPr>
        <w:pStyle w:val="titolo20"/>
        <w:rPr>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6E44FD72" w14:textId="77777777" w:rsidTr="00EF6A09">
        <w:tc>
          <w:tcPr>
            <w:tcW w:w="2200" w:type="dxa"/>
            <w:tcMar>
              <w:top w:w="20" w:type="dxa"/>
              <w:left w:w="20" w:type="dxa"/>
              <w:bottom w:w="20" w:type="dxa"/>
              <w:right w:w="20" w:type="dxa"/>
            </w:tcMar>
            <w:vAlign w:val="center"/>
            <w:hideMark/>
          </w:tcPr>
          <w:p w14:paraId="359191FB" w14:textId="77777777" w:rsidR="00864972" w:rsidRPr="00D652AD" w:rsidRDefault="00864972" w:rsidP="00EF6A09">
            <w:pPr>
              <w:pStyle w:val="movimento"/>
              <w:rPr>
                <w:color w:val="002060"/>
              </w:rPr>
            </w:pPr>
            <w:r w:rsidRPr="00D652AD">
              <w:rPr>
                <w:color w:val="002060"/>
              </w:rPr>
              <w:t>PANTOLI GIACOMO</w:t>
            </w:r>
          </w:p>
        </w:tc>
        <w:tc>
          <w:tcPr>
            <w:tcW w:w="2200" w:type="dxa"/>
            <w:tcMar>
              <w:top w:w="20" w:type="dxa"/>
              <w:left w:w="20" w:type="dxa"/>
              <w:bottom w:w="20" w:type="dxa"/>
              <w:right w:w="20" w:type="dxa"/>
            </w:tcMar>
            <w:vAlign w:val="center"/>
            <w:hideMark/>
          </w:tcPr>
          <w:p w14:paraId="2C9A2C1E" w14:textId="77777777" w:rsidR="00864972" w:rsidRPr="00D652AD" w:rsidRDefault="00864972" w:rsidP="00EF6A09">
            <w:pPr>
              <w:pStyle w:val="movimento2"/>
              <w:rPr>
                <w:color w:val="002060"/>
              </w:rPr>
            </w:pPr>
            <w:r w:rsidRPr="00D652AD">
              <w:rPr>
                <w:color w:val="002060"/>
              </w:rPr>
              <w:t xml:space="preserve">(ALMA JUVENTUS FANO) </w:t>
            </w:r>
          </w:p>
        </w:tc>
        <w:tc>
          <w:tcPr>
            <w:tcW w:w="800" w:type="dxa"/>
            <w:tcMar>
              <w:top w:w="20" w:type="dxa"/>
              <w:left w:w="20" w:type="dxa"/>
              <w:bottom w:w="20" w:type="dxa"/>
              <w:right w:w="20" w:type="dxa"/>
            </w:tcMar>
            <w:vAlign w:val="center"/>
            <w:hideMark/>
          </w:tcPr>
          <w:p w14:paraId="319B3DE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BA1EFC7"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E78759D" w14:textId="77777777" w:rsidR="00864972" w:rsidRPr="00D652AD" w:rsidRDefault="00864972" w:rsidP="00EF6A09">
            <w:pPr>
              <w:pStyle w:val="movimento2"/>
              <w:rPr>
                <w:color w:val="002060"/>
              </w:rPr>
            </w:pPr>
            <w:r w:rsidRPr="00D652AD">
              <w:rPr>
                <w:color w:val="002060"/>
              </w:rPr>
              <w:t> </w:t>
            </w:r>
          </w:p>
        </w:tc>
      </w:tr>
    </w:tbl>
    <w:p w14:paraId="67BBF087" w14:textId="77777777" w:rsidR="00864972" w:rsidRPr="00D652AD" w:rsidRDefault="00864972" w:rsidP="00864972">
      <w:pPr>
        <w:pStyle w:val="titolo30"/>
        <w:rPr>
          <w:rFonts w:eastAsiaTheme="minorEastAsia"/>
          <w:color w:val="002060"/>
        </w:rPr>
      </w:pPr>
      <w:r w:rsidRPr="00D652AD">
        <w:rPr>
          <w:color w:val="002060"/>
        </w:rPr>
        <w:t xml:space="preserve">CALCIATORI NON ESPULSI </w:t>
      </w:r>
    </w:p>
    <w:p w14:paraId="30075D76" w14:textId="77777777" w:rsidR="00864972" w:rsidRPr="00D652AD" w:rsidRDefault="00864972" w:rsidP="00864972">
      <w:pPr>
        <w:pStyle w:val="titolo20"/>
        <w:rPr>
          <w:color w:val="002060"/>
        </w:rPr>
      </w:pPr>
      <w:r w:rsidRPr="00D652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5BF2B156" w14:textId="77777777" w:rsidTr="00EF6A09">
        <w:tc>
          <w:tcPr>
            <w:tcW w:w="2200" w:type="dxa"/>
            <w:tcMar>
              <w:top w:w="20" w:type="dxa"/>
              <w:left w:w="20" w:type="dxa"/>
              <w:bottom w:w="20" w:type="dxa"/>
              <w:right w:w="20" w:type="dxa"/>
            </w:tcMar>
            <w:vAlign w:val="center"/>
            <w:hideMark/>
          </w:tcPr>
          <w:p w14:paraId="2599395B" w14:textId="77777777" w:rsidR="00864972" w:rsidRPr="00D652AD" w:rsidRDefault="00864972" w:rsidP="00EF6A09">
            <w:pPr>
              <w:pStyle w:val="movimento"/>
              <w:rPr>
                <w:color w:val="002060"/>
              </w:rPr>
            </w:pPr>
            <w:r w:rsidRPr="00D652AD">
              <w:rPr>
                <w:color w:val="002060"/>
              </w:rPr>
              <w:t>DIALUCE ANDREA</w:t>
            </w:r>
          </w:p>
        </w:tc>
        <w:tc>
          <w:tcPr>
            <w:tcW w:w="2200" w:type="dxa"/>
            <w:tcMar>
              <w:top w:w="20" w:type="dxa"/>
              <w:left w:w="20" w:type="dxa"/>
              <w:bottom w:w="20" w:type="dxa"/>
              <w:right w:w="20" w:type="dxa"/>
            </w:tcMar>
            <w:vAlign w:val="center"/>
            <w:hideMark/>
          </w:tcPr>
          <w:p w14:paraId="023A2876" w14:textId="77777777" w:rsidR="00864972" w:rsidRPr="00D652AD" w:rsidRDefault="00864972" w:rsidP="00EF6A09">
            <w:pPr>
              <w:pStyle w:val="movimento2"/>
              <w:rPr>
                <w:color w:val="002060"/>
              </w:rPr>
            </w:pPr>
            <w:r w:rsidRPr="00D652AD">
              <w:rPr>
                <w:color w:val="002060"/>
              </w:rPr>
              <w:t xml:space="preserve">(CANTINE RIUNITE CSI) </w:t>
            </w:r>
          </w:p>
        </w:tc>
        <w:tc>
          <w:tcPr>
            <w:tcW w:w="800" w:type="dxa"/>
            <w:tcMar>
              <w:top w:w="20" w:type="dxa"/>
              <w:left w:w="20" w:type="dxa"/>
              <w:bottom w:w="20" w:type="dxa"/>
              <w:right w:w="20" w:type="dxa"/>
            </w:tcMar>
            <w:vAlign w:val="center"/>
            <w:hideMark/>
          </w:tcPr>
          <w:p w14:paraId="0C2EE686"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E4E6A3C" w14:textId="77777777" w:rsidR="00864972" w:rsidRPr="00D652AD" w:rsidRDefault="00864972" w:rsidP="00EF6A09">
            <w:pPr>
              <w:pStyle w:val="movimento"/>
              <w:rPr>
                <w:color w:val="002060"/>
              </w:rPr>
            </w:pPr>
            <w:r w:rsidRPr="00D652AD">
              <w:rPr>
                <w:color w:val="002060"/>
              </w:rPr>
              <w:t>QUATTRINI JACOPO</w:t>
            </w:r>
          </w:p>
        </w:tc>
        <w:tc>
          <w:tcPr>
            <w:tcW w:w="2200" w:type="dxa"/>
            <w:tcMar>
              <w:top w:w="20" w:type="dxa"/>
              <w:left w:w="20" w:type="dxa"/>
              <w:bottom w:w="20" w:type="dxa"/>
              <w:right w:w="20" w:type="dxa"/>
            </w:tcMar>
            <w:vAlign w:val="center"/>
            <w:hideMark/>
          </w:tcPr>
          <w:p w14:paraId="214E828A" w14:textId="77777777" w:rsidR="00864972" w:rsidRPr="00D652AD" w:rsidRDefault="00864972" w:rsidP="00EF6A09">
            <w:pPr>
              <w:pStyle w:val="movimento2"/>
              <w:rPr>
                <w:color w:val="002060"/>
              </w:rPr>
            </w:pPr>
            <w:r w:rsidRPr="00D652AD">
              <w:rPr>
                <w:color w:val="002060"/>
              </w:rPr>
              <w:t xml:space="preserve">(OSIMO FIVE) </w:t>
            </w:r>
          </w:p>
        </w:tc>
      </w:tr>
      <w:tr w:rsidR="00864972" w:rsidRPr="00D652AD" w14:paraId="5A838724" w14:textId="77777777" w:rsidTr="00EF6A09">
        <w:tc>
          <w:tcPr>
            <w:tcW w:w="2200" w:type="dxa"/>
            <w:tcMar>
              <w:top w:w="20" w:type="dxa"/>
              <w:left w:w="20" w:type="dxa"/>
              <w:bottom w:w="20" w:type="dxa"/>
              <w:right w:w="20" w:type="dxa"/>
            </w:tcMar>
            <w:vAlign w:val="center"/>
            <w:hideMark/>
          </w:tcPr>
          <w:p w14:paraId="088A1BD8" w14:textId="77777777" w:rsidR="00864972" w:rsidRPr="00D652AD" w:rsidRDefault="00864972" w:rsidP="00EF6A09">
            <w:pPr>
              <w:pStyle w:val="movimento"/>
              <w:rPr>
                <w:color w:val="002060"/>
              </w:rPr>
            </w:pPr>
            <w:r w:rsidRPr="00D652AD">
              <w:rPr>
                <w:color w:val="002060"/>
              </w:rPr>
              <w:t>QUATTRINI LORENZO</w:t>
            </w:r>
          </w:p>
        </w:tc>
        <w:tc>
          <w:tcPr>
            <w:tcW w:w="2200" w:type="dxa"/>
            <w:tcMar>
              <w:top w:w="20" w:type="dxa"/>
              <w:left w:w="20" w:type="dxa"/>
              <w:bottom w:w="20" w:type="dxa"/>
              <w:right w:w="20" w:type="dxa"/>
            </w:tcMar>
            <w:vAlign w:val="center"/>
            <w:hideMark/>
          </w:tcPr>
          <w:p w14:paraId="355ADAA7" w14:textId="77777777" w:rsidR="00864972" w:rsidRPr="00D652AD" w:rsidRDefault="00864972" w:rsidP="00EF6A09">
            <w:pPr>
              <w:pStyle w:val="movimento2"/>
              <w:rPr>
                <w:color w:val="002060"/>
              </w:rPr>
            </w:pPr>
            <w:r w:rsidRPr="00D652AD">
              <w:rPr>
                <w:color w:val="002060"/>
              </w:rPr>
              <w:t xml:space="preserve">(OSIMO FIVE) </w:t>
            </w:r>
          </w:p>
        </w:tc>
        <w:tc>
          <w:tcPr>
            <w:tcW w:w="800" w:type="dxa"/>
            <w:tcMar>
              <w:top w:w="20" w:type="dxa"/>
              <w:left w:w="20" w:type="dxa"/>
              <w:bottom w:w="20" w:type="dxa"/>
              <w:right w:w="20" w:type="dxa"/>
            </w:tcMar>
            <w:vAlign w:val="center"/>
            <w:hideMark/>
          </w:tcPr>
          <w:p w14:paraId="79830072"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1B51611" w14:textId="77777777" w:rsidR="00864972" w:rsidRPr="00D652AD" w:rsidRDefault="00864972" w:rsidP="00EF6A09">
            <w:pPr>
              <w:pStyle w:val="movimento"/>
              <w:rPr>
                <w:color w:val="002060"/>
              </w:rPr>
            </w:pPr>
            <w:r w:rsidRPr="00D652AD">
              <w:rPr>
                <w:color w:val="002060"/>
              </w:rPr>
              <w:t>REGOLI IACOPO</w:t>
            </w:r>
          </w:p>
        </w:tc>
        <w:tc>
          <w:tcPr>
            <w:tcW w:w="2200" w:type="dxa"/>
            <w:tcMar>
              <w:top w:w="20" w:type="dxa"/>
              <w:left w:w="20" w:type="dxa"/>
              <w:bottom w:w="20" w:type="dxa"/>
              <w:right w:w="20" w:type="dxa"/>
            </w:tcMar>
            <w:vAlign w:val="center"/>
            <w:hideMark/>
          </w:tcPr>
          <w:p w14:paraId="0B1C5F5F" w14:textId="77777777" w:rsidR="00864972" w:rsidRPr="00D652AD" w:rsidRDefault="00864972" w:rsidP="00EF6A09">
            <w:pPr>
              <w:pStyle w:val="movimento2"/>
              <w:rPr>
                <w:color w:val="002060"/>
              </w:rPr>
            </w:pPr>
            <w:r w:rsidRPr="00D652AD">
              <w:rPr>
                <w:color w:val="002060"/>
              </w:rPr>
              <w:t xml:space="preserve">(PIETRALACROCE 73) </w:t>
            </w:r>
          </w:p>
        </w:tc>
      </w:tr>
      <w:tr w:rsidR="00864972" w:rsidRPr="00D652AD" w14:paraId="3CC6B916" w14:textId="77777777" w:rsidTr="00EF6A09">
        <w:tc>
          <w:tcPr>
            <w:tcW w:w="2200" w:type="dxa"/>
            <w:tcMar>
              <w:top w:w="20" w:type="dxa"/>
              <w:left w:w="20" w:type="dxa"/>
              <w:bottom w:w="20" w:type="dxa"/>
              <w:right w:w="20" w:type="dxa"/>
            </w:tcMar>
            <w:vAlign w:val="center"/>
            <w:hideMark/>
          </w:tcPr>
          <w:p w14:paraId="02E462CC" w14:textId="77777777" w:rsidR="00864972" w:rsidRPr="00D652AD" w:rsidRDefault="00864972" w:rsidP="00EF6A09">
            <w:pPr>
              <w:pStyle w:val="movimento"/>
              <w:rPr>
                <w:color w:val="002060"/>
              </w:rPr>
            </w:pPr>
            <w:r w:rsidRPr="00D652AD">
              <w:rPr>
                <w:color w:val="002060"/>
              </w:rPr>
              <w:t>ALWAN ABDEL KAREEM</w:t>
            </w:r>
          </w:p>
        </w:tc>
        <w:tc>
          <w:tcPr>
            <w:tcW w:w="2200" w:type="dxa"/>
            <w:tcMar>
              <w:top w:w="20" w:type="dxa"/>
              <w:left w:w="20" w:type="dxa"/>
              <w:bottom w:w="20" w:type="dxa"/>
              <w:right w:w="20" w:type="dxa"/>
            </w:tcMar>
            <w:vAlign w:val="center"/>
            <w:hideMark/>
          </w:tcPr>
          <w:p w14:paraId="0EAEE31C" w14:textId="77777777" w:rsidR="00864972" w:rsidRPr="00D652AD" w:rsidRDefault="00864972" w:rsidP="00EF6A09">
            <w:pPr>
              <w:pStyle w:val="movimento2"/>
              <w:rPr>
                <w:color w:val="002060"/>
              </w:rPr>
            </w:pPr>
            <w:r w:rsidRPr="00D652AD">
              <w:rPr>
                <w:color w:val="002060"/>
              </w:rPr>
              <w:t xml:space="preserve">(REAL FABRIANO) </w:t>
            </w:r>
          </w:p>
        </w:tc>
        <w:tc>
          <w:tcPr>
            <w:tcW w:w="800" w:type="dxa"/>
            <w:tcMar>
              <w:top w:w="20" w:type="dxa"/>
              <w:left w:w="20" w:type="dxa"/>
              <w:bottom w:w="20" w:type="dxa"/>
              <w:right w:w="20" w:type="dxa"/>
            </w:tcMar>
            <w:vAlign w:val="center"/>
            <w:hideMark/>
          </w:tcPr>
          <w:p w14:paraId="664B6916"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60B5F82" w14:textId="77777777" w:rsidR="00864972" w:rsidRPr="00D652AD" w:rsidRDefault="00864972" w:rsidP="00EF6A09">
            <w:pPr>
              <w:pStyle w:val="movimento"/>
              <w:rPr>
                <w:color w:val="002060"/>
              </w:rPr>
            </w:pPr>
            <w:r w:rsidRPr="00D652AD">
              <w:rPr>
                <w:color w:val="002060"/>
              </w:rPr>
              <w:t>AMBROSINI MATTEO</w:t>
            </w:r>
          </w:p>
        </w:tc>
        <w:tc>
          <w:tcPr>
            <w:tcW w:w="2200" w:type="dxa"/>
            <w:tcMar>
              <w:top w:w="20" w:type="dxa"/>
              <w:left w:w="20" w:type="dxa"/>
              <w:bottom w:w="20" w:type="dxa"/>
              <w:right w:w="20" w:type="dxa"/>
            </w:tcMar>
            <w:vAlign w:val="center"/>
            <w:hideMark/>
          </w:tcPr>
          <w:p w14:paraId="2D5BFB5C" w14:textId="77777777" w:rsidR="00864972" w:rsidRPr="00D652AD" w:rsidRDefault="00864972" w:rsidP="00EF6A09">
            <w:pPr>
              <w:pStyle w:val="movimento2"/>
              <w:rPr>
                <w:color w:val="002060"/>
              </w:rPr>
            </w:pPr>
            <w:r w:rsidRPr="00D652AD">
              <w:rPr>
                <w:color w:val="002060"/>
              </w:rPr>
              <w:t xml:space="preserve">(REAL FABRIANO) </w:t>
            </w:r>
          </w:p>
        </w:tc>
      </w:tr>
    </w:tbl>
    <w:p w14:paraId="2EB75177" w14:textId="77777777" w:rsidR="00864972" w:rsidRPr="00D652AD" w:rsidRDefault="00864972" w:rsidP="00864972">
      <w:pPr>
        <w:pStyle w:val="titolo20"/>
        <w:rPr>
          <w:rFonts w:eastAsiaTheme="minorEastAsia"/>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77558DA0" w14:textId="77777777" w:rsidTr="00EF6A09">
        <w:tc>
          <w:tcPr>
            <w:tcW w:w="2200" w:type="dxa"/>
            <w:tcMar>
              <w:top w:w="20" w:type="dxa"/>
              <w:left w:w="20" w:type="dxa"/>
              <w:bottom w:w="20" w:type="dxa"/>
              <w:right w:w="20" w:type="dxa"/>
            </w:tcMar>
            <w:vAlign w:val="center"/>
            <w:hideMark/>
          </w:tcPr>
          <w:p w14:paraId="49BD1F37" w14:textId="77777777" w:rsidR="00864972" w:rsidRPr="00D652AD" w:rsidRDefault="00864972" w:rsidP="00EF6A09">
            <w:pPr>
              <w:pStyle w:val="movimento"/>
              <w:rPr>
                <w:color w:val="002060"/>
              </w:rPr>
            </w:pPr>
            <w:r w:rsidRPr="00D652AD">
              <w:rPr>
                <w:color w:val="002060"/>
              </w:rPr>
              <w:lastRenderedPageBreak/>
              <w:t>CECCARELLI ENRICO</w:t>
            </w:r>
          </w:p>
        </w:tc>
        <w:tc>
          <w:tcPr>
            <w:tcW w:w="2200" w:type="dxa"/>
            <w:tcMar>
              <w:top w:w="20" w:type="dxa"/>
              <w:left w:w="20" w:type="dxa"/>
              <w:bottom w:w="20" w:type="dxa"/>
              <w:right w:w="20" w:type="dxa"/>
            </w:tcMar>
            <w:vAlign w:val="center"/>
            <w:hideMark/>
          </w:tcPr>
          <w:p w14:paraId="77636AC7" w14:textId="77777777" w:rsidR="00864972" w:rsidRPr="00D652AD" w:rsidRDefault="00864972" w:rsidP="00EF6A09">
            <w:pPr>
              <w:pStyle w:val="movimento2"/>
              <w:rPr>
                <w:color w:val="002060"/>
              </w:rPr>
            </w:pPr>
            <w:r w:rsidRPr="00D652AD">
              <w:rPr>
                <w:color w:val="002060"/>
              </w:rPr>
              <w:t xml:space="preserve">(ALMA JUVENTUS FANO) </w:t>
            </w:r>
          </w:p>
        </w:tc>
        <w:tc>
          <w:tcPr>
            <w:tcW w:w="800" w:type="dxa"/>
            <w:tcMar>
              <w:top w:w="20" w:type="dxa"/>
              <w:left w:w="20" w:type="dxa"/>
              <w:bottom w:w="20" w:type="dxa"/>
              <w:right w:w="20" w:type="dxa"/>
            </w:tcMar>
            <w:vAlign w:val="center"/>
            <w:hideMark/>
          </w:tcPr>
          <w:p w14:paraId="3C04406A"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0A28008C" w14:textId="77777777" w:rsidR="00864972" w:rsidRPr="00D652AD" w:rsidRDefault="00864972" w:rsidP="00EF6A09">
            <w:pPr>
              <w:pStyle w:val="movimento"/>
              <w:rPr>
                <w:color w:val="002060"/>
              </w:rPr>
            </w:pPr>
            <w:r w:rsidRPr="00D652AD">
              <w:rPr>
                <w:color w:val="002060"/>
              </w:rPr>
              <w:t>SBARAGLIA CARLO</w:t>
            </w:r>
          </w:p>
        </w:tc>
        <w:tc>
          <w:tcPr>
            <w:tcW w:w="2200" w:type="dxa"/>
            <w:tcMar>
              <w:top w:w="20" w:type="dxa"/>
              <w:left w:w="20" w:type="dxa"/>
              <w:bottom w:w="20" w:type="dxa"/>
              <w:right w:w="20" w:type="dxa"/>
            </w:tcMar>
            <w:vAlign w:val="center"/>
            <w:hideMark/>
          </w:tcPr>
          <w:p w14:paraId="3BA9ACC3" w14:textId="77777777" w:rsidR="00864972" w:rsidRPr="00D652AD" w:rsidRDefault="00864972" w:rsidP="00EF6A09">
            <w:pPr>
              <w:pStyle w:val="movimento2"/>
              <w:rPr>
                <w:color w:val="002060"/>
              </w:rPr>
            </w:pPr>
            <w:r w:rsidRPr="00D652AD">
              <w:rPr>
                <w:color w:val="002060"/>
              </w:rPr>
              <w:t xml:space="preserve">(CANTINE RIUNITE CSI) </w:t>
            </w:r>
          </w:p>
        </w:tc>
      </w:tr>
      <w:tr w:rsidR="00864972" w:rsidRPr="00D652AD" w14:paraId="645ED513" w14:textId="77777777" w:rsidTr="00EF6A09">
        <w:tc>
          <w:tcPr>
            <w:tcW w:w="2200" w:type="dxa"/>
            <w:tcMar>
              <w:top w:w="20" w:type="dxa"/>
              <w:left w:w="20" w:type="dxa"/>
              <w:bottom w:w="20" w:type="dxa"/>
              <w:right w:w="20" w:type="dxa"/>
            </w:tcMar>
            <w:vAlign w:val="center"/>
            <w:hideMark/>
          </w:tcPr>
          <w:p w14:paraId="28273CB2" w14:textId="77777777" w:rsidR="00864972" w:rsidRPr="00D652AD" w:rsidRDefault="00864972" w:rsidP="00EF6A09">
            <w:pPr>
              <w:pStyle w:val="movimento"/>
              <w:rPr>
                <w:color w:val="002060"/>
              </w:rPr>
            </w:pPr>
            <w:r w:rsidRPr="00D652AD">
              <w:rPr>
                <w:color w:val="002060"/>
              </w:rPr>
              <w:t>MELELLA MAURIZIO</w:t>
            </w:r>
          </w:p>
        </w:tc>
        <w:tc>
          <w:tcPr>
            <w:tcW w:w="2200" w:type="dxa"/>
            <w:tcMar>
              <w:top w:w="20" w:type="dxa"/>
              <w:left w:w="20" w:type="dxa"/>
              <w:bottom w:w="20" w:type="dxa"/>
              <w:right w:w="20" w:type="dxa"/>
            </w:tcMar>
            <w:vAlign w:val="center"/>
            <w:hideMark/>
          </w:tcPr>
          <w:p w14:paraId="04503F07" w14:textId="77777777" w:rsidR="00864972" w:rsidRPr="00D652AD" w:rsidRDefault="00864972" w:rsidP="00EF6A09">
            <w:pPr>
              <w:pStyle w:val="movimento2"/>
              <w:rPr>
                <w:color w:val="002060"/>
              </w:rPr>
            </w:pPr>
            <w:r w:rsidRPr="00D652AD">
              <w:rPr>
                <w:color w:val="002060"/>
              </w:rPr>
              <w:t xml:space="preserve">(JESI) </w:t>
            </w:r>
          </w:p>
        </w:tc>
        <w:tc>
          <w:tcPr>
            <w:tcW w:w="800" w:type="dxa"/>
            <w:tcMar>
              <w:top w:w="20" w:type="dxa"/>
              <w:left w:w="20" w:type="dxa"/>
              <w:bottom w:w="20" w:type="dxa"/>
              <w:right w:w="20" w:type="dxa"/>
            </w:tcMar>
            <w:vAlign w:val="center"/>
            <w:hideMark/>
          </w:tcPr>
          <w:p w14:paraId="158E922A"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98A0597" w14:textId="77777777" w:rsidR="00864972" w:rsidRPr="00D652AD" w:rsidRDefault="00864972" w:rsidP="00EF6A09">
            <w:pPr>
              <w:pStyle w:val="movimento"/>
              <w:rPr>
                <w:color w:val="002060"/>
              </w:rPr>
            </w:pPr>
            <w:r w:rsidRPr="00D652AD">
              <w:rPr>
                <w:color w:val="002060"/>
              </w:rPr>
              <w:t>AFFINITO KRISTIAN</w:t>
            </w:r>
          </w:p>
        </w:tc>
        <w:tc>
          <w:tcPr>
            <w:tcW w:w="2200" w:type="dxa"/>
            <w:tcMar>
              <w:top w:w="20" w:type="dxa"/>
              <w:left w:w="20" w:type="dxa"/>
              <w:bottom w:w="20" w:type="dxa"/>
              <w:right w:w="20" w:type="dxa"/>
            </w:tcMar>
            <w:vAlign w:val="center"/>
            <w:hideMark/>
          </w:tcPr>
          <w:p w14:paraId="5F052B66" w14:textId="77777777" w:rsidR="00864972" w:rsidRPr="00D652AD" w:rsidRDefault="00864972" w:rsidP="00EF6A09">
            <w:pPr>
              <w:pStyle w:val="movimento2"/>
              <w:rPr>
                <w:color w:val="002060"/>
              </w:rPr>
            </w:pPr>
            <w:r w:rsidRPr="00D652AD">
              <w:rPr>
                <w:color w:val="002060"/>
              </w:rPr>
              <w:t xml:space="preserve">(OSIMO FIVE) </w:t>
            </w:r>
          </w:p>
        </w:tc>
      </w:tr>
      <w:tr w:rsidR="00864972" w:rsidRPr="00D652AD" w14:paraId="46C9A786" w14:textId="77777777" w:rsidTr="00EF6A09">
        <w:tc>
          <w:tcPr>
            <w:tcW w:w="2200" w:type="dxa"/>
            <w:tcMar>
              <w:top w:w="20" w:type="dxa"/>
              <w:left w:w="20" w:type="dxa"/>
              <w:bottom w:w="20" w:type="dxa"/>
              <w:right w:w="20" w:type="dxa"/>
            </w:tcMar>
            <w:vAlign w:val="center"/>
            <w:hideMark/>
          </w:tcPr>
          <w:p w14:paraId="25211EC2" w14:textId="77777777" w:rsidR="00864972" w:rsidRPr="00D652AD" w:rsidRDefault="00864972" w:rsidP="00EF6A09">
            <w:pPr>
              <w:pStyle w:val="movimento"/>
              <w:rPr>
                <w:color w:val="002060"/>
              </w:rPr>
            </w:pPr>
            <w:r w:rsidRPr="00D652AD">
              <w:rPr>
                <w:color w:val="002060"/>
              </w:rPr>
              <w:t>SERRANI ALESSANDRO</w:t>
            </w:r>
          </w:p>
        </w:tc>
        <w:tc>
          <w:tcPr>
            <w:tcW w:w="2200" w:type="dxa"/>
            <w:tcMar>
              <w:top w:w="20" w:type="dxa"/>
              <w:left w:w="20" w:type="dxa"/>
              <w:bottom w:w="20" w:type="dxa"/>
              <w:right w:w="20" w:type="dxa"/>
            </w:tcMar>
            <w:vAlign w:val="center"/>
            <w:hideMark/>
          </w:tcPr>
          <w:p w14:paraId="02A5BEB0" w14:textId="77777777" w:rsidR="00864972" w:rsidRPr="00D652AD" w:rsidRDefault="00864972" w:rsidP="00EF6A09">
            <w:pPr>
              <w:pStyle w:val="movimento2"/>
              <w:rPr>
                <w:color w:val="002060"/>
              </w:rPr>
            </w:pPr>
            <w:r w:rsidRPr="00D652AD">
              <w:rPr>
                <w:color w:val="002060"/>
              </w:rPr>
              <w:t xml:space="preserve">(OSIMO FIVE) </w:t>
            </w:r>
          </w:p>
        </w:tc>
        <w:tc>
          <w:tcPr>
            <w:tcW w:w="800" w:type="dxa"/>
            <w:tcMar>
              <w:top w:w="20" w:type="dxa"/>
              <w:left w:w="20" w:type="dxa"/>
              <w:bottom w:w="20" w:type="dxa"/>
              <w:right w:w="20" w:type="dxa"/>
            </w:tcMar>
            <w:vAlign w:val="center"/>
            <w:hideMark/>
          </w:tcPr>
          <w:p w14:paraId="2B9120FC"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9AB1C1E" w14:textId="77777777" w:rsidR="00864972" w:rsidRPr="00D652AD" w:rsidRDefault="00864972" w:rsidP="00EF6A09">
            <w:pPr>
              <w:pStyle w:val="movimento"/>
              <w:rPr>
                <w:color w:val="002060"/>
              </w:rPr>
            </w:pPr>
            <w:r w:rsidRPr="00D652AD">
              <w:rPr>
                <w:color w:val="002060"/>
              </w:rPr>
              <w:t>NINFADORO ANTONIO</w:t>
            </w:r>
          </w:p>
        </w:tc>
        <w:tc>
          <w:tcPr>
            <w:tcW w:w="2200" w:type="dxa"/>
            <w:tcMar>
              <w:top w:w="20" w:type="dxa"/>
              <w:left w:w="20" w:type="dxa"/>
              <w:bottom w:w="20" w:type="dxa"/>
              <w:right w:w="20" w:type="dxa"/>
            </w:tcMar>
            <w:vAlign w:val="center"/>
            <w:hideMark/>
          </w:tcPr>
          <w:p w14:paraId="3462A110" w14:textId="77777777" w:rsidR="00864972" w:rsidRPr="00D652AD" w:rsidRDefault="00864972" w:rsidP="00EF6A09">
            <w:pPr>
              <w:pStyle w:val="movimento2"/>
              <w:rPr>
                <w:color w:val="002060"/>
              </w:rPr>
            </w:pPr>
            <w:r w:rsidRPr="00D652AD">
              <w:rPr>
                <w:color w:val="002060"/>
              </w:rPr>
              <w:t xml:space="preserve">(PIETRALACROCE 73) </w:t>
            </w:r>
          </w:p>
        </w:tc>
      </w:tr>
    </w:tbl>
    <w:p w14:paraId="412C88CF" w14:textId="77777777" w:rsidR="00864972" w:rsidRPr="00D652AD" w:rsidRDefault="00864972" w:rsidP="00864972">
      <w:pPr>
        <w:pStyle w:val="titolo10"/>
        <w:rPr>
          <w:rFonts w:eastAsiaTheme="minorEastAsia"/>
          <w:color w:val="002060"/>
        </w:rPr>
      </w:pPr>
      <w:r w:rsidRPr="00D652AD">
        <w:rPr>
          <w:color w:val="002060"/>
        </w:rPr>
        <w:t xml:space="preserve">GARE DEL 22/10/2023 </w:t>
      </w:r>
    </w:p>
    <w:p w14:paraId="648951D3" w14:textId="77777777" w:rsidR="00864972" w:rsidRPr="00D652AD" w:rsidRDefault="00864972" w:rsidP="00864972">
      <w:pPr>
        <w:pStyle w:val="titolo7a"/>
        <w:rPr>
          <w:color w:val="002060"/>
        </w:rPr>
      </w:pPr>
      <w:r w:rsidRPr="00D652AD">
        <w:rPr>
          <w:color w:val="002060"/>
        </w:rPr>
        <w:t xml:space="preserve">PROVVEDIMENTI DISCIPLINARI </w:t>
      </w:r>
    </w:p>
    <w:p w14:paraId="031509B0"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592145FB" w14:textId="77777777" w:rsidR="00864972" w:rsidRPr="00D652AD" w:rsidRDefault="00864972" w:rsidP="00864972">
      <w:pPr>
        <w:pStyle w:val="titolo30"/>
        <w:rPr>
          <w:color w:val="002060"/>
        </w:rPr>
      </w:pPr>
      <w:r w:rsidRPr="00D652AD">
        <w:rPr>
          <w:color w:val="002060"/>
        </w:rPr>
        <w:t xml:space="preserve">SOCIETA' </w:t>
      </w:r>
    </w:p>
    <w:p w14:paraId="6C868BFE" w14:textId="77777777" w:rsidR="00864972" w:rsidRPr="00D652AD" w:rsidRDefault="00864972" w:rsidP="00864972">
      <w:pPr>
        <w:pStyle w:val="titolo20"/>
        <w:rPr>
          <w:color w:val="002060"/>
        </w:rPr>
      </w:pPr>
      <w:r w:rsidRPr="00D652AD">
        <w:rPr>
          <w:color w:val="002060"/>
        </w:rPr>
        <w:t xml:space="preserve">AMMENDA </w:t>
      </w:r>
    </w:p>
    <w:p w14:paraId="00B59001" w14:textId="77777777" w:rsidR="00864972" w:rsidRPr="00D652AD" w:rsidRDefault="00864972" w:rsidP="00864972">
      <w:pPr>
        <w:pStyle w:val="diffida"/>
        <w:spacing w:before="80" w:beforeAutospacing="0" w:after="40" w:afterAutospacing="0"/>
        <w:jc w:val="left"/>
        <w:rPr>
          <w:color w:val="002060"/>
        </w:rPr>
      </w:pPr>
      <w:r w:rsidRPr="00D652AD">
        <w:rPr>
          <w:color w:val="002060"/>
        </w:rPr>
        <w:t xml:space="preserve">Euro 50,00 FERMANA FUTSAL 2022 </w:t>
      </w:r>
      <w:r w:rsidRPr="00D652AD">
        <w:rPr>
          <w:color w:val="002060"/>
        </w:rPr>
        <w:br/>
        <w:t xml:space="preserve">Per essere lo spogliatoio dell'arbitro privo di chiusura. </w:t>
      </w:r>
    </w:p>
    <w:p w14:paraId="50622C3C" w14:textId="77777777" w:rsidR="00864972" w:rsidRPr="00D652AD" w:rsidRDefault="00864972" w:rsidP="00864972">
      <w:pPr>
        <w:pStyle w:val="titolo30"/>
        <w:rPr>
          <w:color w:val="002060"/>
        </w:rPr>
      </w:pPr>
      <w:r w:rsidRPr="00D652AD">
        <w:rPr>
          <w:color w:val="002060"/>
        </w:rPr>
        <w:t xml:space="preserve">CALCIATORI ESPULSI </w:t>
      </w:r>
    </w:p>
    <w:p w14:paraId="6147EAA3" w14:textId="77777777" w:rsidR="00864972" w:rsidRPr="00D652AD" w:rsidRDefault="00864972" w:rsidP="00864972">
      <w:pPr>
        <w:pStyle w:val="titolo20"/>
        <w:rPr>
          <w:color w:val="002060"/>
        </w:rPr>
      </w:pPr>
      <w:r w:rsidRPr="00D652A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3E7A8F6B" w14:textId="77777777" w:rsidTr="00EF6A09">
        <w:tc>
          <w:tcPr>
            <w:tcW w:w="2200" w:type="dxa"/>
            <w:tcMar>
              <w:top w:w="20" w:type="dxa"/>
              <w:left w:w="20" w:type="dxa"/>
              <w:bottom w:w="20" w:type="dxa"/>
              <w:right w:w="20" w:type="dxa"/>
            </w:tcMar>
            <w:vAlign w:val="center"/>
            <w:hideMark/>
          </w:tcPr>
          <w:p w14:paraId="1F0169A6" w14:textId="77777777" w:rsidR="00864972" w:rsidRPr="00D652AD" w:rsidRDefault="00864972" w:rsidP="00EF6A09">
            <w:pPr>
              <w:pStyle w:val="movimento"/>
              <w:rPr>
                <w:color w:val="002060"/>
              </w:rPr>
            </w:pPr>
            <w:r w:rsidRPr="00D652AD">
              <w:rPr>
                <w:color w:val="002060"/>
              </w:rPr>
              <w:t>MARZIALI JOSHUA</w:t>
            </w:r>
          </w:p>
        </w:tc>
        <w:tc>
          <w:tcPr>
            <w:tcW w:w="2200" w:type="dxa"/>
            <w:tcMar>
              <w:top w:w="20" w:type="dxa"/>
              <w:left w:w="20" w:type="dxa"/>
              <w:bottom w:w="20" w:type="dxa"/>
              <w:right w:w="20" w:type="dxa"/>
            </w:tcMar>
            <w:vAlign w:val="center"/>
            <w:hideMark/>
          </w:tcPr>
          <w:p w14:paraId="143ED781" w14:textId="77777777" w:rsidR="00864972" w:rsidRPr="00D652AD" w:rsidRDefault="00864972" w:rsidP="00EF6A09">
            <w:pPr>
              <w:pStyle w:val="movimento2"/>
              <w:rPr>
                <w:color w:val="002060"/>
              </w:rPr>
            </w:pPr>
            <w:r w:rsidRPr="00D652AD">
              <w:rPr>
                <w:color w:val="002060"/>
              </w:rPr>
              <w:t xml:space="preserve">(FERMANA FUTSAL 2022) </w:t>
            </w:r>
          </w:p>
        </w:tc>
        <w:tc>
          <w:tcPr>
            <w:tcW w:w="800" w:type="dxa"/>
            <w:tcMar>
              <w:top w:w="20" w:type="dxa"/>
              <w:left w:w="20" w:type="dxa"/>
              <w:bottom w:w="20" w:type="dxa"/>
              <w:right w:w="20" w:type="dxa"/>
            </w:tcMar>
            <w:vAlign w:val="center"/>
            <w:hideMark/>
          </w:tcPr>
          <w:p w14:paraId="49DE2D4E"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B7CE11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0D38AA4" w14:textId="77777777" w:rsidR="00864972" w:rsidRPr="00D652AD" w:rsidRDefault="00864972" w:rsidP="00EF6A09">
            <w:pPr>
              <w:pStyle w:val="movimento2"/>
              <w:rPr>
                <w:color w:val="002060"/>
              </w:rPr>
            </w:pPr>
            <w:r w:rsidRPr="00D652AD">
              <w:rPr>
                <w:color w:val="002060"/>
              </w:rPr>
              <w:t> </w:t>
            </w:r>
          </w:p>
        </w:tc>
      </w:tr>
    </w:tbl>
    <w:p w14:paraId="7EDCCD8A" w14:textId="77777777" w:rsidR="00864972" w:rsidRPr="00D652AD" w:rsidRDefault="00864972" w:rsidP="00864972">
      <w:pPr>
        <w:pStyle w:val="titolo20"/>
        <w:rPr>
          <w:rFonts w:eastAsiaTheme="minorEastAsia"/>
          <w:color w:val="002060"/>
        </w:rPr>
      </w:pPr>
      <w:r w:rsidRPr="00D652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2EAD1DC2" w14:textId="77777777" w:rsidTr="00EF6A09">
        <w:tc>
          <w:tcPr>
            <w:tcW w:w="2200" w:type="dxa"/>
            <w:tcMar>
              <w:top w:w="20" w:type="dxa"/>
              <w:left w:w="20" w:type="dxa"/>
              <w:bottom w:w="20" w:type="dxa"/>
              <w:right w:w="20" w:type="dxa"/>
            </w:tcMar>
            <w:vAlign w:val="center"/>
            <w:hideMark/>
          </w:tcPr>
          <w:p w14:paraId="77C626E2" w14:textId="77777777" w:rsidR="00864972" w:rsidRPr="00D652AD" w:rsidRDefault="00864972" w:rsidP="00EF6A09">
            <w:pPr>
              <w:pStyle w:val="movimento"/>
              <w:rPr>
                <w:color w:val="002060"/>
              </w:rPr>
            </w:pPr>
            <w:r w:rsidRPr="00D652AD">
              <w:rPr>
                <w:color w:val="002060"/>
              </w:rPr>
              <w:t>GIGANTE NICOLAS</w:t>
            </w:r>
          </w:p>
        </w:tc>
        <w:tc>
          <w:tcPr>
            <w:tcW w:w="2200" w:type="dxa"/>
            <w:tcMar>
              <w:top w:w="20" w:type="dxa"/>
              <w:left w:w="20" w:type="dxa"/>
              <w:bottom w:w="20" w:type="dxa"/>
              <w:right w:w="20" w:type="dxa"/>
            </w:tcMar>
            <w:vAlign w:val="center"/>
            <w:hideMark/>
          </w:tcPr>
          <w:p w14:paraId="07CEA0C5" w14:textId="77777777" w:rsidR="00864972" w:rsidRPr="00D652AD" w:rsidRDefault="00864972" w:rsidP="00EF6A09">
            <w:pPr>
              <w:pStyle w:val="movimento2"/>
              <w:rPr>
                <w:color w:val="002060"/>
              </w:rPr>
            </w:pPr>
            <w:r w:rsidRPr="00D652AD">
              <w:rPr>
                <w:color w:val="002060"/>
              </w:rPr>
              <w:t xml:space="preserve">(ACLI MANTOVANI CALCIO A 5) </w:t>
            </w:r>
          </w:p>
        </w:tc>
        <w:tc>
          <w:tcPr>
            <w:tcW w:w="800" w:type="dxa"/>
            <w:tcMar>
              <w:top w:w="20" w:type="dxa"/>
              <w:left w:w="20" w:type="dxa"/>
              <w:bottom w:w="20" w:type="dxa"/>
              <w:right w:w="20" w:type="dxa"/>
            </w:tcMar>
            <w:vAlign w:val="center"/>
            <w:hideMark/>
          </w:tcPr>
          <w:p w14:paraId="1CFA5200"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A2898D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27BB3CB" w14:textId="77777777" w:rsidR="00864972" w:rsidRPr="00D652AD" w:rsidRDefault="00864972" w:rsidP="00EF6A09">
            <w:pPr>
              <w:pStyle w:val="movimento2"/>
              <w:rPr>
                <w:color w:val="002060"/>
              </w:rPr>
            </w:pPr>
            <w:r w:rsidRPr="00D652AD">
              <w:rPr>
                <w:color w:val="002060"/>
              </w:rPr>
              <w:t> </w:t>
            </w:r>
          </w:p>
        </w:tc>
      </w:tr>
    </w:tbl>
    <w:p w14:paraId="425B58FE" w14:textId="77777777" w:rsidR="00864972" w:rsidRPr="00D652AD" w:rsidRDefault="00864972" w:rsidP="00864972">
      <w:pPr>
        <w:pStyle w:val="titolo30"/>
        <w:rPr>
          <w:rFonts w:eastAsiaTheme="minorEastAsia"/>
          <w:color w:val="002060"/>
        </w:rPr>
      </w:pPr>
      <w:r w:rsidRPr="00D652AD">
        <w:rPr>
          <w:color w:val="002060"/>
        </w:rPr>
        <w:t xml:space="preserve">CALCIATORI NON ESPULSI </w:t>
      </w:r>
    </w:p>
    <w:p w14:paraId="4571E6FC" w14:textId="77777777" w:rsidR="00864972" w:rsidRPr="00D652AD" w:rsidRDefault="00864972" w:rsidP="00864972">
      <w:pPr>
        <w:pStyle w:val="titolo20"/>
        <w:rPr>
          <w:color w:val="002060"/>
        </w:rPr>
      </w:pPr>
      <w:r w:rsidRPr="00D652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50FF771E" w14:textId="77777777" w:rsidTr="00EF6A09">
        <w:tc>
          <w:tcPr>
            <w:tcW w:w="2200" w:type="dxa"/>
            <w:tcMar>
              <w:top w:w="20" w:type="dxa"/>
              <w:left w:w="20" w:type="dxa"/>
              <w:bottom w:w="20" w:type="dxa"/>
              <w:right w:w="20" w:type="dxa"/>
            </w:tcMar>
            <w:vAlign w:val="center"/>
            <w:hideMark/>
          </w:tcPr>
          <w:p w14:paraId="3DB71BCD" w14:textId="77777777" w:rsidR="00864972" w:rsidRPr="00D652AD" w:rsidRDefault="00864972" w:rsidP="00EF6A09">
            <w:pPr>
              <w:pStyle w:val="movimento"/>
              <w:rPr>
                <w:color w:val="002060"/>
              </w:rPr>
            </w:pPr>
            <w:r w:rsidRPr="00D652AD">
              <w:rPr>
                <w:color w:val="002060"/>
              </w:rPr>
              <w:t>CALABRESE FRANCESCO</w:t>
            </w:r>
          </w:p>
        </w:tc>
        <w:tc>
          <w:tcPr>
            <w:tcW w:w="2200" w:type="dxa"/>
            <w:tcMar>
              <w:top w:w="20" w:type="dxa"/>
              <w:left w:w="20" w:type="dxa"/>
              <w:bottom w:w="20" w:type="dxa"/>
              <w:right w:w="20" w:type="dxa"/>
            </w:tcMar>
            <w:vAlign w:val="center"/>
            <w:hideMark/>
          </w:tcPr>
          <w:p w14:paraId="34B2618A" w14:textId="77777777" w:rsidR="00864972" w:rsidRPr="00D652AD" w:rsidRDefault="00864972" w:rsidP="00EF6A09">
            <w:pPr>
              <w:pStyle w:val="movimento2"/>
              <w:rPr>
                <w:color w:val="002060"/>
              </w:rPr>
            </w:pPr>
            <w:r w:rsidRPr="00D652AD">
              <w:rPr>
                <w:color w:val="002060"/>
              </w:rPr>
              <w:t xml:space="preserve">(FERMANA FUTSAL 2022) </w:t>
            </w:r>
          </w:p>
        </w:tc>
        <w:tc>
          <w:tcPr>
            <w:tcW w:w="800" w:type="dxa"/>
            <w:tcMar>
              <w:top w:w="20" w:type="dxa"/>
              <w:left w:w="20" w:type="dxa"/>
              <w:bottom w:w="20" w:type="dxa"/>
              <w:right w:w="20" w:type="dxa"/>
            </w:tcMar>
            <w:vAlign w:val="center"/>
            <w:hideMark/>
          </w:tcPr>
          <w:p w14:paraId="3A54AB59"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D3E425B"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88492C6" w14:textId="77777777" w:rsidR="00864972" w:rsidRPr="00D652AD" w:rsidRDefault="00864972" w:rsidP="00EF6A09">
            <w:pPr>
              <w:pStyle w:val="movimento2"/>
              <w:rPr>
                <w:color w:val="002060"/>
              </w:rPr>
            </w:pPr>
            <w:r w:rsidRPr="00D652AD">
              <w:rPr>
                <w:color w:val="002060"/>
              </w:rPr>
              <w:t> </w:t>
            </w:r>
          </w:p>
        </w:tc>
      </w:tr>
    </w:tbl>
    <w:p w14:paraId="738994C9" w14:textId="77777777" w:rsidR="00864972" w:rsidRPr="00D652AD" w:rsidRDefault="00864972" w:rsidP="00864972">
      <w:pPr>
        <w:pStyle w:val="titolo20"/>
        <w:rPr>
          <w:rFonts w:eastAsiaTheme="minorEastAsia"/>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6DDE105D" w14:textId="77777777" w:rsidTr="00EF6A09">
        <w:tc>
          <w:tcPr>
            <w:tcW w:w="2200" w:type="dxa"/>
            <w:tcMar>
              <w:top w:w="20" w:type="dxa"/>
              <w:left w:w="20" w:type="dxa"/>
              <w:bottom w:w="20" w:type="dxa"/>
              <w:right w:w="20" w:type="dxa"/>
            </w:tcMar>
            <w:vAlign w:val="center"/>
            <w:hideMark/>
          </w:tcPr>
          <w:p w14:paraId="001DC987" w14:textId="77777777" w:rsidR="00864972" w:rsidRPr="00D652AD" w:rsidRDefault="00864972" w:rsidP="00EF6A09">
            <w:pPr>
              <w:pStyle w:val="movimento"/>
              <w:rPr>
                <w:color w:val="002060"/>
              </w:rPr>
            </w:pPr>
            <w:r w:rsidRPr="00D652AD">
              <w:rPr>
                <w:color w:val="002060"/>
              </w:rPr>
              <w:t>GIGANTE NICOLAS</w:t>
            </w:r>
          </w:p>
        </w:tc>
        <w:tc>
          <w:tcPr>
            <w:tcW w:w="2200" w:type="dxa"/>
            <w:tcMar>
              <w:top w:w="20" w:type="dxa"/>
              <w:left w:w="20" w:type="dxa"/>
              <w:bottom w:w="20" w:type="dxa"/>
              <w:right w:w="20" w:type="dxa"/>
            </w:tcMar>
            <w:vAlign w:val="center"/>
            <w:hideMark/>
          </w:tcPr>
          <w:p w14:paraId="11C8DFBE" w14:textId="77777777" w:rsidR="00864972" w:rsidRPr="00D652AD" w:rsidRDefault="00864972" w:rsidP="00EF6A09">
            <w:pPr>
              <w:pStyle w:val="movimento2"/>
              <w:rPr>
                <w:color w:val="002060"/>
              </w:rPr>
            </w:pPr>
            <w:r w:rsidRPr="00D652AD">
              <w:rPr>
                <w:color w:val="002060"/>
              </w:rPr>
              <w:t xml:space="preserve">(ACLI MANTOVANI CALCIO A 5) </w:t>
            </w:r>
          </w:p>
        </w:tc>
        <w:tc>
          <w:tcPr>
            <w:tcW w:w="800" w:type="dxa"/>
            <w:tcMar>
              <w:top w:w="20" w:type="dxa"/>
              <w:left w:w="20" w:type="dxa"/>
              <w:bottom w:w="20" w:type="dxa"/>
              <w:right w:w="20" w:type="dxa"/>
            </w:tcMar>
            <w:vAlign w:val="center"/>
            <w:hideMark/>
          </w:tcPr>
          <w:p w14:paraId="623C292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902CC88" w14:textId="77777777" w:rsidR="00864972" w:rsidRPr="00D652AD" w:rsidRDefault="00864972" w:rsidP="00EF6A09">
            <w:pPr>
              <w:pStyle w:val="movimento"/>
              <w:rPr>
                <w:color w:val="002060"/>
              </w:rPr>
            </w:pPr>
            <w:r w:rsidRPr="00D652AD">
              <w:rPr>
                <w:color w:val="002060"/>
              </w:rPr>
              <w:t>IBRAHIMI DAVID</w:t>
            </w:r>
          </w:p>
        </w:tc>
        <w:tc>
          <w:tcPr>
            <w:tcW w:w="2200" w:type="dxa"/>
            <w:tcMar>
              <w:top w:w="20" w:type="dxa"/>
              <w:left w:w="20" w:type="dxa"/>
              <w:bottom w:w="20" w:type="dxa"/>
              <w:right w:w="20" w:type="dxa"/>
            </w:tcMar>
            <w:vAlign w:val="center"/>
            <w:hideMark/>
          </w:tcPr>
          <w:p w14:paraId="3B6D5EE3" w14:textId="77777777" w:rsidR="00864972" w:rsidRPr="00D652AD" w:rsidRDefault="00864972" w:rsidP="00EF6A09">
            <w:pPr>
              <w:pStyle w:val="movimento2"/>
              <w:rPr>
                <w:color w:val="002060"/>
              </w:rPr>
            </w:pPr>
            <w:r w:rsidRPr="00D652AD">
              <w:rPr>
                <w:color w:val="002060"/>
              </w:rPr>
              <w:t xml:space="preserve">(ACLI MANTOVANI CALCIO A 5) </w:t>
            </w:r>
          </w:p>
        </w:tc>
      </w:tr>
      <w:tr w:rsidR="00864972" w:rsidRPr="00D652AD" w14:paraId="2080D44E" w14:textId="77777777" w:rsidTr="00EF6A09">
        <w:tc>
          <w:tcPr>
            <w:tcW w:w="2200" w:type="dxa"/>
            <w:tcMar>
              <w:top w:w="20" w:type="dxa"/>
              <w:left w:w="20" w:type="dxa"/>
              <w:bottom w:w="20" w:type="dxa"/>
              <w:right w:w="20" w:type="dxa"/>
            </w:tcMar>
            <w:vAlign w:val="center"/>
            <w:hideMark/>
          </w:tcPr>
          <w:p w14:paraId="7B26C12F" w14:textId="77777777" w:rsidR="00864972" w:rsidRPr="00D652AD" w:rsidRDefault="00864972" w:rsidP="00EF6A09">
            <w:pPr>
              <w:pStyle w:val="movimento"/>
              <w:rPr>
                <w:color w:val="002060"/>
              </w:rPr>
            </w:pPr>
            <w:r w:rsidRPr="00D652AD">
              <w:rPr>
                <w:color w:val="002060"/>
              </w:rPr>
              <w:t>NIASSE SERIGNE FALLOU</w:t>
            </w:r>
          </w:p>
        </w:tc>
        <w:tc>
          <w:tcPr>
            <w:tcW w:w="2200" w:type="dxa"/>
            <w:tcMar>
              <w:top w:w="20" w:type="dxa"/>
              <w:left w:w="20" w:type="dxa"/>
              <w:bottom w:w="20" w:type="dxa"/>
              <w:right w:w="20" w:type="dxa"/>
            </w:tcMar>
            <w:vAlign w:val="center"/>
            <w:hideMark/>
          </w:tcPr>
          <w:p w14:paraId="18CE1C97" w14:textId="77777777" w:rsidR="00864972" w:rsidRPr="00D652AD" w:rsidRDefault="00864972" w:rsidP="00EF6A09">
            <w:pPr>
              <w:pStyle w:val="movimento2"/>
              <w:rPr>
                <w:color w:val="002060"/>
              </w:rPr>
            </w:pPr>
            <w:r w:rsidRPr="00D652AD">
              <w:rPr>
                <w:color w:val="002060"/>
              </w:rPr>
              <w:t xml:space="preserve">(BORGOROSSO TOLENTINO) </w:t>
            </w:r>
          </w:p>
        </w:tc>
        <w:tc>
          <w:tcPr>
            <w:tcW w:w="800" w:type="dxa"/>
            <w:tcMar>
              <w:top w:w="20" w:type="dxa"/>
              <w:left w:w="20" w:type="dxa"/>
              <w:bottom w:w="20" w:type="dxa"/>
              <w:right w:w="20" w:type="dxa"/>
            </w:tcMar>
            <w:vAlign w:val="center"/>
            <w:hideMark/>
          </w:tcPr>
          <w:p w14:paraId="362B91B7"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081F08C"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3F6073F" w14:textId="77777777" w:rsidR="00864972" w:rsidRPr="00D652AD" w:rsidRDefault="00864972" w:rsidP="00EF6A09">
            <w:pPr>
              <w:pStyle w:val="movimento2"/>
              <w:rPr>
                <w:color w:val="002060"/>
              </w:rPr>
            </w:pPr>
            <w:r w:rsidRPr="00D652AD">
              <w:rPr>
                <w:color w:val="002060"/>
              </w:rPr>
              <w:t> </w:t>
            </w:r>
          </w:p>
        </w:tc>
      </w:tr>
    </w:tbl>
    <w:p w14:paraId="095D74B4" w14:textId="77777777" w:rsidR="00864972" w:rsidRPr="00D652AD" w:rsidRDefault="00864972" w:rsidP="00864972">
      <w:pPr>
        <w:pStyle w:val="breakline"/>
        <w:rPr>
          <w:color w:val="002060"/>
        </w:rPr>
      </w:pPr>
    </w:p>
    <w:p w14:paraId="6152D1FD" w14:textId="77777777" w:rsidR="00864972" w:rsidRPr="00D652AD" w:rsidRDefault="00864972" w:rsidP="00864972">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414EC461" w14:textId="77777777" w:rsidR="00864972" w:rsidRPr="00D652AD" w:rsidRDefault="00864972" w:rsidP="00864972">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05D0A58B" w14:textId="77777777" w:rsidR="00864972" w:rsidRPr="00D652AD" w:rsidRDefault="00864972" w:rsidP="00864972">
      <w:pPr>
        <w:pStyle w:val="breakline"/>
        <w:rPr>
          <w:rFonts w:eastAsiaTheme="minorEastAsia"/>
          <w:color w:val="002060"/>
        </w:rPr>
      </w:pPr>
    </w:p>
    <w:p w14:paraId="306B72FB" w14:textId="77777777" w:rsidR="00864972" w:rsidRPr="00D652AD" w:rsidRDefault="00864972" w:rsidP="00864972">
      <w:pPr>
        <w:pStyle w:val="titoloprinc0"/>
        <w:rPr>
          <w:color w:val="002060"/>
        </w:rPr>
      </w:pPr>
      <w:r w:rsidRPr="00D652AD">
        <w:rPr>
          <w:color w:val="002060"/>
        </w:rPr>
        <w:t>CLASSIFICA</w:t>
      </w:r>
    </w:p>
    <w:p w14:paraId="2526C47A" w14:textId="77777777" w:rsidR="00864972" w:rsidRPr="00D652AD" w:rsidRDefault="00864972" w:rsidP="00864972">
      <w:pPr>
        <w:pStyle w:val="breakline"/>
        <w:rPr>
          <w:color w:val="002060"/>
        </w:rPr>
      </w:pPr>
    </w:p>
    <w:p w14:paraId="5B4C4620" w14:textId="77777777" w:rsidR="00864972" w:rsidRPr="00D652AD" w:rsidRDefault="00864972" w:rsidP="00864972">
      <w:pPr>
        <w:pStyle w:val="breakline"/>
        <w:rPr>
          <w:color w:val="002060"/>
        </w:rPr>
      </w:pPr>
    </w:p>
    <w:p w14:paraId="182B103F" w14:textId="77777777" w:rsidR="00864972" w:rsidRPr="00D652AD" w:rsidRDefault="00864972" w:rsidP="00864972">
      <w:pPr>
        <w:pStyle w:val="sottotitolocampionato10"/>
        <w:rPr>
          <w:color w:val="002060"/>
        </w:rPr>
      </w:pPr>
      <w:r w:rsidRPr="00D652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23854CD5"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AF377"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AE702"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D1C36"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FE70E"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00111"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5C21E"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4C3AD"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3A854"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D683F"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50889" w14:textId="77777777" w:rsidR="00864972" w:rsidRPr="00D652AD" w:rsidRDefault="00864972" w:rsidP="00EF6A09">
            <w:pPr>
              <w:pStyle w:val="headertabella0"/>
              <w:rPr>
                <w:color w:val="002060"/>
              </w:rPr>
            </w:pPr>
            <w:r w:rsidRPr="00D652AD">
              <w:rPr>
                <w:color w:val="002060"/>
              </w:rPr>
              <w:t>PE</w:t>
            </w:r>
          </w:p>
        </w:tc>
      </w:tr>
      <w:tr w:rsidR="00864972" w:rsidRPr="00D652AD" w14:paraId="7051CDD0"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E151C8" w14:textId="77777777" w:rsidR="00864972" w:rsidRPr="00D652AD" w:rsidRDefault="00864972" w:rsidP="00EF6A09">
            <w:pPr>
              <w:pStyle w:val="rowtabella0"/>
              <w:rPr>
                <w:color w:val="002060"/>
              </w:rPr>
            </w:pPr>
            <w:r w:rsidRPr="00D652A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B4DA9"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F045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757EC"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4E76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E3F3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46D7" w14:textId="77777777" w:rsidR="00864972" w:rsidRPr="00D652AD" w:rsidRDefault="00864972" w:rsidP="00EF6A09">
            <w:pPr>
              <w:pStyle w:val="rowtabella0"/>
              <w:jc w:val="center"/>
              <w:rPr>
                <w:color w:val="002060"/>
              </w:rPr>
            </w:pPr>
            <w:r w:rsidRPr="00D652A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929A"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F862"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AAA8" w14:textId="77777777" w:rsidR="00864972" w:rsidRPr="00D652AD" w:rsidRDefault="00864972" w:rsidP="00EF6A09">
            <w:pPr>
              <w:pStyle w:val="rowtabella0"/>
              <w:jc w:val="center"/>
              <w:rPr>
                <w:color w:val="002060"/>
              </w:rPr>
            </w:pPr>
            <w:r w:rsidRPr="00D652AD">
              <w:rPr>
                <w:color w:val="002060"/>
              </w:rPr>
              <w:t>0</w:t>
            </w:r>
          </w:p>
        </w:tc>
      </w:tr>
      <w:tr w:rsidR="00864972" w:rsidRPr="00D652AD" w14:paraId="26D4EF86"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19C27" w14:textId="77777777" w:rsidR="00864972" w:rsidRPr="00D652AD" w:rsidRDefault="00864972" w:rsidP="00EF6A09">
            <w:pPr>
              <w:pStyle w:val="rowtabella0"/>
              <w:rPr>
                <w:color w:val="002060"/>
              </w:rPr>
            </w:pPr>
            <w:r w:rsidRPr="00D652AD">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033C0"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0D57"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8C1C"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5EF4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603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0DA0" w14:textId="77777777" w:rsidR="00864972" w:rsidRPr="00D652AD" w:rsidRDefault="00864972" w:rsidP="00EF6A09">
            <w:pPr>
              <w:pStyle w:val="rowtabella0"/>
              <w:jc w:val="center"/>
              <w:rPr>
                <w:color w:val="002060"/>
              </w:rPr>
            </w:pPr>
            <w:r w:rsidRPr="00D652A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7F54"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88F1" w14:textId="77777777" w:rsidR="00864972" w:rsidRPr="00D652AD" w:rsidRDefault="00864972" w:rsidP="00EF6A09">
            <w:pPr>
              <w:pStyle w:val="rowtabella0"/>
              <w:jc w:val="center"/>
              <w:rPr>
                <w:color w:val="002060"/>
              </w:rPr>
            </w:pPr>
            <w:r w:rsidRPr="00D652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F4DB5" w14:textId="77777777" w:rsidR="00864972" w:rsidRPr="00D652AD" w:rsidRDefault="00864972" w:rsidP="00EF6A09">
            <w:pPr>
              <w:pStyle w:val="rowtabella0"/>
              <w:jc w:val="center"/>
              <w:rPr>
                <w:color w:val="002060"/>
              </w:rPr>
            </w:pPr>
            <w:r w:rsidRPr="00D652AD">
              <w:rPr>
                <w:color w:val="002060"/>
              </w:rPr>
              <w:t>0</w:t>
            </w:r>
          </w:p>
        </w:tc>
      </w:tr>
      <w:tr w:rsidR="00864972" w:rsidRPr="00D652AD" w14:paraId="528841FF"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5A831" w14:textId="77777777" w:rsidR="00864972" w:rsidRPr="00D652AD" w:rsidRDefault="00864972" w:rsidP="00EF6A09">
            <w:pPr>
              <w:pStyle w:val="rowtabella0"/>
              <w:rPr>
                <w:color w:val="002060"/>
              </w:rPr>
            </w:pPr>
            <w:r w:rsidRPr="00D652AD">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48B3"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E04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06A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7491"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89C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C253" w14:textId="77777777" w:rsidR="00864972" w:rsidRPr="00D652AD" w:rsidRDefault="00864972" w:rsidP="00EF6A09">
            <w:pPr>
              <w:pStyle w:val="rowtabella0"/>
              <w:jc w:val="center"/>
              <w:rPr>
                <w:color w:val="002060"/>
              </w:rPr>
            </w:pPr>
            <w:r w:rsidRPr="00D652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C4E5"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3766"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EBFE" w14:textId="77777777" w:rsidR="00864972" w:rsidRPr="00D652AD" w:rsidRDefault="00864972" w:rsidP="00EF6A09">
            <w:pPr>
              <w:pStyle w:val="rowtabella0"/>
              <w:jc w:val="center"/>
              <w:rPr>
                <w:color w:val="002060"/>
              </w:rPr>
            </w:pPr>
            <w:r w:rsidRPr="00D652AD">
              <w:rPr>
                <w:color w:val="002060"/>
              </w:rPr>
              <w:t>0</w:t>
            </w:r>
          </w:p>
        </w:tc>
      </w:tr>
      <w:tr w:rsidR="00864972" w:rsidRPr="00D652AD" w14:paraId="0D56002A"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8A6FE" w14:textId="77777777" w:rsidR="00864972" w:rsidRPr="00D652AD" w:rsidRDefault="00864972" w:rsidP="00EF6A09">
            <w:pPr>
              <w:pStyle w:val="rowtabella0"/>
              <w:rPr>
                <w:color w:val="002060"/>
              </w:rPr>
            </w:pPr>
            <w:r w:rsidRPr="00D652A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B4E37"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47C0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80A77"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647E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40F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40758"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AA837"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41960"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E5815" w14:textId="77777777" w:rsidR="00864972" w:rsidRPr="00D652AD" w:rsidRDefault="00864972" w:rsidP="00EF6A09">
            <w:pPr>
              <w:pStyle w:val="rowtabella0"/>
              <w:jc w:val="center"/>
              <w:rPr>
                <w:color w:val="002060"/>
              </w:rPr>
            </w:pPr>
            <w:r w:rsidRPr="00D652AD">
              <w:rPr>
                <w:color w:val="002060"/>
              </w:rPr>
              <w:t>0</w:t>
            </w:r>
          </w:p>
        </w:tc>
      </w:tr>
      <w:tr w:rsidR="00864972" w:rsidRPr="00D652AD" w14:paraId="52ED2255"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0F944" w14:textId="77777777" w:rsidR="00864972" w:rsidRPr="00D652AD" w:rsidRDefault="00864972" w:rsidP="00EF6A09">
            <w:pPr>
              <w:pStyle w:val="rowtabella0"/>
              <w:rPr>
                <w:color w:val="002060"/>
              </w:rPr>
            </w:pPr>
            <w:r w:rsidRPr="00D652A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76D69"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2877"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367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803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8C4E2"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5DD54" w14:textId="77777777" w:rsidR="00864972" w:rsidRPr="00D652AD" w:rsidRDefault="00864972" w:rsidP="00EF6A09">
            <w:pPr>
              <w:pStyle w:val="rowtabella0"/>
              <w:jc w:val="center"/>
              <w:rPr>
                <w:color w:val="002060"/>
              </w:rPr>
            </w:pPr>
            <w:r w:rsidRPr="00D652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8C770"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117D"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3E7B6" w14:textId="77777777" w:rsidR="00864972" w:rsidRPr="00D652AD" w:rsidRDefault="00864972" w:rsidP="00EF6A09">
            <w:pPr>
              <w:pStyle w:val="rowtabella0"/>
              <w:jc w:val="center"/>
              <w:rPr>
                <w:color w:val="002060"/>
              </w:rPr>
            </w:pPr>
            <w:r w:rsidRPr="00D652AD">
              <w:rPr>
                <w:color w:val="002060"/>
              </w:rPr>
              <w:t>0</w:t>
            </w:r>
          </w:p>
        </w:tc>
      </w:tr>
      <w:tr w:rsidR="00864972" w:rsidRPr="00D652AD" w14:paraId="459E488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B0253" w14:textId="77777777" w:rsidR="00864972" w:rsidRPr="00D652AD" w:rsidRDefault="00864972" w:rsidP="00EF6A09">
            <w:pPr>
              <w:pStyle w:val="rowtabella0"/>
              <w:rPr>
                <w:color w:val="002060"/>
              </w:rPr>
            </w:pPr>
            <w:r w:rsidRPr="00D652A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1620"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E99B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C2EB8"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8FA8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FAA90"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45E2"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8B457"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1AC9"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F7F2B" w14:textId="77777777" w:rsidR="00864972" w:rsidRPr="00D652AD" w:rsidRDefault="00864972" w:rsidP="00EF6A09">
            <w:pPr>
              <w:pStyle w:val="rowtabella0"/>
              <w:jc w:val="center"/>
              <w:rPr>
                <w:color w:val="002060"/>
              </w:rPr>
            </w:pPr>
            <w:r w:rsidRPr="00D652AD">
              <w:rPr>
                <w:color w:val="002060"/>
              </w:rPr>
              <w:t>0</w:t>
            </w:r>
          </w:p>
        </w:tc>
      </w:tr>
      <w:tr w:rsidR="00864972" w:rsidRPr="00D652AD" w14:paraId="2EC6F1DE"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1F7FA" w14:textId="77777777" w:rsidR="00864972" w:rsidRPr="00D652AD" w:rsidRDefault="00864972" w:rsidP="00EF6A09">
            <w:pPr>
              <w:pStyle w:val="rowtabella0"/>
              <w:rPr>
                <w:color w:val="002060"/>
              </w:rPr>
            </w:pPr>
            <w:r w:rsidRPr="00D652A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318D9"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D0D4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44653"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AA19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5E39D"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DBFF"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996EE"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02BBC"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AAE21" w14:textId="77777777" w:rsidR="00864972" w:rsidRPr="00D652AD" w:rsidRDefault="00864972" w:rsidP="00EF6A09">
            <w:pPr>
              <w:pStyle w:val="rowtabella0"/>
              <w:jc w:val="center"/>
              <w:rPr>
                <w:color w:val="002060"/>
              </w:rPr>
            </w:pPr>
            <w:r w:rsidRPr="00D652AD">
              <w:rPr>
                <w:color w:val="002060"/>
              </w:rPr>
              <w:t>0</w:t>
            </w:r>
          </w:p>
        </w:tc>
      </w:tr>
      <w:tr w:rsidR="00864972" w:rsidRPr="00D652AD" w14:paraId="067B2ABA"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9AF3C" w14:textId="77777777" w:rsidR="00864972" w:rsidRPr="00D652AD" w:rsidRDefault="00864972" w:rsidP="00EF6A09">
            <w:pPr>
              <w:pStyle w:val="rowtabella0"/>
              <w:rPr>
                <w:color w:val="002060"/>
                <w:lang w:val="es-ES"/>
              </w:rPr>
            </w:pPr>
            <w:r w:rsidRPr="00D652A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659E"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B298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5E72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2AB5A"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54CA"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B2F5"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F3838"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CA6AC"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2BE4C" w14:textId="77777777" w:rsidR="00864972" w:rsidRPr="00D652AD" w:rsidRDefault="00864972" w:rsidP="00EF6A09">
            <w:pPr>
              <w:pStyle w:val="rowtabella0"/>
              <w:jc w:val="center"/>
              <w:rPr>
                <w:color w:val="002060"/>
              </w:rPr>
            </w:pPr>
            <w:r w:rsidRPr="00D652AD">
              <w:rPr>
                <w:color w:val="002060"/>
              </w:rPr>
              <w:t>0</w:t>
            </w:r>
          </w:p>
        </w:tc>
      </w:tr>
      <w:tr w:rsidR="00864972" w:rsidRPr="00D652AD" w14:paraId="61D56972"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2CF21" w14:textId="77777777" w:rsidR="00864972" w:rsidRPr="00D652AD" w:rsidRDefault="00864972" w:rsidP="00EF6A09">
            <w:pPr>
              <w:pStyle w:val="rowtabella0"/>
              <w:rPr>
                <w:color w:val="002060"/>
              </w:rPr>
            </w:pPr>
            <w:r w:rsidRPr="00D652AD">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0E93F"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101E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404D0"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9B6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3B5F"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EB41B" w14:textId="77777777" w:rsidR="00864972" w:rsidRPr="00D652AD" w:rsidRDefault="00864972" w:rsidP="00EF6A09">
            <w:pPr>
              <w:pStyle w:val="rowtabella0"/>
              <w:jc w:val="center"/>
              <w:rPr>
                <w:color w:val="002060"/>
              </w:rPr>
            </w:pPr>
            <w:r w:rsidRPr="00D652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04EBD" w14:textId="77777777" w:rsidR="00864972" w:rsidRPr="00D652AD" w:rsidRDefault="00864972" w:rsidP="00EF6A09">
            <w:pPr>
              <w:pStyle w:val="rowtabella0"/>
              <w:jc w:val="center"/>
              <w:rPr>
                <w:color w:val="002060"/>
              </w:rPr>
            </w:pPr>
            <w:r w:rsidRPr="00D652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AE2E"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0EEC" w14:textId="77777777" w:rsidR="00864972" w:rsidRPr="00D652AD" w:rsidRDefault="00864972" w:rsidP="00EF6A09">
            <w:pPr>
              <w:pStyle w:val="rowtabella0"/>
              <w:jc w:val="center"/>
              <w:rPr>
                <w:color w:val="002060"/>
              </w:rPr>
            </w:pPr>
            <w:r w:rsidRPr="00D652AD">
              <w:rPr>
                <w:color w:val="002060"/>
              </w:rPr>
              <w:t>0</w:t>
            </w:r>
          </w:p>
        </w:tc>
      </w:tr>
      <w:tr w:rsidR="00864972" w:rsidRPr="00D652AD" w14:paraId="3E9845A1"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B220A" w14:textId="77777777" w:rsidR="00864972" w:rsidRPr="00D652AD" w:rsidRDefault="00864972" w:rsidP="00EF6A09">
            <w:pPr>
              <w:pStyle w:val="rowtabella0"/>
              <w:rPr>
                <w:color w:val="002060"/>
              </w:rPr>
            </w:pPr>
            <w:r w:rsidRPr="00D652A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BB7E"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8CC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40E2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CAA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87F8"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BEF04"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2F96" w14:textId="77777777" w:rsidR="00864972" w:rsidRPr="00D652AD" w:rsidRDefault="00864972" w:rsidP="00EF6A09">
            <w:pPr>
              <w:pStyle w:val="rowtabella0"/>
              <w:jc w:val="center"/>
              <w:rPr>
                <w:color w:val="002060"/>
              </w:rPr>
            </w:pPr>
            <w:r w:rsidRPr="00D652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841B"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C7E4" w14:textId="77777777" w:rsidR="00864972" w:rsidRPr="00D652AD" w:rsidRDefault="00864972" w:rsidP="00EF6A09">
            <w:pPr>
              <w:pStyle w:val="rowtabella0"/>
              <w:jc w:val="center"/>
              <w:rPr>
                <w:color w:val="002060"/>
              </w:rPr>
            </w:pPr>
            <w:r w:rsidRPr="00D652AD">
              <w:rPr>
                <w:color w:val="002060"/>
              </w:rPr>
              <w:t>0</w:t>
            </w:r>
          </w:p>
        </w:tc>
      </w:tr>
      <w:tr w:rsidR="00864972" w:rsidRPr="00D652AD" w14:paraId="67E3D6F5"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3F61F" w14:textId="77777777" w:rsidR="00864972" w:rsidRPr="00D652AD" w:rsidRDefault="00864972" w:rsidP="00EF6A09">
            <w:pPr>
              <w:pStyle w:val="rowtabella0"/>
              <w:rPr>
                <w:color w:val="002060"/>
              </w:rPr>
            </w:pPr>
            <w:r w:rsidRPr="00D652A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5EBC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366D9"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D4ACD"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8E9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AF0CE"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4EB85"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C419B" w14:textId="77777777" w:rsidR="00864972" w:rsidRPr="00D652AD" w:rsidRDefault="00864972" w:rsidP="00EF6A09">
            <w:pPr>
              <w:pStyle w:val="rowtabella0"/>
              <w:jc w:val="center"/>
              <w:rPr>
                <w:color w:val="002060"/>
              </w:rPr>
            </w:pPr>
            <w:r w:rsidRPr="00D652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AD8D"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7D6AF" w14:textId="77777777" w:rsidR="00864972" w:rsidRPr="00D652AD" w:rsidRDefault="00864972" w:rsidP="00EF6A09">
            <w:pPr>
              <w:pStyle w:val="rowtabella0"/>
              <w:jc w:val="center"/>
              <w:rPr>
                <w:color w:val="002060"/>
              </w:rPr>
            </w:pPr>
            <w:r w:rsidRPr="00D652AD">
              <w:rPr>
                <w:color w:val="002060"/>
              </w:rPr>
              <w:t>0</w:t>
            </w:r>
          </w:p>
        </w:tc>
      </w:tr>
      <w:tr w:rsidR="00864972" w:rsidRPr="00D652AD" w14:paraId="5E9C5726"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A579C" w14:textId="77777777" w:rsidR="00864972" w:rsidRPr="00D652AD" w:rsidRDefault="00864972" w:rsidP="00EF6A09">
            <w:pPr>
              <w:pStyle w:val="rowtabella0"/>
              <w:rPr>
                <w:color w:val="002060"/>
              </w:rPr>
            </w:pPr>
            <w:r w:rsidRPr="00D652A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D702"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851AC"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2D8B"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A033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A2707"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80D6A"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75521" w14:textId="77777777" w:rsidR="00864972" w:rsidRPr="00D652AD" w:rsidRDefault="00864972" w:rsidP="00EF6A09">
            <w:pPr>
              <w:pStyle w:val="rowtabella0"/>
              <w:jc w:val="center"/>
              <w:rPr>
                <w:color w:val="002060"/>
              </w:rPr>
            </w:pPr>
            <w:r w:rsidRPr="00D652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9A09D"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387C5" w14:textId="77777777" w:rsidR="00864972" w:rsidRPr="00D652AD" w:rsidRDefault="00864972" w:rsidP="00EF6A09">
            <w:pPr>
              <w:pStyle w:val="rowtabella0"/>
              <w:jc w:val="center"/>
              <w:rPr>
                <w:color w:val="002060"/>
              </w:rPr>
            </w:pPr>
            <w:r w:rsidRPr="00D652AD">
              <w:rPr>
                <w:color w:val="002060"/>
              </w:rPr>
              <w:t>0</w:t>
            </w:r>
          </w:p>
        </w:tc>
      </w:tr>
      <w:tr w:rsidR="00864972" w:rsidRPr="00D652AD" w14:paraId="333689D8"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82AB1" w14:textId="77777777" w:rsidR="00864972" w:rsidRPr="00D652AD" w:rsidRDefault="00864972" w:rsidP="00EF6A09">
            <w:pPr>
              <w:pStyle w:val="rowtabella0"/>
              <w:rPr>
                <w:color w:val="002060"/>
              </w:rPr>
            </w:pPr>
            <w:r w:rsidRPr="00D652A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A92A1"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80B8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CFC5"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5AC54"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104B6"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66B3"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BDCB"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BC347"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4CEA" w14:textId="77777777" w:rsidR="00864972" w:rsidRPr="00D652AD" w:rsidRDefault="00864972" w:rsidP="00EF6A09">
            <w:pPr>
              <w:pStyle w:val="rowtabella0"/>
              <w:jc w:val="center"/>
              <w:rPr>
                <w:color w:val="002060"/>
              </w:rPr>
            </w:pPr>
            <w:r w:rsidRPr="00D652AD">
              <w:rPr>
                <w:color w:val="002060"/>
              </w:rPr>
              <w:t>0</w:t>
            </w:r>
          </w:p>
        </w:tc>
      </w:tr>
      <w:tr w:rsidR="00864972" w:rsidRPr="00D652AD" w14:paraId="45719068"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52FF55" w14:textId="77777777" w:rsidR="00864972" w:rsidRPr="00D652AD" w:rsidRDefault="00864972" w:rsidP="00EF6A09">
            <w:pPr>
              <w:pStyle w:val="rowtabella0"/>
              <w:rPr>
                <w:color w:val="002060"/>
                <w:lang w:val="es-ES"/>
              </w:rPr>
            </w:pPr>
            <w:r w:rsidRPr="00D652AD">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A2DE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EEDF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5B9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69C2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1899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93921"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192D0" w14:textId="77777777" w:rsidR="00864972" w:rsidRPr="00D652AD" w:rsidRDefault="00864972" w:rsidP="00EF6A09">
            <w:pPr>
              <w:pStyle w:val="rowtabella0"/>
              <w:jc w:val="center"/>
              <w:rPr>
                <w:color w:val="002060"/>
              </w:rPr>
            </w:pPr>
            <w:r w:rsidRPr="00D652A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9F7A6" w14:textId="77777777" w:rsidR="00864972" w:rsidRPr="00D652AD" w:rsidRDefault="00864972" w:rsidP="00EF6A09">
            <w:pPr>
              <w:pStyle w:val="rowtabella0"/>
              <w:jc w:val="center"/>
              <w:rPr>
                <w:color w:val="002060"/>
              </w:rPr>
            </w:pPr>
            <w:r w:rsidRPr="00D652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E7D15" w14:textId="77777777" w:rsidR="00864972" w:rsidRPr="00D652AD" w:rsidRDefault="00864972" w:rsidP="00EF6A09">
            <w:pPr>
              <w:pStyle w:val="rowtabella0"/>
              <w:jc w:val="center"/>
              <w:rPr>
                <w:color w:val="002060"/>
              </w:rPr>
            </w:pPr>
            <w:r w:rsidRPr="00D652AD">
              <w:rPr>
                <w:color w:val="002060"/>
              </w:rPr>
              <w:t>0</w:t>
            </w:r>
          </w:p>
        </w:tc>
      </w:tr>
    </w:tbl>
    <w:p w14:paraId="30BDB056" w14:textId="77777777" w:rsidR="00864972" w:rsidRPr="00D652AD" w:rsidRDefault="00864972" w:rsidP="00864972">
      <w:pPr>
        <w:pStyle w:val="breakline"/>
        <w:rPr>
          <w:rFonts w:eastAsiaTheme="minorEastAsia"/>
          <w:color w:val="002060"/>
        </w:rPr>
      </w:pPr>
    </w:p>
    <w:p w14:paraId="7822A2D0" w14:textId="77777777" w:rsidR="00864972" w:rsidRPr="00D652AD" w:rsidRDefault="00864972" w:rsidP="00864972">
      <w:pPr>
        <w:pStyle w:val="titoloprinc0"/>
        <w:rPr>
          <w:color w:val="002060"/>
        </w:rPr>
      </w:pPr>
      <w:r w:rsidRPr="00D652AD">
        <w:rPr>
          <w:color w:val="002060"/>
        </w:rPr>
        <w:t>PROGRAMMA GARE</w:t>
      </w:r>
    </w:p>
    <w:p w14:paraId="63CD0204" w14:textId="77777777" w:rsidR="00864972" w:rsidRDefault="00864972" w:rsidP="00864972">
      <w:pPr>
        <w:pStyle w:val="breakline"/>
        <w:rPr>
          <w:color w:val="002060"/>
        </w:rPr>
      </w:pPr>
    </w:p>
    <w:p w14:paraId="4AD3486A" w14:textId="77777777" w:rsidR="00864972" w:rsidRPr="0093187A" w:rsidRDefault="00864972" w:rsidP="00864972">
      <w:pPr>
        <w:pStyle w:val="sottotitolocampionato10"/>
        <w:rPr>
          <w:color w:val="002060"/>
        </w:rPr>
      </w:pPr>
      <w:r w:rsidRPr="0093187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7"/>
        <w:gridCol w:w="385"/>
        <w:gridCol w:w="898"/>
        <w:gridCol w:w="1198"/>
        <w:gridCol w:w="1550"/>
        <w:gridCol w:w="1548"/>
      </w:tblGrid>
      <w:tr w:rsidR="00864972" w:rsidRPr="0093187A" w14:paraId="72845B46"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DF91B" w14:textId="77777777" w:rsidR="00864972" w:rsidRPr="0093187A" w:rsidRDefault="00864972" w:rsidP="00EF6A09">
            <w:pPr>
              <w:pStyle w:val="headertabella0"/>
              <w:rPr>
                <w:color w:val="002060"/>
              </w:rPr>
            </w:pPr>
            <w:r w:rsidRPr="0093187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A382F"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A1F77"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60181"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49391"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E1C7B"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78FCB"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07904FE6"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AE886F" w14:textId="77777777" w:rsidR="00864972" w:rsidRPr="0093187A" w:rsidRDefault="00864972" w:rsidP="00EF6A09">
            <w:pPr>
              <w:pStyle w:val="rowtabella0"/>
              <w:rPr>
                <w:color w:val="002060"/>
              </w:rPr>
            </w:pPr>
            <w:r w:rsidRPr="0093187A">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4FBD6" w14:textId="77777777" w:rsidR="00864972" w:rsidRPr="0093187A" w:rsidRDefault="00864972" w:rsidP="00EF6A09">
            <w:pPr>
              <w:pStyle w:val="rowtabella0"/>
              <w:rPr>
                <w:color w:val="002060"/>
              </w:rPr>
            </w:pPr>
            <w:r w:rsidRPr="0093187A">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E4810"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F6973" w14:textId="77777777" w:rsidR="00864972" w:rsidRPr="0093187A" w:rsidRDefault="00864972" w:rsidP="00EF6A09">
            <w:pPr>
              <w:pStyle w:val="rowtabella0"/>
              <w:rPr>
                <w:color w:val="002060"/>
              </w:rPr>
            </w:pPr>
            <w:r w:rsidRPr="0093187A">
              <w:rPr>
                <w:color w:val="002060"/>
              </w:rPr>
              <w:t>28/10/2023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D403D" w14:textId="77777777" w:rsidR="00864972" w:rsidRPr="0093187A" w:rsidRDefault="00864972" w:rsidP="00EF6A09">
            <w:pPr>
              <w:pStyle w:val="rowtabella0"/>
              <w:rPr>
                <w:color w:val="002060"/>
              </w:rPr>
            </w:pPr>
            <w:r w:rsidRPr="0093187A">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6275F" w14:textId="77777777" w:rsidR="00864972" w:rsidRPr="0093187A" w:rsidRDefault="00864972" w:rsidP="00EF6A09">
            <w:pPr>
              <w:pStyle w:val="rowtabella0"/>
              <w:rPr>
                <w:color w:val="002060"/>
              </w:rPr>
            </w:pPr>
            <w:r w:rsidRPr="0093187A">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13EBA" w14:textId="77777777" w:rsidR="00864972" w:rsidRPr="0093187A" w:rsidRDefault="00864972" w:rsidP="00EF6A09">
            <w:pPr>
              <w:pStyle w:val="rowtabella0"/>
              <w:rPr>
                <w:color w:val="002060"/>
              </w:rPr>
            </w:pPr>
            <w:r w:rsidRPr="0093187A">
              <w:rPr>
                <w:color w:val="002060"/>
              </w:rPr>
              <w:t>VIA ROSSINI</w:t>
            </w:r>
          </w:p>
        </w:tc>
      </w:tr>
      <w:tr w:rsidR="00864972" w:rsidRPr="0093187A" w14:paraId="1B0C315B"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55D45D" w14:textId="77777777" w:rsidR="00864972" w:rsidRPr="0093187A" w:rsidRDefault="00864972" w:rsidP="00EF6A09">
            <w:pPr>
              <w:pStyle w:val="rowtabella0"/>
              <w:rPr>
                <w:color w:val="002060"/>
              </w:rPr>
            </w:pPr>
            <w:r w:rsidRPr="0093187A">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C0DB42" w14:textId="77777777" w:rsidR="00864972" w:rsidRPr="0093187A" w:rsidRDefault="00864972" w:rsidP="00EF6A09">
            <w:pPr>
              <w:pStyle w:val="rowtabella0"/>
              <w:rPr>
                <w:color w:val="002060"/>
              </w:rPr>
            </w:pPr>
            <w:r w:rsidRPr="0093187A">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A86D43"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74679B" w14:textId="77777777" w:rsidR="00864972" w:rsidRPr="0093187A" w:rsidRDefault="00864972" w:rsidP="00EF6A09">
            <w:pPr>
              <w:pStyle w:val="rowtabella0"/>
              <w:rPr>
                <w:color w:val="002060"/>
              </w:rPr>
            </w:pPr>
            <w:r w:rsidRPr="0093187A">
              <w:rPr>
                <w:color w:val="002060"/>
              </w:rPr>
              <w:t>28/10/2023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B744A1" w14:textId="77777777" w:rsidR="00864972" w:rsidRPr="0093187A" w:rsidRDefault="00864972" w:rsidP="00EF6A09">
            <w:pPr>
              <w:pStyle w:val="rowtabella0"/>
              <w:rPr>
                <w:color w:val="002060"/>
              </w:rPr>
            </w:pPr>
            <w:r w:rsidRPr="0093187A">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D0AB7B" w14:textId="77777777" w:rsidR="00864972" w:rsidRPr="0093187A" w:rsidRDefault="00864972" w:rsidP="00EF6A09">
            <w:pPr>
              <w:pStyle w:val="rowtabella0"/>
              <w:rPr>
                <w:color w:val="002060"/>
              </w:rPr>
            </w:pPr>
            <w:r w:rsidRPr="0093187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F7A1C" w14:textId="77777777" w:rsidR="00864972" w:rsidRPr="0093187A" w:rsidRDefault="00864972" w:rsidP="00EF6A09">
            <w:pPr>
              <w:pStyle w:val="rowtabella0"/>
              <w:rPr>
                <w:color w:val="002060"/>
              </w:rPr>
            </w:pPr>
            <w:r w:rsidRPr="0093187A">
              <w:rPr>
                <w:color w:val="002060"/>
              </w:rPr>
              <w:t>VIA TAGLIAMENTO</w:t>
            </w:r>
          </w:p>
        </w:tc>
      </w:tr>
      <w:tr w:rsidR="00864972" w:rsidRPr="0093187A" w14:paraId="54637CB4"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CE37D8" w14:textId="77777777" w:rsidR="00864972" w:rsidRPr="0093187A" w:rsidRDefault="00864972" w:rsidP="00EF6A09">
            <w:pPr>
              <w:pStyle w:val="rowtabella0"/>
              <w:rPr>
                <w:color w:val="002060"/>
              </w:rPr>
            </w:pPr>
            <w:r w:rsidRPr="0093187A">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412466" w14:textId="77777777" w:rsidR="00864972" w:rsidRPr="0093187A" w:rsidRDefault="00864972" w:rsidP="00EF6A09">
            <w:pPr>
              <w:pStyle w:val="rowtabella0"/>
              <w:rPr>
                <w:color w:val="002060"/>
              </w:rPr>
            </w:pPr>
            <w:r w:rsidRPr="0093187A">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1E291A"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1BD8AA" w14:textId="77777777" w:rsidR="00864972" w:rsidRPr="0093187A" w:rsidRDefault="00864972" w:rsidP="00EF6A09">
            <w:pPr>
              <w:pStyle w:val="rowtabella0"/>
              <w:rPr>
                <w:color w:val="002060"/>
              </w:rPr>
            </w:pPr>
            <w:r w:rsidRPr="0093187A">
              <w:rPr>
                <w:color w:val="002060"/>
              </w:rPr>
              <w:t>28/10/2023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539BF2" w14:textId="77777777" w:rsidR="00864972" w:rsidRPr="0093187A" w:rsidRDefault="00864972" w:rsidP="00EF6A09">
            <w:pPr>
              <w:pStyle w:val="rowtabella0"/>
              <w:rPr>
                <w:color w:val="002060"/>
              </w:rPr>
            </w:pPr>
            <w:r w:rsidRPr="0093187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925080" w14:textId="77777777" w:rsidR="00864972" w:rsidRPr="0093187A" w:rsidRDefault="00864972" w:rsidP="00EF6A09">
            <w:pPr>
              <w:pStyle w:val="rowtabella0"/>
              <w:rPr>
                <w:color w:val="002060"/>
              </w:rPr>
            </w:pPr>
            <w:r w:rsidRPr="0093187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274A8A" w14:textId="77777777" w:rsidR="00864972" w:rsidRPr="0093187A" w:rsidRDefault="00864972" w:rsidP="00EF6A09">
            <w:pPr>
              <w:pStyle w:val="rowtabella0"/>
              <w:rPr>
                <w:color w:val="002060"/>
              </w:rPr>
            </w:pPr>
            <w:r w:rsidRPr="0093187A">
              <w:rPr>
                <w:color w:val="002060"/>
              </w:rPr>
              <w:t>VIA DEI TESSITORI</w:t>
            </w:r>
          </w:p>
        </w:tc>
      </w:tr>
      <w:tr w:rsidR="00864972" w:rsidRPr="0093187A" w14:paraId="2B46CB5A"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B3E6CD" w14:textId="77777777" w:rsidR="00864972" w:rsidRPr="0093187A" w:rsidRDefault="00864972" w:rsidP="00EF6A09">
            <w:pPr>
              <w:pStyle w:val="rowtabella0"/>
              <w:rPr>
                <w:color w:val="002060"/>
              </w:rPr>
            </w:pPr>
            <w:r w:rsidRPr="0093187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A9FF0C" w14:textId="77777777" w:rsidR="00864972" w:rsidRPr="0093187A" w:rsidRDefault="00864972" w:rsidP="00EF6A09">
            <w:pPr>
              <w:pStyle w:val="rowtabella0"/>
              <w:rPr>
                <w:color w:val="002060"/>
              </w:rPr>
            </w:pPr>
            <w:r w:rsidRPr="0093187A">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AA2827"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D3543C" w14:textId="77777777" w:rsidR="00864972" w:rsidRPr="0093187A" w:rsidRDefault="00864972" w:rsidP="00EF6A09">
            <w:pPr>
              <w:pStyle w:val="rowtabella0"/>
              <w:rPr>
                <w:color w:val="002060"/>
              </w:rPr>
            </w:pPr>
            <w:r w:rsidRPr="0093187A">
              <w:rPr>
                <w:color w:val="002060"/>
              </w:rPr>
              <w:t>28/10/2023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534322" w14:textId="77777777" w:rsidR="00864972" w:rsidRPr="0093187A" w:rsidRDefault="00864972" w:rsidP="00EF6A09">
            <w:pPr>
              <w:pStyle w:val="rowtabella0"/>
              <w:rPr>
                <w:color w:val="002060"/>
              </w:rPr>
            </w:pPr>
            <w:r w:rsidRPr="0093187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43582D" w14:textId="77777777" w:rsidR="00864972" w:rsidRPr="0093187A" w:rsidRDefault="00864972" w:rsidP="00EF6A09">
            <w:pPr>
              <w:pStyle w:val="rowtabella0"/>
              <w:rPr>
                <w:color w:val="002060"/>
              </w:rPr>
            </w:pPr>
            <w:r w:rsidRPr="009318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9A94AF" w14:textId="77777777" w:rsidR="00864972" w:rsidRPr="0093187A" w:rsidRDefault="00864972" w:rsidP="00EF6A09">
            <w:pPr>
              <w:pStyle w:val="rowtabella0"/>
              <w:rPr>
                <w:color w:val="002060"/>
              </w:rPr>
            </w:pPr>
            <w:r w:rsidRPr="0093187A">
              <w:rPr>
                <w:color w:val="002060"/>
              </w:rPr>
              <w:t>VIA MONTEPELAGO</w:t>
            </w:r>
          </w:p>
        </w:tc>
      </w:tr>
      <w:tr w:rsidR="00864972" w:rsidRPr="0093187A" w14:paraId="595FC91E"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F40400" w14:textId="77777777" w:rsidR="00864972" w:rsidRPr="0093187A" w:rsidRDefault="00864972" w:rsidP="00EF6A09">
            <w:pPr>
              <w:pStyle w:val="rowtabella0"/>
              <w:rPr>
                <w:color w:val="002060"/>
              </w:rPr>
            </w:pPr>
            <w:r w:rsidRPr="0093187A">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4A58B5" w14:textId="77777777" w:rsidR="00864972" w:rsidRPr="0093187A" w:rsidRDefault="00864972" w:rsidP="00EF6A09">
            <w:pPr>
              <w:pStyle w:val="rowtabella0"/>
              <w:rPr>
                <w:color w:val="002060"/>
              </w:rPr>
            </w:pPr>
            <w:r w:rsidRPr="0093187A">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39D006"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EE5FD4" w14:textId="77777777" w:rsidR="00864972" w:rsidRPr="0093187A" w:rsidRDefault="00864972" w:rsidP="00EF6A09">
            <w:pPr>
              <w:pStyle w:val="rowtabella0"/>
              <w:rPr>
                <w:color w:val="002060"/>
              </w:rPr>
            </w:pPr>
            <w:r w:rsidRPr="0093187A">
              <w:rPr>
                <w:color w:val="002060"/>
              </w:rPr>
              <w:t>29/10/2023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DF265A" w14:textId="77777777" w:rsidR="00864972" w:rsidRPr="0093187A" w:rsidRDefault="00864972" w:rsidP="00EF6A09">
            <w:pPr>
              <w:pStyle w:val="rowtabella0"/>
              <w:rPr>
                <w:color w:val="002060"/>
              </w:rPr>
            </w:pPr>
            <w:r w:rsidRPr="0093187A">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CF1878" w14:textId="77777777" w:rsidR="00864972" w:rsidRPr="0093187A" w:rsidRDefault="00864972" w:rsidP="00EF6A09">
            <w:pPr>
              <w:pStyle w:val="rowtabella0"/>
              <w:rPr>
                <w:color w:val="002060"/>
              </w:rPr>
            </w:pPr>
            <w:r w:rsidRPr="009318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EAA244" w14:textId="77777777" w:rsidR="00864972" w:rsidRPr="0093187A" w:rsidRDefault="00864972" w:rsidP="00EF6A09">
            <w:pPr>
              <w:pStyle w:val="rowtabella0"/>
              <w:rPr>
                <w:color w:val="002060"/>
              </w:rPr>
            </w:pPr>
            <w:r w:rsidRPr="0093187A">
              <w:rPr>
                <w:color w:val="002060"/>
              </w:rPr>
              <w:t>VIA MADRE TERESA DI CALCUTTA</w:t>
            </w:r>
          </w:p>
        </w:tc>
      </w:tr>
      <w:tr w:rsidR="00864972" w:rsidRPr="0093187A" w14:paraId="00B13DD7"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B36980" w14:textId="77777777" w:rsidR="00864972" w:rsidRPr="0093187A" w:rsidRDefault="00864972" w:rsidP="00EF6A09">
            <w:pPr>
              <w:pStyle w:val="rowtabella0"/>
              <w:rPr>
                <w:color w:val="002060"/>
              </w:rPr>
            </w:pPr>
            <w:r w:rsidRPr="0093187A">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E33907" w14:textId="77777777" w:rsidR="00864972" w:rsidRPr="0093187A" w:rsidRDefault="00864972" w:rsidP="00EF6A09">
            <w:pPr>
              <w:pStyle w:val="rowtabella0"/>
              <w:rPr>
                <w:color w:val="002060"/>
              </w:rPr>
            </w:pPr>
            <w:r w:rsidRPr="0093187A">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0FA01B"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7DE821" w14:textId="77777777" w:rsidR="00864972" w:rsidRPr="0093187A" w:rsidRDefault="00864972" w:rsidP="00EF6A09">
            <w:pPr>
              <w:pStyle w:val="rowtabella0"/>
              <w:rPr>
                <w:color w:val="002060"/>
              </w:rPr>
            </w:pPr>
            <w:r w:rsidRPr="0093187A">
              <w:rPr>
                <w:color w:val="002060"/>
              </w:rPr>
              <w:t>29/10/2023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3EF5EF" w14:textId="77777777" w:rsidR="00864972" w:rsidRPr="0093187A" w:rsidRDefault="00864972" w:rsidP="00EF6A09">
            <w:pPr>
              <w:pStyle w:val="rowtabella0"/>
              <w:rPr>
                <w:color w:val="002060"/>
              </w:rPr>
            </w:pPr>
            <w:r w:rsidRPr="0093187A">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D914A" w14:textId="77777777" w:rsidR="00864972" w:rsidRPr="0093187A" w:rsidRDefault="00864972" w:rsidP="00EF6A09">
            <w:pPr>
              <w:pStyle w:val="rowtabella0"/>
              <w:rPr>
                <w:color w:val="002060"/>
              </w:rPr>
            </w:pPr>
            <w:r w:rsidRPr="0093187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6B97F3" w14:textId="77777777" w:rsidR="00864972" w:rsidRPr="0093187A" w:rsidRDefault="00864972" w:rsidP="00EF6A09">
            <w:pPr>
              <w:pStyle w:val="rowtabella0"/>
              <w:rPr>
                <w:color w:val="002060"/>
              </w:rPr>
            </w:pPr>
            <w:r w:rsidRPr="0093187A">
              <w:rPr>
                <w:color w:val="002060"/>
              </w:rPr>
              <w:t>VIA ROMA 201</w:t>
            </w:r>
          </w:p>
        </w:tc>
      </w:tr>
      <w:tr w:rsidR="00864972" w:rsidRPr="0093187A" w14:paraId="3DF3624E"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9E1EA0" w14:textId="77777777" w:rsidR="00864972" w:rsidRPr="0093187A" w:rsidRDefault="00864972" w:rsidP="00EF6A09">
            <w:pPr>
              <w:pStyle w:val="rowtabella0"/>
              <w:rPr>
                <w:color w:val="002060"/>
              </w:rPr>
            </w:pPr>
            <w:r w:rsidRPr="0093187A">
              <w:rPr>
                <w:color w:val="002060"/>
              </w:rPr>
              <w:t>CARISSIMI 2016</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9987A" w14:textId="77777777" w:rsidR="00864972" w:rsidRPr="0093187A" w:rsidRDefault="00864972" w:rsidP="00EF6A09">
            <w:pPr>
              <w:pStyle w:val="rowtabella0"/>
              <w:rPr>
                <w:color w:val="002060"/>
              </w:rPr>
            </w:pPr>
            <w:r w:rsidRPr="0093187A">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B2FB6"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241D4" w14:textId="77777777" w:rsidR="00864972" w:rsidRPr="0093187A" w:rsidRDefault="00864972" w:rsidP="00EF6A09">
            <w:pPr>
              <w:pStyle w:val="rowtabella0"/>
              <w:rPr>
                <w:color w:val="002060"/>
              </w:rPr>
            </w:pPr>
            <w:r w:rsidRPr="0093187A">
              <w:rPr>
                <w:color w:val="002060"/>
              </w:rPr>
              <w:t>29/10/2023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4490A" w14:textId="77777777" w:rsidR="00864972" w:rsidRPr="0093187A" w:rsidRDefault="00864972" w:rsidP="00EF6A09">
            <w:pPr>
              <w:pStyle w:val="rowtabella0"/>
              <w:rPr>
                <w:color w:val="002060"/>
              </w:rPr>
            </w:pPr>
            <w:r w:rsidRPr="0093187A">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2FB78" w14:textId="77777777" w:rsidR="00864972" w:rsidRPr="0093187A" w:rsidRDefault="00864972" w:rsidP="00EF6A09">
            <w:pPr>
              <w:pStyle w:val="rowtabella0"/>
              <w:rPr>
                <w:color w:val="002060"/>
              </w:rPr>
            </w:pPr>
            <w:r w:rsidRPr="0093187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607BB" w14:textId="77777777" w:rsidR="00864972" w:rsidRPr="0093187A" w:rsidRDefault="00864972" w:rsidP="00EF6A09">
            <w:pPr>
              <w:pStyle w:val="rowtabella0"/>
              <w:rPr>
                <w:color w:val="002060"/>
              </w:rPr>
            </w:pPr>
            <w:r w:rsidRPr="0093187A">
              <w:rPr>
                <w:color w:val="002060"/>
              </w:rPr>
              <w:t>VIA VILLA TOMBARI</w:t>
            </w:r>
          </w:p>
        </w:tc>
      </w:tr>
    </w:tbl>
    <w:p w14:paraId="3D0F2E37" w14:textId="77777777" w:rsidR="00864972" w:rsidRPr="00D652AD" w:rsidRDefault="00864972" w:rsidP="00864972">
      <w:pPr>
        <w:pStyle w:val="breakline"/>
        <w:rPr>
          <w:color w:val="002060"/>
        </w:rPr>
      </w:pPr>
    </w:p>
    <w:p w14:paraId="0A6CD2B2" w14:textId="77777777" w:rsidR="00864972" w:rsidRPr="00D652AD" w:rsidRDefault="00864972" w:rsidP="00864972">
      <w:pPr>
        <w:pStyle w:val="breakline"/>
        <w:rPr>
          <w:color w:val="002060"/>
        </w:rPr>
      </w:pPr>
    </w:p>
    <w:p w14:paraId="0BDB9A8F" w14:textId="77777777" w:rsidR="00864972" w:rsidRPr="00D652AD" w:rsidRDefault="00864972" w:rsidP="00864972">
      <w:pPr>
        <w:pStyle w:val="titolocampionato0"/>
        <w:shd w:val="clear" w:color="auto" w:fill="CCCCCC"/>
        <w:spacing w:before="80" w:after="40"/>
        <w:rPr>
          <w:color w:val="002060"/>
        </w:rPr>
      </w:pPr>
      <w:r w:rsidRPr="00D652AD">
        <w:rPr>
          <w:color w:val="002060"/>
        </w:rPr>
        <w:t>UNDER 17 C5 REGIONALI MASCHILI</w:t>
      </w:r>
    </w:p>
    <w:p w14:paraId="086AA78E" w14:textId="77777777" w:rsidR="00864972" w:rsidRPr="00206171" w:rsidRDefault="00864972" w:rsidP="00864972">
      <w:pPr>
        <w:pStyle w:val="titoloprinc0"/>
        <w:rPr>
          <w:color w:val="002060"/>
        </w:rPr>
      </w:pPr>
      <w:r w:rsidRPr="00206171">
        <w:rPr>
          <w:color w:val="002060"/>
        </w:rPr>
        <w:t>ANAGRAFICA/INDIRIZZARIO/VARIAZIONI CALENDARIO</w:t>
      </w:r>
    </w:p>
    <w:p w14:paraId="7EAAA84E" w14:textId="77777777" w:rsidR="00864972" w:rsidRPr="00206171" w:rsidRDefault="00864972" w:rsidP="00864972">
      <w:pPr>
        <w:pStyle w:val="titoloprinc0"/>
        <w:jc w:val="both"/>
        <w:rPr>
          <w:b w:val="0"/>
          <w:bCs w:val="0"/>
          <w:color w:val="002060"/>
          <w:sz w:val="22"/>
          <w:szCs w:val="22"/>
        </w:rPr>
      </w:pPr>
    </w:p>
    <w:p w14:paraId="7407C19A" w14:textId="51A5D7C8" w:rsidR="00864972" w:rsidRPr="00206171" w:rsidRDefault="00864972" w:rsidP="00864972">
      <w:pPr>
        <w:pStyle w:val="titoloprinc0"/>
        <w:jc w:val="both"/>
        <w:rPr>
          <w:color w:val="002060"/>
          <w:sz w:val="22"/>
          <w:szCs w:val="22"/>
        </w:rPr>
      </w:pPr>
      <w:r w:rsidRPr="00206171">
        <w:rPr>
          <w:color w:val="002060"/>
          <w:sz w:val="22"/>
          <w:szCs w:val="22"/>
        </w:rPr>
        <w:t>GIRONE “</w:t>
      </w:r>
      <w:r>
        <w:rPr>
          <w:color w:val="002060"/>
          <w:sz w:val="22"/>
          <w:szCs w:val="22"/>
        </w:rPr>
        <w:t>C</w:t>
      </w:r>
      <w:r w:rsidRPr="00206171">
        <w:rPr>
          <w:color w:val="002060"/>
          <w:sz w:val="22"/>
          <w:szCs w:val="22"/>
        </w:rPr>
        <w:t>”</w:t>
      </w:r>
    </w:p>
    <w:p w14:paraId="689B2827" w14:textId="77777777" w:rsidR="00864972" w:rsidRPr="00206171" w:rsidRDefault="00864972" w:rsidP="00864972">
      <w:pPr>
        <w:pStyle w:val="titoloprinc0"/>
        <w:jc w:val="both"/>
        <w:rPr>
          <w:b w:val="0"/>
          <w:bCs w:val="0"/>
          <w:color w:val="002060"/>
          <w:sz w:val="22"/>
          <w:szCs w:val="22"/>
        </w:rPr>
      </w:pPr>
    </w:p>
    <w:p w14:paraId="23606013" w14:textId="49C60473" w:rsidR="00864972" w:rsidRDefault="00864972" w:rsidP="00864972">
      <w:pPr>
        <w:pStyle w:val="titoloprinc0"/>
        <w:jc w:val="both"/>
        <w:rPr>
          <w:b w:val="0"/>
          <w:bCs w:val="0"/>
          <w:color w:val="002060"/>
          <w:sz w:val="22"/>
          <w:szCs w:val="22"/>
        </w:rPr>
      </w:pPr>
      <w:r w:rsidRPr="00206171">
        <w:rPr>
          <w:b w:val="0"/>
          <w:bCs w:val="0"/>
          <w:color w:val="002060"/>
          <w:sz w:val="22"/>
          <w:szCs w:val="22"/>
        </w:rPr>
        <w:t xml:space="preserve">La Società </w:t>
      </w:r>
      <w:r>
        <w:rPr>
          <w:color w:val="002060"/>
          <w:sz w:val="22"/>
          <w:szCs w:val="22"/>
        </w:rPr>
        <w:t>NUOVA JUVENTINA FFC</w:t>
      </w:r>
      <w:r w:rsidRPr="00206171">
        <w:rPr>
          <w:color w:val="002060"/>
          <w:sz w:val="22"/>
          <w:szCs w:val="22"/>
        </w:rPr>
        <w:t xml:space="preserve"> </w:t>
      </w:r>
      <w:r w:rsidRPr="00206171">
        <w:rPr>
          <w:b w:val="0"/>
          <w:bCs w:val="0"/>
          <w:color w:val="002060"/>
          <w:sz w:val="22"/>
          <w:szCs w:val="22"/>
        </w:rPr>
        <w:t xml:space="preserve">comunica che disputerà tutte le gare interne il </w:t>
      </w:r>
      <w:r>
        <w:rPr>
          <w:color w:val="002060"/>
          <w:sz w:val="22"/>
          <w:szCs w:val="22"/>
        </w:rPr>
        <w:t xml:space="preserve">SABATO </w:t>
      </w:r>
      <w:r w:rsidRPr="00206171">
        <w:rPr>
          <w:b w:val="0"/>
          <w:bCs w:val="0"/>
          <w:color w:val="002060"/>
          <w:sz w:val="22"/>
          <w:szCs w:val="22"/>
        </w:rPr>
        <w:t xml:space="preserve">alle </w:t>
      </w:r>
      <w:r>
        <w:rPr>
          <w:color w:val="002060"/>
          <w:sz w:val="22"/>
          <w:szCs w:val="22"/>
        </w:rPr>
        <w:t xml:space="preserve">ore </w:t>
      </w:r>
      <w:r w:rsidR="00B63C4F">
        <w:rPr>
          <w:color w:val="002060"/>
          <w:sz w:val="22"/>
          <w:szCs w:val="22"/>
        </w:rPr>
        <w:t>17:00</w:t>
      </w:r>
      <w:r w:rsidRPr="00206171">
        <w:rPr>
          <w:b w:val="0"/>
          <w:bCs w:val="0"/>
          <w:color w:val="002060"/>
          <w:sz w:val="22"/>
          <w:szCs w:val="22"/>
        </w:rPr>
        <w:t>, stesso campo.</w:t>
      </w:r>
    </w:p>
    <w:p w14:paraId="4C6DB2E7" w14:textId="77777777" w:rsidR="00864972" w:rsidRDefault="00864972" w:rsidP="00864972">
      <w:pPr>
        <w:pStyle w:val="titoloprinc0"/>
        <w:jc w:val="both"/>
        <w:rPr>
          <w:b w:val="0"/>
          <w:bCs w:val="0"/>
          <w:color w:val="002060"/>
          <w:sz w:val="22"/>
          <w:szCs w:val="22"/>
        </w:rPr>
      </w:pPr>
    </w:p>
    <w:p w14:paraId="02C513A7" w14:textId="77777777" w:rsidR="00864972" w:rsidRPr="00D652AD" w:rsidRDefault="00864972" w:rsidP="00864972">
      <w:pPr>
        <w:pStyle w:val="titoloprinc0"/>
        <w:rPr>
          <w:color w:val="002060"/>
        </w:rPr>
      </w:pPr>
      <w:r w:rsidRPr="00D652AD">
        <w:rPr>
          <w:color w:val="002060"/>
        </w:rPr>
        <w:t>VARIAZIONI AL PROGRAMMA GARE</w:t>
      </w:r>
    </w:p>
    <w:p w14:paraId="5D8FADE1" w14:textId="77777777" w:rsidR="00864972" w:rsidRPr="00D652AD" w:rsidRDefault="00864972" w:rsidP="00864972">
      <w:pPr>
        <w:pStyle w:val="breakline"/>
        <w:rPr>
          <w:color w:val="002060"/>
        </w:rPr>
      </w:pPr>
    </w:p>
    <w:p w14:paraId="6C0E8421" w14:textId="77777777" w:rsidR="00864972" w:rsidRPr="00D652AD" w:rsidRDefault="00864972" w:rsidP="00864972">
      <w:pPr>
        <w:pStyle w:val="breakline"/>
        <w:rPr>
          <w:color w:val="002060"/>
        </w:rPr>
      </w:pPr>
    </w:p>
    <w:p w14:paraId="46CAC062" w14:textId="77777777" w:rsidR="00864972" w:rsidRPr="00D652AD" w:rsidRDefault="00864972" w:rsidP="00864972">
      <w:pPr>
        <w:pStyle w:val="sottotitolocampionato10"/>
        <w:rPr>
          <w:color w:val="002060"/>
        </w:rPr>
      </w:pPr>
      <w:r w:rsidRPr="00D652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4972" w:rsidRPr="00D652AD" w14:paraId="0123E362" w14:textId="77777777" w:rsidTr="008516B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355CD" w14:textId="77777777" w:rsidR="00864972" w:rsidRPr="00D652AD" w:rsidRDefault="00864972" w:rsidP="00EF6A09">
            <w:pPr>
              <w:pStyle w:val="headertabella0"/>
              <w:rPr>
                <w:color w:val="002060"/>
              </w:rPr>
            </w:pPr>
            <w:r w:rsidRPr="00D652A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F9063" w14:textId="77777777" w:rsidR="00864972" w:rsidRPr="00D652AD" w:rsidRDefault="00864972" w:rsidP="00EF6A09">
            <w:pPr>
              <w:pStyle w:val="headertabella0"/>
              <w:rPr>
                <w:color w:val="002060"/>
              </w:rPr>
            </w:pPr>
            <w:r w:rsidRPr="00D652AD">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2E3A1" w14:textId="77777777" w:rsidR="00864972" w:rsidRPr="00D652AD" w:rsidRDefault="00864972" w:rsidP="00EF6A09">
            <w:pPr>
              <w:pStyle w:val="headertabella0"/>
              <w:rPr>
                <w:color w:val="002060"/>
              </w:rPr>
            </w:pPr>
            <w:r w:rsidRPr="00D652A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38422" w14:textId="77777777" w:rsidR="00864972" w:rsidRPr="00D652AD" w:rsidRDefault="00864972" w:rsidP="00EF6A09">
            <w:pPr>
              <w:pStyle w:val="headertabella0"/>
              <w:rPr>
                <w:color w:val="002060"/>
              </w:rPr>
            </w:pPr>
            <w:r w:rsidRPr="00D652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0F4B9" w14:textId="77777777" w:rsidR="00864972" w:rsidRPr="00D652AD" w:rsidRDefault="00864972" w:rsidP="00EF6A09">
            <w:pPr>
              <w:pStyle w:val="headertabella0"/>
              <w:rPr>
                <w:color w:val="002060"/>
              </w:rPr>
            </w:pPr>
            <w:r w:rsidRPr="00D652AD">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95E75" w14:textId="77777777" w:rsidR="00864972" w:rsidRPr="00D652AD" w:rsidRDefault="00864972" w:rsidP="00EF6A09">
            <w:pPr>
              <w:pStyle w:val="headertabella0"/>
              <w:rPr>
                <w:color w:val="002060"/>
              </w:rPr>
            </w:pPr>
            <w:r w:rsidRPr="00D652A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99514" w14:textId="77777777" w:rsidR="00864972" w:rsidRPr="00D652AD" w:rsidRDefault="00864972" w:rsidP="00EF6A09">
            <w:pPr>
              <w:pStyle w:val="headertabella0"/>
              <w:rPr>
                <w:color w:val="002060"/>
              </w:rPr>
            </w:pPr>
            <w:r w:rsidRPr="00D652AD">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913A8" w14:textId="77777777" w:rsidR="00864972" w:rsidRPr="00D652AD" w:rsidRDefault="00864972" w:rsidP="00EF6A09">
            <w:pPr>
              <w:pStyle w:val="headertabella0"/>
              <w:rPr>
                <w:color w:val="002060"/>
              </w:rPr>
            </w:pPr>
            <w:r w:rsidRPr="00D652AD">
              <w:rPr>
                <w:color w:val="002060"/>
              </w:rPr>
              <w:t>Impianto</w:t>
            </w:r>
          </w:p>
        </w:tc>
      </w:tr>
      <w:tr w:rsidR="008516B0" w:rsidRPr="00D652AD" w14:paraId="3D83819A" w14:textId="77777777" w:rsidTr="008516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6E7CA" w14:textId="77777777" w:rsidR="008516B0" w:rsidRPr="008516B0" w:rsidRDefault="008516B0" w:rsidP="008516B0">
            <w:pPr>
              <w:pStyle w:val="rowtabella0"/>
              <w:rPr>
                <w:color w:val="002060"/>
                <w:highlight w:val="yellow"/>
              </w:rPr>
            </w:pPr>
            <w:r w:rsidRPr="008516B0">
              <w:rPr>
                <w:color w:val="002060"/>
                <w:highlight w:val="yellow"/>
              </w:rPr>
              <w:t>27/10/2023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0B46" w14:textId="77777777" w:rsidR="008516B0" w:rsidRPr="008516B0" w:rsidRDefault="008516B0" w:rsidP="008516B0">
            <w:pPr>
              <w:pStyle w:val="rowtabella0"/>
              <w:jc w:val="center"/>
              <w:rPr>
                <w:color w:val="002060"/>
                <w:highlight w:val="yellow"/>
              </w:rPr>
            </w:pPr>
            <w:r w:rsidRPr="008516B0">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4809" w14:textId="77777777" w:rsidR="008516B0" w:rsidRPr="008516B0" w:rsidRDefault="008516B0" w:rsidP="008516B0">
            <w:pPr>
              <w:pStyle w:val="rowtabella0"/>
              <w:rPr>
                <w:color w:val="002060"/>
                <w:highlight w:val="yellow"/>
              </w:rPr>
            </w:pPr>
            <w:r w:rsidRPr="008516B0">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03F4F" w14:textId="77777777" w:rsidR="008516B0" w:rsidRPr="008516B0" w:rsidRDefault="008516B0" w:rsidP="008516B0">
            <w:pPr>
              <w:pStyle w:val="rowtabella0"/>
              <w:rPr>
                <w:color w:val="002060"/>
                <w:highlight w:val="yellow"/>
              </w:rPr>
            </w:pPr>
            <w:r w:rsidRPr="008516B0">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9A2D2" w14:textId="611BAB6B" w:rsidR="008516B0" w:rsidRPr="008516B0" w:rsidRDefault="008516B0" w:rsidP="008516B0">
            <w:pPr>
              <w:rPr>
                <w:rFonts w:ascii="Arial" w:hAnsi="Arial" w:cs="Arial"/>
                <w:color w:val="002060"/>
                <w:sz w:val="12"/>
                <w:szCs w:val="12"/>
              </w:rPr>
            </w:pPr>
            <w:r w:rsidRPr="008516B0">
              <w:rPr>
                <w:rFonts w:ascii="Arial" w:hAnsi="Arial" w:cs="Arial"/>
                <w:color w:val="002060"/>
                <w:sz w:val="12"/>
                <w:szCs w:val="12"/>
              </w:rPr>
              <w:t>29/10/2023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84C7F" w14:textId="77777777" w:rsidR="008516B0" w:rsidRPr="00D652AD" w:rsidRDefault="008516B0" w:rsidP="008516B0">
            <w:pPr>
              <w:pStyle w:val="rowtabella0"/>
              <w:jc w:val="center"/>
              <w:rPr>
                <w:color w:val="002060"/>
              </w:rPr>
            </w:pPr>
            <w:r w:rsidRPr="008516B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B87DE" w14:textId="77777777" w:rsidR="008516B0" w:rsidRPr="00D652AD" w:rsidRDefault="008516B0" w:rsidP="008516B0">
            <w:pPr>
              <w:pStyle w:val="rowtabella0"/>
              <w:jc w:val="center"/>
              <w:rPr>
                <w:color w:val="002060"/>
              </w:rPr>
            </w:pPr>
            <w:r w:rsidRPr="00D652AD">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82080" w14:textId="77777777" w:rsidR="008516B0" w:rsidRPr="00D652AD" w:rsidRDefault="008516B0" w:rsidP="008516B0">
            <w:pPr>
              <w:rPr>
                <w:color w:val="002060"/>
              </w:rPr>
            </w:pPr>
          </w:p>
        </w:tc>
      </w:tr>
      <w:tr w:rsidR="008516B0" w:rsidRPr="00D652AD" w14:paraId="595CB5DC" w14:textId="77777777" w:rsidTr="008516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3F812" w14:textId="77777777" w:rsidR="008516B0" w:rsidRPr="008516B0" w:rsidRDefault="008516B0" w:rsidP="008516B0">
            <w:pPr>
              <w:pStyle w:val="rowtabella0"/>
              <w:rPr>
                <w:color w:val="002060"/>
                <w:highlight w:val="yellow"/>
              </w:rPr>
            </w:pPr>
            <w:r w:rsidRPr="008516B0">
              <w:rPr>
                <w:color w:val="002060"/>
                <w:highlight w:val="yellow"/>
              </w:rPr>
              <w:t>05/11/2023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089DA" w14:textId="77777777" w:rsidR="008516B0" w:rsidRPr="008516B0" w:rsidRDefault="008516B0" w:rsidP="008516B0">
            <w:pPr>
              <w:pStyle w:val="rowtabella0"/>
              <w:jc w:val="center"/>
              <w:rPr>
                <w:color w:val="002060"/>
                <w:highlight w:val="yellow"/>
              </w:rPr>
            </w:pPr>
            <w:r w:rsidRPr="008516B0">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55CB1" w14:textId="77777777" w:rsidR="008516B0" w:rsidRPr="008516B0" w:rsidRDefault="008516B0" w:rsidP="008516B0">
            <w:pPr>
              <w:pStyle w:val="rowtabella0"/>
              <w:rPr>
                <w:color w:val="002060"/>
                <w:highlight w:val="yellow"/>
              </w:rPr>
            </w:pPr>
            <w:r w:rsidRPr="008516B0">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1E3BE" w14:textId="77777777" w:rsidR="008516B0" w:rsidRPr="008516B0" w:rsidRDefault="008516B0" w:rsidP="008516B0">
            <w:pPr>
              <w:pStyle w:val="rowtabella0"/>
              <w:rPr>
                <w:color w:val="002060"/>
                <w:highlight w:val="yellow"/>
              </w:rPr>
            </w:pPr>
            <w:r w:rsidRPr="008516B0">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CA03" w14:textId="141FD254" w:rsidR="008516B0" w:rsidRPr="00D652AD" w:rsidRDefault="008516B0" w:rsidP="008516B0">
            <w:pPr>
              <w:pStyle w:val="rowtabella0"/>
              <w:rPr>
                <w:color w:val="002060"/>
              </w:rPr>
            </w:pPr>
            <w:r w:rsidRPr="00D652AD">
              <w:rPr>
                <w:color w:val="002060"/>
              </w:rPr>
              <w:t>0</w:t>
            </w:r>
            <w:r>
              <w:rPr>
                <w:color w:val="002060"/>
              </w:rPr>
              <w:t>4</w:t>
            </w:r>
            <w:r w:rsidRPr="00D652AD">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4B4B3" w14:textId="77777777" w:rsidR="008516B0" w:rsidRPr="00D652AD" w:rsidRDefault="008516B0" w:rsidP="008516B0">
            <w:pPr>
              <w:pStyle w:val="rowtabella0"/>
              <w:jc w:val="center"/>
              <w:rPr>
                <w:color w:val="002060"/>
              </w:rPr>
            </w:pPr>
            <w:r w:rsidRPr="008516B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5082E" w14:textId="77777777" w:rsidR="008516B0" w:rsidRPr="00D652AD" w:rsidRDefault="008516B0" w:rsidP="008516B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77553" w14:textId="77777777" w:rsidR="008516B0" w:rsidRPr="00D652AD" w:rsidRDefault="008516B0" w:rsidP="008516B0">
            <w:pPr>
              <w:rPr>
                <w:color w:val="002060"/>
              </w:rPr>
            </w:pPr>
          </w:p>
        </w:tc>
      </w:tr>
    </w:tbl>
    <w:p w14:paraId="3A99D4A3" w14:textId="77777777" w:rsidR="00864972" w:rsidRPr="00D652AD" w:rsidRDefault="00864972" w:rsidP="00864972">
      <w:pPr>
        <w:pStyle w:val="breakline"/>
        <w:rPr>
          <w:rFonts w:eastAsiaTheme="minorEastAsia"/>
          <w:color w:val="002060"/>
        </w:rPr>
      </w:pPr>
    </w:p>
    <w:p w14:paraId="3A7F34BA" w14:textId="77777777" w:rsidR="00864972" w:rsidRPr="00D652AD" w:rsidRDefault="00864972" w:rsidP="00864972">
      <w:pPr>
        <w:pStyle w:val="breakline"/>
        <w:rPr>
          <w:color w:val="002060"/>
        </w:rPr>
      </w:pPr>
    </w:p>
    <w:p w14:paraId="28EE839E" w14:textId="77777777" w:rsidR="00864972" w:rsidRPr="00D652AD" w:rsidRDefault="00864972" w:rsidP="00864972">
      <w:pPr>
        <w:pStyle w:val="sottotitolocampionato10"/>
        <w:rPr>
          <w:color w:val="002060"/>
        </w:rPr>
      </w:pPr>
      <w:r w:rsidRPr="00D652A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4972" w:rsidRPr="00D652AD" w14:paraId="44BCC544" w14:textId="77777777" w:rsidTr="008516B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C0DC0" w14:textId="77777777" w:rsidR="00864972" w:rsidRPr="00D652AD" w:rsidRDefault="00864972" w:rsidP="00EF6A09">
            <w:pPr>
              <w:pStyle w:val="headertabella0"/>
              <w:rPr>
                <w:color w:val="002060"/>
              </w:rPr>
            </w:pPr>
            <w:r w:rsidRPr="00D652A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87848" w14:textId="77777777" w:rsidR="00864972" w:rsidRPr="00D652AD" w:rsidRDefault="00864972" w:rsidP="00EF6A09">
            <w:pPr>
              <w:pStyle w:val="headertabella0"/>
              <w:rPr>
                <w:color w:val="002060"/>
              </w:rPr>
            </w:pPr>
            <w:r w:rsidRPr="00D652AD">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B53D3" w14:textId="77777777" w:rsidR="00864972" w:rsidRPr="00D652AD" w:rsidRDefault="00864972" w:rsidP="00EF6A09">
            <w:pPr>
              <w:pStyle w:val="headertabella0"/>
              <w:rPr>
                <w:color w:val="002060"/>
              </w:rPr>
            </w:pPr>
            <w:r w:rsidRPr="00D652A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B8E2F" w14:textId="77777777" w:rsidR="00864972" w:rsidRPr="00D652AD" w:rsidRDefault="00864972" w:rsidP="00EF6A09">
            <w:pPr>
              <w:pStyle w:val="headertabella0"/>
              <w:rPr>
                <w:color w:val="002060"/>
              </w:rPr>
            </w:pPr>
            <w:r w:rsidRPr="00D652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A7452" w14:textId="77777777" w:rsidR="00864972" w:rsidRPr="00D652AD" w:rsidRDefault="00864972" w:rsidP="00EF6A09">
            <w:pPr>
              <w:pStyle w:val="headertabella0"/>
              <w:rPr>
                <w:color w:val="002060"/>
              </w:rPr>
            </w:pPr>
            <w:r w:rsidRPr="00D652AD">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D400F" w14:textId="77777777" w:rsidR="00864972" w:rsidRPr="00D652AD" w:rsidRDefault="00864972" w:rsidP="00EF6A09">
            <w:pPr>
              <w:pStyle w:val="headertabella0"/>
              <w:rPr>
                <w:color w:val="002060"/>
              </w:rPr>
            </w:pPr>
            <w:r w:rsidRPr="00D652A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F6A3A" w14:textId="77777777" w:rsidR="00864972" w:rsidRPr="00D652AD" w:rsidRDefault="00864972" w:rsidP="00EF6A09">
            <w:pPr>
              <w:pStyle w:val="headertabella0"/>
              <w:rPr>
                <w:color w:val="002060"/>
              </w:rPr>
            </w:pPr>
            <w:r w:rsidRPr="00D652AD">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AE054" w14:textId="77777777" w:rsidR="00864972" w:rsidRPr="00D652AD" w:rsidRDefault="00864972" w:rsidP="00EF6A09">
            <w:pPr>
              <w:pStyle w:val="headertabella0"/>
              <w:rPr>
                <w:color w:val="002060"/>
              </w:rPr>
            </w:pPr>
            <w:r w:rsidRPr="00D652AD">
              <w:rPr>
                <w:color w:val="002060"/>
              </w:rPr>
              <w:t>Impianto</w:t>
            </w:r>
          </w:p>
        </w:tc>
      </w:tr>
      <w:tr w:rsidR="00864972" w:rsidRPr="00D652AD" w14:paraId="24F01FB8" w14:textId="77777777" w:rsidTr="008516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55EA" w14:textId="77777777" w:rsidR="00864972" w:rsidRPr="008516B0" w:rsidRDefault="00864972" w:rsidP="00EF6A09">
            <w:pPr>
              <w:pStyle w:val="rowtabella0"/>
              <w:rPr>
                <w:color w:val="002060"/>
                <w:highlight w:val="yellow"/>
              </w:rPr>
            </w:pPr>
            <w:r w:rsidRPr="008516B0">
              <w:rPr>
                <w:color w:val="002060"/>
                <w:highlight w:val="yellow"/>
              </w:rPr>
              <w:t>21/11/2023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D30A" w14:textId="77777777" w:rsidR="00864972" w:rsidRPr="008516B0" w:rsidRDefault="00864972" w:rsidP="00EF6A09">
            <w:pPr>
              <w:pStyle w:val="rowtabella0"/>
              <w:jc w:val="center"/>
              <w:rPr>
                <w:color w:val="002060"/>
                <w:highlight w:val="yellow"/>
              </w:rPr>
            </w:pPr>
            <w:r w:rsidRPr="008516B0">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D0917" w14:textId="77777777" w:rsidR="00864972" w:rsidRPr="008516B0" w:rsidRDefault="00864972" w:rsidP="00EF6A09">
            <w:pPr>
              <w:pStyle w:val="rowtabella0"/>
              <w:rPr>
                <w:color w:val="002060"/>
                <w:highlight w:val="yellow"/>
              </w:rPr>
            </w:pPr>
            <w:r w:rsidRPr="008516B0">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284C2" w14:textId="77777777" w:rsidR="00864972" w:rsidRPr="008516B0" w:rsidRDefault="00864972" w:rsidP="00EF6A09">
            <w:pPr>
              <w:pStyle w:val="rowtabella0"/>
              <w:rPr>
                <w:color w:val="002060"/>
                <w:highlight w:val="yellow"/>
              </w:rPr>
            </w:pPr>
            <w:r w:rsidRPr="008516B0">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D24D" w14:textId="1A4F4918" w:rsidR="00864972" w:rsidRPr="00D652AD" w:rsidRDefault="00864972" w:rsidP="00EF6A09">
            <w:pPr>
              <w:pStyle w:val="rowtabella0"/>
              <w:rPr>
                <w:color w:val="002060"/>
              </w:rPr>
            </w:pPr>
            <w:r w:rsidRPr="00D652AD">
              <w:rPr>
                <w:color w:val="002060"/>
              </w:rPr>
              <w:t>1</w:t>
            </w:r>
            <w:r w:rsidR="008516B0">
              <w:rPr>
                <w:color w:val="002060"/>
              </w:rPr>
              <w:t>9</w:t>
            </w:r>
            <w:r w:rsidRPr="00D652AD">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FCD48" w14:textId="77777777" w:rsidR="00864972" w:rsidRPr="00D652AD" w:rsidRDefault="00864972" w:rsidP="00EF6A09">
            <w:pPr>
              <w:pStyle w:val="rowtabella0"/>
              <w:jc w:val="center"/>
              <w:rPr>
                <w:color w:val="002060"/>
              </w:rPr>
            </w:pPr>
            <w:r w:rsidRPr="008516B0">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1FFE" w14:textId="77777777" w:rsidR="00864972" w:rsidRPr="00D652AD" w:rsidRDefault="00864972" w:rsidP="00EF6A09">
            <w:pPr>
              <w:pStyle w:val="rowtabella0"/>
              <w:jc w:val="center"/>
              <w:rPr>
                <w:color w:val="002060"/>
              </w:rPr>
            </w:pPr>
            <w:r w:rsidRPr="00D652AD">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2F22" w14:textId="77777777" w:rsidR="00864972" w:rsidRPr="00D652AD" w:rsidRDefault="00864972" w:rsidP="00EF6A09">
            <w:pPr>
              <w:rPr>
                <w:color w:val="002060"/>
              </w:rPr>
            </w:pPr>
          </w:p>
        </w:tc>
      </w:tr>
    </w:tbl>
    <w:p w14:paraId="7C5C58E3" w14:textId="77777777" w:rsidR="00864972" w:rsidRPr="00D652AD" w:rsidRDefault="00864972" w:rsidP="00864972">
      <w:pPr>
        <w:pStyle w:val="breakline"/>
        <w:rPr>
          <w:rFonts w:eastAsiaTheme="minorEastAsia"/>
          <w:color w:val="002060"/>
        </w:rPr>
      </w:pPr>
    </w:p>
    <w:p w14:paraId="7DCAEDE7" w14:textId="77777777" w:rsidR="00864972" w:rsidRPr="00D652AD" w:rsidRDefault="00864972" w:rsidP="00864972">
      <w:pPr>
        <w:pStyle w:val="breakline"/>
        <w:rPr>
          <w:color w:val="002060"/>
        </w:rPr>
      </w:pPr>
    </w:p>
    <w:p w14:paraId="6D15B76B" w14:textId="77777777" w:rsidR="00864972" w:rsidRPr="00D652AD" w:rsidRDefault="00864972" w:rsidP="00864972">
      <w:pPr>
        <w:pStyle w:val="titoloprinc0"/>
        <w:rPr>
          <w:color w:val="002060"/>
        </w:rPr>
      </w:pPr>
      <w:r w:rsidRPr="00D652AD">
        <w:rPr>
          <w:color w:val="002060"/>
        </w:rPr>
        <w:t>RISULTATI</w:t>
      </w:r>
    </w:p>
    <w:p w14:paraId="752A717D" w14:textId="77777777" w:rsidR="00864972" w:rsidRPr="00D652AD" w:rsidRDefault="00864972" w:rsidP="00864972">
      <w:pPr>
        <w:pStyle w:val="breakline"/>
        <w:rPr>
          <w:color w:val="002060"/>
        </w:rPr>
      </w:pPr>
    </w:p>
    <w:p w14:paraId="7850BEB8" w14:textId="77777777" w:rsidR="00864972" w:rsidRPr="00D652AD" w:rsidRDefault="00864972" w:rsidP="00864972">
      <w:pPr>
        <w:pStyle w:val="sottotitolocampionato10"/>
        <w:rPr>
          <w:color w:val="002060"/>
        </w:rPr>
      </w:pPr>
      <w:r w:rsidRPr="00D652AD">
        <w:rPr>
          <w:color w:val="002060"/>
        </w:rPr>
        <w:t>RISULTATI UFFICIALI GARE DEL 21/10/2023</w:t>
      </w:r>
    </w:p>
    <w:p w14:paraId="0B7CAB41" w14:textId="77777777" w:rsidR="00864972" w:rsidRPr="00864972" w:rsidRDefault="00864972" w:rsidP="00864972">
      <w:pPr>
        <w:pStyle w:val="sottotitolocampionato20"/>
        <w:spacing w:before="0" w:beforeAutospacing="0" w:after="0" w:afterAutospacing="0"/>
        <w:rPr>
          <w:rFonts w:ascii="Arial" w:hAnsi="Arial" w:cs="Arial"/>
          <w:color w:val="002060"/>
          <w:sz w:val="20"/>
          <w:szCs w:val="20"/>
        </w:rPr>
      </w:pPr>
      <w:r w:rsidRPr="00864972">
        <w:rPr>
          <w:rFonts w:ascii="Arial" w:hAnsi="Arial" w:cs="Arial"/>
          <w:color w:val="002060"/>
          <w:sz w:val="20"/>
          <w:szCs w:val="20"/>
        </w:rPr>
        <w:t>Si trascrivono qui di seguito i risultati ufficiali delle gare disputate</w:t>
      </w:r>
    </w:p>
    <w:p w14:paraId="53353F85" w14:textId="77777777" w:rsidR="00864972" w:rsidRPr="00D652AD" w:rsidRDefault="00864972" w:rsidP="0086497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4972" w:rsidRPr="00D652AD" w14:paraId="4771846E" w14:textId="77777777" w:rsidTr="00EF6A0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7BC2EF42"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2BDAA" w14:textId="77777777" w:rsidR="00864972" w:rsidRPr="00D652AD" w:rsidRDefault="00864972" w:rsidP="00EF6A09">
                  <w:pPr>
                    <w:pStyle w:val="headertabella0"/>
                    <w:rPr>
                      <w:color w:val="002060"/>
                    </w:rPr>
                  </w:pPr>
                  <w:r w:rsidRPr="00D652AD">
                    <w:rPr>
                      <w:color w:val="002060"/>
                    </w:rPr>
                    <w:t>GIRONE A - 4 Giornata - A</w:t>
                  </w:r>
                </w:p>
              </w:tc>
            </w:tr>
            <w:tr w:rsidR="00864972" w:rsidRPr="00D652AD" w14:paraId="566B8C79"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61A247" w14:textId="77777777" w:rsidR="00864972" w:rsidRPr="00D652AD" w:rsidRDefault="00864972" w:rsidP="00EF6A09">
                  <w:pPr>
                    <w:pStyle w:val="rowtabella0"/>
                    <w:rPr>
                      <w:color w:val="002060"/>
                    </w:rPr>
                  </w:pPr>
                  <w:r w:rsidRPr="00D652AD">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9B3577" w14:textId="77777777" w:rsidR="00864972" w:rsidRPr="00D652AD" w:rsidRDefault="00864972" w:rsidP="00EF6A09">
                  <w:pPr>
                    <w:pStyle w:val="rowtabella0"/>
                    <w:rPr>
                      <w:color w:val="002060"/>
                    </w:rPr>
                  </w:pPr>
                  <w:r w:rsidRPr="00D652AD">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EEE80" w14:textId="77777777" w:rsidR="00864972" w:rsidRPr="00D652AD" w:rsidRDefault="00864972" w:rsidP="00EF6A09">
                  <w:pPr>
                    <w:pStyle w:val="rowtabella0"/>
                    <w:jc w:val="center"/>
                    <w:rPr>
                      <w:color w:val="002060"/>
                    </w:rPr>
                  </w:pPr>
                  <w:r w:rsidRPr="00D652AD">
                    <w:rPr>
                      <w:color w:val="002060"/>
                    </w:rPr>
                    <w:t>11 - 1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06550" w14:textId="77777777" w:rsidR="00864972" w:rsidRPr="00D652AD" w:rsidRDefault="00864972" w:rsidP="00EF6A09">
                  <w:pPr>
                    <w:pStyle w:val="rowtabella0"/>
                    <w:jc w:val="center"/>
                    <w:rPr>
                      <w:color w:val="002060"/>
                    </w:rPr>
                  </w:pPr>
                  <w:r w:rsidRPr="00D652AD">
                    <w:rPr>
                      <w:color w:val="002060"/>
                    </w:rPr>
                    <w:t> </w:t>
                  </w:r>
                </w:p>
              </w:tc>
            </w:tr>
            <w:tr w:rsidR="00864972" w:rsidRPr="00D652AD" w14:paraId="79A32EEE"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F8D2B3" w14:textId="77777777" w:rsidR="00864972" w:rsidRPr="00D652AD" w:rsidRDefault="00864972" w:rsidP="00EF6A09">
                  <w:pPr>
                    <w:pStyle w:val="rowtabella0"/>
                    <w:rPr>
                      <w:color w:val="002060"/>
                    </w:rPr>
                  </w:pPr>
                  <w:r w:rsidRPr="00D652AD">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B80793" w14:textId="77777777" w:rsidR="00864972" w:rsidRPr="00D652AD" w:rsidRDefault="00864972" w:rsidP="00EF6A09">
                  <w:pPr>
                    <w:pStyle w:val="rowtabella0"/>
                    <w:rPr>
                      <w:color w:val="002060"/>
                    </w:rPr>
                  </w:pPr>
                  <w:r w:rsidRPr="00D652AD">
                    <w:rPr>
                      <w:color w:val="002060"/>
                    </w:rPr>
                    <w:t>- AMICI DEL CENTROSOCIOsq.B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0777A2" w14:textId="77777777" w:rsidR="00864972" w:rsidRPr="00D652AD" w:rsidRDefault="00864972" w:rsidP="00EF6A09">
                  <w:pPr>
                    <w:pStyle w:val="rowtabella0"/>
                    <w:jc w:val="center"/>
                    <w:rPr>
                      <w:color w:val="002060"/>
                    </w:rPr>
                  </w:pPr>
                  <w:r w:rsidRPr="00D652A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85448A" w14:textId="77777777" w:rsidR="00864972" w:rsidRPr="00D652AD" w:rsidRDefault="00864972" w:rsidP="00EF6A09">
                  <w:pPr>
                    <w:pStyle w:val="rowtabella0"/>
                    <w:jc w:val="center"/>
                    <w:rPr>
                      <w:color w:val="002060"/>
                    </w:rPr>
                  </w:pPr>
                  <w:r w:rsidRPr="00D652AD">
                    <w:rPr>
                      <w:color w:val="002060"/>
                    </w:rPr>
                    <w:t> </w:t>
                  </w:r>
                </w:p>
              </w:tc>
            </w:tr>
            <w:tr w:rsidR="00864972" w:rsidRPr="00D652AD" w14:paraId="2041F3CF"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4C67A3" w14:textId="77777777" w:rsidR="00864972" w:rsidRPr="00D652AD" w:rsidRDefault="00864972" w:rsidP="00EF6A09">
                  <w:pPr>
                    <w:pStyle w:val="rowtabella0"/>
                    <w:rPr>
                      <w:color w:val="002060"/>
                    </w:rPr>
                  </w:pPr>
                  <w:r w:rsidRPr="00D652AD">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307F68" w14:textId="77777777" w:rsidR="00864972" w:rsidRPr="00D652AD" w:rsidRDefault="00864972" w:rsidP="00EF6A09">
                  <w:pPr>
                    <w:pStyle w:val="rowtabella0"/>
                    <w:rPr>
                      <w:color w:val="002060"/>
                    </w:rPr>
                  </w:pPr>
                  <w:r w:rsidRPr="00D652AD">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946C2F" w14:textId="77777777" w:rsidR="00864972" w:rsidRPr="00D652AD" w:rsidRDefault="00864972" w:rsidP="00EF6A09">
                  <w:pPr>
                    <w:pStyle w:val="rowtabella0"/>
                    <w:jc w:val="center"/>
                    <w:rPr>
                      <w:color w:val="002060"/>
                    </w:rPr>
                  </w:pPr>
                  <w:r w:rsidRPr="00D652AD">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0711C7" w14:textId="77777777" w:rsidR="00864972" w:rsidRPr="00D652AD" w:rsidRDefault="00864972" w:rsidP="00EF6A09">
                  <w:pPr>
                    <w:pStyle w:val="rowtabella0"/>
                    <w:jc w:val="center"/>
                    <w:rPr>
                      <w:color w:val="002060"/>
                    </w:rPr>
                  </w:pPr>
                  <w:r w:rsidRPr="00D652AD">
                    <w:rPr>
                      <w:color w:val="002060"/>
                    </w:rPr>
                    <w:t> </w:t>
                  </w:r>
                </w:p>
              </w:tc>
            </w:tr>
            <w:tr w:rsidR="00864972" w:rsidRPr="00D652AD" w14:paraId="01B8D38C"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331110" w14:textId="77777777" w:rsidR="00864972" w:rsidRPr="00D652AD" w:rsidRDefault="00864972" w:rsidP="00EF6A09">
                  <w:pPr>
                    <w:pStyle w:val="rowtabella0"/>
                    <w:rPr>
                      <w:color w:val="002060"/>
                    </w:rPr>
                  </w:pPr>
                  <w:r w:rsidRPr="00D652AD">
                    <w:rPr>
                      <w:color w:val="002060"/>
                    </w:rPr>
                    <w:t>(2)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24384" w14:textId="77777777" w:rsidR="00864972" w:rsidRPr="00D652AD" w:rsidRDefault="00864972" w:rsidP="00EF6A09">
                  <w:pPr>
                    <w:pStyle w:val="rowtabella0"/>
                    <w:rPr>
                      <w:color w:val="002060"/>
                    </w:rPr>
                  </w:pPr>
                  <w:r w:rsidRPr="00D652AD">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4FB56" w14:textId="77777777" w:rsidR="00864972" w:rsidRPr="00D652AD" w:rsidRDefault="00864972" w:rsidP="00EF6A09">
                  <w:pPr>
                    <w:pStyle w:val="rowtabella0"/>
                    <w:jc w:val="center"/>
                    <w:rPr>
                      <w:color w:val="002060"/>
                    </w:rPr>
                  </w:pPr>
                  <w:r w:rsidRPr="00D652AD">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B1106" w14:textId="77777777" w:rsidR="00864972" w:rsidRPr="00D652AD" w:rsidRDefault="00864972" w:rsidP="00EF6A09">
                  <w:pPr>
                    <w:pStyle w:val="rowtabella0"/>
                    <w:jc w:val="center"/>
                    <w:rPr>
                      <w:color w:val="002060"/>
                    </w:rPr>
                  </w:pPr>
                  <w:r w:rsidRPr="00D652AD">
                    <w:rPr>
                      <w:color w:val="002060"/>
                    </w:rPr>
                    <w:t> </w:t>
                  </w:r>
                </w:p>
              </w:tc>
            </w:tr>
            <w:tr w:rsidR="00864972" w:rsidRPr="00D652AD" w14:paraId="3139B3FA" w14:textId="77777777" w:rsidTr="00EF6A09">
              <w:tc>
                <w:tcPr>
                  <w:tcW w:w="4700" w:type="dxa"/>
                  <w:gridSpan w:val="4"/>
                  <w:tcBorders>
                    <w:top w:val="nil"/>
                    <w:left w:val="nil"/>
                    <w:bottom w:val="nil"/>
                    <w:right w:val="nil"/>
                  </w:tcBorders>
                  <w:tcMar>
                    <w:top w:w="20" w:type="dxa"/>
                    <w:left w:w="20" w:type="dxa"/>
                    <w:bottom w:w="20" w:type="dxa"/>
                    <w:right w:w="20" w:type="dxa"/>
                  </w:tcMar>
                  <w:vAlign w:val="center"/>
                  <w:hideMark/>
                </w:tcPr>
                <w:p w14:paraId="2A985676" w14:textId="77777777" w:rsidR="00864972" w:rsidRPr="00D652AD" w:rsidRDefault="00864972" w:rsidP="00EF6A09">
                  <w:pPr>
                    <w:pStyle w:val="rowtabella0"/>
                    <w:rPr>
                      <w:color w:val="002060"/>
                    </w:rPr>
                  </w:pPr>
                  <w:r w:rsidRPr="00D652AD">
                    <w:rPr>
                      <w:color w:val="002060"/>
                    </w:rPr>
                    <w:t>(1) - disputata il 23/10/2023</w:t>
                  </w:r>
                </w:p>
              </w:tc>
            </w:tr>
            <w:tr w:rsidR="00864972" w:rsidRPr="00D652AD" w14:paraId="409F419E" w14:textId="77777777" w:rsidTr="00EF6A09">
              <w:tc>
                <w:tcPr>
                  <w:tcW w:w="4700" w:type="dxa"/>
                  <w:gridSpan w:val="4"/>
                  <w:tcBorders>
                    <w:top w:val="nil"/>
                    <w:left w:val="nil"/>
                    <w:bottom w:val="nil"/>
                    <w:right w:val="nil"/>
                  </w:tcBorders>
                  <w:tcMar>
                    <w:top w:w="20" w:type="dxa"/>
                    <w:left w:w="20" w:type="dxa"/>
                    <w:bottom w:w="20" w:type="dxa"/>
                    <w:right w:w="20" w:type="dxa"/>
                  </w:tcMar>
                  <w:vAlign w:val="center"/>
                  <w:hideMark/>
                </w:tcPr>
                <w:p w14:paraId="0DBA56C3" w14:textId="77777777" w:rsidR="00864972" w:rsidRPr="00D652AD" w:rsidRDefault="00864972" w:rsidP="00EF6A09">
                  <w:pPr>
                    <w:pStyle w:val="rowtabella0"/>
                    <w:rPr>
                      <w:color w:val="002060"/>
                    </w:rPr>
                  </w:pPr>
                  <w:r w:rsidRPr="00D652AD">
                    <w:rPr>
                      <w:color w:val="002060"/>
                    </w:rPr>
                    <w:t>(2) - disputata il 22/10/2023</w:t>
                  </w:r>
                </w:p>
              </w:tc>
            </w:tr>
          </w:tbl>
          <w:p w14:paraId="38A52EE1" w14:textId="77777777" w:rsidR="00864972" w:rsidRPr="00D652AD" w:rsidRDefault="00864972" w:rsidP="00EF6A0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20D0C63F"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43778" w14:textId="77777777" w:rsidR="00864972" w:rsidRPr="00D652AD" w:rsidRDefault="00864972" w:rsidP="00EF6A09">
                  <w:pPr>
                    <w:pStyle w:val="headertabella0"/>
                    <w:rPr>
                      <w:color w:val="002060"/>
                    </w:rPr>
                  </w:pPr>
                  <w:r w:rsidRPr="00D652AD">
                    <w:rPr>
                      <w:color w:val="002060"/>
                    </w:rPr>
                    <w:t>GIRONE B - 4 Giornata - A</w:t>
                  </w:r>
                </w:p>
              </w:tc>
            </w:tr>
            <w:tr w:rsidR="00864972" w:rsidRPr="00D652AD" w14:paraId="7BDCE47D"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521597" w14:textId="77777777" w:rsidR="00864972" w:rsidRPr="00D652AD" w:rsidRDefault="00864972" w:rsidP="00EF6A09">
                  <w:pPr>
                    <w:pStyle w:val="rowtabella0"/>
                    <w:rPr>
                      <w:color w:val="002060"/>
                    </w:rPr>
                  </w:pPr>
                  <w:r w:rsidRPr="00D652AD">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2E5E5" w14:textId="77777777" w:rsidR="00864972" w:rsidRPr="00D652AD" w:rsidRDefault="00864972" w:rsidP="00EF6A09">
                  <w:pPr>
                    <w:pStyle w:val="rowtabella0"/>
                    <w:rPr>
                      <w:color w:val="002060"/>
                    </w:rPr>
                  </w:pPr>
                  <w:r w:rsidRPr="00D652AD">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A6A31" w14:textId="77777777" w:rsidR="00864972" w:rsidRPr="00D652AD" w:rsidRDefault="00864972" w:rsidP="00EF6A09">
                  <w:pPr>
                    <w:pStyle w:val="rowtabella0"/>
                    <w:jc w:val="center"/>
                    <w:rPr>
                      <w:color w:val="002060"/>
                    </w:rPr>
                  </w:pPr>
                  <w:r w:rsidRPr="00D652AD">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8B823" w14:textId="77777777" w:rsidR="00864972" w:rsidRPr="00D652AD" w:rsidRDefault="00864972" w:rsidP="00EF6A09">
                  <w:pPr>
                    <w:pStyle w:val="rowtabella0"/>
                    <w:jc w:val="center"/>
                    <w:rPr>
                      <w:color w:val="002060"/>
                    </w:rPr>
                  </w:pPr>
                  <w:r w:rsidRPr="00D652AD">
                    <w:rPr>
                      <w:color w:val="002060"/>
                    </w:rPr>
                    <w:t> </w:t>
                  </w:r>
                </w:p>
              </w:tc>
            </w:tr>
            <w:tr w:rsidR="00864972" w:rsidRPr="00D652AD" w14:paraId="530F2CBB"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367E14" w14:textId="77777777" w:rsidR="00864972" w:rsidRPr="00D652AD" w:rsidRDefault="00864972" w:rsidP="00EF6A09">
                  <w:pPr>
                    <w:pStyle w:val="rowtabella0"/>
                    <w:rPr>
                      <w:color w:val="002060"/>
                    </w:rPr>
                  </w:pPr>
                  <w:r w:rsidRPr="00D652AD">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8FAA0C" w14:textId="77777777" w:rsidR="00864972" w:rsidRPr="00D652AD" w:rsidRDefault="00864972" w:rsidP="00EF6A09">
                  <w:pPr>
                    <w:pStyle w:val="rowtabella0"/>
                    <w:rPr>
                      <w:color w:val="002060"/>
                    </w:rPr>
                  </w:pPr>
                  <w:r w:rsidRPr="00D652AD">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7B4D9A" w14:textId="77777777" w:rsidR="00864972" w:rsidRPr="00D652AD" w:rsidRDefault="00864972" w:rsidP="00EF6A09">
                  <w:pPr>
                    <w:pStyle w:val="rowtabella0"/>
                    <w:jc w:val="center"/>
                    <w:rPr>
                      <w:color w:val="002060"/>
                    </w:rPr>
                  </w:pPr>
                  <w:r w:rsidRPr="00D652AD">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5CCC1D" w14:textId="77777777" w:rsidR="00864972" w:rsidRPr="00D652AD" w:rsidRDefault="00864972" w:rsidP="00EF6A09">
                  <w:pPr>
                    <w:pStyle w:val="rowtabella0"/>
                    <w:jc w:val="center"/>
                    <w:rPr>
                      <w:color w:val="002060"/>
                    </w:rPr>
                  </w:pPr>
                  <w:r w:rsidRPr="00D652AD">
                    <w:rPr>
                      <w:color w:val="002060"/>
                    </w:rPr>
                    <w:t> </w:t>
                  </w:r>
                </w:p>
              </w:tc>
            </w:tr>
            <w:tr w:rsidR="00864972" w:rsidRPr="00D652AD" w14:paraId="29FAAAE4"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33E49E" w14:textId="77777777" w:rsidR="00864972" w:rsidRPr="00D652AD" w:rsidRDefault="00864972" w:rsidP="00EF6A09">
                  <w:pPr>
                    <w:pStyle w:val="rowtabella0"/>
                    <w:rPr>
                      <w:color w:val="002060"/>
                    </w:rPr>
                  </w:pPr>
                  <w:r w:rsidRPr="00D652AD">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D63D57" w14:textId="77777777" w:rsidR="00864972" w:rsidRPr="00D652AD" w:rsidRDefault="00864972" w:rsidP="00EF6A09">
                  <w:pPr>
                    <w:pStyle w:val="rowtabella0"/>
                    <w:rPr>
                      <w:color w:val="002060"/>
                    </w:rPr>
                  </w:pPr>
                  <w:r w:rsidRPr="00D652AD">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FC186F" w14:textId="77777777" w:rsidR="00864972" w:rsidRPr="00D652AD" w:rsidRDefault="00864972" w:rsidP="00EF6A09">
                  <w:pPr>
                    <w:pStyle w:val="rowtabella0"/>
                    <w:jc w:val="center"/>
                    <w:rPr>
                      <w:color w:val="002060"/>
                    </w:rPr>
                  </w:pPr>
                  <w:r w:rsidRPr="00D652AD">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422E64" w14:textId="77777777" w:rsidR="00864972" w:rsidRPr="00D652AD" w:rsidRDefault="00864972" w:rsidP="00EF6A09">
                  <w:pPr>
                    <w:pStyle w:val="rowtabella0"/>
                    <w:jc w:val="center"/>
                    <w:rPr>
                      <w:color w:val="002060"/>
                    </w:rPr>
                  </w:pPr>
                  <w:r w:rsidRPr="00D652AD">
                    <w:rPr>
                      <w:color w:val="002060"/>
                    </w:rPr>
                    <w:t> </w:t>
                  </w:r>
                </w:p>
              </w:tc>
            </w:tr>
            <w:tr w:rsidR="00864972" w:rsidRPr="00D652AD" w14:paraId="63E14BD2"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7AAA59" w14:textId="77777777" w:rsidR="00864972" w:rsidRPr="00D652AD" w:rsidRDefault="00864972" w:rsidP="00EF6A09">
                  <w:pPr>
                    <w:pStyle w:val="rowtabella0"/>
                    <w:rPr>
                      <w:color w:val="002060"/>
                    </w:rPr>
                  </w:pPr>
                  <w:r w:rsidRPr="00D652AD">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5D0AD" w14:textId="77777777" w:rsidR="00864972" w:rsidRPr="00D652AD" w:rsidRDefault="00864972" w:rsidP="00EF6A09">
                  <w:pPr>
                    <w:pStyle w:val="rowtabella0"/>
                    <w:rPr>
                      <w:color w:val="002060"/>
                    </w:rPr>
                  </w:pPr>
                  <w:r w:rsidRPr="00D652AD">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36D77" w14:textId="77777777" w:rsidR="00864972" w:rsidRPr="00D652AD" w:rsidRDefault="00864972" w:rsidP="00EF6A09">
                  <w:pPr>
                    <w:pStyle w:val="rowtabella0"/>
                    <w:jc w:val="center"/>
                    <w:rPr>
                      <w:color w:val="002060"/>
                    </w:rPr>
                  </w:pPr>
                  <w:r w:rsidRPr="00D652AD">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B484B" w14:textId="77777777" w:rsidR="00864972" w:rsidRPr="00D652AD" w:rsidRDefault="00864972" w:rsidP="00EF6A09">
                  <w:pPr>
                    <w:pStyle w:val="rowtabella0"/>
                    <w:jc w:val="center"/>
                    <w:rPr>
                      <w:color w:val="002060"/>
                    </w:rPr>
                  </w:pPr>
                  <w:r w:rsidRPr="00D652AD">
                    <w:rPr>
                      <w:color w:val="002060"/>
                    </w:rPr>
                    <w:t> </w:t>
                  </w:r>
                </w:p>
              </w:tc>
            </w:tr>
          </w:tbl>
          <w:p w14:paraId="5526AAC1" w14:textId="77777777" w:rsidR="00864972" w:rsidRPr="00D652AD" w:rsidRDefault="00864972" w:rsidP="00EF6A09">
            <w:pPr>
              <w:rPr>
                <w:color w:val="002060"/>
              </w:rPr>
            </w:pPr>
          </w:p>
        </w:tc>
      </w:tr>
    </w:tbl>
    <w:p w14:paraId="68F25363" w14:textId="77777777" w:rsidR="00864972" w:rsidRPr="00D652AD" w:rsidRDefault="00864972" w:rsidP="0086497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4972" w:rsidRPr="00D652AD" w14:paraId="099EA233" w14:textId="77777777" w:rsidTr="00EF6A0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50B4C9D6"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5FE98" w14:textId="77777777" w:rsidR="00864972" w:rsidRPr="00D652AD" w:rsidRDefault="00864972" w:rsidP="00EF6A09">
                  <w:pPr>
                    <w:pStyle w:val="headertabella0"/>
                    <w:rPr>
                      <w:color w:val="002060"/>
                    </w:rPr>
                  </w:pPr>
                  <w:r w:rsidRPr="00D652AD">
                    <w:rPr>
                      <w:color w:val="002060"/>
                    </w:rPr>
                    <w:t>GIRONE C - 4 Giornata - A</w:t>
                  </w:r>
                </w:p>
              </w:tc>
            </w:tr>
            <w:tr w:rsidR="00864972" w:rsidRPr="00D652AD" w14:paraId="7DF2B41E"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AFEE8F" w14:textId="77777777" w:rsidR="00864972" w:rsidRPr="00D652AD" w:rsidRDefault="00864972" w:rsidP="00EF6A09">
                  <w:pPr>
                    <w:pStyle w:val="rowtabella0"/>
                    <w:rPr>
                      <w:color w:val="002060"/>
                    </w:rPr>
                  </w:pPr>
                  <w:r w:rsidRPr="00D652AD">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FB94A" w14:textId="77777777" w:rsidR="00864972" w:rsidRPr="00D652AD" w:rsidRDefault="00864972" w:rsidP="00EF6A09">
                  <w:pPr>
                    <w:pStyle w:val="rowtabella0"/>
                    <w:rPr>
                      <w:color w:val="002060"/>
                    </w:rPr>
                  </w:pPr>
                  <w:r w:rsidRPr="00D652AD">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447D0" w14:textId="77777777" w:rsidR="00864972" w:rsidRPr="00D652AD" w:rsidRDefault="00864972" w:rsidP="00EF6A09">
                  <w:pPr>
                    <w:pStyle w:val="rowtabella0"/>
                    <w:jc w:val="center"/>
                    <w:rPr>
                      <w:color w:val="002060"/>
                    </w:rPr>
                  </w:pPr>
                  <w:r w:rsidRPr="00D652AD">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3E130" w14:textId="77777777" w:rsidR="00864972" w:rsidRPr="00D652AD" w:rsidRDefault="00864972" w:rsidP="00EF6A09">
                  <w:pPr>
                    <w:pStyle w:val="rowtabella0"/>
                    <w:jc w:val="center"/>
                    <w:rPr>
                      <w:color w:val="002060"/>
                    </w:rPr>
                  </w:pPr>
                  <w:r w:rsidRPr="00D652AD">
                    <w:rPr>
                      <w:color w:val="002060"/>
                    </w:rPr>
                    <w:t> </w:t>
                  </w:r>
                </w:p>
              </w:tc>
            </w:tr>
            <w:tr w:rsidR="00864972" w:rsidRPr="00D652AD" w14:paraId="594D851B"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F4E040" w14:textId="77777777" w:rsidR="00864972" w:rsidRPr="00D652AD" w:rsidRDefault="00864972" w:rsidP="00EF6A09">
                  <w:pPr>
                    <w:pStyle w:val="rowtabella0"/>
                    <w:rPr>
                      <w:color w:val="002060"/>
                    </w:rPr>
                  </w:pPr>
                  <w:r w:rsidRPr="00D652AD">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4BF31B" w14:textId="77777777" w:rsidR="00864972" w:rsidRPr="00D652AD" w:rsidRDefault="00864972" w:rsidP="00EF6A09">
                  <w:pPr>
                    <w:pStyle w:val="rowtabella0"/>
                    <w:rPr>
                      <w:color w:val="002060"/>
                    </w:rPr>
                  </w:pPr>
                  <w:r w:rsidRPr="00D652AD">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BA3650" w14:textId="77777777" w:rsidR="00864972" w:rsidRPr="00D652AD" w:rsidRDefault="00864972" w:rsidP="00EF6A09">
                  <w:pPr>
                    <w:pStyle w:val="rowtabella0"/>
                    <w:jc w:val="center"/>
                    <w:rPr>
                      <w:color w:val="002060"/>
                    </w:rPr>
                  </w:pPr>
                  <w:r w:rsidRPr="00D652AD">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C27D4B" w14:textId="77777777" w:rsidR="00864972" w:rsidRPr="00D652AD" w:rsidRDefault="00864972" w:rsidP="00EF6A09">
                  <w:pPr>
                    <w:pStyle w:val="rowtabella0"/>
                    <w:jc w:val="center"/>
                    <w:rPr>
                      <w:color w:val="002060"/>
                    </w:rPr>
                  </w:pPr>
                  <w:r w:rsidRPr="00D652AD">
                    <w:rPr>
                      <w:color w:val="002060"/>
                    </w:rPr>
                    <w:t> </w:t>
                  </w:r>
                </w:p>
              </w:tc>
            </w:tr>
            <w:tr w:rsidR="00864972" w:rsidRPr="00D652AD" w14:paraId="1924E2D8"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F83527" w14:textId="77777777" w:rsidR="00864972" w:rsidRPr="00D652AD" w:rsidRDefault="00864972" w:rsidP="00EF6A09">
                  <w:pPr>
                    <w:pStyle w:val="rowtabella0"/>
                    <w:rPr>
                      <w:color w:val="002060"/>
                    </w:rPr>
                  </w:pPr>
                  <w:r w:rsidRPr="00D652AD">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1BD291" w14:textId="77777777" w:rsidR="00864972" w:rsidRPr="00D652AD" w:rsidRDefault="00864972" w:rsidP="00EF6A09">
                  <w:pPr>
                    <w:pStyle w:val="rowtabella0"/>
                    <w:rPr>
                      <w:color w:val="002060"/>
                    </w:rPr>
                  </w:pPr>
                  <w:r w:rsidRPr="00D652AD">
                    <w:rPr>
                      <w:color w:val="002060"/>
                    </w:rPr>
                    <w:t>- FIGHT BULLS CORRIDONIsq.B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69BD65" w14:textId="77777777" w:rsidR="00864972" w:rsidRPr="00D652AD" w:rsidRDefault="00864972" w:rsidP="00EF6A09">
                  <w:pPr>
                    <w:pStyle w:val="rowtabella0"/>
                    <w:jc w:val="center"/>
                    <w:rPr>
                      <w:color w:val="002060"/>
                    </w:rPr>
                  </w:pPr>
                  <w:r w:rsidRPr="00D652AD">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93B8CA" w14:textId="77777777" w:rsidR="00864972" w:rsidRPr="00D652AD" w:rsidRDefault="00864972" w:rsidP="00EF6A09">
                  <w:pPr>
                    <w:pStyle w:val="rowtabella0"/>
                    <w:jc w:val="center"/>
                    <w:rPr>
                      <w:color w:val="002060"/>
                    </w:rPr>
                  </w:pPr>
                  <w:r w:rsidRPr="00D652AD">
                    <w:rPr>
                      <w:color w:val="002060"/>
                    </w:rPr>
                    <w:t> </w:t>
                  </w:r>
                </w:p>
              </w:tc>
            </w:tr>
            <w:tr w:rsidR="00864972" w:rsidRPr="00D652AD" w14:paraId="5F399A39"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1F3A8E" w14:textId="77777777" w:rsidR="00864972" w:rsidRPr="00D652AD" w:rsidRDefault="00864972" w:rsidP="00EF6A09">
                  <w:pPr>
                    <w:pStyle w:val="rowtabella0"/>
                    <w:rPr>
                      <w:color w:val="002060"/>
                    </w:rPr>
                  </w:pPr>
                  <w:r w:rsidRPr="00D652AD">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63B5E" w14:textId="77777777" w:rsidR="00864972" w:rsidRPr="00D652AD" w:rsidRDefault="00864972" w:rsidP="00EF6A09">
                  <w:pPr>
                    <w:pStyle w:val="rowtabella0"/>
                    <w:rPr>
                      <w:color w:val="002060"/>
                    </w:rPr>
                  </w:pPr>
                  <w:r w:rsidRPr="00D652AD">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06090" w14:textId="77777777" w:rsidR="00864972" w:rsidRPr="00D652AD" w:rsidRDefault="00864972" w:rsidP="00EF6A09">
                  <w:pPr>
                    <w:pStyle w:val="rowtabella0"/>
                    <w:jc w:val="center"/>
                    <w:rPr>
                      <w:color w:val="002060"/>
                    </w:rPr>
                  </w:pPr>
                  <w:r w:rsidRPr="00D652AD">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53EDD" w14:textId="77777777" w:rsidR="00864972" w:rsidRPr="00D652AD" w:rsidRDefault="00864972" w:rsidP="00EF6A09">
                  <w:pPr>
                    <w:pStyle w:val="rowtabella0"/>
                    <w:jc w:val="center"/>
                    <w:rPr>
                      <w:color w:val="002060"/>
                    </w:rPr>
                  </w:pPr>
                  <w:r w:rsidRPr="00D652AD">
                    <w:rPr>
                      <w:color w:val="002060"/>
                    </w:rPr>
                    <w:t> </w:t>
                  </w:r>
                </w:p>
              </w:tc>
            </w:tr>
            <w:tr w:rsidR="00864972" w:rsidRPr="00D652AD" w14:paraId="4F1B50FF" w14:textId="77777777" w:rsidTr="00EF6A09">
              <w:tc>
                <w:tcPr>
                  <w:tcW w:w="4700" w:type="dxa"/>
                  <w:gridSpan w:val="4"/>
                  <w:tcBorders>
                    <w:top w:val="nil"/>
                    <w:left w:val="nil"/>
                    <w:bottom w:val="nil"/>
                    <w:right w:val="nil"/>
                  </w:tcBorders>
                  <w:tcMar>
                    <w:top w:w="20" w:type="dxa"/>
                    <w:left w:w="20" w:type="dxa"/>
                    <w:bottom w:w="20" w:type="dxa"/>
                    <w:right w:w="20" w:type="dxa"/>
                  </w:tcMar>
                  <w:vAlign w:val="center"/>
                  <w:hideMark/>
                </w:tcPr>
                <w:p w14:paraId="3FDE52CD" w14:textId="77777777" w:rsidR="00864972" w:rsidRPr="00D652AD" w:rsidRDefault="00864972" w:rsidP="00EF6A09">
                  <w:pPr>
                    <w:pStyle w:val="rowtabella0"/>
                    <w:rPr>
                      <w:color w:val="002060"/>
                    </w:rPr>
                  </w:pPr>
                  <w:r w:rsidRPr="00D652AD">
                    <w:rPr>
                      <w:color w:val="002060"/>
                    </w:rPr>
                    <w:t>(1) - disputata il 22/10/2023</w:t>
                  </w:r>
                </w:p>
              </w:tc>
            </w:tr>
          </w:tbl>
          <w:p w14:paraId="65FF2E43" w14:textId="77777777" w:rsidR="00864972" w:rsidRPr="00D652AD" w:rsidRDefault="00864972" w:rsidP="00EF6A09">
            <w:pPr>
              <w:rPr>
                <w:color w:val="002060"/>
              </w:rPr>
            </w:pPr>
          </w:p>
        </w:tc>
      </w:tr>
    </w:tbl>
    <w:p w14:paraId="25C13A8C" w14:textId="77777777" w:rsidR="00864972" w:rsidRPr="00D652AD" w:rsidRDefault="00864972" w:rsidP="00864972">
      <w:pPr>
        <w:pStyle w:val="breakline"/>
        <w:rPr>
          <w:rFonts w:eastAsiaTheme="minorEastAsia"/>
          <w:color w:val="002060"/>
        </w:rPr>
      </w:pPr>
    </w:p>
    <w:p w14:paraId="00EFD34C" w14:textId="77777777" w:rsidR="00864972" w:rsidRPr="00D652AD" w:rsidRDefault="00864972" w:rsidP="00864972">
      <w:pPr>
        <w:pStyle w:val="breakline"/>
        <w:rPr>
          <w:color w:val="002060"/>
        </w:rPr>
      </w:pPr>
    </w:p>
    <w:p w14:paraId="0B89B433" w14:textId="77777777" w:rsidR="00864972" w:rsidRPr="00D652AD" w:rsidRDefault="00864972" w:rsidP="00864972">
      <w:pPr>
        <w:pStyle w:val="titoloprinc0"/>
        <w:rPr>
          <w:color w:val="002060"/>
        </w:rPr>
      </w:pPr>
      <w:r w:rsidRPr="00D652AD">
        <w:rPr>
          <w:color w:val="002060"/>
        </w:rPr>
        <w:t>GIUDICE SPORTIVO</w:t>
      </w:r>
    </w:p>
    <w:p w14:paraId="3CD2B4BD" w14:textId="77777777" w:rsidR="00864972" w:rsidRPr="00D652AD" w:rsidRDefault="00864972" w:rsidP="00864972">
      <w:pPr>
        <w:pStyle w:val="diffida"/>
        <w:rPr>
          <w:color w:val="002060"/>
        </w:rPr>
      </w:pPr>
      <w:r w:rsidRPr="00D652AD">
        <w:rPr>
          <w:color w:val="002060"/>
        </w:rPr>
        <w:t>Il Giudice Sportivo Avv. Agnese Lazzaretti, con l'assistenza del segretario Angelo Castellana, nella seduta del 25/10/2023, ha adottato le decisioni che di seguito integralmente si riportano:</w:t>
      </w:r>
    </w:p>
    <w:p w14:paraId="7A6C7C14" w14:textId="77777777" w:rsidR="00864972" w:rsidRPr="00D652AD" w:rsidRDefault="00864972" w:rsidP="00864972">
      <w:pPr>
        <w:pStyle w:val="titolo10"/>
        <w:rPr>
          <w:color w:val="002060"/>
        </w:rPr>
      </w:pPr>
      <w:r w:rsidRPr="00D652AD">
        <w:rPr>
          <w:color w:val="002060"/>
        </w:rPr>
        <w:t xml:space="preserve">GARE DEL 21/10/2023 </w:t>
      </w:r>
    </w:p>
    <w:p w14:paraId="2EE10374" w14:textId="77777777" w:rsidR="00864972" w:rsidRPr="00D652AD" w:rsidRDefault="00864972" w:rsidP="00864972">
      <w:pPr>
        <w:pStyle w:val="titolo7a"/>
        <w:rPr>
          <w:color w:val="002060"/>
        </w:rPr>
      </w:pPr>
      <w:r w:rsidRPr="00D652AD">
        <w:rPr>
          <w:color w:val="002060"/>
        </w:rPr>
        <w:t xml:space="preserve">PROVVEDIMENTI DISCIPLINARI </w:t>
      </w:r>
    </w:p>
    <w:p w14:paraId="094E3A1B"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1917E3CB" w14:textId="77777777" w:rsidR="00864972" w:rsidRPr="00D652AD" w:rsidRDefault="00864972" w:rsidP="00864972">
      <w:pPr>
        <w:pStyle w:val="titolo30"/>
        <w:rPr>
          <w:color w:val="002060"/>
        </w:rPr>
      </w:pPr>
      <w:r w:rsidRPr="00D652AD">
        <w:rPr>
          <w:color w:val="002060"/>
        </w:rPr>
        <w:t xml:space="preserve">CALCIATORI NON ESPULSI </w:t>
      </w:r>
    </w:p>
    <w:p w14:paraId="448AAF3F" w14:textId="77777777" w:rsidR="00864972" w:rsidRPr="00D652AD" w:rsidRDefault="00864972" w:rsidP="00864972">
      <w:pPr>
        <w:pStyle w:val="titolo20"/>
        <w:rPr>
          <w:color w:val="002060"/>
        </w:rPr>
      </w:pPr>
      <w:r w:rsidRPr="00D652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0419B768" w14:textId="77777777" w:rsidTr="00EF6A09">
        <w:tc>
          <w:tcPr>
            <w:tcW w:w="2200" w:type="dxa"/>
            <w:tcMar>
              <w:top w:w="20" w:type="dxa"/>
              <w:left w:w="20" w:type="dxa"/>
              <w:bottom w:w="20" w:type="dxa"/>
              <w:right w:w="20" w:type="dxa"/>
            </w:tcMar>
            <w:vAlign w:val="center"/>
            <w:hideMark/>
          </w:tcPr>
          <w:p w14:paraId="1771EF30" w14:textId="77777777" w:rsidR="00864972" w:rsidRPr="00D652AD" w:rsidRDefault="00864972" w:rsidP="00EF6A09">
            <w:pPr>
              <w:pStyle w:val="movimento"/>
              <w:rPr>
                <w:color w:val="002060"/>
              </w:rPr>
            </w:pPr>
            <w:r w:rsidRPr="00D652AD">
              <w:rPr>
                <w:color w:val="002060"/>
              </w:rPr>
              <w:t>PASTORE MATTIA</w:t>
            </w:r>
          </w:p>
        </w:tc>
        <w:tc>
          <w:tcPr>
            <w:tcW w:w="2200" w:type="dxa"/>
            <w:tcMar>
              <w:top w:w="20" w:type="dxa"/>
              <w:left w:w="20" w:type="dxa"/>
              <w:bottom w:w="20" w:type="dxa"/>
              <w:right w:w="20" w:type="dxa"/>
            </w:tcMar>
            <w:vAlign w:val="center"/>
            <w:hideMark/>
          </w:tcPr>
          <w:p w14:paraId="08F1BC1D" w14:textId="77777777" w:rsidR="00864972" w:rsidRPr="00D652AD" w:rsidRDefault="00864972" w:rsidP="00EF6A09">
            <w:pPr>
              <w:pStyle w:val="movimento2"/>
              <w:rPr>
                <w:color w:val="002060"/>
              </w:rPr>
            </w:pPr>
            <w:r w:rsidRPr="00D652AD">
              <w:rPr>
                <w:color w:val="002060"/>
              </w:rPr>
              <w:t xml:space="preserve">(JESI) </w:t>
            </w:r>
          </w:p>
        </w:tc>
        <w:tc>
          <w:tcPr>
            <w:tcW w:w="800" w:type="dxa"/>
            <w:tcMar>
              <w:top w:w="20" w:type="dxa"/>
              <w:left w:w="20" w:type="dxa"/>
              <w:bottom w:w="20" w:type="dxa"/>
              <w:right w:w="20" w:type="dxa"/>
            </w:tcMar>
            <w:vAlign w:val="center"/>
            <w:hideMark/>
          </w:tcPr>
          <w:p w14:paraId="3CCA5670"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962DF7A" w14:textId="77777777" w:rsidR="00864972" w:rsidRPr="00D652AD" w:rsidRDefault="00864972" w:rsidP="00EF6A09">
            <w:pPr>
              <w:pStyle w:val="movimento"/>
              <w:rPr>
                <w:color w:val="002060"/>
              </w:rPr>
            </w:pPr>
            <w:r w:rsidRPr="00D652AD">
              <w:rPr>
                <w:color w:val="002060"/>
              </w:rPr>
              <w:t>SPRECA ELIA</w:t>
            </w:r>
          </w:p>
        </w:tc>
        <w:tc>
          <w:tcPr>
            <w:tcW w:w="2200" w:type="dxa"/>
            <w:tcMar>
              <w:top w:w="20" w:type="dxa"/>
              <w:left w:w="20" w:type="dxa"/>
              <w:bottom w:w="20" w:type="dxa"/>
              <w:right w:w="20" w:type="dxa"/>
            </w:tcMar>
            <w:vAlign w:val="center"/>
            <w:hideMark/>
          </w:tcPr>
          <w:p w14:paraId="21242E87" w14:textId="77777777" w:rsidR="00864972" w:rsidRPr="00D652AD" w:rsidRDefault="00864972" w:rsidP="00EF6A09">
            <w:pPr>
              <w:pStyle w:val="movimento2"/>
              <w:rPr>
                <w:color w:val="002060"/>
              </w:rPr>
            </w:pPr>
            <w:r w:rsidRPr="00D652AD">
              <w:rPr>
                <w:color w:val="002060"/>
              </w:rPr>
              <w:t xml:space="preserve">(NUOVA JUVENTINA FFC) </w:t>
            </w:r>
          </w:p>
        </w:tc>
      </w:tr>
    </w:tbl>
    <w:p w14:paraId="699DB365" w14:textId="77777777" w:rsidR="00864972" w:rsidRPr="00D652AD" w:rsidRDefault="00864972" w:rsidP="00864972">
      <w:pPr>
        <w:pStyle w:val="titolo20"/>
        <w:rPr>
          <w:rFonts w:eastAsiaTheme="minorEastAsia"/>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0CBDEFF1" w14:textId="77777777" w:rsidTr="00EF6A09">
        <w:tc>
          <w:tcPr>
            <w:tcW w:w="2200" w:type="dxa"/>
            <w:tcMar>
              <w:top w:w="20" w:type="dxa"/>
              <w:left w:w="20" w:type="dxa"/>
              <w:bottom w:w="20" w:type="dxa"/>
              <w:right w:w="20" w:type="dxa"/>
            </w:tcMar>
            <w:vAlign w:val="center"/>
            <w:hideMark/>
          </w:tcPr>
          <w:p w14:paraId="61F826BF" w14:textId="77777777" w:rsidR="00864972" w:rsidRPr="00D652AD" w:rsidRDefault="00864972" w:rsidP="00EF6A09">
            <w:pPr>
              <w:pStyle w:val="movimento"/>
              <w:rPr>
                <w:color w:val="002060"/>
              </w:rPr>
            </w:pPr>
            <w:r w:rsidRPr="00D652AD">
              <w:rPr>
                <w:color w:val="002060"/>
              </w:rPr>
              <w:t>PEDICELLI TOMAS</w:t>
            </w:r>
          </w:p>
        </w:tc>
        <w:tc>
          <w:tcPr>
            <w:tcW w:w="2200" w:type="dxa"/>
            <w:tcMar>
              <w:top w:w="20" w:type="dxa"/>
              <w:left w:w="20" w:type="dxa"/>
              <w:bottom w:w="20" w:type="dxa"/>
              <w:right w:w="20" w:type="dxa"/>
            </w:tcMar>
            <w:vAlign w:val="center"/>
            <w:hideMark/>
          </w:tcPr>
          <w:p w14:paraId="07F34D4C" w14:textId="77777777" w:rsidR="00864972" w:rsidRPr="00D652AD" w:rsidRDefault="00864972" w:rsidP="00EF6A09">
            <w:pPr>
              <w:pStyle w:val="movimento2"/>
              <w:rPr>
                <w:color w:val="002060"/>
              </w:rPr>
            </w:pPr>
            <w:r w:rsidRPr="00D652AD">
              <w:rPr>
                <w:color w:val="002060"/>
              </w:rPr>
              <w:t xml:space="preserve">(ACLI AUDAX MONTECOSARO C5) </w:t>
            </w:r>
          </w:p>
        </w:tc>
        <w:tc>
          <w:tcPr>
            <w:tcW w:w="800" w:type="dxa"/>
            <w:tcMar>
              <w:top w:w="20" w:type="dxa"/>
              <w:left w:w="20" w:type="dxa"/>
              <w:bottom w:w="20" w:type="dxa"/>
              <w:right w:w="20" w:type="dxa"/>
            </w:tcMar>
            <w:vAlign w:val="center"/>
            <w:hideMark/>
          </w:tcPr>
          <w:p w14:paraId="1BE92345"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9FACC8E" w14:textId="77777777" w:rsidR="00864972" w:rsidRPr="00D652AD" w:rsidRDefault="00864972" w:rsidP="00EF6A09">
            <w:pPr>
              <w:pStyle w:val="movimento"/>
              <w:rPr>
                <w:color w:val="002060"/>
              </w:rPr>
            </w:pPr>
            <w:r w:rsidRPr="00D652AD">
              <w:rPr>
                <w:color w:val="002060"/>
              </w:rPr>
              <w:t>SIMONCIONI STEFANO</w:t>
            </w:r>
          </w:p>
        </w:tc>
        <w:tc>
          <w:tcPr>
            <w:tcW w:w="2200" w:type="dxa"/>
            <w:tcMar>
              <w:top w:w="20" w:type="dxa"/>
              <w:left w:w="20" w:type="dxa"/>
              <w:bottom w:w="20" w:type="dxa"/>
              <w:right w:w="20" w:type="dxa"/>
            </w:tcMar>
            <w:vAlign w:val="center"/>
            <w:hideMark/>
          </w:tcPr>
          <w:p w14:paraId="05865029" w14:textId="77777777" w:rsidR="00864972" w:rsidRPr="00D652AD" w:rsidRDefault="00864972" w:rsidP="00EF6A09">
            <w:pPr>
              <w:pStyle w:val="movimento2"/>
              <w:rPr>
                <w:color w:val="002060"/>
              </w:rPr>
            </w:pPr>
            <w:r w:rsidRPr="00D652AD">
              <w:rPr>
                <w:color w:val="002060"/>
              </w:rPr>
              <w:t xml:space="preserve">(AUDAX 1970 S.ANGELO) </w:t>
            </w:r>
          </w:p>
        </w:tc>
      </w:tr>
      <w:tr w:rsidR="00864972" w:rsidRPr="00D652AD" w14:paraId="3A4F5987" w14:textId="77777777" w:rsidTr="00EF6A09">
        <w:tc>
          <w:tcPr>
            <w:tcW w:w="2200" w:type="dxa"/>
            <w:tcMar>
              <w:top w:w="20" w:type="dxa"/>
              <w:left w:w="20" w:type="dxa"/>
              <w:bottom w:w="20" w:type="dxa"/>
              <w:right w:w="20" w:type="dxa"/>
            </w:tcMar>
            <w:vAlign w:val="center"/>
            <w:hideMark/>
          </w:tcPr>
          <w:p w14:paraId="6DAAA91F" w14:textId="77777777" w:rsidR="00864972" w:rsidRPr="00D652AD" w:rsidRDefault="00864972" w:rsidP="00EF6A09">
            <w:pPr>
              <w:pStyle w:val="movimento"/>
              <w:rPr>
                <w:color w:val="002060"/>
              </w:rPr>
            </w:pPr>
            <w:r w:rsidRPr="00D652AD">
              <w:rPr>
                <w:color w:val="002060"/>
              </w:rPr>
              <w:t>CECCOLINI LEONARDO</w:t>
            </w:r>
          </w:p>
        </w:tc>
        <w:tc>
          <w:tcPr>
            <w:tcW w:w="2200" w:type="dxa"/>
            <w:tcMar>
              <w:top w:w="20" w:type="dxa"/>
              <w:left w:w="20" w:type="dxa"/>
              <w:bottom w:w="20" w:type="dxa"/>
              <w:right w:w="20" w:type="dxa"/>
            </w:tcMar>
            <w:vAlign w:val="center"/>
            <w:hideMark/>
          </w:tcPr>
          <w:p w14:paraId="4726E96C" w14:textId="77777777" w:rsidR="00864972" w:rsidRPr="00D652AD" w:rsidRDefault="00864972" w:rsidP="00EF6A09">
            <w:pPr>
              <w:pStyle w:val="movimento2"/>
              <w:rPr>
                <w:color w:val="002060"/>
              </w:rPr>
            </w:pPr>
            <w:r w:rsidRPr="00D652AD">
              <w:rPr>
                <w:color w:val="002060"/>
              </w:rPr>
              <w:t xml:space="preserve">(CSI GAUDIO) </w:t>
            </w:r>
          </w:p>
        </w:tc>
        <w:tc>
          <w:tcPr>
            <w:tcW w:w="800" w:type="dxa"/>
            <w:tcMar>
              <w:top w:w="20" w:type="dxa"/>
              <w:left w:w="20" w:type="dxa"/>
              <w:bottom w:w="20" w:type="dxa"/>
              <w:right w:w="20" w:type="dxa"/>
            </w:tcMar>
            <w:vAlign w:val="center"/>
            <w:hideMark/>
          </w:tcPr>
          <w:p w14:paraId="3AD5A216"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0B7F545" w14:textId="77777777" w:rsidR="00864972" w:rsidRPr="00D652AD" w:rsidRDefault="00864972" w:rsidP="00EF6A09">
            <w:pPr>
              <w:pStyle w:val="movimento"/>
              <w:rPr>
                <w:color w:val="002060"/>
              </w:rPr>
            </w:pPr>
            <w:r w:rsidRPr="00D652AD">
              <w:rPr>
                <w:color w:val="002060"/>
              </w:rPr>
              <w:t>BRUSCHINI MATTIA</w:t>
            </w:r>
          </w:p>
        </w:tc>
        <w:tc>
          <w:tcPr>
            <w:tcW w:w="2200" w:type="dxa"/>
            <w:tcMar>
              <w:top w:w="20" w:type="dxa"/>
              <w:left w:w="20" w:type="dxa"/>
              <w:bottom w:w="20" w:type="dxa"/>
              <w:right w:w="20" w:type="dxa"/>
            </w:tcMar>
            <w:vAlign w:val="center"/>
            <w:hideMark/>
          </w:tcPr>
          <w:p w14:paraId="1C49124A" w14:textId="77777777" w:rsidR="00864972" w:rsidRPr="00D652AD" w:rsidRDefault="00864972" w:rsidP="00EF6A09">
            <w:pPr>
              <w:pStyle w:val="movimento2"/>
              <w:rPr>
                <w:color w:val="002060"/>
              </w:rPr>
            </w:pPr>
            <w:r w:rsidRPr="00D652AD">
              <w:rPr>
                <w:color w:val="002060"/>
              </w:rPr>
              <w:t xml:space="preserve">(FIGHT BULLS CORRIDONIsq.B) </w:t>
            </w:r>
          </w:p>
        </w:tc>
      </w:tr>
      <w:tr w:rsidR="00864972" w:rsidRPr="00D652AD" w14:paraId="2280CFE4" w14:textId="77777777" w:rsidTr="00EF6A09">
        <w:tc>
          <w:tcPr>
            <w:tcW w:w="2200" w:type="dxa"/>
            <w:tcMar>
              <w:top w:w="20" w:type="dxa"/>
              <w:left w:w="20" w:type="dxa"/>
              <w:bottom w:w="20" w:type="dxa"/>
              <w:right w:w="20" w:type="dxa"/>
            </w:tcMar>
            <w:vAlign w:val="center"/>
            <w:hideMark/>
          </w:tcPr>
          <w:p w14:paraId="112A762C" w14:textId="77777777" w:rsidR="00864972" w:rsidRPr="00D652AD" w:rsidRDefault="00864972" w:rsidP="00EF6A09">
            <w:pPr>
              <w:pStyle w:val="movimento"/>
              <w:rPr>
                <w:color w:val="002060"/>
              </w:rPr>
            </w:pPr>
            <w:r w:rsidRPr="00D652AD">
              <w:rPr>
                <w:color w:val="002060"/>
              </w:rPr>
              <w:t>BARBATO LEONARDO</w:t>
            </w:r>
          </w:p>
        </w:tc>
        <w:tc>
          <w:tcPr>
            <w:tcW w:w="2200" w:type="dxa"/>
            <w:tcMar>
              <w:top w:w="20" w:type="dxa"/>
              <w:left w:w="20" w:type="dxa"/>
              <w:bottom w:w="20" w:type="dxa"/>
              <w:right w:w="20" w:type="dxa"/>
            </w:tcMar>
            <w:vAlign w:val="center"/>
            <w:hideMark/>
          </w:tcPr>
          <w:p w14:paraId="25043F91" w14:textId="77777777" w:rsidR="00864972" w:rsidRPr="00D652AD" w:rsidRDefault="00864972" w:rsidP="00EF6A09">
            <w:pPr>
              <w:pStyle w:val="movimento2"/>
              <w:rPr>
                <w:color w:val="002060"/>
              </w:rPr>
            </w:pPr>
            <w:r w:rsidRPr="00D652AD">
              <w:rPr>
                <w:color w:val="002060"/>
              </w:rPr>
              <w:t xml:space="preserve">(SANGIORGIO) </w:t>
            </w:r>
          </w:p>
        </w:tc>
        <w:tc>
          <w:tcPr>
            <w:tcW w:w="800" w:type="dxa"/>
            <w:tcMar>
              <w:top w:w="20" w:type="dxa"/>
              <w:left w:w="20" w:type="dxa"/>
              <w:bottom w:w="20" w:type="dxa"/>
              <w:right w:w="20" w:type="dxa"/>
            </w:tcMar>
            <w:vAlign w:val="center"/>
            <w:hideMark/>
          </w:tcPr>
          <w:p w14:paraId="2F075F64"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8E33E45" w14:textId="77777777" w:rsidR="00864972" w:rsidRPr="00D652AD" w:rsidRDefault="00864972" w:rsidP="00EF6A09">
            <w:pPr>
              <w:pStyle w:val="movimento"/>
              <w:rPr>
                <w:color w:val="002060"/>
              </w:rPr>
            </w:pPr>
            <w:r w:rsidRPr="00D652AD">
              <w:rPr>
                <w:color w:val="002060"/>
              </w:rPr>
              <w:t>DE ANGELIS EDOARDO</w:t>
            </w:r>
          </w:p>
        </w:tc>
        <w:tc>
          <w:tcPr>
            <w:tcW w:w="2200" w:type="dxa"/>
            <w:tcMar>
              <w:top w:w="20" w:type="dxa"/>
              <w:left w:w="20" w:type="dxa"/>
              <w:bottom w:w="20" w:type="dxa"/>
              <w:right w:w="20" w:type="dxa"/>
            </w:tcMar>
            <w:vAlign w:val="center"/>
            <w:hideMark/>
          </w:tcPr>
          <w:p w14:paraId="50D8A6B8" w14:textId="77777777" w:rsidR="00864972" w:rsidRPr="00D652AD" w:rsidRDefault="00864972" w:rsidP="00EF6A09">
            <w:pPr>
              <w:pStyle w:val="movimento2"/>
              <w:rPr>
                <w:color w:val="002060"/>
              </w:rPr>
            </w:pPr>
            <w:r w:rsidRPr="00D652AD">
              <w:rPr>
                <w:color w:val="002060"/>
              </w:rPr>
              <w:t xml:space="preserve">(TRE TORRI A.S.D.) </w:t>
            </w:r>
          </w:p>
        </w:tc>
      </w:tr>
    </w:tbl>
    <w:p w14:paraId="42B418A6" w14:textId="77777777" w:rsidR="00864972" w:rsidRPr="00D652AD" w:rsidRDefault="00864972" w:rsidP="00864972">
      <w:pPr>
        <w:pStyle w:val="titolo10"/>
        <w:rPr>
          <w:rFonts w:eastAsiaTheme="minorEastAsia"/>
          <w:color w:val="002060"/>
        </w:rPr>
      </w:pPr>
      <w:r w:rsidRPr="00D652AD">
        <w:rPr>
          <w:color w:val="002060"/>
        </w:rPr>
        <w:t xml:space="preserve">GARE DEL 22/10/2023 </w:t>
      </w:r>
    </w:p>
    <w:p w14:paraId="12226256" w14:textId="77777777" w:rsidR="00864972" w:rsidRPr="00D652AD" w:rsidRDefault="00864972" w:rsidP="00864972">
      <w:pPr>
        <w:pStyle w:val="titolo7a"/>
        <w:rPr>
          <w:color w:val="002060"/>
        </w:rPr>
      </w:pPr>
      <w:r w:rsidRPr="00D652AD">
        <w:rPr>
          <w:color w:val="002060"/>
        </w:rPr>
        <w:t xml:space="preserve">PROVVEDIMENTI DISCIPLINARI </w:t>
      </w:r>
    </w:p>
    <w:p w14:paraId="4C234267"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7FB735FE" w14:textId="77777777" w:rsidR="00864972" w:rsidRPr="00D652AD" w:rsidRDefault="00864972" w:rsidP="00864972">
      <w:pPr>
        <w:pStyle w:val="titolo30"/>
        <w:rPr>
          <w:color w:val="002060"/>
        </w:rPr>
      </w:pPr>
      <w:r w:rsidRPr="00D652AD">
        <w:rPr>
          <w:color w:val="002060"/>
        </w:rPr>
        <w:t xml:space="preserve">CALCIATORI NON ESPULSI </w:t>
      </w:r>
    </w:p>
    <w:p w14:paraId="329F438A" w14:textId="77777777" w:rsidR="00864972" w:rsidRPr="00D652AD" w:rsidRDefault="00864972" w:rsidP="00864972">
      <w:pPr>
        <w:pStyle w:val="titolo20"/>
        <w:rPr>
          <w:color w:val="002060"/>
        </w:rPr>
      </w:pPr>
      <w:r w:rsidRPr="00D652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7749C356" w14:textId="77777777" w:rsidTr="00EF6A09">
        <w:tc>
          <w:tcPr>
            <w:tcW w:w="2200" w:type="dxa"/>
            <w:tcMar>
              <w:top w:w="20" w:type="dxa"/>
              <w:left w:w="20" w:type="dxa"/>
              <w:bottom w:w="20" w:type="dxa"/>
              <w:right w:w="20" w:type="dxa"/>
            </w:tcMar>
            <w:vAlign w:val="center"/>
            <w:hideMark/>
          </w:tcPr>
          <w:p w14:paraId="22EEDF20" w14:textId="77777777" w:rsidR="00864972" w:rsidRPr="00D652AD" w:rsidRDefault="00864972" w:rsidP="00EF6A09">
            <w:pPr>
              <w:pStyle w:val="movimento"/>
              <w:rPr>
                <w:color w:val="002060"/>
              </w:rPr>
            </w:pPr>
            <w:r w:rsidRPr="00D652AD">
              <w:rPr>
                <w:color w:val="002060"/>
              </w:rPr>
              <w:t>BOUGHANMI RAYEN</w:t>
            </w:r>
          </w:p>
        </w:tc>
        <w:tc>
          <w:tcPr>
            <w:tcW w:w="2200" w:type="dxa"/>
            <w:tcMar>
              <w:top w:w="20" w:type="dxa"/>
              <w:left w:w="20" w:type="dxa"/>
              <w:bottom w:w="20" w:type="dxa"/>
              <w:right w:w="20" w:type="dxa"/>
            </w:tcMar>
            <w:vAlign w:val="center"/>
            <w:hideMark/>
          </w:tcPr>
          <w:p w14:paraId="40F287DF" w14:textId="77777777" w:rsidR="00864972" w:rsidRPr="00D652AD" w:rsidRDefault="00864972" w:rsidP="00EF6A09">
            <w:pPr>
              <w:pStyle w:val="movimento2"/>
              <w:rPr>
                <w:color w:val="002060"/>
              </w:rPr>
            </w:pPr>
            <w:r w:rsidRPr="00D652AD">
              <w:rPr>
                <w:color w:val="002060"/>
              </w:rPr>
              <w:t xml:space="preserve">(BULDOG T.N.T. LUCREZIA) </w:t>
            </w:r>
          </w:p>
        </w:tc>
        <w:tc>
          <w:tcPr>
            <w:tcW w:w="800" w:type="dxa"/>
            <w:tcMar>
              <w:top w:w="20" w:type="dxa"/>
              <w:left w:w="20" w:type="dxa"/>
              <w:bottom w:w="20" w:type="dxa"/>
              <w:right w:w="20" w:type="dxa"/>
            </w:tcMar>
            <w:vAlign w:val="center"/>
            <w:hideMark/>
          </w:tcPr>
          <w:p w14:paraId="33534729"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CDDBEDF" w14:textId="77777777" w:rsidR="00864972" w:rsidRPr="00D652AD" w:rsidRDefault="00864972" w:rsidP="00EF6A09">
            <w:pPr>
              <w:pStyle w:val="movimento"/>
              <w:rPr>
                <w:color w:val="002060"/>
              </w:rPr>
            </w:pPr>
            <w:r w:rsidRPr="00D652AD">
              <w:rPr>
                <w:color w:val="002060"/>
              </w:rPr>
              <w:t>BURRINI DAVIDE</w:t>
            </w:r>
          </w:p>
        </w:tc>
        <w:tc>
          <w:tcPr>
            <w:tcW w:w="2200" w:type="dxa"/>
            <w:tcMar>
              <w:top w:w="20" w:type="dxa"/>
              <w:left w:w="20" w:type="dxa"/>
              <w:bottom w:w="20" w:type="dxa"/>
              <w:right w:w="20" w:type="dxa"/>
            </w:tcMar>
            <w:vAlign w:val="center"/>
            <w:hideMark/>
          </w:tcPr>
          <w:p w14:paraId="01F035BA" w14:textId="77777777" w:rsidR="00864972" w:rsidRPr="00D652AD" w:rsidRDefault="00864972" w:rsidP="00EF6A09">
            <w:pPr>
              <w:pStyle w:val="movimento2"/>
              <w:rPr>
                <w:color w:val="002060"/>
              </w:rPr>
            </w:pPr>
            <w:r w:rsidRPr="00D652AD">
              <w:rPr>
                <w:color w:val="002060"/>
              </w:rPr>
              <w:t xml:space="preserve">(ITALSERVICE C5) </w:t>
            </w:r>
          </w:p>
        </w:tc>
      </w:tr>
    </w:tbl>
    <w:p w14:paraId="63D79EDF" w14:textId="77777777" w:rsidR="00864972" w:rsidRPr="00D652AD" w:rsidRDefault="00864972" w:rsidP="00864972">
      <w:pPr>
        <w:pStyle w:val="titolo10"/>
        <w:rPr>
          <w:rFonts w:eastAsiaTheme="minorEastAsia"/>
          <w:color w:val="002060"/>
        </w:rPr>
      </w:pPr>
      <w:r w:rsidRPr="00D652AD">
        <w:rPr>
          <w:color w:val="002060"/>
        </w:rPr>
        <w:t xml:space="preserve">GARE DEL 23/10/2023 </w:t>
      </w:r>
    </w:p>
    <w:p w14:paraId="61F6BFAE" w14:textId="77777777" w:rsidR="00864972" w:rsidRPr="00D652AD" w:rsidRDefault="00864972" w:rsidP="00864972">
      <w:pPr>
        <w:pStyle w:val="titolo7a"/>
        <w:rPr>
          <w:color w:val="002060"/>
        </w:rPr>
      </w:pPr>
      <w:r w:rsidRPr="00D652AD">
        <w:rPr>
          <w:color w:val="002060"/>
        </w:rPr>
        <w:t xml:space="preserve">PROVVEDIMENTI DISCIPLINARI </w:t>
      </w:r>
    </w:p>
    <w:p w14:paraId="52245AEA"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57C0A1A4" w14:textId="77777777" w:rsidR="00864972" w:rsidRPr="00D652AD" w:rsidRDefault="00864972" w:rsidP="00864972">
      <w:pPr>
        <w:pStyle w:val="titolo30"/>
        <w:rPr>
          <w:color w:val="002060"/>
        </w:rPr>
      </w:pPr>
      <w:r w:rsidRPr="00D652AD">
        <w:rPr>
          <w:color w:val="002060"/>
        </w:rPr>
        <w:t xml:space="preserve">CALCIATORI NON ESPULSI </w:t>
      </w:r>
    </w:p>
    <w:p w14:paraId="1405FA3B" w14:textId="77777777" w:rsidR="00864972" w:rsidRPr="00D652AD" w:rsidRDefault="00864972" w:rsidP="00864972">
      <w:pPr>
        <w:pStyle w:val="titolo20"/>
        <w:rPr>
          <w:color w:val="002060"/>
        </w:rPr>
      </w:pPr>
      <w:r w:rsidRPr="00D652A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6E8F3D48" w14:textId="77777777" w:rsidTr="00EF6A09">
        <w:tc>
          <w:tcPr>
            <w:tcW w:w="2200" w:type="dxa"/>
            <w:tcMar>
              <w:top w:w="20" w:type="dxa"/>
              <w:left w:w="20" w:type="dxa"/>
              <w:bottom w:w="20" w:type="dxa"/>
              <w:right w:w="20" w:type="dxa"/>
            </w:tcMar>
            <w:vAlign w:val="center"/>
            <w:hideMark/>
          </w:tcPr>
          <w:p w14:paraId="445D6141" w14:textId="77777777" w:rsidR="00864972" w:rsidRPr="00D652AD" w:rsidRDefault="00864972" w:rsidP="00EF6A09">
            <w:pPr>
              <w:pStyle w:val="movimento"/>
              <w:rPr>
                <w:color w:val="002060"/>
              </w:rPr>
            </w:pPr>
            <w:r w:rsidRPr="00D652AD">
              <w:rPr>
                <w:color w:val="002060"/>
              </w:rPr>
              <w:t>CARELLA FRANCESCO</w:t>
            </w:r>
          </w:p>
        </w:tc>
        <w:tc>
          <w:tcPr>
            <w:tcW w:w="2200" w:type="dxa"/>
            <w:tcMar>
              <w:top w:w="20" w:type="dxa"/>
              <w:left w:w="20" w:type="dxa"/>
              <w:bottom w:w="20" w:type="dxa"/>
              <w:right w:w="20" w:type="dxa"/>
            </w:tcMar>
            <w:vAlign w:val="center"/>
            <w:hideMark/>
          </w:tcPr>
          <w:p w14:paraId="4D68E0D1" w14:textId="77777777" w:rsidR="00864972" w:rsidRPr="00D652AD" w:rsidRDefault="00864972" w:rsidP="00EF6A09">
            <w:pPr>
              <w:pStyle w:val="movimento2"/>
              <w:rPr>
                <w:color w:val="002060"/>
              </w:rPr>
            </w:pPr>
            <w:r w:rsidRPr="00D652AD">
              <w:rPr>
                <w:color w:val="002060"/>
              </w:rPr>
              <w:t xml:space="preserve">(CARISSIMI 2016) </w:t>
            </w:r>
          </w:p>
        </w:tc>
        <w:tc>
          <w:tcPr>
            <w:tcW w:w="800" w:type="dxa"/>
            <w:tcMar>
              <w:top w:w="20" w:type="dxa"/>
              <w:left w:w="20" w:type="dxa"/>
              <w:bottom w:w="20" w:type="dxa"/>
              <w:right w:w="20" w:type="dxa"/>
            </w:tcMar>
            <w:vAlign w:val="center"/>
            <w:hideMark/>
          </w:tcPr>
          <w:p w14:paraId="4B858279"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5BEB3FE9"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AFFB352" w14:textId="77777777" w:rsidR="00864972" w:rsidRPr="00D652AD" w:rsidRDefault="00864972" w:rsidP="00EF6A09">
            <w:pPr>
              <w:pStyle w:val="movimento2"/>
              <w:rPr>
                <w:color w:val="002060"/>
              </w:rPr>
            </w:pPr>
            <w:r w:rsidRPr="00D652AD">
              <w:rPr>
                <w:color w:val="002060"/>
              </w:rPr>
              <w:t> </w:t>
            </w:r>
          </w:p>
        </w:tc>
      </w:tr>
    </w:tbl>
    <w:p w14:paraId="082EF3F6" w14:textId="77777777" w:rsidR="00864972" w:rsidRPr="00D652AD" w:rsidRDefault="00864972" w:rsidP="00864972">
      <w:pPr>
        <w:pStyle w:val="breakline"/>
        <w:rPr>
          <w:color w:val="002060"/>
        </w:rPr>
      </w:pPr>
    </w:p>
    <w:p w14:paraId="0C51E123" w14:textId="77777777" w:rsidR="00864972" w:rsidRPr="00D652AD" w:rsidRDefault="00864972" w:rsidP="00864972">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3C36BB1B" w14:textId="77777777" w:rsidR="00864972" w:rsidRPr="00D652AD" w:rsidRDefault="00864972" w:rsidP="00864972">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1AB4C7EA" w14:textId="77777777" w:rsidR="00864972" w:rsidRPr="00D652AD" w:rsidRDefault="00864972" w:rsidP="00864972">
      <w:pPr>
        <w:pStyle w:val="breakline"/>
        <w:rPr>
          <w:rFonts w:eastAsiaTheme="minorEastAsia"/>
          <w:color w:val="002060"/>
        </w:rPr>
      </w:pPr>
    </w:p>
    <w:p w14:paraId="24660BF7" w14:textId="77777777" w:rsidR="00864972" w:rsidRPr="00D652AD" w:rsidRDefault="00864972" w:rsidP="00864972">
      <w:pPr>
        <w:pStyle w:val="titoloprinc0"/>
        <w:rPr>
          <w:color w:val="002060"/>
        </w:rPr>
      </w:pPr>
      <w:r w:rsidRPr="00D652AD">
        <w:rPr>
          <w:color w:val="002060"/>
        </w:rPr>
        <w:t>CLASSIFICA</w:t>
      </w:r>
    </w:p>
    <w:p w14:paraId="79E5BFCB" w14:textId="77777777" w:rsidR="00864972" w:rsidRPr="00D652AD" w:rsidRDefault="00864972" w:rsidP="00864972">
      <w:pPr>
        <w:pStyle w:val="breakline"/>
        <w:rPr>
          <w:color w:val="002060"/>
        </w:rPr>
      </w:pPr>
    </w:p>
    <w:p w14:paraId="7DFBD05E" w14:textId="77777777" w:rsidR="00864972" w:rsidRPr="00D652AD" w:rsidRDefault="00864972" w:rsidP="00864972">
      <w:pPr>
        <w:pStyle w:val="breakline"/>
        <w:rPr>
          <w:color w:val="002060"/>
        </w:rPr>
      </w:pPr>
    </w:p>
    <w:p w14:paraId="4075AFA4" w14:textId="77777777" w:rsidR="00864972" w:rsidRPr="00D652AD" w:rsidRDefault="00864972" w:rsidP="00864972">
      <w:pPr>
        <w:pStyle w:val="sottotitolocampionato10"/>
        <w:rPr>
          <w:color w:val="002060"/>
        </w:rPr>
      </w:pPr>
      <w:r w:rsidRPr="00D652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67CF4815"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00C67"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8C5DB"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B0E8A"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9B5E0"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321E0"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75D80"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ACA25"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9D4B2"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16FD4"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BF693" w14:textId="77777777" w:rsidR="00864972" w:rsidRPr="00D652AD" w:rsidRDefault="00864972" w:rsidP="00EF6A09">
            <w:pPr>
              <w:pStyle w:val="headertabella0"/>
              <w:rPr>
                <w:color w:val="002060"/>
              </w:rPr>
            </w:pPr>
            <w:r w:rsidRPr="00D652AD">
              <w:rPr>
                <w:color w:val="002060"/>
              </w:rPr>
              <w:t>PE</w:t>
            </w:r>
          </w:p>
        </w:tc>
      </w:tr>
      <w:tr w:rsidR="00864972" w:rsidRPr="00D652AD" w14:paraId="57B016A4"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0D2FF0" w14:textId="77777777" w:rsidR="00864972" w:rsidRPr="00D652AD" w:rsidRDefault="00864972" w:rsidP="00EF6A09">
            <w:pPr>
              <w:pStyle w:val="rowtabella0"/>
              <w:rPr>
                <w:color w:val="002060"/>
              </w:rPr>
            </w:pPr>
            <w:r w:rsidRPr="00D652A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4C9A8"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DFB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C27DC"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E05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9278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346A" w14:textId="77777777" w:rsidR="00864972" w:rsidRPr="00D652AD" w:rsidRDefault="00864972" w:rsidP="00EF6A09">
            <w:pPr>
              <w:pStyle w:val="rowtabella0"/>
              <w:jc w:val="center"/>
              <w:rPr>
                <w:color w:val="002060"/>
              </w:rPr>
            </w:pPr>
            <w:r w:rsidRPr="00D652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C68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461F" w14:textId="77777777" w:rsidR="00864972" w:rsidRPr="00D652AD" w:rsidRDefault="00864972" w:rsidP="00EF6A09">
            <w:pPr>
              <w:pStyle w:val="rowtabella0"/>
              <w:jc w:val="center"/>
              <w:rPr>
                <w:color w:val="002060"/>
              </w:rPr>
            </w:pPr>
            <w:r w:rsidRPr="00D652A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9FBDD" w14:textId="77777777" w:rsidR="00864972" w:rsidRPr="00D652AD" w:rsidRDefault="00864972" w:rsidP="00EF6A09">
            <w:pPr>
              <w:pStyle w:val="rowtabella0"/>
              <w:jc w:val="center"/>
              <w:rPr>
                <w:color w:val="002060"/>
              </w:rPr>
            </w:pPr>
            <w:r w:rsidRPr="00D652AD">
              <w:rPr>
                <w:color w:val="002060"/>
              </w:rPr>
              <w:t>0</w:t>
            </w:r>
          </w:p>
        </w:tc>
      </w:tr>
      <w:tr w:rsidR="00864972" w:rsidRPr="00D652AD" w14:paraId="623CF940"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6164C0" w14:textId="77777777" w:rsidR="00864972" w:rsidRPr="00D652AD" w:rsidRDefault="00864972" w:rsidP="00EF6A09">
            <w:pPr>
              <w:pStyle w:val="rowtabella0"/>
              <w:rPr>
                <w:color w:val="002060"/>
              </w:rPr>
            </w:pPr>
            <w:r w:rsidRPr="00D652A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E50E"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129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0AA5"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2E36"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BB86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A7F3"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0E407"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B6B5"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6399C" w14:textId="77777777" w:rsidR="00864972" w:rsidRPr="00D652AD" w:rsidRDefault="00864972" w:rsidP="00EF6A09">
            <w:pPr>
              <w:pStyle w:val="rowtabella0"/>
              <w:jc w:val="center"/>
              <w:rPr>
                <w:color w:val="002060"/>
              </w:rPr>
            </w:pPr>
            <w:r w:rsidRPr="00D652AD">
              <w:rPr>
                <w:color w:val="002060"/>
              </w:rPr>
              <w:t>0</w:t>
            </w:r>
          </w:p>
        </w:tc>
      </w:tr>
      <w:tr w:rsidR="00864972" w:rsidRPr="00D652AD" w14:paraId="73E7FE67"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2F586" w14:textId="77777777" w:rsidR="00864972" w:rsidRPr="00D652AD" w:rsidRDefault="00864972" w:rsidP="00EF6A09">
            <w:pPr>
              <w:pStyle w:val="rowtabella0"/>
              <w:rPr>
                <w:color w:val="002060"/>
              </w:rPr>
            </w:pPr>
            <w:r w:rsidRPr="00D652AD">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1F763"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C656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B3BD2"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B67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FB306"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3D050"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B4C73" w14:textId="77777777" w:rsidR="00864972" w:rsidRPr="00D652AD" w:rsidRDefault="00864972" w:rsidP="00EF6A09">
            <w:pPr>
              <w:pStyle w:val="rowtabella0"/>
              <w:jc w:val="center"/>
              <w:rPr>
                <w:color w:val="002060"/>
              </w:rPr>
            </w:pPr>
            <w:r w:rsidRPr="00D652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CB3E"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DFEA" w14:textId="77777777" w:rsidR="00864972" w:rsidRPr="00D652AD" w:rsidRDefault="00864972" w:rsidP="00EF6A09">
            <w:pPr>
              <w:pStyle w:val="rowtabella0"/>
              <w:jc w:val="center"/>
              <w:rPr>
                <w:color w:val="002060"/>
              </w:rPr>
            </w:pPr>
            <w:r w:rsidRPr="00D652AD">
              <w:rPr>
                <w:color w:val="002060"/>
              </w:rPr>
              <w:t>0</w:t>
            </w:r>
          </w:p>
        </w:tc>
      </w:tr>
      <w:tr w:rsidR="00864972" w:rsidRPr="00D652AD" w14:paraId="33ED5827"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7B2ED" w14:textId="77777777" w:rsidR="00864972" w:rsidRPr="00D652AD" w:rsidRDefault="00864972" w:rsidP="00EF6A09">
            <w:pPr>
              <w:pStyle w:val="rowtabella0"/>
              <w:rPr>
                <w:color w:val="002060"/>
                <w:lang w:val="es-ES"/>
              </w:rPr>
            </w:pPr>
            <w:r w:rsidRPr="00D652A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EB2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58585"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02273"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552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E1FBA"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3D286"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0421D"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076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104E" w14:textId="77777777" w:rsidR="00864972" w:rsidRPr="00D652AD" w:rsidRDefault="00864972" w:rsidP="00EF6A09">
            <w:pPr>
              <w:pStyle w:val="rowtabella0"/>
              <w:jc w:val="center"/>
              <w:rPr>
                <w:color w:val="002060"/>
              </w:rPr>
            </w:pPr>
            <w:r w:rsidRPr="00D652AD">
              <w:rPr>
                <w:color w:val="002060"/>
              </w:rPr>
              <w:t>0</w:t>
            </w:r>
          </w:p>
        </w:tc>
      </w:tr>
      <w:tr w:rsidR="00864972" w:rsidRPr="00D652AD" w14:paraId="1EC30F4A"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BA583" w14:textId="77777777" w:rsidR="00864972" w:rsidRPr="00D652AD" w:rsidRDefault="00864972" w:rsidP="00EF6A09">
            <w:pPr>
              <w:pStyle w:val="rowtabella0"/>
              <w:rPr>
                <w:color w:val="002060"/>
              </w:rPr>
            </w:pPr>
            <w:r w:rsidRPr="00D652A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96828"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B10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C5179"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6E3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2278"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5392D"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F3630" w14:textId="77777777" w:rsidR="00864972" w:rsidRPr="00D652AD" w:rsidRDefault="00864972" w:rsidP="00EF6A09">
            <w:pPr>
              <w:pStyle w:val="rowtabella0"/>
              <w:jc w:val="center"/>
              <w:rPr>
                <w:color w:val="002060"/>
              </w:rPr>
            </w:pPr>
            <w:r w:rsidRPr="00D652A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E83D0"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9B22" w14:textId="77777777" w:rsidR="00864972" w:rsidRPr="00D652AD" w:rsidRDefault="00864972" w:rsidP="00EF6A09">
            <w:pPr>
              <w:pStyle w:val="rowtabella0"/>
              <w:jc w:val="center"/>
              <w:rPr>
                <w:color w:val="002060"/>
              </w:rPr>
            </w:pPr>
            <w:r w:rsidRPr="00D652AD">
              <w:rPr>
                <w:color w:val="002060"/>
              </w:rPr>
              <w:t>0</w:t>
            </w:r>
          </w:p>
        </w:tc>
      </w:tr>
      <w:tr w:rsidR="00864972" w:rsidRPr="00D652AD" w14:paraId="7831854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E5C9B" w14:textId="77777777" w:rsidR="00864972" w:rsidRPr="00D652AD" w:rsidRDefault="00864972" w:rsidP="00EF6A09">
            <w:pPr>
              <w:pStyle w:val="rowtabella0"/>
              <w:rPr>
                <w:color w:val="002060"/>
              </w:rPr>
            </w:pPr>
            <w:r w:rsidRPr="00D652A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6E2A"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6228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F2F3"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33BC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2F0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13088"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F9717" w14:textId="77777777" w:rsidR="00864972" w:rsidRPr="00D652AD" w:rsidRDefault="00864972" w:rsidP="00EF6A09">
            <w:pPr>
              <w:pStyle w:val="rowtabella0"/>
              <w:jc w:val="center"/>
              <w:rPr>
                <w:color w:val="002060"/>
              </w:rPr>
            </w:pPr>
            <w:r w:rsidRPr="00D652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42458"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3FC0" w14:textId="77777777" w:rsidR="00864972" w:rsidRPr="00D652AD" w:rsidRDefault="00864972" w:rsidP="00EF6A09">
            <w:pPr>
              <w:pStyle w:val="rowtabella0"/>
              <w:jc w:val="center"/>
              <w:rPr>
                <w:color w:val="002060"/>
              </w:rPr>
            </w:pPr>
            <w:r w:rsidRPr="00D652AD">
              <w:rPr>
                <w:color w:val="002060"/>
              </w:rPr>
              <w:t>0</w:t>
            </w:r>
          </w:p>
        </w:tc>
      </w:tr>
      <w:tr w:rsidR="00864972" w:rsidRPr="00D652AD" w14:paraId="4108808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327E0" w14:textId="77777777" w:rsidR="00864972" w:rsidRPr="00D652AD" w:rsidRDefault="00864972" w:rsidP="00EF6A09">
            <w:pPr>
              <w:pStyle w:val="rowtabella0"/>
              <w:rPr>
                <w:color w:val="002060"/>
              </w:rPr>
            </w:pPr>
            <w:r w:rsidRPr="00D652AD">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D74A6"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0C79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5CA0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C7D6"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32D4B"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D53D7"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61E6B" w14:textId="77777777" w:rsidR="00864972" w:rsidRPr="00D652AD" w:rsidRDefault="00864972" w:rsidP="00EF6A09">
            <w:pPr>
              <w:pStyle w:val="rowtabella0"/>
              <w:jc w:val="center"/>
              <w:rPr>
                <w:color w:val="002060"/>
              </w:rPr>
            </w:pPr>
            <w:r w:rsidRPr="00D652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9DB5F"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17F96" w14:textId="77777777" w:rsidR="00864972" w:rsidRPr="00D652AD" w:rsidRDefault="00864972" w:rsidP="00EF6A09">
            <w:pPr>
              <w:pStyle w:val="rowtabella0"/>
              <w:jc w:val="center"/>
              <w:rPr>
                <w:color w:val="002060"/>
              </w:rPr>
            </w:pPr>
            <w:r w:rsidRPr="00D652AD">
              <w:rPr>
                <w:color w:val="002060"/>
              </w:rPr>
              <w:t>0</w:t>
            </w:r>
          </w:p>
        </w:tc>
      </w:tr>
      <w:tr w:rsidR="00864972" w:rsidRPr="00D652AD" w14:paraId="74ABC387"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3859A4" w14:textId="77777777" w:rsidR="00864972" w:rsidRPr="00D652AD" w:rsidRDefault="00864972" w:rsidP="00EF6A09">
            <w:pPr>
              <w:pStyle w:val="rowtabella0"/>
              <w:rPr>
                <w:color w:val="002060"/>
              </w:rPr>
            </w:pPr>
            <w:r w:rsidRPr="00D652AD">
              <w:rPr>
                <w:color w:val="002060"/>
              </w:rPr>
              <w:lastRenderedPageBreak/>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3E02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B8134"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8687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D0030"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D128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D47E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CF20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4FA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AF89" w14:textId="77777777" w:rsidR="00864972" w:rsidRPr="00D652AD" w:rsidRDefault="00864972" w:rsidP="00EF6A09">
            <w:pPr>
              <w:pStyle w:val="rowtabella0"/>
              <w:jc w:val="center"/>
              <w:rPr>
                <w:color w:val="002060"/>
              </w:rPr>
            </w:pPr>
            <w:r w:rsidRPr="00D652AD">
              <w:rPr>
                <w:color w:val="002060"/>
              </w:rPr>
              <w:t>0</w:t>
            </w:r>
          </w:p>
        </w:tc>
      </w:tr>
    </w:tbl>
    <w:p w14:paraId="7C790B0C" w14:textId="77777777" w:rsidR="00864972" w:rsidRPr="00D652AD" w:rsidRDefault="00864972" w:rsidP="00864972">
      <w:pPr>
        <w:pStyle w:val="breakline"/>
        <w:rPr>
          <w:rFonts w:eastAsiaTheme="minorEastAsia"/>
          <w:color w:val="002060"/>
        </w:rPr>
      </w:pPr>
    </w:p>
    <w:p w14:paraId="4AA9D90C" w14:textId="77777777" w:rsidR="00864972" w:rsidRPr="00D652AD" w:rsidRDefault="00864972" w:rsidP="00864972">
      <w:pPr>
        <w:pStyle w:val="breakline"/>
        <w:rPr>
          <w:color w:val="002060"/>
        </w:rPr>
      </w:pPr>
    </w:p>
    <w:p w14:paraId="70F88DC7" w14:textId="77777777" w:rsidR="00864972" w:rsidRPr="00D652AD" w:rsidRDefault="00864972" w:rsidP="00864972">
      <w:pPr>
        <w:pStyle w:val="sottotitolocampionato10"/>
        <w:rPr>
          <w:color w:val="002060"/>
        </w:rPr>
      </w:pPr>
      <w:r w:rsidRPr="00D652A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76A89A5A"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40521"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583F4"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3EDA0"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FDFA0"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2E86C"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B5546"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31055"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665AC"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73454"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F40DF" w14:textId="77777777" w:rsidR="00864972" w:rsidRPr="00D652AD" w:rsidRDefault="00864972" w:rsidP="00EF6A09">
            <w:pPr>
              <w:pStyle w:val="headertabella0"/>
              <w:rPr>
                <w:color w:val="002060"/>
              </w:rPr>
            </w:pPr>
            <w:r w:rsidRPr="00D652AD">
              <w:rPr>
                <w:color w:val="002060"/>
              </w:rPr>
              <w:t>PE</w:t>
            </w:r>
          </w:p>
        </w:tc>
      </w:tr>
      <w:tr w:rsidR="00864972" w:rsidRPr="00D652AD" w14:paraId="1B3A4B64"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366BC0" w14:textId="77777777" w:rsidR="00864972" w:rsidRPr="00D652AD" w:rsidRDefault="00864972" w:rsidP="00EF6A09">
            <w:pPr>
              <w:pStyle w:val="rowtabella0"/>
              <w:rPr>
                <w:color w:val="002060"/>
              </w:rPr>
            </w:pPr>
            <w:r w:rsidRPr="00D652A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084BB"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0EDEC"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4577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5D2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653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B7920" w14:textId="77777777" w:rsidR="00864972" w:rsidRPr="00D652AD" w:rsidRDefault="00864972" w:rsidP="00EF6A09">
            <w:pPr>
              <w:pStyle w:val="rowtabella0"/>
              <w:jc w:val="center"/>
              <w:rPr>
                <w:color w:val="002060"/>
              </w:rPr>
            </w:pPr>
            <w:r w:rsidRPr="00D652A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A1A9"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08C7E" w14:textId="77777777" w:rsidR="00864972" w:rsidRPr="00D652AD" w:rsidRDefault="00864972" w:rsidP="00EF6A09">
            <w:pPr>
              <w:pStyle w:val="rowtabella0"/>
              <w:jc w:val="center"/>
              <w:rPr>
                <w:color w:val="002060"/>
              </w:rPr>
            </w:pPr>
            <w:r w:rsidRPr="00D652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A64D0" w14:textId="77777777" w:rsidR="00864972" w:rsidRPr="00D652AD" w:rsidRDefault="00864972" w:rsidP="00EF6A09">
            <w:pPr>
              <w:pStyle w:val="rowtabella0"/>
              <w:jc w:val="center"/>
              <w:rPr>
                <w:color w:val="002060"/>
              </w:rPr>
            </w:pPr>
            <w:r w:rsidRPr="00D652AD">
              <w:rPr>
                <w:color w:val="002060"/>
              </w:rPr>
              <w:t>0</w:t>
            </w:r>
          </w:p>
        </w:tc>
      </w:tr>
      <w:tr w:rsidR="00864972" w:rsidRPr="00D652AD" w14:paraId="29F82622"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6B0E47" w14:textId="77777777" w:rsidR="00864972" w:rsidRPr="00D652AD" w:rsidRDefault="00864972" w:rsidP="00EF6A09">
            <w:pPr>
              <w:pStyle w:val="rowtabella0"/>
              <w:rPr>
                <w:color w:val="002060"/>
              </w:rPr>
            </w:pPr>
            <w:r w:rsidRPr="00D652A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7030"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DCB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6ADD"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5DB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A8050"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94B82" w14:textId="77777777" w:rsidR="00864972" w:rsidRPr="00D652AD" w:rsidRDefault="00864972" w:rsidP="00EF6A09">
            <w:pPr>
              <w:pStyle w:val="rowtabella0"/>
              <w:jc w:val="center"/>
              <w:rPr>
                <w:color w:val="002060"/>
              </w:rPr>
            </w:pPr>
            <w:r w:rsidRPr="00D652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2C140"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C7403" w14:textId="77777777" w:rsidR="00864972" w:rsidRPr="00D652AD" w:rsidRDefault="00864972" w:rsidP="00EF6A09">
            <w:pPr>
              <w:pStyle w:val="rowtabella0"/>
              <w:jc w:val="center"/>
              <w:rPr>
                <w:color w:val="002060"/>
              </w:rPr>
            </w:pPr>
            <w:r w:rsidRPr="00D652A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B8708" w14:textId="77777777" w:rsidR="00864972" w:rsidRPr="00D652AD" w:rsidRDefault="00864972" w:rsidP="00EF6A09">
            <w:pPr>
              <w:pStyle w:val="rowtabella0"/>
              <w:jc w:val="center"/>
              <w:rPr>
                <w:color w:val="002060"/>
              </w:rPr>
            </w:pPr>
            <w:r w:rsidRPr="00D652AD">
              <w:rPr>
                <w:color w:val="002060"/>
              </w:rPr>
              <w:t>0</w:t>
            </w:r>
          </w:p>
        </w:tc>
      </w:tr>
      <w:tr w:rsidR="00864972" w:rsidRPr="00D652AD" w14:paraId="31CAB831"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BB34E" w14:textId="77777777" w:rsidR="00864972" w:rsidRPr="00D652AD" w:rsidRDefault="00864972" w:rsidP="00EF6A09">
            <w:pPr>
              <w:pStyle w:val="rowtabella0"/>
              <w:rPr>
                <w:color w:val="002060"/>
                <w:lang w:val="es-ES"/>
              </w:rPr>
            </w:pPr>
            <w:r w:rsidRPr="00D652A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A7FB8"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27B2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B61AE"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F3A3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EA8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76256" w14:textId="77777777" w:rsidR="00864972" w:rsidRPr="00D652AD" w:rsidRDefault="00864972" w:rsidP="00EF6A09">
            <w:pPr>
              <w:pStyle w:val="rowtabella0"/>
              <w:jc w:val="center"/>
              <w:rPr>
                <w:color w:val="002060"/>
              </w:rPr>
            </w:pPr>
            <w:r w:rsidRPr="00D652A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44BB2"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8A5F5" w14:textId="77777777" w:rsidR="00864972" w:rsidRPr="00D652AD" w:rsidRDefault="00864972" w:rsidP="00EF6A09">
            <w:pPr>
              <w:pStyle w:val="rowtabella0"/>
              <w:jc w:val="center"/>
              <w:rPr>
                <w:color w:val="002060"/>
              </w:rPr>
            </w:pPr>
            <w:r w:rsidRPr="00D652A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38DFC" w14:textId="77777777" w:rsidR="00864972" w:rsidRPr="00D652AD" w:rsidRDefault="00864972" w:rsidP="00EF6A09">
            <w:pPr>
              <w:pStyle w:val="rowtabella0"/>
              <w:jc w:val="center"/>
              <w:rPr>
                <w:color w:val="002060"/>
              </w:rPr>
            </w:pPr>
            <w:r w:rsidRPr="00D652AD">
              <w:rPr>
                <w:color w:val="002060"/>
              </w:rPr>
              <w:t>0</w:t>
            </w:r>
          </w:p>
        </w:tc>
      </w:tr>
      <w:tr w:rsidR="00864972" w:rsidRPr="00D652AD" w14:paraId="2A7DA2E1"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8F9C1" w14:textId="77777777" w:rsidR="00864972" w:rsidRPr="00D652AD" w:rsidRDefault="00864972" w:rsidP="00EF6A09">
            <w:pPr>
              <w:pStyle w:val="rowtabella0"/>
              <w:rPr>
                <w:color w:val="002060"/>
              </w:rPr>
            </w:pPr>
            <w:r w:rsidRPr="00D652A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245AA"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781D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C20E4"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6AF4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0336E"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1D29C" w14:textId="77777777" w:rsidR="00864972" w:rsidRPr="00D652AD" w:rsidRDefault="00864972" w:rsidP="00EF6A09">
            <w:pPr>
              <w:pStyle w:val="rowtabella0"/>
              <w:jc w:val="center"/>
              <w:rPr>
                <w:color w:val="002060"/>
              </w:rPr>
            </w:pPr>
            <w:r w:rsidRPr="00D652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987BC" w14:textId="77777777" w:rsidR="00864972" w:rsidRPr="00D652AD" w:rsidRDefault="00864972" w:rsidP="00EF6A09">
            <w:pPr>
              <w:pStyle w:val="rowtabella0"/>
              <w:jc w:val="center"/>
              <w:rPr>
                <w:color w:val="002060"/>
              </w:rPr>
            </w:pPr>
            <w:r w:rsidRPr="00D652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01B3"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31806" w14:textId="77777777" w:rsidR="00864972" w:rsidRPr="00D652AD" w:rsidRDefault="00864972" w:rsidP="00EF6A09">
            <w:pPr>
              <w:pStyle w:val="rowtabella0"/>
              <w:jc w:val="center"/>
              <w:rPr>
                <w:color w:val="002060"/>
              </w:rPr>
            </w:pPr>
            <w:r w:rsidRPr="00D652AD">
              <w:rPr>
                <w:color w:val="002060"/>
              </w:rPr>
              <w:t>0</w:t>
            </w:r>
          </w:p>
        </w:tc>
      </w:tr>
      <w:tr w:rsidR="00864972" w:rsidRPr="00D652AD" w14:paraId="4104F44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E5F97" w14:textId="77777777" w:rsidR="00864972" w:rsidRPr="00D652AD" w:rsidRDefault="00864972" w:rsidP="00EF6A09">
            <w:pPr>
              <w:pStyle w:val="rowtabella0"/>
              <w:rPr>
                <w:color w:val="002060"/>
              </w:rPr>
            </w:pPr>
            <w:r w:rsidRPr="00D652AD">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F321"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199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AD50D"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137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6BFD"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B124"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5898"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280A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D9047" w14:textId="77777777" w:rsidR="00864972" w:rsidRPr="00D652AD" w:rsidRDefault="00864972" w:rsidP="00EF6A09">
            <w:pPr>
              <w:pStyle w:val="rowtabella0"/>
              <w:jc w:val="center"/>
              <w:rPr>
                <w:color w:val="002060"/>
              </w:rPr>
            </w:pPr>
            <w:r w:rsidRPr="00D652AD">
              <w:rPr>
                <w:color w:val="002060"/>
              </w:rPr>
              <w:t>0</w:t>
            </w:r>
          </w:p>
        </w:tc>
      </w:tr>
      <w:tr w:rsidR="00864972" w:rsidRPr="00D652AD" w14:paraId="00C25DF4"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CCEDD" w14:textId="77777777" w:rsidR="00864972" w:rsidRPr="00D652AD" w:rsidRDefault="00864972" w:rsidP="00EF6A09">
            <w:pPr>
              <w:pStyle w:val="rowtabella0"/>
              <w:rPr>
                <w:color w:val="002060"/>
              </w:rPr>
            </w:pPr>
            <w:r w:rsidRPr="00D652A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8EA86"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9E27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0884D"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9D2D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AF014"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904E9"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E29B8" w14:textId="77777777" w:rsidR="00864972" w:rsidRPr="00D652AD" w:rsidRDefault="00864972" w:rsidP="00EF6A09">
            <w:pPr>
              <w:pStyle w:val="rowtabella0"/>
              <w:jc w:val="center"/>
              <w:rPr>
                <w:color w:val="002060"/>
              </w:rPr>
            </w:pPr>
            <w:r w:rsidRPr="00D652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37832"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6F5D9" w14:textId="77777777" w:rsidR="00864972" w:rsidRPr="00D652AD" w:rsidRDefault="00864972" w:rsidP="00EF6A09">
            <w:pPr>
              <w:pStyle w:val="rowtabella0"/>
              <w:jc w:val="center"/>
              <w:rPr>
                <w:color w:val="002060"/>
              </w:rPr>
            </w:pPr>
            <w:r w:rsidRPr="00D652AD">
              <w:rPr>
                <w:color w:val="002060"/>
              </w:rPr>
              <w:t>0</w:t>
            </w:r>
          </w:p>
        </w:tc>
      </w:tr>
      <w:tr w:rsidR="00864972" w:rsidRPr="00D652AD" w14:paraId="162D5DE0"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AFE22" w14:textId="77777777" w:rsidR="00864972" w:rsidRPr="00D652AD" w:rsidRDefault="00864972" w:rsidP="00EF6A09">
            <w:pPr>
              <w:pStyle w:val="rowtabella0"/>
              <w:rPr>
                <w:color w:val="002060"/>
              </w:rPr>
            </w:pPr>
            <w:r w:rsidRPr="00D652AD">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42370"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50C2"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10D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E1DA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4CB8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48B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366EF" w14:textId="77777777" w:rsidR="00864972" w:rsidRPr="00D652AD" w:rsidRDefault="00864972" w:rsidP="00EF6A09">
            <w:pPr>
              <w:pStyle w:val="rowtabella0"/>
              <w:jc w:val="center"/>
              <w:rPr>
                <w:color w:val="002060"/>
              </w:rPr>
            </w:pPr>
            <w:r w:rsidRPr="00D652A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0A46E" w14:textId="77777777" w:rsidR="00864972" w:rsidRPr="00D652AD" w:rsidRDefault="00864972" w:rsidP="00EF6A09">
            <w:pPr>
              <w:pStyle w:val="rowtabella0"/>
              <w:jc w:val="center"/>
              <w:rPr>
                <w:color w:val="002060"/>
              </w:rPr>
            </w:pPr>
            <w:r w:rsidRPr="00D652A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10659" w14:textId="77777777" w:rsidR="00864972" w:rsidRPr="00D652AD" w:rsidRDefault="00864972" w:rsidP="00EF6A09">
            <w:pPr>
              <w:pStyle w:val="rowtabella0"/>
              <w:jc w:val="center"/>
              <w:rPr>
                <w:color w:val="002060"/>
              </w:rPr>
            </w:pPr>
            <w:r w:rsidRPr="00D652AD">
              <w:rPr>
                <w:color w:val="002060"/>
              </w:rPr>
              <w:t>0</w:t>
            </w:r>
          </w:p>
        </w:tc>
      </w:tr>
      <w:tr w:rsidR="00864972" w:rsidRPr="00D652AD" w14:paraId="4B45AE71"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77102C" w14:textId="77777777" w:rsidR="00864972" w:rsidRPr="00D652AD" w:rsidRDefault="00864972" w:rsidP="00EF6A09">
            <w:pPr>
              <w:pStyle w:val="rowtabella0"/>
              <w:rPr>
                <w:color w:val="002060"/>
                <w:lang w:val="es-ES"/>
              </w:rPr>
            </w:pPr>
            <w:r w:rsidRPr="00D652AD">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451D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531A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E872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681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DF9E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9C753"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86E7" w14:textId="77777777" w:rsidR="00864972" w:rsidRPr="00D652AD" w:rsidRDefault="00864972" w:rsidP="00EF6A09">
            <w:pPr>
              <w:pStyle w:val="rowtabella0"/>
              <w:jc w:val="center"/>
              <w:rPr>
                <w:color w:val="002060"/>
              </w:rPr>
            </w:pPr>
            <w:r w:rsidRPr="00D652A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3E42" w14:textId="77777777" w:rsidR="00864972" w:rsidRPr="00D652AD" w:rsidRDefault="00864972" w:rsidP="00EF6A09">
            <w:pPr>
              <w:pStyle w:val="rowtabella0"/>
              <w:jc w:val="center"/>
              <w:rPr>
                <w:color w:val="002060"/>
              </w:rPr>
            </w:pPr>
            <w:r w:rsidRPr="00D652A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54ADC" w14:textId="77777777" w:rsidR="00864972" w:rsidRPr="00D652AD" w:rsidRDefault="00864972" w:rsidP="00EF6A09">
            <w:pPr>
              <w:pStyle w:val="rowtabella0"/>
              <w:jc w:val="center"/>
              <w:rPr>
                <w:color w:val="002060"/>
              </w:rPr>
            </w:pPr>
            <w:r w:rsidRPr="00D652AD">
              <w:rPr>
                <w:color w:val="002060"/>
              </w:rPr>
              <w:t>0</w:t>
            </w:r>
          </w:p>
        </w:tc>
      </w:tr>
    </w:tbl>
    <w:p w14:paraId="4B41FAB2" w14:textId="77777777" w:rsidR="00864972" w:rsidRPr="00D652AD" w:rsidRDefault="00864972" w:rsidP="00864972">
      <w:pPr>
        <w:pStyle w:val="breakline"/>
        <w:rPr>
          <w:rFonts w:eastAsiaTheme="minorEastAsia"/>
          <w:color w:val="002060"/>
        </w:rPr>
      </w:pPr>
    </w:p>
    <w:p w14:paraId="3D3B49BE" w14:textId="77777777" w:rsidR="00864972" w:rsidRPr="00D652AD" w:rsidRDefault="00864972" w:rsidP="00864972">
      <w:pPr>
        <w:pStyle w:val="breakline"/>
        <w:rPr>
          <w:color w:val="002060"/>
        </w:rPr>
      </w:pPr>
    </w:p>
    <w:p w14:paraId="2688D804" w14:textId="77777777" w:rsidR="00864972" w:rsidRPr="00D652AD" w:rsidRDefault="00864972" w:rsidP="00864972">
      <w:pPr>
        <w:pStyle w:val="sottotitolocampionato10"/>
        <w:rPr>
          <w:color w:val="002060"/>
        </w:rPr>
      </w:pPr>
      <w:r w:rsidRPr="00D652A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238BA5BA"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3CAB2"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4062C"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DBB66"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B03BB"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B084E"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A7D57"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746C0"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20CEA"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64CB0"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8FA6A" w14:textId="77777777" w:rsidR="00864972" w:rsidRPr="00D652AD" w:rsidRDefault="00864972" w:rsidP="00EF6A09">
            <w:pPr>
              <w:pStyle w:val="headertabella0"/>
              <w:rPr>
                <w:color w:val="002060"/>
              </w:rPr>
            </w:pPr>
            <w:r w:rsidRPr="00D652AD">
              <w:rPr>
                <w:color w:val="002060"/>
              </w:rPr>
              <w:t>PE</w:t>
            </w:r>
          </w:p>
        </w:tc>
      </w:tr>
      <w:tr w:rsidR="00864972" w:rsidRPr="00D652AD" w14:paraId="63424BF1"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6195A8" w14:textId="77777777" w:rsidR="00864972" w:rsidRPr="00D652AD" w:rsidRDefault="00864972" w:rsidP="00EF6A09">
            <w:pPr>
              <w:pStyle w:val="rowtabella0"/>
              <w:rPr>
                <w:color w:val="002060"/>
              </w:rPr>
            </w:pPr>
            <w:r w:rsidRPr="00D652A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713A4"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94A9B"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CF7C"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7A435"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6F20"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B11B7"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3735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E276"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A268" w14:textId="77777777" w:rsidR="00864972" w:rsidRPr="00D652AD" w:rsidRDefault="00864972" w:rsidP="00EF6A09">
            <w:pPr>
              <w:pStyle w:val="rowtabella0"/>
              <w:jc w:val="center"/>
              <w:rPr>
                <w:color w:val="002060"/>
              </w:rPr>
            </w:pPr>
            <w:r w:rsidRPr="00D652AD">
              <w:rPr>
                <w:color w:val="002060"/>
              </w:rPr>
              <w:t>0</w:t>
            </w:r>
          </w:p>
        </w:tc>
      </w:tr>
      <w:tr w:rsidR="00864972" w:rsidRPr="00D652AD" w14:paraId="2A351CDD"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8466E" w14:textId="77777777" w:rsidR="00864972" w:rsidRPr="00D652AD" w:rsidRDefault="00864972" w:rsidP="00EF6A09">
            <w:pPr>
              <w:pStyle w:val="rowtabella0"/>
              <w:rPr>
                <w:color w:val="002060"/>
              </w:rPr>
            </w:pPr>
            <w:r w:rsidRPr="00D652A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29054"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99F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8273"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3774"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42BC7"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05031"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1304C"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903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668F3" w14:textId="77777777" w:rsidR="00864972" w:rsidRPr="00D652AD" w:rsidRDefault="00864972" w:rsidP="00EF6A09">
            <w:pPr>
              <w:pStyle w:val="rowtabella0"/>
              <w:jc w:val="center"/>
              <w:rPr>
                <w:color w:val="002060"/>
              </w:rPr>
            </w:pPr>
            <w:r w:rsidRPr="00D652AD">
              <w:rPr>
                <w:color w:val="002060"/>
              </w:rPr>
              <w:t>0</w:t>
            </w:r>
          </w:p>
        </w:tc>
      </w:tr>
      <w:tr w:rsidR="00864972" w:rsidRPr="00D652AD" w14:paraId="06D0CFF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11FB4" w14:textId="77777777" w:rsidR="00864972" w:rsidRPr="00D652AD" w:rsidRDefault="00864972" w:rsidP="00EF6A09">
            <w:pPr>
              <w:pStyle w:val="rowtabella0"/>
              <w:rPr>
                <w:color w:val="002060"/>
              </w:rPr>
            </w:pPr>
            <w:r w:rsidRPr="00D652AD">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18EE"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B227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7443"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A0A0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7B27"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14656" w14:textId="77777777" w:rsidR="00864972" w:rsidRPr="00D652AD" w:rsidRDefault="00864972" w:rsidP="00EF6A09">
            <w:pPr>
              <w:pStyle w:val="rowtabella0"/>
              <w:jc w:val="center"/>
              <w:rPr>
                <w:color w:val="002060"/>
              </w:rPr>
            </w:pPr>
            <w:r w:rsidRPr="00D652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0970"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AF05F"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42875" w14:textId="77777777" w:rsidR="00864972" w:rsidRPr="00D652AD" w:rsidRDefault="00864972" w:rsidP="00EF6A09">
            <w:pPr>
              <w:pStyle w:val="rowtabella0"/>
              <w:jc w:val="center"/>
              <w:rPr>
                <w:color w:val="002060"/>
              </w:rPr>
            </w:pPr>
            <w:r w:rsidRPr="00D652AD">
              <w:rPr>
                <w:color w:val="002060"/>
              </w:rPr>
              <w:t>0</w:t>
            </w:r>
          </w:p>
        </w:tc>
      </w:tr>
      <w:tr w:rsidR="00864972" w:rsidRPr="00D652AD" w14:paraId="3A08AA8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7312B" w14:textId="77777777" w:rsidR="00864972" w:rsidRPr="00D652AD" w:rsidRDefault="00864972" w:rsidP="00EF6A09">
            <w:pPr>
              <w:pStyle w:val="rowtabella0"/>
              <w:rPr>
                <w:color w:val="002060"/>
              </w:rPr>
            </w:pPr>
            <w:r w:rsidRPr="00D652A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5EA74"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047F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4E6A7"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1897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4145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D3395"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BD23"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4B1AC"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D1AC" w14:textId="77777777" w:rsidR="00864972" w:rsidRPr="00D652AD" w:rsidRDefault="00864972" w:rsidP="00EF6A09">
            <w:pPr>
              <w:pStyle w:val="rowtabella0"/>
              <w:jc w:val="center"/>
              <w:rPr>
                <w:color w:val="002060"/>
              </w:rPr>
            </w:pPr>
            <w:r w:rsidRPr="00D652AD">
              <w:rPr>
                <w:color w:val="002060"/>
              </w:rPr>
              <w:t>0</w:t>
            </w:r>
          </w:p>
        </w:tc>
      </w:tr>
      <w:tr w:rsidR="00864972" w:rsidRPr="00D652AD" w14:paraId="63FD80E1"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38862" w14:textId="77777777" w:rsidR="00864972" w:rsidRPr="00D652AD" w:rsidRDefault="00864972" w:rsidP="00EF6A09">
            <w:pPr>
              <w:pStyle w:val="rowtabella0"/>
              <w:rPr>
                <w:color w:val="002060"/>
              </w:rPr>
            </w:pPr>
            <w:r w:rsidRPr="00D652A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41B6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C056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0E3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163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51CA"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2A999"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05AF"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DFC5"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C5034" w14:textId="77777777" w:rsidR="00864972" w:rsidRPr="00D652AD" w:rsidRDefault="00864972" w:rsidP="00EF6A09">
            <w:pPr>
              <w:pStyle w:val="rowtabella0"/>
              <w:jc w:val="center"/>
              <w:rPr>
                <w:color w:val="002060"/>
              </w:rPr>
            </w:pPr>
            <w:r w:rsidRPr="00D652AD">
              <w:rPr>
                <w:color w:val="002060"/>
              </w:rPr>
              <w:t>0</w:t>
            </w:r>
          </w:p>
        </w:tc>
      </w:tr>
      <w:tr w:rsidR="00864972" w:rsidRPr="00D652AD" w14:paraId="11631393"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6151A" w14:textId="77777777" w:rsidR="00864972" w:rsidRPr="00D652AD" w:rsidRDefault="00864972" w:rsidP="00EF6A09">
            <w:pPr>
              <w:pStyle w:val="rowtabella0"/>
              <w:rPr>
                <w:color w:val="002060"/>
              </w:rPr>
            </w:pPr>
            <w:r w:rsidRPr="00D652A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465D"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C0EF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ED05"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2BED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339F"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646F5"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09EE"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E30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B5470" w14:textId="77777777" w:rsidR="00864972" w:rsidRPr="00D652AD" w:rsidRDefault="00864972" w:rsidP="00EF6A09">
            <w:pPr>
              <w:pStyle w:val="rowtabella0"/>
              <w:jc w:val="center"/>
              <w:rPr>
                <w:color w:val="002060"/>
              </w:rPr>
            </w:pPr>
            <w:r w:rsidRPr="00D652AD">
              <w:rPr>
                <w:color w:val="002060"/>
              </w:rPr>
              <w:t>0</w:t>
            </w:r>
          </w:p>
        </w:tc>
      </w:tr>
      <w:tr w:rsidR="00864972" w:rsidRPr="00D652AD" w14:paraId="6F51DCE6"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29B70" w14:textId="77777777" w:rsidR="00864972" w:rsidRPr="00D652AD" w:rsidRDefault="00864972" w:rsidP="00EF6A09">
            <w:pPr>
              <w:pStyle w:val="rowtabella0"/>
              <w:rPr>
                <w:color w:val="002060"/>
              </w:rPr>
            </w:pPr>
            <w:r w:rsidRPr="00D652A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1D18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030E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3B8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3A4C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65417"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4EDB7"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6CE2" w14:textId="77777777" w:rsidR="00864972" w:rsidRPr="00D652AD" w:rsidRDefault="00864972" w:rsidP="00EF6A09">
            <w:pPr>
              <w:pStyle w:val="rowtabella0"/>
              <w:jc w:val="center"/>
              <w:rPr>
                <w:color w:val="002060"/>
              </w:rPr>
            </w:pPr>
            <w:r w:rsidRPr="00D652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DE70E" w14:textId="77777777" w:rsidR="00864972" w:rsidRPr="00D652AD" w:rsidRDefault="00864972" w:rsidP="00EF6A09">
            <w:pPr>
              <w:pStyle w:val="rowtabella0"/>
              <w:jc w:val="center"/>
              <w:rPr>
                <w:color w:val="002060"/>
              </w:rPr>
            </w:pPr>
            <w:r w:rsidRPr="00D652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CC77" w14:textId="77777777" w:rsidR="00864972" w:rsidRPr="00D652AD" w:rsidRDefault="00864972" w:rsidP="00EF6A09">
            <w:pPr>
              <w:pStyle w:val="rowtabella0"/>
              <w:jc w:val="center"/>
              <w:rPr>
                <w:color w:val="002060"/>
              </w:rPr>
            </w:pPr>
            <w:r w:rsidRPr="00D652AD">
              <w:rPr>
                <w:color w:val="002060"/>
              </w:rPr>
              <w:t>0</w:t>
            </w:r>
          </w:p>
        </w:tc>
      </w:tr>
      <w:tr w:rsidR="00864972" w:rsidRPr="00D652AD" w14:paraId="5A11EC07"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94646F" w14:textId="77777777" w:rsidR="00864972" w:rsidRPr="00D652AD" w:rsidRDefault="00864972" w:rsidP="00EF6A09">
            <w:pPr>
              <w:pStyle w:val="rowtabella0"/>
              <w:rPr>
                <w:color w:val="002060"/>
              </w:rPr>
            </w:pPr>
            <w:r w:rsidRPr="00D652AD">
              <w:rPr>
                <w:color w:val="002060"/>
              </w:rPr>
              <w:t>sq.B FIGHT BULLS CORRIDONIsq.B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DB9F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4D33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7903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4776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59A10"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4240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7CE0"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18BE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0A6F5" w14:textId="77777777" w:rsidR="00864972" w:rsidRPr="00D652AD" w:rsidRDefault="00864972" w:rsidP="00EF6A09">
            <w:pPr>
              <w:pStyle w:val="rowtabella0"/>
              <w:jc w:val="center"/>
              <w:rPr>
                <w:color w:val="002060"/>
              </w:rPr>
            </w:pPr>
            <w:r w:rsidRPr="00D652AD">
              <w:rPr>
                <w:color w:val="002060"/>
              </w:rPr>
              <w:t>0</w:t>
            </w:r>
          </w:p>
        </w:tc>
      </w:tr>
    </w:tbl>
    <w:p w14:paraId="7C98BF60" w14:textId="77777777" w:rsidR="00864972" w:rsidRPr="00D652AD" w:rsidRDefault="00864972" w:rsidP="00864972">
      <w:pPr>
        <w:pStyle w:val="breakline"/>
        <w:rPr>
          <w:rFonts w:eastAsiaTheme="minorEastAsia"/>
          <w:color w:val="002060"/>
        </w:rPr>
      </w:pPr>
    </w:p>
    <w:p w14:paraId="0AF2C93A" w14:textId="77777777" w:rsidR="00864972" w:rsidRPr="00D652AD" w:rsidRDefault="00864972" w:rsidP="00864972">
      <w:pPr>
        <w:pStyle w:val="titoloprinc0"/>
        <w:rPr>
          <w:color w:val="002060"/>
        </w:rPr>
      </w:pPr>
      <w:r w:rsidRPr="00D652AD">
        <w:rPr>
          <w:color w:val="002060"/>
        </w:rPr>
        <w:t>PROGRAMMA GARE</w:t>
      </w:r>
    </w:p>
    <w:p w14:paraId="1F1E7995" w14:textId="77777777" w:rsidR="00864972" w:rsidRDefault="00864972" w:rsidP="00864972">
      <w:pPr>
        <w:pStyle w:val="breakline"/>
        <w:rPr>
          <w:color w:val="002060"/>
        </w:rPr>
      </w:pPr>
    </w:p>
    <w:p w14:paraId="6F2B15DA" w14:textId="77777777" w:rsidR="00864972" w:rsidRPr="0093187A" w:rsidRDefault="00864972" w:rsidP="00864972">
      <w:pPr>
        <w:pStyle w:val="sottotitolocampionato10"/>
        <w:rPr>
          <w:color w:val="002060"/>
        </w:rPr>
      </w:pPr>
      <w:r w:rsidRPr="0093187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1"/>
        <w:gridCol w:w="385"/>
        <w:gridCol w:w="898"/>
        <w:gridCol w:w="1175"/>
        <w:gridCol w:w="1549"/>
        <w:gridCol w:w="1553"/>
      </w:tblGrid>
      <w:tr w:rsidR="00864972" w:rsidRPr="0093187A" w14:paraId="4178ABED"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24C65"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9B6CE"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6B6D4"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0D37C"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E082D"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C6ECE"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3A11C"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71A87205"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688D92" w14:textId="77777777" w:rsidR="00864972" w:rsidRPr="0093187A" w:rsidRDefault="00864972" w:rsidP="00EF6A09">
            <w:pPr>
              <w:pStyle w:val="rowtabella0"/>
              <w:rPr>
                <w:color w:val="002060"/>
              </w:rPr>
            </w:pPr>
            <w:r w:rsidRPr="0093187A">
              <w:rPr>
                <w:color w:val="002060"/>
              </w:rPr>
              <w:t>SPECIAL ONE SPORTING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BF826" w14:textId="77777777" w:rsidR="00864972" w:rsidRPr="0093187A" w:rsidRDefault="00864972" w:rsidP="00EF6A09">
            <w:pPr>
              <w:pStyle w:val="rowtabella0"/>
              <w:rPr>
                <w:color w:val="002060"/>
              </w:rPr>
            </w:pPr>
            <w:r w:rsidRPr="0093187A">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BA90A"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0B94E" w14:textId="77777777" w:rsidR="00864972" w:rsidRPr="0093187A" w:rsidRDefault="00864972" w:rsidP="00EF6A09">
            <w:pPr>
              <w:pStyle w:val="rowtabella0"/>
              <w:rPr>
                <w:color w:val="002060"/>
              </w:rPr>
            </w:pPr>
            <w:r w:rsidRPr="0093187A">
              <w:rPr>
                <w:color w:val="002060"/>
              </w:rPr>
              <w:t>27/10/2023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1A28E" w14:textId="77777777" w:rsidR="00864972" w:rsidRPr="0093187A" w:rsidRDefault="00864972" w:rsidP="00EF6A09">
            <w:pPr>
              <w:pStyle w:val="rowtabella0"/>
              <w:rPr>
                <w:color w:val="002060"/>
              </w:rPr>
            </w:pPr>
            <w:r w:rsidRPr="0093187A">
              <w:rPr>
                <w:color w:val="002060"/>
              </w:rPr>
              <w:t>5425 CAMPO SCOPERTO TAVERNELLE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5E46C" w14:textId="77777777" w:rsidR="00864972" w:rsidRPr="0093187A" w:rsidRDefault="00864972" w:rsidP="00EF6A09">
            <w:pPr>
              <w:pStyle w:val="rowtabella0"/>
              <w:rPr>
                <w:color w:val="002060"/>
              </w:rPr>
            </w:pPr>
            <w:r w:rsidRPr="0093187A">
              <w:rPr>
                <w:color w:val="002060"/>
              </w:rPr>
              <w:t>COLLI AL MEUAURO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8DDFA" w14:textId="77777777" w:rsidR="00864972" w:rsidRPr="0093187A" w:rsidRDefault="00864972" w:rsidP="00EF6A09">
            <w:pPr>
              <w:pStyle w:val="rowtabella0"/>
              <w:rPr>
                <w:color w:val="002060"/>
              </w:rPr>
            </w:pPr>
            <w:r w:rsidRPr="0093187A">
              <w:rPr>
                <w:color w:val="002060"/>
              </w:rPr>
              <w:t>VIA DEI LECCI-TAVERNELLE</w:t>
            </w:r>
          </w:p>
        </w:tc>
      </w:tr>
      <w:tr w:rsidR="00864972" w:rsidRPr="0093187A" w14:paraId="3098E4D0"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2B1E7A" w14:textId="77777777" w:rsidR="00864972" w:rsidRPr="0093187A" w:rsidRDefault="00864972" w:rsidP="00EF6A09">
            <w:pPr>
              <w:pStyle w:val="rowtabella0"/>
              <w:rPr>
                <w:color w:val="002060"/>
              </w:rPr>
            </w:pPr>
            <w:r w:rsidRPr="0093187A">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3D277B" w14:textId="77777777" w:rsidR="00864972" w:rsidRPr="0093187A" w:rsidRDefault="00864972" w:rsidP="00EF6A09">
            <w:pPr>
              <w:pStyle w:val="rowtabella0"/>
              <w:rPr>
                <w:color w:val="002060"/>
              </w:rPr>
            </w:pPr>
            <w:r w:rsidRPr="0093187A">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206883"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56205C" w14:textId="77777777" w:rsidR="00864972" w:rsidRPr="0093187A" w:rsidRDefault="00864972" w:rsidP="00EF6A09">
            <w:pPr>
              <w:pStyle w:val="rowtabella0"/>
              <w:rPr>
                <w:color w:val="002060"/>
              </w:rPr>
            </w:pPr>
            <w:r w:rsidRPr="0093187A">
              <w:rPr>
                <w:color w:val="002060"/>
              </w:rPr>
              <w:t>28/10/2023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246129" w14:textId="77777777" w:rsidR="00864972" w:rsidRPr="0093187A" w:rsidRDefault="00864972" w:rsidP="00EF6A09">
            <w:pPr>
              <w:pStyle w:val="rowtabella0"/>
              <w:rPr>
                <w:color w:val="002060"/>
              </w:rPr>
            </w:pPr>
            <w:r w:rsidRPr="0093187A">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B01F68" w14:textId="77777777" w:rsidR="00864972" w:rsidRPr="0093187A" w:rsidRDefault="00864972" w:rsidP="00EF6A09">
            <w:pPr>
              <w:pStyle w:val="rowtabella0"/>
              <w:rPr>
                <w:color w:val="002060"/>
              </w:rPr>
            </w:pPr>
            <w:r w:rsidRPr="0093187A">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B1DDDB" w14:textId="77777777" w:rsidR="00864972" w:rsidRPr="0093187A" w:rsidRDefault="00864972" w:rsidP="00EF6A09">
            <w:pPr>
              <w:pStyle w:val="rowtabella0"/>
              <w:rPr>
                <w:color w:val="002060"/>
              </w:rPr>
            </w:pPr>
            <w:r w:rsidRPr="0093187A">
              <w:rPr>
                <w:color w:val="002060"/>
              </w:rPr>
              <w:t>VIA RISORGIMENTO 16</w:t>
            </w:r>
          </w:p>
        </w:tc>
      </w:tr>
      <w:tr w:rsidR="00864972" w:rsidRPr="0093187A" w14:paraId="5AD4159B"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8ED9A0" w14:textId="77777777" w:rsidR="00864972" w:rsidRPr="0093187A" w:rsidRDefault="00864972" w:rsidP="00EF6A09">
            <w:pPr>
              <w:pStyle w:val="rowtabella0"/>
              <w:rPr>
                <w:color w:val="002060"/>
              </w:rPr>
            </w:pPr>
            <w:r w:rsidRPr="0093187A">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3FB5B4" w14:textId="77777777" w:rsidR="00864972" w:rsidRPr="0093187A" w:rsidRDefault="00864972" w:rsidP="00EF6A09">
            <w:pPr>
              <w:pStyle w:val="rowtabella0"/>
              <w:rPr>
                <w:color w:val="002060"/>
              </w:rPr>
            </w:pPr>
            <w:r w:rsidRPr="0093187A">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2A877E"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9CC317" w14:textId="77777777" w:rsidR="00864972" w:rsidRPr="0093187A" w:rsidRDefault="00864972" w:rsidP="00EF6A09">
            <w:pPr>
              <w:pStyle w:val="rowtabella0"/>
              <w:rPr>
                <w:color w:val="002060"/>
              </w:rPr>
            </w:pPr>
            <w:r w:rsidRPr="0093187A">
              <w:rPr>
                <w:color w:val="002060"/>
              </w:rPr>
              <w:t>28/10/2023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F52CC9" w14:textId="77777777" w:rsidR="00864972" w:rsidRPr="0093187A" w:rsidRDefault="00864972" w:rsidP="00EF6A09">
            <w:pPr>
              <w:pStyle w:val="rowtabella0"/>
              <w:rPr>
                <w:color w:val="002060"/>
              </w:rPr>
            </w:pPr>
            <w:r w:rsidRPr="0093187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C3F647" w14:textId="77777777" w:rsidR="00864972" w:rsidRPr="0093187A" w:rsidRDefault="00864972" w:rsidP="00EF6A09">
            <w:pPr>
              <w:pStyle w:val="rowtabella0"/>
              <w:rPr>
                <w:color w:val="002060"/>
              </w:rPr>
            </w:pPr>
            <w:r w:rsidRPr="0093187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C0B24" w14:textId="77777777" w:rsidR="00864972" w:rsidRPr="0093187A" w:rsidRDefault="00864972" w:rsidP="00EF6A09">
            <w:pPr>
              <w:pStyle w:val="rowtabella0"/>
              <w:rPr>
                <w:color w:val="002060"/>
              </w:rPr>
            </w:pPr>
            <w:r w:rsidRPr="0093187A">
              <w:rPr>
                <w:color w:val="002060"/>
              </w:rPr>
              <w:t>VIA NAZARIO SAURO</w:t>
            </w:r>
          </w:p>
        </w:tc>
      </w:tr>
      <w:tr w:rsidR="00864972" w:rsidRPr="0093187A" w14:paraId="6A3EEDDB"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4DB7A0" w14:textId="77777777" w:rsidR="00864972" w:rsidRPr="0093187A" w:rsidRDefault="00864972" w:rsidP="00EF6A09">
            <w:pPr>
              <w:pStyle w:val="rowtabella0"/>
              <w:rPr>
                <w:color w:val="002060"/>
              </w:rPr>
            </w:pPr>
            <w:r w:rsidRPr="0093187A">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A2035" w14:textId="77777777" w:rsidR="00864972" w:rsidRPr="0093187A" w:rsidRDefault="00864972" w:rsidP="00EF6A09">
            <w:pPr>
              <w:pStyle w:val="rowtabella0"/>
              <w:rPr>
                <w:color w:val="002060"/>
              </w:rPr>
            </w:pPr>
            <w:r w:rsidRPr="0093187A">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27C1B"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FCC08" w14:textId="77777777" w:rsidR="00864972" w:rsidRPr="0093187A" w:rsidRDefault="00864972" w:rsidP="00EF6A09">
            <w:pPr>
              <w:pStyle w:val="rowtabella0"/>
              <w:rPr>
                <w:color w:val="002060"/>
              </w:rPr>
            </w:pPr>
            <w:r w:rsidRPr="0093187A">
              <w:rPr>
                <w:color w:val="002060"/>
              </w:rPr>
              <w:t>29/10/2023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233FE5" w14:textId="77777777" w:rsidR="00864972" w:rsidRPr="0093187A" w:rsidRDefault="00864972" w:rsidP="00EF6A09">
            <w:pPr>
              <w:pStyle w:val="rowtabella0"/>
              <w:rPr>
                <w:color w:val="002060"/>
              </w:rPr>
            </w:pPr>
            <w:r w:rsidRPr="0093187A">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73119" w14:textId="77777777" w:rsidR="00864972" w:rsidRPr="0093187A" w:rsidRDefault="00864972" w:rsidP="00EF6A09">
            <w:pPr>
              <w:pStyle w:val="rowtabella0"/>
              <w:rPr>
                <w:color w:val="002060"/>
              </w:rPr>
            </w:pPr>
            <w:r w:rsidRPr="0093187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035E21" w14:textId="77777777" w:rsidR="00864972" w:rsidRPr="0093187A" w:rsidRDefault="00864972" w:rsidP="00EF6A09">
            <w:pPr>
              <w:pStyle w:val="rowtabella0"/>
              <w:rPr>
                <w:color w:val="002060"/>
              </w:rPr>
            </w:pPr>
            <w:r w:rsidRPr="0093187A">
              <w:rPr>
                <w:color w:val="002060"/>
              </w:rPr>
              <w:t>VIA VILLA TOMBARI</w:t>
            </w:r>
          </w:p>
        </w:tc>
      </w:tr>
    </w:tbl>
    <w:p w14:paraId="0B37CA8C" w14:textId="77777777" w:rsidR="00864972" w:rsidRPr="0093187A" w:rsidRDefault="00864972" w:rsidP="00864972">
      <w:pPr>
        <w:pStyle w:val="breakline"/>
        <w:rPr>
          <w:rFonts w:eastAsiaTheme="minorEastAsia"/>
          <w:color w:val="002060"/>
        </w:rPr>
      </w:pPr>
    </w:p>
    <w:p w14:paraId="7662041E" w14:textId="77777777" w:rsidR="00864972" w:rsidRPr="0093187A" w:rsidRDefault="00864972" w:rsidP="00864972">
      <w:pPr>
        <w:pStyle w:val="breakline"/>
        <w:rPr>
          <w:color w:val="002060"/>
        </w:rPr>
      </w:pPr>
    </w:p>
    <w:p w14:paraId="2944F9FF" w14:textId="77777777" w:rsidR="00864972" w:rsidRPr="0093187A" w:rsidRDefault="00864972" w:rsidP="00864972">
      <w:pPr>
        <w:pStyle w:val="breakline"/>
        <w:rPr>
          <w:color w:val="002060"/>
        </w:rPr>
      </w:pPr>
    </w:p>
    <w:p w14:paraId="5637724B" w14:textId="77777777" w:rsidR="00864972" w:rsidRPr="0093187A" w:rsidRDefault="00864972" w:rsidP="00864972">
      <w:pPr>
        <w:pStyle w:val="sottotitolocampionato10"/>
        <w:rPr>
          <w:color w:val="002060"/>
        </w:rPr>
      </w:pPr>
      <w:r w:rsidRPr="0093187A">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864972" w:rsidRPr="0093187A" w14:paraId="5018D9E8"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88C1A"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387A7"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7F313"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4FED7"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136E7"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4099F"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1DA19"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61790A69"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6C778A" w14:textId="77777777" w:rsidR="00864972" w:rsidRPr="0093187A" w:rsidRDefault="00864972" w:rsidP="00EF6A09">
            <w:pPr>
              <w:pStyle w:val="rowtabella0"/>
              <w:rPr>
                <w:color w:val="002060"/>
              </w:rPr>
            </w:pPr>
            <w:r w:rsidRPr="0093187A">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2D64E" w14:textId="77777777" w:rsidR="00864972" w:rsidRPr="0093187A" w:rsidRDefault="00864972" w:rsidP="00EF6A09">
            <w:pPr>
              <w:pStyle w:val="rowtabella0"/>
              <w:rPr>
                <w:color w:val="002060"/>
              </w:rPr>
            </w:pPr>
            <w:r w:rsidRPr="0093187A">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43AC4"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F2F2C" w14:textId="77777777" w:rsidR="00864972" w:rsidRPr="0093187A" w:rsidRDefault="00864972" w:rsidP="00EF6A09">
            <w:pPr>
              <w:pStyle w:val="rowtabella0"/>
              <w:rPr>
                <w:color w:val="002060"/>
              </w:rPr>
            </w:pPr>
            <w:r w:rsidRPr="0093187A">
              <w:rPr>
                <w:color w:val="002060"/>
              </w:rPr>
              <w:t>28/10/2023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166C8" w14:textId="77777777" w:rsidR="00864972" w:rsidRPr="0093187A" w:rsidRDefault="00864972" w:rsidP="00EF6A09">
            <w:pPr>
              <w:pStyle w:val="rowtabella0"/>
              <w:rPr>
                <w:color w:val="002060"/>
              </w:rPr>
            </w:pPr>
            <w:r w:rsidRPr="0093187A">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0B82F" w14:textId="77777777" w:rsidR="00864972" w:rsidRPr="0093187A" w:rsidRDefault="00864972" w:rsidP="00EF6A09">
            <w:pPr>
              <w:pStyle w:val="rowtabella0"/>
              <w:rPr>
                <w:color w:val="002060"/>
              </w:rPr>
            </w:pPr>
            <w:r w:rsidRPr="0093187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6BF62" w14:textId="77777777" w:rsidR="00864972" w:rsidRPr="0093187A" w:rsidRDefault="00864972" w:rsidP="00EF6A09">
            <w:pPr>
              <w:pStyle w:val="rowtabella0"/>
              <w:rPr>
                <w:color w:val="002060"/>
              </w:rPr>
            </w:pPr>
            <w:r w:rsidRPr="0093187A">
              <w:rPr>
                <w:color w:val="002060"/>
              </w:rPr>
              <w:t>VIA MADRE TERESA DI CALCUTTA</w:t>
            </w:r>
          </w:p>
        </w:tc>
      </w:tr>
      <w:tr w:rsidR="00864972" w:rsidRPr="0093187A" w14:paraId="187BB1D7"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914910" w14:textId="77777777" w:rsidR="00864972" w:rsidRPr="0093187A" w:rsidRDefault="00864972" w:rsidP="00EF6A09">
            <w:pPr>
              <w:pStyle w:val="rowtabella0"/>
              <w:rPr>
                <w:color w:val="002060"/>
              </w:rPr>
            </w:pPr>
            <w:r w:rsidRPr="0093187A">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ACF2BC" w14:textId="77777777" w:rsidR="00864972" w:rsidRPr="0093187A" w:rsidRDefault="00864972" w:rsidP="00EF6A09">
            <w:pPr>
              <w:pStyle w:val="rowtabella0"/>
              <w:rPr>
                <w:color w:val="002060"/>
              </w:rPr>
            </w:pPr>
            <w:r w:rsidRPr="0093187A">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E8DCF3"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71617F" w14:textId="77777777" w:rsidR="00864972" w:rsidRPr="0093187A" w:rsidRDefault="00864972" w:rsidP="00EF6A09">
            <w:pPr>
              <w:pStyle w:val="rowtabella0"/>
              <w:rPr>
                <w:color w:val="002060"/>
              </w:rPr>
            </w:pPr>
            <w:r w:rsidRPr="0093187A">
              <w:rPr>
                <w:color w:val="002060"/>
              </w:rPr>
              <w:t>28/10/2023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B60B7E" w14:textId="77777777" w:rsidR="00864972" w:rsidRPr="0093187A" w:rsidRDefault="00864972" w:rsidP="00EF6A09">
            <w:pPr>
              <w:pStyle w:val="rowtabella0"/>
              <w:rPr>
                <w:color w:val="002060"/>
              </w:rPr>
            </w:pPr>
            <w:r w:rsidRPr="0093187A">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E3D01D" w14:textId="77777777" w:rsidR="00864972" w:rsidRPr="0093187A" w:rsidRDefault="00864972" w:rsidP="00EF6A09">
            <w:pPr>
              <w:pStyle w:val="rowtabella0"/>
              <w:rPr>
                <w:color w:val="002060"/>
              </w:rPr>
            </w:pPr>
            <w:r w:rsidRPr="0093187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B3E598" w14:textId="77777777" w:rsidR="00864972" w:rsidRPr="0093187A" w:rsidRDefault="00864972" w:rsidP="00EF6A09">
            <w:pPr>
              <w:pStyle w:val="rowtabella0"/>
              <w:rPr>
                <w:color w:val="002060"/>
              </w:rPr>
            </w:pPr>
            <w:r w:rsidRPr="0093187A">
              <w:rPr>
                <w:color w:val="002060"/>
              </w:rPr>
              <w:t>VIA VESCOVARA, 7</w:t>
            </w:r>
          </w:p>
        </w:tc>
      </w:tr>
      <w:tr w:rsidR="00864972" w:rsidRPr="0093187A" w14:paraId="39566AAA"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6252BB" w14:textId="77777777" w:rsidR="00864972" w:rsidRPr="0093187A" w:rsidRDefault="00864972" w:rsidP="00EF6A09">
            <w:pPr>
              <w:pStyle w:val="rowtabella0"/>
              <w:rPr>
                <w:color w:val="002060"/>
              </w:rPr>
            </w:pPr>
            <w:r w:rsidRPr="0093187A">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0CB0AB" w14:textId="77777777" w:rsidR="00864972" w:rsidRPr="0093187A" w:rsidRDefault="00864972" w:rsidP="00EF6A09">
            <w:pPr>
              <w:pStyle w:val="rowtabella0"/>
              <w:rPr>
                <w:color w:val="002060"/>
              </w:rPr>
            </w:pPr>
            <w:r w:rsidRPr="0093187A">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E256B4"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251546" w14:textId="77777777" w:rsidR="00864972" w:rsidRPr="0093187A" w:rsidRDefault="00864972" w:rsidP="00EF6A09">
            <w:pPr>
              <w:pStyle w:val="rowtabella0"/>
              <w:rPr>
                <w:color w:val="002060"/>
              </w:rPr>
            </w:pPr>
            <w:r w:rsidRPr="0093187A">
              <w:rPr>
                <w:color w:val="002060"/>
              </w:rPr>
              <w:t>28/10/2023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AE0F1F" w14:textId="77777777" w:rsidR="00864972" w:rsidRPr="0093187A" w:rsidRDefault="00864972" w:rsidP="00EF6A09">
            <w:pPr>
              <w:pStyle w:val="rowtabella0"/>
              <w:rPr>
                <w:color w:val="002060"/>
              </w:rPr>
            </w:pPr>
            <w:r w:rsidRPr="0093187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86F94C" w14:textId="77777777" w:rsidR="00864972" w:rsidRPr="0093187A" w:rsidRDefault="00864972" w:rsidP="00EF6A09">
            <w:pPr>
              <w:pStyle w:val="rowtabella0"/>
              <w:rPr>
                <w:color w:val="002060"/>
              </w:rPr>
            </w:pPr>
            <w:r w:rsidRPr="0093187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1694C6" w14:textId="77777777" w:rsidR="00864972" w:rsidRPr="0093187A" w:rsidRDefault="00864972" w:rsidP="00EF6A09">
            <w:pPr>
              <w:pStyle w:val="rowtabella0"/>
              <w:rPr>
                <w:color w:val="002060"/>
              </w:rPr>
            </w:pPr>
            <w:r w:rsidRPr="0093187A">
              <w:rPr>
                <w:color w:val="002060"/>
              </w:rPr>
              <w:t>VIA B.BUOZZI</w:t>
            </w:r>
          </w:p>
        </w:tc>
      </w:tr>
      <w:tr w:rsidR="00864972" w:rsidRPr="0093187A" w14:paraId="2977CC6A"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46C39D" w14:textId="77777777" w:rsidR="00864972" w:rsidRPr="0093187A" w:rsidRDefault="00864972" w:rsidP="00EF6A09">
            <w:pPr>
              <w:pStyle w:val="rowtabella0"/>
              <w:rPr>
                <w:color w:val="002060"/>
              </w:rPr>
            </w:pPr>
            <w:r w:rsidRPr="0093187A">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B3F4C" w14:textId="77777777" w:rsidR="00864972" w:rsidRPr="0093187A" w:rsidRDefault="00864972" w:rsidP="00EF6A09">
            <w:pPr>
              <w:pStyle w:val="rowtabella0"/>
              <w:rPr>
                <w:color w:val="002060"/>
              </w:rPr>
            </w:pPr>
            <w:r w:rsidRPr="0093187A">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7F13E"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EBEED" w14:textId="77777777" w:rsidR="00864972" w:rsidRPr="0093187A" w:rsidRDefault="00864972" w:rsidP="00EF6A09">
            <w:pPr>
              <w:pStyle w:val="rowtabella0"/>
              <w:rPr>
                <w:color w:val="002060"/>
              </w:rPr>
            </w:pPr>
            <w:r w:rsidRPr="0093187A">
              <w:rPr>
                <w:color w:val="002060"/>
              </w:rPr>
              <w:t>29/10/2023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F570D" w14:textId="77777777" w:rsidR="00864972" w:rsidRPr="0093187A" w:rsidRDefault="00864972" w:rsidP="00EF6A09">
            <w:pPr>
              <w:pStyle w:val="rowtabella0"/>
              <w:rPr>
                <w:color w:val="002060"/>
              </w:rPr>
            </w:pPr>
            <w:r w:rsidRPr="0093187A">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B561A" w14:textId="77777777" w:rsidR="00864972" w:rsidRPr="0093187A" w:rsidRDefault="00864972" w:rsidP="00EF6A09">
            <w:pPr>
              <w:pStyle w:val="rowtabella0"/>
              <w:rPr>
                <w:color w:val="002060"/>
              </w:rPr>
            </w:pPr>
            <w:r w:rsidRPr="0093187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530F1E" w14:textId="77777777" w:rsidR="00864972" w:rsidRPr="0093187A" w:rsidRDefault="00864972" w:rsidP="00EF6A09">
            <w:pPr>
              <w:pStyle w:val="rowtabella0"/>
              <w:rPr>
                <w:color w:val="002060"/>
              </w:rPr>
            </w:pPr>
            <w:r w:rsidRPr="0093187A">
              <w:rPr>
                <w:color w:val="002060"/>
              </w:rPr>
              <w:t>VIA DEI TESSITORI</w:t>
            </w:r>
          </w:p>
        </w:tc>
      </w:tr>
    </w:tbl>
    <w:p w14:paraId="73E9C22A" w14:textId="77777777" w:rsidR="00864972" w:rsidRPr="0093187A" w:rsidRDefault="00864972" w:rsidP="00864972">
      <w:pPr>
        <w:pStyle w:val="breakline"/>
        <w:rPr>
          <w:rFonts w:eastAsiaTheme="minorEastAsia"/>
          <w:color w:val="002060"/>
        </w:rPr>
      </w:pPr>
    </w:p>
    <w:p w14:paraId="69CAC648" w14:textId="77777777" w:rsidR="00864972" w:rsidRPr="0093187A" w:rsidRDefault="00864972" w:rsidP="00864972">
      <w:pPr>
        <w:pStyle w:val="breakline"/>
        <w:rPr>
          <w:color w:val="002060"/>
        </w:rPr>
      </w:pPr>
    </w:p>
    <w:p w14:paraId="2325B045" w14:textId="77777777" w:rsidR="00864972" w:rsidRPr="0093187A" w:rsidRDefault="00864972" w:rsidP="00864972">
      <w:pPr>
        <w:pStyle w:val="breakline"/>
        <w:rPr>
          <w:color w:val="002060"/>
        </w:rPr>
      </w:pPr>
    </w:p>
    <w:p w14:paraId="77E8010F" w14:textId="77777777" w:rsidR="00864972" w:rsidRPr="0093187A" w:rsidRDefault="00864972" w:rsidP="00864972">
      <w:pPr>
        <w:pStyle w:val="sottotitolocampionato10"/>
        <w:rPr>
          <w:color w:val="002060"/>
        </w:rPr>
      </w:pPr>
      <w:r w:rsidRPr="0093187A">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1"/>
        <w:gridCol w:w="385"/>
        <w:gridCol w:w="898"/>
        <w:gridCol w:w="1198"/>
        <w:gridCol w:w="1558"/>
        <w:gridCol w:w="1541"/>
      </w:tblGrid>
      <w:tr w:rsidR="00864972" w:rsidRPr="0093187A" w14:paraId="44515647"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D8CEB"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3DF92"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4D9D4"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5622C"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408C0"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094A1"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2A71A"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09360E21"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67C6B8" w14:textId="77777777" w:rsidR="00864972" w:rsidRPr="0093187A" w:rsidRDefault="00864972" w:rsidP="00EF6A09">
            <w:pPr>
              <w:pStyle w:val="rowtabella0"/>
              <w:rPr>
                <w:color w:val="002060"/>
              </w:rPr>
            </w:pPr>
            <w:r w:rsidRPr="0093187A">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3F7462" w14:textId="77777777" w:rsidR="00864972" w:rsidRPr="0093187A" w:rsidRDefault="00864972" w:rsidP="00EF6A09">
            <w:pPr>
              <w:pStyle w:val="rowtabella0"/>
              <w:rPr>
                <w:color w:val="002060"/>
              </w:rPr>
            </w:pPr>
            <w:r w:rsidRPr="0093187A">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0B109"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49385" w14:textId="77777777" w:rsidR="00864972" w:rsidRPr="0093187A" w:rsidRDefault="00864972" w:rsidP="00EF6A09">
            <w:pPr>
              <w:pStyle w:val="rowtabella0"/>
              <w:rPr>
                <w:color w:val="002060"/>
              </w:rPr>
            </w:pPr>
            <w:r w:rsidRPr="0093187A">
              <w:rPr>
                <w:color w:val="002060"/>
              </w:rPr>
              <w:t>28/10/2023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C025A" w14:textId="77777777" w:rsidR="00864972" w:rsidRPr="0093187A" w:rsidRDefault="00864972" w:rsidP="00EF6A09">
            <w:pPr>
              <w:pStyle w:val="rowtabella0"/>
              <w:rPr>
                <w:color w:val="002060"/>
              </w:rPr>
            </w:pPr>
            <w:r w:rsidRPr="0093187A">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02F08B" w14:textId="77777777" w:rsidR="00864972" w:rsidRPr="0093187A" w:rsidRDefault="00864972" w:rsidP="00EF6A09">
            <w:pPr>
              <w:pStyle w:val="rowtabella0"/>
              <w:rPr>
                <w:color w:val="002060"/>
              </w:rPr>
            </w:pPr>
            <w:r w:rsidRPr="0093187A">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2C0AA" w14:textId="77777777" w:rsidR="00864972" w:rsidRPr="0093187A" w:rsidRDefault="00864972" w:rsidP="00EF6A09">
            <w:pPr>
              <w:pStyle w:val="rowtabella0"/>
              <w:rPr>
                <w:color w:val="002060"/>
              </w:rPr>
            </w:pPr>
            <w:r w:rsidRPr="0093187A">
              <w:rPr>
                <w:color w:val="002060"/>
              </w:rPr>
              <w:t>VIA E.MATTEI</w:t>
            </w:r>
          </w:p>
        </w:tc>
      </w:tr>
      <w:tr w:rsidR="00864972" w:rsidRPr="0093187A" w14:paraId="3E49A868"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C8CFB1" w14:textId="77777777" w:rsidR="00864972" w:rsidRPr="0093187A" w:rsidRDefault="00864972" w:rsidP="00EF6A09">
            <w:pPr>
              <w:pStyle w:val="rowtabella0"/>
              <w:rPr>
                <w:color w:val="002060"/>
              </w:rPr>
            </w:pPr>
            <w:r w:rsidRPr="0093187A">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D4B2FC" w14:textId="77777777" w:rsidR="00864972" w:rsidRPr="0093187A" w:rsidRDefault="00864972" w:rsidP="00EF6A09">
            <w:pPr>
              <w:pStyle w:val="rowtabella0"/>
              <w:rPr>
                <w:color w:val="002060"/>
              </w:rPr>
            </w:pPr>
            <w:r w:rsidRPr="0093187A">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E346CA"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1F73AD" w14:textId="77777777" w:rsidR="00864972" w:rsidRPr="0093187A" w:rsidRDefault="00864972" w:rsidP="00EF6A09">
            <w:pPr>
              <w:pStyle w:val="rowtabella0"/>
              <w:rPr>
                <w:color w:val="002060"/>
              </w:rPr>
            </w:pPr>
            <w:r w:rsidRPr="0093187A">
              <w:rPr>
                <w:color w:val="002060"/>
              </w:rPr>
              <w:t>28/10/2023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A5617B" w14:textId="77777777" w:rsidR="00864972" w:rsidRPr="0093187A" w:rsidRDefault="00864972" w:rsidP="00EF6A09">
            <w:pPr>
              <w:pStyle w:val="rowtabella0"/>
              <w:rPr>
                <w:color w:val="002060"/>
              </w:rPr>
            </w:pPr>
            <w:r w:rsidRPr="0093187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976EA" w14:textId="77777777" w:rsidR="00864972" w:rsidRPr="0093187A" w:rsidRDefault="00864972" w:rsidP="00EF6A09">
            <w:pPr>
              <w:pStyle w:val="rowtabella0"/>
              <w:rPr>
                <w:color w:val="002060"/>
              </w:rPr>
            </w:pPr>
            <w:r w:rsidRPr="0093187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3B092" w14:textId="77777777" w:rsidR="00864972" w:rsidRPr="0093187A" w:rsidRDefault="00864972" w:rsidP="00EF6A09">
            <w:pPr>
              <w:pStyle w:val="rowtabella0"/>
              <w:rPr>
                <w:color w:val="002060"/>
              </w:rPr>
            </w:pPr>
            <w:r w:rsidRPr="0093187A">
              <w:rPr>
                <w:color w:val="002060"/>
              </w:rPr>
              <w:t>VIA B.ROSSI SNC</w:t>
            </w:r>
          </w:p>
        </w:tc>
      </w:tr>
      <w:tr w:rsidR="00864972" w:rsidRPr="0093187A" w14:paraId="45CC749A"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CE6FAE" w14:textId="77777777" w:rsidR="00864972" w:rsidRPr="0093187A" w:rsidRDefault="00864972" w:rsidP="00EF6A09">
            <w:pPr>
              <w:pStyle w:val="rowtabella0"/>
              <w:rPr>
                <w:color w:val="002060"/>
              </w:rPr>
            </w:pPr>
            <w:r w:rsidRPr="0093187A">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9F2E24" w14:textId="77777777" w:rsidR="00864972" w:rsidRPr="0093187A" w:rsidRDefault="00864972" w:rsidP="00EF6A09">
            <w:pPr>
              <w:pStyle w:val="rowtabella0"/>
              <w:rPr>
                <w:color w:val="002060"/>
              </w:rPr>
            </w:pPr>
            <w:r w:rsidRPr="0093187A">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BA034E"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1D9437" w14:textId="77777777" w:rsidR="00864972" w:rsidRPr="0093187A" w:rsidRDefault="00864972" w:rsidP="00EF6A09">
            <w:pPr>
              <w:pStyle w:val="rowtabella0"/>
              <w:rPr>
                <w:color w:val="002060"/>
              </w:rPr>
            </w:pPr>
            <w:r w:rsidRPr="0093187A">
              <w:rPr>
                <w:color w:val="002060"/>
              </w:rPr>
              <w:t>29/10/2023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CBC365" w14:textId="77777777" w:rsidR="00864972" w:rsidRPr="0093187A" w:rsidRDefault="00864972" w:rsidP="00EF6A09">
            <w:pPr>
              <w:pStyle w:val="rowtabella0"/>
              <w:rPr>
                <w:color w:val="002060"/>
              </w:rPr>
            </w:pPr>
            <w:r w:rsidRPr="0093187A">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3C31F" w14:textId="77777777" w:rsidR="00864972" w:rsidRPr="0093187A" w:rsidRDefault="00864972" w:rsidP="00EF6A09">
            <w:pPr>
              <w:pStyle w:val="rowtabella0"/>
              <w:rPr>
                <w:color w:val="002060"/>
              </w:rPr>
            </w:pPr>
            <w:r w:rsidRPr="0093187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15666" w14:textId="77777777" w:rsidR="00864972" w:rsidRPr="0093187A" w:rsidRDefault="00864972" w:rsidP="00EF6A09">
            <w:pPr>
              <w:pStyle w:val="rowtabella0"/>
              <w:rPr>
                <w:color w:val="002060"/>
              </w:rPr>
            </w:pPr>
            <w:r w:rsidRPr="0093187A">
              <w:rPr>
                <w:color w:val="002060"/>
              </w:rPr>
              <w:t>VIA FRATELLI CERVI</w:t>
            </w:r>
          </w:p>
        </w:tc>
      </w:tr>
      <w:tr w:rsidR="00864972" w:rsidRPr="0093187A" w14:paraId="4D81721F"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A20100" w14:textId="77777777" w:rsidR="00864972" w:rsidRPr="0093187A" w:rsidRDefault="00864972" w:rsidP="00EF6A09">
            <w:pPr>
              <w:pStyle w:val="rowtabella0"/>
              <w:rPr>
                <w:color w:val="002060"/>
              </w:rPr>
            </w:pPr>
            <w:r w:rsidRPr="0093187A">
              <w:rPr>
                <w:color w:val="002060"/>
              </w:rPr>
              <w:t>FIGHT BULLS CORRIDONIsq.B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D3AAA" w14:textId="77777777" w:rsidR="00864972" w:rsidRPr="0093187A" w:rsidRDefault="00864972" w:rsidP="00EF6A09">
            <w:pPr>
              <w:pStyle w:val="rowtabella0"/>
              <w:rPr>
                <w:color w:val="002060"/>
              </w:rPr>
            </w:pPr>
            <w:r w:rsidRPr="0093187A">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0412F"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16F1B" w14:textId="77777777" w:rsidR="00864972" w:rsidRPr="0093187A" w:rsidRDefault="00864972" w:rsidP="00EF6A09">
            <w:pPr>
              <w:pStyle w:val="rowtabella0"/>
              <w:rPr>
                <w:color w:val="002060"/>
              </w:rPr>
            </w:pPr>
            <w:r w:rsidRPr="0093187A">
              <w:rPr>
                <w:color w:val="002060"/>
              </w:rPr>
              <w:t>29/10/2023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04025" w14:textId="77777777" w:rsidR="00864972" w:rsidRPr="0093187A" w:rsidRDefault="00864972" w:rsidP="00EF6A09">
            <w:pPr>
              <w:pStyle w:val="rowtabella0"/>
              <w:rPr>
                <w:color w:val="002060"/>
              </w:rPr>
            </w:pPr>
            <w:r w:rsidRPr="0093187A">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97D0B" w14:textId="77777777" w:rsidR="00864972" w:rsidRPr="0093187A" w:rsidRDefault="00864972" w:rsidP="00EF6A09">
            <w:pPr>
              <w:pStyle w:val="rowtabella0"/>
              <w:rPr>
                <w:color w:val="002060"/>
              </w:rPr>
            </w:pPr>
            <w:r w:rsidRPr="0093187A">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EF247" w14:textId="77777777" w:rsidR="00864972" w:rsidRPr="0093187A" w:rsidRDefault="00864972" w:rsidP="00EF6A09">
            <w:pPr>
              <w:pStyle w:val="rowtabella0"/>
              <w:rPr>
                <w:color w:val="002060"/>
              </w:rPr>
            </w:pPr>
            <w:r w:rsidRPr="0093187A">
              <w:rPr>
                <w:color w:val="002060"/>
              </w:rPr>
              <w:t>VIA E.MATTEI</w:t>
            </w:r>
          </w:p>
        </w:tc>
      </w:tr>
    </w:tbl>
    <w:p w14:paraId="7A03F16A" w14:textId="77777777" w:rsidR="00864972" w:rsidRDefault="00864972" w:rsidP="00864972">
      <w:pPr>
        <w:pStyle w:val="breakline"/>
        <w:rPr>
          <w:color w:val="002060"/>
        </w:rPr>
      </w:pPr>
    </w:p>
    <w:p w14:paraId="04516DC4" w14:textId="77777777" w:rsidR="00864972" w:rsidRPr="00D652AD" w:rsidRDefault="00864972" w:rsidP="00864972">
      <w:pPr>
        <w:pStyle w:val="breakline"/>
        <w:rPr>
          <w:color w:val="002060"/>
        </w:rPr>
      </w:pPr>
    </w:p>
    <w:p w14:paraId="42ECAE3A" w14:textId="77777777" w:rsidR="00864972" w:rsidRPr="00D652AD" w:rsidRDefault="00864972" w:rsidP="00864972">
      <w:pPr>
        <w:pStyle w:val="titolocampionato0"/>
        <w:shd w:val="clear" w:color="auto" w:fill="CCCCCC"/>
        <w:spacing w:before="80" w:after="40"/>
        <w:rPr>
          <w:color w:val="002060"/>
        </w:rPr>
      </w:pPr>
      <w:r w:rsidRPr="00D652AD">
        <w:rPr>
          <w:color w:val="002060"/>
        </w:rPr>
        <w:t>UNDER 15 C5 REGIONALI MASCHILI</w:t>
      </w:r>
    </w:p>
    <w:p w14:paraId="0CE4BF7D" w14:textId="77777777" w:rsidR="00864972" w:rsidRPr="00D652AD" w:rsidRDefault="00864972" w:rsidP="00864972">
      <w:pPr>
        <w:pStyle w:val="titoloprinc0"/>
        <w:rPr>
          <w:color w:val="002060"/>
        </w:rPr>
      </w:pPr>
      <w:r w:rsidRPr="00D652AD">
        <w:rPr>
          <w:color w:val="002060"/>
        </w:rPr>
        <w:t>VARIAZIONI AL PROGRAMMA GARE</w:t>
      </w:r>
    </w:p>
    <w:p w14:paraId="3E92DEC6" w14:textId="77777777" w:rsidR="00864972" w:rsidRPr="00D652AD" w:rsidRDefault="00864972" w:rsidP="00864972">
      <w:pPr>
        <w:pStyle w:val="breakline"/>
        <w:rPr>
          <w:color w:val="002060"/>
        </w:rPr>
      </w:pPr>
    </w:p>
    <w:p w14:paraId="23792CE5" w14:textId="77777777" w:rsidR="00864972" w:rsidRPr="00D652AD" w:rsidRDefault="00864972" w:rsidP="00864972">
      <w:pPr>
        <w:pStyle w:val="breakline"/>
        <w:rPr>
          <w:color w:val="002060"/>
        </w:rPr>
      </w:pPr>
    </w:p>
    <w:p w14:paraId="0D69EC11" w14:textId="77777777" w:rsidR="00864972" w:rsidRPr="00D652AD" w:rsidRDefault="00864972" w:rsidP="00864972">
      <w:pPr>
        <w:pStyle w:val="sottotitolocampionato10"/>
        <w:rPr>
          <w:color w:val="002060"/>
        </w:rPr>
      </w:pPr>
      <w:r w:rsidRPr="00D652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4972" w:rsidRPr="00D652AD" w14:paraId="2BEF6F26" w14:textId="77777777" w:rsidTr="008516B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211FB" w14:textId="77777777" w:rsidR="00864972" w:rsidRPr="00D652AD" w:rsidRDefault="00864972" w:rsidP="00EF6A09">
            <w:pPr>
              <w:pStyle w:val="headertabella0"/>
              <w:rPr>
                <w:color w:val="002060"/>
              </w:rPr>
            </w:pPr>
            <w:r w:rsidRPr="00D652A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8A0CE" w14:textId="77777777" w:rsidR="00864972" w:rsidRPr="00D652AD" w:rsidRDefault="00864972" w:rsidP="00EF6A09">
            <w:pPr>
              <w:pStyle w:val="headertabella0"/>
              <w:rPr>
                <w:color w:val="002060"/>
              </w:rPr>
            </w:pPr>
            <w:r w:rsidRPr="00D652AD">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DB169" w14:textId="77777777" w:rsidR="00864972" w:rsidRPr="00D652AD" w:rsidRDefault="00864972" w:rsidP="00EF6A09">
            <w:pPr>
              <w:pStyle w:val="headertabella0"/>
              <w:rPr>
                <w:color w:val="002060"/>
              </w:rPr>
            </w:pPr>
            <w:r w:rsidRPr="00D652A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BFA48" w14:textId="77777777" w:rsidR="00864972" w:rsidRPr="00D652AD" w:rsidRDefault="00864972" w:rsidP="00EF6A09">
            <w:pPr>
              <w:pStyle w:val="headertabella0"/>
              <w:rPr>
                <w:color w:val="002060"/>
              </w:rPr>
            </w:pPr>
            <w:r w:rsidRPr="00D652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DA727" w14:textId="77777777" w:rsidR="00864972" w:rsidRPr="00D652AD" w:rsidRDefault="00864972" w:rsidP="00EF6A09">
            <w:pPr>
              <w:pStyle w:val="headertabella0"/>
              <w:rPr>
                <w:color w:val="002060"/>
              </w:rPr>
            </w:pPr>
            <w:r w:rsidRPr="00D652AD">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2348D" w14:textId="77777777" w:rsidR="00864972" w:rsidRPr="00D652AD" w:rsidRDefault="00864972" w:rsidP="00EF6A09">
            <w:pPr>
              <w:pStyle w:val="headertabella0"/>
              <w:rPr>
                <w:color w:val="002060"/>
              </w:rPr>
            </w:pPr>
            <w:r w:rsidRPr="00D652A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6AD3C" w14:textId="77777777" w:rsidR="00864972" w:rsidRPr="00D652AD" w:rsidRDefault="00864972" w:rsidP="00EF6A09">
            <w:pPr>
              <w:pStyle w:val="headertabella0"/>
              <w:rPr>
                <w:color w:val="002060"/>
              </w:rPr>
            </w:pPr>
            <w:r w:rsidRPr="00D652AD">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0B07D" w14:textId="77777777" w:rsidR="00864972" w:rsidRPr="00D652AD" w:rsidRDefault="00864972" w:rsidP="00EF6A09">
            <w:pPr>
              <w:pStyle w:val="headertabella0"/>
              <w:rPr>
                <w:color w:val="002060"/>
              </w:rPr>
            </w:pPr>
            <w:r w:rsidRPr="00D652AD">
              <w:rPr>
                <w:color w:val="002060"/>
              </w:rPr>
              <w:t>Impianto</w:t>
            </w:r>
          </w:p>
        </w:tc>
      </w:tr>
      <w:tr w:rsidR="00864972" w:rsidRPr="00D652AD" w14:paraId="7D0FAF7A" w14:textId="77777777" w:rsidTr="008516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B3551" w14:textId="77777777" w:rsidR="00864972" w:rsidRPr="008516B0" w:rsidRDefault="00864972" w:rsidP="00EF6A09">
            <w:pPr>
              <w:pStyle w:val="rowtabella0"/>
              <w:rPr>
                <w:color w:val="002060"/>
                <w:highlight w:val="yellow"/>
              </w:rPr>
            </w:pPr>
            <w:r w:rsidRPr="008516B0">
              <w:rPr>
                <w:color w:val="002060"/>
                <w:highlight w:val="yellow"/>
              </w:rPr>
              <w:t>29/10/2023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92B88" w14:textId="77777777" w:rsidR="00864972" w:rsidRPr="008516B0" w:rsidRDefault="00864972" w:rsidP="00EF6A09">
            <w:pPr>
              <w:pStyle w:val="rowtabella0"/>
              <w:jc w:val="center"/>
              <w:rPr>
                <w:color w:val="002060"/>
                <w:highlight w:val="yellow"/>
              </w:rPr>
            </w:pPr>
            <w:r w:rsidRPr="008516B0">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E8B5" w14:textId="77777777" w:rsidR="00864972" w:rsidRPr="008516B0" w:rsidRDefault="00864972" w:rsidP="00EF6A09">
            <w:pPr>
              <w:pStyle w:val="rowtabella0"/>
              <w:rPr>
                <w:color w:val="002060"/>
                <w:highlight w:val="yellow"/>
              </w:rPr>
            </w:pPr>
            <w:r w:rsidRPr="008516B0">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73B9A" w14:textId="77777777" w:rsidR="00864972" w:rsidRPr="008516B0" w:rsidRDefault="00864972" w:rsidP="00EF6A09">
            <w:pPr>
              <w:pStyle w:val="rowtabella0"/>
              <w:rPr>
                <w:color w:val="002060"/>
                <w:highlight w:val="yellow"/>
              </w:rPr>
            </w:pPr>
            <w:r w:rsidRPr="008516B0">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403D" w14:textId="6EB3DD68" w:rsidR="00864972" w:rsidRPr="00D652AD" w:rsidRDefault="00864972" w:rsidP="00EF6A0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B2DF7" w14:textId="77777777" w:rsidR="00864972" w:rsidRPr="008516B0" w:rsidRDefault="00864972" w:rsidP="00EF6A09">
            <w:pPr>
              <w:pStyle w:val="rowtabella0"/>
              <w:jc w:val="center"/>
              <w:rPr>
                <w:color w:val="002060"/>
                <w:highlight w:val="yellow"/>
              </w:rPr>
            </w:pPr>
            <w:r w:rsidRPr="008516B0">
              <w:rPr>
                <w:color w:val="002060"/>
                <w:highlight w:val="yellow"/>
              </w:rPr>
              <w:t>11:30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3ED0" w14:textId="77777777" w:rsidR="00864972" w:rsidRPr="00D652AD" w:rsidRDefault="00864972" w:rsidP="00EF6A0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827D" w14:textId="77777777" w:rsidR="00864972" w:rsidRPr="00D652AD" w:rsidRDefault="00864972" w:rsidP="00EF6A09">
            <w:pPr>
              <w:pStyle w:val="rowtabella0"/>
              <w:rPr>
                <w:color w:val="002060"/>
              </w:rPr>
            </w:pPr>
            <w:r w:rsidRPr="008516B0">
              <w:rPr>
                <w:color w:val="002060"/>
                <w:highlight w:val="yellow"/>
              </w:rPr>
              <w:t>PALLONE GEODETICO VERBENA ANCONA VIA PETRARCA</w:t>
            </w:r>
          </w:p>
        </w:tc>
      </w:tr>
    </w:tbl>
    <w:p w14:paraId="5FFE4520" w14:textId="77777777" w:rsidR="00864972" w:rsidRPr="00D652AD" w:rsidRDefault="00864972" w:rsidP="00864972">
      <w:pPr>
        <w:pStyle w:val="breakline"/>
        <w:rPr>
          <w:rFonts w:eastAsiaTheme="minorEastAsia"/>
          <w:color w:val="002060"/>
        </w:rPr>
      </w:pPr>
    </w:p>
    <w:p w14:paraId="38AECC32" w14:textId="77777777" w:rsidR="00864972" w:rsidRPr="00D652AD" w:rsidRDefault="00864972" w:rsidP="00864972">
      <w:pPr>
        <w:pStyle w:val="breakline"/>
        <w:rPr>
          <w:color w:val="002060"/>
        </w:rPr>
      </w:pPr>
    </w:p>
    <w:p w14:paraId="24DC5F66" w14:textId="77777777" w:rsidR="00864972" w:rsidRPr="00D652AD" w:rsidRDefault="00864972" w:rsidP="00864972">
      <w:pPr>
        <w:pStyle w:val="sottotitolocampionato10"/>
        <w:rPr>
          <w:color w:val="002060"/>
        </w:rPr>
      </w:pPr>
      <w:r w:rsidRPr="00D652A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64972" w:rsidRPr="00D652AD" w14:paraId="4351EA6D" w14:textId="77777777" w:rsidTr="008516B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49F9A" w14:textId="77777777" w:rsidR="00864972" w:rsidRPr="00D652AD" w:rsidRDefault="00864972" w:rsidP="00EF6A09">
            <w:pPr>
              <w:pStyle w:val="headertabella0"/>
              <w:rPr>
                <w:color w:val="002060"/>
              </w:rPr>
            </w:pPr>
            <w:r w:rsidRPr="00D652A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B9EBB" w14:textId="77777777" w:rsidR="00864972" w:rsidRPr="00D652AD" w:rsidRDefault="00864972" w:rsidP="00EF6A09">
            <w:pPr>
              <w:pStyle w:val="headertabella0"/>
              <w:rPr>
                <w:color w:val="002060"/>
              </w:rPr>
            </w:pPr>
            <w:r w:rsidRPr="00D652AD">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51FDB" w14:textId="77777777" w:rsidR="00864972" w:rsidRPr="00D652AD" w:rsidRDefault="00864972" w:rsidP="00EF6A09">
            <w:pPr>
              <w:pStyle w:val="headertabella0"/>
              <w:rPr>
                <w:color w:val="002060"/>
              </w:rPr>
            </w:pPr>
            <w:r w:rsidRPr="00D652A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4100A" w14:textId="77777777" w:rsidR="00864972" w:rsidRPr="00D652AD" w:rsidRDefault="00864972" w:rsidP="00EF6A09">
            <w:pPr>
              <w:pStyle w:val="headertabella0"/>
              <w:rPr>
                <w:color w:val="002060"/>
              </w:rPr>
            </w:pPr>
            <w:r w:rsidRPr="00D652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836A9" w14:textId="77777777" w:rsidR="00864972" w:rsidRPr="00D652AD" w:rsidRDefault="00864972" w:rsidP="00EF6A09">
            <w:pPr>
              <w:pStyle w:val="headertabella0"/>
              <w:rPr>
                <w:color w:val="002060"/>
              </w:rPr>
            </w:pPr>
            <w:r w:rsidRPr="00D652AD">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5C1DE" w14:textId="77777777" w:rsidR="00864972" w:rsidRPr="00D652AD" w:rsidRDefault="00864972" w:rsidP="00EF6A09">
            <w:pPr>
              <w:pStyle w:val="headertabella0"/>
              <w:rPr>
                <w:color w:val="002060"/>
              </w:rPr>
            </w:pPr>
            <w:r w:rsidRPr="00D652A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B3EA2" w14:textId="77777777" w:rsidR="00864972" w:rsidRPr="00D652AD" w:rsidRDefault="00864972" w:rsidP="00EF6A09">
            <w:pPr>
              <w:pStyle w:val="headertabella0"/>
              <w:rPr>
                <w:color w:val="002060"/>
              </w:rPr>
            </w:pPr>
            <w:r w:rsidRPr="00D652AD">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EB6A6" w14:textId="77777777" w:rsidR="00864972" w:rsidRPr="00D652AD" w:rsidRDefault="00864972" w:rsidP="00EF6A09">
            <w:pPr>
              <w:pStyle w:val="headertabella0"/>
              <w:rPr>
                <w:color w:val="002060"/>
              </w:rPr>
            </w:pPr>
            <w:r w:rsidRPr="00D652AD">
              <w:rPr>
                <w:color w:val="002060"/>
              </w:rPr>
              <w:t>Impianto</w:t>
            </w:r>
          </w:p>
        </w:tc>
      </w:tr>
      <w:tr w:rsidR="00864972" w:rsidRPr="00D652AD" w14:paraId="0AF1A9CC" w14:textId="77777777" w:rsidTr="008516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AEA9" w14:textId="77777777" w:rsidR="00864972" w:rsidRPr="008516B0" w:rsidRDefault="00864972" w:rsidP="00EF6A09">
            <w:pPr>
              <w:pStyle w:val="rowtabella0"/>
              <w:rPr>
                <w:color w:val="002060"/>
                <w:highlight w:val="yellow"/>
              </w:rPr>
            </w:pPr>
            <w:r w:rsidRPr="008516B0">
              <w:rPr>
                <w:color w:val="002060"/>
                <w:highlight w:val="yellow"/>
              </w:rPr>
              <w:t>04/11/2023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A7B49" w14:textId="77777777" w:rsidR="00864972" w:rsidRPr="008516B0" w:rsidRDefault="00864972" w:rsidP="00EF6A09">
            <w:pPr>
              <w:pStyle w:val="rowtabella0"/>
              <w:jc w:val="center"/>
              <w:rPr>
                <w:color w:val="002060"/>
                <w:highlight w:val="yellow"/>
              </w:rPr>
            </w:pPr>
            <w:r w:rsidRPr="008516B0">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7CF5" w14:textId="77777777" w:rsidR="00864972" w:rsidRPr="008516B0" w:rsidRDefault="00864972" w:rsidP="00EF6A09">
            <w:pPr>
              <w:pStyle w:val="rowtabella0"/>
              <w:rPr>
                <w:color w:val="002060"/>
                <w:highlight w:val="yellow"/>
              </w:rPr>
            </w:pPr>
            <w:r w:rsidRPr="008516B0">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E89E3" w14:textId="77777777" w:rsidR="00864972" w:rsidRPr="008516B0" w:rsidRDefault="00864972" w:rsidP="00EF6A09">
            <w:pPr>
              <w:pStyle w:val="rowtabella0"/>
              <w:rPr>
                <w:color w:val="002060"/>
                <w:highlight w:val="yellow"/>
              </w:rPr>
            </w:pPr>
            <w:r w:rsidRPr="008516B0">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C9CDC" w14:textId="0541C7C2" w:rsidR="00864972" w:rsidRPr="00D652AD" w:rsidRDefault="00864972" w:rsidP="00EF6A0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8421" w14:textId="77777777" w:rsidR="00864972" w:rsidRPr="008516B0" w:rsidRDefault="00864972" w:rsidP="00EF6A09">
            <w:pPr>
              <w:pStyle w:val="rowtabella0"/>
              <w:jc w:val="center"/>
              <w:rPr>
                <w:color w:val="002060"/>
                <w:highlight w:val="yellow"/>
              </w:rPr>
            </w:pPr>
            <w:r w:rsidRPr="008516B0">
              <w:rPr>
                <w:color w:val="002060"/>
                <w:highlight w:val="yellow"/>
              </w:rPr>
              <w:t>17:15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BC884" w14:textId="77777777" w:rsidR="00864972" w:rsidRPr="00D652AD" w:rsidRDefault="00864972" w:rsidP="00EF6A09">
            <w:pPr>
              <w:pStyle w:val="rowtabella0"/>
              <w:jc w:val="center"/>
              <w:rPr>
                <w:color w:val="002060"/>
              </w:rPr>
            </w:pPr>
            <w:r w:rsidRPr="00D652AD">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6AB0" w14:textId="77777777" w:rsidR="00864972" w:rsidRPr="00D652AD" w:rsidRDefault="00864972" w:rsidP="00EF6A09">
            <w:pPr>
              <w:rPr>
                <w:color w:val="002060"/>
              </w:rPr>
            </w:pPr>
          </w:p>
        </w:tc>
      </w:tr>
    </w:tbl>
    <w:p w14:paraId="44A61CF1" w14:textId="77777777" w:rsidR="00864972" w:rsidRPr="00D652AD" w:rsidRDefault="00864972" w:rsidP="00864972">
      <w:pPr>
        <w:pStyle w:val="breakline"/>
        <w:rPr>
          <w:rFonts w:eastAsiaTheme="minorEastAsia"/>
          <w:color w:val="002060"/>
        </w:rPr>
      </w:pPr>
    </w:p>
    <w:p w14:paraId="33B11DD9" w14:textId="77777777" w:rsidR="00864972" w:rsidRPr="00D652AD" w:rsidRDefault="00864972" w:rsidP="00864972">
      <w:pPr>
        <w:pStyle w:val="breakline"/>
        <w:rPr>
          <w:color w:val="002060"/>
        </w:rPr>
      </w:pPr>
    </w:p>
    <w:p w14:paraId="2CD2CE92" w14:textId="77777777" w:rsidR="00864972" w:rsidRPr="00D652AD" w:rsidRDefault="00864972" w:rsidP="00864972">
      <w:pPr>
        <w:pStyle w:val="titoloprinc0"/>
        <w:rPr>
          <w:color w:val="002060"/>
        </w:rPr>
      </w:pPr>
      <w:r w:rsidRPr="00D652AD">
        <w:rPr>
          <w:color w:val="002060"/>
        </w:rPr>
        <w:t>RISULTATI</w:t>
      </w:r>
    </w:p>
    <w:p w14:paraId="2E4B8E7B" w14:textId="77777777" w:rsidR="00864972" w:rsidRPr="00D652AD" w:rsidRDefault="00864972" w:rsidP="00864972">
      <w:pPr>
        <w:pStyle w:val="breakline"/>
        <w:rPr>
          <w:color w:val="002060"/>
        </w:rPr>
      </w:pPr>
    </w:p>
    <w:p w14:paraId="23A5DD8D" w14:textId="77777777" w:rsidR="00864972" w:rsidRPr="00D652AD" w:rsidRDefault="00864972" w:rsidP="00864972">
      <w:pPr>
        <w:pStyle w:val="sottotitolocampionato10"/>
        <w:rPr>
          <w:color w:val="002060"/>
        </w:rPr>
      </w:pPr>
      <w:r w:rsidRPr="00D652AD">
        <w:rPr>
          <w:color w:val="002060"/>
        </w:rPr>
        <w:t>RISULTATI UFFICIALI GARE DEL 22/10/2023</w:t>
      </w:r>
    </w:p>
    <w:p w14:paraId="48C28EF7" w14:textId="77777777" w:rsidR="00864972" w:rsidRPr="00864972" w:rsidRDefault="00864972" w:rsidP="00864972">
      <w:pPr>
        <w:pStyle w:val="sottotitolocampionato20"/>
        <w:spacing w:before="0" w:beforeAutospacing="0" w:after="0" w:afterAutospacing="0"/>
        <w:rPr>
          <w:rFonts w:ascii="Arial" w:hAnsi="Arial" w:cs="Arial"/>
          <w:color w:val="002060"/>
          <w:sz w:val="20"/>
          <w:szCs w:val="20"/>
        </w:rPr>
      </w:pPr>
      <w:r w:rsidRPr="00864972">
        <w:rPr>
          <w:rFonts w:ascii="Arial" w:hAnsi="Arial" w:cs="Arial"/>
          <w:color w:val="002060"/>
          <w:sz w:val="20"/>
          <w:szCs w:val="20"/>
        </w:rPr>
        <w:t>Si trascrivono qui di seguito i risultati ufficiali delle gare disputate</w:t>
      </w:r>
    </w:p>
    <w:p w14:paraId="52BFD181" w14:textId="77777777" w:rsidR="00864972" w:rsidRPr="00D652AD" w:rsidRDefault="00864972" w:rsidP="0086497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4972" w:rsidRPr="00D652AD" w14:paraId="15158F96" w14:textId="77777777" w:rsidTr="00EF6A0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44DBF44D"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53195" w14:textId="77777777" w:rsidR="00864972" w:rsidRPr="00D652AD" w:rsidRDefault="00864972" w:rsidP="00EF6A09">
                  <w:pPr>
                    <w:pStyle w:val="headertabella0"/>
                    <w:rPr>
                      <w:color w:val="002060"/>
                    </w:rPr>
                  </w:pPr>
                  <w:r w:rsidRPr="00D652AD">
                    <w:rPr>
                      <w:color w:val="002060"/>
                    </w:rPr>
                    <w:t>GIRONE A - 4 Giornata - A</w:t>
                  </w:r>
                </w:p>
              </w:tc>
            </w:tr>
            <w:tr w:rsidR="00864972" w:rsidRPr="00D652AD" w14:paraId="0A5429EE"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37F947" w14:textId="77777777" w:rsidR="00864972" w:rsidRPr="00D652AD" w:rsidRDefault="00864972" w:rsidP="00EF6A09">
                  <w:pPr>
                    <w:pStyle w:val="rowtabella0"/>
                    <w:rPr>
                      <w:color w:val="002060"/>
                    </w:rPr>
                  </w:pPr>
                  <w:r w:rsidRPr="00D652AD">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2E154" w14:textId="77777777" w:rsidR="00864972" w:rsidRPr="00D652AD" w:rsidRDefault="00864972" w:rsidP="00EF6A09">
                  <w:pPr>
                    <w:pStyle w:val="rowtabella0"/>
                    <w:rPr>
                      <w:color w:val="002060"/>
                    </w:rPr>
                  </w:pPr>
                  <w:r w:rsidRPr="00D652AD">
                    <w:rPr>
                      <w:color w:val="002060"/>
                    </w:rPr>
                    <w:t>- TAVERNELLE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B0065" w14:textId="77777777" w:rsidR="00864972" w:rsidRPr="00D652AD" w:rsidRDefault="00864972" w:rsidP="00EF6A09">
                  <w:pPr>
                    <w:pStyle w:val="rowtabella0"/>
                    <w:jc w:val="center"/>
                    <w:rPr>
                      <w:color w:val="002060"/>
                    </w:rPr>
                  </w:pPr>
                  <w:r w:rsidRPr="00D652AD">
                    <w:rPr>
                      <w:color w:val="002060"/>
                    </w:rPr>
                    <w:t>16 - 2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B1B54" w14:textId="77777777" w:rsidR="00864972" w:rsidRPr="00D652AD" w:rsidRDefault="00864972" w:rsidP="00EF6A09">
                  <w:pPr>
                    <w:pStyle w:val="rowtabella0"/>
                    <w:jc w:val="center"/>
                    <w:rPr>
                      <w:color w:val="002060"/>
                    </w:rPr>
                  </w:pPr>
                  <w:r w:rsidRPr="00D652AD">
                    <w:rPr>
                      <w:color w:val="002060"/>
                    </w:rPr>
                    <w:t> </w:t>
                  </w:r>
                </w:p>
              </w:tc>
            </w:tr>
            <w:tr w:rsidR="00864972" w:rsidRPr="00D652AD" w14:paraId="148270C1"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D93CB7" w14:textId="77777777" w:rsidR="00864972" w:rsidRPr="00D652AD" w:rsidRDefault="00864972" w:rsidP="00EF6A09">
                  <w:pPr>
                    <w:pStyle w:val="rowtabella0"/>
                    <w:rPr>
                      <w:color w:val="002060"/>
                    </w:rPr>
                  </w:pPr>
                  <w:r w:rsidRPr="00D652AD">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FB2D97" w14:textId="77777777" w:rsidR="00864972" w:rsidRPr="00D652AD" w:rsidRDefault="00864972" w:rsidP="00EF6A09">
                  <w:pPr>
                    <w:pStyle w:val="rowtabella0"/>
                    <w:rPr>
                      <w:color w:val="002060"/>
                    </w:rPr>
                  </w:pPr>
                  <w:r w:rsidRPr="00D652AD">
                    <w:rPr>
                      <w:color w:val="002060"/>
                    </w:rPr>
                    <w:t>- AMICI DEL CENTROSOCIOsq.B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10F663" w14:textId="77777777" w:rsidR="00864972" w:rsidRPr="00D652AD" w:rsidRDefault="00864972" w:rsidP="00EF6A09">
                  <w:pPr>
                    <w:pStyle w:val="rowtabella0"/>
                    <w:jc w:val="center"/>
                    <w:rPr>
                      <w:color w:val="002060"/>
                    </w:rPr>
                  </w:pPr>
                  <w:r w:rsidRPr="00D652AD">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C9099C" w14:textId="77777777" w:rsidR="00864972" w:rsidRPr="00D652AD" w:rsidRDefault="00864972" w:rsidP="00EF6A09">
                  <w:pPr>
                    <w:pStyle w:val="rowtabella0"/>
                    <w:jc w:val="center"/>
                    <w:rPr>
                      <w:color w:val="002060"/>
                    </w:rPr>
                  </w:pPr>
                  <w:r w:rsidRPr="00D652AD">
                    <w:rPr>
                      <w:color w:val="002060"/>
                    </w:rPr>
                    <w:t> </w:t>
                  </w:r>
                </w:p>
              </w:tc>
            </w:tr>
            <w:tr w:rsidR="00864972" w:rsidRPr="00D652AD" w14:paraId="6728B8B6"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2C4FBD" w14:textId="77777777" w:rsidR="00864972" w:rsidRPr="00D652AD" w:rsidRDefault="00864972" w:rsidP="00EF6A09">
                  <w:pPr>
                    <w:pStyle w:val="rowtabella0"/>
                    <w:rPr>
                      <w:color w:val="002060"/>
                    </w:rPr>
                  </w:pPr>
                  <w:r w:rsidRPr="00D652AD">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FBE545" w14:textId="77777777" w:rsidR="00864972" w:rsidRPr="00D652AD" w:rsidRDefault="00864972" w:rsidP="00EF6A09">
                  <w:pPr>
                    <w:pStyle w:val="rowtabella0"/>
                    <w:rPr>
                      <w:color w:val="002060"/>
                    </w:rPr>
                  </w:pPr>
                  <w:r w:rsidRPr="00D652AD">
                    <w:rPr>
                      <w:color w:val="002060"/>
                    </w:rPr>
                    <w:t>- ITALSERVICE C5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975936" w14:textId="77777777" w:rsidR="00864972" w:rsidRPr="00D652AD" w:rsidRDefault="00864972" w:rsidP="00EF6A09">
                  <w:pPr>
                    <w:pStyle w:val="rowtabella0"/>
                    <w:jc w:val="center"/>
                    <w:rPr>
                      <w:color w:val="002060"/>
                    </w:rPr>
                  </w:pPr>
                  <w:r w:rsidRPr="00D652AD">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4661F5" w14:textId="77777777" w:rsidR="00864972" w:rsidRPr="00D652AD" w:rsidRDefault="00864972" w:rsidP="00EF6A09">
                  <w:pPr>
                    <w:pStyle w:val="rowtabella0"/>
                    <w:jc w:val="center"/>
                    <w:rPr>
                      <w:color w:val="002060"/>
                    </w:rPr>
                  </w:pPr>
                  <w:r w:rsidRPr="00D652AD">
                    <w:rPr>
                      <w:color w:val="002060"/>
                    </w:rPr>
                    <w:t> </w:t>
                  </w:r>
                </w:p>
              </w:tc>
            </w:tr>
            <w:tr w:rsidR="00864972" w:rsidRPr="00D652AD" w14:paraId="5577725B"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430D9D" w14:textId="77777777" w:rsidR="00864972" w:rsidRPr="00D652AD" w:rsidRDefault="00864972" w:rsidP="00EF6A09">
                  <w:pPr>
                    <w:pStyle w:val="rowtabella0"/>
                    <w:rPr>
                      <w:color w:val="002060"/>
                    </w:rPr>
                  </w:pPr>
                  <w:r w:rsidRPr="00D652AD">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6DFE4D" w14:textId="77777777" w:rsidR="00864972" w:rsidRPr="00D652AD" w:rsidRDefault="00864972" w:rsidP="00EF6A09">
                  <w:pPr>
                    <w:pStyle w:val="rowtabella0"/>
                    <w:rPr>
                      <w:color w:val="002060"/>
                    </w:rPr>
                  </w:pPr>
                  <w:r w:rsidRPr="00D652AD">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C1A7A3" w14:textId="77777777" w:rsidR="00864972" w:rsidRPr="00D652AD" w:rsidRDefault="00864972" w:rsidP="00EF6A09">
                  <w:pPr>
                    <w:pStyle w:val="rowtabella0"/>
                    <w:jc w:val="center"/>
                    <w:rPr>
                      <w:color w:val="002060"/>
                    </w:rPr>
                  </w:pPr>
                  <w:r w:rsidRPr="00D652A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4905FC" w14:textId="77777777" w:rsidR="00864972" w:rsidRPr="00D652AD" w:rsidRDefault="00864972" w:rsidP="00EF6A09">
                  <w:pPr>
                    <w:pStyle w:val="rowtabella0"/>
                    <w:jc w:val="center"/>
                    <w:rPr>
                      <w:color w:val="002060"/>
                    </w:rPr>
                  </w:pPr>
                  <w:r w:rsidRPr="00D652AD">
                    <w:rPr>
                      <w:color w:val="002060"/>
                    </w:rPr>
                    <w:t> </w:t>
                  </w:r>
                </w:p>
              </w:tc>
            </w:tr>
            <w:tr w:rsidR="00864972" w:rsidRPr="00D652AD" w14:paraId="5973B4B2"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6AF6C8" w14:textId="77777777" w:rsidR="00864972" w:rsidRPr="00D652AD" w:rsidRDefault="00864972" w:rsidP="00EF6A09">
                  <w:pPr>
                    <w:pStyle w:val="rowtabella0"/>
                    <w:rPr>
                      <w:color w:val="002060"/>
                    </w:rPr>
                  </w:pPr>
                  <w:r w:rsidRPr="00D652AD">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A3BCF" w14:textId="77777777" w:rsidR="00864972" w:rsidRPr="00D652AD" w:rsidRDefault="00864972" w:rsidP="00EF6A09">
                  <w:pPr>
                    <w:pStyle w:val="rowtabella0"/>
                    <w:rPr>
                      <w:color w:val="002060"/>
                    </w:rPr>
                  </w:pPr>
                  <w:r w:rsidRPr="00D652AD">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55648" w14:textId="77777777" w:rsidR="00864972" w:rsidRPr="00D652AD" w:rsidRDefault="00864972" w:rsidP="00EF6A09">
                  <w:pPr>
                    <w:pStyle w:val="rowtabella0"/>
                    <w:jc w:val="center"/>
                    <w:rPr>
                      <w:color w:val="002060"/>
                    </w:rPr>
                  </w:pPr>
                  <w:r w:rsidRPr="00D652AD">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BD915" w14:textId="77777777" w:rsidR="00864972" w:rsidRPr="00D652AD" w:rsidRDefault="00864972" w:rsidP="00EF6A09">
                  <w:pPr>
                    <w:pStyle w:val="rowtabella0"/>
                    <w:jc w:val="center"/>
                    <w:rPr>
                      <w:color w:val="002060"/>
                    </w:rPr>
                  </w:pPr>
                  <w:r w:rsidRPr="00D652AD">
                    <w:rPr>
                      <w:color w:val="002060"/>
                    </w:rPr>
                    <w:t> </w:t>
                  </w:r>
                </w:p>
              </w:tc>
            </w:tr>
            <w:tr w:rsidR="00864972" w:rsidRPr="00D652AD" w14:paraId="4E8B9573" w14:textId="77777777" w:rsidTr="00EF6A09">
              <w:tc>
                <w:tcPr>
                  <w:tcW w:w="4700" w:type="dxa"/>
                  <w:gridSpan w:val="4"/>
                  <w:tcBorders>
                    <w:top w:val="nil"/>
                    <w:left w:val="nil"/>
                    <w:bottom w:val="nil"/>
                    <w:right w:val="nil"/>
                  </w:tcBorders>
                  <w:tcMar>
                    <w:top w:w="20" w:type="dxa"/>
                    <w:left w:w="20" w:type="dxa"/>
                    <w:bottom w:w="20" w:type="dxa"/>
                    <w:right w:w="20" w:type="dxa"/>
                  </w:tcMar>
                  <w:vAlign w:val="center"/>
                  <w:hideMark/>
                </w:tcPr>
                <w:p w14:paraId="46E8081A" w14:textId="77777777" w:rsidR="00864972" w:rsidRPr="00D652AD" w:rsidRDefault="00864972" w:rsidP="00EF6A09">
                  <w:pPr>
                    <w:pStyle w:val="rowtabella0"/>
                    <w:rPr>
                      <w:color w:val="002060"/>
                    </w:rPr>
                  </w:pPr>
                  <w:r w:rsidRPr="00D652AD">
                    <w:rPr>
                      <w:color w:val="002060"/>
                    </w:rPr>
                    <w:t>(1) - disputata il 21/10/2023</w:t>
                  </w:r>
                </w:p>
              </w:tc>
            </w:tr>
          </w:tbl>
          <w:p w14:paraId="5BF14BF8" w14:textId="77777777" w:rsidR="00864972" w:rsidRPr="00D652AD" w:rsidRDefault="00864972" w:rsidP="00EF6A0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35D0F7C5"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C5836" w14:textId="77777777" w:rsidR="00864972" w:rsidRPr="00D652AD" w:rsidRDefault="00864972" w:rsidP="00EF6A09">
                  <w:pPr>
                    <w:pStyle w:val="headertabella0"/>
                    <w:rPr>
                      <w:color w:val="002060"/>
                    </w:rPr>
                  </w:pPr>
                  <w:r w:rsidRPr="00D652AD">
                    <w:rPr>
                      <w:color w:val="002060"/>
                    </w:rPr>
                    <w:t>GIRONE B - 4 Giornata - A</w:t>
                  </w:r>
                </w:p>
              </w:tc>
            </w:tr>
            <w:tr w:rsidR="00864972" w:rsidRPr="00D652AD" w14:paraId="0207ED9B"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BE067A" w14:textId="77777777" w:rsidR="00864972" w:rsidRPr="00D652AD" w:rsidRDefault="00864972" w:rsidP="00EF6A09">
                  <w:pPr>
                    <w:pStyle w:val="rowtabella0"/>
                    <w:rPr>
                      <w:color w:val="002060"/>
                    </w:rPr>
                  </w:pPr>
                  <w:r w:rsidRPr="00D652AD">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B3BDB" w14:textId="77777777" w:rsidR="00864972" w:rsidRPr="00D652AD" w:rsidRDefault="00864972" w:rsidP="00EF6A09">
                  <w:pPr>
                    <w:pStyle w:val="rowtabella0"/>
                    <w:rPr>
                      <w:color w:val="002060"/>
                    </w:rPr>
                  </w:pPr>
                  <w:r w:rsidRPr="00D652AD">
                    <w:rPr>
                      <w:color w:val="002060"/>
                    </w:rPr>
                    <w:t>- SANGIORGIO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4099C" w14:textId="77777777" w:rsidR="00864972" w:rsidRPr="00D652AD" w:rsidRDefault="00864972" w:rsidP="00EF6A09">
                  <w:pPr>
                    <w:pStyle w:val="rowtabella0"/>
                    <w:jc w:val="center"/>
                    <w:rPr>
                      <w:color w:val="002060"/>
                    </w:rPr>
                  </w:pPr>
                  <w:r w:rsidRPr="00D652AD">
                    <w:rPr>
                      <w:color w:val="002060"/>
                    </w:rPr>
                    <w:t>15 - 1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1A9B1" w14:textId="77777777" w:rsidR="00864972" w:rsidRPr="00D652AD" w:rsidRDefault="00864972" w:rsidP="00EF6A09">
                  <w:pPr>
                    <w:pStyle w:val="rowtabella0"/>
                    <w:jc w:val="center"/>
                    <w:rPr>
                      <w:color w:val="002060"/>
                    </w:rPr>
                  </w:pPr>
                  <w:r w:rsidRPr="00D652AD">
                    <w:rPr>
                      <w:color w:val="002060"/>
                    </w:rPr>
                    <w:t> </w:t>
                  </w:r>
                </w:p>
              </w:tc>
            </w:tr>
            <w:tr w:rsidR="00864972" w:rsidRPr="00D652AD" w14:paraId="04CA6B5E"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3301FE" w14:textId="77777777" w:rsidR="00864972" w:rsidRPr="00D652AD" w:rsidRDefault="00864972" w:rsidP="00EF6A09">
                  <w:pPr>
                    <w:pStyle w:val="rowtabella0"/>
                    <w:rPr>
                      <w:color w:val="002060"/>
                    </w:rPr>
                  </w:pPr>
                  <w:r w:rsidRPr="00D652AD">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E026F9" w14:textId="77777777" w:rsidR="00864972" w:rsidRPr="00D652AD" w:rsidRDefault="00864972" w:rsidP="00EF6A09">
                  <w:pPr>
                    <w:pStyle w:val="rowtabella0"/>
                    <w:rPr>
                      <w:color w:val="002060"/>
                    </w:rPr>
                  </w:pPr>
                  <w:r w:rsidRPr="00D652AD">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43E3AF" w14:textId="77777777" w:rsidR="00864972" w:rsidRPr="00D652AD" w:rsidRDefault="00864972" w:rsidP="00EF6A09">
                  <w:pPr>
                    <w:pStyle w:val="rowtabella0"/>
                    <w:jc w:val="center"/>
                    <w:rPr>
                      <w:color w:val="002060"/>
                    </w:rPr>
                  </w:pPr>
                  <w:r w:rsidRPr="00D652AD">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8274E0" w14:textId="77777777" w:rsidR="00864972" w:rsidRPr="00D652AD" w:rsidRDefault="00864972" w:rsidP="00EF6A09">
                  <w:pPr>
                    <w:pStyle w:val="rowtabella0"/>
                    <w:jc w:val="center"/>
                    <w:rPr>
                      <w:color w:val="002060"/>
                    </w:rPr>
                  </w:pPr>
                  <w:r w:rsidRPr="00D652AD">
                    <w:rPr>
                      <w:color w:val="002060"/>
                    </w:rPr>
                    <w:t> </w:t>
                  </w:r>
                </w:p>
              </w:tc>
            </w:tr>
            <w:tr w:rsidR="00864972" w:rsidRPr="00D652AD" w14:paraId="5E262C6D"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85A788" w14:textId="77777777" w:rsidR="00864972" w:rsidRPr="00D652AD" w:rsidRDefault="00864972" w:rsidP="00EF6A09">
                  <w:pPr>
                    <w:pStyle w:val="rowtabella0"/>
                    <w:rPr>
                      <w:color w:val="002060"/>
                    </w:rPr>
                  </w:pPr>
                  <w:r w:rsidRPr="00D652AD">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78EC2E" w14:textId="77777777" w:rsidR="00864972" w:rsidRPr="00D652AD" w:rsidRDefault="00864972" w:rsidP="00EF6A09">
                  <w:pPr>
                    <w:pStyle w:val="rowtabella0"/>
                    <w:rPr>
                      <w:color w:val="002060"/>
                    </w:rPr>
                  </w:pPr>
                  <w:r w:rsidRPr="00D652AD">
                    <w:rPr>
                      <w:color w:val="002060"/>
                    </w:rPr>
                    <w:t>- BORGO ROSSELLI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099E4B" w14:textId="77777777" w:rsidR="00864972" w:rsidRPr="00D652AD" w:rsidRDefault="00864972" w:rsidP="00EF6A09">
                  <w:pPr>
                    <w:pStyle w:val="rowtabella0"/>
                    <w:jc w:val="center"/>
                    <w:rPr>
                      <w:color w:val="002060"/>
                    </w:rPr>
                  </w:pPr>
                  <w:r w:rsidRPr="00D652AD">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0A6735" w14:textId="77777777" w:rsidR="00864972" w:rsidRPr="00D652AD" w:rsidRDefault="00864972" w:rsidP="00EF6A09">
                  <w:pPr>
                    <w:pStyle w:val="rowtabella0"/>
                    <w:jc w:val="center"/>
                    <w:rPr>
                      <w:color w:val="002060"/>
                    </w:rPr>
                  </w:pPr>
                  <w:r w:rsidRPr="00D652AD">
                    <w:rPr>
                      <w:color w:val="002060"/>
                    </w:rPr>
                    <w:t> </w:t>
                  </w:r>
                </w:p>
              </w:tc>
            </w:tr>
            <w:tr w:rsidR="00864972" w:rsidRPr="00D652AD" w14:paraId="773DF24A"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833912" w14:textId="77777777" w:rsidR="00864972" w:rsidRPr="00D652AD" w:rsidRDefault="00864972" w:rsidP="00EF6A09">
                  <w:pPr>
                    <w:pStyle w:val="rowtabella0"/>
                    <w:rPr>
                      <w:color w:val="002060"/>
                    </w:rPr>
                  </w:pPr>
                  <w:r w:rsidRPr="00D652AD">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3161D3" w14:textId="77777777" w:rsidR="00864972" w:rsidRPr="00D652AD" w:rsidRDefault="00864972" w:rsidP="00EF6A09">
                  <w:pPr>
                    <w:pStyle w:val="rowtabella0"/>
                    <w:rPr>
                      <w:color w:val="002060"/>
                    </w:rPr>
                  </w:pPr>
                  <w:r w:rsidRPr="00D652AD">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829FEA" w14:textId="77777777" w:rsidR="00864972" w:rsidRPr="00D652AD" w:rsidRDefault="00864972" w:rsidP="00EF6A09">
                  <w:pPr>
                    <w:pStyle w:val="rowtabella0"/>
                    <w:jc w:val="center"/>
                    <w:rPr>
                      <w:color w:val="002060"/>
                    </w:rPr>
                  </w:pPr>
                  <w:r w:rsidRPr="00D652AD">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3D99B2" w14:textId="77777777" w:rsidR="00864972" w:rsidRPr="00D652AD" w:rsidRDefault="00864972" w:rsidP="00EF6A09">
                  <w:pPr>
                    <w:pStyle w:val="rowtabella0"/>
                    <w:jc w:val="center"/>
                    <w:rPr>
                      <w:color w:val="002060"/>
                    </w:rPr>
                  </w:pPr>
                  <w:r w:rsidRPr="00D652AD">
                    <w:rPr>
                      <w:color w:val="002060"/>
                    </w:rPr>
                    <w:t> </w:t>
                  </w:r>
                </w:p>
              </w:tc>
            </w:tr>
            <w:tr w:rsidR="00864972" w:rsidRPr="00D652AD" w14:paraId="450E28A1"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84FCAB" w14:textId="77777777" w:rsidR="00864972" w:rsidRPr="00D652AD" w:rsidRDefault="00864972" w:rsidP="00EF6A09">
                  <w:pPr>
                    <w:pStyle w:val="rowtabella0"/>
                    <w:rPr>
                      <w:color w:val="002060"/>
                    </w:rPr>
                  </w:pPr>
                  <w:r w:rsidRPr="00D652AD">
                    <w:rPr>
                      <w:color w:val="002060"/>
                    </w:rPr>
                    <w:t>(1) RECANATI CALCIO A 5 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DE24B" w14:textId="77777777" w:rsidR="00864972" w:rsidRPr="00D652AD" w:rsidRDefault="00864972" w:rsidP="00EF6A09">
                  <w:pPr>
                    <w:pStyle w:val="rowtabella0"/>
                    <w:rPr>
                      <w:color w:val="002060"/>
                    </w:rPr>
                  </w:pPr>
                  <w:r w:rsidRPr="00D652AD">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F3D99" w14:textId="77777777" w:rsidR="00864972" w:rsidRPr="00D652AD" w:rsidRDefault="00864972" w:rsidP="00EF6A09">
                  <w:pPr>
                    <w:pStyle w:val="rowtabella0"/>
                    <w:jc w:val="center"/>
                    <w:rPr>
                      <w:color w:val="002060"/>
                    </w:rPr>
                  </w:pPr>
                  <w:r w:rsidRPr="00D652AD">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AF538" w14:textId="77777777" w:rsidR="00864972" w:rsidRPr="00D652AD" w:rsidRDefault="00864972" w:rsidP="00EF6A09">
                  <w:pPr>
                    <w:pStyle w:val="rowtabella0"/>
                    <w:jc w:val="center"/>
                    <w:rPr>
                      <w:color w:val="002060"/>
                    </w:rPr>
                  </w:pPr>
                  <w:r w:rsidRPr="00D652AD">
                    <w:rPr>
                      <w:color w:val="002060"/>
                    </w:rPr>
                    <w:t> </w:t>
                  </w:r>
                </w:p>
              </w:tc>
            </w:tr>
            <w:tr w:rsidR="00864972" w:rsidRPr="00D652AD" w14:paraId="78F071B0" w14:textId="77777777" w:rsidTr="00EF6A09">
              <w:tc>
                <w:tcPr>
                  <w:tcW w:w="4700" w:type="dxa"/>
                  <w:gridSpan w:val="4"/>
                  <w:tcBorders>
                    <w:top w:val="nil"/>
                    <w:left w:val="nil"/>
                    <w:bottom w:val="nil"/>
                    <w:right w:val="nil"/>
                  </w:tcBorders>
                  <w:tcMar>
                    <w:top w:w="20" w:type="dxa"/>
                    <w:left w:w="20" w:type="dxa"/>
                    <w:bottom w:w="20" w:type="dxa"/>
                    <w:right w:w="20" w:type="dxa"/>
                  </w:tcMar>
                  <w:vAlign w:val="center"/>
                  <w:hideMark/>
                </w:tcPr>
                <w:p w14:paraId="4B3986AD" w14:textId="77777777" w:rsidR="00864972" w:rsidRPr="00D652AD" w:rsidRDefault="00864972" w:rsidP="00EF6A09">
                  <w:pPr>
                    <w:pStyle w:val="rowtabella0"/>
                    <w:rPr>
                      <w:color w:val="002060"/>
                    </w:rPr>
                  </w:pPr>
                  <w:r w:rsidRPr="00D652AD">
                    <w:rPr>
                      <w:color w:val="002060"/>
                    </w:rPr>
                    <w:t>(1) - disputata il 21/10/2023</w:t>
                  </w:r>
                </w:p>
              </w:tc>
            </w:tr>
          </w:tbl>
          <w:p w14:paraId="3B465AC8" w14:textId="77777777" w:rsidR="00864972" w:rsidRPr="00D652AD" w:rsidRDefault="00864972" w:rsidP="00EF6A09">
            <w:pPr>
              <w:rPr>
                <w:color w:val="002060"/>
              </w:rPr>
            </w:pPr>
          </w:p>
        </w:tc>
      </w:tr>
    </w:tbl>
    <w:p w14:paraId="77323AAA" w14:textId="77777777" w:rsidR="00864972" w:rsidRPr="00D652AD" w:rsidRDefault="00864972" w:rsidP="00864972">
      <w:pPr>
        <w:pStyle w:val="breakline"/>
        <w:rPr>
          <w:rFonts w:eastAsiaTheme="minorEastAsia"/>
          <w:color w:val="002060"/>
        </w:rPr>
      </w:pPr>
    </w:p>
    <w:p w14:paraId="5D018F68" w14:textId="77777777" w:rsidR="00864972" w:rsidRPr="00D652AD" w:rsidRDefault="00864972" w:rsidP="00864972">
      <w:pPr>
        <w:pStyle w:val="breakline"/>
        <w:rPr>
          <w:color w:val="002060"/>
        </w:rPr>
      </w:pPr>
    </w:p>
    <w:p w14:paraId="1FE7682B" w14:textId="77777777" w:rsidR="00864972" w:rsidRPr="00D652AD" w:rsidRDefault="00864972" w:rsidP="00864972">
      <w:pPr>
        <w:pStyle w:val="titoloprinc0"/>
        <w:rPr>
          <w:color w:val="002060"/>
        </w:rPr>
      </w:pPr>
      <w:r w:rsidRPr="00D652AD">
        <w:rPr>
          <w:color w:val="002060"/>
        </w:rPr>
        <w:t>GIUDICE SPORTIVO</w:t>
      </w:r>
    </w:p>
    <w:p w14:paraId="0B93F5DE" w14:textId="77777777" w:rsidR="00864972" w:rsidRPr="00D652AD" w:rsidRDefault="00864972" w:rsidP="00864972">
      <w:pPr>
        <w:pStyle w:val="diffida"/>
        <w:rPr>
          <w:color w:val="002060"/>
        </w:rPr>
      </w:pPr>
      <w:r w:rsidRPr="00D652AD">
        <w:rPr>
          <w:color w:val="002060"/>
        </w:rPr>
        <w:t>Il Giudice Sportivo Avv. Agnese Lazzaretti, con l'assistenza del segretario Angelo Castellana, nella seduta del 25/10/2023, ha adottato le decisioni che di seguito integralmente si riportano:</w:t>
      </w:r>
    </w:p>
    <w:p w14:paraId="464BFA9F" w14:textId="77777777" w:rsidR="00864972" w:rsidRPr="00D652AD" w:rsidRDefault="00864972" w:rsidP="00864972">
      <w:pPr>
        <w:pStyle w:val="titolo10"/>
        <w:rPr>
          <w:color w:val="002060"/>
        </w:rPr>
      </w:pPr>
      <w:r w:rsidRPr="00D652AD">
        <w:rPr>
          <w:color w:val="002060"/>
        </w:rPr>
        <w:t xml:space="preserve">GARE DEL 22/10/2023 </w:t>
      </w:r>
    </w:p>
    <w:p w14:paraId="6BDA8FB5" w14:textId="77777777" w:rsidR="00864972" w:rsidRPr="00D652AD" w:rsidRDefault="00864972" w:rsidP="00864972">
      <w:pPr>
        <w:pStyle w:val="titolo60"/>
        <w:rPr>
          <w:color w:val="002060"/>
        </w:rPr>
      </w:pPr>
      <w:r w:rsidRPr="00D652AD">
        <w:rPr>
          <w:color w:val="002060"/>
        </w:rPr>
        <w:t xml:space="preserve">DECISIONI DEL GIUDICE SPORTIVO </w:t>
      </w:r>
    </w:p>
    <w:p w14:paraId="1AA5E1A0" w14:textId="77777777" w:rsidR="008516B0" w:rsidRDefault="00864972" w:rsidP="00864972">
      <w:pPr>
        <w:pStyle w:val="diffida"/>
        <w:spacing w:before="80" w:beforeAutospacing="0" w:after="40" w:afterAutospacing="0"/>
        <w:jc w:val="left"/>
        <w:rPr>
          <w:color w:val="002060"/>
        </w:rPr>
      </w:pPr>
      <w:r w:rsidRPr="00D652AD">
        <w:rPr>
          <w:color w:val="002060"/>
        </w:rPr>
        <w:t xml:space="preserve">gara del 22/10/2023 CALCIO A 5 CORINALDO - AMICI DEL CENTROSOCIOsq.B </w:t>
      </w:r>
      <w:r w:rsidRPr="00D652AD">
        <w:rPr>
          <w:color w:val="002060"/>
        </w:rPr>
        <w:br/>
        <w:t xml:space="preserve">Il Giudice Sportivo, dopo aver esaminato il referto arbitrale relativo alla gara, , nel quale era presente un provvedimento disciplinare di ammonizione nei confronti del giocatore n. 5 Sig.Paiman MOJEBURAMAN della società Calcio a 5 Corinaldo e, avendo riscontrato, da un controllo del sistema informatico nonché dalle successive verifiche presso l'Ufficio tesseramenti, che il suddetto giocatore risulta unicamente tesserati per l'attività di calcio a 11 e non anche per quella del calcio a 5 come attualmente imposto ( comunicato Ufficiale Figc n. 212 /A del 22 marzo 2022), </w:t>
      </w:r>
    </w:p>
    <w:p w14:paraId="2B62B46A" w14:textId="04B00AFF" w:rsidR="008516B0" w:rsidRDefault="00864972" w:rsidP="008516B0">
      <w:pPr>
        <w:pStyle w:val="diffida"/>
        <w:spacing w:before="80" w:beforeAutospacing="0" w:after="40" w:afterAutospacing="0"/>
        <w:jc w:val="center"/>
        <w:rPr>
          <w:color w:val="002060"/>
        </w:rPr>
      </w:pPr>
      <w:r w:rsidRPr="00D652AD">
        <w:rPr>
          <w:color w:val="002060"/>
        </w:rPr>
        <w:t>DELIBERA</w:t>
      </w:r>
    </w:p>
    <w:p w14:paraId="728DD0DD" w14:textId="77777777" w:rsidR="008516B0" w:rsidRDefault="00864972" w:rsidP="00864972">
      <w:pPr>
        <w:pStyle w:val="diffida"/>
        <w:spacing w:before="80" w:beforeAutospacing="0" w:after="40" w:afterAutospacing="0"/>
        <w:jc w:val="left"/>
        <w:rPr>
          <w:color w:val="002060"/>
        </w:rPr>
      </w:pPr>
      <w:r w:rsidRPr="00D652AD">
        <w:rPr>
          <w:color w:val="002060"/>
        </w:rPr>
        <w:t>- di assegnare gara persa alla Società Corinaldo con il punteggio</w:t>
      </w:r>
      <w:r w:rsidR="008516B0">
        <w:rPr>
          <w:color w:val="002060"/>
        </w:rPr>
        <w:t xml:space="preserve"> </w:t>
      </w:r>
      <w:r w:rsidRPr="00D652AD">
        <w:rPr>
          <w:color w:val="002060"/>
        </w:rPr>
        <w:t xml:space="preserve">0-6 </w:t>
      </w:r>
    </w:p>
    <w:p w14:paraId="27A05D5B" w14:textId="459290D1" w:rsidR="00864972" w:rsidRPr="00D652AD" w:rsidRDefault="00864972" w:rsidP="00864972">
      <w:pPr>
        <w:pStyle w:val="diffida"/>
        <w:spacing w:before="80" w:beforeAutospacing="0" w:after="40" w:afterAutospacing="0"/>
        <w:jc w:val="left"/>
        <w:rPr>
          <w:color w:val="002060"/>
        </w:rPr>
      </w:pPr>
      <w:r w:rsidRPr="00D652AD">
        <w:rPr>
          <w:color w:val="002060"/>
        </w:rPr>
        <w:t xml:space="preserve">- di inibire fino al 08/11/2023 il dirigente accompagnatore Sig. Marcellini Andrea. </w:t>
      </w:r>
    </w:p>
    <w:p w14:paraId="4E2A4513" w14:textId="77777777" w:rsidR="00864972" w:rsidRPr="00D652AD" w:rsidRDefault="00864972" w:rsidP="00864972">
      <w:pPr>
        <w:pStyle w:val="titolo7a"/>
        <w:rPr>
          <w:color w:val="002060"/>
        </w:rPr>
      </w:pPr>
      <w:r w:rsidRPr="00D652AD">
        <w:rPr>
          <w:color w:val="002060"/>
        </w:rPr>
        <w:t xml:space="preserve">PROVVEDIMENTI DISCIPLINARI </w:t>
      </w:r>
    </w:p>
    <w:p w14:paraId="46A8BBA6"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5233AFA9" w14:textId="77777777" w:rsidR="00864972" w:rsidRPr="00D652AD" w:rsidRDefault="00864972" w:rsidP="00864972">
      <w:pPr>
        <w:pStyle w:val="titolo30"/>
        <w:rPr>
          <w:color w:val="002060"/>
        </w:rPr>
      </w:pPr>
      <w:r w:rsidRPr="00D652AD">
        <w:rPr>
          <w:color w:val="002060"/>
        </w:rPr>
        <w:t xml:space="preserve">SOCIETA' </w:t>
      </w:r>
    </w:p>
    <w:p w14:paraId="23E6D6DD" w14:textId="77777777" w:rsidR="00864972" w:rsidRPr="00D652AD" w:rsidRDefault="00864972" w:rsidP="00864972">
      <w:pPr>
        <w:pStyle w:val="titolo20"/>
        <w:rPr>
          <w:color w:val="002060"/>
        </w:rPr>
      </w:pPr>
      <w:r w:rsidRPr="00D652AD">
        <w:rPr>
          <w:color w:val="002060"/>
        </w:rPr>
        <w:t xml:space="preserve">PERDITA DELLA GARA: </w:t>
      </w:r>
    </w:p>
    <w:p w14:paraId="69CDA869" w14:textId="77777777" w:rsidR="00864972" w:rsidRPr="00D652AD" w:rsidRDefault="00864972" w:rsidP="00864972">
      <w:pPr>
        <w:pStyle w:val="diffida"/>
        <w:spacing w:before="80" w:beforeAutospacing="0" w:after="40" w:afterAutospacing="0"/>
        <w:jc w:val="left"/>
        <w:rPr>
          <w:color w:val="002060"/>
        </w:rPr>
      </w:pPr>
      <w:r w:rsidRPr="00D652AD">
        <w:rPr>
          <w:color w:val="002060"/>
        </w:rPr>
        <w:t xml:space="preserve">CALCIO A 5 CORINALDO </w:t>
      </w:r>
      <w:r w:rsidRPr="00D652AD">
        <w:rPr>
          <w:color w:val="002060"/>
        </w:rPr>
        <w:br/>
        <w:t xml:space="preserve">V.delibera </w:t>
      </w:r>
    </w:p>
    <w:p w14:paraId="11C2B2F7" w14:textId="77777777" w:rsidR="00864972" w:rsidRPr="00D652AD" w:rsidRDefault="00864972" w:rsidP="00864972">
      <w:pPr>
        <w:pStyle w:val="titolo30"/>
        <w:rPr>
          <w:color w:val="002060"/>
        </w:rPr>
      </w:pPr>
      <w:r w:rsidRPr="00D652AD">
        <w:rPr>
          <w:color w:val="002060"/>
        </w:rPr>
        <w:t xml:space="preserve">DIRIGENTI </w:t>
      </w:r>
    </w:p>
    <w:p w14:paraId="75587A01" w14:textId="77777777" w:rsidR="00864972" w:rsidRPr="00D652AD" w:rsidRDefault="00864972" w:rsidP="00864972">
      <w:pPr>
        <w:pStyle w:val="titolo20"/>
        <w:rPr>
          <w:color w:val="002060"/>
        </w:rPr>
      </w:pPr>
      <w:r w:rsidRPr="00D652AD">
        <w:rPr>
          <w:color w:val="002060"/>
        </w:rPr>
        <w:t xml:space="preserve">INIBIZIONE A SVOLGERE OGNI ATTIVITA' FINO AL 8/11/2023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576DE0EA" w14:textId="77777777" w:rsidTr="00EF6A09">
        <w:tc>
          <w:tcPr>
            <w:tcW w:w="2200" w:type="dxa"/>
            <w:tcMar>
              <w:top w:w="20" w:type="dxa"/>
              <w:left w:w="20" w:type="dxa"/>
              <w:bottom w:w="20" w:type="dxa"/>
              <w:right w:w="20" w:type="dxa"/>
            </w:tcMar>
            <w:vAlign w:val="center"/>
            <w:hideMark/>
          </w:tcPr>
          <w:p w14:paraId="5E4D751E" w14:textId="77777777" w:rsidR="00864972" w:rsidRPr="00D652AD" w:rsidRDefault="00864972" w:rsidP="00EF6A09">
            <w:pPr>
              <w:pStyle w:val="movimento"/>
              <w:rPr>
                <w:color w:val="002060"/>
              </w:rPr>
            </w:pPr>
            <w:r w:rsidRPr="00D652AD">
              <w:rPr>
                <w:color w:val="002060"/>
              </w:rPr>
              <w:t>MARCELLINI ANDREA</w:t>
            </w:r>
          </w:p>
        </w:tc>
        <w:tc>
          <w:tcPr>
            <w:tcW w:w="2200" w:type="dxa"/>
            <w:tcMar>
              <w:top w:w="20" w:type="dxa"/>
              <w:left w:w="20" w:type="dxa"/>
              <w:bottom w:w="20" w:type="dxa"/>
              <w:right w:w="20" w:type="dxa"/>
            </w:tcMar>
            <w:vAlign w:val="center"/>
            <w:hideMark/>
          </w:tcPr>
          <w:p w14:paraId="5C92EA5F" w14:textId="77777777" w:rsidR="00864972" w:rsidRPr="00D652AD" w:rsidRDefault="00864972" w:rsidP="00EF6A09">
            <w:pPr>
              <w:pStyle w:val="movimento2"/>
              <w:rPr>
                <w:color w:val="002060"/>
              </w:rPr>
            </w:pPr>
            <w:r w:rsidRPr="00D652AD">
              <w:rPr>
                <w:color w:val="002060"/>
              </w:rPr>
              <w:t xml:space="preserve">(CALCIO A 5 CORINALDO) </w:t>
            </w:r>
          </w:p>
        </w:tc>
        <w:tc>
          <w:tcPr>
            <w:tcW w:w="800" w:type="dxa"/>
            <w:tcMar>
              <w:top w:w="20" w:type="dxa"/>
              <w:left w:w="20" w:type="dxa"/>
              <w:bottom w:w="20" w:type="dxa"/>
              <w:right w:w="20" w:type="dxa"/>
            </w:tcMar>
            <w:vAlign w:val="center"/>
            <w:hideMark/>
          </w:tcPr>
          <w:p w14:paraId="0B361CA0"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5F4DEFF"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0E1BB14F" w14:textId="77777777" w:rsidR="00864972" w:rsidRPr="00D652AD" w:rsidRDefault="00864972" w:rsidP="00EF6A09">
            <w:pPr>
              <w:pStyle w:val="movimento2"/>
              <w:rPr>
                <w:color w:val="002060"/>
              </w:rPr>
            </w:pPr>
            <w:r w:rsidRPr="00D652AD">
              <w:rPr>
                <w:color w:val="002060"/>
              </w:rPr>
              <w:t> </w:t>
            </w:r>
          </w:p>
        </w:tc>
      </w:tr>
    </w:tbl>
    <w:p w14:paraId="2D5A5A35" w14:textId="77777777" w:rsidR="00864972" w:rsidRPr="00D652AD" w:rsidRDefault="00864972" w:rsidP="00864972">
      <w:pPr>
        <w:pStyle w:val="diffida"/>
        <w:spacing w:before="80" w:beforeAutospacing="0" w:after="40" w:afterAutospacing="0"/>
        <w:jc w:val="left"/>
        <w:rPr>
          <w:rFonts w:eastAsiaTheme="minorEastAsia"/>
          <w:color w:val="002060"/>
        </w:rPr>
      </w:pPr>
      <w:r w:rsidRPr="00D652AD">
        <w:rPr>
          <w:color w:val="002060"/>
        </w:rPr>
        <w:t xml:space="preserve">V. delibera </w:t>
      </w:r>
    </w:p>
    <w:p w14:paraId="7E437DFD" w14:textId="77777777" w:rsidR="00864972" w:rsidRPr="00D652AD" w:rsidRDefault="00864972" w:rsidP="00864972">
      <w:pPr>
        <w:pStyle w:val="titolo30"/>
        <w:rPr>
          <w:color w:val="002060"/>
        </w:rPr>
      </w:pPr>
      <w:r w:rsidRPr="00D652AD">
        <w:rPr>
          <w:color w:val="002060"/>
        </w:rPr>
        <w:t xml:space="preserve">CALCIATORI ESPULSI </w:t>
      </w:r>
    </w:p>
    <w:p w14:paraId="7E4551D6" w14:textId="77777777" w:rsidR="00864972" w:rsidRPr="00D652AD" w:rsidRDefault="00864972" w:rsidP="00864972">
      <w:pPr>
        <w:pStyle w:val="titolo20"/>
        <w:rPr>
          <w:color w:val="002060"/>
        </w:rPr>
      </w:pPr>
      <w:r w:rsidRPr="00D652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09403082" w14:textId="77777777" w:rsidTr="00EF6A09">
        <w:tc>
          <w:tcPr>
            <w:tcW w:w="2200" w:type="dxa"/>
            <w:tcMar>
              <w:top w:w="20" w:type="dxa"/>
              <w:left w:w="20" w:type="dxa"/>
              <w:bottom w:w="20" w:type="dxa"/>
              <w:right w:w="20" w:type="dxa"/>
            </w:tcMar>
            <w:vAlign w:val="center"/>
            <w:hideMark/>
          </w:tcPr>
          <w:p w14:paraId="4461738E" w14:textId="77777777" w:rsidR="00864972" w:rsidRPr="00D652AD" w:rsidRDefault="00864972" w:rsidP="00EF6A09">
            <w:pPr>
              <w:pStyle w:val="movimento"/>
              <w:rPr>
                <w:color w:val="002060"/>
              </w:rPr>
            </w:pPr>
            <w:r w:rsidRPr="00D652AD">
              <w:rPr>
                <w:color w:val="002060"/>
              </w:rPr>
              <w:t>SALVATORI GIACOMO</w:t>
            </w:r>
          </w:p>
        </w:tc>
        <w:tc>
          <w:tcPr>
            <w:tcW w:w="2200" w:type="dxa"/>
            <w:tcMar>
              <w:top w:w="20" w:type="dxa"/>
              <w:left w:w="20" w:type="dxa"/>
              <w:bottom w:w="20" w:type="dxa"/>
              <w:right w:w="20" w:type="dxa"/>
            </w:tcMar>
            <w:vAlign w:val="center"/>
            <w:hideMark/>
          </w:tcPr>
          <w:p w14:paraId="699AEF51" w14:textId="77777777" w:rsidR="00864972" w:rsidRPr="00D652AD" w:rsidRDefault="00864972" w:rsidP="00EF6A09">
            <w:pPr>
              <w:pStyle w:val="movimento2"/>
              <w:rPr>
                <w:color w:val="002060"/>
              </w:rPr>
            </w:pPr>
            <w:r w:rsidRPr="00D652AD">
              <w:rPr>
                <w:color w:val="002060"/>
              </w:rPr>
              <w:t xml:space="preserve">(ITALSERVICE C5) </w:t>
            </w:r>
          </w:p>
        </w:tc>
        <w:tc>
          <w:tcPr>
            <w:tcW w:w="800" w:type="dxa"/>
            <w:tcMar>
              <w:top w:w="20" w:type="dxa"/>
              <w:left w:w="20" w:type="dxa"/>
              <w:bottom w:w="20" w:type="dxa"/>
              <w:right w:w="20" w:type="dxa"/>
            </w:tcMar>
            <w:vAlign w:val="center"/>
            <w:hideMark/>
          </w:tcPr>
          <w:p w14:paraId="77DBE35E"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9AE9166"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90CC075" w14:textId="77777777" w:rsidR="00864972" w:rsidRPr="00D652AD" w:rsidRDefault="00864972" w:rsidP="00EF6A09">
            <w:pPr>
              <w:pStyle w:val="movimento2"/>
              <w:rPr>
                <w:color w:val="002060"/>
              </w:rPr>
            </w:pPr>
            <w:r w:rsidRPr="00D652AD">
              <w:rPr>
                <w:color w:val="002060"/>
              </w:rPr>
              <w:t> </w:t>
            </w:r>
          </w:p>
        </w:tc>
      </w:tr>
    </w:tbl>
    <w:p w14:paraId="7E91A332" w14:textId="77777777" w:rsidR="00864972" w:rsidRPr="00D652AD" w:rsidRDefault="00864972" w:rsidP="00864972">
      <w:pPr>
        <w:pStyle w:val="breakline"/>
        <w:rPr>
          <w:color w:val="002060"/>
        </w:rPr>
      </w:pPr>
    </w:p>
    <w:p w14:paraId="342EA94E" w14:textId="77777777" w:rsidR="00864972" w:rsidRPr="00D652AD" w:rsidRDefault="00864972" w:rsidP="00864972">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7D21DDCA" w14:textId="77777777" w:rsidR="00864972" w:rsidRPr="00D652AD" w:rsidRDefault="00864972" w:rsidP="00864972">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17468107" w14:textId="77777777" w:rsidR="00864972" w:rsidRPr="00D652AD" w:rsidRDefault="00864972" w:rsidP="00864972">
      <w:pPr>
        <w:pStyle w:val="breakline"/>
        <w:rPr>
          <w:rFonts w:eastAsiaTheme="minorEastAsia"/>
          <w:color w:val="002060"/>
        </w:rPr>
      </w:pPr>
    </w:p>
    <w:p w14:paraId="06D099BA" w14:textId="77777777" w:rsidR="00864972" w:rsidRPr="00D652AD" w:rsidRDefault="00864972" w:rsidP="00864972">
      <w:pPr>
        <w:pStyle w:val="titoloprinc0"/>
        <w:rPr>
          <w:color w:val="002060"/>
        </w:rPr>
      </w:pPr>
      <w:r w:rsidRPr="00D652AD">
        <w:rPr>
          <w:color w:val="002060"/>
        </w:rPr>
        <w:t>CLASSIFICA</w:t>
      </w:r>
    </w:p>
    <w:p w14:paraId="0BA6202F" w14:textId="77777777" w:rsidR="00864972" w:rsidRPr="00D652AD" w:rsidRDefault="00864972" w:rsidP="00864972">
      <w:pPr>
        <w:pStyle w:val="breakline"/>
        <w:rPr>
          <w:color w:val="002060"/>
        </w:rPr>
      </w:pPr>
    </w:p>
    <w:p w14:paraId="7F2D539B" w14:textId="77777777" w:rsidR="00864972" w:rsidRPr="00D652AD" w:rsidRDefault="00864972" w:rsidP="00864972">
      <w:pPr>
        <w:pStyle w:val="breakline"/>
        <w:rPr>
          <w:color w:val="002060"/>
        </w:rPr>
      </w:pPr>
    </w:p>
    <w:p w14:paraId="08ED6BC8" w14:textId="77777777" w:rsidR="00864972" w:rsidRPr="00D652AD" w:rsidRDefault="00864972" w:rsidP="00864972">
      <w:pPr>
        <w:pStyle w:val="sottotitolocampionato10"/>
        <w:rPr>
          <w:color w:val="002060"/>
        </w:rPr>
      </w:pPr>
      <w:r w:rsidRPr="00D652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0EA6E5C0"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C7E8C"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F7EBF"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E66F0"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FE147"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21D56"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C3D17"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074D2"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E717C"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469AD"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70490" w14:textId="77777777" w:rsidR="00864972" w:rsidRPr="00D652AD" w:rsidRDefault="00864972" w:rsidP="00EF6A09">
            <w:pPr>
              <w:pStyle w:val="headertabella0"/>
              <w:rPr>
                <w:color w:val="002060"/>
              </w:rPr>
            </w:pPr>
            <w:r w:rsidRPr="00D652AD">
              <w:rPr>
                <w:color w:val="002060"/>
              </w:rPr>
              <w:t>PE</w:t>
            </w:r>
          </w:p>
        </w:tc>
      </w:tr>
      <w:tr w:rsidR="00864972" w:rsidRPr="00D652AD" w14:paraId="43FC26EB"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C8BDA2" w14:textId="77777777" w:rsidR="00864972" w:rsidRPr="00D652AD" w:rsidRDefault="00864972" w:rsidP="00EF6A09">
            <w:pPr>
              <w:pStyle w:val="rowtabella0"/>
              <w:rPr>
                <w:color w:val="002060"/>
              </w:rPr>
            </w:pPr>
            <w:r w:rsidRPr="00D652A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C33F"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2818"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9033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E829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D59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0EFA7" w14:textId="77777777" w:rsidR="00864972" w:rsidRPr="00D652AD" w:rsidRDefault="00864972" w:rsidP="00EF6A09">
            <w:pPr>
              <w:pStyle w:val="rowtabella0"/>
              <w:jc w:val="center"/>
              <w:rPr>
                <w:color w:val="002060"/>
              </w:rPr>
            </w:pPr>
            <w:r w:rsidRPr="00D652A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6D108"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E105" w14:textId="77777777" w:rsidR="00864972" w:rsidRPr="00D652AD" w:rsidRDefault="00864972" w:rsidP="00EF6A09">
            <w:pPr>
              <w:pStyle w:val="rowtabella0"/>
              <w:jc w:val="center"/>
              <w:rPr>
                <w:color w:val="002060"/>
              </w:rPr>
            </w:pPr>
            <w:r w:rsidRPr="00D652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50BC" w14:textId="77777777" w:rsidR="00864972" w:rsidRPr="00D652AD" w:rsidRDefault="00864972" w:rsidP="00EF6A09">
            <w:pPr>
              <w:pStyle w:val="rowtabella0"/>
              <w:jc w:val="center"/>
              <w:rPr>
                <w:color w:val="002060"/>
              </w:rPr>
            </w:pPr>
            <w:r w:rsidRPr="00D652AD">
              <w:rPr>
                <w:color w:val="002060"/>
              </w:rPr>
              <w:t>0</w:t>
            </w:r>
          </w:p>
        </w:tc>
      </w:tr>
      <w:tr w:rsidR="00864972" w:rsidRPr="00D652AD" w14:paraId="702E1C4A"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6DF16B" w14:textId="77777777" w:rsidR="00864972" w:rsidRPr="00D652AD" w:rsidRDefault="00864972" w:rsidP="00EF6A09">
            <w:pPr>
              <w:pStyle w:val="rowtabella0"/>
              <w:rPr>
                <w:color w:val="002060"/>
              </w:rPr>
            </w:pPr>
            <w:r w:rsidRPr="00D652A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36CDE"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42FB4"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E8ED"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2B273"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4C46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FD9CC" w14:textId="77777777" w:rsidR="00864972" w:rsidRPr="00D652AD" w:rsidRDefault="00864972" w:rsidP="00EF6A09">
            <w:pPr>
              <w:pStyle w:val="rowtabella0"/>
              <w:jc w:val="center"/>
              <w:rPr>
                <w:color w:val="002060"/>
              </w:rPr>
            </w:pPr>
            <w:r w:rsidRPr="00D652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1EED"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76AA" w14:textId="77777777" w:rsidR="00864972" w:rsidRPr="00D652AD" w:rsidRDefault="00864972" w:rsidP="00EF6A09">
            <w:pPr>
              <w:pStyle w:val="rowtabella0"/>
              <w:jc w:val="center"/>
              <w:rPr>
                <w:color w:val="002060"/>
              </w:rPr>
            </w:pPr>
            <w:r w:rsidRPr="00D652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3284F" w14:textId="77777777" w:rsidR="00864972" w:rsidRPr="00D652AD" w:rsidRDefault="00864972" w:rsidP="00EF6A09">
            <w:pPr>
              <w:pStyle w:val="rowtabella0"/>
              <w:jc w:val="center"/>
              <w:rPr>
                <w:color w:val="002060"/>
              </w:rPr>
            </w:pPr>
            <w:r w:rsidRPr="00D652AD">
              <w:rPr>
                <w:color w:val="002060"/>
              </w:rPr>
              <w:t>0</w:t>
            </w:r>
          </w:p>
        </w:tc>
      </w:tr>
      <w:tr w:rsidR="00864972" w:rsidRPr="00D652AD" w14:paraId="5CA0B2FF"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02890" w14:textId="77777777" w:rsidR="00864972" w:rsidRPr="00D652AD" w:rsidRDefault="00864972" w:rsidP="00EF6A09">
            <w:pPr>
              <w:pStyle w:val="rowtabella0"/>
              <w:rPr>
                <w:color w:val="002060"/>
              </w:rPr>
            </w:pPr>
            <w:r w:rsidRPr="00D652A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E286"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EE9B9"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93D24"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B6D3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8AD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019F"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11995"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6DD3"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52BDD" w14:textId="77777777" w:rsidR="00864972" w:rsidRPr="00D652AD" w:rsidRDefault="00864972" w:rsidP="00EF6A09">
            <w:pPr>
              <w:pStyle w:val="rowtabella0"/>
              <w:jc w:val="center"/>
              <w:rPr>
                <w:color w:val="002060"/>
              </w:rPr>
            </w:pPr>
            <w:r w:rsidRPr="00D652AD">
              <w:rPr>
                <w:color w:val="002060"/>
              </w:rPr>
              <w:t>0</w:t>
            </w:r>
          </w:p>
        </w:tc>
      </w:tr>
      <w:tr w:rsidR="00864972" w:rsidRPr="00D652AD" w14:paraId="4E28380F"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FC831" w14:textId="77777777" w:rsidR="00864972" w:rsidRPr="00D652AD" w:rsidRDefault="00864972" w:rsidP="00EF6A09">
            <w:pPr>
              <w:pStyle w:val="rowtabella0"/>
              <w:rPr>
                <w:color w:val="002060"/>
                <w:lang w:val="es-ES"/>
              </w:rPr>
            </w:pPr>
            <w:r w:rsidRPr="00D652A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B453"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5BAA7"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68516"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C96E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5E3C7"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00430" w14:textId="77777777" w:rsidR="00864972" w:rsidRPr="00D652AD" w:rsidRDefault="00864972" w:rsidP="00EF6A09">
            <w:pPr>
              <w:pStyle w:val="rowtabella0"/>
              <w:jc w:val="center"/>
              <w:rPr>
                <w:color w:val="002060"/>
              </w:rPr>
            </w:pPr>
            <w:r w:rsidRPr="00D652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D766F"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67B9"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91786" w14:textId="77777777" w:rsidR="00864972" w:rsidRPr="00D652AD" w:rsidRDefault="00864972" w:rsidP="00EF6A09">
            <w:pPr>
              <w:pStyle w:val="rowtabella0"/>
              <w:jc w:val="center"/>
              <w:rPr>
                <w:color w:val="002060"/>
              </w:rPr>
            </w:pPr>
            <w:r w:rsidRPr="00D652AD">
              <w:rPr>
                <w:color w:val="002060"/>
              </w:rPr>
              <w:t>0</w:t>
            </w:r>
          </w:p>
        </w:tc>
      </w:tr>
      <w:tr w:rsidR="00864972" w:rsidRPr="00D652AD" w14:paraId="3787936F"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B831E" w14:textId="77777777" w:rsidR="00864972" w:rsidRPr="00D652AD" w:rsidRDefault="00864972" w:rsidP="00EF6A09">
            <w:pPr>
              <w:pStyle w:val="rowtabella0"/>
              <w:rPr>
                <w:color w:val="002060"/>
              </w:rPr>
            </w:pPr>
            <w:r w:rsidRPr="00D652AD">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216C7"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93F4"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8D24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CBE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4623F"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DD3B"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9122E" w14:textId="77777777" w:rsidR="00864972" w:rsidRPr="00D652AD" w:rsidRDefault="00864972" w:rsidP="00EF6A09">
            <w:pPr>
              <w:pStyle w:val="rowtabella0"/>
              <w:jc w:val="center"/>
              <w:rPr>
                <w:color w:val="002060"/>
              </w:rPr>
            </w:pPr>
            <w:r w:rsidRPr="00D652A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B1800" w14:textId="77777777" w:rsidR="00864972" w:rsidRPr="00D652AD" w:rsidRDefault="00864972" w:rsidP="00EF6A09">
            <w:pPr>
              <w:pStyle w:val="rowtabella0"/>
              <w:jc w:val="center"/>
              <w:rPr>
                <w:color w:val="002060"/>
              </w:rPr>
            </w:pPr>
            <w:r w:rsidRPr="00D652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6EB3" w14:textId="77777777" w:rsidR="00864972" w:rsidRPr="00D652AD" w:rsidRDefault="00864972" w:rsidP="00EF6A09">
            <w:pPr>
              <w:pStyle w:val="rowtabella0"/>
              <w:jc w:val="center"/>
              <w:rPr>
                <w:color w:val="002060"/>
              </w:rPr>
            </w:pPr>
            <w:r w:rsidRPr="00D652AD">
              <w:rPr>
                <w:color w:val="002060"/>
              </w:rPr>
              <w:t>0</w:t>
            </w:r>
          </w:p>
        </w:tc>
      </w:tr>
      <w:tr w:rsidR="00864972" w:rsidRPr="00D652AD" w14:paraId="150F0815"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FCAF6" w14:textId="77777777" w:rsidR="00864972" w:rsidRPr="00D652AD" w:rsidRDefault="00864972" w:rsidP="00EF6A09">
            <w:pPr>
              <w:pStyle w:val="rowtabella0"/>
              <w:rPr>
                <w:color w:val="002060"/>
              </w:rPr>
            </w:pPr>
            <w:r w:rsidRPr="00D652A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A1DB4"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2502A"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A49ED"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2EDC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9B01B"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E575"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097B1"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82125"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32A0" w14:textId="77777777" w:rsidR="00864972" w:rsidRPr="00D652AD" w:rsidRDefault="00864972" w:rsidP="00EF6A09">
            <w:pPr>
              <w:pStyle w:val="rowtabella0"/>
              <w:jc w:val="center"/>
              <w:rPr>
                <w:color w:val="002060"/>
              </w:rPr>
            </w:pPr>
            <w:r w:rsidRPr="00D652AD">
              <w:rPr>
                <w:color w:val="002060"/>
              </w:rPr>
              <w:t>0</w:t>
            </w:r>
          </w:p>
        </w:tc>
      </w:tr>
      <w:tr w:rsidR="00864972" w:rsidRPr="00D652AD" w14:paraId="30350EE2"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5CCF1" w14:textId="77777777" w:rsidR="00864972" w:rsidRPr="00D652AD" w:rsidRDefault="00864972" w:rsidP="00EF6A09">
            <w:pPr>
              <w:pStyle w:val="rowtabella0"/>
              <w:rPr>
                <w:color w:val="002060"/>
              </w:rPr>
            </w:pPr>
            <w:r w:rsidRPr="00D652A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260C"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474CD"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1992A"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BF0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DA39"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6C49"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D1378"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D277"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6D9F9" w14:textId="77777777" w:rsidR="00864972" w:rsidRPr="00D652AD" w:rsidRDefault="00864972" w:rsidP="00EF6A09">
            <w:pPr>
              <w:pStyle w:val="rowtabella0"/>
              <w:jc w:val="center"/>
              <w:rPr>
                <w:color w:val="002060"/>
              </w:rPr>
            </w:pPr>
            <w:r w:rsidRPr="00D652AD">
              <w:rPr>
                <w:color w:val="002060"/>
              </w:rPr>
              <w:t>0</w:t>
            </w:r>
          </w:p>
        </w:tc>
      </w:tr>
      <w:tr w:rsidR="00864972" w:rsidRPr="00D652AD" w14:paraId="572B2605"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8BD61" w14:textId="77777777" w:rsidR="00864972" w:rsidRPr="00D652AD" w:rsidRDefault="00864972" w:rsidP="00EF6A09">
            <w:pPr>
              <w:pStyle w:val="rowtabella0"/>
              <w:rPr>
                <w:color w:val="002060"/>
              </w:rPr>
            </w:pPr>
            <w:r w:rsidRPr="00D652A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24CD"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EC255"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22C5D"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E4CA"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2700"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EEA2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2BD2"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D3C3"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B835C" w14:textId="77777777" w:rsidR="00864972" w:rsidRPr="00D652AD" w:rsidRDefault="00864972" w:rsidP="00EF6A09">
            <w:pPr>
              <w:pStyle w:val="rowtabella0"/>
              <w:jc w:val="center"/>
              <w:rPr>
                <w:color w:val="002060"/>
              </w:rPr>
            </w:pPr>
            <w:r w:rsidRPr="00D652AD">
              <w:rPr>
                <w:color w:val="002060"/>
              </w:rPr>
              <w:t>0</w:t>
            </w:r>
          </w:p>
        </w:tc>
      </w:tr>
      <w:tr w:rsidR="00864972" w:rsidRPr="00D652AD" w14:paraId="362F8BC4"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E74F3" w14:textId="77777777" w:rsidR="00864972" w:rsidRPr="00D652AD" w:rsidRDefault="00864972" w:rsidP="00EF6A09">
            <w:pPr>
              <w:pStyle w:val="rowtabella0"/>
              <w:rPr>
                <w:color w:val="002060"/>
              </w:rPr>
            </w:pPr>
            <w:r w:rsidRPr="00D652A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46C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CF21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611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649F5"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001FD"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136A" w14:textId="77777777" w:rsidR="00864972" w:rsidRPr="00D652AD" w:rsidRDefault="00864972" w:rsidP="00EF6A09">
            <w:pPr>
              <w:pStyle w:val="rowtabella0"/>
              <w:jc w:val="center"/>
              <w:rPr>
                <w:color w:val="002060"/>
              </w:rPr>
            </w:pPr>
            <w:r w:rsidRPr="00D652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8E72" w14:textId="77777777" w:rsidR="00864972" w:rsidRPr="00D652AD" w:rsidRDefault="00864972" w:rsidP="00EF6A09">
            <w:pPr>
              <w:pStyle w:val="rowtabella0"/>
              <w:jc w:val="center"/>
              <w:rPr>
                <w:color w:val="002060"/>
              </w:rPr>
            </w:pPr>
            <w:r w:rsidRPr="00D652A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76316" w14:textId="77777777" w:rsidR="00864972" w:rsidRPr="00D652AD" w:rsidRDefault="00864972" w:rsidP="00EF6A09">
            <w:pPr>
              <w:pStyle w:val="rowtabella0"/>
              <w:jc w:val="center"/>
              <w:rPr>
                <w:color w:val="002060"/>
              </w:rPr>
            </w:pPr>
            <w:r w:rsidRPr="00D652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11B42" w14:textId="77777777" w:rsidR="00864972" w:rsidRPr="00D652AD" w:rsidRDefault="00864972" w:rsidP="00EF6A09">
            <w:pPr>
              <w:pStyle w:val="rowtabella0"/>
              <w:jc w:val="center"/>
              <w:rPr>
                <w:color w:val="002060"/>
              </w:rPr>
            </w:pPr>
            <w:r w:rsidRPr="00D652AD">
              <w:rPr>
                <w:color w:val="002060"/>
              </w:rPr>
              <w:t>0</w:t>
            </w:r>
          </w:p>
        </w:tc>
      </w:tr>
      <w:tr w:rsidR="00864972" w:rsidRPr="00D652AD" w14:paraId="7E34AE1D"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1C168" w14:textId="77777777" w:rsidR="00864972" w:rsidRPr="00D652AD" w:rsidRDefault="00864972" w:rsidP="00EF6A09">
            <w:pPr>
              <w:pStyle w:val="rowtabella0"/>
              <w:rPr>
                <w:color w:val="002060"/>
              </w:rPr>
            </w:pPr>
            <w:r w:rsidRPr="00D652AD">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9F8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4E0D8"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2952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125C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4167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FC4A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71AB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8001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917A" w14:textId="77777777" w:rsidR="00864972" w:rsidRPr="00D652AD" w:rsidRDefault="00864972" w:rsidP="00EF6A09">
            <w:pPr>
              <w:pStyle w:val="rowtabella0"/>
              <w:jc w:val="center"/>
              <w:rPr>
                <w:color w:val="002060"/>
              </w:rPr>
            </w:pPr>
            <w:r w:rsidRPr="00D652AD">
              <w:rPr>
                <w:color w:val="002060"/>
              </w:rPr>
              <w:t>0</w:t>
            </w:r>
          </w:p>
        </w:tc>
      </w:tr>
      <w:tr w:rsidR="00864972" w:rsidRPr="00D652AD" w14:paraId="6CD98E35"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088299" w14:textId="77777777" w:rsidR="00864972" w:rsidRPr="00D652AD" w:rsidRDefault="00864972" w:rsidP="00EF6A09">
            <w:pPr>
              <w:pStyle w:val="rowtabella0"/>
              <w:rPr>
                <w:color w:val="002060"/>
              </w:rPr>
            </w:pPr>
            <w:r w:rsidRPr="00D652AD">
              <w:rPr>
                <w:color w:val="002060"/>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0F5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505DB"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5656"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2E86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6681"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832A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686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DACD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D0FF2" w14:textId="77777777" w:rsidR="00864972" w:rsidRPr="00D652AD" w:rsidRDefault="00864972" w:rsidP="00EF6A09">
            <w:pPr>
              <w:pStyle w:val="rowtabella0"/>
              <w:jc w:val="center"/>
              <w:rPr>
                <w:color w:val="002060"/>
              </w:rPr>
            </w:pPr>
            <w:r w:rsidRPr="00D652AD">
              <w:rPr>
                <w:color w:val="002060"/>
              </w:rPr>
              <w:t>0</w:t>
            </w:r>
          </w:p>
        </w:tc>
      </w:tr>
    </w:tbl>
    <w:p w14:paraId="7131692F" w14:textId="77777777" w:rsidR="00864972" w:rsidRPr="00D652AD" w:rsidRDefault="00864972" w:rsidP="00864972">
      <w:pPr>
        <w:pStyle w:val="breakline"/>
        <w:rPr>
          <w:rFonts w:eastAsiaTheme="minorEastAsia"/>
          <w:color w:val="002060"/>
        </w:rPr>
      </w:pPr>
    </w:p>
    <w:p w14:paraId="0F9D1980" w14:textId="77777777" w:rsidR="00864972" w:rsidRPr="00D652AD" w:rsidRDefault="00864972" w:rsidP="00864972">
      <w:pPr>
        <w:pStyle w:val="breakline"/>
        <w:rPr>
          <w:color w:val="002060"/>
        </w:rPr>
      </w:pPr>
    </w:p>
    <w:p w14:paraId="18E80CDC" w14:textId="77777777" w:rsidR="00864972" w:rsidRPr="00D652AD" w:rsidRDefault="00864972" w:rsidP="00864972">
      <w:pPr>
        <w:pStyle w:val="sottotitolocampionato10"/>
        <w:rPr>
          <w:color w:val="002060"/>
        </w:rPr>
      </w:pPr>
      <w:r w:rsidRPr="00D652A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13743434"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200BB"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2D13D"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1D9B2"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92E8C"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B8322"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273C2"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FD376"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0249E"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99790"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86B2B" w14:textId="77777777" w:rsidR="00864972" w:rsidRPr="00D652AD" w:rsidRDefault="00864972" w:rsidP="00EF6A09">
            <w:pPr>
              <w:pStyle w:val="headertabella0"/>
              <w:rPr>
                <w:color w:val="002060"/>
              </w:rPr>
            </w:pPr>
            <w:r w:rsidRPr="00D652AD">
              <w:rPr>
                <w:color w:val="002060"/>
              </w:rPr>
              <w:t>PE</w:t>
            </w:r>
          </w:p>
        </w:tc>
      </w:tr>
      <w:tr w:rsidR="00864972" w:rsidRPr="00D652AD" w14:paraId="76B10972"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0371B9" w14:textId="77777777" w:rsidR="00864972" w:rsidRPr="00D652AD" w:rsidRDefault="00864972" w:rsidP="00EF6A09">
            <w:pPr>
              <w:pStyle w:val="rowtabella0"/>
              <w:rPr>
                <w:color w:val="002060"/>
              </w:rPr>
            </w:pPr>
            <w:r w:rsidRPr="00D652AD">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EC74F"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0FA57"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0B0E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E4FF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EF20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8BA76" w14:textId="77777777" w:rsidR="00864972" w:rsidRPr="00D652AD" w:rsidRDefault="00864972" w:rsidP="00EF6A09">
            <w:pPr>
              <w:pStyle w:val="rowtabella0"/>
              <w:jc w:val="center"/>
              <w:rPr>
                <w:color w:val="002060"/>
              </w:rPr>
            </w:pPr>
            <w:r w:rsidRPr="00D652A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5FD42"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B640" w14:textId="77777777" w:rsidR="00864972" w:rsidRPr="00D652AD" w:rsidRDefault="00864972" w:rsidP="00EF6A09">
            <w:pPr>
              <w:pStyle w:val="rowtabella0"/>
              <w:jc w:val="center"/>
              <w:rPr>
                <w:color w:val="002060"/>
              </w:rPr>
            </w:pPr>
            <w:r w:rsidRPr="00D652A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996F4" w14:textId="77777777" w:rsidR="00864972" w:rsidRPr="00D652AD" w:rsidRDefault="00864972" w:rsidP="00EF6A09">
            <w:pPr>
              <w:pStyle w:val="rowtabella0"/>
              <w:jc w:val="center"/>
              <w:rPr>
                <w:color w:val="002060"/>
              </w:rPr>
            </w:pPr>
            <w:r w:rsidRPr="00D652AD">
              <w:rPr>
                <w:color w:val="002060"/>
              </w:rPr>
              <w:t>0</w:t>
            </w:r>
          </w:p>
        </w:tc>
      </w:tr>
      <w:tr w:rsidR="00864972" w:rsidRPr="00D652AD" w14:paraId="1180EB9E"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44F75" w14:textId="77777777" w:rsidR="00864972" w:rsidRPr="00D652AD" w:rsidRDefault="00864972" w:rsidP="00EF6A09">
            <w:pPr>
              <w:pStyle w:val="rowtabella0"/>
              <w:rPr>
                <w:color w:val="002060"/>
              </w:rPr>
            </w:pPr>
            <w:r w:rsidRPr="00D652A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8E47E"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76F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AA1C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304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59C8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243AE" w14:textId="77777777" w:rsidR="00864972" w:rsidRPr="00D652AD" w:rsidRDefault="00864972" w:rsidP="00EF6A09">
            <w:pPr>
              <w:pStyle w:val="rowtabella0"/>
              <w:jc w:val="center"/>
              <w:rPr>
                <w:color w:val="002060"/>
              </w:rPr>
            </w:pPr>
            <w:r w:rsidRPr="00D652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27E1"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5A906" w14:textId="77777777" w:rsidR="00864972" w:rsidRPr="00D652AD" w:rsidRDefault="00864972" w:rsidP="00EF6A09">
            <w:pPr>
              <w:pStyle w:val="rowtabella0"/>
              <w:jc w:val="center"/>
              <w:rPr>
                <w:color w:val="002060"/>
              </w:rPr>
            </w:pPr>
            <w:r w:rsidRPr="00D652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0D31" w14:textId="77777777" w:rsidR="00864972" w:rsidRPr="00D652AD" w:rsidRDefault="00864972" w:rsidP="00EF6A09">
            <w:pPr>
              <w:pStyle w:val="rowtabella0"/>
              <w:jc w:val="center"/>
              <w:rPr>
                <w:color w:val="002060"/>
              </w:rPr>
            </w:pPr>
            <w:r w:rsidRPr="00D652AD">
              <w:rPr>
                <w:color w:val="002060"/>
              </w:rPr>
              <w:t>0</w:t>
            </w:r>
          </w:p>
        </w:tc>
      </w:tr>
      <w:tr w:rsidR="00864972" w:rsidRPr="00D652AD" w14:paraId="30B7C446"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BC592" w14:textId="77777777" w:rsidR="00864972" w:rsidRPr="00D652AD" w:rsidRDefault="00864972" w:rsidP="00EF6A09">
            <w:pPr>
              <w:pStyle w:val="rowtabella0"/>
              <w:rPr>
                <w:color w:val="002060"/>
              </w:rPr>
            </w:pPr>
            <w:r w:rsidRPr="00D652A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3C38"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E0371"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CA63"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F049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F44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7D0DB" w14:textId="77777777" w:rsidR="00864972" w:rsidRPr="00D652AD" w:rsidRDefault="00864972" w:rsidP="00EF6A09">
            <w:pPr>
              <w:pStyle w:val="rowtabella0"/>
              <w:jc w:val="center"/>
              <w:rPr>
                <w:color w:val="002060"/>
              </w:rPr>
            </w:pPr>
            <w:r w:rsidRPr="00D652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46103"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88E2" w14:textId="77777777" w:rsidR="00864972" w:rsidRPr="00D652AD" w:rsidRDefault="00864972" w:rsidP="00EF6A09">
            <w:pPr>
              <w:pStyle w:val="rowtabella0"/>
              <w:jc w:val="center"/>
              <w:rPr>
                <w:color w:val="002060"/>
              </w:rPr>
            </w:pPr>
            <w:r w:rsidRPr="00D652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202F1" w14:textId="77777777" w:rsidR="00864972" w:rsidRPr="00D652AD" w:rsidRDefault="00864972" w:rsidP="00EF6A09">
            <w:pPr>
              <w:pStyle w:val="rowtabella0"/>
              <w:jc w:val="center"/>
              <w:rPr>
                <w:color w:val="002060"/>
              </w:rPr>
            </w:pPr>
            <w:r w:rsidRPr="00D652AD">
              <w:rPr>
                <w:color w:val="002060"/>
              </w:rPr>
              <w:t>0</w:t>
            </w:r>
          </w:p>
        </w:tc>
      </w:tr>
      <w:tr w:rsidR="00864972" w:rsidRPr="00D652AD" w14:paraId="45D36EE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F17A6A" w14:textId="77777777" w:rsidR="00864972" w:rsidRPr="00D652AD" w:rsidRDefault="00864972" w:rsidP="00EF6A09">
            <w:pPr>
              <w:pStyle w:val="rowtabella0"/>
              <w:rPr>
                <w:color w:val="002060"/>
              </w:rPr>
            </w:pPr>
            <w:r w:rsidRPr="00D652A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E4D7"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4C5A6"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5E54"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27B15"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A1C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43920" w14:textId="77777777" w:rsidR="00864972" w:rsidRPr="00D652AD" w:rsidRDefault="00864972" w:rsidP="00EF6A09">
            <w:pPr>
              <w:pStyle w:val="rowtabella0"/>
              <w:jc w:val="center"/>
              <w:rPr>
                <w:color w:val="002060"/>
              </w:rPr>
            </w:pPr>
            <w:r w:rsidRPr="00D652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3992"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D71AD"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ED94E" w14:textId="77777777" w:rsidR="00864972" w:rsidRPr="00D652AD" w:rsidRDefault="00864972" w:rsidP="00EF6A09">
            <w:pPr>
              <w:pStyle w:val="rowtabella0"/>
              <w:jc w:val="center"/>
              <w:rPr>
                <w:color w:val="002060"/>
              </w:rPr>
            </w:pPr>
            <w:r w:rsidRPr="00D652AD">
              <w:rPr>
                <w:color w:val="002060"/>
              </w:rPr>
              <w:t>0</w:t>
            </w:r>
          </w:p>
        </w:tc>
      </w:tr>
      <w:tr w:rsidR="00864972" w:rsidRPr="00D652AD" w14:paraId="0EFFBB7E"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2B7DC" w14:textId="77777777" w:rsidR="00864972" w:rsidRPr="00D652AD" w:rsidRDefault="00864972" w:rsidP="00EF6A09">
            <w:pPr>
              <w:pStyle w:val="rowtabella0"/>
              <w:rPr>
                <w:color w:val="002060"/>
              </w:rPr>
            </w:pPr>
            <w:r w:rsidRPr="00D652A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45D40"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0A10"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C8ED"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0005"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28415"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B8F3" w14:textId="77777777" w:rsidR="00864972" w:rsidRPr="00D652AD" w:rsidRDefault="00864972" w:rsidP="00EF6A09">
            <w:pPr>
              <w:pStyle w:val="rowtabella0"/>
              <w:jc w:val="center"/>
              <w:rPr>
                <w:color w:val="002060"/>
              </w:rPr>
            </w:pPr>
            <w:r w:rsidRPr="00D652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11945" w14:textId="77777777" w:rsidR="00864972" w:rsidRPr="00D652AD" w:rsidRDefault="00864972" w:rsidP="00EF6A09">
            <w:pPr>
              <w:pStyle w:val="rowtabella0"/>
              <w:jc w:val="center"/>
              <w:rPr>
                <w:color w:val="002060"/>
              </w:rPr>
            </w:pPr>
            <w:r w:rsidRPr="00D652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4FDF"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BF5C0" w14:textId="77777777" w:rsidR="00864972" w:rsidRPr="00D652AD" w:rsidRDefault="00864972" w:rsidP="00EF6A09">
            <w:pPr>
              <w:pStyle w:val="rowtabella0"/>
              <w:jc w:val="center"/>
              <w:rPr>
                <w:color w:val="002060"/>
              </w:rPr>
            </w:pPr>
            <w:r w:rsidRPr="00D652AD">
              <w:rPr>
                <w:color w:val="002060"/>
              </w:rPr>
              <w:t>0</w:t>
            </w:r>
          </w:p>
        </w:tc>
      </w:tr>
      <w:tr w:rsidR="00864972" w:rsidRPr="00D652AD" w14:paraId="056A4917"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88441" w14:textId="77777777" w:rsidR="00864972" w:rsidRPr="00D652AD" w:rsidRDefault="00864972" w:rsidP="00EF6A09">
            <w:pPr>
              <w:pStyle w:val="rowtabella0"/>
              <w:rPr>
                <w:color w:val="002060"/>
              </w:rPr>
            </w:pPr>
            <w:r w:rsidRPr="00D652A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5CEC"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A32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D0DA"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E06F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6441"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F27F"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C6A7" w14:textId="77777777" w:rsidR="00864972" w:rsidRPr="00D652AD" w:rsidRDefault="00864972" w:rsidP="00EF6A09">
            <w:pPr>
              <w:pStyle w:val="rowtabella0"/>
              <w:jc w:val="center"/>
              <w:rPr>
                <w:color w:val="002060"/>
              </w:rPr>
            </w:pPr>
            <w:r w:rsidRPr="00D652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BF0AD"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CE7ED" w14:textId="77777777" w:rsidR="00864972" w:rsidRPr="00D652AD" w:rsidRDefault="00864972" w:rsidP="00EF6A09">
            <w:pPr>
              <w:pStyle w:val="rowtabella0"/>
              <w:jc w:val="center"/>
              <w:rPr>
                <w:color w:val="002060"/>
              </w:rPr>
            </w:pPr>
            <w:r w:rsidRPr="00D652AD">
              <w:rPr>
                <w:color w:val="002060"/>
              </w:rPr>
              <w:t>0</w:t>
            </w:r>
          </w:p>
        </w:tc>
      </w:tr>
      <w:tr w:rsidR="00864972" w:rsidRPr="00D652AD" w14:paraId="0BD17F13"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2B099" w14:textId="77777777" w:rsidR="00864972" w:rsidRPr="00D652AD" w:rsidRDefault="00864972" w:rsidP="00EF6A09">
            <w:pPr>
              <w:pStyle w:val="rowtabella0"/>
              <w:rPr>
                <w:color w:val="002060"/>
              </w:rPr>
            </w:pPr>
            <w:r w:rsidRPr="00D652A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DD51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4C8B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4195F"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E410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A7FE"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992F2"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705F6" w14:textId="77777777" w:rsidR="00864972" w:rsidRPr="00D652AD" w:rsidRDefault="00864972" w:rsidP="00EF6A09">
            <w:pPr>
              <w:pStyle w:val="rowtabella0"/>
              <w:jc w:val="center"/>
              <w:rPr>
                <w:color w:val="002060"/>
              </w:rPr>
            </w:pPr>
            <w:r w:rsidRPr="00D652A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C831C" w14:textId="77777777" w:rsidR="00864972" w:rsidRPr="00D652AD" w:rsidRDefault="00864972" w:rsidP="00EF6A09">
            <w:pPr>
              <w:pStyle w:val="rowtabella0"/>
              <w:jc w:val="center"/>
              <w:rPr>
                <w:color w:val="002060"/>
              </w:rPr>
            </w:pPr>
            <w:r w:rsidRPr="00D652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EB3B8" w14:textId="77777777" w:rsidR="00864972" w:rsidRPr="00D652AD" w:rsidRDefault="00864972" w:rsidP="00EF6A09">
            <w:pPr>
              <w:pStyle w:val="rowtabella0"/>
              <w:jc w:val="center"/>
              <w:rPr>
                <w:color w:val="002060"/>
              </w:rPr>
            </w:pPr>
            <w:r w:rsidRPr="00D652AD">
              <w:rPr>
                <w:color w:val="002060"/>
              </w:rPr>
              <w:t>0</w:t>
            </w:r>
          </w:p>
        </w:tc>
      </w:tr>
      <w:tr w:rsidR="00864972" w:rsidRPr="00D652AD" w14:paraId="480ADD7B"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4BE96" w14:textId="77777777" w:rsidR="00864972" w:rsidRPr="00D652AD" w:rsidRDefault="00864972" w:rsidP="00EF6A09">
            <w:pPr>
              <w:pStyle w:val="rowtabella0"/>
              <w:rPr>
                <w:color w:val="002060"/>
              </w:rPr>
            </w:pPr>
            <w:r w:rsidRPr="00D652A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73A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1D4EA"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E99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B958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555E9"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D7FA4"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6B907"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52487"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007F" w14:textId="77777777" w:rsidR="00864972" w:rsidRPr="00D652AD" w:rsidRDefault="00864972" w:rsidP="00EF6A09">
            <w:pPr>
              <w:pStyle w:val="rowtabella0"/>
              <w:jc w:val="center"/>
              <w:rPr>
                <w:color w:val="002060"/>
              </w:rPr>
            </w:pPr>
            <w:r w:rsidRPr="00D652AD">
              <w:rPr>
                <w:color w:val="002060"/>
              </w:rPr>
              <w:t>0</w:t>
            </w:r>
          </w:p>
        </w:tc>
      </w:tr>
      <w:tr w:rsidR="00864972" w:rsidRPr="00D652AD" w14:paraId="335DA845"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F8D40" w14:textId="77777777" w:rsidR="00864972" w:rsidRPr="00D652AD" w:rsidRDefault="00864972" w:rsidP="00EF6A09">
            <w:pPr>
              <w:pStyle w:val="rowtabella0"/>
              <w:rPr>
                <w:color w:val="002060"/>
              </w:rPr>
            </w:pPr>
            <w:r w:rsidRPr="00D652AD">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BABA"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295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E7A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71324"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61056"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D9F49"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4B0DF" w14:textId="77777777" w:rsidR="00864972" w:rsidRPr="00D652AD" w:rsidRDefault="00864972" w:rsidP="00EF6A09">
            <w:pPr>
              <w:pStyle w:val="rowtabella0"/>
              <w:jc w:val="center"/>
              <w:rPr>
                <w:color w:val="002060"/>
              </w:rPr>
            </w:pPr>
            <w:r w:rsidRPr="00D652A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256DE" w14:textId="77777777" w:rsidR="00864972" w:rsidRPr="00D652AD" w:rsidRDefault="00864972" w:rsidP="00EF6A09">
            <w:pPr>
              <w:pStyle w:val="rowtabella0"/>
              <w:jc w:val="center"/>
              <w:rPr>
                <w:color w:val="002060"/>
              </w:rPr>
            </w:pPr>
            <w:r w:rsidRPr="00D652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663B" w14:textId="77777777" w:rsidR="00864972" w:rsidRPr="00D652AD" w:rsidRDefault="00864972" w:rsidP="00EF6A09">
            <w:pPr>
              <w:pStyle w:val="rowtabella0"/>
              <w:jc w:val="center"/>
              <w:rPr>
                <w:color w:val="002060"/>
              </w:rPr>
            </w:pPr>
            <w:r w:rsidRPr="00D652AD">
              <w:rPr>
                <w:color w:val="002060"/>
              </w:rPr>
              <w:t>0</w:t>
            </w:r>
          </w:p>
        </w:tc>
      </w:tr>
      <w:tr w:rsidR="00864972" w:rsidRPr="00D652AD" w14:paraId="52A248F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D39CE" w14:textId="77777777" w:rsidR="00864972" w:rsidRPr="00D652AD" w:rsidRDefault="00864972" w:rsidP="00EF6A09">
            <w:pPr>
              <w:pStyle w:val="rowtabella0"/>
              <w:rPr>
                <w:color w:val="002060"/>
              </w:rPr>
            </w:pPr>
            <w:r w:rsidRPr="00D652AD">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F6C6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E79B9"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05A90"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F3488"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F26BC"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F8A0" w14:textId="77777777" w:rsidR="00864972" w:rsidRPr="00D652AD" w:rsidRDefault="00864972" w:rsidP="00EF6A09">
            <w:pPr>
              <w:pStyle w:val="rowtabella0"/>
              <w:jc w:val="center"/>
              <w:rPr>
                <w:color w:val="002060"/>
              </w:rPr>
            </w:pPr>
            <w:r w:rsidRPr="00D652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7F569" w14:textId="77777777" w:rsidR="00864972" w:rsidRPr="00D652AD" w:rsidRDefault="00864972" w:rsidP="00EF6A09">
            <w:pPr>
              <w:pStyle w:val="rowtabella0"/>
              <w:jc w:val="center"/>
              <w:rPr>
                <w:color w:val="002060"/>
              </w:rPr>
            </w:pPr>
            <w:r w:rsidRPr="00D652A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E641C" w14:textId="77777777" w:rsidR="00864972" w:rsidRPr="00D652AD" w:rsidRDefault="00864972" w:rsidP="00EF6A09">
            <w:pPr>
              <w:pStyle w:val="rowtabella0"/>
              <w:jc w:val="center"/>
              <w:rPr>
                <w:color w:val="002060"/>
              </w:rPr>
            </w:pPr>
            <w:r w:rsidRPr="00D652A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34B09" w14:textId="77777777" w:rsidR="00864972" w:rsidRPr="00D652AD" w:rsidRDefault="00864972" w:rsidP="00EF6A09">
            <w:pPr>
              <w:pStyle w:val="rowtabella0"/>
              <w:jc w:val="center"/>
              <w:rPr>
                <w:color w:val="002060"/>
              </w:rPr>
            </w:pPr>
            <w:r w:rsidRPr="00D652AD">
              <w:rPr>
                <w:color w:val="002060"/>
              </w:rPr>
              <w:t>0</w:t>
            </w:r>
          </w:p>
        </w:tc>
      </w:tr>
      <w:tr w:rsidR="00864972" w:rsidRPr="00D652AD" w14:paraId="309B0238"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D654D8" w14:textId="77777777" w:rsidR="00864972" w:rsidRPr="00D652AD" w:rsidRDefault="00864972" w:rsidP="00EF6A09">
            <w:pPr>
              <w:pStyle w:val="rowtabella0"/>
              <w:rPr>
                <w:color w:val="002060"/>
              </w:rPr>
            </w:pPr>
            <w:r w:rsidRPr="00D652AD">
              <w:rPr>
                <w:color w:val="002060"/>
              </w:rPr>
              <w:t>sq.B RECANATI CALCIO A 5 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1BAE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56D5"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EDDF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AD4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D82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56E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5907"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72B59"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6CBF3" w14:textId="77777777" w:rsidR="00864972" w:rsidRPr="00D652AD" w:rsidRDefault="00864972" w:rsidP="00EF6A09">
            <w:pPr>
              <w:pStyle w:val="rowtabella0"/>
              <w:jc w:val="center"/>
              <w:rPr>
                <w:color w:val="002060"/>
              </w:rPr>
            </w:pPr>
            <w:r w:rsidRPr="00D652AD">
              <w:rPr>
                <w:color w:val="002060"/>
              </w:rPr>
              <w:t>0</w:t>
            </w:r>
          </w:p>
        </w:tc>
      </w:tr>
    </w:tbl>
    <w:p w14:paraId="45B0E91F" w14:textId="77777777" w:rsidR="00864972" w:rsidRPr="00D652AD" w:rsidRDefault="00864972" w:rsidP="00864972">
      <w:pPr>
        <w:pStyle w:val="breakline"/>
        <w:rPr>
          <w:rFonts w:eastAsiaTheme="minorEastAsia"/>
          <w:color w:val="002060"/>
        </w:rPr>
      </w:pPr>
    </w:p>
    <w:p w14:paraId="2EEC2EBE" w14:textId="77777777" w:rsidR="00864972" w:rsidRPr="00D652AD" w:rsidRDefault="00864972" w:rsidP="00864972">
      <w:pPr>
        <w:pStyle w:val="titoloprinc0"/>
        <w:rPr>
          <w:color w:val="002060"/>
        </w:rPr>
      </w:pPr>
      <w:r w:rsidRPr="00D652AD">
        <w:rPr>
          <w:color w:val="002060"/>
        </w:rPr>
        <w:t>PROGRAMMA GARE</w:t>
      </w:r>
    </w:p>
    <w:p w14:paraId="35C9F8C1" w14:textId="77777777" w:rsidR="00864972" w:rsidRDefault="00864972" w:rsidP="00864972">
      <w:pPr>
        <w:pStyle w:val="breakline"/>
        <w:rPr>
          <w:color w:val="002060"/>
        </w:rPr>
      </w:pPr>
    </w:p>
    <w:p w14:paraId="2058D3C4" w14:textId="77777777" w:rsidR="00864972" w:rsidRPr="0093187A" w:rsidRDefault="00864972" w:rsidP="00864972">
      <w:pPr>
        <w:pStyle w:val="sottotitolocampionato10"/>
        <w:rPr>
          <w:color w:val="002060"/>
        </w:rPr>
      </w:pPr>
      <w:r w:rsidRPr="0093187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1980"/>
        <w:gridCol w:w="385"/>
        <w:gridCol w:w="897"/>
        <w:gridCol w:w="1281"/>
        <w:gridCol w:w="1526"/>
        <w:gridCol w:w="1526"/>
      </w:tblGrid>
      <w:tr w:rsidR="00864972" w:rsidRPr="0093187A" w14:paraId="05B1063F"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0BCE8"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BB453"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195CB"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C44B7"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5149E"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4E011"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4D0F5"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57D12842"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495E0C" w14:textId="77777777" w:rsidR="00864972" w:rsidRPr="0093187A" w:rsidRDefault="00864972" w:rsidP="00EF6A09">
            <w:pPr>
              <w:pStyle w:val="rowtabella0"/>
              <w:rPr>
                <w:color w:val="002060"/>
              </w:rPr>
            </w:pPr>
            <w:r w:rsidRPr="0093187A">
              <w:rPr>
                <w:color w:val="002060"/>
              </w:rPr>
              <w:t>AMICI DEL CENTROSOCIOsq.B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9F748" w14:textId="77777777" w:rsidR="00864972" w:rsidRPr="0093187A" w:rsidRDefault="00864972" w:rsidP="00EF6A09">
            <w:pPr>
              <w:pStyle w:val="rowtabella0"/>
              <w:rPr>
                <w:color w:val="002060"/>
              </w:rPr>
            </w:pPr>
            <w:r w:rsidRPr="0093187A">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067FC"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21ECB" w14:textId="77777777" w:rsidR="00864972" w:rsidRPr="0093187A" w:rsidRDefault="00864972" w:rsidP="00EF6A09">
            <w:pPr>
              <w:pStyle w:val="rowtabella0"/>
              <w:rPr>
                <w:color w:val="002060"/>
              </w:rPr>
            </w:pPr>
            <w:r w:rsidRPr="0093187A">
              <w:rPr>
                <w:color w:val="002060"/>
              </w:rPr>
              <w:t>29/10/2023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4091E" w14:textId="77777777" w:rsidR="00864972" w:rsidRPr="0093187A" w:rsidRDefault="00864972" w:rsidP="00EF6A09">
            <w:pPr>
              <w:pStyle w:val="rowtabella0"/>
              <w:rPr>
                <w:color w:val="002060"/>
              </w:rPr>
            </w:pPr>
            <w:r w:rsidRPr="0093187A">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EA6A8" w14:textId="77777777" w:rsidR="00864972" w:rsidRPr="0093187A" w:rsidRDefault="00864972" w:rsidP="00EF6A09">
            <w:pPr>
              <w:pStyle w:val="rowtabella0"/>
              <w:rPr>
                <w:color w:val="002060"/>
              </w:rPr>
            </w:pPr>
            <w:r w:rsidRPr="0093187A">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C3DF1" w14:textId="77777777" w:rsidR="00864972" w:rsidRPr="0093187A" w:rsidRDefault="00864972" w:rsidP="00EF6A09">
            <w:pPr>
              <w:pStyle w:val="rowtabella0"/>
              <w:rPr>
                <w:color w:val="002060"/>
              </w:rPr>
            </w:pPr>
            <w:r w:rsidRPr="0093187A">
              <w:rPr>
                <w:color w:val="002060"/>
              </w:rPr>
              <w:t>VIA AMATO</w:t>
            </w:r>
          </w:p>
        </w:tc>
      </w:tr>
      <w:tr w:rsidR="00864972" w:rsidRPr="0093187A" w14:paraId="78C2C415"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02406D" w14:textId="77777777" w:rsidR="00864972" w:rsidRPr="0093187A" w:rsidRDefault="00864972" w:rsidP="00EF6A09">
            <w:pPr>
              <w:pStyle w:val="rowtabella0"/>
              <w:rPr>
                <w:color w:val="002060"/>
              </w:rPr>
            </w:pPr>
            <w:r w:rsidRPr="0093187A">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6E3DEA" w14:textId="77777777" w:rsidR="00864972" w:rsidRPr="0093187A" w:rsidRDefault="00864972" w:rsidP="00EF6A09">
            <w:pPr>
              <w:pStyle w:val="rowtabella0"/>
              <w:rPr>
                <w:color w:val="002060"/>
              </w:rPr>
            </w:pPr>
            <w:r w:rsidRPr="0093187A">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49E2D8"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905215" w14:textId="77777777" w:rsidR="00864972" w:rsidRPr="0093187A" w:rsidRDefault="00864972" w:rsidP="00EF6A09">
            <w:pPr>
              <w:pStyle w:val="rowtabella0"/>
              <w:rPr>
                <w:color w:val="002060"/>
              </w:rPr>
            </w:pPr>
            <w:r w:rsidRPr="0093187A">
              <w:rPr>
                <w:color w:val="002060"/>
              </w:rPr>
              <w:t>29/10/2023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A9D2C2" w14:textId="77777777" w:rsidR="00864972" w:rsidRPr="0093187A" w:rsidRDefault="00864972" w:rsidP="00EF6A09">
            <w:pPr>
              <w:pStyle w:val="rowtabella0"/>
              <w:rPr>
                <w:color w:val="002060"/>
              </w:rPr>
            </w:pPr>
            <w:r w:rsidRPr="0093187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07423B" w14:textId="77777777" w:rsidR="00864972" w:rsidRPr="0093187A" w:rsidRDefault="00864972" w:rsidP="00EF6A09">
            <w:pPr>
              <w:pStyle w:val="rowtabella0"/>
              <w:rPr>
                <w:color w:val="002060"/>
              </w:rPr>
            </w:pPr>
            <w:r w:rsidRPr="0093187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849E8A" w14:textId="77777777" w:rsidR="00864972" w:rsidRPr="0093187A" w:rsidRDefault="00864972" w:rsidP="00EF6A09">
            <w:pPr>
              <w:pStyle w:val="rowtabella0"/>
              <w:rPr>
                <w:color w:val="002060"/>
              </w:rPr>
            </w:pPr>
            <w:r w:rsidRPr="0093187A">
              <w:rPr>
                <w:color w:val="002060"/>
              </w:rPr>
              <w:t>VIA NAZARIO SAURO</w:t>
            </w:r>
          </w:p>
        </w:tc>
      </w:tr>
      <w:tr w:rsidR="00864972" w:rsidRPr="0093187A" w14:paraId="04387D32"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E9636C" w14:textId="77777777" w:rsidR="00864972" w:rsidRPr="0093187A" w:rsidRDefault="00864972" w:rsidP="00EF6A09">
            <w:pPr>
              <w:pStyle w:val="rowtabella0"/>
              <w:rPr>
                <w:color w:val="002060"/>
              </w:rPr>
            </w:pPr>
            <w:r w:rsidRPr="0093187A">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980193" w14:textId="77777777" w:rsidR="00864972" w:rsidRPr="0093187A" w:rsidRDefault="00864972" w:rsidP="00EF6A09">
            <w:pPr>
              <w:pStyle w:val="rowtabella0"/>
              <w:rPr>
                <w:color w:val="002060"/>
              </w:rPr>
            </w:pPr>
            <w:r w:rsidRPr="0093187A">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8127FE"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E7E89B" w14:textId="77777777" w:rsidR="00864972" w:rsidRPr="0093187A" w:rsidRDefault="00864972" w:rsidP="00EF6A09">
            <w:pPr>
              <w:pStyle w:val="rowtabella0"/>
              <w:rPr>
                <w:color w:val="002060"/>
              </w:rPr>
            </w:pPr>
            <w:r w:rsidRPr="0093187A">
              <w:rPr>
                <w:color w:val="002060"/>
              </w:rPr>
              <w:t>29/10/2023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D35807" w14:textId="77777777" w:rsidR="00864972" w:rsidRPr="0093187A" w:rsidRDefault="00864972" w:rsidP="00EF6A09">
            <w:pPr>
              <w:pStyle w:val="rowtabella0"/>
              <w:rPr>
                <w:color w:val="002060"/>
              </w:rPr>
            </w:pPr>
            <w:r w:rsidRPr="0093187A">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E4D697" w14:textId="77777777" w:rsidR="00864972" w:rsidRPr="0093187A" w:rsidRDefault="00864972" w:rsidP="00EF6A09">
            <w:pPr>
              <w:pStyle w:val="rowtabella0"/>
              <w:rPr>
                <w:color w:val="002060"/>
              </w:rPr>
            </w:pPr>
            <w:r w:rsidRPr="009318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0934BA" w14:textId="77777777" w:rsidR="00864972" w:rsidRPr="0093187A" w:rsidRDefault="00864972" w:rsidP="00EF6A09">
            <w:pPr>
              <w:pStyle w:val="rowtabella0"/>
              <w:rPr>
                <w:color w:val="002060"/>
              </w:rPr>
            </w:pPr>
            <w:r w:rsidRPr="0093187A">
              <w:rPr>
                <w:color w:val="002060"/>
              </w:rPr>
              <w:t>VIA PETRARCA</w:t>
            </w:r>
          </w:p>
        </w:tc>
      </w:tr>
      <w:tr w:rsidR="00864972" w:rsidRPr="0093187A" w14:paraId="5EED5E64"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278E6E" w14:textId="77777777" w:rsidR="00864972" w:rsidRPr="0093187A" w:rsidRDefault="00864972" w:rsidP="00EF6A09">
            <w:pPr>
              <w:pStyle w:val="rowtabella0"/>
              <w:rPr>
                <w:color w:val="002060"/>
              </w:rPr>
            </w:pPr>
            <w:r w:rsidRPr="0093187A">
              <w:rPr>
                <w:color w:val="002060"/>
              </w:rPr>
              <w:t>ITALSERVICE C5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8FCC55" w14:textId="77777777" w:rsidR="00864972" w:rsidRPr="0093187A" w:rsidRDefault="00864972" w:rsidP="00EF6A09">
            <w:pPr>
              <w:pStyle w:val="rowtabella0"/>
              <w:rPr>
                <w:color w:val="002060"/>
              </w:rPr>
            </w:pPr>
            <w:r w:rsidRPr="0093187A">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9E9F76"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584FC0" w14:textId="77777777" w:rsidR="00864972" w:rsidRPr="0093187A" w:rsidRDefault="00864972" w:rsidP="00EF6A09">
            <w:pPr>
              <w:pStyle w:val="rowtabella0"/>
              <w:rPr>
                <w:color w:val="002060"/>
              </w:rPr>
            </w:pPr>
            <w:r w:rsidRPr="0093187A">
              <w:rPr>
                <w:color w:val="002060"/>
              </w:rPr>
              <w:t>29/10/2023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F86971" w14:textId="77777777" w:rsidR="00864972" w:rsidRPr="0093187A" w:rsidRDefault="00864972" w:rsidP="00EF6A09">
            <w:pPr>
              <w:pStyle w:val="rowtabella0"/>
              <w:rPr>
                <w:color w:val="002060"/>
              </w:rPr>
            </w:pPr>
            <w:r w:rsidRPr="0093187A">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F1F515" w14:textId="77777777" w:rsidR="00864972" w:rsidRPr="0093187A" w:rsidRDefault="00864972" w:rsidP="00EF6A09">
            <w:pPr>
              <w:pStyle w:val="rowtabella0"/>
              <w:rPr>
                <w:color w:val="002060"/>
              </w:rPr>
            </w:pPr>
            <w:r w:rsidRPr="0093187A">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40916" w14:textId="77777777" w:rsidR="00864972" w:rsidRPr="0093187A" w:rsidRDefault="00864972" w:rsidP="00EF6A09">
            <w:pPr>
              <w:pStyle w:val="rowtabella0"/>
              <w:rPr>
                <w:color w:val="002060"/>
              </w:rPr>
            </w:pPr>
            <w:r w:rsidRPr="0093187A">
              <w:rPr>
                <w:color w:val="002060"/>
              </w:rPr>
              <w:t>VIA MAZZINI</w:t>
            </w:r>
          </w:p>
        </w:tc>
      </w:tr>
      <w:tr w:rsidR="00864972" w:rsidRPr="0093187A" w14:paraId="0AD2D832"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4B1485" w14:textId="77777777" w:rsidR="00864972" w:rsidRPr="0093187A" w:rsidRDefault="00864972" w:rsidP="00EF6A09">
            <w:pPr>
              <w:pStyle w:val="rowtabella0"/>
              <w:rPr>
                <w:color w:val="002060"/>
              </w:rPr>
            </w:pPr>
            <w:r w:rsidRPr="0093187A">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F0544" w14:textId="77777777" w:rsidR="00864972" w:rsidRPr="0093187A" w:rsidRDefault="00864972" w:rsidP="00EF6A09">
            <w:pPr>
              <w:pStyle w:val="rowtabella0"/>
              <w:rPr>
                <w:color w:val="002060"/>
              </w:rPr>
            </w:pPr>
            <w:r w:rsidRPr="0093187A">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9B81B"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89258" w14:textId="77777777" w:rsidR="00864972" w:rsidRPr="0093187A" w:rsidRDefault="00864972" w:rsidP="00EF6A09">
            <w:pPr>
              <w:pStyle w:val="rowtabella0"/>
              <w:rPr>
                <w:color w:val="002060"/>
              </w:rPr>
            </w:pPr>
            <w:r w:rsidRPr="0093187A">
              <w:rPr>
                <w:color w:val="002060"/>
              </w:rPr>
              <w:t>29/10/2023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2FCBB" w14:textId="77777777" w:rsidR="00864972" w:rsidRPr="0093187A" w:rsidRDefault="00864972" w:rsidP="00EF6A09">
            <w:pPr>
              <w:pStyle w:val="rowtabella0"/>
              <w:rPr>
                <w:color w:val="002060"/>
              </w:rPr>
            </w:pPr>
            <w:r w:rsidRPr="0093187A">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665B4" w14:textId="77777777" w:rsidR="00864972" w:rsidRPr="0093187A" w:rsidRDefault="00864972" w:rsidP="00EF6A09">
            <w:pPr>
              <w:pStyle w:val="rowtabella0"/>
              <w:rPr>
                <w:color w:val="002060"/>
              </w:rPr>
            </w:pPr>
            <w:r w:rsidRPr="0093187A">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88715" w14:textId="77777777" w:rsidR="00864972" w:rsidRPr="0093187A" w:rsidRDefault="00864972" w:rsidP="00EF6A09">
            <w:pPr>
              <w:pStyle w:val="rowtabella0"/>
              <w:rPr>
                <w:color w:val="002060"/>
              </w:rPr>
            </w:pPr>
            <w:r w:rsidRPr="0093187A">
              <w:rPr>
                <w:color w:val="002060"/>
              </w:rPr>
              <w:t>VIA DEI LECCI-TAVERNELLE</w:t>
            </w:r>
          </w:p>
        </w:tc>
      </w:tr>
    </w:tbl>
    <w:p w14:paraId="55BCA60B" w14:textId="77777777" w:rsidR="00864972" w:rsidRPr="0093187A" w:rsidRDefault="00864972" w:rsidP="00864972">
      <w:pPr>
        <w:pStyle w:val="breakline"/>
        <w:rPr>
          <w:rFonts w:eastAsiaTheme="minorEastAsia"/>
          <w:color w:val="002060"/>
        </w:rPr>
      </w:pPr>
    </w:p>
    <w:p w14:paraId="413ADBF6" w14:textId="77777777" w:rsidR="00864972" w:rsidRPr="0093187A" w:rsidRDefault="00864972" w:rsidP="00864972">
      <w:pPr>
        <w:pStyle w:val="breakline"/>
        <w:rPr>
          <w:color w:val="002060"/>
        </w:rPr>
      </w:pPr>
    </w:p>
    <w:p w14:paraId="0A153401" w14:textId="77777777" w:rsidR="00864972" w:rsidRPr="0093187A" w:rsidRDefault="00864972" w:rsidP="00864972">
      <w:pPr>
        <w:pStyle w:val="breakline"/>
        <w:rPr>
          <w:color w:val="002060"/>
        </w:rPr>
      </w:pPr>
    </w:p>
    <w:p w14:paraId="6A78B05A" w14:textId="77777777" w:rsidR="00864972" w:rsidRPr="0093187A" w:rsidRDefault="00864972" w:rsidP="00864972">
      <w:pPr>
        <w:pStyle w:val="sottotitolocampionato10"/>
        <w:rPr>
          <w:color w:val="002060"/>
        </w:rPr>
      </w:pPr>
      <w:r w:rsidRPr="0093187A">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8"/>
        <w:gridCol w:w="385"/>
        <w:gridCol w:w="898"/>
        <w:gridCol w:w="1176"/>
        <w:gridCol w:w="1547"/>
        <w:gridCol w:w="1571"/>
      </w:tblGrid>
      <w:tr w:rsidR="00864972" w:rsidRPr="0093187A" w14:paraId="2EE14D3C"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24A0F"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FE15D"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5844C"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15DCE"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88DF6"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B0650"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DECC6"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4135B076"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CC074" w14:textId="77777777" w:rsidR="00864972" w:rsidRPr="0093187A" w:rsidRDefault="00864972" w:rsidP="00EF6A09">
            <w:pPr>
              <w:pStyle w:val="rowtabella0"/>
              <w:rPr>
                <w:color w:val="002060"/>
              </w:rPr>
            </w:pPr>
            <w:r w:rsidRPr="0093187A">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FEAD2" w14:textId="77777777" w:rsidR="00864972" w:rsidRPr="0093187A" w:rsidRDefault="00864972" w:rsidP="00EF6A09">
            <w:pPr>
              <w:pStyle w:val="rowtabella0"/>
              <w:rPr>
                <w:color w:val="002060"/>
              </w:rPr>
            </w:pPr>
            <w:r w:rsidRPr="0093187A">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05B79"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1FAFD" w14:textId="77777777" w:rsidR="00864972" w:rsidRPr="0093187A" w:rsidRDefault="00864972" w:rsidP="00EF6A09">
            <w:pPr>
              <w:pStyle w:val="rowtabella0"/>
              <w:rPr>
                <w:color w:val="002060"/>
              </w:rPr>
            </w:pPr>
            <w:r w:rsidRPr="0093187A">
              <w:rPr>
                <w:color w:val="002060"/>
              </w:rPr>
              <w:t>28/10/2023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368112" w14:textId="77777777" w:rsidR="00864972" w:rsidRPr="0093187A" w:rsidRDefault="00864972" w:rsidP="00EF6A09">
            <w:pPr>
              <w:pStyle w:val="rowtabella0"/>
              <w:rPr>
                <w:color w:val="002060"/>
              </w:rPr>
            </w:pPr>
            <w:r w:rsidRPr="0093187A">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25C1D" w14:textId="77777777" w:rsidR="00864972" w:rsidRPr="0093187A" w:rsidRDefault="00864972" w:rsidP="00EF6A09">
            <w:pPr>
              <w:pStyle w:val="rowtabella0"/>
              <w:rPr>
                <w:color w:val="002060"/>
              </w:rPr>
            </w:pPr>
            <w:r w:rsidRPr="0093187A">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4B6CE" w14:textId="77777777" w:rsidR="00864972" w:rsidRPr="0093187A" w:rsidRDefault="00864972" w:rsidP="00EF6A09">
            <w:pPr>
              <w:pStyle w:val="rowtabella0"/>
              <w:rPr>
                <w:color w:val="002060"/>
              </w:rPr>
            </w:pPr>
            <w:r w:rsidRPr="0093187A">
              <w:rPr>
                <w:color w:val="002060"/>
              </w:rPr>
              <w:t>LOC.MONTEROCCO VIA A.MANCINI</w:t>
            </w:r>
          </w:p>
        </w:tc>
      </w:tr>
      <w:tr w:rsidR="00864972" w:rsidRPr="0093187A" w14:paraId="7982CA09"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BF7E7A" w14:textId="77777777" w:rsidR="00864972" w:rsidRPr="0093187A" w:rsidRDefault="00864972" w:rsidP="00EF6A09">
            <w:pPr>
              <w:pStyle w:val="rowtabella0"/>
              <w:rPr>
                <w:color w:val="002060"/>
              </w:rPr>
            </w:pPr>
            <w:r w:rsidRPr="0093187A">
              <w:rPr>
                <w:color w:val="002060"/>
              </w:rPr>
              <w:t>BORGO ROSSELLI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63EAEF" w14:textId="77777777" w:rsidR="00864972" w:rsidRPr="0093187A" w:rsidRDefault="00864972" w:rsidP="00EF6A09">
            <w:pPr>
              <w:pStyle w:val="rowtabella0"/>
              <w:rPr>
                <w:color w:val="002060"/>
              </w:rPr>
            </w:pPr>
            <w:r w:rsidRPr="0093187A">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3899C8"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706806" w14:textId="77777777" w:rsidR="00864972" w:rsidRPr="0093187A" w:rsidRDefault="00864972" w:rsidP="00EF6A09">
            <w:pPr>
              <w:pStyle w:val="rowtabella0"/>
              <w:rPr>
                <w:color w:val="002060"/>
              </w:rPr>
            </w:pPr>
            <w:r w:rsidRPr="0093187A">
              <w:rPr>
                <w:color w:val="002060"/>
              </w:rPr>
              <w:t>28/10/2023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5363E7" w14:textId="77777777" w:rsidR="00864972" w:rsidRPr="0093187A" w:rsidRDefault="00864972" w:rsidP="00EF6A09">
            <w:pPr>
              <w:pStyle w:val="rowtabella0"/>
              <w:rPr>
                <w:color w:val="002060"/>
              </w:rPr>
            </w:pPr>
            <w:r w:rsidRPr="0093187A">
              <w:rPr>
                <w:color w:val="002060"/>
              </w:rPr>
              <w:t>5737 CAMPO COMUNALE VECCHIO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2C77D2" w14:textId="77777777" w:rsidR="00864972" w:rsidRPr="0093187A" w:rsidRDefault="00864972" w:rsidP="00EF6A09">
            <w:pPr>
              <w:pStyle w:val="rowtabella0"/>
              <w:rPr>
                <w:color w:val="002060"/>
              </w:rPr>
            </w:pPr>
            <w:r w:rsidRPr="0093187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FDAA81" w14:textId="77777777" w:rsidR="00864972" w:rsidRPr="0093187A" w:rsidRDefault="00864972" w:rsidP="00EF6A09">
            <w:pPr>
              <w:pStyle w:val="rowtabella0"/>
              <w:rPr>
                <w:color w:val="002060"/>
              </w:rPr>
            </w:pPr>
            <w:r w:rsidRPr="0093187A">
              <w:rPr>
                <w:color w:val="002060"/>
              </w:rPr>
              <w:t>VIA ASPOROMONTE</w:t>
            </w:r>
          </w:p>
        </w:tc>
      </w:tr>
      <w:tr w:rsidR="00864972" w:rsidRPr="0093187A" w14:paraId="29FD3621"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8DBDCC" w14:textId="77777777" w:rsidR="00864972" w:rsidRPr="0093187A" w:rsidRDefault="00864972" w:rsidP="00EF6A09">
            <w:pPr>
              <w:pStyle w:val="rowtabella0"/>
              <w:rPr>
                <w:color w:val="002060"/>
              </w:rPr>
            </w:pPr>
            <w:r w:rsidRPr="0093187A">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B6FEC5" w14:textId="77777777" w:rsidR="00864972" w:rsidRPr="0093187A" w:rsidRDefault="00864972" w:rsidP="00EF6A09">
            <w:pPr>
              <w:pStyle w:val="rowtabella0"/>
              <w:rPr>
                <w:color w:val="002060"/>
              </w:rPr>
            </w:pPr>
            <w:r w:rsidRPr="0093187A">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58A63B"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EDF708" w14:textId="77777777" w:rsidR="00864972" w:rsidRPr="0093187A" w:rsidRDefault="00864972" w:rsidP="00EF6A09">
            <w:pPr>
              <w:pStyle w:val="rowtabella0"/>
              <w:rPr>
                <w:color w:val="002060"/>
              </w:rPr>
            </w:pPr>
            <w:r w:rsidRPr="0093187A">
              <w:rPr>
                <w:color w:val="002060"/>
              </w:rPr>
              <w:t>29/10/2023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2AC053" w14:textId="77777777" w:rsidR="00864972" w:rsidRPr="0093187A" w:rsidRDefault="00864972" w:rsidP="00EF6A09">
            <w:pPr>
              <w:pStyle w:val="rowtabella0"/>
              <w:rPr>
                <w:color w:val="002060"/>
              </w:rPr>
            </w:pPr>
            <w:r w:rsidRPr="0093187A">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2128DC" w14:textId="77777777" w:rsidR="00864972" w:rsidRPr="0093187A" w:rsidRDefault="00864972" w:rsidP="00EF6A09">
            <w:pPr>
              <w:pStyle w:val="rowtabella0"/>
              <w:rPr>
                <w:color w:val="002060"/>
              </w:rPr>
            </w:pPr>
            <w:r w:rsidRPr="0093187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2971BD" w14:textId="77777777" w:rsidR="00864972" w:rsidRPr="0093187A" w:rsidRDefault="00864972" w:rsidP="00EF6A09">
            <w:pPr>
              <w:pStyle w:val="rowtabella0"/>
              <w:rPr>
                <w:color w:val="002060"/>
              </w:rPr>
            </w:pPr>
            <w:r w:rsidRPr="0093187A">
              <w:rPr>
                <w:color w:val="002060"/>
              </w:rPr>
              <w:t>VIA TAGLIAMENTO</w:t>
            </w:r>
          </w:p>
        </w:tc>
      </w:tr>
      <w:tr w:rsidR="00864972" w:rsidRPr="0093187A" w14:paraId="33FB8906"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125AFD" w14:textId="77777777" w:rsidR="00864972" w:rsidRPr="0093187A" w:rsidRDefault="00864972" w:rsidP="00EF6A09">
            <w:pPr>
              <w:pStyle w:val="rowtabella0"/>
              <w:rPr>
                <w:color w:val="002060"/>
              </w:rPr>
            </w:pPr>
            <w:r w:rsidRPr="0093187A">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39954B" w14:textId="77777777" w:rsidR="00864972" w:rsidRPr="0093187A" w:rsidRDefault="00864972" w:rsidP="00EF6A09">
            <w:pPr>
              <w:pStyle w:val="rowtabella0"/>
              <w:rPr>
                <w:color w:val="002060"/>
              </w:rPr>
            </w:pPr>
            <w:r w:rsidRPr="0093187A">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2141FA"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ECE499" w14:textId="77777777" w:rsidR="00864972" w:rsidRPr="0093187A" w:rsidRDefault="00864972" w:rsidP="00EF6A09">
            <w:pPr>
              <w:pStyle w:val="rowtabella0"/>
              <w:rPr>
                <w:color w:val="002060"/>
              </w:rPr>
            </w:pPr>
            <w:r w:rsidRPr="0093187A">
              <w:rPr>
                <w:color w:val="002060"/>
              </w:rPr>
              <w:t>29/10/2023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0A6DB8" w14:textId="77777777" w:rsidR="00864972" w:rsidRPr="0093187A" w:rsidRDefault="00864972" w:rsidP="00EF6A09">
            <w:pPr>
              <w:pStyle w:val="rowtabella0"/>
              <w:rPr>
                <w:color w:val="002060"/>
              </w:rPr>
            </w:pPr>
            <w:r w:rsidRPr="0093187A">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FDECC" w14:textId="77777777" w:rsidR="00864972" w:rsidRPr="0093187A" w:rsidRDefault="00864972" w:rsidP="00EF6A09">
            <w:pPr>
              <w:pStyle w:val="rowtabella0"/>
              <w:rPr>
                <w:color w:val="002060"/>
              </w:rPr>
            </w:pPr>
            <w:r w:rsidRPr="0093187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B2FF5D" w14:textId="77777777" w:rsidR="00864972" w:rsidRPr="0093187A" w:rsidRDefault="00864972" w:rsidP="00EF6A09">
            <w:pPr>
              <w:pStyle w:val="rowtabella0"/>
              <w:rPr>
                <w:color w:val="002060"/>
              </w:rPr>
            </w:pPr>
            <w:r w:rsidRPr="0093187A">
              <w:rPr>
                <w:color w:val="002060"/>
              </w:rPr>
              <w:t>VIA DELLA REPUBBLICA</w:t>
            </w:r>
          </w:p>
        </w:tc>
      </w:tr>
      <w:tr w:rsidR="00864972" w:rsidRPr="0093187A" w14:paraId="7C5F0E29"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C476EE" w14:textId="77777777" w:rsidR="00864972" w:rsidRPr="0093187A" w:rsidRDefault="00864972" w:rsidP="00EF6A09">
            <w:pPr>
              <w:pStyle w:val="rowtabella0"/>
              <w:rPr>
                <w:color w:val="002060"/>
              </w:rPr>
            </w:pPr>
            <w:r w:rsidRPr="0093187A">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37ACD" w14:textId="77777777" w:rsidR="00864972" w:rsidRPr="0093187A" w:rsidRDefault="00864972" w:rsidP="00EF6A09">
            <w:pPr>
              <w:pStyle w:val="rowtabella0"/>
              <w:rPr>
                <w:color w:val="002060"/>
              </w:rPr>
            </w:pPr>
            <w:r w:rsidRPr="0093187A">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AEB5C"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3D693" w14:textId="77777777" w:rsidR="00864972" w:rsidRPr="0093187A" w:rsidRDefault="00864972" w:rsidP="00EF6A09">
            <w:pPr>
              <w:pStyle w:val="rowtabella0"/>
              <w:rPr>
                <w:color w:val="002060"/>
              </w:rPr>
            </w:pPr>
            <w:r w:rsidRPr="0093187A">
              <w:rPr>
                <w:color w:val="002060"/>
              </w:rPr>
              <w:t>29/10/2023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BC168" w14:textId="77777777" w:rsidR="00864972" w:rsidRPr="0093187A" w:rsidRDefault="00864972" w:rsidP="00EF6A09">
            <w:pPr>
              <w:pStyle w:val="rowtabella0"/>
              <w:rPr>
                <w:color w:val="002060"/>
              </w:rPr>
            </w:pPr>
            <w:r w:rsidRPr="0093187A">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7A44C" w14:textId="77777777" w:rsidR="00864972" w:rsidRPr="0093187A" w:rsidRDefault="00864972" w:rsidP="00EF6A09">
            <w:pPr>
              <w:pStyle w:val="rowtabella0"/>
              <w:rPr>
                <w:color w:val="002060"/>
              </w:rPr>
            </w:pPr>
            <w:r w:rsidRPr="0093187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6D891" w14:textId="77777777" w:rsidR="00864972" w:rsidRPr="0093187A" w:rsidRDefault="00864972" w:rsidP="00EF6A09">
            <w:pPr>
              <w:pStyle w:val="rowtabella0"/>
              <w:rPr>
                <w:color w:val="002060"/>
              </w:rPr>
            </w:pPr>
            <w:r w:rsidRPr="0093187A">
              <w:rPr>
                <w:color w:val="002060"/>
              </w:rPr>
              <w:t>VIA S.VITTORIA, 5</w:t>
            </w:r>
          </w:p>
        </w:tc>
      </w:tr>
    </w:tbl>
    <w:p w14:paraId="65AF32C7" w14:textId="77777777" w:rsidR="00864972" w:rsidRPr="00D652AD" w:rsidRDefault="00864972" w:rsidP="00864972">
      <w:pPr>
        <w:pStyle w:val="breakline"/>
        <w:rPr>
          <w:color w:val="002060"/>
        </w:rPr>
      </w:pPr>
    </w:p>
    <w:p w14:paraId="0D3BEE1D" w14:textId="77777777" w:rsidR="00864972" w:rsidRPr="00D652AD" w:rsidRDefault="00864972" w:rsidP="00864972">
      <w:pPr>
        <w:pStyle w:val="breakline"/>
        <w:rPr>
          <w:color w:val="002060"/>
        </w:rPr>
      </w:pPr>
    </w:p>
    <w:p w14:paraId="4F2A7EA3" w14:textId="77777777" w:rsidR="00864972" w:rsidRPr="00D652AD" w:rsidRDefault="00864972" w:rsidP="00864972">
      <w:pPr>
        <w:pStyle w:val="titolocampionato0"/>
        <w:shd w:val="clear" w:color="auto" w:fill="CCCCCC"/>
        <w:spacing w:before="80" w:after="40"/>
        <w:rPr>
          <w:color w:val="002060"/>
        </w:rPr>
      </w:pPr>
      <w:r w:rsidRPr="00D652AD">
        <w:rPr>
          <w:color w:val="002060"/>
        </w:rPr>
        <w:t>COPPA MARCHE CALCIO 5 serie D</w:t>
      </w:r>
    </w:p>
    <w:p w14:paraId="2C492495" w14:textId="77777777" w:rsidR="00864972" w:rsidRPr="00D652AD" w:rsidRDefault="00864972" w:rsidP="00864972">
      <w:pPr>
        <w:pStyle w:val="titoloprinc0"/>
        <w:rPr>
          <w:color w:val="002060"/>
        </w:rPr>
      </w:pPr>
      <w:r w:rsidRPr="00D652AD">
        <w:rPr>
          <w:color w:val="002060"/>
        </w:rPr>
        <w:t>PROGRAMMA GARE</w:t>
      </w:r>
    </w:p>
    <w:p w14:paraId="0D0D3B27" w14:textId="77777777" w:rsidR="00864972" w:rsidRDefault="00864972" w:rsidP="00864972">
      <w:pPr>
        <w:pStyle w:val="breakline"/>
        <w:rPr>
          <w:color w:val="002060"/>
        </w:rPr>
      </w:pPr>
    </w:p>
    <w:p w14:paraId="4FA30489" w14:textId="77777777" w:rsidR="00864972" w:rsidRPr="0093187A" w:rsidRDefault="00864972" w:rsidP="00864972">
      <w:pPr>
        <w:pStyle w:val="sottotitolocampionato10"/>
        <w:rPr>
          <w:color w:val="002060"/>
        </w:rPr>
      </w:pPr>
      <w:r w:rsidRPr="0093187A">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78"/>
        <w:gridCol w:w="1554"/>
        <w:gridCol w:w="1551"/>
      </w:tblGrid>
      <w:tr w:rsidR="00864972" w:rsidRPr="0093187A" w14:paraId="35491B82"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1CC8B"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0C2FE"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56397"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A5F1D"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FAB68"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FA6C0"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CD1CB"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2423AB08" w14:textId="77777777" w:rsidTr="00EF6A0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B11DFF" w14:textId="77777777" w:rsidR="00864972" w:rsidRPr="0093187A" w:rsidRDefault="00864972" w:rsidP="00EF6A09">
            <w:pPr>
              <w:pStyle w:val="rowtabella0"/>
              <w:rPr>
                <w:color w:val="002060"/>
              </w:rPr>
            </w:pPr>
            <w:r w:rsidRPr="0093187A">
              <w:rPr>
                <w:color w:val="002060"/>
              </w:rPr>
              <w:t>ACQUAVIVA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D89C53" w14:textId="77777777" w:rsidR="00864972" w:rsidRPr="0093187A" w:rsidRDefault="00864972" w:rsidP="00EF6A09">
            <w:pPr>
              <w:pStyle w:val="rowtabella0"/>
              <w:rPr>
                <w:color w:val="002060"/>
              </w:rPr>
            </w:pPr>
            <w:r w:rsidRPr="0093187A">
              <w:rPr>
                <w:color w:val="002060"/>
              </w:rPr>
              <w:t>RIPABERARDA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1EA14"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ADD782" w14:textId="77777777" w:rsidR="00864972" w:rsidRPr="0093187A" w:rsidRDefault="00864972" w:rsidP="00EF6A09">
            <w:pPr>
              <w:pStyle w:val="rowtabella0"/>
              <w:rPr>
                <w:color w:val="002060"/>
              </w:rPr>
            </w:pPr>
            <w:r w:rsidRPr="0093187A">
              <w:rPr>
                <w:color w:val="002060"/>
              </w:rPr>
              <w:t>31/10/2023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3172B0" w14:textId="77777777" w:rsidR="00864972" w:rsidRPr="0093187A" w:rsidRDefault="00864972" w:rsidP="00EF6A09">
            <w:pPr>
              <w:pStyle w:val="rowtabella0"/>
              <w:rPr>
                <w:color w:val="002060"/>
              </w:rPr>
            </w:pPr>
            <w:r w:rsidRPr="0093187A">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09A953" w14:textId="77777777" w:rsidR="00864972" w:rsidRPr="0093187A" w:rsidRDefault="00864972" w:rsidP="00EF6A09">
            <w:pPr>
              <w:pStyle w:val="rowtabella0"/>
              <w:rPr>
                <w:color w:val="002060"/>
              </w:rPr>
            </w:pPr>
            <w:r w:rsidRPr="0093187A">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B19165" w14:textId="77777777" w:rsidR="00864972" w:rsidRPr="0093187A" w:rsidRDefault="00864972" w:rsidP="00EF6A09">
            <w:pPr>
              <w:pStyle w:val="rowtabella0"/>
              <w:rPr>
                <w:color w:val="002060"/>
              </w:rPr>
            </w:pPr>
            <w:r w:rsidRPr="0093187A">
              <w:rPr>
                <w:color w:val="002060"/>
              </w:rPr>
              <w:t>VIA CORRADI</w:t>
            </w:r>
          </w:p>
        </w:tc>
      </w:tr>
    </w:tbl>
    <w:p w14:paraId="0765157F" w14:textId="77777777" w:rsidR="00864972" w:rsidRPr="00D652AD" w:rsidRDefault="00864972" w:rsidP="00864972">
      <w:pPr>
        <w:pStyle w:val="breakline"/>
        <w:rPr>
          <w:color w:val="002060"/>
        </w:rPr>
      </w:pPr>
    </w:p>
    <w:p w14:paraId="4BF65678" w14:textId="77777777" w:rsidR="00864972" w:rsidRPr="00D652AD" w:rsidRDefault="00864972" w:rsidP="00864972">
      <w:pPr>
        <w:pStyle w:val="breakline"/>
        <w:rPr>
          <w:color w:val="002060"/>
        </w:rPr>
      </w:pPr>
    </w:p>
    <w:p w14:paraId="6B967DD3" w14:textId="19017593" w:rsidR="00864972" w:rsidRPr="00D652AD" w:rsidRDefault="00864972" w:rsidP="00864972">
      <w:pPr>
        <w:pStyle w:val="titolocampionato0"/>
        <w:shd w:val="clear" w:color="auto" w:fill="CCCCCC"/>
        <w:spacing w:before="80" w:after="40"/>
        <w:rPr>
          <w:color w:val="002060"/>
        </w:rPr>
      </w:pPr>
      <w:r w:rsidRPr="00D652AD">
        <w:rPr>
          <w:color w:val="002060"/>
        </w:rPr>
        <w:t>COPPA ITALIA CALCIO A 5</w:t>
      </w:r>
    </w:p>
    <w:p w14:paraId="076605D6" w14:textId="77777777" w:rsidR="00864972" w:rsidRPr="00D652AD" w:rsidRDefault="00864972" w:rsidP="00864972">
      <w:pPr>
        <w:pStyle w:val="titoloprinc0"/>
        <w:rPr>
          <w:color w:val="002060"/>
        </w:rPr>
      </w:pPr>
      <w:r w:rsidRPr="00D652AD">
        <w:rPr>
          <w:color w:val="002060"/>
        </w:rPr>
        <w:t>GIUDICE SPORTIVO</w:t>
      </w:r>
    </w:p>
    <w:p w14:paraId="6FFA91B8" w14:textId="77777777" w:rsidR="00864972" w:rsidRPr="00D652AD" w:rsidRDefault="00864972" w:rsidP="00864972">
      <w:pPr>
        <w:pStyle w:val="diffida"/>
        <w:rPr>
          <w:color w:val="002060"/>
        </w:rPr>
      </w:pPr>
      <w:r w:rsidRPr="00D652AD">
        <w:rPr>
          <w:color w:val="002060"/>
        </w:rPr>
        <w:t>Il Giudice Sportivo Avv. Agnese Lazzaretti, con l'assistenza del segretario Angelo Castellana, nella seduta del 25/10/2023, ha adottato le decisioni che di seguito integralmente si riportano:</w:t>
      </w:r>
    </w:p>
    <w:p w14:paraId="7AB53BC6" w14:textId="77777777" w:rsidR="00864972" w:rsidRPr="00D652AD" w:rsidRDefault="00864972" w:rsidP="00864972">
      <w:pPr>
        <w:pStyle w:val="titolo10"/>
        <w:rPr>
          <w:color w:val="002060"/>
        </w:rPr>
      </w:pPr>
      <w:r w:rsidRPr="00D652AD">
        <w:rPr>
          <w:color w:val="002060"/>
        </w:rPr>
        <w:t xml:space="preserve">GARE DEL 16/10/2023 </w:t>
      </w:r>
    </w:p>
    <w:p w14:paraId="15C3058E" w14:textId="77777777" w:rsidR="00864972" w:rsidRPr="00D652AD" w:rsidRDefault="00864972" w:rsidP="00864972">
      <w:pPr>
        <w:pStyle w:val="titolo7a"/>
        <w:rPr>
          <w:color w:val="002060"/>
        </w:rPr>
      </w:pPr>
      <w:r w:rsidRPr="00D652AD">
        <w:rPr>
          <w:color w:val="002060"/>
        </w:rPr>
        <w:t xml:space="preserve">PROVVEDIMENTI DISCIPLINARI </w:t>
      </w:r>
    </w:p>
    <w:p w14:paraId="75B8DE57"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5036B3EE" w14:textId="77777777" w:rsidR="00864972" w:rsidRPr="00D652AD" w:rsidRDefault="00864972" w:rsidP="00864972">
      <w:pPr>
        <w:pStyle w:val="titolo30"/>
        <w:rPr>
          <w:color w:val="002060"/>
        </w:rPr>
      </w:pPr>
      <w:r w:rsidRPr="00D652AD">
        <w:rPr>
          <w:color w:val="002060"/>
        </w:rPr>
        <w:t xml:space="preserve">CALCIATORI ESPULSI </w:t>
      </w:r>
    </w:p>
    <w:p w14:paraId="5DA182E8" w14:textId="77777777" w:rsidR="00864972" w:rsidRPr="00D652AD" w:rsidRDefault="00864972" w:rsidP="00864972">
      <w:pPr>
        <w:pStyle w:val="titolo20"/>
        <w:rPr>
          <w:color w:val="002060"/>
        </w:rPr>
      </w:pPr>
      <w:r w:rsidRPr="00D652A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73B5219D" w14:textId="77777777" w:rsidTr="00EF6A09">
        <w:tc>
          <w:tcPr>
            <w:tcW w:w="2200" w:type="dxa"/>
            <w:tcMar>
              <w:top w:w="20" w:type="dxa"/>
              <w:left w:w="20" w:type="dxa"/>
              <w:bottom w:w="20" w:type="dxa"/>
              <w:right w:w="20" w:type="dxa"/>
            </w:tcMar>
            <w:vAlign w:val="center"/>
            <w:hideMark/>
          </w:tcPr>
          <w:p w14:paraId="1827E922" w14:textId="77777777" w:rsidR="00864972" w:rsidRPr="00D652AD" w:rsidRDefault="00864972" w:rsidP="00EF6A09">
            <w:pPr>
              <w:pStyle w:val="movimento"/>
              <w:rPr>
                <w:color w:val="002060"/>
              </w:rPr>
            </w:pPr>
            <w:r w:rsidRPr="00D652AD">
              <w:rPr>
                <w:color w:val="002060"/>
              </w:rPr>
              <w:t>MANDOLESI OMAR</w:t>
            </w:r>
          </w:p>
        </w:tc>
        <w:tc>
          <w:tcPr>
            <w:tcW w:w="2200" w:type="dxa"/>
            <w:tcMar>
              <w:top w:w="20" w:type="dxa"/>
              <w:left w:w="20" w:type="dxa"/>
              <w:bottom w:w="20" w:type="dxa"/>
              <w:right w:w="20" w:type="dxa"/>
            </w:tcMar>
            <w:vAlign w:val="center"/>
            <w:hideMark/>
          </w:tcPr>
          <w:p w14:paraId="4E277193" w14:textId="77777777" w:rsidR="00864972" w:rsidRPr="00D652AD" w:rsidRDefault="00864972" w:rsidP="00EF6A09">
            <w:pPr>
              <w:pStyle w:val="movimento2"/>
              <w:rPr>
                <w:color w:val="002060"/>
              </w:rPr>
            </w:pPr>
            <w:r w:rsidRPr="00D652AD">
              <w:rPr>
                <w:color w:val="002060"/>
              </w:rPr>
              <w:t xml:space="preserve">(FUTSAL CAMPIGLIONE) </w:t>
            </w:r>
          </w:p>
        </w:tc>
        <w:tc>
          <w:tcPr>
            <w:tcW w:w="800" w:type="dxa"/>
            <w:tcMar>
              <w:top w:w="20" w:type="dxa"/>
              <w:left w:w="20" w:type="dxa"/>
              <w:bottom w:w="20" w:type="dxa"/>
              <w:right w:w="20" w:type="dxa"/>
            </w:tcMar>
            <w:vAlign w:val="center"/>
            <w:hideMark/>
          </w:tcPr>
          <w:p w14:paraId="5A3D0565"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204CA3B"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CCF31C5" w14:textId="77777777" w:rsidR="00864972" w:rsidRPr="00D652AD" w:rsidRDefault="00864972" w:rsidP="00EF6A09">
            <w:pPr>
              <w:pStyle w:val="movimento2"/>
              <w:rPr>
                <w:color w:val="002060"/>
              </w:rPr>
            </w:pPr>
            <w:r w:rsidRPr="00D652AD">
              <w:rPr>
                <w:color w:val="002060"/>
              </w:rPr>
              <w:t> </w:t>
            </w:r>
          </w:p>
        </w:tc>
      </w:tr>
    </w:tbl>
    <w:p w14:paraId="06D77614" w14:textId="77777777" w:rsidR="00864972" w:rsidRPr="00D652AD" w:rsidRDefault="00864972" w:rsidP="00864972">
      <w:pPr>
        <w:pStyle w:val="breakline"/>
        <w:rPr>
          <w:color w:val="002060"/>
        </w:rPr>
      </w:pPr>
    </w:p>
    <w:p w14:paraId="12D9A26D" w14:textId="77777777" w:rsidR="00864972" w:rsidRPr="00D652AD" w:rsidRDefault="00864972" w:rsidP="00864972">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4238FC2D" w14:textId="77777777" w:rsidR="00864972" w:rsidRPr="00D652AD" w:rsidRDefault="00864972" w:rsidP="00864972">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1F2F1641" w14:textId="77777777" w:rsidR="00864972" w:rsidRPr="00D652AD" w:rsidRDefault="00864972" w:rsidP="00864972">
      <w:pPr>
        <w:pStyle w:val="breakline"/>
        <w:rPr>
          <w:color w:val="002060"/>
        </w:rPr>
      </w:pPr>
    </w:p>
    <w:p w14:paraId="6C756F29" w14:textId="77777777" w:rsidR="00864972" w:rsidRPr="00D652AD" w:rsidRDefault="00864972" w:rsidP="00864972">
      <w:pPr>
        <w:pStyle w:val="titoloprinc0"/>
        <w:rPr>
          <w:color w:val="002060"/>
        </w:rPr>
      </w:pPr>
      <w:r w:rsidRPr="00D652AD">
        <w:rPr>
          <w:color w:val="002060"/>
        </w:rPr>
        <w:t>PROGRAMMA GARE</w:t>
      </w:r>
    </w:p>
    <w:p w14:paraId="703676E5" w14:textId="77777777" w:rsidR="00864972" w:rsidRDefault="00864972" w:rsidP="00864972">
      <w:pPr>
        <w:pStyle w:val="breakline"/>
        <w:rPr>
          <w:color w:val="002060"/>
        </w:rPr>
      </w:pPr>
    </w:p>
    <w:p w14:paraId="747C2AE5" w14:textId="77777777" w:rsidR="00864972" w:rsidRPr="0093187A" w:rsidRDefault="00864972" w:rsidP="00864972">
      <w:pPr>
        <w:pStyle w:val="sottotitolocampionato10"/>
        <w:rPr>
          <w:color w:val="002060"/>
        </w:rPr>
      </w:pPr>
      <w:r w:rsidRPr="0093187A">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1999"/>
        <w:gridCol w:w="385"/>
        <w:gridCol w:w="898"/>
        <w:gridCol w:w="1198"/>
        <w:gridCol w:w="1557"/>
        <w:gridCol w:w="1548"/>
      </w:tblGrid>
      <w:tr w:rsidR="00864972" w:rsidRPr="0093187A" w14:paraId="4ADF0AE4"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68F32"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062AD"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68E2C"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8E343"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33A6F"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59DE6"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757C5"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3D8B7B5A"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B19D00" w14:textId="77777777" w:rsidR="00864972" w:rsidRPr="0093187A" w:rsidRDefault="00864972" w:rsidP="00EF6A09">
            <w:pPr>
              <w:pStyle w:val="rowtabella0"/>
              <w:rPr>
                <w:color w:val="002060"/>
              </w:rPr>
            </w:pPr>
            <w:r w:rsidRPr="0093187A">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0F079" w14:textId="77777777" w:rsidR="00864972" w:rsidRPr="0093187A" w:rsidRDefault="00864972" w:rsidP="00EF6A09">
            <w:pPr>
              <w:pStyle w:val="rowtabella0"/>
              <w:rPr>
                <w:color w:val="002060"/>
              </w:rPr>
            </w:pPr>
            <w:r w:rsidRPr="0093187A">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64C3E"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7AAC8" w14:textId="77777777" w:rsidR="00864972" w:rsidRPr="0093187A" w:rsidRDefault="00864972" w:rsidP="00EF6A09">
            <w:pPr>
              <w:pStyle w:val="rowtabella0"/>
              <w:rPr>
                <w:color w:val="002060"/>
              </w:rPr>
            </w:pPr>
            <w:r w:rsidRPr="0093187A">
              <w:rPr>
                <w:color w:val="002060"/>
              </w:rPr>
              <w:t>30/10/2023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FA6B4" w14:textId="77777777" w:rsidR="00864972" w:rsidRPr="0093187A" w:rsidRDefault="00864972" w:rsidP="00EF6A09">
            <w:pPr>
              <w:pStyle w:val="rowtabella0"/>
              <w:rPr>
                <w:color w:val="002060"/>
              </w:rPr>
            </w:pPr>
            <w:r w:rsidRPr="0093187A">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B1E61" w14:textId="77777777" w:rsidR="00864972" w:rsidRPr="0093187A" w:rsidRDefault="00864972" w:rsidP="00EF6A09">
            <w:pPr>
              <w:pStyle w:val="rowtabella0"/>
              <w:rPr>
                <w:color w:val="002060"/>
              </w:rPr>
            </w:pPr>
            <w:r w:rsidRPr="0093187A">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96B05" w14:textId="77777777" w:rsidR="00864972" w:rsidRPr="0093187A" w:rsidRDefault="00864972" w:rsidP="00EF6A09">
            <w:pPr>
              <w:pStyle w:val="rowtabella0"/>
              <w:rPr>
                <w:color w:val="002060"/>
              </w:rPr>
            </w:pPr>
            <w:r w:rsidRPr="0093187A">
              <w:rPr>
                <w:color w:val="002060"/>
              </w:rPr>
              <w:t>VIA CERQUATTI</w:t>
            </w:r>
          </w:p>
        </w:tc>
      </w:tr>
      <w:tr w:rsidR="00864972" w:rsidRPr="0093187A" w14:paraId="0807B6CE"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08120D" w14:textId="77777777" w:rsidR="00864972" w:rsidRPr="0093187A" w:rsidRDefault="00864972" w:rsidP="00EF6A09">
            <w:pPr>
              <w:pStyle w:val="rowtabella0"/>
              <w:rPr>
                <w:color w:val="002060"/>
              </w:rPr>
            </w:pPr>
            <w:r w:rsidRPr="0093187A">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A934D7" w14:textId="77777777" w:rsidR="00864972" w:rsidRPr="0093187A" w:rsidRDefault="00864972" w:rsidP="00EF6A09">
            <w:pPr>
              <w:pStyle w:val="rowtabella0"/>
              <w:rPr>
                <w:color w:val="002060"/>
              </w:rPr>
            </w:pPr>
            <w:r w:rsidRPr="0093187A">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5D1E2E"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5BB124" w14:textId="77777777" w:rsidR="00864972" w:rsidRPr="0093187A" w:rsidRDefault="00864972" w:rsidP="00EF6A09">
            <w:pPr>
              <w:pStyle w:val="rowtabella0"/>
              <w:rPr>
                <w:color w:val="002060"/>
              </w:rPr>
            </w:pPr>
            <w:r w:rsidRPr="0093187A">
              <w:rPr>
                <w:color w:val="002060"/>
              </w:rPr>
              <w:t>30/10/2023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A7712C" w14:textId="77777777" w:rsidR="00864972" w:rsidRPr="0093187A" w:rsidRDefault="00864972" w:rsidP="00EF6A09">
            <w:pPr>
              <w:pStyle w:val="rowtabella0"/>
              <w:rPr>
                <w:color w:val="002060"/>
              </w:rPr>
            </w:pPr>
            <w:r w:rsidRPr="0093187A">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AD5636" w14:textId="77777777" w:rsidR="00864972" w:rsidRPr="0093187A" w:rsidRDefault="00864972" w:rsidP="00EF6A09">
            <w:pPr>
              <w:pStyle w:val="rowtabella0"/>
              <w:rPr>
                <w:color w:val="002060"/>
              </w:rPr>
            </w:pPr>
            <w:r w:rsidRPr="0093187A">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D13C6B" w14:textId="77777777" w:rsidR="00864972" w:rsidRPr="0093187A" w:rsidRDefault="00864972" w:rsidP="00EF6A09">
            <w:pPr>
              <w:pStyle w:val="rowtabella0"/>
              <w:rPr>
                <w:color w:val="002060"/>
              </w:rPr>
            </w:pPr>
            <w:r w:rsidRPr="0093187A">
              <w:rPr>
                <w:color w:val="002060"/>
              </w:rPr>
              <w:t>VIA ALESSANDRO MANZONI</w:t>
            </w:r>
          </w:p>
        </w:tc>
      </w:tr>
      <w:tr w:rsidR="00864972" w:rsidRPr="0093187A" w14:paraId="08123713"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FCBFD3" w14:textId="77777777" w:rsidR="00864972" w:rsidRPr="0093187A" w:rsidRDefault="00864972" w:rsidP="00EF6A09">
            <w:pPr>
              <w:pStyle w:val="rowtabella0"/>
              <w:rPr>
                <w:color w:val="002060"/>
              </w:rPr>
            </w:pPr>
            <w:r w:rsidRPr="0093187A">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57C3F7" w14:textId="77777777" w:rsidR="00864972" w:rsidRPr="0093187A" w:rsidRDefault="00864972" w:rsidP="00EF6A09">
            <w:pPr>
              <w:pStyle w:val="rowtabella0"/>
              <w:rPr>
                <w:color w:val="002060"/>
              </w:rPr>
            </w:pPr>
            <w:r w:rsidRPr="0093187A">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05AB0D"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800722" w14:textId="77777777" w:rsidR="00864972" w:rsidRPr="0093187A" w:rsidRDefault="00864972" w:rsidP="00EF6A09">
            <w:pPr>
              <w:pStyle w:val="rowtabella0"/>
              <w:rPr>
                <w:color w:val="002060"/>
              </w:rPr>
            </w:pPr>
            <w:r w:rsidRPr="0093187A">
              <w:rPr>
                <w:color w:val="002060"/>
              </w:rPr>
              <w:t>30/10/2023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9E9577" w14:textId="77777777" w:rsidR="00864972" w:rsidRPr="0093187A" w:rsidRDefault="00864972" w:rsidP="00EF6A09">
            <w:pPr>
              <w:pStyle w:val="rowtabella0"/>
              <w:rPr>
                <w:color w:val="002060"/>
              </w:rPr>
            </w:pPr>
            <w:r w:rsidRPr="0093187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D8E892" w14:textId="77777777" w:rsidR="00864972" w:rsidRPr="0093187A" w:rsidRDefault="00864972" w:rsidP="00EF6A09">
            <w:pPr>
              <w:pStyle w:val="rowtabella0"/>
              <w:rPr>
                <w:color w:val="002060"/>
              </w:rPr>
            </w:pPr>
            <w:r w:rsidRPr="0093187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5F0A11" w14:textId="77777777" w:rsidR="00864972" w:rsidRPr="0093187A" w:rsidRDefault="00864972" w:rsidP="00EF6A09">
            <w:pPr>
              <w:pStyle w:val="rowtabella0"/>
              <w:rPr>
                <w:color w:val="002060"/>
              </w:rPr>
            </w:pPr>
            <w:r w:rsidRPr="0093187A">
              <w:rPr>
                <w:color w:val="002060"/>
              </w:rPr>
              <w:t>VIA B.ROSSI SNC</w:t>
            </w:r>
          </w:p>
        </w:tc>
      </w:tr>
      <w:tr w:rsidR="00864972" w:rsidRPr="0093187A" w14:paraId="0C7C94E7"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D781FC" w14:textId="77777777" w:rsidR="00864972" w:rsidRPr="0093187A" w:rsidRDefault="00864972" w:rsidP="00EF6A09">
            <w:pPr>
              <w:pStyle w:val="rowtabella0"/>
              <w:rPr>
                <w:color w:val="002060"/>
              </w:rPr>
            </w:pPr>
            <w:r w:rsidRPr="0093187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A26F3A" w14:textId="77777777" w:rsidR="00864972" w:rsidRPr="0093187A" w:rsidRDefault="00864972" w:rsidP="00EF6A09">
            <w:pPr>
              <w:pStyle w:val="rowtabella0"/>
              <w:rPr>
                <w:color w:val="002060"/>
              </w:rPr>
            </w:pPr>
            <w:r w:rsidRPr="0093187A">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91ACE7"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A319E6" w14:textId="77777777" w:rsidR="00864972" w:rsidRPr="0093187A" w:rsidRDefault="00864972" w:rsidP="00EF6A09">
            <w:pPr>
              <w:pStyle w:val="rowtabella0"/>
              <w:rPr>
                <w:color w:val="002060"/>
              </w:rPr>
            </w:pPr>
            <w:r w:rsidRPr="0093187A">
              <w:rPr>
                <w:color w:val="002060"/>
              </w:rPr>
              <w:t>30/10/2023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254953" w14:textId="77777777" w:rsidR="00864972" w:rsidRPr="0093187A" w:rsidRDefault="00864972" w:rsidP="00EF6A09">
            <w:pPr>
              <w:pStyle w:val="rowtabella0"/>
              <w:rPr>
                <w:color w:val="002060"/>
              </w:rPr>
            </w:pPr>
            <w:r w:rsidRPr="0093187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7AB48B" w14:textId="77777777" w:rsidR="00864972" w:rsidRPr="0093187A" w:rsidRDefault="00864972" w:rsidP="00EF6A09">
            <w:pPr>
              <w:pStyle w:val="rowtabella0"/>
              <w:rPr>
                <w:color w:val="002060"/>
              </w:rPr>
            </w:pPr>
            <w:r w:rsidRPr="009318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6D0599" w14:textId="77777777" w:rsidR="00864972" w:rsidRPr="0093187A" w:rsidRDefault="00864972" w:rsidP="00EF6A09">
            <w:pPr>
              <w:pStyle w:val="rowtabella0"/>
              <w:rPr>
                <w:color w:val="002060"/>
              </w:rPr>
            </w:pPr>
            <w:r w:rsidRPr="0093187A">
              <w:rPr>
                <w:color w:val="002060"/>
              </w:rPr>
              <w:t>VIA MONTEPELAGO</w:t>
            </w:r>
          </w:p>
        </w:tc>
      </w:tr>
      <w:tr w:rsidR="00864972" w:rsidRPr="0093187A" w14:paraId="3FF08C48"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691EFD" w14:textId="77777777" w:rsidR="00864972" w:rsidRPr="0093187A" w:rsidRDefault="00864972" w:rsidP="00EF6A09">
            <w:pPr>
              <w:pStyle w:val="rowtabella0"/>
              <w:rPr>
                <w:color w:val="002060"/>
              </w:rPr>
            </w:pPr>
            <w:r w:rsidRPr="0093187A">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D684CF" w14:textId="77777777" w:rsidR="00864972" w:rsidRPr="0093187A" w:rsidRDefault="00864972" w:rsidP="00EF6A09">
            <w:pPr>
              <w:pStyle w:val="rowtabella0"/>
              <w:rPr>
                <w:color w:val="002060"/>
              </w:rPr>
            </w:pPr>
            <w:r w:rsidRPr="0093187A">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B1DC2F"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58A887" w14:textId="77777777" w:rsidR="00864972" w:rsidRPr="0093187A" w:rsidRDefault="00864972" w:rsidP="00EF6A09">
            <w:pPr>
              <w:pStyle w:val="rowtabella0"/>
              <w:rPr>
                <w:color w:val="002060"/>
              </w:rPr>
            </w:pPr>
            <w:r w:rsidRPr="0093187A">
              <w:rPr>
                <w:color w:val="002060"/>
              </w:rPr>
              <w:t>31/10/2023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461864" w14:textId="77777777" w:rsidR="00864972" w:rsidRPr="0093187A" w:rsidRDefault="00864972" w:rsidP="00EF6A09">
            <w:pPr>
              <w:pStyle w:val="rowtabella0"/>
              <w:rPr>
                <w:color w:val="002060"/>
              </w:rPr>
            </w:pPr>
            <w:r w:rsidRPr="0093187A">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227A89" w14:textId="77777777" w:rsidR="00864972" w:rsidRPr="0093187A" w:rsidRDefault="00864972" w:rsidP="00EF6A09">
            <w:pPr>
              <w:pStyle w:val="rowtabella0"/>
              <w:rPr>
                <w:color w:val="002060"/>
              </w:rPr>
            </w:pPr>
            <w:r w:rsidRPr="0093187A">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C3BB2E" w14:textId="77777777" w:rsidR="00864972" w:rsidRPr="0093187A" w:rsidRDefault="00864972" w:rsidP="00EF6A09">
            <w:pPr>
              <w:pStyle w:val="rowtabella0"/>
              <w:rPr>
                <w:color w:val="002060"/>
              </w:rPr>
            </w:pPr>
            <w:r w:rsidRPr="0093187A">
              <w:rPr>
                <w:color w:val="002060"/>
              </w:rPr>
              <w:t>LOC. "LE CALVIE"</w:t>
            </w:r>
          </w:p>
        </w:tc>
      </w:tr>
      <w:tr w:rsidR="00864972" w:rsidRPr="0093187A" w14:paraId="5EBD623C"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428552" w14:textId="77777777" w:rsidR="00864972" w:rsidRPr="0093187A" w:rsidRDefault="00864972" w:rsidP="00EF6A09">
            <w:pPr>
              <w:pStyle w:val="rowtabella0"/>
              <w:rPr>
                <w:color w:val="002060"/>
              </w:rPr>
            </w:pPr>
            <w:r w:rsidRPr="0093187A">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014221" w14:textId="77777777" w:rsidR="00864972" w:rsidRPr="0093187A" w:rsidRDefault="00864972" w:rsidP="00EF6A09">
            <w:pPr>
              <w:pStyle w:val="rowtabella0"/>
              <w:rPr>
                <w:color w:val="002060"/>
              </w:rPr>
            </w:pPr>
            <w:r w:rsidRPr="0093187A">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52AD54"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D031FA" w14:textId="77777777" w:rsidR="00864972" w:rsidRPr="0093187A" w:rsidRDefault="00864972" w:rsidP="00EF6A09">
            <w:pPr>
              <w:pStyle w:val="rowtabella0"/>
              <w:rPr>
                <w:color w:val="002060"/>
              </w:rPr>
            </w:pPr>
            <w:r w:rsidRPr="0093187A">
              <w:rPr>
                <w:color w:val="002060"/>
              </w:rPr>
              <w:t>01/11/2023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1A2216" w14:textId="77777777" w:rsidR="00864972" w:rsidRPr="0093187A" w:rsidRDefault="00864972" w:rsidP="00EF6A09">
            <w:pPr>
              <w:pStyle w:val="rowtabella0"/>
              <w:rPr>
                <w:color w:val="002060"/>
              </w:rPr>
            </w:pPr>
            <w:r w:rsidRPr="0093187A">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A4671" w14:textId="77777777" w:rsidR="00864972" w:rsidRPr="0093187A" w:rsidRDefault="00864972" w:rsidP="00EF6A09">
            <w:pPr>
              <w:pStyle w:val="rowtabella0"/>
              <w:rPr>
                <w:color w:val="002060"/>
              </w:rPr>
            </w:pPr>
            <w:r w:rsidRPr="0093187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D031F" w14:textId="77777777" w:rsidR="00864972" w:rsidRPr="0093187A" w:rsidRDefault="00864972" w:rsidP="00EF6A09">
            <w:pPr>
              <w:pStyle w:val="rowtabella0"/>
              <w:rPr>
                <w:color w:val="002060"/>
              </w:rPr>
            </w:pPr>
            <w:r w:rsidRPr="0093187A">
              <w:rPr>
                <w:color w:val="002060"/>
              </w:rPr>
              <w:t>VIA VILLA TOMBARI</w:t>
            </w:r>
          </w:p>
        </w:tc>
      </w:tr>
      <w:tr w:rsidR="00864972" w:rsidRPr="0093187A" w14:paraId="0020E8DD"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6E84A2" w14:textId="77777777" w:rsidR="00864972" w:rsidRPr="0093187A" w:rsidRDefault="00864972" w:rsidP="00EF6A09">
            <w:pPr>
              <w:pStyle w:val="rowtabella0"/>
              <w:rPr>
                <w:color w:val="002060"/>
              </w:rPr>
            </w:pPr>
            <w:r w:rsidRPr="0093187A">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2FB25" w14:textId="77777777" w:rsidR="00864972" w:rsidRPr="0093187A" w:rsidRDefault="00864972" w:rsidP="00EF6A09">
            <w:pPr>
              <w:pStyle w:val="rowtabella0"/>
              <w:rPr>
                <w:color w:val="002060"/>
              </w:rPr>
            </w:pPr>
            <w:r w:rsidRPr="0093187A">
              <w:rPr>
                <w:color w:val="002060"/>
              </w:rPr>
              <w:t>FUTSAL 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96813"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AA6C21" w14:textId="77777777" w:rsidR="00864972" w:rsidRPr="0093187A" w:rsidRDefault="00864972" w:rsidP="00EF6A09">
            <w:pPr>
              <w:pStyle w:val="rowtabella0"/>
              <w:rPr>
                <w:color w:val="002060"/>
              </w:rPr>
            </w:pPr>
            <w:r w:rsidRPr="0093187A">
              <w:rPr>
                <w:color w:val="002060"/>
              </w:rPr>
              <w:t>01/11/2023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315EA" w14:textId="77777777" w:rsidR="00864972" w:rsidRPr="0093187A" w:rsidRDefault="00864972" w:rsidP="00EF6A09">
            <w:pPr>
              <w:pStyle w:val="rowtabella0"/>
              <w:rPr>
                <w:color w:val="002060"/>
              </w:rPr>
            </w:pPr>
            <w:r w:rsidRPr="0093187A">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C8960" w14:textId="77777777" w:rsidR="00864972" w:rsidRPr="0093187A" w:rsidRDefault="00864972" w:rsidP="00EF6A09">
            <w:pPr>
              <w:pStyle w:val="rowtabella0"/>
              <w:rPr>
                <w:color w:val="002060"/>
              </w:rPr>
            </w:pPr>
            <w:r w:rsidRPr="0093187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EF9C6" w14:textId="77777777" w:rsidR="00864972" w:rsidRPr="0093187A" w:rsidRDefault="00864972" w:rsidP="00EF6A09">
            <w:pPr>
              <w:pStyle w:val="rowtabella0"/>
              <w:rPr>
                <w:color w:val="002060"/>
              </w:rPr>
            </w:pPr>
            <w:r w:rsidRPr="0093187A">
              <w:rPr>
                <w:color w:val="002060"/>
              </w:rPr>
              <w:t>VIA SALVO D'ACQUISTO</w:t>
            </w:r>
          </w:p>
        </w:tc>
      </w:tr>
    </w:tbl>
    <w:p w14:paraId="09922827" w14:textId="77777777" w:rsidR="00864972" w:rsidRPr="00D652AD" w:rsidRDefault="00864972" w:rsidP="00864972">
      <w:pPr>
        <w:pStyle w:val="breakline"/>
        <w:rPr>
          <w:rFonts w:eastAsiaTheme="minorEastAsia"/>
          <w:color w:val="002060"/>
        </w:rPr>
      </w:pPr>
    </w:p>
    <w:p w14:paraId="471B06AF" w14:textId="77777777" w:rsidR="00864972" w:rsidRPr="00D652AD" w:rsidRDefault="00864972" w:rsidP="00864972">
      <w:pPr>
        <w:pStyle w:val="breakline"/>
        <w:rPr>
          <w:color w:val="002060"/>
        </w:rPr>
      </w:pPr>
    </w:p>
    <w:p w14:paraId="72DC375C" w14:textId="77777777" w:rsidR="00864972" w:rsidRPr="00D652AD" w:rsidRDefault="00864972" w:rsidP="00864972">
      <w:pPr>
        <w:pStyle w:val="titolocampionato0"/>
        <w:shd w:val="clear" w:color="auto" w:fill="CCCCCC"/>
        <w:spacing w:before="80" w:after="40"/>
        <w:rPr>
          <w:color w:val="002060"/>
        </w:rPr>
      </w:pPr>
      <w:r w:rsidRPr="00D652AD">
        <w:rPr>
          <w:color w:val="002060"/>
        </w:rPr>
        <w:t>COPPA MARCHE UNDER 21 CALCIO 5</w:t>
      </w:r>
    </w:p>
    <w:p w14:paraId="0F51D631" w14:textId="77777777" w:rsidR="00864972" w:rsidRPr="00D652AD" w:rsidRDefault="00864972" w:rsidP="00864972">
      <w:pPr>
        <w:pStyle w:val="titoloprinc0"/>
        <w:rPr>
          <w:color w:val="002060"/>
        </w:rPr>
      </w:pPr>
      <w:r w:rsidRPr="00D652AD">
        <w:rPr>
          <w:color w:val="002060"/>
        </w:rPr>
        <w:t>RISULTATI</w:t>
      </w:r>
    </w:p>
    <w:p w14:paraId="5192BC17" w14:textId="77777777" w:rsidR="00864972" w:rsidRPr="00D652AD" w:rsidRDefault="00864972" w:rsidP="00864972">
      <w:pPr>
        <w:pStyle w:val="breakline"/>
        <w:rPr>
          <w:color w:val="002060"/>
        </w:rPr>
      </w:pPr>
    </w:p>
    <w:p w14:paraId="0546913B" w14:textId="77777777" w:rsidR="00864972" w:rsidRPr="00D652AD" w:rsidRDefault="00864972" w:rsidP="00864972">
      <w:pPr>
        <w:pStyle w:val="sottotitolocampionato10"/>
        <w:rPr>
          <w:color w:val="002060"/>
        </w:rPr>
      </w:pPr>
      <w:r w:rsidRPr="00D652AD">
        <w:rPr>
          <w:color w:val="002060"/>
        </w:rPr>
        <w:t>RISULTATI UFFICIALI GARE DEL 21/10/2023</w:t>
      </w:r>
    </w:p>
    <w:p w14:paraId="68085128" w14:textId="77777777" w:rsidR="00864972" w:rsidRPr="00864972" w:rsidRDefault="00864972" w:rsidP="00864972">
      <w:pPr>
        <w:pStyle w:val="sottotitolocampionato20"/>
        <w:spacing w:before="0" w:beforeAutospacing="0" w:after="0" w:afterAutospacing="0"/>
        <w:rPr>
          <w:rFonts w:ascii="Arial" w:hAnsi="Arial" w:cs="Arial"/>
          <w:color w:val="002060"/>
          <w:sz w:val="20"/>
          <w:szCs w:val="20"/>
        </w:rPr>
      </w:pPr>
      <w:r w:rsidRPr="00864972">
        <w:rPr>
          <w:rFonts w:ascii="Arial" w:hAnsi="Arial" w:cs="Arial"/>
          <w:color w:val="002060"/>
          <w:sz w:val="20"/>
          <w:szCs w:val="20"/>
        </w:rPr>
        <w:t>Si trascrivono qui di seguito i risultati ufficiali delle gare disputate</w:t>
      </w:r>
    </w:p>
    <w:p w14:paraId="10587E4E" w14:textId="77777777" w:rsidR="00864972" w:rsidRPr="00D652AD" w:rsidRDefault="00864972" w:rsidP="0086497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64972" w:rsidRPr="00D652AD" w14:paraId="2ACDA3B8" w14:textId="77777777" w:rsidTr="00EF6A0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972" w:rsidRPr="00D652AD" w14:paraId="3D047034" w14:textId="77777777" w:rsidTr="00EF6A0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221B9" w14:textId="77777777" w:rsidR="00864972" w:rsidRPr="00D652AD" w:rsidRDefault="00864972" w:rsidP="00EF6A09">
                  <w:pPr>
                    <w:pStyle w:val="headertabella0"/>
                    <w:rPr>
                      <w:color w:val="002060"/>
                    </w:rPr>
                  </w:pPr>
                  <w:r w:rsidRPr="00D652AD">
                    <w:rPr>
                      <w:color w:val="002060"/>
                    </w:rPr>
                    <w:t>GIRONE A - 4 Giornata - A</w:t>
                  </w:r>
                </w:p>
              </w:tc>
            </w:tr>
            <w:tr w:rsidR="00864972" w:rsidRPr="00D652AD" w14:paraId="76C10CE0" w14:textId="77777777" w:rsidTr="00EF6A0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5144FE" w14:textId="77777777" w:rsidR="00864972" w:rsidRPr="00D652AD" w:rsidRDefault="00864972" w:rsidP="00EF6A09">
                  <w:pPr>
                    <w:pStyle w:val="rowtabella0"/>
                    <w:rPr>
                      <w:color w:val="002060"/>
                    </w:rPr>
                  </w:pPr>
                  <w:r w:rsidRPr="00D652AD">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0B6C4" w14:textId="77777777" w:rsidR="00864972" w:rsidRPr="00D652AD" w:rsidRDefault="00864972" w:rsidP="00EF6A09">
                  <w:pPr>
                    <w:pStyle w:val="rowtabella0"/>
                    <w:rPr>
                      <w:color w:val="002060"/>
                    </w:rPr>
                  </w:pPr>
                  <w:r w:rsidRPr="00D652AD">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045A8" w14:textId="77777777" w:rsidR="00864972" w:rsidRPr="00D652AD" w:rsidRDefault="00864972" w:rsidP="00EF6A09">
                  <w:pPr>
                    <w:pStyle w:val="rowtabella0"/>
                    <w:jc w:val="center"/>
                    <w:rPr>
                      <w:color w:val="002060"/>
                    </w:rPr>
                  </w:pPr>
                  <w:r w:rsidRPr="00D652AD">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D30AB" w14:textId="77777777" w:rsidR="00864972" w:rsidRPr="00D652AD" w:rsidRDefault="00864972" w:rsidP="00EF6A09">
                  <w:pPr>
                    <w:pStyle w:val="rowtabella0"/>
                    <w:jc w:val="center"/>
                    <w:rPr>
                      <w:color w:val="002060"/>
                    </w:rPr>
                  </w:pPr>
                  <w:r w:rsidRPr="00D652AD">
                    <w:rPr>
                      <w:color w:val="002060"/>
                    </w:rPr>
                    <w:t> </w:t>
                  </w:r>
                </w:p>
              </w:tc>
            </w:tr>
            <w:tr w:rsidR="00864972" w:rsidRPr="00D652AD" w14:paraId="490C27B8" w14:textId="77777777" w:rsidTr="00EF6A0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17D7D9" w14:textId="77777777" w:rsidR="00864972" w:rsidRPr="00D652AD" w:rsidRDefault="00864972" w:rsidP="00EF6A09">
                  <w:pPr>
                    <w:pStyle w:val="rowtabella0"/>
                    <w:rPr>
                      <w:color w:val="002060"/>
                    </w:rPr>
                  </w:pPr>
                  <w:r w:rsidRPr="00D652AD">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C07E05" w14:textId="77777777" w:rsidR="00864972" w:rsidRPr="00D652AD" w:rsidRDefault="00864972" w:rsidP="00EF6A09">
                  <w:pPr>
                    <w:pStyle w:val="rowtabella0"/>
                    <w:rPr>
                      <w:color w:val="002060"/>
                    </w:rPr>
                  </w:pPr>
                  <w:r w:rsidRPr="00D652AD">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AF45A8" w14:textId="77777777" w:rsidR="00864972" w:rsidRPr="00D652AD" w:rsidRDefault="00864972" w:rsidP="00EF6A09">
                  <w:pPr>
                    <w:pStyle w:val="rowtabella0"/>
                    <w:jc w:val="center"/>
                    <w:rPr>
                      <w:color w:val="002060"/>
                    </w:rPr>
                  </w:pPr>
                  <w:r w:rsidRPr="00D652A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100E93" w14:textId="77777777" w:rsidR="00864972" w:rsidRPr="00D652AD" w:rsidRDefault="00864972" w:rsidP="00EF6A09">
                  <w:pPr>
                    <w:pStyle w:val="rowtabella0"/>
                    <w:jc w:val="center"/>
                    <w:rPr>
                      <w:color w:val="002060"/>
                    </w:rPr>
                  </w:pPr>
                  <w:r w:rsidRPr="00D652AD">
                    <w:rPr>
                      <w:color w:val="002060"/>
                    </w:rPr>
                    <w:t> </w:t>
                  </w:r>
                </w:p>
              </w:tc>
            </w:tr>
            <w:tr w:rsidR="00864972" w:rsidRPr="00D652AD" w14:paraId="7566FC89" w14:textId="77777777" w:rsidTr="00EF6A0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5CA3AB" w14:textId="77777777" w:rsidR="00864972" w:rsidRPr="00D652AD" w:rsidRDefault="00864972" w:rsidP="00EF6A09">
                  <w:pPr>
                    <w:pStyle w:val="rowtabella0"/>
                    <w:rPr>
                      <w:color w:val="002060"/>
                    </w:rPr>
                  </w:pPr>
                  <w:r w:rsidRPr="00D652AD">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FD18D" w14:textId="77777777" w:rsidR="00864972" w:rsidRPr="00D652AD" w:rsidRDefault="00864972" w:rsidP="00EF6A09">
                  <w:pPr>
                    <w:pStyle w:val="rowtabella0"/>
                    <w:rPr>
                      <w:color w:val="002060"/>
                    </w:rPr>
                  </w:pPr>
                  <w:r w:rsidRPr="00D652AD">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706EE" w14:textId="77777777" w:rsidR="00864972" w:rsidRPr="00D652AD" w:rsidRDefault="00864972" w:rsidP="00EF6A09">
                  <w:pPr>
                    <w:pStyle w:val="rowtabella0"/>
                    <w:jc w:val="center"/>
                    <w:rPr>
                      <w:color w:val="002060"/>
                    </w:rPr>
                  </w:pPr>
                  <w:r w:rsidRPr="00D652AD">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1CA34" w14:textId="77777777" w:rsidR="00864972" w:rsidRPr="00D652AD" w:rsidRDefault="00864972" w:rsidP="00EF6A09">
                  <w:pPr>
                    <w:pStyle w:val="rowtabella0"/>
                    <w:jc w:val="center"/>
                    <w:rPr>
                      <w:color w:val="002060"/>
                    </w:rPr>
                  </w:pPr>
                  <w:r w:rsidRPr="00D652AD">
                    <w:rPr>
                      <w:color w:val="002060"/>
                    </w:rPr>
                    <w:t> </w:t>
                  </w:r>
                </w:p>
              </w:tc>
            </w:tr>
          </w:tbl>
          <w:p w14:paraId="0AF31733" w14:textId="77777777" w:rsidR="00864972" w:rsidRPr="00D652AD" w:rsidRDefault="00864972" w:rsidP="00EF6A09">
            <w:pPr>
              <w:rPr>
                <w:color w:val="002060"/>
              </w:rPr>
            </w:pPr>
          </w:p>
        </w:tc>
      </w:tr>
    </w:tbl>
    <w:p w14:paraId="2E0E996B" w14:textId="77777777" w:rsidR="00864972" w:rsidRPr="00D652AD" w:rsidRDefault="00864972" w:rsidP="00864972">
      <w:pPr>
        <w:pStyle w:val="breakline"/>
        <w:rPr>
          <w:rFonts w:eastAsiaTheme="minorEastAsia"/>
          <w:color w:val="002060"/>
        </w:rPr>
      </w:pPr>
    </w:p>
    <w:p w14:paraId="012073F8" w14:textId="77777777" w:rsidR="00864972" w:rsidRPr="00D652AD" w:rsidRDefault="00864972" w:rsidP="00864972">
      <w:pPr>
        <w:pStyle w:val="breakline"/>
        <w:rPr>
          <w:color w:val="002060"/>
        </w:rPr>
      </w:pPr>
    </w:p>
    <w:p w14:paraId="550D9941" w14:textId="77777777" w:rsidR="00864972" w:rsidRPr="00D652AD" w:rsidRDefault="00864972" w:rsidP="00864972">
      <w:pPr>
        <w:pStyle w:val="titoloprinc0"/>
        <w:rPr>
          <w:color w:val="002060"/>
        </w:rPr>
      </w:pPr>
      <w:r w:rsidRPr="00D652AD">
        <w:rPr>
          <w:color w:val="002060"/>
        </w:rPr>
        <w:t>GIUDICE SPORTIVO</w:t>
      </w:r>
    </w:p>
    <w:p w14:paraId="05BD3A3F" w14:textId="77777777" w:rsidR="00864972" w:rsidRPr="00D652AD" w:rsidRDefault="00864972" w:rsidP="00864972">
      <w:pPr>
        <w:pStyle w:val="diffida"/>
        <w:rPr>
          <w:color w:val="002060"/>
        </w:rPr>
      </w:pPr>
      <w:r w:rsidRPr="00D652AD">
        <w:rPr>
          <w:color w:val="002060"/>
        </w:rPr>
        <w:t>Il Giudice Sportivo Avv. Agnese Lazzaretti, con l'assistenza del segretario Angelo Castellana, nella seduta del 25/10/2023, ha adottato le decisioni che di seguito integralmente si riportano:</w:t>
      </w:r>
    </w:p>
    <w:p w14:paraId="4770237B" w14:textId="77777777" w:rsidR="00864972" w:rsidRPr="00D652AD" w:rsidRDefault="00864972" w:rsidP="00864972">
      <w:pPr>
        <w:pStyle w:val="titolo10"/>
        <w:rPr>
          <w:color w:val="002060"/>
        </w:rPr>
      </w:pPr>
      <w:r w:rsidRPr="00D652AD">
        <w:rPr>
          <w:color w:val="002060"/>
        </w:rPr>
        <w:t xml:space="preserve">GARE DEL 21/10/2023 </w:t>
      </w:r>
    </w:p>
    <w:p w14:paraId="340E000C" w14:textId="77777777" w:rsidR="00864972" w:rsidRPr="00D652AD" w:rsidRDefault="00864972" w:rsidP="00864972">
      <w:pPr>
        <w:pStyle w:val="titolo7a"/>
        <w:rPr>
          <w:color w:val="002060"/>
        </w:rPr>
      </w:pPr>
      <w:r w:rsidRPr="00D652AD">
        <w:rPr>
          <w:color w:val="002060"/>
        </w:rPr>
        <w:t xml:space="preserve">PROVVEDIMENTI DISCIPLINARI </w:t>
      </w:r>
    </w:p>
    <w:p w14:paraId="1824A873" w14:textId="77777777" w:rsidR="00864972" w:rsidRPr="00D652AD" w:rsidRDefault="00864972" w:rsidP="00864972">
      <w:pPr>
        <w:pStyle w:val="titolo7b0"/>
        <w:rPr>
          <w:color w:val="002060"/>
        </w:rPr>
      </w:pPr>
      <w:r w:rsidRPr="00D652AD">
        <w:rPr>
          <w:color w:val="002060"/>
        </w:rPr>
        <w:t xml:space="preserve">In base alle risultanze degli atti ufficiali sono state deliberate le seguenti sanzioni disciplinari. </w:t>
      </w:r>
    </w:p>
    <w:p w14:paraId="515F0052" w14:textId="77777777" w:rsidR="00864972" w:rsidRPr="00D652AD" w:rsidRDefault="00864972" w:rsidP="00864972">
      <w:pPr>
        <w:pStyle w:val="titolo30"/>
        <w:rPr>
          <w:color w:val="002060"/>
        </w:rPr>
      </w:pPr>
      <w:r w:rsidRPr="00D652AD">
        <w:rPr>
          <w:color w:val="002060"/>
        </w:rPr>
        <w:t xml:space="preserve">SOCIETA' </w:t>
      </w:r>
    </w:p>
    <w:p w14:paraId="449C1AA3" w14:textId="77777777" w:rsidR="00864972" w:rsidRPr="00D652AD" w:rsidRDefault="00864972" w:rsidP="00864972">
      <w:pPr>
        <w:pStyle w:val="titolo20"/>
        <w:rPr>
          <w:color w:val="002060"/>
        </w:rPr>
      </w:pPr>
      <w:r w:rsidRPr="00D652AD">
        <w:rPr>
          <w:color w:val="002060"/>
        </w:rPr>
        <w:t xml:space="preserve">AMMENDA </w:t>
      </w:r>
    </w:p>
    <w:p w14:paraId="33B6B8AE" w14:textId="77777777" w:rsidR="00864972" w:rsidRPr="00D652AD" w:rsidRDefault="00864972" w:rsidP="00864972">
      <w:pPr>
        <w:pStyle w:val="diffida"/>
        <w:spacing w:before="80" w:beforeAutospacing="0" w:after="40" w:afterAutospacing="0"/>
        <w:jc w:val="left"/>
        <w:rPr>
          <w:color w:val="002060"/>
        </w:rPr>
      </w:pPr>
      <w:r w:rsidRPr="00D652AD">
        <w:rPr>
          <w:color w:val="002060"/>
        </w:rPr>
        <w:t xml:space="preserve">Euro 90,00 CSI STELLA A.S.D. </w:t>
      </w:r>
      <w:r w:rsidRPr="00D652AD">
        <w:rPr>
          <w:color w:val="002060"/>
        </w:rPr>
        <w:br/>
        <w:t xml:space="preserve">Per non aver compilato correttamente la distinta dei giocatori presentata all'arbitro: si indicava nella distinata il giocatore Luglio Davide in luogo di Luglio Alessio. </w:t>
      </w:r>
    </w:p>
    <w:p w14:paraId="03D7C069" w14:textId="77777777" w:rsidR="00864972" w:rsidRPr="00D652AD" w:rsidRDefault="00864972" w:rsidP="00864972">
      <w:pPr>
        <w:pStyle w:val="titolo30"/>
        <w:rPr>
          <w:color w:val="002060"/>
        </w:rPr>
      </w:pPr>
      <w:r w:rsidRPr="00D652AD">
        <w:rPr>
          <w:color w:val="002060"/>
        </w:rPr>
        <w:t xml:space="preserve">DIRIGENTI </w:t>
      </w:r>
    </w:p>
    <w:p w14:paraId="06FD1D6B" w14:textId="77777777" w:rsidR="00864972" w:rsidRPr="00D652AD" w:rsidRDefault="00864972" w:rsidP="00864972">
      <w:pPr>
        <w:pStyle w:val="titolo20"/>
        <w:rPr>
          <w:color w:val="002060"/>
        </w:rPr>
      </w:pPr>
      <w:r w:rsidRPr="00D652A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2E26793E" w14:textId="77777777" w:rsidTr="00EF6A09">
        <w:tc>
          <w:tcPr>
            <w:tcW w:w="2200" w:type="dxa"/>
            <w:tcMar>
              <w:top w:w="20" w:type="dxa"/>
              <w:left w:w="20" w:type="dxa"/>
              <w:bottom w:w="20" w:type="dxa"/>
              <w:right w:w="20" w:type="dxa"/>
            </w:tcMar>
            <w:vAlign w:val="center"/>
            <w:hideMark/>
          </w:tcPr>
          <w:p w14:paraId="375E37DC" w14:textId="77777777" w:rsidR="00864972" w:rsidRPr="00D652AD" w:rsidRDefault="00864972" w:rsidP="00EF6A09">
            <w:pPr>
              <w:pStyle w:val="movimento"/>
              <w:rPr>
                <w:color w:val="002060"/>
              </w:rPr>
            </w:pPr>
            <w:r w:rsidRPr="00D652AD">
              <w:rPr>
                <w:color w:val="002060"/>
              </w:rPr>
              <w:t>BERNARDINI MARCO</w:t>
            </w:r>
          </w:p>
        </w:tc>
        <w:tc>
          <w:tcPr>
            <w:tcW w:w="2200" w:type="dxa"/>
            <w:tcMar>
              <w:top w:w="20" w:type="dxa"/>
              <w:left w:w="20" w:type="dxa"/>
              <w:bottom w:w="20" w:type="dxa"/>
              <w:right w:w="20" w:type="dxa"/>
            </w:tcMar>
            <w:vAlign w:val="center"/>
            <w:hideMark/>
          </w:tcPr>
          <w:p w14:paraId="3491D049" w14:textId="77777777" w:rsidR="00864972" w:rsidRPr="00D652AD" w:rsidRDefault="00864972" w:rsidP="00EF6A09">
            <w:pPr>
              <w:pStyle w:val="movimento2"/>
              <w:rPr>
                <w:color w:val="002060"/>
              </w:rPr>
            </w:pPr>
            <w:r w:rsidRPr="00D652AD">
              <w:rPr>
                <w:color w:val="002060"/>
              </w:rPr>
              <w:t xml:space="preserve">(REAL FABRIANO) </w:t>
            </w:r>
          </w:p>
        </w:tc>
        <w:tc>
          <w:tcPr>
            <w:tcW w:w="800" w:type="dxa"/>
            <w:tcMar>
              <w:top w:w="20" w:type="dxa"/>
              <w:left w:w="20" w:type="dxa"/>
              <w:bottom w:w="20" w:type="dxa"/>
              <w:right w:w="20" w:type="dxa"/>
            </w:tcMar>
            <w:vAlign w:val="center"/>
            <w:hideMark/>
          </w:tcPr>
          <w:p w14:paraId="58F0406F"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3E4B9D8"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8BA4CF0" w14:textId="77777777" w:rsidR="00864972" w:rsidRPr="00D652AD" w:rsidRDefault="00864972" w:rsidP="00EF6A09">
            <w:pPr>
              <w:pStyle w:val="movimento2"/>
              <w:rPr>
                <w:color w:val="002060"/>
              </w:rPr>
            </w:pPr>
            <w:r w:rsidRPr="00D652AD">
              <w:rPr>
                <w:color w:val="002060"/>
              </w:rPr>
              <w:t> </w:t>
            </w:r>
          </w:p>
        </w:tc>
      </w:tr>
    </w:tbl>
    <w:p w14:paraId="15060223" w14:textId="77777777" w:rsidR="00864972" w:rsidRPr="00D652AD" w:rsidRDefault="00864972" w:rsidP="00864972">
      <w:pPr>
        <w:pStyle w:val="titolo30"/>
        <w:rPr>
          <w:rFonts w:eastAsiaTheme="minorEastAsia"/>
          <w:color w:val="002060"/>
        </w:rPr>
      </w:pPr>
      <w:r w:rsidRPr="00D652AD">
        <w:rPr>
          <w:color w:val="002060"/>
        </w:rPr>
        <w:t xml:space="preserve">CALCIATORI ESPULSI </w:t>
      </w:r>
    </w:p>
    <w:p w14:paraId="228CBE8D" w14:textId="77777777" w:rsidR="00864972" w:rsidRPr="00D652AD" w:rsidRDefault="00864972" w:rsidP="00864972">
      <w:pPr>
        <w:pStyle w:val="titolo20"/>
        <w:rPr>
          <w:color w:val="002060"/>
        </w:rPr>
      </w:pPr>
      <w:r w:rsidRPr="00D652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23C88EF3" w14:textId="77777777" w:rsidTr="00EF6A09">
        <w:tc>
          <w:tcPr>
            <w:tcW w:w="2200" w:type="dxa"/>
            <w:tcMar>
              <w:top w:w="20" w:type="dxa"/>
              <w:left w:w="20" w:type="dxa"/>
              <w:bottom w:w="20" w:type="dxa"/>
              <w:right w:w="20" w:type="dxa"/>
            </w:tcMar>
            <w:vAlign w:val="center"/>
            <w:hideMark/>
          </w:tcPr>
          <w:p w14:paraId="0C76E5CB" w14:textId="77777777" w:rsidR="00864972" w:rsidRPr="00D652AD" w:rsidRDefault="00864972" w:rsidP="00EF6A09">
            <w:pPr>
              <w:pStyle w:val="movimento"/>
              <w:rPr>
                <w:color w:val="002060"/>
              </w:rPr>
            </w:pPr>
            <w:r w:rsidRPr="00D652AD">
              <w:rPr>
                <w:color w:val="002060"/>
              </w:rPr>
              <w:t>LUGLIO ALESSIO</w:t>
            </w:r>
          </w:p>
        </w:tc>
        <w:tc>
          <w:tcPr>
            <w:tcW w:w="2200" w:type="dxa"/>
            <w:tcMar>
              <w:top w:w="20" w:type="dxa"/>
              <w:left w:w="20" w:type="dxa"/>
              <w:bottom w:w="20" w:type="dxa"/>
              <w:right w:w="20" w:type="dxa"/>
            </w:tcMar>
            <w:vAlign w:val="center"/>
            <w:hideMark/>
          </w:tcPr>
          <w:p w14:paraId="485A438F" w14:textId="77777777" w:rsidR="00864972" w:rsidRPr="00D652AD" w:rsidRDefault="00864972" w:rsidP="00EF6A09">
            <w:pPr>
              <w:pStyle w:val="movimento2"/>
              <w:rPr>
                <w:color w:val="002060"/>
              </w:rPr>
            </w:pPr>
            <w:r w:rsidRPr="00D652AD">
              <w:rPr>
                <w:color w:val="002060"/>
              </w:rPr>
              <w:t xml:space="preserve">(CSI STELLA A.S.D.) </w:t>
            </w:r>
          </w:p>
        </w:tc>
        <w:tc>
          <w:tcPr>
            <w:tcW w:w="800" w:type="dxa"/>
            <w:tcMar>
              <w:top w:w="20" w:type="dxa"/>
              <w:left w:w="20" w:type="dxa"/>
              <w:bottom w:w="20" w:type="dxa"/>
              <w:right w:w="20" w:type="dxa"/>
            </w:tcMar>
            <w:vAlign w:val="center"/>
            <w:hideMark/>
          </w:tcPr>
          <w:p w14:paraId="49DEA23C"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D02B71A"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6C376272" w14:textId="77777777" w:rsidR="00864972" w:rsidRPr="00D652AD" w:rsidRDefault="00864972" w:rsidP="00EF6A09">
            <w:pPr>
              <w:pStyle w:val="movimento2"/>
              <w:rPr>
                <w:color w:val="002060"/>
              </w:rPr>
            </w:pPr>
            <w:r w:rsidRPr="00D652AD">
              <w:rPr>
                <w:color w:val="002060"/>
              </w:rPr>
              <w:t> </w:t>
            </w:r>
          </w:p>
        </w:tc>
      </w:tr>
    </w:tbl>
    <w:p w14:paraId="6020CA88" w14:textId="77777777" w:rsidR="00864972" w:rsidRPr="00D652AD" w:rsidRDefault="00864972" w:rsidP="00864972">
      <w:pPr>
        <w:pStyle w:val="titolo30"/>
        <w:rPr>
          <w:rFonts w:eastAsiaTheme="minorEastAsia"/>
          <w:color w:val="002060"/>
        </w:rPr>
      </w:pPr>
      <w:r w:rsidRPr="00D652AD">
        <w:rPr>
          <w:color w:val="002060"/>
        </w:rPr>
        <w:t xml:space="preserve">CALCIATORI NON ESPULSI </w:t>
      </w:r>
    </w:p>
    <w:p w14:paraId="65069D78" w14:textId="77777777" w:rsidR="00864972" w:rsidRPr="00D652AD" w:rsidRDefault="00864972" w:rsidP="00864972">
      <w:pPr>
        <w:pStyle w:val="titolo20"/>
        <w:rPr>
          <w:color w:val="002060"/>
        </w:rPr>
      </w:pPr>
      <w:r w:rsidRPr="00D652AD">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4034D3DD" w14:textId="77777777" w:rsidTr="00EF6A09">
        <w:tc>
          <w:tcPr>
            <w:tcW w:w="2200" w:type="dxa"/>
            <w:tcMar>
              <w:top w:w="20" w:type="dxa"/>
              <w:left w:w="20" w:type="dxa"/>
              <w:bottom w:w="20" w:type="dxa"/>
              <w:right w:w="20" w:type="dxa"/>
            </w:tcMar>
            <w:vAlign w:val="center"/>
            <w:hideMark/>
          </w:tcPr>
          <w:p w14:paraId="49D3EB2C" w14:textId="77777777" w:rsidR="00864972" w:rsidRPr="00D652AD" w:rsidRDefault="00864972" w:rsidP="00EF6A09">
            <w:pPr>
              <w:pStyle w:val="movimento"/>
              <w:rPr>
                <w:color w:val="002060"/>
              </w:rPr>
            </w:pPr>
            <w:r w:rsidRPr="00D652AD">
              <w:rPr>
                <w:color w:val="002060"/>
              </w:rPr>
              <w:t>ACHOURI YASSINE</w:t>
            </w:r>
          </w:p>
        </w:tc>
        <w:tc>
          <w:tcPr>
            <w:tcW w:w="2200" w:type="dxa"/>
            <w:tcMar>
              <w:top w:w="20" w:type="dxa"/>
              <w:left w:w="20" w:type="dxa"/>
              <w:bottom w:w="20" w:type="dxa"/>
              <w:right w:w="20" w:type="dxa"/>
            </w:tcMar>
            <w:vAlign w:val="center"/>
            <w:hideMark/>
          </w:tcPr>
          <w:p w14:paraId="61F1C402" w14:textId="77777777" w:rsidR="00864972" w:rsidRPr="00D652AD" w:rsidRDefault="00864972" w:rsidP="00EF6A09">
            <w:pPr>
              <w:pStyle w:val="movimento2"/>
              <w:rPr>
                <w:color w:val="002060"/>
              </w:rPr>
            </w:pPr>
            <w:r w:rsidRPr="00D652AD">
              <w:rPr>
                <w:color w:val="002060"/>
              </w:rPr>
              <w:t xml:space="preserve">(BAYER CAPPUCCINI) </w:t>
            </w:r>
          </w:p>
        </w:tc>
        <w:tc>
          <w:tcPr>
            <w:tcW w:w="800" w:type="dxa"/>
            <w:tcMar>
              <w:top w:w="20" w:type="dxa"/>
              <w:left w:w="20" w:type="dxa"/>
              <w:bottom w:w="20" w:type="dxa"/>
              <w:right w:w="20" w:type="dxa"/>
            </w:tcMar>
            <w:vAlign w:val="center"/>
            <w:hideMark/>
          </w:tcPr>
          <w:p w14:paraId="12F9767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07418E3E"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78FA950C" w14:textId="77777777" w:rsidR="00864972" w:rsidRPr="00D652AD" w:rsidRDefault="00864972" w:rsidP="00EF6A09">
            <w:pPr>
              <w:pStyle w:val="movimento2"/>
              <w:rPr>
                <w:color w:val="002060"/>
              </w:rPr>
            </w:pPr>
            <w:r w:rsidRPr="00D652AD">
              <w:rPr>
                <w:color w:val="002060"/>
              </w:rPr>
              <w:t> </w:t>
            </w:r>
          </w:p>
        </w:tc>
      </w:tr>
    </w:tbl>
    <w:p w14:paraId="45B08B58" w14:textId="77777777" w:rsidR="00864972" w:rsidRPr="00D652AD" w:rsidRDefault="00864972" w:rsidP="00864972">
      <w:pPr>
        <w:pStyle w:val="titolo20"/>
        <w:rPr>
          <w:rFonts w:eastAsiaTheme="minorEastAsia"/>
          <w:color w:val="002060"/>
        </w:rPr>
      </w:pPr>
      <w:r w:rsidRPr="00D652A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972" w:rsidRPr="00D652AD" w14:paraId="39994977" w14:textId="77777777" w:rsidTr="00EF6A09">
        <w:tc>
          <w:tcPr>
            <w:tcW w:w="2200" w:type="dxa"/>
            <w:tcMar>
              <w:top w:w="20" w:type="dxa"/>
              <w:left w:w="20" w:type="dxa"/>
              <w:bottom w:w="20" w:type="dxa"/>
              <w:right w:w="20" w:type="dxa"/>
            </w:tcMar>
            <w:vAlign w:val="center"/>
            <w:hideMark/>
          </w:tcPr>
          <w:p w14:paraId="20DE8271" w14:textId="77777777" w:rsidR="00864972" w:rsidRPr="00D652AD" w:rsidRDefault="00864972" w:rsidP="00EF6A09">
            <w:pPr>
              <w:pStyle w:val="movimento"/>
              <w:rPr>
                <w:color w:val="002060"/>
              </w:rPr>
            </w:pPr>
            <w:r w:rsidRPr="00D652AD">
              <w:rPr>
                <w:color w:val="002060"/>
              </w:rPr>
              <w:t>ANTINORI NICOLO</w:t>
            </w:r>
          </w:p>
        </w:tc>
        <w:tc>
          <w:tcPr>
            <w:tcW w:w="2200" w:type="dxa"/>
            <w:tcMar>
              <w:top w:w="20" w:type="dxa"/>
              <w:left w:w="20" w:type="dxa"/>
              <w:bottom w:w="20" w:type="dxa"/>
              <w:right w:w="20" w:type="dxa"/>
            </w:tcMar>
            <w:vAlign w:val="center"/>
            <w:hideMark/>
          </w:tcPr>
          <w:p w14:paraId="133EE9DE" w14:textId="77777777" w:rsidR="00864972" w:rsidRPr="00D652AD" w:rsidRDefault="00864972" w:rsidP="00EF6A09">
            <w:pPr>
              <w:pStyle w:val="movimento2"/>
              <w:rPr>
                <w:color w:val="002060"/>
              </w:rPr>
            </w:pPr>
            <w:r w:rsidRPr="00D652AD">
              <w:rPr>
                <w:color w:val="002060"/>
              </w:rPr>
              <w:t xml:space="preserve">(BAYER CAPPUCCINI) </w:t>
            </w:r>
          </w:p>
        </w:tc>
        <w:tc>
          <w:tcPr>
            <w:tcW w:w="800" w:type="dxa"/>
            <w:tcMar>
              <w:top w:w="20" w:type="dxa"/>
              <w:left w:w="20" w:type="dxa"/>
              <w:bottom w:w="20" w:type="dxa"/>
              <w:right w:w="20" w:type="dxa"/>
            </w:tcMar>
            <w:vAlign w:val="center"/>
            <w:hideMark/>
          </w:tcPr>
          <w:p w14:paraId="6F9EA1B1"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33ADFE69" w14:textId="77777777" w:rsidR="00864972" w:rsidRPr="00D652AD" w:rsidRDefault="00864972" w:rsidP="00EF6A09">
            <w:pPr>
              <w:pStyle w:val="movimento"/>
              <w:rPr>
                <w:color w:val="002060"/>
              </w:rPr>
            </w:pPr>
            <w:r w:rsidRPr="00D652AD">
              <w:rPr>
                <w:color w:val="002060"/>
              </w:rPr>
              <w:t>MEMEDOV JETMIR</w:t>
            </w:r>
          </w:p>
        </w:tc>
        <w:tc>
          <w:tcPr>
            <w:tcW w:w="2200" w:type="dxa"/>
            <w:tcMar>
              <w:top w:w="20" w:type="dxa"/>
              <w:left w:w="20" w:type="dxa"/>
              <w:bottom w:w="20" w:type="dxa"/>
              <w:right w:w="20" w:type="dxa"/>
            </w:tcMar>
            <w:vAlign w:val="center"/>
            <w:hideMark/>
          </w:tcPr>
          <w:p w14:paraId="3505C668" w14:textId="77777777" w:rsidR="00864972" w:rsidRPr="00D652AD" w:rsidRDefault="00864972" w:rsidP="00EF6A09">
            <w:pPr>
              <w:pStyle w:val="movimento2"/>
              <w:rPr>
                <w:color w:val="002060"/>
              </w:rPr>
            </w:pPr>
            <w:r w:rsidRPr="00D652AD">
              <w:rPr>
                <w:color w:val="002060"/>
              </w:rPr>
              <w:t xml:space="preserve">(BAYER CAPPUCCINI) </w:t>
            </w:r>
          </w:p>
        </w:tc>
      </w:tr>
      <w:tr w:rsidR="00864972" w:rsidRPr="00D652AD" w14:paraId="6AB132F7" w14:textId="77777777" w:rsidTr="00EF6A09">
        <w:tc>
          <w:tcPr>
            <w:tcW w:w="2200" w:type="dxa"/>
            <w:tcMar>
              <w:top w:w="20" w:type="dxa"/>
              <w:left w:w="20" w:type="dxa"/>
              <w:bottom w:w="20" w:type="dxa"/>
              <w:right w:w="20" w:type="dxa"/>
            </w:tcMar>
            <w:vAlign w:val="center"/>
            <w:hideMark/>
          </w:tcPr>
          <w:p w14:paraId="48A43139" w14:textId="77777777" w:rsidR="00864972" w:rsidRPr="00D652AD" w:rsidRDefault="00864972" w:rsidP="00EF6A09">
            <w:pPr>
              <w:pStyle w:val="movimento"/>
              <w:rPr>
                <w:color w:val="002060"/>
              </w:rPr>
            </w:pPr>
            <w:r w:rsidRPr="00D652AD">
              <w:rPr>
                <w:color w:val="002060"/>
              </w:rPr>
              <w:t>CHAABI YOUNES</w:t>
            </w:r>
          </w:p>
        </w:tc>
        <w:tc>
          <w:tcPr>
            <w:tcW w:w="2200" w:type="dxa"/>
            <w:tcMar>
              <w:top w:w="20" w:type="dxa"/>
              <w:left w:w="20" w:type="dxa"/>
              <w:bottom w:w="20" w:type="dxa"/>
              <w:right w:w="20" w:type="dxa"/>
            </w:tcMar>
            <w:vAlign w:val="center"/>
            <w:hideMark/>
          </w:tcPr>
          <w:p w14:paraId="5E012D20" w14:textId="77777777" w:rsidR="00864972" w:rsidRPr="00D652AD" w:rsidRDefault="00864972" w:rsidP="00EF6A09">
            <w:pPr>
              <w:pStyle w:val="movimento2"/>
              <w:rPr>
                <w:color w:val="002060"/>
              </w:rPr>
            </w:pPr>
            <w:r w:rsidRPr="00D652AD">
              <w:rPr>
                <w:color w:val="002060"/>
              </w:rPr>
              <w:t xml:space="preserve">(CSI STELLA A.S.D.) </w:t>
            </w:r>
          </w:p>
        </w:tc>
        <w:tc>
          <w:tcPr>
            <w:tcW w:w="800" w:type="dxa"/>
            <w:tcMar>
              <w:top w:w="20" w:type="dxa"/>
              <w:left w:w="20" w:type="dxa"/>
              <w:bottom w:w="20" w:type="dxa"/>
              <w:right w:w="20" w:type="dxa"/>
            </w:tcMar>
            <w:vAlign w:val="center"/>
            <w:hideMark/>
          </w:tcPr>
          <w:p w14:paraId="6E2D0129"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4F92683F" w14:textId="77777777" w:rsidR="00864972" w:rsidRPr="00D652AD" w:rsidRDefault="00864972" w:rsidP="00EF6A09">
            <w:pPr>
              <w:pStyle w:val="movimento"/>
              <w:rPr>
                <w:color w:val="002060"/>
              </w:rPr>
            </w:pPr>
            <w:r w:rsidRPr="00D652AD">
              <w:rPr>
                <w:color w:val="002060"/>
              </w:rPr>
              <w:t>FELICIONI MICHELE</w:t>
            </w:r>
          </w:p>
        </w:tc>
        <w:tc>
          <w:tcPr>
            <w:tcW w:w="2200" w:type="dxa"/>
            <w:tcMar>
              <w:top w:w="20" w:type="dxa"/>
              <w:left w:w="20" w:type="dxa"/>
              <w:bottom w:w="20" w:type="dxa"/>
              <w:right w:w="20" w:type="dxa"/>
            </w:tcMar>
            <w:vAlign w:val="center"/>
            <w:hideMark/>
          </w:tcPr>
          <w:p w14:paraId="3EB61786" w14:textId="77777777" w:rsidR="00864972" w:rsidRPr="00D652AD" w:rsidRDefault="00864972" w:rsidP="00EF6A09">
            <w:pPr>
              <w:pStyle w:val="movimento2"/>
              <w:rPr>
                <w:color w:val="002060"/>
              </w:rPr>
            </w:pPr>
            <w:r w:rsidRPr="00D652AD">
              <w:rPr>
                <w:color w:val="002060"/>
              </w:rPr>
              <w:t xml:space="preserve">(CSI STELLA A.S.D.) </w:t>
            </w:r>
          </w:p>
        </w:tc>
      </w:tr>
      <w:tr w:rsidR="00864972" w:rsidRPr="00D652AD" w14:paraId="199257BF" w14:textId="77777777" w:rsidTr="00EF6A09">
        <w:tc>
          <w:tcPr>
            <w:tcW w:w="2200" w:type="dxa"/>
            <w:tcMar>
              <w:top w:w="20" w:type="dxa"/>
              <w:left w:w="20" w:type="dxa"/>
              <w:bottom w:w="20" w:type="dxa"/>
              <w:right w:w="20" w:type="dxa"/>
            </w:tcMar>
            <w:vAlign w:val="center"/>
            <w:hideMark/>
          </w:tcPr>
          <w:p w14:paraId="2AFD0BEB" w14:textId="77777777" w:rsidR="00864972" w:rsidRPr="00D652AD" w:rsidRDefault="00864972" w:rsidP="00EF6A09">
            <w:pPr>
              <w:pStyle w:val="movimento"/>
              <w:rPr>
                <w:color w:val="002060"/>
              </w:rPr>
            </w:pPr>
            <w:r w:rsidRPr="00D652AD">
              <w:rPr>
                <w:color w:val="002060"/>
              </w:rPr>
              <w:t>POCOMENTE GENNARO</w:t>
            </w:r>
          </w:p>
        </w:tc>
        <w:tc>
          <w:tcPr>
            <w:tcW w:w="2200" w:type="dxa"/>
            <w:tcMar>
              <w:top w:w="20" w:type="dxa"/>
              <w:left w:w="20" w:type="dxa"/>
              <w:bottom w:w="20" w:type="dxa"/>
              <w:right w:w="20" w:type="dxa"/>
            </w:tcMar>
            <w:vAlign w:val="center"/>
            <w:hideMark/>
          </w:tcPr>
          <w:p w14:paraId="48BEF636" w14:textId="77777777" w:rsidR="00864972" w:rsidRPr="00D652AD" w:rsidRDefault="00864972" w:rsidP="00EF6A09">
            <w:pPr>
              <w:pStyle w:val="movimento2"/>
              <w:rPr>
                <w:color w:val="002060"/>
              </w:rPr>
            </w:pPr>
            <w:r w:rsidRPr="00D652AD">
              <w:rPr>
                <w:color w:val="002060"/>
              </w:rPr>
              <w:t xml:space="preserve">(CSI STELLA A.S.D.) </w:t>
            </w:r>
          </w:p>
        </w:tc>
        <w:tc>
          <w:tcPr>
            <w:tcW w:w="800" w:type="dxa"/>
            <w:tcMar>
              <w:top w:w="20" w:type="dxa"/>
              <w:left w:w="20" w:type="dxa"/>
              <w:bottom w:w="20" w:type="dxa"/>
              <w:right w:w="20" w:type="dxa"/>
            </w:tcMar>
            <w:vAlign w:val="center"/>
            <w:hideMark/>
          </w:tcPr>
          <w:p w14:paraId="60F8462A"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2FA89D37" w14:textId="77777777" w:rsidR="00864972" w:rsidRPr="00D652AD" w:rsidRDefault="00864972" w:rsidP="00EF6A09">
            <w:pPr>
              <w:pStyle w:val="movimento"/>
              <w:rPr>
                <w:color w:val="002060"/>
              </w:rPr>
            </w:pPr>
            <w:r w:rsidRPr="00D652AD">
              <w:rPr>
                <w:color w:val="002060"/>
              </w:rPr>
              <w:t>FILIAGGI GREGORIO</w:t>
            </w:r>
          </w:p>
        </w:tc>
        <w:tc>
          <w:tcPr>
            <w:tcW w:w="2200" w:type="dxa"/>
            <w:tcMar>
              <w:top w:w="20" w:type="dxa"/>
              <w:left w:w="20" w:type="dxa"/>
              <w:bottom w:w="20" w:type="dxa"/>
              <w:right w:w="20" w:type="dxa"/>
            </w:tcMar>
            <w:vAlign w:val="center"/>
            <w:hideMark/>
          </w:tcPr>
          <w:p w14:paraId="72A4064B" w14:textId="77777777" w:rsidR="00864972" w:rsidRPr="00D652AD" w:rsidRDefault="00864972" w:rsidP="00EF6A09">
            <w:pPr>
              <w:pStyle w:val="movimento2"/>
              <w:rPr>
                <w:color w:val="002060"/>
              </w:rPr>
            </w:pPr>
            <w:r w:rsidRPr="00D652AD">
              <w:rPr>
                <w:color w:val="002060"/>
              </w:rPr>
              <w:t xml:space="preserve">(ITALSERVICE C5) </w:t>
            </w:r>
          </w:p>
        </w:tc>
      </w:tr>
      <w:tr w:rsidR="00864972" w:rsidRPr="00D652AD" w14:paraId="26DA8DDB" w14:textId="77777777" w:rsidTr="00EF6A09">
        <w:tc>
          <w:tcPr>
            <w:tcW w:w="2200" w:type="dxa"/>
            <w:tcMar>
              <w:top w:w="20" w:type="dxa"/>
              <w:left w:w="20" w:type="dxa"/>
              <w:bottom w:w="20" w:type="dxa"/>
              <w:right w:w="20" w:type="dxa"/>
            </w:tcMar>
            <w:vAlign w:val="center"/>
            <w:hideMark/>
          </w:tcPr>
          <w:p w14:paraId="1E3CEE77" w14:textId="77777777" w:rsidR="00864972" w:rsidRPr="00D652AD" w:rsidRDefault="00864972" w:rsidP="00EF6A09">
            <w:pPr>
              <w:pStyle w:val="movimento"/>
              <w:rPr>
                <w:color w:val="002060"/>
              </w:rPr>
            </w:pPr>
            <w:r w:rsidRPr="00D652AD">
              <w:rPr>
                <w:color w:val="002060"/>
              </w:rPr>
              <w:t>ORTOLANI GIOVANNI</w:t>
            </w:r>
          </w:p>
        </w:tc>
        <w:tc>
          <w:tcPr>
            <w:tcW w:w="2200" w:type="dxa"/>
            <w:tcMar>
              <w:top w:w="20" w:type="dxa"/>
              <w:left w:w="20" w:type="dxa"/>
              <w:bottom w:w="20" w:type="dxa"/>
              <w:right w:w="20" w:type="dxa"/>
            </w:tcMar>
            <w:vAlign w:val="center"/>
            <w:hideMark/>
          </w:tcPr>
          <w:p w14:paraId="229507ED" w14:textId="77777777" w:rsidR="00864972" w:rsidRPr="00D652AD" w:rsidRDefault="00864972" w:rsidP="00EF6A09">
            <w:pPr>
              <w:pStyle w:val="movimento2"/>
              <w:rPr>
                <w:color w:val="002060"/>
              </w:rPr>
            </w:pPr>
            <w:r w:rsidRPr="00D652AD">
              <w:rPr>
                <w:color w:val="002060"/>
              </w:rPr>
              <w:t xml:space="preserve">(ITALSERVICE C5) </w:t>
            </w:r>
          </w:p>
        </w:tc>
        <w:tc>
          <w:tcPr>
            <w:tcW w:w="800" w:type="dxa"/>
            <w:tcMar>
              <w:top w:w="20" w:type="dxa"/>
              <w:left w:w="20" w:type="dxa"/>
              <w:bottom w:w="20" w:type="dxa"/>
              <w:right w:w="20" w:type="dxa"/>
            </w:tcMar>
            <w:vAlign w:val="center"/>
            <w:hideMark/>
          </w:tcPr>
          <w:p w14:paraId="4A5DC785"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0ABC0A8B" w14:textId="77777777" w:rsidR="00864972" w:rsidRPr="00D652AD" w:rsidRDefault="00864972" w:rsidP="00EF6A09">
            <w:pPr>
              <w:pStyle w:val="movimento"/>
              <w:rPr>
                <w:color w:val="002060"/>
              </w:rPr>
            </w:pPr>
            <w:r w:rsidRPr="00D652AD">
              <w:rPr>
                <w:color w:val="002060"/>
              </w:rPr>
              <w:t>ZEPPONI GIANMARCO</w:t>
            </w:r>
          </w:p>
        </w:tc>
        <w:tc>
          <w:tcPr>
            <w:tcW w:w="2200" w:type="dxa"/>
            <w:tcMar>
              <w:top w:w="20" w:type="dxa"/>
              <w:left w:w="20" w:type="dxa"/>
              <w:bottom w:w="20" w:type="dxa"/>
              <w:right w:w="20" w:type="dxa"/>
            </w:tcMar>
            <w:vAlign w:val="center"/>
            <w:hideMark/>
          </w:tcPr>
          <w:p w14:paraId="6AED2613" w14:textId="77777777" w:rsidR="00864972" w:rsidRPr="00D652AD" w:rsidRDefault="00864972" w:rsidP="00EF6A09">
            <w:pPr>
              <w:pStyle w:val="movimento2"/>
              <w:rPr>
                <w:color w:val="002060"/>
              </w:rPr>
            </w:pPr>
            <w:r w:rsidRPr="00D652AD">
              <w:rPr>
                <w:color w:val="002060"/>
              </w:rPr>
              <w:t xml:space="preserve">(REAL FABRIANO) </w:t>
            </w:r>
          </w:p>
        </w:tc>
      </w:tr>
      <w:tr w:rsidR="00864972" w:rsidRPr="00D652AD" w14:paraId="7E75DBA4" w14:textId="77777777" w:rsidTr="00EF6A09">
        <w:tc>
          <w:tcPr>
            <w:tcW w:w="2200" w:type="dxa"/>
            <w:tcMar>
              <w:top w:w="20" w:type="dxa"/>
              <w:left w:w="20" w:type="dxa"/>
              <w:bottom w:w="20" w:type="dxa"/>
              <w:right w:w="20" w:type="dxa"/>
            </w:tcMar>
            <w:vAlign w:val="center"/>
            <w:hideMark/>
          </w:tcPr>
          <w:p w14:paraId="2980D437" w14:textId="77777777" w:rsidR="00864972" w:rsidRPr="00D652AD" w:rsidRDefault="00864972" w:rsidP="00EF6A09">
            <w:pPr>
              <w:pStyle w:val="movimento"/>
              <w:rPr>
                <w:color w:val="002060"/>
              </w:rPr>
            </w:pPr>
            <w:r w:rsidRPr="00D652AD">
              <w:rPr>
                <w:color w:val="002060"/>
              </w:rPr>
              <w:t>FATTORINI TOMMASO</w:t>
            </w:r>
          </w:p>
        </w:tc>
        <w:tc>
          <w:tcPr>
            <w:tcW w:w="2200" w:type="dxa"/>
            <w:tcMar>
              <w:top w:w="20" w:type="dxa"/>
              <w:left w:w="20" w:type="dxa"/>
              <w:bottom w:w="20" w:type="dxa"/>
              <w:right w:w="20" w:type="dxa"/>
            </w:tcMar>
            <w:vAlign w:val="center"/>
            <w:hideMark/>
          </w:tcPr>
          <w:p w14:paraId="4E5A0AA9" w14:textId="77777777" w:rsidR="00864972" w:rsidRPr="00D652AD" w:rsidRDefault="00864972" w:rsidP="00EF6A09">
            <w:pPr>
              <w:pStyle w:val="movimento2"/>
              <w:rPr>
                <w:color w:val="002060"/>
              </w:rPr>
            </w:pPr>
            <w:r w:rsidRPr="00D652AD">
              <w:rPr>
                <w:color w:val="002060"/>
              </w:rPr>
              <w:t xml:space="preserve">(SPECIAL ONE SPORTING CLUB) </w:t>
            </w:r>
          </w:p>
        </w:tc>
        <w:tc>
          <w:tcPr>
            <w:tcW w:w="800" w:type="dxa"/>
            <w:tcMar>
              <w:top w:w="20" w:type="dxa"/>
              <w:left w:w="20" w:type="dxa"/>
              <w:bottom w:w="20" w:type="dxa"/>
              <w:right w:w="20" w:type="dxa"/>
            </w:tcMar>
            <w:vAlign w:val="center"/>
            <w:hideMark/>
          </w:tcPr>
          <w:p w14:paraId="6F57D693"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7CFB5CC" w14:textId="77777777" w:rsidR="00864972" w:rsidRPr="00D652AD" w:rsidRDefault="00864972" w:rsidP="00EF6A09">
            <w:pPr>
              <w:pStyle w:val="movimento"/>
              <w:rPr>
                <w:color w:val="002060"/>
              </w:rPr>
            </w:pPr>
            <w:r w:rsidRPr="00D652AD">
              <w:rPr>
                <w:color w:val="002060"/>
              </w:rPr>
              <w:t> </w:t>
            </w:r>
          </w:p>
        </w:tc>
        <w:tc>
          <w:tcPr>
            <w:tcW w:w="2200" w:type="dxa"/>
            <w:tcMar>
              <w:top w:w="20" w:type="dxa"/>
              <w:left w:w="20" w:type="dxa"/>
              <w:bottom w:w="20" w:type="dxa"/>
              <w:right w:w="20" w:type="dxa"/>
            </w:tcMar>
            <w:vAlign w:val="center"/>
            <w:hideMark/>
          </w:tcPr>
          <w:p w14:paraId="167E1845" w14:textId="77777777" w:rsidR="00864972" w:rsidRPr="00D652AD" w:rsidRDefault="00864972" w:rsidP="00EF6A09">
            <w:pPr>
              <w:pStyle w:val="movimento2"/>
              <w:rPr>
                <w:color w:val="002060"/>
              </w:rPr>
            </w:pPr>
            <w:r w:rsidRPr="00D652AD">
              <w:rPr>
                <w:color w:val="002060"/>
              </w:rPr>
              <w:t> </w:t>
            </w:r>
          </w:p>
        </w:tc>
      </w:tr>
    </w:tbl>
    <w:p w14:paraId="0A7814D9" w14:textId="77777777" w:rsidR="00864972" w:rsidRPr="00D652AD" w:rsidRDefault="00864972" w:rsidP="00864972">
      <w:pPr>
        <w:pStyle w:val="breakline"/>
        <w:rPr>
          <w:color w:val="002060"/>
        </w:rPr>
      </w:pPr>
    </w:p>
    <w:p w14:paraId="3BC47C75" w14:textId="77777777" w:rsidR="00864972" w:rsidRPr="00D652AD" w:rsidRDefault="00864972" w:rsidP="00864972">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7BE7741C" w14:textId="77777777" w:rsidR="00864972" w:rsidRPr="00D652AD" w:rsidRDefault="00864972" w:rsidP="00864972">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795E4DAE" w14:textId="77777777" w:rsidR="00864972" w:rsidRPr="00D652AD" w:rsidRDefault="00864972" w:rsidP="00864972">
      <w:pPr>
        <w:pStyle w:val="breakline"/>
        <w:rPr>
          <w:rFonts w:eastAsiaTheme="minorEastAsia"/>
          <w:color w:val="002060"/>
        </w:rPr>
      </w:pPr>
    </w:p>
    <w:p w14:paraId="31D701A0" w14:textId="77777777" w:rsidR="00864972" w:rsidRPr="00D652AD" w:rsidRDefault="00864972" w:rsidP="00864972">
      <w:pPr>
        <w:pStyle w:val="titoloprinc0"/>
        <w:rPr>
          <w:color w:val="002060"/>
        </w:rPr>
      </w:pPr>
      <w:r w:rsidRPr="00D652AD">
        <w:rPr>
          <w:color w:val="002060"/>
        </w:rPr>
        <w:t>CLASSIFICA</w:t>
      </w:r>
    </w:p>
    <w:p w14:paraId="206622E1" w14:textId="77777777" w:rsidR="00864972" w:rsidRPr="00D652AD" w:rsidRDefault="00864972" w:rsidP="00864972">
      <w:pPr>
        <w:pStyle w:val="breakline"/>
        <w:rPr>
          <w:color w:val="002060"/>
        </w:rPr>
      </w:pPr>
    </w:p>
    <w:p w14:paraId="0954DDB8" w14:textId="77777777" w:rsidR="00864972" w:rsidRPr="00D652AD" w:rsidRDefault="00864972" w:rsidP="00864972">
      <w:pPr>
        <w:pStyle w:val="breakline"/>
        <w:rPr>
          <w:color w:val="002060"/>
        </w:rPr>
      </w:pPr>
    </w:p>
    <w:p w14:paraId="17CA965E" w14:textId="77777777" w:rsidR="00864972" w:rsidRPr="00D652AD" w:rsidRDefault="00864972" w:rsidP="00864972">
      <w:pPr>
        <w:pStyle w:val="sottotitolocampionato10"/>
        <w:rPr>
          <w:color w:val="002060"/>
        </w:rPr>
      </w:pPr>
      <w:r w:rsidRPr="00D652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972" w:rsidRPr="00D652AD" w14:paraId="426FBEE5" w14:textId="77777777" w:rsidTr="00EF6A0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7424E" w14:textId="77777777" w:rsidR="00864972" w:rsidRPr="00D652AD" w:rsidRDefault="00864972" w:rsidP="00EF6A09">
            <w:pPr>
              <w:pStyle w:val="headertabella0"/>
              <w:rPr>
                <w:color w:val="002060"/>
              </w:rPr>
            </w:pPr>
            <w:r w:rsidRPr="00D652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77FFB" w14:textId="77777777" w:rsidR="00864972" w:rsidRPr="00D652AD" w:rsidRDefault="00864972" w:rsidP="00EF6A09">
            <w:pPr>
              <w:pStyle w:val="headertabella0"/>
              <w:rPr>
                <w:color w:val="002060"/>
              </w:rPr>
            </w:pPr>
            <w:r w:rsidRPr="00D652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58B43" w14:textId="77777777" w:rsidR="00864972" w:rsidRPr="00D652AD" w:rsidRDefault="00864972" w:rsidP="00EF6A09">
            <w:pPr>
              <w:pStyle w:val="headertabella0"/>
              <w:rPr>
                <w:color w:val="002060"/>
              </w:rPr>
            </w:pPr>
            <w:r w:rsidRPr="00D652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C6354" w14:textId="77777777" w:rsidR="00864972" w:rsidRPr="00D652AD" w:rsidRDefault="00864972" w:rsidP="00EF6A09">
            <w:pPr>
              <w:pStyle w:val="headertabella0"/>
              <w:rPr>
                <w:color w:val="002060"/>
              </w:rPr>
            </w:pPr>
            <w:r w:rsidRPr="00D652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B6D1F" w14:textId="77777777" w:rsidR="00864972" w:rsidRPr="00D652AD" w:rsidRDefault="00864972" w:rsidP="00EF6A09">
            <w:pPr>
              <w:pStyle w:val="headertabella0"/>
              <w:rPr>
                <w:color w:val="002060"/>
              </w:rPr>
            </w:pPr>
            <w:r w:rsidRPr="00D652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635C7" w14:textId="77777777" w:rsidR="00864972" w:rsidRPr="00D652AD" w:rsidRDefault="00864972" w:rsidP="00EF6A09">
            <w:pPr>
              <w:pStyle w:val="headertabella0"/>
              <w:rPr>
                <w:color w:val="002060"/>
              </w:rPr>
            </w:pPr>
            <w:r w:rsidRPr="00D652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9BBFB" w14:textId="77777777" w:rsidR="00864972" w:rsidRPr="00D652AD" w:rsidRDefault="00864972" w:rsidP="00EF6A09">
            <w:pPr>
              <w:pStyle w:val="headertabella0"/>
              <w:rPr>
                <w:color w:val="002060"/>
              </w:rPr>
            </w:pPr>
            <w:r w:rsidRPr="00D652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D57DE" w14:textId="77777777" w:rsidR="00864972" w:rsidRPr="00D652AD" w:rsidRDefault="00864972" w:rsidP="00EF6A09">
            <w:pPr>
              <w:pStyle w:val="headertabella0"/>
              <w:rPr>
                <w:color w:val="002060"/>
              </w:rPr>
            </w:pPr>
            <w:r w:rsidRPr="00D652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07E4C" w14:textId="77777777" w:rsidR="00864972" w:rsidRPr="00D652AD" w:rsidRDefault="00864972" w:rsidP="00EF6A09">
            <w:pPr>
              <w:pStyle w:val="headertabella0"/>
              <w:rPr>
                <w:color w:val="002060"/>
              </w:rPr>
            </w:pPr>
            <w:r w:rsidRPr="00D652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9E841" w14:textId="77777777" w:rsidR="00864972" w:rsidRPr="00D652AD" w:rsidRDefault="00864972" w:rsidP="00EF6A09">
            <w:pPr>
              <w:pStyle w:val="headertabella0"/>
              <w:rPr>
                <w:color w:val="002060"/>
              </w:rPr>
            </w:pPr>
            <w:r w:rsidRPr="00D652AD">
              <w:rPr>
                <w:color w:val="002060"/>
              </w:rPr>
              <w:t>PE</w:t>
            </w:r>
          </w:p>
        </w:tc>
      </w:tr>
      <w:tr w:rsidR="00864972" w:rsidRPr="00D652AD" w14:paraId="1855B36F" w14:textId="77777777" w:rsidTr="00EF6A0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FB3F01" w14:textId="77777777" w:rsidR="00864972" w:rsidRPr="00D652AD" w:rsidRDefault="00864972" w:rsidP="00EF6A09">
            <w:pPr>
              <w:pStyle w:val="rowtabella0"/>
              <w:rPr>
                <w:color w:val="002060"/>
              </w:rPr>
            </w:pPr>
            <w:r w:rsidRPr="00D652A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CE96B" w14:textId="77777777" w:rsidR="00864972" w:rsidRPr="00D652AD" w:rsidRDefault="00864972" w:rsidP="00EF6A09">
            <w:pPr>
              <w:pStyle w:val="rowtabella0"/>
              <w:jc w:val="center"/>
              <w:rPr>
                <w:color w:val="002060"/>
              </w:rPr>
            </w:pPr>
            <w:r w:rsidRPr="00D652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3A8D4"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A9A0"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84C72"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8BDB"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70D40" w14:textId="77777777" w:rsidR="00864972" w:rsidRPr="00D652AD" w:rsidRDefault="00864972" w:rsidP="00EF6A09">
            <w:pPr>
              <w:pStyle w:val="rowtabella0"/>
              <w:jc w:val="center"/>
              <w:rPr>
                <w:color w:val="002060"/>
              </w:rPr>
            </w:pPr>
            <w:r w:rsidRPr="00D652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2F09" w14:textId="77777777" w:rsidR="00864972" w:rsidRPr="00D652AD" w:rsidRDefault="00864972" w:rsidP="00EF6A09">
            <w:pPr>
              <w:pStyle w:val="rowtabella0"/>
              <w:jc w:val="center"/>
              <w:rPr>
                <w:color w:val="002060"/>
              </w:rPr>
            </w:pPr>
            <w:r w:rsidRPr="00D65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3D7F" w14:textId="77777777" w:rsidR="00864972" w:rsidRPr="00D652AD" w:rsidRDefault="00864972" w:rsidP="00EF6A09">
            <w:pPr>
              <w:pStyle w:val="rowtabella0"/>
              <w:jc w:val="center"/>
              <w:rPr>
                <w:color w:val="002060"/>
              </w:rPr>
            </w:pPr>
            <w:r w:rsidRPr="00D652A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CE0B7" w14:textId="77777777" w:rsidR="00864972" w:rsidRPr="00D652AD" w:rsidRDefault="00864972" w:rsidP="00EF6A09">
            <w:pPr>
              <w:pStyle w:val="rowtabella0"/>
              <w:jc w:val="center"/>
              <w:rPr>
                <w:color w:val="002060"/>
              </w:rPr>
            </w:pPr>
            <w:r w:rsidRPr="00D652AD">
              <w:rPr>
                <w:color w:val="002060"/>
              </w:rPr>
              <w:t>0</w:t>
            </w:r>
          </w:p>
        </w:tc>
      </w:tr>
      <w:tr w:rsidR="00864972" w:rsidRPr="00D652AD" w14:paraId="514929B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D172D5" w14:textId="77777777" w:rsidR="00864972" w:rsidRPr="00D652AD" w:rsidRDefault="00864972" w:rsidP="00EF6A09">
            <w:pPr>
              <w:pStyle w:val="rowtabella0"/>
              <w:rPr>
                <w:color w:val="002060"/>
                <w:lang w:val="es-ES"/>
              </w:rPr>
            </w:pPr>
            <w:r w:rsidRPr="00D652AD">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F101F" w14:textId="77777777" w:rsidR="00864972" w:rsidRPr="00D652AD" w:rsidRDefault="00864972" w:rsidP="00EF6A09">
            <w:pPr>
              <w:pStyle w:val="rowtabella0"/>
              <w:jc w:val="center"/>
              <w:rPr>
                <w:color w:val="002060"/>
              </w:rPr>
            </w:pPr>
            <w:r w:rsidRPr="00D652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5EA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F4F38"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EE38C"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C414A"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55AC" w14:textId="77777777" w:rsidR="00864972" w:rsidRPr="00D652AD" w:rsidRDefault="00864972" w:rsidP="00EF6A09">
            <w:pPr>
              <w:pStyle w:val="rowtabella0"/>
              <w:jc w:val="center"/>
              <w:rPr>
                <w:color w:val="002060"/>
              </w:rPr>
            </w:pPr>
            <w:r w:rsidRPr="00D652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A49D"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01EA" w14:textId="77777777" w:rsidR="00864972" w:rsidRPr="00D652AD" w:rsidRDefault="00864972" w:rsidP="00EF6A09">
            <w:pPr>
              <w:pStyle w:val="rowtabella0"/>
              <w:jc w:val="center"/>
              <w:rPr>
                <w:color w:val="002060"/>
              </w:rPr>
            </w:pPr>
            <w:r w:rsidRPr="00D652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E308B" w14:textId="77777777" w:rsidR="00864972" w:rsidRPr="00D652AD" w:rsidRDefault="00864972" w:rsidP="00EF6A09">
            <w:pPr>
              <w:pStyle w:val="rowtabella0"/>
              <w:jc w:val="center"/>
              <w:rPr>
                <w:color w:val="002060"/>
              </w:rPr>
            </w:pPr>
            <w:r w:rsidRPr="00D652AD">
              <w:rPr>
                <w:color w:val="002060"/>
              </w:rPr>
              <w:t>0</w:t>
            </w:r>
          </w:p>
        </w:tc>
      </w:tr>
      <w:tr w:rsidR="00864972" w:rsidRPr="00D652AD" w14:paraId="7D2E12B9"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28741" w14:textId="77777777" w:rsidR="00864972" w:rsidRPr="00D652AD" w:rsidRDefault="00864972" w:rsidP="00EF6A09">
            <w:pPr>
              <w:pStyle w:val="rowtabella0"/>
              <w:rPr>
                <w:color w:val="002060"/>
                <w:lang w:val="es-ES"/>
              </w:rPr>
            </w:pPr>
            <w:r w:rsidRPr="00D652AD">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BBBC7" w14:textId="77777777" w:rsidR="00864972" w:rsidRPr="00D652AD" w:rsidRDefault="00864972" w:rsidP="00EF6A09">
            <w:pPr>
              <w:pStyle w:val="rowtabella0"/>
              <w:jc w:val="center"/>
              <w:rPr>
                <w:color w:val="002060"/>
              </w:rPr>
            </w:pPr>
            <w:r w:rsidRPr="00D652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FA22E"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D6CF1" w14:textId="77777777" w:rsidR="00864972" w:rsidRPr="00D652AD" w:rsidRDefault="00864972" w:rsidP="00EF6A09">
            <w:pPr>
              <w:pStyle w:val="rowtabella0"/>
              <w:jc w:val="center"/>
              <w:rPr>
                <w:color w:val="002060"/>
              </w:rPr>
            </w:pPr>
            <w:r w:rsidRPr="00D652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362A"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FB037"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80859" w14:textId="77777777" w:rsidR="00864972" w:rsidRPr="00D652AD" w:rsidRDefault="00864972" w:rsidP="00EF6A09">
            <w:pPr>
              <w:pStyle w:val="rowtabella0"/>
              <w:jc w:val="center"/>
              <w:rPr>
                <w:color w:val="002060"/>
              </w:rPr>
            </w:pPr>
            <w:r w:rsidRPr="00D652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4F40D" w14:textId="77777777" w:rsidR="00864972" w:rsidRPr="00D652AD" w:rsidRDefault="00864972" w:rsidP="00EF6A09">
            <w:pPr>
              <w:pStyle w:val="rowtabella0"/>
              <w:jc w:val="center"/>
              <w:rPr>
                <w:color w:val="002060"/>
              </w:rPr>
            </w:pPr>
            <w:r w:rsidRPr="00D652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39FFF"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DA41F" w14:textId="77777777" w:rsidR="00864972" w:rsidRPr="00D652AD" w:rsidRDefault="00864972" w:rsidP="00EF6A09">
            <w:pPr>
              <w:pStyle w:val="rowtabella0"/>
              <w:jc w:val="center"/>
              <w:rPr>
                <w:color w:val="002060"/>
              </w:rPr>
            </w:pPr>
            <w:r w:rsidRPr="00D652AD">
              <w:rPr>
                <w:color w:val="002060"/>
              </w:rPr>
              <w:t>0</w:t>
            </w:r>
          </w:p>
        </w:tc>
      </w:tr>
      <w:tr w:rsidR="00864972" w:rsidRPr="00D652AD" w14:paraId="3155BFC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13EC3" w14:textId="77777777" w:rsidR="00864972" w:rsidRPr="00D652AD" w:rsidRDefault="00864972" w:rsidP="00EF6A09">
            <w:pPr>
              <w:pStyle w:val="rowtabella0"/>
              <w:rPr>
                <w:color w:val="002060"/>
              </w:rPr>
            </w:pPr>
            <w:r w:rsidRPr="00D652A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1ACE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33A0B"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71D8"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A27A3"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F6C96"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7E32" w14:textId="77777777" w:rsidR="00864972" w:rsidRPr="00D652AD" w:rsidRDefault="00864972" w:rsidP="00EF6A09">
            <w:pPr>
              <w:pStyle w:val="rowtabella0"/>
              <w:jc w:val="center"/>
              <w:rPr>
                <w:color w:val="002060"/>
              </w:rPr>
            </w:pPr>
            <w:r w:rsidRPr="00D652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73DDA" w14:textId="77777777" w:rsidR="00864972" w:rsidRPr="00D652AD" w:rsidRDefault="00864972" w:rsidP="00EF6A09">
            <w:pPr>
              <w:pStyle w:val="rowtabella0"/>
              <w:jc w:val="center"/>
              <w:rPr>
                <w:color w:val="002060"/>
              </w:rPr>
            </w:pPr>
            <w:r w:rsidRPr="00D652A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C8713" w14:textId="77777777" w:rsidR="00864972" w:rsidRPr="00D652AD" w:rsidRDefault="00864972" w:rsidP="00EF6A09">
            <w:pPr>
              <w:pStyle w:val="rowtabella0"/>
              <w:jc w:val="center"/>
              <w:rPr>
                <w:color w:val="002060"/>
              </w:rPr>
            </w:pPr>
            <w:r w:rsidRPr="00D652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A430" w14:textId="77777777" w:rsidR="00864972" w:rsidRPr="00D652AD" w:rsidRDefault="00864972" w:rsidP="00EF6A09">
            <w:pPr>
              <w:pStyle w:val="rowtabella0"/>
              <w:jc w:val="center"/>
              <w:rPr>
                <w:color w:val="002060"/>
              </w:rPr>
            </w:pPr>
            <w:r w:rsidRPr="00D652AD">
              <w:rPr>
                <w:color w:val="002060"/>
              </w:rPr>
              <w:t>0</w:t>
            </w:r>
          </w:p>
        </w:tc>
      </w:tr>
      <w:tr w:rsidR="00864972" w:rsidRPr="00D652AD" w14:paraId="139AE69C" w14:textId="77777777" w:rsidTr="00EF6A0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BC06A" w14:textId="77777777" w:rsidR="00864972" w:rsidRPr="00D652AD" w:rsidRDefault="00864972" w:rsidP="00EF6A09">
            <w:pPr>
              <w:pStyle w:val="rowtabella0"/>
              <w:rPr>
                <w:color w:val="002060"/>
              </w:rPr>
            </w:pPr>
            <w:r w:rsidRPr="00D652AD">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16B09"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431E1"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A5715"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B25E"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6B603"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604B" w14:textId="77777777" w:rsidR="00864972" w:rsidRPr="00D652AD" w:rsidRDefault="00864972" w:rsidP="00EF6A09">
            <w:pPr>
              <w:pStyle w:val="rowtabella0"/>
              <w:jc w:val="center"/>
              <w:rPr>
                <w:color w:val="002060"/>
              </w:rPr>
            </w:pPr>
            <w:r w:rsidRPr="00D652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D07F" w14:textId="77777777" w:rsidR="00864972" w:rsidRPr="00D652AD" w:rsidRDefault="00864972" w:rsidP="00EF6A09">
            <w:pPr>
              <w:pStyle w:val="rowtabella0"/>
              <w:jc w:val="center"/>
              <w:rPr>
                <w:color w:val="002060"/>
              </w:rPr>
            </w:pPr>
            <w:r w:rsidRPr="00D652A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7B44" w14:textId="77777777" w:rsidR="00864972" w:rsidRPr="00D652AD" w:rsidRDefault="00864972" w:rsidP="00EF6A09">
            <w:pPr>
              <w:pStyle w:val="rowtabella0"/>
              <w:jc w:val="center"/>
              <w:rPr>
                <w:color w:val="002060"/>
              </w:rPr>
            </w:pPr>
            <w:r w:rsidRPr="00D652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3C575" w14:textId="77777777" w:rsidR="00864972" w:rsidRPr="00D652AD" w:rsidRDefault="00864972" w:rsidP="00EF6A09">
            <w:pPr>
              <w:pStyle w:val="rowtabella0"/>
              <w:jc w:val="center"/>
              <w:rPr>
                <w:color w:val="002060"/>
              </w:rPr>
            </w:pPr>
            <w:r w:rsidRPr="00D652AD">
              <w:rPr>
                <w:color w:val="002060"/>
              </w:rPr>
              <w:t>0</w:t>
            </w:r>
          </w:p>
        </w:tc>
      </w:tr>
      <w:tr w:rsidR="00864972" w:rsidRPr="00D652AD" w14:paraId="44685E81" w14:textId="77777777" w:rsidTr="00EF6A0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8D9EA0" w14:textId="77777777" w:rsidR="00864972" w:rsidRPr="00D652AD" w:rsidRDefault="00864972" w:rsidP="00EF6A09">
            <w:pPr>
              <w:pStyle w:val="rowtabella0"/>
              <w:rPr>
                <w:color w:val="002060"/>
              </w:rPr>
            </w:pPr>
            <w:r w:rsidRPr="00D652AD">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438E"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B79D9" w14:textId="77777777" w:rsidR="00864972" w:rsidRPr="00D652AD" w:rsidRDefault="00864972" w:rsidP="00EF6A09">
            <w:pPr>
              <w:pStyle w:val="rowtabella0"/>
              <w:jc w:val="center"/>
              <w:rPr>
                <w:color w:val="002060"/>
              </w:rPr>
            </w:pPr>
            <w:r w:rsidRPr="00D652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5CCF" w14:textId="77777777" w:rsidR="00864972" w:rsidRPr="00D652AD" w:rsidRDefault="00864972" w:rsidP="00EF6A09">
            <w:pPr>
              <w:pStyle w:val="rowtabella0"/>
              <w:jc w:val="center"/>
              <w:rPr>
                <w:color w:val="002060"/>
              </w:rPr>
            </w:pPr>
            <w:r w:rsidRPr="00D652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6F60" w14:textId="77777777" w:rsidR="00864972" w:rsidRPr="00D652AD" w:rsidRDefault="00864972" w:rsidP="00EF6A09">
            <w:pPr>
              <w:pStyle w:val="rowtabella0"/>
              <w:jc w:val="center"/>
              <w:rPr>
                <w:color w:val="002060"/>
              </w:rPr>
            </w:pPr>
            <w:r w:rsidRPr="00D652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CB195" w14:textId="77777777" w:rsidR="00864972" w:rsidRPr="00D652AD" w:rsidRDefault="00864972" w:rsidP="00EF6A09">
            <w:pPr>
              <w:pStyle w:val="rowtabella0"/>
              <w:jc w:val="center"/>
              <w:rPr>
                <w:color w:val="002060"/>
              </w:rPr>
            </w:pPr>
            <w:r w:rsidRPr="00D652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576C6" w14:textId="77777777" w:rsidR="00864972" w:rsidRPr="00D652AD" w:rsidRDefault="00864972" w:rsidP="00EF6A09">
            <w:pPr>
              <w:pStyle w:val="rowtabella0"/>
              <w:jc w:val="center"/>
              <w:rPr>
                <w:color w:val="002060"/>
              </w:rPr>
            </w:pPr>
            <w:r w:rsidRPr="00D652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A5503" w14:textId="77777777" w:rsidR="00864972" w:rsidRPr="00D652AD" w:rsidRDefault="00864972" w:rsidP="00EF6A09">
            <w:pPr>
              <w:pStyle w:val="rowtabella0"/>
              <w:jc w:val="center"/>
              <w:rPr>
                <w:color w:val="002060"/>
              </w:rPr>
            </w:pPr>
            <w:r w:rsidRPr="00D652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07B7" w14:textId="77777777" w:rsidR="00864972" w:rsidRPr="00D652AD" w:rsidRDefault="00864972" w:rsidP="00EF6A09">
            <w:pPr>
              <w:pStyle w:val="rowtabella0"/>
              <w:jc w:val="center"/>
              <w:rPr>
                <w:color w:val="002060"/>
              </w:rPr>
            </w:pPr>
            <w:r w:rsidRPr="00D652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D716" w14:textId="77777777" w:rsidR="00864972" w:rsidRPr="00D652AD" w:rsidRDefault="00864972" w:rsidP="00EF6A09">
            <w:pPr>
              <w:pStyle w:val="rowtabella0"/>
              <w:jc w:val="center"/>
              <w:rPr>
                <w:color w:val="002060"/>
              </w:rPr>
            </w:pPr>
            <w:r w:rsidRPr="00D652AD">
              <w:rPr>
                <w:color w:val="002060"/>
              </w:rPr>
              <w:t>0</w:t>
            </w:r>
          </w:p>
        </w:tc>
      </w:tr>
    </w:tbl>
    <w:p w14:paraId="72FE49D6" w14:textId="77777777" w:rsidR="00864972" w:rsidRPr="00D652AD" w:rsidRDefault="00864972" w:rsidP="00864972">
      <w:pPr>
        <w:pStyle w:val="breakline"/>
        <w:rPr>
          <w:rFonts w:eastAsiaTheme="minorEastAsia"/>
          <w:color w:val="002060"/>
        </w:rPr>
      </w:pPr>
    </w:p>
    <w:p w14:paraId="206381D1" w14:textId="77777777" w:rsidR="00864972" w:rsidRDefault="00864972" w:rsidP="00864972">
      <w:pPr>
        <w:pStyle w:val="titoloprinc0"/>
        <w:rPr>
          <w:color w:val="002060"/>
        </w:rPr>
      </w:pPr>
      <w:r w:rsidRPr="00D652AD">
        <w:rPr>
          <w:color w:val="002060"/>
        </w:rPr>
        <w:t>PROGRAMMA GARE</w:t>
      </w:r>
    </w:p>
    <w:p w14:paraId="2477F822" w14:textId="77777777" w:rsidR="00864972" w:rsidRPr="00483F53" w:rsidRDefault="00864972" w:rsidP="00864972">
      <w:pPr>
        <w:pStyle w:val="titoloprinc0"/>
        <w:rPr>
          <w:b w:val="0"/>
          <w:bCs w:val="0"/>
          <w:color w:val="002060"/>
          <w:sz w:val="22"/>
          <w:szCs w:val="22"/>
        </w:rPr>
      </w:pPr>
    </w:p>
    <w:p w14:paraId="2976F596" w14:textId="77777777" w:rsidR="00864972" w:rsidRPr="0093187A" w:rsidRDefault="00864972" w:rsidP="00864972">
      <w:pPr>
        <w:pStyle w:val="sottotitolocampionato10"/>
        <w:rPr>
          <w:color w:val="002060"/>
        </w:rPr>
      </w:pPr>
      <w:r w:rsidRPr="0093187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864972" w:rsidRPr="0093187A" w14:paraId="40BFAAD7"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84F09"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CFA6A"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F8ECC"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5FD3B"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08119"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56C8F"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26092"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1C03A0C2"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09BFDE" w14:textId="77777777" w:rsidR="00864972" w:rsidRPr="0093187A" w:rsidRDefault="00864972" w:rsidP="00EF6A09">
            <w:pPr>
              <w:pStyle w:val="rowtabella0"/>
              <w:rPr>
                <w:color w:val="002060"/>
              </w:rPr>
            </w:pPr>
            <w:r w:rsidRPr="0093187A">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25F3F" w14:textId="77777777" w:rsidR="00864972" w:rsidRPr="0093187A" w:rsidRDefault="00864972" w:rsidP="00EF6A09">
            <w:pPr>
              <w:pStyle w:val="rowtabella0"/>
              <w:rPr>
                <w:color w:val="002060"/>
              </w:rPr>
            </w:pPr>
            <w:r w:rsidRPr="0093187A">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CC52F"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578FB" w14:textId="77777777" w:rsidR="00864972" w:rsidRPr="0093187A" w:rsidRDefault="00864972" w:rsidP="00EF6A09">
            <w:pPr>
              <w:pStyle w:val="rowtabella0"/>
              <w:rPr>
                <w:color w:val="002060"/>
              </w:rPr>
            </w:pPr>
            <w:r w:rsidRPr="0093187A">
              <w:rPr>
                <w:color w:val="002060"/>
              </w:rPr>
              <w:t>28/10/2023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F3E61" w14:textId="77777777" w:rsidR="00864972" w:rsidRPr="0093187A" w:rsidRDefault="00864972" w:rsidP="00EF6A09">
            <w:pPr>
              <w:pStyle w:val="rowtabella0"/>
              <w:rPr>
                <w:color w:val="002060"/>
              </w:rPr>
            </w:pPr>
            <w:r w:rsidRPr="0093187A">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8D931" w14:textId="77777777" w:rsidR="00864972" w:rsidRPr="0093187A" w:rsidRDefault="00864972" w:rsidP="00EF6A09">
            <w:pPr>
              <w:pStyle w:val="rowtabella0"/>
              <w:rPr>
                <w:color w:val="002060"/>
              </w:rPr>
            </w:pPr>
            <w:r w:rsidRPr="0093187A">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1115B" w14:textId="77777777" w:rsidR="00864972" w:rsidRPr="0093187A" w:rsidRDefault="00864972" w:rsidP="00EF6A09">
            <w:pPr>
              <w:pStyle w:val="rowtabella0"/>
              <w:rPr>
                <w:color w:val="002060"/>
              </w:rPr>
            </w:pPr>
            <w:r w:rsidRPr="0093187A">
              <w:rPr>
                <w:color w:val="002060"/>
              </w:rPr>
              <w:t>VIA B.BUOZZI</w:t>
            </w:r>
          </w:p>
        </w:tc>
      </w:tr>
      <w:tr w:rsidR="00864972" w:rsidRPr="0093187A" w14:paraId="75AF7AF0"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3AFE01" w14:textId="77777777" w:rsidR="00864972" w:rsidRPr="0093187A" w:rsidRDefault="00864972" w:rsidP="00EF6A09">
            <w:pPr>
              <w:pStyle w:val="rowtabella0"/>
              <w:rPr>
                <w:color w:val="002060"/>
              </w:rPr>
            </w:pPr>
            <w:r w:rsidRPr="0093187A">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2F49CD" w14:textId="77777777" w:rsidR="00864972" w:rsidRPr="0093187A" w:rsidRDefault="00864972" w:rsidP="00EF6A09">
            <w:pPr>
              <w:pStyle w:val="rowtabella0"/>
              <w:rPr>
                <w:color w:val="002060"/>
              </w:rPr>
            </w:pPr>
            <w:r w:rsidRPr="0093187A">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2F045A"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C6EA75" w14:textId="77777777" w:rsidR="00864972" w:rsidRPr="0093187A" w:rsidRDefault="00864972" w:rsidP="00EF6A09">
            <w:pPr>
              <w:pStyle w:val="rowtabella0"/>
              <w:rPr>
                <w:color w:val="002060"/>
              </w:rPr>
            </w:pPr>
            <w:r w:rsidRPr="0093187A">
              <w:rPr>
                <w:color w:val="002060"/>
              </w:rPr>
              <w:t>28/10/2023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1D446C" w14:textId="77777777" w:rsidR="00864972" w:rsidRPr="0093187A" w:rsidRDefault="00864972" w:rsidP="00EF6A09">
            <w:pPr>
              <w:pStyle w:val="rowtabella0"/>
              <w:rPr>
                <w:color w:val="002060"/>
              </w:rPr>
            </w:pPr>
            <w:r w:rsidRPr="0093187A">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D6CCBC" w14:textId="77777777" w:rsidR="00864972" w:rsidRPr="0093187A" w:rsidRDefault="00864972" w:rsidP="00EF6A09">
            <w:pPr>
              <w:pStyle w:val="rowtabella0"/>
              <w:rPr>
                <w:color w:val="002060"/>
              </w:rPr>
            </w:pPr>
            <w:r w:rsidRPr="0093187A">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79188C" w14:textId="77777777" w:rsidR="00864972" w:rsidRPr="0093187A" w:rsidRDefault="00864972" w:rsidP="00EF6A09">
            <w:pPr>
              <w:pStyle w:val="rowtabella0"/>
              <w:rPr>
                <w:color w:val="002060"/>
              </w:rPr>
            </w:pPr>
            <w:r w:rsidRPr="0093187A">
              <w:rPr>
                <w:color w:val="002060"/>
              </w:rPr>
              <w:t>VIA DEI LECCI-TAVERNELLE</w:t>
            </w:r>
          </w:p>
        </w:tc>
      </w:tr>
      <w:tr w:rsidR="00864972" w:rsidRPr="0093187A" w14:paraId="14784B12"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0C3F59" w14:textId="77777777" w:rsidR="00864972" w:rsidRPr="0093187A" w:rsidRDefault="00864972" w:rsidP="00EF6A09">
            <w:pPr>
              <w:pStyle w:val="rowtabella0"/>
              <w:rPr>
                <w:color w:val="002060"/>
              </w:rPr>
            </w:pPr>
            <w:r w:rsidRPr="0093187A">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72468" w14:textId="77777777" w:rsidR="00864972" w:rsidRPr="0093187A" w:rsidRDefault="00864972" w:rsidP="00EF6A09">
            <w:pPr>
              <w:pStyle w:val="rowtabella0"/>
              <w:rPr>
                <w:color w:val="002060"/>
              </w:rPr>
            </w:pPr>
            <w:r w:rsidRPr="0093187A">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C72EA"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13946" w14:textId="77777777" w:rsidR="00864972" w:rsidRPr="0093187A" w:rsidRDefault="00864972" w:rsidP="00EF6A09">
            <w:pPr>
              <w:pStyle w:val="rowtabella0"/>
              <w:rPr>
                <w:color w:val="002060"/>
              </w:rPr>
            </w:pPr>
            <w:r w:rsidRPr="0093187A">
              <w:rPr>
                <w:color w:val="002060"/>
              </w:rPr>
              <w:t>29/10/2023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F0A18" w14:textId="77777777" w:rsidR="00864972" w:rsidRPr="0093187A" w:rsidRDefault="00864972" w:rsidP="00EF6A09">
            <w:pPr>
              <w:pStyle w:val="rowtabella0"/>
              <w:rPr>
                <w:color w:val="002060"/>
              </w:rPr>
            </w:pPr>
            <w:r w:rsidRPr="0093187A">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3287E" w14:textId="77777777" w:rsidR="00864972" w:rsidRPr="0093187A" w:rsidRDefault="00864972" w:rsidP="00EF6A09">
            <w:pPr>
              <w:pStyle w:val="rowtabella0"/>
              <w:rPr>
                <w:color w:val="002060"/>
              </w:rPr>
            </w:pPr>
            <w:r w:rsidRPr="0093187A">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52138" w14:textId="77777777" w:rsidR="00864972" w:rsidRPr="0093187A" w:rsidRDefault="00864972" w:rsidP="00EF6A09">
            <w:pPr>
              <w:pStyle w:val="rowtabella0"/>
              <w:rPr>
                <w:color w:val="002060"/>
              </w:rPr>
            </w:pPr>
            <w:r w:rsidRPr="0093187A">
              <w:rPr>
                <w:color w:val="002060"/>
              </w:rPr>
              <w:t>VIA CORRADI</w:t>
            </w:r>
          </w:p>
        </w:tc>
      </w:tr>
    </w:tbl>
    <w:p w14:paraId="65E4B067" w14:textId="77777777" w:rsidR="00864972" w:rsidRDefault="00864972" w:rsidP="00864972">
      <w:pPr>
        <w:pStyle w:val="titoloprinc0"/>
        <w:rPr>
          <w:color w:val="002060"/>
        </w:rPr>
      </w:pPr>
    </w:p>
    <w:p w14:paraId="11504878" w14:textId="77777777" w:rsidR="00864972" w:rsidRPr="0093187A" w:rsidRDefault="00864972" w:rsidP="00864972">
      <w:pPr>
        <w:pStyle w:val="titolocampionato0"/>
        <w:shd w:val="clear" w:color="auto" w:fill="CCCCCC"/>
        <w:spacing w:before="80" w:after="40"/>
        <w:rPr>
          <w:color w:val="002060"/>
        </w:rPr>
      </w:pPr>
      <w:r w:rsidRPr="0093187A">
        <w:rPr>
          <w:color w:val="002060"/>
        </w:rPr>
        <w:t>COPPA MARCHE UNDER17 CALCIO A5</w:t>
      </w:r>
    </w:p>
    <w:p w14:paraId="4FF8F065" w14:textId="77777777" w:rsidR="00864972" w:rsidRPr="00396C05" w:rsidRDefault="00864972" w:rsidP="00864972">
      <w:pPr>
        <w:pStyle w:val="titoloprinc0"/>
        <w:rPr>
          <w:color w:val="002060"/>
        </w:rPr>
      </w:pPr>
      <w:r w:rsidRPr="00396C05">
        <w:rPr>
          <w:color w:val="002060"/>
        </w:rPr>
        <w:t>PROGRAMMA GARE</w:t>
      </w:r>
    </w:p>
    <w:p w14:paraId="1C2B3380" w14:textId="77777777" w:rsidR="00864972" w:rsidRPr="0093187A" w:rsidRDefault="00864972" w:rsidP="00864972">
      <w:pPr>
        <w:pStyle w:val="breakline"/>
        <w:rPr>
          <w:color w:val="002060"/>
        </w:rPr>
      </w:pPr>
    </w:p>
    <w:p w14:paraId="4063830D" w14:textId="77777777" w:rsidR="00864972" w:rsidRPr="0093187A" w:rsidRDefault="00864972" w:rsidP="00864972">
      <w:pPr>
        <w:pStyle w:val="sottotitolocampionato10"/>
        <w:rPr>
          <w:color w:val="002060"/>
        </w:rPr>
      </w:pPr>
      <w:r w:rsidRPr="0093187A">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3"/>
        <w:gridCol w:w="385"/>
        <w:gridCol w:w="898"/>
        <w:gridCol w:w="1198"/>
        <w:gridCol w:w="1560"/>
        <w:gridCol w:w="1544"/>
      </w:tblGrid>
      <w:tr w:rsidR="00864972" w:rsidRPr="0093187A" w14:paraId="33A16B80"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7637D"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07D1D"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C9F0B"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E5D36"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AAFF8"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D7E48"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26B0B"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0645ACD9"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A5D38F" w14:textId="77777777" w:rsidR="00864972" w:rsidRPr="0093187A" w:rsidRDefault="00864972" w:rsidP="00EF6A09">
            <w:pPr>
              <w:pStyle w:val="rowtabella0"/>
              <w:rPr>
                <w:color w:val="002060"/>
              </w:rPr>
            </w:pPr>
            <w:r w:rsidRPr="0093187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1E86B" w14:textId="77777777" w:rsidR="00864972" w:rsidRPr="0093187A" w:rsidRDefault="00864972" w:rsidP="00EF6A09">
            <w:pPr>
              <w:pStyle w:val="rowtabella0"/>
              <w:rPr>
                <w:color w:val="002060"/>
              </w:rPr>
            </w:pPr>
            <w:r w:rsidRPr="0093187A">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E380C" w14:textId="77777777" w:rsidR="00864972" w:rsidRPr="0093187A" w:rsidRDefault="00864972" w:rsidP="00EF6A09">
            <w:pPr>
              <w:pStyle w:val="rowtabella0"/>
              <w:jc w:val="center"/>
              <w:rPr>
                <w:color w:val="002060"/>
              </w:rPr>
            </w:pPr>
            <w:r w:rsidRPr="0093187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902C4" w14:textId="77777777" w:rsidR="00864972" w:rsidRPr="0093187A" w:rsidRDefault="00864972" w:rsidP="00EF6A09">
            <w:pPr>
              <w:pStyle w:val="rowtabella0"/>
              <w:rPr>
                <w:color w:val="002060"/>
              </w:rPr>
            </w:pPr>
            <w:r w:rsidRPr="0093187A">
              <w:rPr>
                <w:color w:val="002060"/>
              </w:rPr>
              <w:t>31/10/2023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C144F" w14:textId="77777777" w:rsidR="00864972" w:rsidRPr="0093187A" w:rsidRDefault="00864972" w:rsidP="00EF6A09">
            <w:pPr>
              <w:pStyle w:val="rowtabella0"/>
              <w:rPr>
                <w:color w:val="002060"/>
              </w:rPr>
            </w:pPr>
            <w:r w:rsidRPr="0093187A">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4053F" w14:textId="77777777" w:rsidR="00864972" w:rsidRPr="0093187A" w:rsidRDefault="00864972" w:rsidP="00EF6A09">
            <w:pPr>
              <w:pStyle w:val="rowtabella0"/>
              <w:rPr>
                <w:color w:val="002060"/>
              </w:rPr>
            </w:pPr>
            <w:r w:rsidRPr="0093187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A26F8" w14:textId="77777777" w:rsidR="00864972" w:rsidRPr="0093187A" w:rsidRDefault="00864972" w:rsidP="00EF6A09">
            <w:pPr>
              <w:pStyle w:val="rowtabella0"/>
              <w:rPr>
                <w:color w:val="002060"/>
              </w:rPr>
            </w:pPr>
            <w:r w:rsidRPr="0093187A">
              <w:rPr>
                <w:color w:val="002060"/>
              </w:rPr>
              <w:t>VIA LORETO</w:t>
            </w:r>
          </w:p>
        </w:tc>
      </w:tr>
      <w:tr w:rsidR="00864972" w:rsidRPr="0093187A" w14:paraId="1A8C1DCF"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04AF83" w14:textId="77777777" w:rsidR="00864972" w:rsidRPr="0093187A" w:rsidRDefault="00864972" w:rsidP="00EF6A09">
            <w:pPr>
              <w:pStyle w:val="rowtabella0"/>
              <w:rPr>
                <w:color w:val="002060"/>
              </w:rPr>
            </w:pPr>
            <w:r w:rsidRPr="0093187A">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CE14A5" w14:textId="77777777" w:rsidR="00864972" w:rsidRPr="0093187A" w:rsidRDefault="00864972" w:rsidP="00EF6A09">
            <w:pPr>
              <w:pStyle w:val="rowtabella0"/>
              <w:rPr>
                <w:color w:val="002060"/>
              </w:rPr>
            </w:pPr>
            <w:r w:rsidRPr="0093187A">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FAF8E6" w14:textId="77777777" w:rsidR="00864972" w:rsidRPr="0093187A" w:rsidRDefault="00864972" w:rsidP="00EF6A09">
            <w:pPr>
              <w:pStyle w:val="rowtabella0"/>
              <w:jc w:val="center"/>
              <w:rPr>
                <w:color w:val="002060"/>
              </w:rPr>
            </w:pPr>
            <w:r w:rsidRPr="009318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2B6C2B" w14:textId="77777777" w:rsidR="00864972" w:rsidRPr="0093187A" w:rsidRDefault="00864972" w:rsidP="00EF6A09">
            <w:pPr>
              <w:pStyle w:val="rowtabella0"/>
              <w:rPr>
                <w:color w:val="002060"/>
              </w:rPr>
            </w:pPr>
            <w:r w:rsidRPr="0093187A">
              <w:rPr>
                <w:color w:val="002060"/>
              </w:rPr>
              <w:t>31/10/2023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E17494" w14:textId="77777777" w:rsidR="00864972" w:rsidRPr="0093187A" w:rsidRDefault="00864972" w:rsidP="00EF6A09">
            <w:pPr>
              <w:pStyle w:val="rowtabella0"/>
              <w:rPr>
                <w:color w:val="002060"/>
              </w:rPr>
            </w:pPr>
            <w:r w:rsidRPr="0093187A">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422C22" w14:textId="77777777" w:rsidR="00864972" w:rsidRPr="0093187A" w:rsidRDefault="00864972" w:rsidP="00EF6A09">
            <w:pPr>
              <w:pStyle w:val="rowtabella0"/>
              <w:rPr>
                <w:color w:val="002060"/>
              </w:rPr>
            </w:pPr>
            <w:r w:rsidRPr="0093187A">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A3CA14" w14:textId="77777777" w:rsidR="00864972" w:rsidRPr="0093187A" w:rsidRDefault="00864972" w:rsidP="00EF6A09">
            <w:pPr>
              <w:pStyle w:val="rowtabella0"/>
              <w:rPr>
                <w:color w:val="002060"/>
              </w:rPr>
            </w:pPr>
            <w:r w:rsidRPr="0093187A">
              <w:rPr>
                <w:color w:val="002060"/>
              </w:rPr>
              <w:t>VIA E.MATTEI</w:t>
            </w:r>
          </w:p>
        </w:tc>
      </w:tr>
      <w:tr w:rsidR="00864972" w:rsidRPr="0093187A" w14:paraId="0D9ABD88" w14:textId="77777777" w:rsidTr="00EF6A0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605F0D" w14:textId="77777777" w:rsidR="00864972" w:rsidRPr="0093187A" w:rsidRDefault="00864972" w:rsidP="00EF6A09">
            <w:pPr>
              <w:pStyle w:val="rowtabella0"/>
              <w:rPr>
                <w:color w:val="002060"/>
              </w:rPr>
            </w:pPr>
            <w:r w:rsidRPr="0093187A">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2B28D2" w14:textId="77777777" w:rsidR="00864972" w:rsidRPr="0093187A" w:rsidRDefault="00864972" w:rsidP="00EF6A09">
            <w:pPr>
              <w:pStyle w:val="rowtabella0"/>
              <w:rPr>
                <w:color w:val="002060"/>
              </w:rPr>
            </w:pPr>
            <w:r w:rsidRPr="0093187A">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C9FBD8" w14:textId="77777777" w:rsidR="00864972" w:rsidRPr="0093187A" w:rsidRDefault="00864972" w:rsidP="00EF6A09">
            <w:pPr>
              <w:pStyle w:val="rowtabella0"/>
              <w:jc w:val="center"/>
              <w:rPr>
                <w:color w:val="002060"/>
              </w:rPr>
            </w:pPr>
            <w:r w:rsidRPr="009318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CF7B77" w14:textId="77777777" w:rsidR="00864972" w:rsidRPr="0093187A" w:rsidRDefault="00864972" w:rsidP="00EF6A09">
            <w:pPr>
              <w:pStyle w:val="rowtabella0"/>
              <w:rPr>
                <w:color w:val="002060"/>
              </w:rPr>
            </w:pPr>
            <w:r w:rsidRPr="0093187A">
              <w:rPr>
                <w:color w:val="002060"/>
              </w:rPr>
              <w:t>31/10/2023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C05095" w14:textId="77777777" w:rsidR="00864972" w:rsidRPr="0093187A" w:rsidRDefault="00864972" w:rsidP="00EF6A09">
            <w:pPr>
              <w:pStyle w:val="rowtabella0"/>
              <w:rPr>
                <w:color w:val="002060"/>
              </w:rPr>
            </w:pPr>
            <w:r w:rsidRPr="0093187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E0417D" w14:textId="77777777" w:rsidR="00864972" w:rsidRPr="0093187A" w:rsidRDefault="00864972" w:rsidP="00EF6A09">
            <w:pPr>
              <w:pStyle w:val="rowtabella0"/>
              <w:rPr>
                <w:color w:val="002060"/>
              </w:rPr>
            </w:pPr>
            <w:r w:rsidRPr="0093187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3D3EB1" w14:textId="77777777" w:rsidR="00864972" w:rsidRPr="0093187A" w:rsidRDefault="00864972" w:rsidP="00EF6A09">
            <w:pPr>
              <w:pStyle w:val="rowtabella0"/>
              <w:rPr>
                <w:color w:val="002060"/>
              </w:rPr>
            </w:pPr>
            <w:r w:rsidRPr="0093187A">
              <w:rPr>
                <w:color w:val="002060"/>
              </w:rPr>
              <w:t>VIA B.ROSSI SNC</w:t>
            </w:r>
          </w:p>
        </w:tc>
      </w:tr>
      <w:tr w:rsidR="00864972" w:rsidRPr="0093187A" w14:paraId="36F016D1"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65CAD9" w14:textId="77777777" w:rsidR="00864972" w:rsidRPr="0093187A" w:rsidRDefault="00864972" w:rsidP="00EF6A09">
            <w:pPr>
              <w:pStyle w:val="rowtabella0"/>
              <w:rPr>
                <w:color w:val="002060"/>
              </w:rPr>
            </w:pPr>
            <w:r w:rsidRPr="0093187A">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3A266" w14:textId="77777777" w:rsidR="00864972" w:rsidRPr="0093187A" w:rsidRDefault="00864972" w:rsidP="00EF6A09">
            <w:pPr>
              <w:pStyle w:val="rowtabella0"/>
              <w:rPr>
                <w:color w:val="002060"/>
              </w:rPr>
            </w:pPr>
            <w:r w:rsidRPr="0093187A">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A0C68" w14:textId="77777777" w:rsidR="00864972" w:rsidRPr="0093187A" w:rsidRDefault="00864972" w:rsidP="00EF6A09">
            <w:pPr>
              <w:pStyle w:val="rowtabella0"/>
              <w:jc w:val="center"/>
              <w:rPr>
                <w:color w:val="002060"/>
              </w:rPr>
            </w:pPr>
            <w:r w:rsidRPr="0093187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AB418" w14:textId="77777777" w:rsidR="00864972" w:rsidRPr="0093187A" w:rsidRDefault="00864972" w:rsidP="00EF6A09">
            <w:pPr>
              <w:pStyle w:val="rowtabella0"/>
              <w:rPr>
                <w:color w:val="002060"/>
              </w:rPr>
            </w:pPr>
            <w:r w:rsidRPr="0093187A">
              <w:rPr>
                <w:color w:val="002060"/>
              </w:rPr>
              <w:t>01/11/2023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BCD0A" w14:textId="77777777" w:rsidR="00864972" w:rsidRPr="0093187A" w:rsidRDefault="00864972" w:rsidP="00EF6A09">
            <w:pPr>
              <w:pStyle w:val="rowtabella0"/>
              <w:rPr>
                <w:color w:val="002060"/>
              </w:rPr>
            </w:pPr>
            <w:r w:rsidRPr="0093187A">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6050D" w14:textId="77777777" w:rsidR="00864972" w:rsidRPr="0093187A" w:rsidRDefault="00864972" w:rsidP="00EF6A09">
            <w:pPr>
              <w:pStyle w:val="rowtabella0"/>
              <w:rPr>
                <w:color w:val="002060"/>
              </w:rPr>
            </w:pPr>
            <w:r w:rsidRPr="0093187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C867C" w14:textId="77777777" w:rsidR="00864972" w:rsidRPr="0093187A" w:rsidRDefault="00864972" w:rsidP="00EF6A09">
            <w:pPr>
              <w:pStyle w:val="rowtabella0"/>
              <w:rPr>
                <w:color w:val="002060"/>
              </w:rPr>
            </w:pPr>
            <w:r w:rsidRPr="0093187A">
              <w:rPr>
                <w:color w:val="002060"/>
              </w:rPr>
              <w:t>VIA MADRE TERESA DI CALCUTTA</w:t>
            </w:r>
          </w:p>
        </w:tc>
      </w:tr>
    </w:tbl>
    <w:p w14:paraId="33A82C9D" w14:textId="77777777" w:rsidR="00864972" w:rsidRDefault="00864972" w:rsidP="00864972">
      <w:pPr>
        <w:pStyle w:val="titoloprinc0"/>
        <w:rPr>
          <w:color w:val="002060"/>
        </w:rPr>
      </w:pPr>
    </w:p>
    <w:p w14:paraId="55C450F6" w14:textId="77777777" w:rsidR="00864972" w:rsidRPr="00D652AD" w:rsidRDefault="00864972" w:rsidP="00864972">
      <w:pPr>
        <w:pStyle w:val="titolocampionato0"/>
        <w:shd w:val="clear" w:color="auto" w:fill="CCCCCC"/>
        <w:spacing w:before="80" w:after="40"/>
        <w:rPr>
          <w:color w:val="002060"/>
        </w:rPr>
      </w:pPr>
      <w:r w:rsidRPr="00D652AD">
        <w:rPr>
          <w:color w:val="002060"/>
        </w:rPr>
        <w:t>COPPA MARCHE UNDER15 CALCIO A5</w:t>
      </w:r>
    </w:p>
    <w:p w14:paraId="6762C39C" w14:textId="77777777" w:rsidR="00864972" w:rsidRPr="00D652AD" w:rsidRDefault="00864972" w:rsidP="00864972">
      <w:pPr>
        <w:pStyle w:val="titoloprinc0"/>
        <w:rPr>
          <w:color w:val="002060"/>
        </w:rPr>
      </w:pPr>
      <w:bookmarkStart w:id="11" w:name="_Hlk149143229"/>
      <w:r w:rsidRPr="00D652AD">
        <w:rPr>
          <w:color w:val="002060"/>
        </w:rPr>
        <w:t>PROGRAMMA GARE</w:t>
      </w:r>
    </w:p>
    <w:bookmarkEnd w:id="11"/>
    <w:p w14:paraId="52F71422" w14:textId="77777777" w:rsidR="00864972" w:rsidRDefault="00864972" w:rsidP="00864972">
      <w:pPr>
        <w:pStyle w:val="breakline"/>
        <w:rPr>
          <w:color w:val="002060"/>
        </w:rPr>
      </w:pPr>
    </w:p>
    <w:p w14:paraId="6BCC3BBC" w14:textId="77777777" w:rsidR="00864972" w:rsidRPr="0093187A" w:rsidRDefault="00864972" w:rsidP="00864972">
      <w:pPr>
        <w:pStyle w:val="sottotitolocampionato10"/>
        <w:rPr>
          <w:color w:val="002060"/>
        </w:rPr>
      </w:pPr>
      <w:r w:rsidRPr="0093187A">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864972" w:rsidRPr="0093187A" w14:paraId="50B18D4D" w14:textId="77777777" w:rsidTr="00EF6A0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C7DE8" w14:textId="77777777" w:rsidR="00864972" w:rsidRPr="0093187A" w:rsidRDefault="00864972" w:rsidP="00EF6A09">
            <w:pPr>
              <w:pStyle w:val="headertabella0"/>
              <w:rPr>
                <w:color w:val="002060"/>
              </w:rPr>
            </w:pPr>
            <w:r w:rsidRPr="009318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6E242" w14:textId="77777777" w:rsidR="00864972" w:rsidRPr="0093187A" w:rsidRDefault="00864972" w:rsidP="00EF6A09">
            <w:pPr>
              <w:pStyle w:val="headertabella0"/>
              <w:rPr>
                <w:color w:val="002060"/>
              </w:rPr>
            </w:pPr>
            <w:r w:rsidRPr="009318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2C18F" w14:textId="77777777" w:rsidR="00864972" w:rsidRPr="0093187A" w:rsidRDefault="00864972" w:rsidP="00EF6A09">
            <w:pPr>
              <w:pStyle w:val="headertabella0"/>
              <w:rPr>
                <w:color w:val="002060"/>
              </w:rPr>
            </w:pPr>
            <w:r w:rsidRPr="009318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88503" w14:textId="77777777" w:rsidR="00864972" w:rsidRPr="0093187A" w:rsidRDefault="00864972" w:rsidP="00EF6A09">
            <w:pPr>
              <w:pStyle w:val="headertabella0"/>
              <w:rPr>
                <w:color w:val="002060"/>
              </w:rPr>
            </w:pPr>
            <w:r w:rsidRPr="009318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37EE8" w14:textId="77777777" w:rsidR="00864972" w:rsidRPr="0093187A" w:rsidRDefault="00864972" w:rsidP="00EF6A09">
            <w:pPr>
              <w:pStyle w:val="headertabella0"/>
              <w:rPr>
                <w:color w:val="002060"/>
              </w:rPr>
            </w:pPr>
            <w:r w:rsidRPr="009318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87AAC" w14:textId="77777777" w:rsidR="00864972" w:rsidRPr="0093187A" w:rsidRDefault="00864972" w:rsidP="00EF6A09">
            <w:pPr>
              <w:pStyle w:val="headertabella0"/>
              <w:rPr>
                <w:color w:val="002060"/>
              </w:rPr>
            </w:pPr>
            <w:r w:rsidRPr="0093187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70402" w14:textId="77777777" w:rsidR="00864972" w:rsidRPr="0093187A" w:rsidRDefault="00864972" w:rsidP="00EF6A09">
            <w:pPr>
              <w:pStyle w:val="headertabella0"/>
              <w:rPr>
                <w:color w:val="002060"/>
              </w:rPr>
            </w:pPr>
            <w:r w:rsidRPr="0093187A">
              <w:rPr>
                <w:color w:val="002060"/>
              </w:rPr>
              <w:t>Indirizzo Impianto</w:t>
            </w:r>
          </w:p>
        </w:tc>
      </w:tr>
      <w:tr w:rsidR="00864972" w:rsidRPr="0093187A" w14:paraId="7B556F66" w14:textId="77777777" w:rsidTr="00EF6A0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86B53D" w14:textId="77777777" w:rsidR="00864972" w:rsidRPr="0093187A" w:rsidRDefault="00864972" w:rsidP="00EF6A09">
            <w:pPr>
              <w:pStyle w:val="rowtabella0"/>
              <w:rPr>
                <w:color w:val="002060"/>
              </w:rPr>
            </w:pPr>
            <w:r w:rsidRPr="0093187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3BF13" w14:textId="77777777" w:rsidR="00864972" w:rsidRPr="0093187A" w:rsidRDefault="00864972" w:rsidP="00EF6A09">
            <w:pPr>
              <w:pStyle w:val="rowtabella0"/>
              <w:rPr>
                <w:color w:val="002060"/>
              </w:rPr>
            </w:pPr>
            <w:r w:rsidRPr="0093187A">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6148C" w14:textId="77777777" w:rsidR="00864972" w:rsidRPr="0093187A" w:rsidRDefault="00864972" w:rsidP="00EF6A09">
            <w:pPr>
              <w:pStyle w:val="rowtabella0"/>
              <w:jc w:val="center"/>
              <w:rPr>
                <w:color w:val="002060"/>
              </w:rPr>
            </w:pPr>
            <w:r w:rsidRPr="009318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EEDC4" w14:textId="77777777" w:rsidR="00864972" w:rsidRPr="0093187A" w:rsidRDefault="00864972" w:rsidP="00EF6A09">
            <w:pPr>
              <w:pStyle w:val="rowtabella0"/>
              <w:rPr>
                <w:color w:val="002060"/>
              </w:rPr>
            </w:pPr>
            <w:r w:rsidRPr="0093187A">
              <w:rPr>
                <w:color w:val="002060"/>
              </w:rPr>
              <w:t>31/10/2023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446CD" w14:textId="77777777" w:rsidR="00864972" w:rsidRPr="0093187A" w:rsidRDefault="00864972" w:rsidP="00EF6A09">
            <w:pPr>
              <w:pStyle w:val="rowtabella0"/>
              <w:rPr>
                <w:color w:val="002060"/>
              </w:rPr>
            </w:pPr>
            <w:r w:rsidRPr="0093187A">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BD1512" w14:textId="77777777" w:rsidR="00864972" w:rsidRPr="0093187A" w:rsidRDefault="00864972" w:rsidP="00EF6A09">
            <w:pPr>
              <w:pStyle w:val="rowtabella0"/>
              <w:rPr>
                <w:color w:val="002060"/>
              </w:rPr>
            </w:pPr>
            <w:r w:rsidRPr="0093187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E0AE9" w14:textId="77777777" w:rsidR="00864972" w:rsidRPr="0093187A" w:rsidRDefault="00864972" w:rsidP="00EF6A09">
            <w:pPr>
              <w:pStyle w:val="rowtabella0"/>
              <w:rPr>
                <w:color w:val="002060"/>
              </w:rPr>
            </w:pPr>
            <w:r w:rsidRPr="0093187A">
              <w:rPr>
                <w:color w:val="002060"/>
              </w:rPr>
              <w:t>VIA LORETO</w:t>
            </w:r>
          </w:p>
        </w:tc>
      </w:tr>
      <w:tr w:rsidR="00864972" w:rsidRPr="0093187A" w14:paraId="00986A82" w14:textId="77777777" w:rsidTr="00EF6A0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9F8555" w14:textId="77777777" w:rsidR="00864972" w:rsidRPr="0093187A" w:rsidRDefault="00864972" w:rsidP="00EF6A09">
            <w:pPr>
              <w:pStyle w:val="rowtabella0"/>
              <w:rPr>
                <w:color w:val="002060"/>
              </w:rPr>
            </w:pPr>
            <w:r w:rsidRPr="0093187A">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AC94C" w14:textId="77777777" w:rsidR="00864972" w:rsidRPr="0093187A" w:rsidRDefault="00864972" w:rsidP="00EF6A09">
            <w:pPr>
              <w:pStyle w:val="rowtabella0"/>
              <w:rPr>
                <w:color w:val="002060"/>
              </w:rPr>
            </w:pPr>
            <w:r w:rsidRPr="0093187A">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94406" w14:textId="77777777" w:rsidR="00864972" w:rsidRPr="0093187A" w:rsidRDefault="00864972" w:rsidP="00EF6A09">
            <w:pPr>
              <w:pStyle w:val="rowtabella0"/>
              <w:jc w:val="center"/>
              <w:rPr>
                <w:color w:val="002060"/>
              </w:rPr>
            </w:pPr>
            <w:r w:rsidRPr="009318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D364BB" w14:textId="77777777" w:rsidR="00864972" w:rsidRPr="0093187A" w:rsidRDefault="00864972" w:rsidP="00EF6A09">
            <w:pPr>
              <w:pStyle w:val="rowtabella0"/>
              <w:rPr>
                <w:color w:val="002060"/>
              </w:rPr>
            </w:pPr>
            <w:r w:rsidRPr="0093187A">
              <w:rPr>
                <w:color w:val="002060"/>
              </w:rPr>
              <w:t>01/11/2023 19:15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C4FE0" w14:textId="77777777" w:rsidR="00864972" w:rsidRPr="0093187A" w:rsidRDefault="00864972" w:rsidP="00EF6A09">
            <w:pPr>
              <w:pStyle w:val="rowtabella0"/>
              <w:rPr>
                <w:color w:val="002060"/>
              </w:rPr>
            </w:pPr>
            <w:r w:rsidRPr="0093187A">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0F41A" w14:textId="77777777" w:rsidR="00864972" w:rsidRPr="0093187A" w:rsidRDefault="00864972" w:rsidP="00EF6A09">
            <w:pPr>
              <w:pStyle w:val="rowtabella0"/>
              <w:rPr>
                <w:color w:val="002060"/>
              </w:rPr>
            </w:pPr>
            <w:r w:rsidRPr="0093187A">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417E56" w14:textId="77777777" w:rsidR="00864972" w:rsidRPr="0093187A" w:rsidRDefault="00864972" w:rsidP="00EF6A09">
            <w:pPr>
              <w:pStyle w:val="rowtabella0"/>
              <w:rPr>
                <w:color w:val="002060"/>
              </w:rPr>
            </w:pPr>
            <w:r w:rsidRPr="0093187A">
              <w:rPr>
                <w:color w:val="002060"/>
              </w:rPr>
              <w:t>VIA DELLA REPUBBLICA</w:t>
            </w:r>
          </w:p>
        </w:tc>
      </w:tr>
    </w:tbl>
    <w:p w14:paraId="723AB8B8" w14:textId="77777777" w:rsidR="00864972" w:rsidRPr="00D652AD" w:rsidRDefault="00864972" w:rsidP="00864972">
      <w:pPr>
        <w:pStyle w:val="titoloprinc0"/>
        <w:rPr>
          <w:color w:val="002060"/>
        </w:rPr>
      </w:pPr>
    </w:p>
    <w:p w14:paraId="1759DEEE" w14:textId="77777777" w:rsidR="00763328" w:rsidRDefault="00763328" w:rsidP="003C3F5A">
      <w:pPr>
        <w:pStyle w:val="breakline"/>
        <w:rPr>
          <w:color w:val="002060"/>
        </w:rPr>
      </w:pPr>
    </w:p>
    <w:p w14:paraId="4BDF6B3E" w14:textId="77777777" w:rsidR="00763328" w:rsidRPr="00DE1EF7" w:rsidRDefault="00763328" w:rsidP="00763328">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p>
    <w:bookmarkEnd w:id="12"/>
    <w:p w14:paraId="7C0E4E51" w14:textId="77777777" w:rsidR="00763328" w:rsidRPr="00CE189C" w:rsidRDefault="00763328" w:rsidP="003C3F5A">
      <w:pPr>
        <w:pStyle w:val="breakline"/>
        <w:rPr>
          <w:rFonts w:ascii="Arial" w:hAnsi="Arial" w:cs="Arial"/>
          <w:color w:val="002060"/>
          <w:sz w:val="22"/>
          <w:szCs w:val="22"/>
        </w:rPr>
      </w:pPr>
    </w:p>
    <w:p w14:paraId="7CC1F3F9" w14:textId="4D308B35" w:rsidR="00763328" w:rsidRPr="00DE1EF7" w:rsidRDefault="00763328" w:rsidP="00763328">
      <w:pPr>
        <w:pStyle w:val="LndNormale1"/>
        <w:rPr>
          <w:b/>
          <w:color w:val="002060"/>
          <w:sz w:val="28"/>
          <w:szCs w:val="28"/>
        </w:rPr>
      </w:pPr>
      <w:r>
        <w:rPr>
          <w:b/>
          <w:color w:val="002060"/>
          <w:sz w:val="28"/>
          <w:szCs w:val="28"/>
        </w:rPr>
        <w:t xml:space="preserve">COPPA </w:t>
      </w:r>
      <w:r w:rsidR="00CE189C">
        <w:rPr>
          <w:b/>
          <w:color w:val="002060"/>
          <w:sz w:val="28"/>
          <w:szCs w:val="28"/>
        </w:rPr>
        <w:t>ITALIA</w:t>
      </w:r>
      <w:r w:rsidRPr="00DE1EF7">
        <w:rPr>
          <w:b/>
          <w:color w:val="002060"/>
          <w:sz w:val="28"/>
          <w:szCs w:val="28"/>
        </w:rPr>
        <w:t xml:space="preserve"> CALCIO A CINQUE </w:t>
      </w:r>
      <w:r w:rsidR="00CE189C">
        <w:rPr>
          <w:b/>
          <w:color w:val="002060"/>
          <w:sz w:val="28"/>
          <w:szCs w:val="28"/>
        </w:rPr>
        <w:t>SERIE C</w:t>
      </w:r>
    </w:p>
    <w:p w14:paraId="37B98946" w14:textId="77777777" w:rsidR="00763328" w:rsidRDefault="00763328" w:rsidP="00763328">
      <w:pPr>
        <w:pStyle w:val="LndNormale1"/>
        <w:rPr>
          <w:rFonts w:cs="Arial"/>
          <w:color w:val="002060"/>
        </w:rPr>
      </w:pPr>
    </w:p>
    <w:p w14:paraId="148C76A6" w14:textId="21EEBBCD" w:rsidR="00763328" w:rsidRPr="00DE1EF7" w:rsidRDefault="00763328" w:rsidP="00763328">
      <w:pPr>
        <w:pStyle w:val="breakline"/>
        <w:jc w:val="both"/>
        <w:rPr>
          <w:rFonts w:ascii="Arial" w:hAnsi="Arial" w:cs="Arial"/>
          <w:color w:val="002060"/>
          <w:sz w:val="22"/>
          <w:szCs w:val="22"/>
        </w:rPr>
      </w:pPr>
      <w:r>
        <w:rPr>
          <w:rFonts w:ascii="Arial" w:hAnsi="Arial" w:cs="Arial"/>
          <w:color w:val="002060"/>
          <w:sz w:val="22"/>
          <w:szCs w:val="22"/>
        </w:rPr>
        <w:t xml:space="preserve">Causa mero errore in fase di </w:t>
      </w:r>
      <w:r w:rsidR="00CE189C">
        <w:rPr>
          <w:rFonts w:ascii="Arial" w:hAnsi="Arial" w:cs="Arial"/>
          <w:color w:val="002060"/>
          <w:sz w:val="22"/>
          <w:szCs w:val="22"/>
        </w:rPr>
        <w:t>immissione</w:t>
      </w:r>
      <w:r>
        <w:rPr>
          <w:rFonts w:ascii="Arial" w:hAnsi="Arial" w:cs="Arial"/>
          <w:color w:val="002060"/>
          <w:sz w:val="22"/>
          <w:szCs w:val="22"/>
        </w:rPr>
        <w:t xml:space="preserve"> dati, </w:t>
      </w:r>
      <w:r w:rsidRPr="002922A5">
        <w:rPr>
          <w:rFonts w:ascii="Arial" w:hAnsi="Arial" w:cs="Arial"/>
          <w:color w:val="002060"/>
          <w:sz w:val="22"/>
          <w:szCs w:val="22"/>
        </w:rPr>
        <w:t xml:space="preserve">nel Comunicato Ufficiale n° </w:t>
      </w:r>
      <w:r>
        <w:rPr>
          <w:rFonts w:ascii="Arial" w:hAnsi="Arial" w:cs="Arial"/>
          <w:color w:val="002060"/>
          <w:sz w:val="22"/>
          <w:szCs w:val="22"/>
        </w:rPr>
        <w:t>31</w:t>
      </w:r>
      <w:r w:rsidRPr="002922A5">
        <w:rPr>
          <w:rFonts w:ascii="Arial" w:hAnsi="Arial" w:cs="Arial"/>
          <w:color w:val="002060"/>
          <w:sz w:val="22"/>
          <w:szCs w:val="22"/>
        </w:rPr>
        <w:t xml:space="preserve"> del </w:t>
      </w:r>
      <w:r>
        <w:rPr>
          <w:rFonts w:ascii="Arial" w:hAnsi="Arial" w:cs="Arial"/>
          <w:color w:val="002060"/>
          <w:sz w:val="22"/>
          <w:szCs w:val="22"/>
        </w:rPr>
        <w:t>20</w:t>
      </w:r>
      <w:r w:rsidRPr="002922A5">
        <w:rPr>
          <w:rFonts w:ascii="Arial" w:hAnsi="Arial" w:cs="Arial"/>
          <w:color w:val="002060"/>
          <w:sz w:val="22"/>
          <w:szCs w:val="22"/>
        </w:rPr>
        <w:t>/</w:t>
      </w:r>
      <w:r>
        <w:rPr>
          <w:rFonts w:ascii="Arial" w:hAnsi="Arial" w:cs="Arial"/>
          <w:color w:val="002060"/>
          <w:sz w:val="22"/>
          <w:szCs w:val="22"/>
        </w:rPr>
        <w:t>10</w:t>
      </w:r>
      <w:r w:rsidRPr="002922A5">
        <w:rPr>
          <w:rFonts w:ascii="Arial" w:hAnsi="Arial" w:cs="Arial"/>
          <w:color w:val="002060"/>
          <w:sz w:val="22"/>
          <w:szCs w:val="22"/>
        </w:rPr>
        <w:t>/2023</w:t>
      </w:r>
      <w:r>
        <w:rPr>
          <w:rFonts w:ascii="Arial" w:hAnsi="Arial" w:cs="Arial"/>
          <w:color w:val="002060"/>
          <w:sz w:val="22"/>
          <w:szCs w:val="22"/>
        </w:rPr>
        <w:t xml:space="preserve"> </w:t>
      </w:r>
      <w:r w:rsidR="00CE189C" w:rsidRPr="00A111B9">
        <w:rPr>
          <w:rFonts w:ascii="Arial" w:hAnsi="Arial" w:cs="Arial"/>
          <w:color w:val="002060"/>
          <w:sz w:val="22"/>
          <w:szCs w:val="22"/>
        </w:rPr>
        <w:t xml:space="preserve">è stato erroneamente sanzionato con </w:t>
      </w:r>
      <w:r w:rsidR="00CE189C">
        <w:rPr>
          <w:rFonts w:ascii="Arial" w:hAnsi="Arial" w:cs="Arial"/>
          <w:color w:val="002060"/>
          <w:sz w:val="22"/>
          <w:szCs w:val="22"/>
        </w:rPr>
        <w:t>la squalifica per una gara effettiva</w:t>
      </w:r>
      <w:r w:rsidR="00CE189C" w:rsidRPr="00A111B9">
        <w:rPr>
          <w:rFonts w:ascii="Arial" w:hAnsi="Arial" w:cs="Arial"/>
          <w:color w:val="002060"/>
          <w:sz w:val="22"/>
          <w:szCs w:val="22"/>
        </w:rPr>
        <w:t xml:space="preserve"> il calciatore della Società </w:t>
      </w:r>
      <w:r w:rsidR="00CE189C">
        <w:rPr>
          <w:rFonts w:ascii="Arial" w:hAnsi="Arial" w:cs="Arial"/>
          <w:color w:val="002060"/>
          <w:sz w:val="22"/>
          <w:szCs w:val="22"/>
        </w:rPr>
        <w:t>FUTSAL CAMPIGLIONE</w:t>
      </w:r>
      <w:r w:rsidR="00CE189C" w:rsidRPr="00A111B9">
        <w:rPr>
          <w:rFonts w:ascii="Arial" w:hAnsi="Arial" w:cs="Arial"/>
          <w:color w:val="002060"/>
          <w:sz w:val="22"/>
          <w:szCs w:val="22"/>
        </w:rPr>
        <w:t xml:space="preserve"> Sig. </w:t>
      </w:r>
      <w:r w:rsidR="00CE189C">
        <w:rPr>
          <w:rFonts w:ascii="Arial" w:hAnsi="Arial" w:cs="Arial"/>
          <w:b/>
          <w:bCs/>
          <w:color w:val="002060"/>
          <w:sz w:val="22"/>
          <w:szCs w:val="22"/>
        </w:rPr>
        <w:t>MANDOLESI OMAR</w:t>
      </w:r>
      <w:r w:rsidR="00CE189C" w:rsidRPr="00570452">
        <w:rPr>
          <w:rFonts w:ascii="Arial" w:hAnsi="Arial" w:cs="Arial"/>
          <w:color w:val="002060"/>
          <w:sz w:val="22"/>
          <w:szCs w:val="22"/>
        </w:rPr>
        <w:t>,</w:t>
      </w:r>
      <w:r w:rsidR="00CE189C" w:rsidRPr="00A111B9">
        <w:rPr>
          <w:rFonts w:ascii="Arial" w:hAnsi="Arial" w:cs="Arial"/>
          <w:b/>
          <w:bCs/>
          <w:color w:val="002060"/>
          <w:sz w:val="22"/>
          <w:szCs w:val="22"/>
        </w:rPr>
        <w:t xml:space="preserve"> </w:t>
      </w:r>
      <w:r w:rsidR="00CE189C" w:rsidRPr="00A111B9">
        <w:rPr>
          <w:rFonts w:ascii="Arial" w:hAnsi="Arial" w:cs="Arial"/>
          <w:color w:val="002060"/>
          <w:sz w:val="22"/>
          <w:szCs w:val="22"/>
        </w:rPr>
        <w:t xml:space="preserve">provvedimento disciplinare che deve ritenersi revocato con effetto immediato; al contempo </w:t>
      </w:r>
      <w:r w:rsidR="00CE189C">
        <w:rPr>
          <w:rFonts w:ascii="Arial" w:hAnsi="Arial" w:cs="Arial"/>
          <w:color w:val="002060"/>
          <w:sz w:val="22"/>
          <w:szCs w:val="22"/>
        </w:rPr>
        <w:t xml:space="preserve">il medesimo calciatore </w:t>
      </w:r>
      <w:r w:rsidR="00CE189C" w:rsidRPr="00A111B9">
        <w:rPr>
          <w:rFonts w:ascii="Arial" w:hAnsi="Arial" w:cs="Arial"/>
          <w:color w:val="002060"/>
          <w:sz w:val="22"/>
          <w:szCs w:val="22"/>
        </w:rPr>
        <w:t xml:space="preserve">viene sanzionato con la squalifica per </w:t>
      </w:r>
      <w:r w:rsidR="00CE189C">
        <w:rPr>
          <w:rFonts w:ascii="Arial" w:hAnsi="Arial" w:cs="Arial"/>
          <w:color w:val="002060"/>
          <w:sz w:val="22"/>
          <w:szCs w:val="22"/>
        </w:rPr>
        <w:t>due</w:t>
      </w:r>
      <w:r w:rsidR="00CE189C" w:rsidRPr="00A111B9">
        <w:rPr>
          <w:rFonts w:ascii="Arial" w:hAnsi="Arial" w:cs="Arial"/>
          <w:color w:val="002060"/>
          <w:sz w:val="22"/>
          <w:szCs w:val="22"/>
        </w:rPr>
        <w:t xml:space="preserve"> gar</w:t>
      </w:r>
      <w:r w:rsidR="00CE189C">
        <w:rPr>
          <w:rFonts w:ascii="Arial" w:hAnsi="Arial" w:cs="Arial"/>
          <w:color w:val="002060"/>
          <w:sz w:val="22"/>
          <w:szCs w:val="22"/>
        </w:rPr>
        <w:t>e</w:t>
      </w:r>
      <w:r w:rsidR="00CE189C" w:rsidRPr="00A111B9">
        <w:rPr>
          <w:rFonts w:ascii="Arial" w:hAnsi="Arial" w:cs="Arial"/>
          <w:color w:val="002060"/>
          <w:sz w:val="22"/>
          <w:szCs w:val="22"/>
        </w:rPr>
        <w:t xml:space="preserve"> effettiv</w:t>
      </w:r>
      <w:r w:rsidR="00CE189C">
        <w:rPr>
          <w:rFonts w:ascii="Arial" w:hAnsi="Arial" w:cs="Arial"/>
          <w:color w:val="002060"/>
          <w:sz w:val="22"/>
          <w:szCs w:val="22"/>
        </w:rPr>
        <w:t>e</w:t>
      </w:r>
      <w:r w:rsidR="00CE189C" w:rsidRPr="00A111B9">
        <w:rPr>
          <w:rFonts w:ascii="Arial" w:hAnsi="Arial" w:cs="Arial"/>
          <w:color w:val="002060"/>
          <w:sz w:val="22"/>
          <w:szCs w:val="22"/>
        </w:rPr>
        <w:t xml:space="preserve"> da relativo paragrafo del presente Comunicato Ufficiale.</w:t>
      </w:r>
    </w:p>
    <w:p w14:paraId="450C1D04" w14:textId="77777777" w:rsidR="00763328" w:rsidRPr="00763328" w:rsidRDefault="00763328" w:rsidP="003C3F5A">
      <w:pPr>
        <w:pStyle w:val="breakline"/>
        <w:rPr>
          <w:color w:val="002060"/>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2F144C4B"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545565">
        <w:rPr>
          <w:rFonts w:ascii="Arial" w:hAnsi="Arial" w:cs="Arial"/>
          <w:b/>
          <w:bCs/>
          <w:color w:val="002060"/>
        </w:rPr>
        <w:t>6 novembre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D7AFA9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42DF8">
        <w:rPr>
          <w:b/>
          <w:color w:val="002060"/>
          <w:u w:val="single"/>
        </w:rPr>
        <w:t>2</w:t>
      </w:r>
      <w:r w:rsidR="00864972">
        <w:rPr>
          <w:b/>
          <w:color w:val="002060"/>
          <w:u w:val="single"/>
        </w:rPr>
        <w:t>5</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186B2" w14:textId="77777777" w:rsidR="007B2A23" w:rsidRDefault="007B2A23">
      <w:r>
        <w:separator/>
      </w:r>
    </w:p>
  </w:endnote>
  <w:endnote w:type="continuationSeparator" w:id="0">
    <w:p w14:paraId="0CD6CD71" w14:textId="77777777" w:rsidR="007B2A23" w:rsidRDefault="007B2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37CF4EA"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11595">
      <w:rPr>
        <w:rStyle w:val="Numeropagina"/>
        <w:rFonts w:ascii="Arial" w:hAnsi="Arial" w:cs="Arial"/>
        <w:color w:val="002060"/>
      </w:rPr>
      <w:t>3</w:t>
    </w:r>
    <w:r w:rsidR="00CE189C">
      <w:rPr>
        <w:rStyle w:val="Numeropagina"/>
        <w:rFonts w:ascii="Arial" w:hAnsi="Arial" w:cs="Arial"/>
        <w:color w:val="002060"/>
      </w:rPr>
      <w:t>3</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C0ED3" w14:textId="77777777" w:rsidR="007B2A23" w:rsidRDefault="007B2A23">
      <w:r>
        <w:separator/>
      </w:r>
    </w:p>
  </w:footnote>
  <w:footnote w:type="continuationSeparator" w:id="0">
    <w:p w14:paraId="4679A7C4" w14:textId="77777777" w:rsidR="007B2A23" w:rsidRDefault="007B2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9"/>
  </w:num>
  <w:num w:numId="3" w16cid:durableId="57946484">
    <w:abstractNumId w:val="1"/>
  </w:num>
  <w:num w:numId="4" w16cid:durableId="564266614">
    <w:abstractNumId w:val="6"/>
  </w:num>
  <w:num w:numId="5" w16cid:durableId="1296596829">
    <w:abstractNumId w:val="7"/>
  </w:num>
  <w:num w:numId="6" w16cid:durableId="1765223722">
    <w:abstractNumId w:val="8"/>
  </w:num>
  <w:num w:numId="7" w16cid:durableId="578828920">
    <w:abstractNumId w:val="5"/>
  </w:num>
  <w:num w:numId="8" w16cid:durableId="1349720069">
    <w:abstractNumId w:val="2"/>
  </w:num>
  <w:num w:numId="9" w16cid:durableId="1617785738">
    <w:abstractNumId w:val="4"/>
  </w:num>
  <w:num w:numId="10" w16cid:durableId="11974285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470C"/>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2A23"/>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https://forms.office.com/e/QA3LnHGUeN"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TotalTime>
  <Pages>20</Pages>
  <Words>8802</Words>
  <Characters>50177</Characters>
  <Application>Microsoft Office Word</Application>
  <DocSecurity>0</DocSecurity>
  <Lines>418</Lines>
  <Paragraphs>117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58862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7</cp:revision>
  <cp:lastPrinted>2023-10-25T14:57:00Z</cp:lastPrinted>
  <dcterms:created xsi:type="dcterms:W3CDTF">2023-10-25T13:24:00Z</dcterms:created>
  <dcterms:modified xsi:type="dcterms:W3CDTF">2023-10-25T15:11:00Z</dcterms:modified>
</cp:coreProperties>
</file>