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4EF1C8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980A4C">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13E0F">
              <w:rPr>
                <w:rFonts w:ascii="Arial" w:hAnsi="Arial" w:cs="Arial"/>
                <w:color w:val="002060"/>
                <w:sz w:val="40"/>
                <w:szCs w:val="40"/>
              </w:rPr>
              <w:t>0</w:t>
            </w:r>
            <w:r w:rsidR="00980A4C">
              <w:rPr>
                <w:rFonts w:ascii="Arial" w:hAnsi="Arial" w:cs="Arial"/>
                <w:color w:val="002060"/>
                <w:sz w:val="40"/>
                <w:szCs w:val="40"/>
              </w:rPr>
              <w:t>4</w:t>
            </w:r>
            <w:r w:rsidR="00CF4C7D" w:rsidRPr="00DE1EF7">
              <w:rPr>
                <w:rFonts w:ascii="Arial" w:hAnsi="Arial" w:cs="Arial"/>
                <w:color w:val="002060"/>
                <w:sz w:val="40"/>
                <w:szCs w:val="40"/>
              </w:rPr>
              <w:t>/</w:t>
            </w:r>
            <w:r w:rsidR="00B67261">
              <w:rPr>
                <w:rFonts w:ascii="Arial" w:hAnsi="Arial" w:cs="Arial"/>
                <w:color w:val="002060"/>
                <w:sz w:val="40"/>
                <w:szCs w:val="40"/>
              </w:rPr>
              <w:t>1</w:t>
            </w:r>
            <w:r w:rsidR="00D13E0F">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1C6F8C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387139">
          <w:rPr>
            <w:noProof/>
            <w:webHidden/>
            <w:color w:val="002060"/>
          </w:rPr>
          <w:t>1</w:t>
        </w:r>
        <w:r w:rsidR="00AC19D9" w:rsidRPr="00DE1EF7">
          <w:rPr>
            <w:noProof/>
            <w:webHidden/>
            <w:color w:val="002060"/>
          </w:rPr>
          <w:fldChar w:fldCharType="end"/>
        </w:r>
      </w:hyperlink>
    </w:p>
    <w:p w14:paraId="112EDB38" w14:textId="340E931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387139">
          <w:rPr>
            <w:noProof/>
            <w:webHidden/>
            <w:color w:val="002060"/>
          </w:rPr>
          <w:t>1</w:t>
        </w:r>
        <w:r w:rsidR="00AC19D9" w:rsidRPr="00DE1EF7">
          <w:rPr>
            <w:noProof/>
            <w:webHidden/>
            <w:color w:val="002060"/>
          </w:rPr>
          <w:fldChar w:fldCharType="end"/>
        </w:r>
      </w:hyperlink>
    </w:p>
    <w:p w14:paraId="4D9CAD43" w14:textId="0510032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387139">
          <w:rPr>
            <w:noProof/>
            <w:webHidden/>
            <w:color w:val="002060"/>
          </w:rPr>
          <w:t>1</w:t>
        </w:r>
        <w:r w:rsidR="00AC19D9" w:rsidRPr="00DE1EF7">
          <w:rPr>
            <w:noProof/>
            <w:webHidden/>
            <w:color w:val="002060"/>
          </w:rPr>
          <w:fldChar w:fldCharType="end"/>
        </w:r>
      </w:hyperlink>
    </w:p>
    <w:p w14:paraId="0EAFCCD8" w14:textId="4FF92C0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387139">
          <w:rPr>
            <w:noProof/>
            <w:webHidden/>
            <w:color w:val="002060"/>
          </w:rPr>
          <w:t>1</w:t>
        </w:r>
        <w:r w:rsidR="00AC19D9" w:rsidRPr="00DE1EF7">
          <w:rPr>
            <w:noProof/>
            <w:webHidden/>
            <w:color w:val="002060"/>
          </w:rPr>
          <w:fldChar w:fldCharType="end"/>
        </w:r>
      </w:hyperlink>
    </w:p>
    <w:p w14:paraId="0952245B" w14:textId="003DF82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387139">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3A01C8B" w14:textId="77777777" w:rsidR="00853B7E" w:rsidRPr="005D5466" w:rsidRDefault="00853B7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8C753B6" w14:textId="77777777" w:rsidR="004E48D0" w:rsidRPr="004E48D0" w:rsidRDefault="004E48D0" w:rsidP="008B5F73">
      <w:pPr>
        <w:rPr>
          <w:rFonts w:ascii="Arial" w:hAnsi="Arial" w:cs="Arial"/>
          <w:b/>
          <w:bCs/>
          <w:color w:val="002060"/>
          <w:sz w:val="22"/>
          <w:szCs w:val="22"/>
        </w:rPr>
      </w:pPr>
    </w:p>
    <w:p w14:paraId="620ED1BA" w14:textId="77777777" w:rsidR="009E41D8" w:rsidRPr="004E48D0"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3CA20AE" w14:textId="77777777" w:rsidR="00CC020D" w:rsidRDefault="00CC020D" w:rsidP="00CC020D">
      <w:pPr>
        <w:pStyle w:val="titoloprinc0"/>
        <w:jc w:val="both"/>
        <w:rPr>
          <w:b w:val="0"/>
          <w:bCs w:val="0"/>
          <w:color w:val="002060"/>
          <w:sz w:val="12"/>
          <w:szCs w:val="12"/>
        </w:rPr>
      </w:pPr>
    </w:p>
    <w:p w14:paraId="67A8346D" w14:textId="77777777" w:rsidR="003A5633" w:rsidRPr="003A5633" w:rsidRDefault="003A5633" w:rsidP="003A5633">
      <w:pPr>
        <w:pStyle w:val="titolocampionato0"/>
        <w:shd w:val="clear" w:color="auto" w:fill="CCCCCC"/>
        <w:spacing w:before="80" w:after="40"/>
        <w:rPr>
          <w:color w:val="002060"/>
        </w:rPr>
      </w:pPr>
      <w:r w:rsidRPr="003A5633">
        <w:rPr>
          <w:rFonts w:hint="cs"/>
          <w:color w:val="002060"/>
        </w:rPr>
        <w:t>CALCIO A CINQUE SERIE C2</w:t>
      </w:r>
    </w:p>
    <w:p w14:paraId="3AF03778" w14:textId="77777777" w:rsidR="003A5633" w:rsidRPr="003A5633" w:rsidRDefault="003A5633" w:rsidP="003A5633">
      <w:pPr>
        <w:pStyle w:val="titoloprinc0"/>
        <w:rPr>
          <w:rFonts w:hint="cs"/>
          <w:color w:val="002060"/>
        </w:rPr>
      </w:pPr>
      <w:r w:rsidRPr="003A5633">
        <w:rPr>
          <w:rFonts w:hint="cs"/>
          <w:color w:val="002060"/>
        </w:rPr>
        <w:t>RISULTATI</w:t>
      </w:r>
    </w:p>
    <w:p w14:paraId="2C8CC725" w14:textId="77777777" w:rsidR="003A5633" w:rsidRPr="003A5633" w:rsidRDefault="003A5633" w:rsidP="003A5633">
      <w:pPr>
        <w:pStyle w:val="breakline"/>
        <w:rPr>
          <w:rFonts w:hint="cs"/>
          <w:color w:val="002060"/>
        </w:rPr>
      </w:pPr>
    </w:p>
    <w:p w14:paraId="2FC09409" w14:textId="77777777" w:rsidR="003A5633" w:rsidRPr="003A5633" w:rsidRDefault="003A5633" w:rsidP="003A5633">
      <w:pPr>
        <w:pStyle w:val="sottotitolocampionato10"/>
        <w:rPr>
          <w:color w:val="002060"/>
        </w:rPr>
      </w:pPr>
      <w:r w:rsidRPr="003A5633">
        <w:rPr>
          <w:rFonts w:hint="cs"/>
          <w:color w:val="002060"/>
        </w:rPr>
        <w:t>RISULTATI UFFICIALI GARE DEL 03/11/2023</w:t>
      </w:r>
    </w:p>
    <w:p w14:paraId="09FBDC96" w14:textId="77777777" w:rsidR="003A5633" w:rsidRPr="003A5633" w:rsidRDefault="003A5633" w:rsidP="003A5633">
      <w:pPr>
        <w:pStyle w:val="sottotitolocampionato20"/>
        <w:spacing w:before="0" w:beforeAutospacing="0" w:after="0" w:afterAutospacing="0"/>
        <w:rPr>
          <w:rFonts w:ascii="Arial" w:hAnsi="Arial" w:cs="Arial" w:hint="cs"/>
          <w:color w:val="002060"/>
          <w:sz w:val="20"/>
          <w:szCs w:val="20"/>
        </w:rPr>
      </w:pPr>
      <w:r w:rsidRPr="003A5633">
        <w:rPr>
          <w:rFonts w:ascii="Arial" w:hAnsi="Arial" w:cs="Arial" w:hint="cs"/>
          <w:color w:val="002060"/>
          <w:sz w:val="20"/>
          <w:szCs w:val="20"/>
        </w:rPr>
        <w:t>Si trascrivono qui di seguito i risultati ufficiali delle gare disputate</w:t>
      </w:r>
    </w:p>
    <w:p w14:paraId="1E4A2CA1" w14:textId="77777777" w:rsidR="003A5633" w:rsidRPr="003A5633" w:rsidRDefault="003A5633" w:rsidP="003A5633">
      <w:pPr>
        <w:pStyle w:val="breakline"/>
        <w:rPr>
          <w:rFonts w:hint="cs"/>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A5633" w:rsidRPr="003A5633" w14:paraId="6D67519E" w14:textId="77777777" w:rsidTr="00D549C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A5633" w:rsidRPr="003A5633" w14:paraId="4DB4075E" w14:textId="77777777" w:rsidTr="00D549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ED091" w14:textId="77777777" w:rsidR="003A5633" w:rsidRPr="003A5633" w:rsidRDefault="003A5633" w:rsidP="00D549CB">
                  <w:pPr>
                    <w:pStyle w:val="headertabella0"/>
                    <w:rPr>
                      <w:color w:val="002060"/>
                    </w:rPr>
                  </w:pPr>
                  <w:r w:rsidRPr="003A5633">
                    <w:rPr>
                      <w:rFonts w:hint="cs"/>
                      <w:color w:val="002060"/>
                    </w:rPr>
                    <w:t>GIRONE B - 6 Giornata - A</w:t>
                  </w:r>
                </w:p>
              </w:tc>
            </w:tr>
            <w:tr w:rsidR="003A5633" w:rsidRPr="003A5633" w14:paraId="6A47089A" w14:textId="77777777" w:rsidTr="00D549C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8B7FF0" w14:textId="77777777" w:rsidR="003A5633" w:rsidRPr="003A5633" w:rsidRDefault="003A5633" w:rsidP="00D549CB">
                  <w:pPr>
                    <w:pStyle w:val="rowtabella0"/>
                    <w:rPr>
                      <w:rFonts w:hint="cs"/>
                      <w:color w:val="002060"/>
                    </w:rPr>
                  </w:pPr>
                  <w:r w:rsidRPr="003A5633">
                    <w:rPr>
                      <w:rFonts w:hint="cs"/>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7C50D" w14:textId="77777777" w:rsidR="003A5633" w:rsidRPr="003A5633" w:rsidRDefault="003A5633" w:rsidP="00D549CB">
                  <w:pPr>
                    <w:pStyle w:val="rowtabella0"/>
                    <w:rPr>
                      <w:rFonts w:hint="cs"/>
                      <w:color w:val="002060"/>
                    </w:rPr>
                  </w:pPr>
                  <w:r w:rsidRPr="003A5633">
                    <w:rPr>
                      <w:rFonts w:hint="cs"/>
                      <w:color w:val="002060"/>
                    </w:rPr>
                    <w:t>- GAGLIOLE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F334D" w14:textId="77777777" w:rsidR="003A5633" w:rsidRPr="003A5633" w:rsidRDefault="003A5633" w:rsidP="00D549CB">
                  <w:pPr>
                    <w:pStyle w:val="rowtabella0"/>
                    <w:jc w:val="center"/>
                    <w:rPr>
                      <w:rFonts w:hint="cs"/>
                      <w:color w:val="002060"/>
                    </w:rPr>
                  </w:pPr>
                  <w:r w:rsidRPr="003A5633">
                    <w:rPr>
                      <w:rFonts w:hint="cs"/>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FF7ED" w14:textId="77777777" w:rsidR="003A5633" w:rsidRPr="003A5633" w:rsidRDefault="003A5633" w:rsidP="00D549CB">
                  <w:pPr>
                    <w:pStyle w:val="rowtabella0"/>
                    <w:jc w:val="center"/>
                    <w:rPr>
                      <w:rFonts w:hint="cs"/>
                      <w:color w:val="002060"/>
                    </w:rPr>
                  </w:pPr>
                  <w:r w:rsidRPr="003A5633">
                    <w:rPr>
                      <w:rFonts w:hint="cs"/>
                      <w:color w:val="002060"/>
                    </w:rPr>
                    <w:t> </w:t>
                  </w:r>
                </w:p>
              </w:tc>
            </w:tr>
            <w:tr w:rsidR="003A5633" w:rsidRPr="003A5633" w14:paraId="338951AA" w14:textId="77777777" w:rsidTr="00D549C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1DD0D" w14:textId="77777777" w:rsidR="003A5633" w:rsidRPr="003A5633" w:rsidRDefault="003A5633" w:rsidP="00D549CB">
                  <w:pPr>
                    <w:pStyle w:val="rowtabella0"/>
                    <w:rPr>
                      <w:rFonts w:hint="cs"/>
                      <w:color w:val="002060"/>
                    </w:rPr>
                  </w:pPr>
                  <w:r w:rsidRPr="003A5633">
                    <w:rPr>
                      <w:rFonts w:hint="cs"/>
                      <w:color w:val="002060"/>
                    </w:rPr>
                    <w:t>FUTSAL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A2526" w14:textId="77777777" w:rsidR="003A5633" w:rsidRPr="003A5633" w:rsidRDefault="003A5633" w:rsidP="00D549CB">
                  <w:pPr>
                    <w:pStyle w:val="rowtabella0"/>
                    <w:rPr>
                      <w:rFonts w:hint="cs"/>
                      <w:color w:val="002060"/>
                    </w:rPr>
                  </w:pPr>
                  <w:r w:rsidRPr="003A5633">
                    <w:rPr>
                      <w:rFonts w:hint="cs"/>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FEC15" w14:textId="77777777" w:rsidR="003A5633" w:rsidRPr="003A5633" w:rsidRDefault="003A5633" w:rsidP="00D549CB">
                  <w:pPr>
                    <w:pStyle w:val="rowtabella0"/>
                    <w:jc w:val="center"/>
                    <w:rPr>
                      <w:rFonts w:hint="cs"/>
                      <w:color w:val="002060"/>
                    </w:rPr>
                  </w:pPr>
                  <w:r w:rsidRPr="003A5633">
                    <w:rPr>
                      <w:rFonts w:hint="cs"/>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0D431" w14:textId="77777777" w:rsidR="003A5633" w:rsidRPr="003A5633" w:rsidRDefault="003A5633" w:rsidP="00D549CB">
                  <w:pPr>
                    <w:pStyle w:val="rowtabella0"/>
                    <w:jc w:val="center"/>
                    <w:rPr>
                      <w:rFonts w:hint="cs"/>
                      <w:color w:val="002060"/>
                    </w:rPr>
                  </w:pPr>
                  <w:r w:rsidRPr="003A5633">
                    <w:rPr>
                      <w:rFonts w:hint="cs"/>
                      <w:color w:val="002060"/>
                    </w:rPr>
                    <w:t> </w:t>
                  </w:r>
                </w:p>
              </w:tc>
            </w:tr>
          </w:tbl>
          <w:p w14:paraId="360EB5F5" w14:textId="77777777" w:rsidR="003A5633" w:rsidRPr="003A5633" w:rsidRDefault="003A5633" w:rsidP="00D549CB">
            <w:pPr>
              <w:rPr>
                <w:rFonts w:hint="cs"/>
                <w:color w:val="002060"/>
              </w:rPr>
            </w:pPr>
          </w:p>
        </w:tc>
      </w:tr>
    </w:tbl>
    <w:p w14:paraId="2FB2FD88" w14:textId="77777777" w:rsidR="003A5633" w:rsidRPr="003A5633" w:rsidRDefault="003A5633" w:rsidP="003A5633">
      <w:pPr>
        <w:pStyle w:val="breakline"/>
        <w:rPr>
          <w:rFonts w:eastAsiaTheme="minorEastAsia"/>
          <w:color w:val="002060"/>
        </w:rPr>
      </w:pPr>
    </w:p>
    <w:p w14:paraId="00B509E0" w14:textId="77777777" w:rsidR="003A5633" w:rsidRPr="003A5633" w:rsidRDefault="003A5633" w:rsidP="003A5633">
      <w:pPr>
        <w:pStyle w:val="breakline"/>
        <w:rPr>
          <w:color w:val="002060"/>
        </w:rPr>
      </w:pPr>
    </w:p>
    <w:p w14:paraId="3C488415" w14:textId="77777777" w:rsidR="003A5633" w:rsidRPr="003A5633" w:rsidRDefault="003A5633" w:rsidP="003A5633">
      <w:pPr>
        <w:pStyle w:val="titoloprinc0"/>
        <w:rPr>
          <w:color w:val="002060"/>
        </w:rPr>
      </w:pPr>
      <w:r w:rsidRPr="003A5633">
        <w:rPr>
          <w:rFonts w:hint="cs"/>
          <w:color w:val="002060"/>
        </w:rPr>
        <w:t>GIUDICE SPORTIVO</w:t>
      </w:r>
    </w:p>
    <w:p w14:paraId="44FFEBD4" w14:textId="77777777" w:rsidR="003A5633" w:rsidRPr="003A5633" w:rsidRDefault="003A5633" w:rsidP="003A5633">
      <w:pPr>
        <w:pStyle w:val="diffida"/>
        <w:rPr>
          <w:rFonts w:hint="cs"/>
          <w:color w:val="002060"/>
        </w:rPr>
      </w:pPr>
      <w:r w:rsidRPr="003A5633">
        <w:rPr>
          <w:rFonts w:hint="cs"/>
          <w:color w:val="002060"/>
        </w:rPr>
        <w:t>Il Giudice Sportivo Avv. Agnese Lazzaretti, con l'assistenza del segretario Angelo Castellana, nella seduta del 04/11/2023, ha adottato le decisioni che di seguito integralmente si riportano:</w:t>
      </w:r>
    </w:p>
    <w:p w14:paraId="2906ECEC" w14:textId="77777777" w:rsidR="003A5633" w:rsidRPr="003A5633" w:rsidRDefault="003A5633" w:rsidP="003A5633">
      <w:pPr>
        <w:pStyle w:val="titolo10"/>
        <w:rPr>
          <w:rFonts w:hint="cs"/>
          <w:color w:val="002060"/>
        </w:rPr>
      </w:pPr>
      <w:r w:rsidRPr="003A5633">
        <w:rPr>
          <w:rFonts w:hint="cs"/>
          <w:color w:val="002060"/>
        </w:rPr>
        <w:t xml:space="preserve">GARE DEL 3/11/2023 </w:t>
      </w:r>
    </w:p>
    <w:p w14:paraId="09BBE976" w14:textId="77777777" w:rsidR="003A5633" w:rsidRPr="003A5633" w:rsidRDefault="003A5633" w:rsidP="003A5633">
      <w:pPr>
        <w:pStyle w:val="titolo7a"/>
        <w:rPr>
          <w:rFonts w:hint="cs"/>
          <w:color w:val="002060"/>
        </w:rPr>
      </w:pPr>
      <w:r w:rsidRPr="003A5633">
        <w:rPr>
          <w:rFonts w:hint="cs"/>
          <w:color w:val="002060"/>
        </w:rPr>
        <w:t xml:space="preserve">PROVVEDIMENTI DISCIPLINARI </w:t>
      </w:r>
    </w:p>
    <w:p w14:paraId="08F81189" w14:textId="77777777" w:rsidR="003A5633" w:rsidRPr="003A5633" w:rsidRDefault="003A5633" w:rsidP="003A5633">
      <w:pPr>
        <w:pStyle w:val="titolo7b0"/>
        <w:rPr>
          <w:rFonts w:hint="cs"/>
          <w:color w:val="002060"/>
        </w:rPr>
      </w:pPr>
      <w:r w:rsidRPr="003A5633">
        <w:rPr>
          <w:rFonts w:hint="cs"/>
          <w:color w:val="002060"/>
        </w:rPr>
        <w:t xml:space="preserve">In base alle risultanze degli atti ufficiali sono state deliberate le seguenti sanzioni disciplinari. </w:t>
      </w:r>
    </w:p>
    <w:p w14:paraId="2FC57B0E" w14:textId="77777777" w:rsidR="003A5633" w:rsidRPr="003A5633" w:rsidRDefault="003A5633" w:rsidP="003A5633">
      <w:pPr>
        <w:pStyle w:val="titolo30"/>
        <w:rPr>
          <w:rFonts w:hint="cs"/>
          <w:color w:val="002060"/>
        </w:rPr>
      </w:pPr>
      <w:r w:rsidRPr="003A5633">
        <w:rPr>
          <w:rFonts w:hint="cs"/>
          <w:color w:val="002060"/>
        </w:rPr>
        <w:t xml:space="preserve">DIRIGENTI </w:t>
      </w:r>
    </w:p>
    <w:p w14:paraId="460E8A19" w14:textId="77777777" w:rsidR="003A5633" w:rsidRPr="003A5633" w:rsidRDefault="003A5633" w:rsidP="003A5633">
      <w:pPr>
        <w:pStyle w:val="titolo20"/>
        <w:rPr>
          <w:rFonts w:hint="cs"/>
          <w:color w:val="002060"/>
        </w:rPr>
      </w:pPr>
      <w:r w:rsidRPr="003A5633">
        <w:rPr>
          <w:rFonts w:hint="cs"/>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5633" w:rsidRPr="003A5633" w14:paraId="7F2BB745" w14:textId="77777777" w:rsidTr="00D549CB">
        <w:tc>
          <w:tcPr>
            <w:tcW w:w="2200" w:type="dxa"/>
            <w:tcMar>
              <w:top w:w="20" w:type="dxa"/>
              <w:left w:w="20" w:type="dxa"/>
              <w:bottom w:w="20" w:type="dxa"/>
              <w:right w:w="20" w:type="dxa"/>
            </w:tcMar>
            <w:vAlign w:val="center"/>
            <w:hideMark/>
          </w:tcPr>
          <w:p w14:paraId="36D4BBE5" w14:textId="77777777" w:rsidR="003A5633" w:rsidRPr="003A5633" w:rsidRDefault="003A5633" w:rsidP="00D549CB">
            <w:pPr>
              <w:pStyle w:val="movimento"/>
              <w:rPr>
                <w:rFonts w:hint="cs"/>
                <w:color w:val="002060"/>
              </w:rPr>
            </w:pPr>
            <w:r w:rsidRPr="003A5633">
              <w:rPr>
                <w:rFonts w:hint="cs"/>
                <w:color w:val="002060"/>
              </w:rPr>
              <w:t>MAZZIERI DIEGO</w:t>
            </w:r>
          </w:p>
        </w:tc>
        <w:tc>
          <w:tcPr>
            <w:tcW w:w="2200" w:type="dxa"/>
            <w:tcMar>
              <w:top w:w="20" w:type="dxa"/>
              <w:left w:w="20" w:type="dxa"/>
              <w:bottom w:w="20" w:type="dxa"/>
              <w:right w:w="20" w:type="dxa"/>
            </w:tcMar>
            <w:vAlign w:val="center"/>
            <w:hideMark/>
          </w:tcPr>
          <w:p w14:paraId="1A391FBA" w14:textId="77777777" w:rsidR="003A5633" w:rsidRPr="003A5633" w:rsidRDefault="003A5633" w:rsidP="00D549CB">
            <w:pPr>
              <w:pStyle w:val="movimento2"/>
              <w:rPr>
                <w:rFonts w:hint="cs"/>
                <w:color w:val="002060"/>
              </w:rPr>
            </w:pPr>
            <w:r w:rsidRPr="003A5633">
              <w:rPr>
                <w:rFonts w:hint="cs"/>
                <w:color w:val="002060"/>
              </w:rPr>
              <w:t xml:space="preserve">(AVENALE) </w:t>
            </w:r>
          </w:p>
        </w:tc>
        <w:tc>
          <w:tcPr>
            <w:tcW w:w="800" w:type="dxa"/>
            <w:tcMar>
              <w:top w:w="20" w:type="dxa"/>
              <w:left w:w="20" w:type="dxa"/>
              <w:bottom w:w="20" w:type="dxa"/>
              <w:right w:w="20" w:type="dxa"/>
            </w:tcMar>
            <w:vAlign w:val="center"/>
            <w:hideMark/>
          </w:tcPr>
          <w:p w14:paraId="1C82ECC0"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65C154D8"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44E0CD2B" w14:textId="77777777" w:rsidR="003A5633" w:rsidRPr="003A5633" w:rsidRDefault="003A5633" w:rsidP="00D549CB">
            <w:pPr>
              <w:pStyle w:val="movimento2"/>
              <w:rPr>
                <w:rFonts w:hint="cs"/>
                <w:color w:val="002060"/>
              </w:rPr>
            </w:pPr>
            <w:r w:rsidRPr="003A5633">
              <w:rPr>
                <w:rFonts w:hint="cs"/>
                <w:color w:val="002060"/>
              </w:rPr>
              <w:t> </w:t>
            </w:r>
          </w:p>
        </w:tc>
      </w:tr>
    </w:tbl>
    <w:p w14:paraId="4B22CB4D" w14:textId="77777777" w:rsidR="003A5633" w:rsidRPr="003A5633" w:rsidRDefault="003A5633" w:rsidP="003A5633">
      <w:pPr>
        <w:pStyle w:val="titolo30"/>
        <w:rPr>
          <w:rFonts w:eastAsiaTheme="minorEastAsia" w:hint="cs"/>
          <w:color w:val="002060"/>
        </w:rPr>
      </w:pPr>
      <w:r w:rsidRPr="003A5633">
        <w:rPr>
          <w:rFonts w:hint="cs"/>
          <w:color w:val="002060"/>
        </w:rPr>
        <w:t xml:space="preserve">CALCIATORI ESPULSI </w:t>
      </w:r>
    </w:p>
    <w:p w14:paraId="10DE1EEB" w14:textId="77777777" w:rsidR="003A5633" w:rsidRPr="003A5633" w:rsidRDefault="003A5633" w:rsidP="003A5633">
      <w:pPr>
        <w:pStyle w:val="titolo20"/>
        <w:rPr>
          <w:rFonts w:hint="cs"/>
          <w:color w:val="002060"/>
        </w:rPr>
      </w:pPr>
      <w:r w:rsidRPr="003A5633">
        <w:rPr>
          <w:rFonts w:hint="cs"/>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5633" w:rsidRPr="003A5633" w14:paraId="23A94666" w14:textId="77777777" w:rsidTr="00D549CB">
        <w:tc>
          <w:tcPr>
            <w:tcW w:w="2200" w:type="dxa"/>
            <w:tcMar>
              <w:top w:w="20" w:type="dxa"/>
              <w:left w:w="20" w:type="dxa"/>
              <w:bottom w:w="20" w:type="dxa"/>
              <w:right w:w="20" w:type="dxa"/>
            </w:tcMar>
            <w:vAlign w:val="center"/>
            <w:hideMark/>
          </w:tcPr>
          <w:p w14:paraId="3454DDF6" w14:textId="77777777" w:rsidR="003A5633" w:rsidRPr="003A5633" w:rsidRDefault="003A5633" w:rsidP="00D549CB">
            <w:pPr>
              <w:pStyle w:val="movimento"/>
              <w:rPr>
                <w:rFonts w:hint="cs"/>
                <w:color w:val="002060"/>
              </w:rPr>
            </w:pPr>
            <w:r w:rsidRPr="003A5633">
              <w:rPr>
                <w:rFonts w:hint="cs"/>
                <w:color w:val="002060"/>
              </w:rPr>
              <w:t>GIACOMETTI MATTEO</w:t>
            </w:r>
          </w:p>
        </w:tc>
        <w:tc>
          <w:tcPr>
            <w:tcW w:w="2200" w:type="dxa"/>
            <w:tcMar>
              <w:top w:w="20" w:type="dxa"/>
              <w:left w:w="20" w:type="dxa"/>
              <w:bottom w:w="20" w:type="dxa"/>
              <w:right w:w="20" w:type="dxa"/>
            </w:tcMar>
            <w:vAlign w:val="center"/>
            <w:hideMark/>
          </w:tcPr>
          <w:p w14:paraId="36D3EFDF" w14:textId="77777777" w:rsidR="003A5633" w:rsidRPr="003A5633" w:rsidRDefault="003A5633" w:rsidP="00D549CB">
            <w:pPr>
              <w:pStyle w:val="movimento2"/>
              <w:rPr>
                <w:rFonts w:hint="cs"/>
                <w:color w:val="002060"/>
              </w:rPr>
            </w:pPr>
            <w:r w:rsidRPr="003A5633">
              <w:rPr>
                <w:rFonts w:hint="cs"/>
                <w:color w:val="002060"/>
              </w:rPr>
              <w:t xml:space="preserve">(REAL FABRIANO) </w:t>
            </w:r>
          </w:p>
        </w:tc>
        <w:tc>
          <w:tcPr>
            <w:tcW w:w="800" w:type="dxa"/>
            <w:tcMar>
              <w:top w:w="20" w:type="dxa"/>
              <w:left w:w="20" w:type="dxa"/>
              <w:bottom w:w="20" w:type="dxa"/>
              <w:right w:w="20" w:type="dxa"/>
            </w:tcMar>
            <w:vAlign w:val="center"/>
            <w:hideMark/>
          </w:tcPr>
          <w:p w14:paraId="7BA61F1E"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2F04AB53"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612D5881" w14:textId="77777777" w:rsidR="003A5633" w:rsidRPr="003A5633" w:rsidRDefault="003A5633" w:rsidP="00D549CB">
            <w:pPr>
              <w:pStyle w:val="movimento2"/>
              <w:rPr>
                <w:rFonts w:hint="cs"/>
                <w:color w:val="002060"/>
              </w:rPr>
            </w:pPr>
            <w:r w:rsidRPr="003A5633">
              <w:rPr>
                <w:rFonts w:hint="cs"/>
                <w:color w:val="002060"/>
              </w:rPr>
              <w:t> </w:t>
            </w:r>
          </w:p>
        </w:tc>
      </w:tr>
    </w:tbl>
    <w:p w14:paraId="2FFE825C" w14:textId="77777777" w:rsidR="003A5633" w:rsidRPr="003A5633" w:rsidRDefault="003A5633" w:rsidP="003A5633">
      <w:pPr>
        <w:pStyle w:val="titolo30"/>
        <w:rPr>
          <w:rFonts w:eastAsiaTheme="minorEastAsia" w:hint="cs"/>
          <w:color w:val="002060"/>
        </w:rPr>
      </w:pPr>
      <w:r w:rsidRPr="003A5633">
        <w:rPr>
          <w:rFonts w:hint="cs"/>
          <w:color w:val="002060"/>
        </w:rPr>
        <w:t xml:space="preserve">CALCIATORI NON ESPULSI </w:t>
      </w:r>
    </w:p>
    <w:p w14:paraId="51DBCBF4" w14:textId="77777777" w:rsidR="003A5633" w:rsidRPr="003A5633" w:rsidRDefault="003A5633" w:rsidP="003A5633">
      <w:pPr>
        <w:pStyle w:val="titolo20"/>
        <w:rPr>
          <w:rFonts w:hint="cs"/>
          <w:color w:val="002060"/>
        </w:rPr>
      </w:pPr>
      <w:r w:rsidRPr="003A5633">
        <w:rPr>
          <w:rFonts w:hint="cs"/>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5633" w:rsidRPr="003A5633" w14:paraId="1CC05085" w14:textId="77777777" w:rsidTr="00D549CB">
        <w:tc>
          <w:tcPr>
            <w:tcW w:w="2200" w:type="dxa"/>
            <w:tcMar>
              <w:top w:w="20" w:type="dxa"/>
              <w:left w:w="20" w:type="dxa"/>
              <w:bottom w:w="20" w:type="dxa"/>
              <w:right w:w="20" w:type="dxa"/>
            </w:tcMar>
            <w:vAlign w:val="center"/>
            <w:hideMark/>
          </w:tcPr>
          <w:p w14:paraId="782C22E2" w14:textId="77777777" w:rsidR="003A5633" w:rsidRPr="003A5633" w:rsidRDefault="003A5633" w:rsidP="00D549CB">
            <w:pPr>
              <w:pStyle w:val="movimento"/>
              <w:rPr>
                <w:rFonts w:hint="cs"/>
                <w:color w:val="002060"/>
              </w:rPr>
            </w:pPr>
            <w:r w:rsidRPr="003A5633">
              <w:rPr>
                <w:rFonts w:hint="cs"/>
                <w:color w:val="002060"/>
              </w:rPr>
              <w:t>BECCACECE MATTEO</w:t>
            </w:r>
          </w:p>
        </w:tc>
        <w:tc>
          <w:tcPr>
            <w:tcW w:w="2200" w:type="dxa"/>
            <w:tcMar>
              <w:top w:w="20" w:type="dxa"/>
              <w:left w:w="20" w:type="dxa"/>
              <w:bottom w:w="20" w:type="dxa"/>
              <w:right w:w="20" w:type="dxa"/>
            </w:tcMar>
            <w:vAlign w:val="center"/>
            <w:hideMark/>
          </w:tcPr>
          <w:p w14:paraId="504330BC" w14:textId="77777777" w:rsidR="003A5633" w:rsidRPr="003A5633" w:rsidRDefault="003A5633" w:rsidP="00D549CB">
            <w:pPr>
              <w:pStyle w:val="movimento2"/>
              <w:rPr>
                <w:rFonts w:hint="cs"/>
                <w:color w:val="002060"/>
              </w:rPr>
            </w:pPr>
            <w:r w:rsidRPr="003A5633">
              <w:rPr>
                <w:rFonts w:hint="cs"/>
                <w:color w:val="002060"/>
              </w:rPr>
              <w:t xml:space="preserve">(AVENALE) </w:t>
            </w:r>
          </w:p>
        </w:tc>
        <w:tc>
          <w:tcPr>
            <w:tcW w:w="800" w:type="dxa"/>
            <w:tcMar>
              <w:top w:w="20" w:type="dxa"/>
              <w:left w:w="20" w:type="dxa"/>
              <w:bottom w:w="20" w:type="dxa"/>
              <w:right w:w="20" w:type="dxa"/>
            </w:tcMar>
            <w:vAlign w:val="center"/>
            <w:hideMark/>
          </w:tcPr>
          <w:p w14:paraId="3CB18738"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019D50E8"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0B35746E" w14:textId="77777777" w:rsidR="003A5633" w:rsidRPr="003A5633" w:rsidRDefault="003A5633" w:rsidP="00D549CB">
            <w:pPr>
              <w:pStyle w:val="movimento2"/>
              <w:rPr>
                <w:rFonts w:hint="cs"/>
                <w:color w:val="002060"/>
              </w:rPr>
            </w:pPr>
            <w:r w:rsidRPr="003A5633">
              <w:rPr>
                <w:rFonts w:hint="cs"/>
                <w:color w:val="002060"/>
              </w:rPr>
              <w:t> </w:t>
            </w:r>
          </w:p>
        </w:tc>
      </w:tr>
    </w:tbl>
    <w:p w14:paraId="18DDB1E8" w14:textId="77777777" w:rsidR="003A5633" w:rsidRPr="003A5633" w:rsidRDefault="003A5633" w:rsidP="003A5633">
      <w:pPr>
        <w:pStyle w:val="titolo20"/>
        <w:rPr>
          <w:rFonts w:eastAsiaTheme="minorEastAsia" w:hint="cs"/>
          <w:color w:val="002060"/>
        </w:rPr>
      </w:pPr>
      <w:r w:rsidRPr="003A5633">
        <w:rPr>
          <w:rFonts w:hint="cs"/>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5633" w:rsidRPr="003A5633" w14:paraId="5DE1405B" w14:textId="77777777" w:rsidTr="00D549CB">
        <w:tc>
          <w:tcPr>
            <w:tcW w:w="2200" w:type="dxa"/>
            <w:tcMar>
              <w:top w:w="20" w:type="dxa"/>
              <w:left w:w="20" w:type="dxa"/>
              <w:bottom w:w="20" w:type="dxa"/>
              <w:right w:w="20" w:type="dxa"/>
            </w:tcMar>
            <w:vAlign w:val="center"/>
            <w:hideMark/>
          </w:tcPr>
          <w:p w14:paraId="0BFEDA3A" w14:textId="77777777" w:rsidR="003A5633" w:rsidRPr="003A5633" w:rsidRDefault="003A5633" w:rsidP="00D549CB">
            <w:pPr>
              <w:pStyle w:val="movimento"/>
              <w:rPr>
                <w:rFonts w:hint="cs"/>
                <w:color w:val="002060"/>
              </w:rPr>
            </w:pPr>
            <w:r w:rsidRPr="003A5633">
              <w:rPr>
                <w:rFonts w:hint="cs"/>
                <w:color w:val="002060"/>
              </w:rPr>
              <w:t>MASHA LEDIO</w:t>
            </w:r>
          </w:p>
        </w:tc>
        <w:tc>
          <w:tcPr>
            <w:tcW w:w="2200" w:type="dxa"/>
            <w:tcMar>
              <w:top w:w="20" w:type="dxa"/>
              <w:left w:w="20" w:type="dxa"/>
              <w:bottom w:w="20" w:type="dxa"/>
              <w:right w:w="20" w:type="dxa"/>
            </w:tcMar>
            <w:vAlign w:val="center"/>
            <w:hideMark/>
          </w:tcPr>
          <w:p w14:paraId="4B06A319" w14:textId="77777777" w:rsidR="003A5633" w:rsidRPr="003A5633" w:rsidRDefault="003A5633" w:rsidP="00D549CB">
            <w:pPr>
              <w:pStyle w:val="movimento2"/>
              <w:rPr>
                <w:rFonts w:hint="cs"/>
                <w:color w:val="002060"/>
              </w:rPr>
            </w:pPr>
            <w:r w:rsidRPr="003A5633">
              <w:rPr>
                <w:rFonts w:hint="cs"/>
                <w:color w:val="002060"/>
              </w:rPr>
              <w:t xml:space="preserve">(AVENALE) </w:t>
            </w:r>
          </w:p>
        </w:tc>
        <w:tc>
          <w:tcPr>
            <w:tcW w:w="800" w:type="dxa"/>
            <w:tcMar>
              <w:top w:w="20" w:type="dxa"/>
              <w:left w:w="20" w:type="dxa"/>
              <w:bottom w:w="20" w:type="dxa"/>
              <w:right w:w="20" w:type="dxa"/>
            </w:tcMar>
            <w:vAlign w:val="center"/>
            <w:hideMark/>
          </w:tcPr>
          <w:p w14:paraId="58ABC4DE"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50AC6572" w14:textId="77777777" w:rsidR="003A5633" w:rsidRPr="003A5633" w:rsidRDefault="003A5633" w:rsidP="00D549CB">
            <w:pPr>
              <w:pStyle w:val="movimento"/>
              <w:rPr>
                <w:rFonts w:hint="cs"/>
                <w:color w:val="002060"/>
              </w:rPr>
            </w:pPr>
            <w:r w:rsidRPr="003A5633">
              <w:rPr>
                <w:rFonts w:hint="cs"/>
                <w:color w:val="002060"/>
              </w:rPr>
              <w:t>GABBANELLI GIACOMO</w:t>
            </w:r>
          </w:p>
        </w:tc>
        <w:tc>
          <w:tcPr>
            <w:tcW w:w="2200" w:type="dxa"/>
            <w:tcMar>
              <w:top w:w="20" w:type="dxa"/>
              <w:left w:w="20" w:type="dxa"/>
              <w:bottom w:w="20" w:type="dxa"/>
              <w:right w:w="20" w:type="dxa"/>
            </w:tcMar>
            <w:vAlign w:val="center"/>
            <w:hideMark/>
          </w:tcPr>
          <w:p w14:paraId="00BC965E" w14:textId="77777777" w:rsidR="003A5633" w:rsidRPr="003A5633" w:rsidRDefault="003A5633" w:rsidP="00D549CB">
            <w:pPr>
              <w:pStyle w:val="movimento2"/>
              <w:rPr>
                <w:rFonts w:hint="cs"/>
                <w:color w:val="002060"/>
              </w:rPr>
            </w:pPr>
            <w:r w:rsidRPr="003A5633">
              <w:rPr>
                <w:rFonts w:hint="cs"/>
                <w:color w:val="002060"/>
              </w:rPr>
              <w:t xml:space="preserve">(FUTSAL CASTELFIDARDO) </w:t>
            </w:r>
          </w:p>
        </w:tc>
      </w:tr>
    </w:tbl>
    <w:p w14:paraId="256EC358" w14:textId="77777777" w:rsidR="003A5633" w:rsidRPr="003A5633" w:rsidRDefault="003A5633" w:rsidP="003A5633">
      <w:pPr>
        <w:pStyle w:val="titolo20"/>
        <w:rPr>
          <w:rFonts w:eastAsiaTheme="minorEastAsia" w:hint="cs"/>
          <w:color w:val="002060"/>
        </w:rPr>
      </w:pPr>
      <w:r w:rsidRPr="003A5633">
        <w:rPr>
          <w:rFonts w:hint="cs"/>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5633" w:rsidRPr="003A5633" w14:paraId="44F94E91" w14:textId="77777777" w:rsidTr="00D549CB">
        <w:tc>
          <w:tcPr>
            <w:tcW w:w="2200" w:type="dxa"/>
            <w:tcMar>
              <w:top w:w="20" w:type="dxa"/>
              <w:left w:w="20" w:type="dxa"/>
              <w:bottom w:w="20" w:type="dxa"/>
              <w:right w:w="20" w:type="dxa"/>
            </w:tcMar>
            <w:vAlign w:val="center"/>
            <w:hideMark/>
          </w:tcPr>
          <w:p w14:paraId="2548D592" w14:textId="77777777" w:rsidR="003A5633" w:rsidRPr="003A5633" w:rsidRDefault="003A5633" w:rsidP="00D549CB">
            <w:pPr>
              <w:pStyle w:val="movimento"/>
              <w:rPr>
                <w:rFonts w:hint="cs"/>
                <w:color w:val="002060"/>
              </w:rPr>
            </w:pPr>
            <w:r w:rsidRPr="003A5633">
              <w:rPr>
                <w:rFonts w:hint="cs"/>
                <w:color w:val="002060"/>
              </w:rPr>
              <w:lastRenderedPageBreak/>
              <w:t>CALVISI MICHELE</w:t>
            </w:r>
          </w:p>
        </w:tc>
        <w:tc>
          <w:tcPr>
            <w:tcW w:w="2200" w:type="dxa"/>
            <w:tcMar>
              <w:top w:w="20" w:type="dxa"/>
              <w:left w:w="20" w:type="dxa"/>
              <w:bottom w:w="20" w:type="dxa"/>
              <w:right w:w="20" w:type="dxa"/>
            </w:tcMar>
            <w:vAlign w:val="center"/>
            <w:hideMark/>
          </w:tcPr>
          <w:p w14:paraId="76360A44" w14:textId="77777777" w:rsidR="003A5633" w:rsidRPr="003A5633" w:rsidRDefault="003A5633" w:rsidP="00D549CB">
            <w:pPr>
              <w:pStyle w:val="movimento2"/>
              <w:rPr>
                <w:rFonts w:hint="cs"/>
                <w:color w:val="002060"/>
              </w:rPr>
            </w:pPr>
            <w:r w:rsidRPr="003A5633">
              <w:rPr>
                <w:rFonts w:hint="cs"/>
                <w:color w:val="002060"/>
              </w:rPr>
              <w:t xml:space="preserve">(AVENALE) </w:t>
            </w:r>
          </w:p>
        </w:tc>
        <w:tc>
          <w:tcPr>
            <w:tcW w:w="800" w:type="dxa"/>
            <w:tcMar>
              <w:top w:w="20" w:type="dxa"/>
              <w:left w:w="20" w:type="dxa"/>
              <w:bottom w:w="20" w:type="dxa"/>
              <w:right w:w="20" w:type="dxa"/>
            </w:tcMar>
            <w:vAlign w:val="center"/>
            <w:hideMark/>
          </w:tcPr>
          <w:p w14:paraId="1234D6CE"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1021594E" w14:textId="77777777" w:rsidR="003A5633" w:rsidRPr="003A5633" w:rsidRDefault="003A5633" w:rsidP="00D549CB">
            <w:pPr>
              <w:pStyle w:val="movimento"/>
              <w:rPr>
                <w:rFonts w:hint="cs"/>
                <w:color w:val="002060"/>
              </w:rPr>
            </w:pPr>
            <w:r w:rsidRPr="003A5633">
              <w:rPr>
                <w:rFonts w:hint="cs"/>
                <w:color w:val="002060"/>
              </w:rPr>
              <w:t>FUFI DIEGO</w:t>
            </w:r>
          </w:p>
        </w:tc>
        <w:tc>
          <w:tcPr>
            <w:tcW w:w="2200" w:type="dxa"/>
            <w:tcMar>
              <w:top w:w="20" w:type="dxa"/>
              <w:left w:w="20" w:type="dxa"/>
              <w:bottom w:w="20" w:type="dxa"/>
              <w:right w:w="20" w:type="dxa"/>
            </w:tcMar>
            <w:vAlign w:val="center"/>
            <w:hideMark/>
          </w:tcPr>
          <w:p w14:paraId="6A6BCF37" w14:textId="77777777" w:rsidR="003A5633" w:rsidRPr="003A5633" w:rsidRDefault="003A5633" w:rsidP="00D549CB">
            <w:pPr>
              <w:pStyle w:val="movimento2"/>
              <w:rPr>
                <w:rFonts w:hint="cs"/>
                <w:color w:val="002060"/>
              </w:rPr>
            </w:pPr>
            <w:r w:rsidRPr="003A5633">
              <w:rPr>
                <w:rFonts w:hint="cs"/>
                <w:color w:val="002060"/>
              </w:rPr>
              <w:t xml:space="preserve">(AVENALE) </w:t>
            </w:r>
          </w:p>
        </w:tc>
      </w:tr>
      <w:tr w:rsidR="003A5633" w:rsidRPr="003A5633" w14:paraId="3844ADC6" w14:textId="77777777" w:rsidTr="00D549CB">
        <w:tc>
          <w:tcPr>
            <w:tcW w:w="2200" w:type="dxa"/>
            <w:tcMar>
              <w:top w:w="20" w:type="dxa"/>
              <w:left w:w="20" w:type="dxa"/>
              <w:bottom w:w="20" w:type="dxa"/>
              <w:right w:w="20" w:type="dxa"/>
            </w:tcMar>
            <w:vAlign w:val="center"/>
            <w:hideMark/>
          </w:tcPr>
          <w:p w14:paraId="2B47E57F" w14:textId="77777777" w:rsidR="003A5633" w:rsidRPr="003A5633" w:rsidRDefault="003A5633" w:rsidP="00D549CB">
            <w:pPr>
              <w:pStyle w:val="movimento"/>
              <w:rPr>
                <w:rFonts w:hint="cs"/>
                <w:color w:val="002060"/>
              </w:rPr>
            </w:pPr>
            <w:r w:rsidRPr="003A5633">
              <w:rPr>
                <w:rFonts w:hint="cs"/>
                <w:color w:val="002060"/>
              </w:rPr>
              <w:t>BALEANI MATTEO</w:t>
            </w:r>
          </w:p>
        </w:tc>
        <w:tc>
          <w:tcPr>
            <w:tcW w:w="2200" w:type="dxa"/>
            <w:tcMar>
              <w:top w:w="20" w:type="dxa"/>
              <w:left w:w="20" w:type="dxa"/>
              <w:bottom w:w="20" w:type="dxa"/>
              <w:right w:w="20" w:type="dxa"/>
            </w:tcMar>
            <w:vAlign w:val="center"/>
            <w:hideMark/>
          </w:tcPr>
          <w:p w14:paraId="003C044B" w14:textId="77777777" w:rsidR="003A5633" w:rsidRPr="003A5633" w:rsidRDefault="003A5633" w:rsidP="00D549CB">
            <w:pPr>
              <w:pStyle w:val="movimento2"/>
              <w:rPr>
                <w:rFonts w:hint="cs"/>
                <w:color w:val="002060"/>
              </w:rPr>
            </w:pPr>
            <w:r w:rsidRPr="003A5633">
              <w:rPr>
                <w:rFonts w:hint="cs"/>
                <w:color w:val="002060"/>
              </w:rPr>
              <w:t xml:space="preserve">(FUTSAL CASTELFIDARDO) </w:t>
            </w:r>
          </w:p>
        </w:tc>
        <w:tc>
          <w:tcPr>
            <w:tcW w:w="800" w:type="dxa"/>
            <w:tcMar>
              <w:top w:w="20" w:type="dxa"/>
              <w:left w:w="20" w:type="dxa"/>
              <w:bottom w:w="20" w:type="dxa"/>
              <w:right w:w="20" w:type="dxa"/>
            </w:tcMar>
            <w:vAlign w:val="center"/>
            <w:hideMark/>
          </w:tcPr>
          <w:p w14:paraId="197D6BD8"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7B9EF297" w14:textId="77777777" w:rsidR="003A5633" w:rsidRPr="003A5633" w:rsidRDefault="003A5633" w:rsidP="00D549CB">
            <w:pPr>
              <w:pStyle w:val="movimento"/>
              <w:rPr>
                <w:rFonts w:hint="cs"/>
                <w:color w:val="002060"/>
              </w:rPr>
            </w:pPr>
            <w:r w:rsidRPr="003A5633">
              <w:rPr>
                <w:rFonts w:hint="cs"/>
                <w:color w:val="002060"/>
              </w:rPr>
              <w:t>LATINI GIANLUCA</w:t>
            </w:r>
          </w:p>
        </w:tc>
        <w:tc>
          <w:tcPr>
            <w:tcW w:w="2200" w:type="dxa"/>
            <w:tcMar>
              <w:top w:w="20" w:type="dxa"/>
              <w:left w:w="20" w:type="dxa"/>
              <w:bottom w:w="20" w:type="dxa"/>
              <w:right w:w="20" w:type="dxa"/>
            </w:tcMar>
            <w:vAlign w:val="center"/>
            <w:hideMark/>
          </w:tcPr>
          <w:p w14:paraId="1BCD911C" w14:textId="77777777" w:rsidR="003A5633" w:rsidRPr="003A5633" w:rsidRDefault="003A5633" w:rsidP="00D549CB">
            <w:pPr>
              <w:pStyle w:val="movimento2"/>
              <w:rPr>
                <w:rFonts w:hint="cs"/>
                <w:color w:val="002060"/>
              </w:rPr>
            </w:pPr>
            <w:r w:rsidRPr="003A5633">
              <w:rPr>
                <w:rFonts w:hint="cs"/>
                <w:color w:val="002060"/>
              </w:rPr>
              <w:t xml:space="preserve">(FUTSAL CASTELFIDARDO) </w:t>
            </w:r>
          </w:p>
        </w:tc>
      </w:tr>
      <w:tr w:rsidR="003A5633" w:rsidRPr="003A5633" w14:paraId="6541F25E" w14:textId="77777777" w:rsidTr="00D549CB">
        <w:tc>
          <w:tcPr>
            <w:tcW w:w="2200" w:type="dxa"/>
            <w:tcMar>
              <w:top w:w="20" w:type="dxa"/>
              <w:left w:w="20" w:type="dxa"/>
              <w:bottom w:w="20" w:type="dxa"/>
              <w:right w:w="20" w:type="dxa"/>
            </w:tcMar>
            <w:vAlign w:val="center"/>
            <w:hideMark/>
          </w:tcPr>
          <w:p w14:paraId="3DCB4D29" w14:textId="77777777" w:rsidR="003A5633" w:rsidRPr="003A5633" w:rsidRDefault="003A5633" w:rsidP="00D549CB">
            <w:pPr>
              <w:pStyle w:val="movimento"/>
              <w:rPr>
                <w:rFonts w:hint="cs"/>
                <w:color w:val="002060"/>
              </w:rPr>
            </w:pPr>
            <w:r w:rsidRPr="003A5633">
              <w:rPr>
                <w:rFonts w:hint="cs"/>
                <w:color w:val="002060"/>
              </w:rPr>
              <w:t>MATTEUCCI LUCA</w:t>
            </w:r>
          </w:p>
        </w:tc>
        <w:tc>
          <w:tcPr>
            <w:tcW w:w="2200" w:type="dxa"/>
            <w:tcMar>
              <w:top w:w="20" w:type="dxa"/>
              <w:left w:w="20" w:type="dxa"/>
              <w:bottom w:w="20" w:type="dxa"/>
              <w:right w:w="20" w:type="dxa"/>
            </w:tcMar>
            <w:vAlign w:val="center"/>
            <w:hideMark/>
          </w:tcPr>
          <w:p w14:paraId="3B5BFBA1" w14:textId="77777777" w:rsidR="003A5633" w:rsidRPr="003A5633" w:rsidRDefault="003A5633" w:rsidP="00D549CB">
            <w:pPr>
              <w:pStyle w:val="movimento2"/>
              <w:rPr>
                <w:rFonts w:hint="cs"/>
                <w:color w:val="002060"/>
              </w:rPr>
            </w:pPr>
            <w:r w:rsidRPr="003A5633">
              <w:rPr>
                <w:rFonts w:hint="cs"/>
                <w:color w:val="002060"/>
              </w:rPr>
              <w:t xml:space="preserve">(FUTSAL CASTELFIDARDO) </w:t>
            </w:r>
          </w:p>
        </w:tc>
        <w:tc>
          <w:tcPr>
            <w:tcW w:w="800" w:type="dxa"/>
            <w:tcMar>
              <w:top w:w="20" w:type="dxa"/>
              <w:left w:w="20" w:type="dxa"/>
              <w:bottom w:w="20" w:type="dxa"/>
              <w:right w:w="20" w:type="dxa"/>
            </w:tcMar>
            <w:vAlign w:val="center"/>
            <w:hideMark/>
          </w:tcPr>
          <w:p w14:paraId="52D1323E"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3E815DCC" w14:textId="77777777" w:rsidR="003A5633" w:rsidRPr="003A5633" w:rsidRDefault="003A5633" w:rsidP="00D549CB">
            <w:pPr>
              <w:pStyle w:val="movimento"/>
              <w:rPr>
                <w:rFonts w:hint="cs"/>
                <w:color w:val="002060"/>
              </w:rPr>
            </w:pPr>
            <w:r w:rsidRPr="003A5633">
              <w:rPr>
                <w:rFonts w:hint="cs"/>
                <w:color w:val="002060"/>
              </w:rPr>
              <w:t>AMANKWAH MICHAEL TETTEH</w:t>
            </w:r>
          </w:p>
        </w:tc>
        <w:tc>
          <w:tcPr>
            <w:tcW w:w="2200" w:type="dxa"/>
            <w:tcMar>
              <w:top w:w="20" w:type="dxa"/>
              <w:left w:w="20" w:type="dxa"/>
              <w:bottom w:w="20" w:type="dxa"/>
              <w:right w:w="20" w:type="dxa"/>
            </w:tcMar>
            <w:vAlign w:val="center"/>
            <w:hideMark/>
          </w:tcPr>
          <w:p w14:paraId="03F83CD2" w14:textId="77777777" w:rsidR="003A5633" w:rsidRPr="003A5633" w:rsidRDefault="003A5633" w:rsidP="00D549CB">
            <w:pPr>
              <w:pStyle w:val="movimento2"/>
              <w:rPr>
                <w:rFonts w:hint="cs"/>
                <w:color w:val="002060"/>
              </w:rPr>
            </w:pPr>
            <w:r w:rsidRPr="003A5633">
              <w:rPr>
                <w:rFonts w:hint="cs"/>
                <w:color w:val="002060"/>
              </w:rPr>
              <w:t xml:space="preserve">(GAGLIOLE F.C.) </w:t>
            </w:r>
          </w:p>
        </w:tc>
      </w:tr>
      <w:tr w:rsidR="003A5633" w:rsidRPr="003A5633" w14:paraId="73916F43" w14:textId="77777777" w:rsidTr="00D549CB">
        <w:tc>
          <w:tcPr>
            <w:tcW w:w="2200" w:type="dxa"/>
            <w:tcMar>
              <w:top w:w="20" w:type="dxa"/>
              <w:left w:w="20" w:type="dxa"/>
              <w:bottom w:w="20" w:type="dxa"/>
              <w:right w:w="20" w:type="dxa"/>
            </w:tcMar>
            <w:vAlign w:val="center"/>
            <w:hideMark/>
          </w:tcPr>
          <w:p w14:paraId="2DFBF530" w14:textId="77777777" w:rsidR="003A5633" w:rsidRPr="003A5633" w:rsidRDefault="003A5633" w:rsidP="00D549CB">
            <w:pPr>
              <w:pStyle w:val="movimento"/>
              <w:rPr>
                <w:rFonts w:hint="cs"/>
                <w:color w:val="002060"/>
              </w:rPr>
            </w:pPr>
            <w:r w:rsidRPr="003A5633">
              <w:rPr>
                <w:rFonts w:hint="cs"/>
                <w:color w:val="002060"/>
              </w:rPr>
              <w:t>RAUSO SALVATORE</w:t>
            </w:r>
          </w:p>
        </w:tc>
        <w:tc>
          <w:tcPr>
            <w:tcW w:w="2200" w:type="dxa"/>
            <w:tcMar>
              <w:top w:w="20" w:type="dxa"/>
              <w:left w:w="20" w:type="dxa"/>
              <w:bottom w:w="20" w:type="dxa"/>
              <w:right w:w="20" w:type="dxa"/>
            </w:tcMar>
            <w:vAlign w:val="center"/>
            <w:hideMark/>
          </w:tcPr>
          <w:p w14:paraId="35FA01A3" w14:textId="77777777" w:rsidR="003A5633" w:rsidRPr="003A5633" w:rsidRDefault="003A5633" w:rsidP="00D549CB">
            <w:pPr>
              <w:pStyle w:val="movimento2"/>
              <w:rPr>
                <w:rFonts w:hint="cs"/>
                <w:color w:val="002060"/>
              </w:rPr>
            </w:pPr>
            <w:r w:rsidRPr="003A5633">
              <w:rPr>
                <w:rFonts w:hint="cs"/>
                <w:color w:val="002060"/>
              </w:rPr>
              <w:t xml:space="preserve">(REAL FABRIANO) </w:t>
            </w:r>
          </w:p>
        </w:tc>
        <w:tc>
          <w:tcPr>
            <w:tcW w:w="800" w:type="dxa"/>
            <w:tcMar>
              <w:top w:w="20" w:type="dxa"/>
              <w:left w:w="20" w:type="dxa"/>
              <w:bottom w:w="20" w:type="dxa"/>
              <w:right w:w="20" w:type="dxa"/>
            </w:tcMar>
            <w:vAlign w:val="center"/>
            <w:hideMark/>
          </w:tcPr>
          <w:p w14:paraId="531DA3D4"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3322DF26" w14:textId="77777777" w:rsidR="003A5633" w:rsidRPr="003A5633" w:rsidRDefault="003A5633" w:rsidP="00D549CB">
            <w:pPr>
              <w:pStyle w:val="movimento"/>
              <w:rPr>
                <w:rFonts w:hint="cs"/>
                <w:color w:val="002060"/>
              </w:rPr>
            </w:pPr>
            <w:r w:rsidRPr="003A5633">
              <w:rPr>
                <w:rFonts w:hint="cs"/>
                <w:color w:val="002060"/>
              </w:rPr>
              <w:t> </w:t>
            </w:r>
          </w:p>
        </w:tc>
        <w:tc>
          <w:tcPr>
            <w:tcW w:w="2200" w:type="dxa"/>
            <w:tcMar>
              <w:top w:w="20" w:type="dxa"/>
              <w:left w:w="20" w:type="dxa"/>
              <w:bottom w:w="20" w:type="dxa"/>
              <w:right w:w="20" w:type="dxa"/>
            </w:tcMar>
            <w:vAlign w:val="center"/>
            <w:hideMark/>
          </w:tcPr>
          <w:p w14:paraId="5BD77431" w14:textId="77777777" w:rsidR="003A5633" w:rsidRPr="003A5633" w:rsidRDefault="003A5633" w:rsidP="00D549CB">
            <w:pPr>
              <w:pStyle w:val="movimento2"/>
              <w:rPr>
                <w:rFonts w:hint="cs"/>
                <w:color w:val="002060"/>
              </w:rPr>
            </w:pPr>
            <w:r w:rsidRPr="003A5633">
              <w:rPr>
                <w:rFonts w:hint="cs"/>
                <w:color w:val="002060"/>
              </w:rPr>
              <w:t> </w:t>
            </w:r>
          </w:p>
        </w:tc>
      </w:tr>
    </w:tbl>
    <w:p w14:paraId="2D665A06" w14:textId="77777777" w:rsidR="003A5633" w:rsidRPr="003A5633" w:rsidRDefault="003A5633" w:rsidP="003A5633">
      <w:pPr>
        <w:pStyle w:val="breakline"/>
        <w:rPr>
          <w:rFonts w:eastAsiaTheme="minorEastAsia"/>
          <w:color w:val="002060"/>
        </w:rPr>
      </w:pPr>
    </w:p>
    <w:p w14:paraId="65C8DBDF" w14:textId="77777777" w:rsidR="003A5633" w:rsidRPr="003A5633" w:rsidRDefault="003A5633" w:rsidP="003A5633">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65A7F531" w14:textId="77777777" w:rsidR="003A5633" w:rsidRPr="003A5633" w:rsidRDefault="003A5633" w:rsidP="003A5633">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4D7A3ED2" w14:textId="77777777" w:rsidR="003A5633" w:rsidRPr="003A5633" w:rsidRDefault="003A5633" w:rsidP="003A5633">
      <w:pPr>
        <w:pStyle w:val="breakline"/>
        <w:rPr>
          <w:rFonts w:eastAsiaTheme="minorEastAsia" w:hint="cs"/>
          <w:color w:val="002060"/>
        </w:rPr>
      </w:pPr>
    </w:p>
    <w:p w14:paraId="4A98553F" w14:textId="77777777" w:rsidR="003A5633" w:rsidRPr="003A5633" w:rsidRDefault="003A5633" w:rsidP="003A5633">
      <w:pPr>
        <w:pStyle w:val="titoloprinc0"/>
        <w:rPr>
          <w:color w:val="002060"/>
        </w:rPr>
      </w:pPr>
      <w:r w:rsidRPr="003A5633">
        <w:rPr>
          <w:rFonts w:hint="cs"/>
          <w:color w:val="002060"/>
        </w:rPr>
        <w:t>CLASSIFICA</w:t>
      </w:r>
    </w:p>
    <w:p w14:paraId="510B2D26" w14:textId="77777777" w:rsidR="003A5633" w:rsidRPr="003A5633" w:rsidRDefault="003A5633" w:rsidP="003A5633">
      <w:pPr>
        <w:pStyle w:val="breakline"/>
        <w:rPr>
          <w:rFonts w:hint="cs"/>
          <w:color w:val="002060"/>
        </w:rPr>
      </w:pPr>
    </w:p>
    <w:p w14:paraId="34CFEDC9" w14:textId="77777777" w:rsidR="003A5633" w:rsidRPr="003A5633" w:rsidRDefault="003A5633" w:rsidP="003A5633">
      <w:pPr>
        <w:pStyle w:val="breakline"/>
        <w:rPr>
          <w:color w:val="002060"/>
        </w:rPr>
      </w:pPr>
    </w:p>
    <w:p w14:paraId="27E20FD6" w14:textId="77777777" w:rsidR="003A5633" w:rsidRPr="003A5633" w:rsidRDefault="003A5633" w:rsidP="003A5633">
      <w:pPr>
        <w:pStyle w:val="sottotitolocampionato10"/>
        <w:rPr>
          <w:color w:val="002060"/>
        </w:rPr>
      </w:pPr>
      <w:r w:rsidRPr="003A5633">
        <w:rPr>
          <w:rFonts w:hint="cs"/>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A5633" w:rsidRPr="003A5633" w14:paraId="30F6A895" w14:textId="77777777" w:rsidTr="00D549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65A16" w14:textId="77777777" w:rsidR="003A5633" w:rsidRPr="003A5633" w:rsidRDefault="003A5633" w:rsidP="00D549CB">
            <w:pPr>
              <w:pStyle w:val="headertabella0"/>
              <w:rPr>
                <w:rFonts w:hint="cs"/>
                <w:color w:val="002060"/>
              </w:rPr>
            </w:pPr>
            <w:r w:rsidRPr="003A5633">
              <w:rPr>
                <w:rFonts w:hint="cs"/>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AD390" w14:textId="77777777" w:rsidR="003A5633" w:rsidRPr="003A5633" w:rsidRDefault="003A5633" w:rsidP="00D549CB">
            <w:pPr>
              <w:pStyle w:val="headertabella0"/>
              <w:rPr>
                <w:rFonts w:hint="cs"/>
                <w:color w:val="002060"/>
              </w:rPr>
            </w:pPr>
            <w:r w:rsidRPr="003A5633">
              <w:rPr>
                <w:rFonts w:hint="cs"/>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2FF6C" w14:textId="77777777" w:rsidR="003A5633" w:rsidRPr="003A5633" w:rsidRDefault="003A5633" w:rsidP="00D549CB">
            <w:pPr>
              <w:pStyle w:val="headertabella0"/>
              <w:rPr>
                <w:rFonts w:hint="cs"/>
                <w:color w:val="002060"/>
              </w:rPr>
            </w:pPr>
            <w:r w:rsidRPr="003A5633">
              <w:rPr>
                <w:rFonts w:hint="cs"/>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DB058" w14:textId="77777777" w:rsidR="003A5633" w:rsidRPr="003A5633" w:rsidRDefault="003A5633" w:rsidP="00D549CB">
            <w:pPr>
              <w:pStyle w:val="headertabella0"/>
              <w:rPr>
                <w:rFonts w:hint="cs"/>
                <w:color w:val="002060"/>
              </w:rPr>
            </w:pPr>
            <w:r w:rsidRPr="003A5633">
              <w:rPr>
                <w:rFonts w:hint="cs"/>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2FF34" w14:textId="77777777" w:rsidR="003A5633" w:rsidRPr="003A5633" w:rsidRDefault="003A5633" w:rsidP="00D549CB">
            <w:pPr>
              <w:pStyle w:val="headertabella0"/>
              <w:rPr>
                <w:rFonts w:hint="cs"/>
                <w:color w:val="002060"/>
              </w:rPr>
            </w:pPr>
            <w:r w:rsidRPr="003A5633">
              <w:rPr>
                <w:rFonts w:hint="cs"/>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5428F" w14:textId="77777777" w:rsidR="003A5633" w:rsidRPr="003A5633" w:rsidRDefault="003A5633" w:rsidP="00D549CB">
            <w:pPr>
              <w:pStyle w:val="headertabella0"/>
              <w:rPr>
                <w:rFonts w:hint="cs"/>
                <w:color w:val="002060"/>
              </w:rPr>
            </w:pPr>
            <w:r w:rsidRPr="003A5633">
              <w:rPr>
                <w:rFonts w:hint="cs"/>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74B88" w14:textId="77777777" w:rsidR="003A5633" w:rsidRPr="003A5633" w:rsidRDefault="003A5633" w:rsidP="00D549CB">
            <w:pPr>
              <w:pStyle w:val="headertabella0"/>
              <w:rPr>
                <w:rFonts w:hint="cs"/>
                <w:color w:val="002060"/>
              </w:rPr>
            </w:pPr>
            <w:r w:rsidRPr="003A5633">
              <w:rPr>
                <w:rFonts w:hint="cs"/>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9633F" w14:textId="77777777" w:rsidR="003A5633" w:rsidRPr="003A5633" w:rsidRDefault="003A5633" w:rsidP="00D549CB">
            <w:pPr>
              <w:pStyle w:val="headertabella0"/>
              <w:rPr>
                <w:rFonts w:hint="cs"/>
                <w:color w:val="002060"/>
              </w:rPr>
            </w:pPr>
            <w:r w:rsidRPr="003A5633">
              <w:rPr>
                <w:rFonts w:hint="cs"/>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11C43" w14:textId="77777777" w:rsidR="003A5633" w:rsidRPr="003A5633" w:rsidRDefault="003A5633" w:rsidP="00D549CB">
            <w:pPr>
              <w:pStyle w:val="headertabella0"/>
              <w:rPr>
                <w:rFonts w:hint="cs"/>
                <w:color w:val="002060"/>
              </w:rPr>
            </w:pPr>
            <w:r w:rsidRPr="003A5633">
              <w:rPr>
                <w:rFonts w:hint="cs"/>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60EE9" w14:textId="77777777" w:rsidR="003A5633" w:rsidRPr="003A5633" w:rsidRDefault="003A5633" w:rsidP="00D549CB">
            <w:pPr>
              <w:pStyle w:val="headertabella0"/>
              <w:rPr>
                <w:rFonts w:hint="cs"/>
                <w:color w:val="002060"/>
              </w:rPr>
            </w:pPr>
            <w:r w:rsidRPr="003A5633">
              <w:rPr>
                <w:rFonts w:hint="cs"/>
                <w:color w:val="002060"/>
              </w:rPr>
              <w:t>PE</w:t>
            </w:r>
          </w:p>
        </w:tc>
      </w:tr>
      <w:tr w:rsidR="003A5633" w:rsidRPr="003A5633" w14:paraId="35502D5E" w14:textId="77777777" w:rsidTr="00D549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AE2EDB" w14:textId="77777777" w:rsidR="003A5633" w:rsidRPr="003A5633" w:rsidRDefault="003A5633" w:rsidP="00D549CB">
            <w:pPr>
              <w:pStyle w:val="rowtabella0"/>
              <w:rPr>
                <w:rFonts w:hint="cs"/>
                <w:color w:val="002060"/>
              </w:rPr>
            </w:pPr>
            <w:r w:rsidRPr="003A5633">
              <w:rPr>
                <w:rFonts w:hint="cs"/>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290E"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B8FB"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5D2F"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B269"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33EB"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AD0A" w14:textId="77777777" w:rsidR="003A5633" w:rsidRPr="003A5633" w:rsidRDefault="003A5633" w:rsidP="00D549CB">
            <w:pPr>
              <w:pStyle w:val="rowtabella0"/>
              <w:jc w:val="center"/>
              <w:rPr>
                <w:rFonts w:hint="cs"/>
                <w:color w:val="002060"/>
              </w:rPr>
            </w:pPr>
            <w:r w:rsidRPr="003A5633">
              <w:rPr>
                <w:rFonts w:hint="cs"/>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3D57" w14:textId="77777777" w:rsidR="003A5633" w:rsidRPr="003A5633" w:rsidRDefault="003A5633" w:rsidP="00D549CB">
            <w:pPr>
              <w:pStyle w:val="rowtabella0"/>
              <w:jc w:val="center"/>
              <w:rPr>
                <w:rFonts w:hint="cs"/>
                <w:color w:val="002060"/>
              </w:rPr>
            </w:pPr>
            <w:r w:rsidRPr="003A5633">
              <w:rPr>
                <w:rFonts w:hint="cs"/>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EAE1"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7D06"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251DE2A1"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92EFC" w14:textId="77777777" w:rsidR="003A5633" w:rsidRPr="003A5633" w:rsidRDefault="003A5633" w:rsidP="00D549CB">
            <w:pPr>
              <w:pStyle w:val="rowtabella0"/>
              <w:rPr>
                <w:rFonts w:hint="cs"/>
                <w:color w:val="002060"/>
              </w:rPr>
            </w:pPr>
            <w:r w:rsidRPr="003A5633">
              <w:rPr>
                <w:rFonts w:hint="cs"/>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7076" w14:textId="77777777" w:rsidR="003A5633" w:rsidRPr="003A5633" w:rsidRDefault="003A5633" w:rsidP="00D549CB">
            <w:pPr>
              <w:pStyle w:val="rowtabella0"/>
              <w:jc w:val="center"/>
              <w:rPr>
                <w:rFonts w:hint="cs"/>
                <w:color w:val="002060"/>
              </w:rPr>
            </w:pPr>
            <w:r w:rsidRPr="003A5633">
              <w:rPr>
                <w:rFonts w:hint="cs"/>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1C75"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79A30"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C336"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A2B2"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5A5C" w14:textId="77777777" w:rsidR="003A5633" w:rsidRPr="003A5633" w:rsidRDefault="003A5633" w:rsidP="00D549CB">
            <w:pPr>
              <w:pStyle w:val="rowtabella0"/>
              <w:jc w:val="center"/>
              <w:rPr>
                <w:rFonts w:hint="cs"/>
                <w:color w:val="002060"/>
              </w:rPr>
            </w:pPr>
            <w:r w:rsidRPr="003A5633">
              <w:rPr>
                <w:rFonts w:hint="cs"/>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5123"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A420"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23592"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3F8991F3"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C03FF" w14:textId="77777777" w:rsidR="003A5633" w:rsidRPr="003A5633" w:rsidRDefault="003A5633" w:rsidP="00D549CB">
            <w:pPr>
              <w:pStyle w:val="rowtabella0"/>
              <w:rPr>
                <w:rFonts w:hint="cs"/>
                <w:color w:val="002060"/>
              </w:rPr>
            </w:pPr>
            <w:r w:rsidRPr="003A5633">
              <w:rPr>
                <w:rFonts w:hint="cs"/>
                <w:color w:val="002060"/>
              </w:rPr>
              <w:t xml:space="preserve">A.S.D. </w:t>
            </w:r>
            <w:proofErr w:type="gramStart"/>
            <w:r w:rsidRPr="003A5633">
              <w:rPr>
                <w:rFonts w:hint="cs"/>
                <w:color w:val="002060"/>
              </w:rPr>
              <w:t>CITTA</w:t>
            </w:r>
            <w:proofErr w:type="gramEnd"/>
            <w:r w:rsidRPr="003A5633">
              <w:rPr>
                <w:rFonts w:hint="cs"/>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0861"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5AA9"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F50A"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4CD6"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7D2A"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A2C7" w14:textId="77777777" w:rsidR="003A5633" w:rsidRPr="003A5633" w:rsidRDefault="003A5633" w:rsidP="00D549CB">
            <w:pPr>
              <w:pStyle w:val="rowtabella0"/>
              <w:jc w:val="center"/>
              <w:rPr>
                <w:rFonts w:hint="cs"/>
                <w:color w:val="002060"/>
              </w:rPr>
            </w:pPr>
            <w:r w:rsidRPr="003A5633">
              <w:rPr>
                <w:rFonts w:hint="cs"/>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A830F" w14:textId="77777777" w:rsidR="003A5633" w:rsidRPr="003A5633" w:rsidRDefault="003A5633" w:rsidP="00D549CB">
            <w:pPr>
              <w:pStyle w:val="rowtabella0"/>
              <w:jc w:val="center"/>
              <w:rPr>
                <w:rFonts w:hint="cs"/>
                <w:color w:val="002060"/>
              </w:rPr>
            </w:pPr>
            <w:r w:rsidRPr="003A5633">
              <w:rPr>
                <w:rFonts w:hint="cs"/>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2BD54" w14:textId="77777777" w:rsidR="003A5633" w:rsidRPr="003A5633" w:rsidRDefault="003A5633" w:rsidP="00D549CB">
            <w:pPr>
              <w:pStyle w:val="rowtabella0"/>
              <w:jc w:val="center"/>
              <w:rPr>
                <w:rFonts w:hint="cs"/>
                <w:color w:val="002060"/>
              </w:rPr>
            </w:pPr>
            <w:r w:rsidRPr="003A5633">
              <w:rPr>
                <w:rFonts w:hint="cs"/>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020D"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5E9D3E76"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10054" w14:textId="77777777" w:rsidR="003A5633" w:rsidRPr="003A5633" w:rsidRDefault="003A5633" w:rsidP="00D549CB">
            <w:pPr>
              <w:pStyle w:val="rowtabella0"/>
              <w:rPr>
                <w:rFonts w:hint="cs"/>
                <w:color w:val="002060"/>
              </w:rPr>
            </w:pPr>
            <w:r w:rsidRPr="003A5633">
              <w:rPr>
                <w:rFonts w:hint="cs"/>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6351" w14:textId="77777777" w:rsidR="003A5633" w:rsidRPr="003A5633" w:rsidRDefault="003A5633" w:rsidP="00D549CB">
            <w:pPr>
              <w:pStyle w:val="rowtabella0"/>
              <w:jc w:val="center"/>
              <w:rPr>
                <w:rFonts w:hint="cs"/>
                <w:color w:val="002060"/>
              </w:rPr>
            </w:pPr>
            <w:r w:rsidRPr="003A5633">
              <w:rPr>
                <w:rFonts w:hint="cs"/>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FB3C"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EFA59"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70219"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43C9"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5387"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5642"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F140" w14:textId="77777777" w:rsidR="003A5633" w:rsidRPr="003A5633" w:rsidRDefault="003A5633" w:rsidP="00D549CB">
            <w:pPr>
              <w:pStyle w:val="rowtabella0"/>
              <w:jc w:val="center"/>
              <w:rPr>
                <w:rFonts w:hint="cs"/>
                <w:color w:val="002060"/>
              </w:rPr>
            </w:pPr>
            <w:r w:rsidRPr="003A5633">
              <w:rPr>
                <w:rFonts w:hint="cs"/>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04D6"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01657CA8"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221F6" w14:textId="77777777" w:rsidR="003A5633" w:rsidRPr="003A5633" w:rsidRDefault="003A5633" w:rsidP="00D549CB">
            <w:pPr>
              <w:pStyle w:val="rowtabella0"/>
              <w:rPr>
                <w:rFonts w:hint="cs"/>
                <w:color w:val="002060"/>
              </w:rPr>
            </w:pPr>
            <w:r w:rsidRPr="003A5633">
              <w:rPr>
                <w:rFonts w:hint="cs"/>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C631" w14:textId="77777777" w:rsidR="003A5633" w:rsidRPr="003A5633" w:rsidRDefault="003A5633" w:rsidP="00D549CB">
            <w:pPr>
              <w:pStyle w:val="rowtabella0"/>
              <w:jc w:val="center"/>
              <w:rPr>
                <w:rFonts w:hint="cs"/>
                <w:color w:val="002060"/>
              </w:rPr>
            </w:pPr>
            <w:r w:rsidRPr="003A5633">
              <w:rPr>
                <w:rFonts w:hint="cs"/>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07E3"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713E"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594C"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A987"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6F9E" w14:textId="77777777" w:rsidR="003A5633" w:rsidRPr="003A5633" w:rsidRDefault="003A5633" w:rsidP="00D549CB">
            <w:pPr>
              <w:pStyle w:val="rowtabella0"/>
              <w:jc w:val="center"/>
              <w:rPr>
                <w:rFonts w:hint="cs"/>
                <w:color w:val="002060"/>
              </w:rPr>
            </w:pPr>
            <w:r w:rsidRPr="003A5633">
              <w:rPr>
                <w:rFonts w:hint="cs"/>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D67D"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6E4C"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413D"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1D9DBEC0"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BF50D" w14:textId="77777777" w:rsidR="003A5633" w:rsidRPr="003A5633" w:rsidRDefault="003A5633" w:rsidP="00D549CB">
            <w:pPr>
              <w:pStyle w:val="rowtabella0"/>
              <w:rPr>
                <w:rFonts w:hint="cs"/>
                <w:color w:val="002060"/>
              </w:rPr>
            </w:pPr>
            <w:r w:rsidRPr="003A5633">
              <w:rPr>
                <w:rFonts w:hint="cs"/>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BA29" w14:textId="77777777" w:rsidR="003A5633" w:rsidRPr="003A5633" w:rsidRDefault="003A5633" w:rsidP="00D549CB">
            <w:pPr>
              <w:pStyle w:val="rowtabella0"/>
              <w:jc w:val="center"/>
              <w:rPr>
                <w:rFonts w:hint="cs"/>
                <w:color w:val="002060"/>
              </w:rPr>
            </w:pPr>
            <w:r w:rsidRPr="003A5633">
              <w:rPr>
                <w:rFonts w:hint="cs"/>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6BFB"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5D68"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1914"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BD3E1"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40BE"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A958"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5329"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1C99"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617A2E06"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B82D3" w14:textId="77777777" w:rsidR="003A5633" w:rsidRPr="003A5633" w:rsidRDefault="003A5633" w:rsidP="00D549CB">
            <w:pPr>
              <w:pStyle w:val="rowtabella0"/>
              <w:rPr>
                <w:rFonts w:hint="cs"/>
                <w:color w:val="002060"/>
              </w:rPr>
            </w:pPr>
            <w:r w:rsidRPr="003A5633">
              <w:rPr>
                <w:rFonts w:hint="cs"/>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B68A"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9675"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0DE7"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1316"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075C"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427E" w14:textId="77777777" w:rsidR="003A5633" w:rsidRPr="003A5633" w:rsidRDefault="003A5633" w:rsidP="00D549CB">
            <w:pPr>
              <w:pStyle w:val="rowtabella0"/>
              <w:jc w:val="center"/>
              <w:rPr>
                <w:rFonts w:hint="cs"/>
                <w:color w:val="002060"/>
              </w:rPr>
            </w:pPr>
            <w:r w:rsidRPr="003A5633">
              <w:rPr>
                <w:rFonts w:hint="cs"/>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AF18"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104F6"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11A9"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244BA8D6"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48DC6" w14:textId="77777777" w:rsidR="003A5633" w:rsidRPr="003A5633" w:rsidRDefault="003A5633" w:rsidP="00D549CB">
            <w:pPr>
              <w:pStyle w:val="rowtabella0"/>
              <w:rPr>
                <w:rFonts w:hint="cs"/>
                <w:color w:val="002060"/>
              </w:rPr>
            </w:pPr>
            <w:r w:rsidRPr="003A5633">
              <w:rPr>
                <w:rFonts w:hint="cs"/>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A67F"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0723"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C1FA"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5BC1"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BCFA"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8FB2"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8770" w14:textId="77777777" w:rsidR="003A5633" w:rsidRPr="003A5633" w:rsidRDefault="003A5633" w:rsidP="00D549CB">
            <w:pPr>
              <w:pStyle w:val="rowtabella0"/>
              <w:jc w:val="center"/>
              <w:rPr>
                <w:rFonts w:hint="cs"/>
                <w:color w:val="002060"/>
              </w:rPr>
            </w:pPr>
            <w:r w:rsidRPr="003A5633">
              <w:rPr>
                <w:rFonts w:hint="cs"/>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C37B"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1FD3"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55E56EBE"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8E2A7" w14:textId="77777777" w:rsidR="003A5633" w:rsidRPr="003A5633" w:rsidRDefault="003A5633" w:rsidP="00D549CB">
            <w:pPr>
              <w:pStyle w:val="rowtabella0"/>
              <w:rPr>
                <w:rFonts w:hint="cs"/>
                <w:color w:val="002060"/>
              </w:rPr>
            </w:pPr>
            <w:r w:rsidRPr="003A5633">
              <w:rPr>
                <w:rFonts w:hint="cs"/>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CA07"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25292"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97AF"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FD1A"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90D5"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12AB" w14:textId="77777777" w:rsidR="003A5633" w:rsidRPr="003A5633" w:rsidRDefault="003A5633" w:rsidP="00D549CB">
            <w:pPr>
              <w:pStyle w:val="rowtabella0"/>
              <w:jc w:val="center"/>
              <w:rPr>
                <w:rFonts w:hint="cs"/>
                <w:color w:val="002060"/>
              </w:rPr>
            </w:pPr>
            <w:r w:rsidRPr="003A5633">
              <w:rPr>
                <w:rFonts w:hint="cs"/>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1B69" w14:textId="77777777" w:rsidR="003A5633" w:rsidRPr="003A5633" w:rsidRDefault="003A5633" w:rsidP="00D549CB">
            <w:pPr>
              <w:pStyle w:val="rowtabella0"/>
              <w:jc w:val="center"/>
              <w:rPr>
                <w:rFonts w:hint="cs"/>
                <w:color w:val="002060"/>
              </w:rPr>
            </w:pPr>
            <w:r w:rsidRPr="003A5633">
              <w:rPr>
                <w:rFonts w:hint="cs"/>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7D8F"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BEDF"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5D1C78C4"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64112" w14:textId="77777777" w:rsidR="003A5633" w:rsidRPr="003A5633" w:rsidRDefault="003A5633" w:rsidP="00D549CB">
            <w:pPr>
              <w:pStyle w:val="rowtabella0"/>
              <w:rPr>
                <w:rFonts w:hint="cs"/>
                <w:color w:val="002060"/>
              </w:rPr>
            </w:pPr>
            <w:r w:rsidRPr="003A5633">
              <w:rPr>
                <w:rFonts w:hint="cs"/>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2567"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6E6C4"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BAE8"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179F"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F139"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F5F7"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F1E8" w14:textId="77777777" w:rsidR="003A5633" w:rsidRPr="003A5633" w:rsidRDefault="003A5633" w:rsidP="00D549CB">
            <w:pPr>
              <w:pStyle w:val="rowtabella0"/>
              <w:jc w:val="center"/>
              <w:rPr>
                <w:rFonts w:hint="cs"/>
                <w:color w:val="002060"/>
              </w:rPr>
            </w:pPr>
            <w:r w:rsidRPr="003A5633">
              <w:rPr>
                <w:rFonts w:hint="cs"/>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F758" w14:textId="77777777" w:rsidR="003A5633" w:rsidRPr="003A5633" w:rsidRDefault="003A5633" w:rsidP="00D549CB">
            <w:pPr>
              <w:pStyle w:val="rowtabella0"/>
              <w:jc w:val="center"/>
              <w:rPr>
                <w:rFonts w:hint="cs"/>
                <w:color w:val="002060"/>
              </w:rPr>
            </w:pPr>
            <w:r w:rsidRPr="003A5633">
              <w:rPr>
                <w:rFonts w:hint="cs"/>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CF4D"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6C7D42F8"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51CF19" w14:textId="77777777" w:rsidR="003A5633" w:rsidRPr="003A5633" w:rsidRDefault="003A5633" w:rsidP="00D549CB">
            <w:pPr>
              <w:pStyle w:val="rowtabella0"/>
              <w:rPr>
                <w:rFonts w:hint="cs"/>
                <w:color w:val="002060"/>
                <w:lang w:val="en-US"/>
              </w:rPr>
            </w:pPr>
            <w:r w:rsidRPr="003A5633">
              <w:rPr>
                <w:rFonts w:hint="cs"/>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A807"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0C5A"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C38C"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8615"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5C49F"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DE4D" w14:textId="77777777" w:rsidR="003A5633" w:rsidRPr="003A5633" w:rsidRDefault="003A5633" w:rsidP="00D549CB">
            <w:pPr>
              <w:pStyle w:val="rowtabella0"/>
              <w:jc w:val="center"/>
              <w:rPr>
                <w:rFonts w:hint="cs"/>
                <w:color w:val="002060"/>
              </w:rPr>
            </w:pPr>
            <w:r w:rsidRPr="003A5633">
              <w:rPr>
                <w:rFonts w:hint="cs"/>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12850" w14:textId="77777777" w:rsidR="003A5633" w:rsidRPr="003A5633" w:rsidRDefault="003A5633" w:rsidP="00D549CB">
            <w:pPr>
              <w:pStyle w:val="rowtabella0"/>
              <w:jc w:val="center"/>
              <w:rPr>
                <w:rFonts w:hint="cs"/>
                <w:color w:val="002060"/>
              </w:rPr>
            </w:pPr>
            <w:r w:rsidRPr="003A5633">
              <w:rPr>
                <w:rFonts w:hint="cs"/>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2DBF" w14:textId="77777777" w:rsidR="003A5633" w:rsidRPr="003A5633" w:rsidRDefault="003A5633" w:rsidP="00D549CB">
            <w:pPr>
              <w:pStyle w:val="rowtabella0"/>
              <w:jc w:val="center"/>
              <w:rPr>
                <w:rFonts w:hint="cs"/>
                <w:color w:val="002060"/>
              </w:rPr>
            </w:pPr>
            <w:r w:rsidRPr="003A5633">
              <w:rPr>
                <w:rFonts w:hint="cs"/>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EA6E"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117B445B" w14:textId="77777777" w:rsidTr="00D549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F0919" w14:textId="77777777" w:rsidR="003A5633" w:rsidRPr="003A5633" w:rsidRDefault="003A5633" w:rsidP="00D549CB">
            <w:pPr>
              <w:pStyle w:val="rowtabella0"/>
              <w:rPr>
                <w:rFonts w:hint="cs"/>
                <w:color w:val="002060"/>
              </w:rPr>
            </w:pPr>
            <w:r w:rsidRPr="003A5633">
              <w:rPr>
                <w:rFonts w:hint="cs"/>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D83A"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023C"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977C"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21CC"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8053"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DBAD" w14:textId="77777777" w:rsidR="003A5633" w:rsidRPr="003A5633" w:rsidRDefault="003A5633" w:rsidP="00D549CB">
            <w:pPr>
              <w:pStyle w:val="rowtabella0"/>
              <w:jc w:val="center"/>
              <w:rPr>
                <w:rFonts w:hint="cs"/>
                <w:color w:val="002060"/>
              </w:rPr>
            </w:pPr>
            <w:r w:rsidRPr="003A5633">
              <w:rPr>
                <w:rFonts w:hint="cs"/>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4880" w14:textId="77777777" w:rsidR="003A5633" w:rsidRPr="003A5633" w:rsidRDefault="003A5633" w:rsidP="00D549CB">
            <w:pPr>
              <w:pStyle w:val="rowtabella0"/>
              <w:jc w:val="center"/>
              <w:rPr>
                <w:rFonts w:hint="cs"/>
                <w:color w:val="002060"/>
              </w:rPr>
            </w:pPr>
            <w:r w:rsidRPr="003A5633">
              <w:rPr>
                <w:rFonts w:hint="cs"/>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295F"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F74E" w14:textId="77777777" w:rsidR="003A5633" w:rsidRPr="003A5633" w:rsidRDefault="003A5633" w:rsidP="00D549CB">
            <w:pPr>
              <w:pStyle w:val="rowtabella0"/>
              <w:jc w:val="center"/>
              <w:rPr>
                <w:rFonts w:hint="cs"/>
                <w:color w:val="002060"/>
              </w:rPr>
            </w:pPr>
            <w:r w:rsidRPr="003A5633">
              <w:rPr>
                <w:rFonts w:hint="cs"/>
                <w:color w:val="002060"/>
              </w:rPr>
              <w:t>0</w:t>
            </w:r>
          </w:p>
        </w:tc>
      </w:tr>
    </w:tbl>
    <w:p w14:paraId="40FA0271" w14:textId="77777777" w:rsidR="003A5633" w:rsidRPr="003A5633" w:rsidRDefault="003A5633" w:rsidP="003A5633">
      <w:pPr>
        <w:pStyle w:val="breakline"/>
        <w:rPr>
          <w:rFonts w:eastAsiaTheme="minorEastAsia" w:hint="cs"/>
          <w:color w:val="002060"/>
        </w:rPr>
      </w:pPr>
    </w:p>
    <w:p w14:paraId="523C8968" w14:textId="77777777" w:rsidR="003A5633" w:rsidRPr="003A5633" w:rsidRDefault="003A5633" w:rsidP="003A5633">
      <w:pPr>
        <w:pStyle w:val="breakline"/>
        <w:rPr>
          <w:color w:val="002060"/>
        </w:rPr>
      </w:pPr>
    </w:p>
    <w:p w14:paraId="77704B3F" w14:textId="77777777" w:rsidR="003A5633" w:rsidRPr="003A5633" w:rsidRDefault="003A5633" w:rsidP="003A5633">
      <w:pPr>
        <w:pStyle w:val="sottotitolocampionato10"/>
        <w:rPr>
          <w:color w:val="002060"/>
        </w:rPr>
      </w:pPr>
      <w:r w:rsidRPr="003A5633">
        <w:rPr>
          <w:rFonts w:hint="cs"/>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A5633" w:rsidRPr="003A5633" w14:paraId="113FD027" w14:textId="77777777" w:rsidTr="00D549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A261" w14:textId="77777777" w:rsidR="003A5633" w:rsidRPr="003A5633" w:rsidRDefault="003A5633" w:rsidP="00D549CB">
            <w:pPr>
              <w:pStyle w:val="headertabella0"/>
              <w:rPr>
                <w:rFonts w:hint="cs"/>
                <w:color w:val="002060"/>
              </w:rPr>
            </w:pPr>
            <w:r w:rsidRPr="003A5633">
              <w:rPr>
                <w:rFonts w:hint="cs"/>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92BB1" w14:textId="77777777" w:rsidR="003A5633" w:rsidRPr="003A5633" w:rsidRDefault="003A5633" w:rsidP="00D549CB">
            <w:pPr>
              <w:pStyle w:val="headertabella0"/>
              <w:rPr>
                <w:rFonts w:hint="cs"/>
                <w:color w:val="002060"/>
              </w:rPr>
            </w:pPr>
            <w:r w:rsidRPr="003A5633">
              <w:rPr>
                <w:rFonts w:hint="cs"/>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E17F2" w14:textId="77777777" w:rsidR="003A5633" w:rsidRPr="003A5633" w:rsidRDefault="003A5633" w:rsidP="00D549CB">
            <w:pPr>
              <w:pStyle w:val="headertabella0"/>
              <w:rPr>
                <w:rFonts w:hint="cs"/>
                <w:color w:val="002060"/>
              </w:rPr>
            </w:pPr>
            <w:r w:rsidRPr="003A5633">
              <w:rPr>
                <w:rFonts w:hint="cs"/>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94EF1" w14:textId="77777777" w:rsidR="003A5633" w:rsidRPr="003A5633" w:rsidRDefault="003A5633" w:rsidP="00D549CB">
            <w:pPr>
              <w:pStyle w:val="headertabella0"/>
              <w:rPr>
                <w:rFonts w:hint="cs"/>
                <w:color w:val="002060"/>
              </w:rPr>
            </w:pPr>
            <w:r w:rsidRPr="003A5633">
              <w:rPr>
                <w:rFonts w:hint="cs"/>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65DF2" w14:textId="77777777" w:rsidR="003A5633" w:rsidRPr="003A5633" w:rsidRDefault="003A5633" w:rsidP="00D549CB">
            <w:pPr>
              <w:pStyle w:val="headertabella0"/>
              <w:rPr>
                <w:rFonts w:hint="cs"/>
                <w:color w:val="002060"/>
              </w:rPr>
            </w:pPr>
            <w:r w:rsidRPr="003A5633">
              <w:rPr>
                <w:rFonts w:hint="cs"/>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F0A6B" w14:textId="77777777" w:rsidR="003A5633" w:rsidRPr="003A5633" w:rsidRDefault="003A5633" w:rsidP="00D549CB">
            <w:pPr>
              <w:pStyle w:val="headertabella0"/>
              <w:rPr>
                <w:rFonts w:hint="cs"/>
                <w:color w:val="002060"/>
              </w:rPr>
            </w:pPr>
            <w:r w:rsidRPr="003A5633">
              <w:rPr>
                <w:rFonts w:hint="cs"/>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8E3B" w14:textId="77777777" w:rsidR="003A5633" w:rsidRPr="003A5633" w:rsidRDefault="003A5633" w:rsidP="00D549CB">
            <w:pPr>
              <w:pStyle w:val="headertabella0"/>
              <w:rPr>
                <w:rFonts w:hint="cs"/>
                <w:color w:val="002060"/>
              </w:rPr>
            </w:pPr>
            <w:r w:rsidRPr="003A5633">
              <w:rPr>
                <w:rFonts w:hint="cs"/>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01B5E" w14:textId="77777777" w:rsidR="003A5633" w:rsidRPr="003A5633" w:rsidRDefault="003A5633" w:rsidP="00D549CB">
            <w:pPr>
              <w:pStyle w:val="headertabella0"/>
              <w:rPr>
                <w:rFonts w:hint="cs"/>
                <w:color w:val="002060"/>
              </w:rPr>
            </w:pPr>
            <w:r w:rsidRPr="003A5633">
              <w:rPr>
                <w:rFonts w:hint="cs"/>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6A5E4" w14:textId="77777777" w:rsidR="003A5633" w:rsidRPr="003A5633" w:rsidRDefault="003A5633" w:rsidP="00D549CB">
            <w:pPr>
              <w:pStyle w:val="headertabella0"/>
              <w:rPr>
                <w:rFonts w:hint="cs"/>
                <w:color w:val="002060"/>
              </w:rPr>
            </w:pPr>
            <w:r w:rsidRPr="003A5633">
              <w:rPr>
                <w:rFonts w:hint="cs"/>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6CCEA" w14:textId="77777777" w:rsidR="003A5633" w:rsidRPr="003A5633" w:rsidRDefault="003A5633" w:rsidP="00D549CB">
            <w:pPr>
              <w:pStyle w:val="headertabella0"/>
              <w:rPr>
                <w:rFonts w:hint="cs"/>
                <w:color w:val="002060"/>
              </w:rPr>
            </w:pPr>
            <w:r w:rsidRPr="003A5633">
              <w:rPr>
                <w:rFonts w:hint="cs"/>
                <w:color w:val="002060"/>
              </w:rPr>
              <w:t>PE</w:t>
            </w:r>
          </w:p>
        </w:tc>
      </w:tr>
      <w:tr w:rsidR="003A5633" w:rsidRPr="003A5633" w14:paraId="735B87FB" w14:textId="77777777" w:rsidTr="00D549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2122E9" w14:textId="77777777" w:rsidR="003A5633" w:rsidRPr="003A5633" w:rsidRDefault="003A5633" w:rsidP="00D549CB">
            <w:pPr>
              <w:pStyle w:val="rowtabella0"/>
              <w:rPr>
                <w:rFonts w:hint="cs"/>
                <w:color w:val="002060"/>
              </w:rPr>
            </w:pPr>
            <w:r w:rsidRPr="003A5633">
              <w:rPr>
                <w:rFonts w:hint="cs"/>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3993" w14:textId="77777777" w:rsidR="003A5633" w:rsidRPr="003A5633" w:rsidRDefault="003A5633" w:rsidP="00D549CB">
            <w:pPr>
              <w:pStyle w:val="rowtabella0"/>
              <w:jc w:val="center"/>
              <w:rPr>
                <w:rFonts w:hint="cs"/>
                <w:color w:val="002060"/>
              </w:rPr>
            </w:pPr>
            <w:r w:rsidRPr="003A5633">
              <w:rPr>
                <w:rFonts w:hint="cs"/>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E6E02"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FFA5"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2A45"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5DEE"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242B" w14:textId="77777777" w:rsidR="003A5633" w:rsidRPr="003A5633" w:rsidRDefault="003A5633" w:rsidP="00D549CB">
            <w:pPr>
              <w:pStyle w:val="rowtabella0"/>
              <w:jc w:val="center"/>
              <w:rPr>
                <w:rFonts w:hint="cs"/>
                <w:color w:val="002060"/>
              </w:rPr>
            </w:pPr>
            <w:r w:rsidRPr="003A5633">
              <w:rPr>
                <w:rFonts w:hint="cs"/>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3BA4"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015C" w14:textId="77777777" w:rsidR="003A5633" w:rsidRPr="003A5633" w:rsidRDefault="003A5633" w:rsidP="00D549CB">
            <w:pPr>
              <w:pStyle w:val="rowtabella0"/>
              <w:jc w:val="center"/>
              <w:rPr>
                <w:rFonts w:hint="cs"/>
                <w:color w:val="002060"/>
              </w:rPr>
            </w:pPr>
            <w:r w:rsidRPr="003A5633">
              <w:rPr>
                <w:rFonts w:hint="cs"/>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E6CA"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40193562"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C95A8" w14:textId="77777777" w:rsidR="003A5633" w:rsidRPr="003A5633" w:rsidRDefault="003A5633" w:rsidP="00D549CB">
            <w:pPr>
              <w:pStyle w:val="rowtabella0"/>
              <w:rPr>
                <w:rFonts w:hint="cs"/>
                <w:color w:val="002060"/>
                <w:lang w:val="en-US"/>
              </w:rPr>
            </w:pPr>
            <w:r w:rsidRPr="003A5633">
              <w:rPr>
                <w:rFonts w:hint="cs"/>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100B"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50CF"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F4BB"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9A7A"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0D6A"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18634" w14:textId="77777777" w:rsidR="003A5633" w:rsidRPr="003A5633" w:rsidRDefault="003A5633" w:rsidP="00D549CB">
            <w:pPr>
              <w:pStyle w:val="rowtabella0"/>
              <w:jc w:val="center"/>
              <w:rPr>
                <w:rFonts w:hint="cs"/>
                <w:color w:val="002060"/>
              </w:rPr>
            </w:pPr>
            <w:r w:rsidRPr="003A5633">
              <w:rPr>
                <w:rFonts w:hint="cs"/>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6BE8"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7627" w14:textId="77777777" w:rsidR="003A5633" w:rsidRPr="003A5633" w:rsidRDefault="003A5633" w:rsidP="00D549CB">
            <w:pPr>
              <w:pStyle w:val="rowtabella0"/>
              <w:jc w:val="center"/>
              <w:rPr>
                <w:rFonts w:hint="cs"/>
                <w:color w:val="002060"/>
              </w:rPr>
            </w:pPr>
            <w:r w:rsidRPr="003A5633">
              <w:rPr>
                <w:rFonts w:hint="cs"/>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8BF6"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60170985"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1C25A" w14:textId="77777777" w:rsidR="003A5633" w:rsidRPr="003A5633" w:rsidRDefault="003A5633" w:rsidP="00D549CB">
            <w:pPr>
              <w:pStyle w:val="rowtabella0"/>
              <w:rPr>
                <w:rFonts w:hint="cs"/>
                <w:color w:val="002060"/>
              </w:rPr>
            </w:pPr>
            <w:r w:rsidRPr="003A5633">
              <w:rPr>
                <w:rFonts w:hint="cs"/>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B0B2"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4068"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A1E9"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3019"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21BA"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8C99"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1B3FB"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7B54"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0281"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4EECEBE6"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51A7D" w14:textId="77777777" w:rsidR="003A5633" w:rsidRPr="003A5633" w:rsidRDefault="003A5633" w:rsidP="00D549CB">
            <w:pPr>
              <w:pStyle w:val="rowtabella0"/>
              <w:rPr>
                <w:rFonts w:hint="cs"/>
                <w:color w:val="002060"/>
              </w:rPr>
            </w:pPr>
            <w:r w:rsidRPr="003A5633">
              <w:rPr>
                <w:rFonts w:hint="cs"/>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3230" w14:textId="77777777" w:rsidR="003A5633" w:rsidRPr="003A5633" w:rsidRDefault="003A5633" w:rsidP="00D549CB">
            <w:pPr>
              <w:pStyle w:val="rowtabella0"/>
              <w:jc w:val="center"/>
              <w:rPr>
                <w:rFonts w:hint="cs"/>
                <w:color w:val="002060"/>
              </w:rPr>
            </w:pPr>
            <w:r w:rsidRPr="003A5633">
              <w:rPr>
                <w:rFonts w:hint="cs"/>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09D1"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8179"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F26B"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EFA0"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B787"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66D2"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69A5" w14:textId="77777777" w:rsidR="003A5633" w:rsidRPr="003A5633" w:rsidRDefault="003A5633" w:rsidP="00D549CB">
            <w:pPr>
              <w:pStyle w:val="rowtabella0"/>
              <w:jc w:val="center"/>
              <w:rPr>
                <w:rFonts w:hint="cs"/>
                <w:color w:val="002060"/>
              </w:rPr>
            </w:pPr>
            <w:r w:rsidRPr="003A5633">
              <w:rPr>
                <w:rFonts w:hint="cs"/>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B33C"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4E546B40"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2ADFE" w14:textId="77777777" w:rsidR="003A5633" w:rsidRPr="003A5633" w:rsidRDefault="003A5633" w:rsidP="00D549CB">
            <w:pPr>
              <w:pStyle w:val="rowtabella0"/>
              <w:rPr>
                <w:rFonts w:hint="cs"/>
                <w:color w:val="002060"/>
              </w:rPr>
            </w:pPr>
            <w:r w:rsidRPr="003A5633">
              <w:rPr>
                <w:rFonts w:hint="cs"/>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E881" w14:textId="77777777" w:rsidR="003A5633" w:rsidRPr="003A5633" w:rsidRDefault="003A5633" w:rsidP="00D549CB">
            <w:pPr>
              <w:pStyle w:val="rowtabella0"/>
              <w:jc w:val="center"/>
              <w:rPr>
                <w:rFonts w:hint="cs"/>
                <w:color w:val="002060"/>
              </w:rPr>
            </w:pPr>
            <w:r w:rsidRPr="003A5633">
              <w:rPr>
                <w:rFonts w:hint="cs"/>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60D2"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4ED3"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DC22"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B1E9"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FBE8"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CFF4" w14:textId="77777777" w:rsidR="003A5633" w:rsidRPr="003A5633" w:rsidRDefault="003A5633" w:rsidP="00D549CB">
            <w:pPr>
              <w:pStyle w:val="rowtabella0"/>
              <w:jc w:val="center"/>
              <w:rPr>
                <w:rFonts w:hint="cs"/>
                <w:color w:val="002060"/>
              </w:rPr>
            </w:pPr>
            <w:r w:rsidRPr="003A5633">
              <w:rPr>
                <w:rFonts w:hint="cs"/>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CF01"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53DF"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41996D65"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35CE8" w14:textId="77777777" w:rsidR="003A5633" w:rsidRPr="003A5633" w:rsidRDefault="003A5633" w:rsidP="00D549CB">
            <w:pPr>
              <w:pStyle w:val="rowtabella0"/>
              <w:rPr>
                <w:rFonts w:hint="cs"/>
                <w:color w:val="002060"/>
              </w:rPr>
            </w:pPr>
            <w:r w:rsidRPr="003A5633">
              <w:rPr>
                <w:rFonts w:hint="cs"/>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DDE9" w14:textId="77777777" w:rsidR="003A5633" w:rsidRPr="003A5633" w:rsidRDefault="003A5633" w:rsidP="00D549CB">
            <w:pPr>
              <w:pStyle w:val="rowtabella0"/>
              <w:jc w:val="center"/>
              <w:rPr>
                <w:rFonts w:hint="cs"/>
                <w:color w:val="002060"/>
              </w:rPr>
            </w:pPr>
            <w:r w:rsidRPr="003A5633">
              <w:rPr>
                <w:rFonts w:hint="cs"/>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253C"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56B9"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CE93"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EAF4C"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E4E7"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5A26" w14:textId="77777777" w:rsidR="003A5633" w:rsidRPr="003A5633" w:rsidRDefault="003A5633" w:rsidP="00D549CB">
            <w:pPr>
              <w:pStyle w:val="rowtabella0"/>
              <w:jc w:val="center"/>
              <w:rPr>
                <w:rFonts w:hint="cs"/>
                <w:color w:val="002060"/>
              </w:rPr>
            </w:pPr>
            <w:r w:rsidRPr="003A5633">
              <w:rPr>
                <w:rFonts w:hint="cs"/>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00A50" w14:textId="77777777" w:rsidR="003A5633" w:rsidRPr="003A5633" w:rsidRDefault="003A5633" w:rsidP="00D549CB">
            <w:pPr>
              <w:pStyle w:val="rowtabella0"/>
              <w:jc w:val="center"/>
              <w:rPr>
                <w:rFonts w:hint="cs"/>
                <w:color w:val="002060"/>
              </w:rPr>
            </w:pPr>
            <w:r w:rsidRPr="003A5633">
              <w:rPr>
                <w:rFonts w:hint="cs"/>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AD34"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0EC1DB1C"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69CCD" w14:textId="77777777" w:rsidR="003A5633" w:rsidRPr="003A5633" w:rsidRDefault="003A5633" w:rsidP="00D549CB">
            <w:pPr>
              <w:pStyle w:val="rowtabella0"/>
              <w:rPr>
                <w:rFonts w:hint="cs"/>
                <w:color w:val="002060"/>
              </w:rPr>
            </w:pPr>
            <w:r w:rsidRPr="003A5633">
              <w:rPr>
                <w:rFonts w:hint="cs"/>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A2789"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7C0D"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CAEC"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B586"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9DD6"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F181"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EF1A" w14:textId="77777777" w:rsidR="003A5633" w:rsidRPr="003A5633" w:rsidRDefault="003A5633" w:rsidP="00D549CB">
            <w:pPr>
              <w:pStyle w:val="rowtabella0"/>
              <w:jc w:val="center"/>
              <w:rPr>
                <w:rFonts w:hint="cs"/>
                <w:color w:val="002060"/>
              </w:rPr>
            </w:pPr>
            <w:r w:rsidRPr="003A5633">
              <w:rPr>
                <w:rFonts w:hint="cs"/>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A16C"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7211"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51CDF2E2"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F67FC" w14:textId="77777777" w:rsidR="003A5633" w:rsidRPr="003A5633" w:rsidRDefault="003A5633" w:rsidP="00D549CB">
            <w:pPr>
              <w:pStyle w:val="rowtabella0"/>
              <w:rPr>
                <w:rFonts w:hint="cs"/>
                <w:color w:val="002060"/>
              </w:rPr>
            </w:pPr>
            <w:r w:rsidRPr="003A5633">
              <w:rPr>
                <w:rFonts w:hint="cs"/>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0BD6"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C9B1"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D4093"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326DD"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AF7E"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725A" w14:textId="77777777" w:rsidR="003A5633" w:rsidRPr="003A5633" w:rsidRDefault="003A5633" w:rsidP="00D549CB">
            <w:pPr>
              <w:pStyle w:val="rowtabella0"/>
              <w:jc w:val="center"/>
              <w:rPr>
                <w:rFonts w:hint="cs"/>
                <w:color w:val="002060"/>
              </w:rPr>
            </w:pPr>
            <w:r w:rsidRPr="003A5633">
              <w:rPr>
                <w:rFonts w:hint="cs"/>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D105" w14:textId="77777777" w:rsidR="003A5633" w:rsidRPr="003A5633" w:rsidRDefault="003A5633" w:rsidP="00D549CB">
            <w:pPr>
              <w:pStyle w:val="rowtabella0"/>
              <w:jc w:val="center"/>
              <w:rPr>
                <w:rFonts w:hint="cs"/>
                <w:color w:val="002060"/>
              </w:rPr>
            </w:pPr>
            <w:r w:rsidRPr="003A5633">
              <w:rPr>
                <w:rFonts w:hint="cs"/>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17CFE"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DD62"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37945A00"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BB2B9" w14:textId="77777777" w:rsidR="003A5633" w:rsidRPr="003A5633" w:rsidRDefault="003A5633" w:rsidP="00D549CB">
            <w:pPr>
              <w:pStyle w:val="rowtabella0"/>
              <w:rPr>
                <w:rFonts w:hint="cs"/>
                <w:color w:val="002060"/>
              </w:rPr>
            </w:pPr>
            <w:r w:rsidRPr="003A5633">
              <w:rPr>
                <w:rFonts w:hint="cs"/>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4F41"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479C"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DABB"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EE1B"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6828"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6CB87" w14:textId="77777777" w:rsidR="003A5633" w:rsidRPr="003A5633" w:rsidRDefault="003A5633" w:rsidP="00D549CB">
            <w:pPr>
              <w:pStyle w:val="rowtabella0"/>
              <w:jc w:val="center"/>
              <w:rPr>
                <w:rFonts w:hint="cs"/>
                <w:color w:val="002060"/>
              </w:rPr>
            </w:pPr>
            <w:r w:rsidRPr="003A5633">
              <w:rPr>
                <w:rFonts w:hint="cs"/>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E3C5"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BB5B"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7424"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4BE39677"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D926F" w14:textId="77777777" w:rsidR="003A5633" w:rsidRPr="003A5633" w:rsidRDefault="003A5633" w:rsidP="00D549CB">
            <w:pPr>
              <w:pStyle w:val="rowtabella0"/>
              <w:rPr>
                <w:rFonts w:hint="cs"/>
                <w:color w:val="002060"/>
              </w:rPr>
            </w:pPr>
            <w:r w:rsidRPr="003A5633">
              <w:rPr>
                <w:rFonts w:hint="cs"/>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7D66"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7A0F"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80A4"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02B3"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4EE4"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4DB4"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DA2C" w14:textId="77777777" w:rsidR="003A5633" w:rsidRPr="003A5633" w:rsidRDefault="003A5633" w:rsidP="00D549CB">
            <w:pPr>
              <w:pStyle w:val="rowtabella0"/>
              <w:jc w:val="center"/>
              <w:rPr>
                <w:rFonts w:hint="cs"/>
                <w:color w:val="002060"/>
              </w:rPr>
            </w:pPr>
            <w:r w:rsidRPr="003A5633">
              <w:rPr>
                <w:rFonts w:hint="cs"/>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6D0E"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65DD"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7994DF8C"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0427F" w14:textId="77777777" w:rsidR="003A5633" w:rsidRPr="003A5633" w:rsidRDefault="003A5633" w:rsidP="00D549CB">
            <w:pPr>
              <w:pStyle w:val="rowtabella0"/>
              <w:rPr>
                <w:rFonts w:hint="cs"/>
                <w:color w:val="002060"/>
              </w:rPr>
            </w:pPr>
            <w:r w:rsidRPr="003A5633">
              <w:rPr>
                <w:rFonts w:hint="cs"/>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F83A"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86BC"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C6F1"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F3EC"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9A5FD"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9B21" w14:textId="77777777" w:rsidR="003A5633" w:rsidRPr="003A5633" w:rsidRDefault="003A5633" w:rsidP="00D549CB">
            <w:pPr>
              <w:pStyle w:val="rowtabella0"/>
              <w:jc w:val="center"/>
              <w:rPr>
                <w:rFonts w:hint="cs"/>
                <w:color w:val="002060"/>
              </w:rPr>
            </w:pPr>
            <w:r w:rsidRPr="003A5633">
              <w:rPr>
                <w:rFonts w:hint="cs"/>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E7A7" w14:textId="77777777" w:rsidR="003A5633" w:rsidRPr="003A5633" w:rsidRDefault="003A5633" w:rsidP="00D549CB">
            <w:pPr>
              <w:pStyle w:val="rowtabella0"/>
              <w:jc w:val="center"/>
              <w:rPr>
                <w:rFonts w:hint="cs"/>
                <w:color w:val="002060"/>
              </w:rPr>
            </w:pPr>
            <w:r w:rsidRPr="003A5633">
              <w:rPr>
                <w:rFonts w:hint="cs"/>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C105"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B502"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7361AE3D" w14:textId="77777777" w:rsidTr="00D549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50E52F" w14:textId="77777777" w:rsidR="003A5633" w:rsidRPr="003A5633" w:rsidRDefault="003A5633" w:rsidP="00D549CB">
            <w:pPr>
              <w:pStyle w:val="rowtabella0"/>
              <w:rPr>
                <w:rFonts w:hint="cs"/>
                <w:color w:val="002060"/>
              </w:rPr>
            </w:pPr>
            <w:r w:rsidRPr="003A5633">
              <w:rPr>
                <w:rFonts w:hint="cs"/>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287F"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639B"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187C"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2B75"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FC3F"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E770"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728D" w14:textId="77777777" w:rsidR="003A5633" w:rsidRPr="003A5633" w:rsidRDefault="003A5633" w:rsidP="00D549CB">
            <w:pPr>
              <w:pStyle w:val="rowtabella0"/>
              <w:jc w:val="center"/>
              <w:rPr>
                <w:rFonts w:hint="cs"/>
                <w:color w:val="002060"/>
              </w:rPr>
            </w:pPr>
            <w:r w:rsidRPr="003A5633">
              <w:rPr>
                <w:rFonts w:hint="cs"/>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7446"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6E3B" w14:textId="77777777" w:rsidR="003A5633" w:rsidRPr="003A5633" w:rsidRDefault="003A5633" w:rsidP="00D549CB">
            <w:pPr>
              <w:pStyle w:val="rowtabella0"/>
              <w:jc w:val="center"/>
              <w:rPr>
                <w:rFonts w:hint="cs"/>
                <w:color w:val="002060"/>
              </w:rPr>
            </w:pPr>
            <w:r w:rsidRPr="003A5633">
              <w:rPr>
                <w:rFonts w:hint="cs"/>
                <w:color w:val="002060"/>
              </w:rPr>
              <w:t>0</w:t>
            </w:r>
          </w:p>
        </w:tc>
      </w:tr>
    </w:tbl>
    <w:p w14:paraId="05664E14" w14:textId="77777777" w:rsidR="003A5633" w:rsidRPr="003A5633" w:rsidRDefault="003A5633" w:rsidP="003A5633">
      <w:pPr>
        <w:pStyle w:val="breakline"/>
        <w:rPr>
          <w:rFonts w:eastAsiaTheme="minorEastAsia" w:hint="cs"/>
          <w:color w:val="002060"/>
        </w:rPr>
      </w:pPr>
    </w:p>
    <w:p w14:paraId="40CE08BE" w14:textId="77777777" w:rsidR="003A5633" w:rsidRPr="003A5633" w:rsidRDefault="003A5633" w:rsidP="003A5633">
      <w:pPr>
        <w:pStyle w:val="breakline"/>
        <w:rPr>
          <w:color w:val="002060"/>
        </w:rPr>
      </w:pPr>
    </w:p>
    <w:p w14:paraId="3B3232B2" w14:textId="77777777" w:rsidR="003A5633" w:rsidRPr="003A5633" w:rsidRDefault="003A5633" w:rsidP="003A5633">
      <w:pPr>
        <w:pStyle w:val="sottotitolocampionato10"/>
        <w:rPr>
          <w:color w:val="002060"/>
        </w:rPr>
      </w:pPr>
      <w:r w:rsidRPr="003A5633">
        <w:rPr>
          <w:rFonts w:hint="cs"/>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A5633" w:rsidRPr="003A5633" w14:paraId="15C10CB6" w14:textId="77777777" w:rsidTr="00D549C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FB00F" w14:textId="77777777" w:rsidR="003A5633" w:rsidRPr="003A5633" w:rsidRDefault="003A5633" w:rsidP="00D549CB">
            <w:pPr>
              <w:pStyle w:val="headertabella0"/>
              <w:rPr>
                <w:rFonts w:hint="cs"/>
                <w:color w:val="002060"/>
              </w:rPr>
            </w:pPr>
            <w:r w:rsidRPr="003A5633">
              <w:rPr>
                <w:rFonts w:hint="cs"/>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1D750" w14:textId="77777777" w:rsidR="003A5633" w:rsidRPr="003A5633" w:rsidRDefault="003A5633" w:rsidP="00D549CB">
            <w:pPr>
              <w:pStyle w:val="headertabella0"/>
              <w:rPr>
                <w:rFonts w:hint="cs"/>
                <w:color w:val="002060"/>
              </w:rPr>
            </w:pPr>
            <w:r w:rsidRPr="003A5633">
              <w:rPr>
                <w:rFonts w:hint="cs"/>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DE3D1" w14:textId="77777777" w:rsidR="003A5633" w:rsidRPr="003A5633" w:rsidRDefault="003A5633" w:rsidP="00D549CB">
            <w:pPr>
              <w:pStyle w:val="headertabella0"/>
              <w:rPr>
                <w:rFonts w:hint="cs"/>
                <w:color w:val="002060"/>
              </w:rPr>
            </w:pPr>
            <w:r w:rsidRPr="003A5633">
              <w:rPr>
                <w:rFonts w:hint="cs"/>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994E7" w14:textId="77777777" w:rsidR="003A5633" w:rsidRPr="003A5633" w:rsidRDefault="003A5633" w:rsidP="00D549CB">
            <w:pPr>
              <w:pStyle w:val="headertabella0"/>
              <w:rPr>
                <w:rFonts w:hint="cs"/>
                <w:color w:val="002060"/>
              </w:rPr>
            </w:pPr>
            <w:r w:rsidRPr="003A5633">
              <w:rPr>
                <w:rFonts w:hint="cs"/>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242CD" w14:textId="77777777" w:rsidR="003A5633" w:rsidRPr="003A5633" w:rsidRDefault="003A5633" w:rsidP="00D549CB">
            <w:pPr>
              <w:pStyle w:val="headertabella0"/>
              <w:rPr>
                <w:rFonts w:hint="cs"/>
                <w:color w:val="002060"/>
              </w:rPr>
            </w:pPr>
            <w:r w:rsidRPr="003A5633">
              <w:rPr>
                <w:rFonts w:hint="cs"/>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986FF" w14:textId="77777777" w:rsidR="003A5633" w:rsidRPr="003A5633" w:rsidRDefault="003A5633" w:rsidP="00D549CB">
            <w:pPr>
              <w:pStyle w:val="headertabella0"/>
              <w:rPr>
                <w:rFonts w:hint="cs"/>
                <w:color w:val="002060"/>
              </w:rPr>
            </w:pPr>
            <w:r w:rsidRPr="003A5633">
              <w:rPr>
                <w:rFonts w:hint="cs"/>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C93EB" w14:textId="77777777" w:rsidR="003A5633" w:rsidRPr="003A5633" w:rsidRDefault="003A5633" w:rsidP="00D549CB">
            <w:pPr>
              <w:pStyle w:val="headertabella0"/>
              <w:rPr>
                <w:rFonts w:hint="cs"/>
                <w:color w:val="002060"/>
              </w:rPr>
            </w:pPr>
            <w:r w:rsidRPr="003A5633">
              <w:rPr>
                <w:rFonts w:hint="cs"/>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36973" w14:textId="77777777" w:rsidR="003A5633" w:rsidRPr="003A5633" w:rsidRDefault="003A5633" w:rsidP="00D549CB">
            <w:pPr>
              <w:pStyle w:val="headertabella0"/>
              <w:rPr>
                <w:rFonts w:hint="cs"/>
                <w:color w:val="002060"/>
              </w:rPr>
            </w:pPr>
            <w:r w:rsidRPr="003A5633">
              <w:rPr>
                <w:rFonts w:hint="cs"/>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13AC5" w14:textId="77777777" w:rsidR="003A5633" w:rsidRPr="003A5633" w:rsidRDefault="003A5633" w:rsidP="00D549CB">
            <w:pPr>
              <w:pStyle w:val="headertabella0"/>
              <w:rPr>
                <w:rFonts w:hint="cs"/>
                <w:color w:val="002060"/>
              </w:rPr>
            </w:pPr>
            <w:r w:rsidRPr="003A5633">
              <w:rPr>
                <w:rFonts w:hint="cs"/>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850D1" w14:textId="77777777" w:rsidR="003A5633" w:rsidRPr="003A5633" w:rsidRDefault="003A5633" w:rsidP="00D549CB">
            <w:pPr>
              <w:pStyle w:val="headertabella0"/>
              <w:rPr>
                <w:rFonts w:hint="cs"/>
                <w:color w:val="002060"/>
              </w:rPr>
            </w:pPr>
            <w:r w:rsidRPr="003A5633">
              <w:rPr>
                <w:rFonts w:hint="cs"/>
                <w:color w:val="002060"/>
              </w:rPr>
              <w:t>PE</w:t>
            </w:r>
          </w:p>
        </w:tc>
      </w:tr>
      <w:tr w:rsidR="003A5633" w:rsidRPr="003A5633" w14:paraId="3EDB476F" w14:textId="77777777" w:rsidTr="00D549C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117118" w14:textId="77777777" w:rsidR="003A5633" w:rsidRPr="003A5633" w:rsidRDefault="003A5633" w:rsidP="00D549CB">
            <w:pPr>
              <w:pStyle w:val="rowtabella0"/>
              <w:rPr>
                <w:rFonts w:hint="cs"/>
                <w:color w:val="002060"/>
              </w:rPr>
            </w:pPr>
            <w:r w:rsidRPr="003A5633">
              <w:rPr>
                <w:rFonts w:hint="cs"/>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6A6D"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C718"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A1FD"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1837"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BD64"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5CC6" w14:textId="77777777" w:rsidR="003A5633" w:rsidRPr="003A5633" w:rsidRDefault="003A5633" w:rsidP="00D549CB">
            <w:pPr>
              <w:pStyle w:val="rowtabella0"/>
              <w:jc w:val="center"/>
              <w:rPr>
                <w:rFonts w:hint="cs"/>
                <w:color w:val="002060"/>
              </w:rPr>
            </w:pPr>
            <w:r w:rsidRPr="003A5633">
              <w:rPr>
                <w:rFonts w:hint="cs"/>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01A7" w14:textId="77777777" w:rsidR="003A5633" w:rsidRPr="003A5633" w:rsidRDefault="003A5633" w:rsidP="00D549CB">
            <w:pPr>
              <w:pStyle w:val="rowtabella0"/>
              <w:jc w:val="center"/>
              <w:rPr>
                <w:rFonts w:hint="cs"/>
                <w:color w:val="002060"/>
              </w:rPr>
            </w:pPr>
            <w:r w:rsidRPr="003A5633">
              <w:rPr>
                <w:rFonts w:hint="cs"/>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48D3"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825F"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43FA90FB"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04DC1" w14:textId="77777777" w:rsidR="003A5633" w:rsidRPr="003A5633" w:rsidRDefault="003A5633" w:rsidP="00D549CB">
            <w:pPr>
              <w:pStyle w:val="rowtabella0"/>
              <w:rPr>
                <w:rFonts w:hint="cs"/>
                <w:color w:val="002060"/>
              </w:rPr>
            </w:pPr>
            <w:r w:rsidRPr="003A5633">
              <w:rPr>
                <w:rFonts w:hint="cs"/>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DC8D" w14:textId="77777777" w:rsidR="003A5633" w:rsidRPr="003A5633" w:rsidRDefault="003A5633" w:rsidP="00D549CB">
            <w:pPr>
              <w:pStyle w:val="rowtabella0"/>
              <w:jc w:val="center"/>
              <w:rPr>
                <w:rFonts w:hint="cs"/>
                <w:color w:val="002060"/>
              </w:rPr>
            </w:pPr>
            <w:r w:rsidRPr="003A5633">
              <w:rPr>
                <w:rFonts w:hint="cs"/>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D561"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C101"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2A3D"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4F0F"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D7AD" w14:textId="77777777" w:rsidR="003A5633" w:rsidRPr="003A5633" w:rsidRDefault="003A5633" w:rsidP="00D549CB">
            <w:pPr>
              <w:pStyle w:val="rowtabella0"/>
              <w:jc w:val="center"/>
              <w:rPr>
                <w:rFonts w:hint="cs"/>
                <w:color w:val="002060"/>
              </w:rPr>
            </w:pPr>
            <w:r w:rsidRPr="003A5633">
              <w:rPr>
                <w:rFonts w:hint="cs"/>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F0E6"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7482" w14:textId="77777777" w:rsidR="003A5633" w:rsidRPr="003A5633" w:rsidRDefault="003A5633" w:rsidP="00D549CB">
            <w:pPr>
              <w:pStyle w:val="rowtabella0"/>
              <w:jc w:val="center"/>
              <w:rPr>
                <w:rFonts w:hint="cs"/>
                <w:color w:val="002060"/>
              </w:rPr>
            </w:pPr>
            <w:r w:rsidRPr="003A5633">
              <w:rPr>
                <w:rFonts w:hint="cs"/>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679C"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0F94E16E"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8C7B2" w14:textId="77777777" w:rsidR="003A5633" w:rsidRPr="003A5633" w:rsidRDefault="003A5633" w:rsidP="00D549CB">
            <w:pPr>
              <w:pStyle w:val="rowtabella0"/>
              <w:rPr>
                <w:rFonts w:hint="cs"/>
                <w:color w:val="002060"/>
              </w:rPr>
            </w:pPr>
            <w:r w:rsidRPr="003A5633">
              <w:rPr>
                <w:rFonts w:hint="cs"/>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1E1B0" w14:textId="77777777" w:rsidR="003A5633" w:rsidRPr="003A5633" w:rsidRDefault="003A5633" w:rsidP="00D549CB">
            <w:pPr>
              <w:pStyle w:val="rowtabella0"/>
              <w:jc w:val="center"/>
              <w:rPr>
                <w:rFonts w:hint="cs"/>
                <w:color w:val="002060"/>
              </w:rPr>
            </w:pPr>
            <w:r w:rsidRPr="003A5633">
              <w:rPr>
                <w:rFonts w:hint="cs"/>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F7AE"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806A"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30D0"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5EED"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68E3" w14:textId="77777777" w:rsidR="003A5633" w:rsidRPr="003A5633" w:rsidRDefault="003A5633" w:rsidP="00D549CB">
            <w:pPr>
              <w:pStyle w:val="rowtabella0"/>
              <w:jc w:val="center"/>
              <w:rPr>
                <w:rFonts w:hint="cs"/>
                <w:color w:val="002060"/>
              </w:rPr>
            </w:pPr>
            <w:r w:rsidRPr="003A5633">
              <w:rPr>
                <w:rFonts w:hint="cs"/>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AE8D"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01C9" w14:textId="77777777" w:rsidR="003A5633" w:rsidRPr="003A5633" w:rsidRDefault="003A5633" w:rsidP="00D549CB">
            <w:pPr>
              <w:pStyle w:val="rowtabella0"/>
              <w:jc w:val="center"/>
              <w:rPr>
                <w:rFonts w:hint="cs"/>
                <w:color w:val="002060"/>
              </w:rPr>
            </w:pPr>
            <w:r w:rsidRPr="003A5633">
              <w:rPr>
                <w:rFonts w:hint="cs"/>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3616"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538C28A9"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900F7" w14:textId="77777777" w:rsidR="003A5633" w:rsidRPr="003A5633" w:rsidRDefault="003A5633" w:rsidP="00D549CB">
            <w:pPr>
              <w:pStyle w:val="rowtabella0"/>
              <w:rPr>
                <w:rFonts w:hint="cs"/>
                <w:color w:val="002060"/>
              </w:rPr>
            </w:pPr>
            <w:r w:rsidRPr="003A5633">
              <w:rPr>
                <w:rFonts w:hint="cs"/>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F2EC" w14:textId="77777777" w:rsidR="003A5633" w:rsidRPr="003A5633" w:rsidRDefault="003A5633" w:rsidP="00D549CB">
            <w:pPr>
              <w:pStyle w:val="rowtabella0"/>
              <w:jc w:val="center"/>
              <w:rPr>
                <w:rFonts w:hint="cs"/>
                <w:color w:val="002060"/>
              </w:rPr>
            </w:pPr>
            <w:r w:rsidRPr="003A5633">
              <w:rPr>
                <w:rFonts w:hint="cs"/>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36DA"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3158"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E93D"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B50E"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C981" w14:textId="77777777" w:rsidR="003A5633" w:rsidRPr="003A5633" w:rsidRDefault="003A5633" w:rsidP="00D549CB">
            <w:pPr>
              <w:pStyle w:val="rowtabella0"/>
              <w:jc w:val="center"/>
              <w:rPr>
                <w:rFonts w:hint="cs"/>
                <w:color w:val="002060"/>
              </w:rPr>
            </w:pPr>
            <w:r w:rsidRPr="003A5633">
              <w:rPr>
                <w:rFonts w:hint="cs"/>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3799"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CB57" w14:textId="77777777" w:rsidR="003A5633" w:rsidRPr="003A5633" w:rsidRDefault="003A5633" w:rsidP="00D549CB">
            <w:pPr>
              <w:pStyle w:val="rowtabella0"/>
              <w:jc w:val="center"/>
              <w:rPr>
                <w:rFonts w:hint="cs"/>
                <w:color w:val="002060"/>
              </w:rPr>
            </w:pPr>
            <w:r w:rsidRPr="003A5633">
              <w:rPr>
                <w:rFonts w:hint="cs"/>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8B84"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4C236F51"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0AFD7" w14:textId="77777777" w:rsidR="003A5633" w:rsidRPr="003A5633" w:rsidRDefault="003A5633" w:rsidP="00D549CB">
            <w:pPr>
              <w:pStyle w:val="rowtabella0"/>
              <w:rPr>
                <w:rFonts w:hint="cs"/>
                <w:color w:val="002060"/>
              </w:rPr>
            </w:pPr>
            <w:r w:rsidRPr="003A5633">
              <w:rPr>
                <w:rFonts w:hint="cs"/>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99C9"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5CDB"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172B"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D61E"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FC5C"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4FDB" w14:textId="77777777" w:rsidR="003A5633" w:rsidRPr="003A5633" w:rsidRDefault="003A5633" w:rsidP="00D549CB">
            <w:pPr>
              <w:pStyle w:val="rowtabella0"/>
              <w:jc w:val="center"/>
              <w:rPr>
                <w:rFonts w:hint="cs"/>
                <w:color w:val="002060"/>
              </w:rPr>
            </w:pPr>
            <w:r w:rsidRPr="003A5633">
              <w:rPr>
                <w:rFonts w:hint="cs"/>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56E8" w14:textId="77777777" w:rsidR="003A5633" w:rsidRPr="003A5633" w:rsidRDefault="003A5633" w:rsidP="00D549CB">
            <w:pPr>
              <w:pStyle w:val="rowtabella0"/>
              <w:jc w:val="center"/>
              <w:rPr>
                <w:rFonts w:hint="cs"/>
                <w:color w:val="002060"/>
              </w:rPr>
            </w:pPr>
            <w:r w:rsidRPr="003A5633">
              <w:rPr>
                <w:rFonts w:hint="cs"/>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CDA9" w14:textId="77777777" w:rsidR="003A5633" w:rsidRPr="003A5633" w:rsidRDefault="003A5633" w:rsidP="00D549CB">
            <w:pPr>
              <w:pStyle w:val="rowtabella0"/>
              <w:jc w:val="center"/>
              <w:rPr>
                <w:rFonts w:hint="cs"/>
                <w:color w:val="002060"/>
              </w:rPr>
            </w:pPr>
            <w:r w:rsidRPr="003A5633">
              <w:rPr>
                <w:rFonts w:hint="cs"/>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9BE5"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25636115"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24913" w14:textId="77777777" w:rsidR="003A5633" w:rsidRPr="003A5633" w:rsidRDefault="003A5633" w:rsidP="00D549CB">
            <w:pPr>
              <w:pStyle w:val="rowtabella0"/>
              <w:rPr>
                <w:rFonts w:hint="cs"/>
                <w:color w:val="002060"/>
              </w:rPr>
            </w:pPr>
            <w:r w:rsidRPr="003A5633">
              <w:rPr>
                <w:rFonts w:hint="cs"/>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1ECA" w14:textId="77777777" w:rsidR="003A5633" w:rsidRPr="003A5633" w:rsidRDefault="003A5633" w:rsidP="00D549CB">
            <w:pPr>
              <w:pStyle w:val="rowtabella0"/>
              <w:jc w:val="center"/>
              <w:rPr>
                <w:rFonts w:hint="cs"/>
                <w:color w:val="002060"/>
              </w:rPr>
            </w:pPr>
            <w:r w:rsidRPr="003A5633">
              <w:rPr>
                <w:rFonts w:hint="cs"/>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10C3"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D976"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6ECA"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1CF0"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1035" w14:textId="77777777" w:rsidR="003A5633" w:rsidRPr="003A5633" w:rsidRDefault="003A5633" w:rsidP="00D549CB">
            <w:pPr>
              <w:pStyle w:val="rowtabella0"/>
              <w:jc w:val="center"/>
              <w:rPr>
                <w:rFonts w:hint="cs"/>
                <w:color w:val="002060"/>
              </w:rPr>
            </w:pPr>
            <w:r w:rsidRPr="003A5633">
              <w:rPr>
                <w:rFonts w:hint="cs"/>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A630" w14:textId="77777777" w:rsidR="003A5633" w:rsidRPr="003A5633" w:rsidRDefault="003A5633" w:rsidP="00D549CB">
            <w:pPr>
              <w:pStyle w:val="rowtabella0"/>
              <w:jc w:val="center"/>
              <w:rPr>
                <w:rFonts w:hint="cs"/>
                <w:color w:val="002060"/>
              </w:rPr>
            </w:pPr>
            <w:r w:rsidRPr="003A5633">
              <w:rPr>
                <w:rFonts w:hint="cs"/>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2640"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4288"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0D73A0F7"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017E6" w14:textId="77777777" w:rsidR="003A5633" w:rsidRPr="003A5633" w:rsidRDefault="003A5633" w:rsidP="00D549CB">
            <w:pPr>
              <w:pStyle w:val="rowtabella0"/>
              <w:rPr>
                <w:rFonts w:hint="cs"/>
                <w:color w:val="002060"/>
              </w:rPr>
            </w:pPr>
            <w:r w:rsidRPr="003A5633">
              <w:rPr>
                <w:rFonts w:hint="cs"/>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D860"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C499"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06BC"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3C87"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E5E8"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A71C" w14:textId="77777777" w:rsidR="003A5633" w:rsidRPr="003A5633" w:rsidRDefault="003A5633" w:rsidP="00D549CB">
            <w:pPr>
              <w:pStyle w:val="rowtabella0"/>
              <w:jc w:val="center"/>
              <w:rPr>
                <w:rFonts w:hint="cs"/>
                <w:color w:val="002060"/>
              </w:rPr>
            </w:pPr>
            <w:r w:rsidRPr="003A5633">
              <w:rPr>
                <w:rFonts w:hint="cs"/>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AEFF" w14:textId="77777777" w:rsidR="003A5633" w:rsidRPr="003A5633" w:rsidRDefault="003A5633" w:rsidP="00D549CB">
            <w:pPr>
              <w:pStyle w:val="rowtabella0"/>
              <w:jc w:val="center"/>
              <w:rPr>
                <w:rFonts w:hint="cs"/>
                <w:color w:val="002060"/>
              </w:rPr>
            </w:pPr>
            <w:r w:rsidRPr="003A5633">
              <w:rPr>
                <w:rFonts w:hint="cs"/>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2D9A"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32EE"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14D08109"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2E8AB" w14:textId="77777777" w:rsidR="003A5633" w:rsidRPr="003A5633" w:rsidRDefault="003A5633" w:rsidP="00D549CB">
            <w:pPr>
              <w:pStyle w:val="rowtabella0"/>
              <w:rPr>
                <w:rFonts w:hint="cs"/>
                <w:color w:val="002060"/>
              </w:rPr>
            </w:pPr>
            <w:r w:rsidRPr="003A5633">
              <w:rPr>
                <w:rFonts w:hint="cs"/>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49FCB" w14:textId="77777777" w:rsidR="003A5633" w:rsidRPr="003A5633" w:rsidRDefault="003A5633" w:rsidP="00D549CB">
            <w:pPr>
              <w:pStyle w:val="rowtabella0"/>
              <w:jc w:val="center"/>
              <w:rPr>
                <w:rFonts w:hint="cs"/>
                <w:color w:val="002060"/>
              </w:rPr>
            </w:pPr>
            <w:r w:rsidRPr="003A5633">
              <w:rPr>
                <w:rFonts w:hint="cs"/>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0702"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D6E2"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5904"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E224"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6A4D" w14:textId="77777777" w:rsidR="003A5633" w:rsidRPr="003A5633" w:rsidRDefault="003A5633" w:rsidP="00D549CB">
            <w:pPr>
              <w:pStyle w:val="rowtabella0"/>
              <w:jc w:val="center"/>
              <w:rPr>
                <w:rFonts w:hint="cs"/>
                <w:color w:val="002060"/>
              </w:rPr>
            </w:pPr>
            <w:r w:rsidRPr="003A5633">
              <w:rPr>
                <w:rFonts w:hint="cs"/>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E309" w14:textId="77777777" w:rsidR="003A5633" w:rsidRPr="003A5633" w:rsidRDefault="003A5633" w:rsidP="00D549CB">
            <w:pPr>
              <w:pStyle w:val="rowtabella0"/>
              <w:jc w:val="center"/>
              <w:rPr>
                <w:rFonts w:hint="cs"/>
                <w:color w:val="002060"/>
              </w:rPr>
            </w:pPr>
            <w:r w:rsidRPr="003A5633">
              <w:rPr>
                <w:rFonts w:hint="cs"/>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D305" w14:textId="77777777" w:rsidR="003A5633" w:rsidRPr="003A5633" w:rsidRDefault="003A5633" w:rsidP="00D549CB">
            <w:pPr>
              <w:pStyle w:val="rowtabella0"/>
              <w:jc w:val="center"/>
              <w:rPr>
                <w:rFonts w:hint="cs"/>
                <w:color w:val="002060"/>
              </w:rPr>
            </w:pPr>
            <w:r w:rsidRPr="003A5633">
              <w:rPr>
                <w:rFonts w:hint="cs"/>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3F4F"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6B879A64"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2E6C0" w14:textId="77777777" w:rsidR="003A5633" w:rsidRPr="003A5633" w:rsidRDefault="003A5633" w:rsidP="00D549CB">
            <w:pPr>
              <w:pStyle w:val="rowtabella0"/>
              <w:rPr>
                <w:rFonts w:hint="cs"/>
                <w:color w:val="002060"/>
              </w:rPr>
            </w:pPr>
            <w:r w:rsidRPr="003A5633">
              <w:rPr>
                <w:rFonts w:hint="cs"/>
                <w:color w:val="002060"/>
              </w:rPr>
              <w:t xml:space="preserve">POL.D. </w:t>
            </w:r>
            <w:proofErr w:type="gramStart"/>
            <w:r w:rsidRPr="003A5633">
              <w:rPr>
                <w:rFonts w:hint="cs"/>
                <w:color w:val="002060"/>
              </w:rPr>
              <w:t>U.MANDOLESI</w:t>
            </w:r>
            <w:proofErr w:type="gramEnd"/>
            <w:r w:rsidRPr="003A5633">
              <w:rPr>
                <w:rFonts w:hint="cs"/>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1B3C"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8B37"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7C38"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F55DF"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2A93"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05B8" w14:textId="77777777" w:rsidR="003A5633" w:rsidRPr="003A5633" w:rsidRDefault="003A5633" w:rsidP="00D549CB">
            <w:pPr>
              <w:pStyle w:val="rowtabella0"/>
              <w:jc w:val="center"/>
              <w:rPr>
                <w:rFonts w:hint="cs"/>
                <w:color w:val="002060"/>
              </w:rPr>
            </w:pPr>
            <w:r w:rsidRPr="003A5633">
              <w:rPr>
                <w:rFonts w:hint="cs"/>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4627" w14:textId="77777777" w:rsidR="003A5633" w:rsidRPr="003A5633" w:rsidRDefault="003A5633" w:rsidP="00D549CB">
            <w:pPr>
              <w:pStyle w:val="rowtabella0"/>
              <w:jc w:val="center"/>
              <w:rPr>
                <w:rFonts w:hint="cs"/>
                <w:color w:val="002060"/>
              </w:rPr>
            </w:pPr>
            <w:r w:rsidRPr="003A5633">
              <w:rPr>
                <w:rFonts w:hint="cs"/>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05A2"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EBEC"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0912CEFF"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3AF07A" w14:textId="77777777" w:rsidR="003A5633" w:rsidRPr="003A5633" w:rsidRDefault="003A5633" w:rsidP="00D549CB">
            <w:pPr>
              <w:pStyle w:val="rowtabella0"/>
              <w:rPr>
                <w:rFonts w:hint="cs"/>
                <w:color w:val="002060"/>
              </w:rPr>
            </w:pPr>
            <w:r w:rsidRPr="003A5633">
              <w:rPr>
                <w:rFonts w:hint="cs"/>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65CB" w14:textId="77777777" w:rsidR="003A5633" w:rsidRPr="003A5633" w:rsidRDefault="003A5633" w:rsidP="00D549CB">
            <w:pPr>
              <w:pStyle w:val="rowtabella0"/>
              <w:jc w:val="center"/>
              <w:rPr>
                <w:rFonts w:hint="cs"/>
                <w:color w:val="002060"/>
              </w:rPr>
            </w:pPr>
            <w:r w:rsidRPr="003A5633">
              <w:rPr>
                <w:rFonts w:hint="cs"/>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5DEB0"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CB36C"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F387"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A4BD9"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9A74" w14:textId="77777777" w:rsidR="003A5633" w:rsidRPr="003A5633" w:rsidRDefault="003A5633" w:rsidP="00D549CB">
            <w:pPr>
              <w:pStyle w:val="rowtabella0"/>
              <w:jc w:val="center"/>
              <w:rPr>
                <w:rFonts w:hint="cs"/>
                <w:color w:val="002060"/>
              </w:rPr>
            </w:pPr>
            <w:r w:rsidRPr="003A5633">
              <w:rPr>
                <w:rFonts w:hint="cs"/>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06B7" w14:textId="77777777" w:rsidR="003A5633" w:rsidRPr="003A5633" w:rsidRDefault="003A5633" w:rsidP="00D549CB">
            <w:pPr>
              <w:pStyle w:val="rowtabella0"/>
              <w:jc w:val="center"/>
              <w:rPr>
                <w:rFonts w:hint="cs"/>
                <w:color w:val="002060"/>
              </w:rPr>
            </w:pPr>
            <w:r w:rsidRPr="003A5633">
              <w:rPr>
                <w:rFonts w:hint="cs"/>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8B9F" w14:textId="77777777" w:rsidR="003A5633" w:rsidRPr="003A5633" w:rsidRDefault="003A5633" w:rsidP="00D549CB">
            <w:pPr>
              <w:pStyle w:val="rowtabella0"/>
              <w:jc w:val="center"/>
              <w:rPr>
                <w:rFonts w:hint="cs"/>
                <w:color w:val="002060"/>
              </w:rPr>
            </w:pPr>
            <w:r w:rsidRPr="003A5633">
              <w:rPr>
                <w:rFonts w:hint="cs"/>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3765"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1473195E" w14:textId="77777777" w:rsidTr="00D549C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BD40B" w14:textId="77777777" w:rsidR="003A5633" w:rsidRPr="003A5633" w:rsidRDefault="003A5633" w:rsidP="00D549CB">
            <w:pPr>
              <w:pStyle w:val="rowtabella0"/>
              <w:rPr>
                <w:rFonts w:hint="cs"/>
                <w:color w:val="002060"/>
              </w:rPr>
            </w:pPr>
            <w:r w:rsidRPr="003A5633">
              <w:rPr>
                <w:rFonts w:hint="cs"/>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87CE"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D38F"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FA1B"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9986" w14:textId="77777777" w:rsidR="003A5633" w:rsidRPr="003A5633" w:rsidRDefault="003A5633" w:rsidP="00D549CB">
            <w:pPr>
              <w:pStyle w:val="rowtabella0"/>
              <w:jc w:val="center"/>
              <w:rPr>
                <w:rFonts w:hint="cs"/>
                <w:color w:val="002060"/>
              </w:rPr>
            </w:pPr>
            <w:r w:rsidRPr="003A5633">
              <w:rPr>
                <w:rFonts w:hint="cs"/>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A0F7" w14:textId="77777777" w:rsidR="003A5633" w:rsidRPr="003A5633" w:rsidRDefault="003A5633" w:rsidP="00D549CB">
            <w:pPr>
              <w:pStyle w:val="rowtabella0"/>
              <w:jc w:val="center"/>
              <w:rPr>
                <w:rFonts w:hint="cs"/>
                <w:color w:val="002060"/>
              </w:rPr>
            </w:pPr>
            <w:r w:rsidRPr="003A5633">
              <w:rPr>
                <w:rFonts w:hint="cs"/>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0429" w14:textId="77777777" w:rsidR="003A5633" w:rsidRPr="003A5633" w:rsidRDefault="003A5633" w:rsidP="00D549CB">
            <w:pPr>
              <w:pStyle w:val="rowtabella0"/>
              <w:jc w:val="center"/>
              <w:rPr>
                <w:rFonts w:hint="cs"/>
                <w:color w:val="002060"/>
              </w:rPr>
            </w:pPr>
            <w:r w:rsidRPr="003A5633">
              <w:rPr>
                <w:rFonts w:hint="cs"/>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9055" w14:textId="77777777" w:rsidR="003A5633" w:rsidRPr="003A5633" w:rsidRDefault="003A5633" w:rsidP="00D549CB">
            <w:pPr>
              <w:pStyle w:val="rowtabella0"/>
              <w:jc w:val="center"/>
              <w:rPr>
                <w:rFonts w:hint="cs"/>
                <w:color w:val="002060"/>
              </w:rPr>
            </w:pPr>
            <w:r w:rsidRPr="003A5633">
              <w:rPr>
                <w:rFonts w:hint="cs"/>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D4E3" w14:textId="77777777" w:rsidR="003A5633" w:rsidRPr="003A5633" w:rsidRDefault="003A5633" w:rsidP="00D549CB">
            <w:pPr>
              <w:pStyle w:val="rowtabella0"/>
              <w:jc w:val="center"/>
              <w:rPr>
                <w:rFonts w:hint="cs"/>
                <w:color w:val="002060"/>
              </w:rPr>
            </w:pPr>
            <w:r w:rsidRPr="003A5633">
              <w:rPr>
                <w:rFonts w:hint="cs"/>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D14B" w14:textId="77777777" w:rsidR="003A5633" w:rsidRPr="003A5633" w:rsidRDefault="003A5633" w:rsidP="00D549CB">
            <w:pPr>
              <w:pStyle w:val="rowtabella0"/>
              <w:jc w:val="center"/>
              <w:rPr>
                <w:rFonts w:hint="cs"/>
                <w:color w:val="002060"/>
              </w:rPr>
            </w:pPr>
            <w:r w:rsidRPr="003A5633">
              <w:rPr>
                <w:rFonts w:hint="cs"/>
                <w:color w:val="002060"/>
              </w:rPr>
              <w:t>0</w:t>
            </w:r>
          </w:p>
        </w:tc>
      </w:tr>
      <w:tr w:rsidR="003A5633" w:rsidRPr="003A5633" w14:paraId="22B4EA61" w14:textId="77777777" w:rsidTr="00D549C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A0ED03" w14:textId="77777777" w:rsidR="003A5633" w:rsidRPr="003A5633" w:rsidRDefault="003A5633" w:rsidP="00D549CB">
            <w:pPr>
              <w:pStyle w:val="rowtabella0"/>
              <w:rPr>
                <w:rFonts w:hint="cs"/>
                <w:color w:val="002060"/>
                <w:lang w:val="en-US"/>
              </w:rPr>
            </w:pPr>
            <w:r w:rsidRPr="003A5633">
              <w:rPr>
                <w:rFonts w:hint="cs"/>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58F8"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E382"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BBA9"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F62B" w14:textId="77777777" w:rsidR="003A5633" w:rsidRPr="003A5633" w:rsidRDefault="003A5633" w:rsidP="00D549CB">
            <w:pPr>
              <w:pStyle w:val="rowtabella0"/>
              <w:jc w:val="center"/>
              <w:rPr>
                <w:rFonts w:hint="cs"/>
                <w:color w:val="002060"/>
              </w:rPr>
            </w:pPr>
            <w:r w:rsidRPr="003A5633">
              <w:rPr>
                <w:rFonts w:hint="cs"/>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BD2B" w14:textId="77777777" w:rsidR="003A5633" w:rsidRPr="003A5633" w:rsidRDefault="003A5633" w:rsidP="00D549CB">
            <w:pPr>
              <w:pStyle w:val="rowtabella0"/>
              <w:jc w:val="center"/>
              <w:rPr>
                <w:rFonts w:hint="cs"/>
                <w:color w:val="002060"/>
              </w:rPr>
            </w:pPr>
            <w:r w:rsidRPr="003A5633">
              <w:rPr>
                <w:rFonts w:hint="cs"/>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AE3AD" w14:textId="77777777" w:rsidR="003A5633" w:rsidRPr="003A5633" w:rsidRDefault="003A5633" w:rsidP="00D549CB">
            <w:pPr>
              <w:pStyle w:val="rowtabella0"/>
              <w:jc w:val="center"/>
              <w:rPr>
                <w:rFonts w:hint="cs"/>
                <w:color w:val="002060"/>
              </w:rPr>
            </w:pPr>
            <w:r w:rsidRPr="003A5633">
              <w:rPr>
                <w:rFonts w:hint="cs"/>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4182" w14:textId="77777777" w:rsidR="003A5633" w:rsidRPr="003A5633" w:rsidRDefault="003A5633" w:rsidP="00D549CB">
            <w:pPr>
              <w:pStyle w:val="rowtabella0"/>
              <w:jc w:val="center"/>
              <w:rPr>
                <w:rFonts w:hint="cs"/>
                <w:color w:val="002060"/>
              </w:rPr>
            </w:pPr>
            <w:r w:rsidRPr="003A5633">
              <w:rPr>
                <w:rFonts w:hint="cs"/>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F403" w14:textId="77777777" w:rsidR="003A5633" w:rsidRPr="003A5633" w:rsidRDefault="003A5633" w:rsidP="00D549CB">
            <w:pPr>
              <w:pStyle w:val="rowtabella0"/>
              <w:jc w:val="center"/>
              <w:rPr>
                <w:rFonts w:hint="cs"/>
                <w:color w:val="002060"/>
              </w:rPr>
            </w:pPr>
            <w:r w:rsidRPr="003A5633">
              <w:rPr>
                <w:rFonts w:hint="cs"/>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047C" w14:textId="77777777" w:rsidR="003A5633" w:rsidRPr="003A5633" w:rsidRDefault="003A5633" w:rsidP="00D549CB">
            <w:pPr>
              <w:pStyle w:val="rowtabella0"/>
              <w:jc w:val="center"/>
              <w:rPr>
                <w:rFonts w:hint="cs"/>
                <w:color w:val="002060"/>
              </w:rPr>
            </w:pPr>
            <w:r w:rsidRPr="003A5633">
              <w:rPr>
                <w:rFonts w:hint="cs"/>
                <w:color w:val="002060"/>
              </w:rPr>
              <w:t>0</w:t>
            </w:r>
          </w:p>
        </w:tc>
      </w:tr>
    </w:tbl>
    <w:p w14:paraId="0D1487BE" w14:textId="77777777" w:rsidR="003A5633" w:rsidRPr="003A5633" w:rsidRDefault="003A5633" w:rsidP="00CC020D">
      <w:pPr>
        <w:pStyle w:val="titoloprinc0"/>
        <w:jc w:val="both"/>
        <w:rPr>
          <w:b w:val="0"/>
          <w:bCs w:val="0"/>
          <w:color w:val="002060"/>
          <w:sz w:val="12"/>
          <w:szCs w:val="12"/>
        </w:rPr>
      </w:pPr>
    </w:p>
    <w:p w14:paraId="64DB4366" w14:textId="77777777" w:rsidR="00CA5A70" w:rsidRPr="00312AF4" w:rsidRDefault="00CA5A70" w:rsidP="00CA5A70">
      <w:pPr>
        <w:pStyle w:val="breakline"/>
        <w:rPr>
          <w:rFonts w:eastAsiaTheme="minorEastAsia"/>
          <w:color w:val="002060"/>
        </w:rPr>
      </w:pPr>
    </w:p>
    <w:p w14:paraId="66E08272" w14:textId="77777777" w:rsidR="00CA5A70" w:rsidRPr="00312AF4" w:rsidRDefault="00CA5A70" w:rsidP="00CA5A70">
      <w:pPr>
        <w:pStyle w:val="breakline"/>
        <w:rPr>
          <w:color w:val="002060"/>
        </w:rPr>
      </w:pPr>
    </w:p>
    <w:p w14:paraId="150D3723" w14:textId="7B786601" w:rsidR="004554D9" w:rsidRPr="004554D9" w:rsidRDefault="004554D9" w:rsidP="004554D9">
      <w:pPr>
        <w:pStyle w:val="breakline"/>
        <w:jc w:val="both"/>
        <w:rPr>
          <w:rFonts w:ascii="Arial" w:hAnsi="Arial" w:cs="Arial"/>
          <w:color w:val="002060"/>
          <w:sz w:val="22"/>
          <w:szCs w:val="22"/>
        </w:rPr>
      </w:pPr>
    </w:p>
    <w:p w14:paraId="09F1FCCC" w14:textId="77777777" w:rsidR="00C55F87" w:rsidRPr="00B8594A" w:rsidRDefault="00C55F87"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126C41DD"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7D69AF">
        <w:rPr>
          <w:rFonts w:ascii="Arial" w:hAnsi="Arial" w:cs="Arial"/>
          <w:b/>
          <w:bCs/>
          <w:color w:val="002060"/>
        </w:rPr>
        <w:t>20</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B0492A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33057">
        <w:rPr>
          <w:b/>
          <w:color w:val="002060"/>
          <w:u w:val="single"/>
        </w:rPr>
        <w:t>0</w:t>
      </w:r>
      <w:r w:rsidR="007D69AF">
        <w:rPr>
          <w:b/>
          <w:color w:val="002060"/>
          <w:u w:val="single"/>
        </w:rPr>
        <w:t>4</w:t>
      </w:r>
      <w:r w:rsidR="007C5151">
        <w:rPr>
          <w:b/>
          <w:color w:val="002060"/>
          <w:u w:val="single"/>
        </w:rPr>
        <w:t>/</w:t>
      </w:r>
      <w:r w:rsidR="00B67261">
        <w:rPr>
          <w:b/>
          <w:color w:val="002060"/>
          <w:u w:val="single"/>
        </w:rPr>
        <w:t>1</w:t>
      </w:r>
      <w:r w:rsidR="00D33057">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11613" w14:textId="77777777" w:rsidR="00012781" w:rsidRDefault="00012781">
      <w:r>
        <w:separator/>
      </w:r>
    </w:p>
  </w:endnote>
  <w:endnote w:type="continuationSeparator" w:id="0">
    <w:p w14:paraId="5620C477" w14:textId="77777777" w:rsidR="00012781" w:rsidRDefault="00012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1"/>
    <w:family w:val="swiss"/>
    <w:pitch w:val="variable"/>
    <w:sig w:usb0="E0002AFF" w:usb1="C0007843"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41A959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7D69AF">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A47E" w14:textId="77777777" w:rsidR="00012781" w:rsidRDefault="00012781">
      <w:r>
        <w:separator/>
      </w:r>
    </w:p>
  </w:footnote>
  <w:footnote w:type="continuationSeparator" w:id="0">
    <w:p w14:paraId="4FC10783" w14:textId="77777777" w:rsidR="00012781" w:rsidRDefault="00012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781"/>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6F"/>
    <w:rsid w:val="000F45DB"/>
    <w:rsid w:val="000F4F31"/>
    <w:rsid w:val="000F4F60"/>
    <w:rsid w:val="000F5B68"/>
    <w:rsid w:val="000F5BEF"/>
    <w:rsid w:val="000F5D34"/>
    <w:rsid w:val="000F67E0"/>
    <w:rsid w:val="000F7A14"/>
    <w:rsid w:val="000F7C58"/>
    <w:rsid w:val="001002CB"/>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38A"/>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139"/>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633"/>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8D0"/>
    <w:rsid w:val="004E4F48"/>
    <w:rsid w:val="004E6911"/>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650"/>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1B"/>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20"/>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AF"/>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4ED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624"/>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A4C"/>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21AA"/>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BC4"/>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5A70"/>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3E0F"/>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057"/>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94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7EF"/>
    <w:rsid w:val="00E539F1"/>
    <w:rsid w:val="00E54836"/>
    <w:rsid w:val="00E553B9"/>
    <w:rsid w:val="00E55B51"/>
    <w:rsid w:val="00E564C1"/>
    <w:rsid w:val="00E566D0"/>
    <w:rsid w:val="00E56AE0"/>
    <w:rsid w:val="00E575B1"/>
    <w:rsid w:val="00E57B21"/>
    <w:rsid w:val="00E57F68"/>
    <w:rsid w:val="00E6063E"/>
    <w:rsid w:val="00E60996"/>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3AD"/>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4</Pages>
  <Words>1085</Words>
  <Characters>6187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7258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2023-11-04T10:55:00Z</cp:lastPrinted>
  <dcterms:created xsi:type="dcterms:W3CDTF">2023-11-04T10:55:00Z</dcterms:created>
  <dcterms:modified xsi:type="dcterms:W3CDTF">2023-11-04T10:55:00Z</dcterms:modified>
</cp:coreProperties>
</file>