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956DC8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w:t>
            </w:r>
            <w:r w:rsidR="00113506">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13E0F">
              <w:rPr>
                <w:rFonts w:ascii="Arial" w:hAnsi="Arial" w:cs="Arial"/>
                <w:color w:val="002060"/>
                <w:sz w:val="40"/>
                <w:szCs w:val="40"/>
              </w:rPr>
              <w:t>0</w:t>
            </w:r>
            <w:r w:rsidR="00113506">
              <w:rPr>
                <w:rFonts w:ascii="Arial" w:hAnsi="Arial" w:cs="Arial"/>
                <w:color w:val="002060"/>
                <w:sz w:val="40"/>
                <w:szCs w:val="40"/>
              </w:rPr>
              <w:t>7</w:t>
            </w:r>
            <w:r w:rsidR="00CF4C7D" w:rsidRPr="00DE1EF7">
              <w:rPr>
                <w:rFonts w:ascii="Arial" w:hAnsi="Arial" w:cs="Arial"/>
                <w:color w:val="002060"/>
                <w:sz w:val="40"/>
                <w:szCs w:val="40"/>
              </w:rPr>
              <w:t>/</w:t>
            </w:r>
            <w:r w:rsidR="00B67261">
              <w:rPr>
                <w:rFonts w:ascii="Arial" w:hAnsi="Arial" w:cs="Arial"/>
                <w:color w:val="002060"/>
                <w:sz w:val="40"/>
                <w:szCs w:val="40"/>
              </w:rPr>
              <w:t>1</w:t>
            </w:r>
            <w:r w:rsidR="00D13E0F">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AA7DE0D"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641B1B">
          <w:rPr>
            <w:noProof/>
            <w:webHidden/>
            <w:color w:val="002060"/>
          </w:rPr>
          <w:t>1</w:t>
        </w:r>
        <w:r w:rsidR="00AC19D9" w:rsidRPr="00DE1EF7">
          <w:rPr>
            <w:noProof/>
            <w:webHidden/>
            <w:color w:val="002060"/>
          </w:rPr>
          <w:fldChar w:fldCharType="end"/>
        </w:r>
      </w:hyperlink>
    </w:p>
    <w:p w14:paraId="112EDB38" w14:textId="4E9B02D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641B1B">
          <w:rPr>
            <w:noProof/>
            <w:webHidden/>
            <w:color w:val="002060"/>
          </w:rPr>
          <w:t>1</w:t>
        </w:r>
        <w:r w:rsidR="00AC19D9" w:rsidRPr="00DE1EF7">
          <w:rPr>
            <w:noProof/>
            <w:webHidden/>
            <w:color w:val="002060"/>
          </w:rPr>
          <w:fldChar w:fldCharType="end"/>
        </w:r>
      </w:hyperlink>
    </w:p>
    <w:p w14:paraId="4D9CAD43" w14:textId="6AD04E5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641B1B">
          <w:rPr>
            <w:noProof/>
            <w:webHidden/>
            <w:color w:val="002060"/>
          </w:rPr>
          <w:t>1</w:t>
        </w:r>
        <w:r w:rsidR="00AC19D9" w:rsidRPr="00DE1EF7">
          <w:rPr>
            <w:noProof/>
            <w:webHidden/>
            <w:color w:val="002060"/>
          </w:rPr>
          <w:fldChar w:fldCharType="end"/>
        </w:r>
      </w:hyperlink>
    </w:p>
    <w:p w14:paraId="0EAFCCD8" w14:textId="5011049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641B1B">
          <w:rPr>
            <w:noProof/>
            <w:webHidden/>
            <w:color w:val="002060"/>
          </w:rPr>
          <w:t>1</w:t>
        </w:r>
        <w:r w:rsidR="00AC19D9" w:rsidRPr="00DE1EF7">
          <w:rPr>
            <w:noProof/>
            <w:webHidden/>
            <w:color w:val="002060"/>
          </w:rPr>
          <w:fldChar w:fldCharType="end"/>
        </w:r>
      </w:hyperlink>
    </w:p>
    <w:p w14:paraId="0952245B" w14:textId="5147103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641B1B">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3A01C8B" w14:textId="77777777" w:rsidR="00853B7E" w:rsidRPr="005D5466" w:rsidRDefault="00853B7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8C753B6" w14:textId="77777777" w:rsidR="004E48D0" w:rsidRPr="004E48D0" w:rsidRDefault="004E48D0" w:rsidP="008B5F73">
      <w:pPr>
        <w:rPr>
          <w:rFonts w:ascii="Arial" w:hAnsi="Arial" w:cs="Arial"/>
          <w:b/>
          <w:bCs/>
          <w:color w:val="002060"/>
          <w:sz w:val="22"/>
          <w:szCs w:val="22"/>
        </w:rPr>
      </w:pPr>
    </w:p>
    <w:p w14:paraId="620ED1BA" w14:textId="77777777" w:rsidR="009E41D8" w:rsidRPr="004E48D0"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3CA20AE" w14:textId="77777777" w:rsidR="00CC020D" w:rsidRDefault="00CC020D" w:rsidP="00CC020D">
      <w:pPr>
        <w:pStyle w:val="titoloprinc0"/>
        <w:jc w:val="both"/>
        <w:rPr>
          <w:b w:val="0"/>
          <w:bCs w:val="0"/>
          <w:color w:val="002060"/>
          <w:sz w:val="12"/>
          <w:szCs w:val="12"/>
        </w:rPr>
      </w:pPr>
    </w:p>
    <w:p w14:paraId="43C5EF3A" w14:textId="77777777" w:rsidR="008A1565" w:rsidRPr="00E549EB" w:rsidRDefault="008A1565" w:rsidP="008A1565">
      <w:pPr>
        <w:pStyle w:val="titolocampionato0"/>
        <w:shd w:val="clear" w:color="auto" w:fill="CCCCCC"/>
        <w:spacing w:before="80" w:after="40"/>
        <w:rPr>
          <w:color w:val="002060"/>
        </w:rPr>
      </w:pPr>
      <w:r w:rsidRPr="00E549EB">
        <w:rPr>
          <w:color w:val="002060"/>
        </w:rPr>
        <w:t>UNDER 17 C5 REGIONALI MASCHILI</w:t>
      </w:r>
    </w:p>
    <w:p w14:paraId="1B776D7F" w14:textId="77777777" w:rsidR="008A1565" w:rsidRPr="00E549EB" w:rsidRDefault="008A1565" w:rsidP="008A1565">
      <w:pPr>
        <w:pStyle w:val="titoloprinc0"/>
        <w:rPr>
          <w:color w:val="002060"/>
        </w:rPr>
      </w:pPr>
      <w:r w:rsidRPr="00E549EB">
        <w:rPr>
          <w:color w:val="002060"/>
        </w:rPr>
        <w:t>RISULTATI</w:t>
      </w:r>
    </w:p>
    <w:p w14:paraId="4FB06A6A" w14:textId="77777777" w:rsidR="008A1565" w:rsidRPr="00E549EB" w:rsidRDefault="008A1565" w:rsidP="008A1565">
      <w:pPr>
        <w:pStyle w:val="breakline"/>
        <w:rPr>
          <w:color w:val="002060"/>
        </w:rPr>
      </w:pPr>
    </w:p>
    <w:p w14:paraId="3DEF5713" w14:textId="77777777" w:rsidR="008A1565" w:rsidRPr="00E549EB" w:rsidRDefault="008A1565" w:rsidP="008A1565">
      <w:pPr>
        <w:pStyle w:val="sottotitolocampionato10"/>
        <w:rPr>
          <w:color w:val="002060"/>
        </w:rPr>
      </w:pPr>
      <w:r w:rsidRPr="00E549EB">
        <w:rPr>
          <w:color w:val="002060"/>
        </w:rPr>
        <w:t>RISULTATI UFFICIALI GARE DEL 04/11/2023</w:t>
      </w:r>
    </w:p>
    <w:p w14:paraId="21EC4354" w14:textId="77777777" w:rsidR="008A1565" w:rsidRPr="008A1565" w:rsidRDefault="008A1565" w:rsidP="008A1565">
      <w:pPr>
        <w:pStyle w:val="sottotitolocampionato20"/>
        <w:spacing w:before="0" w:beforeAutospacing="0" w:after="0" w:afterAutospacing="0"/>
        <w:rPr>
          <w:rFonts w:ascii="Arial" w:hAnsi="Arial" w:cs="Arial"/>
          <w:color w:val="002060"/>
          <w:sz w:val="20"/>
          <w:szCs w:val="20"/>
        </w:rPr>
      </w:pPr>
      <w:r w:rsidRPr="008A1565">
        <w:rPr>
          <w:rFonts w:ascii="Arial" w:hAnsi="Arial" w:cs="Arial"/>
          <w:color w:val="002060"/>
          <w:sz w:val="20"/>
          <w:szCs w:val="20"/>
        </w:rPr>
        <w:t>Si trascrivono qui di seguito i risultati ufficiali delle gare disputate</w:t>
      </w:r>
    </w:p>
    <w:p w14:paraId="7FDFB5AB" w14:textId="77777777" w:rsidR="008A1565" w:rsidRPr="00E549EB" w:rsidRDefault="008A1565" w:rsidP="008A15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8A1565" w:rsidRPr="00E549EB" w14:paraId="212250C1" w14:textId="77777777" w:rsidTr="009F799D">
        <w:tc>
          <w:tcPr>
            <w:tcW w:w="0" w:type="auto"/>
            <w:hideMark/>
          </w:tcPr>
          <w:p w14:paraId="44495E40" w14:textId="77777777" w:rsidR="008A1565" w:rsidRPr="00E549EB" w:rsidRDefault="008A1565" w:rsidP="009F799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A1565" w:rsidRPr="00E549EB" w14:paraId="32F80844" w14:textId="77777777" w:rsidTr="009F79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1A447" w14:textId="77777777" w:rsidR="008A1565" w:rsidRPr="00E549EB" w:rsidRDefault="008A1565" w:rsidP="009F799D">
                  <w:pPr>
                    <w:pStyle w:val="headertabella0"/>
                    <w:rPr>
                      <w:color w:val="002060"/>
                    </w:rPr>
                  </w:pPr>
                  <w:r w:rsidRPr="00E549EB">
                    <w:rPr>
                      <w:color w:val="002060"/>
                    </w:rPr>
                    <w:t>GIRONE B - 6 Giornata - A</w:t>
                  </w:r>
                </w:p>
              </w:tc>
            </w:tr>
            <w:tr w:rsidR="008A1565" w:rsidRPr="00E549EB" w14:paraId="7E27748B" w14:textId="77777777" w:rsidTr="009F79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61F5B0" w14:textId="77777777" w:rsidR="008A1565" w:rsidRPr="00E549EB" w:rsidRDefault="008A1565" w:rsidP="009F799D">
                  <w:pPr>
                    <w:pStyle w:val="rowtabella0"/>
                    <w:rPr>
                      <w:color w:val="002060"/>
                    </w:rPr>
                  </w:pPr>
                  <w:r w:rsidRPr="00E549EB">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B4ABC" w14:textId="77777777" w:rsidR="008A1565" w:rsidRPr="00E549EB" w:rsidRDefault="008A1565" w:rsidP="009F799D">
                  <w:pPr>
                    <w:pStyle w:val="rowtabella0"/>
                    <w:rPr>
                      <w:color w:val="002060"/>
                    </w:rPr>
                  </w:pPr>
                  <w:r w:rsidRPr="00E549EB">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EFA6C" w14:textId="77777777" w:rsidR="008A1565" w:rsidRPr="00E549EB" w:rsidRDefault="008A1565" w:rsidP="009F799D">
                  <w:pPr>
                    <w:pStyle w:val="rowtabella0"/>
                    <w:jc w:val="center"/>
                    <w:rPr>
                      <w:color w:val="002060"/>
                    </w:rPr>
                  </w:pPr>
                  <w:r w:rsidRPr="00E549EB">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9B8E9" w14:textId="77777777" w:rsidR="008A1565" w:rsidRPr="00E549EB" w:rsidRDefault="008A1565" w:rsidP="009F799D">
                  <w:pPr>
                    <w:pStyle w:val="rowtabella0"/>
                    <w:jc w:val="center"/>
                    <w:rPr>
                      <w:color w:val="002060"/>
                    </w:rPr>
                  </w:pPr>
                  <w:r w:rsidRPr="00E549EB">
                    <w:rPr>
                      <w:color w:val="002060"/>
                    </w:rPr>
                    <w:t> </w:t>
                  </w:r>
                </w:p>
              </w:tc>
            </w:tr>
            <w:tr w:rsidR="008A1565" w:rsidRPr="00E549EB" w14:paraId="5D9DE6DF" w14:textId="77777777" w:rsidTr="009F79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AEF7A6" w14:textId="77777777" w:rsidR="008A1565" w:rsidRPr="00E549EB" w:rsidRDefault="008A1565" w:rsidP="009F799D">
                  <w:pPr>
                    <w:pStyle w:val="rowtabella0"/>
                    <w:rPr>
                      <w:color w:val="002060"/>
                    </w:rPr>
                  </w:pPr>
                  <w:r w:rsidRPr="00E549EB">
                    <w:rPr>
                      <w:color w:val="002060"/>
                    </w:rPr>
                    <w:t>(1)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F7E96" w14:textId="77777777" w:rsidR="008A1565" w:rsidRPr="00E549EB" w:rsidRDefault="008A1565" w:rsidP="009F799D">
                  <w:pPr>
                    <w:pStyle w:val="rowtabella0"/>
                    <w:rPr>
                      <w:color w:val="002060"/>
                    </w:rPr>
                  </w:pPr>
                  <w:r w:rsidRPr="00E549EB">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80DD2" w14:textId="77777777" w:rsidR="008A1565" w:rsidRPr="00E549EB" w:rsidRDefault="008A1565" w:rsidP="009F799D">
                  <w:pPr>
                    <w:pStyle w:val="rowtabella0"/>
                    <w:jc w:val="center"/>
                    <w:rPr>
                      <w:color w:val="002060"/>
                    </w:rPr>
                  </w:pPr>
                  <w:r w:rsidRPr="00E549EB">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6F627" w14:textId="77777777" w:rsidR="008A1565" w:rsidRPr="00E549EB" w:rsidRDefault="008A1565" w:rsidP="009F799D">
                  <w:pPr>
                    <w:pStyle w:val="rowtabella0"/>
                    <w:jc w:val="center"/>
                    <w:rPr>
                      <w:color w:val="002060"/>
                    </w:rPr>
                  </w:pPr>
                  <w:r w:rsidRPr="00E549EB">
                    <w:rPr>
                      <w:color w:val="002060"/>
                    </w:rPr>
                    <w:t> </w:t>
                  </w:r>
                </w:p>
              </w:tc>
            </w:tr>
            <w:tr w:rsidR="008A1565" w:rsidRPr="00E549EB" w14:paraId="073D8279" w14:textId="77777777" w:rsidTr="009F799D">
              <w:tc>
                <w:tcPr>
                  <w:tcW w:w="4700" w:type="dxa"/>
                  <w:gridSpan w:val="4"/>
                  <w:tcBorders>
                    <w:top w:val="nil"/>
                    <w:left w:val="nil"/>
                    <w:bottom w:val="nil"/>
                    <w:right w:val="nil"/>
                  </w:tcBorders>
                  <w:tcMar>
                    <w:top w:w="20" w:type="dxa"/>
                    <w:left w:w="20" w:type="dxa"/>
                    <w:bottom w:w="20" w:type="dxa"/>
                    <w:right w:w="20" w:type="dxa"/>
                  </w:tcMar>
                  <w:vAlign w:val="center"/>
                  <w:hideMark/>
                </w:tcPr>
                <w:p w14:paraId="0DAED567" w14:textId="77777777" w:rsidR="008A1565" w:rsidRPr="00E549EB" w:rsidRDefault="008A1565" w:rsidP="009F799D">
                  <w:pPr>
                    <w:pStyle w:val="rowtabella0"/>
                    <w:rPr>
                      <w:color w:val="002060"/>
                    </w:rPr>
                  </w:pPr>
                  <w:r w:rsidRPr="00E549EB">
                    <w:rPr>
                      <w:color w:val="002060"/>
                    </w:rPr>
                    <w:t>(1) - disputata il 05/11/2023</w:t>
                  </w:r>
                </w:p>
              </w:tc>
            </w:tr>
          </w:tbl>
          <w:p w14:paraId="5DC31C52" w14:textId="77777777" w:rsidR="008A1565" w:rsidRPr="00E549EB" w:rsidRDefault="008A1565" w:rsidP="009F799D">
            <w:pPr>
              <w:rPr>
                <w:color w:val="002060"/>
              </w:rPr>
            </w:pPr>
          </w:p>
        </w:tc>
      </w:tr>
    </w:tbl>
    <w:p w14:paraId="3C80C339" w14:textId="77777777" w:rsidR="008A1565" w:rsidRPr="00E549EB" w:rsidRDefault="008A1565" w:rsidP="008A1565">
      <w:pPr>
        <w:pStyle w:val="titoloprinc0"/>
        <w:rPr>
          <w:color w:val="002060"/>
        </w:rPr>
      </w:pPr>
      <w:r w:rsidRPr="00E549EB">
        <w:rPr>
          <w:color w:val="002060"/>
        </w:rPr>
        <w:t>GIUDICE SPORTIVO</w:t>
      </w:r>
    </w:p>
    <w:p w14:paraId="32CE23A5" w14:textId="77777777" w:rsidR="008A1565" w:rsidRPr="00E549EB" w:rsidRDefault="008A1565" w:rsidP="008A1565">
      <w:pPr>
        <w:pStyle w:val="diffida"/>
        <w:rPr>
          <w:color w:val="002060"/>
        </w:rPr>
      </w:pPr>
      <w:r w:rsidRPr="00E549EB">
        <w:rPr>
          <w:color w:val="002060"/>
        </w:rPr>
        <w:t>Il Giudice Sportivo Avv. Agnese Lazzaretti, con l'assistenza del segretario Angelo Castellana, nella seduta del 07/11/2023, ha adottato le decisioni che di seguito integralmente si riportano:</w:t>
      </w:r>
    </w:p>
    <w:p w14:paraId="293A44CA" w14:textId="77777777" w:rsidR="008A1565" w:rsidRPr="00E549EB" w:rsidRDefault="008A1565" w:rsidP="008A1565">
      <w:pPr>
        <w:pStyle w:val="titolo10"/>
        <w:rPr>
          <w:color w:val="002060"/>
        </w:rPr>
      </w:pPr>
      <w:r w:rsidRPr="00E549EB">
        <w:rPr>
          <w:color w:val="002060"/>
        </w:rPr>
        <w:t xml:space="preserve">GARE DEL 5/11/2023 </w:t>
      </w:r>
    </w:p>
    <w:p w14:paraId="3B6DB6AD" w14:textId="77777777" w:rsidR="008A1565" w:rsidRPr="00E549EB" w:rsidRDefault="008A1565" w:rsidP="008A1565">
      <w:pPr>
        <w:pStyle w:val="titolo7a"/>
        <w:rPr>
          <w:color w:val="002060"/>
        </w:rPr>
      </w:pPr>
      <w:r w:rsidRPr="00E549EB">
        <w:rPr>
          <w:color w:val="002060"/>
        </w:rPr>
        <w:t xml:space="preserve">PROVVEDIMENTI DISCIPLINARI </w:t>
      </w:r>
    </w:p>
    <w:p w14:paraId="7B05D4A6" w14:textId="77777777" w:rsidR="008A1565" w:rsidRPr="00E549EB" w:rsidRDefault="008A1565" w:rsidP="008A1565">
      <w:pPr>
        <w:pStyle w:val="titolo7b0"/>
        <w:rPr>
          <w:color w:val="002060"/>
        </w:rPr>
      </w:pPr>
      <w:r w:rsidRPr="00E549EB">
        <w:rPr>
          <w:color w:val="002060"/>
        </w:rPr>
        <w:t xml:space="preserve">In base alle risultanze degli atti ufficiali sono state deliberate le seguenti sanzioni disciplinari. </w:t>
      </w:r>
    </w:p>
    <w:p w14:paraId="29BBE149" w14:textId="77777777" w:rsidR="008A1565" w:rsidRPr="00E549EB" w:rsidRDefault="008A1565" w:rsidP="008A1565">
      <w:pPr>
        <w:pStyle w:val="titolo30"/>
        <w:rPr>
          <w:color w:val="002060"/>
        </w:rPr>
      </w:pPr>
      <w:r w:rsidRPr="00E549EB">
        <w:rPr>
          <w:color w:val="002060"/>
        </w:rPr>
        <w:t xml:space="preserve">CALCIATORI NON ESPULSI </w:t>
      </w:r>
    </w:p>
    <w:p w14:paraId="27BE8676" w14:textId="77777777" w:rsidR="008A1565" w:rsidRPr="00E549EB" w:rsidRDefault="008A1565" w:rsidP="008A1565">
      <w:pPr>
        <w:pStyle w:val="titolo20"/>
        <w:rPr>
          <w:color w:val="002060"/>
        </w:rPr>
      </w:pPr>
      <w:r w:rsidRPr="00E549E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1565" w:rsidRPr="00E549EB" w14:paraId="393BFE61" w14:textId="77777777" w:rsidTr="009F799D">
        <w:tc>
          <w:tcPr>
            <w:tcW w:w="2200" w:type="dxa"/>
            <w:tcMar>
              <w:top w:w="20" w:type="dxa"/>
              <w:left w:w="20" w:type="dxa"/>
              <w:bottom w:w="20" w:type="dxa"/>
              <w:right w:w="20" w:type="dxa"/>
            </w:tcMar>
            <w:vAlign w:val="center"/>
            <w:hideMark/>
          </w:tcPr>
          <w:p w14:paraId="533927A5" w14:textId="77777777" w:rsidR="008A1565" w:rsidRPr="00E549EB" w:rsidRDefault="008A1565" w:rsidP="009F799D">
            <w:pPr>
              <w:pStyle w:val="movimento"/>
              <w:rPr>
                <w:color w:val="002060"/>
              </w:rPr>
            </w:pPr>
            <w:r w:rsidRPr="00E549EB">
              <w:rPr>
                <w:color w:val="002060"/>
              </w:rPr>
              <w:t>GERINI RICCARDO</w:t>
            </w:r>
          </w:p>
        </w:tc>
        <w:tc>
          <w:tcPr>
            <w:tcW w:w="2200" w:type="dxa"/>
            <w:tcMar>
              <w:top w:w="20" w:type="dxa"/>
              <w:left w:w="20" w:type="dxa"/>
              <w:bottom w:w="20" w:type="dxa"/>
              <w:right w:w="20" w:type="dxa"/>
            </w:tcMar>
            <w:vAlign w:val="center"/>
            <w:hideMark/>
          </w:tcPr>
          <w:p w14:paraId="52B2C96B" w14:textId="77777777" w:rsidR="008A1565" w:rsidRPr="00E549EB" w:rsidRDefault="008A1565" w:rsidP="009F799D">
            <w:pPr>
              <w:pStyle w:val="movimento2"/>
              <w:rPr>
                <w:color w:val="002060"/>
              </w:rPr>
            </w:pPr>
            <w:r w:rsidRPr="00E549EB">
              <w:rPr>
                <w:color w:val="002060"/>
              </w:rPr>
              <w:t xml:space="preserve">(REAL FABRIANO) </w:t>
            </w:r>
          </w:p>
        </w:tc>
        <w:tc>
          <w:tcPr>
            <w:tcW w:w="800" w:type="dxa"/>
            <w:tcMar>
              <w:top w:w="20" w:type="dxa"/>
              <w:left w:w="20" w:type="dxa"/>
              <w:bottom w:w="20" w:type="dxa"/>
              <w:right w:w="20" w:type="dxa"/>
            </w:tcMar>
            <w:vAlign w:val="center"/>
            <w:hideMark/>
          </w:tcPr>
          <w:p w14:paraId="2FE5FDF7" w14:textId="77777777" w:rsidR="008A1565" w:rsidRPr="00E549EB" w:rsidRDefault="008A1565" w:rsidP="009F799D">
            <w:pPr>
              <w:pStyle w:val="movimento"/>
              <w:rPr>
                <w:color w:val="002060"/>
              </w:rPr>
            </w:pPr>
            <w:r w:rsidRPr="00E549EB">
              <w:rPr>
                <w:color w:val="002060"/>
              </w:rPr>
              <w:t> </w:t>
            </w:r>
          </w:p>
        </w:tc>
        <w:tc>
          <w:tcPr>
            <w:tcW w:w="2200" w:type="dxa"/>
            <w:tcMar>
              <w:top w:w="20" w:type="dxa"/>
              <w:left w:w="20" w:type="dxa"/>
              <w:bottom w:w="20" w:type="dxa"/>
              <w:right w:w="20" w:type="dxa"/>
            </w:tcMar>
            <w:vAlign w:val="center"/>
            <w:hideMark/>
          </w:tcPr>
          <w:p w14:paraId="254CBC62" w14:textId="77777777" w:rsidR="008A1565" w:rsidRPr="00E549EB" w:rsidRDefault="008A1565" w:rsidP="009F799D">
            <w:pPr>
              <w:pStyle w:val="movimento"/>
              <w:rPr>
                <w:color w:val="002060"/>
              </w:rPr>
            </w:pPr>
            <w:r w:rsidRPr="00E549EB">
              <w:rPr>
                <w:color w:val="002060"/>
              </w:rPr>
              <w:t> </w:t>
            </w:r>
          </w:p>
        </w:tc>
        <w:tc>
          <w:tcPr>
            <w:tcW w:w="2200" w:type="dxa"/>
            <w:tcMar>
              <w:top w:w="20" w:type="dxa"/>
              <w:left w:w="20" w:type="dxa"/>
              <w:bottom w:w="20" w:type="dxa"/>
              <w:right w:w="20" w:type="dxa"/>
            </w:tcMar>
            <w:vAlign w:val="center"/>
            <w:hideMark/>
          </w:tcPr>
          <w:p w14:paraId="0BE3B24D" w14:textId="77777777" w:rsidR="008A1565" w:rsidRPr="00E549EB" w:rsidRDefault="008A1565" w:rsidP="009F799D">
            <w:pPr>
              <w:pStyle w:val="movimento2"/>
              <w:rPr>
                <w:color w:val="002060"/>
              </w:rPr>
            </w:pPr>
            <w:r w:rsidRPr="00E549EB">
              <w:rPr>
                <w:color w:val="002060"/>
              </w:rPr>
              <w:t> </w:t>
            </w:r>
          </w:p>
        </w:tc>
      </w:tr>
    </w:tbl>
    <w:p w14:paraId="4D9A90E0" w14:textId="77777777" w:rsidR="008A1565" w:rsidRDefault="008A1565" w:rsidP="008A1565">
      <w:pPr>
        <w:pStyle w:val="breakline"/>
        <w:rPr>
          <w:color w:val="002060"/>
        </w:rPr>
      </w:pPr>
    </w:p>
    <w:p w14:paraId="3DB4BFB6" w14:textId="77777777" w:rsidR="008A1565" w:rsidRPr="003A5633" w:rsidRDefault="008A1565" w:rsidP="008A1565">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5A2B76E4" w14:textId="77777777" w:rsidR="008A1565" w:rsidRPr="003A5633" w:rsidRDefault="008A1565" w:rsidP="008A1565">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507CF77F" w14:textId="77777777" w:rsidR="008A1565" w:rsidRPr="00E549EB" w:rsidRDefault="008A1565" w:rsidP="008A1565">
      <w:pPr>
        <w:pStyle w:val="breakline"/>
        <w:rPr>
          <w:rFonts w:eastAsiaTheme="minorEastAsia"/>
          <w:color w:val="002060"/>
        </w:rPr>
      </w:pPr>
    </w:p>
    <w:p w14:paraId="652FA7D7" w14:textId="77777777" w:rsidR="008A1565" w:rsidRPr="00E549EB" w:rsidRDefault="008A1565" w:rsidP="008A1565">
      <w:pPr>
        <w:pStyle w:val="titoloprinc0"/>
        <w:rPr>
          <w:color w:val="002060"/>
        </w:rPr>
      </w:pPr>
      <w:r w:rsidRPr="00E549EB">
        <w:rPr>
          <w:color w:val="002060"/>
        </w:rPr>
        <w:t>CLASSIFICA</w:t>
      </w:r>
    </w:p>
    <w:p w14:paraId="7046C1BD" w14:textId="77777777" w:rsidR="008A1565" w:rsidRPr="00E549EB" w:rsidRDefault="008A1565" w:rsidP="008A1565">
      <w:pPr>
        <w:pStyle w:val="breakline"/>
        <w:rPr>
          <w:color w:val="002060"/>
        </w:rPr>
      </w:pPr>
    </w:p>
    <w:p w14:paraId="6583594F" w14:textId="77777777" w:rsidR="008A1565" w:rsidRPr="00E549EB" w:rsidRDefault="008A1565" w:rsidP="008A1565">
      <w:pPr>
        <w:pStyle w:val="breakline"/>
        <w:rPr>
          <w:color w:val="002060"/>
        </w:rPr>
      </w:pPr>
    </w:p>
    <w:p w14:paraId="7B060A08" w14:textId="77777777" w:rsidR="008A1565" w:rsidRPr="00E549EB" w:rsidRDefault="008A1565" w:rsidP="008A1565">
      <w:pPr>
        <w:pStyle w:val="sottotitolocampionato10"/>
        <w:rPr>
          <w:color w:val="002060"/>
        </w:rPr>
      </w:pPr>
      <w:r w:rsidRPr="00E549E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A1565" w:rsidRPr="00E549EB" w14:paraId="41A4BDA7" w14:textId="77777777" w:rsidTr="009F79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BC90C" w14:textId="77777777" w:rsidR="008A1565" w:rsidRPr="00E549EB" w:rsidRDefault="008A1565" w:rsidP="009F799D">
            <w:pPr>
              <w:pStyle w:val="headertabella0"/>
              <w:rPr>
                <w:color w:val="002060"/>
              </w:rPr>
            </w:pPr>
            <w:r w:rsidRPr="00E549E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C99D2" w14:textId="77777777" w:rsidR="008A1565" w:rsidRPr="00E549EB" w:rsidRDefault="008A1565" w:rsidP="009F799D">
            <w:pPr>
              <w:pStyle w:val="headertabella0"/>
              <w:rPr>
                <w:color w:val="002060"/>
              </w:rPr>
            </w:pPr>
            <w:r w:rsidRPr="00E549E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5B334" w14:textId="77777777" w:rsidR="008A1565" w:rsidRPr="00E549EB" w:rsidRDefault="008A1565" w:rsidP="009F799D">
            <w:pPr>
              <w:pStyle w:val="headertabella0"/>
              <w:rPr>
                <w:color w:val="002060"/>
              </w:rPr>
            </w:pPr>
            <w:r w:rsidRPr="00E549E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8A848" w14:textId="77777777" w:rsidR="008A1565" w:rsidRPr="00E549EB" w:rsidRDefault="008A1565" w:rsidP="009F799D">
            <w:pPr>
              <w:pStyle w:val="headertabella0"/>
              <w:rPr>
                <w:color w:val="002060"/>
              </w:rPr>
            </w:pPr>
            <w:r w:rsidRPr="00E549E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CBC8D" w14:textId="77777777" w:rsidR="008A1565" w:rsidRPr="00E549EB" w:rsidRDefault="008A1565" w:rsidP="009F799D">
            <w:pPr>
              <w:pStyle w:val="headertabella0"/>
              <w:rPr>
                <w:color w:val="002060"/>
              </w:rPr>
            </w:pPr>
            <w:r w:rsidRPr="00E549E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A6ABA" w14:textId="77777777" w:rsidR="008A1565" w:rsidRPr="00E549EB" w:rsidRDefault="008A1565" w:rsidP="009F799D">
            <w:pPr>
              <w:pStyle w:val="headertabella0"/>
              <w:rPr>
                <w:color w:val="002060"/>
              </w:rPr>
            </w:pPr>
            <w:r w:rsidRPr="00E549E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D4500" w14:textId="77777777" w:rsidR="008A1565" w:rsidRPr="00E549EB" w:rsidRDefault="008A1565" w:rsidP="009F799D">
            <w:pPr>
              <w:pStyle w:val="headertabella0"/>
              <w:rPr>
                <w:color w:val="002060"/>
              </w:rPr>
            </w:pPr>
            <w:r w:rsidRPr="00E549E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CEC44" w14:textId="77777777" w:rsidR="008A1565" w:rsidRPr="00E549EB" w:rsidRDefault="008A1565" w:rsidP="009F799D">
            <w:pPr>
              <w:pStyle w:val="headertabella0"/>
              <w:rPr>
                <w:color w:val="002060"/>
              </w:rPr>
            </w:pPr>
            <w:r w:rsidRPr="00E549E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0A952" w14:textId="77777777" w:rsidR="008A1565" w:rsidRPr="00E549EB" w:rsidRDefault="008A1565" w:rsidP="009F799D">
            <w:pPr>
              <w:pStyle w:val="headertabella0"/>
              <w:rPr>
                <w:color w:val="002060"/>
              </w:rPr>
            </w:pPr>
            <w:r w:rsidRPr="00E549E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C869B" w14:textId="77777777" w:rsidR="008A1565" w:rsidRPr="00E549EB" w:rsidRDefault="008A1565" w:rsidP="009F799D">
            <w:pPr>
              <w:pStyle w:val="headertabella0"/>
              <w:rPr>
                <w:color w:val="002060"/>
              </w:rPr>
            </w:pPr>
            <w:r w:rsidRPr="00E549EB">
              <w:rPr>
                <w:color w:val="002060"/>
              </w:rPr>
              <w:t>PE</w:t>
            </w:r>
          </w:p>
        </w:tc>
      </w:tr>
      <w:tr w:rsidR="008A1565" w:rsidRPr="00E549EB" w14:paraId="490F45CE" w14:textId="77777777" w:rsidTr="009F79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0C853C" w14:textId="77777777" w:rsidR="008A1565" w:rsidRPr="00E549EB" w:rsidRDefault="008A1565" w:rsidP="009F799D">
            <w:pPr>
              <w:pStyle w:val="rowtabella0"/>
              <w:rPr>
                <w:color w:val="002060"/>
              </w:rPr>
            </w:pPr>
            <w:r w:rsidRPr="00E549E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3945" w14:textId="77777777" w:rsidR="008A1565" w:rsidRPr="00E549EB" w:rsidRDefault="008A1565" w:rsidP="009F799D">
            <w:pPr>
              <w:pStyle w:val="rowtabella0"/>
              <w:jc w:val="center"/>
              <w:rPr>
                <w:color w:val="002060"/>
              </w:rPr>
            </w:pPr>
            <w:r w:rsidRPr="00E549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EA2D" w14:textId="77777777" w:rsidR="008A1565" w:rsidRPr="00E549EB" w:rsidRDefault="008A1565" w:rsidP="009F799D">
            <w:pPr>
              <w:pStyle w:val="rowtabella0"/>
              <w:jc w:val="center"/>
              <w:rPr>
                <w:color w:val="002060"/>
              </w:rPr>
            </w:pPr>
            <w:r w:rsidRPr="00E549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19F95" w14:textId="77777777" w:rsidR="008A1565" w:rsidRPr="00E549EB" w:rsidRDefault="008A1565" w:rsidP="009F799D">
            <w:pPr>
              <w:pStyle w:val="rowtabella0"/>
              <w:jc w:val="center"/>
              <w:rPr>
                <w:color w:val="002060"/>
              </w:rPr>
            </w:pPr>
            <w:r w:rsidRPr="00E549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EBCC"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D4B0"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14D24" w14:textId="77777777" w:rsidR="008A1565" w:rsidRPr="00E549EB" w:rsidRDefault="008A1565" w:rsidP="009F799D">
            <w:pPr>
              <w:pStyle w:val="rowtabella0"/>
              <w:jc w:val="center"/>
              <w:rPr>
                <w:color w:val="002060"/>
              </w:rPr>
            </w:pPr>
            <w:r w:rsidRPr="00E549E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1275" w14:textId="77777777" w:rsidR="008A1565" w:rsidRPr="00E549EB" w:rsidRDefault="008A1565" w:rsidP="009F799D">
            <w:pPr>
              <w:pStyle w:val="rowtabella0"/>
              <w:jc w:val="center"/>
              <w:rPr>
                <w:color w:val="002060"/>
              </w:rPr>
            </w:pPr>
            <w:r w:rsidRPr="00E549E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C4B6" w14:textId="77777777" w:rsidR="008A1565" w:rsidRPr="00E549EB" w:rsidRDefault="008A1565" w:rsidP="009F799D">
            <w:pPr>
              <w:pStyle w:val="rowtabella0"/>
              <w:jc w:val="center"/>
              <w:rPr>
                <w:color w:val="002060"/>
              </w:rPr>
            </w:pPr>
            <w:r w:rsidRPr="00E549E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8220D" w14:textId="77777777" w:rsidR="008A1565" w:rsidRPr="00E549EB" w:rsidRDefault="008A1565" w:rsidP="009F799D">
            <w:pPr>
              <w:pStyle w:val="rowtabella0"/>
              <w:jc w:val="center"/>
              <w:rPr>
                <w:color w:val="002060"/>
              </w:rPr>
            </w:pPr>
            <w:r w:rsidRPr="00E549EB">
              <w:rPr>
                <w:color w:val="002060"/>
              </w:rPr>
              <w:t>0</w:t>
            </w:r>
          </w:p>
        </w:tc>
      </w:tr>
      <w:tr w:rsidR="008A1565" w:rsidRPr="00E549EB" w14:paraId="7646C826" w14:textId="77777777" w:rsidTr="009F79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5DE0E" w14:textId="77777777" w:rsidR="008A1565" w:rsidRPr="00E549EB" w:rsidRDefault="008A1565" w:rsidP="009F799D">
            <w:pPr>
              <w:pStyle w:val="rowtabella0"/>
              <w:rPr>
                <w:color w:val="002060"/>
                <w:lang w:val="es-ES"/>
              </w:rPr>
            </w:pPr>
            <w:r w:rsidRPr="00E549E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A058" w14:textId="77777777" w:rsidR="008A1565" w:rsidRPr="00E549EB" w:rsidRDefault="008A1565" w:rsidP="009F799D">
            <w:pPr>
              <w:pStyle w:val="rowtabella0"/>
              <w:jc w:val="center"/>
              <w:rPr>
                <w:color w:val="002060"/>
              </w:rPr>
            </w:pPr>
            <w:r w:rsidRPr="00E549E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20F8" w14:textId="77777777" w:rsidR="008A1565" w:rsidRPr="00E549EB" w:rsidRDefault="008A1565" w:rsidP="009F799D">
            <w:pPr>
              <w:pStyle w:val="rowtabella0"/>
              <w:jc w:val="center"/>
              <w:rPr>
                <w:color w:val="002060"/>
              </w:rPr>
            </w:pPr>
            <w:r w:rsidRPr="00E549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58B22" w14:textId="77777777" w:rsidR="008A1565" w:rsidRPr="00E549EB" w:rsidRDefault="008A1565" w:rsidP="009F799D">
            <w:pPr>
              <w:pStyle w:val="rowtabella0"/>
              <w:jc w:val="center"/>
              <w:rPr>
                <w:color w:val="002060"/>
              </w:rPr>
            </w:pPr>
            <w:r w:rsidRPr="00E549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644E"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D82E" w14:textId="77777777" w:rsidR="008A1565" w:rsidRPr="00E549EB" w:rsidRDefault="008A1565" w:rsidP="009F799D">
            <w:pPr>
              <w:pStyle w:val="rowtabella0"/>
              <w:jc w:val="center"/>
              <w:rPr>
                <w:color w:val="002060"/>
              </w:rPr>
            </w:pPr>
            <w:r w:rsidRPr="00E549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405E" w14:textId="77777777" w:rsidR="008A1565" w:rsidRPr="00E549EB" w:rsidRDefault="008A1565" w:rsidP="009F799D">
            <w:pPr>
              <w:pStyle w:val="rowtabella0"/>
              <w:jc w:val="center"/>
              <w:rPr>
                <w:color w:val="002060"/>
              </w:rPr>
            </w:pPr>
            <w:r w:rsidRPr="00E549E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1FF5" w14:textId="77777777" w:rsidR="008A1565" w:rsidRPr="00E549EB" w:rsidRDefault="008A1565" w:rsidP="009F799D">
            <w:pPr>
              <w:pStyle w:val="rowtabella0"/>
              <w:jc w:val="center"/>
              <w:rPr>
                <w:color w:val="002060"/>
              </w:rPr>
            </w:pPr>
            <w:r w:rsidRPr="00E549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DAA42" w14:textId="77777777" w:rsidR="008A1565" w:rsidRPr="00E549EB" w:rsidRDefault="008A1565" w:rsidP="009F799D">
            <w:pPr>
              <w:pStyle w:val="rowtabella0"/>
              <w:jc w:val="center"/>
              <w:rPr>
                <w:color w:val="002060"/>
              </w:rPr>
            </w:pPr>
            <w:r w:rsidRPr="00E549E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7EEA" w14:textId="77777777" w:rsidR="008A1565" w:rsidRPr="00E549EB" w:rsidRDefault="008A1565" w:rsidP="009F799D">
            <w:pPr>
              <w:pStyle w:val="rowtabella0"/>
              <w:jc w:val="center"/>
              <w:rPr>
                <w:color w:val="002060"/>
              </w:rPr>
            </w:pPr>
            <w:r w:rsidRPr="00E549EB">
              <w:rPr>
                <w:color w:val="002060"/>
              </w:rPr>
              <w:t>0</w:t>
            </w:r>
          </w:p>
        </w:tc>
      </w:tr>
      <w:tr w:rsidR="008A1565" w:rsidRPr="00E549EB" w14:paraId="0F2354E5" w14:textId="77777777" w:rsidTr="009F79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93E49" w14:textId="77777777" w:rsidR="008A1565" w:rsidRPr="00E549EB" w:rsidRDefault="008A1565" w:rsidP="009F799D">
            <w:pPr>
              <w:pStyle w:val="rowtabella0"/>
              <w:rPr>
                <w:color w:val="002060"/>
              </w:rPr>
            </w:pPr>
            <w:r w:rsidRPr="00E549E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4054" w14:textId="77777777" w:rsidR="008A1565" w:rsidRPr="00E549EB" w:rsidRDefault="008A1565" w:rsidP="009F799D">
            <w:pPr>
              <w:pStyle w:val="rowtabella0"/>
              <w:jc w:val="center"/>
              <w:rPr>
                <w:color w:val="002060"/>
              </w:rPr>
            </w:pPr>
            <w:r w:rsidRPr="00E549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86C5" w14:textId="77777777" w:rsidR="008A1565" w:rsidRPr="00E549EB" w:rsidRDefault="008A1565" w:rsidP="009F799D">
            <w:pPr>
              <w:pStyle w:val="rowtabella0"/>
              <w:jc w:val="center"/>
              <w:rPr>
                <w:color w:val="002060"/>
              </w:rPr>
            </w:pPr>
            <w:r w:rsidRPr="00E549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0C81" w14:textId="77777777" w:rsidR="008A1565" w:rsidRPr="00E549EB" w:rsidRDefault="008A1565" w:rsidP="009F799D">
            <w:pPr>
              <w:pStyle w:val="rowtabella0"/>
              <w:jc w:val="center"/>
              <w:rPr>
                <w:color w:val="002060"/>
              </w:rPr>
            </w:pPr>
            <w:r w:rsidRPr="00E549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2A202"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DE4FF" w14:textId="77777777" w:rsidR="008A1565" w:rsidRPr="00E549EB" w:rsidRDefault="008A1565" w:rsidP="009F799D">
            <w:pPr>
              <w:pStyle w:val="rowtabella0"/>
              <w:jc w:val="center"/>
              <w:rPr>
                <w:color w:val="002060"/>
              </w:rPr>
            </w:pPr>
            <w:r w:rsidRPr="00E549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BBF2" w14:textId="77777777" w:rsidR="008A1565" w:rsidRPr="00E549EB" w:rsidRDefault="008A1565" w:rsidP="009F799D">
            <w:pPr>
              <w:pStyle w:val="rowtabella0"/>
              <w:jc w:val="center"/>
              <w:rPr>
                <w:color w:val="002060"/>
              </w:rPr>
            </w:pPr>
            <w:r w:rsidRPr="00E549E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D3F6" w14:textId="77777777" w:rsidR="008A1565" w:rsidRPr="00E549EB" w:rsidRDefault="008A1565" w:rsidP="009F799D">
            <w:pPr>
              <w:pStyle w:val="rowtabella0"/>
              <w:jc w:val="center"/>
              <w:rPr>
                <w:color w:val="002060"/>
              </w:rPr>
            </w:pPr>
            <w:r w:rsidRPr="00E549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52CF" w14:textId="77777777" w:rsidR="008A1565" w:rsidRPr="00E549EB" w:rsidRDefault="008A1565" w:rsidP="009F799D">
            <w:pPr>
              <w:pStyle w:val="rowtabella0"/>
              <w:jc w:val="center"/>
              <w:rPr>
                <w:color w:val="002060"/>
              </w:rPr>
            </w:pPr>
            <w:r w:rsidRPr="00E549E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A09B" w14:textId="77777777" w:rsidR="008A1565" w:rsidRPr="00E549EB" w:rsidRDefault="008A1565" w:rsidP="009F799D">
            <w:pPr>
              <w:pStyle w:val="rowtabella0"/>
              <w:jc w:val="center"/>
              <w:rPr>
                <w:color w:val="002060"/>
              </w:rPr>
            </w:pPr>
            <w:r w:rsidRPr="00E549EB">
              <w:rPr>
                <w:color w:val="002060"/>
              </w:rPr>
              <w:t>0</w:t>
            </w:r>
          </w:p>
        </w:tc>
      </w:tr>
      <w:tr w:rsidR="008A1565" w:rsidRPr="00E549EB" w14:paraId="05D5BE70" w14:textId="77777777" w:rsidTr="009F79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C8EF6" w14:textId="77777777" w:rsidR="008A1565" w:rsidRPr="00E549EB" w:rsidRDefault="008A1565" w:rsidP="009F799D">
            <w:pPr>
              <w:pStyle w:val="rowtabella0"/>
              <w:rPr>
                <w:color w:val="002060"/>
              </w:rPr>
            </w:pPr>
            <w:r w:rsidRPr="00E549E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54EEF" w14:textId="77777777" w:rsidR="008A1565" w:rsidRPr="00E549EB" w:rsidRDefault="008A1565" w:rsidP="009F799D">
            <w:pPr>
              <w:pStyle w:val="rowtabella0"/>
              <w:jc w:val="center"/>
              <w:rPr>
                <w:color w:val="002060"/>
              </w:rPr>
            </w:pPr>
            <w:r w:rsidRPr="00E549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D8F4" w14:textId="77777777" w:rsidR="008A1565" w:rsidRPr="00E549EB" w:rsidRDefault="008A1565" w:rsidP="009F799D">
            <w:pPr>
              <w:pStyle w:val="rowtabella0"/>
              <w:jc w:val="center"/>
              <w:rPr>
                <w:color w:val="002060"/>
              </w:rPr>
            </w:pPr>
            <w:r w:rsidRPr="00E549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CFFA" w14:textId="77777777" w:rsidR="008A1565" w:rsidRPr="00E549EB" w:rsidRDefault="008A1565" w:rsidP="009F799D">
            <w:pPr>
              <w:pStyle w:val="rowtabella0"/>
              <w:jc w:val="center"/>
              <w:rPr>
                <w:color w:val="002060"/>
              </w:rPr>
            </w:pPr>
            <w:r w:rsidRPr="00E549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5A4C"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C0374" w14:textId="77777777" w:rsidR="008A1565" w:rsidRPr="00E549EB" w:rsidRDefault="008A1565" w:rsidP="009F799D">
            <w:pPr>
              <w:pStyle w:val="rowtabella0"/>
              <w:jc w:val="center"/>
              <w:rPr>
                <w:color w:val="002060"/>
              </w:rPr>
            </w:pPr>
            <w:r w:rsidRPr="00E549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5DEB" w14:textId="77777777" w:rsidR="008A1565" w:rsidRPr="00E549EB" w:rsidRDefault="008A1565" w:rsidP="009F799D">
            <w:pPr>
              <w:pStyle w:val="rowtabella0"/>
              <w:jc w:val="center"/>
              <w:rPr>
                <w:color w:val="002060"/>
              </w:rPr>
            </w:pPr>
            <w:r w:rsidRPr="00E549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E5F9" w14:textId="77777777" w:rsidR="008A1565" w:rsidRPr="00E549EB" w:rsidRDefault="008A1565" w:rsidP="009F799D">
            <w:pPr>
              <w:pStyle w:val="rowtabella0"/>
              <w:jc w:val="center"/>
              <w:rPr>
                <w:color w:val="002060"/>
              </w:rPr>
            </w:pPr>
            <w:r w:rsidRPr="00E549E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66FB" w14:textId="77777777" w:rsidR="008A1565" w:rsidRPr="00E549EB" w:rsidRDefault="008A1565" w:rsidP="009F799D">
            <w:pPr>
              <w:pStyle w:val="rowtabella0"/>
              <w:jc w:val="center"/>
              <w:rPr>
                <w:color w:val="002060"/>
              </w:rPr>
            </w:pPr>
            <w:r w:rsidRPr="00E549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B02F" w14:textId="77777777" w:rsidR="008A1565" w:rsidRPr="00E549EB" w:rsidRDefault="008A1565" w:rsidP="009F799D">
            <w:pPr>
              <w:pStyle w:val="rowtabella0"/>
              <w:jc w:val="center"/>
              <w:rPr>
                <w:color w:val="002060"/>
              </w:rPr>
            </w:pPr>
            <w:r w:rsidRPr="00E549EB">
              <w:rPr>
                <w:color w:val="002060"/>
              </w:rPr>
              <w:t>0</w:t>
            </w:r>
          </w:p>
        </w:tc>
      </w:tr>
      <w:tr w:rsidR="008A1565" w:rsidRPr="00E549EB" w14:paraId="2F5B9EB6" w14:textId="77777777" w:rsidTr="009F79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78D79" w14:textId="77777777" w:rsidR="008A1565" w:rsidRPr="00E549EB" w:rsidRDefault="008A1565" w:rsidP="009F799D">
            <w:pPr>
              <w:pStyle w:val="rowtabella0"/>
              <w:rPr>
                <w:color w:val="002060"/>
              </w:rPr>
            </w:pPr>
            <w:r w:rsidRPr="00E549E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6366" w14:textId="77777777" w:rsidR="008A1565" w:rsidRPr="00E549EB" w:rsidRDefault="008A1565" w:rsidP="009F799D">
            <w:pPr>
              <w:pStyle w:val="rowtabella0"/>
              <w:jc w:val="center"/>
              <w:rPr>
                <w:color w:val="002060"/>
              </w:rPr>
            </w:pPr>
            <w:r w:rsidRPr="00E549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1376B" w14:textId="77777777" w:rsidR="008A1565" w:rsidRPr="00E549EB" w:rsidRDefault="008A1565" w:rsidP="009F799D">
            <w:pPr>
              <w:pStyle w:val="rowtabella0"/>
              <w:jc w:val="center"/>
              <w:rPr>
                <w:color w:val="002060"/>
              </w:rPr>
            </w:pPr>
            <w:r w:rsidRPr="00E549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C4FC" w14:textId="77777777" w:rsidR="008A1565" w:rsidRPr="00E549EB" w:rsidRDefault="008A1565" w:rsidP="009F799D">
            <w:pPr>
              <w:pStyle w:val="rowtabella0"/>
              <w:jc w:val="center"/>
              <w:rPr>
                <w:color w:val="002060"/>
              </w:rPr>
            </w:pPr>
            <w:r w:rsidRPr="00E549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CB78"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7EDA" w14:textId="77777777" w:rsidR="008A1565" w:rsidRPr="00E549EB" w:rsidRDefault="008A1565" w:rsidP="009F799D">
            <w:pPr>
              <w:pStyle w:val="rowtabella0"/>
              <w:jc w:val="center"/>
              <w:rPr>
                <w:color w:val="002060"/>
              </w:rPr>
            </w:pPr>
            <w:r w:rsidRPr="00E549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5D3E" w14:textId="77777777" w:rsidR="008A1565" w:rsidRPr="00E549EB" w:rsidRDefault="008A1565" w:rsidP="009F799D">
            <w:pPr>
              <w:pStyle w:val="rowtabella0"/>
              <w:jc w:val="center"/>
              <w:rPr>
                <w:color w:val="002060"/>
              </w:rPr>
            </w:pPr>
            <w:r w:rsidRPr="00E549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EEA84" w14:textId="77777777" w:rsidR="008A1565" w:rsidRPr="00E549EB" w:rsidRDefault="008A1565" w:rsidP="009F799D">
            <w:pPr>
              <w:pStyle w:val="rowtabella0"/>
              <w:jc w:val="center"/>
              <w:rPr>
                <w:color w:val="002060"/>
              </w:rPr>
            </w:pPr>
            <w:r w:rsidRPr="00E549E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9F5F" w14:textId="77777777" w:rsidR="008A1565" w:rsidRPr="00E549EB" w:rsidRDefault="008A1565" w:rsidP="009F799D">
            <w:pPr>
              <w:pStyle w:val="rowtabella0"/>
              <w:jc w:val="center"/>
              <w:rPr>
                <w:color w:val="002060"/>
              </w:rPr>
            </w:pPr>
            <w:r w:rsidRPr="00E549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9DC0C" w14:textId="77777777" w:rsidR="008A1565" w:rsidRPr="00E549EB" w:rsidRDefault="008A1565" w:rsidP="009F799D">
            <w:pPr>
              <w:pStyle w:val="rowtabella0"/>
              <w:jc w:val="center"/>
              <w:rPr>
                <w:color w:val="002060"/>
              </w:rPr>
            </w:pPr>
            <w:r w:rsidRPr="00E549EB">
              <w:rPr>
                <w:color w:val="002060"/>
              </w:rPr>
              <w:t>0</w:t>
            </w:r>
          </w:p>
        </w:tc>
      </w:tr>
      <w:tr w:rsidR="008A1565" w:rsidRPr="00E549EB" w14:paraId="7B8C3BE2" w14:textId="77777777" w:rsidTr="009F79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48A99" w14:textId="77777777" w:rsidR="008A1565" w:rsidRPr="00E549EB" w:rsidRDefault="008A1565" w:rsidP="009F799D">
            <w:pPr>
              <w:pStyle w:val="rowtabella0"/>
              <w:rPr>
                <w:color w:val="002060"/>
              </w:rPr>
            </w:pPr>
            <w:r w:rsidRPr="00E549E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11A9" w14:textId="77777777" w:rsidR="008A1565" w:rsidRPr="00E549EB" w:rsidRDefault="008A1565" w:rsidP="009F799D">
            <w:pPr>
              <w:pStyle w:val="rowtabella0"/>
              <w:jc w:val="center"/>
              <w:rPr>
                <w:color w:val="002060"/>
              </w:rPr>
            </w:pPr>
            <w:r w:rsidRPr="00E549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04075" w14:textId="77777777" w:rsidR="008A1565" w:rsidRPr="00E549EB" w:rsidRDefault="008A1565" w:rsidP="009F799D">
            <w:pPr>
              <w:pStyle w:val="rowtabella0"/>
              <w:jc w:val="center"/>
              <w:rPr>
                <w:color w:val="002060"/>
              </w:rPr>
            </w:pPr>
            <w:r w:rsidRPr="00E549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5ADF6" w14:textId="77777777" w:rsidR="008A1565" w:rsidRPr="00E549EB" w:rsidRDefault="008A1565" w:rsidP="009F799D">
            <w:pPr>
              <w:pStyle w:val="rowtabella0"/>
              <w:jc w:val="center"/>
              <w:rPr>
                <w:color w:val="002060"/>
              </w:rPr>
            </w:pPr>
            <w:r w:rsidRPr="00E549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6799"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1906" w14:textId="77777777" w:rsidR="008A1565" w:rsidRPr="00E549EB" w:rsidRDefault="008A1565" w:rsidP="009F799D">
            <w:pPr>
              <w:pStyle w:val="rowtabella0"/>
              <w:jc w:val="center"/>
              <w:rPr>
                <w:color w:val="002060"/>
              </w:rPr>
            </w:pPr>
            <w:r w:rsidRPr="00E549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AB6C0" w14:textId="77777777" w:rsidR="008A1565" w:rsidRPr="00E549EB" w:rsidRDefault="008A1565" w:rsidP="009F799D">
            <w:pPr>
              <w:pStyle w:val="rowtabella0"/>
              <w:jc w:val="center"/>
              <w:rPr>
                <w:color w:val="002060"/>
              </w:rPr>
            </w:pPr>
            <w:r w:rsidRPr="00E549E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1B23C" w14:textId="77777777" w:rsidR="008A1565" w:rsidRPr="00E549EB" w:rsidRDefault="008A1565" w:rsidP="009F799D">
            <w:pPr>
              <w:pStyle w:val="rowtabella0"/>
              <w:jc w:val="center"/>
              <w:rPr>
                <w:color w:val="002060"/>
              </w:rPr>
            </w:pPr>
            <w:r w:rsidRPr="00E549E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9F15" w14:textId="77777777" w:rsidR="008A1565" w:rsidRPr="00E549EB" w:rsidRDefault="008A1565" w:rsidP="009F799D">
            <w:pPr>
              <w:pStyle w:val="rowtabella0"/>
              <w:jc w:val="center"/>
              <w:rPr>
                <w:color w:val="002060"/>
              </w:rPr>
            </w:pPr>
            <w:r w:rsidRPr="00E549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C910" w14:textId="77777777" w:rsidR="008A1565" w:rsidRPr="00E549EB" w:rsidRDefault="008A1565" w:rsidP="009F799D">
            <w:pPr>
              <w:pStyle w:val="rowtabella0"/>
              <w:jc w:val="center"/>
              <w:rPr>
                <w:color w:val="002060"/>
              </w:rPr>
            </w:pPr>
            <w:r w:rsidRPr="00E549EB">
              <w:rPr>
                <w:color w:val="002060"/>
              </w:rPr>
              <w:t>0</w:t>
            </w:r>
          </w:p>
        </w:tc>
      </w:tr>
      <w:tr w:rsidR="008A1565" w:rsidRPr="00E549EB" w14:paraId="784AD695" w14:textId="77777777" w:rsidTr="009F79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23B78" w14:textId="77777777" w:rsidR="008A1565" w:rsidRPr="00E549EB" w:rsidRDefault="008A1565" w:rsidP="009F799D">
            <w:pPr>
              <w:pStyle w:val="rowtabella0"/>
              <w:rPr>
                <w:color w:val="002060"/>
              </w:rPr>
            </w:pPr>
            <w:r w:rsidRPr="00E549E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59DC"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44302" w14:textId="77777777" w:rsidR="008A1565" w:rsidRPr="00E549EB" w:rsidRDefault="008A1565" w:rsidP="009F799D">
            <w:pPr>
              <w:pStyle w:val="rowtabella0"/>
              <w:jc w:val="center"/>
              <w:rPr>
                <w:color w:val="002060"/>
              </w:rPr>
            </w:pPr>
            <w:r w:rsidRPr="00E549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87C1"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E3C3"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71DA" w14:textId="77777777" w:rsidR="008A1565" w:rsidRPr="00E549EB" w:rsidRDefault="008A1565" w:rsidP="009F799D">
            <w:pPr>
              <w:pStyle w:val="rowtabella0"/>
              <w:jc w:val="center"/>
              <w:rPr>
                <w:color w:val="002060"/>
              </w:rPr>
            </w:pPr>
            <w:r w:rsidRPr="00E549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9302" w14:textId="77777777" w:rsidR="008A1565" w:rsidRPr="00E549EB" w:rsidRDefault="008A1565" w:rsidP="009F799D">
            <w:pPr>
              <w:pStyle w:val="rowtabella0"/>
              <w:jc w:val="center"/>
              <w:rPr>
                <w:color w:val="002060"/>
              </w:rPr>
            </w:pPr>
            <w:r w:rsidRPr="00E549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9342" w14:textId="77777777" w:rsidR="008A1565" w:rsidRPr="00E549EB" w:rsidRDefault="008A1565" w:rsidP="009F799D">
            <w:pPr>
              <w:pStyle w:val="rowtabella0"/>
              <w:jc w:val="center"/>
              <w:rPr>
                <w:color w:val="002060"/>
              </w:rPr>
            </w:pPr>
            <w:r w:rsidRPr="00E549E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73B85" w14:textId="77777777" w:rsidR="008A1565" w:rsidRPr="00E549EB" w:rsidRDefault="008A1565" w:rsidP="009F799D">
            <w:pPr>
              <w:pStyle w:val="rowtabella0"/>
              <w:jc w:val="center"/>
              <w:rPr>
                <w:color w:val="002060"/>
              </w:rPr>
            </w:pPr>
            <w:r w:rsidRPr="00E549E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3091" w14:textId="77777777" w:rsidR="008A1565" w:rsidRPr="00E549EB" w:rsidRDefault="008A1565" w:rsidP="009F799D">
            <w:pPr>
              <w:pStyle w:val="rowtabella0"/>
              <w:jc w:val="center"/>
              <w:rPr>
                <w:color w:val="002060"/>
              </w:rPr>
            </w:pPr>
            <w:r w:rsidRPr="00E549EB">
              <w:rPr>
                <w:color w:val="002060"/>
              </w:rPr>
              <w:t>0</w:t>
            </w:r>
          </w:p>
        </w:tc>
      </w:tr>
      <w:tr w:rsidR="008A1565" w:rsidRPr="00E549EB" w14:paraId="3A1CBC83" w14:textId="77777777" w:rsidTr="009F79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16FCE7" w14:textId="77777777" w:rsidR="008A1565" w:rsidRPr="00E549EB" w:rsidRDefault="008A1565" w:rsidP="009F799D">
            <w:pPr>
              <w:pStyle w:val="rowtabella0"/>
              <w:rPr>
                <w:color w:val="002060"/>
                <w:lang w:val="es-ES"/>
              </w:rPr>
            </w:pPr>
            <w:r w:rsidRPr="00E549EB">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0C01"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2CEC" w14:textId="77777777" w:rsidR="008A1565" w:rsidRPr="00E549EB" w:rsidRDefault="008A1565" w:rsidP="009F799D">
            <w:pPr>
              <w:pStyle w:val="rowtabella0"/>
              <w:jc w:val="center"/>
              <w:rPr>
                <w:color w:val="002060"/>
              </w:rPr>
            </w:pPr>
            <w:r w:rsidRPr="00E549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3A2A"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54B3" w14:textId="77777777" w:rsidR="008A1565" w:rsidRPr="00E549EB" w:rsidRDefault="008A1565" w:rsidP="009F799D">
            <w:pPr>
              <w:pStyle w:val="rowtabella0"/>
              <w:jc w:val="center"/>
              <w:rPr>
                <w:color w:val="002060"/>
              </w:rPr>
            </w:pPr>
            <w:r w:rsidRPr="00E549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F8D2" w14:textId="77777777" w:rsidR="008A1565" w:rsidRPr="00E549EB" w:rsidRDefault="008A1565" w:rsidP="009F799D">
            <w:pPr>
              <w:pStyle w:val="rowtabella0"/>
              <w:jc w:val="center"/>
              <w:rPr>
                <w:color w:val="002060"/>
              </w:rPr>
            </w:pPr>
            <w:r w:rsidRPr="00E549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670F" w14:textId="77777777" w:rsidR="008A1565" w:rsidRPr="00E549EB" w:rsidRDefault="008A1565" w:rsidP="009F799D">
            <w:pPr>
              <w:pStyle w:val="rowtabella0"/>
              <w:jc w:val="center"/>
              <w:rPr>
                <w:color w:val="002060"/>
              </w:rPr>
            </w:pPr>
            <w:r w:rsidRPr="00E549E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B6AF6" w14:textId="77777777" w:rsidR="008A1565" w:rsidRPr="00E549EB" w:rsidRDefault="008A1565" w:rsidP="009F799D">
            <w:pPr>
              <w:pStyle w:val="rowtabella0"/>
              <w:jc w:val="center"/>
              <w:rPr>
                <w:color w:val="002060"/>
              </w:rPr>
            </w:pPr>
            <w:r w:rsidRPr="00E549E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4845" w14:textId="77777777" w:rsidR="008A1565" w:rsidRPr="00E549EB" w:rsidRDefault="008A1565" w:rsidP="009F799D">
            <w:pPr>
              <w:pStyle w:val="rowtabella0"/>
              <w:jc w:val="center"/>
              <w:rPr>
                <w:color w:val="002060"/>
              </w:rPr>
            </w:pPr>
            <w:r w:rsidRPr="00E549E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3DEF" w14:textId="77777777" w:rsidR="008A1565" w:rsidRPr="00E549EB" w:rsidRDefault="008A1565" w:rsidP="009F799D">
            <w:pPr>
              <w:pStyle w:val="rowtabella0"/>
              <w:jc w:val="center"/>
              <w:rPr>
                <w:color w:val="002060"/>
              </w:rPr>
            </w:pPr>
            <w:r w:rsidRPr="00E549EB">
              <w:rPr>
                <w:color w:val="002060"/>
              </w:rPr>
              <w:t>0</w:t>
            </w:r>
          </w:p>
        </w:tc>
      </w:tr>
    </w:tbl>
    <w:p w14:paraId="7B78BA64" w14:textId="77777777" w:rsidR="008A1565" w:rsidRPr="00E549EB" w:rsidRDefault="008A1565" w:rsidP="008A1565">
      <w:pPr>
        <w:pStyle w:val="breakline"/>
        <w:rPr>
          <w:rFonts w:eastAsiaTheme="minorEastAsia"/>
          <w:color w:val="002060"/>
        </w:rPr>
      </w:pPr>
    </w:p>
    <w:p w14:paraId="64DB4366" w14:textId="77777777" w:rsidR="00CA5A70" w:rsidRPr="00312AF4" w:rsidRDefault="00CA5A70" w:rsidP="00CA5A70">
      <w:pPr>
        <w:pStyle w:val="breakline"/>
        <w:rPr>
          <w:rFonts w:eastAsiaTheme="minorEastAsia"/>
          <w:color w:val="002060"/>
        </w:rPr>
      </w:pPr>
    </w:p>
    <w:p w14:paraId="09F1FCCC" w14:textId="77777777" w:rsidR="00C55F87" w:rsidRPr="00B8594A" w:rsidRDefault="00C55F87" w:rsidP="003C3F5A">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126C41DD"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7D69AF">
        <w:rPr>
          <w:rFonts w:ascii="Arial" w:hAnsi="Arial" w:cs="Arial"/>
          <w:b/>
          <w:bCs/>
          <w:color w:val="002060"/>
        </w:rPr>
        <w:t>20</w:t>
      </w:r>
      <w:r w:rsidR="00545565">
        <w:rPr>
          <w:rFonts w:ascii="Arial" w:hAnsi="Arial" w:cs="Arial"/>
          <w:b/>
          <w:bCs/>
          <w:color w:val="002060"/>
        </w:rPr>
        <w:t xml:space="preserve">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47C5C81A" w14:textId="10264613" w:rsidR="00514C7B" w:rsidRPr="00B4759B" w:rsidRDefault="00514C7B" w:rsidP="00B4759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88E84D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33057">
        <w:rPr>
          <w:b/>
          <w:color w:val="002060"/>
          <w:u w:val="single"/>
        </w:rPr>
        <w:t>0</w:t>
      </w:r>
      <w:r w:rsidR="00685B64">
        <w:rPr>
          <w:b/>
          <w:color w:val="002060"/>
          <w:u w:val="single"/>
        </w:rPr>
        <w:t>7</w:t>
      </w:r>
      <w:r w:rsidR="007C5151">
        <w:rPr>
          <w:b/>
          <w:color w:val="002060"/>
          <w:u w:val="single"/>
        </w:rPr>
        <w:t>/</w:t>
      </w:r>
      <w:r w:rsidR="00B67261">
        <w:rPr>
          <w:b/>
          <w:color w:val="002060"/>
          <w:u w:val="single"/>
        </w:rPr>
        <w:t>1</w:t>
      </w:r>
      <w:r w:rsidR="00D33057">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D336D" w14:textId="77777777" w:rsidR="000D7080" w:rsidRDefault="000D7080">
      <w:r>
        <w:separator/>
      </w:r>
    </w:p>
  </w:endnote>
  <w:endnote w:type="continuationSeparator" w:id="0">
    <w:p w14:paraId="5B4701FC" w14:textId="77777777" w:rsidR="000D7080" w:rsidRDefault="000D7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9411A6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w:t>
    </w:r>
    <w:r w:rsidR="008A1565">
      <w:rPr>
        <w:rStyle w:val="Numeropagina"/>
        <w:rFonts w:ascii="Arial" w:hAnsi="Arial" w:cs="Arial"/>
        <w:color w:val="002060"/>
      </w:rPr>
      <w:t>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7D27D" w14:textId="77777777" w:rsidR="000D7080" w:rsidRDefault="000D7080">
      <w:r>
        <w:separator/>
      </w:r>
    </w:p>
  </w:footnote>
  <w:footnote w:type="continuationSeparator" w:id="0">
    <w:p w14:paraId="77A60333" w14:textId="77777777" w:rsidR="000D7080" w:rsidRDefault="000D7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781"/>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80"/>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6F"/>
    <w:rsid w:val="000F45DB"/>
    <w:rsid w:val="000F4F31"/>
    <w:rsid w:val="000F4F60"/>
    <w:rsid w:val="000F5B68"/>
    <w:rsid w:val="000F5BEF"/>
    <w:rsid w:val="000F5D34"/>
    <w:rsid w:val="000F67E0"/>
    <w:rsid w:val="000F7A14"/>
    <w:rsid w:val="000F7C58"/>
    <w:rsid w:val="001002CB"/>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506"/>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38A"/>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2DB"/>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139"/>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633"/>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8D0"/>
    <w:rsid w:val="004E4F48"/>
    <w:rsid w:val="004E6911"/>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650"/>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B1B"/>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B64"/>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1B"/>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20"/>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AF"/>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1565"/>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4ED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624"/>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A4C"/>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21AA"/>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BC4"/>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59B"/>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5A70"/>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3E0F"/>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057"/>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94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7EF"/>
    <w:rsid w:val="00E539F1"/>
    <w:rsid w:val="00E54836"/>
    <w:rsid w:val="00E553B9"/>
    <w:rsid w:val="00E55B51"/>
    <w:rsid w:val="00E564C1"/>
    <w:rsid w:val="00E566D0"/>
    <w:rsid w:val="00E56AE0"/>
    <w:rsid w:val="00E575B1"/>
    <w:rsid w:val="00E57B21"/>
    <w:rsid w:val="00E57F68"/>
    <w:rsid w:val="00E6063E"/>
    <w:rsid w:val="00E60996"/>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116"/>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3AD"/>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37</TotalTime>
  <Pages>1</Pages>
  <Words>796</Words>
  <Characters>4540</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5326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2023-11-07T09:47:00Z</cp:lastPrinted>
  <dcterms:created xsi:type="dcterms:W3CDTF">2023-11-07T09:10:00Z</dcterms:created>
  <dcterms:modified xsi:type="dcterms:W3CDTF">2023-11-07T09:47:00Z</dcterms:modified>
</cp:coreProperties>
</file>