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88B5A40"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A135D">
              <w:rPr>
                <w:rFonts w:ascii="Arial" w:hAnsi="Arial" w:cs="Arial"/>
                <w:color w:val="002060"/>
                <w:sz w:val="40"/>
                <w:szCs w:val="40"/>
              </w:rPr>
              <w:t>08</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E81710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344F0">
          <w:rPr>
            <w:noProof/>
            <w:webHidden/>
            <w:color w:val="002060"/>
          </w:rPr>
          <w:t>1</w:t>
        </w:r>
        <w:r w:rsidR="00AC19D9" w:rsidRPr="00DE1EF7">
          <w:rPr>
            <w:noProof/>
            <w:webHidden/>
            <w:color w:val="002060"/>
          </w:rPr>
          <w:fldChar w:fldCharType="end"/>
        </w:r>
      </w:hyperlink>
    </w:p>
    <w:p w14:paraId="112EDB38" w14:textId="04C3A5C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344F0">
          <w:rPr>
            <w:noProof/>
            <w:webHidden/>
            <w:color w:val="002060"/>
          </w:rPr>
          <w:t>1</w:t>
        </w:r>
        <w:r w:rsidR="00AC19D9" w:rsidRPr="00DE1EF7">
          <w:rPr>
            <w:noProof/>
            <w:webHidden/>
            <w:color w:val="002060"/>
          </w:rPr>
          <w:fldChar w:fldCharType="end"/>
        </w:r>
      </w:hyperlink>
    </w:p>
    <w:p w14:paraId="4D9CAD43" w14:textId="7E9691F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344F0">
          <w:rPr>
            <w:noProof/>
            <w:webHidden/>
            <w:color w:val="002060"/>
          </w:rPr>
          <w:t>1</w:t>
        </w:r>
        <w:r w:rsidR="00AC19D9" w:rsidRPr="00DE1EF7">
          <w:rPr>
            <w:noProof/>
            <w:webHidden/>
            <w:color w:val="002060"/>
          </w:rPr>
          <w:fldChar w:fldCharType="end"/>
        </w:r>
      </w:hyperlink>
    </w:p>
    <w:p w14:paraId="0EAFCCD8" w14:textId="1248457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344F0">
          <w:rPr>
            <w:noProof/>
            <w:webHidden/>
            <w:color w:val="002060"/>
          </w:rPr>
          <w:t>1</w:t>
        </w:r>
        <w:r w:rsidR="00AC19D9" w:rsidRPr="00DE1EF7">
          <w:rPr>
            <w:noProof/>
            <w:webHidden/>
            <w:color w:val="002060"/>
          </w:rPr>
          <w:fldChar w:fldCharType="end"/>
        </w:r>
      </w:hyperlink>
    </w:p>
    <w:p w14:paraId="0952245B" w14:textId="687F539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344F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3A01C8B" w14:textId="77777777" w:rsidR="00853B7E" w:rsidRPr="005D5466" w:rsidRDefault="00853B7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w:t>
      </w:r>
      <w:r>
        <w:rPr>
          <w:b/>
          <w:color w:val="002060"/>
          <w:sz w:val="28"/>
          <w:szCs w:val="28"/>
        </w:rPr>
        <w:t>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3DC370C9" w14:textId="77777777" w:rsidR="00786C45" w:rsidRPr="00255689" w:rsidRDefault="00786C45" w:rsidP="008B5F73">
      <w:pPr>
        <w:rPr>
          <w:rFonts w:ascii="Arial" w:hAnsi="Arial" w:cs="Arial"/>
          <w:b/>
          <w:bCs/>
          <w:color w:val="002060"/>
          <w:sz w:val="22"/>
          <w:szCs w:val="22"/>
        </w:rPr>
      </w:pPr>
    </w:p>
    <w:p w14:paraId="068760C6" w14:textId="77777777" w:rsidR="00255689" w:rsidRPr="00255689" w:rsidRDefault="00255689" w:rsidP="008B5F73">
      <w:pPr>
        <w:rPr>
          <w:rFonts w:ascii="Arial" w:hAnsi="Arial" w:cs="Arial"/>
          <w:b/>
          <w:bCs/>
          <w:color w:val="002060"/>
          <w:sz w:val="22"/>
          <w:szCs w:val="22"/>
        </w:rPr>
      </w:pPr>
    </w:p>
    <w:p w14:paraId="4697B853" w14:textId="77777777" w:rsidR="00255689" w:rsidRPr="00255689" w:rsidRDefault="00255689" w:rsidP="00255689">
      <w:pPr>
        <w:pStyle w:val="LndNormale1"/>
        <w:rPr>
          <w:b/>
          <w:color w:val="002060"/>
          <w:sz w:val="28"/>
          <w:szCs w:val="28"/>
        </w:rPr>
      </w:pPr>
      <w:r w:rsidRPr="00255689">
        <w:rPr>
          <w:b/>
          <w:color w:val="002060"/>
          <w:sz w:val="28"/>
          <w:szCs w:val="28"/>
        </w:rPr>
        <w:t>SOCIETA’ INATTIVE</w:t>
      </w:r>
    </w:p>
    <w:p w14:paraId="458710E8" w14:textId="77777777" w:rsidR="00255689" w:rsidRPr="00255689" w:rsidRDefault="00255689" w:rsidP="00255689">
      <w:pPr>
        <w:pStyle w:val="LndNormale1"/>
        <w:rPr>
          <w:b/>
          <w:color w:val="002060"/>
          <w:u w:val="single"/>
        </w:rPr>
      </w:pPr>
    </w:p>
    <w:p w14:paraId="69A07C6E" w14:textId="77777777" w:rsidR="00255689" w:rsidRPr="00255689" w:rsidRDefault="00255689" w:rsidP="00255689">
      <w:pPr>
        <w:pStyle w:val="LndNormale1"/>
        <w:rPr>
          <w:color w:val="002060"/>
        </w:rPr>
      </w:pPr>
      <w:r w:rsidRPr="00255689">
        <w:rPr>
          <w:color w:val="002060"/>
        </w:rPr>
        <w:t>La sottonotata società, non essendosi iscrita a nessuna campionato, viene dichiarata inattiva a partire dalla stagione sportiva 2023/2024</w:t>
      </w:r>
    </w:p>
    <w:p w14:paraId="4CD2743B" w14:textId="77777777" w:rsidR="00255689" w:rsidRPr="00255689" w:rsidRDefault="00255689" w:rsidP="00255689">
      <w:pPr>
        <w:pStyle w:val="LndNormale1"/>
        <w:rPr>
          <w:b/>
          <w:color w:val="002060"/>
          <w:lang w:val="en-US"/>
        </w:rPr>
      </w:pPr>
      <w:r w:rsidRPr="00255689">
        <w:rPr>
          <w:b/>
          <w:color w:val="002060"/>
          <w:lang w:val="es-ES"/>
        </w:rPr>
        <w:t xml:space="preserve">Matr. </w:t>
      </w:r>
      <w:r w:rsidRPr="00255689">
        <w:rPr>
          <w:b/>
          <w:color w:val="002060"/>
          <w:lang w:val="en-US"/>
        </w:rPr>
        <w:t>941.178</w:t>
      </w:r>
      <w:r w:rsidRPr="00255689">
        <w:rPr>
          <w:b/>
          <w:color w:val="002060"/>
          <w:lang w:val="en-US"/>
        </w:rPr>
        <w:tab/>
      </w:r>
      <w:r w:rsidRPr="00255689">
        <w:rPr>
          <w:b/>
          <w:color w:val="002060"/>
          <w:lang w:val="en-US"/>
        </w:rPr>
        <w:tab/>
        <w:t xml:space="preserve">A.S.D. NEW ACADEMY </w:t>
      </w:r>
      <w:r w:rsidRPr="00255689">
        <w:rPr>
          <w:b/>
          <w:color w:val="002060"/>
          <w:lang w:val="es-ES"/>
        </w:rPr>
        <w:tab/>
      </w:r>
      <w:r w:rsidRPr="00255689">
        <w:rPr>
          <w:b/>
          <w:color w:val="002060"/>
          <w:lang w:val="es-ES"/>
        </w:rPr>
        <w:tab/>
      </w:r>
      <w:r w:rsidRPr="00255689">
        <w:rPr>
          <w:b/>
          <w:color w:val="002060"/>
          <w:lang w:val="en-US"/>
        </w:rPr>
        <w:t>Fano (PU)</w:t>
      </w:r>
    </w:p>
    <w:p w14:paraId="40C1E755" w14:textId="77777777" w:rsidR="00255689" w:rsidRPr="00255689" w:rsidRDefault="00255689" w:rsidP="00255689">
      <w:pPr>
        <w:pStyle w:val="LndNormale1"/>
        <w:rPr>
          <w:color w:val="002060"/>
        </w:rPr>
      </w:pPr>
      <w:r w:rsidRPr="00255689">
        <w:rPr>
          <w:color w:val="002060"/>
        </w:rPr>
        <w:t>Visto l’art.16 commi 1) e 2) N.O.I.F. si propone alla Presidenza Federale per la radiazione dai ruoli.</w:t>
      </w:r>
    </w:p>
    <w:p w14:paraId="69D470EF" w14:textId="77777777" w:rsidR="00255689" w:rsidRPr="00255689" w:rsidRDefault="00255689" w:rsidP="00255689">
      <w:pPr>
        <w:pStyle w:val="LndNormale1"/>
        <w:rPr>
          <w:color w:val="002060"/>
        </w:rPr>
      </w:pPr>
      <w:r w:rsidRPr="00255689">
        <w:rPr>
          <w:color w:val="002060"/>
        </w:rPr>
        <w:t>Ai sensi dell’art. 110 p.1) delle N.O.I.F. i calciatori tesserati per la suddetta Società sono svincolati d’autorità dalla data del presente comunicato ufficiale.</w:t>
      </w:r>
    </w:p>
    <w:p w14:paraId="15FD5E7D" w14:textId="77777777" w:rsidR="00255689" w:rsidRPr="00255689" w:rsidRDefault="00255689" w:rsidP="00255689">
      <w:pPr>
        <w:pStyle w:val="Nessunaspaziatura"/>
        <w:rPr>
          <w:rFonts w:ascii="Arial" w:hAnsi="Arial" w:cs="Arial"/>
          <w:color w:val="002060"/>
        </w:rPr>
      </w:pPr>
    </w:p>
    <w:p w14:paraId="341E96D6" w14:textId="77777777" w:rsidR="00255689" w:rsidRPr="00255689" w:rsidRDefault="00255689" w:rsidP="00255689">
      <w:pPr>
        <w:pStyle w:val="Nessunaspaziatura"/>
        <w:rPr>
          <w:rFonts w:ascii="Arial" w:hAnsi="Arial" w:cs="Arial"/>
          <w:color w:val="002060"/>
        </w:rPr>
      </w:pPr>
    </w:p>
    <w:p w14:paraId="148D56C7" w14:textId="77777777" w:rsidR="00255689" w:rsidRPr="00255689" w:rsidRDefault="00255689" w:rsidP="00255689">
      <w:pPr>
        <w:pStyle w:val="LndNormale1"/>
        <w:rPr>
          <w:b/>
          <w:color w:val="002060"/>
          <w:sz w:val="28"/>
          <w:szCs w:val="28"/>
        </w:rPr>
      </w:pPr>
      <w:r w:rsidRPr="00255689">
        <w:rPr>
          <w:b/>
          <w:color w:val="002060"/>
          <w:sz w:val="28"/>
          <w:szCs w:val="28"/>
        </w:rPr>
        <w:t>SVINCOLI EX ART. 117 BIS NOIF</w:t>
      </w:r>
    </w:p>
    <w:p w14:paraId="0D46CB44" w14:textId="77777777" w:rsidR="00255689" w:rsidRPr="00255689" w:rsidRDefault="00255689" w:rsidP="00255689">
      <w:pPr>
        <w:pStyle w:val="LndNormale1"/>
        <w:rPr>
          <w:color w:val="002060"/>
        </w:rPr>
      </w:pPr>
    </w:p>
    <w:p w14:paraId="6FF0A14E" w14:textId="77777777" w:rsidR="00255689" w:rsidRPr="00255689" w:rsidRDefault="00255689" w:rsidP="00255689">
      <w:pPr>
        <w:pStyle w:val="LndNormale1"/>
        <w:rPr>
          <w:color w:val="002060"/>
        </w:rPr>
      </w:pPr>
      <w:r w:rsidRPr="00255689">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7D69109D" w14:textId="77777777" w:rsidR="00255689" w:rsidRPr="00255689" w:rsidRDefault="00255689" w:rsidP="00255689">
      <w:pPr>
        <w:pStyle w:val="LndNormale1"/>
        <w:rPr>
          <w:color w:val="002060"/>
        </w:rPr>
      </w:pPr>
      <w:r w:rsidRPr="00255689">
        <w:rPr>
          <w:color w:val="002060"/>
        </w:rPr>
        <w:t>Vista la documentazione deposititata a mezzo PEC al Comitato Regionale Marche, si dichiarano svincolati i seguenti calciatori:</w:t>
      </w:r>
    </w:p>
    <w:p w14:paraId="42AF4ACD" w14:textId="77777777" w:rsidR="00255689" w:rsidRPr="00255689" w:rsidRDefault="00255689" w:rsidP="00255689">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255689" w:rsidRPr="00255689" w14:paraId="7BBD305B" w14:textId="77777777" w:rsidTr="00CA3FE5">
        <w:tc>
          <w:tcPr>
            <w:tcW w:w="1265" w:type="dxa"/>
          </w:tcPr>
          <w:p w14:paraId="59D56660" w14:textId="77777777" w:rsidR="00255689" w:rsidRPr="00255689" w:rsidRDefault="00255689" w:rsidP="00CA3FE5">
            <w:pPr>
              <w:pStyle w:val="LndNormale1"/>
              <w:jc w:val="center"/>
              <w:rPr>
                <w:b/>
                <w:color w:val="002060"/>
              </w:rPr>
            </w:pPr>
            <w:r w:rsidRPr="00255689">
              <w:rPr>
                <w:b/>
                <w:color w:val="002060"/>
              </w:rPr>
              <w:t>Matricola</w:t>
            </w:r>
          </w:p>
        </w:tc>
        <w:tc>
          <w:tcPr>
            <w:tcW w:w="2756" w:type="dxa"/>
          </w:tcPr>
          <w:p w14:paraId="6AC54AC9" w14:textId="77777777" w:rsidR="00255689" w:rsidRPr="00255689" w:rsidRDefault="00255689" w:rsidP="00CA3FE5">
            <w:pPr>
              <w:pStyle w:val="LndNormale1"/>
              <w:jc w:val="center"/>
              <w:rPr>
                <w:b/>
                <w:color w:val="002060"/>
              </w:rPr>
            </w:pPr>
            <w:r w:rsidRPr="00255689">
              <w:rPr>
                <w:b/>
                <w:color w:val="002060"/>
              </w:rPr>
              <w:t>Calciatore</w:t>
            </w:r>
          </w:p>
        </w:tc>
        <w:tc>
          <w:tcPr>
            <w:tcW w:w="1273" w:type="dxa"/>
          </w:tcPr>
          <w:p w14:paraId="2DD30006" w14:textId="77777777" w:rsidR="00255689" w:rsidRPr="00255689" w:rsidRDefault="00255689" w:rsidP="00CA3FE5">
            <w:pPr>
              <w:pStyle w:val="LndNormale1"/>
              <w:jc w:val="center"/>
              <w:rPr>
                <w:b/>
                <w:color w:val="002060"/>
              </w:rPr>
            </w:pPr>
            <w:r w:rsidRPr="00255689">
              <w:rPr>
                <w:b/>
                <w:color w:val="002060"/>
              </w:rPr>
              <w:t>Nascita</w:t>
            </w:r>
          </w:p>
        </w:tc>
        <w:tc>
          <w:tcPr>
            <w:tcW w:w="1182" w:type="dxa"/>
          </w:tcPr>
          <w:p w14:paraId="12B4BB87" w14:textId="77777777" w:rsidR="00255689" w:rsidRPr="00255689" w:rsidRDefault="00255689" w:rsidP="00CA3FE5">
            <w:pPr>
              <w:pStyle w:val="LndNormale1"/>
              <w:jc w:val="center"/>
              <w:rPr>
                <w:b/>
                <w:color w:val="002060"/>
              </w:rPr>
            </w:pPr>
            <w:r w:rsidRPr="00255689">
              <w:rPr>
                <w:b/>
                <w:color w:val="002060"/>
              </w:rPr>
              <w:t>Matricola</w:t>
            </w:r>
          </w:p>
        </w:tc>
        <w:tc>
          <w:tcPr>
            <w:tcW w:w="3436" w:type="dxa"/>
          </w:tcPr>
          <w:p w14:paraId="3A8AD940" w14:textId="77777777" w:rsidR="00255689" w:rsidRPr="00255689" w:rsidRDefault="00255689" w:rsidP="00CA3FE5">
            <w:pPr>
              <w:pStyle w:val="LndNormale1"/>
              <w:jc w:val="center"/>
              <w:rPr>
                <w:b/>
                <w:color w:val="002060"/>
              </w:rPr>
            </w:pPr>
            <w:r w:rsidRPr="00255689">
              <w:rPr>
                <w:b/>
                <w:color w:val="002060"/>
              </w:rPr>
              <w:t>Società</w:t>
            </w:r>
          </w:p>
        </w:tc>
      </w:tr>
      <w:tr w:rsidR="00255689" w:rsidRPr="00255689" w14:paraId="5AB2E3B3" w14:textId="77777777" w:rsidTr="00CA3FE5">
        <w:tc>
          <w:tcPr>
            <w:tcW w:w="1265" w:type="dxa"/>
          </w:tcPr>
          <w:p w14:paraId="23F51789" w14:textId="77777777" w:rsidR="00255689" w:rsidRPr="00255689" w:rsidRDefault="00255689" w:rsidP="00CA3FE5">
            <w:pPr>
              <w:pStyle w:val="LndNormale1"/>
              <w:rPr>
                <w:color w:val="002060"/>
                <w:sz w:val="20"/>
              </w:rPr>
            </w:pPr>
            <w:r w:rsidRPr="00255689">
              <w:rPr>
                <w:color w:val="002060"/>
                <w:sz w:val="20"/>
              </w:rPr>
              <w:t>3978928</w:t>
            </w:r>
          </w:p>
        </w:tc>
        <w:tc>
          <w:tcPr>
            <w:tcW w:w="2756" w:type="dxa"/>
          </w:tcPr>
          <w:p w14:paraId="0C949BA5" w14:textId="77777777" w:rsidR="00255689" w:rsidRPr="00255689" w:rsidRDefault="00255689" w:rsidP="00CA3FE5">
            <w:pPr>
              <w:pStyle w:val="LndNormale1"/>
              <w:rPr>
                <w:color w:val="002060"/>
                <w:sz w:val="20"/>
              </w:rPr>
            </w:pPr>
            <w:r w:rsidRPr="00255689">
              <w:rPr>
                <w:color w:val="002060"/>
                <w:sz w:val="20"/>
              </w:rPr>
              <w:t>ALBANESE THOMAS</w:t>
            </w:r>
          </w:p>
        </w:tc>
        <w:tc>
          <w:tcPr>
            <w:tcW w:w="1273" w:type="dxa"/>
          </w:tcPr>
          <w:p w14:paraId="3C23B73F" w14:textId="77777777" w:rsidR="00255689" w:rsidRPr="00255689" w:rsidRDefault="00255689" w:rsidP="00CA3FE5">
            <w:pPr>
              <w:pStyle w:val="LndNormale1"/>
              <w:rPr>
                <w:color w:val="002060"/>
                <w:sz w:val="20"/>
              </w:rPr>
            </w:pPr>
            <w:r w:rsidRPr="00255689">
              <w:rPr>
                <w:color w:val="002060"/>
                <w:sz w:val="20"/>
              </w:rPr>
              <w:t>15.04.1988</w:t>
            </w:r>
          </w:p>
        </w:tc>
        <w:tc>
          <w:tcPr>
            <w:tcW w:w="1182" w:type="dxa"/>
          </w:tcPr>
          <w:p w14:paraId="4139CF77" w14:textId="77777777" w:rsidR="00255689" w:rsidRPr="00255689" w:rsidRDefault="00255689" w:rsidP="00CA3FE5">
            <w:pPr>
              <w:pStyle w:val="LndNormale1"/>
              <w:rPr>
                <w:color w:val="002060"/>
                <w:sz w:val="20"/>
              </w:rPr>
            </w:pPr>
            <w:r w:rsidRPr="00255689">
              <w:rPr>
                <w:color w:val="002060"/>
                <w:sz w:val="20"/>
              </w:rPr>
              <w:t>700007</w:t>
            </w:r>
          </w:p>
        </w:tc>
        <w:tc>
          <w:tcPr>
            <w:tcW w:w="3436" w:type="dxa"/>
          </w:tcPr>
          <w:p w14:paraId="61D8F16E" w14:textId="77777777" w:rsidR="00255689" w:rsidRPr="00255689" w:rsidRDefault="00255689" w:rsidP="00CA3FE5">
            <w:pPr>
              <w:pStyle w:val="LndNormale1"/>
              <w:rPr>
                <w:color w:val="002060"/>
                <w:sz w:val="20"/>
              </w:rPr>
            </w:pPr>
            <w:r w:rsidRPr="00255689">
              <w:rPr>
                <w:color w:val="002060"/>
                <w:sz w:val="20"/>
              </w:rPr>
              <w:t>A.S.D. FOLGORE CASTELRAIMON</w:t>
            </w:r>
          </w:p>
        </w:tc>
      </w:tr>
      <w:tr w:rsidR="00255689" w:rsidRPr="00255689" w14:paraId="56C4FC4E" w14:textId="77777777" w:rsidTr="00CA3FE5">
        <w:tc>
          <w:tcPr>
            <w:tcW w:w="1265" w:type="dxa"/>
          </w:tcPr>
          <w:p w14:paraId="1BD62298" w14:textId="77777777" w:rsidR="00255689" w:rsidRPr="00255689" w:rsidRDefault="00255689" w:rsidP="00CA3FE5">
            <w:pPr>
              <w:pStyle w:val="LndNormale1"/>
              <w:rPr>
                <w:color w:val="002060"/>
                <w:sz w:val="20"/>
              </w:rPr>
            </w:pPr>
            <w:r w:rsidRPr="00255689">
              <w:rPr>
                <w:color w:val="002060"/>
                <w:sz w:val="20"/>
              </w:rPr>
              <w:t>4750810</w:t>
            </w:r>
          </w:p>
        </w:tc>
        <w:tc>
          <w:tcPr>
            <w:tcW w:w="2756" w:type="dxa"/>
          </w:tcPr>
          <w:p w14:paraId="00F9EF86" w14:textId="77777777" w:rsidR="00255689" w:rsidRPr="00255689" w:rsidRDefault="00255689" w:rsidP="00CA3FE5">
            <w:pPr>
              <w:pStyle w:val="LndNormale1"/>
              <w:rPr>
                <w:color w:val="002060"/>
                <w:sz w:val="20"/>
              </w:rPr>
            </w:pPr>
            <w:r w:rsidRPr="00255689">
              <w:rPr>
                <w:color w:val="002060"/>
                <w:sz w:val="20"/>
              </w:rPr>
              <w:t>MANNUCCI MARCO</w:t>
            </w:r>
          </w:p>
        </w:tc>
        <w:tc>
          <w:tcPr>
            <w:tcW w:w="1273" w:type="dxa"/>
          </w:tcPr>
          <w:p w14:paraId="0F66940A" w14:textId="77777777" w:rsidR="00255689" w:rsidRPr="00255689" w:rsidRDefault="00255689" w:rsidP="00CA3FE5">
            <w:pPr>
              <w:pStyle w:val="LndNormale1"/>
              <w:rPr>
                <w:color w:val="002060"/>
                <w:sz w:val="20"/>
              </w:rPr>
            </w:pPr>
            <w:r w:rsidRPr="00255689">
              <w:rPr>
                <w:color w:val="002060"/>
                <w:sz w:val="20"/>
              </w:rPr>
              <w:t>22.07.1996</w:t>
            </w:r>
          </w:p>
        </w:tc>
        <w:tc>
          <w:tcPr>
            <w:tcW w:w="1182" w:type="dxa"/>
          </w:tcPr>
          <w:p w14:paraId="6D4A0B7D" w14:textId="77777777" w:rsidR="00255689" w:rsidRPr="00255689" w:rsidRDefault="00255689" w:rsidP="00CA3FE5">
            <w:pPr>
              <w:pStyle w:val="LndNormale1"/>
              <w:rPr>
                <w:color w:val="002060"/>
                <w:sz w:val="20"/>
              </w:rPr>
            </w:pPr>
            <w:r w:rsidRPr="00255689">
              <w:rPr>
                <w:color w:val="002060"/>
                <w:sz w:val="20"/>
              </w:rPr>
              <w:t>2450</w:t>
            </w:r>
          </w:p>
        </w:tc>
        <w:tc>
          <w:tcPr>
            <w:tcW w:w="3436" w:type="dxa"/>
          </w:tcPr>
          <w:p w14:paraId="4CA7A72B" w14:textId="77777777" w:rsidR="00255689" w:rsidRPr="00255689" w:rsidRDefault="00255689" w:rsidP="00CA3FE5">
            <w:pPr>
              <w:pStyle w:val="LndNormale1"/>
              <w:rPr>
                <w:color w:val="002060"/>
                <w:sz w:val="20"/>
              </w:rPr>
            </w:pPr>
            <w:r w:rsidRPr="00255689">
              <w:rPr>
                <w:color w:val="002060"/>
                <w:sz w:val="20"/>
              </w:rPr>
              <w:t>U.S.   APPIGNANESE</w:t>
            </w:r>
          </w:p>
        </w:tc>
      </w:tr>
      <w:tr w:rsidR="00255689" w:rsidRPr="00255689" w14:paraId="40EF85D1" w14:textId="77777777" w:rsidTr="00CA3FE5">
        <w:tc>
          <w:tcPr>
            <w:tcW w:w="1265" w:type="dxa"/>
          </w:tcPr>
          <w:p w14:paraId="5E101473" w14:textId="77777777" w:rsidR="00255689" w:rsidRPr="00255689" w:rsidRDefault="00255689" w:rsidP="00CA3FE5">
            <w:pPr>
              <w:pStyle w:val="LndNormale1"/>
              <w:rPr>
                <w:color w:val="002060"/>
                <w:sz w:val="20"/>
              </w:rPr>
            </w:pPr>
            <w:r w:rsidRPr="00255689">
              <w:rPr>
                <w:color w:val="002060"/>
                <w:sz w:val="20"/>
              </w:rPr>
              <w:t>3963206</w:t>
            </w:r>
          </w:p>
        </w:tc>
        <w:tc>
          <w:tcPr>
            <w:tcW w:w="2756" w:type="dxa"/>
          </w:tcPr>
          <w:p w14:paraId="29ED70FF" w14:textId="77777777" w:rsidR="00255689" w:rsidRPr="00255689" w:rsidRDefault="00255689" w:rsidP="00CA3FE5">
            <w:pPr>
              <w:pStyle w:val="LndNormale1"/>
              <w:rPr>
                <w:color w:val="002060"/>
                <w:sz w:val="20"/>
              </w:rPr>
            </w:pPr>
            <w:r w:rsidRPr="00255689">
              <w:rPr>
                <w:color w:val="002060"/>
                <w:sz w:val="20"/>
              </w:rPr>
              <w:t>MOSCHETTA MATTIA</w:t>
            </w:r>
          </w:p>
        </w:tc>
        <w:tc>
          <w:tcPr>
            <w:tcW w:w="1273" w:type="dxa"/>
          </w:tcPr>
          <w:p w14:paraId="1514ABB9" w14:textId="77777777" w:rsidR="00255689" w:rsidRPr="00255689" w:rsidRDefault="00255689" w:rsidP="00CA3FE5">
            <w:pPr>
              <w:pStyle w:val="LndNormale1"/>
              <w:rPr>
                <w:color w:val="002060"/>
                <w:sz w:val="20"/>
              </w:rPr>
            </w:pPr>
            <w:r w:rsidRPr="00255689">
              <w:rPr>
                <w:color w:val="002060"/>
                <w:sz w:val="20"/>
              </w:rPr>
              <w:t>15.09.1992</w:t>
            </w:r>
          </w:p>
        </w:tc>
        <w:tc>
          <w:tcPr>
            <w:tcW w:w="1182" w:type="dxa"/>
          </w:tcPr>
          <w:p w14:paraId="550C9DD1" w14:textId="77777777" w:rsidR="00255689" w:rsidRPr="00255689" w:rsidRDefault="00255689" w:rsidP="00CA3FE5">
            <w:pPr>
              <w:pStyle w:val="LndNormale1"/>
              <w:rPr>
                <w:color w:val="002060"/>
                <w:sz w:val="20"/>
              </w:rPr>
            </w:pPr>
            <w:r w:rsidRPr="00255689">
              <w:rPr>
                <w:color w:val="002060"/>
                <w:sz w:val="20"/>
              </w:rPr>
              <w:t>937747</w:t>
            </w:r>
          </w:p>
        </w:tc>
        <w:tc>
          <w:tcPr>
            <w:tcW w:w="3436" w:type="dxa"/>
          </w:tcPr>
          <w:p w14:paraId="600F2AF3" w14:textId="77777777" w:rsidR="00255689" w:rsidRPr="00255689" w:rsidRDefault="00255689" w:rsidP="00CA3FE5">
            <w:pPr>
              <w:pStyle w:val="LndNormale1"/>
              <w:rPr>
                <w:color w:val="002060"/>
                <w:sz w:val="20"/>
                <w:lang w:val="es-ES"/>
              </w:rPr>
            </w:pPr>
            <w:r w:rsidRPr="00255689">
              <w:rPr>
                <w:color w:val="002060"/>
                <w:sz w:val="20"/>
                <w:lang w:val="es-ES"/>
              </w:rPr>
              <w:t>A.C.D. S.S. MACERATESE 1922</w:t>
            </w:r>
          </w:p>
        </w:tc>
      </w:tr>
    </w:tbl>
    <w:p w14:paraId="3FED7F17" w14:textId="77777777" w:rsidR="00255689" w:rsidRPr="00255689" w:rsidRDefault="00255689" w:rsidP="00255689">
      <w:pPr>
        <w:pStyle w:val="LndNormale1"/>
        <w:rPr>
          <w:color w:val="002060"/>
          <w:lang w:val="es-ES"/>
        </w:rPr>
      </w:pPr>
    </w:p>
    <w:p w14:paraId="153158DE" w14:textId="77777777" w:rsidR="00255689" w:rsidRPr="00255689" w:rsidRDefault="00255689" w:rsidP="00255689">
      <w:pPr>
        <w:pStyle w:val="LndNormale1"/>
        <w:rPr>
          <w:color w:val="002060"/>
          <w:lang w:val="es-ES"/>
        </w:rPr>
      </w:pPr>
    </w:p>
    <w:p w14:paraId="212B0961" w14:textId="77777777" w:rsidR="00255689" w:rsidRPr="00255689" w:rsidRDefault="00255689" w:rsidP="00255689">
      <w:pPr>
        <w:pStyle w:val="LndNormale1"/>
        <w:rPr>
          <w:color w:val="002060"/>
          <w:sz w:val="28"/>
          <w:szCs w:val="28"/>
        </w:rPr>
      </w:pPr>
      <w:r w:rsidRPr="00255689">
        <w:rPr>
          <w:b/>
          <w:color w:val="002060"/>
          <w:sz w:val="28"/>
          <w:szCs w:val="28"/>
        </w:rPr>
        <w:t>AUTORIZZAZIONE EX ART. 34/3 N.O.I.F.</w:t>
      </w:r>
    </w:p>
    <w:p w14:paraId="0B1381B8" w14:textId="77777777" w:rsidR="00255689" w:rsidRPr="00255689" w:rsidRDefault="00255689" w:rsidP="00255689">
      <w:pPr>
        <w:pStyle w:val="LndNormale1"/>
        <w:rPr>
          <w:color w:val="002060"/>
        </w:rPr>
      </w:pPr>
    </w:p>
    <w:p w14:paraId="06641B28" w14:textId="77777777" w:rsidR="00255689" w:rsidRPr="00255689" w:rsidRDefault="00255689" w:rsidP="00255689">
      <w:pPr>
        <w:pStyle w:val="LndNormale1"/>
        <w:rPr>
          <w:color w:val="002060"/>
        </w:rPr>
      </w:pPr>
      <w:r w:rsidRPr="00255689">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48BABC2D" w14:textId="77777777" w:rsidR="00255689" w:rsidRPr="00255689" w:rsidRDefault="00255689" w:rsidP="00255689">
      <w:pPr>
        <w:pStyle w:val="LndNormale1"/>
        <w:rPr>
          <w:b/>
          <w:color w:val="002060"/>
        </w:rPr>
      </w:pPr>
      <w:r w:rsidRPr="00255689">
        <w:rPr>
          <w:b/>
          <w:color w:val="002060"/>
        </w:rPr>
        <w:t>GREGORI LUCIA</w:t>
      </w:r>
      <w:r w:rsidRPr="00255689">
        <w:rPr>
          <w:b/>
          <w:color w:val="002060"/>
        </w:rPr>
        <w:tab/>
      </w:r>
      <w:r w:rsidRPr="00255689">
        <w:rPr>
          <w:b/>
          <w:color w:val="002060"/>
        </w:rPr>
        <w:tab/>
        <w:t>nata 06.05.2009</w:t>
      </w:r>
      <w:r w:rsidRPr="00255689">
        <w:rPr>
          <w:b/>
          <w:color w:val="002060"/>
        </w:rPr>
        <w:tab/>
        <w:t>A.S.D. CITTA DI FALCONARA</w:t>
      </w:r>
    </w:p>
    <w:p w14:paraId="3ED1D61A" w14:textId="77777777" w:rsidR="00255689" w:rsidRPr="00255689" w:rsidRDefault="00255689" w:rsidP="00255689">
      <w:pPr>
        <w:pStyle w:val="LndNormale1"/>
        <w:rPr>
          <w:b/>
          <w:color w:val="002060"/>
        </w:rPr>
      </w:pPr>
      <w:r w:rsidRPr="00255689">
        <w:rPr>
          <w:b/>
          <w:color w:val="002060"/>
        </w:rPr>
        <w:t>MANGIALARDO ARIANNA</w:t>
      </w:r>
      <w:r w:rsidRPr="00255689">
        <w:rPr>
          <w:b/>
          <w:color w:val="002060"/>
        </w:rPr>
        <w:tab/>
        <w:t>nata 27.12.2008</w:t>
      </w:r>
      <w:r w:rsidRPr="00255689">
        <w:rPr>
          <w:b/>
          <w:color w:val="002060"/>
        </w:rPr>
        <w:tab/>
        <w:t>A.S.D. CITTA DI FALCONARA</w:t>
      </w:r>
    </w:p>
    <w:p w14:paraId="130F6F6D" w14:textId="77777777" w:rsidR="00255689" w:rsidRPr="00255689" w:rsidRDefault="00255689" w:rsidP="00255689">
      <w:pPr>
        <w:pStyle w:val="LndNormale1"/>
        <w:rPr>
          <w:b/>
          <w:color w:val="002060"/>
        </w:rPr>
      </w:pPr>
    </w:p>
    <w:p w14:paraId="5232631E" w14:textId="77777777" w:rsidR="00255689" w:rsidRPr="00255689" w:rsidRDefault="00255689" w:rsidP="00255689">
      <w:pPr>
        <w:pStyle w:val="LndNormale1"/>
        <w:rPr>
          <w:b/>
          <w:color w:val="002060"/>
        </w:rPr>
      </w:pPr>
    </w:p>
    <w:p w14:paraId="72114A6A" w14:textId="77777777" w:rsidR="00255689" w:rsidRPr="00255689" w:rsidRDefault="00255689" w:rsidP="00255689">
      <w:pPr>
        <w:pStyle w:val="LndNormale1"/>
        <w:rPr>
          <w:b/>
          <w:color w:val="002060"/>
          <w:sz w:val="28"/>
          <w:szCs w:val="28"/>
        </w:rPr>
      </w:pPr>
      <w:r w:rsidRPr="00255689">
        <w:rPr>
          <w:b/>
          <w:color w:val="002060"/>
          <w:sz w:val="28"/>
          <w:szCs w:val="28"/>
        </w:rPr>
        <w:t>COMUNICAZIONI DEL SETTORE GIOVANILE E SCOLASTICO</w:t>
      </w:r>
    </w:p>
    <w:p w14:paraId="1C60C084" w14:textId="77777777" w:rsidR="00255689" w:rsidRPr="00255689" w:rsidRDefault="00255689" w:rsidP="00255689">
      <w:pPr>
        <w:pStyle w:val="LndNormale1"/>
        <w:rPr>
          <w:color w:val="002060"/>
        </w:rPr>
      </w:pPr>
    </w:p>
    <w:p w14:paraId="46C6531B" w14:textId="77777777" w:rsidR="00255689" w:rsidRPr="00255689" w:rsidRDefault="00255689" w:rsidP="00255689">
      <w:pPr>
        <w:rPr>
          <w:rFonts w:ascii="Arial" w:hAnsi="Arial" w:cs="Arial"/>
          <w:b/>
          <w:color w:val="002060"/>
          <w:sz w:val="22"/>
          <w:szCs w:val="22"/>
          <w:u w:val="single"/>
        </w:rPr>
      </w:pPr>
      <w:r w:rsidRPr="00255689">
        <w:rPr>
          <w:rFonts w:ascii="Arial" w:hAnsi="Arial" w:cs="Arial"/>
          <w:b/>
          <w:color w:val="002060"/>
          <w:sz w:val="22"/>
          <w:szCs w:val="22"/>
          <w:u w:val="single"/>
        </w:rPr>
        <w:lastRenderedPageBreak/>
        <w:t>PATTO DI COLLABORAZIONE TRA SGS E CLUB AST</w:t>
      </w:r>
    </w:p>
    <w:p w14:paraId="416F13C4" w14:textId="77777777" w:rsidR="00255689" w:rsidRPr="00255689" w:rsidRDefault="00255689" w:rsidP="00255689">
      <w:pPr>
        <w:rPr>
          <w:rFonts w:ascii="Arial" w:hAnsi="Arial" w:cs="Arial"/>
          <w:b/>
          <w:i/>
          <w:color w:val="002060"/>
          <w:sz w:val="22"/>
          <w:szCs w:val="22"/>
        </w:rPr>
      </w:pPr>
      <w:r w:rsidRPr="00255689">
        <w:rPr>
          <w:rFonts w:ascii="Arial" w:hAnsi="Arial" w:cs="Arial"/>
          <w:color w:val="002060"/>
          <w:sz w:val="22"/>
          <w:szCs w:val="22"/>
        </w:rPr>
        <w:t>Mercoledì 15 novembre 2023 alle ore 18.00 presso la Sala Convegni del Comitato Regionale Marche FIGC/LND di Ancona, via Schiavoni, snc si terrà la cerimonia di presentazione del “</w:t>
      </w:r>
      <w:r w:rsidRPr="00255689">
        <w:rPr>
          <w:rFonts w:ascii="Arial" w:hAnsi="Arial" w:cs="Arial"/>
          <w:b/>
          <w:i/>
          <w:color w:val="002060"/>
          <w:sz w:val="22"/>
          <w:szCs w:val="22"/>
        </w:rPr>
        <w:t xml:space="preserve">Patto di collaborazione tra SGS e club coinvolti nel Programma </w:t>
      </w:r>
      <w:proofErr w:type="spellStart"/>
      <w:r w:rsidRPr="00255689">
        <w:rPr>
          <w:rFonts w:ascii="Arial" w:hAnsi="Arial" w:cs="Arial"/>
          <w:b/>
          <w:i/>
          <w:color w:val="002060"/>
          <w:sz w:val="22"/>
          <w:szCs w:val="22"/>
        </w:rPr>
        <w:t>Evolution</w:t>
      </w:r>
      <w:proofErr w:type="spellEnd"/>
      <w:r w:rsidRPr="00255689">
        <w:rPr>
          <w:rFonts w:ascii="Arial" w:hAnsi="Arial" w:cs="Arial"/>
          <w:b/>
          <w:i/>
          <w:color w:val="002060"/>
          <w:sz w:val="22"/>
          <w:szCs w:val="22"/>
        </w:rPr>
        <w:t xml:space="preserve"> </w:t>
      </w:r>
      <w:proofErr w:type="spellStart"/>
      <w:r w:rsidRPr="00255689">
        <w:rPr>
          <w:rFonts w:ascii="Arial" w:hAnsi="Arial" w:cs="Arial"/>
          <w:b/>
          <w:i/>
          <w:color w:val="002060"/>
          <w:sz w:val="22"/>
          <w:szCs w:val="22"/>
        </w:rPr>
        <w:t>Programme</w:t>
      </w:r>
      <w:proofErr w:type="spellEnd"/>
      <w:r w:rsidRPr="00255689">
        <w:rPr>
          <w:rFonts w:ascii="Arial" w:hAnsi="Arial" w:cs="Arial"/>
          <w:b/>
          <w:i/>
          <w:color w:val="002060"/>
          <w:sz w:val="22"/>
          <w:szCs w:val="22"/>
        </w:rPr>
        <w:t xml:space="preserve"> – AST”.</w:t>
      </w:r>
    </w:p>
    <w:p w14:paraId="5D5621B0" w14:textId="77777777" w:rsidR="00255689" w:rsidRPr="00255689" w:rsidRDefault="00255689" w:rsidP="00255689">
      <w:pPr>
        <w:rPr>
          <w:rFonts w:ascii="Arial" w:hAnsi="Arial" w:cs="Arial"/>
          <w:color w:val="002060"/>
          <w:sz w:val="22"/>
          <w:szCs w:val="22"/>
        </w:rPr>
      </w:pPr>
      <w:r w:rsidRPr="00255689">
        <w:rPr>
          <w:rFonts w:ascii="Arial" w:hAnsi="Arial" w:cs="Arial"/>
          <w:color w:val="002060"/>
          <w:sz w:val="22"/>
          <w:szCs w:val="22"/>
        </w:rPr>
        <w:t>Alla cerimonia possono partecipare anche le altre Società non coinvolte nel succitato programma.</w:t>
      </w:r>
    </w:p>
    <w:p w14:paraId="7474F995" w14:textId="77777777" w:rsidR="00255689" w:rsidRDefault="00255689" w:rsidP="008B5F73">
      <w:pPr>
        <w:rPr>
          <w:rFonts w:ascii="Arial" w:hAnsi="Arial" w:cs="Arial"/>
          <w:b/>
          <w:bCs/>
          <w:color w:val="002060"/>
          <w:sz w:val="22"/>
          <w:szCs w:val="22"/>
        </w:rPr>
      </w:pPr>
    </w:p>
    <w:p w14:paraId="3F416D62" w14:textId="77777777" w:rsidR="00BE4A41" w:rsidRDefault="00BE4A41" w:rsidP="008B5F73">
      <w:pPr>
        <w:rPr>
          <w:rFonts w:ascii="Arial" w:hAnsi="Arial" w:cs="Arial"/>
          <w:b/>
          <w:bCs/>
          <w:color w:val="002060"/>
          <w:sz w:val="22"/>
          <w:szCs w:val="22"/>
        </w:rPr>
      </w:pPr>
    </w:p>
    <w:p w14:paraId="22D5AFAC" w14:textId="364D2CA9" w:rsidR="00BE4A41" w:rsidRPr="00F83FD5" w:rsidRDefault="00BE4A41" w:rsidP="00BE4A41">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CAMPIONATI GIOVANILI FEMMINILI</w:t>
      </w:r>
    </w:p>
    <w:p w14:paraId="7AC12EF9" w14:textId="77777777" w:rsidR="00BE4A41" w:rsidRPr="006C6F07" w:rsidRDefault="00BE4A41" w:rsidP="00BE4A41">
      <w:pPr>
        <w:rPr>
          <w:rFonts w:ascii="Arial" w:hAnsi="Arial" w:cs="Arial"/>
          <w:color w:val="002060"/>
          <w:sz w:val="22"/>
          <w:szCs w:val="22"/>
        </w:rPr>
      </w:pPr>
    </w:p>
    <w:p w14:paraId="60341053" w14:textId="77777777" w:rsidR="00BE4A41" w:rsidRPr="006C6F07" w:rsidRDefault="00BE4A41" w:rsidP="00BE4A4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632262" w14:textId="77777777" w:rsidR="00BE4A41" w:rsidRPr="006C6F07" w:rsidRDefault="00BE4A41" w:rsidP="00BE4A41">
      <w:pPr>
        <w:pStyle w:val="A121"/>
        <w:ind w:left="0"/>
        <w:rPr>
          <w:rFonts w:cs="Arial"/>
          <w:color w:val="002060"/>
          <w:sz w:val="22"/>
          <w:szCs w:val="22"/>
        </w:rPr>
      </w:pPr>
    </w:p>
    <w:p w14:paraId="1E2AE877" w14:textId="7CD9855B" w:rsidR="00BE4A41" w:rsidRPr="006C6F07" w:rsidRDefault="00BE4A41" w:rsidP="00BE4A41">
      <w:pPr>
        <w:pStyle w:val="A121"/>
        <w:ind w:left="0"/>
        <w:jc w:val="center"/>
        <w:rPr>
          <w:rFonts w:cs="Arial"/>
          <w:b/>
          <w:color w:val="002060"/>
          <w:sz w:val="22"/>
          <w:szCs w:val="22"/>
        </w:rPr>
      </w:pPr>
      <w:r>
        <w:rPr>
          <w:rFonts w:cs="Arial"/>
          <w:b/>
          <w:color w:val="002060"/>
          <w:sz w:val="22"/>
          <w:szCs w:val="22"/>
        </w:rPr>
        <w:t>VENERDI’ 17 NOVEMBRE</w:t>
      </w:r>
      <w:r>
        <w:rPr>
          <w:rFonts w:cs="Arial"/>
          <w:b/>
          <w:color w:val="002060"/>
          <w:sz w:val="22"/>
          <w:szCs w:val="22"/>
        </w:rPr>
        <w:t xml:space="preserve"> 2023</w:t>
      </w:r>
      <w:r w:rsidRPr="006C6F07">
        <w:rPr>
          <w:rFonts w:cs="Arial"/>
          <w:b/>
          <w:color w:val="002060"/>
          <w:sz w:val="22"/>
          <w:szCs w:val="22"/>
        </w:rPr>
        <w:t>, ORE 19:00</w:t>
      </w:r>
    </w:p>
    <w:p w14:paraId="6F24CF0E" w14:textId="77777777" w:rsidR="00BE4A41" w:rsidRPr="006C6F07" w:rsidRDefault="00BE4A41" w:rsidP="00BE4A41">
      <w:pPr>
        <w:rPr>
          <w:rFonts w:ascii="Arial" w:hAnsi="Arial" w:cs="Arial"/>
          <w:color w:val="002060"/>
          <w:sz w:val="22"/>
          <w:szCs w:val="22"/>
          <w:shd w:val="clear" w:color="auto" w:fill="FFFFFF"/>
        </w:rPr>
      </w:pPr>
    </w:p>
    <w:p w14:paraId="72284445" w14:textId="77E03AA4" w:rsidR="00BE4A41" w:rsidRPr="006C6F07" w:rsidRDefault="00BE4A41"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SM</w:t>
      </w:r>
      <w:r>
        <w:rPr>
          <w:rFonts w:ascii="Arial" w:hAnsi="Arial" w:cs="Arial"/>
          <w:b/>
          <w:color w:val="002060"/>
          <w:sz w:val="22"/>
          <w:szCs w:val="22"/>
          <w:shd w:val="clear" w:color="auto" w:fill="FFFFFF"/>
        </w:rPr>
        <w:tab/>
      </w:r>
      <w:r w:rsidRPr="00BE4A41">
        <w:rPr>
          <w:rFonts w:ascii="Arial" w:hAnsi="Arial" w:cs="Arial"/>
          <w:bCs/>
          <w:color w:val="002060"/>
          <w:sz w:val="22"/>
          <w:szCs w:val="22"/>
          <w:shd w:val="clear" w:color="auto" w:fill="FFFFFF"/>
        </w:rPr>
        <w:t>COPPA MARCHE C5 GIOV.SIMI FEMM.</w:t>
      </w:r>
      <w:r w:rsidRPr="00BE4A41">
        <w:rPr>
          <w:rFonts w:ascii="Arial" w:hAnsi="Arial" w:cs="Arial"/>
          <w:bCs/>
          <w:color w:val="002060"/>
          <w:sz w:val="22"/>
          <w:szCs w:val="22"/>
          <w:shd w:val="clear" w:color="auto" w:fill="FFFFFF"/>
        </w:rPr>
        <w:tab/>
      </w:r>
      <w:r w:rsidRPr="006C6F07">
        <w:rPr>
          <w:rFonts w:ascii="Arial" w:hAnsi="Arial" w:cs="Arial"/>
          <w:color w:val="002060"/>
          <w:sz w:val="22"/>
          <w:szCs w:val="22"/>
          <w:shd w:val="clear" w:color="auto" w:fill="FFFFFF"/>
        </w:rPr>
        <w:tab/>
      </w:r>
    </w:p>
    <w:p w14:paraId="0DCFF265" w14:textId="4108BC68" w:rsidR="00BE4A41" w:rsidRPr="006C6F07" w:rsidRDefault="00433ACD"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00BE4A41"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00BE4A41" w:rsidRPr="006C6F07">
        <w:rPr>
          <w:rFonts w:ascii="Arial" w:hAnsi="Arial" w:cs="Arial"/>
          <w:color w:val="002060"/>
          <w:sz w:val="22"/>
          <w:szCs w:val="22"/>
          <w:shd w:val="clear" w:color="auto" w:fill="FFFFFF"/>
        </w:rPr>
        <w:tab/>
      </w:r>
      <w:r w:rsidR="00BE4A41" w:rsidRPr="006C6F07">
        <w:rPr>
          <w:rFonts w:ascii="Arial" w:hAnsi="Arial" w:cs="Arial"/>
          <w:color w:val="002060"/>
          <w:sz w:val="22"/>
          <w:szCs w:val="22"/>
          <w:shd w:val="clear" w:color="auto" w:fill="FFFFFF"/>
        </w:rPr>
        <w:tab/>
      </w:r>
    </w:p>
    <w:p w14:paraId="7D92D2BF" w14:textId="77777777" w:rsidR="00BE4A41" w:rsidRPr="00AE6479" w:rsidRDefault="00BE4A41" w:rsidP="00BE4A41">
      <w:pPr>
        <w:rPr>
          <w:rFonts w:ascii="Arial" w:hAnsi="Arial" w:cs="Arial"/>
          <w:color w:val="002060"/>
          <w:sz w:val="22"/>
          <w:szCs w:val="22"/>
          <w:highlight w:val="yellow"/>
        </w:rPr>
      </w:pPr>
    </w:p>
    <w:p w14:paraId="04ABE339" w14:textId="77777777" w:rsidR="00BE4A41" w:rsidRPr="00CC3901" w:rsidRDefault="00BE4A41" w:rsidP="00BE4A4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138C2AB" w14:textId="77777777" w:rsidR="00BE4A41" w:rsidRPr="006C6F07" w:rsidRDefault="00BE4A41" w:rsidP="00BE4A4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45D8575" w14:textId="77777777" w:rsidR="00BE4A41" w:rsidRPr="00255689" w:rsidRDefault="00BE4A41" w:rsidP="008B5F73">
      <w:pPr>
        <w:rPr>
          <w:rFonts w:ascii="Arial" w:hAnsi="Arial" w:cs="Arial"/>
          <w:b/>
          <w:bCs/>
          <w:color w:val="002060"/>
          <w:sz w:val="22"/>
          <w:szCs w:val="22"/>
        </w:rPr>
      </w:pPr>
    </w:p>
    <w:p w14:paraId="620ED1BA" w14:textId="77777777" w:rsidR="009E41D8" w:rsidRPr="00255689"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0BD3ADFC" w14:textId="77777777" w:rsidR="005D55FC" w:rsidRPr="00114117" w:rsidRDefault="005D55FC" w:rsidP="005D55FC">
      <w:pPr>
        <w:pStyle w:val="breakline"/>
        <w:rPr>
          <w:color w:val="002060"/>
        </w:rPr>
      </w:pPr>
    </w:p>
    <w:p w14:paraId="52C641DC" w14:textId="77777777" w:rsidR="005D55FC" w:rsidRPr="00114117" w:rsidRDefault="005D55FC" w:rsidP="005D55FC">
      <w:pPr>
        <w:pStyle w:val="titolocampionato0"/>
        <w:shd w:val="clear" w:color="auto" w:fill="CCCCCC"/>
        <w:spacing w:before="80" w:after="40"/>
        <w:rPr>
          <w:color w:val="002060"/>
        </w:rPr>
      </w:pPr>
      <w:r w:rsidRPr="00114117">
        <w:rPr>
          <w:color w:val="002060"/>
        </w:rPr>
        <w:t>CALCIO A CINQUE SERIE C1</w:t>
      </w:r>
    </w:p>
    <w:p w14:paraId="1AD9804C" w14:textId="77777777" w:rsidR="005D55FC" w:rsidRPr="00114117" w:rsidRDefault="005D55FC" w:rsidP="005D55FC">
      <w:pPr>
        <w:pStyle w:val="titoloprinc0"/>
        <w:rPr>
          <w:color w:val="002060"/>
        </w:rPr>
      </w:pPr>
      <w:r w:rsidRPr="00114117">
        <w:rPr>
          <w:color w:val="002060"/>
        </w:rPr>
        <w:t>RISULTATI</w:t>
      </w:r>
    </w:p>
    <w:p w14:paraId="251BA240" w14:textId="77777777" w:rsidR="005D55FC" w:rsidRPr="00114117" w:rsidRDefault="005D55FC" w:rsidP="005D55FC">
      <w:pPr>
        <w:pStyle w:val="breakline"/>
        <w:rPr>
          <w:color w:val="002060"/>
        </w:rPr>
      </w:pPr>
    </w:p>
    <w:p w14:paraId="302C4565" w14:textId="77777777" w:rsidR="005D55FC" w:rsidRPr="00114117" w:rsidRDefault="005D55FC" w:rsidP="005D55FC">
      <w:pPr>
        <w:pStyle w:val="sottotitolocampionato10"/>
        <w:rPr>
          <w:color w:val="002060"/>
        </w:rPr>
      </w:pPr>
      <w:r w:rsidRPr="00114117">
        <w:rPr>
          <w:color w:val="002060"/>
        </w:rPr>
        <w:t>RISULTATI UFFICIALI GARE DEL 03/11/2023</w:t>
      </w:r>
    </w:p>
    <w:p w14:paraId="2D6F0CDC"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184D0D3F"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53D4D9A8"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6553ED6E"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1DBA3" w14:textId="77777777" w:rsidR="005D55FC" w:rsidRPr="00114117" w:rsidRDefault="005D55FC" w:rsidP="00CA3FE5">
                  <w:pPr>
                    <w:pStyle w:val="headertabella0"/>
                    <w:rPr>
                      <w:color w:val="002060"/>
                    </w:rPr>
                  </w:pPr>
                  <w:r w:rsidRPr="00114117">
                    <w:rPr>
                      <w:color w:val="002060"/>
                    </w:rPr>
                    <w:t>GIRONE A - 8 Giornata - A</w:t>
                  </w:r>
                </w:p>
              </w:tc>
            </w:tr>
            <w:tr w:rsidR="005D55FC" w:rsidRPr="00114117" w14:paraId="0550F2C7"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C88068" w14:textId="77777777" w:rsidR="005D55FC" w:rsidRPr="00114117" w:rsidRDefault="005D55FC" w:rsidP="00CA3FE5">
                  <w:pPr>
                    <w:pStyle w:val="rowtabella0"/>
                    <w:rPr>
                      <w:color w:val="002060"/>
                    </w:rPr>
                  </w:pPr>
                  <w:r w:rsidRPr="00114117">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301C1" w14:textId="77777777" w:rsidR="005D55FC" w:rsidRPr="00114117" w:rsidRDefault="005D55FC" w:rsidP="00CA3FE5">
                  <w:pPr>
                    <w:pStyle w:val="rowtabella0"/>
                    <w:rPr>
                      <w:color w:val="002060"/>
                    </w:rPr>
                  </w:pPr>
                  <w:r w:rsidRPr="00114117">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71922" w14:textId="77777777" w:rsidR="005D55FC" w:rsidRPr="00114117" w:rsidRDefault="005D55FC" w:rsidP="00CA3FE5">
                  <w:pPr>
                    <w:pStyle w:val="rowtabella0"/>
                    <w:jc w:val="center"/>
                    <w:rPr>
                      <w:color w:val="002060"/>
                    </w:rPr>
                  </w:pPr>
                  <w:r w:rsidRPr="00114117">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C2D41" w14:textId="77777777" w:rsidR="005D55FC" w:rsidRPr="00114117" w:rsidRDefault="005D55FC" w:rsidP="00CA3FE5">
                  <w:pPr>
                    <w:pStyle w:val="rowtabella0"/>
                    <w:jc w:val="center"/>
                    <w:rPr>
                      <w:color w:val="002060"/>
                    </w:rPr>
                  </w:pPr>
                  <w:r w:rsidRPr="00114117">
                    <w:rPr>
                      <w:color w:val="002060"/>
                    </w:rPr>
                    <w:t> </w:t>
                  </w:r>
                </w:p>
              </w:tc>
            </w:tr>
            <w:tr w:rsidR="005D55FC" w:rsidRPr="00114117" w14:paraId="6119DA7E"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7E7FCF" w14:textId="77777777" w:rsidR="005D55FC" w:rsidRPr="00114117" w:rsidRDefault="005D55FC" w:rsidP="00CA3FE5">
                  <w:pPr>
                    <w:pStyle w:val="rowtabella0"/>
                    <w:rPr>
                      <w:color w:val="002060"/>
                    </w:rPr>
                  </w:pPr>
                  <w:r w:rsidRPr="00114117">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F9CE90" w14:textId="77777777" w:rsidR="005D55FC" w:rsidRPr="00114117" w:rsidRDefault="005D55FC" w:rsidP="00CA3FE5">
                  <w:pPr>
                    <w:pStyle w:val="rowtabella0"/>
                    <w:rPr>
                      <w:color w:val="002060"/>
                    </w:rPr>
                  </w:pPr>
                  <w:r w:rsidRPr="00114117">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764427" w14:textId="77777777" w:rsidR="005D55FC" w:rsidRPr="00114117" w:rsidRDefault="005D55FC" w:rsidP="00CA3FE5">
                  <w:pPr>
                    <w:pStyle w:val="rowtabella0"/>
                    <w:jc w:val="center"/>
                    <w:rPr>
                      <w:color w:val="002060"/>
                    </w:rPr>
                  </w:pPr>
                  <w:r w:rsidRPr="00114117">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215DD6" w14:textId="77777777" w:rsidR="005D55FC" w:rsidRPr="00114117" w:rsidRDefault="005D55FC" w:rsidP="00CA3FE5">
                  <w:pPr>
                    <w:pStyle w:val="rowtabella0"/>
                    <w:jc w:val="center"/>
                    <w:rPr>
                      <w:color w:val="002060"/>
                    </w:rPr>
                  </w:pPr>
                  <w:r w:rsidRPr="00114117">
                    <w:rPr>
                      <w:color w:val="002060"/>
                    </w:rPr>
                    <w:t> </w:t>
                  </w:r>
                </w:p>
              </w:tc>
            </w:tr>
            <w:tr w:rsidR="005D55FC" w:rsidRPr="00114117" w14:paraId="55CCA4F9"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E00870" w14:textId="77777777" w:rsidR="005D55FC" w:rsidRPr="00114117" w:rsidRDefault="005D55FC" w:rsidP="00CA3FE5">
                  <w:pPr>
                    <w:pStyle w:val="rowtabella0"/>
                    <w:rPr>
                      <w:color w:val="002060"/>
                    </w:rPr>
                  </w:pPr>
                  <w:r w:rsidRPr="00114117">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08369" w14:textId="77777777" w:rsidR="005D55FC" w:rsidRPr="00114117" w:rsidRDefault="005D55FC" w:rsidP="00CA3FE5">
                  <w:pPr>
                    <w:pStyle w:val="rowtabella0"/>
                    <w:rPr>
                      <w:color w:val="002060"/>
                    </w:rPr>
                  </w:pPr>
                  <w:r w:rsidRPr="00114117">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E1B01" w14:textId="77777777" w:rsidR="005D55FC" w:rsidRPr="00114117" w:rsidRDefault="005D55FC" w:rsidP="00CA3FE5">
                  <w:pPr>
                    <w:pStyle w:val="rowtabella0"/>
                    <w:jc w:val="center"/>
                    <w:rPr>
                      <w:color w:val="002060"/>
                    </w:rPr>
                  </w:pPr>
                  <w:r w:rsidRPr="0011411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EB042" w14:textId="77777777" w:rsidR="005D55FC" w:rsidRPr="00114117" w:rsidRDefault="005D55FC" w:rsidP="00CA3FE5">
                  <w:pPr>
                    <w:pStyle w:val="rowtabella0"/>
                    <w:jc w:val="center"/>
                    <w:rPr>
                      <w:color w:val="002060"/>
                    </w:rPr>
                  </w:pPr>
                  <w:r w:rsidRPr="00114117">
                    <w:rPr>
                      <w:color w:val="002060"/>
                    </w:rPr>
                    <w:t> </w:t>
                  </w:r>
                </w:p>
              </w:tc>
            </w:tr>
            <w:tr w:rsidR="005D55FC" w:rsidRPr="00114117" w14:paraId="7169849B"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E1CBDC" w14:textId="77777777" w:rsidR="005D55FC" w:rsidRPr="00114117" w:rsidRDefault="005D55FC" w:rsidP="00CA3FE5">
                  <w:pPr>
                    <w:pStyle w:val="rowtabella0"/>
                    <w:rPr>
                      <w:color w:val="002060"/>
                    </w:rPr>
                  </w:pPr>
                  <w:r w:rsidRPr="0011411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5683E0" w14:textId="77777777" w:rsidR="005D55FC" w:rsidRPr="00114117" w:rsidRDefault="005D55FC" w:rsidP="00CA3FE5">
                  <w:pPr>
                    <w:pStyle w:val="rowtabella0"/>
                    <w:rPr>
                      <w:color w:val="002060"/>
                    </w:rPr>
                  </w:pPr>
                  <w:r w:rsidRPr="00114117">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0DF0C1" w14:textId="77777777" w:rsidR="005D55FC" w:rsidRPr="00114117" w:rsidRDefault="005D55FC" w:rsidP="00CA3FE5">
                  <w:pPr>
                    <w:pStyle w:val="rowtabella0"/>
                    <w:jc w:val="center"/>
                    <w:rPr>
                      <w:color w:val="002060"/>
                    </w:rPr>
                  </w:pPr>
                  <w:r w:rsidRPr="00114117">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DA07C9" w14:textId="77777777" w:rsidR="005D55FC" w:rsidRPr="00114117" w:rsidRDefault="005D55FC" w:rsidP="00CA3FE5">
                  <w:pPr>
                    <w:pStyle w:val="rowtabella0"/>
                    <w:jc w:val="center"/>
                    <w:rPr>
                      <w:color w:val="002060"/>
                    </w:rPr>
                  </w:pPr>
                  <w:r w:rsidRPr="00114117">
                    <w:rPr>
                      <w:color w:val="002060"/>
                    </w:rPr>
                    <w:t> </w:t>
                  </w:r>
                </w:p>
              </w:tc>
            </w:tr>
            <w:tr w:rsidR="005D55FC" w:rsidRPr="00114117" w14:paraId="16AD9EA2"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111F4C" w14:textId="77777777" w:rsidR="005D55FC" w:rsidRPr="00114117" w:rsidRDefault="005D55FC" w:rsidP="00CA3FE5">
                  <w:pPr>
                    <w:pStyle w:val="rowtabella0"/>
                    <w:rPr>
                      <w:color w:val="002060"/>
                    </w:rPr>
                  </w:pPr>
                  <w:r w:rsidRPr="00114117">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EAA384" w14:textId="77777777" w:rsidR="005D55FC" w:rsidRPr="00114117" w:rsidRDefault="005D55FC" w:rsidP="00CA3FE5">
                  <w:pPr>
                    <w:pStyle w:val="rowtabella0"/>
                    <w:rPr>
                      <w:color w:val="002060"/>
                    </w:rPr>
                  </w:pPr>
                  <w:r w:rsidRPr="00114117">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FD101" w14:textId="77777777" w:rsidR="005D55FC" w:rsidRPr="00114117" w:rsidRDefault="005D55FC" w:rsidP="00CA3FE5">
                  <w:pPr>
                    <w:pStyle w:val="rowtabella0"/>
                    <w:jc w:val="center"/>
                    <w:rPr>
                      <w:color w:val="002060"/>
                    </w:rPr>
                  </w:pPr>
                  <w:r w:rsidRPr="0011411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51C2DD" w14:textId="77777777" w:rsidR="005D55FC" w:rsidRPr="00114117" w:rsidRDefault="005D55FC" w:rsidP="00CA3FE5">
                  <w:pPr>
                    <w:pStyle w:val="rowtabella0"/>
                    <w:jc w:val="center"/>
                    <w:rPr>
                      <w:color w:val="002060"/>
                    </w:rPr>
                  </w:pPr>
                  <w:r w:rsidRPr="00114117">
                    <w:rPr>
                      <w:color w:val="002060"/>
                    </w:rPr>
                    <w:t> </w:t>
                  </w:r>
                </w:p>
              </w:tc>
            </w:tr>
            <w:tr w:rsidR="005D55FC" w:rsidRPr="00114117" w14:paraId="71663292"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AB7A8E" w14:textId="77777777" w:rsidR="005D55FC" w:rsidRPr="00114117" w:rsidRDefault="005D55FC" w:rsidP="00CA3FE5">
                  <w:pPr>
                    <w:pStyle w:val="rowtabella0"/>
                    <w:rPr>
                      <w:color w:val="002060"/>
                    </w:rPr>
                  </w:pPr>
                  <w:r w:rsidRPr="00114117">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895AEC" w14:textId="77777777" w:rsidR="005D55FC" w:rsidRPr="00114117" w:rsidRDefault="005D55FC" w:rsidP="00CA3FE5">
                  <w:pPr>
                    <w:pStyle w:val="rowtabella0"/>
                    <w:rPr>
                      <w:color w:val="002060"/>
                    </w:rPr>
                  </w:pPr>
                  <w:r w:rsidRPr="0011411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71F88E" w14:textId="77777777" w:rsidR="005D55FC" w:rsidRPr="00114117" w:rsidRDefault="005D55FC" w:rsidP="00CA3FE5">
                  <w:pPr>
                    <w:pStyle w:val="rowtabella0"/>
                    <w:jc w:val="center"/>
                    <w:rPr>
                      <w:color w:val="002060"/>
                    </w:rPr>
                  </w:pPr>
                  <w:r w:rsidRPr="0011411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596436" w14:textId="77777777" w:rsidR="005D55FC" w:rsidRPr="00114117" w:rsidRDefault="005D55FC" w:rsidP="00CA3FE5">
                  <w:pPr>
                    <w:pStyle w:val="rowtabella0"/>
                    <w:jc w:val="center"/>
                    <w:rPr>
                      <w:color w:val="002060"/>
                    </w:rPr>
                  </w:pPr>
                  <w:r w:rsidRPr="00114117">
                    <w:rPr>
                      <w:color w:val="002060"/>
                    </w:rPr>
                    <w:t> </w:t>
                  </w:r>
                </w:p>
              </w:tc>
            </w:tr>
            <w:tr w:rsidR="005D55FC" w:rsidRPr="00114117" w14:paraId="0ECA3C25"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AF0BC3" w14:textId="77777777" w:rsidR="005D55FC" w:rsidRPr="00114117" w:rsidRDefault="005D55FC" w:rsidP="00CA3FE5">
                  <w:pPr>
                    <w:pStyle w:val="rowtabella0"/>
                    <w:rPr>
                      <w:color w:val="002060"/>
                    </w:rPr>
                  </w:pPr>
                  <w:r w:rsidRPr="0011411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33A70" w14:textId="77777777" w:rsidR="005D55FC" w:rsidRPr="00114117" w:rsidRDefault="005D55FC" w:rsidP="00CA3FE5">
                  <w:pPr>
                    <w:pStyle w:val="rowtabella0"/>
                    <w:rPr>
                      <w:color w:val="002060"/>
                    </w:rPr>
                  </w:pPr>
                  <w:r w:rsidRPr="00114117">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5CB9A" w14:textId="77777777" w:rsidR="005D55FC" w:rsidRPr="00114117" w:rsidRDefault="005D55FC" w:rsidP="00CA3FE5">
                  <w:pPr>
                    <w:pStyle w:val="rowtabella0"/>
                    <w:jc w:val="center"/>
                    <w:rPr>
                      <w:color w:val="002060"/>
                    </w:rPr>
                  </w:pPr>
                  <w:r w:rsidRPr="00114117">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0C8F6" w14:textId="77777777" w:rsidR="005D55FC" w:rsidRPr="00114117" w:rsidRDefault="005D55FC" w:rsidP="00CA3FE5">
                  <w:pPr>
                    <w:pStyle w:val="rowtabella0"/>
                    <w:jc w:val="center"/>
                    <w:rPr>
                      <w:color w:val="002060"/>
                    </w:rPr>
                  </w:pPr>
                  <w:r w:rsidRPr="00114117">
                    <w:rPr>
                      <w:color w:val="002060"/>
                    </w:rPr>
                    <w:t> </w:t>
                  </w:r>
                </w:p>
              </w:tc>
            </w:tr>
          </w:tbl>
          <w:p w14:paraId="7F720272" w14:textId="77777777" w:rsidR="005D55FC" w:rsidRPr="00114117" w:rsidRDefault="005D55FC" w:rsidP="00CA3FE5">
            <w:pPr>
              <w:rPr>
                <w:color w:val="002060"/>
              </w:rPr>
            </w:pPr>
          </w:p>
        </w:tc>
      </w:tr>
    </w:tbl>
    <w:p w14:paraId="27AEE0D1" w14:textId="77777777" w:rsidR="005D55FC" w:rsidRPr="00114117" w:rsidRDefault="005D55FC" w:rsidP="005D55FC">
      <w:pPr>
        <w:pStyle w:val="breakline"/>
        <w:rPr>
          <w:rFonts w:eastAsiaTheme="minorEastAsia"/>
          <w:color w:val="002060"/>
        </w:rPr>
      </w:pPr>
    </w:p>
    <w:p w14:paraId="7AF38325" w14:textId="77777777" w:rsidR="005D55FC" w:rsidRPr="00114117" w:rsidRDefault="005D55FC" w:rsidP="005D55FC">
      <w:pPr>
        <w:pStyle w:val="breakline"/>
        <w:rPr>
          <w:color w:val="002060"/>
        </w:rPr>
      </w:pPr>
    </w:p>
    <w:p w14:paraId="6AFB1EBF" w14:textId="77777777" w:rsidR="005D55FC" w:rsidRPr="00114117" w:rsidRDefault="005D55FC" w:rsidP="005D55FC">
      <w:pPr>
        <w:pStyle w:val="titoloprinc0"/>
        <w:rPr>
          <w:color w:val="002060"/>
        </w:rPr>
      </w:pPr>
      <w:r w:rsidRPr="00114117">
        <w:rPr>
          <w:color w:val="002060"/>
        </w:rPr>
        <w:t>GIUDICE SPORTIVO</w:t>
      </w:r>
    </w:p>
    <w:p w14:paraId="3ED76C6A"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6966EF0E" w14:textId="77777777" w:rsidR="005D55FC" w:rsidRPr="00114117" w:rsidRDefault="005D55FC" w:rsidP="005D55FC">
      <w:pPr>
        <w:pStyle w:val="titolo10"/>
        <w:rPr>
          <w:color w:val="002060"/>
        </w:rPr>
      </w:pPr>
      <w:r w:rsidRPr="00114117">
        <w:rPr>
          <w:color w:val="002060"/>
        </w:rPr>
        <w:t xml:space="preserve">GARE DEL 3/11/2023 </w:t>
      </w:r>
    </w:p>
    <w:p w14:paraId="2CEDD00B" w14:textId="77777777" w:rsidR="005D55FC" w:rsidRPr="00114117" w:rsidRDefault="005D55FC" w:rsidP="005D55FC">
      <w:pPr>
        <w:pStyle w:val="titolo7a"/>
        <w:rPr>
          <w:color w:val="002060"/>
        </w:rPr>
      </w:pPr>
      <w:r w:rsidRPr="00114117">
        <w:rPr>
          <w:color w:val="002060"/>
        </w:rPr>
        <w:t xml:space="preserve">PROVVEDIMENTI DISCIPLINARI </w:t>
      </w:r>
    </w:p>
    <w:p w14:paraId="3A52F550"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1B99C433" w14:textId="77777777" w:rsidR="005D55FC" w:rsidRPr="00114117" w:rsidRDefault="005D55FC" w:rsidP="005D55FC">
      <w:pPr>
        <w:pStyle w:val="titolo30"/>
        <w:rPr>
          <w:color w:val="002060"/>
        </w:rPr>
      </w:pPr>
      <w:r w:rsidRPr="00114117">
        <w:rPr>
          <w:color w:val="002060"/>
        </w:rPr>
        <w:t xml:space="preserve">SOCIETA' </w:t>
      </w:r>
    </w:p>
    <w:p w14:paraId="75088C99" w14:textId="77777777" w:rsidR="005D55FC" w:rsidRPr="00114117" w:rsidRDefault="005D55FC" w:rsidP="005D55FC">
      <w:pPr>
        <w:pStyle w:val="titolo20"/>
        <w:rPr>
          <w:color w:val="002060"/>
        </w:rPr>
      </w:pPr>
      <w:r w:rsidRPr="00114117">
        <w:rPr>
          <w:color w:val="002060"/>
        </w:rPr>
        <w:lastRenderedPageBreak/>
        <w:t xml:space="preserve">AMMENDA </w:t>
      </w:r>
    </w:p>
    <w:p w14:paraId="6406D300" w14:textId="77777777" w:rsidR="005D55FC" w:rsidRPr="00114117" w:rsidRDefault="005D55FC" w:rsidP="005D55FC">
      <w:pPr>
        <w:pStyle w:val="diffida"/>
        <w:spacing w:before="80" w:beforeAutospacing="0" w:after="40" w:afterAutospacing="0"/>
        <w:jc w:val="left"/>
        <w:rPr>
          <w:color w:val="002060"/>
        </w:rPr>
      </w:pPr>
      <w:r w:rsidRPr="00114117">
        <w:rPr>
          <w:color w:val="002060"/>
        </w:rPr>
        <w:t xml:space="preserve">Euro 100,00 POL.CAGLI SPORT ASSOCIATI </w:t>
      </w:r>
      <w:r w:rsidRPr="00114117">
        <w:rPr>
          <w:color w:val="002060"/>
        </w:rPr>
        <w:br/>
        <w:t xml:space="preserve">Per comportamento offensivo del proprio pubblico nei confronti della terna arbitrale e per aver la propria tifoseria minacciato i giocatori avversari. </w:t>
      </w:r>
    </w:p>
    <w:p w14:paraId="74D985EE" w14:textId="77777777" w:rsidR="005D55FC" w:rsidRPr="00114117" w:rsidRDefault="005D55FC" w:rsidP="005D55FC">
      <w:pPr>
        <w:pStyle w:val="titolo30"/>
        <w:rPr>
          <w:color w:val="002060"/>
        </w:rPr>
      </w:pPr>
      <w:r w:rsidRPr="00114117">
        <w:rPr>
          <w:color w:val="002060"/>
        </w:rPr>
        <w:t xml:space="preserve">DIRIGENTI </w:t>
      </w:r>
    </w:p>
    <w:p w14:paraId="57F400FB"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A008CA0" w14:textId="77777777" w:rsidTr="00CA3FE5">
        <w:tc>
          <w:tcPr>
            <w:tcW w:w="2200" w:type="dxa"/>
            <w:tcMar>
              <w:top w:w="20" w:type="dxa"/>
              <w:left w:w="20" w:type="dxa"/>
              <w:bottom w:w="20" w:type="dxa"/>
              <w:right w:w="20" w:type="dxa"/>
            </w:tcMar>
            <w:vAlign w:val="center"/>
            <w:hideMark/>
          </w:tcPr>
          <w:p w14:paraId="46D69166" w14:textId="77777777" w:rsidR="005D55FC" w:rsidRPr="00114117" w:rsidRDefault="005D55FC" w:rsidP="00CA3FE5">
            <w:pPr>
              <w:pStyle w:val="movimento"/>
              <w:rPr>
                <w:color w:val="002060"/>
              </w:rPr>
            </w:pPr>
            <w:r w:rsidRPr="00114117">
              <w:rPr>
                <w:color w:val="002060"/>
              </w:rPr>
              <w:t>VANELLA MARCO</w:t>
            </w:r>
          </w:p>
        </w:tc>
        <w:tc>
          <w:tcPr>
            <w:tcW w:w="2200" w:type="dxa"/>
            <w:tcMar>
              <w:top w:w="20" w:type="dxa"/>
              <w:left w:w="20" w:type="dxa"/>
              <w:bottom w:w="20" w:type="dxa"/>
              <w:right w:w="20" w:type="dxa"/>
            </w:tcMar>
            <w:vAlign w:val="center"/>
            <w:hideMark/>
          </w:tcPr>
          <w:p w14:paraId="3094C555" w14:textId="77777777" w:rsidR="005D55FC" w:rsidRPr="00114117" w:rsidRDefault="005D55FC" w:rsidP="00CA3FE5">
            <w:pPr>
              <w:pStyle w:val="movimento2"/>
              <w:rPr>
                <w:color w:val="002060"/>
              </w:rPr>
            </w:pPr>
            <w:r w:rsidRPr="00114117">
              <w:rPr>
                <w:color w:val="002060"/>
              </w:rPr>
              <w:t xml:space="preserve">(MONTELUPONE CALCIO A 5) </w:t>
            </w:r>
          </w:p>
        </w:tc>
        <w:tc>
          <w:tcPr>
            <w:tcW w:w="800" w:type="dxa"/>
            <w:tcMar>
              <w:top w:w="20" w:type="dxa"/>
              <w:left w:w="20" w:type="dxa"/>
              <w:bottom w:w="20" w:type="dxa"/>
              <w:right w:w="20" w:type="dxa"/>
            </w:tcMar>
            <w:vAlign w:val="center"/>
            <w:hideMark/>
          </w:tcPr>
          <w:p w14:paraId="5663081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03A8618" w14:textId="77777777" w:rsidR="005D55FC" w:rsidRPr="00114117" w:rsidRDefault="005D55FC" w:rsidP="00CA3FE5">
            <w:pPr>
              <w:pStyle w:val="movimento"/>
              <w:rPr>
                <w:color w:val="002060"/>
              </w:rPr>
            </w:pPr>
            <w:r w:rsidRPr="00114117">
              <w:rPr>
                <w:color w:val="002060"/>
              </w:rPr>
              <w:t>GIOMMI GIACOMO</w:t>
            </w:r>
          </w:p>
        </w:tc>
        <w:tc>
          <w:tcPr>
            <w:tcW w:w="2200" w:type="dxa"/>
            <w:tcMar>
              <w:top w:w="20" w:type="dxa"/>
              <w:left w:w="20" w:type="dxa"/>
              <w:bottom w:w="20" w:type="dxa"/>
              <w:right w:w="20" w:type="dxa"/>
            </w:tcMar>
            <w:vAlign w:val="center"/>
            <w:hideMark/>
          </w:tcPr>
          <w:p w14:paraId="5037067B" w14:textId="77777777" w:rsidR="005D55FC" w:rsidRPr="00114117" w:rsidRDefault="005D55FC" w:rsidP="00CA3FE5">
            <w:pPr>
              <w:pStyle w:val="movimento2"/>
              <w:rPr>
                <w:color w:val="002060"/>
              </w:rPr>
            </w:pPr>
            <w:r w:rsidRPr="00114117">
              <w:rPr>
                <w:color w:val="002060"/>
              </w:rPr>
              <w:t xml:space="preserve">(POL.CAGLI SPORT ASSOCIATI) </w:t>
            </w:r>
          </w:p>
        </w:tc>
      </w:tr>
    </w:tbl>
    <w:p w14:paraId="321FBE34" w14:textId="77777777" w:rsidR="005D55FC" w:rsidRPr="00114117" w:rsidRDefault="005D55FC" w:rsidP="005D55FC">
      <w:pPr>
        <w:pStyle w:val="titolo30"/>
        <w:rPr>
          <w:rFonts w:eastAsiaTheme="minorEastAsia"/>
          <w:color w:val="002060"/>
        </w:rPr>
      </w:pPr>
      <w:r w:rsidRPr="00114117">
        <w:rPr>
          <w:color w:val="002060"/>
        </w:rPr>
        <w:t xml:space="preserve">ALLENATORI </w:t>
      </w:r>
    </w:p>
    <w:p w14:paraId="06D08FD6"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DF92D0E" w14:textId="77777777" w:rsidTr="00CA3FE5">
        <w:tc>
          <w:tcPr>
            <w:tcW w:w="2200" w:type="dxa"/>
            <w:tcMar>
              <w:top w:w="20" w:type="dxa"/>
              <w:left w:w="20" w:type="dxa"/>
              <w:bottom w:w="20" w:type="dxa"/>
              <w:right w:w="20" w:type="dxa"/>
            </w:tcMar>
            <w:vAlign w:val="center"/>
            <w:hideMark/>
          </w:tcPr>
          <w:p w14:paraId="0A2AA809" w14:textId="77777777" w:rsidR="005D55FC" w:rsidRPr="00114117" w:rsidRDefault="005D55FC" w:rsidP="00CA3FE5">
            <w:pPr>
              <w:pStyle w:val="movimento"/>
              <w:rPr>
                <w:color w:val="002060"/>
              </w:rPr>
            </w:pPr>
            <w:r w:rsidRPr="00114117">
              <w:rPr>
                <w:color w:val="002060"/>
              </w:rPr>
              <w:t>VAGNARELLI MARCO</w:t>
            </w:r>
          </w:p>
        </w:tc>
        <w:tc>
          <w:tcPr>
            <w:tcW w:w="2200" w:type="dxa"/>
            <w:tcMar>
              <w:top w:w="20" w:type="dxa"/>
              <w:left w:w="20" w:type="dxa"/>
              <w:bottom w:w="20" w:type="dxa"/>
              <w:right w:w="20" w:type="dxa"/>
            </w:tcMar>
            <w:vAlign w:val="center"/>
            <w:hideMark/>
          </w:tcPr>
          <w:p w14:paraId="217D29F4" w14:textId="77777777" w:rsidR="005D55FC" w:rsidRPr="00114117" w:rsidRDefault="005D55FC" w:rsidP="00CA3FE5">
            <w:pPr>
              <w:pStyle w:val="movimento2"/>
              <w:rPr>
                <w:color w:val="002060"/>
              </w:rPr>
            </w:pPr>
            <w:r w:rsidRPr="00114117">
              <w:rPr>
                <w:color w:val="002060"/>
              </w:rPr>
              <w:t xml:space="preserve">(MONTELUPONE CALCIO A 5) </w:t>
            </w:r>
          </w:p>
        </w:tc>
        <w:tc>
          <w:tcPr>
            <w:tcW w:w="800" w:type="dxa"/>
            <w:tcMar>
              <w:top w:w="20" w:type="dxa"/>
              <w:left w:w="20" w:type="dxa"/>
              <w:bottom w:w="20" w:type="dxa"/>
              <w:right w:w="20" w:type="dxa"/>
            </w:tcMar>
            <w:vAlign w:val="center"/>
            <w:hideMark/>
          </w:tcPr>
          <w:p w14:paraId="59BF307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6B2E8E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89D84B6" w14:textId="77777777" w:rsidR="005D55FC" w:rsidRPr="00114117" w:rsidRDefault="005D55FC" w:rsidP="00CA3FE5">
            <w:pPr>
              <w:pStyle w:val="movimento2"/>
              <w:rPr>
                <w:color w:val="002060"/>
              </w:rPr>
            </w:pPr>
            <w:r w:rsidRPr="00114117">
              <w:rPr>
                <w:color w:val="002060"/>
              </w:rPr>
              <w:t> </w:t>
            </w:r>
          </w:p>
        </w:tc>
      </w:tr>
    </w:tbl>
    <w:p w14:paraId="5B42645A" w14:textId="77777777" w:rsidR="005D55FC" w:rsidRPr="00114117" w:rsidRDefault="005D55FC" w:rsidP="005D55FC">
      <w:pPr>
        <w:pStyle w:val="titolo30"/>
        <w:rPr>
          <w:rFonts w:eastAsiaTheme="minorEastAsia"/>
          <w:color w:val="002060"/>
        </w:rPr>
      </w:pPr>
      <w:r w:rsidRPr="00114117">
        <w:rPr>
          <w:color w:val="002060"/>
        </w:rPr>
        <w:t xml:space="preserve">CALCIATORI ESPULSI </w:t>
      </w:r>
    </w:p>
    <w:p w14:paraId="1D10AAB0" w14:textId="77777777" w:rsidR="005D55FC" w:rsidRPr="00114117" w:rsidRDefault="005D55FC" w:rsidP="005D55FC">
      <w:pPr>
        <w:pStyle w:val="titolo20"/>
        <w:rPr>
          <w:color w:val="002060"/>
        </w:rPr>
      </w:pPr>
      <w:r w:rsidRPr="001141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85C5FCE" w14:textId="77777777" w:rsidTr="00CA3FE5">
        <w:tc>
          <w:tcPr>
            <w:tcW w:w="2200" w:type="dxa"/>
            <w:tcMar>
              <w:top w:w="20" w:type="dxa"/>
              <w:left w:w="20" w:type="dxa"/>
              <w:bottom w:w="20" w:type="dxa"/>
              <w:right w:w="20" w:type="dxa"/>
            </w:tcMar>
            <w:vAlign w:val="center"/>
            <w:hideMark/>
          </w:tcPr>
          <w:p w14:paraId="2370DB2F" w14:textId="77777777" w:rsidR="005D55FC" w:rsidRPr="00114117" w:rsidRDefault="005D55FC" w:rsidP="00CA3FE5">
            <w:pPr>
              <w:pStyle w:val="movimento"/>
              <w:rPr>
                <w:color w:val="002060"/>
              </w:rPr>
            </w:pPr>
            <w:r w:rsidRPr="00114117">
              <w:rPr>
                <w:color w:val="002060"/>
              </w:rPr>
              <w:t>CURZI LUCA</w:t>
            </w:r>
          </w:p>
        </w:tc>
        <w:tc>
          <w:tcPr>
            <w:tcW w:w="2200" w:type="dxa"/>
            <w:tcMar>
              <w:top w:w="20" w:type="dxa"/>
              <w:left w:w="20" w:type="dxa"/>
              <w:bottom w:w="20" w:type="dxa"/>
              <w:right w:w="20" w:type="dxa"/>
            </w:tcMar>
            <w:vAlign w:val="center"/>
            <w:hideMark/>
          </w:tcPr>
          <w:p w14:paraId="3B956B39" w14:textId="77777777" w:rsidR="005D55FC" w:rsidRPr="00114117" w:rsidRDefault="005D55FC" w:rsidP="00CA3FE5">
            <w:pPr>
              <w:pStyle w:val="movimento2"/>
              <w:rPr>
                <w:color w:val="002060"/>
              </w:rPr>
            </w:pPr>
            <w:r w:rsidRPr="00114117">
              <w:rPr>
                <w:color w:val="002060"/>
              </w:rPr>
              <w:t xml:space="preserve">(FUTSAL MONTURANO) </w:t>
            </w:r>
          </w:p>
        </w:tc>
        <w:tc>
          <w:tcPr>
            <w:tcW w:w="800" w:type="dxa"/>
            <w:tcMar>
              <w:top w:w="20" w:type="dxa"/>
              <w:left w:w="20" w:type="dxa"/>
              <w:bottom w:w="20" w:type="dxa"/>
              <w:right w:w="20" w:type="dxa"/>
            </w:tcMar>
            <w:vAlign w:val="center"/>
            <w:hideMark/>
          </w:tcPr>
          <w:p w14:paraId="6E3F38A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A6E5649" w14:textId="77777777" w:rsidR="005D55FC" w:rsidRPr="00114117" w:rsidRDefault="005D55FC" w:rsidP="00CA3FE5">
            <w:pPr>
              <w:pStyle w:val="movimento"/>
              <w:rPr>
                <w:color w:val="002060"/>
              </w:rPr>
            </w:pPr>
            <w:r w:rsidRPr="00114117">
              <w:rPr>
                <w:color w:val="002060"/>
              </w:rPr>
              <w:t>PARFENYUK RICHARD</w:t>
            </w:r>
          </w:p>
        </w:tc>
        <w:tc>
          <w:tcPr>
            <w:tcW w:w="2200" w:type="dxa"/>
            <w:tcMar>
              <w:top w:w="20" w:type="dxa"/>
              <w:left w:w="20" w:type="dxa"/>
              <w:bottom w:w="20" w:type="dxa"/>
              <w:right w:w="20" w:type="dxa"/>
            </w:tcMar>
            <w:vAlign w:val="center"/>
            <w:hideMark/>
          </w:tcPr>
          <w:p w14:paraId="45F0F7B9" w14:textId="77777777" w:rsidR="005D55FC" w:rsidRPr="00114117" w:rsidRDefault="005D55FC" w:rsidP="00CA3FE5">
            <w:pPr>
              <w:pStyle w:val="movimento2"/>
              <w:rPr>
                <w:color w:val="002060"/>
              </w:rPr>
            </w:pPr>
            <w:r w:rsidRPr="00114117">
              <w:rPr>
                <w:color w:val="002060"/>
              </w:rPr>
              <w:t xml:space="preserve">(INVICTA FUTSAL MACERATA) </w:t>
            </w:r>
          </w:p>
        </w:tc>
      </w:tr>
    </w:tbl>
    <w:p w14:paraId="1AD43562"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5A10B862" w14:textId="77777777" w:rsidR="005D55FC" w:rsidRPr="00114117" w:rsidRDefault="005D55FC" w:rsidP="005D55FC">
      <w:pPr>
        <w:pStyle w:val="titolo20"/>
        <w:rPr>
          <w:color w:val="002060"/>
        </w:rPr>
      </w:pPr>
      <w:r w:rsidRPr="001141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61EB80E" w14:textId="77777777" w:rsidTr="00CA3FE5">
        <w:tc>
          <w:tcPr>
            <w:tcW w:w="2200" w:type="dxa"/>
            <w:tcMar>
              <w:top w:w="20" w:type="dxa"/>
              <w:left w:w="20" w:type="dxa"/>
              <w:bottom w:w="20" w:type="dxa"/>
              <w:right w:w="20" w:type="dxa"/>
            </w:tcMar>
            <w:vAlign w:val="center"/>
            <w:hideMark/>
          </w:tcPr>
          <w:p w14:paraId="4E7E61E4" w14:textId="77777777" w:rsidR="005D55FC" w:rsidRPr="00114117" w:rsidRDefault="005D55FC" w:rsidP="00CA3FE5">
            <w:pPr>
              <w:pStyle w:val="movimento"/>
              <w:rPr>
                <w:color w:val="002060"/>
              </w:rPr>
            </w:pPr>
            <w:r w:rsidRPr="00114117">
              <w:rPr>
                <w:color w:val="002060"/>
              </w:rPr>
              <w:t>GASPARRONI DANILO</w:t>
            </w:r>
          </w:p>
        </w:tc>
        <w:tc>
          <w:tcPr>
            <w:tcW w:w="2200" w:type="dxa"/>
            <w:tcMar>
              <w:top w:w="20" w:type="dxa"/>
              <w:left w:w="20" w:type="dxa"/>
              <w:bottom w:w="20" w:type="dxa"/>
              <w:right w:w="20" w:type="dxa"/>
            </w:tcMar>
            <w:vAlign w:val="center"/>
            <w:hideMark/>
          </w:tcPr>
          <w:p w14:paraId="617E3CF2" w14:textId="77777777" w:rsidR="005D55FC" w:rsidRPr="00114117" w:rsidRDefault="005D55FC" w:rsidP="00CA3FE5">
            <w:pPr>
              <w:pStyle w:val="movimento2"/>
              <w:rPr>
                <w:color w:val="002060"/>
              </w:rPr>
            </w:pPr>
            <w:r w:rsidRPr="00114117">
              <w:rPr>
                <w:color w:val="002060"/>
              </w:rPr>
              <w:t xml:space="preserve">(PIETRALACROCE 73) </w:t>
            </w:r>
          </w:p>
        </w:tc>
        <w:tc>
          <w:tcPr>
            <w:tcW w:w="800" w:type="dxa"/>
            <w:tcMar>
              <w:top w:w="20" w:type="dxa"/>
              <w:left w:w="20" w:type="dxa"/>
              <w:bottom w:w="20" w:type="dxa"/>
              <w:right w:w="20" w:type="dxa"/>
            </w:tcMar>
            <w:vAlign w:val="center"/>
            <w:hideMark/>
          </w:tcPr>
          <w:p w14:paraId="42F4F6F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AB24C06" w14:textId="77777777" w:rsidR="005D55FC" w:rsidRPr="00114117" w:rsidRDefault="005D55FC" w:rsidP="00CA3FE5">
            <w:pPr>
              <w:pStyle w:val="movimento"/>
              <w:rPr>
                <w:color w:val="002060"/>
              </w:rPr>
            </w:pPr>
            <w:r w:rsidRPr="00114117">
              <w:rPr>
                <w:color w:val="002060"/>
              </w:rPr>
              <w:t>LOMBARDI MICHELE</w:t>
            </w:r>
          </w:p>
        </w:tc>
        <w:tc>
          <w:tcPr>
            <w:tcW w:w="2200" w:type="dxa"/>
            <w:tcMar>
              <w:top w:w="20" w:type="dxa"/>
              <w:left w:w="20" w:type="dxa"/>
              <w:bottom w:w="20" w:type="dxa"/>
              <w:right w:w="20" w:type="dxa"/>
            </w:tcMar>
            <w:vAlign w:val="center"/>
            <w:hideMark/>
          </w:tcPr>
          <w:p w14:paraId="351B5F2B" w14:textId="77777777" w:rsidR="005D55FC" w:rsidRPr="00114117" w:rsidRDefault="005D55FC" w:rsidP="00CA3FE5">
            <w:pPr>
              <w:pStyle w:val="movimento2"/>
              <w:rPr>
                <w:color w:val="002060"/>
              </w:rPr>
            </w:pPr>
            <w:r w:rsidRPr="00114117">
              <w:rPr>
                <w:color w:val="002060"/>
              </w:rPr>
              <w:t xml:space="preserve">(PIETRALACROCE 73) </w:t>
            </w:r>
          </w:p>
        </w:tc>
      </w:tr>
      <w:tr w:rsidR="005D55FC" w:rsidRPr="00114117" w14:paraId="4D477AF4" w14:textId="77777777" w:rsidTr="00CA3FE5">
        <w:tc>
          <w:tcPr>
            <w:tcW w:w="2200" w:type="dxa"/>
            <w:tcMar>
              <w:top w:w="20" w:type="dxa"/>
              <w:left w:w="20" w:type="dxa"/>
              <w:bottom w:w="20" w:type="dxa"/>
              <w:right w:w="20" w:type="dxa"/>
            </w:tcMar>
            <w:vAlign w:val="center"/>
            <w:hideMark/>
          </w:tcPr>
          <w:p w14:paraId="1387DD36" w14:textId="77777777" w:rsidR="005D55FC" w:rsidRPr="00114117" w:rsidRDefault="005D55FC" w:rsidP="00CA3FE5">
            <w:pPr>
              <w:pStyle w:val="movimento"/>
              <w:rPr>
                <w:color w:val="002060"/>
              </w:rPr>
            </w:pPr>
            <w:r w:rsidRPr="00114117">
              <w:rPr>
                <w:color w:val="002060"/>
              </w:rPr>
              <w:t>ORLANDI MICHELE</w:t>
            </w:r>
          </w:p>
        </w:tc>
        <w:tc>
          <w:tcPr>
            <w:tcW w:w="2200" w:type="dxa"/>
            <w:tcMar>
              <w:top w:w="20" w:type="dxa"/>
              <w:left w:w="20" w:type="dxa"/>
              <w:bottom w:w="20" w:type="dxa"/>
              <w:right w:w="20" w:type="dxa"/>
            </w:tcMar>
            <w:vAlign w:val="center"/>
            <w:hideMark/>
          </w:tcPr>
          <w:p w14:paraId="5E3E184A" w14:textId="77777777" w:rsidR="005D55FC" w:rsidRPr="00114117" w:rsidRDefault="005D55FC" w:rsidP="00CA3FE5">
            <w:pPr>
              <w:pStyle w:val="movimento2"/>
              <w:rPr>
                <w:color w:val="002060"/>
              </w:rPr>
            </w:pPr>
            <w:r w:rsidRPr="00114117">
              <w:rPr>
                <w:color w:val="002060"/>
              </w:rPr>
              <w:t xml:space="preserve">(POL.CAGLI SPORT ASSOCIATI) </w:t>
            </w:r>
          </w:p>
        </w:tc>
        <w:tc>
          <w:tcPr>
            <w:tcW w:w="800" w:type="dxa"/>
            <w:tcMar>
              <w:top w:w="20" w:type="dxa"/>
              <w:left w:w="20" w:type="dxa"/>
              <w:bottom w:w="20" w:type="dxa"/>
              <w:right w:w="20" w:type="dxa"/>
            </w:tcMar>
            <w:vAlign w:val="center"/>
            <w:hideMark/>
          </w:tcPr>
          <w:p w14:paraId="0F36A72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EB73598" w14:textId="77777777" w:rsidR="005D55FC" w:rsidRPr="00114117" w:rsidRDefault="005D55FC" w:rsidP="00CA3FE5">
            <w:pPr>
              <w:pStyle w:val="movimento"/>
              <w:rPr>
                <w:color w:val="002060"/>
              </w:rPr>
            </w:pPr>
            <w:r w:rsidRPr="00114117">
              <w:rPr>
                <w:color w:val="002060"/>
              </w:rPr>
              <w:t>BELA PAOLO</w:t>
            </w:r>
          </w:p>
        </w:tc>
        <w:tc>
          <w:tcPr>
            <w:tcW w:w="2200" w:type="dxa"/>
            <w:tcMar>
              <w:top w:w="20" w:type="dxa"/>
              <w:left w:w="20" w:type="dxa"/>
              <w:bottom w:w="20" w:type="dxa"/>
              <w:right w:w="20" w:type="dxa"/>
            </w:tcMar>
            <w:vAlign w:val="center"/>
            <w:hideMark/>
          </w:tcPr>
          <w:p w14:paraId="158FEB6D" w14:textId="77777777" w:rsidR="005D55FC" w:rsidRPr="00114117" w:rsidRDefault="005D55FC" w:rsidP="00CA3FE5">
            <w:pPr>
              <w:pStyle w:val="movimento2"/>
              <w:rPr>
                <w:color w:val="002060"/>
              </w:rPr>
            </w:pPr>
            <w:r w:rsidRPr="00114117">
              <w:rPr>
                <w:color w:val="002060"/>
              </w:rPr>
              <w:t xml:space="preserve">(REAL SAN GIORGIO) </w:t>
            </w:r>
          </w:p>
        </w:tc>
      </w:tr>
    </w:tbl>
    <w:p w14:paraId="4A44D1FC" w14:textId="77777777" w:rsidR="005D55FC" w:rsidRPr="00114117" w:rsidRDefault="005D55FC" w:rsidP="005D55FC">
      <w:pPr>
        <w:pStyle w:val="titolo20"/>
        <w:rPr>
          <w:rFonts w:eastAsiaTheme="minorEastAsia"/>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1D7CC96" w14:textId="77777777" w:rsidTr="00CA3FE5">
        <w:tc>
          <w:tcPr>
            <w:tcW w:w="2200" w:type="dxa"/>
            <w:tcMar>
              <w:top w:w="20" w:type="dxa"/>
              <w:left w:w="20" w:type="dxa"/>
              <w:bottom w:w="20" w:type="dxa"/>
              <w:right w:w="20" w:type="dxa"/>
            </w:tcMar>
            <w:vAlign w:val="center"/>
            <w:hideMark/>
          </w:tcPr>
          <w:p w14:paraId="4D38873D" w14:textId="77777777" w:rsidR="005D55FC" w:rsidRPr="00114117" w:rsidRDefault="005D55FC" w:rsidP="00CA3FE5">
            <w:pPr>
              <w:pStyle w:val="movimento"/>
              <w:rPr>
                <w:color w:val="002060"/>
              </w:rPr>
            </w:pPr>
            <w:r w:rsidRPr="00114117">
              <w:rPr>
                <w:color w:val="002060"/>
              </w:rPr>
              <w:t>BACALONI RUDY</w:t>
            </w:r>
          </w:p>
        </w:tc>
        <w:tc>
          <w:tcPr>
            <w:tcW w:w="2200" w:type="dxa"/>
            <w:tcMar>
              <w:top w:w="20" w:type="dxa"/>
              <w:left w:w="20" w:type="dxa"/>
              <w:bottom w:w="20" w:type="dxa"/>
              <w:right w:w="20" w:type="dxa"/>
            </w:tcMar>
            <w:vAlign w:val="center"/>
            <w:hideMark/>
          </w:tcPr>
          <w:p w14:paraId="0CA90F12" w14:textId="77777777" w:rsidR="005D55FC" w:rsidRPr="00114117" w:rsidRDefault="005D55FC" w:rsidP="00CA3FE5">
            <w:pPr>
              <w:pStyle w:val="movimento2"/>
              <w:rPr>
                <w:color w:val="002060"/>
              </w:rPr>
            </w:pPr>
            <w:r w:rsidRPr="00114117">
              <w:rPr>
                <w:color w:val="002060"/>
              </w:rPr>
              <w:t xml:space="preserve">(NUOVA JUVENTINA FFC) </w:t>
            </w:r>
          </w:p>
        </w:tc>
        <w:tc>
          <w:tcPr>
            <w:tcW w:w="800" w:type="dxa"/>
            <w:tcMar>
              <w:top w:w="20" w:type="dxa"/>
              <w:left w:w="20" w:type="dxa"/>
              <w:bottom w:w="20" w:type="dxa"/>
              <w:right w:w="20" w:type="dxa"/>
            </w:tcMar>
            <w:vAlign w:val="center"/>
            <w:hideMark/>
          </w:tcPr>
          <w:p w14:paraId="4CB3EC3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D791F0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AA7C907" w14:textId="77777777" w:rsidR="005D55FC" w:rsidRPr="00114117" w:rsidRDefault="005D55FC" w:rsidP="00CA3FE5">
            <w:pPr>
              <w:pStyle w:val="movimento2"/>
              <w:rPr>
                <w:color w:val="002060"/>
              </w:rPr>
            </w:pPr>
            <w:r w:rsidRPr="00114117">
              <w:rPr>
                <w:color w:val="002060"/>
              </w:rPr>
              <w:t> </w:t>
            </w:r>
          </w:p>
        </w:tc>
      </w:tr>
    </w:tbl>
    <w:p w14:paraId="3ED0756D"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31F1B0C" w14:textId="77777777" w:rsidTr="00CA3FE5">
        <w:tc>
          <w:tcPr>
            <w:tcW w:w="2200" w:type="dxa"/>
            <w:tcMar>
              <w:top w:w="20" w:type="dxa"/>
              <w:left w:w="20" w:type="dxa"/>
              <w:bottom w:w="20" w:type="dxa"/>
              <w:right w:w="20" w:type="dxa"/>
            </w:tcMar>
            <w:vAlign w:val="center"/>
            <w:hideMark/>
          </w:tcPr>
          <w:p w14:paraId="5E35B5C1" w14:textId="77777777" w:rsidR="005D55FC" w:rsidRPr="00114117" w:rsidRDefault="005D55FC" w:rsidP="00CA3FE5">
            <w:pPr>
              <w:pStyle w:val="movimento"/>
              <w:rPr>
                <w:color w:val="002060"/>
              </w:rPr>
            </w:pPr>
            <w:r w:rsidRPr="00114117">
              <w:rPr>
                <w:color w:val="002060"/>
              </w:rPr>
              <w:t>KANIA DAVID VICTOR</w:t>
            </w:r>
          </w:p>
        </w:tc>
        <w:tc>
          <w:tcPr>
            <w:tcW w:w="2200" w:type="dxa"/>
            <w:tcMar>
              <w:top w:w="20" w:type="dxa"/>
              <w:left w:w="20" w:type="dxa"/>
              <w:bottom w:w="20" w:type="dxa"/>
              <w:right w:w="20" w:type="dxa"/>
            </w:tcMar>
            <w:vAlign w:val="center"/>
            <w:hideMark/>
          </w:tcPr>
          <w:p w14:paraId="4D8AA12D" w14:textId="77777777" w:rsidR="005D55FC" w:rsidRPr="00114117" w:rsidRDefault="005D55FC" w:rsidP="00CA3FE5">
            <w:pPr>
              <w:pStyle w:val="movimento2"/>
              <w:rPr>
                <w:color w:val="002060"/>
              </w:rPr>
            </w:pPr>
            <w:r w:rsidRPr="00114117">
              <w:rPr>
                <w:color w:val="002060"/>
              </w:rPr>
              <w:t xml:space="preserve">(FUTSAL MONTEMARCIANO C5) </w:t>
            </w:r>
          </w:p>
        </w:tc>
        <w:tc>
          <w:tcPr>
            <w:tcW w:w="800" w:type="dxa"/>
            <w:tcMar>
              <w:top w:w="20" w:type="dxa"/>
              <w:left w:w="20" w:type="dxa"/>
              <w:bottom w:w="20" w:type="dxa"/>
              <w:right w:w="20" w:type="dxa"/>
            </w:tcMar>
            <w:vAlign w:val="center"/>
            <w:hideMark/>
          </w:tcPr>
          <w:p w14:paraId="5A56230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58B6C2F" w14:textId="77777777" w:rsidR="005D55FC" w:rsidRPr="00114117" w:rsidRDefault="005D55FC" w:rsidP="00CA3FE5">
            <w:pPr>
              <w:pStyle w:val="movimento"/>
              <w:rPr>
                <w:color w:val="002060"/>
              </w:rPr>
            </w:pPr>
            <w:r w:rsidRPr="00114117">
              <w:rPr>
                <w:color w:val="002060"/>
              </w:rPr>
              <w:t>FAVETTI CLEVERSON</w:t>
            </w:r>
          </w:p>
        </w:tc>
        <w:tc>
          <w:tcPr>
            <w:tcW w:w="2200" w:type="dxa"/>
            <w:tcMar>
              <w:top w:w="20" w:type="dxa"/>
              <w:left w:w="20" w:type="dxa"/>
              <w:bottom w:w="20" w:type="dxa"/>
              <w:right w:w="20" w:type="dxa"/>
            </w:tcMar>
            <w:vAlign w:val="center"/>
            <w:hideMark/>
          </w:tcPr>
          <w:p w14:paraId="40C22556" w14:textId="77777777" w:rsidR="005D55FC" w:rsidRPr="00114117" w:rsidRDefault="005D55FC" w:rsidP="00CA3FE5">
            <w:pPr>
              <w:pStyle w:val="movimento2"/>
              <w:rPr>
                <w:color w:val="002060"/>
              </w:rPr>
            </w:pPr>
            <w:r w:rsidRPr="00114117">
              <w:rPr>
                <w:color w:val="002060"/>
              </w:rPr>
              <w:t xml:space="preserve">(MONTELUPONE CALCIO A 5) </w:t>
            </w:r>
          </w:p>
        </w:tc>
      </w:tr>
      <w:tr w:rsidR="005D55FC" w:rsidRPr="00114117" w14:paraId="4DA1F110" w14:textId="77777777" w:rsidTr="00CA3FE5">
        <w:tc>
          <w:tcPr>
            <w:tcW w:w="2200" w:type="dxa"/>
            <w:tcMar>
              <w:top w:w="20" w:type="dxa"/>
              <w:left w:w="20" w:type="dxa"/>
              <w:bottom w:w="20" w:type="dxa"/>
              <w:right w:w="20" w:type="dxa"/>
            </w:tcMar>
            <w:vAlign w:val="center"/>
            <w:hideMark/>
          </w:tcPr>
          <w:p w14:paraId="0B5D8E27" w14:textId="77777777" w:rsidR="005D55FC" w:rsidRPr="00114117" w:rsidRDefault="005D55FC" w:rsidP="00CA3FE5">
            <w:pPr>
              <w:pStyle w:val="movimento"/>
              <w:rPr>
                <w:color w:val="002060"/>
              </w:rPr>
            </w:pPr>
            <w:r w:rsidRPr="00114117">
              <w:rPr>
                <w:color w:val="002060"/>
              </w:rPr>
              <w:t>DE CARLONIS NICOLO</w:t>
            </w:r>
          </w:p>
        </w:tc>
        <w:tc>
          <w:tcPr>
            <w:tcW w:w="2200" w:type="dxa"/>
            <w:tcMar>
              <w:top w:w="20" w:type="dxa"/>
              <w:left w:w="20" w:type="dxa"/>
              <w:bottom w:w="20" w:type="dxa"/>
              <w:right w:w="20" w:type="dxa"/>
            </w:tcMar>
            <w:vAlign w:val="center"/>
            <w:hideMark/>
          </w:tcPr>
          <w:p w14:paraId="1F232C23" w14:textId="77777777" w:rsidR="005D55FC" w:rsidRPr="00114117" w:rsidRDefault="005D55FC" w:rsidP="00CA3FE5">
            <w:pPr>
              <w:pStyle w:val="movimento2"/>
              <w:rPr>
                <w:color w:val="002060"/>
              </w:rPr>
            </w:pPr>
            <w:r w:rsidRPr="00114117">
              <w:rPr>
                <w:color w:val="002060"/>
              </w:rPr>
              <w:t xml:space="preserve">(REAL SAN GIORGIO) </w:t>
            </w:r>
          </w:p>
        </w:tc>
        <w:tc>
          <w:tcPr>
            <w:tcW w:w="800" w:type="dxa"/>
            <w:tcMar>
              <w:top w:w="20" w:type="dxa"/>
              <w:left w:w="20" w:type="dxa"/>
              <w:bottom w:w="20" w:type="dxa"/>
              <w:right w:w="20" w:type="dxa"/>
            </w:tcMar>
            <w:vAlign w:val="center"/>
            <w:hideMark/>
          </w:tcPr>
          <w:p w14:paraId="2360F68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9DDB11E" w14:textId="77777777" w:rsidR="005D55FC" w:rsidRPr="00114117" w:rsidRDefault="005D55FC" w:rsidP="00CA3FE5">
            <w:pPr>
              <w:pStyle w:val="movimento"/>
              <w:rPr>
                <w:color w:val="002060"/>
              </w:rPr>
            </w:pPr>
            <w:r w:rsidRPr="00114117">
              <w:rPr>
                <w:color w:val="002060"/>
              </w:rPr>
              <w:t>LAARBI MOHAMED YAWAD</w:t>
            </w:r>
          </w:p>
        </w:tc>
        <w:tc>
          <w:tcPr>
            <w:tcW w:w="2200" w:type="dxa"/>
            <w:tcMar>
              <w:top w:w="20" w:type="dxa"/>
              <w:left w:w="20" w:type="dxa"/>
              <w:bottom w:w="20" w:type="dxa"/>
              <w:right w:w="20" w:type="dxa"/>
            </w:tcMar>
            <w:vAlign w:val="center"/>
            <w:hideMark/>
          </w:tcPr>
          <w:p w14:paraId="28E0A836" w14:textId="77777777" w:rsidR="005D55FC" w:rsidRPr="00114117" w:rsidRDefault="005D55FC" w:rsidP="00CA3FE5">
            <w:pPr>
              <w:pStyle w:val="movimento2"/>
              <w:rPr>
                <w:color w:val="002060"/>
              </w:rPr>
            </w:pPr>
            <w:r w:rsidRPr="00114117">
              <w:rPr>
                <w:color w:val="002060"/>
              </w:rPr>
              <w:t xml:space="preserve">(TRE TORRI A.S.D.) </w:t>
            </w:r>
          </w:p>
        </w:tc>
      </w:tr>
      <w:tr w:rsidR="005D55FC" w:rsidRPr="00114117" w14:paraId="5808635F" w14:textId="77777777" w:rsidTr="00CA3FE5">
        <w:tc>
          <w:tcPr>
            <w:tcW w:w="2200" w:type="dxa"/>
            <w:tcMar>
              <w:top w:w="20" w:type="dxa"/>
              <w:left w:w="20" w:type="dxa"/>
              <w:bottom w:w="20" w:type="dxa"/>
              <w:right w:w="20" w:type="dxa"/>
            </w:tcMar>
            <w:vAlign w:val="center"/>
            <w:hideMark/>
          </w:tcPr>
          <w:p w14:paraId="58A9DDA9" w14:textId="77777777" w:rsidR="005D55FC" w:rsidRPr="00114117" w:rsidRDefault="005D55FC" w:rsidP="00CA3FE5">
            <w:pPr>
              <w:pStyle w:val="movimento"/>
              <w:rPr>
                <w:color w:val="002060"/>
              </w:rPr>
            </w:pPr>
            <w:r w:rsidRPr="00114117">
              <w:rPr>
                <w:color w:val="002060"/>
              </w:rPr>
              <w:t>TAMBURI MATTEO</w:t>
            </w:r>
          </w:p>
        </w:tc>
        <w:tc>
          <w:tcPr>
            <w:tcW w:w="2200" w:type="dxa"/>
            <w:tcMar>
              <w:top w:w="20" w:type="dxa"/>
              <w:left w:w="20" w:type="dxa"/>
              <w:bottom w:w="20" w:type="dxa"/>
              <w:right w:w="20" w:type="dxa"/>
            </w:tcMar>
            <w:vAlign w:val="center"/>
            <w:hideMark/>
          </w:tcPr>
          <w:p w14:paraId="07A976FD" w14:textId="77777777" w:rsidR="005D55FC" w:rsidRPr="00114117" w:rsidRDefault="005D55FC" w:rsidP="00CA3FE5">
            <w:pPr>
              <w:pStyle w:val="movimento2"/>
              <w:rPr>
                <w:color w:val="002060"/>
              </w:rPr>
            </w:pPr>
            <w:r w:rsidRPr="00114117">
              <w:rPr>
                <w:color w:val="002060"/>
              </w:rPr>
              <w:t xml:space="preserve">(TRE TORRI A.S.D.) </w:t>
            </w:r>
          </w:p>
        </w:tc>
        <w:tc>
          <w:tcPr>
            <w:tcW w:w="800" w:type="dxa"/>
            <w:tcMar>
              <w:top w:w="20" w:type="dxa"/>
              <w:left w:w="20" w:type="dxa"/>
              <w:bottom w:w="20" w:type="dxa"/>
              <w:right w:w="20" w:type="dxa"/>
            </w:tcMar>
            <w:vAlign w:val="center"/>
            <w:hideMark/>
          </w:tcPr>
          <w:p w14:paraId="0B466C2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7B0D0E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54A8CCD" w14:textId="77777777" w:rsidR="005D55FC" w:rsidRPr="00114117" w:rsidRDefault="005D55FC" w:rsidP="00CA3FE5">
            <w:pPr>
              <w:pStyle w:val="movimento2"/>
              <w:rPr>
                <w:color w:val="002060"/>
              </w:rPr>
            </w:pPr>
            <w:r w:rsidRPr="00114117">
              <w:rPr>
                <w:color w:val="002060"/>
              </w:rPr>
              <w:t> </w:t>
            </w:r>
          </w:p>
        </w:tc>
      </w:tr>
    </w:tbl>
    <w:p w14:paraId="54D9179D"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401B516" w14:textId="77777777" w:rsidTr="00CA3FE5">
        <w:tc>
          <w:tcPr>
            <w:tcW w:w="2200" w:type="dxa"/>
            <w:tcMar>
              <w:top w:w="20" w:type="dxa"/>
              <w:left w:w="20" w:type="dxa"/>
              <w:bottom w:w="20" w:type="dxa"/>
              <w:right w:w="20" w:type="dxa"/>
            </w:tcMar>
            <w:vAlign w:val="center"/>
            <w:hideMark/>
          </w:tcPr>
          <w:p w14:paraId="276BD5A7" w14:textId="77777777" w:rsidR="005D55FC" w:rsidRPr="00114117" w:rsidRDefault="005D55FC" w:rsidP="00CA3FE5">
            <w:pPr>
              <w:pStyle w:val="movimento"/>
              <w:rPr>
                <w:color w:val="002060"/>
              </w:rPr>
            </w:pPr>
            <w:r w:rsidRPr="00114117">
              <w:rPr>
                <w:color w:val="002060"/>
              </w:rPr>
              <w:t>CAPRITA IONEL VASILE</w:t>
            </w:r>
          </w:p>
        </w:tc>
        <w:tc>
          <w:tcPr>
            <w:tcW w:w="2200" w:type="dxa"/>
            <w:tcMar>
              <w:top w:w="20" w:type="dxa"/>
              <w:left w:w="20" w:type="dxa"/>
              <w:bottom w:w="20" w:type="dxa"/>
              <w:right w:w="20" w:type="dxa"/>
            </w:tcMar>
            <w:vAlign w:val="center"/>
            <w:hideMark/>
          </w:tcPr>
          <w:p w14:paraId="6EF0258E" w14:textId="77777777" w:rsidR="005D55FC" w:rsidRPr="00114117" w:rsidRDefault="005D55FC" w:rsidP="00CA3FE5">
            <w:pPr>
              <w:pStyle w:val="movimento2"/>
              <w:rPr>
                <w:color w:val="002060"/>
              </w:rPr>
            </w:pPr>
            <w:r w:rsidRPr="00114117">
              <w:rPr>
                <w:color w:val="002060"/>
              </w:rPr>
              <w:t xml:space="preserve">(BAYER CAPPUCCINI) </w:t>
            </w:r>
          </w:p>
        </w:tc>
        <w:tc>
          <w:tcPr>
            <w:tcW w:w="800" w:type="dxa"/>
            <w:tcMar>
              <w:top w:w="20" w:type="dxa"/>
              <w:left w:w="20" w:type="dxa"/>
              <w:bottom w:w="20" w:type="dxa"/>
              <w:right w:w="20" w:type="dxa"/>
            </w:tcMar>
            <w:vAlign w:val="center"/>
            <w:hideMark/>
          </w:tcPr>
          <w:p w14:paraId="0DDDBA2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E3AACCE" w14:textId="77777777" w:rsidR="005D55FC" w:rsidRPr="00114117" w:rsidRDefault="005D55FC" w:rsidP="00CA3FE5">
            <w:pPr>
              <w:pStyle w:val="movimento"/>
              <w:rPr>
                <w:color w:val="002060"/>
              </w:rPr>
            </w:pPr>
            <w:r w:rsidRPr="00114117">
              <w:rPr>
                <w:color w:val="002060"/>
              </w:rPr>
              <w:t>ALESSANDRONI MICHELE</w:t>
            </w:r>
          </w:p>
        </w:tc>
        <w:tc>
          <w:tcPr>
            <w:tcW w:w="2200" w:type="dxa"/>
            <w:tcMar>
              <w:top w:w="20" w:type="dxa"/>
              <w:left w:w="20" w:type="dxa"/>
              <w:bottom w:w="20" w:type="dxa"/>
              <w:right w:w="20" w:type="dxa"/>
            </w:tcMar>
            <w:vAlign w:val="center"/>
            <w:hideMark/>
          </w:tcPr>
          <w:p w14:paraId="7C041760" w14:textId="77777777" w:rsidR="005D55FC" w:rsidRPr="00114117" w:rsidRDefault="005D55FC" w:rsidP="00CA3FE5">
            <w:pPr>
              <w:pStyle w:val="movimento2"/>
              <w:rPr>
                <w:color w:val="002060"/>
              </w:rPr>
            </w:pPr>
            <w:r w:rsidRPr="00114117">
              <w:rPr>
                <w:color w:val="002060"/>
              </w:rPr>
              <w:t xml:space="preserve">(FUTSAL MONTEMARCIANO C5) </w:t>
            </w:r>
          </w:p>
        </w:tc>
      </w:tr>
      <w:tr w:rsidR="005D55FC" w:rsidRPr="00114117" w14:paraId="017F08A6" w14:textId="77777777" w:rsidTr="00CA3FE5">
        <w:tc>
          <w:tcPr>
            <w:tcW w:w="2200" w:type="dxa"/>
            <w:tcMar>
              <w:top w:w="20" w:type="dxa"/>
              <w:left w:w="20" w:type="dxa"/>
              <w:bottom w:w="20" w:type="dxa"/>
              <w:right w:w="20" w:type="dxa"/>
            </w:tcMar>
            <w:vAlign w:val="center"/>
            <w:hideMark/>
          </w:tcPr>
          <w:p w14:paraId="108CE689" w14:textId="77777777" w:rsidR="005D55FC" w:rsidRPr="00114117" w:rsidRDefault="005D55FC" w:rsidP="00CA3FE5">
            <w:pPr>
              <w:pStyle w:val="movimento"/>
              <w:rPr>
                <w:color w:val="002060"/>
              </w:rPr>
            </w:pPr>
            <w:r w:rsidRPr="00114117">
              <w:rPr>
                <w:color w:val="002060"/>
              </w:rPr>
              <w:t>PIRRO ALESSANDRO MARI</w:t>
            </w:r>
          </w:p>
        </w:tc>
        <w:tc>
          <w:tcPr>
            <w:tcW w:w="2200" w:type="dxa"/>
            <w:tcMar>
              <w:top w:w="20" w:type="dxa"/>
              <w:left w:w="20" w:type="dxa"/>
              <w:bottom w:w="20" w:type="dxa"/>
              <w:right w:w="20" w:type="dxa"/>
            </w:tcMar>
            <w:vAlign w:val="center"/>
            <w:hideMark/>
          </w:tcPr>
          <w:p w14:paraId="0874CB92" w14:textId="77777777" w:rsidR="005D55FC" w:rsidRPr="00114117" w:rsidRDefault="005D55FC" w:rsidP="00CA3FE5">
            <w:pPr>
              <w:pStyle w:val="movimento2"/>
              <w:rPr>
                <w:color w:val="002060"/>
              </w:rPr>
            </w:pPr>
            <w:r w:rsidRPr="00114117">
              <w:rPr>
                <w:color w:val="002060"/>
              </w:rPr>
              <w:t xml:space="preserve">(FUTSAL MONTURANO) </w:t>
            </w:r>
          </w:p>
        </w:tc>
        <w:tc>
          <w:tcPr>
            <w:tcW w:w="800" w:type="dxa"/>
            <w:tcMar>
              <w:top w:w="20" w:type="dxa"/>
              <w:left w:w="20" w:type="dxa"/>
              <w:bottom w:w="20" w:type="dxa"/>
              <w:right w:w="20" w:type="dxa"/>
            </w:tcMar>
            <w:vAlign w:val="center"/>
            <w:hideMark/>
          </w:tcPr>
          <w:p w14:paraId="03B2638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DA1E4F2" w14:textId="77777777" w:rsidR="005D55FC" w:rsidRPr="00114117" w:rsidRDefault="005D55FC" w:rsidP="00CA3FE5">
            <w:pPr>
              <w:pStyle w:val="movimento"/>
              <w:rPr>
                <w:color w:val="002060"/>
              </w:rPr>
            </w:pPr>
            <w:r w:rsidRPr="00114117">
              <w:rPr>
                <w:color w:val="002060"/>
              </w:rPr>
              <w:t>CASSANO ALESSIO</w:t>
            </w:r>
          </w:p>
        </w:tc>
        <w:tc>
          <w:tcPr>
            <w:tcW w:w="2200" w:type="dxa"/>
            <w:tcMar>
              <w:top w:w="20" w:type="dxa"/>
              <w:left w:w="20" w:type="dxa"/>
              <w:bottom w:w="20" w:type="dxa"/>
              <w:right w:w="20" w:type="dxa"/>
            </w:tcMar>
            <w:vAlign w:val="center"/>
            <w:hideMark/>
          </w:tcPr>
          <w:p w14:paraId="76D9181D" w14:textId="77777777" w:rsidR="005D55FC" w:rsidRPr="00114117" w:rsidRDefault="005D55FC" w:rsidP="00CA3FE5">
            <w:pPr>
              <w:pStyle w:val="movimento2"/>
              <w:rPr>
                <w:color w:val="002060"/>
              </w:rPr>
            </w:pPr>
            <w:r w:rsidRPr="00114117">
              <w:rPr>
                <w:color w:val="002060"/>
              </w:rPr>
              <w:t xml:space="preserve">(JESI) </w:t>
            </w:r>
          </w:p>
        </w:tc>
      </w:tr>
      <w:tr w:rsidR="005D55FC" w:rsidRPr="00114117" w14:paraId="6B9FBC90" w14:textId="77777777" w:rsidTr="00CA3FE5">
        <w:tc>
          <w:tcPr>
            <w:tcW w:w="2200" w:type="dxa"/>
            <w:tcMar>
              <w:top w:w="20" w:type="dxa"/>
              <w:left w:w="20" w:type="dxa"/>
              <w:bottom w:w="20" w:type="dxa"/>
              <w:right w:w="20" w:type="dxa"/>
            </w:tcMar>
            <w:vAlign w:val="center"/>
            <w:hideMark/>
          </w:tcPr>
          <w:p w14:paraId="017B8261" w14:textId="77777777" w:rsidR="005D55FC" w:rsidRPr="00114117" w:rsidRDefault="005D55FC" w:rsidP="00CA3FE5">
            <w:pPr>
              <w:pStyle w:val="movimento"/>
              <w:rPr>
                <w:color w:val="002060"/>
              </w:rPr>
            </w:pPr>
            <w:r w:rsidRPr="00114117">
              <w:rPr>
                <w:color w:val="002060"/>
              </w:rPr>
              <w:t>COLOTTO MATTIA</w:t>
            </w:r>
          </w:p>
        </w:tc>
        <w:tc>
          <w:tcPr>
            <w:tcW w:w="2200" w:type="dxa"/>
            <w:tcMar>
              <w:top w:w="20" w:type="dxa"/>
              <w:left w:w="20" w:type="dxa"/>
              <w:bottom w:w="20" w:type="dxa"/>
              <w:right w:w="20" w:type="dxa"/>
            </w:tcMar>
            <w:vAlign w:val="center"/>
            <w:hideMark/>
          </w:tcPr>
          <w:p w14:paraId="7A456DF2" w14:textId="77777777" w:rsidR="005D55FC" w:rsidRPr="00114117" w:rsidRDefault="005D55FC" w:rsidP="00CA3FE5">
            <w:pPr>
              <w:pStyle w:val="movimento2"/>
              <w:rPr>
                <w:color w:val="002060"/>
              </w:rPr>
            </w:pPr>
            <w:r w:rsidRPr="00114117">
              <w:rPr>
                <w:color w:val="002060"/>
              </w:rPr>
              <w:t xml:space="preserve">(MONTELUPONE CALCIO A 5) </w:t>
            </w:r>
          </w:p>
        </w:tc>
        <w:tc>
          <w:tcPr>
            <w:tcW w:w="800" w:type="dxa"/>
            <w:tcMar>
              <w:top w:w="20" w:type="dxa"/>
              <w:left w:w="20" w:type="dxa"/>
              <w:bottom w:w="20" w:type="dxa"/>
              <w:right w:w="20" w:type="dxa"/>
            </w:tcMar>
            <w:vAlign w:val="center"/>
            <w:hideMark/>
          </w:tcPr>
          <w:p w14:paraId="5497D6C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0179D88" w14:textId="77777777" w:rsidR="005D55FC" w:rsidRPr="00114117" w:rsidRDefault="005D55FC" w:rsidP="00CA3FE5">
            <w:pPr>
              <w:pStyle w:val="movimento"/>
              <w:rPr>
                <w:color w:val="002060"/>
              </w:rPr>
            </w:pPr>
            <w:r w:rsidRPr="00114117">
              <w:rPr>
                <w:color w:val="002060"/>
              </w:rPr>
              <w:t>FREZZOTTI MARCO</w:t>
            </w:r>
          </w:p>
        </w:tc>
        <w:tc>
          <w:tcPr>
            <w:tcW w:w="2200" w:type="dxa"/>
            <w:tcMar>
              <w:top w:w="20" w:type="dxa"/>
              <w:left w:w="20" w:type="dxa"/>
              <w:bottom w:w="20" w:type="dxa"/>
              <w:right w:w="20" w:type="dxa"/>
            </w:tcMar>
            <w:vAlign w:val="center"/>
            <w:hideMark/>
          </w:tcPr>
          <w:p w14:paraId="0503534F" w14:textId="77777777" w:rsidR="005D55FC" w:rsidRPr="00114117" w:rsidRDefault="005D55FC" w:rsidP="00CA3FE5">
            <w:pPr>
              <w:pStyle w:val="movimento2"/>
              <w:rPr>
                <w:color w:val="002060"/>
              </w:rPr>
            </w:pPr>
            <w:r w:rsidRPr="00114117">
              <w:rPr>
                <w:color w:val="002060"/>
              </w:rPr>
              <w:t xml:space="preserve">(PIETRALACROCE 73) </w:t>
            </w:r>
          </w:p>
        </w:tc>
      </w:tr>
      <w:tr w:rsidR="005D55FC" w:rsidRPr="00114117" w14:paraId="7854ABDA" w14:textId="77777777" w:rsidTr="00CA3FE5">
        <w:tc>
          <w:tcPr>
            <w:tcW w:w="2200" w:type="dxa"/>
            <w:tcMar>
              <w:top w:w="20" w:type="dxa"/>
              <w:left w:w="20" w:type="dxa"/>
              <w:bottom w:w="20" w:type="dxa"/>
              <w:right w:w="20" w:type="dxa"/>
            </w:tcMar>
            <w:vAlign w:val="center"/>
            <w:hideMark/>
          </w:tcPr>
          <w:p w14:paraId="6A11C95C" w14:textId="77777777" w:rsidR="005D55FC" w:rsidRPr="00114117" w:rsidRDefault="005D55FC" w:rsidP="00CA3FE5">
            <w:pPr>
              <w:pStyle w:val="movimento"/>
              <w:rPr>
                <w:color w:val="002060"/>
              </w:rPr>
            </w:pPr>
            <w:r w:rsidRPr="00114117">
              <w:rPr>
                <w:color w:val="002060"/>
              </w:rPr>
              <w:t>PINTO TOMMASO</w:t>
            </w:r>
          </w:p>
        </w:tc>
        <w:tc>
          <w:tcPr>
            <w:tcW w:w="2200" w:type="dxa"/>
            <w:tcMar>
              <w:top w:w="20" w:type="dxa"/>
              <w:left w:w="20" w:type="dxa"/>
              <w:bottom w:w="20" w:type="dxa"/>
              <w:right w:w="20" w:type="dxa"/>
            </w:tcMar>
            <w:vAlign w:val="center"/>
            <w:hideMark/>
          </w:tcPr>
          <w:p w14:paraId="4766C1BD" w14:textId="77777777" w:rsidR="005D55FC" w:rsidRPr="00114117" w:rsidRDefault="005D55FC" w:rsidP="00CA3FE5">
            <w:pPr>
              <w:pStyle w:val="movimento2"/>
              <w:rPr>
                <w:color w:val="002060"/>
              </w:rPr>
            </w:pPr>
            <w:r w:rsidRPr="00114117">
              <w:rPr>
                <w:color w:val="002060"/>
              </w:rPr>
              <w:t xml:space="preserve">(PIETRALACROCE 73) </w:t>
            </w:r>
          </w:p>
        </w:tc>
        <w:tc>
          <w:tcPr>
            <w:tcW w:w="800" w:type="dxa"/>
            <w:tcMar>
              <w:top w:w="20" w:type="dxa"/>
              <w:left w:w="20" w:type="dxa"/>
              <w:bottom w:w="20" w:type="dxa"/>
              <w:right w:w="20" w:type="dxa"/>
            </w:tcMar>
            <w:vAlign w:val="center"/>
            <w:hideMark/>
          </w:tcPr>
          <w:p w14:paraId="4C23380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E29C34D" w14:textId="77777777" w:rsidR="005D55FC" w:rsidRPr="00114117" w:rsidRDefault="005D55FC" w:rsidP="00CA3FE5">
            <w:pPr>
              <w:pStyle w:val="movimento"/>
              <w:rPr>
                <w:color w:val="002060"/>
              </w:rPr>
            </w:pPr>
            <w:r w:rsidRPr="00114117">
              <w:rPr>
                <w:color w:val="002060"/>
              </w:rPr>
              <w:t>TORQUATI LUCA</w:t>
            </w:r>
          </w:p>
        </w:tc>
        <w:tc>
          <w:tcPr>
            <w:tcW w:w="2200" w:type="dxa"/>
            <w:tcMar>
              <w:top w:w="20" w:type="dxa"/>
              <w:left w:w="20" w:type="dxa"/>
              <w:bottom w:w="20" w:type="dxa"/>
              <w:right w:w="20" w:type="dxa"/>
            </w:tcMar>
            <w:vAlign w:val="center"/>
            <w:hideMark/>
          </w:tcPr>
          <w:p w14:paraId="233661DA" w14:textId="77777777" w:rsidR="005D55FC" w:rsidRPr="00114117" w:rsidRDefault="005D55FC" w:rsidP="00CA3FE5">
            <w:pPr>
              <w:pStyle w:val="movimento2"/>
              <w:rPr>
                <w:color w:val="002060"/>
              </w:rPr>
            </w:pPr>
            <w:r w:rsidRPr="00114117">
              <w:rPr>
                <w:color w:val="002060"/>
              </w:rPr>
              <w:t xml:space="preserve">(TRE TORRI A.S.D.) </w:t>
            </w:r>
          </w:p>
        </w:tc>
      </w:tr>
    </w:tbl>
    <w:p w14:paraId="6351CB38" w14:textId="77777777" w:rsidR="005D55FC" w:rsidRDefault="005D55FC" w:rsidP="005D55FC">
      <w:pPr>
        <w:pStyle w:val="breakline"/>
        <w:rPr>
          <w:color w:val="002060"/>
        </w:rPr>
      </w:pPr>
    </w:p>
    <w:p w14:paraId="53EE1B74"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0A0117F"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47CC259B" w14:textId="77777777" w:rsidR="005D55FC" w:rsidRPr="00114117" w:rsidRDefault="005D55FC" w:rsidP="005D55FC">
      <w:pPr>
        <w:pStyle w:val="breakline"/>
        <w:rPr>
          <w:rFonts w:eastAsiaTheme="minorEastAsia"/>
          <w:color w:val="002060"/>
        </w:rPr>
      </w:pPr>
    </w:p>
    <w:p w14:paraId="7DCB7782" w14:textId="77777777" w:rsidR="005D55FC" w:rsidRPr="00114117" w:rsidRDefault="005D55FC" w:rsidP="005D55FC">
      <w:pPr>
        <w:pStyle w:val="titoloprinc0"/>
        <w:rPr>
          <w:color w:val="002060"/>
        </w:rPr>
      </w:pPr>
      <w:r w:rsidRPr="00114117">
        <w:rPr>
          <w:color w:val="002060"/>
        </w:rPr>
        <w:t>CLASSIFICA</w:t>
      </w:r>
    </w:p>
    <w:p w14:paraId="01B4AC05" w14:textId="77777777" w:rsidR="005D55FC" w:rsidRPr="00114117" w:rsidRDefault="005D55FC" w:rsidP="005D55FC">
      <w:pPr>
        <w:pStyle w:val="breakline"/>
        <w:rPr>
          <w:color w:val="002060"/>
        </w:rPr>
      </w:pPr>
    </w:p>
    <w:p w14:paraId="0B37DD9D" w14:textId="77777777" w:rsidR="005D55FC" w:rsidRPr="00114117" w:rsidRDefault="005D55FC" w:rsidP="005D55FC">
      <w:pPr>
        <w:pStyle w:val="breakline"/>
        <w:rPr>
          <w:color w:val="002060"/>
        </w:rPr>
      </w:pPr>
    </w:p>
    <w:p w14:paraId="793D8070"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51CC0533"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5468F"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0ACA5"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C27D4"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0F3D1"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65FE1"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93B78"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B2077"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6612"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DAF82"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2E872" w14:textId="77777777" w:rsidR="005D55FC" w:rsidRPr="00114117" w:rsidRDefault="005D55FC" w:rsidP="00CA3FE5">
            <w:pPr>
              <w:pStyle w:val="headertabella0"/>
              <w:rPr>
                <w:color w:val="002060"/>
              </w:rPr>
            </w:pPr>
            <w:r w:rsidRPr="00114117">
              <w:rPr>
                <w:color w:val="002060"/>
              </w:rPr>
              <w:t>PE</w:t>
            </w:r>
          </w:p>
        </w:tc>
      </w:tr>
      <w:tr w:rsidR="005D55FC" w:rsidRPr="00114117" w14:paraId="3410732B"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F060AD" w14:textId="77777777" w:rsidR="005D55FC" w:rsidRPr="00114117" w:rsidRDefault="005D55FC" w:rsidP="00CA3FE5">
            <w:pPr>
              <w:pStyle w:val="rowtabella0"/>
              <w:rPr>
                <w:color w:val="002060"/>
              </w:rPr>
            </w:pPr>
            <w:r w:rsidRPr="0011411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9CF3"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D06B"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69746"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642C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B64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CF5FF" w14:textId="77777777" w:rsidR="005D55FC" w:rsidRPr="00114117" w:rsidRDefault="005D55FC" w:rsidP="00CA3FE5">
            <w:pPr>
              <w:pStyle w:val="rowtabella0"/>
              <w:jc w:val="center"/>
              <w:rPr>
                <w:color w:val="002060"/>
              </w:rPr>
            </w:pPr>
            <w:r w:rsidRPr="001141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0BA2"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1115"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1430" w14:textId="77777777" w:rsidR="005D55FC" w:rsidRPr="00114117" w:rsidRDefault="005D55FC" w:rsidP="00CA3FE5">
            <w:pPr>
              <w:pStyle w:val="rowtabella0"/>
              <w:jc w:val="center"/>
              <w:rPr>
                <w:color w:val="002060"/>
              </w:rPr>
            </w:pPr>
            <w:r w:rsidRPr="00114117">
              <w:rPr>
                <w:color w:val="002060"/>
              </w:rPr>
              <w:t>0</w:t>
            </w:r>
          </w:p>
        </w:tc>
      </w:tr>
      <w:tr w:rsidR="005D55FC" w:rsidRPr="00114117" w14:paraId="61D5823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F0AAA" w14:textId="77777777" w:rsidR="005D55FC" w:rsidRPr="00114117" w:rsidRDefault="005D55FC" w:rsidP="00CA3FE5">
            <w:pPr>
              <w:pStyle w:val="rowtabella0"/>
              <w:rPr>
                <w:color w:val="002060"/>
              </w:rPr>
            </w:pPr>
            <w:r w:rsidRPr="0011411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17FE"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250B"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F28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53070"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266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5472" w14:textId="77777777" w:rsidR="005D55FC" w:rsidRPr="00114117" w:rsidRDefault="005D55FC" w:rsidP="00CA3FE5">
            <w:pPr>
              <w:pStyle w:val="rowtabella0"/>
              <w:jc w:val="center"/>
              <w:rPr>
                <w:color w:val="002060"/>
              </w:rPr>
            </w:pPr>
            <w:r w:rsidRPr="001141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D60E5"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B15F9"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B0B2" w14:textId="77777777" w:rsidR="005D55FC" w:rsidRPr="00114117" w:rsidRDefault="005D55FC" w:rsidP="00CA3FE5">
            <w:pPr>
              <w:pStyle w:val="rowtabella0"/>
              <w:jc w:val="center"/>
              <w:rPr>
                <w:color w:val="002060"/>
              </w:rPr>
            </w:pPr>
            <w:r w:rsidRPr="00114117">
              <w:rPr>
                <w:color w:val="002060"/>
              </w:rPr>
              <w:t>0</w:t>
            </w:r>
          </w:p>
        </w:tc>
      </w:tr>
      <w:tr w:rsidR="005D55FC" w:rsidRPr="00114117" w14:paraId="066F047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0705C" w14:textId="77777777" w:rsidR="005D55FC" w:rsidRPr="00114117" w:rsidRDefault="005D55FC" w:rsidP="00CA3FE5">
            <w:pPr>
              <w:pStyle w:val="rowtabella0"/>
              <w:rPr>
                <w:color w:val="002060"/>
              </w:rPr>
            </w:pPr>
            <w:r w:rsidRPr="0011411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5C1A"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33C0"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329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2BD6"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82F1"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14FD" w14:textId="77777777" w:rsidR="005D55FC" w:rsidRPr="00114117" w:rsidRDefault="005D55FC" w:rsidP="00CA3FE5">
            <w:pPr>
              <w:pStyle w:val="rowtabella0"/>
              <w:jc w:val="center"/>
              <w:rPr>
                <w:color w:val="002060"/>
              </w:rPr>
            </w:pPr>
            <w:r w:rsidRPr="001141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2C04"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163D4"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95B5" w14:textId="77777777" w:rsidR="005D55FC" w:rsidRPr="00114117" w:rsidRDefault="005D55FC" w:rsidP="00CA3FE5">
            <w:pPr>
              <w:pStyle w:val="rowtabella0"/>
              <w:jc w:val="center"/>
              <w:rPr>
                <w:color w:val="002060"/>
              </w:rPr>
            </w:pPr>
            <w:r w:rsidRPr="00114117">
              <w:rPr>
                <w:color w:val="002060"/>
              </w:rPr>
              <w:t>0</w:t>
            </w:r>
          </w:p>
        </w:tc>
      </w:tr>
      <w:tr w:rsidR="005D55FC" w:rsidRPr="00114117" w14:paraId="3B0EC70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C110A" w14:textId="77777777" w:rsidR="005D55FC" w:rsidRPr="00114117" w:rsidRDefault="005D55FC" w:rsidP="00CA3FE5">
            <w:pPr>
              <w:pStyle w:val="rowtabella0"/>
              <w:rPr>
                <w:color w:val="002060"/>
                <w:lang w:val="es-ES"/>
              </w:rPr>
            </w:pPr>
            <w:r w:rsidRPr="00114117">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6A079"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714E8"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BEA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EE1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5F6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7A82"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BEBE"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5FFB"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FBAC" w14:textId="77777777" w:rsidR="005D55FC" w:rsidRPr="00114117" w:rsidRDefault="005D55FC" w:rsidP="00CA3FE5">
            <w:pPr>
              <w:pStyle w:val="rowtabella0"/>
              <w:jc w:val="center"/>
              <w:rPr>
                <w:color w:val="002060"/>
              </w:rPr>
            </w:pPr>
            <w:r w:rsidRPr="00114117">
              <w:rPr>
                <w:color w:val="002060"/>
              </w:rPr>
              <w:t>0</w:t>
            </w:r>
          </w:p>
        </w:tc>
      </w:tr>
      <w:tr w:rsidR="005D55FC" w:rsidRPr="00114117" w14:paraId="2DFD115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F5632E" w14:textId="77777777" w:rsidR="005D55FC" w:rsidRPr="00114117" w:rsidRDefault="005D55FC" w:rsidP="00CA3FE5">
            <w:pPr>
              <w:pStyle w:val="rowtabella0"/>
              <w:rPr>
                <w:color w:val="002060"/>
              </w:rPr>
            </w:pPr>
            <w:r w:rsidRPr="00114117">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B22E"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59B6"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89480"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D63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8663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D1C0"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8C24"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0F4E"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EF18" w14:textId="77777777" w:rsidR="005D55FC" w:rsidRPr="00114117" w:rsidRDefault="005D55FC" w:rsidP="00CA3FE5">
            <w:pPr>
              <w:pStyle w:val="rowtabella0"/>
              <w:jc w:val="center"/>
              <w:rPr>
                <w:color w:val="002060"/>
              </w:rPr>
            </w:pPr>
            <w:r w:rsidRPr="00114117">
              <w:rPr>
                <w:color w:val="002060"/>
              </w:rPr>
              <w:t>0</w:t>
            </w:r>
          </w:p>
        </w:tc>
      </w:tr>
      <w:tr w:rsidR="005D55FC" w:rsidRPr="00114117" w14:paraId="0BF087B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ECAC3" w14:textId="77777777" w:rsidR="005D55FC" w:rsidRPr="00114117" w:rsidRDefault="005D55FC" w:rsidP="00CA3FE5">
            <w:pPr>
              <w:pStyle w:val="rowtabella0"/>
              <w:rPr>
                <w:color w:val="002060"/>
              </w:rPr>
            </w:pPr>
            <w:r w:rsidRPr="00114117">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865C"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6A5D"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D3DB0"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462D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1DD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7002"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F1B0"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DB9B"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0AE04" w14:textId="77777777" w:rsidR="005D55FC" w:rsidRPr="00114117" w:rsidRDefault="005D55FC" w:rsidP="00CA3FE5">
            <w:pPr>
              <w:pStyle w:val="rowtabella0"/>
              <w:jc w:val="center"/>
              <w:rPr>
                <w:color w:val="002060"/>
              </w:rPr>
            </w:pPr>
            <w:r w:rsidRPr="00114117">
              <w:rPr>
                <w:color w:val="002060"/>
              </w:rPr>
              <w:t>0</w:t>
            </w:r>
          </w:p>
        </w:tc>
      </w:tr>
      <w:tr w:rsidR="005D55FC" w:rsidRPr="00114117" w14:paraId="307363D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3ADDC" w14:textId="77777777" w:rsidR="005D55FC" w:rsidRPr="00114117" w:rsidRDefault="005D55FC" w:rsidP="00CA3FE5">
            <w:pPr>
              <w:pStyle w:val="rowtabella0"/>
              <w:rPr>
                <w:color w:val="002060"/>
              </w:rPr>
            </w:pPr>
            <w:r w:rsidRPr="0011411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88BF"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C739"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CC9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0AD5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73B8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57BF" w14:textId="77777777" w:rsidR="005D55FC" w:rsidRPr="00114117" w:rsidRDefault="005D55FC" w:rsidP="00CA3FE5">
            <w:pPr>
              <w:pStyle w:val="rowtabella0"/>
              <w:jc w:val="center"/>
              <w:rPr>
                <w:color w:val="002060"/>
              </w:rPr>
            </w:pPr>
            <w:r w:rsidRPr="001141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32F3" w14:textId="77777777" w:rsidR="005D55FC" w:rsidRPr="00114117" w:rsidRDefault="005D55FC" w:rsidP="00CA3FE5">
            <w:pPr>
              <w:pStyle w:val="rowtabella0"/>
              <w:jc w:val="center"/>
              <w:rPr>
                <w:color w:val="002060"/>
              </w:rPr>
            </w:pPr>
            <w:r w:rsidRPr="001141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51B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D796" w14:textId="77777777" w:rsidR="005D55FC" w:rsidRPr="00114117" w:rsidRDefault="005D55FC" w:rsidP="00CA3FE5">
            <w:pPr>
              <w:pStyle w:val="rowtabella0"/>
              <w:jc w:val="center"/>
              <w:rPr>
                <w:color w:val="002060"/>
              </w:rPr>
            </w:pPr>
            <w:r w:rsidRPr="00114117">
              <w:rPr>
                <w:color w:val="002060"/>
              </w:rPr>
              <w:t>0</w:t>
            </w:r>
          </w:p>
        </w:tc>
      </w:tr>
      <w:tr w:rsidR="005D55FC" w:rsidRPr="00114117" w14:paraId="72D6946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CB1556" w14:textId="77777777" w:rsidR="005D55FC" w:rsidRPr="00114117" w:rsidRDefault="005D55FC" w:rsidP="00CA3FE5">
            <w:pPr>
              <w:pStyle w:val="rowtabella0"/>
              <w:rPr>
                <w:color w:val="002060"/>
              </w:rPr>
            </w:pPr>
            <w:r w:rsidRPr="0011411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E6E57"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E13D"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AEB6"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55E1"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89C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816B" w14:textId="77777777" w:rsidR="005D55FC" w:rsidRPr="00114117" w:rsidRDefault="005D55FC" w:rsidP="00CA3FE5">
            <w:pPr>
              <w:pStyle w:val="rowtabella0"/>
              <w:jc w:val="center"/>
              <w:rPr>
                <w:color w:val="002060"/>
              </w:rPr>
            </w:pPr>
            <w:r w:rsidRPr="001141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E10E" w14:textId="77777777" w:rsidR="005D55FC" w:rsidRPr="00114117" w:rsidRDefault="005D55FC" w:rsidP="00CA3FE5">
            <w:pPr>
              <w:pStyle w:val="rowtabella0"/>
              <w:jc w:val="center"/>
              <w:rPr>
                <w:color w:val="002060"/>
              </w:rPr>
            </w:pPr>
            <w:r w:rsidRPr="001141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CA13D"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821E" w14:textId="77777777" w:rsidR="005D55FC" w:rsidRPr="00114117" w:rsidRDefault="005D55FC" w:rsidP="00CA3FE5">
            <w:pPr>
              <w:pStyle w:val="rowtabella0"/>
              <w:jc w:val="center"/>
              <w:rPr>
                <w:color w:val="002060"/>
              </w:rPr>
            </w:pPr>
            <w:r w:rsidRPr="00114117">
              <w:rPr>
                <w:color w:val="002060"/>
              </w:rPr>
              <w:t>0</w:t>
            </w:r>
          </w:p>
        </w:tc>
      </w:tr>
      <w:tr w:rsidR="005D55FC" w:rsidRPr="00114117" w14:paraId="6CAABCA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076B7D" w14:textId="77777777" w:rsidR="005D55FC" w:rsidRPr="00114117" w:rsidRDefault="005D55FC" w:rsidP="00CA3FE5">
            <w:pPr>
              <w:pStyle w:val="rowtabella0"/>
              <w:rPr>
                <w:color w:val="002060"/>
              </w:rPr>
            </w:pPr>
            <w:r w:rsidRPr="00114117">
              <w:rPr>
                <w:color w:val="002060"/>
              </w:rPr>
              <w:lastRenderedPageBreak/>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365DE"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A5C0"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A81E"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59E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701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6639"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D44D7"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6C56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877E" w14:textId="77777777" w:rsidR="005D55FC" w:rsidRPr="00114117" w:rsidRDefault="005D55FC" w:rsidP="00CA3FE5">
            <w:pPr>
              <w:pStyle w:val="rowtabella0"/>
              <w:jc w:val="center"/>
              <w:rPr>
                <w:color w:val="002060"/>
              </w:rPr>
            </w:pPr>
            <w:r w:rsidRPr="00114117">
              <w:rPr>
                <w:color w:val="002060"/>
              </w:rPr>
              <w:t>0</w:t>
            </w:r>
          </w:p>
        </w:tc>
      </w:tr>
      <w:tr w:rsidR="005D55FC" w:rsidRPr="00114117" w14:paraId="5C0FE25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3F7E8" w14:textId="77777777" w:rsidR="005D55FC" w:rsidRPr="00114117" w:rsidRDefault="005D55FC" w:rsidP="00CA3FE5">
            <w:pPr>
              <w:pStyle w:val="rowtabella0"/>
              <w:rPr>
                <w:color w:val="002060"/>
              </w:rPr>
            </w:pPr>
            <w:r w:rsidRPr="00114117">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63C3"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F9A5"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3058E"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17E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509B"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2ECA"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C531"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990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8707" w14:textId="77777777" w:rsidR="005D55FC" w:rsidRPr="00114117" w:rsidRDefault="005D55FC" w:rsidP="00CA3FE5">
            <w:pPr>
              <w:pStyle w:val="rowtabella0"/>
              <w:jc w:val="center"/>
              <w:rPr>
                <w:color w:val="002060"/>
              </w:rPr>
            </w:pPr>
            <w:r w:rsidRPr="00114117">
              <w:rPr>
                <w:color w:val="002060"/>
              </w:rPr>
              <w:t>0</w:t>
            </w:r>
          </w:p>
        </w:tc>
      </w:tr>
      <w:tr w:rsidR="005D55FC" w:rsidRPr="00114117" w14:paraId="791BD3A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A4844" w14:textId="77777777" w:rsidR="005D55FC" w:rsidRPr="00114117" w:rsidRDefault="005D55FC" w:rsidP="00CA3FE5">
            <w:pPr>
              <w:pStyle w:val="rowtabella0"/>
              <w:rPr>
                <w:color w:val="002060"/>
              </w:rPr>
            </w:pPr>
            <w:r w:rsidRPr="00114117">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348C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89C3"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B48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DC8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05BC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72E7" w14:textId="77777777" w:rsidR="005D55FC" w:rsidRPr="00114117" w:rsidRDefault="005D55FC" w:rsidP="00CA3FE5">
            <w:pPr>
              <w:pStyle w:val="rowtabella0"/>
              <w:jc w:val="center"/>
              <w:rPr>
                <w:color w:val="002060"/>
              </w:rPr>
            </w:pPr>
            <w:r w:rsidRPr="001141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D5C4" w14:textId="77777777" w:rsidR="005D55FC" w:rsidRPr="00114117" w:rsidRDefault="005D55FC" w:rsidP="00CA3FE5">
            <w:pPr>
              <w:pStyle w:val="rowtabella0"/>
              <w:jc w:val="center"/>
              <w:rPr>
                <w:color w:val="002060"/>
              </w:rPr>
            </w:pPr>
            <w:r w:rsidRPr="0011411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B5D8"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2D9D6" w14:textId="77777777" w:rsidR="005D55FC" w:rsidRPr="00114117" w:rsidRDefault="005D55FC" w:rsidP="00CA3FE5">
            <w:pPr>
              <w:pStyle w:val="rowtabella0"/>
              <w:jc w:val="center"/>
              <w:rPr>
                <w:color w:val="002060"/>
              </w:rPr>
            </w:pPr>
            <w:r w:rsidRPr="00114117">
              <w:rPr>
                <w:color w:val="002060"/>
              </w:rPr>
              <w:t>0</w:t>
            </w:r>
          </w:p>
        </w:tc>
      </w:tr>
      <w:tr w:rsidR="005D55FC" w:rsidRPr="00114117" w14:paraId="3DE8F44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4E4D3" w14:textId="77777777" w:rsidR="005D55FC" w:rsidRPr="00114117" w:rsidRDefault="005D55FC" w:rsidP="00CA3FE5">
            <w:pPr>
              <w:pStyle w:val="rowtabella0"/>
              <w:rPr>
                <w:color w:val="002060"/>
                <w:lang w:val="es-ES"/>
              </w:rPr>
            </w:pPr>
            <w:r w:rsidRPr="00114117">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3D0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2A16"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6C55"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A04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7258D"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76EE" w14:textId="77777777" w:rsidR="005D55FC" w:rsidRPr="00114117" w:rsidRDefault="005D55FC" w:rsidP="00CA3FE5">
            <w:pPr>
              <w:pStyle w:val="rowtabella0"/>
              <w:jc w:val="center"/>
              <w:rPr>
                <w:color w:val="002060"/>
              </w:rPr>
            </w:pPr>
            <w:r w:rsidRPr="001141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40BB" w14:textId="77777777" w:rsidR="005D55FC" w:rsidRPr="00114117" w:rsidRDefault="005D55FC" w:rsidP="00CA3FE5">
            <w:pPr>
              <w:pStyle w:val="rowtabella0"/>
              <w:jc w:val="center"/>
              <w:rPr>
                <w:color w:val="002060"/>
              </w:rPr>
            </w:pPr>
            <w:r w:rsidRPr="001141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2F95"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4550" w14:textId="77777777" w:rsidR="005D55FC" w:rsidRPr="00114117" w:rsidRDefault="005D55FC" w:rsidP="00CA3FE5">
            <w:pPr>
              <w:pStyle w:val="rowtabella0"/>
              <w:jc w:val="center"/>
              <w:rPr>
                <w:color w:val="002060"/>
              </w:rPr>
            </w:pPr>
            <w:r w:rsidRPr="00114117">
              <w:rPr>
                <w:color w:val="002060"/>
              </w:rPr>
              <w:t>0</w:t>
            </w:r>
          </w:p>
        </w:tc>
      </w:tr>
      <w:tr w:rsidR="005D55FC" w:rsidRPr="00114117" w14:paraId="416D0F4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FA541" w14:textId="77777777" w:rsidR="005D55FC" w:rsidRPr="00114117" w:rsidRDefault="005D55FC" w:rsidP="00CA3FE5">
            <w:pPr>
              <w:pStyle w:val="rowtabella0"/>
              <w:rPr>
                <w:color w:val="002060"/>
              </w:rPr>
            </w:pPr>
            <w:r w:rsidRPr="00114117">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36C35"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EC92"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632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74E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7379"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DED2"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ED6A" w14:textId="77777777" w:rsidR="005D55FC" w:rsidRPr="00114117" w:rsidRDefault="005D55FC" w:rsidP="00CA3FE5">
            <w:pPr>
              <w:pStyle w:val="rowtabella0"/>
              <w:jc w:val="center"/>
              <w:rPr>
                <w:color w:val="002060"/>
              </w:rPr>
            </w:pPr>
            <w:r w:rsidRPr="001141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CE27"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C956B" w14:textId="77777777" w:rsidR="005D55FC" w:rsidRPr="00114117" w:rsidRDefault="005D55FC" w:rsidP="00CA3FE5">
            <w:pPr>
              <w:pStyle w:val="rowtabella0"/>
              <w:jc w:val="center"/>
              <w:rPr>
                <w:color w:val="002060"/>
              </w:rPr>
            </w:pPr>
            <w:r w:rsidRPr="00114117">
              <w:rPr>
                <w:color w:val="002060"/>
              </w:rPr>
              <w:t>0</w:t>
            </w:r>
          </w:p>
        </w:tc>
      </w:tr>
      <w:tr w:rsidR="005D55FC" w:rsidRPr="00114117" w14:paraId="311CE984"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EEDAE0" w14:textId="77777777" w:rsidR="005D55FC" w:rsidRPr="00114117" w:rsidRDefault="005D55FC" w:rsidP="00CA3FE5">
            <w:pPr>
              <w:pStyle w:val="rowtabella0"/>
              <w:rPr>
                <w:color w:val="002060"/>
              </w:rPr>
            </w:pPr>
            <w:r w:rsidRPr="0011411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87E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BD61"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1F1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4C1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DCCF"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AB7F"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3E6C1" w14:textId="77777777" w:rsidR="005D55FC" w:rsidRPr="00114117" w:rsidRDefault="005D55FC" w:rsidP="00CA3FE5">
            <w:pPr>
              <w:pStyle w:val="rowtabella0"/>
              <w:jc w:val="center"/>
              <w:rPr>
                <w:color w:val="002060"/>
              </w:rPr>
            </w:pPr>
            <w:r w:rsidRPr="0011411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35C1"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1D6F" w14:textId="77777777" w:rsidR="005D55FC" w:rsidRPr="00114117" w:rsidRDefault="005D55FC" w:rsidP="00CA3FE5">
            <w:pPr>
              <w:pStyle w:val="rowtabella0"/>
              <w:jc w:val="center"/>
              <w:rPr>
                <w:color w:val="002060"/>
              </w:rPr>
            </w:pPr>
            <w:r w:rsidRPr="00114117">
              <w:rPr>
                <w:color w:val="002060"/>
              </w:rPr>
              <w:t>0</w:t>
            </w:r>
          </w:p>
        </w:tc>
      </w:tr>
    </w:tbl>
    <w:p w14:paraId="3D373DA7" w14:textId="77777777" w:rsidR="005D55FC" w:rsidRPr="00114117" w:rsidRDefault="005D55FC" w:rsidP="005D55FC">
      <w:pPr>
        <w:pStyle w:val="breakline"/>
        <w:rPr>
          <w:rFonts w:eastAsiaTheme="minorEastAsia"/>
          <w:color w:val="002060"/>
        </w:rPr>
      </w:pPr>
    </w:p>
    <w:p w14:paraId="0B44FB33" w14:textId="77777777" w:rsidR="005D55FC" w:rsidRPr="00114117" w:rsidRDefault="005D55FC" w:rsidP="005D55FC">
      <w:pPr>
        <w:pStyle w:val="titoloprinc0"/>
        <w:rPr>
          <w:color w:val="002060"/>
        </w:rPr>
      </w:pPr>
      <w:r w:rsidRPr="00114117">
        <w:rPr>
          <w:color w:val="002060"/>
        </w:rPr>
        <w:t>PROGRAMMA GARE</w:t>
      </w:r>
    </w:p>
    <w:p w14:paraId="70658A99" w14:textId="77777777" w:rsidR="005D55FC" w:rsidRPr="00114117" w:rsidRDefault="005D55FC" w:rsidP="005D55FC">
      <w:pPr>
        <w:pStyle w:val="breakline"/>
        <w:rPr>
          <w:color w:val="002060"/>
        </w:rPr>
      </w:pPr>
    </w:p>
    <w:p w14:paraId="0282FCD5" w14:textId="77777777" w:rsidR="005D55FC" w:rsidRPr="00114117" w:rsidRDefault="005D55FC" w:rsidP="005D55FC">
      <w:pPr>
        <w:pStyle w:val="sottotitolocampionato10"/>
        <w:rPr>
          <w:color w:val="002060"/>
        </w:rPr>
      </w:pPr>
      <w:r w:rsidRPr="0011411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1"/>
        <w:gridCol w:w="1559"/>
        <w:gridCol w:w="1546"/>
      </w:tblGrid>
      <w:tr w:rsidR="005D55FC" w:rsidRPr="00114117" w14:paraId="09030804"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A248F"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97019"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E3A16"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73104"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23D1"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0010"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E384F"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2B974AA1"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748B6" w14:textId="77777777" w:rsidR="005D55FC" w:rsidRPr="00114117" w:rsidRDefault="005D55FC" w:rsidP="00CA3FE5">
            <w:pPr>
              <w:pStyle w:val="rowtabella0"/>
              <w:rPr>
                <w:color w:val="002060"/>
              </w:rPr>
            </w:pPr>
            <w:r w:rsidRPr="00114117">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D3DFE" w14:textId="77777777" w:rsidR="005D55FC" w:rsidRPr="00114117" w:rsidRDefault="005D55FC" w:rsidP="00CA3FE5">
            <w:pPr>
              <w:pStyle w:val="rowtabella0"/>
              <w:rPr>
                <w:color w:val="002060"/>
              </w:rPr>
            </w:pPr>
            <w:r w:rsidRPr="00114117">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004E0"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7E9C7" w14:textId="77777777" w:rsidR="005D55FC" w:rsidRPr="00114117" w:rsidRDefault="005D55FC" w:rsidP="00CA3FE5">
            <w:pPr>
              <w:pStyle w:val="rowtabella0"/>
              <w:rPr>
                <w:color w:val="002060"/>
              </w:rPr>
            </w:pPr>
            <w:r w:rsidRPr="00114117">
              <w:rPr>
                <w:color w:val="002060"/>
              </w:rPr>
              <w:t>10/11/2023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0606B" w14:textId="77777777" w:rsidR="005D55FC" w:rsidRPr="00114117" w:rsidRDefault="005D55FC" w:rsidP="00CA3FE5">
            <w:pPr>
              <w:pStyle w:val="rowtabella0"/>
              <w:rPr>
                <w:color w:val="002060"/>
              </w:rPr>
            </w:pPr>
            <w:r w:rsidRPr="00114117">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FBCA5" w14:textId="77777777" w:rsidR="005D55FC" w:rsidRPr="00114117" w:rsidRDefault="005D55FC" w:rsidP="00CA3FE5">
            <w:pPr>
              <w:pStyle w:val="rowtabella0"/>
              <w:rPr>
                <w:color w:val="002060"/>
              </w:rPr>
            </w:pPr>
            <w:r w:rsidRPr="00114117">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4BC43" w14:textId="77777777" w:rsidR="005D55FC" w:rsidRPr="00114117" w:rsidRDefault="005D55FC" w:rsidP="00CA3FE5">
            <w:pPr>
              <w:pStyle w:val="rowtabella0"/>
              <w:rPr>
                <w:color w:val="002060"/>
              </w:rPr>
            </w:pPr>
            <w:r w:rsidRPr="00114117">
              <w:rPr>
                <w:color w:val="002060"/>
              </w:rPr>
              <w:t>VIA VILLA TOMBARI</w:t>
            </w:r>
          </w:p>
        </w:tc>
      </w:tr>
      <w:tr w:rsidR="005D55FC" w:rsidRPr="00114117" w14:paraId="52DDD6FD"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6D8BB" w14:textId="77777777" w:rsidR="005D55FC" w:rsidRPr="00114117" w:rsidRDefault="005D55FC" w:rsidP="00CA3FE5">
            <w:pPr>
              <w:pStyle w:val="rowtabella0"/>
              <w:rPr>
                <w:color w:val="002060"/>
              </w:rPr>
            </w:pPr>
            <w:r w:rsidRPr="00114117">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855A66" w14:textId="77777777" w:rsidR="005D55FC" w:rsidRPr="00114117" w:rsidRDefault="005D55FC" w:rsidP="00CA3FE5">
            <w:pPr>
              <w:pStyle w:val="rowtabella0"/>
              <w:rPr>
                <w:color w:val="002060"/>
              </w:rPr>
            </w:pPr>
            <w:r w:rsidRPr="0011411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9B41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AE1F83"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FB9991" w14:textId="77777777" w:rsidR="005D55FC" w:rsidRPr="00114117" w:rsidRDefault="005D55FC" w:rsidP="00CA3FE5">
            <w:pPr>
              <w:pStyle w:val="rowtabella0"/>
              <w:rPr>
                <w:color w:val="002060"/>
              </w:rPr>
            </w:pPr>
            <w:r w:rsidRPr="00114117">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F1343" w14:textId="77777777" w:rsidR="005D55FC" w:rsidRPr="00114117" w:rsidRDefault="005D55FC" w:rsidP="00CA3FE5">
            <w:pPr>
              <w:pStyle w:val="rowtabella0"/>
              <w:rPr>
                <w:color w:val="002060"/>
              </w:rPr>
            </w:pPr>
            <w:r w:rsidRPr="00114117">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2C50A" w14:textId="77777777" w:rsidR="005D55FC" w:rsidRPr="00114117" w:rsidRDefault="005D55FC" w:rsidP="00CA3FE5">
            <w:pPr>
              <w:pStyle w:val="rowtabella0"/>
              <w:rPr>
                <w:color w:val="002060"/>
              </w:rPr>
            </w:pPr>
            <w:r w:rsidRPr="00114117">
              <w:rPr>
                <w:color w:val="002060"/>
              </w:rPr>
              <w:t>VIA GRAZIA DELEDDA</w:t>
            </w:r>
          </w:p>
        </w:tc>
      </w:tr>
      <w:tr w:rsidR="005D55FC" w:rsidRPr="00114117" w14:paraId="3628EF1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8D9741" w14:textId="77777777" w:rsidR="005D55FC" w:rsidRPr="00114117" w:rsidRDefault="005D55FC" w:rsidP="00CA3FE5">
            <w:pPr>
              <w:pStyle w:val="rowtabella0"/>
              <w:rPr>
                <w:color w:val="002060"/>
              </w:rPr>
            </w:pPr>
            <w:r w:rsidRPr="0011411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F06F4F" w14:textId="77777777" w:rsidR="005D55FC" w:rsidRPr="00114117" w:rsidRDefault="005D55FC" w:rsidP="00CA3FE5">
            <w:pPr>
              <w:pStyle w:val="rowtabella0"/>
              <w:rPr>
                <w:color w:val="002060"/>
              </w:rPr>
            </w:pPr>
            <w:r w:rsidRPr="00114117">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EAE33E"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1CAE8B" w14:textId="77777777" w:rsidR="005D55FC" w:rsidRPr="00114117" w:rsidRDefault="005D55FC" w:rsidP="00CA3FE5">
            <w:pPr>
              <w:pStyle w:val="rowtabella0"/>
              <w:rPr>
                <w:color w:val="002060"/>
              </w:rPr>
            </w:pPr>
            <w:r w:rsidRPr="00114117">
              <w:rPr>
                <w:color w:val="002060"/>
              </w:rPr>
              <w:t>10/11/2023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60EF5A" w14:textId="77777777" w:rsidR="005D55FC" w:rsidRPr="00114117" w:rsidRDefault="005D55FC" w:rsidP="00CA3FE5">
            <w:pPr>
              <w:pStyle w:val="rowtabella0"/>
              <w:rPr>
                <w:color w:val="002060"/>
              </w:rPr>
            </w:pPr>
            <w:r w:rsidRPr="00114117">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B15E7" w14:textId="77777777" w:rsidR="005D55FC" w:rsidRPr="00114117" w:rsidRDefault="005D55FC" w:rsidP="00CA3FE5">
            <w:pPr>
              <w:pStyle w:val="rowtabella0"/>
              <w:rPr>
                <w:color w:val="002060"/>
              </w:rPr>
            </w:pPr>
            <w:r w:rsidRPr="0011411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42054" w14:textId="77777777" w:rsidR="005D55FC" w:rsidRPr="00114117" w:rsidRDefault="005D55FC" w:rsidP="00CA3FE5">
            <w:pPr>
              <w:pStyle w:val="rowtabella0"/>
              <w:rPr>
                <w:color w:val="002060"/>
              </w:rPr>
            </w:pPr>
            <w:r w:rsidRPr="00114117">
              <w:rPr>
                <w:color w:val="002060"/>
              </w:rPr>
              <w:t>VIA OLIMPIADI</w:t>
            </w:r>
          </w:p>
        </w:tc>
      </w:tr>
      <w:tr w:rsidR="005D55FC" w:rsidRPr="00114117" w14:paraId="3111B6D7"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68FE27" w14:textId="77777777" w:rsidR="005D55FC" w:rsidRPr="00114117" w:rsidRDefault="005D55FC" w:rsidP="00CA3FE5">
            <w:pPr>
              <w:pStyle w:val="rowtabella0"/>
              <w:rPr>
                <w:color w:val="002060"/>
              </w:rPr>
            </w:pPr>
            <w:r w:rsidRPr="00114117">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B02DF" w14:textId="77777777" w:rsidR="005D55FC" w:rsidRPr="00114117" w:rsidRDefault="005D55FC" w:rsidP="00CA3FE5">
            <w:pPr>
              <w:pStyle w:val="rowtabella0"/>
              <w:rPr>
                <w:color w:val="002060"/>
              </w:rPr>
            </w:pPr>
            <w:r w:rsidRPr="00114117">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A03A6"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CABA97"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5110A" w14:textId="77777777" w:rsidR="005D55FC" w:rsidRPr="00114117" w:rsidRDefault="005D55FC" w:rsidP="00CA3FE5">
            <w:pPr>
              <w:pStyle w:val="rowtabella0"/>
              <w:rPr>
                <w:color w:val="002060"/>
              </w:rPr>
            </w:pPr>
            <w:r w:rsidRPr="00114117">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B92D6" w14:textId="77777777" w:rsidR="005D55FC" w:rsidRPr="00114117" w:rsidRDefault="005D55FC" w:rsidP="00CA3FE5">
            <w:pPr>
              <w:pStyle w:val="rowtabella0"/>
              <w:rPr>
                <w:color w:val="002060"/>
              </w:rPr>
            </w:pPr>
            <w:r w:rsidRPr="0011411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4CEC4A" w14:textId="77777777" w:rsidR="005D55FC" w:rsidRPr="00114117" w:rsidRDefault="005D55FC" w:rsidP="00CA3FE5">
            <w:pPr>
              <w:pStyle w:val="rowtabella0"/>
              <w:rPr>
                <w:color w:val="002060"/>
              </w:rPr>
            </w:pPr>
            <w:r w:rsidRPr="00114117">
              <w:rPr>
                <w:color w:val="002060"/>
              </w:rPr>
              <w:t>VIA ALFIERI SNC</w:t>
            </w:r>
          </w:p>
        </w:tc>
      </w:tr>
      <w:tr w:rsidR="005D55FC" w:rsidRPr="00114117" w14:paraId="0032AB7C"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A0156C" w14:textId="77777777" w:rsidR="005D55FC" w:rsidRPr="00114117" w:rsidRDefault="005D55FC" w:rsidP="00CA3FE5">
            <w:pPr>
              <w:pStyle w:val="rowtabella0"/>
              <w:rPr>
                <w:color w:val="002060"/>
              </w:rPr>
            </w:pPr>
            <w:r w:rsidRPr="0011411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62965F" w14:textId="77777777" w:rsidR="005D55FC" w:rsidRPr="00114117" w:rsidRDefault="005D55FC" w:rsidP="00CA3FE5">
            <w:pPr>
              <w:pStyle w:val="rowtabella0"/>
              <w:rPr>
                <w:color w:val="002060"/>
              </w:rPr>
            </w:pPr>
            <w:r w:rsidRPr="0011411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2F6E96"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2538D"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3C00A5" w14:textId="77777777" w:rsidR="005D55FC" w:rsidRPr="00114117" w:rsidRDefault="005D55FC" w:rsidP="00CA3FE5">
            <w:pPr>
              <w:pStyle w:val="rowtabella0"/>
              <w:rPr>
                <w:color w:val="002060"/>
              </w:rPr>
            </w:pPr>
            <w:r w:rsidRPr="0011411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F18B29" w14:textId="77777777" w:rsidR="005D55FC" w:rsidRPr="00114117" w:rsidRDefault="005D55FC" w:rsidP="00CA3FE5">
            <w:pPr>
              <w:pStyle w:val="rowtabella0"/>
              <w:rPr>
                <w:color w:val="002060"/>
              </w:rPr>
            </w:pPr>
            <w:r w:rsidRPr="001141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4A033" w14:textId="77777777" w:rsidR="005D55FC" w:rsidRPr="00114117" w:rsidRDefault="005D55FC" w:rsidP="00CA3FE5">
            <w:pPr>
              <w:pStyle w:val="rowtabella0"/>
              <w:rPr>
                <w:color w:val="002060"/>
              </w:rPr>
            </w:pPr>
            <w:r w:rsidRPr="00114117">
              <w:rPr>
                <w:color w:val="002060"/>
              </w:rPr>
              <w:t>VIA DEI TESSITORI</w:t>
            </w:r>
          </w:p>
        </w:tc>
      </w:tr>
      <w:tr w:rsidR="005D55FC" w:rsidRPr="00114117" w14:paraId="16AA3BF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E95730" w14:textId="77777777" w:rsidR="005D55FC" w:rsidRPr="00114117" w:rsidRDefault="005D55FC" w:rsidP="00CA3FE5">
            <w:pPr>
              <w:pStyle w:val="rowtabella0"/>
              <w:rPr>
                <w:color w:val="002060"/>
              </w:rPr>
            </w:pPr>
            <w:r w:rsidRPr="0011411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2AD8C" w14:textId="77777777" w:rsidR="005D55FC" w:rsidRPr="00114117" w:rsidRDefault="005D55FC" w:rsidP="00CA3FE5">
            <w:pPr>
              <w:pStyle w:val="rowtabella0"/>
              <w:rPr>
                <w:color w:val="002060"/>
              </w:rPr>
            </w:pPr>
            <w:r w:rsidRPr="00114117">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88A54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3A8C2E" w14:textId="77777777" w:rsidR="005D55FC" w:rsidRPr="00114117" w:rsidRDefault="005D55FC" w:rsidP="00CA3FE5">
            <w:pPr>
              <w:pStyle w:val="rowtabella0"/>
              <w:rPr>
                <w:color w:val="002060"/>
              </w:rPr>
            </w:pPr>
            <w:r w:rsidRPr="00114117">
              <w:rPr>
                <w:color w:val="002060"/>
              </w:rPr>
              <w:t>10/11/2023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20C1A9" w14:textId="77777777" w:rsidR="005D55FC" w:rsidRPr="00114117" w:rsidRDefault="005D55FC" w:rsidP="00CA3FE5">
            <w:pPr>
              <w:pStyle w:val="rowtabella0"/>
              <w:rPr>
                <w:color w:val="002060"/>
              </w:rPr>
            </w:pPr>
            <w:r w:rsidRPr="0011411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26177" w14:textId="77777777" w:rsidR="005D55FC" w:rsidRPr="00114117" w:rsidRDefault="005D55FC" w:rsidP="00CA3FE5">
            <w:pPr>
              <w:pStyle w:val="rowtabella0"/>
              <w:rPr>
                <w:color w:val="002060"/>
              </w:rPr>
            </w:pPr>
            <w:r w:rsidRPr="0011411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1C975" w14:textId="77777777" w:rsidR="005D55FC" w:rsidRPr="00114117" w:rsidRDefault="005D55FC" w:rsidP="00CA3FE5">
            <w:pPr>
              <w:pStyle w:val="rowtabella0"/>
              <w:rPr>
                <w:color w:val="002060"/>
              </w:rPr>
            </w:pPr>
            <w:r w:rsidRPr="00114117">
              <w:rPr>
                <w:color w:val="002060"/>
              </w:rPr>
              <w:t>VIA B.ROSSI SNC</w:t>
            </w:r>
          </w:p>
        </w:tc>
      </w:tr>
      <w:tr w:rsidR="005D55FC" w:rsidRPr="00114117" w14:paraId="0BC6B53F"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B1786" w14:textId="77777777" w:rsidR="005D55FC" w:rsidRPr="00114117" w:rsidRDefault="005D55FC" w:rsidP="00CA3FE5">
            <w:pPr>
              <w:pStyle w:val="rowtabella0"/>
              <w:rPr>
                <w:color w:val="002060"/>
              </w:rPr>
            </w:pPr>
            <w:r w:rsidRPr="00114117">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24146" w14:textId="77777777" w:rsidR="005D55FC" w:rsidRPr="00114117" w:rsidRDefault="005D55FC" w:rsidP="00CA3FE5">
            <w:pPr>
              <w:pStyle w:val="rowtabella0"/>
              <w:rPr>
                <w:color w:val="002060"/>
              </w:rPr>
            </w:pPr>
            <w:r w:rsidRPr="00114117">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F1337"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0F754"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D1CE5" w14:textId="77777777" w:rsidR="005D55FC" w:rsidRPr="00114117" w:rsidRDefault="005D55FC" w:rsidP="00CA3FE5">
            <w:pPr>
              <w:pStyle w:val="rowtabella0"/>
              <w:rPr>
                <w:color w:val="002060"/>
              </w:rPr>
            </w:pPr>
            <w:r w:rsidRPr="00114117">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A4CB1"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CF16D" w14:textId="77777777" w:rsidR="005D55FC" w:rsidRPr="00114117" w:rsidRDefault="005D55FC" w:rsidP="00CA3FE5">
            <w:pPr>
              <w:pStyle w:val="rowtabella0"/>
              <w:rPr>
                <w:color w:val="002060"/>
              </w:rPr>
            </w:pPr>
            <w:r w:rsidRPr="00114117">
              <w:rPr>
                <w:color w:val="002060"/>
              </w:rPr>
              <w:t>VIA MONTEPELAGO</w:t>
            </w:r>
          </w:p>
        </w:tc>
      </w:tr>
    </w:tbl>
    <w:p w14:paraId="6123F2C6" w14:textId="77777777" w:rsidR="005D55FC" w:rsidRDefault="005D55FC" w:rsidP="005D55FC">
      <w:pPr>
        <w:pStyle w:val="breakline"/>
        <w:rPr>
          <w:color w:val="002060"/>
        </w:rPr>
      </w:pPr>
    </w:p>
    <w:p w14:paraId="3B257B4F" w14:textId="77777777" w:rsidR="005D55FC" w:rsidRPr="00114117" w:rsidRDefault="005D55FC" w:rsidP="005D55FC">
      <w:pPr>
        <w:pStyle w:val="breakline"/>
        <w:rPr>
          <w:color w:val="002060"/>
        </w:rPr>
      </w:pPr>
    </w:p>
    <w:p w14:paraId="27F85653" w14:textId="77777777" w:rsidR="005D55FC" w:rsidRPr="00114117" w:rsidRDefault="005D55FC" w:rsidP="005D55FC">
      <w:pPr>
        <w:pStyle w:val="titolocampionato0"/>
        <w:shd w:val="clear" w:color="auto" w:fill="CCCCCC"/>
        <w:spacing w:before="80" w:after="40"/>
        <w:rPr>
          <w:color w:val="002060"/>
        </w:rPr>
      </w:pPr>
      <w:r w:rsidRPr="00114117">
        <w:rPr>
          <w:color w:val="002060"/>
        </w:rPr>
        <w:t>CALCIO A CINQUE SERIE C2</w:t>
      </w:r>
    </w:p>
    <w:p w14:paraId="7D1472B5" w14:textId="77777777" w:rsidR="005D55FC" w:rsidRPr="00114117" w:rsidRDefault="005D55FC" w:rsidP="005D55FC">
      <w:pPr>
        <w:pStyle w:val="titoloprinc0"/>
        <w:rPr>
          <w:color w:val="002060"/>
        </w:rPr>
      </w:pPr>
      <w:r w:rsidRPr="00114117">
        <w:rPr>
          <w:color w:val="002060"/>
        </w:rPr>
        <w:t>RISULTATI</w:t>
      </w:r>
    </w:p>
    <w:p w14:paraId="148191AD" w14:textId="77777777" w:rsidR="005D55FC" w:rsidRPr="00114117" w:rsidRDefault="005D55FC" w:rsidP="005D55FC">
      <w:pPr>
        <w:pStyle w:val="breakline"/>
        <w:rPr>
          <w:color w:val="002060"/>
        </w:rPr>
      </w:pPr>
    </w:p>
    <w:p w14:paraId="49BE6081" w14:textId="77777777" w:rsidR="005D55FC" w:rsidRPr="00114117" w:rsidRDefault="005D55FC" w:rsidP="005D55FC">
      <w:pPr>
        <w:pStyle w:val="sottotitolocampionato10"/>
        <w:rPr>
          <w:color w:val="002060"/>
        </w:rPr>
      </w:pPr>
      <w:r w:rsidRPr="00114117">
        <w:rPr>
          <w:color w:val="002060"/>
        </w:rPr>
        <w:t>RISULTATI UFFICIALI GARE DEL 06/11/2023</w:t>
      </w:r>
    </w:p>
    <w:p w14:paraId="7FABA489"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51AC6E0D"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1CCC21F0"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228532ED"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6CA21" w14:textId="77777777" w:rsidR="005D55FC" w:rsidRPr="00114117" w:rsidRDefault="005D55FC" w:rsidP="00CA3FE5">
                  <w:pPr>
                    <w:pStyle w:val="headertabella0"/>
                    <w:rPr>
                      <w:color w:val="002060"/>
                    </w:rPr>
                  </w:pPr>
                  <w:r w:rsidRPr="00114117">
                    <w:rPr>
                      <w:color w:val="002060"/>
                    </w:rPr>
                    <w:t>GIRONE B - 5 Giornata - A</w:t>
                  </w:r>
                </w:p>
              </w:tc>
            </w:tr>
            <w:tr w:rsidR="005D55FC" w:rsidRPr="00114117" w14:paraId="43D741CD" w14:textId="77777777" w:rsidTr="00CA3FE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FF66E4" w14:textId="77777777" w:rsidR="005D55FC" w:rsidRPr="00114117" w:rsidRDefault="005D55FC" w:rsidP="00CA3FE5">
                  <w:pPr>
                    <w:pStyle w:val="rowtabella0"/>
                    <w:rPr>
                      <w:color w:val="002060"/>
                    </w:rPr>
                  </w:pPr>
                  <w:r w:rsidRPr="00114117">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B2CE4" w14:textId="77777777" w:rsidR="005D55FC" w:rsidRPr="00114117" w:rsidRDefault="005D55FC" w:rsidP="00CA3FE5">
                  <w:pPr>
                    <w:pStyle w:val="rowtabella0"/>
                    <w:rPr>
                      <w:color w:val="002060"/>
                    </w:rPr>
                  </w:pPr>
                  <w:r w:rsidRPr="00114117">
                    <w:rPr>
                      <w:color w:val="002060"/>
                    </w:rPr>
                    <w:t>- AVENALE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960E9B" w14:textId="77777777" w:rsidR="005D55FC" w:rsidRPr="00114117" w:rsidRDefault="005D55FC" w:rsidP="00CA3FE5">
                  <w:pPr>
                    <w:pStyle w:val="rowtabella0"/>
                    <w:jc w:val="center"/>
                    <w:rPr>
                      <w:color w:val="002060"/>
                    </w:rPr>
                  </w:pPr>
                  <w:r w:rsidRPr="00114117">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BB19BD" w14:textId="77777777" w:rsidR="005D55FC" w:rsidRPr="00114117" w:rsidRDefault="005D55FC" w:rsidP="00CA3FE5">
                  <w:pPr>
                    <w:pStyle w:val="rowtabella0"/>
                    <w:jc w:val="center"/>
                    <w:rPr>
                      <w:color w:val="002060"/>
                    </w:rPr>
                  </w:pPr>
                  <w:r w:rsidRPr="00114117">
                    <w:rPr>
                      <w:color w:val="002060"/>
                    </w:rPr>
                    <w:t> </w:t>
                  </w:r>
                </w:p>
              </w:tc>
            </w:tr>
          </w:tbl>
          <w:p w14:paraId="34041CA8" w14:textId="77777777" w:rsidR="005D55FC" w:rsidRPr="00114117" w:rsidRDefault="005D55FC" w:rsidP="00CA3FE5">
            <w:pPr>
              <w:rPr>
                <w:color w:val="002060"/>
              </w:rPr>
            </w:pPr>
          </w:p>
        </w:tc>
      </w:tr>
    </w:tbl>
    <w:p w14:paraId="5E3EC3E9" w14:textId="77777777" w:rsidR="005D55FC" w:rsidRPr="00114117" w:rsidRDefault="005D55FC" w:rsidP="005D55FC">
      <w:pPr>
        <w:pStyle w:val="breakline"/>
        <w:rPr>
          <w:rFonts w:eastAsiaTheme="minorEastAsia"/>
          <w:color w:val="002060"/>
        </w:rPr>
      </w:pPr>
    </w:p>
    <w:p w14:paraId="28EEA5AD" w14:textId="77777777" w:rsidR="005D55FC" w:rsidRPr="00114117" w:rsidRDefault="005D55FC" w:rsidP="005D55FC">
      <w:pPr>
        <w:pStyle w:val="breakline"/>
        <w:rPr>
          <w:color w:val="002060"/>
        </w:rPr>
      </w:pPr>
    </w:p>
    <w:p w14:paraId="6656A421" w14:textId="77777777" w:rsidR="005D55FC" w:rsidRPr="00114117" w:rsidRDefault="005D55FC" w:rsidP="005D55FC">
      <w:pPr>
        <w:pStyle w:val="sottotitolocampionato10"/>
        <w:rPr>
          <w:color w:val="002060"/>
        </w:rPr>
      </w:pPr>
      <w:r w:rsidRPr="00114117">
        <w:rPr>
          <w:color w:val="002060"/>
        </w:rPr>
        <w:t>RISULTATI UFFICIALI GARE DEL 03/11/2023</w:t>
      </w:r>
    </w:p>
    <w:p w14:paraId="76D42915"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440DC099"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55FC" w:rsidRPr="00114117" w14:paraId="674E3AF2"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1D0C8214"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28D1D" w14:textId="77777777" w:rsidR="005D55FC" w:rsidRPr="00114117" w:rsidRDefault="005D55FC" w:rsidP="00CA3FE5">
                  <w:pPr>
                    <w:pStyle w:val="headertabella0"/>
                    <w:rPr>
                      <w:color w:val="002060"/>
                    </w:rPr>
                  </w:pPr>
                  <w:r w:rsidRPr="00114117">
                    <w:rPr>
                      <w:color w:val="002060"/>
                    </w:rPr>
                    <w:t>GIRONE A - 6 Giornata - A</w:t>
                  </w:r>
                </w:p>
              </w:tc>
            </w:tr>
            <w:tr w:rsidR="005D55FC" w:rsidRPr="00114117" w14:paraId="6CFF0D88"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E70C5D" w14:textId="77777777" w:rsidR="005D55FC" w:rsidRPr="00114117" w:rsidRDefault="005D55FC" w:rsidP="00CA3FE5">
                  <w:pPr>
                    <w:pStyle w:val="rowtabella0"/>
                    <w:rPr>
                      <w:color w:val="002060"/>
                    </w:rPr>
                  </w:pPr>
                  <w:r w:rsidRPr="00114117">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2101E" w14:textId="77777777" w:rsidR="005D55FC" w:rsidRPr="00114117" w:rsidRDefault="005D55FC" w:rsidP="00CA3FE5">
                  <w:pPr>
                    <w:pStyle w:val="rowtabella0"/>
                    <w:rPr>
                      <w:color w:val="002060"/>
                    </w:rPr>
                  </w:pPr>
                  <w:r w:rsidRPr="00114117">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141EB" w14:textId="77777777" w:rsidR="005D55FC" w:rsidRPr="00114117" w:rsidRDefault="005D55FC" w:rsidP="00CA3FE5">
                  <w:pPr>
                    <w:pStyle w:val="rowtabella0"/>
                    <w:jc w:val="center"/>
                    <w:rPr>
                      <w:color w:val="002060"/>
                    </w:rPr>
                  </w:pPr>
                  <w:r w:rsidRPr="0011411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A80E1" w14:textId="77777777" w:rsidR="005D55FC" w:rsidRPr="00114117" w:rsidRDefault="005D55FC" w:rsidP="00CA3FE5">
                  <w:pPr>
                    <w:pStyle w:val="rowtabella0"/>
                    <w:jc w:val="center"/>
                    <w:rPr>
                      <w:color w:val="002060"/>
                    </w:rPr>
                  </w:pPr>
                  <w:r w:rsidRPr="00114117">
                    <w:rPr>
                      <w:color w:val="002060"/>
                    </w:rPr>
                    <w:t> </w:t>
                  </w:r>
                </w:p>
              </w:tc>
            </w:tr>
            <w:tr w:rsidR="005D55FC" w:rsidRPr="00114117" w14:paraId="4DA2244C"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B70A6D" w14:textId="77777777" w:rsidR="005D55FC" w:rsidRPr="00114117" w:rsidRDefault="005D55FC" w:rsidP="00CA3FE5">
                  <w:pPr>
                    <w:pStyle w:val="rowtabella0"/>
                    <w:rPr>
                      <w:color w:val="002060"/>
                    </w:rPr>
                  </w:pPr>
                  <w:r w:rsidRPr="00114117">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17C05A" w14:textId="77777777" w:rsidR="005D55FC" w:rsidRPr="00114117" w:rsidRDefault="005D55FC" w:rsidP="00CA3FE5">
                  <w:pPr>
                    <w:pStyle w:val="rowtabella0"/>
                    <w:rPr>
                      <w:color w:val="002060"/>
                    </w:rPr>
                  </w:pPr>
                  <w:r w:rsidRPr="00114117">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B24D9" w14:textId="77777777" w:rsidR="005D55FC" w:rsidRPr="00114117" w:rsidRDefault="005D55FC" w:rsidP="00CA3FE5">
                  <w:pPr>
                    <w:pStyle w:val="rowtabella0"/>
                    <w:jc w:val="center"/>
                    <w:rPr>
                      <w:color w:val="002060"/>
                    </w:rPr>
                  </w:pPr>
                  <w:r w:rsidRPr="00114117">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15EE5" w14:textId="77777777" w:rsidR="005D55FC" w:rsidRPr="00114117" w:rsidRDefault="005D55FC" w:rsidP="00CA3FE5">
                  <w:pPr>
                    <w:pStyle w:val="rowtabella0"/>
                    <w:jc w:val="center"/>
                    <w:rPr>
                      <w:color w:val="002060"/>
                    </w:rPr>
                  </w:pPr>
                  <w:r w:rsidRPr="00114117">
                    <w:rPr>
                      <w:color w:val="002060"/>
                    </w:rPr>
                    <w:t> </w:t>
                  </w:r>
                </w:p>
              </w:tc>
            </w:tr>
            <w:tr w:rsidR="005D55FC" w:rsidRPr="00114117" w14:paraId="3518D244"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575EC9" w14:textId="77777777" w:rsidR="005D55FC" w:rsidRPr="00114117" w:rsidRDefault="005D55FC" w:rsidP="00CA3FE5">
                  <w:pPr>
                    <w:pStyle w:val="rowtabella0"/>
                    <w:rPr>
                      <w:color w:val="002060"/>
                    </w:rPr>
                  </w:pPr>
                  <w:r w:rsidRPr="00114117">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DC236F" w14:textId="77777777" w:rsidR="005D55FC" w:rsidRPr="00114117" w:rsidRDefault="005D55FC" w:rsidP="00CA3FE5">
                  <w:pPr>
                    <w:pStyle w:val="rowtabella0"/>
                    <w:rPr>
                      <w:color w:val="002060"/>
                    </w:rPr>
                  </w:pPr>
                  <w:r w:rsidRPr="0011411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4807B5" w14:textId="77777777" w:rsidR="005D55FC" w:rsidRPr="00114117" w:rsidRDefault="005D55FC" w:rsidP="00CA3FE5">
                  <w:pPr>
                    <w:pStyle w:val="rowtabella0"/>
                    <w:jc w:val="center"/>
                    <w:rPr>
                      <w:color w:val="002060"/>
                    </w:rPr>
                  </w:pPr>
                  <w:r w:rsidRPr="001141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5C6EF0" w14:textId="77777777" w:rsidR="005D55FC" w:rsidRPr="00114117" w:rsidRDefault="005D55FC" w:rsidP="00CA3FE5">
                  <w:pPr>
                    <w:pStyle w:val="rowtabella0"/>
                    <w:jc w:val="center"/>
                    <w:rPr>
                      <w:color w:val="002060"/>
                    </w:rPr>
                  </w:pPr>
                  <w:r w:rsidRPr="00114117">
                    <w:rPr>
                      <w:color w:val="002060"/>
                    </w:rPr>
                    <w:t> </w:t>
                  </w:r>
                </w:p>
              </w:tc>
            </w:tr>
            <w:tr w:rsidR="005D55FC" w:rsidRPr="00114117" w14:paraId="31228E74"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4755D2" w14:textId="77777777" w:rsidR="005D55FC" w:rsidRPr="00114117" w:rsidRDefault="005D55FC" w:rsidP="00CA3FE5">
                  <w:pPr>
                    <w:pStyle w:val="rowtabella0"/>
                    <w:rPr>
                      <w:color w:val="002060"/>
                    </w:rPr>
                  </w:pPr>
                  <w:r w:rsidRPr="00114117">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B407F9" w14:textId="77777777" w:rsidR="005D55FC" w:rsidRPr="00114117" w:rsidRDefault="005D55FC" w:rsidP="00CA3FE5">
                  <w:pPr>
                    <w:pStyle w:val="rowtabella0"/>
                    <w:rPr>
                      <w:color w:val="002060"/>
                    </w:rPr>
                  </w:pPr>
                  <w:r w:rsidRPr="00114117">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A29528" w14:textId="77777777" w:rsidR="005D55FC" w:rsidRPr="00114117" w:rsidRDefault="005D55FC" w:rsidP="00CA3FE5">
                  <w:pPr>
                    <w:pStyle w:val="rowtabella0"/>
                    <w:jc w:val="center"/>
                    <w:rPr>
                      <w:color w:val="002060"/>
                    </w:rPr>
                  </w:pPr>
                  <w:r w:rsidRPr="00114117">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40CDC3" w14:textId="77777777" w:rsidR="005D55FC" w:rsidRPr="00114117" w:rsidRDefault="005D55FC" w:rsidP="00CA3FE5">
                  <w:pPr>
                    <w:pStyle w:val="rowtabella0"/>
                    <w:jc w:val="center"/>
                    <w:rPr>
                      <w:color w:val="002060"/>
                    </w:rPr>
                  </w:pPr>
                  <w:r w:rsidRPr="00114117">
                    <w:rPr>
                      <w:color w:val="002060"/>
                    </w:rPr>
                    <w:t> </w:t>
                  </w:r>
                </w:p>
              </w:tc>
            </w:tr>
            <w:tr w:rsidR="005D55FC" w:rsidRPr="00114117" w14:paraId="4DF99880"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BFBF1A" w14:textId="77777777" w:rsidR="005D55FC" w:rsidRPr="00114117" w:rsidRDefault="005D55FC" w:rsidP="00CA3FE5">
                  <w:pPr>
                    <w:pStyle w:val="rowtabella0"/>
                    <w:rPr>
                      <w:color w:val="002060"/>
                    </w:rPr>
                  </w:pPr>
                  <w:r w:rsidRPr="00114117">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2FC71" w14:textId="77777777" w:rsidR="005D55FC" w:rsidRPr="00114117" w:rsidRDefault="005D55FC" w:rsidP="00CA3FE5">
                  <w:pPr>
                    <w:pStyle w:val="rowtabella0"/>
                    <w:rPr>
                      <w:color w:val="002060"/>
                    </w:rPr>
                  </w:pPr>
                  <w:r w:rsidRPr="0011411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6B7D81" w14:textId="77777777" w:rsidR="005D55FC" w:rsidRPr="00114117" w:rsidRDefault="005D55FC" w:rsidP="00CA3FE5">
                  <w:pPr>
                    <w:pStyle w:val="rowtabella0"/>
                    <w:jc w:val="center"/>
                    <w:rPr>
                      <w:color w:val="002060"/>
                    </w:rPr>
                  </w:pPr>
                  <w:r w:rsidRPr="0011411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BA7A7B" w14:textId="77777777" w:rsidR="005D55FC" w:rsidRPr="00114117" w:rsidRDefault="005D55FC" w:rsidP="00CA3FE5">
                  <w:pPr>
                    <w:pStyle w:val="rowtabella0"/>
                    <w:jc w:val="center"/>
                    <w:rPr>
                      <w:color w:val="002060"/>
                    </w:rPr>
                  </w:pPr>
                  <w:r w:rsidRPr="00114117">
                    <w:rPr>
                      <w:color w:val="002060"/>
                    </w:rPr>
                    <w:t> </w:t>
                  </w:r>
                </w:p>
              </w:tc>
            </w:tr>
            <w:tr w:rsidR="005D55FC" w:rsidRPr="00114117" w14:paraId="21C2305E"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C3BD7" w14:textId="77777777" w:rsidR="005D55FC" w:rsidRPr="00114117" w:rsidRDefault="005D55FC" w:rsidP="00CA3FE5">
                  <w:pPr>
                    <w:pStyle w:val="rowtabella0"/>
                    <w:rPr>
                      <w:color w:val="002060"/>
                    </w:rPr>
                  </w:pPr>
                  <w:r w:rsidRPr="00114117">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0A30A" w14:textId="77777777" w:rsidR="005D55FC" w:rsidRPr="00114117" w:rsidRDefault="005D55FC" w:rsidP="00CA3FE5">
                  <w:pPr>
                    <w:pStyle w:val="rowtabella0"/>
                    <w:rPr>
                      <w:color w:val="002060"/>
                    </w:rPr>
                  </w:pPr>
                  <w:r w:rsidRPr="00114117">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B7AE5" w14:textId="77777777" w:rsidR="005D55FC" w:rsidRPr="00114117" w:rsidRDefault="005D55FC" w:rsidP="00CA3FE5">
                  <w:pPr>
                    <w:pStyle w:val="rowtabella0"/>
                    <w:jc w:val="center"/>
                    <w:rPr>
                      <w:color w:val="002060"/>
                    </w:rPr>
                  </w:pPr>
                  <w:r w:rsidRPr="00114117">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668E0" w14:textId="77777777" w:rsidR="005D55FC" w:rsidRPr="00114117" w:rsidRDefault="005D55FC" w:rsidP="00CA3FE5">
                  <w:pPr>
                    <w:pStyle w:val="rowtabella0"/>
                    <w:jc w:val="center"/>
                    <w:rPr>
                      <w:color w:val="002060"/>
                    </w:rPr>
                  </w:pPr>
                  <w:r w:rsidRPr="00114117">
                    <w:rPr>
                      <w:color w:val="002060"/>
                    </w:rPr>
                    <w:t> </w:t>
                  </w:r>
                </w:p>
              </w:tc>
            </w:tr>
            <w:tr w:rsidR="005D55FC" w:rsidRPr="00114117" w14:paraId="21B3A637"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31C65B91" w14:textId="77777777" w:rsidR="005D55FC" w:rsidRPr="00114117" w:rsidRDefault="005D55FC" w:rsidP="00CA3FE5">
                  <w:pPr>
                    <w:pStyle w:val="rowtabella0"/>
                    <w:rPr>
                      <w:color w:val="002060"/>
                    </w:rPr>
                  </w:pPr>
                  <w:r w:rsidRPr="00114117">
                    <w:rPr>
                      <w:color w:val="002060"/>
                    </w:rPr>
                    <w:t>(1) - disputata il 04/11/2023</w:t>
                  </w:r>
                </w:p>
              </w:tc>
            </w:tr>
          </w:tbl>
          <w:p w14:paraId="03FC4BF9" w14:textId="77777777" w:rsidR="005D55FC" w:rsidRPr="00114117" w:rsidRDefault="005D55FC" w:rsidP="00CA3F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42F5D47A"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B4795" w14:textId="77777777" w:rsidR="005D55FC" w:rsidRPr="00114117" w:rsidRDefault="005D55FC" w:rsidP="00CA3FE5">
                  <w:pPr>
                    <w:pStyle w:val="headertabella0"/>
                    <w:rPr>
                      <w:color w:val="002060"/>
                    </w:rPr>
                  </w:pPr>
                  <w:r w:rsidRPr="00114117">
                    <w:rPr>
                      <w:color w:val="002060"/>
                    </w:rPr>
                    <w:t>GIRONE B - 6 Giornata - A</w:t>
                  </w:r>
                </w:p>
              </w:tc>
            </w:tr>
            <w:tr w:rsidR="005D55FC" w:rsidRPr="00114117" w14:paraId="5AD2A413"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E532BF" w14:textId="77777777" w:rsidR="005D55FC" w:rsidRPr="00114117" w:rsidRDefault="005D55FC" w:rsidP="00CA3FE5">
                  <w:pPr>
                    <w:pStyle w:val="rowtabella0"/>
                    <w:rPr>
                      <w:color w:val="002060"/>
                    </w:rPr>
                  </w:pPr>
                  <w:r w:rsidRPr="00114117">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8BA4E" w14:textId="77777777" w:rsidR="005D55FC" w:rsidRPr="00114117" w:rsidRDefault="005D55FC" w:rsidP="00CA3FE5">
                  <w:pPr>
                    <w:pStyle w:val="rowtabella0"/>
                    <w:rPr>
                      <w:color w:val="002060"/>
                    </w:rPr>
                  </w:pPr>
                  <w:r w:rsidRPr="00114117">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011FC" w14:textId="77777777" w:rsidR="005D55FC" w:rsidRPr="00114117" w:rsidRDefault="005D55FC" w:rsidP="00CA3FE5">
                  <w:pPr>
                    <w:pStyle w:val="rowtabella0"/>
                    <w:jc w:val="center"/>
                    <w:rPr>
                      <w:color w:val="002060"/>
                    </w:rPr>
                  </w:pPr>
                  <w:r w:rsidRPr="00114117">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ECD9B" w14:textId="77777777" w:rsidR="005D55FC" w:rsidRPr="00114117" w:rsidRDefault="005D55FC" w:rsidP="00CA3FE5">
                  <w:pPr>
                    <w:pStyle w:val="rowtabella0"/>
                    <w:jc w:val="center"/>
                    <w:rPr>
                      <w:color w:val="002060"/>
                    </w:rPr>
                  </w:pPr>
                  <w:r w:rsidRPr="00114117">
                    <w:rPr>
                      <w:color w:val="002060"/>
                    </w:rPr>
                    <w:t> </w:t>
                  </w:r>
                </w:p>
              </w:tc>
            </w:tr>
            <w:tr w:rsidR="005D55FC" w:rsidRPr="00114117" w14:paraId="3206424C"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ED54E7" w14:textId="77777777" w:rsidR="005D55FC" w:rsidRPr="00114117" w:rsidRDefault="005D55FC" w:rsidP="00CA3FE5">
                  <w:pPr>
                    <w:pStyle w:val="rowtabella0"/>
                    <w:rPr>
                      <w:color w:val="002060"/>
                    </w:rPr>
                  </w:pPr>
                  <w:r w:rsidRPr="00114117">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DF0040" w14:textId="77777777" w:rsidR="005D55FC" w:rsidRPr="00114117" w:rsidRDefault="005D55FC" w:rsidP="00CA3FE5">
                  <w:pPr>
                    <w:pStyle w:val="rowtabella0"/>
                    <w:rPr>
                      <w:color w:val="002060"/>
                    </w:rPr>
                  </w:pPr>
                  <w:r w:rsidRPr="00114117">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198B64" w14:textId="77777777" w:rsidR="005D55FC" w:rsidRPr="00114117" w:rsidRDefault="005D55FC" w:rsidP="00CA3FE5">
                  <w:pPr>
                    <w:pStyle w:val="rowtabella0"/>
                    <w:jc w:val="center"/>
                    <w:rPr>
                      <w:color w:val="002060"/>
                    </w:rPr>
                  </w:pPr>
                  <w:r w:rsidRPr="0011411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0543C9" w14:textId="77777777" w:rsidR="005D55FC" w:rsidRPr="00114117" w:rsidRDefault="005D55FC" w:rsidP="00CA3FE5">
                  <w:pPr>
                    <w:pStyle w:val="rowtabella0"/>
                    <w:jc w:val="center"/>
                    <w:rPr>
                      <w:color w:val="002060"/>
                    </w:rPr>
                  </w:pPr>
                  <w:r w:rsidRPr="00114117">
                    <w:rPr>
                      <w:color w:val="002060"/>
                    </w:rPr>
                    <w:t> </w:t>
                  </w:r>
                </w:p>
              </w:tc>
            </w:tr>
            <w:tr w:rsidR="005D55FC" w:rsidRPr="00114117" w14:paraId="4314259C"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2A3401" w14:textId="77777777" w:rsidR="005D55FC" w:rsidRPr="00114117" w:rsidRDefault="005D55FC" w:rsidP="00CA3FE5">
                  <w:pPr>
                    <w:pStyle w:val="rowtabella0"/>
                    <w:rPr>
                      <w:color w:val="002060"/>
                    </w:rPr>
                  </w:pPr>
                  <w:r w:rsidRPr="00114117">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19CE66" w14:textId="77777777" w:rsidR="005D55FC" w:rsidRPr="00114117" w:rsidRDefault="005D55FC" w:rsidP="00CA3FE5">
                  <w:pPr>
                    <w:pStyle w:val="rowtabella0"/>
                    <w:rPr>
                      <w:color w:val="002060"/>
                    </w:rPr>
                  </w:pPr>
                  <w:r w:rsidRPr="0011411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0FF633" w14:textId="77777777" w:rsidR="005D55FC" w:rsidRPr="00114117" w:rsidRDefault="005D55FC" w:rsidP="00CA3FE5">
                  <w:pPr>
                    <w:pStyle w:val="rowtabella0"/>
                    <w:jc w:val="center"/>
                    <w:rPr>
                      <w:color w:val="002060"/>
                    </w:rPr>
                  </w:pPr>
                  <w:r w:rsidRPr="0011411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64BF85" w14:textId="77777777" w:rsidR="005D55FC" w:rsidRPr="00114117" w:rsidRDefault="005D55FC" w:rsidP="00CA3FE5">
                  <w:pPr>
                    <w:pStyle w:val="rowtabella0"/>
                    <w:jc w:val="center"/>
                    <w:rPr>
                      <w:color w:val="002060"/>
                    </w:rPr>
                  </w:pPr>
                  <w:r w:rsidRPr="00114117">
                    <w:rPr>
                      <w:color w:val="002060"/>
                    </w:rPr>
                    <w:t> </w:t>
                  </w:r>
                </w:p>
              </w:tc>
            </w:tr>
            <w:tr w:rsidR="005D55FC" w:rsidRPr="00114117" w14:paraId="44A33BB8"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F3B8C5" w14:textId="77777777" w:rsidR="005D55FC" w:rsidRPr="00114117" w:rsidRDefault="005D55FC" w:rsidP="00CA3FE5">
                  <w:pPr>
                    <w:pStyle w:val="rowtabella0"/>
                    <w:rPr>
                      <w:color w:val="002060"/>
                    </w:rPr>
                  </w:pPr>
                  <w:r w:rsidRPr="00114117">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45B5E" w14:textId="77777777" w:rsidR="005D55FC" w:rsidRPr="00114117" w:rsidRDefault="005D55FC" w:rsidP="00CA3FE5">
                  <w:pPr>
                    <w:pStyle w:val="rowtabella0"/>
                    <w:rPr>
                      <w:color w:val="002060"/>
                    </w:rPr>
                  </w:pPr>
                  <w:r w:rsidRPr="00114117">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22473" w14:textId="77777777" w:rsidR="005D55FC" w:rsidRPr="00114117" w:rsidRDefault="005D55FC" w:rsidP="00CA3FE5">
                  <w:pPr>
                    <w:pStyle w:val="rowtabella0"/>
                    <w:jc w:val="center"/>
                    <w:rPr>
                      <w:color w:val="002060"/>
                    </w:rPr>
                  </w:pPr>
                  <w:r w:rsidRPr="00114117">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D40FE" w14:textId="77777777" w:rsidR="005D55FC" w:rsidRPr="00114117" w:rsidRDefault="005D55FC" w:rsidP="00CA3FE5">
                  <w:pPr>
                    <w:pStyle w:val="rowtabella0"/>
                    <w:jc w:val="center"/>
                    <w:rPr>
                      <w:color w:val="002060"/>
                    </w:rPr>
                  </w:pPr>
                  <w:r w:rsidRPr="00114117">
                    <w:rPr>
                      <w:color w:val="002060"/>
                    </w:rPr>
                    <w:t> </w:t>
                  </w:r>
                </w:p>
              </w:tc>
            </w:tr>
          </w:tbl>
          <w:p w14:paraId="4536EDD1" w14:textId="77777777" w:rsidR="005D55FC" w:rsidRPr="00114117" w:rsidRDefault="005D55FC" w:rsidP="00CA3FE5">
            <w:pPr>
              <w:rPr>
                <w:color w:val="002060"/>
              </w:rPr>
            </w:pPr>
          </w:p>
        </w:tc>
      </w:tr>
    </w:tbl>
    <w:p w14:paraId="3F3855D1" w14:textId="77777777" w:rsidR="005D55FC" w:rsidRPr="00114117" w:rsidRDefault="005D55FC" w:rsidP="005D55F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2419E918"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2DECA8DE"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10F16" w14:textId="77777777" w:rsidR="005D55FC" w:rsidRPr="00114117" w:rsidRDefault="005D55FC" w:rsidP="00CA3FE5">
                  <w:pPr>
                    <w:pStyle w:val="headertabella0"/>
                    <w:rPr>
                      <w:color w:val="002060"/>
                    </w:rPr>
                  </w:pPr>
                  <w:r w:rsidRPr="00114117">
                    <w:rPr>
                      <w:color w:val="002060"/>
                    </w:rPr>
                    <w:t>GIRONE C - 6 Giornata - A</w:t>
                  </w:r>
                </w:p>
              </w:tc>
            </w:tr>
            <w:tr w:rsidR="005D55FC" w:rsidRPr="00114117" w14:paraId="2387836B"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171973" w14:textId="77777777" w:rsidR="005D55FC" w:rsidRPr="00114117" w:rsidRDefault="005D55FC" w:rsidP="00CA3FE5">
                  <w:pPr>
                    <w:pStyle w:val="rowtabella0"/>
                    <w:rPr>
                      <w:color w:val="002060"/>
                    </w:rPr>
                  </w:pPr>
                  <w:r w:rsidRPr="00114117">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83195" w14:textId="77777777" w:rsidR="005D55FC" w:rsidRPr="00114117" w:rsidRDefault="005D55FC" w:rsidP="00CA3FE5">
                  <w:pPr>
                    <w:pStyle w:val="rowtabella0"/>
                    <w:rPr>
                      <w:color w:val="002060"/>
                    </w:rPr>
                  </w:pPr>
                  <w:r w:rsidRPr="00114117">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3150B" w14:textId="77777777" w:rsidR="005D55FC" w:rsidRPr="00114117" w:rsidRDefault="005D55FC" w:rsidP="00CA3FE5">
                  <w:pPr>
                    <w:pStyle w:val="rowtabella0"/>
                    <w:jc w:val="center"/>
                    <w:rPr>
                      <w:color w:val="002060"/>
                    </w:rPr>
                  </w:pPr>
                  <w:r w:rsidRPr="00114117">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B20D5" w14:textId="77777777" w:rsidR="005D55FC" w:rsidRPr="00114117" w:rsidRDefault="005D55FC" w:rsidP="00CA3FE5">
                  <w:pPr>
                    <w:pStyle w:val="rowtabella0"/>
                    <w:jc w:val="center"/>
                    <w:rPr>
                      <w:color w:val="002060"/>
                    </w:rPr>
                  </w:pPr>
                  <w:r w:rsidRPr="00114117">
                    <w:rPr>
                      <w:color w:val="002060"/>
                    </w:rPr>
                    <w:t> </w:t>
                  </w:r>
                </w:p>
              </w:tc>
            </w:tr>
            <w:tr w:rsidR="005D55FC" w:rsidRPr="00114117" w14:paraId="2D151D2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C952E6" w14:textId="77777777" w:rsidR="005D55FC" w:rsidRPr="00114117" w:rsidRDefault="005D55FC" w:rsidP="00CA3FE5">
                  <w:pPr>
                    <w:pStyle w:val="rowtabella0"/>
                    <w:rPr>
                      <w:color w:val="002060"/>
                    </w:rPr>
                  </w:pPr>
                  <w:r w:rsidRPr="00114117">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7E0FC7" w14:textId="77777777" w:rsidR="005D55FC" w:rsidRPr="00114117" w:rsidRDefault="005D55FC" w:rsidP="00CA3FE5">
                  <w:pPr>
                    <w:pStyle w:val="rowtabella0"/>
                    <w:rPr>
                      <w:color w:val="002060"/>
                    </w:rPr>
                  </w:pPr>
                  <w:r w:rsidRPr="00114117">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30376A" w14:textId="77777777" w:rsidR="005D55FC" w:rsidRPr="00114117" w:rsidRDefault="005D55FC" w:rsidP="00CA3FE5">
                  <w:pPr>
                    <w:pStyle w:val="rowtabella0"/>
                    <w:jc w:val="center"/>
                    <w:rPr>
                      <w:color w:val="002060"/>
                    </w:rPr>
                  </w:pPr>
                  <w:r w:rsidRPr="0011411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CA8320" w14:textId="77777777" w:rsidR="005D55FC" w:rsidRPr="00114117" w:rsidRDefault="005D55FC" w:rsidP="00CA3FE5">
                  <w:pPr>
                    <w:pStyle w:val="rowtabella0"/>
                    <w:jc w:val="center"/>
                    <w:rPr>
                      <w:color w:val="002060"/>
                    </w:rPr>
                  </w:pPr>
                  <w:r w:rsidRPr="00114117">
                    <w:rPr>
                      <w:color w:val="002060"/>
                    </w:rPr>
                    <w:t> </w:t>
                  </w:r>
                </w:p>
              </w:tc>
            </w:tr>
            <w:tr w:rsidR="005D55FC" w:rsidRPr="00114117" w14:paraId="4B551448"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0BE8F7" w14:textId="77777777" w:rsidR="005D55FC" w:rsidRPr="00114117" w:rsidRDefault="005D55FC" w:rsidP="00CA3FE5">
                  <w:pPr>
                    <w:pStyle w:val="rowtabella0"/>
                    <w:rPr>
                      <w:color w:val="002060"/>
                    </w:rPr>
                  </w:pPr>
                  <w:r w:rsidRPr="00114117">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F4FB03" w14:textId="77777777" w:rsidR="005D55FC" w:rsidRPr="00114117" w:rsidRDefault="005D55FC" w:rsidP="00CA3FE5">
                  <w:pPr>
                    <w:pStyle w:val="rowtabella0"/>
                    <w:rPr>
                      <w:color w:val="002060"/>
                    </w:rPr>
                  </w:pPr>
                  <w:r w:rsidRPr="00114117">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4E6D2B" w14:textId="77777777" w:rsidR="005D55FC" w:rsidRPr="00114117" w:rsidRDefault="005D55FC" w:rsidP="00CA3FE5">
                  <w:pPr>
                    <w:pStyle w:val="rowtabella0"/>
                    <w:jc w:val="center"/>
                    <w:rPr>
                      <w:color w:val="002060"/>
                    </w:rPr>
                  </w:pPr>
                  <w:r w:rsidRPr="00114117">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BEE49D" w14:textId="77777777" w:rsidR="005D55FC" w:rsidRPr="00114117" w:rsidRDefault="005D55FC" w:rsidP="00CA3FE5">
                  <w:pPr>
                    <w:pStyle w:val="rowtabella0"/>
                    <w:jc w:val="center"/>
                    <w:rPr>
                      <w:color w:val="002060"/>
                    </w:rPr>
                  </w:pPr>
                  <w:r w:rsidRPr="00114117">
                    <w:rPr>
                      <w:color w:val="002060"/>
                    </w:rPr>
                    <w:t> </w:t>
                  </w:r>
                </w:p>
              </w:tc>
            </w:tr>
            <w:tr w:rsidR="005D55FC" w:rsidRPr="00114117" w14:paraId="788EB813"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F7DF4E" w14:textId="77777777" w:rsidR="005D55FC" w:rsidRPr="00114117" w:rsidRDefault="005D55FC" w:rsidP="00CA3FE5">
                  <w:pPr>
                    <w:pStyle w:val="rowtabella0"/>
                    <w:rPr>
                      <w:color w:val="002060"/>
                    </w:rPr>
                  </w:pPr>
                  <w:r w:rsidRPr="00114117">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3E824F" w14:textId="77777777" w:rsidR="005D55FC" w:rsidRPr="00114117" w:rsidRDefault="005D55FC" w:rsidP="00CA3FE5">
                  <w:pPr>
                    <w:pStyle w:val="rowtabella0"/>
                    <w:rPr>
                      <w:color w:val="002060"/>
                    </w:rPr>
                  </w:pPr>
                  <w:r w:rsidRPr="0011411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19FBC5" w14:textId="77777777" w:rsidR="005D55FC" w:rsidRPr="00114117" w:rsidRDefault="005D55FC" w:rsidP="00CA3FE5">
                  <w:pPr>
                    <w:pStyle w:val="rowtabella0"/>
                    <w:jc w:val="center"/>
                    <w:rPr>
                      <w:color w:val="002060"/>
                    </w:rPr>
                  </w:pPr>
                  <w:r w:rsidRPr="0011411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DCA410" w14:textId="77777777" w:rsidR="005D55FC" w:rsidRPr="00114117" w:rsidRDefault="005D55FC" w:rsidP="00CA3FE5">
                  <w:pPr>
                    <w:pStyle w:val="rowtabella0"/>
                    <w:jc w:val="center"/>
                    <w:rPr>
                      <w:color w:val="002060"/>
                    </w:rPr>
                  </w:pPr>
                  <w:r w:rsidRPr="00114117">
                    <w:rPr>
                      <w:color w:val="002060"/>
                    </w:rPr>
                    <w:t> </w:t>
                  </w:r>
                </w:p>
              </w:tc>
            </w:tr>
            <w:tr w:rsidR="005D55FC" w:rsidRPr="00114117" w14:paraId="131EFD73"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38AEEF" w14:textId="77777777" w:rsidR="005D55FC" w:rsidRPr="00114117" w:rsidRDefault="005D55FC" w:rsidP="00CA3FE5">
                  <w:pPr>
                    <w:pStyle w:val="rowtabella0"/>
                    <w:rPr>
                      <w:color w:val="002060"/>
                    </w:rPr>
                  </w:pPr>
                  <w:r w:rsidRPr="00114117">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9BCE62" w14:textId="77777777" w:rsidR="005D55FC" w:rsidRPr="00114117" w:rsidRDefault="005D55FC" w:rsidP="00CA3FE5">
                  <w:pPr>
                    <w:pStyle w:val="rowtabella0"/>
                    <w:rPr>
                      <w:color w:val="002060"/>
                    </w:rPr>
                  </w:pPr>
                  <w:r w:rsidRPr="00114117">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494AFC" w14:textId="77777777" w:rsidR="005D55FC" w:rsidRPr="00114117" w:rsidRDefault="005D55FC" w:rsidP="00CA3FE5">
                  <w:pPr>
                    <w:pStyle w:val="rowtabella0"/>
                    <w:jc w:val="center"/>
                    <w:rPr>
                      <w:color w:val="002060"/>
                    </w:rPr>
                  </w:pPr>
                  <w:r w:rsidRPr="00114117">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CE8707" w14:textId="77777777" w:rsidR="005D55FC" w:rsidRPr="00114117" w:rsidRDefault="005D55FC" w:rsidP="00CA3FE5">
                  <w:pPr>
                    <w:pStyle w:val="rowtabella0"/>
                    <w:jc w:val="center"/>
                    <w:rPr>
                      <w:color w:val="002060"/>
                    </w:rPr>
                  </w:pPr>
                  <w:r w:rsidRPr="00114117">
                    <w:rPr>
                      <w:color w:val="002060"/>
                    </w:rPr>
                    <w:t> </w:t>
                  </w:r>
                </w:p>
              </w:tc>
            </w:tr>
            <w:tr w:rsidR="005D55FC" w:rsidRPr="00114117" w14:paraId="453178AB"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EDD974" w14:textId="77777777" w:rsidR="005D55FC" w:rsidRPr="00114117" w:rsidRDefault="005D55FC" w:rsidP="00CA3FE5">
                  <w:pPr>
                    <w:pStyle w:val="rowtabella0"/>
                    <w:rPr>
                      <w:color w:val="002060"/>
                    </w:rPr>
                  </w:pPr>
                  <w:r w:rsidRPr="00114117">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BC0538" w14:textId="77777777" w:rsidR="005D55FC" w:rsidRPr="00114117" w:rsidRDefault="005D55FC" w:rsidP="00CA3FE5">
                  <w:pPr>
                    <w:pStyle w:val="rowtabella0"/>
                    <w:rPr>
                      <w:color w:val="002060"/>
                    </w:rPr>
                  </w:pPr>
                  <w:r w:rsidRPr="00114117">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0F32A" w14:textId="77777777" w:rsidR="005D55FC" w:rsidRPr="00114117" w:rsidRDefault="005D55FC" w:rsidP="00CA3FE5">
                  <w:pPr>
                    <w:pStyle w:val="rowtabella0"/>
                    <w:jc w:val="center"/>
                    <w:rPr>
                      <w:color w:val="002060"/>
                    </w:rPr>
                  </w:pPr>
                  <w:r w:rsidRPr="00114117">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D401D" w14:textId="77777777" w:rsidR="005D55FC" w:rsidRPr="00114117" w:rsidRDefault="005D55FC" w:rsidP="00CA3FE5">
                  <w:pPr>
                    <w:pStyle w:val="rowtabella0"/>
                    <w:jc w:val="center"/>
                    <w:rPr>
                      <w:color w:val="002060"/>
                    </w:rPr>
                  </w:pPr>
                  <w:r w:rsidRPr="00114117">
                    <w:rPr>
                      <w:color w:val="002060"/>
                    </w:rPr>
                    <w:t> </w:t>
                  </w:r>
                </w:p>
              </w:tc>
            </w:tr>
            <w:tr w:rsidR="005D55FC" w:rsidRPr="00114117" w14:paraId="118AC548"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15EF1F26" w14:textId="77777777" w:rsidR="005D55FC" w:rsidRPr="00114117" w:rsidRDefault="005D55FC" w:rsidP="00CA3FE5">
                  <w:pPr>
                    <w:pStyle w:val="rowtabella0"/>
                    <w:rPr>
                      <w:color w:val="002060"/>
                    </w:rPr>
                  </w:pPr>
                  <w:r w:rsidRPr="00114117">
                    <w:rPr>
                      <w:color w:val="002060"/>
                    </w:rPr>
                    <w:t>(1) - disputata il 04/11/2023</w:t>
                  </w:r>
                </w:p>
              </w:tc>
            </w:tr>
          </w:tbl>
          <w:p w14:paraId="13BF11C8" w14:textId="77777777" w:rsidR="005D55FC" w:rsidRPr="00114117" w:rsidRDefault="005D55FC" w:rsidP="00CA3FE5">
            <w:pPr>
              <w:rPr>
                <w:color w:val="002060"/>
              </w:rPr>
            </w:pPr>
          </w:p>
        </w:tc>
      </w:tr>
    </w:tbl>
    <w:p w14:paraId="1110037B" w14:textId="77777777" w:rsidR="005D55FC" w:rsidRPr="00114117" w:rsidRDefault="005D55FC" w:rsidP="005D55FC">
      <w:pPr>
        <w:pStyle w:val="breakline"/>
        <w:rPr>
          <w:rFonts w:eastAsiaTheme="minorEastAsia"/>
          <w:color w:val="002060"/>
        </w:rPr>
      </w:pPr>
    </w:p>
    <w:p w14:paraId="2E623D48" w14:textId="77777777" w:rsidR="005D55FC" w:rsidRPr="00114117" w:rsidRDefault="005D55FC" w:rsidP="005D55FC">
      <w:pPr>
        <w:pStyle w:val="breakline"/>
        <w:rPr>
          <w:color w:val="002060"/>
        </w:rPr>
      </w:pPr>
    </w:p>
    <w:p w14:paraId="09D5C475" w14:textId="77777777" w:rsidR="005D55FC" w:rsidRPr="00114117" w:rsidRDefault="005D55FC" w:rsidP="005D55FC">
      <w:pPr>
        <w:pStyle w:val="titoloprinc0"/>
        <w:rPr>
          <w:color w:val="002060"/>
        </w:rPr>
      </w:pPr>
      <w:r w:rsidRPr="00114117">
        <w:rPr>
          <w:color w:val="002060"/>
        </w:rPr>
        <w:t>GIUDICE SPORTIVO</w:t>
      </w:r>
    </w:p>
    <w:p w14:paraId="68DE730D"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38F09C8E" w14:textId="77777777" w:rsidR="005D55FC" w:rsidRPr="00114117" w:rsidRDefault="005D55FC" w:rsidP="005D55FC">
      <w:pPr>
        <w:pStyle w:val="titolo10"/>
        <w:rPr>
          <w:color w:val="002060"/>
        </w:rPr>
      </w:pPr>
      <w:r w:rsidRPr="00114117">
        <w:rPr>
          <w:color w:val="002060"/>
        </w:rPr>
        <w:lastRenderedPageBreak/>
        <w:t xml:space="preserve">GARE DEL 3/11/2023 </w:t>
      </w:r>
    </w:p>
    <w:p w14:paraId="01B2BD78" w14:textId="77777777" w:rsidR="005D55FC" w:rsidRPr="00114117" w:rsidRDefault="005D55FC" w:rsidP="005D55FC">
      <w:pPr>
        <w:pStyle w:val="titolo7a"/>
        <w:rPr>
          <w:color w:val="002060"/>
        </w:rPr>
      </w:pPr>
      <w:r w:rsidRPr="00114117">
        <w:rPr>
          <w:color w:val="002060"/>
        </w:rPr>
        <w:t xml:space="preserve">PROVVEDIMENTI DISCIPLINARI </w:t>
      </w:r>
    </w:p>
    <w:p w14:paraId="411B5BD1"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519E35BF" w14:textId="77777777" w:rsidR="005D55FC" w:rsidRPr="00114117" w:rsidRDefault="005D55FC" w:rsidP="005D55FC">
      <w:pPr>
        <w:pStyle w:val="titolo30"/>
        <w:rPr>
          <w:color w:val="002060"/>
        </w:rPr>
      </w:pPr>
      <w:r w:rsidRPr="00114117">
        <w:rPr>
          <w:color w:val="002060"/>
        </w:rPr>
        <w:t xml:space="preserve">DIRIGENTI </w:t>
      </w:r>
    </w:p>
    <w:p w14:paraId="3D80C28B"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1AD5A90F" w14:textId="77777777" w:rsidTr="00CA3FE5">
        <w:tc>
          <w:tcPr>
            <w:tcW w:w="2200" w:type="dxa"/>
            <w:tcMar>
              <w:top w:w="20" w:type="dxa"/>
              <w:left w:w="20" w:type="dxa"/>
              <w:bottom w:w="20" w:type="dxa"/>
              <w:right w:w="20" w:type="dxa"/>
            </w:tcMar>
            <w:vAlign w:val="center"/>
            <w:hideMark/>
          </w:tcPr>
          <w:p w14:paraId="0FB42664" w14:textId="77777777" w:rsidR="005D55FC" w:rsidRPr="00114117" w:rsidRDefault="005D55FC" w:rsidP="00CA3FE5">
            <w:pPr>
              <w:pStyle w:val="movimento"/>
              <w:rPr>
                <w:color w:val="002060"/>
              </w:rPr>
            </w:pPr>
            <w:r w:rsidRPr="00114117">
              <w:rPr>
                <w:color w:val="002060"/>
              </w:rPr>
              <w:t>FURLANI GIACOMO</w:t>
            </w:r>
          </w:p>
        </w:tc>
        <w:tc>
          <w:tcPr>
            <w:tcW w:w="2200" w:type="dxa"/>
            <w:tcMar>
              <w:top w:w="20" w:type="dxa"/>
              <w:left w:w="20" w:type="dxa"/>
              <w:bottom w:w="20" w:type="dxa"/>
              <w:right w:w="20" w:type="dxa"/>
            </w:tcMar>
            <w:vAlign w:val="center"/>
            <w:hideMark/>
          </w:tcPr>
          <w:p w14:paraId="0D318048" w14:textId="77777777" w:rsidR="005D55FC" w:rsidRPr="00114117" w:rsidRDefault="005D55FC" w:rsidP="00CA3FE5">
            <w:pPr>
              <w:pStyle w:val="movimento2"/>
              <w:rPr>
                <w:color w:val="002060"/>
              </w:rPr>
            </w:pPr>
            <w:r w:rsidRPr="00114117">
              <w:rPr>
                <w:color w:val="002060"/>
              </w:rPr>
              <w:t xml:space="preserve">(AMICI DEL CENTROSOCIO SP.) </w:t>
            </w:r>
          </w:p>
        </w:tc>
        <w:tc>
          <w:tcPr>
            <w:tcW w:w="800" w:type="dxa"/>
            <w:tcMar>
              <w:top w:w="20" w:type="dxa"/>
              <w:left w:w="20" w:type="dxa"/>
              <w:bottom w:w="20" w:type="dxa"/>
              <w:right w:w="20" w:type="dxa"/>
            </w:tcMar>
            <w:vAlign w:val="center"/>
            <w:hideMark/>
          </w:tcPr>
          <w:p w14:paraId="3F12F53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5571002" w14:textId="77777777" w:rsidR="005D55FC" w:rsidRPr="00114117" w:rsidRDefault="005D55FC" w:rsidP="00CA3FE5">
            <w:pPr>
              <w:pStyle w:val="movimento"/>
              <w:rPr>
                <w:color w:val="002060"/>
              </w:rPr>
            </w:pPr>
            <w:r w:rsidRPr="00114117">
              <w:rPr>
                <w:color w:val="002060"/>
              </w:rPr>
              <w:t>ZAPPATORI RICCARDO</w:t>
            </w:r>
          </w:p>
        </w:tc>
        <w:tc>
          <w:tcPr>
            <w:tcW w:w="2200" w:type="dxa"/>
            <w:tcMar>
              <w:top w:w="20" w:type="dxa"/>
              <w:left w:w="20" w:type="dxa"/>
              <w:bottom w:w="20" w:type="dxa"/>
              <w:right w:w="20" w:type="dxa"/>
            </w:tcMar>
            <w:vAlign w:val="center"/>
            <w:hideMark/>
          </w:tcPr>
          <w:p w14:paraId="080DF752" w14:textId="77777777" w:rsidR="005D55FC" w:rsidRPr="00114117" w:rsidRDefault="005D55FC" w:rsidP="00CA3FE5">
            <w:pPr>
              <w:pStyle w:val="movimento2"/>
              <w:rPr>
                <w:color w:val="002060"/>
              </w:rPr>
            </w:pPr>
            <w:r w:rsidRPr="00114117">
              <w:rPr>
                <w:color w:val="002060"/>
              </w:rPr>
              <w:t xml:space="preserve">(AVIS ARCEVIA 1964) </w:t>
            </w:r>
          </w:p>
        </w:tc>
      </w:tr>
    </w:tbl>
    <w:p w14:paraId="11C354A2" w14:textId="77777777" w:rsidR="005D55FC" w:rsidRPr="00114117" w:rsidRDefault="005D55FC" w:rsidP="005D55FC">
      <w:pPr>
        <w:pStyle w:val="titolo30"/>
        <w:rPr>
          <w:rFonts w:eastAsiaTheme="minorEastAsia"/>
          <w:color w:val="002060"/>
        </w:rPr>
      </w:pPr>
      <w:r w:rsidRPr="00114117">
        <w:rPr>
          <w:color w:val="002060"/>
        </w:rPr>
        <w:t xml:space="preserve">ALLENATORI </w:t>
      </w:r>
    </w:p>
    <w:p w14:paraId="0D927677" w14:textId="77777777" w:rsidR="005D55FC" w:rsidRPr="00114117" w:rsidRDefault="005D55FC" w:rsidP="005D55FC">
      <w:pPr>
        <w:pStyle w:val="titolo20"/>
        <w:rPr>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1BE6CE3C" w14:textId="77777777" w:rsidTr="00CA3FE5">
        <w:tc>
          <w:tcPr>
            <w:tcW w:w="2200" w:type="dxa"/>
            <w:tcMar>
              <w:top w:w="20" w:type="dxa"/>
              <w:left w:w="20" w:type="dxa"/>
              <w:bottom w:w="20" w:type="dxa"/>
              <w:right w:w="20" w:type="dxa"/>
            </w:tcMar>
            <w:vAlign w:val="center"/>
            <w:hideMark/>
          </w:tcPr>
          <w:p w14:paraId="46D75BC4" w14:textId="77777777" w:rsidR="005D55FC" w:rsidRPr="00114117" w:rsidRDefault="005D55FC" w:rsidP="00CA3FE5">
            <w:pPr>
              <w:pStyle w:val="movimento"/>
              <w:rPr>
                <w:color w:val="002060"/>
              </w:rPr>
            </w:pPr>
            <w:r w:rsidRPr="00114117">
              <w:rPr>
                <w:color w:val="002060"/>
              </w:rPr>
              <w:t>DI RUSSO GUIDO</w:t>
            </w:r>
          </w:p>
        </w:tc>
        <w:tc>
          <w:tcPr>
            <w:tcW w:w="2200" w:type="dxa"/>
            <w:tcMar>
              <w:top w:w="20" w:type="dxa"/>
              <w:left w:w="20" w:type="dxa"/>
              <w:bottom w:w="20" w:type="dxa"/>
              <w:right w:w="20" w:type="dxa"/>
            </w:tcMar>
            <w:vAlign w:val="center"/>
            <w:hideMark/>
          </w:tcPr>
          <w:p w14:paraId="4EE8524F" w14:textId="77777777" w:rsidR="005D55FC" w:rsidRPr="00114117" w:rsidRDefault="005D55FC" w:rsidP="00CA3FE5">
            <w:pPr>
              <w:pStyle w:val="movimento2"/>
              <w:rPr>
                <w:color w:val="002060"/>
              </w:rPr>
            </w:pPr>
            <w:r w:rsidRPr="00114117">
              <w:rPr>
                <w:color w:val="002060"/>
              </w:rPr>
              <w:t xml:space="preserve">(REAL EAGLES VIRTUS PAGLIA) </w:t>
            </w:r>
          </w:p>
        </w:tc>
        <w:tc>
          <w:tcPr>
            <w:tcW w:w="800" w:type="dxa"/>
            <w:tcMar>
              <w:top w:w="20" w:type="dxa"/>
              <w:left w:w="20" w:type="dxa"/>
              <w:bottom w:w="20" w:type="dxa"/>
              <w:right w:w="20" w:type="dxa"/>
            </w:tcMar>
            <w:vAlign w:val="center"/>
            <w:hideMark/>
          </w:tcPr>
          <w:p w14:paraId="41AA6DF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248E78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1E72799" w14:textId="77777777" w:rsidR="005D55FC" w:rsidRPr="00114117" w:rsidRDefault="005D55FC" w:rsidP="00CA3FE5">
            <w:pPr>
              <w:pStyle w:val="movimento2"/>
              <w:rPr>
                <w:color w:val="002060"/>
              </w:rPr>
            </w:pPr>
            <w:r w:rsidRPr="00114117">
              <w:rPr>
                <w:color w:val="002060"/>
              </w:rPr>
              <w:t> </w:t>
            </w:r>
          </w:p>
        </w:tc>
      </w:tr>
    </w:tbl>
    <w:p w14:paraId="00828961" w14:textId="77777777" w:rsidR="005D55FC" w:rsidRPr="00114117" w:rsidRDefault="005D55FC" w:rsidP="005D55FC">
      <w:pPr>
        <w:pStyle w:val="titolo30"/>
        <w:rPr>
          <w:rFonts w:eastAsiaTheme="minorEastAsia"/>
          <w:color w:val="002060"/>
        </w:rPr>
      </w:pPr>
      <w:r w:rsidRPr="00114117">
        <w:rPr>
          <w:color w:val="002060"/>
        </w:rPr>
        <w:t xml:space="preserve">ASSISTENTE ARBITRO </w:t>
      </w:r>
    </w:p>
    <w:p w14:paraId="2ADCED7C" w14:textId="77777777" w:rsidR="005D55FC" w:rsidRPr="00114117" w:rsidRDefault="005D55FC" w:rsidP="005D55FC">
      <w:pPr>
        <w:pStyle w:val="titolo20"/>
        <w:rPr>
          <w:color w:val="002060"/>
        </w:rPr>
      </w:pPr>
      <w:r w:rsidRPr="00114117">
        <w:rPr>
          <w:color w:val="002060"/>
        </w:rPr>
        <w:t xml:space="preserve">SQUALIFICA FINO AL 15/11/2023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1360D4DC" w14:textId="77777777" w:rsidTr="00CA3FE5">
        <w:tc>
          <w:tcPr>
            <w:tcW w:w="2200" w:type="dxa"/>
            <w:tcMar>
              <w:top w:w="20" w:type="dxa"/>
              <w:left w:w="20" w:type="dxa"/>
              <w:bottom w:w="20" w:type="dxa"/>
              <w:right w:w="20" w:type="dxa"/>
            </w:tcMar>
            <w:vAlign w:val="center"/>
            <w:hideMark/>
          </w:tcPr>
          <w:p w14:paraId="788F7E11" w14:textId="77777777" w:rsidR="005D55FC" w:rsidRPr="00114117" w:rsidRDefault="005D55FC" w:rsidP="00CA3FE5">
            <w:pPr>
              <w:pStyle w:val="movimento"/>
              <w:rPr>
                <w:color w:val="002060"/>
              </w:rPr>
            </w:pPr>
            <w:r w:rsidRPr="00114117">
              <w:rPr>
                <w:color w:val="002060"/>
              </w:rPr>
              <w:t>LUCA CRISTIAN</w:t>
            </w:r>
          </w:p>
        </w:tc>
        <w:tc>
          <w:tcPr>
            <w:tcW w:w="2200" w:type="dxa"/>
            <w:tcMar>
              <w:top w:w="20" w:type="dxa"/>
              <w:left w:w="20" w:type="dxa"/>
              <w:bottom w:w="20" w:type="dxa"/>
              <w:right w:w="20" w:type="dxa"/>
            </w:tcMar>
            <w:vAlign w:val="center"/>
            <w:hideMark/>
          </w:tcPr>
          <w:p w14:paraId="33E45D95" w14:textId="77777777" w:rsidR="005D55FC" w:rsidRPr="00114117" w:rsidRDefault="005D55FC" w:rsidP="00CA3FE5">
            <w:pPr>
              <w:pStyle w:val="movimento2"/>
              <w:rPr>
                <w:color w:val="002060"/>
              </w:rPr>
            </w:pPr>
            <w:r w:rsidRPr="00114117">
              <w:rPr>
                <w:color w:val="002060"/>
              </w:rPr>
              <w:t xml:space="preserve">(FUTSAL CAMPIGLIONE) </w:t>
            </w:r>
          </w:p>
        </w:tc>
        <w:tc>
          <w:tcPr>
            <w:tcW w:w="800" w:type="dxa"/>
            <w:tcMar>
              <w:top w:w="20" w:type="dxa"/>
              <w:left w:w="20" w:type="dxa"/>
              <w:bottom w:w="20" w:type="dxa"/>
              <w:right w:w="20" w:type="dxa"/>
            </w:tcMar>
            <w:vAlign w:val="center"/>
            <w:hideMark/>
          </w:tcPr>
          <w:p w14:paraId="5AE6E1B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66CFE7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E6C14A4" w14:textId="77777777" w:rsidR="005D55FC" w:rsidRPr="00114117" w:rsidRDefault="005D55FC" w:rsidP="00CA3FE5">
            <w:pPr>
              <w:pStyle w:val="movimento2"/>
              <w:rPr>
                <w:color w:val="002060"/>
              </w:rPr>
            </w:pPr>
            <w:r w:rsidRPr="00114117">
              <w:rPr>
                <w:color w:val="002060"/>
              </w:rPr>
              <w:t> </w:t>
            </w:r>
          </w:p>
        </w:tc>
      </w:tr>
    </w:tbl>
    <w:p w14:paraId="04D2CA60" w14:textId="77777777" w:rsidR="005D55FC" w:rsidRPr="00114117" w:rsidRDefault="005D55FC" w:rsidP="005D55FC">
      <w:pPr>
        <w:pStyle w:val="diffida"/>
        <w:spacing w:before="80" w:beforeAutospacing="0" w:after="40" w:afterAutospacing="0"/>
        <w:rPr>
          <w:rFonts w:eastAsiaTheme="minorEastAsia"/>
          <w:color w:val="002060"/>
        </w:rPr>
      </w:pPr>
      <w:r w:rsidRPr="00114117">
        <w:rPr>
          <w:color w:val="002060"/>
        </w:rPr>
        <w:t xml:space="preserve">Per proteste nei confronti dell'arbitro. </w:t>
      </w:r>
    </w:p>
    <w:p w14:paraId="25AA7F2C" w14:textId="77777777" w:rsidR="005D55FC" w:rsidRPr="00114117" w:rsidRDefault="005D55FC" w:rsidP="005D55FC">
      <w:pPr>
        <w:pStyle w:val="titolo30"/>
        <w:rPr>
          <w:color w:val="002060"/>
        </w:rPr>
      </w:pPr>
      <w:r w:rsidRPr="00114117">
        <w:rPr>
          <w:color w:val="002060"/>
        </w:rPr>
        <w:t xml:space="preserve">CALCIATORI ESPULSI </w:t>
      </w:r>
    </w:p>
    <w:p w14:paraId="18DD7A9A" w14:textId="77777777" w:rsidR="005D55FC" w:rsidRPr="00114117" w:rsidRDefault="005D55FC" w:rsidP="005D55FC">
      <w:pPr>
        <w:pStyle w:val="titolo20"/>
        <w:rPr>
          <w:color w:val="002060"/>
        </w:rPr>
      </w:pPr>
      <w:r w:rsidRPr="001141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51A52AA9" w14:textId="77777777" w:rsidTr="00CA3FE5">
        <w:tc>
          <w:tcPr>
            <w:tcW w:w="2200" w:type="dxa"/>
            <w:tcMar>
              <w:top w:w="20" w:type="dxa"/>
              <w:left w:w="20" w:type="dxa"/>
              <w:bottom w:w="20" w:type="dxa"/>
              <w:right w:w="20" w:type="dxa"/>
            </w:tcMar>
            <w:vAlign w:val="center"/>
            <w:hideMark/>
          </w:tcPr>
          <w:p w14:paraId="03B52198" w14:textId="77777777" w:rsidR="005D55FC" w:rsidRPr="00114117" w:rsidRDefault="005D55FC" w:rsidP="00CA3FE5">
            <w:pPr>
              <w:pStyle w:val="movimento"/>
              <w:rPr>
                <w:color w:val="002060"/>
              </w:rPr>
            </w:pPr>
            <w:r w:rsidRPr="00114117">
              <w:rPr>
                <w:color w:val="002060"/>
              </w:rPr>
              <w:t>PAOLINI TOMMASO</w:t>
            </w:r>
          </w:p>
        </w:tc>
        <w:tc>
          <w:tcPr>
            <w:tcW w:w="2200" w:type="dxa"/>
            <w:tcMar>
              <w:top w:w="20" w:type="dxa"/>
              <w:left w:w="20" w:type="dxa"/>
              <w:bottom w:w="20" w:type="dxa"/>
              <w:right w:w="20" w:type="dxa"/>
            </w:tcMar>
            <w:vAlign w:val="center"/>
            <w:hideMark/>
          </w:tcPr>
          <w:p w14:paraId="56D667CF" w14:textId="77777777" w:rsidR="005D55FC" w:rsidRPr="00114117" w:rsidRDefault="005D55FC" w:rsidP="00CA3FE5">
            <w:pPr>
              <w:pStyle w:val="movimento2"/>
              <w:rPr>
                <w:color w:val="002060"/>
              </w:rPr>
            </w:pPr>
            <w:r w:rsidRPr="00114117">
              <w:rPr>
                <w:color w:val="002060"/>
              </w:rPr>
              <w:t xml:space="preserve">(VILLA CECCOLINI CALCIO) </w:t>
            </w:r>
          </w:p>
        </w:tc>
        <w:tc>
          <w:tcPr>
            <w:tcW w:w="800" w:type="dxa"/>
            <w:tcMar>
              <w:top w:w="20" w:type="dxa"/>
              <w:left w:w="20" w:type="dxa"/>
              <w:bottom w:w="20" w:type="dxa"/>
              <w:right w:w="20" w:type="dxa"/>
            </w:tcMar>
            <w:vAlign w:val="center"/>
            <w:hideMark/>
          </w:tcPr>
          <w:p w14:paraId="7A5954C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01540C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A64372A" w14:textId="77777777" w:rsidR="005D55FC" w:rsidRPr="00114117" w:rsidRDefault="005D55FC" w:rsidP="00CA3FE5">
            <w:pPr>
              <w:pStyle w:val="movimento2"/>
              <w:rPr>
                <w:color w:val="002060"/>
              </w:rPr>
            </w:pPr>
            <w:r w:rsidRPr="00114117">
              <w:rPr>
                <w:color w:val="002060"/>
              </w:rPr>
              <w:t> </w:t>
            </w:r>
          </w:p>
        </w:tc>
      </w:tr>
    </w:tbl>
    <w:p w14:paraId="48627E85" w14:textId="77777777" w:rsidR="005D55FC" w:rsidRPr="00114117" w:rsidRDefault="005D55FC" w:rsidP="005D55FC">
      <w:pPr>
        <w:pStyle w:val="titolo20"/>
        <w:rPr>
          <w:rFonts w:eastAsiaTheme="minorEastAsia"/>
          <w:color w:val="002060"/>
        </w:rPr>
      </w:pPr>
      <w:r w:rsidRPr="001141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685C49D" w14:textId="77777777" w:rsidTr="00CA3FE5">
        <w:tc>
          <w:tcPr>
            <w:tcW w:w="2200" w:type="dxa"/>
            <w:tcMar>
              <w:top w:w="20" w:type="dxa"/>
              <w:left w:w="20" w:type="dxa"/>
              <w:bottom w:w="20" w:type="dxa"/>
              <w:right w:w="20" w:type="dxa"/>
            </w:tcMar>
            <w:vAlign w:val="center"/>
            <w:hideMark/>
          </w:tcPr>
          <w:p w14:paraId="059C8817" w14:textId="77777777" w:rsidR="005D55FC" w:rsidRPr="00114117" w:rsidRDefault="005D55FC" w:rsidP="00CA3FE5">
            <w:pPr>
              <w:pStyle w:val="movimento"/>
              <w:rPr>
                <w:color w:val="002060"/>
              </w:rPr>
            </w:pPr>
            <w:r w:rsidRPr="00114117">
              <w:rPr>
                <w:color w:val="002060"/>
              </w:rPr>
              <w:t>BIONDI MIRKO</w:t>
            </w:r>
          </w:p>
        </w:tc>
        <w:tc>
          <w:tcPr>
            <w:tcW w:w="2200" w:type="dxa"/>
            <w:tcMar>
              <w:top w:w="20" w:type="dxa"/>
              <w:left w:w="20" w:type="dxa"/>
              <w:bottom w:w="20" w:type="dxa"/>
              <w:right w:w="20" w:type="dxa"/>
            </w:tcMar>
            <w:vAlign w:val="center"/>
            <w:hideMark/>
          </w:tcPr>
          <w:p w14:paraId="611D90AD" w14:textId="77777777" w:rsidR="005D55FC" w:rsidRPr="00114117" w:rsidRDefault="005D55FC" w:rsidP="00CA3FE5">
            <w:pPr>
              <w:pStyle w:val="movimento2"/>
              <w:rPr>
                <w:color w:val="002060"/>
              </w:rPr>
            </w:pPr>
            <w:r w:rsidRPr="00114117">
              <w:rPr>
                <w:color w:val="002060"/>
              </w:rPr>
              <w:t xml:space="preserve">(AVIS ARCEVIA 1964) </w:t>
            </w:r>
          </w:p>
        </w:tc>
        <w:tc>
          <w:tcPr>
            <w:tcW w:w="800" w:type="dxa"/>
            <w:tcMar>
              <w:top w:w="20" w:type="dxa"/>
              <w:left w:w="20" w:type="dxa"/>
              <w:bottom w:w="20" w:type="dxa"/>
              <w:right w:w="20" w:type="dxa"/>
            </w:tcMar>
            <w:vAlign w:val="center"/>
            <w:hideMark/>
          </w:tcPr>
          <w:p w14:paraId="4644312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11DE1F5" w14:textId="77777777" w:rsidR="005D55FC" w:rsidRPr="00114117" w:rsidRDefault="005D55FC" w:rsidP="00CA3FE5">
            <w:pPr>
              <w:pStyle w:val="movimento"/>
              <w:rPr>
                <w:color w:val="002060"/>
              </w:rPr>
            </w:pPr>
            <w:r w:rsidRPr="00114117">
              <w:rPr>
                <w:color w:val="002060"/>
              </w:rPr>
              <w:t>GIOVAGNETTI MARCO</w:t>
            </w:r>
          </w:p>
        </w:tc>
        <w:tc>
          <w:tcPr>
            <w:tcW w:w="2200" w:type="dxa"/>
            <w:tcMar>
              <w:top w:w="20" w:type="dxa"/>
              <w:left w:w="20" w:type="dxa"/>
              <w:bottom w:w="20" w:type="dxa"/>
              <w:right w:w="20" w:type="dxa"/>
            </w:tcMar>
            <w:vAlign w:val="center"/>
            <w:hideMark/>
          </w:tcPr>
          <w:p w14:paraId="32725077" w14:textId="77777777" w:rsidR="005D55FC" w:rsidRPr="00114117" w:rsidRDefault="005D55FC" w:rsidP="00CA3FE5">
            <w:pPr>
              <w:pStyle w:val="movimento2"/>
              <w:rPr>
                <w:color w:val="002060"/>
              </w:rPr>
            </w:pPr>
            <w:r w:rsidRPr="00114117">
              <w:rPr>
                <w:color w:val="002060"/>
              </w:rPr>
              <w:t xml:space="preserve">(NUOVA OTTRANO 98) </w:t>
            </w:r>
          </w:p>
        </w:tc>
      </w:tr>
      <w:tr w:rsidR="005D55FC" w:rsidRPr="00114117" w14:paraId="0A7ADC70" w14:textId="77777777" w:rsidTr="00CA3FE5">
        <w:tc>
          <w:tcPr>
            <w:tcW w:w="2200" w:type="dxa"/>
            <w:tcMar>
              <w:top w:w="20" w:type="dxa"/>
              <w:left w:w="20" w:type="dxa"/>
              <w:bottom w:w="20" w:type="dxa"/>
              <w:right w:w="20" w:type="dxa"/>
            </w:tcMar>
            <w:vAlign w:val="center"/>
            <w:hideMark/>
          </w:tcPr>
          <w:p w14:paraId="34D49DA4" w14:textId="77777777" w:rsidR="005D55FC" w:rsidRPr="00114117" w:rsidRDefault="005D55FC" w:rsidP="00CA3FE5">
            <w:pPr>
              <w:pStyle w:val="movimento"/>
              <w:rPr>
                <w:color w:val="002060"/>
              </w:rPr>
            </w:pPr>
            <w:r w:rsidRPr="00114117">
              <w:rPr>
                <w:color w:val="002060"/>
              </w:rPr>
              <w:t>LOMBARDI SIMONE</w:t>
            </w:r>
          </w:p>
        </w:tc>
        <w:tc>
          <w:tcPr>
            <w:tcW w:w="2200" w:type="dxa"/>
            <w:tcMar>
              <w:top w:w="20" w:type="dxa"/>
              <w:left w:w="20" w:type="dxa"/>
              <w:bottom w:w="20" w:type="dxa"/>
              <w:right w:w="20" w:type="dxa"/>
            </w:tcMar>
            <w:vAlign w:val="center"/>
            <w:hideMark/>
          </w:tcPr>
          <w:p w14:paraId="5BB077EA" w14:textId="77777777" w:rsidR="005D55FC" w:rsidRPr="00114117" w:rsidRDefault="005D55FC" w:rsidP="00CA3FE5">
            <w:pPr>
              <w:pStyle w:val="movimento2"/>
              <w:rPr>
                <w:color w:val="002060"/>
              </w:rPr>
            </w:pPr>
            <w:r w:rsidRPr="00114117">
              <w:rPr>
                <w:color w:val="002060"/>
              </w:rPr>
              <w:t xml:space="preserve">(NUOVA OTTRANO 98) </w:t>
            </w:r>
          </w:p>
        </w:tc>
        <w:tc>
          <w:tcPr>
            <w:tcW w:w="800" w:type="dxa"/>
            <w:tcMar>
              <w:top w:w="20" w:type="dxa"/>
              <w:left w:w="20" w:type="dxa"/>
              <w:bottom w:w="20" w:type="dxa"/>
              <w:right w:w="20" w:type="dxa"/>
            </w:tcMar>
            <w:vAlign w:val="center"/>
            <w:hideMark/>
          </w:tcPr>
          <w:p w14:paraId="1BF535F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923CBB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D4A67BE" w14:textId="77777777" w:rsidR="005D55FC" w:rsidRPr="00114117" w:rsidRDefault="005D55FC" w:rsidP="00CA3FE5">
            <w:pPr>
              <w:pStyle w:val="movimento2"/>
              <w:rPr>
                <w:color w:val="002060"/>
              </w:rPr>
            </w:pPr>
            <w:r w:rsidRPr="00114117">
              <w:rPr>
                <w:color w:val="002060"/>
              </w:rPr>
              <w:t> </w:t>
            </w:r>
          </w:p>
        </w:tc>
      </w:tr>
    </w:tbl>
    <w:p w14:paraId="26676432"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677B8BC8" w14:textId="77777777" w:rsidR="005D55FC" w:rsidRPr="00114117" w:rsidRDefault="005D55FC" w:rsidP="005D55FC">
      <w:pPr>
        <w:pStyle w:val="titolo20"/>
        <w:rPr>
          <w:color w:val="002060"/>
        </w:rPr>
      </w:pPr>
      <w:r w:rsidRPr="001141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2E51E1EE" w14:textId="77777777" w:rsidTr="00CA3FE5">
        <w:tc>
          <w:tcPr>
            <w:tcW w:w="2200" w:type="dxa"/>
            <w:tcMar>
              <w:top w:w="20" w:type="dxa"/>
              <w:left w:w="20" w:type="dxa"/>
              <w:bottom w:w="20" w:type="dxa"/>
              <w:right w:w="20" w:type="dxa"/>
            </w:tcMar>
            <w:vAlign w:val="center"/>
            <w:hideMark/>
          </w:tcPr>
          <w:p w14:paraId="09AE6BA6" w14:textId="77777777" w:rsidR="005D55FC" w:rsidRPr="00114117" w:rsidRDefault="005D55FC" w:rsidP="00CA3FE5">
            <w:pPr>
              <w:pStyle w:val="movimento"/>
              <w:rPr>
                <w:color w:val="002060"/>
              </w:rPr>
            </w:pPr>
            <w:r w:rsidRPr="00114117">
              <w:rPr>
                <w:color w:val="002060"/>
              </w:rPr>
              <w:t>FATTORI FEDERICO</w:t>
            </w:r>
          </w:p>
        </w:tc>
        <w:tc>
          <w:tcPr>
            <w:tcW w:w="2200" w:type="dxa"/>
            <w:tcMar>
              <w:top w:w="20" w:type="dxa"/>
              <w:left w:w="20" w:type="dxa"/>
              <w:bottom w:w="20" w:type="dxa"/>
              <w:right w:w="20" w:type="dxa"/>
            </w:tcMar>
            <w:vAlign w:val="center"/>
            <w:hideMark/>
          </w:tcPr>
          <w:p w14:paraId="036479AE" w14:textId="77777777" w:rsidR="005D55FC" w:rsidRPr="00114117" w:rsidRDefault="005D55FC" w:rsidP="00CA3FE5">
            <w:pPr>
              <w:pStyle w:val="movimento2"/>
              <w:rPr>
                <w:color w:val="002060"/>
              </w:rPr>
            </w:pPr>
            <w:r w:rsidRPr="00114117">
              <w:rPr>
                <w:color w:val="002060"/>
              </w:rPr>
              <w:t xml:space="preserve">(AVIS ARCEVIA 1964) </w:t>
            </w:r>
          </w:p>
        </w:tc>
        <w:tc>
          <w:tcPr>
            <w:tcW w:w="800" w:type="dxa"/>
            <w:tcMar>
              <w:top w:w="20" w:type="dxa"/>
              <w:left w:w="20" w:type="dxa"/>
              <w:bottom w:w="20" w:type="dxa"/>
              <w:right w:w="20" w:type="dxa"/>
            </w:tcMar>
            <w:vAlign w:val="center"/>
            <w:hideMark/>
          </w:tcPr>
          <w:p w14:paraId="409CA86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4F661D8" w14:textId="77777777" w:rsidR="005D55FC" w:rsidRPr="00114117" w:rsidRDefault="005D55FC" w:rsidP="00CA3FE5">
            <w:pPr>
              <w:pStyle w:val="movimento"/>
              <w:rPr>
                <w:color w:val="002060"/>
              </w:rPr>
            </w:pPr>
            <w:r w:rsidRPr="00114117">
              <w:rPr>
                <w:color w:val="002060"/>
              </w:rPr>
              <w:t>MANDOLESI OMAR</w:t>
            </w:r>
          </w:p>
        </w:tc>
        <w:tc>
          <w:tcPr>
            <w:tcW w:w="2200" w:type="dxa"/>
            <w:tcMar>
              <w:top w:w="20" w:type="dxa"/>
              <w:left w:w="20" w:type="dxa"/>
              <w:bottom w:w="20" w:type="dxa"/>
              <w:right w:w="20" w:type="dxa"/>
            </w:tcMar>
            <w:vAlign w:val="center"/>
            <w:hideMark/>
          </w:tcPr>
          <w:p w14:paraId="0B148C2A" w14:textId="77777777" w:rsidR="005D55FC" w:rsidRPr="00114117" w:rsidRDefault="005D55FC" w:rsidP="00CA3FE5">
            <w:pPr>
              <w:pStyle w:val="movimento2"/>
              <w:rPr>
                <w:color w:val="002060"/>
              </w:rPr>
            </w:pPr>
            <w:r w:rsidRPr="00114117">
              <w:rPr>
                <w:color w:val="002060"/>
              </w:rPr>
              <w:t xml:space="preserve">(FUTSAL CAMPIGLIONE) </w:t>
            </w:r>
          </w:p>
        </w:tc>
      </w:tr>
      <w:tr w:rsidR="005D55FC" w:rsidRPr="00114117" w14:paraId="4EFE336F" w14:textId="77777777" w:rsidTr="00CA3FE5">
        <w:tc>
          <w:tcPr>
            <w:tcW w:w="2200" w:type="dxa"/>
            <w:tcMar>
              <w:top w:w="20" w:type="dxa"/>
              <w:left w:w="20" w:type="dxa"/>
              <w:bottom w:w="20" w:type="dxa"/>
              <w:right w:w="20" w:type="dxa"/>
            </w:tcMar>
            <w:vAlign w:val="center"/>
            <w:hideMark/>
          </w:tcPr>
          <w:p w14:paraId="1655238E" w14:textId="77777777" w:rsidR="005D55FC" w:rsidRPr="00114117" w:rsidRDefault="005D55FC" w:rsidP="00CA3FE5">
            <w:pPr>
              <w:pStyle w:val="movimento"/>
              <w:rPr>
                <w:color w:val="002060"/>
              </w:rPr>
            </w:pPr>
            <w:r w:rsidRPr="00114117">
              <w:rPr>
                <w:color w:val="002060"/>
              </w:rPr>
              <w:t>FIRMANI GUGLIELMO</w:t>
            </w:r>
          </w:p>
        </w:tc>
        <w:tc>
          <w:tcPr>
            <w:tcW w:w="2200" w:type="dxa"/>
            <w:tcMar>
              <w:top w:w="20" w:type="dxa"/>
              <w:left w:w="20" w:type="dxa"/>
              <w:bottom w:w="20" w:type="dxa"/>
              <w:right w:w="20" w:type="dxa"/>
            </w:tcMar>
            <w:vAlign w:val="center"/>
            <w:hideMark/>
          </w:tcPr>
          <w:p w14:paraId="5B41CBFC" w14:textId="77777777" w:rsidR="005D55FC" w:rsidRPr="00114117" w:rsidRDefault="005D55FC" w:rsidP="00CA3FE5">
            <w:pPr>
              <w:pStyle w:val="movimento2"/>
              <w:rPr>
                <w:color w:val="002060"/>
              </w:rPr>
            </w:pPr>
            <w:r w:rsidRPr="00114117">
              <w:rPr>
                <w:color w:val="002060"/>
              </w:rPr>
              <w:t xml:space="preserve">(REAL ANCARIA) </w:t>
            </w:r>
          </w:p>
        </w:tc>
        <w:tc>
          <w:tcPr>
            <w:tcW w:w="800" w:type="dxa"/>
            <w:tcMar>
              <w:top w:w="20" w:type="dxa"/>
              <w:left w:w="20" w:type="dxa"/>
              <w:bottom w:w="20" w:type="dxa"/>
              <w:right w:w="20" w:type="dxa"/>
            </w:tcMar>
            <w:vAlign w:val="center"/>
            <w:hideMark/>
          </w:tcPr>
          <w:p w14:paraId="063B74B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1FA499B" w14:textId="77777777" w:rsidR="005D55FC" w:rsidRPr="00114117" w:rsidRDefault="005D55FC" w:rsidP="00CA3FE5">
            <w:pPr>
              <w:pStyle w:val="movimento"/>
              <w:rPr>
                <w:color w:val="002060"/>
              </w:rPr>
            </w:pPr>
            <w:r w:rsidRPr="00114117">
              <w:rPr>
                <w:color w:val="002060"/>
              </w:rPr>
              <w:t>LODDO GIANMARCO</w:t>
            </w:r>
          </w:p>
        </w:tc>
        <w:tc>
          <w:tcPr>
            <w:tcW w:w="2200" w:type="dxa"/>
            <w:tcMar>
              <w:top w:w="20" w:type="dxa"/>
              <w:left w:w="20" w:type="dxa"/>
              <w:bottom w:w="20" w:type="dxa"/>
              <w:right w:w="20" w:type="dxa"/>
            </w:tcMar>
            <w:vAlign w:val="center"/>
            <w:hideMark/>
          </w:tcPr>
          <w:p w14:paraId="69E69C11" w14:textId="77777777" w:rsidR="005D55FC" w:rsidRPr="00114117" w:rsidRDefault="005D55FC" w:rsidP="00CA3FE5">
            <w:pPr>
              <w:pStyle w:val="movimento2"/>
              <w:rPr>
                <w:color w:val="002060"/>
              </w:rPr>
            </w:pPr>
            <w:r w:rsidRPr="00114117">
              <w:rPr>
                <w:color w:val="002060"/>
              </w:rPr>
              <w:t xml:space="preserve">(REAL ANCARIA) </w:t>
            </w:r>
          </w:p>
        </w:tc>
      </w:tr>
      <w:tr w:rsidR="005D55FC" w:rsidRPr="00114117" w14:paraId="4B80CF86" w14:textId="77777777" w:rsidTr="00CA3FE5">
        <w:tc>
          <w:tcPr>
            <w:tcW w:w="2200" w:type="dxa"/>
            <w:tcMar>
              <w:top w:w="20" w:type="dxa"/>
              <w:left w:w="20" w:type="dxa"/>
              <w:bottom w:w="20" w:type="dxa"/>
              <w:right w:w="20" w:type="dxa"/>
            </w:tcMar>
            <w:vAlign w:val="center"/>
            <w:hideMark/>
          </w:tcPr>
          <w:p w14:paraId="0907FB73" w14:textId="77777777" w:rsidR="005D55FC" w:rsidRPr="00114117" w:rsidRDefault="005D55FC" w:rsidP="00CA3FE5">
            <w:pPr>
              <w:pStyle w:val="movimento"/>
              <w:rPr>
                <w:color w:val="002060"/>
              </w:rPr>
            </w:pPr>
            <w:r w:rsidRPr="00114117">
              <w:rPr>
                <w:color w:val="002060"/>
              </w:rPr>
              <w:t>MINDOLI GIAMPIERO</w:t>
            </w:r>
          </w:p>
        </w:tc>
        <w:tc>
          <w:tcPr>
            <w:tcW w:w="2200" w:type="dxa"/>
            <w:tcMar>
              <w:top w:w="20" w:type="dxa"/>
              <w:left w:w="20" w:type="dxa"/>
              <w:bottom w:w="20" w:type="dxa"/>
              <w:right w:w="20" w:type="dxa"/>
            </w:tcMar>
            <w:vAlign w:val="center"/>
            <w:hideMark/>
          </w:tcPr>
          <w:p w14:paraId="12462141" w14:textId="77777777" w:rsidR="005D55FC" w:rsidRPr="00114117" w:rsidRDefault="005D55FC" w:rsidP="00CA3FE5">
            <w:pPr>
              <w:pStyle w:val="movimento2"/>
              <w:rPr>
                <w:color w:val="002060"/>
              </w:rPr>
            </w:pPr>
            <w:r w:rsidRPr="00114117">
              <w:rPr>
                <w:color w:val="002060"/>
              </w:rPr>
              <w:t xml:space="preserve">(SAMBENEDETTESE CALCIO A 5) </w:t>
            </w:r>
          </w:p>
        </w:tc>
        <w:tc>
          <w:tcPr>
            <w:tcW w:w="800" w:type="dxa"/>
            <w:tcMar>
              <w:top w:w="20" w:type="dxa"/>
              <w:left w:w="20" w:type="dxa"/>
              <w:bottom w:w="20" w:type="dxa"/>
              <w:right w:w="20" w:type="dxa"/>
            </w:tcMar>
            <w:vAlign w:val="center"/>
            <w:hideMark/>
          </w:tcPr>
          <w:p w14:paraId="2776701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5B7D68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8AE22FA" w14:textId="77777777" w:rsidR="005D55FC" w:rsidRPr="00114117" w:rsidRDefault="005D55FC" w:rsidP="00CA3FE5">
            <w:pPr>
              <w:pStyle w:val="movimento2"/>
              <w:rPr>
                <w:color w:val="002060"/>
              </w:rPr>
            </w:pPr>
            <w:r w:rsidRPr="00114117">
              <w:rPr>
                <w:color w:val="002060"/>
              </w:rPr>
              <w:t> </w:t>
            </w:r>
          </w:p>
        </w:tc>
      </w:tr>
    </w:tbl>
    <w:p w14:paraId="27A62784" w14:textId="77777777" w:rsidR="005D55FC" w:rsidRPr="00114117" w:rsidRDefault="005D55FC" w:rsidP="005D55FC">
      <w:pPr>
        <w:pStyle w:val="titolo20"/>
        <w:rPr>
          <w:rFonts w:eastAsiaTheme="minorEastAsia"/>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2DD6A97" w14:textId="77777777" w:rsidTr="00CA3FE5">
        <w:tc>
          <w:tcPr>
            <w:tcW w:w="2200" w:type="dxa"/>
            <w:tcMar>
              <w:top w:w="20" w:type="dxa"/>
              <w:left w:w="20" w:type="dxa"/>
              <w:bottom w:w="20" w:type="dxa"/>
              <w:right w:w="20" w:type="dxa"/>
            </w:tcMar>
            <w:vAlign w:val="center"/>
            <w:hideMark/>
          </w:tcPr>
          <w:p w14:paraId="2C46B2A5" w14:textId="77777777" w:rsidR="005D55FC" w:rsidRPr="00114117" w:rsidRDefault="005D55FC" w:rsidP="00CA3FE5">
            <w:pPr>
              <w:pStyle w:val="movimento"/>
              <w:rPr>
                <w:color w:val="002060"/>
              </w:rPr>
            </w:pPr>
            <w:r w:rsidRPr="00114117">
              <w:rPr>
                <w:color w:val="002060"/>
              </w:rPr>
              <w:t>GIAMMARIA LUIGI</w:t>
            </w:r>
          </w:p>
        </w:tc>
        <w:tc>
          <w:tcPr>
            <w:tcW w:w="2200" w:type="dxa"/>
            <w:tcMar>
              <w:top w:w="20" w:type="dxa"/>
              <w:left w:w="20" w:type="dxa"/>
              <w:bottom w:w="20" w:type="dxa"/>
              <w:right w:w="20" w:type="dxa"/>
            </w:tcMar>
            <w:vAlign w:val="center"/>
            <w:hideMark/>
          </w:tcPr>
          <w:p w14:paraId="2F40268E" w14:textId="77777777" w:rsidR="005D55FC" w:rsidRPr="00114117" w:rsidRDefault="005D55FC" w:rsidP="00CA3FE5">
            <w:pPr>
              <w:pStyle w:val="movimento2"/>
              <w:rPr>
                <w:color w:val="002060"/>
              </w:rPr>
            </w:pPr>
            <w:r w:rsidRPr="00114117">
              <w:rPr>
                <w:color w:val="002060"/>
              </w:rPr>
              <w:t xml:space="preserve">(ACLI AUDAX MONTECOSARO C5) </w:t>
            </w:r>
          </w:p>
        </w:tc>
        <w:tc>
          <w:tcPr>
            <w:tcW w:w="800" w:type="dxa"/>
            <w:tcMar>
              <w:top w:w="20" w:type="dxa"/>
              <w:left w:w="20" w:type="dxa"/>
              <w:bottom w:w="20" w:type="dxa"/>
              <w:right w:w="20" w:type="dxa"/>
            </w:tcMar>
            <w:vAlign w:val="center"/>
            <w:hideMark/>
          </w:tcPr>
          <w:p w14:paraId="4B13DB6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3D57CCC" w14:textId="77777777" w:rsidR="005D55FC" w:rsidRPr="00114117" w:rsidRDefault="005D55FC" w:rsidP="00CA3FE5">
            <w:pPr>
              <w:pStyle w:val="movimento"/>
              <w:rPr>
                <w:color w:val="002060"/>
              </w:rPr>
            </w:pPr>
            <w:r w:rsidRPr="00114117">
              <w:rPr>
                <w:color w:val="002060"/>
              </w:rPr>
              <w:t>CAMELI ANDREA</w:t>
            </w:r>
          </w:p>
        </w:tc>
        <w:tc>
          <w:tcPr>
            <w:tcW w:w="2200" w:type="dxa"/>
            <w:tcMar>
              <w:top w:w="20" w:type="dxa"/>
              <w:left w:w="20" w:type="dxa"/>
              <w:bottom w:w="20" w:type="dxa"/>
              <w:right w:w="20" w:type="dxa"/>
            </w:tcMar>
            <w:vAlign w:val="center"/>
            <w:hideMark/>
          </w:tcPr>
          <w:p w14:paraId="402191A6" w14:textId="77777777" w:rsidR="005D55FC" w:rsidRPr="00114117" w:rsidRDefault="005D55FC" w:rsidP="00CA3FE5">
            <w:pPr>
              <w:pStyle w:val="movimento2"/>
              <w:rPr>
                <w:color w:val="002060"/>
              </w:rPr>
            </w:pPr>
            <w:r w:rsidRPr="00114117">
              <w:rPr>
                <w:color w:val="002060"/>
              </w:rPr>
              <w:t xml:space="preserve">(ASCOLI CALCIO A 5) </w:t>
            </w:r>
          </w:p>
        </w:tc>
      </w:tr>
      <w:tr w:rsidR="005D55FC" w:rsidRPr="00114117" w14:paraId="6733B1F6" w14:textId="77777777" w:rsidTr="00CA3FE5">
        <w:tc>
          <w:tcPr>
            <w:tcW w:w="2200" w:type="dxa"/>
            <w:tcMar>
              <w:top w:w="20" w:type="dxa"/>
              <w:left w:w="20" w:type="dxa"/>
              <w:bottom w:w="20" w:type="dxa"/>
              <w:right w:w="20" w:type="dxa"/>
            </w:tcMar>
            <w:vAlign w:val="center"/>
            <w:hideMark/>
          </w:tcPr>
          <w:p w14:paraId="634F022A" w14:textId="77777777" w:rsidR="005D55FC" w:rsidRPr="00114117" w:rsidRDefault="005D55FC" w:rsidP="00CA3FE5">
            <w:pPr>
              <w:pStyle w:val="movimento"/>
              <w:rPr>
                <w:color w:val="002060"/>
              </w:rPr>
            </w:pPr>
            <w:r w:rsidRPr="00114117">
              <w:rPr>
                <w:color w:val="002060"/>
              </w:rPr>
              <w:t>DI GIROLAMO LORENZO</w:t>
            </w:r>
          </w:p>
        </w:tc>
        <w:tc>
          <w:tcPr>
            <w:tcW w:w="2200" w:type="dxa"/>
            <w:tcMar>
              <w:top w:w="20" w:type="dxa"/>
              <w:left w:w="20" w:type="dxa"/>
              <w:bottom w:w="20" w:type="dxa"/>
              <w:right w:w="20" w:type="dxa"/>
            </w:tcMar>
            <w:vAlign w:val="center"/>
            <w:hideMark/>
          </w:tcPr>
          <w:p w14:paraId="6912E0E5" w14:textId="77777777" w:rsidR="005D55FC" w:rsidRPr="00114117" w:rsidRDefault="005D55FC" w:rsidP="00CA3FE5">
            <w:pPr>
              <w:pStyle w:val="movimento2"/>
              <w:rPr>
                <w:color w:val="002060"/>
              </w:rPr>
            </w:pPr>
            <w:r w:rsidRPr="00114117">
              <w:rPr>
                <w:color w:val="002060"/>
              </w:rPr>
              <w:t xml:space="preserve">(CSI STELLA A.S.D.) </w:t>
            </w:r>
          </w:p>
        </w:tc>
        <w:tc>
          <w:tcPr>
            <w:tcW w:w="800" w:type="dxa"/>
            <w:tcMar>
              <w:top w:w="20" w:type="dxa"/>
              <w:left w:w="20" w:type="dxa"/>
              <w:bottom w:w="20" w:type="dxa"/>
              <w:right w:w="20" w:type="dxa"/>
            </w:tcMar>
            <w:vAlign w:val="center"/>
            <w:hideMark/>
          </w:tcPr>
          <w:p w14:paraId="144A90A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B9C19E2" w14:textId="77777777" w:rsidR="005D55FC" w:rsidRPr="00114117" w:rsidRDefault="005D55FC" w:rsidP="00CA3FE5">
            <w:pPr>
              <w:pStyle w:val="movimento"/>
              <w:rPr>
                <w:color w:val="002060"/>
              </w:rPr>
            </w:pPr>
            <w:r w:rsidRPr="00114117">
              <w:rPr>
                <w:color w:val="002060"/>
              </w:rPr>
              <w:t>SETTEMBRINI KEVIN</w:t>
            </w:r>
          </w:p>
        </w:tc>
        <w:tc>
          <w:tcPr>
            <w:tcW w:w="2200" w:type="dxa"/>
            <w:tcMar>
              <w:top w:w="20" w:type="dxa"/>
              <w:left w:w="20" w:type="dxa"/>
              <w:bottom w:w="20" w:type="dxa"/>
              <w:right w:w="20" w:type="dxa"/>
            </w:tcMar>
            <w:vAlign w:val="center"/>
            <w:hideMark/>
          </w:tcPr>
          <w:p w14:paraId="7E99A3F4" w14:textId="77777777" w:rsidR="005D55FC" w:rsidRPr="00114117" w:rsidRDefault="005D55FC" w:rsidP="00CA3FE5">
            <w:pPr>
              <w:pStyle w:val="movimento2"/>
              <w:rPr>
                <w:color w:val="002060"/>
              </w:rPr>
            </w:pPr>
            <w:r w:rsidRPr="00114117">
              <w:rPr>
                <w:color w:val="002060"/>
              </w:rPr>
              <w:t xml:space="preserve">(NUOVA OTTRANO 98) </w:t>
            </w:r>
          </w:p>
        </w:tc>
      </w:tr>
      <w:tr w:rsidR="005D55FC" w:rsidRPr="00114117" w14:paraId="2A342225" w14:textId="77777777" w:rsidTr="00CA3FE5">
        <w:tc>
          <w:tcPr>
            <w:tcW w:w="2200" w:type="dxa"/>
            <w:tcMar>
              <w:top w:w="20" w:type="dxa"/>
              <w:left w:w="20" w:type="dxa"/>
              <w:bottom w:w="20" w:type="dxa"/>
              <w:right w:w="20" w:type="dxa"/>
            </w:tcMar>
            <w:vAlign w:val="center"/>
            <w:hideMark/>
          </w:tcPr>
          <w:p w14:paraId="453F20FB" w14:textId="77777777" w:rsidR="005D55FC" w:rsidRPr="00114117" w:rsidRDefault="005D55FC" w:rsidP="00CA3FE5">
            <w:pPr>
              <w:pStyle w:val="movimento"/>
              <w:rPr>
                <w:color w:val="002060"/>
              </w:rPr>
            </w:pPr>
            <w:r w:rsidRPr="00114117">
              <w:rPr>
                <w:color w:val="002060"/>
              </w:rPr>
              <w:t>SACCHI LUCA</w:t>
            </w:r>
          </w:p>
        </w:tc>
        <w:tc>
          <w:tcPr>
            <w:tcW w:w="2200" w:type="dxa"/>
            <w:tcMar>
              <w:top w:w="20" w:type="dxa"/>
              <w:left w:w="20" w:type="dxa"/>
              <w:bottom w:w="20" w:type="dxa"/>
              <w:right w:w="20" w:type="dxa"/>
            </w:tcMar>
            <w:vAlign w:val="center"/>
            <w:hideMark/>
          </w:tcPr>
          <w:p w14:paraId="21E10544" w14:textId="77777777" w:rsidR="005D55FC" w:rsidRPr="00114117" w:rsidRDefault="005D55FC" w:rsidP="00CA3FE5">
            <w:pPr>
              <w:pStyle w:val="movimento2"/>
              <w:rPr>
                <w:color w:val="002060"/>
              </w:rPr>
            </w:pPr>
            <w:r w:rsidRPr="00114117">
              <w:rPr>
                <w:color w:val="002060"/>
              </w:rPr>
              <w:t xml:space="preserve">(PIEVE D ICO CALCIO A 5) </w:t>
            </w:r>
          </w:p>
        </w:tc>
        <w:tc>
          <w:tcPr>
            <w:tcW w:w="800" w:type="dxa"/>
            <w:tcMar>
              <w:top w:w="20" w:type="dxa"/>
              <w:left w:w="20" w:type="dxa"/>
              <w:bottom w:w="20" w:type="dxa"/>
              <w:right w:w="20" w:type="dxa"/>
            </w:tcMar>
            <w:vAlign w:val="center"/>
            <w:hideMark/>
          </w:tcPr>
          <w:p w14:paraId="5093D18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1D9067F" w14:textId="77777777" w:rsidR="005D55FC" w:rsidRPr="00114117" w:rsidRDefault="005D55FC" w:rsidP="00CA3FE5">
            <w:pPr>
              <w:pStyle w:val="movimento"/>
              <w:rPr>
                <w:color w:val="002060"/>
              </w:rPr>
            </w:pPr>
            <w:r w:rsidRPr="00114117">
              <w:rPr>
                <w:color w:val="002060"/>
              </w:rPr>
              <w:t>SPECA SIMONE</w:t>
            </w:r>
          </w:p>
        </w:tc>
        <w:tc>
          <w:tcPr>
            <w:tcW w:w="2200" w:type="dxa"/>
            <w:tcMar>
              <w:top w:w="20" w:type="dxa"/>
              <w:left w:w="20" w:type="dxa"/>
              <w:bottom w:w="20" w:type="dxa"/>
              <w:right w:w="20" w:type="dxa"/>
            </w:tcMar>
            <w:vAlign w:val="center"/>
            <w:hideMark/>
          </w:tcPr>
          <w:p w14:paraId="0DDB1EAA" w14:textId="77777777" w:rsidR="005D55FC" w:rsidRPr="00114117" w:rsidRDefault="005D55FC" w:rsidP="00CA3FE5">
            <w:pPr>
              <w:pStyle w:val="movimento2"/>
              <w:rPr>
                <w:color w:val="002060"/>
              </w:rPr>
            </w:pPr>
            <w:r w:rsidRPr="00114117">
              <w:rPr>
                <w:color w:val="002060"/>
              </w:rPr>
              <w:t xml:space="preserve">(REAL ANCARIA) </w:t>
            </w:r>
          </w:p>
        </w:tc>
      </w:tr>
    </w:tbl>
    <w:p w14:paraId="2D0EBCBC"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554B106" w14:textId="77777777" w:rsidTr="00CA3FE5">
        <w:tc>
          <w:tcPr>
            <w:tcW w:w="2200" w:type="dxa"/>
            <w:tcMar>
              <w:top w:w="20" w:type="dxa"/>
              <w:left w:w="20" w:type="dxa"/>
              <w:bottom w:w="20" w:type="dxa"/>
              <w:right w:w="20" w:type="dxa"/>
            </w:tcMar>
            <w:vAlign w:val="center"/>
            <w:hideMark/>
          </w:tcPr>
          <w:p w14:paraId="296B433A" w14:textId="77777777" w:rsidR="005D55FC" w:rsidRPr="00114117" w:rsidRDefault="005D55FC" w:rsidP="00CA3FE5">
            <w:pPr>
              <w:pStyle w:val="movimento"/>
              <w:rPr>
                <w:color w:val="002060"/>
              </w:rPr>
            </w:pPr>
            <w:r w:rsidRPr="00114117">
              <w:rPr>
                <w:color w:val="002060"/>
              </w:rPr>
              <w:t>BOTTOLINI MATTEO</w:t>
            </w:r>
          </w:p>
        </w:tc>
        <w:tc>
          <w:tcPr>
            <w:tcW w:w="2200" w:type="dxa"/>
            <w:tcMar>
              <w:top w:w="20" w:type="dxa"/>
              <w:left w:w="20" w:type="dxa"/>
              <w:bottom w:w="20" w:type="dxa"/>
              <w:right w:w="20" w:type="dxa"/>
            </w:tcMar>
            <w:vAlign w:val="center"/>
            <w:hideMark/>
          </w:tcPr>
          <w:p w14:paraId="12FED420" w14:textId="77777777" w:rsidR="005D55FC" w:rsidRPr="00114117" w:rsidRDefault="005D55FC" w:rsidP="00CA3FE5">
            <w:pPr>
              <w:pStyle w:val="movimento2"/>
              <w:rPr>
                <w:color w:val="002060"/>
              </w:rPr>
            </w:pPr>
            <w:r w:rsidRPr="00114117">
              <w:rPr>
                <w:color w:val="002060"/>
              </w:rPr>
              <w:t xml:space="preserve">(ASCOLI CALCIO A 5) </w:t>
            </w:r>
          </w:p>
        </w:tc>
        <w:tc>
          <w:tcPr>
            <w:tcW w:w="800" w:type="dxa"/>
            <w:tcMar>
              <w:top w:w="20" w:type="dxa"/>
              <w:left w:w="20" w:type="dxa"/>
              <w:bottom w:w="20" w:type="dxa"/>
              <w:right w:w="20" w:type="dxa"/>
            </w:tcMar>
            <w:vAlign w:val="center"/>
            <w:hideMark/>
          </w:tcPr>
          <w:p w14:paraId="551C911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3F7D5EF" w14:textId="77777777" w:rsidR="005D55FC" w:rsidRPr="00114117" w:rsidRDefault="005D55FC" w:rsidP="00CA3FE5">
            <w:pPr>
              <w:pStyle w:val="movimento"/>
              <w:rPr>
                <w:color w:val="002060"/>
              </w:rPr>
            </w:pPr>
            <w:r w:rsidRPr="00114117">
              <w:rPr>
                <w:color w:val="002060"/>
              </w:rPr>
              <w:t>ZENOBI MATTEO</w:t>
            </w:r>
          </w:p>
        </w:tc>
        <w:tc>
          <w:tcPr>
            <w:tcW w:w="2200" w:type="dxa"/>
            <w:tcMar>
              <w:top w:w="20" w:type="dxa"/>
              <w:left w:w="20" w:type="dxa"/>
              <w:bottom w:w="20" w:type="dxa"/>
              <w:right w:w="20" w:type="dxa"/>
            </w:tcMar>
            <w:vAlign w:val="center"/>
            <w:hideMark/>
          </w:tcPr>
          <w:p w14:paraId="15D707D8" w14:textId="77777777" w:rsidR="005D55FC" w:rsidRPr="00114117" w:rsidRDefault="005D55FC" w:rsidP="00CA3FE5">
            <w:pPr>
              <w:pStyle w:val="movimento2"/>
              <w:rPr>
                <w:color w:val="002060"/>
              </w:rPr>
            </w:pPr>
            <w:r w:rsidRPr="00114117">
              <w:rPr>
                <w:color w:val="002060"/>
              </w:rPr>
              <w:t xml:space="preserve">(AURORA TREIA) </w:t>
            </w:r>
          </w:p>
        </w:tc>
      </w:tr>
      <w:tr w:rsidR="005D55FC" w:rsidRPr="00114117" w14:paraId="294FD403" w14:textId="77777777" w:rsidTr="00CA3FE5">
        <w:tc>
          <w:tcPr>
            <w:tcW w:w="2200" w:type="dxa"/>
            <w:tcMar>
              <w:top w:w="20" w:type="dxa"/>
              <w:left w:w="20" w:type="dxa"/>
              <w:bottom w:w="20" w:type="dxa"/>
              <w:right w:w="20" w:type="dxa"/>
            </w:tcMar>
            <w:vAlign w:val="center"/>
            <w:hideMark/>
          </w:tcPr>
          <w:p w14:paraId="4D181EED" w14:textId="77777777" w:rsidR="005D55FC" w:rsidRPr="00114117" w:rsidRDefault="005D55FC" w:rsidP="00CA3FE5">
            <w:pPr>
              <w:pStyle w:val="movimento"/>
              <w:rPr>
                <w:color w:val="002060"/>
              </w:rPr>
            </w:pPr>
            <w:r w:rsidRPr="00114117">
              <w:rPr>
                <w:color w:val="002060"/>
              </w:rPr>
              <w:t>PISTELLI FRANCESCO</w:t>
            </w:r>
          </w:p>
        </w:tc>
        <w:tc>
          <w:tcPr>
            <w:tcW w:w="2200" w:type="dxa"/>
            <w:tcMar>
              <w:top w:w="20" w:type="dxa"/>
              <w:left w:w="20" w:type="dxa"/>
              <w:bottom w:w="20" w:type="dxa"/>
              <w:right w:w="20" w:type="dxa"/>
            </w:tcMar>
            <w:vAlign w:val="center"/>
            <w:hideMark/>
          </w:tcPr>
          <w:p w14:paraId="31674BBB" w14:textId="77777777" w:rsidR="005D55FC" w:rsidRPr="00114117" w:rsidRDefault="005D55FC" w:rsidP="00CA3FE5">
            <w:pPr>
              <w:pStyle w:val="movimento2"/>
              <w:rPr>
                <w:color w:val="002060"/>
              </w:rPr>
            </w:pPr>
            <w:r w:rsidRPr="00114117">
              <w:rPr>
                <w:color w:val="002060"/>
              </w:rPr>
              <w:t xml:space="preserve">(CANDIA BARACCOLA ASPIO) </w:t>
            </w:r>
          </w:p>
        </w:tc>
        <w:tc>
          <w:tcPr>
            <w:tcW w:w="800" w:type="dxa"/>
            <w:tcMar>
              <w:top w:w="20" w:type="dxa"/>
              <w:left w:w="20" w:type="dxa"/>
              <w:bottom w:w="20" w:type="dxa"/>
              <w:right w:w="20" w:type="dxa"/>
            </w:tcMar>
            <w:vAlign w:val="center"/>
            <w:hideMark/>
          </w:tcPr>
          <w:p w14:paraId="62D1126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9BC18F2" w14:textId="77777777" w:rsidR="005D55FC" w:rsidRPr="00114117" w:rsidRDefault="005D55FC" w:rsidP="00CA3FE5">
            <w:pPr>
              <w:pStyle w:val="movimento"/>
              <w:rPr>
                <w:color w:val="002060"/>
              </w:rPr>
            </w:pPr>
            <w:r w:rsidRPr="00114117">
              <w:rPr>
                <w:color w:val="002060"/>
              </w:rPr>
              <w:t>PIERPAOLI MATTEO</w:t>
            </w:r>
          </w:p>
        </w:tc>
        <w:tc>
          <w:tcPr>
            <w:tcW w:w="2200" w:type="dxa"/>
            <w:tcMar>
              <w:top w:w="20" w:type="dxa"/>
              <w:left w:w="20" w:type="dxa"/>
              <w:bottom w:w="20" w:type="dxa"/>
              <w:right w:w="20" w:type="dxa"/>
            </w:tcMar>
            <w:vAlign w:val="center"/>
            <w:hideMark/>
          </w:tcPr>
          <w:p w14:paraId="1015A461" w14:textId="77777777" w:rsidR="005D55FC" w:rsidRPr="00114117" w:rsidRDefault="005D55FC" w:rsidP="00CA3FE5">
            <w:pPr>
              <w:pStyle w:val="movimento2"/>
              <w:rPr>
                <w:color w:val="002060"/>
              </w:rPr>
            </w:pPr>
            <w:r w:rsidRPr="00114117">
              <w:rPr>
                <w:color w:val="002060"/>
              </w:rPr>
              <w:t xml:space="preserve">(CITTA DI OSTRA) </w:t>
            </w:r>
          </w:p>
        </w:tc>
      </w:tr>
      <w:tr w:rsidR="005D55FC" w:rsidRPr="00114117" w14:paraId="6A69DB01" w14:textId="77777777" w:rsidTr="00CA3FE5">
        <w:tc>
          <w:tcPr>
            <w:tcW w:w="2200" w:type="dxa"/>
            <w:tcMar>
              <w:top w:w="20" w:type="dxa"/>
              <w:left w:w="20" w:type="dxa"/>
              <w:bottom w:w="20" w:type="dxa"/>
              <w:right w:w="20" w:type="dxa"/>
            </w:tcMar>
            <w:vAlign w:val="center"/>
            <w:hideMark/>
          </w:tcPr>
          <w:p w14:paraId="76854875" w14:textId="77777777" w:rsidR="005D55FC" w:rsidRPr="00114117" w:rsidRDefault="005D55FC" w:rsidP="00CA3FE5">
            <w:pPr>
              <w:pStyle w:val="movimento"/>
              <w:rPr>
                <w:color w:val="002060"/>
              </w:rPr>
            </w:pPr>
            <w:r w:rsidRPr="00114117">
              <w:rPr>
                <w:color w:val="002060"/>
              </w:rPr>
              <w:t>DI TORO NICHOLAS</w:t>
            </w:r>
          </w:p>
        </w:tc>
        <w:tc>
          <w:tcPr>
            <w:tcW w:w="2200" w:type="dxa"/>
            <w:tcMar>
              <w:top w:w="20" w:type="dxa"/>
              <w:left w:w="20" w:type="dxa"/>
              <w:bottom w:w="20" w:type="dxa"/>
              <w:right w:w="20" w:type="dxa"/>
            </w:tcMar>
            <w:vAlign w:val="center"/>
            <w:hideMark/>
          </w:tcPr>
          <w:p w14:paraId="7239BABE" w14:textId="77777777" w:rsidR="005D55FC" w:rsidRPr="00114117" w:rsidRDefault="005D55FC" w:rsidP="00CA3FE5">
            <w:pPr>
              <w:pStyle w:val="movimento2"/>
              <w:rPr>
                <w:color w:val="002060"/>
              </w:rPr>
            </w:pPr>
            <w:r w:rsidRPr="00114117">
              <w:rPr>
                <w:color w:val="002060"/>
              </w:rPr>
              <w:t xml:space="preserve">(FUTSAL CAMPIGLIONE) </w:t>
            </w:r>
          </w:p>
        </w:tc>
        <w:tc>
          <w:tcPr>
            <w:tcW w:w="800" w:type="dxa"/>
            <w:tcMar>
              <w:top w:w="20" w:type="dxa"/>
              <w:left w:w="20" w:type="dxa"/>
              <w:bottom w:w="20" w:type="dxa"/>
              <w:right w:w="20" w:type="dxa"/>
            </w:tcMar>
            <w:vAlign w:val="center"/>
            <w:hideMark/>
          </w:tcPr>
          <w:p w14:paraId="2BBE102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57F3948" w14:textId="77777777" w:rsidR="005D55FC" w:rsidRPr="00114117" w:rsidRDefault="005D55FC" w:rsidP="00CA3FE5">
            <w:pPr>
              <w:pStyle w:val="movimento"/>
              <w:rPr>
                <w:color w:val="002060"/>
              </w:rPr>
            </w:pPr>
            <w:r w:rsidRPr="00114117">
              <w:rPr>
                <w:color w:val="002060"/>
              </w:rPr>
              <w:t>FONTANA MATTEO</w:t>
            </w:r>
          </w:p>
        </w:tc>
        <w:tc>
          <w:tcPr>
            <w:tcW w:w="2200" w:type="dxa"/>
            <w:tcMar>
              <w:top w:w="20" w:type="dxa"/>
              <w:left w:w="20" w:type="dxa"/>
              <w:bottom w:w="20" w:type="dxa"/>
              <w:right w:w="20" w:type="dxa"/>
            </w:tcMar>
            <w:vAlign w:val="center"/>
            <w:hideMark/>
          </w:tcPr>
          <w:p w14:paraId="6CC55C11" w14:textId="77777777" w:rsidR="005D55FC" w:rsidRPr="00114117" w:rsidRDefault="005D55FC" w:rsidP="00CA3FE5">
            <w:pPr>
              <w:pStyle w:val="movimento2"/>
              <w:rPr>
                <w:color w:val="002060"/>
              </w:rPr>
            </w:pPr>
            <w:r w:rsidRPr="00114117">
              <w:rPr>
                <w:color w:val="002060"/>
              </w:rPr>
              <w:t xml:space="preserve">(FUTSAL CAMPIGLIONE) </w:t>
            </w:r>
          </w:p>
        </w:tc>
      </w:tr>
      <w:tr w:rsidR="005D55FC" w:rsidRPr="00114117" w14:paraId="45DF2A60" w14:textId="77777777" w:rsidTr="00CA3FE5">
        <w:tc>
          <w:tcPr>
            <w:tcW w:w="2200" w:type="dxa"/>
            <w:tcMar>
              <w:top w:w="20" w:type="dxa"/>
              <w:left w:w="20" w:type="dxa"/>
              <w:bottom w:w="20" w:type="dxa"/>
              <w:right w:w="20" w:type="dxa"/>
            </w:tcMar>
            <w:vAlign w:val="center"/>
            <w:hideMark/>
          </w:tcPr>
          <w:p w14:paraId="7A03A5AD" w14:textId="77777777" w:rsidR="005D55FC" w:rsidRPr="00114117" w:rsidRDefault="005D55FC" w:rsidP="00CA3FE5">
            <w:pPr>
              <w:pStyle w:val="movimento"/>
              <w:rPr>
                <w:color w:val="002060"/>
              </w:rPr>
            </w:pPr>
            <w:r w:rsidRPr="00114117">
              <w:rPr>
                <w:color w:val="002060"/>
              </w:rPr>
              <w:t>CARBONARI ALESSIO</w:t>
            </w:r>
          </w:p>
        </w:tc>
        <w:tc>
          <w:tcPr>
            <w:tcW w:w="2200" w:type="dxa"/>
            <w:tcMar>
              <w:top w:w="20" w:type="dxa"/>
              <w:left w:w="20" w:type="dxa"/>
              <w:bottom w:w="20" w:type="dxa"/>
              <w:right w:w="20" w:type="dxa"/>
            </w:tcMar>
            <w:vAlign w:val="center"/>
            <w:hideMark/>
          </w:tcPr>
          <w:p w14:paraId="78F7E8C3" w14:textId="77777777" w:rsidR="005D55FC" w:rsidRPr="00114117" w:rsidRDefault="005D55FC" w:rsidP="00CA3FE5">
            <w:pPr>
              <w:pStyle w:val="movimento2"/>
              <w:rPr>
                <w:color w:val="002060"/>
              </w:rPr>
            </w:pPr>
            <w:r w:rsidRPr="00114117">
              <w:rPr>
                <w:color w:val="002060"/>
              </w:rPr>
              <w:t xml:space="preserve">(NUOVA OTTRANO 98) </w:t>
            </w:r>
          </w:p>
        </w:tc>
        <w:tc>
          <w:tcPr>
            <w:tcW w:w="800" w:type="dxa"/>
            <w:tcMar>
              <w:top w:w="20" w:type="dxa"/>
              <w:left w:w="20" w:type="dxa"/>
              <w:bottom w:w="20" w:type="dxa"/>
              <w:right w:w="20" w:type="dxa"/>
            </w:tcMar>
            <w:vAlign w:val="center"/>
            <w:hideMark/>
          </w:tcPr>
          <w:p w14:paraId="59A9780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56F6443" w14:textId="77777777" w:rsidR="005D55FC" w:rsidRPr="00114117" w:rsidRDefault="005D55FC" w:rsidP="00CA3FE5">
            <w:pPr>
              <w:pStyle w:val="movimento"/>
              <w:rPr>
                <w:color w:val="002060"/>
              </w:rPr>
            </w:pPr>
            <w:r w:rsidRPr="00114117">
              <w:rPr>
                <w:color w:val="002060"/>
              </w:rPr>
              <w:t>MASSA FEDERICO</w:t>
            </w:r>
          </w:p>
        </w:tc>
        <w:tc>
          <w:tcPr>
            <w:tcW w:w="2200" w:type="dxa"/>
            <w:tcMar>
              <w:top w:w="20" w:type="dxa"/>
              <w:left w:w="20" w:type="dxa"/>
              <w:bottom w:w="20" w:type="dxa"/>
              <w:right w:w="20" w:type="dxa"/>
            </w:tcMar>
            <w:vAlign w:val="center"/>
            <w:hideMark/>
          </w:tcPr>
          <w:p w14:paraId="2D663A81" w14:textId="77777777" w:rsidR="005D55FC" w:rsidRPr="00114117" w:rsidRDefault="005D55FC" w:rsidP="00CA3FE5">
            <w:pPr>
              <w:pStyle w:val="movimento2"/>
              <w:rPr>
                <w:color w:val="002060"/>
              </w:rPr>
            </w:pPr>
            <w:r w:rsidRPr="00114117">
              <w:rPr>
                <w:color w:val="002060"/>
              </w:rPr>
              <w:t xml:space="preserve">(ROCCAFLUVIONE) </w:t>
            </w:r>
          </w:p>
        </w:tc>
      </w:tr>
    </w:tbl>
    <w:p w14:paraId="1D69719B"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E915D7E" w14:textId="77777777" w:rsidTr="00CA3FE5">
        <w:tc>
          <w:tcPr>
            <w:tcW w:w="2200" w:type="dxa"/>
            <w:tcMar>
              <w:top w:w="20" w:type="dxa"/>
              <w:left w:w="20" w:type="dxa"/>
              <w:bottom w:w="20" w:type="dxa"/>
              <w:right w:w="20" w:type="dxa"/>
            </w:tcMar>
            <w:vAlign w:val="center"/>
            <w:hideMark/>
          </w:tcPr>
          <w:p w14:paraId="7137FAC8" w14:textId="77777777" w:rsidR="005D55FC" w:rsidRPr="00114117" w:rsidRDefault="005D55FC" w:rsidP="00CA3FE5">
            <w:pPr>
              <w:pStyle w:val="movimento"/>
              <w:rPr>
                <w:color w:val="002060"/>
              </w:rPr>
            </w:pPr>
            <w:r w:rsidRPr="00114117">
              <w:rPr>
                <w:color w:val="002060"/>
              </w:rPr>
              <w:t>CHITTARINI LUIGI</w:t>
            </w:r>
          </w:p>
        </w:tc>
        <w:tc>
          <w:tcPr>
            <w:tcW w:w="2200" w:type="dxa"/>
            <w:tcMar>
              <w:top w:w="20" w:type="dxa"/>
              <w:left w:w="20" w:type="dxa"/>
              <w:bottom w:w="20" w:type="dxa"/>
              <w:right w:w="20" w:type="dxa"/>
            </w:tcMar>
            <w:vAlign w:val="center"/>
            <w:hideMark/>
          </w:tcPr>
          <w:p w14:paraId="0B9CC2B2" w14:textId="77777777" w:rsidR="005D55FC" w:rsidRPr="00114117" w:rsidRDefault="005D55FC" w:rsidP="00CA3FE5">
            <w:pPr>
              <w:pStyle w:val="movimento2"/>
              <w:rPr>
                <w:color w:val="002060"/>
              </w:rPr>
            </w:pPr>
            <w:r w:rsidRPr="00114117">
              <w:rPr>
                <w:color w:val="002060"/>
              </w:rPr>
              <w:t xml:space="preserve">(ASCOLI CALCIO A 5) </w:t>
            </w:r>
          </w:p>
        </w:tc>
        <w:tc>
          <w:tcPr>
            <w:tcW w:w="800" w:type="dxa"/>
            <w:tcMar>
              <w:top w:w="20" w:type="dxa"/>
              <w:left w:w="20" w:type="dxa"/>
              <w:bottom w:w="20" w:type="dxa"/>
              <w:right w:w="20" w:type="dxa"/>
            </w:tcMar>
            <w:vAlign w:val="center"/>
            <w:hideMark/>
          </w:tcPr>
          <w:p w14:paraId="17E5D9D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7E2E944" w14:textId="77777777" w:rsidR="005D55FC" w:rsidRPr="00114117" w:rsidRDefault="005D55FC" w:rsidP="00CA3FE5">
            <w:pPr>
              <w:pStyle w:val="movimento"/>
              <w:rPr>
                <w:color w:val="002060"/>
              </w:rPr>
            </w:pPr>
            <w:r w:rsidRPr="00114117">
              <w:rPr>
                <w:color w:val="002060"/>
              </w:rPr>
              <w:t>ROCCHETTI ELIA</w:t>
            </w:r>
          </w:p>
        </w:tc>
        <w:tc>
          <w:tcPr>
            <w:tcW w:w="2200" w:type="dxa"/>
            <w:tcMar>
              <w:top w:w="20" w:type="dxa"/>
              <w:left w:w="20" w:type="dxa"/>
              <w:bottom w:w="20" w:type="dxa"/>
              <w:right w:w="20" w:type="dxa"/>
            </w:tcMar>
            <w:vAlign w:val="center"/>
            <w:hideMark/>
          </w:tcPr>
          <w:p w14:paraId="071BBF95" w14:textId="77777777" w:rsidR="005D55FC" w:rsidRPr="00114117" w:rsidRDefault="005D55FC" w:rsidP="00CA3FE5">
            <w:pPr>
              <w:pStyle w:val="movimento2"/>
              <w:rPr>
                <w:color w:val="002060"/>
              </w:rPr>
            </w:pPr>
            <w:r w:rsidRPr="00114117">
              <w:rPr>
                <w:color w:val="002060"/>
              </w:rPr>
              <w:t xml:space="preserve">(AVIS ARCEVIA 1964) </w:t>
            </w:r>
          </w:p>
        </w:tc>
      </w:tr>
      <w:tr w:rsidR="005D55FC" w:rsidRPr="00114117" w14:paraId="41FC065A" w14:textId="77777777" w:rsidTr="00CA3FE5">
        <w:tc>
          <w:tcPr>
            <w:tcW w:w="2200" w:type="dxa"/>
            <w:tcMar>
              <w:top w:w="20" w:type="dxa"/>
              <w:left w:w="20" w:type="dxa"/>
              <w:bottom w:w="20" w:type="dxa"/>
              <w:right w:w="20" w:type="dxa"/>
            </w:tcMar>
            <w:vAlign w:val="center"/>
            <w:hideMark/>
          </w:tcPr>
          <w:p w14:paraId="39BC849D" w14:textId="77777777" w:rsidR="005D55FC" w:rsidRPr="00114117" w:rsidRDefault="005D55FC" w:rsidP="00CA3FE5">
            <w:pPr>
              <w:pStyle w:val="movimento"/>
              <w:rPr>
                <w:color w:val="002060"/>
                <w:lang w:val="es-ES"/>
              </w:rPr>
            </w:pPr>
            <w:r w:rsidRPr="00114117">
              <w:rPr>
                <w:color w:val="002060"/>
                <w:lang w:val="es-ES"/>
              </w:rPr>
              <w:t>ORIHUELA DE LA TOR ALEXANDER ADRI</w:t>
            </w:r>
          </w:p>
        </w:tc>
        <w:tc>
          <w:tcPr>
            <w:tcW w:w="2200" w:type="dxa"/>
            <w:tcMar>
              <w:top w:w="20" w:type="dxa"/>
              <w:left w:w="20" w:type="dxa"/>
              <w:bottom w:w="20" w:type="dxa"/>
              <w:right w:w="20" w:type="dxa"/>
            </w:tcMar>
            <w:vAlign w:val="center"/>
            <w:hideMark/>
          </w:tcPr>
          <w:p w14:paraId="10384CB6" w14:textId="77777777" w:rsidR="005D55FC" w:rsidRPr="00114117" w:rsidRDefault="005D55FC" w:rsidP="00CA3FE5">
            <w:pPr>
              <w:pStyle w:val="movimento2"/>
              <w:rPr>
                <w:color w:val="002060"/>
              </w:rPr>
            </w:pPr>
            <w:r w:rsidRPr="00114117">
              <w:rPr>
                <w:color w:val="002060"/>
              </w:rPr>
              <w:t xml:space="preserve">(BORGOROSSO TOLENTINO) </w:t>
            </w:r>
          </w:p>
        </w:tc>
        <w:tc>
          <w:tcPr>
            <w:tcW w:w="800" w:type="dxa"/>
            <w:tcMar>
              <w:top w:w="20" w:type="dxa"/>
              <w:left w:w="20" w:type="dxa"/>
              <w:bottom w:w="20" w:type="dxa"/>
              <w:right w:w="20" w:type="dxa"/>
            </w:tcMar>
            <w:vAlign w:val="center"/>
            <w:hideMark/>
          </w:tcPr>
          <w:p w14:paraId="5AE3952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7DD7AAA" w14:textId="77777777" w:rsidR="005D55FC" w:rsidRPr="00114117" w:rsidRDefault="005D55FC" w:rsidP="00CA3FE5">
            <w:pPr>
              <w:pStyle w:val="movimento"/>
              <w:rPr>
                <w:color w:val="002060"/>
              </w:rPr>
            </w:pPr>
            <w:r w:rsidRPr="00114117">
              <w:rPr>
                <w:color w:val="002060"/>
              </w:rPr>
              <w:t>VIOLA FRANCESCO</w:t>
            </w:r>
          </w:p>
        </w:tc>
        <w:tc>
          <w:tcPr>
            <w:tcW w:w="2200" w:type="dxa"/>
            <w:tcMar>
              <w:top w:w="20" w:type="dxa"/>
              <w:left w:w="20" w:type="dxa"/>
              <w:bottom w:w="20" w:type="dxa"/>
              <w:right w:w="20" w:type="dxa"/>
            </w:tcMar>
            <w:vAlign w:val="center"/>
            <w:hideMark/>
          </w:tcPr>
          <w:p w14:paraId="36B7BDE0" w14:textId="77777777" w:rsidR="005D55FC" w:rsidRPr="00114117" w:rsidRDefault="005D55FC" w:rsidP="00CA3FE5">
            <w:pPr>
              <w:pStyle w:val="movimento2"/>
              <w:rPr>
                <w:color w:val="002060"/>
              </w:rPr>
            </w:pPr>
            <w:r w:rsidRPr="00114117">
              <w:rPr>
                <w:color w:val="002060"/>
              </w:rPr>
              <w:t xml:space="preserve">(CHIARAVALLE FUTSAL) </w:t>
            </w:r>
          </w:p>
        </w:tc>
      </w:tr>
      <w:tr w:rsidR="005D55FC" w:rsidRPr="00114117" w14:paraId="507794DC" w14:textId="77777777" w:rsidTr="00CA3FE5">
        <w:tc>
          <w:tcPr>
            <w:tcW w:w="2200" w:type="dxa"/>
            <w:tcMar>
              <w:top w:w="20" w:type="dxa"/>
              <w:left w:w="20" w:type="dxa"/>
              <w:bottom w:w="20" w:type="dxa"/>
              <w:right w:w="20" w:type="dxa"/>
            </w:tcMar>
            <w:vAlign w:val="center"/>
            <w:hideMark/>
          </w:tcPr>
          <w:p w14:paraId="7C8C8B93" w14:textId="77777777" w:rsidR="005D55FC" w:rsidRPr="00114117" w:rsidRDefault="005D55FC" w:rsidP="00CA3FE5">
            <w:pPr>
              <w:pStyle w:val="movimento"/>
              <w:rPr>
                <w:color w:val="002060"/>
              </w:rPr>
            </w:pPr>
            <w:r w:rsidRPr="00114117">
              <w:rPr>
                <w:color w:val="002060"/>
              </w:rPr>
              <w:lastRenderedPageBreak/>
              <w:t>CARANCINI GIULIO</w:t>
            </w:r>
          </w:p>
        </w:tc>
        <w:tc>
          <w:tcPr>
            <w:tcW w:w="2200" w:type="dxa"/>
            <w:tcMar>
              <w:top w:w="20" w:type="dxa"/>
              <w:left w:w="20" w:type="dxa"/>
              <w:bottom w:w="20" w:type="dxa"/>
              <w:right w:w="20" w:type="dxa"/>
            </w:tcMar>
            <w:vAlign w:val="center"/>
            <w:hideMark/>
          </w:tcPr>
          <w:p w14:paraId="36D38149" w14:textId="77777777" w:rsidR="005D55FC" w:rsidRPr="00114117" w:rsidRDefault="005D55FC" w:rsidP="00CA3FE5">
            <w:pPr>
              <w:pStyle w:val="movimento2"/>
              <w:rPr>
                <w:color w:val="002060"/>
              </w:rPr>
            </w:pPr>
            <w:r w:rsidRPr="00114117">
              <w:rPr>
                <w:color w:val="002060"/>
              </w:rPr>
              <w:t xml:space="preserve">(OSIMO FIVE) </w:t>
            </w:r>
          </w:p>
        </w:tc>
        <w:tc>
          <w:tcPr>
            <w:tcW w:w="800" w:type="dxa"/>
            <w:tcMar>
              <w:top w:w="20" w:type="dxa"/>
              <w:left w:w="20" w:type="dxa"/>
              <w:bottom w:w="20" w:type="dxa"/>
              <w:right w:w="20" w:type="dxa"/>
            </w:tcMar>
            <w:vAlign w:val="center"/>
            <w:hideMark/>
          </w:tcPr>
          <w:p w14:paraId="6B13A32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B674D55" w14:textId="77777777" w:rsidR="005D55FC" w:rsidRPr="00114117" w:rsidRDefault="005D55FC" w:rsidP="00CA3FE5">
            <w:pPr>
              <w:pStyle w:val="movimento"/>
              <w:rPr>
                <w:color w:val="002060"/>
              </w:rPr>
            </w:pPr>
            <w:r w:rsidRPr="00114117">
              <w:rPr>
                <w:color w:val="002060"/>
              </w:rPr>
              <w:t>CEZAR DE LIMA AYRTON</w:t>
            </w:r>
          </w:p>
        </w:tc>
        <w:tc>
          <w:tcPr>
            <w:tcW w:w="2200" w:type="dxa"/>
            <w:tcMar>
              <w:top w:w="20" w:type="dxa"/>
              <w:left w:w="20" w:type="dxa"/>
              <w:bottom w:w="20" w:type="dxa"/>
              <w:right w:w="20" w:type="dxa"/>
            </w:tcMar>
            <w:vAlign w:val="center"/>
            <w:hideMark/>
          </w:tcPr>
          <w:p w14:paraId="750EB661" w14:textId="77777777" w:rsidR="005D55FC" w:rsidRPr="00114117" w:rsidRDefault="005D55FC" w:rsidP="00CA3FE5">
            <w:pPr>
              <w:pStyle w:val="movimento2"/>
              <w:rPr>
                <w:color w:val="002060"/>
              </w:rPr>
            </w:pPr>
            <w:r w:rsidRPr="00114117">
              <w:rPr>
                <w:color w:val="002060"/>
              </w:rPr>
              <w:t xml:space="preserve">(OSIMO FIVE) </w:t>
            </w:r>
          </w:p>
        </w:tc>
      </w:tr>
      <w:tr w:rsidR="005D55FC" w:rsidRPr="00114117" w14:paraId="558F4EE1" w14:textId="77777777" w:rsidTr="00CA3FE5">
        <w:tc>
          <w:tcPr>
            <w:tcW w:w="2200" w:type="dxa"/>
            <w:tcMar>
              <w:top w:w="20" w:type="dxa"/>
              <w:left w:w="20" w:type="dxa"/>
              <w:bottom w:w="20" w:type="dxa"/>
              <w:right w:w="20" w:type="dxa"/>
            </w:tcMar>
            <w:vAlign w:val="center"/>
            <w:hideMark/>
          </w:tcPr>
          <w:p w14:paraId="16968BE0" w14:textId="77777777" w:rsidR="005D55FC" w:rsidRPr="00114117" w:rsidRDefault="005D55FC" w:rsidP="00CA3FE5">
            <w:pPr>
              <w:pStyle w:val="movimento"/>
              <w:rPr>
                <w:color w:val="002060"/>
              </w:rPr>
            </w:pPr>
            <w:r w:rsidRPr="00114117">
              <w:rPr>
                <w:color w:val="002060"/>
              </w:rPr>
              <w:t>CERAVOLO ANTONIO</w:t>
            </w:r>
          </w:p>
        </w:tc>
        <w:tc>
          <w:tcPr>
            <w:tcW w:w="2200" w:type="dxa"/>
            <w:tcMar>
              <w:top w:w="20" w:type="dxa"/>
              <w:left w:w="20" w:type="dxa"/>
              <w:bottom w:w="20" w:type="dxa"/>
              <w:right w:w="20" w:type="dxa"/>
            </w:tcMar>
            <w:vAlign w:val="center"/>
            <w:hideMark/>
          </w:tcPr>
          <w:p w14:paraId="2880BC96" w14:textId="77777777" w:rsidR="005D55FC" w:rsidRPr="00114117" w:rsidRDefault="005D55FC" w:rsidP="00CA3FE5">
            <w:pPr>
              <w:pStyle w:val="movimento2"/>
              <w:rPr>
                <w:color w:val="002060"/>
              </w:rPr>
            </w:pPr>
            <w:r w:rsidRPr="00114117">
              <w:rPr>
                <w:color w:val="002060"/>
              </w:rPr>
              <w:t xml:space="preserve">(PIEVE D ICO CALCIO A 5) </w:t>
            </w:r>
          </w:p>
        </w:tc>
        <w:tc>
          <w:tcPr>
            <w:tcW w:w="800" w:type="dxa"/>
            <w:tcMar>
              <w:top w:w="20" w:type="dxa"/>
              <w:left w:w="20" w:type="dxa"/>
              <w:bottom w:w="20" w:type="dxa"/>
              <w:right w:w="20" w:type="dxa"/>
            </w:tcMar>
            <w:vAlign w:val="center"/>
            <w:hideMark/>
          </w:tcPr>
          <w:p w14:paraId="6DCF806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C7E25A5" w14:textId="77777777" w:rsidR="005D55FC" w:rsidRPr="00114117" w:rsidRDefault="005D55FC" w:rsidP="00CA3FE5">
            <w:pPr>
              <w:pStyle w:val="movimento"/>
              <w:rPr>
                <w:color w:val="002060"/>
              </w:rPr>
            </w:pPr>
            <w:r w:rsidRPr="00114117">
              <w:rPr>
                <w:color w:val="002060"/>
              </w:rPr>
              <w:t>BIANCINI FEDERICO</w:t>
            </w:r>
          </w:p>
        </w:tc>
        <w:tc>
          <w:tcPr>
            <w:tcW w:w="2200" w:type="dxa"/>
            <w:tcMar>
              <w:top w:w="20" w:type="dxa"/>
              <w:left w:w="20" w:type="dxa"/>
              <w:bottom w:w="20" w:type="dxa"/>
              <w:right w:w="20" w:type="dxa"/>
            </w:tcMar>
            <w:vAlign w:val="center"/>
            <w:hideMark/>
          </w:tcPr>
          <w:p w14:paraId="1E76FB31" w14:textId="77777777" w:rsidR="005D55FC" w:rsidRPr="00114117" w:rsidRDefault="005D55FC" w:rsidP="00CA3FE5">
            <w:pPr>
              <w:pStyle w:val="movimento2"/>
              <w:rPr>
                <w:color w:val="002060"/>
              </w:rPr>
            </w:pPr>
            <w:r w:rsidRPr="00114117">
              <w:rPr>
                <w:color w:val="002060"/>
              </w:rPr>
              <w:t xml:space="preserve">(POLISPORTIVA UROBORO) </w:t>
            </w:r>
          </w:p>
        </w:tc>
      </w:tr>
      <w:tr w:rsidR="005D55FC" w:rsidRPr="00114117" w14:paraId="7856D3A7" w14:textId="77777777" w:rsidTr="00CA3FE5">
        <w:tc>
          <w:tcPr>
            <w:tcW w:w="2200" w:type="dxa"/>
            <w:tcMar>
              <w:top w:w="20" w:type="dxa"/>
              <w:left w:w="20" w:type="dxa"/>
              <w:bottom w:w="20" w:type="dxa"/>
              <w:right w:w="20" w:type="dxa"/>
            </w:tcMar>
            <w:vAlign w:val="center"/>
            <w:hideMark/>
          </w:tcPr>
          <w:p w14:paraId="75D203E6" w14:textId="77777777" w:rsidR="005D55FC" w:rsidRPr="00114117" w:rsidRDefault="005D55FC" w:rsidP="00CA3FE5">
            <w:pPr>
              <w:pStyle w:val="movimento"/>
              <w:rPr>
                <w:color w:val="002060"/>
              </w:rPr>
            </w:pPr>
            <w:r w:rsidRPr="00114117">
              <w:rPr>
                <w:color w:val="002060"/>
              </w:rPr>
              <w:t>CHIAPPINI MASSIMO</w:t>
            </w:r>
          </w:p>
        </w:tc>
        <w:tc>
          <w:tcPr>
            <w:tcW w:w="2200" w:type="dxa"/>
            <w:tcMar>
              <w:top w:w="20" w:type="dxa"/>
              <w:left w:w="20" w:type="dxa"/>
              <w:bottom w:w="20" w:type="dxa"/>
              <w:right w:w="20" w:type="dxa"/>
            </w:tcMar>
            <w:vAlign w:val="center"/>
            <w:hideMark/>
          </w:tcPr>
          <w:p w14:paraId="14EC798E" w14:textId="77777777" w:rsidR="005D55FC" w:rsidRPr="00114117" w:rsidRDefault="005D55FC" w:rsidP="00CA3FE5">
            <w:pPr>
              <w:pStyle w:val="movimento2"/>
              <w:rPr>
                <w:color w:val="002060"/>
              </w:rPr>
            </w:pPr>
            <w:r w:rsidRPr="00114117">
              <w:rPr>
                <w:color w:val="002060"/>
              </w:rPr>
              <w:t xml:space="preserve">(ROCCAFLUVIONE) </w:t>
            </w:r>
          </w:p>
        </w:tc>
        <w:tc>
          <w:tcPr>
            <w:tcW w:w="800" w:type="dxa"/>
            <w:tcMar>
              <w:top w:w="20" w:type="dxa"/>
              <w:left w:w="20" w:type="dxa"/>
              <w:bottom w:w="20" w:type="dxa"/>
              <w:right w:w="20" w:type="dxa"/>
            </w:tcMar>
            <w:vAlign w:val="center"/>
            <w:hideMark/>
          </w:tcPr>
          <w:p w14:paraId="4EFFFEB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DDCCE23" w14:textId="77777777" w:rsidR="005D55FC" w:rsidRPr="00114117" w:rsidRDefault="005D55FC" w:rsidP="00CA3FE5">
            <w:pPr>
              <w:pStyle w:val="movimento"/>
              <w:rPr>
                <w:color w:val="002060"/>
              </w:rPr>
            </w:pPr>
            <w:r w:rsidRPr="00114117">
              <w:rPr>
                <w:color w:val="002060"/>
              </w:rPr>
              <w:t>POMPETTI FEDERICO</w:t>
            </w:r>
          </w:p>
        </w:tc>
        <w:tc>
          <w:tcPr>
            <w:tcW w:w="2200" w:type="dxa"/>
            <w:tcMar>
              <w:top w:w="20" w:type="dxa"/>
              <w:left w:w="20" w:type="dxa"/>
              <w:bottom w:w="20" w:type="dxa"/>
              <w:right w:w="20" w:type="dxa"/>
            </w:tcMar>
            <w:vAlign w:val="center"/>
            <w:hideMark/>
          </w:tcPr>
          <w:p w14:paraId="2ADCEC02" w14:textId="77777777" w:rsidR="005D55FC" w:rsidRPr="00114117" w:rsidRDefault="005D55FC" w:rsidP="00CA3FE5">
            <w:pPr>
              <w:pStyle w:val="movimento2"/>
              <w:rPr>
                <w:color w:val="002060"/>
              </w:rPr>
            </w:pPr>
            <w:r w:rsidRPr="00114117">
              <w:rPr>
                <w:color w:val="002060"/>
              </w:rPr>
              <w:t xml:space="preserve">(ROCCAFLUVIONE) </w:t>
            </w:r>
          </w:p>
        </w:tc>
      </w:tr>
      <w:tr w:rsidR="005D55FC" w:rsidRPr="00114117" w14:paraId="1F39710A" w14:textId="77777777" w:rsidTr="00CA3FE5">
        <w:tc>
          <w:tcPr>
            <w:tcW w:w="2200" w:type="dxa"/>
            <w:tcMar>
              <w:top w:w="20" w:type="dxa"/>
              <w:left w:w="20" w:type="dxa"/>
              <w:bottom w:w="20" w:type="dxa"/>
              <w:right w:w="20" w:type="dxa"/>
            </w:tcMar>
            <w:vAlign w:val="center"/>
            <w:hideMark/>
          </w:tcPr>
          <w:p w14:paraId="3602A016" w14:textId="77777777" w:rsidR="005D55FC" w:rsidRPr="00114117" w:rsidRDefault="005D55FC" w:rsidP="00CA3FE5">
            <w:pPr>
              <w:pStyle w:val="movimento"/>
              <w:rPr>
                <w:color w:val="002060"/>
              </w:rPr>
            </w:pPr>
            <w:r w:rsidRPr="00114117">
              <w:rPr>
                <w:color w:val="002060"/>
              </w:rPr>
              <w:t>SILMI ACHRAF</w:t>
            </w:r>
          </w:p>
        </w:tc>
        <w:tc>
          <w:tcPr>
            <w:tcW w:w="2200" w:type="dxa"/>
            <w:tcMar>
              <w:top w:w="20" w:type="dxa"/>
              <w:left w:w="20" w:type="dxa"/>
              <w:bottom w:w="20" w:type="dxa"/>
              <w:right w:w="20" w:type="dxa"/>
            </w:tcMar>
            <w:vAlign w:val="center"/>
            <w:hideMark/>
          </w:tcPr>
          <w:p w14:paraId="1DC42D8F" w14:textId="77777777" w:rsidR="005D55FC" w:rsidRPr="00114117" w:rsidRDefault="005D55FC" w:rsidP="00CA3FE5">
            <w:pPr>
              <w:pStyle w:val="movimento2"/>
              <w:rPr>
                <w:color w:val="002060"/>
              </w:rPr>
            </w:pPr>
            <w:r w:rsidRPr="00114117">
              <w:rPr>
                <w:color w:val="002060"/>
              </w:rPr>
              <w:t xml:space="preserve">(ROCCAFLUVIONE) </w:t>
            </w:r>
          </w:p>
        </w:tc>
        <w:tc>
          <w:tcPr>
            <w:tcW w:w="800" w:type="dxa"/>
            <w:tcMar>
              <w:top w:w="20" w:type="dxa"/>
              <w:left w:w="20" w:type="dxa"/>
              <w:bottom w:w="20" w:type="dxa"/>
              <w:right w:w="20" w:type="dxa"/>
            </w:tcMar>
            <w:vAlign w:val="center"/>
            <w:hideMark/>
          </w:tcPr>
          <w:p w14:paraId="0A1477F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E4A9D89" w14:textId="77777777" w:rsidR="005D55FC" w:rsidRPr="00114117" w:rsidRDefault="005D55FC" w:rsidP="00CA3FE5">
            <w:pPr>
              <w:pStyle w:val="movimento"/>
              <w:rPr>
                <w:color w:val="002060"/>
              </w:rPr>
            </w:pPr>
            <w:r w:rsidRPr="00114117">
              <w:rPr>
                <w:color w:val="002060"/>
              </w:rPr>
              <w:t>FIRMANI GREGORIO</w:t>
            </w:r>
          </w:p>
        </w:tc>
        <w:tc>
          <w:tcPr>
            <w:tcW w:w="2200" w:type="dxa"/>
            <w:tcMar>
              <w:top w:w="20" w:type="dxa"/>
              <w:left w:w="20" w:type="dxa"/>
              <w:bottom w:w="20" w:type="dxa"/>
              <w:right w:w="20" w:type="dxa"/>
            </w:tcMar>
            <w:vAlign w:val="center"/>
            <w:hideMark/>
          </w:tcPr>
          <w:p w14:paraId="1F8A7F11" w14:textId="77777777" w:rsidR="005D55FC" w:rsidRPr="00114117" w:rsidRDefault="005D55FC" w:rsidP="00CA3FE5">
            <w:pPr>
              <w:pStyle w:val="movimento2"/>
              <w:rPr>
                <w:color w:val="002060"/>
              </w:rPr>
            </w:pPr>
            <w:r w:rsidRPr="00114117">
              <w:rPr>
                <w:color w:val="002060"/>
              </w:rPr>
              <w:t xml:space="preserve">(SAMBENEDETTESE CALCIO A 5) </w:t>
            </w:r>
          </w:p>
        </w:tc>
      </w:tr>
      <w:tr w:rsidR="005D55FC" w:rsidRPr="00114117" w14:paraId="0034C87E" w14:textId="77777777" w:rsidTr="00CA3FE5">
        <w:tc>
          <w:tcPr>
            <w:tcW w:w="2200" w:type="dxa"/>
            <w:tcMar>
              <w:top w:w="20" w:type="dxa"/>
              <w:left w:w="20" w:type="dxa"/>
              <w:bottom w:w="20" w:type="dxa"/>
              <w:right w:w="20" w:type="dxa"/>
            </w:tcMar>
            <w:vAlign w:val="center"/>
            <w:hideMark/>
          </w:tcPr>
          <w:p w14:paraId="79B25982" w14:textId="77777777" w:rsidR="005D55FC" w:rsidRPr="00114117" w:rsidRDefault="005D55FC" w:rsidP="00CA3FE5">
            <w:pPr>
              <w:pStyle w:val="movimento"/>
              <w:rPr>
                <w:color w:val="002060"/>
              </w:rPr>
            </w:pPr>
            <w:r w:rsidRPr="00114117">
              <w:rPr>
                <w:color w:val="002060"/>
              </w:rPr>
              <w:t>PICCININI MARTIN</w:t>
            </w:r>
          </w:p>
        </w:tc>
        <w:tc>
          <w:tcPr>
            <w:tcW w:w="2200" w:type="dxa"/>
            <w:tcMar>
              <w:top w:w="20" w:type="dxa"/>
              <w:left w:w="20" w:type="dxa"/>
              <w:bottom w:w="20" w:type="dxa"/>
              <w:right w:w="20" w:type="dxa"/>
            </w:tcMar>
            <w:vAlign w:val="center"/>
            <w:hideMark/>
          </w:tcPr>
          <w:p w14:paraId="4A20B801" w14:textId="77777777" w:rsidR="005D55FC" w:rsidRPr="00114117" w:rsidRDefault="005D55FC" w:rsidP="00CA3FE5">
            <w:pPr>
              <w:pStyle w:val="movimento2"/>
              <w:rPr>
                <w:color w:val="002060"/>
              </w:rPr>
            </w:pPr>
            <w:r w:rsidRPr="00114117">
              <w:rPr>
                <w:color w:val="002060"/>
              </w:rPr>
              <w:t xml:space="preserve">(SAMBENEDETTESE CALCIO A 5) </w:t>
            </w:r>
          </w:p>
        </w:tc>
        <w:tc>
          <w:tcPr>
            <w:tcW w:w="800" w:type="dxa"/>
            <w:tcMar>
              <w:top w:w="20" w:type="dxa"/>
              <w:left w:w="20" w:type="dxa"/>
              <w:bottom w:w="20" w:type="dxa"/>
              <w:right w:w="20" w:type="dxa"/>
            </w:tcMar>
            <w:vAlign w:val="center"/>
            <w:hideMark/>
          </w:tcPr>
          <w:p w14:paraId="643FC7D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DE370C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969858A" w14:textId="77777777" w:rsidR="005D55FC" w:rsidRPr="00114117" w:rsidRDefault="005D55FC" w:rsidP="00CA3FE5">
            <w:pPr>
              <w:pStyle w:val="movimento2"/>
              <w:rPr>
                <w:color w:val="002060"/>
              </w:rPr>
            </w:pPr>
            <w:r w:rsidRPr="00114117">
              <w:rPr>
                <w:color w:val="002060"/>
              </w:rPr>
              <w:t> </w:t>
            </w:r>
          </w:p>
        </w:tc>
      </w:tr>
    </w:tbl>
    <w:p w14:paraId="03FC3696" w14:textId="77777777" w:rsidR="005D55FC" w:rsidRPr="00114117" w:rsidRDefault="005D55FC" w:rsidP="005D55FC">
      <w:pPr>
        <w:pStyle w:val="titolo10"/>
        <w:rPr>
          <w:rFonts w:eastAsiaTheme="minorEastAsia"/>
          <w:color w:val="002060"/>
        </w:rPr>
      </w:pPr>
      <w:r w:rsidRPr="00114117">
        <w:rPr>
          <w:color w:val="002060"/>
        </w:rPr>
        <w:t xml:space="preserve">GARE DEL 4/11/2023 </w:t>
      </w:r>
    </w:p>
    <w:p w14:paraId="7DC6BD6E" w14:textId="77777777" w:rsidR="005D55FC" w:rsidRPr="00114117" w:rsidRDefault="005D55FC" w:rsidP="005D55FC">
      <w:pPr>
        <w:pStyle w:val="titolo7a"/>
        <w:rPr>
          <w:color w:val="002060"/>
        </w:rPr>
      </w:pPr>
      <w:r w:rsidRPr="00114117">
        <w:rPr>
          <w:color w:val="002060"/>
        </w:rPr>
        <w:t xml:space="preserve">PROVVEDIMENTI DISCIPLINARI </w:t>
      </w:r>
    </w:p>
    <w:p w14:paraId="4C5E223A"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5253E91B" w14:textId="77777777" w:rsidR="005D55FC" w:rsidRPr="00114117" w:rsidRDefault="005D55FC" w:rsidP="005D55FC">
      <w:pPr>
        <w:pStyle w:val="titolo30"/>
        <w:rPr>
          <w:color w:val="002060"/>
        </w:rPr>
      </w:pPr>
      <w:r w:rsidRPr="00114117">
        <w:rPr>
          <w:color w:val="002060"/>
        </w:rPr>
        <w:t xml:space="preserve">CALCIATORI NON ESPULSI </w:t>
      </w:r>
    </w:p>
    <w:p w14:paraId="78228912" w14:textId="77777777" w:rsidR="005D55FC" w:rsidRPr="00114117" w:rsidRDefault="005D55FC" w:rsidP="005D55FC">
      <w:pPr>
        <w:pStyle w:val="titolo20"/>
        <w:rPr>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6076674" w14:textId="77777777" w:rsidTr="00CA3FE5">
        <w:tc>
          <w:tcPr>
            <w:tcW w:w="2200" w:type="dxa"/>
            <w:tcMar>
              <w:top w:w="20" w:type="dxa"/>
              <w:left w:w="20" w:type="dxa"/>
              <w:bottom w:w="20" w:type="dxa"/>
              <w:right w:w="20" w:type="dxa"/>
            </w:tcMar>
            <w:vAlign w:val="center"/>
            <w:hideMark/>
          </w:tcPr>
          <w:p w14:paraId="5FF176B1" w14:textId="77777777" w:rsidR="005D55FC" w:rsidRPr="00114117" w:rsidRDefault="005D55FC" w:rsidP="00CA3FE5">
            <w:pPr>
              <w:pStyle w:val="movimento"/>
              <w:rPr>
                <w:color w:val="002060"/>
              </w:rPr>
            </w:pPr>
            <w:r w:rsidRPr="00114117">
              <w:rPr>
                <w:color w:val="002060"/>
              </w:rPr>
              <w:t>MASI STEFANO</w:t>
            </w:r>
          </w:p>
        </w:tc>
        <w:tc>
          <w:tcPr>
            <w:tcW w:w="2200" w:type="dxa"/>
            <w:tcMar>
              <w:top w:w="20" w:type="dxa"/>
              <w:left w:w="20" w:type="dxa"/>
              <w:bottom w:w="20" w:type="dxa"/>
              <w:right w:w="20" w:type="dxa"/>
            </w:tcMar>
            <w:vAlign w:val="center"/>
            <w:hideMark/>
          </w:tcPr>
          <w:p w14:paraId="4D634795" w14:textId="77777777" w:rsidR="005D55FC" w:rsidRPr="00114117" w:rsidRDefault="005D55FC" w:rsidP="00CA3FE5">
            <w:pPr>
              <w:pStyle w:val="movimento2"/>
              <w:rPr>
                <w:color w:val="002060"/>
              </w:rPr>
            </w:pPr>
            <w:r w:rsidRPr="00114117">
              <w:rPr>
                <w:color w:val="002060"/>
              </w:rPr>
              <w:t xml:space="preserve">(VERBENA C5 ANCONA) </w:t>
            </w:r>
          </w:p>
        </w:tc>
        <w:tc>
          <w:tcPr>
            <w:tcW w:w="800" w:type="dxa"/>
            <w:tcMar>
              <w:top w:w="20" w:type="dxa"/>
              <w:left w:w="20" w:type="dxa"/>
              <w:bottom w:w="20" w:type="dxa"/>
              <w:right w:w="20" w:type="dxa"/>
            </w:tcMar>
            <w:vAlign w:val="center"/>
            <w:hideMark/>
          </w:tcPr>
          <w:p w14:paraId="74BDEC7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525095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8E50BED" w14:textId="77777777" w:rsidR="005D55FC" w:rsidRPr="00114117" w:rsidRDefault="005D55FC" w:rsidP="00CA3FE5">
            <w:pPr>
              <w:pStyle w:val="movimento2"/>
              <w:rPr>
                <w:color w:val="002060"/>
              </w:rPr>
            </w:pPr>
            <w:r w:rsidRPr="00114117">
              <w:rPr>
                <w:color w:val="002060"/>
              </w:rPr>
              <w:t> </w:t>
            </w:r>
          </w:p>
        </w:tc>
      </w:tr>
    </w:tbl>
    <w:p w14:paraId="54F2446F"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64BF688" w14:textId="77777777" w:rsidTr="00CA3FE5">
        <w:tc>
          <w:tcPr>
            <w:tcW w:w="2200" w:type="dxa"/>
            <w:tcMar>
              <w:top w:w="20" w:type="dxa"/>
              <w:left w:w="20" w:type="dxa"/>
              <w:bottom w:w="20" w:type="dxa"/>
              <w:right w:w="20" w:type="dxa"/>
            </w:tcMar>
            <w:vAlign w:val="center"/>
            <w:hideMark/>
          </w:tcPr>
          <w:p w14:paraId="6D383D6C" w14:textId="77777777" w:rsidR="005D55FC" w:rsidRPr="00114117" w:rsidRDefault="005D55FC" w:rsidP="00CA3FE5">
            <w:pPr>
              <w:pStyle w:val="movimento"/>
              <w:rPr>
                <w:color w:val="002060"/>
              </w:rPr>
            </w:pPr>
            <w:r w:rsidRPr="00114117">
              <w:rPr>
                <w:color w:val="002060"/>
              </w:rPr>
              <w:t>CAVALLINI TOMMASO</w:t>
            </w:r>
          </w:p>
        </w:tc>
        <w:tc>
          <w:tcPr>
            <w:tcW w:w="2200" w:type="dxa"/>
            <w:tcMar>
              <w:top w:w="20" w:type="dxa"/>
              <w:left w:w="20" w:type="dxa"/>
              <w:bottom w:w="20" w:type="dxa"/>
              <w:right w:w="20" w:type="dxa"/>
            </w:tcMar>
            <w:vAlign w:val="center"/>
            <w:hideMark/>
          </w:tcPr>
          <w:p w14:paraId="2199560B" w14:textId="77777777" w:rsidR="005D55FC" w:rsidRPr="00114117" w:rsidRDefault="005D55FC" w:rsidP="00CA3FE5">
            <w:pPr>
              <w:pStyle w:val="movimento2"/>
              <w:rPr>
                <w:color w:val="002060"/>
              </w:rPr>
            </w:pPr>
            <w:r w:rsidRPr="00114117">
              <w:rPr>
                <w:color w:val="002060"/>
              </w:rPr>
              <w:t xml:space="preserve">(ACLI MANTOVANI CALCIO A 5) </w:t>
            </w:r>
          </w:p>
        </w:tc>
        <w:tc>
          <w:tcPr>
            <w:tcW w:w="800" w:type="dxa"/>
            <w:tcMar>
              <w:top w:w="20" w:type="dxa"/>
              <w:left w:w="20" w:type="dxa"/>
              <w:bottom w:w="20" w:type="dxa"/>
              <w:right w:w="20" w:type="dxa"/>
            </w:tcMar>
            <w:vAlign w:val="center"/>
            <w:hideMark/>
          </w:tcPr>
          <w:p w14:paraId="1286969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04B502E" w14:textId="77777777" w:rsidR="005D55FC" w:rsidRPr="00114117" w:rsidRDefault="005D55FC" w:rsidP="00CA3FE5">
            <w:pPr>
              <w:pStyle w:val="movimento"/>
              <w:rPr>
                <w:color w:val="002060"/>
              </w:rPr>
            </w:pPr>
            <w:r w:rsidRPr="00114117">
              <w:rPr>
                <w:color w:val="002060"/>
              </w:rPr>
              <w:t>GUERRINI MATTEO</w:t>
            </w:r>
          </w:p>
        </w:tc>
        <w:tc>
          <w:tcPr>
            <w:tcW w:w="2200" w:type="dxa"/>
            <w:tcMar>
              <w:top w:w="20" w:type="dxa"/>
              <w:left w:w="20" w:type="dxa"/>
              <w:bottom w:w="20" w:type="dxa"/>
              <w:right w:w="20" w:type="dxa"/>
            </w:tcMar>
            <w:vAlign w:val="center"/>
            <w:hideMark/>
          </w:tcPr>
          <w:p w14:paraId="744FD930" w14:textId="77777777" w:rsidR="005D55FC" w:rsidRPr="00114117" w:rsidRDefault="005D55FC" w:rsidP="00CA3FE5">
            <w:pPr>
              <w:pStyle w:val="movimento2"/>
              <w:rPr>
                <w:color w:val="002060"/>
              </w:rPr>
            </w:pPr>
            <w:r w:rsidRPr="00114117">
              <w:rPr>
                <w:color w:val="002060"/>
              </w:rPr>
              <w:t xml:space="preserve">(ACLI MANTOVANI CALCIO A 5) </w:t>
            </w:r>
          </w:p>
        </w:tc>
      </w:tr>
      <w:tr w:rsidR="005D55FC" w:rsidRPr="00114117" w14:paraId="036B8D0F" w14:textId="77777777" w:rsidTr="00CA3FE5">
        <w:tc>
          <w:tcPr>
            <w:tcW w:w="2200" w:type="dxa"/>
            <w:tcMar>
              <w:top w:w="20" w:type="dxa"/>
              <w:left w:w="20" w:type="dxa"/>
              <w:bottom w:w="20" w:type="dxa"/>
              <w:right w:w="20" w:type="dxa"/>
            </w:tcMar>
            <w:vAlign w:val="center"/>
            <w:hideMark/>
          </w:tcPr>
          <w:p w14:paraId="1B3D8F0F" w14:textId="77777777" w:rsidR="005D55FC" w:rsidRPr="00114117" w:rsidRDefault="005D55FC" w:rsidP="00CA3FE5">
            <w:pPr>
              <w:pStyle w:val="movimento"/>
              <w:rPr>
                <w:color w:val="002060"/>
              </w:rPr>
            </w:pPr>
            <w:r w:rsidRPr="00114117">
              <w:rPr>
                <w:color w:val="002060"/>
              </w:rPr>
              <w:t>GIRONACCI DIEGO</w:t>
            </w:r>
          </w:p>
        </w:tc>
        <w:tc>
          <w:tcPr>
            <w:tcW w:w="2200" w:type="dxa"/>
            <w:tcMar>
              <w:top w:w="20" w:type="dxa"/>
              <w:left w:w="20" w:type="dxa"/>
              <w:bottom w:w="20" w:type="dxa"/>
              <w:right w:w="20" w:type="dxa"/>
            </w:tcMar>
            <w:vAlign w:val="center"/>
            <w:hideMark/>
          </w:tcPr>
          <w:p w14:paraId="23A5E926" w14:textId="77777777" w:rsidR="005D55FC" w:rsidRPr="00114117" w:rsidRDefault="005D55FC" w:rsidP="00CA3FE5">
            <w:pPr>
              <w:pStyle w:val="movimento2"/>
              <w:rPr>
                <w:color w:val="002060"/>
              </w:rPr>
            </w:pPr>
            <w:r w:rsidRPr="00114117">
              <w:rPr>
                <w:color w:val="002060"/>
              </w:rPr>
              <w:t xml:space="preserve">(U.MANDOLESI CALCIO) </w:t>
            </w:r>
          </w:p>
        </w:tc>
        <w:tc>
          <w:tcPr>
            <w:tcW w:w="800" w:type="dxa"/>
            <w:tcMar>
              <w:top w:w="20" w:type="dxa"/>
              <w:left w:w="20" w:type="dxa"/>
              <w:bottom w:w="20" w:type="dxa"/>
              <w:right w:w="20" w:type="dxa"/>
            </w:tcMar>
            <w:vAlign w:val="center"/>
            <w:hideMark/>
          </w:tcPr>
          <w:p w14:paraId="2EEE213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07CD64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03459F3" w14:textId="77777777" w:rsidR="005D55FC" w:rsidRPr="00114117" w:rsidRDefault="005D55FC" w:rsidP="00CA3FE5">
            <w:pPr>
              <w:pStyle w:val="movimento2"/>
              <w:rPr>
                <w:color w:val="002060"/>
              </w:rPr>
            </w:pPr>
            <w:r w:rsidRPr="00114117">
              <w:rPr>
                <w:color w:val="002060"/>
              </w:rPr>
              <w:t> </w:t>
            </w:r>
          </w:p>
        </w:tc>
      </w:tr>
    </w:tbl>
    <w:p w14:paraId="500F25DB"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0D8F15E2" w14:textId="77777777" w:rsidTr="00CA3FE5">
        <w:tc>
          <w:tcPr>
            <w:tcW w:w="2200" w:type="dxa"/>
            <w:tcMar>
              <w:top w:w="20" w:type="dxa"/>
              <w:left w:w="20" w:type="dxa"/>
              <w:bottom w:w="20" w:type="dxa"/>
              <w:right w:w="20" w:type="dxa"/>
            </w:tcMar>
            <w:vAlign w:val="center"/>
            <w:hideMark/>
          </w:tcPr>
          <w:p w14:paraId="702C1F3E" w14:textId="77777777" w:rsidR="005D55FC" w:rsidRPr="00114117" w:rsidRDefault="005D55FC" w:rsidP="00CA3FE5">
            <w:pPr>
              <w:pStyle w:val="movimento"/>
              <w:rPr>
                <w:color w:val="002060"/>
              </w:rPr>
            </w:pPr>
            <w:r w:rsidRPr="00114117">
              <w:rPr>
                <w:color w:val="002060"/>
              </w:rPr>
              <w:t>BRONZI MASSIMILIANO</w:t>
            </w:r>
          </w:p>
        </w:tc>
        <w:tc>
          <w:tcPr>
            <w:tcW w:w="2200" w:type="dxa"/>
            <w:tcMar>
              <w:top w:w="20" w:type="dxa"/>
              <w:left w:w="20" w:type="dxa"/>
              <w:bottom w:w="20" w:type="dxa"/>
              <w:right w:w="20" w:type="dxa"/>
            </w:tcMar>
            <w:vAlign w:val="center"/>
            <w:hideMark/>
          </w:tcPr>
          <w:p w14:paraId="67B781CF" w14:textId="77777777" w:rsidR="005D55FC" w:rsidRPr="00114117" w:rsidRDefault="005D55FC" w:rsidP="00CA3FE5">
            <w:pPr>
              <w:pStyle w:val="movimento2"/>
              <w:rPr>
                <w:color w:val="002060"/>
              </w:rPr>
            </w:pPr>
            <w:r w:rsidRPr="00114117">
              <w:rPr>
                <w:color w:val="002060"/>
              </w:rPr>
              <w:t xml:space="preserve">(ACLI MANTOVANI CALCIO A 5) </w:t>
            </w:r>
          </w:p>
        </w:tc>
        <w:tc>
          <w:tcPr>
            <w:tcW w:w="800" w:type="dxa"/>
            <w:tcMar>
              <w:top w:w="20" w:type="dxa"/>
              <w:left w:w="20" w:type="dxa"/>
              <w:bottom w:w="20" w:type="dxa"/>
              <w:right w:w="20" w:type="dxa"/>
            </w:tcMar>
            <w:vAlign w:val="center"/>
            <w:hideMark/>
          </w:tcPr>
          <w:p w14:paraId="05FBDEC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A9F614D" w14:textId="77777777" w:rsidR="005D55FC" w:rsidRPr="00114117" w:rsidRDefault="005D55FC" w:rsidP="00CA3FE5">
            <w:pPr>
              <w:pStyle w:val="movimento"/>
              <w:rPr>
                <w:color w:val="002060"/>
              </w:rPr>
            </w:pPr>
            <w:r w:rsidRPr="00114117">
              <w:rPr>
                <w:color w:val="002060"/>
              </w:rPr>
              <w:t>PARRUCCI DANILO</w:t>
            </w:r>
          </w:p>
        </w:tc>
        <w:tc>
          <w:tcPr>
            <w:tcW w:w="2200" w:type="dxa"/>
            <w:tcMar>
              <w:top w:w="20" w:type="dxa"/>
              <w:left w:w="20" w:type="dxa"/>
              <w:bottom w:w="20" w:type="dxa"/>
              <w:right w:w="20" w:type="dxa"/>
            </w:tcMar>
            <w:vAlign w:val="center"/>
            <w:hideMark/>
          </w:tcPr>
          <w:p w14:paraId="3F647FFE" w14:textId="77777777" w:rsidR="005D55FC" w:rsidRPr="00114117" w:rsidRDefault="005D55FC" w:rsidP="00CA3FE5">
            <w:pPr>
              <w:pStyle w:val="movimento2"/>
              <w:rPr>
                <w:color w:val="002060"/>
              </w:rPr>
            </w:pPr>
            <w:r w:rsidRPr="00114117">
              <w:rPr>
                <w:color w:val="002060"/>
              </w:rPr>
              <w:t xml:space="preserve">(CALCETTO CASTRUM LAURI) </w:t>
            </w:r>
          </w:p>
        </w:tc>
      </w:tr>
      <w:tr w:rsidR="005D55FC" w:rsidRPr="00114117" w14:paraId="65FFB226" w14:textId="77777777" w:rsidTr="00CA3FE5">
        <w:tc>
          <w:tcPr>
            <w:tcW w:w="2200" w:type="dxa"/>
            <w:tcMar>
              <w:top w:w="20" w:type="dxa"/>
              <w:left w:w="20" w:type="dxa"/>
              <w:bottom w:w="20" w:type="dxa"/>
              <w:right w:w="20" w:type="dxa"/>
            </w:tcMar>
            <w:vAlign w:val="center"/>
            <w:hideMark/>
          </w:tcPr>
          <w:p w14:paraId="45473413" w14:textId="77777777" w:rsidR="005D55FC" w:rsidRPr="00114117" w:rsidRDefault="005D55FC" w:rsidP="00CA3FE5">
            <w:pPr>
              <w:pStyle w:val="movimento"/>
              <w:rPr>
                <w:color w:val="002060"/>
              </w:rPr>
            </w:pPr>
            <w:r w:rsidRPr="00114117">
              <w:rPr>
                <w:color w:val="002060"/>
              </w:rPr>
              <w:t>PEREZ MALIA ALVARO</w:t>
            </w:r>
          </w:p>
        </w:tc>
        <w:tc>
          <w:tcPr>
            <w:tcW w:w="2200" w:type="dxa"/>
            <w:tcMar>
              <w:top w:w="20" w:type="dxa"/>
              <w:left w:w="20" w:type="dxa"/>
              <w:bottom w:w="20" w:type="dxa"/>
              <w:right w:w="20" w:type="dxa"/>
            </w:tcMar>
            <w:vAlign w:val="center"/>
            <w:hideMark/>
          </w:tcPr>
          <w:p w14:paraId="57A5A6DA" w14:textId="77777777" w:rsidR="005D55FC" w:rsidRPr="00114117" w:rsidRDefault="005D55FC" w:rsidP="00CA3FE5">
            <w:pPr>
              <w:pStyle w:val="movimento2"/>
              <w:rPr>
                <w:color w:val="002060"/>
              </w:rPr>
            </w:pPr>
            <w:r w:rsidRPr="00114117">
              <w:rPr>
                <w:color w:val="002060"/>
              </w:rPr>
              <w:t xml:space="preserve">(CALCETTO CASTRUM LAURI) </w:t>
            </w:r>
          </w:p>
        </w:tc>
        <w:tc>
          <w:tcPr>
            <w:tcW w:w="800" w:type="dxa"/>
            <w:tcMar>
              <w:top w:w="20" w:type="dxa"/>
              <w:left w:w="20" w:type="dxa"/>
              <w:bottom w:w="20" w:type="dxa"/>
              <w:right w:w="20" w:type="dxa"/>
            </w:tcMar>
            <w:vAlign w:val="center"/>
            <w:hideMark/>
          </w:tcPr>
          <w:p w14:paraId="08FECCE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2071C8C" w14:textId="77777777" w:rsidR="005D55FC" w:rsidRPr="00114117" w:rsidRDefault="005D55FC" w:rsidP="00CA3FE5">
            <w:pPr>
              <w:pStyle w:val="movimento"/>
              <w:rPr>
                <w:color w:val="002060"/>
              </w:rPr>
            </w:pPr>
            <w:r w:rsidRPr="00114117">
              <w:rPr>
                <w:color w:val="002060"/>
              </w:rPr>
              <w:t>BUGIARDINI CARLO</w:t>
            </w:r>
          </w:p>
        </w:tc>
        <w:tc>
          <w:tcPr>
            <w:tcW w:w="2200" w:type="dxa"/>
            <w:tcMar>
              <w:top w:w="20" w:type="dxa"/>
              <w:left w:w="20" w:type="dxa"/>
              <w:bottom w:w="20" w:type="dxa"/>
              <w:right w:w="20" w:type="dxa"/>
            </w:tcMar>
            <w:vAlign w:val="center"/>
            <w:hideMark/>
          </w:tcPr>
          <w:p w14:paraId="55DEF8E8" w14:textId="77777777" w:rsidR="005D55FC" w:rsidRPr="00114117" w:rsidRDefault="005D55FC" w:rsidP="00CA3FE5">
            <w:pPr>
              <w:pStyle w:val="movimento2"/>
              <w:rPr>
                <w:color w:val="002060"/>
              </w:rPr>
            </w:pPr>
            <w:r w:rsidRPr="00114117">
              <w:rPr>
                <w:color w:val="002060"/>
              </w:rPr>
              <w:t xml:space="preserve">(U.MANDOLESI CALCIO) </w:t>
            </w:r>
          </w:p>
        </w:tc>
      </w:tr>
    </w:tbl>
    <w:p w14:paraId="1D623BCA" w14:textId="77777777" w:rsidR="005D55FC" w:rsidRPr="00114117" w:rsidRDefault="005D55FC" w:rsidP="005D55FC">
      <w:pPr>
        <w:pStyle w:val="titolo10"/>
        <w:rPr>
          <w:rFonts w:eastAsiaTheme="minorEastAsia"/>
          <w:color w:val="002060"/>
        </w:rPr>
      </w:pPr>
      <w:r w:rsidRPr="00114117">
        <w:rPr>
          <w:color w:val="002060"/>
        </w:rPr>
        <w:t xml:space="preserve">GARE DEL 6/11/2023 </w:t>
      </w:r>
    </w:p>
    <w:p w14:paraId="5C9C8202" w14:textId="77777777" w:rsidR="005D55FC" w:rsidRPr="00114117" w:rsidRDefault="005D55FC" w:rsidP="005D55FC">
      <w:pPr>
        <w:pStyle w:val="titolo7a"/>
        <w:rPr>
          <w:color w:val="002060"/>
        </w:rPr>
      </w:pPr>
      <w:r w:rsidRPr="00114117">
        <w:rPr>
          <w:color w:val="002060"/>
        </w:rPr>
        <w:t xml:space="preserve">PROVVEDIMENTI DISCIPLINARI </w:t>
      </w:r>
    </w:p>
    <w:p w14:paraId="7B346775"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2471E074" w14:textId="77777777" w:rsidR="005D55FC" w:rsidRPr="00114117" w:rsidRDefault="005D55FC" w:rsidP="005D55FC">
      <w:pPr>
        <w:pStyle w:val="titolo30"/>
        <w:rPr>
          <w:color w:val="002060"/>
        </w:rPr>
      </w:pPr>
      <w:r w:rsidRPr="00114117">
        <w:rPr>
          <w:color w:val="002060"/>
        </w:rPr>
        <w:t xml:space="preserve">SOCIETA' </w:t>
      </w:r>
    </w:p>
    <w:p w14:paraId="3FBC79D0" w14:textId="77777777" w:rsidR="005D55FC" w:rsidRPr="00114117" w:rsidRDefault="005D55FC" w:rsidP="005D55FC">
      <w:pPr>
        <w:pStyle w:val="titolo20"/>
        <w:rPr>
          <w:color w:val="002060"/>
        </w:rPr>
      </w:pPr>
      <w:r w:rsidRPr="00114117">
        <w:rPr>
          <w:color w:val="002060"/>
        </w:rPr>
        <w:t xml:space="preserve">AMMENDA </w:t>
      </w:r>
    </w:p>
    <w:p w14:paraId="3C99F8D4" w14:textId="77777777" w:rsidR="005D55FC" w:rsidRPr="00114117" w:rsidRDefault="005D55FC" w:rsidP="005D55FC">
      <w:pPr>
        <w:pStyle w:val="diffida"/>
        <w:spacing w:before="80" w:beforeAutospacing="0" w:after="40" w:afterAutospacing="0"/>
        <w:jc w:val="left"/>
        <w:rPr>
          <w:color w:val="002060"/>
        </w:rPr>
      </w:pPr>
      <w:r w:rsidRPr="00114117">
        <w:rPr>
          <w:color w:val="002060"/>
        </w:rPr>
        <w:t xml:space="preserve">Euro 80,00 REAL FABRIANO </w:t>
      </w:r>
      <w:r w:rsidRPr="00114117">
        <w:rPr>
          <w:color w:val="002060"/>
        </w:rPr>
        <w:br/>
        <w:t xml:space="preserve">Per comportamento offensivo del proprio pubblico nei confronti dell'arbitro e dei giocatori ospiti. </w:t>
      </w:r>
    </w:p>
    <w:p w14:paraId="79EBB5CD" w14:textId="77777777" w:rsidR="005D55FC" w:rsidRPr="00114117" w:rsidRDefault="005D55FC" w:rsidP="005D55FC">
      <w:pPr>
        <w:pStyle w:val="diffida"/>
        <w:spacing w:before="80" w:beforeAutospacing="0" w:after="40" w:afterAutospacing="0"/>
        <w:jc w:val="left"/>
        <w:rPr>
          <w:color w:val="002060"/>
        </w:rPr>
      </w:pPr>
      <w:r w:rsidRPr="00114117">
        <w:rPr>
          <w:color w:val="002060"/>
        </w:rPr>
        <w:br/>
        <w:t xml:space="preserve">Euro 50,00 AVENALE </w:t>
      </w:r>
      <w:r w:rsidRPr="00114117">
        <w:rPr>
          <w:color w:val="002060"/>
        </w:rPr>
        <w:br/>
        <w:t xml:space="preserve">Per aver alcuni propri tifosi offeso l'arbitro a fine gara. </w:t>
      </w:r>
    </w:p>
    <w:p w14:paraId="62AA830A" w14:textId="77777777" w:rsidR="005D55FC" w:rsidRPr="00114117" w:rsidRDefault="005D55FC" w:rsidP="005D55FC">
      <w:pPr>
        <w:pStyle w:val="titolo30"/>
        <w:rPr>
          <w:color w:val="002060"/>
        </w:rPr>
      </w:pPr>
      <w:r w:rsidRPr="00114117">
        <w:rPr>
          <w:color w:val="002060"/>
        </w:rPr>
        <w:t xml:space="preserve">ALLENATORI </w:t>
      </w:r>
    </w:p>
    <w:p w14:paraId="4272035B"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F9FFAFC" w14:textId="77777777" w:rsidTr="00CA3FE5">
        <w:tc>
          <w:tcPr>
            <w:tcW w:w="2200" w:type="dxa"/>
            <w:tcMar>
              <w:top w:w="20" w:type="dxa"/>
              <w:left w:w="20" w:type="dxa"/>
              <w:bottom w:w="20" w:type="dxa"/>
              <w:right w:w="20" w:type="dxa"/>
            </w:tcMar>
            <w:vAlign w:val="center"/>
            <w:hideMark/>
          </w:tcPr>
          <w:p w14:paraId="2AF7830A" w14:textId="77777777" w:rsidR="005D55FC" w:rsidRPr="00114117" w:rsidRDefault="005D55FC" w:rsidP="00CA3FE5">
            <w:pPr>
              <w:pStyle w:val="movimento"/>
              <w:rPr>
                <w:color w:val="002060"/>
              </w:rPr>
            </w:pPr>
            <w:r w:rsidRPr="00114117">
              <w:rPr>
                <w:color w:val="002060"/>
              </w:rPr>
              <w:t>FANELLI MARCO</w:t>
            </w:r>
          </w:p>
        </w:tc>
        <w:tc>
          <w:tcPr>
            <w:tcW w:w="2200" w:type="dxa"/>
            <w:tcMar>
              <w:top w:w="20" w:type="dxa"/>
              <w:left w:w="20" w:type="dxa"/>
              <w:bottom w:w="20" w:type="dxa"/>
              <w:right w:w="20" w:type="dxa"/>
            </w:tcMar>
            <w:vAlign w:val="center"/>
            <w:hideMark/>
          </w:tcPr>
          <w:p w14:paraId="746AED52" w14:textId="77777777" w:rsidR="005D55FC" w:rsidRPr="00114117" w:rsidRDefault="005D55FC" w:rsidP="00CA3FE5">
            <w:pPr>
              <w:pStyle w:val="movimento2"/>
              <w:rPr>
                <w:color w:val="002060"/>
              </w:rPr>
            </w:pPr>
            <w:r w:rsidRPr="00114117">
              <w:rPr>
                <w:color w:val="002060"/>
              </w:rPr>
              <w:t xml:space="preserve">(REAL FABRIANO) </w:t>
            </w:r>
          </w:p>
        </w:tc>
        <w:tc>
          <w:tcPr>
            <w:tcW w:w="800" w:type="dxa"/>
            <w:tcMar>
              <w:top w:w="20" w:type="dxa"/>
              <w:left w:w="20" w:type="dxa"/>
              <w:bottom w:w="20" w:type="dxa"/>
              <w:right w:w="20" w:type="dxa"/>
            </w:tcMar>
            <w:vAlign w:val="center"/>
            <w:hideMark/>
          </w:tcPr>
          <w:p w14:paraId="451F691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10E517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D584D72" w14:textId="77777777" w:rsidR="005D55FC" w:rsidRPr="00114117" w:rsidRDefault="005D55FC" w:rsidP="00CA3FE5">
            <w:pPr>
              <w:pStyle w:val="movimento2"/>
              <w:rPr>
                <w:color w:val="002060"/>
              </w:rPr>
            </w:pPr>
            <w:r w:rsidRPr="00114117">
              <w:rPr>
                <w:color w:val="002060"/>
              </w:rPr>
              <w:t> </w:t>
            </w:r>
          </w:p>
        </w:tc>
      </w:tr>
    </w:tbl>
    <w:p w14:paraId="776C7707" w14:textId="77777777" w:rsidR="005D55FC" w:rsidRPr="00114117" w:rsidRDefault="005D55FC" w:rsidP="005D55FC">
      <w:pPr>
        <w:pStyle w:val="titolo30"/>
        <w:rPr>
          <w:rFonts w:eastAsiaTheme="minorEastAsia"/>
          <w:color w:val="002060"/>
        </w:rPr>
      </w:pPr>
      <w:r w:rsidRPr="00114117">
        <w:rPr>
          <w:color w:val="002060"/>
        </w:rPr>
        <w:t xml:space="preserve">CALCIATORI ESPULSI </w:t>
      </w:r>
    </w:p>
    <w:p w14:paraId="171F2D73" w14:textId="77777777" w:rsidR="005D55FC" w:rsidRPr="00114117" w:rsidRDefault="005D55FC" w:rsidP="005D55FC">
      <w:pPr>
        <w:pStyle w:val="titolo20"/>
        <w:rPr>
          <w:color w:val="002060"/>
        </w:rPr>
      </w:pPr>
      <w:r w:rsidRPr="001141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10F3C3B0" w14:textId="77777777" w:rsidTr="00CA3FE5">
        <w:tc>
          <w:tcPr>
            <w:tcW w:w="2200" w:type="dxa"/>
            <w:tcMar>
              <w:top w:w="20" w:type="dxa"/>
              <w:left w:w="20" w:type="dxa"/>
              <w:bottom w:w="20" w:type="dxa"/>
              <w:right w:w="20" w:type="dxa"/>
            </w:tcMar>
            <w:vAlign w:val="center"/>
            <w:hideMark/>
          </w:tcPr>
          <w:p w14:paraId="221F4974" w14:textId="77777777" w:rsidR="005D55FC" w:rsidRPr="00114117" w:rsidRDefault="005D55FC" w:rsidP="00CA3FE5">
            <w:pPr>
              <w:pStyle w:val="movimento"/>
              <w:rPr>
                <w:color w:val="002060"/>
              </w:rPr>
            </w:pPr>
            <w:r w:rsidRPr="00114117">
              <w:rPr>
                <w:color w:val="002060"/>
              </w:rPr>
              <w:t>FUFI MICHELE</w:t>
            </w:r>
          </w:p>
        </w:tc>
        <w:tc>
          <w:tcPr>
            <w:tcW w:w="2200" w:type="dxa"/>
            <w:tcMar>
              <w:top w:w="20" w:type="dxa"/>
              <w:left w:w="20" w:type="dxa"/>
              <w:bottom w:w="20" w:type="dxa"/>
              <w:right w:w="20" w:type="dxa"/>
            </w:tcMar>
            <w:vAlign w:val="center"/>
            <w:hideMark/>
          </w:tcPr>
          <w:p w14:paraId="2551B538" w14:textId="77777777" w:rsidR="005D55FC" w:rsidRPr="00114117" w:rsidRDefault="005D55FC" w:rsidP="00CA3FE5">
            <w:pPr>
              <w:pStyle w:val="movimento2"/>
              <w:rPr>
                <w:color w:val="002060"/>
              </w:rPr>
            </w:pPr>
            <w:r w:rsidRPr="00114117">
              <w:rPr>
                <w:color w:val="002060"/>
              </w:rPr>
              <w:t xml:space="preserve">(AVENALE) </w:t>
            </w:r>
          </w:p>
        </w:tc>
        <w:tc>
          <w:tcPr>
            <w:tcW w:w="800" w:type="dxa"/>
            <w:tcMar>
              <w:top w:w="20" w:type="dxa"/>
              <w:left w:w="20" w:type="dxa"/>
              <w:bottom w:w="20" w:type="dxa"/>
              <w:right w:w="20" w:type="dxa"/>
            </w:tcMar>
            <w:vAlign w:val="center"/>
            <w:hideMark/>
          </w:tcPr>
          <w:p w14:paraId="4AA1E32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F94701D" w14:textId="77777777" w:rsidR="005D55FC" w:rsidRPr="00114117" w:rsidRDefault="005D55FC" w:rsidP="00CA3FE5">
            <w:pPr>
              <w:pStyle w:val="movimento"/>
              <w:rPr>
                <w:color w:val="002060"/>
              </w:rPr>
            </w:pPr>
            <w:r w:rsidRPr="00114117">
              <w:rPr>
                <w:color w:val="002060"/>
              </w:rPr>
              <w:t>LAURENZI NICOLO</w:t>
            </w:r>
          </w:p>
        </w:tc>
        <w:tc>
          <w:tcPr>
            <w:tcW w:w="2200" w:type="dxa"/>
            <w:tcMar>
              <w:top w:w="20" w:type="dxa"/>
              <w:left w:w="20" w:type="dxa"/>
              <w:bottom w:w="20" w:type="dxa"/>
              <w:right w:w="20" w:type="dxa"/>
            </w:tcMar>
            <w:vAlign w:val="center"/>
            <w:hideMark/>
          </w:tcPr>
          <w:p w14:paraId="3C9DE8AB" w14:textId="77777777" w:rsidR="005D55FC" w:rsidRPr="00114117" w:rsidRDefault="005D55FC" w:rsidP="00CA3FE5">
            <w:pPr>
              <w:pStyle w:val="movimento2"/>
              <w:rPr>
                <w:color w:val="002060"/>
              </w:rPr>
            </w:pPr>
            <w:r w:rsidRPr="00114117">
              <w:rPr>
                <w:color w:val="002060"/>
              </w:rPr>
              <w:t xml:space="preserve">(REAL FABRIANO) </w:t>
            </w:r>
          </w:p>
        </w:tc>
      </w:tr>
    </w:tbl>
    <w:p w14:paraId="72A6E910"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0847F883" w14:textId="77777777" w:rsidR="005D55FC" w:rsidRPr="00114117" w:rsidRDefault="005D55FC" w:rsidP="005D55FC">
      <w:pPr>
        <w:pStyle w:val="titolo20"/>
        <w:rPr>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1A245F61" w14:textId="77777777" w:rsidTr="00CA3FE5">
        <w:tc>
          <w:tcPr>
            <w:tcW w:w="2200" w:type="dxa"/>
            <w:tcMar>
              <w:top w:w="20" w:type="dxa"/>
              <w:left w:w="20" w:type="dxa"/>
              <w:bottom w:w="20" w:type="dxa"/>
              <w:right w:w="20" w:type="dxa"/>
            </w:tcMar>
            <w:vAlign w:val="center"/>
            <w:hideMark/>
          </w:tcPr>
          <w:p w14:paraId="4C156A11" w14:textId="77777777" w:rsidR="005D55FC" w:rsidRPr="00114117" w:rsidRDefault="005D55FC" w:rsidP="00CA3FE5">
            <w:pPr>
              <w:pStyle w:val="movimento"/>
              <w:rPr>
                <w:color w:val="002060"/>
              </w:rPr>
            </w:pPr>
            <w:r w:rsidRPr="00114117">
              <w:rPr>
                <w:color w:val="002060"/>
              </w:rPr>
              <w:t>CRESCENTINI SIMONE</w:t>
            </w:r>
          </w:p>
        </w:tc>
        <w:tc>
          <w:tcPr>
            <w:tcW w:w="2200" w:type="dxa"/>
            <w:tcMar>
              <w:top w:w="20" w:type="dxa"/>
              <w:left w:w="20" w:type="dxa"/>
              <w:bottom w:w="20" w:type="dxa"/>
              <w:right w:w="20" w:type="dxa"/>
            </w:tcMar>
            <w:vAlign w:val="center"/>
            <w:hideMark/>
          </w:tcPr>
          <w:p w14:paraId="6C92FC05" w14:textId="77777777" w:rsidR="005D55FC" w:rsidRPr="00114117" w:rsidRDefault="005D55FC" w:rsidP="00CA3FE5">
            <w:pPr>
              <w:pStyle w:val="movimento2"/>
              <w:rPr>
                <w:color w:val="002060"/>
              </w:rPr>
            </w:pPr>
            <w:r w:rsidRPr="00114117">
              <w:rPr>
                <w:color w:val="002060"/>
              </w:rPr>
              <w:t xml:space="preserve">(REAL FABRIANO) </w:t>
            </w:r>
          </w:p>
        </w:tc>
        <w:tc>
          <w:tcPr>
            <w:tcW w:w="800" w:type="dxa"/>
            <w:tcMar>
              <w:top w:w="20" w:type="dxa"/>
              <w:left w:w="20" w:type="dxa"/>
              <w:bottom w:w="20" w:type="dxa"/>
              <w:right w:w="20" w:type="dxa"/>
            </w:tcMar>
            <w:vAlign w:val="center"/>
            <w:hideMark/>
          </w:tcPr>
          <w:p w14:paraId="5DDB309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CE41CE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63569B1" w14:textId="77777777" w:rsidR="005D55FC" w:rsidRPr="00114117" w:rsidRDefault="005D55FC" w:rsidP="00CA3FE5">
            <w:pPr>
              <w:pStyle w:val="movimento2"/>
              <w:rPr>
                <w:color w:val="002060"/>
              </w:rPr>
            </w:pPr>
            <w:r w:rsidRPr="00114117">
              <w:rPr>
                <w:color w:val="002060"/>
              </w:rPr>
              <w:t> </w:t>
            </w:r>
          </w:p>
        </w:tc>
      </w:tr>
    </w:tbl>
    <w:p w14:paraId="006BC8EF" w14:textId="77777777" w:rsidR="005D55FC" w:rsidRPr="00114117" w:rsidRDefault="005D55FC" w:rsidP="005D55FC">
      <w:pPr>
        <w:pStyle w:val="titolo20"/>
        <w:rPr>
          <w:rFonts w:eastAsiaTheme="minorEastAsia"/>
          <w:color w:val="002060"/>
        </w:rPr>
      </w:pPr>
      <w:r w:rsidRPr="0011411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BC4B34A" w14:textId="77777777" w:rsidTr="00CA3FE5">
        <w:tc>
          <w:tcPr>
            <w:tcW w:w="2200" w:type="dxa"/>
            <w:tcMar>
              <w:top w:w="20" w:type="dxa"/>
              <w:left w:w="20" w:type="dxa"/>
              <w:bottom w:w="20" w:type="dxa"/>
              <w:right w:w="20" w:type="dxa"/>
            </w:tcMar>
            <w:vAlign w:val="center"/>
            <w:hideMark/>
          </w:tcPr>
          <w:p w14:paraId="4208313F" w14:textId="77777777" w:rsidR="005D55FC" w:rsidRPr="00114117" w:rsidRDefault="005D55FC" w:rsidP="00CA3FE5">
            <w:pPr>
              <w:pStyle w:val="movimento"/>
              <w:rPr>
                <w:color w:val="002060"/>
              </w:rPr>
            </w:pPr>
            <w:r w:rsidRPr="00114117">
              <w:rPr>
                <w:color w:val="002060"/>
              </w:rPr>
              <w:t>LAMBERTUCCI MANUEL</w:t>
            </w:r>
          </w:p>
        </w:tc>
        <w:tc>
          <w:tcPr>
            <w:tcW w:w="2200" w:type="dxa"/>
            <w:tcMar>
              <w:top w:w="20" w:type="dxa"/>
              <w:left w:w="20" w:type="dxa"/>
              <w:bottom w:w="20" w:type="dxa"/>
              <w:right w:w="20" w:type="dxa"/>
            </w:tcMar>
            <w:vAlign w:val="center"/>
            <w:hideMark/>
          </w:tcPr>
          <w:p w14:paraId="4F560F1C" w14:textId="77777777" w:rsidR="005D55FC" w:rsidRPr="00114117" w:rsidRDefault="005D55FC" w:rsidP="00CA3FE5">
            <w:pPr>
              <w:pStyle w:val="movimento2"/>
              <w:rPr>
                <w:color w:val="002060"/>
              </w:rPr>
            </w:pPr>
            <w:r w:rsidRPr="00114117">
              <w:rPr>
                <w:color w:val="002060"/>
              </w:rPr>
              <w:t xml:space="preserve">(AVENALE) </w:t>
            </w:r>
          </w:p>
        </w:tc>
        <w:tc>
          <w:tcPr>
            <w:tcW w:w="800" w:type="dxa"/>
            <w:tcMar>
              <w:top w:w="20" w:type="dxa"/>
              <w:left w:w="20" w:type="dxa"/>
              <w:bottom w:w="20" w:type="dxa"/>
              <w:right w:w="20" w:type="dxa"/>
            </w:tcMar>
            <w:vAlign w:val="center"/>
            <w:hideMark/>
          </w:tcPr>
          <w:p w14:paraId="338E869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DCDBAB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880442F" w14:textId="77777777" w:rsidR="005D55FC" w:rsidRPr="00114117" w:rsidRDefault="005D55FC" w:rsidP="00CA3FE5">
            <w:pPr>
              <w:pStyle w:val="movimento2"/>
              <w:rPr>
                <w:color w:val="002060"/>
              </w:rPr>
            </w:pPr>
            <w:r w:rsidRPr="00114117">
              <w:rPr>
                <w:color w:val="002060"/>
              </w:rPr>
              <w:t> </w:t>
            </w:r>
          </w:p>
        </w:tc>
      </w:tr>
    </w:tbl>
    <w:p w14:paraId="541EED28" w14:textId="77777777" w:rsidR="005D55FC" w:rsidRDefault="005D55FC" w:rsidP="005D55FC">
      <w:pPr>
        <w:pStyle w:val="breakline"/>
        <w:rPr>
          <w:color w:val="002060"/>
        </w:rPr>
      </w:pPr>
    </w:p>
    <w:p w14:paraId="417CF81D"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2474F8B"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4C36DA0" w14:textId="77777777" w:rsidR="005D55FC" w:rsidRPr="00114117" w:rsidRDefault="005D55FC" w:rsidP="005D55FC">
      <w:pPr>
        <w:pStyle w:val="breakline"/>
        <w:rPr>
          <w:rFonts w:eastAsiaTheme="minorEastAsia"/>
          <w:color w:val="002060"/>
        </w:rPr>
      </w:pPr>
    </w:p>
    <w:p w14:paraId="48515CC8" w14:textId="77777777" w:rsidR="005D55FC" w:rsidRPr="00114117" w:rsidRDefault="005D55FC" w:rsidP="005D55FC">
      <w:pPr>
        <w:pStyle w:val="titoloprinc0"/>
        <w:rPr>
          <w:color w:val="002060"/>
        </w:rPr>
      </w:pPr>
      <w:r w:rsidRPr="00114117">
        <w:rPr>
          <w:color w:val="002060"/>
        </w:rPr>
        <w:t>CLASSIFICA</w:t>
      </w:r>
    </w:p>
    <w:p w14:paraId="74612D55" w14:textId="77777777" w:rsidR="005D55FC" w:rsidRPr="00114117" w:rsidRDefault="005D55FC" w:rsidP="005D55FC">
      <w:pPr>
        <w:pStyle w:val="breakline"/>
        <w:rPr>
          <w:color w:val="002060"/>
        </w:rPr>
      </w:pPr>
    </w:p>
    <w:p w14:paraId="4F151D6C" w14:textId="77777777" w:rsidR="005D55FC" w:rsidRPr="00114117" w:rsidRDefault="005D55FC" w:rsidP="005D55FC">
      <w:pPr>
        <w:pStyle w:val="breakline"/>
        <w:rPr>
          <w:color w:val="002060"/>
        </w:rPr>
      </w:pPr>
    </w:p>
    <w:p w14:paraId="7816A8B3"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4D6CA745"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2CD85"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32FC6"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C8B34"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546A6"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4126B"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34A9D"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26EA2"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B1198"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EDEC5"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4EA48" w14:textId="77777777" w:rsidR="005D55FC" w:rsidRPr="00114117" w:rsidRDefault="005D55FC" w:rsidP="00CA3FE5">
            <w:pPr>
              <w:pStyle w:val="headertabella0"/>
              <w:rPr>
                <w:color w:val="002060"/>
              </w:rPr>
            </w:pPr>
            <w:r w:rsidRPr="00114117">
              <w:rPr>
                <w:color w:val="002060"/>
              </w:rPr>
              <w:t>PE</w:t>
            </w:r>
          </w:p>
        </w:tc>
      </w:tr>
      <w:tr w:rsidR="005D55FC" w:rsidRPr="00114117" w14:paraId="71352185"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9D71C" w14:textId="77777777" w:rsidR="005D55FC" w:rsidRPr="00114117" w:rsidRDefault="005D55FC" w:rsidP="00CA3FE5">
            <w:pPr>
              <w:pStyle w:val="rowtabella0"/>
              <w:rPr>
                <w:color w:val="002060"/>
              </w:rPr>
            </w:pPr>
            <w:r w:rsidRPr="00114117">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E2D3A"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050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BA3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8375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9AA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4839"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6BBB"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A12E"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16B0" w14:textId="77777777" w:rsidR="005D55FC" w:rsidRPr="00114117" w:rsidRDefault="005D55FC" w:rsidP="00CA3FE5">
            <w:pPr>
              <w:pStyle w:val="rowtabella0"/>
              <w:jc w:val="center"/>
              <w:rPr>
                <w:color w:val="002060"/>
              </w:rPr>
            </w:pPr>
            <w:r w:rsidRPr="00114117">
              <w:rPr>
                <w:color w:val="002060"/>
              </w:rPr>
              <w:t>0</w:t>
            </w:r>
          </w:p>
        </w:tc>
      </w:tr>
      <w:tr w:rsidR="005D55FC" w:rsidRPr="00114117" w14:paraId="74FF6D5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3E561" w14:textId="77777777" w:rsidR="005D55FC" w:rsidRPr="00114117" w:rsidRDefault="005D55FC" w:rsidP="00CA3FE5">
            <w:pPr>
              <w:pStyle w:val="rowtabella0"/>
              <w:rPr>
                <w:color w:val="002060"/>
              </w:rPr>
            </w:pPr>
            <w:r w:rsidRPr="0011411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69AC"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9E2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7676"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6D3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8142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CE7B"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E6C7"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52C92"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B36E" w14:textId="77777777" w:rsidR="005D55FC" w:rsidRPr="00114117" w:rsidRDefault="005D55FC" w:rsidP="00CA3FE5">
            <w:pPr>
              <w:pStyle w:val="rowtabella0"/>
              <w:jc w:val="center"/>
              <w:rPr>
                <w:color w:val="002060"/>
              </w:rPr>
            </w:pPr>
            <w:r w:rsidRPr="00114117">
              <w:rPr>
                <w:color w:val="002060"/>
              </w:rPr>
              <w:t>0</w:t>
            </w:r>
          </w:p>
        </w:tc>
      </w:tr>
      <w:tr w:rsidR="005D55FC" w:rsidRPr="00114117" w14:paraId="70BE83F9"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33991" w14:textId="77777777" w:rsidR="005D55FC" w:rsidRPr="00114117" w:rsidRDefault="005D55FC" w:rsidP="00CA3FE5">
            <w:pPr>
              <w:pStyle w:val="rowtabella0"/>
              <w:rPr>
                <w:color w:val="002060"/>
              </w:rPr>
            </w:pPr>
            <w:r w:rsidRPr="00114117">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2CBE"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504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E380"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7D5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61C4"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9823"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3AFA"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4E80"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81DB" w14:textId="77777777" w:rsidR="005D55FC" w:rsidRPr="00114117" w:rsidRDefault="005D55FC" w:rsidP="00CA3FE5">
            <w:pPr>
              <w:pStyle w:val="rowtabella0"/>
              <w:jc w:val="center"/>
              <w:rPr>
                <w:color w:val="002060"/>
              </w:rPr>
            </w:pPr>
            <w:r w:rsidRPr="00114117">
              <w:rPr>
                <w:color w:val="002060"/>
              </w:rPr>
              <w:t>0</w:t>
            </w:r>
          </w:p>
        </w:tc>
      </w:tr>
      <w:tr w:rsidR="005D55FC" w:rsidRPr="00114117" w14:paraId="3E550AD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9EA5B" w14:textId="77777777" w:rsidR="005D55FC" w:rsidRPr="00114117" w:rsidRDefault="005D55FC" w:rsidP="00CA3FE5">
            <w:pPr>
              <w:pStyle w:val="rowtabella0"/>
              <w:rPr>
                <w:color w:val="002060"/>
              </w:rPr>
            </w:pPr>
            <w:r w:rsidRPr="00114117">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08B7C"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F98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7B18"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082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7C876"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4037"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66A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D0B5B"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9711B" w14:textId="77777777" w:rsidR="005D55FC" w:rsidRPr="00114117" w:rsidRDefault="005D55FC" w:rsidP="00CA3FE5">
            <w:pPr>
              <w:pStyle w:val="rowtabella0"/>
              <w:jc w:val="center"/>
              <w:rPr>
                <w:color w:val="002060"/>
              </w:rPr>
            </w:pPr>
            <w:r w:rsidRPr="00114117">
              <w:rPr>
                <w:color w:val="002060"/>
              </w:rPr>
              <w:t>0</w:t>
            </w:r>
          </w:p>
        </w:tc>
      </w:tr>
      <w:tr w:rsidR="005D55FC" w:rsidRPr="00114117" w14:paraId="6688E1C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E125A" w14:textId="77777777" w:rsidR="005D55FC" w:rsidRPr="00114117" w:rsidRDefault="005D55FC" w:rsidP="00CA3FE5">
            <w:pPr>
              <w:pStyle w:val="rowtabella0"/>
              <w:rPr>
                <w:color w:val="002060"/>
              </w:rPr>
            </w:pPr>
            <w:r w:rsidRPr="0011411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F9A2"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AE1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8ED0"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9A3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E922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9FDA5"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7930"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9DC89"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5326" w14:textId="77777777" w:rsidR="005D55FC" w:rsidRPr="00114117" w:rsidRDefault="005D55FC" w:rsidP="00CA3FE5">
            <w:pPr>
              <w:pStyle w:val="rowtabella0"/>
              <w:jc w:val="center"/>
              <w:rPr>
                <w:color w:val="002060"/>
              </w:rPr>
            </w:pPr>
            <w:r w:rsidRPr="00114117">
              <w:rPr>
                <w:color w:val="002060"/>
              </w:rPr>
              <w:t>0</w:t>
            </w:r>
          </w:p>
        </w:tc>
      </w:tr>
      <w:tr w:rsidR="005D55FC" w:rsidRPr="00114117" w14:paraId="0FC0F0F7"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A4445" w14:textId="77777777" w:rsidR="005D55FC" w:rsidRPr="00114117" w:rsidRDefault="005D55FC" w:rsidP="00CA3FE5">
            <w:pPr>
              <w:pStyle w:val="rowtabella0"/>
              <w:rPr>
                <w:color w:val="002060"/>
              </w:rPr>
            </w:pPr>
            <w:r w:rsidRPr="00114117">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CEA7"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B05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FB58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E7E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AB8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A093"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F51B"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CE2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4A43" w14:textId="77777777" w:rsidR="005D55FC" w:rsidRPr="00114117" w:rsidRDefault="005D55FC" w:rsidP="00CA3FE5">
            <w:pPr>
              <w:pStyle w:val="rowtabella0"/>
              <w:jc w:val="center"/>
              <w:rPr>
                <w:color w:val="002060"/>
              </w:rPr>
            </w:pPr>
            <w:r w:rsidRPr="00114117">
              <w:rPr>
                <w:color w:val="002060"/>
              </w:rPr>
              <w:t>0</w:t>
            </w:r>
          </w:p>
        </w:tc>
      </w:tr>
      <w:tr w:rsidR="005D55FC" w:rsidRPr="00114117" w14:paraId="4025FFF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8FAAF" w14:textId="77777777" w:rsidR="005D55FC" w:rsidRPr="00114117" w:rsidRDefault="005D55FC" w:rsidP="00CA3FE5">
            <w:pPr>
              <w:pStyle w:val="rowtabella0"/>
              <w:rPr>
                <w:color w:val="002060"/>
              </w:rPr>
            </w:pPr>
            <w:r w:rsidRPr="00114117">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0C4D"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C23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5C1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F3D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40E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75719"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45FA"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773D"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3CE5" w14:textId="77777777" w:rsidR="005D55FC" w:rsidRPr="00114117" w:rsidRDefault="005D55FC" w:rsidP="00CA3FE5">
            <w:pPr>
              <w:pStyle w:val="rowtabella0"/>
              <w:jc w:val="center"/>
              <w:rPr>
                <w:color w:val="002060"/>
              </w:rPr>
            </w:pPr>
            <w:r w:rsidRPr="00114117">
              <w:rPr>
                <w:color w:val="002060"/>
              </w:rPr>
              <w:t>0</w:t>
            </w:r>
          </w:p>
        </w:tc>
      </w:tr>
      <w:tr w:rsidR="005D55FC" w:rsidRPr="00114117" w14:paraId="31475F0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8D031" w14:textId="77777777" w:rsidR="005D55FC" w:rsidRPr="00114117" w:rsidRDefault="005D55FC" w:rsidP="00CA3FE5">
            <w:pPr>
              <w:pStyle w:val="rowtabella0"/>
              <w:rPr>
                <w:color w:val="002060"/>
              </w:rPr>
            </w:pPr>
            <w:r w:rsidRPr="00114117">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A32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96E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5136"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812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6473"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45ADC"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5D8C"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7A378"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03BD" w14:textId="77777777" w:rsidR="005D55FC" w:rsidRPr="00114117" w:rsidRDefault="005D55FC" w:rsidP="00CA3FE5">
            <w:pPr>
              <w:pStyle w:val="rowtabella0"/>
              <w:jc w:val="center"/>
              <w:rPr>
                <w:color w:val="002060"/>
              </w:rPr>
            </w:pPr>
            <w:r w:rsidRPr="00114117">
              <w:rPr>
                <w:color w:val="002060"/>
              </w:rPr>
              <w:t>0</w:t>
            </w:r>
          </w:p>
        </w:tc>
      </w:tr>
      <w:tr w:rsidR="005D55FC" w:rsidRPr="00114117" w14:paraId="0538483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1447B6" w14:textId="77777777" w:rsidR="005D55FC" w:rsidRPr="00114117" w:rsidRDefault="005D55FC" w:rsidP="00CA3FE5">
            <w:pPr>
              <w:pStyle w:val="rowtabella0"/>
              <w:rPr>
                <w:color w:val="002060"/>
              </w:rPr>
            </w:pPr>
            <w:r w:rsidRPr="0011411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DA40"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878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FAA9F"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15D2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0186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61DAF"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A7BA"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6CA6"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13A9" w14:textId="77777777" w:rsidR="005D55FC" w:rsidRPr="00114117" w:rsidRDefault="005D55FC" w:rsidP="00CA3FE5">
            <w:pPr>
              <w:pStyle w:val="rowtabella0"/>
              <w:jc w:val="center"/>
              <w:rPr>
                <w:color w:val="002060"/>
              </w:rPr>
            </w:pPr>
            <w:r w:rsidRPr="00114117">
              <w:rPr>
                <w:color w:val="002060"/>
              </w:rPr>
              <w:t>0</w:t>
            </w:r>
          </w:p>
        </w:tc>
      </w:tr>
      <w:tr w:rsidR="005D55FC" w:rsidRPr="00114117" w14:paraId="4A65BF3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7F9CA" w14:textId="77777777" w:rsidR="005D55FC" w:rsidRPr="00114117" w:rsidRDefault="005D55FC" w:rsidP="00CA3FE5">
            <w:pPr>
              <w:pStyle w:val="rowtabella0"/>
              <w:rPr>
                <w:color w:val="002060"/>
                <w:lang w:val="es-ES"/>
              </w:rPr>
            </w:pPr>
            <w:r w:rsidRPr="00114117">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6ABF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576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521F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4F8F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F03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E31E"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C2C7"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0DB5"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7A230" w14:textId="77777777" w:rsidR="005D55FC" w:rsidRPr="00114117" w:rsidRDefault="005D55FC" w:rsidP="00CA3FE5">
            <w:pPr>
              <w:pStyle w:val="rowtabella0"/>
              <w:jc w:val="center"/>
              <w:rPr>
                <w:color w:val="002060"/>
              </w:rPr>
            </w:pPr>
            <w:r w:rsidRPr="00114117">
              <w:rPr>
                <w:color w:val="002060"/>
              </w:rPr>
              <w:t>0</w:t>
            </w:r>
          </w:p>
        </w:tc>
      </w:tr>
      <w:tr w:rsidR="005D55FC" w:rsidRPr="00114117" w14:paraId="4DDCD87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5682A" w14:textId="77777777" w:rsidR="005D55FC" w:rsidRPr="00114117" w:rsidRDefault="005D55FC" w:rsidP="00CA3FE5">
            <w:pPr>
              <w:pStyle w:val="rowtabella0"/>
              <w:rPr>
                <w:color w:val="002060"/>
              </w:rPr>
            </w:pPr>
            <w:r w:rsidRPr="00114117">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9DC2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006F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8AF3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6974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5CDB7"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C04A"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ADCC8"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4AEE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FAB6" w14:textId="77777777" w:rsidR="005D55FC" w:rsidRPr="00114117" w:rsidRDefault="005D55FC" w:rsidP="00CA3FE5">
            <w:pPr>
              <w:pStyle w:val="rowtabella0"/>
              <w:jc w:val="center"/>
              <w:rPr>
                <w:color w:val="002060"/>
              </w:rPr>
            </w:pPr>
            <w:r w:rsidRPr="00114117">
              <w:rPr>
                <w:color w:val="002060"/>
              </w:rPr>
              <w:t>0</w:t>
            </w:r>
          </w:p>
        </w:tc>
      </w:tr>
      <w:tr w:rsidR="005D55FC" w:rsidRPr="00114117" w14:paraId="531B428F"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69C1A6" w14:textId="77777777" w:rsidR="005D55FC" w:rsidRPr="00114117" w:rsidRDefault="005D55FC" w:rsidP="00CA3FE5">
            <w:pPr>
              <w:pStyle w:val="rowtabella0"/>
              <w:rPr>
                <w:color w:val="002060"/>
              </w:rPr>
            </w:pPr>
            <w:r w:rsidRPr="0011411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C46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D87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614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04A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79271"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9DFD9"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9021"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050D"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8D02" w14:textId="77777777" w:rsidR="005D55FC" w:rsidRPr="00114117" w:rsidRDefault="005D55FC" w:rsidP="00CA3FE5">
            <w:pPr>
              <w:pStyle w:val="rowtabella0"/>
              <w:jc w:val="center"/>
              <w:rPr>
                <w:color w:val="002060"/>
              </w:rPr>
            </w:pPr>
            <w:r w:rsidRPr="00114117">
              <w:rPr>
                <w:color w:val="002060"/>
              </w:rPr>
              <w:t>0</w:t>
            </w:r>
          </w:p>
        </w:tc>
      </w:tr>
    </w:tbl>
    <w:p w14:paraId="57D54569" w14:textId="77777777" w:rsidR="005D55FC" w:rsidRPr="00114117" w:rsidRDefault="005D55FC" w:rsidP="005D55FC">
      <w:pPr>
        <w:pStyle w:val="breakline"/>
        <w:rPr>
          <w:rFonts w:eastAsiaTheme="minorEastAsia"/>
          <w:color w:val="002060"/>
        </w:rPr>
      </w:pPr>
    </w:p>
    <w:p w14:paraId="2BD4C1CF" w14:textId="77777777" w:rsidR="005D55FC" w:rsidRPr="00114117" w:rsidRDefault="005D55FC" w:rsidP="005D55FC">
      <w:pPr>
        <w:pStyle w:val="breakline"/>
        <w:rPr>
          <w:color w:val="002060"/>
        </w:rPr>
      </w:pPr>
    </w:p>
    <w:p w14:paraId="1C1BF4EC" w14:textId="77777777" w:rsidR="005D55FC" w:rsidRPr="00114117" w:rsidRDefault="005D55FC" w:rsidP="005D55FC">
      <w:pPr>
        <w:pStyle w:val="sottotitolocampionato10"/>
        <w:rPr>
          <w:color w:val="002060"/>
        </w:rPr>
      </w:pPr>
      <w:r w:rsidRPr="001141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58EF3D40"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FC996"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5871C"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D34AF"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AEC8C"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1A1EF"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E16F4"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37346"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9F5BC"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4F4B4"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C7B33" w14:textId="77777777" w:rsidR="005D55FC" w:rsidRPr="00114117" w:rsidRDefault="005D55FC" w:rsidP="00CA3FE5">
            <w:pPr>
              <w:pStyle w:val="headertabella0"/>
              <w:rPr>
                <w:color w:val="002060"/>
              </w:rPr>
            </w:pPr>
            <w:r w:rsidRPr="00114117">
              <w:rPr>
                <w:color w:val="002060"/>
              </w:rPr>
              <w:t>PE</w:t>
            </w:r>
          </w:p>
        </w:tc>
      </w:tr>
      <w:tr w:rsidR="005D55FC" w:rsidRPr="00114117" w14:paraId="340B67BC"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DA567" w14:textId="77777777" w:rsidR="005D55FC" w:rsidRPr="00114117" w:rsidRDefault="005D55FC" w:rsidP="00CA3FE5">
            <w:pPr>
              <w:pStyle w:val="rowtabella0"/>
              <w:rPr>
                <w:color w:val="002060"/>
              </w:rPr>
            </w:pPr>
            <w:r w:rsidRPr="00114117">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4280"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F97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E648A"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CF15"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C476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AF355" w14:textId="77777777" w:rsidR="005D55FC" w:rsidRPr="00114117" w:rsidRDefault="005D55FC" w:rsidP="00CA3FE5">
            <w:pPr>
              <w:pStyle w:val="rowtabella0"/>
              <w:jc w:val="center"/>
              <w:rPr>
                <w:color w:val="002060"/>
              </w:rPr>
            </w:pPr>
            <w:r w:rsidRPr="001141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EC54"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344D"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2306" w14:textId="77777777" w:rsidR="005D55FC" w:rsidRPr="00114117" w:rsidRDefault="005D55FC" w:rsidP="00CA3FE5">
            <w:pPr>
              <w:pStyle w:val="rowtabella0"/>
              <w:jc w:val="center"/>
              <w:rPr>
                <w:color w:val="002060"/>
              </w:rPr>
            </w:pPr>
            <w:r w:rsidRPr="00114117">
              <w:rPr>
                <w:color w:val="002060"/>
              </w:rPr>
              <w:t>0</w:t>
            </w:r>
          </w:p>
        </w:tc>
      </w:tr>
      <w:tr w:rsidR="005D55FC" w:rsidRPr="00114117" w14:paraId="6D1320B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766DF" w14:textId="77777777" w:rsidR="005D55FC" w:rsidRPr="00114117" w:rsidRDefault="005D55FC" w:rsidP="00CA3FE5">
            <w:pPr>
              <w:pStyle w:val="rowtabella0"/>
              <w:rPr>
                <w:color w:val="002060"/>
                <w:lang w:val="es-ES"/>
              </w:rPr>
            </w:pPr>
            <w:r w:rsidRPr="0011411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4F1B"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8D5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DD81"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7FB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983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AF94"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97AE"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E306"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3DD7" w14:textId="77777777" w:rsidR="005D55FC" w:rsidRPr="00114117" w:rsidRDefault="005D55FC" w:rsidP="00CA3FE5">
            <w:pPr>
              <w:pStyle w:val="rowtabella0"/>
              <w:jc w:val="center"/>
              <w:rPr>
                <w:color w:val="002060"/>
              </w:rPr>
            </w:pPr>
            <w:r w:rsidRPr="00114117">
              <w:rPr>
                <w:color w:val="002060"/>
              </w:rPr>
              <w:t>0</w:t>
            </w:r>
          </w:p>
        </w:tc>
      </w:tr>
      <w:tr w:rsidR="005D55FC" w:rsidRPr="00114117" w14:paraId="74EB58A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B14DA" w14:textId="77777777" w:rsidR="005D55FC" w:rsidRPr="00114117" w:rsidRDefault="005D55FC" w:rsidP="00CA3FE5">
            <w:pPr>
              <w:pStyle w:val="rowtabella0"/>
              <w:rPr>
                <w:color w:val="002060"/>
              </w:rPr>
            </w:pPr>
            <w:r w:rsidRPr="00114117">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BB927"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CB5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591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C5C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B3D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463F"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B940"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A856"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CE26" w14:textId="77777777" w:rsidR="005D55FC" w:rsidRPr="00114117" w:rsidRDefault="005D55FC" w:rsidP="00CA3FE5">
            <w:pPr>
              <w:pStyle w:val="rowtabella0"/>
              <w:jc w:val="center"/>
              <w:rPr>
                <w:color w:val="002060"/>
              </w:rPr>
            </w:pPr>
            <w:r w:rsidRPr="00114117">
              <w:rPr>
                <w:color w:val="002060"/>
              </w:rPr>
              <w:t>0</w:t>
            </w:r>
          </w:p>
        </w:tc>
      </w:tr>
      <w:tr w:rsidR="005D55FC" w:rsidRPr="00114117" w14:paraId="0A3A5A2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4D823" w14:textId="77777777" w:rsidR="005D55FC" w:rsidRPr="00114117" w:rsidRDefault="005D55FC" w:rsidP="00CA3FE5">
            <w:pPr>
              <w:pStyle w:val="rowtabella0"/>
              <w:rPr>
                <w:color w:val="002060"/>
              </w:rPr>
            </w:pPr>
            <w:r w:rsidRPr="00114117">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65B2"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333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48E9"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CA6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3D8F"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491FC"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2DC4"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7B09"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E095E" w14:textId="77777777" w:rsidR="005D55FC" w:rsidRPr="00114117" w:rsidRDefault="005D55FC" w:rsidP="00CA3FE5">
            <w:pPr>
              <w:pStyle w:val="rowtabella0"/>
              <w:jc w:val="center"/>
              <w:rPr>
                <w:color w:val="002060"/>
              </w:rPr>
            </w:pPr>
            <w:r w:rsidRPr="00114117">
              <w:rPr>
                <w:color w:val="002060"/>
              </w:rPr>
              <w:t>0</w:t>
            </w:r>
          </w:p>
        </w:tc>
      </w:tr>
      <w:tr w:rsidR="005D55FC" w:rsidRPr="00114117" w14:paraId="6554A92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15F82" w14:textId="77777777" w:rsidR="005D55FC" w:rsidRPr="00114117" w:rsidRDefault="005D55FC" w:rsidP="00CA3FE5">
            <w:pPr>
              <w:pStyle w:val="rowtabella0"/>
              <w:rPr>
                <w:color w:val="002060"/>
              </w:rPr>
            </w:pPr>
            <w:r w:rsidRPr="00114117">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9FA28"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BB2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B34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0FBD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5EC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6231"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B53D"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EAAE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D755" w14:textId="77777777" w:rsidR="005D55FC" w:rsidRPr="00114117" w:rsidRDefault="005D55FC" w:rsidP="00CA3FE5">
            <w:pPr>
              <w:pStyle w:val="rowtabella0"/>
              <w:jc w:val="center"/>
              <w:rPr>
                <w:color w:val="002060"/>
              </w:rPr>
            </w:pPr>
            <w:r w:rsidRPr="00114117">
              <w:rPr>
                <w:color w:val="002060"/>
              </w:rPr>
              <w:t>0</w:t>
            </w:r>
          </w:p>
        </w:tc>
      </w:tr>
      <w:tr w:rsidR="005D55FC" w:rsidRPr="00114117" w14:paraId="339433B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B0041" w14:textId="77777777" w:rsidR="005D55FC" w:rsidRPr="00114117" w:rsidRDefault="005D55FC" w:rsidP="00CA3FE5">
            <w:pPr>
              <w:pStyle w:val="rowtabella0"/>
              <w:rPr>
                <w:color w:val="002060"/>
              </w:rPr>
            </w:pPr>
            <w:r w:rsidRPr="00114117">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C6D0"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BD2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65B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466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DDE00"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4DC9"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7032C"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158B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6B5B" w14:textId="77777777" w:rsidR="005D55FC" w:rsidRPr="00114117" w:rsidRDefault="005D55FC" w:rsidP="00CA3FE5">
            <w:pPr>
              <w:pStyle w:val="rowtabella0"/>
              <w:jc w:val="center"/>
              <w:rPr>
                <w:color w:val="002060"/>
              </w:rPr>
            </w:pPr>
            <w:r w:rsidRPr="00114117">
              <w:rPr>
                <w:color w:val="002060"/>
              </w:rPr>
              <w:t>0</w:t>
            </w:r>
          </w:p>
        </w:tc>
      </w:tr>
      <w:tr w:rsidR="005D55FC" w:rsidRPr="00114117" w14:paraId="3949F59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19D8B" w14:textId="77777777" w:rsidR="005D55FC" w:rsidRPr="00114117" w:rsidRDefault="005D55FC" w:rsidP="00CA3FE5">
            <w:pPr>
              <w:pStyle w:val="rowtabella0"/>
              <w:rPr>
                <w:color w:val="002060"/>
              </w:rPr>
            </w:pPr>
            <w:r w:rsidRPr="00114117">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5CD11"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CA6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F1B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DB15"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8EE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A27C"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7C6F" w14:textId="77777777" w:rsidR="005D55FC" w:rsidRPr="00114117" w:rsidRDefault="005D55FC" w:rsidP="00CA3FE5">
            <w:pPr>
              <w:pStyle w:val="rowtabella0"/>
              <w:jc w:val="center"/>
              <w:rPr>
                <w:color w:val="002060"/>
              </w:rPr>
            </w:pPr>
            <w:r w:rsidRPr="001141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A53C"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D2C0" w14:textId="77777777" w:rsidR="005D55FC" w:rsidRPr="00114117" w:rsidRDefault="005D55FC" w:rsidP="00CA3FE5">
            <w:pPr>
              <w:pStyle w:val="rowtabella0"/>
              <w:jc w:val="center"/>
              <w:rPr>
                <w:color w:val="002060"/>
              </w:rPr>
            </w:pPr>
            <w:r w:rsidRPr="00114117">
              <w:rPr>
                <w:color w:val="002060"/>
              </w:rPr>
              <w:t>0</w:t>
            </w:r>
          </w:p>
        </w:tc>
      </w:tr>
      <w:tr w:rsidR="005D55FC" w:rsidRPr="00114117" w14:paraId="5BC4542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F02D5" w14:textId="77777777" w:rsidR="005D55FC" w:rsidRPr="00114117" w:rsidRDefault="005D55FC" w:rsidP="00CA3FE5">
            <w:pPr>
              <w:pStyle w:val="rowtabella0"/>
              <w:rPr>
                <w:color w:val="002060"/>
              </w:rPr>
            </w:pPr>
            <w:r w:rsidRPr="0011411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9DF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E3F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5F0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EAD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0A0D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C33B"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87F9"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2379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9246" w14:textId="77777777" w:rsidR="005D55FC" w:rsidRPr="00114117" w:rsidRDefault="005D55FC" w:rsidP="00CA3FE5">
            <w:pPr>
              <w:pStyle w:val="rowtabella0"/>
              <w:jc w:val="center"/>
              <w:rPr>
                <w:color w:val="002060"/>
              </w:rPr>
            </w:pPr>
            <w:r w:rsidRPr="00114117">
              <w:rPr>
                <w:color w:val="002060"/>
              </w:rPr>
              <w:t>0</w:t>
            </w:r>
          </w:p>
        </w:tc>
      </w:tr>
      <w:tr w:rsidR="005D55FC" w:rsidRPr="00114117" w14:paraId="34845AC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D5C60" w14:textId="77777777" w:rsidR="005D55FC" w:rsidRPr="00114117" w:rsidRDefault="005D55FC" w:rsidP="00CA3FE5">
            <w:pPr>
              <w:pStyle w:val="rowtabella0"/>
              <w:rPr>
                <w:color w:val="002060"/>
              </w:rPr>
            </w:pPr>
            <w:r w:rsidRPr="00114117">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7A2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5367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417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F14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3CF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93D86"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1233"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042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D710" w14:textId="77777777" w:rsidR="005D55FC" w:rsidRPr="00114117" w:rsidRDefault="005D55FC" w:rsidP="00CA3FE5">
            <w:pPr>
              <w:pStyle w:val="rowtabella0"/>
              <w:jc w:val="center"/>
              <w:rPr>
                <w:color w:val="002060"/>
              </w:rPr>
            </w:pPr>
            <w:r w:rsidRPr="00114117">
              <w:rPr>
                <w:color w:val="002060"/>
              </w:rPr>
              <w:t>0</w:t>
            </w:r>
          </w:p>
        </w:tc>
      </w:tr>
      <w:tr w:rsidR="005D55FC" w:rsidRPr="00114117" w14:paraId="761DA58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C4A15" w14:textId="77777777" w:rsidR="005D55FC" w:rsidRPr="00114117" w:rsidRDefault="005D55FC" w:rsidP="00CA3FE5">
            <w:pPr>
              <w:pStyle w:val="rowtabella0"/>
              <w:rPr>
                <w:color w:val="002060"/>
              </w:rPr>
            </w:pPr>
            <w:r w:rsidRPr="001141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D8C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194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30C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0B6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12D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47FF4"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7B33"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C18E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8420" w14:textId="77777777" w:rsidR="005D55FC" w:rsidRPr="00114117" w:rsidRDefault="005D55FC" w:rsidP="00CA3FE5">
            <w:pPr>
              <w:pStyle w:val="rowtabella0"/>
              <w:jc w:val="center"/>
              <w:rPr>
                <w:color w:val="002060"/>
              </w:rPr>
            </w:pPr>
            <w:r w:rsidRPr="00114117">
              <w:rPr>
                <w:color w:val="002060"/>
              </w:rPr>
              <w:t>0</w:t>
            </w:r>
          </w:p>
        </w:tc>
      </w:tr>
      <w:tr w:rsidR="005D55FC" w:rsidRPr="00114117" w14:paraId="02C7010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40714" w14:textId="77777777" w:rsidR="005D55FC" w:rsidRPr="00114117" w:rsidRDefault="005D55FC" w:rsidP="00CA3FE5">
            <w:pPr>
              <w:pStyle w:val="rowtabella0"/>
              <w:rPr>
                <w:color w:val="002060"/>
              </w:rPr>
            </w:pPr>
            <w:r w:rsidRPr="00114117">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7EC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C837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B562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D051"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651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80B1"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F5DF"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3151"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F14D" w14:textId="77777777" w:rsidR="005D55FC" w:rsidRPr="00114117" w:rsidRDefault="005D55FC" w:rsidP="00CA3FE5">
            <w:pPr>
              <w:pStyle w:val="rowtabella0"/>
              <w:jc w:val="center"/>
              <w:rPr>
                <w:color w:val="002060"/>
              </w:rPr>
            </w:pPr>
            <w:r w:rsidRPr="00114117">
              <w:rPr>
                <w:color w:val="002060"/>
              </w:rPr>
              <w:t>0</w:t>
            </w:r>
          </w:p>
        </w:tc>
      </w:tr>
      <w:tr w:rsidR="005D55FC" w:rsidRPr="00114117" w14:paraId="7A9515A8"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7E114D" w14:textId="77777777" w:rsidR="005D55FC" w:rsidRPr="00114117" w:rsidRDefault="005D55FC" w:rsidP="00CA3FE5">
            <w:pPr>
              <w:pStyle w:val="rowtabella0"/>
              <w:rPr>
                <w:color w:val="002060"/>
              </w:rPr>
            </w:pPr>
            <w:r w:rsidRPr="00114117">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889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6327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C88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15C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FDC2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4C23"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BD7D8"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4607F"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B89D" w14:textId="77777777" w:rsidR="005D55FC" w:rsidRPr="00114117" w:rsidRDefault="005D55FC" w:rsidP="00CA3FE5">
            <w:pPr>
              <w:pStyle w:val="rowtabella0"/>
              <w:jc w:val="center"/>
              <w:rPr>
                <w:color w:val="002060"/>
              </w:rPr>
            </w:pPr>
            <w:r w:rsidRPr="00114117">
              <w:rPr>
                <w:color w:val="002060"/>
              </w:rPr>
              <w:t>0</w:t>
            </w:r>
          </w:p>
        </w:tc>
      </w:tr>
    </w:tbl>
    <w:p w14:paraId="446CB7D4" w14:textId="77777777" w:rsidR="005D55FC" w:rsidRPr="00114117" w:rsidRDefault="005D55FC" w:rsidP="005D55FC">
      <w:pPr>
        <w:pStyle w:val="breakline"/>
        <w:rPr>
          <w:rFonts w:eastAsiaTheme="minorEastAsia"/>
          <w:color w:val="002060"/>
        </w:rPr>
      </w:pPr>
    </w:p>
    <w:p w14:paraId="19D52C24" w14:textId="77777777" w:rsidR="005D55FC" w:rsidRPr="00114117" w:rsidRDefault="005D55FC" w:rsidP="005D55FC">
      <w:pPr>
        <w:pStyle w:val="breakline"/>
        <w:rPr>
          <w:color w:val="002060"/>
        </w:rPr>
      </w:pPr>
    </w:p>
    <w:p w14:paraId="220B18AD" w14:textId="77777777" w:rsidR="005D55FC" w:rsidRPr="00114117" w:rsidRDefault="005D55FC" w:rsidP="005D55FC">
      <w:pPr>
        <w:pStyle w:val="sottotitolocampionato10"/>
        <w:rPr>
          <w:color w:val="002060"/>
        </w:rPr>
      </w:pPr>
      <w:r w:rsidRPr="001141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1D38718B"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7626"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7465B"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2CD86"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37DEB"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2A479"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C726D"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E897B"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CEAE8"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C9B1A"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6FF9A" w14:textId="77777777" w:rsidR="005D55FC" w:rsidRPr="00114117" w:rsidRDefault="005D55FC" w:rsidP="00CA3FE5">
            <w:pPr>
              <w:pStyle w:val="headertabella0"/>
              <w:rPr>
                <w:color w:val="002060"/>
              </w:rPr>
            </w:pPr>
            <w:r w:rsidRPr="00114117">
              <w:rPr>
                <w:color w:val="002060"/>
              </w:rPr>
              <w:t>PE</w:t>
            </w:r>
          </w:p>
        </w:tc>
      </w:tr>
      <w:tr w:rsidR="005D55FC" w:rsidRPr="00114117" w14:paraId="629D9525"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68969F" w14:textId="77777777" w:rsidR="005D55FC" w:rsidRPr="00114117" w:rsidRDefault="005D55FC" w:rsidP="00CA3FE5">
            <w:pPr>
              <w:pStyle w:val="rowtabella0"/>
              <w:rPr>
                <w:color w:val="002060"/>
              </w:rPr>
            </w:pPr>
            <w:r w:rsidRPr="0011411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72348"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72F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490E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9F3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3B3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3BE4" w14:textId="77777777" w:rsidR="005D55FC" w:rsidRPr="00114117" w:rsidRDefault="005D55FC" w:rsidP="00CA3FE5">
            <w:pPr>
              <w:pStyle w:val="rowtabella0"/>
              <w:jc w:val="center"/>
              <w:rPr>
                <w:color w:val="002060"/>
              </w:rPr>
            </w:pPr>
            <w:r w:rsidRPr="001141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794A"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CF19"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A2EF" w14:textId="77777777" w:rsidR="005D55FC" w:rsidRPr="00114117" w:rsidRDefault="005D55FC" w:rsidP="00CA3FE5">
            <w:pPr>
              <w:pStyle w:val="rowtabella0"/>
              <w:jc w:val="center"/>
              <w:rPr>
                <w:color w:val="002060"/>
              </w:rPr>
            </w:pPr>
            <w:r w:rsidRPr="00114117">
              <w:rPr>
                <w:color w:val="002060"/>
              </w:rPr>
              <w:t>0</w:t>
            </w:r>
          </w:p>
        </w:tc>
      </w:tr>
      <w:tr w:rsidR="005D55FC" w:rsidRPr="00114117" w14:paraId="089D38B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FA30D" w14:textId="77777777" w:rsidR="005D55FC" w:rsidRPr="00114117" w:rsidRDefault="005D55FC" w:rsidP="00CA3FE5">
            <w:pPr>
              <w:pStyle w:val="rowtabella0"/>
              <w:rPr>
                <w:color w:val="002060"/>
              </w:rPr>
            </w:pPr>
            <w:r w:rsidRPr="00114117">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F182B"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F96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68DF"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F52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C81B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9E097" w14:textId="77777777" w:rsidR="005D55FC" w:rsidRPr="00114117" w:rsidRDefault="005D55FC" w:rsidP="00CA3FE5">
            <w:pPr>
              <w:pStyle w:val="rowtabella0"/>
              <w:jc w:val="center"/>
              <w:rPr>
                <w:color w:val="002060"/>
              </w:rPr>
            </w:pPr>
            <w:r w:rsidRPr="001141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CBC9"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AA12"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5C63" w14:textId="77777777" w:rsidR="005D55FC" w:rsidRPr="00114117" w:rsidRDefault="005D55FC" w:rsidP="00CA3FE5">
            <w:pPr>
              <w:pStyle w:val="rowtabella0"/>
              <w:jc w:val="center"/>
              <w:rPr>
                <w:color w:val="002060"/>
              </w:rPr>
            </w:pPr>
            <w:r w:rsidRPr="00114117">
              <w:rPr>
                <w:color w:val="002060"/>
              </w:rPr>
              <w:t>0</w:t>
            </w:r>
          </w:p>
        </w:tc>
      </w:tr>
      <w:tr w:rsidR="005D55FC" w:rsidRPr="00114117" w14:paraId="2C07B799"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60DAB" w14:textId="77777777" w:rsidR="005D55FC" w:rsidRPr="00114117" w:rsidRDefault="005D55FC" w:rsidP="00CA3FE5">
            <w:pPr>
              <w:pStyle w:val="rowtabella0"/>
              <w:rPr>
                <w:color w:val="002060"/>
              </w:rPr>
            </w:pPr>
            <w:r w:rsidRPr="0011411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70149"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0EC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F08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FB3F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81DE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83C8"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3BDE"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6D92"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3D2E" w14:textId="77777777" w:rsidR="005D55FC" w:rsidRPr="00114117" w:rsidRDefault="005D55FC" w:rsidP="00CA3FE5">
            <w:pPr>
              <w:pStyle w:val="rowtabella0"/>
              <w:jc w:val="center"/>
              <w:rPr>
                <w:color w:val="002060"/>
              </w:rPr>
            </w:pPr>
            <w:r w:rsidRPr="00114117">
              <w:rPr>
                <w:color w:val="002060"/>
              </w:rPr>
              <w:t>0</w:t>
            </w:r>
          </w:p>
        </w:tc>
      </w:tr>
      <w:tr w:rsidR="005D55FC" w:rsidRPr="00114117" w14:paraId="787A666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1B30AA" w14:textId="77777777" w:rsidR="005D55FC" w:rsidRPr="00114117" w:rsidRDefault="005D55FC" w:rsidP="00CA3FE5">
            <w:pPr>
              <w:pStyle w:val="rowtabella0"/>
              <w:rPr>
                <w:color w:val="002060"/>
              </w:rPr>
            </w:pPr>
            <w:r w:rsidRPr="00114117">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6B98F"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679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A7A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9A6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D22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6030"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DD7D"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EC43"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96E4" w14:textId="77777777" w:rsidR="005D55FC" w:rsidRPr="00114117" w:rsidRDefault="005D55FC" w:rsidP="00CA3FE5">
            <w:pPr>
              <w:pStyle w:val="rowtabella0"/>
              <w:jc w:val="center"/>
              <w:rPr>
                <w:color w:val="002060"/>
              </w:rPr>
            </w:pPr>
            <w:r w:rsidRPr="00114117">
              <w:rPr>
                <w:color w:val="002060"/>
              </w:rPr>
              <w:t>0</w:t>
            </w:r>
          </w:p>
        </w:tc>
      </w:tr>
      <w:tr w:rsidR="005D55FC" w:rsidRPr="00114117" w14:paraId="3F87268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7FC8D" w14:textId="77777777" w:rsidR="005D55FC" w:rsidRPr="00114117" w:rsidRDefault="005D55FC" w:rsidP="00CA3FE5">
            <w:pPr>
              <w:pStyle w:val="rowtabella0"/>
              <w:rPr>
                <w:color w:val="002060"/>
              </w:rPr>
            </w:pPr>
            <w:r w:rsidRPr="00114117">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0736E"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9245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091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49C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D981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4569"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7036"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A1C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621F" w14:textId="77777777" w:rsidR="005D55FC" w:rsidRPr="00114117" w:rsidRDefault="005D55FC" w:rsidP="00CA3FE5">
            <w:pPr>
              <w:pStyle w:val="rowtabella0"/>
              <w:jc w:val="center"/>
              <w:rPr>
                <w:color w:val="002060"/>
              </w:rPr>
            </w:pPr>
            <w:r w:rsidRPr="00114117">
              <w:rPr>
                <w:color w:val="002060"/>
              </w:rPr>
              <w:t>0</w:t>
            </w:r>
          </w:p>
        </w:tc>
      </w:tr>
      <w:tr w:rsidR="005D55FC" w:rsidRPr="00114117" w14:paraId="73E017F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D54F8" w14:textId="77777777" w:rsidR="005D55FC" w:rsidRPr="00114117" w:rsidRDefault="005D55FC" w:rsidP="00CA3FE5">
            <w:pPr>
              <w:pStyle w:val="rowtabella0"/>
              <w:rPr>
                <w:color w:val="002060"/>
              </w:rPr>
            </w:pPr>
            <w:r w:rsidRPr="00114117">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7EB7"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1D6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D9FA"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1254"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F76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2BC5"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2BA9"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DF6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CA5C" w14:textId="77777777" w:rsidR="005D55FC" w:rsidRPr="00114117" w:rsidRDefault="005D55FC" w:rsidP="00CA3FE5">
            <w:pPr>
              <w:pStyle w:val="rowtabella0"/>
              <w:jc w:val="center"/>
              <w:rPr>
                <w:color w:val="002060"/>
              </w:rPr>
            </w:pPr>
            <w:r w:rsidRPr="00114117">
              <w:rPr>
                <w:color w:val="002060"/>
              </w:rPr>
              <w:t>0</w:t>
            </w:r>
          </w:p>
        </w:tc>
      </w:tr>
      <w:tr w:rsidR="005D55FC" w:rsidRPr="00114117" w14:paraId="4D4D53A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54CC1" w14:textId="77777777" w:rsidR="005D55FC" w:rsidRPr="00114117" w:rsidRDefault="005D55FC" w:rsidP="00CA3FE5">
            <w:pPr>
              <w:pStyle w:val="rowtabella0"/>
              <w:rPr>
                <w:color w:val="002060"/>
              </w:rPr>
            </w:pPr>
            <w:r w:rsidRPr="0011411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6E18"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4A7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7B9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F01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0CE2"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021B"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B501"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B01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570C" w14:textId="77777777" w:rsidR="005D55FC" w:rsidRPr="00114117" w:rsidRDefault="005D55FC" w:rsidP="00CA3FE5">
            <w:pPr>
              <w:pStyle w:val="rowtabella0"/>
              <w:jc w:val="center"/>
              <w:rPr>
                <w:color w:val="002060"/>
              </w:rPr>
            </w:pPr>
            <w:r w:rsidRPr="00114117">
              <w:rPr>
                <w:color w:val="002060"/>
              </w:rPr>
              <w:t>0</w:t>
            </w:r>
          </w:p>
        </w:tc>
      </w:tr>
      <w:tr w:rsidR="005D55FC" w:rsidRPr="00114117" w14:paraId="72E01CC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E3363" w14:textId="77777777" w:rsidR="005D55FC" w:rsidRPr="00114117" w:rsidRDefault="005D55FC" w:rsidP="00CA3FE5">
            <w:pPr>
              <w:pStyle w:val="rowtabella0"/>
              <w:rPr>
                <w:color w:val="002060"/>
              </w:rPr>
            </w:pPr>
            <w:r w:rsidRPr="0011411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260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6B7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031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104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5C1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D890"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EFF7"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C6E6"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3C40" w14:textId="77777777" w:rsidR="005D55FC" w:rsidRPr="00114117" w:rsidRDefault="005D55FC" w:rsidP="00CA3FE5">
            <w:pPr>
              <w:pStyle w:val="rowtabella0"/>
              <w:jc w:val="center"/>
              <w:rPr>
                <w:color w:val="002060"/>
              </w:rPr>
            </w:pPr>
            <w:r w:rsidRPr="00114117">
              <w:rPr>
                <w:color w:val="002060"/>
              </w:rPr>
              <w:t>0</w:t>
            </w:r>
          </w:p>
        </w:tc>
      </w:tr>
      <w:tr w:rsidR="005D55FC" w:rsidRPr="00114117" w14:paraId="3F8C6B5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D84C5" w14:textId="77777777" w:rsidR="005D55FC" w:rsidRPr="00114117" w:rsidRDefault="005D55FC" w:rsidP="00CA3FE5">
            <w:pPr>
              <w:pStyle w:val="rowtabella0"/>
              <w:rPr>
                <w:color w:val="002060"/>
              </w:rPr>
            </w:pPr>
            <w:r w:rsidRPr="00114117">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3821"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53D8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417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AD290"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D812"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0AC0"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23EA"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C2BD"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BABC" w14:textId="77777777" w:rsidR="005D55FC" w:rsidRPr="00114117" w:rsidRDefault="005D55FC" w:rsidP="00CA3FE5">
            <w:pPr>
              <w:pStyle w:val="rowtabella0"/>
              <w:jc w:val="center"/>
              <w:rPr>
                <w:color w:val="002060"/>
              </w:rPr>
            </w:pPr>
            <w:r w:rsidRPr="00114117">
              <w:rPr>
                <w:color w:val="002060"/>
              </w:rPr>
              <w:t>0</w:t>
            </w:r>
          </w:p>
        </w:tc>
      </w:tr>
      <w:tr w:rsidR="005D55FC" w:rsidRPr="00114117" w14:paraId="2159C5A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E55BA" w14:textId="77777777" w:rsidR="005D55FC" w:rsidRPr="00114117" w:rsidRDefault="005D55FC" w:rsidP="00CA3FE5">
            <w:pPr>
              <w:pStyle w:val="rowtabella0"/>
              <w:rPr>
                <w:color w:val="002060"/>
              </w:rPr>
            </w:pPr>
            <w:r w:rsidRPr="001141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B7CBD"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D330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B819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375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0774D"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8543"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2F56"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C17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0085" w14:textId="77777777" w:rsidR="005D55FC" w:rsidRPr="00114117" w:rsidRDefault="005D55FC" w:rsidP="00CA3FE5">
            <w:pPr>
              <w:pStyle w:val="rowtabella0"/>
              <w:jc w:val="center"/>
              <w:rPr>
                <w:color w:val="002060"/>
              </w:rPr>
            </w:pPr>
            <w:r w:rsidRPr="00114117">
              <w:rPr>
                <w:color w:val="002060"/>
              </w:rPr>
              <w:t>0</w:t>
            </w:r>
          </w:p>
        </w:tc>
      </w:tr>
      <w:tr w:rsidR="005D55FC" w:rsidRPr="00114117" w14:paraId="4A73C09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019C79" w14:textId="77777777" w:rsidR="005D55FC" w:rsidRPr="00114117" w:rsidRDefault="005D55FC" w:rsidP="00CA3FE5">
            <w:pPr>
              <w:pStyle w:val="rowtabella0"/>
              <w:rPr>
                <w:color w:val="002060"/>
                <w:lang w:val="es-ES"/>
              </w:rPr>
            </w:pPr>
            <w:r w:rsidRPr="00114117">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95E4"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0DB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0C2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0220"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34F21"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8619"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83024"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C4B9"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B969" w14:textId="77777777" w:rsidR="005D55FC" w:rsidRPr="00114117" w:rsidRDefault="005D55FC" w:rsidP="00CA3FE5">
            <w:pPr>
              <w:pStyle w:val="rowtabella0"/>
              <w:jc w:val="center"/>
              <w:rPr>
                <w:color w:val="002060"/>
              </w:rPr>
            </w:pPr>
            <w:r w:rsidRPr="00114117">
              <w:rPr>
                <w:color w:val="002060"/>
              </w:rPr>
              <w:t>0</w:t>
            </w:r>
          </w:p>
        </w:tc>
      </w:tr>
      <w:tr w:rsidR="005D55FC" w:rsidRPr="00114117" w14:paraId="4D10359D"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AF6932" w14:textId="77777777" w:rsidR="005D55FC" w:rsidRPr="00114117" w:rsidRDefault="005D55FC" w:rsidP="00CA3FE5">
            <w:pPr>
              <w:pStyle w:val="rowtabella0"/>
              <w:rPr>
                <w:color w:val="002060"/>
                <w:lang w:val="es-ES"/>
              </w:rPr>
            </w:pPr>
            <w:r w:rsidRPr="00114117">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79E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865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7A2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9C4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456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B3EA"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306D3"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BF4B"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76A4" w14:textId="77777777" w:rsidR="005D55FC" w:rsidRPr="00114117" w:rsidRDefault="005D55FC" w:rsidP="00CA3FE5">
            <w:pPr>
              <w:pStyle w:val="rowtabella0"/>
              <w:jc w:val="center"/>
              <w:rPr>
                <w:color w:val="002060"/>
              </w:rPr>
            </w:pPr>
            <w:r w:rsidRPr="00114117">
              <w:rPr>
                <w:color w:val="002060"/>
              </w:rPr>
              <w:t>0</w:t>
            </w:r>
          </w:p>
        </w:tc>
      </w:tr>
    </w:tbl>
    <w:p w14:paraId="01E59F2E" w14:textId="77777777" w:rsidR="005D55FC" w:rsidRPr="00114117" w:rsidRDefault="005D55FC" w:rsidP="005D55FC">
      <w:pPr>
        <w:pStyle w:val="breakline"/>
        <w:rPr>
          <w:color w:val="002060"/>
        </w:rPr>
      </w:pPr>
    </w:p>
    <w:p w14:paraId="611864B3" w14:textId="77777777" w:rsidR="005D55FC" w:rsidRPr="00114117" w:rsidRDefault="005D55FC" w:rsidP="005D55FC">
      <w:pPr>
        <w:pStyle w:val="titoloprinc0"/>
        <w:rPr>
          <w:color w:val="002060"/>
        </w:rPr>
      </w:pPr>
      <w:r w:rsidRPr="00114117">
        <w:rPr>
          <w:color w:val="002060"/>
        </w:rPr>
        <w:t>PROGRAMMA GARE</w:t>
      </w:r>
    </w:p>
    <w:p w14:paraId="7FDC21AF" w14:textId="77777777" w:rsidR="005D55FC" w:rsidRPr="00114117" w:rsidRDefault="005D55FC" w:rsidP="005D55FC">
      <w:pPr>
        <w:pStyle w:val="breakline"/>
        <w:rPr>
          <w:color w:val="002060"/>
        </w:rPr>
      </w:pPr>
    </w:p>
    <w:p w14:paraId="3B0534AE" w14:textId="77777777" w:rsidR="005D55FC" w:rsidRPr="00114117" w:rsidRDefault="005D55FC" w:rsidP="005D55FC">
      <w:pPr>
        <w:pStyle w:val="sottotitolocampionato10"/>
        <w:rPr>
          <w:color w:val="002060"/>
        </w:rPr>
      </w:pPr>
      <w:r w:rsidRPr="0011411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3"/>
        <w:gridCol w:w="1552"/>
        <w:gridCol w:w="1550"/>
      </w:tblGrid>
      <w:tr w:rsidR="005D55FC" w:rsidRPr="00114117" w14:paraId="379FAA29"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2C5A9"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5C50E"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569B4"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4DA09"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D553A"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B5044"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2EB09"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2D5A6D83"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FC456" w14:textId="77777777" w:rsidR="005D55FC" w:rsidRPr="00114117" w:rsidRDefault="005D55FC" w:rsidP="00CA3FE5">
            <w:pPr>
              <w:pStyle w:val="rowtabella0"/>
              <w:rPr>
                <w:color w:val="002060"/>
              </w:rPr>
            </w:pPr>
            <w:r w:rsidRPr="0011411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BB7C3" w14:textId="77777777" w:rsidR="005D55FC" w:rsidRPr="00114117" w:rsidRDefault="005D55FC" w:rsidP="00CA3FE5">
            <w:pPr>
              <w:pStyle w:val="rowtabella0"/>
              <w:rPr>
                <w:color w:val="002060"/>
              </w:rPr>
            </w:pPr>
            <w:r w:rsidRPr="00114117">
              <w:rPr>
                <w:color w:val="002060"/>
              </w:rPr>
              <w:t>VILLA CECCOLINI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35873C"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20001" w14:textId="77777777" w:rsidR="005D55FC" w:rsidRPr="00114117" w:rsidRDefault="005D55FC" w:rsidP="00CA3FE5">
            <w:pPr>
              <w:pStyle w:val="rowtabella0"/>
              <w:rPr>
                <w:color w:val="002060"/>
              </w:rPr>
            </w:pPr>
            <w:r w:rsidRPr="00114117">
              <w:rPr>
                <w:color w:val="002060"/>
              </w:rPr>
              <w:t>10/11/2023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72644" w14:textId="77777777" w:rsidR="005D55FC" w:rsidRPr="00114117" w:rsidRDefault="005D55FC" w:rsidP="00CA3FE5">
            <w:pPr>
              <w:pStyle w:val="rowtabella0"/>
              <w:rPr>
                <w:color w:val="002060"/>
              </w:rPr>
            </w:pPr>
            <w:r w:rsidRPr="0011411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3DAF1" w14:textId="77777777" w:rsidR="005D55FC" w:rsidRPr="00114117" w:rsidRDefault="005D55FC" w:rsidP="00CA3FE5">
            <w:pPr>
              <w:pStyle w:val="rowtabella0"/>
              <w:rPr>
                <w:color w:val="002060"/>
              </w:rPr>
            </w:pPr>
            <w:r w:rsidRPr="0011411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31A08" w14:textId="77777777" w:rsidR="005D55FC" w:rsidRPr="00114117" w:rsidRDefault="005D55FC" w:rsidP="00CA3FE5">
            <w:pPr>
              <w:pStyle w:val="rowtabella0"/>
              <w:rPr>
                <w:color w:val="002060"/>
              </w:rPr>
            </w:pPr>
            <w:r w:rsidRPr="00114117">
              <w:rPr>
                <w:color w:val="002060"/>
              </w:rPr>
              <w:t>VIA MADRE TERESA DI CALCUTTA</w:t>
            </w:r>
          </w:p>
        </w:tc>
      </w:tr>
      <w:tr w:rsidR="005D55FC" w:rsidRPr="00114117" w14:paraId="1997BBDF"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814CF" w14:textId="77777777" w:rsidR="005D55FC" w:rsidRPr="00114117" w:rsidRDefault="005D55FC" w:rsidP="00CA3FE5">
            <w:pPr>
              <w:pStyle w:val="rowtabella0"/>
              <w:rPr>
                <w:color w:val="002060"/>
              </w:rPr>
            </w:pPr>
            <w:r w:rsidRPr="0011411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B2F0FC" w14:textId="77777777" w:rsidR="005D55FC" w:rsidRPr="00114117" w:rsidRDefault="005D55FC" w:rsidP="00CA3FE5">
            <w:pPr>
              <w:pStyle w:val="rowtabella0"/>
              <w:rPr>
                <w:color w:val="002060"/>
              </w:rPr>
            </w:pPr>
            <w:r w:rsidRPr="0011411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D3DEB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132E4D"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E41F6E" w14:textId="77777777" w:rsidR="005D55FC" w:rsidRPr="00114117" w:rsidRDefault="005D55FC" w:rsidP="00CA3FE5">
            <w:pPr>
              <w:pStyle w:val="rowtabella0"/>
              <w:rPr>
                <w:color w:val="002060"/>
              </w:rPr>
            </w:pPr>
            <w:r w:rsidRPr="00114117">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6A888" w14:textId="77777777" w:rsidR="005D55FC" w:rsidRPr="00114117" w:rsidRDefault="005D55FC" w:rsidP="00CA3FE5">
            <w:pPr>
              <w:pStyle w:val="rowtabella0"/>
              <w:rPr>
                <w:color w:val="002060"/>
              </w:rPr>
            </w:pPr>
            <w:r w:rsidRPr="0011411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C66FD" w14:textId="77777777" w:rsidR="005D55FC" w:rsidRPr="00114117" w:rsidRDefault="005D55FC" w:rsidP="00CA3FE5">
            <w:pPr>
              <w:pStyle w:val="rowtabella0"/>
              <w:rPr>
                <w:color w:val="002060"/>
              </w:rPr>
            </w:pPr>
            <w:r w:rsidRPr="00114117">
              <w:rPr>
                <w:color w:val="002060"/>
              </w:rPr>
              <w:t>VIA LORETO</w:t>
            </w:r>
          </w:p>
        </w:tc>
      </w:tr>
      <w:tr w:rsidR="005D55FC" w:rsidRPr="00114117" w14:paraId="21CCD7FF"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0F2A2F" w14:textId="77777777" w:rsidR="005D55FC" w:rsidRPr="00114117" w:rsidRDefault="005D55FC" w:rsidP="00CA3FE5">
            <w:pPr>
              <w:pStyle w:val="rowtabella0"/>
              <w:rPr>
                <w:color w:val="002060"/>
              </w:rPr>
            </w:pPr>
            <w:r w:rsidRPr="00114117">
              <w:rPr>
                <w:color w:val="002060"/>
              </w:rPr>
              <w:lastRenderedPageBreak/>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D24B8D" w14:textId="77777777" w:rsidR="005D55FC" w:rsidRPr="00114117" w:rsidRDefault="005D55FC" w:rsidP="00CA3FE5">
            <w:pPr>
              <w:pStyle w:val="rowtabella0"/>
              <w:rPr>
                <w:color w:val="002060"/>
              </w:rPr>
            </w:pPr>
            <w:r w:rsidRPr="00114117">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A9517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A62135"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54E132" w14:textId="77777777" w:rsidR="005D55FC" w:rsidRPr="00114117" w:rsidRDefault="005D55FC" w:rsidP="00CA3FE5">
            <w:pPr>
              <w:pStyle w:val="rowtabella0"/>
              <w:rPr>
                <w:color w:val="002060"/>
              </w:rPr>
            </w:pPr>
            <w:r w:rsidRPr="0011411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00710" w14:textId="77777777" w:rsidR="005D55FC" w:rsidRPr="00114117" w:rsidRDefault="005D55FC" w:rsidP="00CA3FE5">
            <w:pPr>
              <w:pStyle w:val="rowtabella0"/>
              <w:rPr>
                <w:color w:val="002060"/>
              </w:rPr>
            </w:pPr>
            <w:r w:rsidRPr="0011411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BF117" w14:textId="77777777" w:rsidR="005D55FC" w:rsidRPr="00114117" w:rsidRDefault="005D55FC" w:rsidP="00CA3FE5">
            <w:pPr>
              <w:pStyle w:val="rowtabella0"/>
              <w:rPr>
                <w:color w:val="002060"/>
              </w:rPr>
            </w:pPr>
            <w:r w:rsidRPr="00114117">
              <w:rPr>
                <w:color w:val="002060"/>
              </w:rPr>
              <w:t>VIA ROSSINI</w:t>
            </w:r>
          </w:p>
        </w:tc>
      </w:tr>
      <w:tr w:rsidR="005D55FC" w:rsidRPr="00114117" w14:paraId="11B5301C"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8726E8" w14:textId="77777777" w:rsidR="005D55FC" w:rsidRPr="00114117" w:rsidRDefault="005D55FC" w:rsidP="00CA3FE5">
            <w:pPr>
              <w:pStyle w:val="rowtabella0"/>
              <w:rPr>
                <w:color w:val="002060"/>
              </w:rPr>
            </w:pPr>
            <w:r w:rsidRPr="00114117">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C60E2" w14:textId="77777777" w:rsidR="005D55FC" w:rsidRPr="00114117" w:rsidRDefault="005D55FC" w:rsidP="00CA3FE5">
            <w:pPr>
              <w:pStyle w:val="rowtabella0"/>
              <w:rPr>
                <w:color w:val="002060"/>
              </w:rPr>
            </w:pPr>
            <w:r w:rsidRPr="00114117">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4D8655"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7489E"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1991CA" w14:textId="77777777" w:rsidR="005D55FC" w:rsidRPr="00114117" w:rsidRDefault="005D55FC" w:rsidP="00CA3FE5">
            <w:pPr>
              <w:pStyle w:val="rowtabella0"/>
              <w:rPr>
                <w:color w:val="002060"/>
              </w:rPr>
            </w:pPr>
            <w:r w:rsidRPr="0011411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ADBA8" w14:textId="77777777" w:rsidR="005D55FC" w:rsidRPr="00114117" w:rsidRDefault="005D55FC" w:rsidP="00CA3FE5">
            <w:pPr>
              <w:pStyle w:val="rowtabella0"/>
              <w:rPr>
                <w:color w:val="002060"/>
              </w:rPr>
            </w:pPr>
            <w:r w:rsidRPr="0011411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C99DBD" w14:textId="77777777" w:rsidR="005D55FC" w:rsidRPr="00114117" w:rsidRDefault="005D55FC" w:rsidP="00CA3FE5">
            <w:pPr>
              <w:pStyle w:val="rowtabella0"/>
              <w:rPr>
                <w:color w:val="002060"/>
              </w:rPr>
            </w:pPr>
            <w:r w:rsidRPr="00114117">
              <w:rPr>
                <w:color w:val="002060"/>
              </w:rPr>
              <w:t>VIA NAZARIO SAURO</w:t>
            </w:r>
          </w:p>
        </w:tc>
      </w:tr>
      <w:tr w:rsidR="005D55FC" w:rsidRPr="00114117" w14:paraId="07D832F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034A7B" w14:textId="77777777" w:rsidR="005D55FC" w:rsidRPr="00114117" w:rsidRDefault="005D55FC" w:rsidP="00CA3FE5">
            <w:pPr>
              <w:pStyle w:val="rowtabella0"/>
              <w:rPr>
                <w:color w:val="002060"/>
              </w:rPr>
            </w:pPr>
            <w:r w:rsidRPr="00114117">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4D463E" w14:textId="77777777" w:rsidR="005D55FC" w:rsidRPr="00114117" w:rsidRDefault="005D55FC" w:rsidP="00CA3FE5">
            <w:pPr>
              <w:pStyle w:val="rowtabella0"/>
              <w:rPr>
                <w:color w:val="002060"/>
              </w:rPr>
            </w:pPr>
            <w:r w:rsidRPr="00114117">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8CB89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91C994" w14:textId="77777777" w:rsidR="005D55FC" w:rsidRPr="00114117" w:rsidRDefault="005D55FC" w:rsidP="00CA3FE5">
            <w:pPr>
              <w:pStyle w:val="rowtabella0"/>
              <w:rPr>
                <w:color w:val="002060"/>
              </w:rPr>
            </w:pPr>
            <w:r w:rsidRPr="00114117">
              <w:rPr>
                <w:color w:val="002060"/>
              </w:rPr>
              <w:t>11/11/2023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EEF514" w14:textId="77777777" w:rsidR="005D55FC" w:rsidRPr="00114117" w:rsidRDefault="005D55FC" w:rsidP="00CA3FE5">
            <w:pPr>
              <w:pStyle w:val="rowtabella0"/>
              <w:rPr>
                <w:color w:val="002060"/>
              </w:rPr>
            </w:pPr>
            <w:r w:rsidRPr="00114117">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CD097"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1AFFE7" w14:textId="77777777" w:rsidR="005D55FC" w:rsidRPr="00114117" w:rsidRDefault="005D55FC" w:rsidP="00CA3FE5">
            <w:pPr>
              <w:pStyle w:val="rowtabella0"/>
              <w:rPr>
                <w:color w:val="002060"/>
              </w:rPr>
            </w:pPr>
            <w:r w:rsidRPr="00114117">
              <w:rPr>
                <w:color w:val="002060"/>
              </w:rPr>
              <w:t>LOCALITA' CANDIA</w:t>
            </w:r>
          </w:p>
        </w:tc>
      </w:tr>
      <w:tr w:rsidR="005D55FC" w:rsidRPr="00114117" w14:paraId="42D01080"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7CC61" w14:textId="77777777" w:rsidR="005D55FC" w:rsidRPr="00114117" w:rsidRDefault="005D55FC" w:rsidP="00CA3FE5">
            <w:pPr>
              <w:pStyle w:val="rowtabella0"/>
              <w:rPr>
                <w:color w:val="002060"/>
              </w:rPr>
            </w:pPr>
            <w:r w:rsidRPr="00114117">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863E0" w14:textId="77777777" w:rsidR="005D55FC" w:rsidRPr="00114117" w:rsidRDefault="005D55FC" w:rsidP="00CA3FE5">
            <w:pPr>
              <w:pStyle w:val="rowtabella0"/>
              <w:rPr>
                <w:color w:val="002060"/>
              </w:rPr>
            </w:pPr>
            <w:r w:rsidRPr="00114117">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C82E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5F157" w14:textId="77777777" w:rsidR="005D55FC" w:rsidRPr="00114117" w:rsidRDefault="005D55FC" w:rsidP="00CA3FE5">
            <w:pPr>
              <w:pStyle w:val="rowtabella0"/>
              <w:rPr>
                <w:color w:val="002060"/>
              </w:rPr>
            </w:pPr>
            <w:r w:rsidRPr="00114117">
              <w:rPr>
                <w:color w:val="002060"/>
              </w:rPr>
              <w:t>11/11/2023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87D42" w14:textId="77777777" w:rsidR="005D55FC" w:rsidRPr="00114117" w:rsidRDefault="005D55FC" w:rsidP="00CA3FE5">
            <w:pPr>
              <w:pStyle w:val="rowtabella0"/>
              <w:rPr>
                <w:color w:val="002060"/>
              </w:rPr>
            </w:pPr>
            <w:r w:rsidRPr="00114117">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A20F9" w14:textId="77777777" w:rsidR="005D55FC" w:rsidRPr="00114117" w:rsidRDefault="005D55FC" w:rsidP="00CA3FE5">
            <w:pPr>
              <w:pStyle w:val="rowtabella0"/>
              <w:rPr>
                <w:color w:val="002060"/>
              </w:rPr>
            </w:pPr>
            <w:r w:rsidRPr="00114117">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FBBAF" w14:textId="77777777" w:rsidR="005D55FC" w:rsidRPr="00114117" w:rsidRDefault="005D55FC" w:rsidP="00CA3FE5">
            <w:pPr>
              <w:pStyle w:val="rowtabella0"/>
              <w:rPr>
                <w:color w:val="002060"/>
              </w:rPr>
            </w:pPr>
            <w:r w:rsidRPr="00114117">
              <w:rPr>
                <w:color w:val="002060"/>
              </w:rPr>
              <w:t>VIA FALCONARA</w:t>
            </w:r>
          </w:p>
        </w:tc>
      </w:tr>
    </w:tbl>
    <w:p w14:paraId="4315D5DE" w14:textId="77777777" w:rsidR="005D55FC" w:rsidRPr="00114117" w:rsidRDefault="005D55FC" w:rsidP="005D55FC">
      <w:pPr>
        <w:pStyle w:val="breakline"/>
        <w:rPr>
          <w:rFonts w:eastAsiaTheme="minorEastAsia"/>
          <w:color w:val="002060"/>
        </w:rPr>
      </w:pPr>
    </w:p>
    <w:p w14:paraId="37BA778C" w14:textId="77777777" w:rsidR="005D55FC" w:rsidRPr="00114117" w:rsidRDefault="005D55FC" w:rsidP="005D55FC">
      <w:pPr>
        <w:pStyle w:val="breakline"/>
        <w:rPr>
          <w:color w:val="002060"/>
        </w:rPr>
      </w:pPr>
    </w:p>
    <w:p w14:paraId="0788FDCB" w14:textId="77777777" w:rsidR="005D55FC" w:rsidRPr="00114117" w:rsidRDefault="005D55FC" w:rsidP="005D55FC">
      <w:pPr>
        <w:pStyle w:val="breakline"/>
        <w:rPr>
          <w:color w:val="002060"/>
        </w:rPr>
      </w:pPr>
    </w:p>
    <w:p w14:paraId="2D7D169C" w14:textId="77777777" w:rsidR="005D55FC" w:rsidRPr="00114117" w:rsidRDefault="005D55FC" w:rsidP="005D55FC">
      <w:pPr>
        <w:pStyle w:val="sottotitolocampionato10"/>
        <w:rPr>
          <w:color w:val="002060"/>
        </w:rPr>
      </w:pPr>
      <w:r w:rsidRPr="0011411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5"/>
        <w:gridCol w:w="1558"/>
        <w:gridCol w:w="1547"/>
      </w:tblGrid>
      <w:tr w:rsidR="005D55FC" w:rsidRPr="00114117" w14:paraId="111A6175"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92B8D"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881A2"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213A5"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87B16"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69BD0"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44378"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2252"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6D3B1AB1"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198BCA" w14:textId="77777777" w:rsidR="005D55FC" w:rsidRPr="00114117" w:rsidRDefault="005D55FC" w:rsidP="00CA3FE5">
            <w:pPr>
              <w:pStyle w:val="rowtabella0"/>
              <w:rPr>
                <w:color w:val="002060"/>
              </w:rPr>
            </w:pPr>
            <w:r w:rsidRPr="00114117">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148665" w14:textId="77777777" w:rsidR="005D55FC" w:rsidRPr="00114117" w:rsidRDefault="005D55FC" w:rsidP="00CA3FE5">
            <w:pPr>
              <w:pStyle w:val="rowtabella0"/>
              <w:rPr>
                <w:color w:val="002060"/>
              </w:rPr>
            </w:pPr>
            <w:r w:rsidRPr="00114117">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4AB8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45366" w14:textId="77777777" w:rsidR="005D55FC" w:rsidRPr="00114117" w:rsidRDefault="005D55FC" w:rsidP="00CA3FE5">
            <w:pPr>
              <w:pStyle w:val="rowtabella0"/>
              <w:rPr>
                <w:color w:val="002060"/>
              </w:rPr>
            </w:pPr>
            <w:r w:rsidRPr="00114117">
              <w:rPr>
                <w:color w:val="002060"/>
              </w:rPr>
              <w:t>10/11/2023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03A3D" w14:textId="77777777" w:rsidR="005D55FC" w:rsidRPr="00114117" w:rsidRDefault="005D55FC" w:rsidP="00CA3FE5">
            <w:pPr>
              <w:pStyle w:val="rowtabella0"/>
              <w:rPr>
                <w:color w:val="002060"/>
              </w:rPr>
            </w:pPr>
            <w:r w:rsidRPr="00114117">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6E2E5" w14:textId="77777777" w:rsidR="005D55FC" w:rsidRPr="00114117" w:rsidRDefault="005D55FC" w:rsidP="00CA3FE5">
            <w:pPr>
              <w:pStyle w:val="rowtabella0"/>
              <w:rPr>
                <w:color w:val="002060"/>
              </w:rPr>
            </w:pPr>
            <w:r w:rsidRPr="0011411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B2F87" w14:textId="77777777" w:rsidR="005D55FC" w:rsidRPr="00114117" w:rsidRDefault="005D55FC" w:rsidP="00CA3FE5">
            <w:pPr>
              <w:pStyle w:val="rowtabella0"/>
              <w:rPr>
                <w:color w:val="002060"/>
              </w:rPr>
            </w:pPr>
            <w:r w:rsidRPr="00114117">
              <w:rPr>
                <w:color w:val="002060"/>
              </w:rPr>
              <w:t>VIA TAGLIAMENTO</w:t>
            </w:r>
          </w:p>
        </w:tc>
      </w:tr>
      <w:tr w:rsidR="005D55FC" w:rsidRPr="00114117" w14:paraId="7BC30D72"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7BF18A" w14:textId="77777777" w:rsidR="005D55FC" w:rsidRPr="00114117" w:rsidRDefault="005D55FC" w:rsidP="00CA3FE5">
            <w:pPr>
              <w:pStyle w:val="rowtabella0"/>
              <w:rPr>
                <w:color w:val="002060"/>
              </w:rPr>
            </w:pPr>
            <w:r w:rsidRPr="00114117">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EDEAB7" w14:textId="77777777" w:rsidR="005D55FC" w:rsidRPr="00114117" w:rsidRDefault="005D55FC" w:rsidP="00CA3FE5">
            <w:pPr>
              <w:pStyle w:val="rowtabella0"/>
              <w:rPr>
                <w:color w:val="002060"/>
              </w:rPr>
            </w:pPr>
            <w:r w:rsidRPr="0011411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22F1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E48F0C" w14:textId="77777777" w:rsidR="005D55FC" w:rsidRPr="00114117" w:rsidRDefault="005D55FC" w:rsidP="00CA3FE5">
            <w:pPr>
              <w:pStyle w:val="rowtabella0"/>
              <w:rPr>
                <w:color w:val="002060"/>
              </w:rPr>
            </w:pPr>
            <w:r w:rsidRPr="00114117">
              <w:rPr>
                <w:color w:val="002060"/>
              </w:rPr>
              <w:t>10/11/2023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07A1B" w14:textId="77777777" w:rsidR="005D55FC" w:rsidRPr="00114117" w:rsidRDefault="005D55FC" w:rsidP="00CA3FE5">
            <w:pPr>
              <w:pStyle w:val="rowtabella0"/>
              <w:rPr>
                <w:color w:val="002060"/>
              </w:rPr>
            </w:pPr>
            <w:r w:rsidRPr="00114117">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920DF" w14:textId="77777777" w:rsidR="005D55FC" w:rsidRPr="00114117" w:rsidRDefault="005D55FC" w:rsidP="00CA3FE5">
            <w:pPr>
              <w:pStyle w:val="rowtabella0"/>
              <w:rPr>
                <w:color w:val="002060"/>
              </w:rPr>
            </w:pPr>
            <w:r w:rsidRPr="00114117">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ED44B" w14:textId="77777777" w:rsidR="005D55FC" w:rsidRPr="00114117" w:rsidRDefault="005D55FC" w:rsidP="00CA3FE5">
            <w:pPr>
              <w:pStyle w:val="rowtabella0"/>
              <w:rPr>
                <w:color w:val="002060"/>
              </w:rPr>
            </w:pPr>
            <w:r w:rsidRPr="00114117">
              <w:rPr>
                <w:color w:val="002060"/>
              </w:rPr>
              <w:t>VIA GHANDI - FRAZ. CROCETTE</w:t>
            </w:r>
          </w:p>
        </w:tc>
      </w:tr>
      <w:tr w:rsidR="005D55FC" w:rsidRPr="00114117" w14:paraId="2533FE0F"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E7C435" w14:textId="77777777" w:rsidR="005D55FC" w:rsidRPr="00114117" w:rsidRDefault="005D55FC" w:rsidP="00CA3FE5">
            <w:pPr>
              <w:pStyle w:val="rowtabella0"/>
              <w:rPr>
                <w:color w:val="002060"/>
              </w:rPr>
            </w:pPr>
            <w:r w:rsidRPr="00114117">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EC70C" w14:textId="77777777" w:rsidR="005D55FC" w:rsidRPr="00114117" w:rsidRDefault="005D55FC" w:rsidP="00CA3FE5">
            <w:pPr>
              <w:pStyle w:val="rowtabella0"/>
              <w:rPr>
                <w:color w:val="002060"/>
              </w:rPr>
            </w:pPr>
            <w:r w:rsidRPr="0011411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6EE2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EA2880" w14:textId="77777777" w:rsidR="005D55FC" w:rsidRPr="00114117" w:rsidRDefault="005D55FC" w:rsidP="00CA3FE5">
            <w:pPr>
              <w:pStyle w:val="rowtabella0"/>
              <w:rPr>
                <w:color w:val="002060"/>
              </w:rPr>
            </w:pPr>
            <w:r w:rsidRPr="00114117">
              <w:rPr>
                <w:color w:val="002060"/>
              </w:rPr>
              <w:t>10/11/2023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209F66" w14:textId="77777777" w:rsidR="005D55FC" w:rsidRPr="00114117" w:rsidRDefault="005D55FC" w:rsidP="00CA3FE5">
            <w:pPr>
              <w:pStyle w:val="rowtabella0"/>
              <w:rPr>
                <w:color w:val="002060"/>
              </w:rPr>
            </w:pPr>
            <w:r w:rsidRPr="00114117">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FF148" w14:textId="77777777" w:rsidR="005D55FC" w:rsidRPr="00114117" w:rsidRDefault="005D55FC" w:rsidP="00CA3FE5">
            <w:pPr>
              <w:pStyle w:val="rowtabella0"/>
              <w:rPr>
                <w:color w:val="002060"/>
              </w:rPr>
            </w:pPr>
            <w:r w:rsidRPr="00114117">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284034" w14:textId="77777777" w:rsidR="005D55FC" w:rsidRPr="00114117" w:rsidRDefault="005D55FC" w:rsidP="00CA3FE5">
            <w:pPr>
              <w:pStyle w:val="rowtabella0"/>
              <w:rPr>
                <w:color w:val="002060"/>
              </w:rPr>
            </w:pPr>
            <w:r w:rsidRPr="00114117">
              <w:rPr>
                <w:color w:val="002060"/>
              </w:rPr>
              <w:t>LOC. "LE CALVIE"</w:t>
            </w:r>
          </w:p>
        </w:tc>
      </w:tr>
      <w:tr w:rsidR="005D55FC" w:rsidRPr="00114117" w14:paraId="7158AD90"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A63FE4" w14:textId="77777777" w:rsidR="005D55FC" w:rsidRPr="00114117" w:rsidRDefault="005D55FC" w:rsidP="00CA3FE5">
            <w:pPr>
              <w:pStyle w:val="rowtabella0"/>
              <w:rPr>
                <w:color w:val="002060"/>
              </w:rPr>
            </w:pPr>
            <w:r w:rsidRPr="00114117">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EE01BE" w14:textId="77777777" w:rsidR="005D55FC" w:rsidRPr="00114117" w:rsidRDefault="005D55FC" w:rsidP="00CA3FE5">
            <w:pPr>
              <w:pStyle w:val="rowtabella0"/>
              <w:rPr>
                <w:color w:val="002060"/>
              </w:rPr>
            </w:pPr>
            <w:r w:rsidRPr="00114117">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C5AFC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F5A317" w14:textId="77777777" w:rsidR="005D55FC" w:rsidRPr="00114117" w:rsidRDefault="005D55FC" w:rsidP="00CA3FE5">
            <w:pPr>
              <w:pStyle w:val="rowtabella0"/>
              <w:rPr>
                <w:color w:val="002060"/>
              </w:rPr>
            </w:pPr>
            <w:r w:rsidRPr="00114117">
              <w:rPr>
                <w:color w:val="002060"/>
              </w:rPr>
              <w:t>10/11/2023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7E6080" w14:textId="77777777" w:rsidR="005D55FC" w:rsidRPr="00114117" w:rsidRDefault="005D55FC" w:rsidP="00CA3FE5">
            <w:pPr>
              <w:pStyle w:val="rowtabella0"/>
              <w:rPr>
                <w:color w:val="002060"/>
              </w:rPr>
            </w:pPr>
            <w:r w:rsidRPr="00114117">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902B7" w14:textId="77777777" w:rsidR="005D55FC" w:rsidRPr="00114117" w:rsidRDefault="005D55FC" w:rsidP="00CA3FE5">
            <w:pPr>
              <w:pStyle w:val="rowtabella0"/>
              <w:rPr>
                <w:color w:val="002060"/>
              </w:rPr>
            </w:pPr>
            <w:r w:rsidRPr="0011411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9F5D4" w14:textId="77777777" w:rsidR="005D55FC" w:rsidRPr="00114117" w:rsidRDefault="005D55FC" w:rsidP="00CA3FE5">
            <w:pPr>
              <w:pStyle w:val="rowtabella0"/>
              <w:rPr>
                <w:color w:val="002060"/>
              </w:rPr>
            </w:pPr>
            <w:r w:rsidRPr="00114117">
              <w:rPr>
                <w:color w:val="002060"/>
              </w:rPr>
              <w:t>VIA CERQUATTI</w:t>
            </w:r>
          </w:p>
        </w:tc>
      </w:tr>
      <w:tr w:rsidR="005D55FC" w:rsidRPr="00114117" w14:paraId="31F4C71C"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076E90" w14:textId="77777777" w:rsidR="005D55FC" w:rsidRPr="00114117" w:rsidRDefault="005D55FC" w:rsidP="00CA3FE5">
            <w:pPr>
              <w:pStyle w:val="rowtabella0"/>
              <w:rPr>
                <w:color w:val="002060"/>
              </w:rPr>
            </w:pPr>
            <w:r w:rsidRPr="00114117">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970E4" w14:textId="77777777" w:rsidR="005D55FC" w:rsidRPr="00114117" w:rsidRDefault="005D55FC" w:rsidP="00CA3FE5">
            <w:pPr>
              <w:pStyle w:val="rowtabella0"/>
              <w:rPr>
                <w:color w:val="002060"/>
              </w:rPr>
            </w:pPr>
            <w:r w:rsidRPr="00114117">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DCA7EE"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232BC7"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5354B9" w14:textId="77777777" w:rsidR="005D55FC" w:rsidRPr="00114117" w:rsidRDefault="005D55FC" w:rsidP="00CA3FE5">
            <w:pPr>
              <w:pStyle w:val="rowtabella0"/>
              <w:rPr>
                <w:color w:val="002060"/>
              </w:rPr>
            </w:pPr>
            <w:r w:rsidRPr="00114117">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6188B" w14:textId="77777777" w:rsidR="005D55FC" w:rsidRPr="00114117" w:rsidRDefault="005D55FC" w:rsidP="00CA3FE5">
            <w:pPr>
              <w:pStyle w:val="rowtabella0"/>
              <w:rPr>
                <w:color w:val="002060"/>
              </w:rPr>
            </w:pPr>
            <w:r w:rsidRPr="0011411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87671" w14:textId="77777777" w:rsidR="005D55FC" w:rsidRPr="00114117" w:rsidRDefault="005D55FC" w:rsidP="00CA3FE5">
            <w:pPr>
              <w:pStyle w:val="rowtabella0"/>
              <w:rPr>
                <w:color w:val="002060"/>
              </w:rPr>
            </w:pPr>
            <w:r w:rsidRPr="00114117">
              <w:rPr>
                <w:color w:val="002060"/>
              </w:rPr>
              <w:t>VIA B.BUOZZI</w:t>
            </w:r>
          </w:p>
        </w:tc>
      </w:tr>
      <w:tr w:rsidR="005D55FC" w:rsidRPr="00114117" w14:paraId="1E15C3CF"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752F8" w14:textId="77777777" w:rsidR="005D55FC" w:rsidRPr="00114117" w:rsidRDefault="005D55FC" w:rsidP="00CA3FE5">
            <w:pPr>
              <w:pStyle w:val="rowtabella0"/>
              <w:rPr>
                <w:color w:val="002060"/>
              </w:rPr>
            </w:pPr>
            <w:r w:rsidRPr="00114117">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6A6BE" w14:textId="77777777" w:rsidR="005D55FC" w:rsidRPr="00114117" w:rsidRDefault="005D55FC" w:rsidP="00CA3FE5">
            <w:pPr>
              <w:pStyle w:val="rowtabella0"/>
              <w:rPr>
                <w:color w:val="002060"/>
              </w:rPr>
            </w:pPr>
            <w:r w:rsidRPr="00114117">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7BF2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2C5BB6"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71F39" w14:textId="77777777" w:rsidR="005D55FC" w:rsidRPr="00114117" w:rsidRDefault="005D55FC" w:rsidP="00CA3FE5">
            <w:pPr>
              <w:pStyle w:val="rowtabella0"/>
              <w:rPr>
                <w:color w:val="002060"/>
              </w:rPr>
            </w:pPr>
            <w:r w:rsidRPr="00114117">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599D6" w14:textId="77777777" w:rsidR="005D55FC" w:rsidRPr="00114117" w:rsidRDefault="005D55FC" w:rsidP="00CA3FE5">
            <w:pPr>
              <w:pStyle w:val="rowtabella0"/>
              <w:rPr>
                <w:color w:val="002060"/>
              </w:rPr>
            </w:pPr>
            <w:r w:rsidRPr="0011411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B6F32" w14:textId="77777777" w:rsidR="005D55FC" w:rsidRPr="00114117" w:rsidRDefault="005D55FC" w:rsidP="00CA3FE5">
            <w:pPr>
              <w:pStyle w:val="rowtabella0"/>
              <w:rPr>
                <w:color w:val="002060"/>
              </w:rPr>
            </w:pPr>
            <w:r w:rsidRPr="00114117">
              <w:rPr>
                <w:color w:val="002060"/>
              </w:rPr>
              <w:t>VIA DELLO SPORT</w:t>
            </w:r>
          </w:p>
        </w:tc>
      </w:tr>
    </w:tbl>
    <w:p w14:paraId="44058C61" w14:textId="77777777" w:rsidR="005D55FC" w:rsidRPr="00114117" w:rsidRDefault="005D55FC" w:rsidP="005D55FC">
      <w:pPr>
        <w:pStyle w:val="breakline"/>
        <w:rPr>
          <w:rFonts w:eastAsiaTheme="minorEastAsia"/>
          <w:color w:val="002060"/>
        </w:rPr>
      </w:pPr>
    </w:p>
    <w:p w14:paraId="23E73736" w14:textId="77777777" w:rsidR="005D55FC" w:rsidRPr="00114117" w:rsidRDefault="005D55FC" w:rsidP="005D55FC">
      <w:pPr>
        <w:pStyle w:val="breakline"/>
        <w:rPr>
          <w:color w:val="002060"/>
        </w:rPr>
      </w:pPr>
    </w:p>
    <w:p w14:paraId="783DE183" w14:textId="77777777" w:rsidR="005D55FC" w:rsidRPr="00114117" w:rsidRDefault="005D55FC" w:rsidP="005D55FC">
      <w:pPr>
        <w:pStyle w:val="breakline"/>
        <w:rPr>
          <w:color w:val="002060"/>
        </w:rPr>
      </w:pPr>
    </w:p>
    <w:p w14:paraId="7901690E" w14:textId="77777777" w:rsidR="005D55FC" w:rsidRPr="00114117" w:rsidRDefault="005D55FC" w:rsidP="005D55FC">
      <w:pPr>
        <w:pStyle w:val="sottotitolocampionato10"/>
        <w:rPr>
          <w:color w:val="002060"/>
        </w:rPr>
      </w:pPr>
      <w:r w:rsidRPr="0011411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25"/>
        <w:gridCol w:w="385"/>
        <w:gridCol w:w="898"/>
        <w:gridCol w:w="1198"/>
        <w:gridCol w:w="1544"/>
        <w:gridCol w:w="1550"/>
      </w:tblGrid>
      <w:tr w:rsidR="005D55FC" w:rsidRPr="00114117" w14:paraId="3E41648D"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831B3"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7845C"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D7937"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00ADF"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DE953"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CE69A"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7666F"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4EDE5F89"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B56DA" w14:textId="77777777" w:rsidR="005D55FC" w:rsidRPr="00114117" w:rsidRDefault="005D55FC" w:rsidP="00CA3FE5">
            <w:pPr>
              <w:pStyle w:val="rowtabella0"/>
              <w:rPr>
                <w:color w:val="002060"/>
              </w:rPr>
            </w:pPr>
            <w:r w:rsidRPr="0011411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FDD09" w14:textId="77777777" w:rsidR="005D55FC" w:rsidRPr="00114117" w:rsidRDefault="005D55FC" w:rsidP="00CA3FE5">
            <w:pPr>
              <w:pStyle w:val="rowtabella0"/>
              <w:rPr>
                <w:color w:val="002060"/>
              </w:rPr>
            </w:pPr>
            <w:r w:rsidRPr="00114117">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F7537"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09BBF" w14:textId="77777777" w:rsidR="005D55FC" w:rsidRPr="00114117" w:rsidRDefault="005D55FC" w:rsidP="00CA3FE5">
            <w:pPr>
              <w:pStyle w:val="rowtabella0"/>
              <w:rPr>
                <w:color w:val="002060"/>
              </w:rPr>
            </w:pPr>
            <w:r w:rsidRPr="00114117">
              <w:rPr>
                <w:color w:val="002060"/>
              </w:rPr>
              <w:t>10/11/2023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F39CEC" w14:textId="77777777" w:rsidR="005D55FC" w:rsidRPr="00114117" w:rsidRDefault="005D55FC" w:rsidP="00CA3FE5">
            <w:pPr>
              <w:pStyle w:val="rowtabella0"/>
              <w:rPr>
                <w:color w:val="002060"/>
              </w:rPr>
            </w:pPr>
            <w:r w:rsidRPr="00114117">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7B57E" w14:textId="77777777" w:rsidR="005D55FC" w:rsidRPr="00114117" w:rsidRDefault="005D55FC" w:rsidP="00CA3FE5">
            <w:pPr>
              <w:pStyle w:val="rowtabella0"/>
              <w:rPr>
                <w:color w:val="002060"/>
              </w:rPr>
            </w:pPr>
            <w:r w:rsidRPr="00114117">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A7F9B" w14:textId="77777777" w:rsidR="005D55FC" w:rsidRPr="00114117" w:rsidRDefault="005D55FC" w:rsidP="00CA3FE5">
            <w:pPr>
              <w:pStyle w:val="rowtabella0"/>
              <w:rPr>
                <w:color w:val="002060"/>
              </w:rPr>
            </w:pPr>
            <w:r w:rsidRPr="00114117">
              <w:rPr>
                <w:color w:val="002060"/>
              </w:rPr>
              <w:t>VIA DELL IRIS</w:t>
            </w:r>
          </w:p>
        </w:tc>
      </w:tr>
      <w:tr w:rsidR="005D55FC" w:rsidRPr="00114117" w14:paraId="1C871C17"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03D8EB" w14:textId="77777777" w:rsidR="005D55FC" w:rsidRPr="00114117" w:rsidRDefault="005D55FC" w:rsidP="00CA3FE5">
            <w:pPr>
              <w:pStyle w:val="rowtabella0"/>
              <w:rPr>
                <w:color w:val="002060"/>
              </w:rPr>
            </w:pPr>
            <w:r w:rsidRPr="00114117">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A59A84" w14:textId="77777777" w:rsidR="005D55FC" w:rsidRPr="00114117" w:rsidRDefault="005D55FC" w:rsidP="00CA3FE5">
            <w:pPr>
              <w:pStyle w:val="rowtabella0"/>
              <w:rPr>
                <w:color w:val="002060"/>
              </w:rPr>
            </w:pPr>
            <w:r w:rsidRPr="00114117">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25B06B"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EDB303"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F9787F" w14:textId="77777777" w:rsidR="005D55FC" w:rsidRPr="00114117" w:rsidRDefault="005D55FC" w:rsidP="00CA3FE5">
            <w:pPr>
              <w:pStyle w:val="rowtabella0"/>
              <w:rPr>
                <w:color w:val="002060"/>
              </w:rPr>
            </w:pPr>
            <w:r w:rsidRPr="00114117">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90641A" w14:textId="77777777" w:rsidR="005D55FC" w:rsidRPr="00114117" w:rsidRDefault="005D55FC" w:rsidP="00CA3FE5">
            <w:pPr>
              <w:pStyle w:val="rowtabella0"/>
              <w:rPr>
                <w:color w:val="002060"/>
              </w:rPr>
            </w:pPr>
            <w:r w:rsidRPr="0011411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CE342" w14:textId="77777777" w:rsidR="005D55FC" w:rsidRPr="00114117" w:rsidRDefault="005D55FC" w:rsidP="00CA3FE5">
            <w:pPr>
              <w:pStyle w:val="rowtabella0"/>
              <w:rPr>
                <w:color w:val="002060"/>
              </w:rPr>
            </w:pPr>
            <w:r w:rsidRPr="00114117">
              <w:rPr>
                <w:color w:val="002060"/>
              </w:rPr>
              <w:t>VIA CORRADI</w:t>
            </w:r>
          </w:p>
        </w:tc>
      </w:tr>
      <w:tr w:rsidR="005D55FC" w:rsidRPr="00114117" w14:paraId="378C1A95"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4D7247" w14:textId="77777777" w:rsidR="005D55FC" w:rsidRPr="00114117" w:rsidRDefault="005D55FC" w:rsidP="00CA3FE5">
            <w:pPr>
              <w:pStyle w:val="rowtabella0"/>
              <w:rPr>
                <w:color w:val="002060"/>
              </w:rPr>
            </w:pPr>
            <w:r w:rsidRPr="00114117">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25D20D" w14:textId="77777777" w:rsidR="005D55FC" w:rsidRPr="00114117" w:rsidRDefault="005D55FC" w:rsidP="00CA3FE5">
            <w:pPr>
              <w:pStyle w:val="rowtabella0"/>
              <w:rPr>
                <w:color w:val="002060"/>
              </w:rPr>
            </w:pPr>
            <w:r w:rsidRPr="0011411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F828C6"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40E48E"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8D175E" w14:textId="77777777" w:rsidR="005D55FC" w:rsidRPr="00114117" w:rsidRDefault="005D55FC" w:rsidP="00CA3FE5">
            <w:pPr>
              <w:pStyle w:val="rowtabella0"/>
              <w:rPr>
                <w:color w:val="002060"/>
              </w:rPr>
            </w:pPr>
            <w:r w:rsidRPr="00114117">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C64DB0" w14:textId="77777777" w:rsidR="005D55FC" w:rsidRPr="00114117" w:rsidRDefault="005D55FC" w:rsidP="00CA3FE5">
            <w:pPr>
              <w:pStyle w:val="rowtabella0"/>
              <w:rPr>
                <w:color w:val="002060"/>
              </w:rPr>
            </w:pPr>
            <w:r w:rsidRPr="0011411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F18EE" w14:textId="77777777" w:rsidR="005D55FC" w:rsidRPr="00114117" w:rsidRDefault="005D55FC" w:rsidP="00CA3FE5">
            <w:pPr>
              <w:pStyle w:val="rowtabella0"/>
              <w:rPr>
                <w:color w:val="002060"/>
              </w:rPr>
            </w:pPr>
            <w:r w:rsidRPr="00114117">
              <w:rPr>
                <w:color w:val="002060"/>
              </w:rPr>
              <w:t>VIA SALVO D'ACQUISTO</w:t>
            </w:r>
          </w:p>
        </w:tc>
      </w:tr>
      <w:tr w:rsidR="005D55FC" w:rsidRPr="00114117" w14:paraId="29E30808"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4A1D8" w14:textId="77777777" w:rsidR="005D55FC" w:rsidRPr="00114117" w:rsidRDefault="005D55FC" w:rsidP="00CA3FE5">
            <w:pPr>
              <w:pStyle w:val="rowtabella0"/>
              <w:rPr>
                <w:color w:val="002060"/>
              </w:rPr>
            </w:pPr>
            <w:r w:rsidRPr="00114117">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219B89" w14:textId="77777777" w:rsidR="005D55FC" w:rsidRPr="00114117" w:rsidRDefault="005D55FC" w:rsidP="00CA3FE5">
            <w:pPr>
              <w:pStyle w:val="rowtabella0"/>
              <w:rPr>
                <w:color w:val="002060"/>
              </w:rPr>
            </w:pPr>
            <w:r w:rsidRPr="00114117">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5895DB"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9F084"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0CB878" w14:textId="77777777" w:rsidR="005D55FC" w:rsidRPr="00114117" w:rsidRDefault="005D55FC" w:rsidP="00CA3FE5">
            <w:pPr>
              <w:pStyle w:val="rowtabella0"/>
              <w:rPr>
                <w:color w:val="002060"/>
              </w:rPr>
            </w:pPr>
            <w:r w:rsidRPr="00114117">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0D9621" w14:textId="77777777" w:rsidR="005D55FC" w:rsidRPr="00114117" w:rsidRDefault="005D55FC" w:rsidP="00CA3FE5">
            <w:pPr>
              <w:pStyle w:val="rowtabella0"/>
              <w:rPr>
                <w:color w:val="002060"/>
              </w:rPr>
            </w:pPr>
            <w:r w:rsidRPr="00114117">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455538" w14:textId="77777777" w:rsidR="005D55FC" w:rsidRPr="00114117" w:rsidRDefault="005D55FC" w:rsidP="00CA3FE5">
            <w:pPr>
              <w:pStyle w:val="rowtabella0"/>
              <w:rPr>
                <w:color w:val="002060"/>
              </w:rPr>
            </w:pPr>
            <w:r w:rsidRPr="00114117">
              <w:rPr>
                <w:color w:val="002060"/>
              </w:rPr>
              <w:t>VIA E.MATTEI</w:t>
            </w:r>
          </w:p>
        </w:tc>
      </w:tr>
      <w:tr w:rsidR="005D55FC" w:rsidRPr="00114117" w14:paraId="0F0780D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B7E7B6" w14:textId="77777777" w:rsidR="005D55FC" w:rsidRPr="00114117" w:rsidRDefault="005D55FC" w:rsidP="00CA3FE5">
            <w:pPr>
              <w:pStyle w:val="rowtabella0"/>
              <w:rPr>
                <w:color w:val="002060"/>
              </w:rPr>
            </w:pPr>
            <w:r w:rsidRPr="00114117">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40EB8F" w14:textId="77777777" w:rsidR="005D55FC" w:rsidRPr="00114117" w:rsidRDefault="005D55FC" w:rsidP="00CA3FE5">
            <w:pPr>
              <w:pStyle w:val="rowtabella0"/>
              <w:rPr>
                <w:color w:val="002060"/>
              </w:rPr>
            </w:pPr>
            <w:r w:rsidRPr="0011411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99C0DE"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88B820" w14:textId="77777777" w:rsidR="005D55FC" w:rsidRPr="00114117" w:rsidRDefault="005D55FC" w:rsidP="00CA3FE5">
            <w:pPr>
              <w:pStyle w:val="rowtabella0"/>
              <w:rPr>
                <w:color w:val="002060"/>
              </w:rPr>
            </w:pPr>
            <w:r w:rsidRPr="00114117">
              <w:rPr>
                <w:color w:val="002060"/>
              </w:rPr>
              <w:t>10/11/2023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0C754C" w14:textId="77777777" w:rsidR="005D55FC" w:rsidRPr="00114117" w:rsidRDefault="005D55FC" w:rsidP="00CA3FE5">
            <w:pPr>
              <w:pStyle w:val="rowtabella0"/>
              <w:rPr>
                <w:color w:val="002060"/>
              </w:rPr>
            </w:pPr>
            <w:r w:rsidRPr="0011411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CBE00" w14:textId="77777777" w:rsidR="005D55FC" w:rsidRPr="00114117" w:rsidRDefault="005D55FC" w:rsidP="00CA3FE5">
            <w:pPr>
              <w:pStyle w:val="rowtabella0"/>
              <w:rPr>
                <w:color w:val="002060"/>
              </w:rPr>
            </w:pPr>
            <w:r w:rsidRPr="0011411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1D439" w14:textId="77777777" w:rsidR="005D55FC" w:rsidRPr="00114117" w:rsidRDefault="005D55FC" w:rsidP="00CA3FE5">
            <w:pPr>
              <w:pStyle w:val="rowtabella0"/>
              <w:rPr>
                <w:color w:val="002060"/>
              </w:rPr>
            </w:pPr>
            <w:r w:rsidRPr="00114117">
              <w:rPr>
                <w:color w:val="002060"/>
              </w:rPr>
              <w:t>FRAZ.PAGLIARE VIA VECCHI</w:t>
            </w:r>
          </w:p>
        </w:tc>
      </w:tr>
      <w:tr w:rsidR="005D55FC" w:rsidRPr="00114117" w14:paraId="442B5AD7"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5EAA2" w14:textId="77777777" w:rsidR="005D55FC" w:rsidRPr="00114117" w:rsidRDefault="005D55FC" w:rsidP="00CA3FE5">
            <w:pPr>
              <w:pStyle w:val="rowtabella0"/>
              <w:rPr>
                <w:color w:val="002060"/>
              </w:rPr>
            </w:pPr>
            <w:r w:rsidRPr="00114117">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7035E" w14:textId="77777777" w:rsidR="005D55FC" w:rsidRPr="00114117" w:rsidRDefault="005D55FC" w:rsidP="00CA3FE5">
            <w:pPr>
              <w:pStyle w:val="rowtabella0"/>
              <w:rPr>
                <w:color w:val="002060"/>
              </w:rPr>
            </w:pPr>
            <w:r w:rsidRPr="00114117">
              <w:rPr>
                <w:color w:val="002060"/>
              </w:rPr>
              <w:t>SAMBENEDETTESE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9280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1908D"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33C4C" w14:textId="77777777" w:rsidR="005D55FC" w:rsidRPr="00114117" w:rsidRDefault="005D55FC" w:rsidP="00CA3FE5">
            <w:pPr>
              <w:pStyle w:val="rowtabella0"/>
              <w:rPr>
                <w:color w:val="002060"/>
              </w:rPr>
            </w:pPr>
            <w:r w:rsidRPr="0011411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D2FF6" w14:textId="77777777" w:rsidR="005D55FC" w:rsidRPr="00114117" w:rsidRDefault="005D55FC" w:rsidP="00CA3FE5">
            <w:pPr>
              <w:pStyle w:val="rowtabella0"/>
              <w:rPr>
                <w:color w:val="002060"/>
              </w:rPr>
            </w:pPr>
            <w:r w:rsidRPr="0011411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5D00E" w14:textId="77777777" w:rsidR="005D55FC" w:rsidRPr="00114117" w:rsidRDefault="005D55FC" w:rsidP="00CA3FE5">
            <w:pPr>
              <w:pStyle w:val="rowtabella0"/>
              <w:rPr>
                <w:color w:val="002060"/>
              </w:rPr>
            </w:pPr>
            <w:r w:rsidRPr="00114117">
              <w:rPr>
                <w:color w:val="002060"/>
              </w:rPr>
              <w:t>VIA S.VITTORIA, 5</w:t>
            </w:r>
          </w:p>
        </w:tc>
      </w:tr>
    </w:tbl>
    <w:p w14:paraId="4E48B4F5" w14:textId="77777777" w:rsidR="005D55FC" w:rsidRPr="00114117" w:rsidRDefault="005D55FC" w:rsidP="005D55FC">
      <w:pPr>
        <w:pStyle w:val="breakline"/>
        <w:rPr>
          <w:color w:val="002060"/>
        </w:rPr>
      </w:pPr>
    </w:p>
    <w:p w14:paraId="56530673" w14:textId="77777777" w:rsidR="005D55FC" w:rsidRPr="00114117" w:rsidRDefault="005D55FC" w:rsidP="005D55FC">
      <w:pPr>
        <w:pStyle w:val="titolocampionato0"/>
        <w:shd w:val="clear" w:color="auto" w:fill="CCCCCC"/>
        <w:spacing w:before="80" w:after="40"/>
        <w:rPr>
          <w:color w:val="002060"/>
        </w:rPr>
      </w:pPr>
      <w:r w:rsidRPr="00114117">
        <w:rPr>
          <w:color w:val="002060"/>
        </w:rPr>
        <w:t>CALCIO A CINQUE SERIE D</w:t>
      </w:r>
    </w:p>
    <w:p w14:paraId="4A2B55C0" w14:textId="77777777" w:rsidR="005D55FC" w:rsidRPr="00114117" w:rsidRDefault="005D55FC" w:rsidP="005D55FC">
      <w:pPr>
        <w:pStyle w:val="titoloprinc0"/>
        <w:rPr>
          <w:color w:val="002060"/>
        </w:rPr>
      </w:pPr>
      <w:r w:rsidRPr="00114117">
        <w:rPr>
          <w:color w:val="002060"/>
        </w:rPr>
        <w:t>VARIAZIONI AL PROGRAMMA GARE</w:t>
      </w:r>
    </w:p>
    <w:p w14:paraId="7B8576C5" w14:textId="77777777" w:rsidR="005D55FC" w:rsidRPr="00114117" w:rsidRDefault="005D55FC" w:rsidP="005D55FC">
      <w:pPr>
        <w:pStyle w:val="breakline"/>
        <w:rPr>
          <w:color w:val="002060"/>
        </w:rPr>
      </w:pPr>
    </w:p>
    <w:p w14:paraId="4A2A6378" w14:textId="77777777" w:rsidR="005D55FC" w:rsidRPr="00114117" w:rsidRDefault="005D55FC" w:rsidP="005D55FC">
      <w:pPr>
        <w:pStyle w:val="breakline"/>
        <w:rPr>
          <w:color w:val="002060"/>
        </w:rPr>
      </w:pPr>
    </w:p>
    <w:p w14:paraId="5736CED4" w14:textId="77777777" w:rsidR="005D55FC" w:rsidRPr="00114117" w:rsidRDefault="005D55FC" w:rsidP="005D55FC">
      <w:pPr>
        <w:pStyle w:val="sottotitolocampionato10"/>
        <w:rPr>
          <w:color w:val="002060"/>
        </w:rPr>
      </w:pPr>
      <w:r w:rsidRPr="001141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73623205"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98BDB" w14:textId="77777777" w:rsidR="005D55FC" w:rsidRPr="00114117" w:rsidRDefault="005D55FC" w:rsidP="00CA3FE5">
            <w:pPr>
              <w:pStyle w:val="headertabella0"/>
              <w:rPr>
                <w:color w:val="002060"/>
              </w:rPr>
            </w:pPr>
            <w:r w:rsidRPr="001141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73F87"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CF854"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FA9FF"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982A9"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6843B"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BA892"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EBA69" w14:textId="77777777" w:rsidR="005D55FC" w:rsidRPr="00114117" w:rsidRDefault="005D55FC" w:rsidP="00CA3FE5">
            <w:pPr>
              <w:pStyle w:val="headertabella0"/>
              <w:rPr>
                <w:color w:val="002060"/>
              </w:rPr>
            </w:pPr>
            <w:r w:rsidRPr="00114117">
              <w:rPr>
                <w:color w:val="002060"/>
              </w:rPr>
              <w:t>Impianto</w:t>
            </w:r>
          </w:p>
        </w:tc>
      </w:tr>
      <w:tr w:rsidR="005D55FC" w:rsidRPr="00114117" w14:paraId="62AA826D"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EEE4" w14:textId="77777777" w:rsidR="005D55FC" w:rsidRPr="00114117" w:rsidRDefault="005D55FC" w:rsidP="00CA3FE5">
            <w:pPr>
              <w:pStyle w:val="rowtabella0"/>
              <w:rPr>
                <w:color w:val="002060"/>
                <w:highlight w:val="yellow"/>
              </w:rPr>
            </w:pPr>
            <w:r w:rsidRPr="00114117">
              <w:rPr>
                <w:color w:val="002060"/>
                <w:highlight w:val="yellow"/>
              </w:rPr>
              <w:t>27/11/2023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6B15" w14:textId="77777777" w:rsidR="005D55FC" w:rsidRPr="00114117" w:rsidRDefault="005D55FC" w:rsidP="00CA3FE5">
            <w:pPr>
              <w:pStyle w:val="rowtabella0"/>
              <w:jc w:val="center"/>
              <w:rPr>
                <w:color w:val="002060"/>
                <w:highlight w:val="yellow"/>
              </w:rPr>
            </w:pPr>
            <w:r w:rsidRPr="00114117">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ADEB1" w14:textId="77777777" w:rsidR="005D55FC" w:rsidRPr="00114117" w:rsidRDefault="005D55FC" w:rsidP="00CA3FE5">
            <w:pPr>
              <w:pStyle w:val="rowtabella0"/>
              <w:rPr>
                <w:color w:val="002060"/>
                <w:highlight w:val="yellow"/>
              </w:rPr>
            </w:pPr>
            <w:r w:rsidRPr="00114117">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E12E0" w14:textId="77777777" w:rsidR="005D55FC" w:rsidRPr="00114117" w:rsidRDefault="005D55FC" w:rsidP="00CA3FE5">
            <w:pPr>
              <w:pStyle w:val="rowtabella0"/>
              <w:rPr>
                <w:color w:val="002060"/>
                <w:highlight w:val="yellow"/>
              </w:rPr>
            </w:pPr>
            <w:r w:rsidRPr="00114117">
              <w:rPr>
                <w:color w:val="002060"/>
                <w:highlight w:val="yellow"/>
              </w:rPr>
              <w:t>GLS DORICA AN.UR</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0EC4" w14:textId="77777777" w:rsidR="005D55FC" w:rsidRPr="00114117" w:rsidRDefault="005D55FC" w:rsidP="00CA3FE5">
            <w:pPr>
              <w:pStyle w:val="rowtabella0"/>
              <w:rPr>
                <w:color w:val="002060"/>
              </w:rPr>
            </w:pPr>
            <w:r w:rsidRPr="00114117">
              <w:rPr>
                <w:color w:val="002060"/>
              </w:rPr>
              <w:t>24/11/2023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448E" w14:textId="77777777" w:rsidR="005D55FC" w:rsidRPr="00114117" w:rsidRDefault="005D55FC" w:rsidP="00CA3FE5">
            <w:pPr>
              <w:pStyle w:val="rowtabella0"/>
              <w:jc w:val="center"/>
              <w:rPr>
                <w:color w:val="002060"/>
              </w:rPr>
            </w:pPr>
            <w:r w:rsidRPr="0011411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BCC6" w14:textId="77777777" w:rsidR="005D55FC" w:rsidRPr="00114117" w:rsidRDefault="005D55FC" w:rsidP="00CA3FE5">
            <w:pPr>
              <w:pStyle w:val="rowtabella0"/>
              <w:jc w:val="center"/>
              <w:rPr>
                <w:color w:val="002060"/>
              </w:rPr>
            </w:pPr>
            <w:r w:rsidRPr="00114117">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D2D0" w14:textId="77777777" w:rsidR="005D55FC" w:rsidRPr="00114117" w:rsidRDefault="005D55FC" w:rsidP="00CA3FE5">
            <w:pPr>
              <w:pStyle w:val="rowtabella0"/>
              <w:rPr>
                <w:color w:val="002060"/>
              </w:rPr>
            </w:pPr>
            <w:r w:rsidRPr="00114117">
              <w:rPr>
                <w:color w:val="002060"/>
                <w:highlight w:val="yellow"/>
              </w:rPr>
              <w:t>PALLONE GEODETICO MONTESICURO ANCONA LOCALITA' NONTESICURO</w:t>
            </w:r>
          </w:p>
        </w:tc>
      </w:tr>
      <w:tr w:rsidR="005D55FC" w:rsidRPr="00114117" w14:paraId="205BE561"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7C05" w14:textId="77777777" w:rsidR="005D55FC" w:rsidRPr="00114117" w:rsidRDefault="005D55FC" w:rsidP="00CA3FE5">
            <w:pPr>
              <w:pStyle w:val="rowtabella0"/>
              <w:rPr>
                <w:color w:val="002060"/>
                <w:highlight w:val="yellow"/>
              </w:rPr>
            </w:pPr>
            <w:r w:rsidRPr="00114117">
              <w:rPr>
                <w:color w:val="002060"/>
                <w:highlight w:val="yellow"/>
              </w:rPr>
              <w:t>01/12/2023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9F4A" w14:textId="77777777" w:rsidR="005D55FC" w:rsidRPr="00114117" w:rsidRDefault="005D55FC" w:rsidP="00CA3FE5">
            <w:pPr>
              <w:pStyle w:val="rowtabella0"/>
              <w:jc w:val="center"/>
              <w:rPr>
                <w:color w:val="002060"/>
                <w:highlight w:val="yellow"/>
              </w:rPr>
            </w:pPr>
            <w:r w:rsidRPr="00114117">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F9AB2" w14:textId="77777777" w:rsidR="005D55FC" w:rsidRPr="00114117" w:rsidRDefault="005D55FC" w:rsidP="00CA3FE5">
            <w:pPr>
              <w:pStyle w:val="rowtabella0"/>
              <w:rPr>
                <w:color w:val="002060"/>
              </w:rPr>
            </w:pPr>
            <w:r w:rsidRPr="00114117">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7D13" w14:textId="77777777" w:rsidR="005D55FC" w:rsidRPr="00114117" w:rsidRDefault="005D55FC" w:rsidP="00CA3FE5">
            <w:pPr>
              <w:pStyle w:val="rowtabella0"/>
              <w:rPr>
                <w:color w:val="002060"/>
              </w:rPr>
            </w:pPr>
            <w:r w:rsidRPr="00114117">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16A5" w14:textId="77777777" w:rsidR="005D55FC" w:rsidRPr="00114117" w:rsidRDefault="005D55FC" w:rsidP="00CA3FE5">
            <w:pPr>
              <w:pStyle w:val="rowtabella0"/>
              <w:rPr>
                <w:color w:val="002060"/>
              </w:rPr>
            </w:pPr>
            <w:r w:rsidRPr="00114117">
              <w:rPr>
                <w:color w:val="002060"/>
              </w:rPr>
              <w:t>0</w:t>
            </w:r>
            <w:r>
              <w:rPr>
                <w:color w:val="002060"/>
              </w:rPr>
              <w:t>4</w:t>
            </w:r>
            <w:r w:rsidRPr="00114117">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A27D" w14:textId="77777777" w:rsidR="005D55FC" w:rsidRPr="00114117" w:rsidRDefault="005D55FC" w:rsidP="00CA3FE5">
            <w:pPr>
              <w:pStyle w:val="rowtabella0"/>
              <w:jc w:val="center"/>
              <w:rPr>
                <w:color w:val="002060"/>
              </w:rPr>
            </w:pPr>
            <w:r w:rsidRPr="00114117">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C7AA3" w14:textId="77777777" w:rsidR="005D55FC" w:rsidRPr="00114117" w:rsidRDefault="005D55FC" w:rsidP="00CA3F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A858" w14:textId="77777777" w:rsidR="005D55FC" w:rsidRPr="00114117" w:rsidRDefault="005D55FC" w:rsidP="00CA3FE5">
            <w:pPr>
              <w:rPr>
                <w:color w:val="002060"/>
              </w:rPr>
            </w:pPr>
          </w:p>
        </w:tc>
      </w:tr>
    </w:tbl>
    <w:p w14:paraId="007B7091" w14:textId="77777777" w:rsidR="005D55FC" w:rsidRPr="00114117" w:rsidRDefault="005D55FC" w:rsidP="005D55FC">
      <w:pPr>
        <w:pStyle w:val="breakline"/>
        <w:rPr>
          <w:rFonts w:eastAsiaTheme="minorEastAsia"/>
          <w:color w:val="002060"/>
        </w:rPr>
      </w:pPr>
    </w:p>
    <w:p w14:paraId="1A9A123E" w14:textId="77777777" w:rsidR="005D55FC" w:rsidRPr="00114117" w:rsidRDefault="005D55FC" w:rsidP="005D55FC">
      <w:pPr>
        <w:pStyle w:val="breakline"/>
        <w:rPr>
          <w:color w:val="002060"/>
        </w:rPr>
      </w:pPr>
    </w:p>
    <w:p w14:paraId="23BA8468" w14:textId="77777777" w:rsidR="005D55FC" w:rsidRPr="00114117" w:rsidRDefault="005D55FC" w:rsidP="005D55FC">
      <w:pPr>
        <w:pStyle w:val="titoloprinc0"/>
        <w:rPr>
          <w:color w:val="002060"/>
        </w:rPr>
      </w:pPr>
      <w:r w:rsidRPr="00114117">
        <w:rPr>
          <w:color w:val="002060"/>
        </w:rPr>
        <w:t>RISULTATI</w:t>
      </w:r>
    </w:p>
    <w:p w14:paraId="45764B62" w14:textId="77777777" w:rsidR="005D55FC" w:rsidRPr="00114117" w:rsidRDefault="005D55FC" w:rsidP="005D55FC">
      <w:pPr>
        <w:pStyle w:val="breakline"/>
        <w:rPr>
          <w:color w:val="002060"/>
        </w:rPr>
      </w:pPr>
    </w:p>
    <w:p w14:paraId="6636B645" w14:textId="77777777" w:rsidR="005D55FC" w:rsidRPr="00114117" w:rsidRDefault="005D55FC" w:rsidP="005D55FC">
      <w:pPr>
        <w:pStyle w:val="sottotitolocampionato10"/>
        <w:rPr>
          <w:color w:val="002060"/>
        </w:rPr>
      </w:pPr>
      <w:r w:rsidRPr="00114117">
        <w:rPr>
          <w:color w:val="002060"/>
        </w:rPr>
        <w:t>RISULTATI UFFICIALI GARE DEL 03/11/2023</w:t>
      </w:r>
    </w:p>
    <w:p w14:paraId="4438FAA6"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54707C0C"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55FC" w:rsidRPr="00114117" w14:paraId="3E51D5A1"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769D8F12"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3A994" w14:textId="77777777" w:rsidR="005D55FC" w:rsidRPr="00114117" w:rsidRDefault="005D55FC" w:rsidP="00CA3FE5">
                  <w:pPr>
                    <w:pStyle w:val="headertabella0"/>
                    <w:rPr>
                      <w:color w:val="002060"/>
                    </w:rPr>
                  </w:pPr>
                  <w:r w:rsidRPr="00114117">
                    <w:rPr>
                      <w:color w:val="002060"/>
                    </w:rPr>
                    <w:t>GIRONE A - 6 Giornata - A</w:t>
                  </w:r>
                </w:p>
              </w:tc>
            </w:tr>
            <w:tr w:rsidR="005D55FC" w:rsidRPr="00114117" w14:paraId="16E2B50A"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868C92" w14:textId="77777777" w:rsidR="005D55FC" w:rsidRPr="00114117" w:rsidRDefault="005D55FC" w:rsidP="00CA3FE5">
                  <w:pPr>
                    <w:pStyle w:val="rowtabella0"/>
                    <w:rPr>
                      <w:color w:val="002060"/>
                    </w:rPr>
                  </w:pPr>
                  <w:r w:rsidRPr="00114117">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B6739" w14:textId="77777777" w:rsidR="005D55FC" w:rsidRPr="00114117" w:rsidRDefault="005D55FC" w:rsidP="00CA3FE5">
                  <w:pPr>
                    <w:pStyle w:val="rowtabella0"/>
                    <w:rPr>
                      <w:color w:val="002060"/>
                    </w:rPr>
                  </w:pPr>
                  <w:r w:rsidRPr="00114117">
                    <w:rPr>
                      <w:color w:val="002060"/>
                    </w:rPr>
                    <w:t>- GNANO 04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3D9A9" w14:textId="77777777" w:rsidR="005D55FC" w:rsidRPr="00114117" w:rsidRDefault="005D55FC" w:rsidP="00CA3FE5">
                  <w:pPr>
                    <w:pStyle w:val="rowtabella0"/>
                    <w:jc w:val="center"/>
                    <w:rPr>
                      <w:color w:val="002060"/>
                    </w:rPr>
                  </w:pPr>
                  <w:r w:rsidRPr="0011411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20E13" w14:textId="77777777" w:rsidR="005D55FC" w:rsidRPr="00114117" w:rsidRDefault="005D55FC" w:rsidP="00CA3FE5">
                  <w:pPr>
                    <w:pStyle w:val="rowtabella0"/>
                    <w:jc w:val="center"/>
                    <w:rPr>
                      <w:color w:val="002060"/>
                    </w:rPr>
                  </w:pPr>
                  <w:r w:rsidRPr="00114117">
                    <w:rPr>
                      <w:color w:val="002060"/>
                    </w:rPr>
                    <w:t> </w:t>
                  </w:r>
                </w:p>
              </w:tc>
            </w:tr>
            <w:tr w:rsidR="005D55FC" w:rsidRPr="00114117" w14:paraId="66D37874"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7F4B6" w14:textId="77777777" w:rsidR="005D55FC" w:rsidRPr="00114117" w:rsidRDefault="005D55FC" w:rsidP="00CA3FE5">
                  <w:pPr>
                    <w:pStyle w:val="rowtabella0"/>
                    <w:rPr>
                      <w:color w:val="002060"/>
                    </w:rPr>
                  </w:pPr>
                  <w:r w:rsidRPr="00114117">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83A6CF" w14:textId="77777777" w:rsidR="005D55FC" w:rsidRPr="00114117" w:rsidRDefault="005D55FC" w:rsidP="00CA3FE5">
                  <w:pPr>
                    <w:pStyle w:val="rowtabella0"/>
                    <w:rPr>
                      <w:color w:val="002060"/>
                    </w:rPr>
                  </w:pPr>
                  <w:r w:rsidRPr="00114117">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A331FB" w14:textId="77777777" w:rsidR="005D55FC" w:rsidRPr="00114117" w:rsidRDefault="005D55FC" w:rsidP="00CA3FE5">
                  <w:pPr>
                    <w:pStyle w:val="rowtabella0"/>
                    <w:jc w:val="center"/>
                    <w:rPr>
                      <w:color w:val="002060"/>
                    </w:rPr>
                  </w:pPr>
                  <w:r w:rsidRPr="0011411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C161D9" w14:textId="77777777" w:rsidR="005D55FC" w:rsidRPr="00114117" w:rsidRDefault="005D55FC" w:rsidP="00CA3FE5">
                  <w:pPr>
                    <w:pStyle w:val="rowtabella0"/>
                    <w:jc w:val="center"/>
                    <w:rPr>
                      <w:color w:val="002060"/>
                    </w:rPr>
                  </w:pPr>
                  <w:r w:rsidRPr="00114117">
                    <w:rPr>
                      <w:color w:val="002060"/>
                    </w:rPr>
                    <w:t> </w:t>
                  </w:r>
                </w:p>
              </w:tc>
            </w:tr>
            <w:tr w:rsidR="005D55FC" w:rsidRPr="00114117" w14:paraId="04BE8D4A"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C0E3F0" w14:textId="77777777" w:rsidR="005D55FC" w:rsidRPr="00114117" w:rsidRDefault="005D55FC" w:rsidP="00CA3FE5">
                  <w:pPr>
                    <w:pStyle w:val="rowtabella0"/>
                    <w:rPr>
                      <w:color w:val="002060"/>
                    </w:rPr>
                  </w:pPr>
                  <w:r w:rsidRPr="00114117">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F55A4F" w14:textId="77777777" w:rsidR="005D55FC" w:rsidRPr="00114117" w:rsidRDefault="005D55FC" w:rsidP="00CA3FE5">
                  <w:pPr>
                    <w:pStyle w:val="rowtabella0"/>
                    <w:rPr>
                      <w:color w:val="002060"/>
                    </w:rPr>
                  </w:pPr>
                  <w:r w:rsidRPr="00114117">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9666A8" w14:textId="77777777" w:rsidR="005D55FC" w:rsidRPr="00114117" w:rsidRDefault="005D55FC" w:rsidP="00CA3FE5">
                  <w:pPr>
                    <w:pStyle w:val="rowtabella0"/>
                    <w:jc w:val="center"/>
                    <w:rPr>
                      <w:color w:val="002060"/>
                    </w:rPr>
                  </w:pPr>
                  <w:r w:rsidRPr="00114117">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ED32B0" w14:textId="77777777" w:rsidR="005D55FC" w:rsidRPr="00114117" w:rsidRDefault="005D55FC" w:rsidP="00CA3FE5">
                  <w:pPr>
                    <w:pStyle w:val="rowtabella0"/>
                    <w:jc w:val="center"/>
                    <w:rPr>
                      <w:color w:val="002060"/>
                    </w:rPr>
                  </w:pPr>
                  <w:r w:rsidRPr="00114117">
                    <w:rPr>
                      <w:color w:val="002060"/>
                    </w:rPr>
                    <w:t> </w:t>
                  </w:r>
                </w:p>
              </w:tc>
            </w:tr>
            <w:tr w:rsidR="005D55FC" w:rsidRPr="00114117" w14:paraId="1F1419C6"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3F1365" w14:textId="77777777" w:rsidR="005D55FC" w:rsidRPr="00114117" w:rsidRDefault="005D55FC" w:rsidP="00CA3FE5">
                  <w:pPr>
                    <w:pStyle w:val="rowtabella0"/>
                    <w:rPr>
                      <w:color w:val="002060"/>
                    </w:rPr>
                  </w:pPr>
                  <w:r w:rsidRPr="00114117">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D7D66C" w14:textId="77777777" w:rsidR="005D55FC" w:rsidRPr="00114117" w:rsidRDefault="005D55FC" w:rsidP="00CA3FE5">
                  <w:pPr>
                    <w:pStyle w:val="rowtabella0"/>
                    <w:rPr>
                      <w:color w:val="002060"/>
                    </w:rPr>
                  </w:pPr>
                  <w:r w:rsidRPr="00114117">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49A0B6" w14:textId="77777777" w:rsidR="005D55FC" w:rsidRPr="00114117" w:rsidRDefault="005D55FC" w:rsidP="00CA3FE5">
                  <w:pPr>
                    <w:pStyle w:val="rowtabella0"/>
                    <w:jc w:val="center"/>
                    <w:rPr>
                      <w:color w:val="002060"/>
                    </w:rPr>
                  </w:pPr>
                  <w:r w:rsidRPr="001141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A737C9" w14:textId="77777777" w:rsidR="005D55FC" w:rsidRPr="00114117" w:rsidRDefault="005D55FC" w:rsidP="00CA3FE5">
                  <w:pPr>
                    <w:pStyle w:val="rowtabella0"/>
                    <w:jc w:val="center"/>
                    <w:rPr>
                      <w:color w:val="002060"/>
                    </w:rPr>
                  </w:pPr>
                  <w:r w:rsidRPr="00114117">
                    <w:rPr>
                      <w:color w:val="002060"/>
                    </w:rPr>
                    <w:t> </w:t>
                  </w:r>
                </w:p>
              </w:tc>
            </w:tr>
            <w:tr w:rsidR="005D55FC" w:rsidRPr="00114117" w14:paraId="06335DB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2D8F3A" w14:textId="77777777" w:rsidR="005D55FC" w:rsidRPr="00114117" w:rsidRDefault="005D55FC" w:rsidP="00CA3FE5">
                  <w:pPr>
                    <w:pStyle w:val="rowtabella0"/>
                    <w:rPr>
                      <w:color w:val="002060"/>
                    </w:rPr>
                  </w:pPr>
                  <w:r w:rsidRPr="00114117">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DC9D28" w14:textId="77777777" w:rsidR="005D55FC" w:rsidRPr="00114117" w:rsidRDefault="005D55FC" w:rsidP="00CA3FE5">
                  <w:pPr>
                    <w:pStyle w:val="rowtabella0"/>
                    <w:rPr>
                      <w:color w:val="002060"/>
                      <w:lang w:val="es-ES"/>
                    </w:rPr>
                  </w:pPr>
                  <w:r w:rsidRPr="00114117">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85CF63" w14:textId="77777777" w:rsidR="005D55FC" w:rsidRPr="00114117" w:rsidRDefault="005D55FC" w:rsidP="00CA3FE5">
                  <w:pPr>
                    <w:pStyle w:val="rowtabella0"/>
                    <w:jc w:val="center"/>
                    <w:rPr>
                      <w:color w:val="002060"/>
                    </w:rPr>
                  </w:pPr>
                  <w:r w:rsidRPr="00114117">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71EA39" w14:textId="77777777" w:rsidR="005D55FC" w:rsidRPr="00114117" w:rsidRDefault="005D55FC" w:rsidP="00CA3FE5">
                  <w:pPr>
                    <w:pStyle w:val="rowtabella0"/>
                    <w:jc w:val="center"/>
                    <w:rPr>
                      <w:color w:val="002060"/>
                    </w:rPr>
                  </w:pPr>
                  <w:r w:rsidRPr="00114117">
                    <w:rPr>
                      <w:color w:val="002060"/>
                    </w:rPr>
                    <w:t> </w:t>
                  </w:r>
                </w:p>
              </w:tc>
            </w:tr>
            <w:tr w:rsidR="005D55FC" w:rsidRPr="00114117" w14:paraId="288C478C"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9EA9CA" w14:textId="77777777" w:rsidR="005D55FC" w:rsidRPr="00114117" w:rsidRDefault="005D55FC" w:rsidP="00CA3FE5">
                  <w:pPr>
                    <w:pStyle w:val="rowtabella0"/>
                    <w:rPr>
                      <w:color w:val="002060"/>
                    </w:rPr>
                  </w:pPr>
                  <w:r w:rsidRPr="00114117">
                    <w:rPr>
                      <w:color w:val="002060"/>
                    </w:rPr>
                    <w:lastRenderedPageBreak/>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E49DB3" w14:textId="77777777" w:rsidR="005D55FC" w:rsidRPr="00114117" w:rsidRDefault="005D55FC" w:rsidP="00CA3FE5">
                  <w:pPr>
                    <w:pStyle w:val="rowtabella0"/>
                    <w:rPr>
                      <w:color w:val="002060"/>
                    </w:rPr>
                  </w:pPr>
                  <w:r w:rsidRPr="00114117">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2A47C" w14:textId="77777777" w:rsidR="005D55FC" w:rsidRPr="00114117" w:rsidRDefault="005D55FC" w:rsidP="00CA3FE5">
                  <w:pPr>
                    <w:pStyle w:val="rowtabella0"/>
                    <w:jc w:val="center"/>
                    <w:rPr>
                      <w:color w:val="002060"/>
                    </w:rPr>
                  </w:pPr>
                  <w:r w:rsidRPr="00114117">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CF554" w14:textId="77777777" w:rsidR="005D55FC" w:rsidRPr="00114117" w:rsidRDefault="005D55FC" w:rsidP="00CA3FE5">
                  <w:pPr>
                    <w:pStyle w:val="rowtabella0"/>
                    <w:jc w:val="center"/>
                    <w:rPr>
                      <w:color w:val="002060"/>
                    </w:rPr>
                  </w:pPr>
                  <w:r w:rsidRPr="00114117">
                    <w:rPr>
                      <w:color w:val="002060"/>
                    </w:rPr>
                    <w:t> </w:t>
                  </w:r>
                </w:p>
              </w:tc>
            </w:tr>
          </w:tbl>
          <w:p w14:paraId="28A189E5" w14:textId="77777777" w:rsidR="005D55FC" w:rsidRPr="00114117" w:rsidRDefault="005D55FC" w:rsidP="00CA3F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5B24B93C"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3ED55" w14:textId="77777777" w:rsidR="005D55FC" w:rsidRPr="00114117" w:rsidRDefault="005D55FC" w:rsidP="00CA3FE5">
                  <w:pPr>
                    <w:pStyle w:val="headertabella0"/>
                    <w:rPr>
                      <w:color w:val="002060"/>
                    </w:rPr>
                  </w:pPr>
                  <w:r w:rsidRPr="00114117">
                    <w:rPr>
                      <w:color w:val="002060"/>
                    </w:rPr>
                    <w:lastRenderedPageBreak/>
                    <w:t>GIRONE B - 6 Giornata - A</w:t>
                  </w:r>
                </w:p>
              </w:tc>
            </w:tr>
            <w:tr w:rsidR="005D55FC" w:rsidRPr="00114117" w14:paraId="4128F377"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E30718" w14:textId="77777777" w:rsidR="005D55FC" w:rsidRPr="00114117" w:rsidRDefault="005D55FC" w:rsidP="00CA3FE5">
                  <w:pPr>
                    <w:pStyle w:val="rowtabella0"/>
                    <w:rPr>
                      <w:color w:val="002060"/>
                    </w:rPr>
                  </w:pPr>
                  <w:r w:rsidRPr="00114117">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3E474" w14:textId="77777777" w:rsidR="005D55FC" w:rsidRPr="00114117" w:rsidRDefault="005D55FC" w:rsidP="00CA3FE5">
                  <w:pPr>
                    <w:pStyle w:val="rowtabella0"/>
                    <w:rPr>
                      <w:color w:val="002060"/>
                    </w:rPr>
                  </w:pPr>
                  <w:r w:rsidRPr="00114117">
                    <w:rPr>
                      <w:color w:val="002060"/>
                    </w:rPr>
                    <w:t>- POLVERIGI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B033F2" w14:textId="77777777" w:rsidR="005D55FC" w:rsidRPr="00114117" w:rsidRDefault="005D55FC" w:rsidP="00CA3FE5">
                  <w:pPr>
                    <w:pStyle w:val="rowtabella0"/>
                    <w:jc w:val="center"/>
                    <w:rPr>
                      <w:color w:val="002060"/>
                    </w:rPr>
                  </w:pPr>
                  <w:r w:rsidRPr="00114117">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5A3C8" w14:textId="77777777" w:rsidR="005D55FC" w:rsidRPr="00114117" w:rsidRDefault="005D55FC" w:rsidP="00CA3FE5">
                  <w:pPr>
                    <w:pStyle w:val="rowtabella0"/>
                    <w:jc w:val="center"/>
                    <w:rPr>
                      <w:color w:val="002060"/>
                    </w:rPr>
                  </w:pPr>
                  <w:r w:rsidRPr="00114117">
                    <w:rPr>
                      <w:color w:val="002060"/>
                    </w:rPr>
                    <w:t> </w:t>
                  </w:r>
                </w:p>
              </w:tc>
            </w:tr>
            <w:tr w:rsidR="005D55FC" w:rsidRPr="00114117" w14:paraId="61342D1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1104D4" w14:textId="77777777" w:rsidR="005D55FC" w:rsidRPr="00114117" w:rsidRDefault="005D55FC" w:rsidP="00CA3FE5">
                  <w:pPr>
                    <w:pStyle w:val="rowtabella0"/>
                    <w:rPr>
                      <w:color w:val="002060"/>
                    </w:rPr>
                  </w:pPr>
                  <w:r w:rsidRPr="00114117">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F328BC" w14:textId="77777777" w:rsidR="005D55FC" w:rsidRPr="00114117" w:rsidRDefault="005D55FC" w:rsidP="00CA3FE5">
                  <w:pPr>
                    <w:pStyle w:val="rowtabella0"/>
                    <w:rPr>
                      <w:color w:val="002060"/>
                    </w:rPr>
                  </w:pPr>
                  <w:r w:rsidRPr="00114117">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6E8778" w14:textId="77777777" w:rsidR="005D55FC" w:rsidRPr="00114117" w:rsidRDefault="005D55FC" w:rsidP="00CA3FE5">
                  <w:pPr>
                    <w:pStyle w:val="rowtabella0"/>
                    <w:jc w:val="center"/>
                    <w:rPr>
                      <w:color w:val="002060"/>
                    </w:rPr>
                  </w:pPr>
                  <w:r w:rsidRPr="0011411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4FD1E6" w14:textId="77777777" w:rsidR="005D55FC" w:rsidRPr="00114117" w:rsidRDefault="005D55FC" w:rsidP="00CA3FE5">
                  <w:pPr>
                    <w:pStyle w:val="rowtabella0"/>
                    <w:jc w:val="center"/>
                    <w:rPr>
                      <w:color w:val="002060"/>
                    </w:rPr>
                  </w:pPr>
                  <w:r w:rsidRPr="00114117">
                    <w:rPr>
                      <w:color w:val="002060"/>
                    </w:rPr>
                    <w:t> </w:t>
                  </w:r>
                </w:p>
              </w:tc>
            </w:tr>
            <w:tr w:rsidR="005D55FC" w:rsidRPr="00114117" w14:paraId="71EB851E"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B2783D" w14:textId="77777777" w:rsidR="005D55FC" w:rsidRPr="00114117" w:rsidRDefault="005D55FC" w:rsidP="00CA3FE5">
                  <w:pPr>
                    <w:pStyle w:val="rowtabella0"/>
                    <w:rPr>
                      <w:color w:val="002060"/>
                    </w:rPr>
                  </w:pPr>
                  <w:r w:rsidRPr="00114117">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B8E6F" w14:textId="77777777" w:rsidR="005D55FC" w:rsidRPr="00114117" w:rsidRDefault="005D55FC" w:rsidP="00CA3FE5">
                  <w:pPr>
                    <w:pStyle w:val="rowtabella0"/>
                    <w:rPr>
                      <w:color w:val="002060"/>
                    </w:rPr>
                  </w:pPr>
                  <w:r w:rsidRPr="00114117">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53FCBC" w14:textId="77777777" w:rsidR="005D55FC" w:rsidRPr="00114117" w:rsidRDefault="005D55FC" w:rsidP="00CA3FE5">
                  <w:pPr>
                    <w:pStyle w:val="rowtabella0"/>
                    <w:jc w:val="center"/>
                    <w:rPr>
                      <w:color w:val="002060"/>
                    </w:rPr>
                  </w:pPr>
                  <w:r w:rsidRPr="00114117">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38BEA" w14:textId="77777777" w:rsidR="005D55FC" w:rsidRPr="00114117" w:rsidRDefault="005D55FC" w:rsidP="00CA3FE5">
                  <w:pPr>
                    <w:pStyle w:val="rowtabella0"/>
                    <w:jc w:val="center"/>
                    <w:rPr>
                      <w:color w:val="002060"/>
                    </w:rPr>
                  </w:pPr>
                  <w:r w:rsidRPr="00114117">
                    <w:rPr>
                      <w:color w:val="002060"/>
                    </w:rPr>
                    <w:t> </w:t>
                  </w:r>
                </w:p>
              </w:tc>
            </w:tr>
            <w:tr w:rsidR="005D55FC" w:rsidRPr="00114117" w14:paraId="2A21024F"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5ECC80" w14:textId="77777777" w:rsidR="005D55FC" w:rsidRPr="00114117" w:rsidRDefault="005D55FC" w:rsidP="00CA3FE5">
                  <w:pPr>
                    <w:pStyle w:val="rowtabella0"/>
                    <w:rPr>
                      <w:color w:val="002060"/>
                    </w:rPr>
                  </w:pPr>
                  <w:r w:rsidRPr="00114117">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D84D67" w14:textId="77777777" w:rsidR="005D55FC" w:rsidRPr="00114117" w:rsidRDefault="005D55FC" w:rsidP="00CA3FE5">
                  <w:pPr>
                    <w:pStyle w:val="rowtabella0"/>
                    <w:rPr>
                      <w:color w:val="002060"/>
                    </w:rPr>
                  </w:pPr>
                  <w:r w:rsidRPr="00114117">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1E287C" w14:textId="77777777" w:rsidR="005D55FC" w:rsidRPr="00114117" w:rsidRDefault="005D55FC" w:rsidP="00CA3FE5">
                  <w:pPr>
                    <w:pStyle w:val="rowtabella0"/>
                    <w:jc w:val="center"/>
                    <w:rPr>
                      <w:color w:val="002060"/>
                    </w:rPr>
                  </w:pPr>
                  <w:r w:rsidRPr="00114117">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03DC23" w14:textId="77777777" w:rsidR="005D55FC" w:rsidRPr="00114117" w:rsidRDefault="005D55FC" w:rsidP="00CA3FE5">
                  <w:pPr>
                    <w:pStyle w:val="rowtabella0"/>
                    <w:jc w:val="center"/>
                    <w:rPr>
                      <w:color w:val="002060"/>
                    </w:rPr>
                  </w:pPr>
                  <w:r w:rsidRPr="00114117">
                    <w:rPr>
                      <w:color w:val="002060"/>
                    </w:rPr>
                    <w:t> </w:t>
                  </w:r>
                </w:p>
              </w:tc>
            </w:tr>
            <w:tr w:rsidR="005D55FC" w:rsidRPr="00114117" w14:paraId="3AAFE38E"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F626824" w14:textId="77777777" w:rsidR="005D55FC" w:rsidRPr="00114117" w:rsidRDefault="005D55FC" w:rsidP="00CA3FE5">
                  <w:pPr>
                    <w:pStyle w:val="rowtabella0"/>
                    <w:rPr>
                      <w:color w:val="002060"/>
                    </w:rPr>
                  </w:pPr>
                  <w:r w:rsidRPr="00114117">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4205F2" w14:textId="77777777" w:rsidR="005D55FC" w:rsidRPr="00114117" w:rsidRDefault="005D55FC" w:rsidP="00CA3FE5">
                  <w:pPr>
                    <w:pStyle w:val="rowtabella0"/>
                    <w:rPr>
                      <w:color w:val="002060"/>
                    </w:rPr>
                  </w:pPr>
                  <w:r w:rsidRPr="00114117">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AD8BA" w14:textId="77777777" w:rsidR="005D55FC" w:rsidRPr="00114117" w:rsidRDefault="005D55FC" w:rsidP="00CA3FE5">
                  <w:pPr>
                    <w:pStyle w:val="rowtabella0"/>
                    <w:jc w:val="center"/>
                    <w:rPr>
                      <w:color w:val="002060"/>
                    </w:rPr>
                  </w:pPr>
                  <w:r w:rsidRPr="001141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8919CF" w14:textId="77777777" w:rsidR="005D55FC" w:rsidRPr="00114117" w:rsidRDefault="005D55FC" w:rsidP="00CA3FE5">
                  <w:pPr>
                    <w:pStyle w:val="rowtabella0"/>
                    <w:jc w:val="center"/>
                    <w:rPr>
                      <w:color w:val="002060"/>
                    </w:rPr>
                  </w:pPr>
                  <w:r w:rsidRPr="00114117">
                    <w:rPr>
                      <w:color w:val="002060"/>
                    </w:rPr>
                    <w:t> </w:t>
                  </w:r>
                </w:p>
              </w:tc>
            </w:tr>
            <w:tr w:rsidR="005D55FC" w:rsidRPr="00114117" w14:paraId="1A62BAD9"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B991C3" w14:textId="77777777" w:rsidR="005D55FC" w:rsidRPr="00114117" w:rsidRDefault="005D55FC" w:rsidP="00CA3FE5">
                  <w:pPr>
                    <w:pStyle w:val="rowtabella0"/>
                    <w:rPr>
                      <w:color w:val="002060"/>
                    </w:rPr>
                  </w:pPr>
                  <w:r w:rsidRPr="00114117">
                    <w:rPr>
                      <w:color w:val="002060"/>
                    </w:rPr>
                    <w:lastRenderedPageBreak/>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198AC7" w14:textId="77777777" w:rsidR="005D55FC" w:rsidRPr="00114117" w:rsidRDefault="005D55FC" w:rsidP="00CA3FE5">
                  <w:pPr>
                    <w:pStyle w:val="rowtabella0"/>
                    <w:rPr>
                      <w:color w:val="002060"/>
                    </w:rPr>
                  </w:pPr>
                  <w:r w:rsidRPr="00114117">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DE330" w14:textId="77777777" w:rsidR="005D55FC" w:rsidRPr="00114117" w:rsidRDefault="005D55FC" w:rsidP="00CA3FE5">
                  <w:pPr>
                    <w:pStyle w:val="rowtabella0"/>
                    <w:jc w:val="center"/>
                    <w:rPr>
                      <w:color w:val="002060"/>
                    </w:rPr>
                  </w:pPr>
                  <w:r w:rsidRPr="0011411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317BAF" w14:textId="77777777" w:rsidR="005D55FC" w:rsidRPr="00114117" w:rsidRDefault="005D55FC" w:rsidP="00CA3FE5">
                  <w:pPr>
                    <w:pStyle w:val="rowtabella0"/>
                    <w:jc w:val="center"/>
                    <w:rPr>
                      <w:color w:val="002060"/>
                    </w:rPr>
                  </w:pPr>
                  <w:r w:rsidRPr="00114117">
                    <w:rPr>
                      <w:color w:val="002060"/>
                    </w:rPr>
                    <w:t> </w:t>
                  </w:r>
                </w:p>
              </w:tc>
            </w:tr>
            <w:tr w:rsidR="005D55FC" w:rsidRPr="00114117" w14:paraId="4F436396"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A6DB3E" w14:textId="77777777" w:rsidR="005D55FC" w:rsidRPr="00114117" w:rsidRDefault="005D55FC" w:rsidP="00CA3FE5">
                  <w:pPr>
                    <w:pStyle w:val="rowtabella0"/>
                    <w:rPr>
                      <w:color w:val="002060"/>
                    </w:rPr>
                  </w:pPr>
                  <w:r w:rsidRPr="00114117">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5AD25" w14:textId="77777777" w:rsidR="005D55FC" w:rsidRPr="00114117" w:rsidRDefault="005D55FC" w:rsidP="00CA3FE5">
                  <w:pPr>
                    <w:pStyle w:val="rowtabella0"/>
                    <w:rPr>
                      <w:color w:val="002060"/>
                    </w:rPr>
                  </w:pPr>
                  <w:r w:rsidRPr="00114117">
                    <w:rPr>
                      <w:color w:val="002060"/>
                    </w:rPr>
                    <w:t>- FUTSAL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03330" w14:textId="77777777" w:rsidR="005D55FC" w:rsidRPr="00114117" w:rsidRDefault="005D55FC" w:rsidP="00CA3FE5">
                  <w:pPr>
                    <w:pStyle w:val="rowtabella0"/>
                    <w:jc w:val="center"/>
                    <w:rPr>
                      <w:color w:val="002060"/>
                    </w:rPr>
                  </w:pPr>
                  <w:r w:rsidRPr="0011411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8B4F8" w14:textId="77777777" w:rsidR="005D55FC" w:rsidRPr="00114117" w:rsidRDefault="005D55FC" w:rsidP="00CA3FE5">
                  <w:pPr>
                    <w:pStyle w:val="rowtabella0"/>
                    <w:jc w:val="center"/>
                    <w:rPr>
                      <w:color w:val="002060"/>
                    </w:rPr>
                  </w:pPr>
                  <w:r w:rsidRPr="00114117">
                    <w:rPr>
                      <w:color w:val="002060"/>
                    </w:rPr>
                    <w:t> </w:t>
                  </w:r>
                </w:p>
              </w:tc>
            </w:tr>
            <w:tr w:rsidR="005D55FC" w:rsidRPr="00114117" w14:paraId="0FD99CDF"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675054FF" w14:textId="77777777" w:rsidR="005D55FC" w:rsidRPr="00114117" w:rsidRDefault="005D55FC" w:rsidP="00CA3FE5">
                  <w:pPr>
                    <w:pStyle w:val="rowtabella0"/>
                    <w:rPr>
                      <w:color w:val="002060"/>
                    </w:rPr>
                  </w:pPr>
                  <w:r w:rsidRPr="00114117">
                    <w:rPr>
                      <w:color w:val="002060"/>
                    </w:rPr>
                    <w:t>(1) - disputata il 04/11/2023</w:t>
                  </w:r>
                </w:p>
              </w:tc>
            </w:tr>
            <w:tr w:rsidR="005D55FC" w:rsidRPr="00114117" w14:paraId="521C866B"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2A63CF82" w14:textId="77777777" w:rsidR="005D55FC" w:rsidRPr="00114117" w:rsidRDefault="005D55FC" w:rsidP="00CA3FE5">
                  <w:pPr>
                    <w:pStyle w:val="rowtabella0"/>
                    <w:rPr>
                      <w:color w:val="002060"/>
                    </w:rPr>
                  </w:pPr>
                  <w:r w:rsidRPr="00114117">
                    <w:rPr>
                      <w:color w:val="002060"/>
                    </w:rPr>
                    <w:t>(2) - disputata il 06/11/2023</w:t>
                  </w:r>
                </w:p>
              </w:tc>
            </w:tr>
          </w:tbl>
          <w:p w14:paraId="2B5D88B2" w14:textId="77777777" w:rsidR="005D55FC" w:rsidRPr="00114117" w:rsidRDefault="005D55FC" w:rsidP="00CA3FE5">
            <w:pPr>
              <w:rPr>
                <w:color w:val="002060"/>
              </w:rPr>
            </w:pPr>
          </w:p>
        </w:tc>
      </w:tr>
    </w:tbl>
    <w:p w14:paraId="647D4778" w14:textId="77777777" w:rsidR="005D55FC" w:rsidRPr="00114117" w:rsidRDefault="005D55FC" w:rsidP="005D55F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55FC" w:rsidRPr="00114117" w14:paraId="3E9E7447"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6976A8CD"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BB976" w14:textId="77777777" w:rsidR="005D55FC" w:rsidRPr="00114117" w:rsidRDefault="005D55FC" w:rsidP="00CA3FE5">
                  <w:pPr>
                    <w:pStyle w:val="headertabella0"/>
                    <w:rPr>
                      <w:color w:val="002060"/>
                    </w:rPr>
                  </w:pPr>
                  <w:r w:rsidRPr="00114117">
                    <w:rPr>
                      <w:color w:val="002060"/>
                    </w:rPr>
                    <w:t>GIRONE C - 6 Giornata - A</w:t>
                  </w:r>
                </w:p>
              </w:tc>
            </w:tr>
            <w:tr w:rsidR="005D55FC" w:rsidRPr="00114117" w14:paraId="322D96AD"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369E83" w14:textId="77777777" w:rsidR="005D55FC" w:rsidRPr="00114117" w:rsidRDefault="005D55FC" w:rsidP="00CA3FE5">
                  <w:pPr>
                    <w:pStyle w:val="rowtabella0"/>
                    <w:rPr>
                      <w:color w:val="002060"/>
                    </w:rPr>
                  </w:pPr>
                  <w:r w:rsidRPr="00114117">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BB97E" w14:textId="77777777" w:rsidR="005D55FC" w:rsidRPr="00114117" w:rsidRDefault="005D55FC" w:rsidP="00CA3FE5">
                  <w:pPr>
                    <w:pStyle w:val="rowtabella0"/>
                    <w:rPr>
                      <w:color w:val="002060"/>
                    </w:rPr>
                  </w:pPr>
                  <w:r w:rsidRPr="00114117">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B7EF90" w14:textId="77777777" w:rsidR="005D55FC" w:rsidRPr="00114117" w:rsidRDefault="005D55FC" w:rsidP="00CA3FE5">
                  <w:pPr>
                    <w:pStyle w:val="rowtabella0"/>
                    <w:jc w:val="center"/>
                    <w:rPr>
                      <w:color w:val="002060"/>
                    </w:rPr>
                  </w:pPr>
                  <w:r w:rsidRPr="0011411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E4A84" w14:textId="77777777" w:rsidR="005D55FC" w:rsidRPr="00114117" w:rsidRDefault="005D55FC" w:rsidP="00CA3FE5">
                  <w:pPr>
                    <w:pStyle w:val="rowtabella0"/>
                    <w:jc w:val="center"/>
                    <w:rPr>
                      <w:color w:val="002060"/>
                    </w:rPr>
                  </w:pPr>
                  <w:r w:rsidRPr="00114117">
                    <w:rPr>
                      <w:color w:val="002060"/>
                    </w:rPr>
                    <w:t> </w:t>
                  </w:r>
                </w:p>
              </w:tc>
            </w:tr>
            <w:tr w:rsidR="005D55FC" w:rsidRPr="00114117" w14:paraId="21EBE85D"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FA33D5" w14:textId="77777777" w:rsidR="005D55FC" w:rsidRPr="00114117" w:rsidRDefault="005D55FC" w:rsidP="00CA3FE5">
                  <w:pPr>
                    <w:pStyle w:val="rowtabella0"/>
                    <w:rPr>
                      <w:color w:val="002060"/>
                    </w:rPr>
                  </w:pPr>
                  <w:r w:rsidRPr="00114117">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A322B6" w14:textId="77777777" w:rsidR="005D55FC" w:rsidRPr="00114117" w:rsidRDefault="005D55FC" w:rsidP="00CA3FE5">
                  <w:pPr>
                    <w:pStyle w:val="rowtabella0"/>
                    <w:rPr>
                      <w:color w:val="002060"/>
                    </w:rPr>
                  </w:pPr>
                  <w:r w:rsidRPr="0011411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7759AA" w14:textId="77777777" w:rsidR="005D55FC" w:rsidRPr="00114117" w:rsidRDefault="005D55FC" w:rsidP="00CA3FE5">
                  <w:pPr>
                    <w:pStyle w:val="rowtabella0"/>
                    <w:jc w:val="center"/>
                    <w:rPr>
                      <w:color w:val="002060"/>
                    </w:rPr>
                  </w:pPr>
                  <w:r w:rsidRPr="0011411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B7956A" w14:textId="77777777" w:rsidR="005D55FC" w:rsidRPr="00114117" w:rsidRDefault="005D55FC" w:rsidP="00CA3FE5">
                  <w:pPr>
                    <w:pStyle w:val="rowtabella0"/>
                    <w:jc w:val="center"/>
                    <w:rPr>
                      <w:color w:val="002060"/>
                    </w:rPr>
                  </w:pPr>
                  <w:r w:rsidRPr="00114117">
                    <w:rPr>
                      <w:color w:val="002060"/>
                    </w:rPr>
                    <w:t> </w:t>
                  </w:r>
                </w:p>
              </w:tc>
            </w:tr>
            <w:tr w:rsidR="005D55FC" w:rsidRPr="00114117" w14:paraId="197BA7A6"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3DFDFD" w14:textId="77777777" w:rsidR="005D55FC" w:rsidRPr="00114117" w:rsidRDefault="005D55FC" w:rsidP="00CA3FE5">
                  <w:pPr>
                    <w:pStyle w:val="rowtabella0"/>
                    <w:rPr>
                      <w:color w:val="002060"/>
                    </w:rPr>
                  </w:pPr>
                  <w:r w:rsidRPr="00114117">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45DAAE" w14:textId="77777777" w:rsidR="005D55FC" w:rsidRPr="00114117" w:rsidRDefault="005D55FC" w:rsidP="00CA3FE5">
                  <w:pPr>
                    <w:pStyle w:val="rowtabella0"/>
                    <w:rPr>
                      <w:color w:val="002060"/>
                    </w:rPr>
                  </w:pPr>
                  <w:r w:rsidRPr="00114117">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32425" w14:textId="77777777" w:rsidR="005D55FC" w:rsidRPr="00114117" w:rsidRDefault="005D55FC" w:rsidP="00CA3FE5">
                  <w:pPr>
                    <w:pStyle w:val="rowtabella0"/>
                    <w:jc w:val="center"/>
                    <w:rPr>
                      <w:color w:val="002060"/>
                    </w:rPr>
                  </w:pPr>
                  <w:r w:rsidRPr="00114117">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EE7E9A" w14:textId="77777777" w:rsidR="005D55FC" w:rsidRPr="00114117" w:rsidRDefault="005D55FC" w:rsidP="00CA3FE5">
                  <w:pPr>
                    <w:pStyle w:val="rowtabella0"/>
                    <w:jc w:val="center"/>
                    <w:rPr>
                      <w:color w:val="002060"/>
                    </w:rPr>
                  </w:pPr>
                  <w:r w:rsidRPr="00114117">
                    <w:rPr>
                      <w:color w:val="002060"/>
                    </w:rPr>
                    <w:t> </w:t>
                  </w:r>
                </w:p>
              </w:tc>
            </w:tr>
            <w:tr w:rsidR="005D55FC" w:rsidRPr="00114117" w14:paraId="37D66B0F"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DB4CA5" w14:textId="77777777" w:rsidR="005D55FC" w:rsidRPr="00114117" w:rsidRDefault="005D55FC" w:rsidP="00CA3FE5">
                  <w:pPr>
                    <w:pStyle w:val="rowtabella0"/>
                    <w:rPr>
                      <w:color w:val="002060"/>
                    </w:rPr>
                  </w:pPr>
                  <w:r w:rsidRPr="00114117">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181866" w14:textId="77777777" w:rsidR="005D55FC" w:rsidRPr="00114117" w:rsidRDefault="005D55FC" w:rsidP="00CA3FE5">
                  <w:pPr>
                    <w:pStyle w:val="rowtabella0"/>
                    <w:rPr>
                      <w:color w:val="002060"/>
                    </w:rPr>
                  </w:pPr>
                  <w:r w:rsidRPr="00114117">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6D05AD" w14:textId="77777777" w:rsidR="005D55FC" w:rsidRPr="00114117" w:rsidRDefault="005D55FC" w:rsidP="00CA3FE5">
                  <w:pPr>
                    <w:pStyle w:val="rowtabella0"/>
                    <w:jc w:val="center"/>
                    <w:rPr>
                      <w:color w:val="002060"/>
                    </w:rPr>
                  </w:pPr>
                  <w:r w:rsidRPr="0011411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FAB2B" w14:textId="77777777" w:rsidR="005D55FC" w:rsidRPr="00114117" w:rsidRDefault="005D55FC" w:rsidP="00CA3FE5">
                  <w:pPr>
                    <w:pStyle w:val="rowtabella0"/>
                    <w:jc w:val="center"/>
                    <w:rPr>
                      <w:color w:val="002060"/>
                    </w:rPr>
                  </w:pPr>
                  <w:r w:rsidRPr="00114117">
                    <w:rPr>
                      <w:color w:val="002060"/>
                    </w:rPr>
                    <w:t> </w:t>
                  </w:r>
                </w:p>
              </w:tc>
            </w:tr>
            <w:tr w:rsidR="005D55FC" w:rsidRPr="00114117" w14:paraId="1A714380"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D60181" w14:textId="77777777" w:rsidR="005D55FC" w:rsidRPr="00114117" w:rsidRDefault="005D55FC" w:rsidP="00CA3FE5">
                  <w:pPr>
                    <w:pStyle w:val="rowtabella0"/>
                    <w:rPr>
                      <w:color w:val="002060"/>
                    </w:rPr>
                  </w:pPr>
                  <w:r w:rsidRPr="00114117">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0490A6" w14:textId="77777777" w:rsidR="005D55FC" w:rsidRPr="00114117" w:rsidRDefault="005D55FC" w:rsidP="00CA3FE5">
                  <w:pPr>
                    <w:pStyle w:val="rowtabella0"/>
                    <w:rPr>
                      <w:color w:val="002060"/>
                    </w:rPr>
                  </w:pPr>
                  <w:r w:rsidRPr="00114117">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2E0187" w14:textId="77777777" w:rsidR="005D55FC" w:rsidRPr="00114117" w:rsidRDefault="005D55FC" w:rsidP="00CA3FE5">
                  <w:pPr>
                    <w:pStyle w:val="rowtabella0"/>
                    <w:jc w:val="center"/>
                    <w:rPr>
                      <w:color w:val="002060"/>
                    </w:rPr>
                  </w:pPr>
                  <w:r w:rsidRPr="00114117">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FD6DFC" w14:textId="77777777" w:rsidR="005D55FC" w:rsidRPr="00114117" w:rsidRDefault="005D55FC" w:rsidP="00CA3FE5">
                  <w:pPr>
                    <w:pStyle w:val="rowtabella0"/>
                    <w:jc w:val="center"/>
                    <w:rPr>
                      <w:color w:val="002060"/>
                    </w:rPr>
                  </w:pPr>
                  <w:r w:rsidRPr="00114117">
                    <w:rPr>
                      <w:color w:val="002060"/>
                    </w:rPr>
                    <w:t> </w:t>
                  </w:r>
                </w:p>
              </w:tc>
            </w:tr>
            <w:tr w:rsidR="005D55FC" w:rsidRPr="00114117" w14:paraId="144DBF49"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374F02" w14:textId="77777777" w:rsidR="005D55FC" w:rsidRPr="00114117" w:rsidRDefault="005D55FC" w:rsidP="00CA3FE5">
                  <w:pPr>
                    <w:pStyle w:val="rowtabella0"/>
                    <w:rPr>
                      <w:color w:val="002060"/>
                    </w:rPr>
                  </w:pPr>
                  <w:r w:rsidRPr="00114117">
                    <w:rPr>
                      <w:color w:val="002060"/>
                    </w:rPr>
                    <w:t>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EBA79" w14:textId="77777777" w:rsidR="005D55FC" w:rsidRPr="00114117" w:rsidRDefault="005D55FC" w:rsidP="00CA3FE5">
                  <w:pPr>
                    <w:pStyle w:val="rowtabella0"/>
                    <w:rPr>
                      <w:color w:val="002060"/>
                    </w:rPr>
                  </w:pPr>
                  <w:r w:rsidRPr="00114117">
                    <w:rPr>
                      <w:color w:val="002060"/>
                    </w:rPr>
                    <w:t>- FOLGORE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47706" w14:textId="77777777" w:rsidR="005D55FC" w:rsidRPr="00114117" w:rsidRDefault="005D55FC" w:rsidP="00CA3FE5">
                  <w:pPr>
                    <w:pStyle w:val="rowtabella0"/>
                    <w:jc w:val="center"/>
                    <w:rPr>
                      <w:color w:val="002060"/>
                    </w:rPr>
                  </w:pPr>
                  <w:r w:rsidRPr="00114117">
                    <w:rPr>
                      <w:color w:val="002060"/>
                    </w:rPr>
                    <w:t>6 - 8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6C419" w14:textId="77777777" w:rsidR="005D55FC" w:rsidRPr="00114117" w:rsidRDefault="005D55FC" w:rsidP="00CA3FE5">
                  <w:pPr>
                    <w:pStyle w:val="rowtabella0"/>
                    <w:jc w:val="center"/>
                    <w:rPr>
                      <w:color w:val="002060"/>
                    </w:rPr>
                  </w:pPr>
                  <w:r w:rsidRPr="00114117">
                    <w:rPr>
                      <w:color w:val="002060"/>
                    </w:rPr>
                    <w:t> </w:t>
                  </w:r>
                </w:p>
              </w:tc>
            </w:tr>
            <w:tr w:rsidR="005D55FC" w:rsidRPr="00114117" w14:paraId="51396612"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05B022F3" w14:textId="77777777" w:rsidR="005D55FC" w:rsidRPr="00114117" w:rsidRDefault="005D55FC" w:rsidP="00CA3FE5">
                  <w:pPr>
                    <w:pStyle w:val="rowtabella0"/>
                    <w:rPr>
                      <w:color w:val="002060"/>
                    </w:rPr>
                  </w:pPr>
                  <w:r w:rsidRPr="00114117">
                    <w:rPr>
                      <w:color w:val="002060"/>
                    </w:rPr>
                    <w:t>(1) - disputata il 04/11/2023</w:t>
                  </w:r>
                </w:p>
              </w:tc>
            </w:tr>
          </w:tbl>
          <w:p w14:paraId="220D974F" w14:textId="77777777" w:rsidR="005D55FC" w:rsidRPr="00114117" w:rsidRDefault="005D55FC" w:rsidP="00CA3F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07946A85"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27236" w14:textId="77777777" w:rsidR="005D55FC" w:rsidRPr="00114117" w:rsidRDefault="005D55FC" w:rsidP="00CA3FE5">
                  <w:pPr>
                    <w:pStyle w:val="headertabella0"/>
                    <w:rPr>
                      <w:color w:val="002060"/>
                    </w:rPr>
                  </w:pPr>
                  <w:r w:rsidRPr="00114117">
                    <w:rPr>
                      <w:color w:val="002060"/>
                    </w:rPr>
                    <w:t>GIRONE D - 6 Giornata - A</w:t>
                  </w:r>
                </w:p>
              </w:tc>
            </w:tr>
            <w:tr w:rsidR="005D55FC" w:rsidRPr="00114117" w14:paraId="0BB1F464"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C72F2E" w14:textId="77777777" w:rsidR="005D55FC" w:rsidRPr="00114117" w:rsidRDefault="005D55FC" w:rsidP="00CA3FE5">
                  <w:pPr>
                    <w:pStyle w:val="rowtabella0"/>
                    <w:rPr>
                      <w:color w:val="002060"/>
                    </w:rPr>
                  </w:pPr>
                  <w:r w:rsidRPr="00114117">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9E0C2" w14:textId="77777777" w:rsidR="005D55FC" w:rsidRPr="00114117" w:rsidRDefault="005D55FC" w:rsidP="00CA3FE5">
                  <w:pPr>
                    <w:pStyle w:val="rowtabella0"/>
                    <w:rPr>
                      <w:color w:val="002060"/>
                    </w:rPr>
                  </w:pPr>
                  <w:r w:rsidRPr="00114117">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E065A4" w14:textId="77777777" w:rsidR="005D55FC" w:rsidRPr="00114117" w:rsidRDefault="005D55FC" w:rsidP="00CA3FE5">
                  <w:pPr>
                    <w:pStyle w:val="rowtabella0"/>
                    <w:jc w:val="center"/>
                    <w:rPr>
                      <w:color w:val="002060"/>
                    </w:rPr>
                  </w:pPr>
                  <w:r w:rsidRPr="00114117">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82576" w14:textId="77777777" w:rsidR="005D55FC" w:rsidRPr="00114117" w:rsidRDefault="005D55FC" w:rsidP="00CA3FE5">
                  <w:pPr>
                    <w:pStyle w:val="rowtabella0"/>
                    <w:jc w:val="center"/>
                    <w:rPr>
                      <w:color w:val="002060"/>
                    </w:rPr>
                  </w:pPr>
                  <w:r w:rsidRPr="00114117">
                    <w:rPr>
                      <w:color w:val="002060"/>
                    </w:rPr>
                    <w:t> </w:t>
                  </w:r>
                </w:p>
              </w:tc>
            </w:tr>
            <w:tr w:rsidR="005D55FC" w:rsidRPr="00114117" w14:paraId="7E2A7F36"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94F9C" w14:textId="77777777" w:rsidR="005D55FC" w:rsidRPr="00114117" w:rsidRDefault="005D55FC" w:rsidP="00CA3FE5">
                  <w:pPr>
                    <w:pStyle w:val="rowtabella0"/>
                    <w:rPr>
                      <w:color w:val="002060"/>
                    </w:rPr>
                  </w:pPr>
                  <w:r w:rsidRPr="00114117">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6FDEC0" w14:textId="77777777" w:rsidR="005D55FC" w:rsidRPr="00114117" w:rsidRDefault="005D55FC" w:rsidP="00CA3FE5">
                  <w:pPr>
                    <w:pStyle w:val="rowtabella0"/>
                    <w:rPr>
                      <w:color w:val="002060"/>
                    </w:rPr>
                  </w:pPr>
                  <w:r w:rsidRPr="00114117">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C145BC" w14:textId="77777777" w:rsidR="005D55FC" w:rsidRPr="00114117" w:rsidRDefault="005D55FC" w:rsidP="00CA3FE5">
                  <w:pPr>
                    <w:pStyle w:val="rowtabella0"/>
                    <w:jc w:val="center"/>
                    <w:rPr>
                      <w:color w:val="002060"/>
                    </w:rPr>
                  </w:pPr>
                  <w:r w:rsidRPr="0011411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9D4344" w14:textId="77777777" w:rsidR="005D55FC" w:rsidRPr="00114117" w:rsidRDefault="005D55FC" w:rsidP="00CA3FE5">
                  <w:pPr>
                    <w:pStyle w:val="rowtabella0"/>
                    <w:jc w:val="center"/>
                    <w:rPr>
                      <w:color w:val="002060"/>
                    </w:rPr>
                  </w:pPr>
                  <w:r w:rsidRPr="00114117">
                    <w:rPr>
                      <w:color w:val="002060"/>
                    </w:rPr>
                    <w:t> </w:t>
                  </w:r>
                </w:p>
              </w:tc>
            </w:tr>
            <w:tr w:rsidR="005D55FC" w:rsidRPr="00114117" w14:paraId="69D0FD3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5F3008" w14:textId="77777777" w:rsidR="005D55FC" w:rsidRPr="00114117" w:rsidRDefault="005D55FC" w:rsidP="00CA3FE5">
                  <w:pPr>
                    <w:pStyle w:val="rowtabella0"/>
                    <w:rPr>
                      <w:color w:val="002060"/>
                    </w:rPr>
                  </w:pPr>
                  <w:r w:rsidRPr="00114117">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C26EA9" w14:textId="77777777" w:rsidR="005D55FC" w:rsidRPr="00114117" w:rsidRDefault="005D55FC" w:rsidP="00CA3FE5">
                  <w:pPr>
                    <w:pStyle w:val="rowtabella0"/>
                    <w:rPr>
                      <w:color w:val="002060"/>
                    </w:rPr>
                  </w:pPr>
                  <w:r w:rsidRPr="00114117">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1C155F" w14:textId="77777777" w:rsidR="005D55FC" w:rsidRPr="00114117" w:rsidRDefault="005D55FC" w:rsidP="00CA3FE5">
                  <w:pPr>
                    <w:pStyle w:val="rowtabella0"/>
                    <w:jc w:val="center"/>
                    <w:rPr>
                      <w:color w:val="002060"/>
                    </w:rPr>
                  </w:pPr>
                  <w:r w:rsidRPr="0011411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CBE64" w14:textId="77777777" w:rsidR="005D55FC" w:rsidRPr="00114117" w:rsidRDefault="005D55FC" w:rsidP="00CA3FE5">
                  <w:pPr>
                    <w:pStyle w:val="rowtabella0"/>
                    <w:jc w:val="center"/>
                    <w:rPr>
                      <w:color w:val="002060"/>
                    </w:rPr>
                  </w:pPr>
                  <w:r w:rsidRPr="00114117">
                    <w:rPr>
                      <w:color w:val="002060"/>
                    </w:rPr>
                    <w:t> </w:t>
                  </w:r>
                </w:p>
              </w:tc>
            </w:tr>
            <w:tr w:rsidR="005D55FC" w:rsidRPr="00114117" w14:paraId="7DCA9E8D"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ED643" w14:textId="77777777" w:rsidR="005D55FC" w:rsidRPr="00114117" w:rsidRDefault="005D55FC" w:rsidP="00CA3FE5">
                  <w:pPr>
                    <w:pStyle w:val="rowtabella0"/>
                    <w:rPr>
                      <w:color w:val="002060"/>
                    </w:rPr>
                  </w:pPr>
                  <w:r w:rsidRPr="00114117">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BE936B" w14:textId="77777777" w:rsidR="005D55FC" w:rsidRPr="00114117" w:rsidRDefault="005D55FC" w:rsidP="00CA3FE5">
                  <w:pPr>
                    <w:pStyle w:val="rowtabella0"/>
                    <w:rPr>
                      <w:color w:val="002060"/>
                    </w:rPr>
                  </w:pPr>
                  <w:r w:rsidRPr="00114117">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2A49DC" w14:textId="77777777" w:rsidR="005D55FC" w:rsidRPr="00114117" w:rsidRDefault="005D55FC" w:rsidP="00CA3FE5">
                  <w:pPr>
                    <w:pStyle w:val="rowtabella0"/>
                    <w:jc w:val="center"/>
                    <w:rPr>
                      <w:color w:val="002060"/>
                    </w:rPr>
                  </w:pPr>
                  <w:r w:rsidRPr="0011411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605C88" w14:textId="77777777" w:rsidR="005D55FC" w:rsidRPr="00114117" w:rsidRDefault="005D55FC" w:rsidP="00CA3FE5">
                  <w:pPr>
                    <w:pStyle w:val="rowtabella0"/>
                    <w:jc w:val="center"/>
                    <w:rPr>
                      <w:color w:val="002060"/>
                    </w:rPr>
                  </w:pPr>
                  <w:r w:rsidRPr="00114117">
                    <w:rPr>
                      <w:color w:val="002060"/>
                    </w:rPr>
                    <w:t> </w:t>
                  </w:r>
                </w:p>
              </w:tc>
            </w:tr>
            <w:tr w:rsidR="005D55FC" w:rsidRPr="00114117" w14:paraId="08DF5DAA"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317C8F" w14:textId="77777777" w:rsidR="005D55FC" w:rsidRPr="00114117" w:rsidRDefault="005D55FC" w:rsidP="00CA3FE5">
                  <w:pPr>
                    <w:pStyle w:val="rowtabella0"/>
                    <w:rPr>
                      <w:color w:val="002060"/>
                    </w:rPr>
                  </w:pPr>
                  <w:r w:rsidRPr="00114117">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84652C" w14:textId="77777777" w:rsidR="005D55FC" w:rsidRPr="00114117" w:rsidRDefault="005D55FC" w:rsidP="00CA3FE5">
                  <w:pPr>
                    <w:pStyle w:val="rowtabella0"/>
                    <w:rPr>
                      <w:color w:val="002060"/>
                    </w:rPr>
                  </w:pPr>
                  <w:r w:rsidRPr="00114117">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2A200C" w14:textId="77777777" w:rsidR="005D55FC" w:rsidRPr="00114117" w:rsidRDefault="005D55FC" w:rsidP="00CA3FE5">
                  <w:pPr>
                    <w:pStyle w:val="rowtabella0"/>
                    <w:jc w:val="center"/>
                    <w:rPr>
                      <w:color w:val="002060"/>
                    </w:rPr>
                  </w:pPr>
                  <w:r w:rsidRPr="0011411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1C6F1C" w14:textId="77777777" w:rsidR="005D55FC" w:rsidRPr="00114117" w:rsidRDefault="005D55FC" w:rsidP="00CA3FE5">
                  <w:pPr>
                    <w:pStyle w:val="rowtabella0"/>
                    <w:jc w:val="center"/>
                    <w:rPr>
                      <w:color w:val="002060"/>
                    </w:rPr>
                  </w:pPr>
                  <w:r w:rsidRPr="00114117">
                    <w:rPr>
                      <w:color w:val="002060"/>
                    </w:rPr>
                    <w:t> </w:t>
                  </w:r>
                </w:p>
              </w:tc>
            </w:tr>
            <w:tr w:rsidR="005D55FC" w:rsidRPr="00114117" w14:paraId="4C0CD45B"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190A16" w14:textId="77777777" w:rsidR="005D55FC" w:rsidRPr="00114117" w:rsidRDefault="005D55FC" w:rsidP="00CA3FE5">
                  <w:pPr>
                    <w:pStyle w:val="rowtabella0"/>
                    <w:rPr>
                      <w:color w:val="002060"/>
                    </w:rPr>
                  </w:pPr>
                  <w:r w:rsidRPr="00114117">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EB32" w14:textId="77777777" w:rsidR="005D55FC" w:rsidRPr="00114117" w:rsidRDefault="005D55FC" w:rsidP="00CA3FE5">
                  <w:pPr>
                    <w:pStyle w:val="rowtabella0"/>
                    <w:rPr>
                      <w:color w:val="002060"/>
                    </w:rPr>
                  </w:pPr>
                  <w:r w:rsidRPr="00114117">
                    <w:rPr>
                      <w:color w:val="002060"/>
                    </w:rPr>
                    <w:t>- FUTSAL RECANATI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FCB16" w14:textId="77777777" w:rsidR="005D55FC" w:rsidRPr="00114117" w:rsidRDefault="005D55FC" w:rsidP="00CA3FE5">
                  <w:pPr>
                    <w:pStyle w:val="rowtabella0"/>
                    <w:jc w:val="center"/>
                    <w:rPr>
                      <w:color w:val="002060"/>
                    </w:rPr>
                  </w:pPr>
                  <w:r w:rsidRPr="00114117">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ED060" w14:textId="77777777" w:rsidR="005D55FC" w:rsidRPr="00114117" w:rsidRDefault="005D55FC" w:rsidP="00CA3FE5">
                  <w:pPr>
                    <w:pStyle w:val="rowtabella0"/>
                    <w:jc w:val="center"/>
                    <w:rPr>
                      <w:color w:val="002060"/>
                    </w:rPr>
                  </w:pPr>
                  <w:r w:rsidRPr="00114117">
                    <w:rPr>
                      <w:color w:val="002060"/>
                    </w:rPr>
                    <w:t> </w:t>
                  </w:r>
                </w:p>
              </w:tc>
            </w:tr>
          </w:tbl>
          <w:p w14:paraId="233B8D0A" w14:textId="77777777" w:rsidR="005D55FC" w:rsidRPr="00114117" w:rsidRDefault="005D55FC" w:rsidP="00CA3FE5">
            <w:pPr>
              <w:rPr>
                <w:color w:val="002060"/>
              </w:rPr>
            </w:pPr>
          </w:p>
        </w:tc>
      </w:tr>
    </w:tbl>
    <w:p w14:paraId="5FDF91BF" w14:textId="77777777" w:rsidR="005D55FC" w:rsidRPr="00114117" w:rsidRDefault="005D55FC" w:rsidP="005D55F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6AA9B5E7"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264D5E40"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730F1" w14:textId="77777777" w:rsidR="005D55FC" w:rsidRPr="00114117" w:rsidRDefault="005D55FC" w:rsidP="00CA3FE5">
                  <w:pPr>
                    <w:pStyle w:val="headertabella0"/>
                    <w:rPr>
                      <w:color w:val="002060"/>
                    </w:rPr>
                  </w:pPr>
                  <w:r w:rsidRPr="00114117">
                    <w:rPr>
                      <w:color w:val="002060"/>
                    </w:rPr>
                    <w:t>GIRONE E - 6 Giornata - A</w:t>
                  </w:r>
                </w:p>
              </w:tc>
            </w:tr>
            <w:tr w:rsidR="005D55FC" w:rsidRPr="00114117" w14:paraId="55E7762F"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2588C8" w14:textId="77777777" w:rsidR="005D55FC" w:rsidRPr="00114117" w:rsidRDefault="005D55FC" w:rsidP="00CA3FE5">
                  <w:pPr>
                    <w:pStyle w:val="rowtabella0"/>
                    <w:rPr>
                      <w:color w:val="002060"/>
                    </w:rPr>
                  </w:pPr>
                  <w:r w:rsidRPr="00114117">
                    <w:rPr>
                      <w:color w:val="002060"/>
                    </w:rPr>
                    <w:t>FUTSAL L.C.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D17BB" w14:textId="77777777" w:rsidR="005D55FC" w:rsidRPr="00114117" w:rsidRDefault="005D55FC" w:rsidP="00CA3FE5">
                  <w:pPr>
                    <w:pStyle w:val="rowtabella0"/>
                    <w:rPr>
                      <w:color w:val="002060"/>
                    </w:rPr>
                  </w:pPr>
                  <w:r w:rsidRPr="00114117">
                    <w:rPr>
                      <w:color w:val="002060"/>
                    </w:rPr>
                    <w:t>- SAMBENEDETTESE BEACH SOCC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8427D1" w14:textId="77777777" w:rsidR="005D55FC" w:rsidRPr="00114117" w:rsidRDefault="005D55FC" w:rsidP="00CA3FE5">
                  <w:pPr>
                    <w:pStyle w:val="rowtabella0"/>
                    <w:jc w:val="center"/>
                    <w:rPr>
                      <w:color w:val="002060"/>
                    </w:rPr>
                  </w:pPr>
                  <w:r w:rsidRPr="00114117">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85BD2" w14:textId="77777777" w:rsidR="005D55FC" w:rsidRPr="00114117" w:rsidRDefault="005D55FC" w:rsidP="00CA3FE5">
                  <w:pPr>
                    <w:pStyle w:val="rowtabella0"/>
                    <w:jc w:val="center"/>
                    <w:rPr>
                      <w:color w:val="002060"/>
                    </w:rPr>
                  </w:pPr>
                  <w:r w:rsidRPr="00114117">
                    <w:rPr>
                      <w:color w:val="002060"/>
                    </w:rPr>
                    <w:t> </w:t>
                  </w:r>
                </w:p>
              </w:tc>
            </w:tr>
            <w:tr w:rsidR="005D55FC" w:rsidRPr="00114117" w14:paraId="2D928D4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ADBC52" w14:textId="77777777" w:rsidR="005D55FC" w:rsidRPr="00114117" w:rsidRDefault="005D55FC" w:rsidP="00CA3FE5">
                  <w:pPr>
                    <w:pStyle w:val="rowtabella0"/>
                    <w:rPr>
                      <w:color w:val="002060"/>
                    </w:rPr>
                  </w:pPr>
                  <w:r w:rsidRPr="00114117">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1E680F" w14:textId="77777777" w:rsidR="005D55FC" w:rsidRPr="00114117" w:rsidRDefault="005D55FC" w:rsidP="00CA3FE5">
                  <w:pPr>
                    <w:pStyle w:val="rowtabella0"/>
                    <w:rPr>
                      <w:color w:val="002060"/>
                    </w:rPr>
                  </w:pPr>
                  <w:r w:rsidRPr="00114117">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8AF23A" w14:textId="77777777" w:rsidR="005D55FC" w:rsidRPr="00114117" w:rsidRDefault="005D55FC" w:rsidP="00CA3FE5">
                  <w:pPr>
                    <w:pStyle w:val="rowtabella0"/>
                    <w:jc w:val="center"/>
                    <w:rPr>
                      <w:color w:val="002060"/>
                    </w:rPr>
                  </w:pPr>
                  <w:r w:rsidRPr="0011411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7B4853" w14:textId="77777777" w:rsidR="005D55FC" w:rsidRPr="00114117" w:rsidRDefault="005D55FC" w:rsidP="00CA3FE5">
                  <w:pPr>
                    <w:pStyle w:val="rowtabella0"/>
                    <w:jc w:val="center"/>
                    <w:rPr>
                      <w:color w:val="002060"/>
                    </w:rPr>
                  </w:pPr>
                  <w:r w:rsidRPr="00114117">
                    <w:rPr>
                      <w:color w:val="002060"/>
                    </w:rPr>
                    <w:t> </w:t>
                  </w:r>
                </w:p>
              </w:tc>
            </w:tr>
            <w:tr w:rsidR="005D55FC" w:rsidRPr="00114117" w14:paraId="07138D72"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424B7B" w14:textId="77777777" w:rsidR="005D55FC" w:rsidRPr="00114117" w:rsidRDefault="005D55FC" w:rsidP="00CA3FE5">
                  <w:pPr>
                    <w:pStyle w:val="rowtabella0"/>
                    <w:rPr>
                      <w:color w:val="002060"/>
                    </w:rPr>
                  </w:pPr>
                  <w:r w:rsidRPr="00114117">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56AF76" w14:textId="77777777" w:rsidR="005D55FC" w:rsidRPr="00114117" w:rsidRDefault="005D55FC" w:rsidP="00CA3FE5">
                  <w:pPr>
                    <w:pStyle w:val="rowtabella0"/>
                    <w:rPr>
                      <w:color w:val="002060"/>
                    </w:rPr>
                  </w:pPr>
                  <w:r w:rsidRPr="00114117">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960C6B" w14:textId="77777777" w:rsidR="005D55FC" w:rsidRPr="00114117" w:rsidRDefault="005D55FC" w:rsidP="00CA3FE5">
                  <w:pPr>
                    <w:pStyle w:val="rowtabella0"/>
                    <w:jc w:val="center"/>
                    <w:rPr>
                      <w:color w:val="002060"/>
                    </w:rPr>
                  </w:pPr>
                  <w:r w:rsidRPr="0011411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675ACF" w14:textId="77777777" w:rsidR="005D55FC" w:rsidRPr="00114117" w:rsidRDefault="005D55FC" w:rsidP="00CA3FE5">
                  <w:pPr>
                    <w:pStyle w:val="rowtabella0"/>
                    <w:jc w:val="center"/>
                    <w:rPr>
                      <w:color w:val="002060"/>
                    </w:rPr>
                  </w:pPr>
                  <w:r w:rsidRPr="00114117">
                    <w:rPr>
                      <w:color w:val="002060"/>
                    </w:rPr>
                    <w:t> </w:t>
                  </w:r>
                </w:p>
              </w:tc>
            </w:tr>
            <w:tr w:rsidR="005D55FC" w:rsidRPr="00114117" w14:paraId="549C07C1"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260484" w14:textId="77777777" w:rsidR="005D55FC" w:rsidRPr="00114117" w:rsidRDefault="005D55FC" w:rsidP="00CA3FE5">
                  <w:pPr>
                    <w:pStyle w:val="rowtabella0"/>
                    <w:rPr>
                      <w:color w:val="002060"/>
                    </w:rPr>
                  </w:pPr>
                  <w:r w:rsidRPr="00114117">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87F4FA" w14:textId="77777777" w:rsidR="005D55FC" w:rsidRPr="00114117" w:rsidRDefault="005D55FC" w:rsidP="00CA3FE5">
                  <w:pPr>
                    <w:pStyle w:val="rowtabella0"/>
                    <w:rPr>
                      <w:color w:val="002060"/>
                    </w:rPr>
                  </w:pPr>
                  <w:r w:rsidRPr="00114117">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DD711" w14:textId="77777777" w:rsidR="005D55FC" w:rsidRPr="00114117" w:rsidRDefault="005D55FC" w:rsidP="00CA3FE5">
                  <w:pPr>
                    <w:pStyle w:val="rowtabella0"/>
                    <w:jc w:val="center"/>
                    <w:rPr>
                      <w:color w:val="002060"/>
                    </w:rPr>
                  </w:pPr>
                  <w:r w:rsidRPr="00114117">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C05C27" w14:textId="77777777" w:rsidR="005D55FC" w:rsidRPr="00114117" w:rsidRDefault="005D55FC" w:rsidP="00CA3FE5">
                  <w:pPr>
                    <w:pStyle w:val="rowtabella0"/>
                    <w:jc w:val="center"/>
                    <w:rPr>
                      <w:color w:val="002060"/>
                    </w:rPr>
                  </w:pPr>
                  <w:r w:rsidRPr="00114117">
                    <w:rPr>
                      <w:color w:val="002060"/>
                    </w:rPr>
                    <w:t> </w:t>
                  </w:r>
                </w:p>
              </w:tc>
            </w:tr>
            <w:tr w:rsidR="005D55FC" w:rsidRPr="00114117" w14:paraId="425EA3D3"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E24AD0" w14:textId="77777777" w:rsidR="005D55FC" w:rsidRPr="00114117" w:rsidRDefault="005D55FC" w:rsidP="00CA3FE5">
                  <w:pPr>
                    <w:pStyle w:val="rowtabella0"/>
                    <w:rPr>
                      <w:color w:val="002060"/>
                    </w:rPr>
                  </w:pPr>
                  <w:r w:rsidRPr="00114117">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5CBCEC" w14:textId="77777777" w:rsidR="005D55FC" w:rsidRPr="00114117" w:rsidRDefault="005D55FC" w:rsidP="00CA3FE5">
                  <w:pPr>
                    <w:pStyle w:val="rowtabella0"/>
                    <w:rPr>
                      <w:color w:val="002060"/>
                    </w:rPr>
                  </w:pPr>
                  <w:r w:rsidRPr="00114117">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C8556A" w14:textId="77777777" w:rsidR="005D55FC" w:rsidRPr="00114117" w:rsidRDefault="005D55FC" w:rsidP="00CA3FE5">
                  <w:pPr>
                    <w:pStyle w:val="rowtabella0"/>
                    <w:jc w:val="center"/>
                    <w:rPr>
                      <w:color w:val="002060"/>
                    </w:rPr>
                  </w:pPr>
                  <w:r w:rsidRPr="0011411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81CB3C" w14:textId="77777777" w:rsidR="005D55FC" w:rsidRPr="00114117" w:rsidRDefault="005D55FC" w:rsidP="00CA3FE5">
                  <w:pPr>
                    <w:pStyle w:val="rowtabella0"/>
                    <w:jc w:val="center"/>
                    <w:rPr>
                      <w:color w:val="002060"/>
                    </w:rPr>
                  </w:pPr>
                  <w:r w:rsidRPr="00114117">
                    <w:rPr>
                      <w:color w:val="002060"/>
                    </w:rPr>
                    <w:t> </w:t>
                  </w:r>
                </w:p>
              </w:tc>
            </w:tr>
            <w:tr w:rsidR="005D55FC" w:rsidRPr="00114117" w14:paraId="51A51D71"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FA620" w14:textId="77777777" w:rsidR="005D55FC" w:rsidRPr="00114117" w:rsidRDefault="005D55FC" w:rsidP="00CA3FE5">
                  <w:pPr>
                    <w:pStyle w:val="rowtabella0"/>
                    <w:rPr>
                      <w:color w:val="002060"/>
                    </w:rPr>
                  </w:pPr>
                  <w:r w:rsidRPr="00114117">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54F69D" w14:textId="77777777" w:rsidR="005D55FC" w:rsidRPr="00114117" w:rsidRDefault="005D55FC" w:rsidP="00CA3FE5">
                  <w:pPr>
                    <w:pStyle w:val="rowtabella0"/>
                    <w:rPr>
                      <w:color w:val="002060"/>
                    </w:rPr>
                  </w:pPr>
                  <w:r w:rsidRPr="00114117">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85A879" w14:textId="77777777" w:rsidR="005D55FC" w:rsidRPr="00114117" w:rsidRDefault="005D55FC" w:rsidP="00CA3FE5">
                  <w:pPr>
                    <w:pStyle w:val="rowtabella0"/>
                    <w:jc w:val="center"/>
                    <w:rPr>
                      <w:color w:val="002060"/>
                    </w:rPr>
                  </w:pPr>
                  <w:r w:rsidRPr="0011411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CEFB7" w14:textId="77777777" w:rsidR="005D55FC" w:rsidRPr="00114117" w:rsidRDefault="005D55FC" w:rsidP="00CA3FE5">
                  <w:pPr>
                    <w:pStyle w:val="rowtabella0"/>
                    <w:jc w:val="center"/>
                    <w:rPr>
                      <w:color w:val="002060"/>
                    </w:rPr>
                  </w:pPr>
                  <w:r w:rsidRPr="00114117">
                    <w:rPr>
                      <w:color w:val="002060"/>
                    </w:rPr>
                    <w:t> </w:t>
                  </w:r>
                </w:p>
              </w:tc>
            </w:tr>
            <w:tr w:rsidR="005D55FC" w:rsidRPr="00114117" w14:paraId="4780FDC6"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674959" w14:textId="77777777" w:rsidR="005D55FC" w:rsidRPr="00114117" w:rsidRDefault="005D55FC" w:rsidP="00CA3FE5">
                  <w:pPr>
                    <w:pStyle w:val="rowtabella0"/>
                    <w:rPr>
                      <w:color w:val="002060"/>
                    </w:rPr>
                  </w:pPr>
                  <w:r w:rsidRPr="00114117">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5B83F" w14:textId="77777777" w:rsidR="005D55FC" w:rsidRPr="00114117" w:rsidRDefault="005D55FC" w:rsidP="00CA3FE5">
                  <w:pPr>
                    <w:pStyle w:val="rowtabella0"/>
                    <w:rPr>
                      <w:color w:val="002060"/>
                    </w:rPr>
                  </w:pPr>
                  <w:r w:rsidRPr="00114117">
                    <w:rPr>
                      <w:color w:val="002060"/>
                    </w:rPr>
                    <w:t>- CSI MONTEFIORE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2A055A" w14:textId="77777777" w:rsidR="005D55FC" w:rsidRPr="00114117" w:rsidRDefault="005D55FC" w:rsidP="00CA3FE5">
                  <w:pPr>
                    <w:pStyle w:val="rowtabella0"/>
                    <w:jc w:val="center"/>
                    <w:rPr>
                      <w:color w:val="002060"/>
                    </w:rPr>
                  </w:pPr>
                  <w:r w:rsidRPr="00114117">
                    <w:rPr>
                      <w:color w:val="002060"/>
                    </w:rPr>
                    <w:t>0 - 4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C3DF1" w14:textId="77777777" w:rsidR="005D55FC" w:rsidRPr="00114117" w:rsidRDefault="005D55FC" w:rsidP="00CA3FE5">
                  <w:pPr>
                    <w:pStyle w:val="rowtabella0"/>
                    <w:jc w:val="center"/>
                    <w:rPr>
                      <w:color w:val="002060"/>
                    </w:rPr>
                  </w:pPr>
                  <w:r w:rsidRPr="00114117">
                    <w:rPr>
                      <w:color w:val="002060"/>
                    </w:rPr>
                    <w:t> </w:t>
                  </w:r>
                </w:p>
              </w:tc>
            </w:tr>
          </w:tbl>
          <w:p w14:paraId="3A9469C0" w14:textId="77777777" w:rsidR="005D55FC" w:rsidRPr="00114117" w:rsidRDefault="005D55FC" w:rsidP="00CA3FE5">
            <w:pPr>
              <w:rPr>
                <w:color w:val="002060"/>
              </w:rPr>
            </w:pPr>
          </w:p>
        </w:tc>
      </w:tr>
    </w:tbl>
    <w:p w14:paraId="0BB43FE1" w14:textId="77777777" w:rsidR="005D55FC" w:rsidRPr="00114117" w:rsidRDefault="005D55FC" w:rsidP="005D55FC">
      <w:pPr>
        <w:pStyle w:val="breakline"/>
        <w:rPr>
          <w:rFonts w:eastAsiaTheme="minorEastAsia"/>
          <w:color w:val="002060"/>
        </w:rPr>
      </w:pPr>
    </w:p>
    <w:p w14:paraId="1D034FDD" w14:textId="77777777" w:rsidR="005D55FC" w:rsidRPr="00114117" w:rsidRDefault="005D55FC" w:rsidP="005D55FC">
      <w:pPr>
        <w:pStyle w:val="breakline"/>
        <w:rPr>
          <w:color w:val="002060"/>
        </w:rPr>
      </w:pPr>
    </w:p>
    <w:p w14:paraId="231BA2CF" w14:textId="77777777" w:rsidR="005D55FC" w:rsidRPr="00114117" w:rsidRDefault="005D55FC" w:rsidP="005D55FC">
      <w:pPr>
        <w:pStyle w:val="titoloprinc0"/>
        <w:rPr>
          <w:color w:val="002060"/>
        </w:rPr>
      </w:pPr>
      <w:r w:rsidRPr="00114117">
        <w:rPr>
          <w:color w:val="002060"/>
        </w:rPr>
        <w:t>GIUDICE SPORTIVO</w:t>
      </w:r>
    </w:p>
    <w:p w14:paraId="7641AAA6"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503C9F22" w14:textId="77777777" w:rsidR="005D55FC" w:rsidRPr="00114117" w:rsidRDefault="005D55FC" w:rsidP="005D55FC">
      <w:pPr>
        <w:pStyle w:val="titolo10"/>
        <w:rPr>
          <w:color w:val="002060"/>
        </w:rPr>
      </w:pPr>
      <w:r w:rsidRPr="00114117">
        <w:rPr>
          <w:color w:val="002060"/>
        </w:rPr>
        <w:t xml:space="preserve">GARE DEL 3/11/2023 </w:t>
      </w:r>
    </w:p>
    <w:p w14:paraId="40B1CCDE" w14:textId="77777777" w:rsidR="005D55FC" w:rsidRPr="00114117" w:rsidRDefault="005D55FC" w:rsidP="005D55FC">
      <w:pPr>
        <w:pStyle w:val="titolo7a"/>
        <w:rPr>
          <w:color w:val="002060"/>
        </w:rPr>
      </w:pPr>
      <w:r w:rsidRPr="00114117">
        <w:rPr>
          <w:color w:val="002060"/>
        </w:rPr>
        <w:t xml:space="preserve">PROVVEDIMENTI DISCIPLINARI </w:t>
      </w:r>
    </w:p>
    <w:p w14:paraId="000D419C"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179AB2CD" w14:textId="77777777" w:rsidR="005D55FC" w:rsidRPr="00114117" w:rsidRDefault="005D55FC" w:rsidP="005D55FC">
      <w:pPr>
        <w:pStyle w:val="titolo30"/>
        <w:rPr>
          <w:color w:val="002060"/>
        </w:rPr>
      </w:pPr>
      <w:r w:rsidRPr="00114117">
        <w:rPr>
          <w:color w:val="002060"/>
        </w:rPr>
        <w:t xml:space="preserve">SOCIETA' </w:t>
      </w:r>
    </w:p>
    <w:p w14:paraId="24CA0DA2" w14:textId="77777777" w:rsidR="005D55FC" w:rsidRPr="00114117" w:rsidRDefault="005D55FC" w:rsidP="005D55FC">
      <w:pPr>
        <w:pStyle w:val="titolo20"/>
        <w:rPr>
          <w:color w:val="002060"/>
        </w:rPr>
      </w:pPr>
      <w:r w:rsidRPr="00114117">
        <w:rPr>
          <w:color w:val="002060"/>
        </w:rPr>
        <w:t xml:space="preserve">AMMENDA </w:t>
      </w:r>
    </w:p>
    <w:p w14:paraId="7679D8F5" w14:textId="77777777" w:rsidR="005D55FC" w:rsidRPr="00114117" w:rsidRDefault="005D55FC" w:rsidP="005D55FC">
      <w:pPr>
        <w:pStyle w:val="diffida"/>
        <w:spacing w:before="80" w:beforeAutospacing="0" w:after="40" w:afterAutospacing="0"/>
        <w:jc w:val="left"/>
        <w:rPr>
          <w:color w:val="002060"/>
        </w:rPr>
      </w:pPr>
      <w:r w:rsidRPr="00114117">
        <w:rPr>
          <w:color w:val="002060"/>
        </w:rPr>
        <w:t xml:space="preserve">Euro 80,00 URBINO CALCIO A 5 </w:t>
      </w:r>
      <w:r w:rsidRPr="00114117">
        <w:rPr>
          <w:color w:val="002060"/>
        </w:rPr>
        <w:br/>
        <w:t xml:space="preserve">Per comportamento offensivo del proprio pubblico nei confronti dell'arbitro. </w:t>
      </w:r>
    </w:p>
    <w:p w14:paraId="3B852637" w14:textId="77777777" w:rsidR="005D55FC" w:rsidRPr="00114117" w:rsidRDefault="005D55FC" w:rsidP="005D55FC">
      <w:pPr>
        <w:pStyle w:val="diffida"/>
        <w:spacing w:before="80" w:beforeAutospacing="0" w:after="40" w:afterAutospacing="0"/>
        <w:jc w:val="left"/>
        <w:rPr>
          <w:color w:val="002060"/>
        </w:rPr>
      </w:pPr>
      <w:r w:rsidRPr="00114117">
        <w:rPr>
          <w:color w:val="002060"/>
        </w:rPr>
        <w:br/>
        <w:t xml:space="preserve">Euro 50,00 TRIBALCIO PICENA </w:t>
      </w:r>
      <w:r w:rsidRPr="00114117">
        <w:rPr>
          <w:color w:val="002060"/>
        </w:rPr>
        <w:br/>
        <w:t xml:space="preserve">Per mancanza di palloni da gioco, tabellone segnapunti manuale e inutilizzabilità del tabellone elettronico. </w:t>
      </w:r>
    </w:p>
    <w:p w14:paraId="7E17E584" w14:textId="77777777" w:rsidR="005D55FC" w:rsidRPr="00114117" w:rsidRDefault="005D55FC" w:rsidP="005D55FC">
      <w:pPr>
        <w:pStyle w:val="titolo30"/>
        <w:rPr>
          <w:color w:val="002060"/>
        </w:rPr>
      </w:pPr>
      <w:r w:rsidRPr="00114117">
        <w:rPr>
          <w:color w:val="002060"/>
        </w:rPr>
        <w:t xml:space="preserve">DIRIGENTI </w:t>
      </w:r>
    </w:p>
    <w:p w14:paraId="75CCFB7A" w14:textId="77777777" w:rsidR="005D55FC" w:rsidRPr="00114117" w:rsidRDefault="005D55FC" w:rsidP="005D55FC">
      <w:pPr>
        <w:pStyle w:val="titolo20"/>
        <w:rPr>
          <w:color w:val="002060"/>
        </w:rPr>
      </w:pPr>
      <w:r w:rsidRPr="00114117">
        <w:rPr>
          <w:color w:val="002060"/>
        </w:rPr>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08007F21" w14:textId="77777777" w:rsidTr="00CA3FE5">
        <w:tc>
          <w:tcPr>
            <w:tcW w:w="2200" w:type="dxa"/>
            <w:tcMar>
              <w:top w:w="20" w:type="dxa"/>
              <w:left w:w="20" w:type="dxa"/>
              <w:bottom w:w="20" w:type="dxa"/>
              <w:right w:w="20" w:type="dxa"/>
            </w:tcMar>
            <w:vAlign w:val="center"/>
            <w:hideMark/>
          </w:tcPr>
          <w:p w14:paraId="53D86158" w14:textId="77777777" w:rsidR="005D55FC" w:rsidRPr="00114117" w:rsidRDefault="005D55FC" w:rsidP="00CA3FE5">
            <w:pPr>
              <w:pStyle w:val="movimento"/>
              <w:rPr>
                <w:color w:val="002060"/>
              </w:rPr>
            </w:pPr>
            <w:r w:rsidRPr="00114117">
              <w:rPr>
                <w:color w:val="002060"/>
              </w:rPr>
              <w:t>OTTAVIANI FEDERICO</w:t>
            </w:r>
          </w:p>
        </w:tc>
        <w:tc>
          <w:tcPr>
            <w:tcW w:w="2200" w:type="dxa"/>
            <w:tcMar>
              <w:top w:w="20" w:type="dxa"/>
              <w:left w:w="20" w:type="dxa"/>
              <w:bottom w:w="20" w:type="dxa"/>
              <w:right w:w="20" w:type="dxa"/>
            </w:tcMar>
            <w:vAlign w:val="center"/>
            <w:hideMark/>
          </w:tcPr>
          <w:p w14:paraId="2F1B47B5" w14:textId="77777777" w:rsidR="005D55FC" w:rsidRPr="00114117" w:rsidRDefault="005D55FC" w:rsidP="00CA3FE5">
            <w:pPr>
              <w:pStyle w:val="movimento2"/>
              <w:rPr>
                <w:color w:val="002060"/>
              </w:rPr>
            </w:pPr>
            <w:r w:rsidRPr="00114117">
              <w:rPr>
                <w:color w:val="002060"/>
              </w:rPr>
              <w:t xml:space="preserve">(AUDAX CALCIO PIOBBICO) </w:t>
            </w:r>
          </w:p>
        </w:tc>
        <w:tc>
          <w:tcPr>
            <w:tcW w:w="800" w:type="dxa"/>
            <w:tcMar>
              <w:top w:w="20" w:type="dxa"/>
              <w:left w:w="20" w:type="dxa"/>
              <w:bottom w:w="20" w:type="dxa"/>
              <w:right w:w="20" w:type="dxa"/>
            </w:tcMar>
            <w:vAlign w:val="center"/>
            <w:hideMark/>
          </w:tcPr>
          <w:p w14:paraId="449AC35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043EF1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9381813" w14:textId="77777777" w:rsidR="005D55FC" w:rsidRPr="00114117" w:rsidRDefault="005D55FC" w:rsidP="00CA3FE5">
            <w:pPr>
              <w:pStyle w:val="movimento2"/>
              <w:rPr>
                <w:color w:val="002060"/>
              </w:rPr>
            </w:pPr>
            <w:r w:rsidRPr="00114117">
              <w:rPr>
                <w:color w:val="002060"/>
              </w:rPr>
              <w:t> </w:t>
            </w:r>
          </w:p>
        </w:tc>
      </w:tr>
    </w:tbl>
    <w:p w14:paraId="1619B7E8" w14:textId="77777777" w:rsidR="005D55FC" w:rsidRPr="00114117" w:rsidRDefault="005D55FC" w:rsidP="005D55FC">
      <w:pPr>
        <w:pStyle w:val="diffida"/>
        <w:spacing w:before="80" w:beforeAutospacing="0" w:after="40" w:afterAutospacing="0"/>
        <w:jc w:val="left"/>
        <w:rPr>
          <w:rFonts w:eastAsiaTheme="minorEastAsia"/>
          <w:color w:val="002060"/>
        </w:rPr>
      </w:pPr>
      <w:r w:rsidRPr="00114117">
        <w:rPr>
          <w:color w:val="002060"/>
        </w:rPr>
        <w:t xml:space="preserve">Per essersi rivolto in modo offensivo all'arbitro. Allontanato. </w:t>
      </w:r>
    </w:p>
    <w:p w14:paraId="73B10B7B" w14:textId="77777777" w:rsidR="005D55FC" w:rsidRPr="00114117" w:rsidRDefault="005D55FC" w:rsidP="005D55FC">
      <w:pPr>
        <w:pStyle w:val="titolo30"/>
        <w:rPr>
          <w:color w:val="002060"/>
        </w:rPr>
      </w:pPr>
      <w:r w:rsidRPr="00114117">
        <w:rPr>
          <w:color w:val="002060"/>
        </w:rPr>
        <w:t xml:space="preserve">ALLENATORI </w:t>
      </w:r>
    </w:p>
    <w:p w14:paraId="6A126378" w14:textId="77777777" w:rsidR="005D55FC" w:rsidRPr="00114117" w:rsidRDefault="005D55FC" w:rsidP="005D55FC">
      <w:pPr>
        <w:pStyle w:val="titolo20"/>
        <w:rPr>
          <w:color w:val="002060"/>
        </w:rPr>
      </w:pPr>
      <w:r w:rsidRPr="00114117">
        <w:rPr>
          <w:color w:val="002060"/>
        </w:rPr>
        <w:t xml:space="preserve">SQUALIFICA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2792DDF3" w14:textId="77777777" w:rsidTr="00CA3FE5">
        <w:tc>
          <w:tcPr>
            <w:tcW w:w="2200" w:type="dxa"/>
            <w:tcMar>
              <w:top w:w="20" w:type="dxa"/>
              <w:left w:w="20" w:type="dxa"/>
              <w:bottom w:w="20" w:type="dxa"/>
              <w:right w:w="20" w:type="dxa"/>
            </w:tcMar>
            <w:vAlign w:val="center"/>
            <w:hideMark/>
          </w:tcPr>
          <w:p w14:paraId="5E7EE11D" w14:textId="77777777" w:rsidR="005D55FC" w:rsidRPr="00114117" w:rsidRDefault="005D55FC" w:rsidP="00CA3FE5">
            <w:pPr>
              <w:pStyle w:val="movimento"/>
              <w:rPr>
                <w:color w:val="002060"/>
              </w:rPr>
            </w:pPr>
            <w:r w:rsidRPr="00114117">
              <w:rPr>
                <w:color w:val="002060"/>
              </w:rPr>
              <w:t>ANNIBALLI GIUSEPPE</w:t>
            </w:r>
          </w:p>
        </w:tc>
        <w:tc>
          <w:tcPr>
            <w:tcW w:w="2200" w:type="dxa"/>
            <w:tcMar>
              <w:top w:w="20" w:type="dxa"/>
              <w:left w:w="20" w:type="dxa"/>
              <w:bottom w:w="20" w:type="dxa"/>
              <w:right w:w="20" w:type="dxa"/>
            </w:tcMar>
            <w:vAlign w:val="center"/>
            <w:hideMark/>
          </w:tcPr>
          <w:p w14:paraId="448EEC4D" w14:textId="77777777" w:rsidR="005D55FC" w:rsidRPr="00114117" w:rsidRDefault="005D55FC" w:rsidP="00CA3FE5">
            <w:pPr>
              <w:pStyle w:val="movimento2"/>
              <w:rPr>
                <w:color w:val="002060"/>
              </w:rPr>
            </w:pPr>
            <w:r w:rsidRPr="00114117">
              <w:rPr>
                <w:color w:val="002060"/>
              </w:rPr>
              <w:t xml:space="preserve">(AMICI 84) </w:t>
            </w:r>
          </w:p>
        </w:tc>
        <w:tc>
          <w:tcPr>
            <w:tcW w:w="800" w:type="dxa"/>
            <w:tcMar>
              <w:top w:w="20" w:type="dxa"/>
              <w:left w:w="20" w:type="dxa"/>
              <w:bottom w:w="20" w:type="dxa"/>
              <w:right w:w="20" w:type="dxa"/>
            </w:tcMar>
            <w:vAlign w:val="center"/>
            <w:hideMark/>
          </w:tcPr>
          <w:p w14:paraId="3A0C2CD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02169B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CE2102A" w14:textId="77777777" w:rsidR="005D55FC" w:rsidRPr="00114117" w:rsidRDefault="005D55FC" w:rsidP="00CA3FE5">
            <w:pPr>
              <w:pStyle w:val="movimento2"/>
              <w:rPr>
                <w:color w:val="002060"/>
              </w:rPr>
            </w:pPr>
            <w:r w:rsidRPr="00114117">
              <w:rPr>
                <w:color w:val="002060"/>
              </w:rPr>
              <w:t> </w:t>
            </w:r>
          </w:p>
        </w:tc>
      </w:tr>
    </w:tbl>
    <w:p w14:paraId="4859681A" w14:textId="77777777" w:rsidR="005D55FC" w:rsidRPr="00114117" w:rsidRDefault="005D55FC" w:rsidP="005D55FC">
      <w:pPr>
        <w:pStyle w:val="diffida"/>
        <w:spacing w:before="80" w:beforeAutospacing="0" w:after="40" w:afterAutospacing="0"/>
        <w:jc w:val="left"/>
        <w:rPr>
          <w:rFonts w:eastAsiaTheme="minorEastAsia"/>
          <w:color w:val="002060"/>
        </w:rPr>
      </w:pPr>
      <w:r w:rsidRPr="00114117">
        <w:rPr>
          <w:color w:val="002060"/>
        </w:rPr>
        <w:t xml:space="preserve">Per comportamento non regolamentare. Allontanato. </w:t>
      </w:r>
    </w:p>
    <w:p w14:paraId="28FB8976" w14:textId="77777777" w:rsidR="005D55FC" w:rsidRPr="00114117" w:rsidRDefault="005D55FC" w:rsidP="005D55FC">
      <w:pPr>
        <w:pStyle w:val="titolo20"/>
        <w:rPr>
          <w:color w:val="002060"/>
        </w:rPr>
      </w:pPr>
      <w:r w:rsidRPr="00114117">
        <w:rPr>
          <w:color w:val="002060"/>
        </w:rPr>
        <w:t xml:space="preserve">SQUALIFICA FINO AL 15/11/2023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09552ED" w14:textId="77777777" w:rsidTr="00CA3FE5">
        <w:tc>
          <w:tcPr>
            <w:tcW w:w="2200" w:type="dxa"/>
            <w:tcMar>
              <w:top w:w="20" w:type="dxa"/>
              <w:left w:w="20" w:type="dxa"/>
              <w:bottom w:w="20" w:type="dxa"/>
              <w:right w:w="20" w:type="dxa"/>
            </w:tcMar>
            <w:vAlign w:val="center"/>
            <w:hideMark/>
          </w:tcPr>
          <w:p w14:paraId="54D52971" w14:textId="77777777" w:rsidR="005D55FC" w:rsidRPr="00114117" w:rsidRDefault="005D55FC" w:rsidP="00CA3FE5">
            <w:pPr>
              <w:pStyle w:val="movimento"/>
              <w:rPr>
                <w:color w:val="002060"/>
              </w:rPr>
            </w:pPr>
            <w:r w:rsidRPr="00114117">
              <w:rPr>
                <w:color w:val="002060"/>
              </w:rPr>
              <w:t>SALVUCCI ALESSANDRO</w:t>
            </w:r>
          </w:p>
        </w:tc>
        <w:tc>
          <w:tcPr>
            <w:tcW w:w="2200" w:type="dxa"/>
            <w:tcMar>
              <w:top w:w="20" w:type="dxa"/>
              <w:left w:w="20" w:type="dxa"/>
              <w:bottom w:w="20" w:type="dxa"/>
              <w:right w:w="20" w:type="dxa"/>
            </w:tcMar>
            <w:vAlign w:val="center"/>
            <w:hideMark/>
          </w:tcPr>
          <w:p w14:paraId="10A3A906" w14:textId="77777777" w:rsidR="005D55FC" w:rsidRPr="00114117" w:rsidRDefault="005D55FC" w:rsidP="00CA3FE5">
            <w:pPr>
              <w:pStyle w:val="movimento2"/>
              <w:rPr>
                <w:color w:val="002060"/>
              </w:rPr>
            </w:pPr>
            <w:r w:rsidRPr="00114117">
              <w:rPr>
                <w:color w:val="002060"/>
              </w:rPr>
              <w:t xml:space="preserve">(PIEDIRIPA C5) </w:t>
            </w:r>
          </w:p>
        </w:tc>
        <w:tc>
          <w:tcPr>
            <w:tcW w:w="800" w:type="dxa"/>
            <w:tcMar>
              <w:top w:w="20" w:type="dxa"/>
              <w:left w:w="20" w:type="dxa"/>
              <w:bottom w:w="20" w:type="dxa"/>
              <w:right w:w="20" w:type="dxa"/>
            </w:tcMar>
            <w:vAlign w:val="center"/>
            <w:hideMark/>
          </w:tcPr>
          <w:p w14:paraId="7197FDE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EF485F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5C563E0" w14:textId="77777777" w:rsidR="005D55FC" w:rsidRPr="00114117" w:rsidRDefault="005D55FC" w:rsidP="00CA3FE5">
            <w:pPr>
              <w:pStyle w:val="movimento2"/>
              <w:rPr>
                <w:color w:val="002060"/>
              </w:rPr>
            </w:pPr>
            <w:r w:rsidRPr="00114117">
              <w:rPr>
                <w:color w:val="002060"/>
              </w:rPr>
              <w:t> </w:t>
            </w:r>
          </w:p>
        </w:tc>
      </w:tr>
    </w:tbl>
    <w:p w14:paraId="2B9B4409" w14:textId="77777777" w:rsidR="005D55FC" w:rsidRPr="00114117" w:rsidRDefault="005D55FC" w:rsidP="005D55FC">
      <w:pPr>
        <w:pStyle w:val="diffida"/>
        <w:spacing w:before="80" w:beforeAutospacing="0" w:after="40" w:afterAutospacing="0"/>
        <w:jc w:val="left"/>
        <w:rPr>
          <w:rFonts w:eastAsiaTheme="minorEastAsia"/>
          <w:color w:val="002060"/>
        </w:rPr>
      </w:pPr>
      <w:r w:rsidRPr="00114117">
        <w:rPr>
          <w:color w:val="002060"/>
        </w:rPr>
        <w:t xml:space="preserve">Per aver risposto alle provocazioni della tifoseria avversaria con espressioni offensive. </w:t>
      </w:r>
    </w:p>
    <w:p w14:paraId="7E8DE382" w14:textId="77777777" w:rsidR="005D55FC" w:rsidRPr="00114117" w:rsidRDefault="005D55FC" w:rsidP="005D55FC">
      <w:pPr>
        <w:pStyle w:val="titolo20"/>
        <w:rPr>
          <w:color w:val="002060"/>
        </w:rPr>
      </w:pPr>
      <w:r w:rsidRPr="00114117">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2E5F014E" w14:textId="77777777" w:rsidTr="00CA3FE5">
        <w:tc>
          <w:tcPr>
            <w:tcW w:w="2200" w:type="dxa"/>
            <w:tcMar>
              <w:top w:w="20" w:type="dxa"/>
              <w:left w:w="20" w:type="dxa"/>
              <w:bottom w:w="20" w:type="dxa"/>
              <w:right w:w="20" w:type="dxa"/>
            </w:tcMar>
            <w:vAlign w:val="center"/>
            <w:hideMark/>
          </w:tcPr>
          <w:p w14:paraId="245DF50E" w14:textId="77777777" w:rsidR="005D55FC" w:rsidRPr="00114117" w:rsidRDefault="005D55FC" w:rsidP="00CA3FE5">
            <w:pPr>
              <w:pStyle w:val="movimento"/>
              <w:rPr>
                <w:color w:val="002060"/>
              </w:rPr>
            </w:pPr>
            <w:r w:rsidRPr="00114117">
              <w:rPr>
                <w:color w:val="002060"/>
              </w:rPr>
              <w:t>TAGARAS NICOLA</w:t>
            </w:r>
          </w:p>
        </w:tc>
        <w:tc>
          <w:tcPr>
            <w:tcW w:w="2200" w:type="dxa"/>
            <w:tcMar>
              <w:top w:w="20" w:type="dxa"/>
              <w:left w:w="20" w:type="dxa"/>
              <w:bottom w:w="20" w:type="dxa"/>
              <w:right w:w="20" w:type="dxa"/>
            </w:tcMar>
            <w:vAlign w:val="center"/>
            <w:hideMark/>
          </w:tcPr>
          <w:p w14:paraId="438ED342" w14:textId="77777777" w:rsidR="005D55FC" w:rsidRPr="00114117" w:rsidRDefault="005D55FC" w:rsidP="00CA3FE5">
            <w:pPr>
              <w:pStyle w:val="movimento2"/>
              <w:rPr>
                <w:color w:val="002060"/>
              </w:rPr>
            </w:pPr>
            <w:r w:rsidRPr="00114117">
              <w:rPr>
                <w:color w:val="002060"/>
              </w:rPr>
              <w:t xml:space="preserve">(FOLGORE CASTELRAIMONDO) </w:t>
            </w:r>
          </w:p>
        </w:tc>
        <w:tc>
          <w:tcPr>
            <w:tcW w:w="800" w:type="dxa"/>
            <w:tcMar>
              <w:top w:w="20" w:type="dxa"/>
              <w:left w:w="20" w:type="dxa"/>
              <w:bottom w:w="20" w:type="dxa"/>
              <w:right w:w="20" w:type="dxa"/>
            </w:tcMar>
            <w:vAlign w:val="center"/>
            <w:hideMark/>
          </w:tcPr>
          <w:p w14:paraId="594B552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A0EB2A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0E78ED2" w14:textId="77777777" w:rsidR="005D55FC" w:rsidRPr="00114117" w:rsidRDefault="005D55FC" w:rsidP="00CA3FE5">
            <w:pPr>
              <w:pStyle w:val="movimento2"/>
              <w:rPr>
                <w:color w:val="002060"/>
              </w:rPr>
            </w:pPr>
            <w:r w:rsidRPr="00114117">
              <w:rPr>
                <w:color w:val="002060"/>
              </w:rPr>
              <w:t> </w:t>
            </w:r>
          </w:p>
        </w:tc>
      </w:tr>
    </w:tbl>
    <w:p w14:paraId="0DC1E036" w14:textId="77777777" w:rsidR="005D55FC" w:rsidRPr="00114117" w:rsidRDefault="005D55FC" w:rsidP="005D55FC">
      <w:pPr>
        <w:pStyle w:val="titolo30"/>
        <w:rPr>
          <w:rFonts w:eastAsiaTheme="minorEastAsia"/>
          <w:color w:val="002060"/>
        </w:rPr>
      </w:pPr>
      <w:r w:rsidRPr="00114117">
        <w:rPr>
          <w:color w:val="002060"/>
        </w:rPr>
        <w:t xml:space="preserve">CALCIATORI ESPULSI </w:t>
      </w:r>
    </w:p>
    <w:p w14:paraId="61C3270C" w14:textId="77777777" w:rsidR="005D55FC" w:rsidRPr="00114117" w:rsidRDefault="005D55FC" w:rsidP="005D55FC">
      <w:pPr>
        <w:pStyle w:val="titolo20"/>
        <w:rPr>
          <w:color w:val="002060"/>
        </w:rPr>
      </w:pPr>
      <w:r w:rsidRPr="001141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57FD353F" w14:textId="77777777" w:rsidTr="00CA3FE5">
        <w:tc>
          <w:tcPr>
            <w:tcW w:w="2200" w:type="dxa"/>
            <w:tcMar>
              <w:top w:w="20" w:type="dxa"/>
              <w:left w:w="20" w:type="dxa"/>
              <w:bottom w:w="20" w:type="dxa"/>
              <w:right w:w="20" w:type="dxa"/>
            </w:tcMar>
            <w:vAlign w:val="center"/>
            <w:hideMark/>
          </w:tcPr>
          <w:p w14:paraId="16BDD061" w14:textId="77777777" w:rsidR="005D55FC" w:rsidRPr="00114117" w:rsidRDefault="005D55FC" w:rsidP="00CA3FE5">
            <w:pPr>
              <w:pStyle w:val="movimento"/>
              <w:rPr>
                <w:color w:val="002060"/>
              </w:rPr>
            </w:pPr>
            <w:r w:rsidRPr="00114117">
              <w:rPr>
                <w:color w:val="002060"/>
              </w:rPr>
              <w:t>LOGGI DAVIDE</w:t>
            </w:r>
          </w:p>
        </w:tc>
        <w:tc>
          <w:tcPr>
            <w:tcW w:w="2200" w:type="dxa"/>
            <w:tcMar>
              <w:top w:w="20" w:type="dxa"/>
              <w:left w:w="20" w:type="dxa"/>
              <w:bottom w:w="20" w:type="dxa"/>
              <w:right w:w="20" w:type="dxa"/>
            </w:tcMar>
            <w:vAlign w:val="center"/>
            <w:hideMark/>
          </w:tcPr>
          <w:p w14:paraId="0AEFC4A0" w14:textId="77777777" w:rsidR="005D55FC" w:rsidRPr="00114117" w:rsidRDefault="005D55FC" w:rsidP="00CA3FE5">
            <w:pPr>
              <w:pStyle w:val="movimento2"/>
              <w:rPr>
                <w:color w:val="002060"/>
              </w:rPr>
            </w:pPr>
            <w:r w:rsidRPr="00114117">
              <w:rPr>
                <w:color w:val="002060"/>
              </w:rPr>
              <w:t xml:space="preserve">(ACQUAVIVA CALCIO) </w:t>
            </w:r>
          </w:p>
        </w:tc>
        <w:tc>
          <w:tcPr>
            <w:tcW w:w="800" w:type="dxa"/>
            <w:tcMar>
              <w:top w:w="20" w:type="dxa"/>
              <w:left w:w="20" w:type="dxa"/>
              <w:bottom w:w="20" w:type="dxa"/>
              <w:right w:w="20" w:type="dxa"/>
            </w:tcMar>
            <w:vAlign w:val="center"/>
            <w:hideMark/>
          </w:tcPr>
          <w:p w14:paraId="2B56E81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013B75E" w14:textId="77777777" w:rsidR="005D55FC" w:rsidRPr="00114117" w:rsidRDefault="005D55FC" w:rsidP="00CA3FE5">
            <w:pPr>
              <w:pStyle w:val="movimento"/>
              <w:rPr>
                <w:color w:val="002060"/>
              </w:rPr>
            </w:pPr>
            <w:r w:rsidRPr="00114117">
              <w:rPr>
                <w:color w:val="002060"/>
              </w:rPr>
              <w:t>KACILI ABAS</w:t>
            </w:r>
          </w:p>
        </w:tc>
        <w:tc>
          <w:tcPr>
            <w:tcW w:w="2200" w:type="dxa"/>
            <w:tcMar>
              <w:top w:w="20" w:type="dxa"/>
              <w:left w:w="20" w:type="dxa"/>
              <w:bottom w:w="20" w:type="dxa"/>
              <w:right w:w="20" w:type="dxa"/>
            </w:tcMar>
            <w:vAlign w:val="center"/>
            <w:hideMark/>
          </w:tcPr>
          <w:p w14:paraId="4F6E5D46" w14:textId="77777777" w:rsidR="005D55FC" w:rsidRPr="00114117" w:rsidRDefault="005D55FC" w:rsidP="00CA3FE5">
            <w:pPr>
              <w:pStyle w:val="movimento2"/>
              <w:rPr>
                <w:color w:val="002060"/>
              </w:rPr>
            </w:pPr>
            <w:r w:rsidRPr="00114117">
              <w:rPr>
                <w:color w:val="002060"/>
              </w:rPr>
              <w:t xml:space="preserve">(BOCASTRUM UNITED) </w:t>
            </w:r>
          </w:p>
        </w:tc>
      </w:tr>
      <w:tr w:rsidR="005D55FC" w:rsidRPr="00114117" w14:paraId="4C4E6A3B" w14:textId="77777777" w:rsidTr="00CA3FE5">
        <w:tc>
          <w:tcPr>
            <w:tcW w:w="2200" w:type="dxa"/>
            <w:tcMar>
              <w:top w:w="20" w:type="dxa"/>
              <w:left w:w="20" w:type="dxa"/>
              <w:bottom w:w="20" w:type="dxa"/>
              <w:right w:w="20" w:type="dxa"/>
            </w:tcMar>
            <w:vAlign w:val="center"/>
            <w:hideMark/>
          </w:tcPr>
          <w:p w14:paraId="27F0A487" w14:textId="77777777" w:rsidR="005D55FC" w:rsidRPr="00114117" w:rsidRDefault="005D55FC" w:rsidP="00CA3FE5">
            <w:pPr>
              <w:pStyle w:val="movimento"/>
              <w:rPr>
                <w:color w:val="002060"/>
              </w:rPr>
            </w:pPr>
            <w:r w:rsidRPr="00114117">
              <w:rPr>
                <w:color w:val="002060"/>
              </w:rPr>
              <w:t>LADOWSKI LEONARDO</w:t>
            </w:r>
          </w:p>
        </w:tc>
        <w:tc>
          <w:tcPr>
            <w:tcW w:w="2200" w:type="dxa"/>
            <w:tcMar>
              <w:top w:w="20" w:type="dxa"/>
              <w:left w:w="20" w:type="dxa"/>
              <w:bottom w:w="20" w:type="dxa"/>
              <w:right w:w="20" w:type="dxa"/>
            </w:tcMar>
            <w:vAlign w:val="center"/>
            <w:hideMark/>
          </w:tcPr>
          <w:p w14:paraId="55E4A56F" w14:textId="77777777" w:rsidR="005D55FC" w:rsidRPr="00114117" w:rsidRDefault="005D55FC" w:rsidP="00CA3FE5">
            <w:pPr>
              <w:pStyle w:val="movimento2"/>
              <w:rPr>
                <w:color w:val="002060"/>
              </w:rPr>
            </w:pPr>
            <w:r w:rsidRPr="00114117">
              <w:rPr>
                <w:color w:val="002060"/>
              </w:rPr>
              <w:t xml:space="preserve">(FROG S CLUB SPORT) </w:t>
            </w:r>
          </w:p>
        </w:tc>
        <w:tc>
          <w:tcPr>
            <w:tcW w:w="800" w:type="dxa"/>
            <w:tcMar>
              <w:top w:w="20" w:type="dxa"/>
              <w:left w:w="20" w:type="dxa"/>
              <w:bottom w:w="20" w:type="dxa"/>
              <w:right w:w="20" w:type="dxa"/>
            </w:tcMar>
            <w:vAlign w:val="center"/>
            <w:hideMark/>
          </w:tcPr>
          <w:p w14:paraId="3FAB7DB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102F95A" w14:textId="77777777" w:rsidR="005D55FC" w:rsidRPr="00114117" w:rsidRDefault="005D55FC" w:rsidP="00CA3FE5">
            <w:pPr>
              <w:pStyle w:val="movimento"/>
              <w:rPr>
                <w:color w:val="002060"/>
              </w:rPr>
            </w:pPr>
            <w:r w:rsidRPr="00114117">
              <w:rPr>
                <w:color w:val="002060"/>
              </w:rPr>
              <w:t>ROMITELLI LUCA</w:t>
            </w:r>
          </w:p>
        </w:tc>
        <w:tc>
          <w:tcPr>
            <w:tcW w:w="2200" w:type="dxa"/>
            <w:tcMar>
              <w:top w:w="20" w:type="dxa"/>
              <w:left w:w="20" w:type="dxa"/>
              <w:bottom w:w="20" w:type="dxa"/>
              <w:right w:w="20" w:type="dxa"/>
            </w:tcMar>
            <w:vAlign w:val="center"/>
            <w:hideMark/>
          </w:tcPr>
          <w:p w14:paraId="5A24AEB0" w14:textId="77777777" w:rsidR="005D55FC" w:rsidRPr="00114117" w:rsidRDefault="005D55FC" w:rsidP="00CA3FE5">
            <w:pPr>
              <w:pStyle w:val="movimento2"/>
              <w:rPr>
                <w:color w:val="002060"/>
              </w:rPr>
            </w:pPr>
            <w:r w:rsidRPr="00114117">
              <w:rPr>
                <w:color w:val="002060"/>
              </w:rPr>
              <w:t xml:space="preserve">(POL. SPORT COMMUNICATION) </w:t>
            </w:r>
          </w:p>
        </w:tc>
      </w:tr>
      <w:tr w:rsidR="005D55FC" w:rsidRPr="00114117" w14:paraId="6FFD6773" w14:textId="77777777" w:rsidTr="00CA3FE5">
        <w:tc>
          <w:tcPr>
            <w:tcW w:w="2200" w:type="dxa"/>
            <w:tcMar>
              <w:top w:w="20" w:type="dxa"/>
              <w:left w:w="20" w:type="dxa"/>
              <w:bottom w:w="20" w:type="dxa"/>
              <w:right w:w="20" w:type="dxa"/>
            </w:tcMar>
            <w:vAlign w:val="center"/>
            <w:hideMark/>
          </w:tcPr>
          <w:p w14:paraId="774E4088" w14:textId="77777777" w:rsidR="005D55FC" w:rsidRPr="00114117" w:rsidRDefault="005D55FC" w:rsidP="00CA3FE5">
            <w:pPr>
              <w:pStyle w:val="movimento"/>
              <w:rPr>
                <w:color w:val="002060"/>
              </w:rPr>
            </w:pPr>
            <w:r w:rsidRPr="00114117">
              <w:rPr>
                <w:color w:val="002060"/>
              </w:rPr>
              <w:t>NARDINI ANDREA</w:t>
            </w:r>
          </w:p>
        </w:tc>
        <w:tc>
          <w:tcPr>
            <w:tcW w:w="2200" w:type="dxa"/>
            <w:tcMar>
              <w:top w:w="20" w:type="dxa"/>
              <w:left w:w="20" w:type="dxa"/>
              <w:bottom w:w="20" w:type="dxa"/>
              <w:right w:w="20" w:type="dxa"/>
            </w:tcMar>
            <w:vAlign w:val="center"/>
            <w:hideMark/>
          </w:tcPr>
          <w:p w14:paraId="100E9F37" w14:textId="77777777" w:rsidR="005D55FC" w:rsidRPr="00114117" w:rsidRDefault="005D55FC" w:rsidP="00CA3FE5">
            <w:pPr>
              <w:pStyle w:val="movimento2"/>
              <w:rPr>
                <w:color w:val="002060"/>
              </w:rPr>
            </w:pPr>
            <w:r w:rsidRPr="00114117">
              <w:rPr>
                <w:color w:val="002060"/>
              </w:rPr>
              <w:t xml:space="preserve">(SPECIAL ONE SPORTING CLUB) </w:t>
            </w:r>
          </w:p>
        </w:tc>
        <w:tc>
          <w:tcPr>
            <w:tcW w:w="800" w:type="dxa"/>
            <w:tcMar>
              <w:top w:w="20" w:type="dxa"/>
              <w:left w:w="20" w:type="dxa"/>
              <w:bottom w:w="20" w:type="dxa"/>
              <w:right w:w="20" w:type="dxa"/>
            </w:tcMar>
            <w:vAlign w:val="center"/>
            <w:hideMark/>
          </w:tcPr>
          <w:p w14:paraId="1BFEB38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53B3FB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D08A70D" w14:textId="77777777" w:rsidR="005D55FC" w:rsidRPr="00114117" w:rsidRDefault="005D55FC" w:rsidP="00CA3FE5">
            <w:pPr>
              <w:pStyle w:val="movimento2"/>
              <w:rPr>
                <w:color w:val="002060"/>
              </w:rPr>
            </w:pPr>
            <w:r w:rsidRPr="00114117">
              <w:rPr>
                <w:color w:val="002060"/>
              </w:rPr>
              <w:t> </w:t>
            </w:r>
          </w:p>
        </w:tc>
      </w:tr>
    </w:tbl>
    <w:p w14:paraId="67769CCA" w14:textId="77777777" w:rsidR="005D55FC" w:rsidRPr="00114117" w:rsidRDefault="005D55FC" w:rsidP="005D55FC">
      <w:pPr>
        <w:pStyle w:val="titolo20"/>
        <w:rPr>
          <w:rFonts w:eastAsiaTheme="minorEastAsia"/>
          <w:color w:val="002060"/>
        </w:rPr>
      </w:pPr>
      <w:r w:rsidRPr="001141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57DC74A8" w14:textId="77777777" w:rsidTr="00CA3FE5">
        <w:tc>
          <w:tcPr>
            <w:tcW w:w="2200" w:type="dxa"/>
            <w:tcMar>
              <w:top w:w="20" w:type="dxa"/>
              <w:left w:w="20" w:type="dxa"/>
              <w:bottom w:w="20" w:type="dxa"/>
              <w:right w:w="20" w:type="dxa"/>
            </w:tcMar>
            <w:vAlign w:val="center"/>
            <w:hideMark/>
          </w:tcPr>
          <w:p w14:paraId="4C69CE85" w14:textId="77777777" w:rsidR="005D55FC" w:rsidRPr="00114117" w:rsidRDefault="005D55FC" w:rsidP="00CA3FE5">
            <w:pPr>
              <w:pStyle w:val="movimento"/>
              <w:rPr>
                <w:color w:val="002060"/>
              </w:rPr>
            </w:pPr>
            <w:r w:rsidRPr="00114117">
              <w:rPr>
                <w:color w:val="002060"/>
              </w:rPr>
              <w:t>SAMPAOLO ALAN LEOPOLDO</w:t>
            </w:r>
          </w:p>
        </w:tc>
        <w:tc>
          <w:tcPr>
            <w:tcW w:w="2200" w:type="dxa"/>
            <w:tcMar>
              <w:top w:w="20" w:type="dxa"/>
              <w:left w:w="20" w:type="dxa"/>
              <w:bottom w:w="20" w:type="dxa"/>
              <w:right w:w="20" w:type="dxa"/>
            </w:tcMar>
            <w:vAlign w:val="center"/>
            <w:hideMark/>
          </w:tcPr>
          <w:p w14:paraId="122495B1" w14:textId="77777777" w:rsidR="005D55FC" w:rsidRPr="00114117" w:rsidRDefault="005D55FC" w:rsidP="00CA3FE5">
            <w:pPr>
              <w:pStyle w:val="movimento2"/>
              <w:rPr>
                <w:color w:val="002060"/>
              </w:rPr>
            </w:pPr>
            <w:r w:rsidRPr="00114117">
              <w:rPr>
                <w:color w:val="002060"/>
              </w:rPr>
              <w:t xml:space="preserve">(FOLGORE CASTELRAIMONDO) </w:t>
            </w:r>
          </w:p>
        </w:tc>
        <w:tc>
          <w:tcPr>
            <w:tcW w:w="800" w:type="dxa"/>
            <w:tcMar>
              <w:top w:w="20" w:type="dxa"/>
              <w:left w:w="20" w:type="dxa"/>
              <w:bottom w:w="20" w:type="dxa"/>
              <w:right w:w="20" w:type="dxa"/>
            </w:tcMar>
            <w:vAlign w:val="center"/>
            <w:hideMark/>
          </w:tcPr>
          <w:p w14:paraId="208F64D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81B84A3" w14:textId="77777777" w:rsidR="005D55FC" w:rsidRPr="00114117" w:rsidRDefault="005D55FC" w:rsidP="00CA3FE5">
            <w:pPr>
              <w:pStyle w:val="movimento"/>
              <w:rPr>
                <w:color w:val="002060"/>
              </w:rPr>
            </w:pPr>
            <w:r w:rsidRPr="00114117">
              <w:rPr>
                <w:color w:val="002060"/>
              </w:rPr>
              <w:t>BARDELLA ANDREA</w:t>
            </w:r>
          </w:p>
        </w:tc>
        <w:tc>
          <w:tcPr>
            <w:tcW w:w="2200" w:type="dxa"/>
            <w:tcMar>
              <w:top w:w="20" w:type="dxa"/>
              <w:left w:w="20" w:type="dxa"/>
              <w:bottom w:w="20" w:type="dxa"/>
              <w:right w:w="20" w:type="dxa"/>
            </w:tcMar>
            <w:vAlign w:val="center"/>
            <w:hideMark/>
          </w:tcPr>
          <w:p w14:paraId="12BC2B79" w14:textId="77777777" w:rsidR="005D55FC" w:rsidRPr="00114117" w:rsidRDefault="005D55FC" w:rsidP="00CA3FE5">
            <w:pPr>
              <w:pStyle w:val="movimento2"/>
              <w:rPr>
                <w:color w:val="002060"/>
              </w:rPr>
            </w:pPr>
            <w:r w:rsidRPr="00114117">
              <w:rPr>
                <w:color w:val="002060"/>
              </w:rPr>
              <w:t xml:space="preserve">(FRASASSI C5) </w:t>
            </w:r>
          </w:p>
        </w:tc>
      </w:tr>
      <w:tr w:rsidR="005D55FC" w:rsidRPr="00114117" w14:paraId="41E3974A" w14:textId="77777777" w:rsidTr="00CA3FE5">
        <w:tc>
          <w:tcPr>
            <w:tcW w:w="2200" w:type="dxa"/>
            <w:tcMar>
              <w:top w:w="20" w:type="dxa"/>
              <w:left w:w="20" w:type="dxa"/>
              <w:bottom w:w="20" w:type="dxa"/>
              <w:right w:w="20" w:type="dxa"/>
            </w:tcMar>
            <w:vAlign w:val="center"/>
            <w:hideMark/>
          </w:tcPr>
          <w:p w14:paraId="3F74379C" w14:textId="77777777" w:rsidR="005D55FC" w:rsidRPr="00114117" w:rsidRDefault="005D55FC" w:rsidP="00CA3FE5">
            <w:pPr>
              <w:pStyle w:val="movimento"/>
              <w:rPr>
                <w:color w:val="002060"/>
              </w:rPr>
            </w:pPr>
            <w:r w:rsidRPr="00114117">
              <w:rPr>
                <w:color w:val="002060"/>
              </w:rPr>
              <w:t>RODRIGUEZ PIZARRO MICHAEL</w:t>
            </w:r>
          </w:p>
        </w:tc>
        <w:tc>
          <w:tcPr>
            <w:tcW w:w="2200" w:type="dxa"/>
            <w:tcMar>
              <w:top w:w="20" w:type="dxa"/>
              <w:left w:w="20" w:type="dxa"/>
              <w:bottom w:w="20" w:type="dxa"/>
              <w:right w:w="20" w:type="dxa"/>
            </w:tcMar>
            <w:vAlign w:val="center"/>
            <w:hideMark/>
          </w:tcPr>
          <w:p w14:paraId="688628B2" w14:textId="77777777" w:rsidR="005D55FC" w:rsidRPr="00114117" w:rsidRDefault="005D55FC" w:rsidP="00CA3FE5">
            <w:pPr>
              <w:pStyle w:val="movimento2"/>
              <w:rPr>
                <w:color w:val="002060"/>
              </w:rPr>
            </w:pPr>
            <w:r w:rsidRPr="00114117">
              <w:rPr>
                <w:color w:val="002060"/>
              </w:rPr>
              <w:t xml:space="preserve">(MONTECCHIO SPORT) </w:t>
            </w:r>
          </w:p>
        </w:tc>
        <w:tc>
          <w:tcPr>
            <w:tcW w:w="800" w:type="dxa"/>
            <w:tcMar>
              <w:top w:w="20" w:type="dxa"/>
              <w:left w:w="20" w:type="dxa"/>
              <w:bottom w:w="20" w:type="dxa"/>
              <w:right w:w="20" w:type="dxa"/>
            </w:tcMar>
            <w:vAlign w:val="center"/>
            <w:hideMark/>
          </w:tcPr>
          <w:p w14:paraId="7DD42A5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F6A8C6D" w14:textId="77777777" w:rsidR="005D55FC" w:rsidRPr="00114117" w:rsidRDefault="005D55FC" w:rsidP="00CA3FE5">
            <w:pPr>
              <w:pStyle w:val="movimento"/>
              <w:rPr>
                <w:color w:val="002060"/>
              </w:rPr>
            </w:pPr>
            <w:r w:rsidRPr="00114117">
              <w:rPr>
                <w:color w:val="002060"/>
              </w:rPr>
              <w:t>RAMUNDO PIGNASECCA MARCO</w:t>
            </w:r>
          </w:p>
        </w:tc>
        <w:tc>
          <w:tcPr>
            <w:tcW w:w="2200" w:type="dxa"/>
            <w:tcMar>
              <w:top w:w="20" w:type="dxa"/>
              <w:left w:w="20" w:type="dxa"/>
              <w:bottom w:w="20" w:type="dxa"/>
              <w:right w:w="20" w:type="dxa"/>
            </w:tcMar>
            <w:vAlign w:val="center"/>
            <w:hideMark/>
          </w:tcPr>
          <w:p w14:paraId="459A0CA3" w14:textId="77777777" w:rsidR="005D55FC" w:rsidRPr="00114117" w:rsidRDefault="005D55FC" w:rsidP="00CA3FE5">
            <w:pPr>
              <w:pStyle w:val="movimento2"/>
              <w:rPr>
                <w:color w:val="002060"/>
              </w:rPr>
            </w:pPr>
            <w:r w:rsidRPr="00114117">
              <w:rPr>
                <w:color w:val="002060"/>
              </w:rPr>
              <w:t xml:space="preserve">(POL. SPORT COMMUNICATION) </w:t>
            </w:r>
          </w:p>
        </w:tc>
      </w:tr>
      <w:tr w:rsidR="005D55FC" w:rsidRPr="00114117" w14:paraId="605EC61F" w14:textId="77777777" w:rsidTr="00CA3FE5">
        <w:tc>
          <w:tcPr>
            <w:tcW w:w="2200" w:type="dxa"/>
            <w:tcMar>
              <w:top w:w="20" w:type="dxa"/>
              <w:left w:w="20" w:type="dxa"/>
              <w:bottom w:w="20" w:type="dxa"/>
              <w:right w:w="20" w:type="dxa"/>
            </w:tcMar>
            <w:vAlign w:val="center"/>
            <w:hideMark/>
          </w:tcPr>
          <w:p w14:paraId="532FD610" w14:textId="77777777" w:rsidR="005D55FC" w:rsidRPr="00114117" w:rsidRDefault="005D55FC" w:rsidP="00CA3FE5">
            <w:pPr>
              <w:pStyle w:val="movimento"/>
              <w:rPr>
                <w:color w:val="002060"/>
              </w:rPr>
            </w:pPr>
            <w:r w:rsidRPr="00114117">
              <w:rPr>
                <w:color w:val="002060"/>
              </w:rPr>
              <w:t>LAUDADIO MARCO</w:t>
            </w:r>
          </w:p>
        </w:tc>
        <w:tc>
          <w:tcPr>
            <w:tcW w:w="2200" w:type="dxa"/>
            <w:tcMar>
              <w:top w:w="20" w:type="dxa"/>
              <w:left w:w="20" w:type="dxa"/>
              <w:bottom w:w="20" w:type="dxa"/>
              <w:right w:w="20" w:type="dxa"/>
            </w:tcMar>
            <w:vAlign w:val="center"/>
            <w:hideMark/>
          </w:tcPr>
          <w:p w14:paraId="6D33F808" w14:textId="77777777" w:rsidR="005D55FC" w:rsidRPr="00114117" w:rsidRDefault="005D55FC" w:rsidP="00CA3FE5">
            <w:pPr>
              <w:pStyle w:val="movimento2"/>
              <w:rPr>
                <w:color w:val="002060"/>
              </w:rPr>
            </w:pPr>
            <w:r w:rsidRPr="00114117">
              <w:rPr>
                <w:color w:val="002060"/>
              </w:rPr>
              <w:t xml:space="preserve">(RIPABERARDA) </w:t>
            </w:r>
          </w:p>
        </w:tc>
        <w:tc>
          <w:tcPr>
            <w:tcW w:w="800" w:type="dxa"/>
            <w:tcMar>
              <w:top w:w="20" w:type="dxa"/>
              <w:left w:w="20" w:type="dxa"/>
              <w:bottom w:w="20" w:type="dxa"/>
              <w:right w:w="20" w:type="dxa"/>
            </w:tcMar>
            <w:vAlign w:val="center"/>
            <w:hideMark/>
          </w:tcPr>
          <w:p w14:paraId="7DBF2B0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9E2FA46" w14:textId="77777777" w:rsidR="005D55FC" w:rsidRPr="00114117" w:rsidRDefault="005D55FC" w:rsidP="00CA3FE5">
            <w:pPr>
              <w:pStyle w:val="movimento"/>
              <w:rPr>
                <w:color w:val="002060"/>
              </w:rPr>
            </w:pPr>
            <w:r w:rsidRPr="00114117">
              <w:rPr>
                <w:color w:val="002060"/>
              </w:rPr>
              <w:t>ROSI MARCO</w:t>
            </w:r>
          </w:p>
        </w:tc>
        <w:tc>
          <w:tcPr>
            <w:tcW w:w="2200" w:type="dxa"/>
            <w:tcMar>
              <w:top w:w="20" w:type="dxa"/>
              <w:left w:w="20" w:type="dxa"/>
              <w:bottom w:w="20" w:type="dxa"/>
              <w:right w:w="20" w:type="dxa"/>
            </w:tcMar>
            <w:vAlign w:val="center"/>
            <w:hideMark/>
          </w:tcPr>
          <w:p w14:paraId="03A8089B" w14:textId="77777777" w:rsidR="005D55FC" w:rsidRPr="00114117" w:rsidRDefault="005D55FC" w:rsidP="00CA3FE5">
            <w:pPr>
              <w:pStyle w:val="movimento2"/>
              <w:rPr>
                <w:color w:val="002060"/>
              </w:rPr>
            </w:pPr>
            <w:r w:rsidRPr="00114117">
              <w:rPr>
                <w:color w:val="002060"/>
              </w:rPr>
              <w:t xml:space="preserve">(VISSO-ALTONERA CALCIO1970) </w:t>
            </w:r>
          </w:p>
        </w:tc>
      </w:tr>
    </w:tbl>
    <w:p w14:paraId="2EE38CB9"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6A9A598A" w14:textId="77777777" w:rsidR="005D55FC" w:rsidRPr="00114117" w:rsidRDefault="005D55FC" w:rsidP="005D55FC">
      <w:pPr>
        <w:pStyle w:val="titolo20"/>
        <w:rPr>
          <w:color w:val="002060"/>
        </w:rPr>
      </w:pPr>
      <w:r w:rsidRPr="001141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578F8C41" w14:textId="77777777" w:rsidTr="00CA3FE5">
        <w:tc>
          <w:tcPr>
            <w:tcW w:w="2200" w:type="dxa"/>
            <w:tcMar>
              <w:top w:w="20" w:type="dxa"/>
              <w:left w:w="20" w:type="dxa"/>
              <w:bottom w:w="20" w:type="dxa"/>
              <w:right w:w="20" w:type="dxa"/>
            </w:tcMar>
            <w:vAlign w:val="center"/>
            <w:hideMark/>
          </w:tcPr>
          <w:p w14:paraId="3E69F626" w14:textId="77777777" w:rsidR="005D55FC" w:rsidRPr="00114117" w:rsidRDefault="005D55FC" w:rsidP="00CA3FE5">
            <w:pPr>
              <w:pStyle w:val="movimento"/>
              <w:rPr>
                <w:color w:val="002060"/>
              </w:rPr>
            </w:pPr>
            <w:r w:rsidRPr="00114117">
              <w:rPr>
                <w:color w:val="002060"/>
              </w:rPr>
              <w:t>MATTEUCCI EDOARDO</w:t>
            </w:r>
          </w:p>
        </w:tc>
        <w:tc>
          <w:tcPr>
            <w:tcW w:w="2200" w:type="dxa"/>
            <w:tcMar>
              <w:top w:w="20" w:type="dxa"/>
              <w:left w:w="20" w:type="dxa"/>
              <w:bottom w:w="20" w:type="dxa"/>
              <w:right w:w="20" w:type="dxa"/>
            </w:tcMar>
            <w:vAlign w:val="center"/>
            <w:hideMark/>
          </w:tcPr>
          <w:p w14:paraId="0214E2AE" w14:textId="77777777" w:rsidR="005D55FC" w:rsidRPr="00114117" w:rsidRDefault="005D55FC" w:rsidP="00CA3FE5">
            <w:pPr>
              <w:pStyle w:val="movimento2"/>
              <w:rPr>
                <w:color w:val="002060"/>
              </w:rPr>
            </w:pPr>
            <w:r w:rsidRPr="00114117">
              <w:rPr>
                <w:color w:val="002060"/>
              </w:rPr>
              <w:t xml:space="preserve">(ACQUALAGNA CALCIO C 5) </w:t>
            </w:r>
          </w:p>
        </w:tc>
        <w:tc>
          <w:tcPr>
            <w:tcW w:w="800" w:type="dxa"/>
            <w:tcMar>
              <w:top w:w="20" w:type="dxa"/>
              <w:left w:w="20" w:type="dxa"/>
              <w:bottom w:w="20" w:type="dxa"/>
              <w:right w:w="20" w:type="dxa"/>
            </w:tcMar>
            <w:vAlign w:val="center"/>
            <w:hideMark/>
          </w:tcPr>
          <w:p w14:paraId="7648DCA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445589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364A80B" w14:textId="77777777" w:rsidR="005D55FC" w:rsidRPr="00114117" w:rsidRDefault="005D55FC" w:rsidP="00CA3FE5">
            <w:pPr>
              <w:pStyle w:val="movimento2"/>
              <w:rPr>
                <w:color w:val="002060"/>
              </w:rPr>
            </w:pPr>
            <w:r w:rsidRPr="00114117">
              <w:rPr>
                <w:color w:val="002060"/>
              </w:rPr>
              <w:t> </w:t>
            </w:r>
          </w:p>
        </w:tc>
      </w:tr>
    </w:tbl>
    <w:p w14:paraId="390486C9" w14:textId="77777777" w:rsidR="005D55FC" w:rsidRPr="00114117" w:rsidRDefault="005D55FC" w:rsidP="005D55FC">
      <w:pPr>
        <w:pStyle w:val="titolo20"/>
        <w:rPr>
          <w:rFonts w:eastAsiaTheme="minorEastAsia"/>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2D0F084" w14:textId="77777777" w:rsidTr="00CA3FE5">
        <w:tc>
          <w:tcPr>
            <w:tcW w:w="2200" w:type="dxa"/>
            <w:tcMar>
              <w:top w:w="20" w:type="dxa"/>
              <w:left w:w="20" w:type="dxa"/>
              <w:bottom w:w="20" w:type="dxa"/>
              <w:right w:w="20" w:type="dxa"/>
            </w:tcMar>
            <w:vAlign w:val="center"/>
            <w:hideMark/>
          </w:tcPr>
          <w:p w14:paraId="7DB39971" w14:textId="77777777" w:rsidR="005D55FC" w:rsidRPr="00114117" w:rsidRDefault="005D55FC" w:rsidP="00CA3FE5">
            <w:pPr>
              <w:pStyle w:val="movimento"/>
              <w:rPr>
                <w:color w:val="002060"/>
              </w:rPr>
            </w:pPr>
            <w:r w:rsidRPr="00114117">
              <w:rPr>
                <w:color w:val="002060"/>
              </w:rPr>
              <w:t>TRANQUILLI SAMUELE</w:t>
            </w:r>
          </w:p>
        </w:tc>
        <w:tc>
          <w:tcPr>
            <w:tcW w:w="2200" w:type="dxa"/>
            <w:tcMar>
              <w:top w:w="20" w:type="dxa"/>
              <w:left w:w="20" w:type="dxa"/>
              <w:bottom w:w="20" w:type="dxa"/>
              <w:right w:w="20" w:type="dxa"/>
            </w:tcMar>
            <w:vAlign w:val="center"/>
            <w:hideMark/>
          </w:tcPr>
          <w:p w14:paraId="6E128EBE" w14:textId="77777777" w:rsidR="005D55FC" w:rsidRPr="00114117" w:rsidRDefault="005D55FC" w:rsidP="00CA3FE5">
            <w:pPr>
              <w:pStyle w:val="movimento2"/>
              <w:rPr>
                <w:color w:val="002060"/>
              </w:rPr>
            </w:pPr>
            <w:r w:rsidRPr="00114117">
              <w:rPr>
                <w:color w:val="002060"/>
              </w:rPr>
              <w:t xml:space="preserve">(ACQUAVIVA CALCIO) </w:t>
            </w:r>
          </w:p>
        </w:tc>
        <w:tc>
          <w:tcPr>
            <w:tcW w:w="800" w:type="dxa"/>
            <w:tcMar>
              <w:top w:w="20" w:type="dxa"/>
              <w:left w:w="20" w:type="dxa"/>
              <w:bottom w:w="20" w:type="dxa"/>
              <w:right w:w="20" w:type="dxa"/>
            </w:tcMar>
            <w:vAlign w:val="center"/>
            <w:hideMark/>
          </w:tcPr>
          <w:p w14:paraId="58FAF14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E06298D" w14:textId="77777777" w:rsidR="005D55FC" w:rsidRPr="00114117" w:rsidRDefault="005D55FC" w:rsidP="00CA3FE5">
            <w:pPr>
              <w:pStyle w:val="movimento"/>
              <w:rPr>
                <w:color w:val="002060"/>
              </w:rPr>
            </w:pPr>
            <w:r w:rsidRPr="00114117">
              <w:rPr>
                <w:color w:val="002060"/>
              </w:rPr>
              <w:t>VINGIONE TOMMASO</w:t>
            </w:r>
          </w:p>
        </w:tc>
        <w:tc>
          <w:tcPr>
            <w:tcW w:w="2200" w:type="dxa"/>
            <w:tcMar>
              <w:top w:w="20" w:type="dxa"/>
              <w:left w:w="20" w:type="dxa"/>
              <w:bottom w:w="20" w:type="dxa"/>
              <w:right w:w="20" w:type="dxa"/>
            </w:tcMar>
            <w:vAlign w:val="center"/>
            <w:hideMark/>
          </w:tcPr>
          <w:p w14:paraId="3D74BF05" w14:textId="77777777" w:rsidR="005D55FC" w:rsidRPr="00114117" w:rsidRDefault="005D55FC" w:rsidP="00CA3FE5">
            <w:pPr>
              <w:pStyle w:val="movimento2"/>
              <w:rPr>
                <w:color w:val="002060"/>
              </w:rPr>
            </w:pPr>
            <w:r w:rsidRPr="00114117">
              <w:rPr>
                <w:color w:val="002060"/>
              </w:rPr>
              <w:t xml:space="preserve">(C.U.S. CAMERINO A.S.D.) </w:t>
            </w:r>
          </w:p>
        </w:tc>
      </w:tr>
      <w:tr w:rsidR="005D55FC" w:rsidRPr="00114117" w14:paraId="3FAD7B80" w14:textId="77777777" w:rsidTr="00CA3FE5">
        <w:tc>
          <w:tcPr>
            <w:tcW w:w="2200" w:type="dxa"/>
            <w:tcMar>
              <w:top w:w="20" w:type="dxa"/>
              <w:left w:w="20" w:type="dxa"/>
              <w:bottom w:w="20" w:type="dxa"/>
              <w:right w:w="20" w:type="dxa"/>
            </w:tcMar>
            <w:vAlign w:val="center"/>
            <w:hideMark/>
          </w:tcPr>
          <w:p w14:paraId="64A7DFA7" w14:textId="77777777" w:rsidR="005D55FC" w:rsidRPr="00114117" w:rsidRDefault="005D55FC" w:rsidP="00CA3FE5">
            <w:pPr>
              <w:pStyle w:val="movimento"/>
              <w:rPr>
                <w:color w:val="002060"/>
              </w:rPr>
            </w:pPr>
            <w:r w:rsidRPr="00114117">
              <w:rPr>
                <w:color w:val="002060"/>
              </w:rPr>
              <w:t>RANGO MICHAEL</w:t>
            </w:r>
          </w:p>
        </w:tc>
        <w:tc>
          <w:tcPr>
            <w:tcW w:w="2200" w:type="dxa"/>
            <w:tcMar>
              <w:top w:w="20" w:type="dxa"/>
              <w:left w:w="20" w:type="dxa"/>
              <w:bottom w:w="20" w:type="dxa"/>
              <w:right w:w="20" w:type="dxa"/>
            </w:tcMar>
            <w:vAlign w:val="center"/>
            <w:hideMark/>
          </w:tcPr>
          <w:p w14:paraId="173BF27F" w14:textId="77777777" w:rsidR="005D55FC" w:rsidRPr="00114117" w:rsidRDefault="005D55FC" w:rsidP="00CA3FE5">
            <w:pPr>
              <w:pStyle w:val="movimento2"/>
              <w:rPr>
                <w:color w:val="002060"/>
              </w:rPr>
            </w:pPr>
            <w:r w:rsidRPr="00114117">
              <w:rPr>
                <w:color w:val="002060"/>
              </w:rPr>
              <w:t xml:space="preserve">(CDC 2018) </w:t>
            </w:r>
          </w:p>
        </w:tc>
        <w:tc>
          <w:tcPr>
            <w:tcW w:w="800" w:type="dxa"/>
            <w:tcMar>
              <w:top w:w="20" w:type="dxa"/>
              <w:left w:w="20" w:type="dxa"/>
              <w:bottom w:w="20" w:type="dxa"/>
              <w:right w:w="20" w:type="dxa"/>
            </w:tcMar>
            <w:vAlign w:val="center"/>
            <w:hideMark/>
          </w:tcPr>
          <w:p w14:paraId="71D2AA0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9D1E214" w14:textId="77777777" w:rsidR="005D55FC" w:rsidRPr="00114117" w:rsidRDefault="005D55FC" w:rsidP="00CA3FE5">
            <w:pPr>
              <w:pStyle w:val="movimento"/>
              <w:rPr>
                <w:color w:val="002060"/>
              </w:rPr>
            </w:pPr>
            <w:r w:rsidRPr="00114117">
              <w:rPr>
                <w:color w:val="002060"/>
              </w:rPr>
              <w:t>ANGELANI ALESSANDRO</w:t>
            </w:r>
          </w:p>
        </w:tc>
        <w:tc>
          <w:tcPr>
            <w:tcW w:w="2200" w:type="dxa"/>
            <w:tcMar>
              <w:top w:w="20" w:type="dxa"/>
              <w:left w:w="20" w:type="dxa"/>
              <w:bottom w:w="20" w:type="dxa"/>
              <w:right w:w="20" w:type="dxa"/>
            </w:tcMar>
            <w:vAlign w:val="center"/>
            <w:hideMark/>
          </w:tcPr>
          <w:p w14:paraId="43DAE5C4" w14:textId="77777777" w:rsidR="005D55FC" w:rsidRPr="00114117" w:rsidRDefault="005D55FC" w:rsidP="00CA3FE5">
            <w:pPr>
              <w:pStyle w:val="movimento2"/>
              <w:rPr>
                <w:color w:val="002060"/>
              </w:rPr>
            </w:pPr>
            <w:r w:rsidRPr="00114117">
              <w:rPr>
                <w:color w:val="002060"/>
              </w:rPr>
              <w:t xml:space="preserve">(FUTSAL ANCONA) </w:t>
            </w:r>
          </w:p>
        </w:tc>
      </w:tr>
      <w:tr w:rsidR="005D55FC" w:rsidRPr="00114117" w14:paraId="32239775" w14:textId="77777777" w:rsidTr="00CA3FE5">
        <w:tc>
          <w:tcPr>
            <w:tcW w:w="2200" w:type="dxa"/>
            <w:tcMar>
              <w:top w:w="20" w:type="dxa"/>
              <w:left w:w="20" w:type="dxa"/>
              <w:bottom w:w="20" w:type="dxa"/>
              <w:right w:w="20" w:type="dxa"/>
            </w:tcMar>
            <w:vAlign w:val="center"/>
            <w:hideMark/>
          </w:tcPr>
          <w:p w14:paraId="7D67BB88" w14:textId="77777777" w:rsidR="005D55FC" w:rsidRPr="00114117" w:rsidRDefault="005D55FC" w:rsidP="00CA3FE5">
            <w:pPr>
              <w:pStyle w:val="movimento"/>
              <w:rPr>
                <w:color w:val="002060"/>
              </w:rPr>
            </w:pPr>
            <w:r w:rsidRPr="00114117">
              <w:rPr>
                <w:color w:val="002060"/>
              </w:rPr>
              <w:t>TOMASSINI LUCA</w:t>
            </w:r>
          </w:p>
        </w:tc>
        <w:tc>
          <w:tcPr>
            <w:tcW w:w="2200" w:type="dxa"/>
            <w:tcMar>
              <w:top w:w="20" w:type="dxa"/>
              <w:left w:w="20" w:type="dxa"/>
              <w:bottom w:w="20" w:type="dxa"/>
              <w:right w:w="20" w:type="dxa"/>
            </w:tcMar>
            <w:vAlign w:val="center"/>
            <w:hideMark/>
          </w:tcPr>
          <w:p w14:paraId="0F924F0A" w14:textId="77777777" w:rsidR="005D55FC" w:rsidRPr="00114117" w:rsidRDefault="005D55FC" w:rsidP="00CA3FE5">
            <w:pPr>
              <w:pStyle w:val="movimento2"/>
              <w:rPr>
                <w:color w:val="002060"/>
              </w:rPr>
            </w:pPr>
            <w:r w:rsidRPr="00114117">
              <w:rPr>
                <w:color w:val="002060"/>
              </w:rPr>
              <w:t xml:space="preserve">(GIOVANI SANT IPPOLITO) </w:t>
            </w:r>
          </w:p>
        </w:tc>
        <w:tc>
          <w:tcPr>
            <w:tcW w:w="800" w:type="dxa"/>
            <w:tcMar>
              <w:top w:w="20" w:type="dxa"/>
              <w:left w:w="20" w:type="dxa"/>
              <w:bottom w:w="20" w:type="dxa"/>
              <w:right w:w="20" w:type="dxa"/>
            </w:tcMar>
            <w:vAlign w:val="center"/>
            <w:hideMark/>
          </w:tcPr>
          <w:p w14:paraId="7AEEE53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9DC1365" w14:textId="77777777" w:rsidR="005D55FC" w:rsidRPr="00114117" w:rsidRDefault="005D55FC" w:rsidP="00CA3FE5">
            <w:pPr>
              <w:pStyle w:val="movimento"/>
              <w:rPr>
                <w:color w:val="002060"/>
              </w:rPr>
            </w:pPr>
            <w:r w:rsidRPr="00114117">
              <w:rPr>
                <w:color w:val="002060"/>
              </w:rPr>
              <w:t>ROSSI LORENZO</w:t>
            </w:r>
          </w:p>
        </w:tc>
        <w:tc>
          <w:tcPr>
            <w:tcW w:w="2200" w:type="dxa"/>
            <w:tcMar>
              <w:top w:w="20" w:type="dxa"/>
              <w:left w:w="20" w:type="dxa"/>
              <w:bottom w:w="20" w:type="dxa"/>
              <w:right w:w="20" w:type="dxa"/>
            </w:tcMar>
            <w:vAlign w:val="center"/>
            <w:hideMark/>
          </w:tcPr>
          <w:p w14:paraId="4AE0EE52" w14:textId="77777777" w:rsidR="005D55FC" w:rsidRPr="00114117" w:rsidRDefault="005D55FC" w:rsidP="00CA3FE5">
            <w:pPr>
              <w:pStyle w:val="movimento2"/>
              <w:rPr>
                <w:color w:val="002060"/>
              </w:rPr>
            </w:pPr>
            <w:r w:rsidRPr="00114117">
              <w:rPr>
                <w:color w:val="002060"/>
              </w:rPr>
              <w:t xml:space="preserve">(POLISPORTIVA FUTURA A.D.) </w:t>
            </w:r>
          </w:p>
        </w:tc>
      </w:tr>
    </w:tbl>
    <w:p w14:paraId="1A762AEA"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88AB39F" w14:textId="77777777" w:rsidTr="00CA3FE5">
        <w:tc>
          <w:tcPr>
            <w:tcW w:w="2200" w:type="dxa"/>
            <w:tcMar>
              <w:top w:w="20" w:type="dxa"/>
              <w:left w:w="20" w:type="dxa"/>
              <w:bottom w:w="20" w:type="dxa"/>
              <w:right w:w="20" w:type="dxa"/>
            </w:tcMar>
            <w:vAlign w:val="center"/>
            <w:hideMark/>
          </w:tcPr>
          <w:p w14:paraId="42590A74" w14:textId="77777777" w:rsidR="005D55FC" w:rsidRPr="00114117" w:rsidRDefault="005D55FC" w:rsidP="00CA3FE5">
            <w:pPr>
              <w:pStyle w:val="movimento"/>
              <w:rPr>
                <w:color w:val="002060"/>
              </w:rPr>
            </w:pPr>
            <w:r w:rsidRPr="00114117">
              <w:rPr>
                <w:color w:val="002060"/>
              </w:rPr>
              <w:t>FINI DANIELE</w:t>
            </w:r>
          </w:p>
        </w:tc>
        <w:tc>
          <w:tcPr>
            <w:tcW w:w="2200" w:type="dxa"/>
            <w:tcMar>
              <w:top w:w="20" w:type="dxa"/>
              <w:left w:w="20" w:type="dxa"/>
              <w:bottom w:w="20" w:type="dxa"/>
              <w:right w:w="20" w:type="dxa"/>
            </w:tcMar>
            <w:vAlign w:val="center"/>
            <w:hideMark/>
          </w:tcPr>
          <w:p w14:paraId="6CF2EDDD" w14:textId="77777777" w:rsidR="005D55FC" w:rsidRPr="00114117" w:rsidRDefault="005D55FC" w:rsidP="00CA3FE5">
            <w:pPr>
              <w:pStyle w:val="movimento2"/>
              <w:rPr>
                <w:color w:val="002060"/>
              </w:rPr>
            </w:pPr>
            <w:r w:rsidRPr="00114117">
              <w:rPr>
                <w:color w:val="002060"/>
              </w:rPr>
              <w:t xml:space="preserve">(ACQUALAGNA CALCIO C 5) </w:t>
            </w:r>
          </w:p>
        </w:tc>
        <w:tc>
          <w:tcPr>
            <w:tcW w:w="800" w:type="dxa"/>
            <w:tcMar>
              <w:top w:w="20" w:type="dxa"/>
              <w:left w:w="20" w:type="dxa"/>
              <w:bottom w:w="20" w:type="dxa"/>
              <w:right w:w="20" w:type="dxa"/>
            </w:tcMar>
            <w:vAlign w:val="center"/>
            <w:hideMark/>
          </w:tcPr>
          <w:p w14:paraId="3E9C1C7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5FBD6EC" w14:textId="77777777" w:rsidR="005D55FC" w:rsidRPr="00114117" w:rsidRDefault="005D55FC" w:rsidP="00CA3FE5">
            <w:pPr>
              <w:pStyle w:val="movimento"/>
              <w:rPr>
                <w:color w:val="002060"/>
              </w:rPr>
            </w:pPr>
            <w:r w:rsidRPr="00114117">
              <w:rPr>
                <w:color w:val="002060"/>
              </w:rPr>
              <w:t>LOSANI ALFREDO</w:t>
            </w:r>
          </w:p>
        </w:tc>
        <w:tc>
          <w:tcPr>
            <w:tcW w:w="2200" w:type="dxa"/>
            <w:tcMar>
              <w:top w:w="20" w:type="dxa"/>
              <w:left w:w="20" w:type="dxa"/>
              <w:bottom w:w="20" w:type="dxa"/>
              <w:right w:w="20" w:type="dxa"/>
            </w:tcMar>
            <w:vAlign w:val="center"/>
            <w:hideMark/>
          </w:tcPr>
          <w:p w14:paraId="2970D43B" w14:textId="77777777" w:rsidR="005D55FC" w:rsidRPr="00114117" w:rsidRDefault="005D55FC" w:rsidP="00CA3FE5">
            <w:pPr>
              <w:pStyle w:val="movimento2"/>
              <w:rPr>
                <w:color w:val="002060"/>
              </w:rPr>
            </w:pPr>
            <w:r w:rsidRPr="00114117">
              <w:rPr>
                <w:color w:val="002060"/>
              </w:rPr>
              <w:t xml:space="preserve">(ACQUAVIVA CALCIO) </w:t>
            </w:r>
          </w:p>
        </w:tc>
      </w:tr>
      <w:tr w:rsidR="005D55FC" w:rsidRPr="00114117" w14:paraId="52C9EC77" w14:textId="77777777" w:rsidTr="00CA3FE5">
        <w:tc>
          <w:tcPr>
            <w:tcW w:w="2200" w:type="dxa"/>
            <w:tcMar>
              <w:top w:w="20" w:type="dxa"/>
              <w:left w:w="20" w:type="dxa"/>
              <w:bottom w:w="20" w:type="dxa"/>
              <w:right w:w="20" w:type="dxa"/>
            </w:tcMar>
            <w:vAlign w:val="center"/>
            <w:hideMark/>
          </w:tcPr>
          <w:p w14:paraId="2C19D2F3" w14:textId="77777777" w:rsidR="005D55FC" w:rsidRPr="00114117" w:rsidRDefault="005D55FC" w:rsidP="00CA3FE5">
            <w:pPr>
              <w:pStyle w:val="movimento"/>
              <w:rPr>
                <w:color w:val="002060"/>
              </w:rPr>
            </w:pPr>
            <w:r w:rsidRPr="00114117">
              <w:rPr>
                <w:color w:val="002060"/>
              </w:rPr>
              <w:t>FERRI FEDERICO</w:t>
            </w:r>
          </w:p>
        </w:tc>
        <w:tc>
          <w:tcPr>
            <w:tcW w:w="2200" w:type="dxa"/>
            <w:tcMar>
              <w:top w:w="20" w:type="dxa"/>
              <w:left w:w="20" w:type="dxa"/>
              <w:bottom w:w="20" w:type="dxa"/>
              <w:right w:w="20" w:type="dxa"/>
            </w:tcMar>
            <w:vAlign w:val="center"/>
            <w:hideMark/>
          </w:tcPr>
          <w:p w14:paraId="75BE753D" w14:textId="77777777" w:rsidR="005D55FC" w:rsidRPr="00114117" w:rsidRDefault="005D55FC" w:rsidP="00CA3FE5">
            <w:pPr>
              <w:pStyle w:val="movimento2"/>
              <w:rPr>
                <w:color w:val="002060"/>
              </w:rPr>
            </w:pPr>
            <w:r w:rsidRPr="00114117">
              <w:rPr>
                <w:color w:val="002060"/>
              </w:rPr>
              <w:t xml:space="preserve">(AUDAX CALCIO PIOBBICO) </w:t>
            </w:r>
          </w:p>
        </w:tc>
        <w:tc>
          <w:tcPr>
            <w:tcW w:w="800" w:type="dxa"/>
            <w:tcMar>
              <w:top w:w="20" w:type="dxa"/>
              <w:left w:w="20" w:type="dxa"/>
              <w:bottom w:w="20" w:type="dxa"/>
              <w:right w:w="20" w:type="dxa"/>
            </w:tcMar>
            <w:vAlign w:val="center"/>
            <w:hideMark/>
          </w:tcPr>
          <w:p w14:paraId="26A4918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26EF4E2" w14:textId="77777777" w:rsidR="005D55FC" w:rsidRPr="00114117" w:rsidRDefault="005D55FC" w:rsidP="00CA3FE5">
            <w:pPr>
              <w:pStyle w:val="movimento"/>
              <w:rPr>
                <w:color w:val="002060"/>
              </w:rPr>
            </w:pPr>
            <w:r w:rsidRPr="00114117">
              <w:rPr>
                <w:color w:val="002060"/>
              </w:rPr>
              <w:t>RIDOLFI ALESSANDRO</w:t>
            </w:r>
          </w:p>
        </w:tc>
        <w:tc>
          <w:tcPr>
            <w:tcW w:w="2200" w:type="dxa"/>
            <w:tcMar>
              <w:top w:w="20" w:type="dxa"/>
              <w:left w:w="20" w:type="dxa"/>
              <w:bottom w:w="20" w:type="dxa"/>
              <w:right w:w="20" w:type="dxa"/>
            </w:tcMar>
            <w:vAlign w:val="center"/>
            <w:hideMark/>
          </w:tcPr>
          <w:p w14:paraId="45B52E9C" w14:textId="77777777" w:rsidR="005D55FC" w:rsidRPr="00114117" w:rsidRDefault="005D55FC" w:rsidP="00CA3FE5">
            <w:pPr>
              <w:pStyle w:val="movimento2"/>
              <w:rPr>
                <w:color w:val="002060"/>
              </w:rPr>
            </w:pPr>
            <w:r w:rsidRPr="00114117">
              <w:rPr>
                <w:color w:val="002060"/>
              </w:rPr>
              <w:t xml:space="preserve">(AUDAX CALCIO PIOBBICO) </w:t>
            </w:r>
          </w:p>
        </w:tc>
      </w:tr>
      <w:tr w:rsidR="005D55FC" w:rsidRPr="00114117" w14:paraId="36A46CB3" w14:textId="77777777" w:rsidTr="00CA3FE5">
        <w:tc>
          <w:tcPr>
            <w:tcW w:w="2200" w:type="dxa"/>
            <w:tcMar>
              <w:top w:w="20" w:type="dxa"/>
              <w:left w:w="20" w:type="dxa"/>
              <w:bottom w:w="20" w:type="dxa"/>
              <w:right w:w="20" w:type="dxa"/>
            </w:tcMar>
            <w:vAlign w:val="center"/>
            <w:hideMark/>
          </w:tcPr>
          <w:p w14:paraId="27816A3F" w14:textId="77777777" w:rsidR="005D55FC" w:rsidRPr="00114117" w:rsidRDefault="005D55FC" w:rsidP="00CA3FE5">
            <w:pPr>
              <w:pStyle w:val="movimento"/>
              <w:rPr>
                <w:color w:val="002060"/>
              </w:rPr>
            </w:pPr>
            <w:r w:rsidRPr="00114117">
              <w:rPr>
                <w:color w:val="002060"/>
              </w:rPr>
              <w:t>PERFETTI TOMMASO</w:t>
            </w:r>
          </w:p>
        </w:tc>
        <w:tc>
          <w:tcPr>
            <w:tcW w:w="2200" w:type="dxa"/>
            <w:tcMar>
              <w:top w:w="20" w:type="dxa"/>
              <w:left w:w="20" w:type="dxa"/>
              <w:bottom w:w="20" w:type="dxa"/>
              <w:right w:w="20" w:type="dxa"/>
            </w:tcMar>
            <w:vAlign w:val="center"/>
            <w:hideMark/>
          </w:tcPr>
          <w:p w14:paraId="2AD5C4A3" w14:textId="77777777" w:rsidR="005D55FC" w:rsidRPr="00114117" w:rsidRDefault="005D55FC" w:rsidP="00CA3FE5">
            <w:pPr>
              <w:pStyle w:val="movimento2"/>
              <w:rPr>
                <w:color w:val="002060"/>
              </w:rPr>
            </w:pPr>
            <w:r w:rsidRPr="00114117">
              <w:rPr>
                <w:color w:val="002060"/>
              </w:rPr>
              <w:t xml:space="preserve">(C.F. MACERATESE A.S.D.) </w:t>
            </w:r>
          </w:p>
        </w:tc>
        <w:tc>
          <w:tcPr>
            <w:tcW w:w="800" w:type="dxa"/>
            <w:tcMar>
              <w:top w:w="20" w:type="dxa"/>
              <w:left w:w="20" w:type="dxa"/>
              <w:bottom w:w="20" w:type="dxa"/>
              <w:right w:w="20" w:type="dxa"/>
            </w:tcMar>
            <w:vAlign w:val="center"/>
            <w:hideMark/>
          </w:tcPr>
          <w:p w14:paraId="65E55B3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AE8F0B9" w14:textId="77777777" w:rsidR="005D55FC" w:rsidRPr="00114117" w:rsidRDefault="005D55FC" w:rsidP="00CA3FE5">
            <w:pPr>
              <w:pStyle w:val="movimento"/>
              <w:rPr>
                <w:color w:val="002060"/>
              </w:rPr>
            </w:pPr>
            <w:r w:rsidRPr="00114117">
              <w:rPr>
                <w:color w:val="002060"/>
              </w:rPr>
              <w:t>LEZZI MATTEO ANGELO</w:t>
            </w:r>
          </w:p>
        </w:tc>
        <w:tc>
          <w:tcPr>
            <w:tcW w:w="2200" w:type="dxa"/>
            <w:tcMar>
              <w:top w:w="20" w:type="dxa"/>
              <w:left w:w="20" w:type="dxa"/>
              <w:bottom w:w="20" w:type="dxa"/>
              <w:right w:w="20" w:type="dxa"/>
            </w:tcMar>
            <w:vAlign w:val="center"/>
            <w:hideMark/>
          </w:tcPr>
          <w:p w14:paraId="4567B556" w14:textId="77777777" w:rsidR="005D55FC" w:rsidRPr="00114117" w:rsidRDefault="005D55FC" w:rsidP="00CA3FE5">
            <w:pPr>
              <w:pStyle w:val="movimento2"/>
              <w:rPr>
                <w:color w:val="002060"/>
              </w:rPr>
            </w:pPr>
            <w:r w:rsidRPr="00114117">
              <w:rPr>
                <w:color w:val="002060"/>
              </w:rPr>
              <w:t xml:space="preserve">(C.U.S. CAMERINO A.S.D.) </w:t>
            </w:r>
          </w:p>
        </w:tc>
      </w:tr>
      <w:tr w:rsidR="005D55FC" w:rsidRPr="00114117" w14:paraId="5A6F4476" w14:textId="77777777" w:rsidTr="00CA3FE5">
        <w:tc>
          <w:tcPr>
            <w:tcW w:w="2200" w:type="dxa"/>
            <w:tcMar>
              <w:top w:w="20" w:type="dxa"/>
              <w:left w:w="20" w:type="dxa"/>
              <w:bottom w:w="20" w:type="dxa"/>
              <w:right w:w="20" w:type="dxa"/>
            </w:tcMar>
            <w:vAlign w:val="center"/>
            <w:hideMark/>
          </w:tcPr>
          <w:p w14:paraId="5CEADB4E" w14:textId="77777777" w:rsidR="005D55FC" w:rsidRPr="00114117" w:rsidRDefault="005D55FC" w:rsidP="00CA3FE5">
            <w:pPr>
              <w:pStyle w:val="movimento"/>
              <w:rPr>
                <w:color w:val="002060"/>
              </w:rPr>
            </w:pPr>
            <w:r w:rsidRPr="00114117">
              <w:rPr>
                <w:color w:val="002060"/>
              </w:rPr>
              <w:t>MONTERVINO EGIDIO DOMENICO</w:t>
            </w:r>
          </w:p>
        </w:tc>
        <w:tc>
          <w:tcPr>
            <w:tcW w:w="2200" w:type="dxa"/>
            <w:tcMar>
              <w:top w:w="20" w:type="dxa"/>
              <w:left w:w="20" w:type="dxa"/>
              <w:bottom w:w="20" w:type="dxa"/>
              <w:right w:w="20" w:type="dxa"/>
            </w:tcMar>
            <w:vAlign w:val="center"/>
            <w:hideMark/>
          </w:tcPr>
          <w:p w14:paraId="38EC15BB" w14:textId="77777777" w:rsidR="005D55FC" w:rsidRPr="00114117" w:rsidRDefault="005D55FC" w:rsidP="00CA3FE5">
            <w:pPr>
              <w:pStyle w:val="movimento2"/>
              <w:rPr>
                <w:color w:val="002060"/>
              </w:rPr>
            </w:pPr>
            <w:r w:rsidRPr="00114117">
              <w:rPr>
                <w:color w:val="002060"/>
              </w:rPr>
              <w:t xml:space="preserve">(CITTA DI FALCONARA) </w:t>
            </w:r>
          </w:p>
        </w:tc>
        <w:tc>
          <w:tcPr>
            <w:tcW w:w="800" w:type="dxa"/>
            <w:tcMar>
              <w:top w:w="20" w:type="dxa"/>
              <w:left w:w="20" w:type="dxa"/>
              <w:bottom w:w="20" w:type="dxa"/>
              <w:right w:w="20" w:type="dxa"/>
            </w:tcMar>
            <w:vAlign w:val="center"/>
            <w:hideMark/>
          </w:tcPr>
          <w:p w14:paraId="540A6AF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EB6833D" w14:textId="77777777" w:rsidR="005D55FC" w:rsidRPr="00114117" w:rsidRDefault="005D55FC" w:rsidP="00CA3FE5">
            <w:pPr>
              <w:pStyle w:val="movimento"/>
              <w:rPr>
                <w:color w:val="002060"/>
              </w:rPr>
            </w:pPr>
            <w:r w:rsidRPr="00114117">
              <w:rPr>
                <w:color w:val="002060"/>
              </w:rPr>
              <w:t>BARDELLA ANDREA</w:t>
            </w:r>
          </w:p>
        </w:tc>
        <w:tc>
          <w:tcPr>
            <w:tcW w:w="2200" w:type="dxa"/>
            <w:tcMar>
              <w:top w:w="20" w:type="dxa"/>
              <w:left w:w="20" w:type="dxa"/>
              <w:bottom w:w="20" w:type="dxa"/>
              <w:right w:w="20" w:type="dxa"/>
            </w:tcMar>
            <w:vAlign w:val="center"/>
            <w:hideMark/>
          </w:tcPr>
          <w:p w14:paraId="2AD57827" w14:textId="77777777" w:rsidR="005D55FC" w:rsidRPr="00114117" w:rsidRDefault="005D55FC" w:rsidP="00CA3FE5">
            <w:pPr>
              <w:pStyle w:val="movimento2"/>
              <w:rPr>
                <w:color w:val="002060"/>
              </w:rPr>
            </w:pPr>
            <w:r w:rsidRPr="00114117">
              <w:rPr>
                <w:color w:val="002060"/>
              </w:rPr>
              <w:t xml:space="preserve">(FRASASSI C5) </w:t>
            </w:r>
          </w:p>
        </w:tc>
      </w:tr>
      <w:tr w:rsidR="005D55FC" w:rsidRPr="00114117" w14:paraId="6729A736" w14:textId="77777777" w:rsidTr="00CA3FE5">
        <w:tc>
          <w:tcPr>
            <w:tcW w:w="2200" w:type="dxa"/>
            <w:tcMar>
              <w:top w:w="20" w:type="dxa"/>
              <w:left w:w="20" w:type="dxa"/>
              <w:bottom w:w="20" w:type="dxa"/>
              <w:right w:w="20" w:type="dxa"/>
            </w:tcMar>
            <w:vAlign w:val="center"/>
            <w:hideMark/>
          </w:tcPr>
          <w:p w14:paraId="79A249F7" w14:textId="77777777" w:rsidR="005D55FC" w:rsidRPr="00114117" w:rsidRDefault="005D55FC" w:rsidP="00CA3FE5">
            <w:pPr>
              <w:pStyle w:val="movimento"/>
              <w:rPr>
                <w:color w:val="002060"/>
              </w:rPr>
            </w:pPr>
            <w:r w:rsidRPr="00114117">
              <w:rPr>
                <w:color w:val="002060"/>
              </w:rPr>
              <w:t>ANZALDI FILIPPO STEVEN</w:t>
            </w:r>
          </w:p>
        </w:tc>
        <w:tc>
          <w:tcPr>
            <w:tcW w:w="2200" w:type="dxa"/>
            <w:tcMar>
              <w:top w:w="20" w:type="dxa"/>
              <w:left w:w="20" w:type="dxa"/>
              <w:bottom w:w="20" w:type="dxa"/>
              <w:right w:w="20" w:type="dxa"/>
            </w:tcMar>
            <w:vAlign w:val="center"/>
            <w:hideMark/>
          </w:tcPr>
          <w:p w14:paraId="61FC8689" w14:textId="77777777" w:rsidR="005D55FC" w:rsidRPr="00114117" w:rsidRDefault="005D55FC" w:rsidP="00CA3FE5">
            <w:pPr>
              <w:pStyle w:val="movimento2"/>
              <w:rPr>
                <w:color w:val="002060"/>
              </w:rPr>
            </w:pPr>
            <w:r w:rsidRPr="00114117">
              <w:rPr>
                <w:color w:val="002060"/>
              </w:rPr>
              <w:t xml:space="preserve">(FUTSAL ANCONA) </w:t>
            </w:r>
          </w:p>
        </w:tc>
        <w:tc>
          <w:tcPr>
            <w:tcW w:w="800" w:type="dxa"/>
            <w:tcMar>
              <w:top w:w="20" w:type="dxa"/>
              <w:left w:w="20" w:type="dxa"/>
              <w:bottom w:w="20" w:type="dxa"/>
              <w:right w:w="20" w:type="dxa"/>
            </w:tcMar>
            <w:vAlign w:val="center"/>
            <w:hideMark/>
          </w:tcPr>
          <w:p w14:paraId="2FC20EB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2BB26E5" w14:textId="77777777" w:rsidR="005D55FC" w:rsidRPr="00114117" w:rsidRDefault="005D55FC" w:rsidP="00CA3FE5">
            <w:pPr>
              <w:pStyle w:val="movimento"/>
              <w:rPr>
                <w:color w:val="002060"/>
              </w:rPr>
            </w:pPr>
            <w:r w:rsidRPr="00114117">
              <w:rPr>
                <w:color w:val="002060"/>
              </w:rPr>
              <w:t>KORAC STEVAN</w:t>
            </w:r>
          </w:p>
        </w:tc>
        <w:tc>
          <w:tcPr>
            <w:tcW w:w="2200" w:type="dxa"/>
            <w:tcMar>
              <w:top w:w="20" w:type="dxa"/>
              <w:left w:w="20" w:type="dxa"/>
              <w:bottom w:w="20" w:type="dxa"/>
              <w:right w:w="20" w:type="dxa"/>
            </w:tcMar>
            <w:vAlign w:val="center"/>
            <w:hideMark/>
          </w:tcPr>
          <w:p w14:paraId="20D003AC" w14:textId="77777777" w:rsidR="005D55FC" w:rsidRPr="00114117" w:rsidRDefault="005D55FC" w:rsidP="00CA3FE5">
            <w:pPr>
              <w:pStyle w:val="movimento2"/>
              <w:rPr>
                <w:color w:val="002060"/>
              </w:rPr>
            </w:pPr>
            <w:r w:rsidRPr="00114117">
              <w:rPr>
                <w:color w:val="002060"/>
              </w:rPr>
              <w:t xml:space="preserve">(FUTSAL L.C.) </w:t>
            </w:r>
          </w:p>
        </w:tc>
      </w:tr>
      <w:tr w:rsidR="005D55FC" w:rsidRPr="00114117" w14:paraId="278AFE38" w14:textId="77777777" w:rsidTr="00CA3FE5">
        <w:tc>
          <w:tcPr>
            <w:tcW w:w="2200" w:type="dxa"/>
            <w:tcMar>
              <w:top w:w="20" w:type="dxa"/>
              <w:left w:w="20" w:type="dxa"/>
              <w:bottom w:w="20" w:type="dxa"/>
              <w:right w:w="20" w:type="dxa"/>
            </w:tcMar>
            <w:vAlign w:val="center"/>
            <w:hideMark/>
          </w:tcPr>
          <w:p w14:paraId="4400B8A1" w14:textId="77777777" w:rsidR="005D55FC" w:rsidRPr="00114117" w:rsidRDefault="005D55FC" w:rsidP="00CA3FE5">
            <w:pPr>
              <w:pStyle w:val="movimento"/>
              <w:rPr>
                <w:color w:val="002060"/>
              </w:rPr>
            </w:pPr>
            <w:r w:rsidRPr="00114117">
              <w:rPr>
                <w:color w:val="002060"/>
              </w:rPr>
              <w:t>FARABINI MATTIA</w:t>
            </w:r>
          </w:p>
        </w:tc>
        <w:tc>
          <w:tcPr>
            <w:tcW w:w="2200" w:type="dxa"/>
            <w:tcMar>
              <w:top w:w="20" w:type="dxa"/>
              <w:left w:w="20" w:type="dxa"/>
              <w:bottom w:w="20" w:type="dxa"/>
              <w:right w:w="20" w:type="dxa"/>
            </w:tcMar>
            <w:vAlign w:val="center"/>
            <w:hideMark/>
          </w:tcPr>
          <w:p w14:paraId="6AB7D58C" w14:textId="77777777" w:rsidR="005D55FC" w:rsidRPr="00114117" w:rsidRDefault="005D55FC" w:rsidP="00CA3FE5">
            <w:pPr>
              <w:pStyle w:val="movimento2"/>
              <w:rPr>
                <w:color w:val="002060"/>
              </w:rPr>
            </w:pPr>
            <w:r w:rsidRPr="00114117">
              <w:rPr>
                <w:color w:val="002060"/>
              </w:rPr>
              <w:t xml:space="preserve">(GIOVANI SANT IPPOLITO) </w:t>
            </w:r>
          </w:p>
        </w:tc>
        <w:tc>
          <w:tcPr>
            <w:tcW w:w="800" w:type="dxa"/>
            <w:tcMar>
              <w:top w:w="20" w:type="dxa"/>
              <w:left w:w="20" w:type="dxa"/>
              <w:bottom w:w="20" w:type="dxa"/>
              <w:right w:w="20" w:type="dxa"/>
            </w:tcMar>
            <w:vAlign w:val="center"/>
            <w:hideMark/>
          </w:tcPr>
          <w:p w14:paraId="29884CA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CF07E20" w14:textId="77777777" w:rsidR="005D55FC" w:rsidRPr="00114117" w:rsidRDefault="005D55FC" w:rsidP="00CA3FE5">
            <w:pPr>
              <w:pStyle w:val="movimento"/>
              <w:rPr>
                <w:color w:val="002060"/>
              </w:rPr>
            </w:pPr>
            <w:r w:rsidRPr="00114117">
              <w:rPr>
                <w:color w:val="002060"/>
              </w:rPr>
              <w:t>GALANDRINI LUCA</w:t>
            </w:r>
          </w:p>
        </w:tc>
        <w:tc>
          <w:tcPr>
            <w:tcW w:w="2200" w:type="dxa"/>
            <w:tcMar>
              <w:top w:w="20" w:type="dxa"/>
              <w:left w:w="20" w:type="dxa"/>
              <w:bottom w:w="20" w:type="dxa"/>
              <w:right w:w="20" w:type="dxa"/>
            </w:tcMar>
            <w:vAlign w:val="center"/>
            <w:hideMark/>
          </w:tcPr>
          <w:p w14:paraId="61236FF5" w14:textId="77777777" w:rsidR="005D55FC" w:rsidRPr="00114117" w:rsidRDefault="005D55FC" w:rsidP="00CA3FE5">
            <w:pPr>
              <w:pStyle w:val="movimento2"/>
              <w:rPr>
                <w:color w:val="002060"/>
              </w:rPr>
            </w:pPr>
            <w:r w:rsidRPr="00114117">
              <w:rPr>
                <w:color w:val="002060"/>
              </w:rPr>
              <w:t xml:space="preserve">(MOGLIANESE) </w:t>
            </w:r>
          </w:p>
        </w:tc>
      </w:tr>
      <w:tr w:rsidR="005D55FC" w:rsidRPr="00114117" w14:paraId="1D42FEB6" w14:textId="77777777" w:rsidTr="00CA3FE5">
        <w:tc>
          <w:tcPr>
            <w:tcW w:w="2200" w:type="dxa"/>
            <w:tcMar>
              <w:top w:w="20" w:type="dxa"/>
              <w:left w:w="20" w:type="dxa"/>
              <w:bottom w:w="20" w:type="dxa"/>
              <w:right w:w="20" w:type="dxa"/>
            </w:tcMar>
            <w:vAlign w:val="center"/>
            <w:hideMark/>
          </w:tcPr>
          <w:p w14:paraId="1A47799F" w14:textId="77777777" w:rsidR="005D55FC" w:rsidRPr="00114117" w:rsidRDefault="005D55FC" w:rsidP="00CA3FE5">
            <w:pPr>
              <w:pStyle w:val="movimento"/>
              <w:rPr>
                <w:color w:val="002060"/>
              </w:rPr>
            </w:pPr>
            <w:r w:rsidRPr="00114117">
              <w:rPr>
                <w:color w:val="002060"/>
              </w:rPr>
              <w:t>MAURIZI ALEX</w:t>
            </w:r>
          </w:p>
        </w:tc>
        <w:tc>
          <w:tcPr>
            <w:tcW w:w="2200" w:type="dxa"/>
            <w:tcMar>
              <w:top w:w="20" w:type="dxa"/>
              <w:left w:w="20" w:type="dxa"/>
              <w:bottom w:w="20" w:type="dxa"/>
              <w:right w:w="20" w:type="dxa"/>
            </w:tcMar>
            <w:vAlign w:val="center"/>
            <w:hideMark/>
          </w:tcPr>
          <w:p w14:paraId="431182FB" w14:textId="77777777" w:rsidR="005D55FC" w:rsidRPr="00114117" w:rsidRDefault="005D55FC" w:rsidP="00CA3FE5">
            <w:pPr>
              <w:pStyle w:val="movimento2"/>
              <w:rPr>
                <w:color w:val="002060"/>
              </w:rPr>
            </w:pPr>
            <w:r w:rsidRPr="00114117">
              <w:rPr>
                <w:color w:val="002060"/>
              </w:rPr>
              <w:t xml:space="preserve">(MOGLIANESE) </w:t>
            </w:r>
          </w:p>
        </w:tc>
        <w:tc>
          <w:tcPr>
            <w:tcW w:w="800" w:type="dxa"/>
            <w:tcMar>
              <w:top w:w="20" w:type="dxa"/>
              <w:left w:w="20" w:type="dxa"/>
              <w:bottom w:w="20" w:type="dxa"/>
              <w:right w:w="20" w:type="dxa"/>
            </w:tcMar>
            <w:vAlign w:val="center"/>
            <w:hideMark/>
          </w:tcPr>
          <w:p w14:paraId="11DAB63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E8C5BEE" w14:textId="77777777" w:rsidR="005D55FC" w:rsidRPr="00114117" w:rsidRDefault="005D55FC" w:rsidP="00CA3FE5">
            <w:pPr>
              <w:pStyle w:val="movimento"/>
              <w:rPr>
                <w:color w:val="002060"/>
              </w:rPr>
            </w:pPr>
            <w:r w:rsidRPr="00114117">
              <w:rPr>
                <w:color w:val="002060"/>
              </w:rPr>
              <w:t>CAMILLETTI NICOLA</w:t>
            </w:r>
          </w:p>
        </w:tc>
        <w:tc>
          <w:tcPr>
            <w:tcW w:w="2200" w:type="dxa"/>
            <w:tcMar>
              <w:top w:w="20" w:type="dxa"/>
              <w:left w:w="20" w:type="dxa"/>
              <w:bottom w:w="20" w:type="dxa"/>
              <w:right w:w="20" w:type="dxa"/>
            </w:tcMar>
            <w:vAlign w:val="center"/>
            <w:hideMark/>
          </w:tcPr>
          <w:p w14:paraId="39AF830B" w14:textId="77777777" w:rsidR="005D55FC" w:rsidRPr="00114117" w:rsidRDefault="005D55FC" w:rsidP="00CA3FE5">
            <w:pPr>
              <w:pStyle w:val="movimento2"/>
              <w:rPr>
                <w:color w:val="002060"/>
              </w:rPr>
            </w:pPr>
            <w:r w:rsidRPr="00114117">
              <w:rPr>
                <w:color w:val="002060"/>
              </w:rPr>
              <w:t xml:space="preserve">(OLIMPIA JUVENTU FALCONARA) </w:t>
            </w:r>
          </w:p>
        </w:tc>
      </w:tr>
      <w:tr w:rsidR="005D55FC" w:rsidRPr="00114117" w14:paraId="1F02716A" w14:textId="77777777" w:rsidTr="00CA3FE5">
        <w:tc>
          <w:tcPr>
            <w:tcW w:w="2200" w:type="dxa"/>
            <w:tcMar>
              <w:top w:w="20" w:type="dxa"/>
              <w:left w:w="20" w:type="dxa"/>
              <w:bottom w:w="20" w:type="dxa"/>
              <w:right w:w="20" w:type="dxa"/>
            </w:tcMar>
            <w:vAlign w:val="center"/>
            <w:hideMark/>
          </w:tcPr>
          <w:p w14:paraId="2E324B0F" w14:textId="77777777" w:rsidR="005D55FC" w:rsidRPr="00114117" w:rsidRDefault="005D55FC" w:rsidP="00CA3FE5">
            <w:pPr>
              <w:pStyle w:val="movimento"/>
              <w:rPr>
                <w:color w:val="002060"/>
              </w:rPr>
            </w:pPr>
            <w:r w:rsidRPr="00114117">
              <w:rPr>
                <w:color w:val="002060"/>
              </w:rPr>
              <w:t>TALAMONTI DAVIDE</w:t>
            </w:r>
          </w:p>
        </w:tc>
        <w:tc>
          <w:tcPr>
            <w:tcW w:w="2200" w:type="dxa"/>
            <w:tcMar>
              <w:top w:w="20" w:type="dxa"/>
              <w:left w:w="20" w:type="dxa"/>
              <w:bottom w:w="20" w:type="dxa"/>
              <w:right w:w="20" w:type="dxa"/>
            </w:tcMar>
            <w:vAlign w:val="center"/>
            <w:hideMark/>
          </w:tcPr>
          <w:p w14:paraId="5A76481A" w14:textId="77777777" w:rsidR="005D55FC" w:rsidRPr="00114117" w:rsidRDefault="005D55FC" w:rsidP="00CA3FE5">
            <w:pPr>
              <w:pStyle w:val="movimento2"/>
              <w:rPr>
                <w:color w:val="002060"/>
              </w:rPr>
            </w:pPr>
            <w:r w:rsidRPr="00114117">
              <w:rPr>
                <w:color w:val="002060"/>
              </w:rPr>
              <w:t xml:space="preserve">(SAMBENEDETTESE BEACH SOCC) </w:t>
            </w:r>
          </w:p>
        </w:tc>
        <w:tc>
          <w:tcPr>
            <w:tcW w:w="800" w:type="dxa"/>
            <w:tcMar>
              <w:top w:w="20" w:type="dxa"/>
              <w:left w:w="20" w:type="dxa"/>
              <w:bottom w:w="20" w:type="dxa"/>
              <w:right w:w="20" w:type="dxa"/>
            </w:tcMar>
            <w:vAlign w:val="center"/>
            <w:hideMark/>
          </w:tcPr>
          <w:p w14:paraId="06B8FC7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1BB2899" w14:textId="77777777" w:rsidR="005D55FC" w:rsidRPr="00114117" w:rsidRDefault="005D55FC" w:rsidP="00CA3FE5">
            <w:pPr>
              <w:pStyle w:val="movimento"/>
              <w:rPr>
                <w:color w:val="002060"/>
              </w:rPr>
            </w:pPr>
            <w:r w:rsidRPr="00114117">
              <w:rPr>
                <w:color w:val="002060"/>
              </w:rPr>
              <w:t>AGOUZAL ANWAR</w:t>
            </w:r>
          </w:p>
        </w:tc>
        <w:tc>
          <w:tcPr>
            <w:tcW w:w="2200" w:type="dxa"/>
            <w:tcMar>
              <w:top w:w="20" w:type="dxa"/>
              <w:left w:w="20" w:type="dxa"/>
              <w:bottom w:w="20" w:type="dxa"/>
              <w:right w:w="20" w:type="dxa"/>
            </w:tcMar>
            <w:vAlign w:val="center"/>
            <w:hideMark/>
          </w:tcPr>
          <w:p w14:paraId="04111940" w14:textId="77777777" w:rsidR="005D55FC" w:rsidRPr="00114117" w:rsidRDefault="005D55FC" w:rsidP="00CA3FE5">
            <w:pPr>
              <w:pStyle w:val="movimento2"/>
              <w:rPr>
                <w:color w:val="002060"/>
              </w:rPr>
            </w:pPr>
            <w:r w:rsidRPr="00114117">
              <w:rPr>
                <w:color w:val="002060"/>
              </w:rPr>
              <w:t xml:space="preserve">(SPECIAL ONE SPORTING CLUB) </w:t>
            </w:r>
          </w:p>
        </w:tc>
      </w:tr>
      <w:tr w:rsidR="005D55FC" w:rsidRPr="00114117" w14:paraId="57A85CCC" w14:textId="77777777" w:rsidTr="00CA3FE5">
        <w:tc>
          <w:tcPr>
            <w:tcW w:w="2200" w:type="dxa"/>
            <w:tcMar>
              <w:top w:w="20" w:type="dxa"/>
              <w:left w:w="20" w:type="dxa"/>
              <w:bottom w:w="20" w:type="dxa"/>
              <w:right w:w="20" w:type="dxa"/>
            </w:tcMar>
            <w:vAlign w:val="center"/>
            <w:hideMark/>
          </w:tcPr>
          <w:p w14:paraId="3BC5ACB7" w14:textId="77777777" w:rsidR="005D55FC" w:rsidRPr="00114117" w:rsidRDefault="005D55FC" w:rsidP="00CA3FE5">
            <w:pPr>
              <w:pStyle w:val="movimento"/>
              <w:rPr>
                <w:color w:val="002060"/>
              </w:rPr>
            </w:pPr>
            <w:r w:rsidRPr="00114117">
              <w:rPr>
                <w:color w:val="002060"/>
              </w:rPr>
              <w:t>CORRADETTI LUCA</w:t>
            </w:r>
          </w:p>
        </w:tc>
        <w:tc>
          <w:tcPr>
            <w:tcW w:w="2200" w:type="dxa"/>
            <w:tcMar>
              <w:top w:w="20" w:type="dxa"/>
              <w:left w:w="20" w:type="dxa"/>
              <w:bottom w:w="20" w:type="dxa"/>
              <w:right w:w="20" w:type="dxa"/>
            </w:tcMar>
            <w:vAlign w:val="center"/>
            <w:hideMark/>
          </w:tcPr>
          <w:p w14:paraId="297FC26F" w14:textId="77777777" w:rsidR="005D55FC" w:rsidRPr="00114117" w:rsidRDefault="005D55FC" w:rsidP="00CA3FE5">
            <w:pPr>
              <w:pStyle w:val="movimento2"/>
              <w:rPr>
                <w:color w:val="002060"/>
              </w:rPr>
            </w:pPr>
            <w:r w:rsidRPr="00114117">
              <w:rPr>
                <w:color w:val="002060"/>
              </w:rPr>
              <w:t xml:space="preserve">(TRIBALCIO PICENA) </w:t>
            </w:r>
          </w:p>
        </w:tc>
        <w:tc>
          <w:tcPr>
            <w:tcW w:w="800" w:type="dxa"/>
            <w:tcMar>
              <w:top w:w="20" w:type="dxa"/>
              <w:left w:w="20" w:type="dxa"/>
              <w:bottom w:w="20" w:type="dxa"/>
              <w:right w:w="20" w:type="dxa"/>
            </w:tcMar>
            <w:vAlign w:val="center"/>
            <w:hideMark/>
          </w:tcPr>
          <w:p w14:paraId="2552E54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833B806" w14:textId="77777777" w:rsidR="005D55FC" w:rsidRPr="00114117" w:rsidRDefault="005D55FC" w:rsidP="00CA3FE5">
            <w:pPr>
              <w:pStyle w:val="movimento"/>
              <w:rPr>
                <w:color w:val="002060"/>
              </w:rPr>
            </w:pPr>
            <w:r w:rsidRPr="00114117">
              <w:rPr>
                <w:color w:val="002060"/>
              </w:rPr>
              <w:t>SARRECCHIA TOMMASO</w:t>
            </w:r>
          </w:p>
        </w:tc>
        <w:tc>
          <w:tcPr>
            <w:tcW w:w="2200" w:type="dxa"/>
            <w:tcMar>
              <w:top w:w="20" w:type="dxa"/>
              <w:left w:w="20" w:type="dxa"/>
              <w:bottom w:w="20" w:type="dxa"/>
              <w:right w:w="20" w:type="dxa"/>
            </w:tcMar>
            <w:vAlign w:val="center"/>
            <w:hideMark/>
          </w:tcPr>
          <w:p w14:paraId="7327C473" w14:textId="77777777" w:rsidR="005D55FC" w:rsidRPr="00114117" w:rsidRDefault="005D55FC" w:rsidP="00CA3FE5">
            <w:pPr>
              <w:pStyle w:val="movimento2"/>
              <w:rPr>
                <w:color w:val="002060"/>
              </w:rPr>
            </w:pPr>
            <w:r w:rsidRPr="00114117">
              <w:rPr>
                <w:color w:val="002060"/>
              </w:rPr>
              <w:t xml:space="preserve">(URBINO CALCIO A 5) </w:t>
            </w:r>
          </w:p>
        </w:tc>
      </w:tr>
      <w:tr w:rsidR="005D55FC" w:rsidRPr="00114117" w14:paraId="01E7A388" w14:textId="77777777" w:rsidTr="00CA3FE5">
        <w:tc>
          <w:tcPr>
            <w:tcW w:w="2200" w:type="dxa"/>
            <w:tcMar>
              <w:top w:w="20" w:type="dxa"/>
              <w:left w:w="20" w:type="dxa"/>
              <w:bottom w:w="20" w:type="dxa"/>
              <w:right w:w="20" w:type="dxa"/>
            </w:tcMar>
            <w:vAlign w:val="center"/>
            <w:hideMark/>
          </w:tcPr>
          <w:p w14:paraId="70FCE309" w14:textId="77777777" w:rsidR="005D55FC" w:rsidRPr="00114117" w:rsidRDefault="005D55FC" w:rsidP="00CA3FE5">
            <w:pPr>
              <w:pStyle w:val="movimento"/>
              <w:rPr>
                <w:color w:val="002060"/>
              </w:rPr>
            </w:pPr>
            <w:r w:rsidRPr="00114117">
              <w:rPr>
                <w:color w:val="002060"/>
              </w:rPr>
              <w:t>SMERILLI MARCO</w:t>
            </w:r>
          </w:p>
        </w:tc>
        <w:tc>
          <w:tcPr>
            <w:tcW w:w="2200" w:type="dxa"/>
            <w:tcMar>
              <w:top w:w="20" w:type="dxa"/>
              <w:left w:w="20" w:type="dxa"/>
              <w:bottom w:w="20" w:type="dxa"/>
              <w:right w:w="20" w:type="dxa"/>
            </w:tcMar>
            <w:vAlign w:val="center"/>
            <w:hideMark/>
          </w:tcPr>
          <w:p w14:paraId="309EC3CF" w14:textId="77777777" w:rsidR="005D55FC" w:rsidRPr="00114117" w:rsidRDefault="005D55FC" w:rsidP="00CA3FE5">
            <w:pPr>
              <w:pStyle w:val="movimento2"/>
              <w:rPr>
                <w:color w:val="002060"/>
              </w:rPr>
            </w:pPr>
            <w:r w:rsidRPr="00114117">
              <w:rPr>
                <w:color w:val="002060"/>
              </w:rPr>
              <w:t xml:space="preserve">(VAL TENNA UNITED) </w:t>
            </w:r>
          </w:p>
        </w:tc>
        <w:tc>
          <w:tcPr>
            <w:tcW w:w="800" w:type="dxa"/>
            <w:tcMar>
              <w:top w:w="20" w:type="dxa"/>
              <w:left w:w="20" w:type="dxa"/>
              <w:bottom w:w="20" w:type="dxa"/>
              <w:right w:w="20" w:type="dxa"/>
            </w:tcMar>
            <w:vAlign w:val="center"/>
            <w:hideMark/>
          </w:tcPr>
          <w:p w14:paraId="55CAB9A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D406918" w14:textId="77777777" w:rsidR="005D55FC" w:rsidRPr="00114117" w:rsidRDefault="005D55FC" w:rsidP="00CA3FE5">
            <w:pPr>
              <w:pStyle w:val="movimento"/>
              <w:rPr>
                <w:color w:val="002060"/>
              </w:rPr>
            </w:pPr>
            <w:r w:rsidRPr="00114117">
              <w:rPr>
                <w:color w:val="002060"/>
              </w:rPr>
              <w:t>BERTI LORENZO</w:t>
            </w:r>
          </w:p>
        </w:tc>
        <w:tc>
          <w:tcPr>
            <w:tcW w:w="2200" w:type="dxa"/>
            <w:tcMar>
              <w:top w:w="20" w:type="dxa"/>
              <w:left w:w="20" w:type="dxa"/>
              <w:bottom w:w="20" w:type="dxa"/>
              <w:right w:w="20" w:type="dxa"/>
            </w:tcMar>
            <w:vAlign w:val="center"/>
            <w:hideMark/>
          </w:tcPr>
          <w:p w14:paraId="0B0CB77B" w14:textId="77777777" w:rsidR="005D55FC" w:rsidRPr="00114117" w:rsidRDefault="005D55FC" w:rsidP="00CA3FE5">
            <w:pPr>
              <w:pStyle w:val="movimento2"/>
              <w:rPr>
                <w:color w:val="002060"/>
              </w:rPr>
            </w:pPr>
            <w:r w:rsidRPr="00114117">
              <w:rPr>
                <w:color w:val="002060"/>
              </w:rPr>
              <w:t xml:space="preserve">(VIRTUS AURORA C5) </w:t>
            </w:r>
          </w:p>
        </w:tc>
      </w:tr>
      <w:tr w:rsidR="005D55FC" w:rsidRPr="00114117" w14:paraId="2FD7ACA1" w14:textId="77777777" w:rsidTr="00CA3FE5">
        <w:tc>
          <w:tcPr>
            <w:tcW w:w="2200" w:type="dxa"/>
            <w:tcMar>
              <w:top w:w="20" w:type="dxa"/>
              <w:left w:w="20" w:type="dxa"/>
              <w:bottom w:w="20" w:type="dxa"/>
              <w:right w:w="20" w:type="dxa"/>
            </w:tcMar>
            <w:vAlign w:val="center"/>
            <w:hideMark/>
          </w:tcPr>
          <w:p w14:paraId="2E795493" w14:textId="77777777" w:rsidR="005D55FC" w:rsidRPr="00114117" w:rsidRDefault="005D55FC" w:rsidP="00CA3FE5">
            <w:pPr>
              <w:pStyle w:val="movimento"/>
              <w:rPr>
                <w:color w:val="002060"/>
              </w:rPr>
            </w:pPr>
            <w:r w:rsidRPr="00114117">
              <w:rPr>
                <w:color w:val="002060"/>
              </w:rPr>
              <w:t>GIULIANI SERGIO</w:t>
            </w:r>
          </w:p>
        </w:tc>
        <w:tc>
          <w:tcPr>
            <w:tcW w:w="2200" w:type="dxa"/>
            <w:tcMar>
              <w:top w:w="20" w:type="dxa"/>
              <w:left w:w="20" w:type="dxa"/>
              <w:bottom w:w="20" w:type="dxa"/>
              <w:right w:w="20" w:type="dxa"/>
            </w:tcMar>
            <w:vAlign w:val="center"/>
            <w:hideMark/>
          </w:tcPr>
          <w:p w14:paraId="7FAE5FC5" w14:textId="77777777" w:rsidR="005D55FC" w:rsidRPr="00114117" w:rsidRDefault="005D55FC" w:rsidP="00CA3FE5">
            <w:pPr>
              <w:pStyle w:val="movimento2"/>
              <w:rPr>
                <w:color w:val="002060"/>
              </w:rPr>
            </w:pPr>
            <w:r w:rsidRPr="00114117">
              <w:rPr>
                <w:color w:val="002060"/>
              </w:rPr>
              <w:t xml:space="preserve">(VIRTUS AURORA C5) </w:t>
            </w:r>
          </w:p>
        </w:tc>
        <w:tc>
          <w:tcPr>
            <w:tcW w:w="800" w:type="dxa"/>
            <w:tcMar>
              <w:top w:w="20" w:type="dxa"/>
              <w:left w:w="20" w:type="dxa"/>
              <w:bottom w:w="20" w:type="dxa"/>
              <w:right w:w="20" w:type="dxa"/>
            </w:tcMar>
            <w:vAlign w:val="center"/>
            <w:hideMark/>
          </w:tcPr>
          <w:p w14:paraId="5F9D0DA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72116D5" w14:textId="77777777" w:rsidR="005D55FC" w:rsidRPr="00114117" w:rsidRDefault="005D55FC" w:rsidP="00CA3FE5">
            <w:pPr>
              <w:pStyle w:val="movimento"/>
              <w:rPr>
                <w:color w:val="002060"/>
              </w:rPr>
            </w:pPr>
            <w:r w:rsidRPr="00114117">
              <w:rPr>
                <w:color w:val="002060"/>
              </w:rPr>
              <w:t>SANTONI GIACOMO</w:t>
            </w:r>
          </w:p>
        </w:tc>
        <w:tc>
          <w:tcPr>
            <w:tcW w:w="2200" w:type="dxa"/>
            <w:tcMar>
              <w:top w:w="20" w:type="dxa"/>
              <w:left w:w="20" w:type="dxa"/>
              <w:bottom w:w="20" w:type="dxa"/>
              <w:right w:w="20" w:type="dxa"/>
            </w:tcMar>
            <w:vAlign w:val="center"/>
            <w:hideMark/>
          </w:tcPr>
          <w:p w14:paraId="3B75C371" w14:textId="77777777" w:rsidR="005D55FC" w:rsidRPr="00114117" w:rsidRDefault="005D55FC" w:rsidP="00CA3FE5">
            <w:pPr>
              <w:pStyle w:val="movimento2"/>
              <w:rPr>
                <w:color w:val="002060"/>
              </w:rPr>
            </w:pPr>
            <w:r w:rsidRPr="00114117">
              <w:rPr>
                <w:color w:val="002060"/>
              </w:rPr>
              <w:t xml:space="preserve">(VIRTUS AURORA C5) </w:t>
            </w:r>
          </w:p>
        </w:tc>
      </w:tr>
    </w:tbl>
    <w:p w14:paraId="00066985"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CE2FA84" w14:textId="77777777" w:rsidTr="00CA3FE5">
        <w:tc>
          <w:tcPr>
            <w:tcW w:w="2200" w:type="dxa"/>
            <w:tcMar>
              <w:top w:w="20" w:type="dxa"/>
              <w:left w:w="20" w:type="dxa"/>
              <w:bottom w:w="20" w:type="dxa"/>
              <w:right w:w="20" w:type="dxa"/>
            </w:tcMar>
            <w:vAlign w:val="center"/>
            <w:hideMark/>
          </w:tcPr>
          <w:p w14:paraId="110ABC4E" w14:textId="77777777" w:rsidR="005D55FC" w:rsidRPr="00114117" w:rsidRDefault="005D55FC" w:rsidP="00CA3FE5">
            <w:pPr>
              <w:pStyle w:val="movimento"/>
              <w:rPr>
                <w:color w:val="002060"/>
              </w:rPr>
            </w:pPr>
            <w:r w:rsidRPr="00114117">
              <w:rPr>
                <w:color w:val="002060"/>
              </w:rPr>
              <w:t>ANEDDA ALESSANDRO</w:t>
            </w:r>
          </w:p>
        </w:tc>
        <w:tc>
          <w:tcPr>
            <w:tcW w:w="2200" w:type="dxa"/>
            <w:tcMar>
              <w:top w:w="20" w:type="dxa"/>
              <w:left w:w="20" w:type="dxa"/>
              <w:bottom w:w="20" w:type="dxa"/>
              <w:right w:w="20" w:type="dxa"/>
            </w:tcMar>
            <w:vAlign w:val="center"/>
            <w:hideMark/>
          </w:tcPr>
          <w:p w14:paraId="63E6BD86" w14:textId="77777777" w:rsidR="005D55FC" w:rsidRPr="00114117" w:rsidRDefault="005D55FC" w:rsidP="00CA3FE5">
            <w:pPr>
              <w:pStyle w:val="movimento2"/>
              <w:rPr>
                <w:color w:val="002060"/>
              </w:rPr>
            </w:pPr>
            <w:r w:rsidRPr="00114117">
              <w:rPr>
                <w:color w:val="002060"/>
              </w:rPr>
              <w:t xml:space="preserve">(ACQUALAGNA CALCIO C 5) </w:t>
            </w:r>
          </w:p>
        </w:tc>
        <w:tc>
          <w:tcPr>
            <w:tcW w:w="800" w:type="dxa"/>
            <w:tcMar>
              <w:top w:w="20" w:type="dxa"/>
              <w:left w:w="20" w:type="dxa"/>
              <w:bottom w:w="20" w:type="dxa"/>
              <w:right w:w="20" w:type="dxa"/>
            </w:tcMar>
            <w:vAlign w:val="center"/>
            <w:hideMark/>
          </w:tcPr>
          <w:p w14:paraId="2601A63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852B997" w14:textId="77777777" w:rsidR="005D55FC" w:rsidRPr="00114117" w:rsidRDefault="005D55FC" w:rsidP="00CA3FE5">
            <w:pPr>
              <w:pStyle w:val="movimento"/>
              <w:rPr>
                <w:color w:val="002060"/>
              </w:rPr>
            </w:pPr>
            <w:r w:rsidRPr="00114117">
              <w:rPr>
                <w:color w:val="002060"/>
              </w:rPr>
              <w:t>LOGGI DAVIDE</w:t>
            </w:r>
          </w:p>
        </w:tc>
        <w:tc>
          <w:tcPr>
            <w:tcW w:w="2200" w:type="dxa"/>
            <w:tcMar>
              <w:top w:w="20" w:type="dxa"/>
              <w:left w:w="20" w:type="dxa"/>
              <w:bottom w:w="20" w:type="dxa"/>
              <w:right w:w="20" w:type="dxa"/>
            </w:tcMar>
            <w:vAlign w:val="center"/>
            <w:hideMark/>
          </w:tcPr>
          <w:p w14:paraId="08A6AA61" w14:textId="77777777" w:rsidR="005D55FC" w:rsidRPr="00114117" w:rsidRDefault="005D55FC" w:rsidP="00CA3FE5">
            <w:pPr>
              <w:pStyle w:val="movimento2"/>
              <w:rPr>
                <w:color w:val="002060"/>
              </w:rPr>
            </w:pPr>
            <w:r w:rsidRPr="00114117">
              <w:rPr>
                <w:color w:val="002060"/>
              </w:rPr>
              <w:t xml:space="preserve">(ACQUAVIVA CALCIO) </w:t>
            </w:r>
          </w:p>
        </w:tc>
      </w:tr>
      <w:tr w:rsidR="005D55FC" w:rsidRPr="00114117" w14:paraId="734A11FC" w14:textId="77777777" w:rsidTr="00CA3FE5">
        <w:tc>
          <w:tcPr>
            <w:tcW w:w="2200" w:type="dxa"/>
            <w:tcMar>
              <w:top w:w="20" w:type="dxa"/>
              <w:left w:w="20" w:type="dxa"/>
              <w:bottom w:w="20" w:type="dxa"/>
              <w:right w:w="20" w:type="dxa"/>
            </w:tcMar>
            <w:vAlign w:val="center"/>
            <w:hideMark/>
          </w:tcPr>
          <w:p w14:paraId="2AB18B65" w14:textId="77777777" w:rsidR="005D55FC" w:rsidRPr="00114117" w:rsidRDefault="005D55FC" w:rsidP="00CA3FE5">
            <w:pPr>
              <w:pStyle w:val="movimento"/>
              <w:rPr>
                <w:color w:val="002060"/>
              </w:rPr>
            </w:pPr>
            <w:r w:rsidRPr="00114117">
              <w:rPr>
                <w:color w:val="002060"/>
              </w:rPr>
              <w:t>LOGGI PAOLO</w:t>
            </w:r>
          </w:p>
        </w:tc>
        <w:tc>
          <w:tcPr>
            <w:tcW w:w="2200" w:type="dxa"/>
            <w:tcMar>
              <w:top w:w="20" w:type="dxa"/>
              <w:left w:w="20" w:type="dxa"/>
              <w:bottom w:w="20" w:type="dxa"/>
              <w:right w:w="20" w:type="dxa"/>
            </w:tcMar>
            <w:vAlign w:val="center"/>
            <w:hideMark/>
          </w:tcPr>
          <w:p w14:paraId="783D7BD4" w14:textId="77777777" w:rsidR="005D55FC" w:rsidRPr="00114117" w:rsidRDefault="005D55FC" w:rsidP="00CA3FE5">
            <w:pPr>
              <w:pStyle w:val="movimento2"/>
              <w:rPr>
                <w:color w:val="002060"/>
              </w:rPr>
            </w:pPr>
            <w:r w:rsidRPr="00114117">
              <w:rPr>
                <w:color w:val="002060"/>
              </w:rPr>
              <w:t xml:space="preserve">(ACQUAVIVA CALCIO) </w:t>
            </w:r>
          </w:p>
        </w:tc>
        <w:tc>
          <w:tcPr>
            <w:tcW w:w="800" w:type="dxa"/>
            <w:tcMar>
              <w:top w:w="20" w:type="dxa"/>
              <w:left w:w="20" w:type="dxa"/>
              <w:bottom w:w="20" w:type="dxa"/>
              <w:right w:w="20" w:type="dxa"/>
            </w:tcMar>
            <w:vAlign w:val="center"/>
            <w:hideMark/>
          </w:tcPr>
          <w:p w14:paraId="69C4618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DDF9A5E" w14:textId="77777777" w:rsidR="005D55FC" w:rsidRPr="00114117" w:rsidRDefault="005D55FC" w:rsidP="00CA3FE5">
            <w:pPr>
              <w:pStyle w:val="movimento"/>
              <w:rPr>
                <w:color w:val="002060"/>
              </w:rPr>
            </w:pPr>
            <w:r w:rsidRPr="00114117">
              <w:rPr>
                <w:color w:val="002060"/>
              </w:rPr>
              <w:t>MANNOCCHI STEFANO</w:t>
            </w:r>
          </w:p>
        </w:tc>
        <w:tc>
          <w:tcPr>
            <w:tcW w:w="2200" w:type="dxa"/>
            <w:tcMar>
              <w:top w:w="20" w:type="dxa"/>
              <w:left w:w="20" w:type="dxa"/>
              <w:bottom w:w="20" w:type="dxa"/>
              <w:right w:w="20" w:type="dxa"/>
            </w:tcMar>
            <w:vAlign w:val="center"/>
            <w:hideMark/>
          </w:tcPr>
          <w:p w14:paraId="7631E5CE" w14:textId="77777777" w:rsidR="005D55FC" w:rsidRPr="00114117" w:rsidRDefault="005D55FC" w:rsidP="00CA3FE5">
            <w:pPr>
              <w:pStyle w:val="movimento2"/>
              <w:rPr>
                <w:color w:val="002060"/>
              </w:rPr>
            </w:pPr>
            <w:r w:rsidRPr="00114117">
              <w:rPr>
                <w:color w:val="002060"/>
              </w:rPr>
              <w:t xml:space="preserve">(AMATORI STESE 2007 SRL) </w:t>
            </w:r>
          </w:p>
        </w:tc>
      </w:tr>
      <w:tr w:rsidR="005D55FC" w:rsidRPr="00114117" w14:paraId="3AB7A7B8" w14:textId="77777777" w:rsidTr="00CA3FE5">
        <w:tc>
          <w:tcPr>
            <w:tcW w:w="2200" w:type="dxa"/>
            <w:tcMar>
              <w:top w:w="20" w:type="dxa"/>
              <w:left w:w="20" w:type="dxa"/>
              <w:bottom w:w="20" w:type="dxa"/>
              <w:right w:w="20" w:type="dxa"/>
            </w:tcMar>
            <w:vAlign w:val="center"/>
            <w:hideMark/>
          </w:tcPr>
          <w:p w14:paraId="7BA0DE04" w14:textId="77777777" w:rsidR="005D55FC" w:rsidRPr="00114117" w:rsidRDefault="005D55FC" w:rsidP="00CA3FE5">
            <w:pPr>
              <w:pStyle w:val="movimento"/>
              <w:rPr>
                <w:color w:val="002060"/>
              </w:rPr>
            </w:pPr>
            <w:r w:rsidRPr="00114117">
              <w:rPr>
                <w:color w:val="002060"/>
              </w:rPr>
              <w:t>ACUNZO LUIGI</w:t>
            </w:r>
          </w:p>
        </w:tc>
        <w:tc>
          <w:tcPr>
            <w:tcW w:w="2200" w:type="dxa"/>
            <w:tcMar>
              <w:top w:w="20" w:type="dxa"/>
              <w:left w:w="20" w:type="dxa"/>
              <w:bottom w:w="20" w:type="dxa"/>
              <w:right w:w="20" w:type="dxa"/>
            </w:tcMar>
            <w:vAlign w:val="center"/>
            <w:hideMark/>
          </w:tcPr>
          <w:p w14:paraId="657227D4" w14:textId="77777777" w:rsidR="005D55FC" w:rsidRPr="00114117" w:rsidRDefault="005D55FC" w:rsidP="00CA3FE5">
            <w:pPr>
              <w:pStyle w:val="movimento2"/>
              <w:rPr>
                <w:color w:val="002060"/>
              </w:rPr>
            </w:pPr>
            <w:r w:rsidRPr="00114117">
              <w:rPr>
                <w:color w:val="002060"/>
              </w:rPr>
              <w:t xml:space="preserve">(AUDAX CALCIO PIOBBICO) </w:t>
            </w:r>
          </w:p>
        </w:tc>
        <w:tc>
          <w:tcPr>
            <w:tcW w:w="800" w:type="dxa"/>
            <w:tcMar>
              <w:top w:w="20" w:type="dxa"/>
              <w:left w:w="20" w:type="dxa"/>
              <w:bottom w:w="20" w:type="dxa"/>
              <w:right w:w="20" w:type="dxa"/>
            </w:tcMar>
            <w:vAlign w:val="center"/>
            <w:hideMark/>
          </w:tcPr>
          <w:p w14:paraId="676ECAE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06AE66C" w14:textId="77777777" w:rsidR="005D55FC" w:rsidRPr="00114117" w:rsidRDefault="005D55FC" w:rsidP="00CA3FE5">
            <w:pPr>
              <w:pStyle w:val="movimento"/>
              <w:rPr>
                <w:color w:val="002060"/>
              </w:rPr>
            </w:pPr>
            <w:r w:rsidRPr="00114117">
              <w:rPr>
                <w:color w:val="002060"/>
              </w:rPr>
              <w:t>KACILI ABAS</w:t>
            </w:r>
          </w:p>
        </w:tc>
        <w:tc>
          <w:tcPr>
            <w:tcW w:w="2200" w:type="dxa"/>
            <w:tcMar>
              <w:top w:w="20" w:type="dxa"/>
              <w:left w:w="20" w:type="dxa"/>
              <w:bottom w:w="20" w:type="dxa"/>
              <w:right w:w="20" w:type="dxa"/>
            </w:tcMar>
            <w:vAlign w:val="center"/>
            <w:hideMark/>
          </w:tcPr>
          <w:p w14:paraId="4016834B" w14:textId="77777777" w:rsidR="005D55FC" w:rsidRPr="00114117" w:rsidRDefault="005D55FC" w:rsidP="00CA3FE5">
            <w:pPr>
              <w:pStyle w:val="movimento2"/>
              <w:rPr>
                <w:color w:val="002060"/>
              </w:rPr>
            </w:pPr>
            <w:r w:rsidRPr="00114117">
              <w:rPr>
                <w:color w:val="002060"/>
              </w:rPr>
              <w:t xml:space="preserve">(BOCASTRUM UNITED) </w:t>
            </w:r>
          </w:p>
        </w:tc>
      </w:tr>
      <w:tr w:rsidR="005D55FC" w:rsidRPr="00114117" w14:paraId="40BF1B44" w14:textId="77777777" w:rsidTr="00CA3FE5">
        <w:tc>
          <w:tcPr>
            <w:tcW w:w="2200" w:type="dxa"/>
            <w:tcMar>
              <w:top w:w="20" w:type="dxa"/>
              <w:left w:w="20" w:type="dxa"/>
              <w:bottom w:w="20" w:type="dxa"/>
              <w:right w:w="20" w:type="dxa"/>
            </w:tcMar>
            <w:vAlign w:val="center"/>
            <w:hideMark/>
          </w:tcPr>
          <w:p w14:paraId="32A9FEA8" w14:textId="77777777" w:rsidR="005D55FC" w:rsidRPr="00114117" w:rsidRDefault="005D55FC" w:rsidP="00CA3FE5">
            <w:pPr>
              <w:pStyle w:val="movimento"/>
              <w:rPr>
                <w:color w:val="002060"/>
              </w:rPr>
            </w:pPr>
            <w:r w:rsidRPr="00114117">
              <w:rPr>
                <w:color w:val="002060"/>
              </w:rPr>
              <w:t>GIORDANO SIMEONE</w:t>
            </w:r>
          </w:p>
        </w:tc>
        <w:tc>
          <w:tcPr>
            <w:tcW w:w="2200" w:type="dxa"/>
            <w:tcMar>
              <w:top w:w="20" w:type="dxa"/>
              <w:left w:w="20" w:type="dxa"/>
              <w:bottom w:w="20" w:type="dxa"/>
              <w:right w:w="20" w:type="dxa"/>
            </w:tcMar>
            <w:vAlign w:val="center"/>
            <w:hideMark/>
          </w:tcPr>
          <w:p w14:paraId="3E9B5171" w14:textId="77777777" w:rsidR="005D55FC" w:rsidRPr="00114117" w:rsidRDefault="005D55FC" w:rsidP="00CA3FE5">
            <w:pPr>
              <w:pStyle w:val="movimento2"/>
              <w:rPr>
                <w:color w:val="002060"/>
              </w:rPr>
            </w:pPr>
            <w:r w:rsidRPr="00114117">
              <w:rPr>
                <w:color w:val="002060"/>
              </w:rPr>
              <w:t xml:space="preserve">(CALCIO S.ELPIDIO A MARE) </w:t>
            </w:r>
          </w:p>
        </w:tc>
        <w:tc>
          <w:tcPr>
            <w:tcW w:w="800" w:type="dxa"/>
            <w:tcMar>
              <w:top w:w="20" w:type="dxa"/>
              <w:left w:w="20" w:type="dxa"/>
              <w:bottom w:w="20" w:type="dxa"/>
              <w:right w:w="20" w:type="dxa"/>
            </w:tcMar>
            <w:vAlign w:val="center"/>
            <w:hideMark/>
          </w:tcPr>
          <w:p w14:paraId="679030C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1ACC64C" w14:textId="77777777" w:rsidR="005D55FC" w:rsidRPr="00114117" w:rsidRDefault="005D55FC" w:rsidP="00CA3FE5">
            <w:pPr>
              <w:pStyle w:val="movimento"/>
              <w:rPr>
                <w:color w:val="002060"/>
              </w:rPr>
            </w:pPr>
            <w:r w:rsidRPr="00114117">
              <w:rPr>
                <w:color w:val="002060"/>
              </w:rPr>
              <w:t>SEGHETTA GIACOMO</w:t>
            </w:r>
          </w:p>
        </w:tc>
        <w:tc>
          <w:tcPr>
            <w:tcW w:w="2200" w:type="dxa"/>
            <w:tcMar>
              <w:top w:w="20" w:type="dxa"/>
              <w:left w:w="20" w:type="dxa"/>
              <w:bottom w:w="20" w:type="dxa"/>
              <w:right w:w="20" w:type="dxa"/>
            </w:tcMar>
            <w:vAlign w:val="center"/>
            <w:hideMark/>
          </w:tcPr>
          <w:p w14:paraId="7C401052" w14:textId="77777777" w:rsidR="005D55FC" w:rsidRPr="00114117" w:rsidRDefault="005D55FC" w:rsidP="00CA3FE5">
            <w:pPr>
              <w:pStyle w:val="movimento2"/>
              <w:rPr>
                <w:color w:val="002060"/>
              </w:rPr>
            </w:pPr>
            <w:r w:rsidRPr="00114117">
              <w:rPr>
                <w:color w:val="002060"/>
              </w:rPr>
              <w:t xml:space="preserve">(CALCIO S.ELPIDIO A MARE) </w:t>
            </w:r>
          </w:p>
        </w:tc>
      </w:tr>
      <w:tr w:rsidR="005D55FC" w:rsidRPr="00114117" w14:paraId="4DD39ED8" w14:textId="77777777" w:rsidTr="00CA3FE5">
        <w:tc>
          <w:tcPr>
            <w:tcW w:w="2200" w:type="dxa"/>
            <w:tcMar>
              <w:top w:w="20" w:type="dxa"/>
              <w:left w:w="20" w:type="dxa"/>
              <w:bottom w:w="20" w:type="dxa"/>
              <w:right w:w="20" w:type="dxa"/>
            </w:tcMar>
            <w:vAlign w:val="center"/>
            <w:hideMark/>
          </w:tcPr>
          <w:p w14:paraId="7E85D4BE" w14:textId="77777777" w:rsidR="005D55FC" w:rsidRPr="00114117" w:rsidRDefault="005D55FC" w:rsidP="00CA3FE5">
            <w:pPr>
              <w:pStyle w:val="movimento"/>
              <w:rPr>
                <w:color w:val="002060"/>
              </w:rPr>
            </w:pPr>
            <w:r w:rsidRPr="00114117">
              <w:rPr>
                <w:color w:val="002060"/>
              </w:rPr>
              <w:t>RAFFAELI DANIELE</w:t>
            </w:r>
          </w:p>
        </w:tc>
        <w:tc>
          <w:tcPr>
            <w:tcW w:w="2200" w:type="dxa"/>
            <w:tcMar>
              <w:top w:w="20" w:type="dxa"/>
              <w:left w:w="20" w:type="dxa"/>
              <w:bottom w:w="20" w:type="dxa"/>
              <w:right w:w="20" w:type="dxa"/>
            </w:tcMar>
            <w:vAlign w:val="center"/>
            <w:hideMark/>
          </w:tcPr>
          <w:p w14:paraId="6F3F8371" w14:textId="77777777" w:rsidR="005D55FC" w:rsidRPr="00114117" w:rsidRDefault="005D55FC" w:rsidP="00CA3FE5">
            <w:pPr>
              <w:pStyle w:val="movimento2"/>
              <w:rPr>
                <w:color w:val="002060"/>
              </w:rPr>
            </w:pPr>
            <w:r w:rsidRPr="00114117">
              <w:rPr>
                <w:color w:val="002060"/>
              </w:rPr>
              <w:t xml:space="preserve">(CAPODARCO CASABIANCA C5) </w:t>
            </w:r>
          </w:p>
        </w:tc>
        <w:tc>
          <w:tcPr>
            <w:tcW w:w="800" w:type="dxa"/>
            <w:tcMar>
              <w:top w:w="20" w:type="dxa"/>
              <w:left w:w="20" w:type="dxa"/>
              <w:bottom w:w="20" w:type="dxa"/>
              <w:right w:w="20" w:type="dxa"/>
            </w:tcMar>
            <w:vAlign w:val="center"/>
            <w:hideMark/>
          </w:tcPr>
          <w:p w14:paraId="72A2812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F41C627" w14:textId="77777777" w:rsidR="005D55FC" w:rsidRPr="00114117" w:rsidRDefault="005D55FC" w:rsidP="00CA3FE5">
            <w:pPr>
              <w:pStyle w:val="movimento"/>
              <w:rPr>
                <w:color w:val="002060"/>
              </w:rPr>
            </w:pPr>
            <w:r w:rsidRPr="00114117">
              <w:rPr>
                <w:color w:val="002060"/>
              </w:rPr>
              <w:t>ROMANELLI MATTEO</w:t>
            </w:r>
          </w:p>
        </w:tc>
        <w:tc>
          <w:tcPr>
            <w:tcW w:w="2200" w:type="dxa"/>
            <w:tcMar>
              <w:top w:w="20" w:type="dxa"/>
              <w:left w:w="20" w:type="dxa"/>
              <w:bottom w:w="20" w:type="dxa"/>
              <w:right w:w="20" w:type="dxa"/>
            </w:tcMar>
            <w:vAlign w:val="center"/>
            <w:hideMark/>
          </w:tcPr>
          <w:p w14:paraId="795BB249" w14:textId="77777777" w:rsidR="005D55FC" w:rsidRPr="00114117" w:rsidRDefault="005D55FC" w:rsidP="00CA3FE5">
            <w:pPr>
              <w:pStyle w:val="movimento2"/>
              <w:rPr>
                <w:color w:val="002060"/>
              </w:rPr>
            </w:pPr>
            <w:r w:rsidRPr="00114117">
              <w:rPr>
                <w:color w:val="002060"/>
              </w:rPr>
              <w:t xml:space="preserve">(CAPODARCO CASABIANCA C5) </w:t>
            </w:r>
          </w:p>
        </w:tc>
      </w:tr>
      <w:tr w:rsidR="005D55FC" w:rsidRPr="00114117" w14:paraId="039242A0" w14:textId="77777777" w:rsidTr="00CA3FE5">
        <w:tc>
          <w:tcPr>
            <w:tcW w:w="2200" w:type="dxa"/>
            <w:tcMar>
              <w:top w:w="20" w:type="dxa"/>
              <w:left w:w="20" w:type="dxa"/>
              <w:bottom w:w="20" w:type="dxa"/>
              <w:right w:w="20" w:type="dxa"/>
            </w:tcMar>
            <w:vAlign w:val="center"/>
            <w:hideMark/>
          </w:tcPr>
          <w:p w14:paraId="4A8195EA" w14:textId="77777777" w:rsidR="005D55FC" w:rsidRPr="00114117" w:rsidRDefault="005D55FC" w:rsidP="00CA3FE5">
            <w:pPr>
              <w:pStyle w:val="movimento"/>
              <w:rPr>
                <w:color w:val="002060"/>
              </w:rPr>
            </w:pPr>
            <w:r w:rsidRPr="00114117">
              <w:rPr>
                <w:color w:val="002060"/>
              </w:rPr>
              <w:t>PRIORI GABRIELE</w:t>
            </w:r>
          </w:p>
        </w:tc>
        <w:tc>
          <w:tcPr>
            <w:tcW w:w="2200" w:type="dxa"/>
            <w:tcMar>
              <w:top w:w="20" w:type="dxa"/>
              <w:left w:w="20" w:type="dxa"/>
              <w:bottom w:w="20" w:type="dxa"/>
              <w:right w:w="20" w:type="dxa"/>
            </w:tcMar>
            <w:vAlign w:val="center"/>
            <w:hideMark/>
          </w:tcPr>
          <w:p w14:paraId="68611CDA" w14:textId="77777777" w:rsidR="005D55FC" w:rsidRPr="00114117" w:rsidRDefault="005D55FC" w:rsidP="00CA3FE5">
            <w:pPr>
              <w:pStyle w:val="movimento2"/>
              <w:rPr>
                <w:color w:val="002060"/>
              </w:rPr>
            </w:pPr>
            <w:r w:rsidRPr="00114117">
              <w:rPr>
                <w:color w:val="002060"/>
              </w:rPr>
              <w:t xml:space="preserve">(CDC 2018) </w:t>
            </w:r>
          </w:p>
        </w:tc>
        <w:tc>
          <w:tcPr>
            <w:tcW w:w="800" w:type="dxa"/>
            <w:tcMar>
              <w:top w:w="20" w:type="dxa"/>
              <w:left w:w="20" w:type="dxa"/>
              <w:bottom w:w="20" w:type="dxa"/>
              <w:right w:w="20" w:type="dxa"/>
            </w:tcMar>
            <w:vAlign w:val="center"/>
            <w:hideMark/>
          </w:tcPr>
          <w:p w14:paraId="709CD82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C1CF46F" w14:textId="77777777" w:rsidR="005D55FC" w:rsidRPr="00114117" w:rsidRDefault="005D55FC" w:rsidP="00CA3FE5">
            <w:pPr>
              <w:pStyle w:val="movimento"/>
              <w:rPr>
                <w:color w:val="002060"/>
              </w:rPr>
            </w:pPr>
            <w:r w:rsidRPr="00114117">
              <w:rPr>
                <w:color w:val="002060"/>
              </w:rPr>
              <w:t>ISUFI IZER</w:t>
            </w:r>
          </w:p>
        </w:tc>
        <w:tc>
          <w:tcPr>
            <w:tcW w:w="2200" w:type="dxa"/>
            <w:tcMar>
              <w:top w:w="20" w:type="dxa"/>
              <w:left w:w="20" w:type="dxa"/>
              <w:bottom w:w="20" w:type="dxa"/>
              <w:right w:w="20" w:type="dxa"/>
            </w:tcMar>
            <w:vAlign w:val="center"/>
            <w:hideMark/>
          </w:tcPr>
          <w:p w14:paraId="0DDA1CDF" w14:textId="77777777" w:rsidR="005D55FC" w:rsidRPr="00114117" w:rsidRDefault="005D55FC" w:rsidP="00CA3FE5">
            <w:pPr>
              <w:pStyle w:val="movimento2"/>
              <w:rPr>
                <w:color w:val="002060"/>
              </w:rPr>
            </w:pPr>
            <w:r w:rsidRPr="00114117">
              <w:rPr>
                <w:color w:val="002060"/>
              </w:rPr>
              <w:t xml:space="preserve">(FFJ CALCIO A 5) </w:t>
            </w:r>
          </w:p>
        </w:tc>
      </w:tr>
      <w:tr w:rsidR="005D55FC" w:rsidRPr="00114117" w14:paraId="23567847" w14:textId="77777777" w:rsidTr="00CA3FE5">
        <w:tc>
          <w:tcPr>
            <w:tcW w:w="2200" w:type="dxa"/>
            <w:tcMar>
              <w:top w:w="20" w:type="dxa"/>
              <w:left w:w="20" w:type="dxa"/>
              <w:bottom w:w="20" w:type="dxa"/>
              <w:right w:w="20" w:type="dxa"/>
            </w:tcMar>
            <w:vAlign w:val="center"/>
            <w:hideMark/>
          </w:tcPr>
          <w:p w14:paraId="1D129CAA" w14:textId="77777777" w:rsidR="005D55FC" w:rsidRPr="00114117" w:rsidRDefault="005D55FC" w:rsidP="00CA3FE5">
            <w:pPr>
              <w:pStyle w:val="movimento"/>
              <w:rPr>
                <w:color w:val="002060"/>
              </w:rPr>
            </w:pPr>
            <w:r w:rsidRPr="00114117">
              <w:rPr>
                <w:color w:val="002060"/>
              </w:rPr>
              <w:t>POLIDORI MATTIA</w:t>
            </w:r>
          </w:p>
        </w:tc>
        <w:tc>
          <w:tcPr>
            <w:tcW w:w="2200" w:type="dxa"/>
            <w:tcMar>
              <w:top w:w="20" w:type="dxa"/>
              <w:left w:w="20" w:type="dxa"/>
              <w:bottom w:w="20" w:type="dxa"/>
              <w:right w:w="20" w:type="dxa"/>
            </w:tcMar>
            <w:vAlign w:val="center"/>
            <w:hideMark/>
          </w:tcPr>
          <w:p w14:paraId="6E10E37F" w14:textId="77777777" w:rsidR="005D55FC" w:rsidRPr="00114117" w:rsidRDefault="005D55FC" w:rsidP="00CA3FE5">
            <w:pPr>
              <w:pStyle w:val="movimento2"/>
              <w:rPr>
                <w:color w:val="002060"/>
              </w:rPr>
            </w:pPr>
            <w:r w:rsidRPr="00114117">
              <w:rPr>
                <w:color w:val="002060"/>
              </w:rPr>
              <w:t xml:space="preserve">(FFJ CALCIO A 5) </w:t>
            </w:r>
          </w:p>
        </w:tc>
        <w:tc>
          <w:tcPr>
            <w:tcW w:w="800" w:type="dxa"/>
            <w:tcMar>
              <w:top w:w="20" w:type="dxa"/>
              <w:left w:w="20" w:type="dxa"/>
              <w:bottom w:w="20" w:type="dxa"/>
              <w:right w:w="20" w:type="dxa"/>
            </w:tcMar>
            <w:vAlign w:val="center"/>
            <w:hideMark/>
          </w:tcPr>
          <w:p w14:paraId="18F472C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4E31413" w14:textId="77777777" w:rsidR="005D55FC" w:rsidRPr="00114117" w:rsidRDefault="005D55FC" w:rsidP="00CA3FE5">
            <w:pPr>
              <w:pStyle w:val="movimento"/>
              <w:rPr>
                <w:color w:val="002060"/>
              </w:rPr>
            </w:pPr>
            <w:r w:rsidRPr="00114117">
              <w:rPr>
                <w:color w:val="002060"/>
              </w:rPr>
              <w:t>COLITTI EMANUELE</w:t>
            </w:r>
          </w:p>
        </w:tc>
        <w:tc>
          <w:tcPr>
            <w:tcW w:w="2200" w:type="dxa"/>
            <w:tcMar>
              <w:top w:w="20" w:type="dxa"/>
              <w:left w:w="20" w:type="dxa"/>
              <w:bottom w:w="20" w:type="dxa"/>
              <w:right w:w="20" w:type="dxa"/>
            </w:tcMar>
            <w:vAlign w:val="center"/>
            <w:hideMark/>
          </w:tcPr>
          <w:p w14:paraId="4686256C" w14:textId="77777777" w:rsidR="005D55FC" w:rsidRPr="00114117" w:rsidRDefault="005D55FC" w:rsidP="00CA3FE5">
            <w:pPr>
              <w:pStyle w:val="movimento2"/>
              <w:rPr>
                <w:color w:val="002060"/>
              </w:rPr>
            </w:pPr>
            <w:r w:rsidRPr="00114117">
              <w:rPr>
                <w:color w:val="002060"/>
              </w:rPr>
              <w:t xml:space="preserve">(FUTSAL L.C.) </w:t>
            </w:r>
          </w:p>
        </w:tc>
      </w:tr>
      <w:tr w:rsidR="005D55FC" w:rsidRPr="00114117" w14:paraId="68616064" w14:textId="77777777" w:rsidTr="00CA3FE5">
        <w:tc>
          <w:tcPr>
            <w:tcW w:w="2200" w:type="dxa"/>
            <w:tcMar>
              <w:top w:w="20" w:type="dxa"/>
              <w:left w:w="20" w:type="dxa"/>
              <w:bottom w:w="20" w:type="dxa"/>
              <w:right w:w="20" w:type="dxa"/>
            </w:tcMar>
            <w:vAlign w:val="center"/>
            <w:hideMark/>
          </w:tcPr>
          <w:p w14:paraId="4750FFAE" w14:textId="77777777" w:rsidR="005D55FC" w:rsidRPr="00114117" w:rsidRDefault="005D55FC" w:rsidP="00CA3FE5">
            <w:pPr>
              <w:pStyle w:val="movimento"/>
              <w:rPr>
                <w:color w:val="002060"/>
              </w:rPr>
            </w:pPr>
            <w:r w:rsidRPr="00114117">
              <w:rPr>
                <w:color w:val="002060"/>
              </w:rPr>
              <w:t>NATALI LORENZO</w:t>
            </w:r>
          </w:p>
        </w:tc>
        <w:tc>
          <w:tcPr>
            <w:tcW w:w="2200" w:type="dxa"/>
            <w:tcMar>
              <w:top w:w="20" w:type="dxa"/>
              <w:left w:w="20" w:type="dxa"/>
              <w:bottom w:w="20" w:type="dxa"/>
              <w:right w:w="20" w:type="dxa"/>
            </w:tcMar>
            <w:vAlign w:val="center"/>
            <w:hideMark/>
          </w:tcPr>
          <w:p w14:paraId="096D7F6B" w14:textId="77777777" w:rsidR="005D55FC" w:rsidRPr="00114117" w:rsidRDefault="005D55FC" w:rsidP="00CA3FE5">
            <w:pPr>
              <w:pStyle w:val="movimento2"/>
              <w:rPr>
                <w:color w:val="002060"/>
              </w:rPr>
            </w:pPr>
            <w:r w:rsidRPr="00114117">
              <w:rPr>
                <w:color w:val="002060"/>
              </w:rPr>
              <w:t xml:space="preserve">(FUTSAL RECANATI) </w:t>
            </w:r>
          </w:p>
        </w:tc>
        <w:tc>
          <w:tcPr>
            <w:tcW w:w="800" w:type="dxa"/>
            <w:tcMar>
              <w:top w:w="20" w:type="dxa"/>
              <w:left w:w="20" w:type="dxa"/>
              <w:bottom w:w="20" w:type="dxa"/>
              <w:right w:w="20" w:type="dxa"/>
            </w:tcMar>
            <w:vAlign w:val="center"/>
            <w:hideMark/>
          </w:tcPr>
          <w:p w14:paraId="48BDF11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9D76C5B" w14:textId="77777777" w:rsidR="005D55FC" w:rsidRPr="00114117" w:rsidRDefault="005D55FC" w:rsidP="00CA3FE5">
            <w:pPr>
              <w:pStyle w:val="movimento"/>
              <w:rPr>
                <w:color w:val="002060"/>
              </w:rPr>
            </w:pPr>
            <w:r w:rsidRPr="00114117">
              <w:rPr>
                <w:color w:val="002060"/>
              </w:rPr>
              <w:t>ARISTEI ALEX</w:t>
            </w:r>
          </w:p>
        </w:tc>
        <w:tc>
          <w:tcPr>
            <w:tcW w:w="2200" w:type="dxa"/>
            <w:tcMar>
              <w:top w:w="20" w:type="dxa"/>
              <w:left w:w="20" w:type="dxa"/>
              <w:bottom w:w="20" w:type="dxa"/>
              <w:right w:w="20" w:type="dxa"/>
            </w:tcMar>
            <w:vAlign w:val="center"/>
            <w:hideMark/>
          </w:tcPr>
          <w:p w14:paraId="1864A6D8" w14:textId="77777777" w:rsidR="005D55FC" w:rsidRPr="00114117" w:rsidRDefault="005D55FC" w:rsidP="00CA3FE5">
            <w:pPr>
              <w:pStyle w:val="movimento2"/>
              <w:rPr>
                <w:color w:val="002060"/>
              </w:rPr>
            </w:pPr>
            <w:r w:rsidRPr="00114117">
              <w:rPr>
                <w:color w:val="002060"/>
              </w:rPr>
              <w:t xml:space="preserve">(FUTSAL SAMBUCHETO) </w:t>
            </w:r>
          </w:p>
        </w:tc>
      </w:tr>
      <w:tr w:rsidR="005D55FC" w:rsidRPr="00114117" w14:paraId="11D297C1" w14:textId="77777777" w:rsidTr="00CA3FE5">
        <w:tc>
          <w:tcPr>
            <w:tcW w:w="2200" w:type="dxa"/>
            <w:tcMar>
              <w:top w:w="20" w:type="dxa"/>
              <w:left w:w="20" w:type="dxa"/>
              <w:bottom w:w="20" w:type="dxa"/>
              <w:right w:w="20" w:type="dxa"/>
            </w:tcMar>
            <w:vAlign w:val="center"/>
            <w:hideMark/>
          </w:tcPr>
          <w:p w14:paraId="7ABBD7CF" w14:textId="77777777" w:rsidR="005D55FC" w:rsidRPr="00114117" w:rsidRDefault="005D55FC" w:rsidP="00CA3FE5">
            <w:pPr>
              <w:pStyle w:val="movimento"/>
              <w:rPr>
                <w:color w:val="002060"/>
              </w:rPr>
            </w:pPr>
            <w:r w:rsidRPr="00114117">
              <w:rPr>
                <w:color w:val="002060"/>
              </w:rPr>
              <w:t>CELANI SAMUELE</w:t>
            </w:r>
          </w:p>
        </w:tc>
        <w:tc>
          <w:tcPr>
            <w:tcW w:w="2200" w:type="dxa"/>
            <w:tcMar>
              <w:top w:w="20" w:type="dxa"/>
              <w:left w:w="20" w:type="dxa"/>
              <w:bottom w:w="20" w:type="dxa"/>
              <w:right w:w="20" w:type="dxa"/>
            </w:tcMar>
            <w:vAlign w:val="center"/>
            <w:hideMark/>
          </w:tcPr>
          <w:p w14:paraId="1353073B" w14:textId="77777777" w:rsidR="005D55FC" w:rsidRPr="00114117" w:rsidRDefault="005D55FC" w:rsidP="00CA3FE5">
            <w:pPr>
              <w:pStyle w:val="movimento2"/>
              <w:rPr>
                <w:color w:val="002060"/>
              </w:rPr>
            </w:pPr>
            <w:r w:rsidRPr="00114117">
              <w:rPr>
                <w:color w:val="002060"/>
              </w:rPr>
              <w:t xml:space="preserve">(FUTSAL VIRE GEOSISTEM ASD) </w:t>
            </w:r>
          </w:p>
        </w:tc>
        <w:tc>
          <w:tcPr>
            <w:tcW w:w="800" w:type="dxa"/>
            <w:tcMar>
              <w:top w:w="20" w:type="dxa"/>
              <w:left w:w="20" w:type="dxa"/>
              <w:bottom w:w="20" w:type="dxa"/>
              <w:right w:w="20" w:type="dxa"/>
            </w:tcMar>
            <w:vAlign w:val="center"/>
            <w:hideMark/>
          </w:tcPr>
          <w:p w14:paraId="73490C9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475ED5A" w14:textId="77777777" w:rsidR="005D55FC" w:rsidRPr="00114117" w:rsidRDefault="005D55FC" w:rsidP="00CA3FE5">
            <w:pPr>
              <w:pStyle w:val="movimento"/>
              <w:rPr>
                <w:color w:val="002060"/>
              </w:rPr>
            </w:pPr>
            <w:r w:rsidRPr="00114117">
              <w:rPr>
                <w:color w:val="002060"/>
              </w:rPr>
              <w:t>PIERMARINI ANDREA</w:t>
            </w:r>
          </w:p>
        </w:tc>
        <w:tc>
          <w:tcPr>
            <w:tcW w:w="2200" w:type="dxa"/>
            <w:tcMar>
              <w:top w:w="20" w:type="dxa"/>
              <w:left w:w="20" w:type="dxa"/>
              <w:bottom w:w="20" w:type="dxa"/>
              <w:right w:w="20" w:type="dxa"/>
            </w:tcMar>
            <w:vAlign w:val="center"/>
            <w:hideMark/>
          </w:tcPr>
          <w:p w14:paraId="4B1F7B86" w14:textId="77777777" w:rsidR="005D55FC" w:rsidRPr="00114117" w:rsidRDefault="005D55FC" w:rsidP="00CA3FE5">
            <w:pPr>
              <w:pStyle w:val="movimento2"/>
              <w:rPr>
                <w:color w:val="002060"/>
              </w:rPr>
            </w:pPr>
            <w:r w:rsidRPr="00114117">
              <w:rPr>
                <w:color w:val="002060"/>
              </w:rPr>
              <w:t xml:space="preserve">(FUTSAL VIRE GEOSISTEM ASD) </w:t>
            </w:r>
          </w:p>
        </w:tc>
      </w:tr>
      <w:tr w:rsidR="005D55FC" w:rsidRPr="00114117" w14:paraId="563BAE57" w14:textId="77777777" w:rsidTr="00CA3FE5">
        <w:tc>
          <w:tcPr>
            <w:tcW w:w="2200" w:type="dxa"/>
            <w:tcMar>
              <w:top w:w="20" w:type="dxa"/>
              <w:left w:w="20" w:type="dxa"/>
              <w:bottom w:w="20" w:type="dxa"/>
              <w:right w:w="20" w:type="dxa"/>
            </w:tcMar>
            <w:vAlign w:val="center"/>
            <w:hideMark/>
          </w:tcPr>
          <w:p w14:paraId="571472F2" w14:textId="77777777" w:rsidR="005D55FC" w:rsidRPr="00114117" w:rsidRDefault="005D55FC" w:rsidP="00CA3FE5">
            <w:pPr>
              <w:pStyle w:val="movimento"/>
              <w:rPr>
                <w:color w:val="002060"/>
              </w:rPr>
            </w:pPr>
            <w:r w:rsidRPr="00114117">
              <w:rPr>
                <w:color w:val="002060"/>
              </w:rPr>
              <w:t>FURELLI VALERIO</w:t>
            </w:r>
          </w:p>
        </w:tc>
        <w:tc>
          <w:tcPr>
            <w:tcW w:w="2200" w:type="dxa"/>
            <w:tcMar>
              <w:top w:w="20" w:type="dxa"/>
              <w:left w:w="20" w:type="dxa"/>
              <w:bottom w:w="20" w:type="dxa"/>
              <w:right w:w="20" w:type="dxa"/>
            </w:tcMar>
            <w:vAlign w:val="center"/>
            <w:hideMark/>
          </w:tcPr>
          <w:p w14:paraId="468A91B8" w14:textId="77777777" w:rsidR="005D55FC" w:rsidRPr="00114117" w:rsidRDefault="005D55FC" w:rsidP="00CA3FE5">
            <w:pPr>
              <w:pStyle w:val="movimento2"/>
              <w:rPr>
                <w:color w:val="002060"/>
              </w:rPr>
            </w:pPr>
            <w:r w:rsidRPr="00114117">
              <w:rPr>
                <w:color w:val="002060"/>
              </w:rPr>
              <w:t xml:space="preserve">(GNANO 04) </w:t>
            </w:r>
          </w:p>
        </w:tc>
        <w:tc>
          <w:tcPr>
            <w:tcW w:w="800" w:type="dxa"/>
            <w:tcMar>
              <w:top w:w="20" w:type="dxa"/>
              <w:left w:w="20" w:type="dxa"/>
              <w:bottom w:w="20" w:type="dxa"/>
              <w:right w:w="20" w:type="dxa"/>
            </w:tcMar>
            <w:vAlign w:val="center"/>
            <w:hideMark/>
          </w:tcPr>
          <w:p w14:paraId="4D05179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766A3DE" w14:textId="77777777" w:rsidR="005D55FC" w:rsidRPr="00114117" w:rsidRDefault="005D55FC" w:rsidP="00CA3FE5">
            <w:pPr>
              <w:pStyle w:val="movimento"/>
              <w:rPr>
                <w:color w:val="002060"/>
              </w:rPr>
            </w:pPr>
            <w:r w:rsidRPr="00114117">
              <w:rPr>
                <w:color w:val="002060"/>
              </w:rPr>
              <w:t>GRANCI GEREMIA</w:t>
            </w:r>
          </w:p>
        </w:tc>
        <w:tc>
          <w:tcPr>
            <w:tcW w:w="2200" w:type="dxa"/>
            <w:tcMar>
              <w:top w:w="20" w:type="dxa"/>
              <w:left w:w="20" w:type="dxa"/>
              <w:bottom w:w="20" w:type="dxa"/>
              <w:right w:w="20" w:type="dxa"/>
            </w:tcMar>
            <w:vAlign w:val="center"/>
            <w:hideMark/>
          </w:tcPr>
          <w:p w14:paraId="17A95557" w14:textId="77777777" w:rsidR="005D55FC" w:rsidRPr="00114117" w:rsidRDefault="005D55FC" w:rsidP="00CA3FE5">
            <w:pPr>
              <w:pStyle w:val="movimento2"/>
              <w:rPr>
                <w:color w:val="002060"/>
              </w:rPr>
            </w:pPr>
            <w:r w:rsidRPr="00114117">
              <w:rPr>
                <w:color w:val="002060"/>
              </w:rPr>
              <w:t xml:space="preserve">(GNANO 04) </w:t>
            </w:r>
          </w:p>
        </w:tc>
      </w:tr>
      <w:tr w:rsidR="005D55FC" w:rsidRPr="00114117" w14:paraId="399669D0" w14:textId="77777777" w:rsidTr="00CA3FE5">
        <w:tc>
          <w:tcPr>
            <w:tcW w:w="2200" w:type="dxa"/>
            <w:tcMar>
              <w:top w:w="20" w:type="dxa"/>
              <w:left w:w="20" w:type="dxa"/>
              <w:bottom w:w="20" w:type="dxa"/>
              <w:right w:w="20" w:type="dxa"/>
            </w:tcMar>
            <w:vAlign w:val="center"/>
            <w:hideMark/>
          </w:tcPr>
          <w:p w14:paraId="4A9C213D" w14:textId="77777777" w:rsidR="005D55FC" w:rsidRPr="00114117" w:rsidRDefault="005D55FC" w:rsidP="00CA3FE5">
            <w:pPr>
              <w:pStyle w:val="movimento"/>
              <w:rPr>
                <w:color w:val="002060"/>
              </w:rPr>
            </w:pPr>
            <w:r w:rsidRPr="00114117">
              <w:rPr>
                <w:color w:val="002060"/>
              </w:rPr>
              <w:t>BRANCHESI ANDREA</w:t>
            </w:r>
          </w:p>
        </w:tc>
        <w:tc>
          <w:tcPr>
            <w:tcW w:w="2200" w:type="dxa"/>
            <w:tcMar>
              <w:top w:w="20" w:type="dxa"/>
              <w:left w:w="20" w:type="dxa"/>
              <w:bottom w:w="20" w:type="dxa"/>
              <w:right w:w="20" w:type="dxa"/>
            </w:tcMar>
            <w:vAlign w:val="center"/>
            <w:hideMark/>
          </w:tcPr>
          <w:p w14:paraId="62B3EEA2" w14:textId="77777777" w:rsidR="005D55FC" w:rsidRPr="00114117" w:rsidRDefault="005D55FC" w:rsidP="00CA3FE5">
            <w:pPr>
              <w:pStyle w:val="movimento2"/>
              <w:rPr>
                <w:color w:val="002060"/>
              </w:rPr>
            </w:pPr>
            <w:r w:rsidRPr="00114117">
              <w:rPr>
                <w:color w:val="002060"/>
              </w:rPr>
              <w:t xml:space="preserve">(GROTTACCIA 2005) </w:t>
            </w:r>
          </w:p>
        </w:tc>
        <w:tc>
          <w:tcPr>
            <w:tcW w:w="800" w:type="dxa"/>
            <w:tcMar>
              <w:top w:w="20" w:type="dxa"/>
              <w:left w:w="20" w:type="dxa"/>
              <w:bottom w:w="20" w:type="dxa"/>
              <w:right w:w="20" w:type="dxa"/>
            </w:tcMar>
            <w:vAlign w:val="center"/>
            <w:hideMark/>
          </w:tcPr>
          <w:p w14:paraId="2BD6B60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7115FEA" w14:textId="77777777" w:rsidR="005D55FC" w:rsidRPr="00114117" w:rsidRDefault="005D55FC" w:rsidP="00CA3FE5">
            <w:pPr>
              <w:pStyle w:val="movimento"/>
              <w:rPr>
                <w:color w:val="002060"/>
              </w:rPr>
            </w:pPr>
            <w:r w:rsidRPr="00114117">
              <w:rPr>
                <w:color w:val="002060"/>
              </w:rPr>
              <w:t>FILIPPETTI FABIO</w:t>
            </w:r>
          </w:p>
        </w:tc>
        <w:tc>
          <w:tcPr>
            <w:tcW w:w="2200" w:type="dxa"/>
            <w:tcMar>
              <w:top w:w="20" w:type="dxa"/>
              <w:left w:w="20" w:type="dxa"/>
              <w:bottom w:w="20" w:type="dxa"/>
              <w:right w:w="20" w:type="dxa"/>
            </w:tcMar>
            <w:vAlign w:val="center"/>
            <w:hideMark/>
          </w:tcPr>
          <w:p w14:paraId="20997125" w14:textId="77777777" w:rsidR="005D55FC" w:rsidRPr="00114117" w:rsidRDefault="005D55FC" w:rsidP="00CA3FE5">
            <w:pPr>
              <w:pStyle w:val="movimento2"/>
              <w:rPr>
                <w:color w:val="002060"/>
              </w:rPr>
            </w:pPr>
            <w:r w:rsidRPr="00114117">
              <w:rPr>
                <w:color w:val="002060"/>
              </w:rPr>
              <w:t xml:space="preserve">(GROTTACCIA 2005) </w:t>
            </w:r>
          </w:p>
        </w:tc>
      </w:tr>
      <w:tr w:rsidR="005D55FC" w:rsidRPr="00114117" w14:paraId="739DDFE5" w14:textId="77777777" w:rsidTr="00CA3FE5">
        <w:tc>
          <w:tcPr>
            <w:tcW w:w="2200" w:type="dxa"/>
            <w:tcMar>
              <w:top w:w="20" w:type="dxa"/>
              <w:left w:w="20" w:type="dxa"/>
              <w:bottom w:w="20" w:type="dxa"/>
              <w:right w:w="20" w:type="dxa"/>
            </w:tcMar>
            <w:vAlign w:val="center"/>
            <w:hideMark/>
          </w:tcPr>
          <w:p w14:paraId="5A663471" w14:textId="77777777" w:rsidR="005D55FC" w:rsidRPr="00114117" w:rsidRDefault="005D55FC" w:rsidP="00CA3FE5">
            <w:pPr>
              <w:pStyle w:val="movimento"/>
              <w:rPr>
                <w:color w:val="002060"/>
              </w:rPr>
            </w:pPr>
            <w:r w:rsidRPr="00114117">
              <w:rPr>
                <w:color w:val="002060"/>
              </w:rPr>
              <w:lastRenderedPageBreak/>
              <w:t>RENDONI MATTEO</w:t>
            </w:r>
          </w:p>
        </w:tc>
        <w:tc>
          <w:tcPr>
            <w:tcW w:w="2200" w:type="dxa"/>
            <w:tcMar>
              <w:top w:w="20" w:type="dxa"/>
              <w:left w:w="20" w:type="dxa"/>
              <w:bottom w:w="20" w:type="dxa"/>
              <w:right w:w="20" w:type="dxa"/>
            </w:tcMar>
            <w:vAlign w:val="center"/>
            <w:hideMark/>
          </w:tcPr>
          <w:p w14:paraId="1DF6B1C3" w14:textId="77777777" w:rsidR="005D55FC" w:rsidRPr="00114117" w:rsidRDefault="005D55FC" w:rsidP="00CA3FE5">
            <w:pPr>
              <w:pStyle w:val="movimento2"/>
              <w:rPr>
                <w:color w:val="002060"/>
              </w:rPr>
            </w:pPr>
            <w:r w:rsidRPr="00114117">
              <w:rPr>
                <w:color w:val="002060"/>
              </w:rPr>
              <w:t xml:space="preserve">(GROTTACCIA 2005) </w:t>
            </w:r>
          </w:p>
        </w:tc>
        <w:tc>
          <w:tcPr>
            <w:tcW w:w="800" w:type="dxa"/>
            <w:tcMar>
              <w:top w:w="20" w:type="dxa"/>
              <w:left w:w="20" w:type="dxa"/>
              <w:bottom w:w="20" w:type="dxa"/>
              <w:right w:w="20" w:type="dxa"/>
            </w:tcMar>
            <w:vAlign w:val="center"/>
            <w:hideMark/>
          </w:tcPr>
          <w:p w14:paraId="1C0E501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C2382C8" w14:textId="77777777" w:rsidR="005D55FC" w:rsidRPr="00114117" w:rsidRDefault="005D55FC" w:rsidP="00CA3FE5">
            <w:pPr>
              <w:pStyle w:val="movimento"/>
              <w:rPr>
                <w:color w:val="002060"/>
              </w:rPr>
            </w:pPr>
            <w:r w:rsidRPr="00114117">
              <w:rPr>
                <w:color w:val="002060"/>
              </w:rPr>
              <w:t>BARABOGLIA ANDREA</w:t>
            </w:r>
          </w:p>
        </w:tc>
        <w:tc>
          <w:tcPr>
            <w:tcW w:w="2200" w:type="dxa"/>
            <w:tcMar>
              <w:top w:w="20" w:type="dxa"/>
              <w:left w:w="20" w:type="dxa"/>
              <w:bottom w:w="20" w:type="dxa"/>
              <w:right w:w="20" w:type="dxa"/>
            </w:tcMar>
            <w:vAlign w:val="center"/>
            <w:hideMark/>
          </w:tcPr>
          <w:p w14:paraId="295D193C" w14:textId="77777777" w:rsidR="005D55FC" w:rsidRPr="00114117" w:rsidRDefault="005D55FC" w:rsidP="00CA3FE5">
            <w:pPr>
              <w:pStyle w:val="movimento2"/>
              <w:rPr>
                <w:color w:val="002060"/>
              </w:rPr>
            </w:pPr>
            <w:r w:rsidRPr="00114117">
              <w:rPr>
                <w:color w:val="002060"/>
              </w:rPr>
              <w:t xml:space="preserve">(PIEDIRIPA C5) </w:t>
            </w:r>
          </w:p>
        </w:tc>
      </w:tr>
      <w:tr w:rsidR="005D55FC" w:rsidRPr="00114117" w14:paraId="5F6DD9C6" w14:textId="77777777" w:rsidTr="00CA3FE5">
        <w:tc>
          <w:tcPr>
            <w:tcW w:w="2200" w:type="dxa"/>
            <w:tcMar>
              <w:top w:w="20" w:type="dxa"/>
              <w:left w:w="20" w:type="dxa"/>
              <w:bottom w:w="20" w:type="dxa"/>
              <w:right w:w="20" w:type="dxa"/>
            </w:tcMar>
            <w:vAlign w:val="center"/>
            <w:hideMark/>
          </w:tcPr>
          <w:p w14:paraId="0AA350E0" w14:textId="77777777" w:rsidR="005D55FC" w:rsidRPr="00114117" w:rsidRDefault="005D55FC" w:rsidP="00CA3FE5">
            <w:pPr>
              <w:pStyle w:val="movimento"/>
              <w:rPr>
                <w:color w:val="002060"/>
              </w:rPr>
            </w:pPr>
            <w:r w:rsidRPr="00114117">
              <w:rPr>
                <w:color w:val="002060"/>
              </w:rPr>
              <w:t>COMPAGNUCCI ROBERTO</w:t>
            </w:r>
          </w:p>
        </w:tc>
        <w:tc>
          <w:tcPr>
            <w:tcW w:w="2200" w:type="dxa"/>
            <w:tcMar>
              <w:top w:w="20" w:type="dxa"/>
              <w:left w:w="20" w:type="dxa"/>
              <w:bottom w:w="20" w:type="dxa"/>
              <w:right w:w="20" w:type="dxa"/>
            </w:tcMar>
            <w:vAlign w:val="center"/>
            <w:hideMark/>
          </w:tcPr>
          <w:p w14:paraId="36625E71" w14:textId="77777777" w:rsidR="005D55FC" w:rsidRPr="00114117" w:rsidRDefault="005D55FC" w:rsidP="00CA3FE5">
            <w:pPr>
              <w:pStyle w:val="movimento2"/>
              <w:rPr>
                <w:color w:val="002060"/>
              </w:rPr>
            </w:pPr>
            <w:r w:rsidRPr="00114117">
              <w:rPr>
                <w:color w:val="002060"/>
              </w:rPr>
              <w:t xml:space="preserve">(PIEDIRIPA C5) </w:t>
            </w:r>
          </w:p>
        </w:tc>
        <w:tc>
          <w:tcPr>
            <w:tcW w:w="800" w:type="dxa"/>
            <w:tcMar>
              <w:top w:w="20" w:type="dxa"/>
              <w:left w:w="20" w:type="dxa"/>
              <w:bottom w:w="20" w:type="dxa"/>
              <w:right w:w="20" w:type="dxa"/>
            </w:tcMar>
            <w:vAlign w:val="center"/>
            <w:hideMark/>
          </w:tcPr>
          <w:p w14:paraId="76CDF04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589100B" w14:textId="77777777" w:rsidR="005D55FC" w:rsidRPr="00114117" w:rsidRDefault="005D55FC" w:rsidP="00CA3FE5">
            <w:pPr>
              <w:pStyle w:val="movimento"/>
              <w:rPr>
                <w:color w:val="002060"/>
              </w:rPr>
            </w:pPr>
            <w:r w:rsidRPr="00114117">
              <w:rPr>
                <w:color w:val="002060"/>
              </w:rPr>
              <w:t>SERESI SIMONE</w:t>
            </w:r>
          </w:p>
        </w:tc>
        <w:tc>
          <w:tcPr>
            <w:tcW w:w="2200" w:type="dxa"/>
            <w:tcMar>
              <w:top w:w="20" w:type="dxa"/>
              <w:left w:w="20" w:type="dxa"/>
              <w:bottom w:w="20" w:type="dxa"/>
              <w:right w:w="20" w:type="dxa"/>
            </w:tcMar>
            <w:vAlign w:val="center"/>
            <w:hideMark/>
          </w:tcPr>
          <w:p w14:paraId="06394DE4" w14:textId="77777777" w:rsidR="005D55FC" w:rsidRPr="00114117" w:rsidRDefault="005D55FC" w:rsidP="00CA3FE5">
            <w:pPr>
              <w:pStyle w:val="movimento2"/>
              <w:rPr>
                <w:color w:val="002060"/>
              </w:rPr>
            </w:pPr>
            <w:r w:rsidRPr="00114117">
              <w:rPr>
                <w:color w:val="002060"/>
              </w:rPr>
              <w:t xml:space="preserve">(PIEDIRIPA C5) </w:t>
            </w:r>
          </w:p>
        </w:tc>
      </w:tr>
      <w:tr w:rsidR="005D55FC" w:rsidRPr="00114117" w14:paraId="1DAF340A" w14:textId="77777777" w:rsidTr="00CA3FE5">
        <w:tc>
          <w:tcPr>
            <w:tcW w:w="2200" w:type="dxa"/>
            <w:tcMar>
              <w:top w:w="20" w:type="dxa"/>
              <w:left w:w="20" w:type="dxa"/>
              <w:bottom w:w="20" w:type="dxa"/>
              <w:right w:w="20" w:type="dxa"/>
            </w:tcMar>
            <w:vAlign w:val="center"/>
            <w:hideMark/>
          </w:tcPr>
          <w:p w14:paraId="144878BE" w14:textId="77777777" w:rsidR="005D55FC" w:rsidRPr="00114117" w:rsidRDefault="005D55FC" w:rsidP="00CA3FE5">
            <w:pPr>
              <w:pStyle w:val="movimento"/>
              <w:rPr>
                <w:color w:val="002060"/>
              </w:rPr>
            </w:pPr>
            <w:r w:rsidRPr="00114117">
              <w:rPr>
                <w:color w:val="002060"/>
              </w:rPr>
              <w:t>TOMBOLINI ANDREA</w:t>
            </w:r>
          </w:p>
        </w:tc>
        <w:tc>
          <w:tcPr>
            <w:tcW w:w="2200" w:type="dxa"/>
            <w:tcMar>
              <w:top w:w="20" w:type="dxa"/>
              <w:left w:w="20" w:type="dxa"/>
              <w:bottom w:w="20" w:type="dxa"/>
              <w:right w:w="20" w:type="dxa"/>
            </w:tcMar>
            <w:vAlign w:val="center"/>
            <w:hideMark/>
          </w:tcPr>
          <w:p w14:paraId="3B4CD582" w14:textId="77777777" w:rsidR="005D55FC" w:rsidRPr="00114117" w:rsidRDefault="005D55FC" w:rsidP="00CA3FE5">
            <w:pPr>
              <w:pStyle w:val="movimento2"/>
              <w:rPr>
                <w:color w:val="002060"/>
              </w:rPr>
            </w:pPr>
            <w:r w:rsidRPr="00114117">
              <w:rPr>
                <w:color w:val="002060"/>
              </w:rPr>
              <w:t xml:space="preserve">(POL. SPORT COMMUNICATION) </w:t>
            </w:r>
          </w:p>
        </w:tc>
        <w:tc>
          <w:tcPr>
            <w:tcW w:w="800" w:type="dxa"/>
            <w:tcMar>
              <w:top w:w="20" w:type="dxa"/>
              <w:left w:w="20" w:type="dxa"/>
              <w:bottom w:w="20" w:type="dxa"/>
              <w:right w:w="20" w:type="dxa"/>
            </w:tcMar>
            <w:vAlign w:val="center"/>
            <w:hideMark/>
          </w:tcPr>
          <w:p w14:paraId="0DA7B6D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61D3A8D" w14:textId="77777777" w:rsidR="005D55FC" w:rsidRPr="00114117" w:rsidRDefault="005D55FC" w:rsidP="00CA3FE5">
            <w:pPr>
              <w:pStyle w:val="movimento"/>
              <w:rPr>
                <w:color w:val="002060"/>
              </w:rPr>
            </w:pPr>
            <w:r w:rsidRPr="00114117">
              <w:rPr>
                <w:color w:val="002060"/>
              </w:rPr>
              <w:t>LATINI DANIELE</w:t>
            </w:r>
          </w:p>
        </w:tc>
        <w:tc>
          <w:tcPr>
            <w:tcW w:w="2200" w:type="dxa"/>
            <w:tcMar>
              <w:top w:w="20" w:type="dxa"/>
              <w:left w:w="20" w:type="dxa"/>
              <w:bottom w:w="20" w:type="dxa"/>
              <w:right w:w="20" w:type="dxa"/>
            </w:tcMar>
            <w:vAlign w:val="center"/>
            <w:hideMark/>
          </w:tcPr>
          <w:p w14:paraId="5A5C3020" w14:textId="77777777" w:rsidR="005D55FC" w:rsidRPr="00114117" w:rsidRDefault="005D55FC" w:rsidP="00CA3FE5">
            <w:pPr>
              <w:pStyle w:val="movimento2"/>
              <w:rPr>
                <w:color w:val="002060"/>
              </w:rPr>
            </w:pPr>
            <w:r w:rsidRPr="00114117">
              <w:rPr>
                <w:color w:val="002060"/>
              </w:rPr>
              <w:t xml:space="preserve">(RIPABERARDA) </w:t>
            </w:r>
          </w:p>
        </w:tc>
      </w:tr>
      <w:tr w:rsidR="005D55FC" w:rsidRPr="00114117" w14:paraId="77421008" w14:textId="77777777" w:rsidTr="00CA3FE5">
        <w:tc>
          <w:tcPr>
            <w:tcW w:w="2200" w:type="dxa"/>
            <w:tcMar>
              <w:top w:w="20" w:type="dxa"/>
              <w:left w:w="20" w:type="dxa"/>
              <w:bottom w:w="20" w:type="dxa"/>
              <w:right w:w="20" w:type="dxa"/>
            </w:tcMar>
            <w:vAlign w:val="center"/>
            <w:hideMark/>
          </w:tcPr>
          <w:p w14:paraId="656C1323" w14:textId="77777777" w:rsidR="005D55FC" w:rsidRPr="00114117" w:rsidRDefault="005D55FC" w:rsidP="00CA3FE5">
            <w:pPr>
              <w:pStyle w:val="movimento"/>
              <w:rPr>
                <w:color w:val="002060"/>
              </w:rPr>
            </w:pPr>
            <w:r w:rsidRPr="00114117">
              <w:rPr>
                <w:color w:val="002060"/>
              </w:rPr>
              <w:t>D AMICO SEBASTIANO</w:t>
            </w:r>
          </w:p>
        </w:tc>
        <w:tc>
          <w:tcPr>
            <w:tcW w:w="2200" w:type="dxa"/>
            <w:tcMar>
              <w:top w:w="20" w:type="dxa"/>
              <w:left w:w="20" w:type="dxa"/>
              <w:bottom w:w="20" w:type="dxa"/>
              <w:right w:w="20" w:type="dxa"/>
            </w:tcMar>
            <w:vAlign w:val="center"/>
            <w:hideMark/>
          </w:tcPr>
          <w:p w14:paraId="7E2705B2" w14:textId="77777777" w:rsidR="005D55FC" w:rsidRPr="00114117" w:rsidRDefault="005D55FC" w:rsidP="00CA3FE5">
            <w:pPr>
              <w:pStyle w:val="movimento2"/>
              <w:rPr>
                <w:color w:val="002060"/>
              </w:rPr>
            </w:pPr>
            <w:r w:rsidRPr="00114117">
              <w:rPr>
                <w:color w:val="002060"/>
              </w:rPr>
              <w:t xml:space="preserve">(SAN BIAGIO) </w:t>
            </w:r>
          </w:p>
        </w:tc>
        <w:tc>
          <w:tcPr>
            <w:tcW w:w="800" w:type="dxa"/>
            <w:tcMar>
              <w:top w:w="20" w:type="dxa"/>
              <w:left w:w="20" w:type="dxa"/>
              <w:bottom w:w="20" w:type="dxa"/>
              <w:right w:w="20" w:type="dxa"/>
            </w:tcMar>
            <w:vAlign w:val="center"/>
            <w:hideMark/>
          </w:tcPr>
          <w:p w14:paraId="3A1271A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09EF466" w14:textId="77777777" w:rsidR="005D55FC" w:rsidRPr="00114117" w:rsidRDefault="005D55FC" w:rsidP="00CA3FE5">
            <w:pPr>
              <w:pStyle w:val="movimento"/>
              <w:rPr>
                <w:color w:val="002060"/>
              </w:rPr>
            </w:pPr>
            <w:r w:rsidRPr="00114117">
              <w:rPr>
                <w:color w:val="002060"/>
              </w:rPr>
              <w:t>COACCI ALESSANDRO</w:t>
            </w:r>
          </w:p>
        </w:tc>
        <w:tc>
          <w:tcPr>
            <w:tcW w:w="2200" w:type="dxa"/>
            <w:tcMar>
              <w:top w:w="20" w:type="dxa"/>
              <w:left w:w="20" w:type="dxa"/>
              <w:bottom w:w="20" w:type="dxa"/>
              <w:right w:w="20" w:type="dxa"/>
            </w:tcMar>
            <w:vAlign w:val="center"/>
            <w:hideMark/>
          </w:tcPr>
          <w:p w14:paraId="1D12DA01" w14:textId="77777777" w:rsidR="005D55FC" w:rsidRPr="00114117" w:rsidRDefault="005D55FC" w:rsidP="00CA3FE5">
            <w:pPr>
              <w:pStyle w:val="movimento2"/>
              <w:rPr>
                <w:color w:val="002060"/>
              </w:rPr>
            </w:pPr>
            <w:r w:rsidRPr="00114117">
              <w:rPr>
                <w:color w:val="002060"/>
              </w:rPr>
              <w:t xml:space="preserve">(SPECIAL ONE SPORTING CLUB) </w:t>
            </w:r>
          </w:p>
        </w:tc>
      </w:tr>
      <w:tr w:rsidR="005D55FC" w:rsidRPr="00114117" w14:paraId="6F6397A0" w14:textId="77777777" w:rsidTr="00CA3FE5">
        <w:tc>
          <w:tcPr>
            <w:tcW w:w="2200" w:type="dxa"/>
            <w:tcMar>
              <w:top w:w="20" w:type="dxa"/>
              <w:left w:w="20" w:type="dxa"/>
              <w:bottom w:w="20" w:type="dxa"/>
              <w:right w:w="20" w:type="dxa"/>
            </w:tcMar>
            <w:vAlign w:val="center"/>
            <w:hideMark/>
          </w:tcPr>
          <w:p w14:paraId="3C6E0189" w14:textId="77777777" w:rsidR="005D55FC" w:rsidRPr="00114117" w:rsidRDefault="005D55FC" w:rsidP="00CA3FE5">
            <w:pPr>
              <w:pStyle w:val="movimento"/>
              <w:rPr>
                <w:color w:val="002060"/>
              </w:rPr>
            </w:pPr>
            <w:r w:rsidRPr="00114117">
              <w:rPr>
                <w:color w:val="002060"/>
              </w:rPr>
              <w:t>BRACCIONI MATTIA</w:t>
            </w:r>
          </w:p>
        </w:tc>
        <w:tc>
          <w:tcPr>
            <w:tcW w:w="2200" w:type="dxa"/>
            <w:tcMar>
              <w:top w:w="20" w:type="dxa"/>
              <w:left w:w="20" w:type="dxa"/>
              <w:bottom w:w="20" w:type="dxa"/>
              <w:right w:w="20" w:type="dxa"/>
            </w:tcMar>
            <w:vAlign w:val="center"/>
            <w:hideMark/>
          </w:tcPr>
          <w:p w14:paraId="633DBDB5" w14:textId="77777777" w:rsidR="005D55FC" w:rsidRPr="00114117" w:rsidRDefault="005D55FC" w:rsidP="00CA3FE5">
            <w:pPr>
              <w:pStyle w:val="movimento2"/>
              <w:rPr>
                <w:color w:val="002060"/>
              </w:rPr>
            </w:pPr>
            <w:r w:rsidRPr="00114117">
              <w:rPr>
                <w:color w:val="002060"/>
              </w:rPr>
              <w:t xml:space="preserve">(URBANIA CALCIO) </w:t>
            </w:r>
          </w:p>
        </w:tc>
        <w:tc>
          <w:tcPr>
            <w:tcW w:w="800" w:type="dxa"/>
            <w:tcMar>
              <w:top w:w="20" w:type="dxa"/>
              <w:left w:w="20" w:type="dxa"/>
              <w:bottom w:w="20" w:type="dxa"/>
              <w:right w:w="20" w:type="dxa"/>
            </w:tcMar>
            <w:vAlign w:val="center"/>
            <w:hideMark/>
          </w:tcPr>
          <w:p w14:paraId="52A3B9E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E1F6AAB" w14:textId="77777777" w:rsidR="005D55FC" w:rsidRPr="00114117" w:rsidRDefault="005D55FC" w:rsidP="00CA3FE5">
            <w:pPr>
              <w:pStyle w:val="movimento"/>
              <w:rPr>
                <w:color w:val="002060"/>
              </w:rPr>
            </w:pPr>
            <w:r w:rsidRPr="00114117">
              <w:rPr>
                <w:color w:val="002060"/>
              </w:rPr>
              <w:t>GHIRALDINI ALESSANDRO</w:t>
            </w:r>
          </w:p>
        </w:tc>
        <w:tc>
          <w:tcPr>
            <w:tcW w:w="2200" w:type="dxa"/>
            <w:tcMar>
              <w:top w:w="20" w:type="dxa"/>
              <w:left w:w="20" w:type="dxa"/>
              <w:bottom w:w="20" w:type="dxa"/>
              <w:right w:w="20" w:type="dxa"/>
            </w:tcMar>
            <w:vAlign w:val="center"/>
            <w:hideMark/>
          </w:tcPr>
          <w:p w14:paraId="464C1237" w14:textId="77777777" w:rsidR="005D55FC" w:rsidRPr="00114117" w:rsidRDefault="005D55FC" w:rsidP="00CA3FE5">
            <w:pPr>
              <w:pStyle w:val="movimento2"/>
              <w:rPr>
                <w:color w:val="002060"/>
              </w:rPr>
            </w:pPr>
            <w:r w:rsidRPr="00114117">
              <w:rPr>
                <w:color w:val="002060"/>
              </w:rPr>
              <w:t xml:space="preserve">(URBANIA CALCIO) </w:t>
            </w:r>
          </w:p>
        </w:tc>
      </w:tr>
      <w:tr w:rsidR="005D55FC" w:rsidRPr="00114117" w14:paraId="145E0F7D" w14:textId="77777777" w:rsidTr="00CA3FE5">
        <w:tc>
          <w:tcPr>
            <w:tcW w:w="2200" w:type="dxa"/>
            <w:tcMar>
              <w:top w:w="20" w:type="dxa"/>
              <w:left w:w="20" w:type="dxa"/>
              <w:bottom w:w="20" w:type="dxa"/>
              <w:right w:w="20" w:type="dxa"/>
            </w:tcMar>
            <w:vAlign w:val="center"/>
            <w:hideMark/>
          </w:tcPr>
          <w:p w14:paraId="5ABCD88C" w14:textId="77777777" w:rsidR="005D55FC" w:rsidRPr="00114117" w:rsidRDefault="005D55FC" w:rsidP="00CA3FE5">
            <w:pPr>
              <w:pStyle w:val="movimento"/>
              <w:rPr>
                <w:color w:val="002060"/>
              </w:rPr>
            </w:pPr>
            <w:r w:rsidRPr="00114117">
              <w:rPr>
                <w:color w:val="002060"/>
              </w:rPr>
              <w:t>LATESSA ALESSANDRO</w:t>
            </w:r>
          </w:p>
        </w:tc>
        <w:tc>
          <w:tcPr>
            <w:tcW w:w="2200" w:type="dxa"/>
            <w:tcMar>
              <w:top w:w="20" w:type="dxa"/>
              <w:left w:w="20" w:type="dxa"/>
              <w:bottom w:w="20" w:type="dxa"/>
              <w:right w:w="20" w:type="dxa"/>
            </w:tcMar>
            <w:vAlign w:val="center"/>
            <w:hideMark/>
          </w:tcPr>
          <w:p w14:paraId="19CC63C7" w14:textId="77777777" w:rsidR="005D55FC" w:rsidRPr="00114117" w:rsidRDefault="005D55FC" w:rsidP="00CA3FE5">
            <w:pPr>
              <w:pStyle w:val="movimento2"/>
              <w:rPr>
                <w:color w:val="002060"/>
              </w:rPr>
            </w:pPr>
            <w:r w:rsidRPr="00114117">
              <w:rPr>
                <w:color w:val="002060"/>
              </w:rPr>
              <w:t xml:space="preserve">(URBANIA CALCIO) </w:t>
            </w:r>
          </w:p>
        </w:tc>
        <w:tc>
          <w:tcPr>
            <w:tcW w:w="800" w:type="dxa"/>
            <w:tcMar>
              <w:top w:w="20" w:type="dxa"/>
              <w:left w:w="20" w:type="dxa"/>
              <w:bottom w:w="20" w:type="dxa"/>
              <w:right w:w="20" w:type="dxa"/>
            </w:tcMar>
            <w:vAlign w:val="center"/>
            <w:hideMark/>
          </w:tcPr>
          <w:p w14:paraId="511C98D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12152BE" w14:textId="77777777" w:rsidR="005D55FC" w:rsidRPr="00114117" w:rsidRDefault="005D55FC" w:rsidP="00CA3FE5">
            <w:pPr>
              <w:pStyle w:val="movimento"/>
              <w:rPr>
                <w:color w:val="002060"/>
              </w:rPr>
            </w:pPr>
            <w:r w:rsidRPr="00114117">
              <w:rPr>
                <w:color w:val="002060"/>
              </w:rPr>
              <w:t>GRIZI MARCO</w:t>
            </w:r>
          </w:p>
        </w:tc>
        <w:tc>
          <w:tcPr>
            <w:tcW w:w="2200" w:type="dxa"/>
            <w:tcMar>
              <w:top w:w="20" w:type="dxa"/>
              <w:left w:w="20" w:type="dxa"/>
              <w:bottom w:w="20" w:type="dxa"/>
              <w:right w:w="20" w:type="dxa"/>
            </w:tcMar>
            <w:vAlign w:val="center"/>
            <w:hideMark/>
          </w:tcPr>
          <w:p w14:paraId="0670118D" w14:textId="77777777" w:rsidR="005D55FC" w:rsidRPr="00114117" w:rsidRDefault="005D55FC" w:rsidP="00CA3FE5">
            <w:pPr>
              <w:pStyle w:val="movimento2"/>
              <w:rPr>
                <w:color w:val="002060"/>
              </w:rPr>
            </w:pPr>
            <w:r w:rsidRPr="00114117">
              <w:rPr>
                <w:color w:val="002060"/>
              </w:rPr>
              <w:t xml:space="preserve">(VALLESINA) </w:t>
            </w:r>
          </w:p>
        </w:tc>
      </w:tr>
      <w:tr w:rsidR="005D55FC" w:rsidRPr="00114117" w14:paraId="0A980F5A" w14:textId="77777777" w:rsidTr="00CA3FE5">
        <w:tc>
          <w:tcPr>
            <w:tcW w:w="2200" w:type="dxa"/>
            <w:tcMar>
              <w:top w:w="20" w:type="dxa"/>
              <w:left w:w="20" w:type="dxa"/>
              <w:bottom w:w="20" w:type="dxa"/>
              <w:right w:w="20" w:type="dxa"/>
            </w:tcMar>
            <w:vAlign w:val="center"/>
            <w:hideMark/>
          </w:tcPr>
          <w:p w14:paraId="7784E9E6" w14:textId="77777777" w:rsidR="005D55FC" w:rsidRPr="00114117" w:rsidRDefault="005D55FC" w:rsidP="00CA3FE5">
            <w:pPr>
              <w:pStyle w:val="movimento"/>
              <w:rPr>
                <w:color w:val="002060"/>
              </w:rPr>
            </w:pPr>
            <w:r w:rsidRPr="00114117">
              <w:rPr>
                <w:color w:val="002060"/>
              </w:rPr>
              <w:t>URBINELLI RICCARDO</w:t>
            </w:r>
          </w:p>
        </w:tc>
        <w:tc>
          <w:tcPr>
            <w:tcW w:w="2200" w:type="dxa"/>
            <w:tcMar>
              <w:top w:w="20" w:type="dxa"/>
              <w:left w:w="20" w:type="dxa"/>
              <w:bottom w:w="20" w:type="dxa"/>
              <w:right w:w="20" w:type="dxa"/>
            </w:tcMar>
            <w:vAlign w:val="center"/>
            <w:hideMark/>
          </w:tcPr>
          <w:p w14:paraId="410E254D" w14:textId="77777777" w:rsidR="005D55FC" w:rsidRPr="00114117" w:rsidRDefault="005D55FC" w:rsidP="00CA3FE5">
            <w:pPr>
              <w:pStyle w:val="movimento2"/>
              <w:rPr>
                <w:color w:val="002060"/>
                <w:lang w:val="es-ES"/>
              </w:rPr>
            </w:pPr>
            <w:r w:rsidRPr="00114117">
              <w:rPr>
                <w:color w:val="002060"/>
                <w:lang w:val="es-ES"/>
              </w:rPr>
              <w:t xml:space="preserve">(VALMISA FUTSAL A.S.D.) </w:t>
            </w:r>
          </w:p>
        </w:tc>
        <w:tc>
          <w:tcPr>
            <w:tcW w:w="800" w:type="dxa"/>
            <w:tcMar>
              <w:top w:w="20" w:type="dxa"/>
              <w:left w:w="20" w:type="dxa"/>
              <w:bottom w:w="20" w:type="dxa"/>
              <w:right w:w="20" w:type="dxa"/>
            </w:tcMar>
            <w:vAlign w:val="center"/>
            <w:hideMark/>
          </w:tcPr>
          <w:p w14:paraId="56B9C17B" w14:textId="77777777" w:rsidR="005D55FC" w:rsidRPr="00114117" w:rsidRDefault="005D55FC" w:rsidP="00CA3FE5">
            <w:pPr>
              <w:pStyle w:val="movimento"/>
              <w:rPr>
                <w:color w:val="002060"/>
                <w:lang w:val="es-ES"/>
              </w:rPr>
            </w:pPr>
            <w:r w:rsidRPr="00114117">
              <w:rPr>
                <w:color w:val="002060"/>
                <w:lang w:val="es-ES"/>
              </w:rPr>
              <w:t> </w:t>
            </w:r>
          </w:p>
        </w:tc>
        <w:tc>
          <w:tcPr>
            <w:tcW w:w="2200" w:type="dxa"/>
            <w:tcMar>
              <w:top w:w="20" w:type="dxa"/>
              <w:left w:w="20" w:type="dxa"/>
              <w:bottom w:w="20" w:type="dxa"/>
              <w:right w:w="20" w:type="dxa"/>
            </w:tcMar>
            <w:vAlign w:val="center"/>
            <w:hideMark/>
          </w:tcPr>
          <w:p w14:paraId="2F40629A" w14:textId="77777777" w:rsidR="005D55FC" w:rsidRPr="00114117" w:rsidRDefault="005D55FC" w:rsidP="00CA3FE5">
            <w:pPr>
              <w:pStyle w:val="movimento"/>
              <w:rPr>
                <w:color w:val="002060"/>
              </w:rPr>
            </w:pPr>
            <w:r w:rsidRPr="00114117">
              <w:rPr>
                <w:color w:val="002060"/>
              </w:rPr>
              <w:t>TROIANI MIRCO</w:t>
            </w:r>
          </w:p>
        </w:tc>
        <w:tc>
          <w:tcPr>
            <w:tcW w:w="2200" w:type="dxa"/>
            <w:tcMar>
              <w:top w:w="20" w:type="dxa"/>
              <w:left w:w="20" w:type="dxa"/>
              <w:bottom w:w="20" w:type="dxa"/>
              <w:right w:w="20" w:type="dxa"/>
            </w:tcMar>
            <w:vAlign w:val="center"/>
            <w:hideMark/>
          </w:tcPr>
          <w:p w14:paraId="54137C65" w14:textId="77777777" w:rsidR="005D55FC" w:rsidRPr="00114117" w:rsidRDefault="005D55FC" w:rsidP="00CA3FE5">
            <w:pPr>
              <w:pStyle w:val="movimento2"/>
              <w:rPr>
                <w:color w:val="002060"/>
              </w:rPr>
            </w:pPr>
            <w:r w:rsidRPr="00114117">
              <w:rPr>
                <w:color w:val="002060"/>
              </w:rPr>
              <w:t xml:space="preserve">(VISSO-ALTONERA CALCIO1970) </w:t>
            </w:r>
          </w:p>
        </w:tc>
      </w:tr>
    </w:tbl>
    <w:p w14:paraId="0691AF50" w14:textId="77777777" w:rsidR="005D55FC" w:rsidRPr="00114117" w:rsidRDefault="005D55FC" w:rsidP="005D55FC">
      <w:pPr>
        <w:pStyle w:val="titolo10"/>
        <w:rPr>
          <w:rFonts w:eastAsiaTheme="minorEastAsia"/>
          <w:color w:val="002060"/>
        </w:rPr>
      </w:pPr>
      <w:r w:rsidRPr="00114117">
        <w:rPr>
          <w:color w:val="002060"/>
        </w:rPr>
        <w:t xml:space="preserve">GARE DEL 4/11/2023 </w:t>
      </w:r>
    </w:p>
    <w:p w14:paraId="1DFF4BB5" w14:textId="77777777" w:rsidR="005D55FC" w:rsidRPr="00114117" w:rsidRDefault="005D55FC" w:rsidP="005D55FC">
      <w:pPr>
        <w:pStyle w:val="titolo7a"/>
        <w:rPr>
          <w:color w:val="002060"/>
        </w:rPr>
      </w:pPr>
      <w:r w:rsidRPr="00114117">
        <w:rPr>
          <w:color w:val="002060"/>
        </w:rPr>
        <w:t xml:space="preserve">PROVVEDIMENTI DISCIPLINARI </w:t>
      </w:r>
    </w:p>
    <w:p w14:paraId="660828B5"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620E8C4E" w14:textId="77777777" w:rsidR="005D55FC" w:rsidRPr="00114117" w:rsidRDefault="005D55FC" w:rsidP="005D55FC">
      <w:pPr>
        <w:pStyle w:val="titolo30"/>
        <w:rPr>
          <w:color w:val="002060"/>
        </w:rPr>
      </w:pPr>
      <w:r w:rsidRPr="00114117">
        <w:rPr>
          <w:color w:val="002060"/>
        </w:rPr>
        <w:t xml:space="preserve">CALCIATORI NON ESPULSI </w:t>
      </w:r>
    </w:p>
    <w:p w14:paraId="63298365" w14:textId="77777777" w:rsidR="005D55FC" w:rsidRPr="00114117" w:rsidRDefault="005D55FC" w:rsidP="005D55FC">
      <w:pPr>
        <w:pStyle w:val="titolo20"/>
        <w:rPr>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0E32EBF" w14:textId="77777777" w:rsidTr="00CA3FE5">
        <w:tc>
          <w:tcPr>
            <w:tcW w:w="2200" w:type="dxa"/>
            <w:tcMar>
              <w:top w:w="20" w:type="dxa"/>
              <w:left w:w="20" w:type="dxa"/>
              <w:bottom w:w="20" w:type="dxa"/>
              <w:right w:w="20" w:type="dxa"/>
            </w:tcMar>
            <w:vAlign w:val="center"/>
            <w:hideMark/>
          </w:tcPr>
          <w:p w14:paraId="4AA2AB95" w14:textId="77777777" w:rsidR="005D55FC" w:rsidRPr="00114117" w:rsidRDefault="005D55FC" w:rsidP="00CA3FE5">
            <w:pPr>
              <w:pStyle w:val="movimento"/>
              <w:rPr>
                <w:color w:val="002060"/>
              </w:rPr>
            </w:pPr>
            <w:r w:rsidRPr="00114117">
              <w:rPr>
                <w:color w:val="002060"/>
              </w:rPr>
              <w:t>MIRA FRANCESCO</w:t>
            </w:r>
          </w:p>
        </w:tc>
        <w:tc>
          <w:tcPr>
            <w:tcW w:w="2200" w:type="dxa"/>
            <w:tcMar>
              <w:top w:w="20" w:type="dxa"/>
              <w:left w:w="20" w:type="dxa"/>
              <w:bottom w:w="20" w:type="dxa"/>
              <w:right w:w="20" w:type="dxa"/>
            </w:tcMar>
            <w:vAlign w:val="center"/>
            <w:hideMark/>
          </w:tcPr>
          <w:p w14:paraId="5D9D5090" w14:textId="77777777" w:rsidR="005D55FC" w:rsidRPr="00114117" w:rsidRDefault="005D55FC" w:rsidP="00CA3FE5">
            <w:pPr>
              <w:pStyle w:val="movimento2"/>
              <w:rPr>
                <w:color w:val="002060"/>
              </w:rPr>
            </w:pPr>
            <w:r w:rsidRPr="00114117">
              <w:rPr>
                <w:color w:val="002060"/>
              </w:rPr>
              <w:t xml:space="preserve">(CASTELRAIMONDO CALCIO A 5) </w:t>
            </w:r>
          </w:p>
        </w:tc>
        <w:tc>
          <w:tcPr>
            <w:tcW w:w="800" w:type="dxa"/>
            <w:tcMar>
              <w:top w:w="20" w:type="dxa"/>
              <w:left w:w="20" w:type="dxa"/>
              <w:bottom w:w="20" w:type="dxa"/>
              <w:right w:w="20" w:type="dxa"/>
            </w:tcMar>
            <w:vAlign w:val="center"/>
            <w:hideMark/>
          </w:tcPr>
          <w:p w14:paraId="7728918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A64EE5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D188641" w14:textId="77777777" w:rsidR="005D55FC" w:rsidRPr="00114117" w:rsidRDefault="005D55FC" w:rsidP="00CA3FE5">
            <w:pPr>
              <w:pStyle w:val="movimento2"/>
              <w:rPr>
                <w:color w:val="002060"/>
              </w:rPr>
            </w:pPr>
            <w:r w:rsidRPr="00114117">
              <w:rPr>
                <w:color w:val="002060"/>
              </w:rPr>
              <w:t> </w:t>
            </w:r>
          </w:p>
        </w:tc>
      </w:tr>
    </w:tbl>
    <w:p w14:paraId="56854BFF"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DDC4320" w14:textId="77777777" w:rsidTr="00CA3FE5">
        <w:tc>
          <w:tcPr>
            <w:tcW w:w="2200" w:type="dxa"/>
            <w:tcMar>
              <w:top w:w="20" w:type="dxa"/>
              <w:left w:w="20" w:type="dxa"/>
              <w:bottom w:w="20" w:type="dxa"/>
              <w:right w:w="20" w:type="dxa"/>
            </w:tcMar>
            <w:vAlign w:val="center"/>
            <w:hideMark/>
          </w:tcPr>
          <w:p w14:paraId="52C16428" w14:textId="77777777" w:rsidR="005D55FC" w:rsidRPr="00114117" w:rsidRDefault="005D55FC" w:rsidP="00CA3FE5">
            <w:pPr>
              <w:pStyle w:val="movimento"/>
              <w:rPr>
                <w:color w:val="002060"/>
              </w:rPr>
            </w:pPr>
            <w:r w:rsidRPr="00114117">
              <w:rPr>
                <w:color w:val="002060"/>
              </w:rPr>
              <w:t>CUSIMANO MASSIMO</w:t>
            </w:r>
          </w:p>
        </w:tc>
        <w:tc>
          <w:tcPr>
            <w:tcW w:w="2200" w:type="dxa"/>
            <w:tcMar>
              <w:top w:w="20" w:type="dxa"/>
              <w:left w:w="20" w:type="dxa"/>
              <w:bottom w:w="20" w:type="dxa"/>
              <w:right w:w="20" w:type="dxa"/>
            </w:tcMar>
            <w:vAlign w:val="center"/>
            <w:hideMark/>
          </w:tcPr>
          <w:p w14:paraId="602C294C" w14:textId="77777777" w:rsidR="005D55FC" w:rsidRPr="00114117" w:rsidRDefault="005D55FC" w:rsidP="00CA3FE5">
            <w:pPr>
              <w:pStyle w:val="movimento2"/>
              <w:rPr>
                <w:color w:val="002060"/>
              </w:rPr>
            </w:pPr>
            <w:r w:rsidRPr="00114117">
              <w:rPr>
                <w:color w:val="002060"/>
              </w:rPr>
              <w:t xml:space="preserve">(ANKON NOVA MARMI) </w:t>
            </w:r>
          </w:p>
        </w:tc>
        <w:tc>
          <w:tcPr>
            <w:tcW w:w="800" w:type="dxa"/>
            <w:tcMar>
              <w:top w:w="20" w:type="dxa"/>
              <w:left w:w="20" w:type="dxa"/>
              <w:bottom w:w="20" w:type="dxa"/>
              <w:right w:w="20" w:type="dxa"/>
            </w:tcMar>
            <w:vAlign w:val="center"/>
            <w:hideMark/>
          </w:tcPr>
          <w:p w14:paraId="19392F7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1DF90F2" w14:textId="77777777" w:rsidR="005D55FC" w:rsidRPr="00114117" w:rsidRDefault="005D55FC" w:rsidP="00CA3FE5">
            <w:pPr>
              <w:pStyle w:val="movimento"/>
              <w:rPr>
                <w:color w:val="002060"/>
              </w:rPr>
            </w:pPr>
            <w:r w:rsidRPr="00114117">
              <w:rPr>
                <w:color w:val="002060"/>
              </w:rPr>
              <w:t>DE FABIIS STEFANO</w:t>
            </w:r>
          </w:p>
        </w:tc>
        <w:tc>
          <w:tcPr>
            <w:tcW w:w="2200" w:type="dxa"/>
            <w:tcMar>
              <w:top w:w="20" w:type="dxa"/>
              <w:left w:w="20" w:type="dxa"/>
              <w:bottom w:w="20" w:type="dxa"/>
              <w:right w:w="20" w:type="dxa"/>
            </w:tcMar>
            <w:vAlign w:val="center"/>
            <w:hideMark/>
          </w:tcPr>
          <w:p w14:paraId="38C87925" w14:textId="77777777" w:rsidR="005D55FC" w:rsidRPr="00114117" w:rsidRDefault="005D55FC" w:rsidP="00CA3FE5">
            <w:pPr>
              <w:pStyle w:val="movimento2"/>
              <w:rPr>
                <w:color w:val="002060"/>
              </w:rPr>
            </w:pPr>
            <w:r w:rsidRPr="00114117">
              <w:rPr>
                <w:color w:val="002060"/>
              </w:rPr>
              <w:t xml:space="preserve">(ANKON NOVA MARMI) </w:t>
            </w:r>
          </w:p>
        </w:tc>
      </w:tr>
      <w:tr w:rsidR="005D55FC" w:rsidRPr="00114117" w14:paraId="3DAF40EB" w14:textId="77777777" w:rsidTr="00CA3FE5">
        <w:tc>
          <w:tcPr>
            <w:tcW w:w="2200" w:type="dxa"/>
            <w:tcMar>
              <w:top w:w="20" w:type="dxa"/>
              <w:left w:w="20" w:type="dxa"/>
              <w:bottom w:w="20" w:type="dxa"/>
              <w:right w:w="20" w:type="dxa"/>
            </w:tcMar>
            <w:vAlign w:val="center"/>
            <w:hideMark/>
          </w:tcPr>
          <w:p w14:paraId="060815CB" w14:textId="77777777" w:rsidR="005D55FC" w:rsidRPr="00114117" w:rsidRDefault="005D55FC" w:rsidP="00CA3FE5">
            <w:pPr>
              <w:pStyle w:val="movimento"/>
              <w:rPr>
                <w:color w:val="002060"/>
              </w:rPr>
            </w:pPr>
            <w:r w:rsidRPr="00114117">
              <w:rPr>
                <w:color w:val="002060"/>
              </w:rPr>
              <w:t>NICCOLINI RICCARDO</w:t>
            </w:r>
          </w:p>
        </w:tc>
        <w:tc>
          <w:tcPr>
            <w:tcW w:w="2200" w:type="dxa"/>
            <w:tcMar>
              <w:top w:w="20" w:type="dxa"/>
              <w:left w:w="20" w:type="dxa"/>
              <w:bottom w:w="20" w:type="dxa"/>
              <w:right w:w="20" w:type="dxa"/>
            </w:tcMar>
            <w:vAlign w:val="center"/>
            <w:hideMark/>
          </w:tcPr>
          <w:p w14:paraId="7F38C743" w14:textId="77777777" w:rsidR="005D55FC" w:rsidRPr="00114117" w:rsidRDefault="005D55FC" w:rsidP="00CA3FE5">
            <w:pPr>
              <w:pStyle w:val="movimento2"/>
              <w:rPr>
                <w:color w:val="002060"/>
              </w:rPr>
            </w:pPr>
            <w:r w:rsidRPr="00114117">
              <w:rPr>
                <w:color w:val="002060"/>
              </w:rPr>
              <w:t xml:space="preserve">(ANKON NOVA MARMI) </w:t>
            </w:r>
          </w:p>
        </w:tc>
        <w:tc>
          <w:tcPr>
            <w:tcW w:w="800" w:type="dxa"/>
            <w:tcMar>
              <w:top w:w="20" w:type="dxa"/>
              <w:left w:w="20" w:type="dxa"/>
              <w:bottom w:w="20" w:type="dxa"/>
              <w:right w:w="20" w:type="dxa"/>
            </w:tcMar>
            <w:vAlign w:val="center"/>
            <w:hideMark/>
          </w:tcPr>
          <w:p w14:paraId="4041503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4AF705A" w14:textId="77777777" w:rsidR="005D55FC" w:rsidRPr="00114117" w:rsidRDefault="005D55FC" w:rsidP="00CA3FE5">
            <w:pPr>
              <w:pStyle w:val="movimento"/>
              <w:rPr>
                <w:color w:val="002060"/>
              </w:rPr>
            </w:pPr>
            <w:r w:rsidRPr="00114117">
              <w:rPr>
                <w:color w:val="002060"/>
              </w:rPr>
              <w:t>PROCACCINI FIORENZO</w:t>
            </w:r>
          </w:p>
        </w:tc>
        <w:tc>
          <w:tcPr>
            <w:tcW w:w="2200" w:type="dxa"/>
            <w:tcMar>
              <w:top w:w="20" w:type="dxa"/>
              <w:left w:w="20" w:type="dxa"/>
              <w:bottom w:w="20" w:type="dxa"/>
              <w:right w:w="20" w:type="dxa"/>
            </w:tcMar>
            <w:vAlign w:val="center"/>
            <w:hideMark/>
          </w:tcPr>
          <w:p w14:paraId="7975F7C5" w14:textId="77777777" w:rsidR="005D55FC" w:rsidRPr="00114117" w:rsidRDefault="005D55FC" w:rsidP="00CA3FE5">
            <w:pPr>
              <w:pStyle w:val="movimento2"/>
              <w:rPr>
                <w:color w:val="002060"/>
              </w:rPr>
            </w:pPr>
            <w:r w:rsidRPr="00114117">
              <w:rPr>
                <w:color w:val="002060"/>
              </w:rPr>
              <w:t xml:space="preserve">(CASTELRAIMONDO CALCIO A 5) </w:t>
            </w:r>
          </w:p>
        </w:tc>
      </w:tr>
      <w:tr w:rsidR="005D55FC" w:rsidRPr="00114117" w14:paraId="77792EB3" w14:textId="77777777" w:rsidTr="00CA3FE5">
        <w:tc>
          <w:tcPr>
            <w:tcW w:w="2200" w:type="dxa"/>
            <w:tcMar>
              <w:top w:w="20" w:type="dxa"/>
              <w:left w:w="20" w:type="dxa"/>
              <w:bottom w:w="20" w:type="dxa"/>
              <w:right w:w="20" w:type="dxa"/>
            </w:tcMar>
            <w:vAlign w:val="center"/>
            <w:hideMark/>
          </w:tcPr>
          <w:p w14:paraId="075A570F" w14:textId="77777777" w:rsidR="005D55FC" w:rsidRPr="00114117" w:rsidRDefault="005D55FC" w:rsidP="00CA3FE5">
            <w:pPr>
              <w:pStyle w:val="movimento"/>
              <w:rPr>
                <w:color w:val="002060"/>
              </w:rPr>
            </w:pPr>
            <w:r w:rsidRPr="00114117">
              <w:rPr>
                <w:color w:val="002060"/>
              </w:rPr>
              <w:t>COCCIA LUCA MICHELE</w:t>
            </w:r>
          </w:p>
        </w:tc>
        <w:tc>
          <w:tcPr>
            <w:tcW w:w="2200" w:type="dxa"/>
            <w:tcMar>
              <w:top w:w="20" w:type="dxa"/>
              <w:left w:w="20" w:type="dxa"/>
              <w:bottom w:w="20" w:type="dxa"/>
              <w:right w:w="20" w:type="dxa"/>
            </w:tcMar>
            <w:vAlign w:val="center"/>
            <w:hideMark/>
          </w:tcPr>
          <w:p w14:paraId="2FCA8C34" w14:textId="77777777" w:rsidR="005D55FC" w:rsidRPr="00114117" w:rsidRDefault="005D55FC" w:rsidP="00CA3FE5">
            <w:pPr>
              <w:pStyle w:val="movimento2"/>
              <w:rPr>
                <w:color w:val="002060"/>
              </w:rPr>
            </w:pPr>
            <w:r w:rsidRPr="00114117">
              <w:rPr>
                <w:color w:val="002060"/>
              </w:rPr>
              <w:t xml:space="preserve">(POLVERIGI C5) </w:t>
            </w:r>
          </w:p>
        </w:tc>
        <w:tc>
          <w:tcPr>
            <w:tcW w:w="800" w:type="dxa"/>
            <w:tcMar>
              <w:top w:w="20" w:type="dxa"/>
              <w:left w:w="20" w:type="dxa"/>
              <w:bottom w:w="20" w:type="dxa"/>
              <w:right w:w="20" w:type="dxa"/>
            </w:tcMar>
            <w:vAlign w:val="center"/>
            <w:hideMark/>
          </w:tcPr>
          <w:p w14:paraId="087171B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325717A" w14:textId="77777777" w:rsidR="005D55FC" w:rsidRPr="00114117" w:rsidRDefault="005D55FC" w:rsidP="00CA3FE5">
            <w:pPr>
              <w:pStyle w:val="movimento"/>
              <w:rPr>
                <w:color w:val="002060"/>
              </w:rPr>
            </w:pPr>
            <w:r w:rsidRPr="00114117">
              <w:rPr>
                <w:color w:val="002060"/>
              </w:rPr>
              <w:t>SCONOCCHINI FEDERICO</w:t>
            </w:r>
          </w:p>
        </w:tc>
        <w:tc>
          <w:tcPr>
            <w:tcW w:w="2200" w:type="dxa"/>
            <w:tcMar>
              <w:top w:w="20" w:type="dxa"/>
              <w:left w:w="20" w:type="dxa"/>
              <w:bottom w:w="20" w:type="dxa"/>
              <w:right w:w="20" w:type="dxa"/>
            </w:tcMar>
            <w:vAlign w:val="center"/>
            <w:hideMark/>
          </w:tcPr>
          <w:p w14:paraId="4E7EF491" w14:textId="77777777" w:rsidR="005D55FC" w:rsidRPr="00114117" w:rsidRDefault="005D55FC" w:rsidP="00CA3FE5">
            <w:pPr>
              <w:pStyle w:val="movimento2"/>
              <w:rPr>
                <w:color w:val="002060"/>
              </w:rPr>
            </w:pPr>
            <w:r w:rsidRPr="00114117">
              <w:rPr>
                <w:color w:val="002060"/>
              </w:rPr>
              <w:t xml:space="preserve">(POLVERIGI C5) </w:t>
            </w:r>
          </w:p>
        </w:tc>
      </w:tr>
    </w:tbl>
    <w:p w14:paraId="7F017991"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0E92C1C" w14:textId="77777777" w:rsidTr="00CA3FE5">
        <w:tc>
          <w:tcPr>
            <w:tcW w:w="2200" w:type="dxa"/>
            <w:tcMar>
              <w:top w:w="20" w:type="dxa"/>
              <w:left w:w="20" w:type="dxa"/>
              <w:bottom w:w="20" w:type="dxa"/>
              <w:right w:w="20" w:type="dxa"/>
            </w:tcMar>
            <w:vAlign w:val="center"/>
            <w:hideMark/>
          </w:tcPr>
          <w:p w14:paraId="76A1A948" w14:textId="77777777" w:rsidR="005D55FC" w:rsidRPr="00114117" w:rsidRDefault="005D55FC" w:rsidP="00CA3FE5">
            <w:pPr>
              <w:pStyle w:val="movimento"/>
              <w:rPr>
                <w:color w:val="002060"/>
              </w:rPr>
            </w:pPr>
            <w:r w:rsidRPr="00114117">
              <w:rPr>
                <w:color w:val="002060"/>
              </w:rPr>
              <w:t>DI ROCCO MASSIMO</w:t>
            </w:r>
          </w:p>
        </w:tc>
        <w:tc>
          <w:tcPr>
            <w:tcW w:w="2200" w:type="dxa"/>
            <w:tcMar>
              <w:top w:w="20" w:type="dxa"/>
              <w:left w:w="20" w:type="dxa"/>
              <w:bottom w:w="20" w:type="dxa"/>
              <w:right w:w="20" w:type="dxa"/>
            </w:tcMar>
            <w:vAlign w:val="center"/>
            <w:hideMark/>
          </w:tcPr>
          <w:p w14:paraId="32E827DE" w14:textId="77777777" w:rsidR="005D55FC" w:rsidRPr="00114117" w:rsidRDefault="005D55FC" w:rsidP="00CA3FE5">
            <w:pPr>
              <w:pStyle w:val="movimento2"/>
              <w:rPr>
                <w:color w:val="002060"/>
              </w:rPr>
            </w:pPr>
            <w:r w:rsidRPr="00114117">
              <w:rPr>
                <w:color w:val="002060"/>
              </w:rPr>
              <w:t xml:space="preserve">(ANKON NOVA MARMI) </w:t>
            </w:r>
          </w:p>
        </w:tc>
        <w:tc>
          <w:tcPr>
            <w:tcW w:w="800" w:type="dxa"/>
            <w:tcMar>
              <w:top w:w="20" w:type="dxa"/>
              <w:left w:w="20" w:type="dxa"/>
              <w:bottom w:w="20" w:type="dxa"/>
              <w:right w:w="20" w:type="dxa"/>
            </w:tcMar>
            <w:vAlign w:val="center"/>
            <w:hideMark/>
          </w:tcPr>
          <w:p w14:paraId="0F4E3B1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73E2AEA" w14:textId="77777777" w:rsidR="005D55FC" w:rsidRPr="00114117" w:rsidRDefault="005D55FC" w:rsidP="00CA3FE5">
            <w:pPr>
              <w:pStyle w:val="movimento"/>
              <w:rPr>
                <w:color w:val="002060"/>
              </w:rPr>
            </w:pPr>
            <w:r w:rsidRPr="00114117">
              <w:rPr>
                <w:color w:val="002060"/>
              </w:rPr>
              <w:t>LAMBERTUCCI LORENZO</w:t>
            </w:r>
          </w:p>
        </w:tc>
        <w:tc>
          <w:tcPr>
            <w:tcW w:w="2200" w:type="dxa"/>
            <w:tcMar>
              <w:top w:w="20" w:type="dxa"/>
              <w:left w:w="20" w:type="dxa"/>
              <w:bottom w:w="20" w:type="dxa"/>
              <w:right w:w="20" w:type="dxa"/>
            </w:tcMar>
            <w:vAlign w:val="center"/>
            <w:hideMark/>
          </w:tcPr>
          <w:p w14:paraId="37011E03" w14:textId="77777777" w:rsidR="005D55FC" w:rsidRPr="00114117" w:rsidRDefault="005D55FC" w:rsidP="00CA3FE5">
            <w:pPr>
              <w:pStyle w:val="movimento2"/>
              <w:rPr>
                <w:color w:val="002060"/>
              </w:rPr>
            </w:pPr>
            <w:r w:rsidRPr="00114117">
              <w:rPr>
                <w:color w:val="002060"/>
              </w:rPr>
              <w:t xml:space="preserve">(CANTINE RIUNITE CSI) </w:t>
            </w:r>
          </w:p>
        </w:tc>
      </w:tr>
      <w:tr w:rsidR="005D55FC" w:rsidRPr="00114117" w14:paraId="5940136E" w14:textId="77777777" w:rsidTr="00CA3FE5">
        <w:tc>
          <w:tcPr>
            <w:tcW w:w="2200" w:type="dxa"/>
            <w:tcMar>
              <w:top w:w="20" w:type="dxa"/>
              <w:left w:w="20" w:type="dxa"/>
              <w:bottom w:w="20" w:type="dxa"/>
              <w:right w:w="20" w:type="dxa"/>
            </w:tcMar>
            <w:vAlign w:val="center"/>
            <w:hideMark/>
          </w:tcPr>
          <w:p w14:paraId="4C4E11E7" w14:textId="77777777" w:rsidR="005D55FC" w:rsidRPr="00114117" w:rsidRDefault="005D55FC" w:rsidP="00CA3FE5">
            <w:pPr>
              <w:pStyle w:val="movimento"/>
              <w:rPr>
                <w:color w:val="002060"/>
              </w:rPr>
            </w:pPr>
            <w:r w:rsidRPr="00114117">
              <w:rPr>
                <w:color w:val="002060"/>
              </w:rPr>
              <w:t>TROTTA ANGELO</w:t>
            </w:r>
          </w:p>
        </w:tc>
        <w:tc>
          <w:tcPr>
            <w:tcW w:w="2200" w:type="dxa"/>
            <w:tcMar>
              <w:top w:w="20" w:type="dxa"/>
              <w:left w:w="20" w:type="dxa"/>
              <w:bottom w:w="20" w:type="dxa"/>
              <w:right w:w="20" w:type="dxa"/>
            </w:tcMar>
            <w:vAlign w:val="center"/>
            <w:hideMark/>
          </w:tcPr>
          <w:p w14:paraId="6A119BB0" w14:textId="77777777" w:rsidR="005D55FC" w:rsidRPr="00114117" w:rsidRDefault="005D55FC" w:rsidP="00CA3FE5">
            <w:pPr>
              <w:pStyle w:val="movimento2"/>
              <w:rPr>
                <w:color w:val="002060"/>
              </w:rPr>
            </w:pPr>
            <w:r w:rsidRPr="00114117">
              <w:rPr>
                <w:color w:val="002060"/>
              </w:rPr>
              <w:t xml:space="preserve">(FABRIANO CALCIO A 5 2023) </w:t>
            </w:r>
          </w:p>
        </w:tc>
        <w:tc>
          <w:tcPr>
            <w:tcW w:w="800" w:type="dxa"/>
            <w:tcMar>
              <w:top w:w="20" w:type="dxa"/>
              <w:left w:w="20" w:type="dxa"/>
              <w:bottom w:w="20" w:type="dxa"/>
              <w:right w:w="20" w:type="dxa"/>
            </w:tcMar>
            <w:vAlign w:val="center"/>
            <w:hideMark/>
          </w:tcPr>
          <w:p w14:paraId="408EA7C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BC8166D" w14:textId="77777777" w:rsidR="005D55FC" w:rsidRPr="00114117" w:rsidRDefault="005D55FC" w:rsidP="00CA3FE5">
            <w:pPr>
              <w:pStyle w:val="movimento"/>
              <w:rPr>
                <w:color w:val="002060"/>
              </w:rPr>
            </w:pPr>
            <w:r w:rsidRPr="00114117">
              <w:rPr>
                <w:color w:val="002060"/>
              </w:rPr>
              <w:t>STACCHIOTTI MATTIA</w:t>
            </w:r>
          </w:p>
        </w:tc>
        <w:tc>
          <w:tcPr>
            <w:tcW w:w="2200" w:type="dxa"/>
            <w:tcMar>
              <w:top w:w="20" w:type="dxa"/>
              <w:left w:w="20" w:type="dxa"/>
              <w:bottom w:w="20" w:type="dxa"/>
              <w:right w:w="20" w:type="dxa"/>
            </w:tcMar>
            <w:vAlign w:val="center"/>
            <w:hideMark/>
          </w:tcPr>
          <w:p w14:paraId="06111ADC" w14:textId="77777777" w:rsidR="005D55FC" w:rsidRPr="00114117" w:rsidRDefault="005D55FC" w:rsidP="00CA3FE5">
            <w:pPr>
              <w:pStyle w:val="movimento2"/>
              <w:rPr>
                <w:color w:val="002060"/>
              </w:rPr>
            </w:pPr>
            <w:r w:rsidRPr="00114117">
              <w:rPr>
                <w:color w:val="002060"/>
              </w:rPr>
              <w:t xml:space="preserve">(POLVERIGI C5) </w:t>
            </w:r>
          </w:p>
        </w:tc>
      </w:tr>
      <w:tr w:rsidR="005D55FC" w:rsidRPr="00114117" w14:paraId="1734B268" w14:textId="77777777" w:rsidTr="00CA3FE5">
        <w:tc>
          <w:tcPr>
            <w:tcW w:w="2200" w:type="dxa"/>
            <w:tcMar>
              <w:top w:w="20" w:type="dxa"/>
              <w:left w:w="20" w:type="dxa"/>
              <w:bottom w:w="20" w:type="dxa"/>
              <w:right w:w="20" w:type="dxa"/>
            </w:tcMar>
            <w:vAlign w:val="center"/>
            <w:hideMark/>
          </w:tcPr>
          <w:p w14:paraId="0A3654EE" w14:textId="77777777" w:rsidR="005D55FC" w:rsidRPr="00114117" w:rsidRDefault="005D55FC" w:rsidP="00CA3FE5">
            <w:pPr>
              <w:pStyle w:val="movimento"/>
              <w:rPr>
                <w:color w:val="002060"/>
              </w:rPr>
            </w:pPr>
            <w:r w:rsidRPr="00114117">
              <w:rPr>
                <w:color w:val="002060"/>
              </w:rPr>
              <w:t>VILLAFRATI DAVIDE</w:t>
            </w:r>
          </w:p>
        </w:tc>
        <w:tc>
          <w:tcPr>
            <w:tcW w:w="2200" w:type="dxa"/>
            <w:tcMar>
              <w:top w:w="20" w:type="dxa"/>
              <w:left w:w="20" w:type="dxa"/>
              <w:bottom w:w="20" w:type="dxa"/>
              <w:right w:w="20" w:type="dxa"/>
            </w:tcMar>
            <w:vAlign w:val="center"/>
            <w:hideMark/>
          </w:tcPr>
          <w:p w14:paraId="6164EC80" w14:textId="77777777" w:rsidR="005D55FC" w:rsidRPr="00114117" w:rsidRDefault="005D55FC" w:rsidP="00CA3FE5">
            <w:pPr>
              <w:pStyle w:val="movimento2"/>
              <w:rPr>
                <w:color w:val="002060"/>
              </w:rPr>
            </w:pPr>
            <w:r w:rsidRPr="00114117">
              <w:rPr>
                <w:color w:val="002060"/>
              </w:rPr>
              <w:t xml:space="preserve">(POLVERIGI C5) </w:t>
            </w:r>
          </w:p>
        </w:tc>
        <w:tc>
          <w:tcPr>
            <w:tcW w:w="800" w:type="dxa"/>
            <w:tcMar>
              <w:top w:w="20" w:type="dxa"/>
              <w:left w:w="20" w:type="dxa"/>
              <w:bottom w:w="20" w:type="dxa"/>
              <w:right w:w="20" w:type="dxa"/>
            </w:tcMar>
            <w:vAlign w:val="center"/>
            <w:hideMark/>
          </w:tcPr>
          <w:p w14:paraId="77D1D39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7B074E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7815207" w14:textId="77777777" w:rsidR="005D55FC" w:rsidRPr="00114117" w:rsidRDefault="005D55FC" w:rsidP="00CA3FE5">
            <w:pPr>
              <w:pStyle w:val="movimento2"/>
              <w:rPr>
                <w:color w:val="002060"/>
              </w:rPr>
            </w:pPr>
            <w:r w:rsidRPr="00114117">
              <w:rPr>
                <w:color w:val="002060"/>
              </w:rPr>
              <w:t> </w:t>
            </w:r>
          </w:p>
        </w:tc>
      </w:tr>
    </w:tbl>
    <w:p w14:paraId="5BAD0DC8" w14:textId="77777777" w:rsidR="005D55FC" w:rsidRPr="00114117" w:rsidRDefault="005D55FC" w:rsidP="005D55FC">
      <w:pPr>
        <w:pStyle w:val="titolo10"/>
        <w:rPr>
          <w:rFonts w:eastAsiaTheme="minorEastAsia"/>
          <w:color w:val="002060"/>
        </w:rPr>
      </w:pPr>
      <w:r w:rsidRPr="00114117">
        <w:rPr>
          <w:color w:val="002060"/>
        </w:rPr>
        <w:t xml:space="preserve">GARE DEL 6/11/2023 </w:t>
      </w:r>
    </w:p>
    <w:p w14:paraId="18F68EDF" w14:textId="77777777" w:rsidR="005D55FC" w:rsidRPr="00114117" w:rsidRDefault="005D55FC" w:rsidP="005D55FC">
      <w:pPr>
        <w:pStyle w:val="titolo7a"/>
        <w:rPr>
          <w:color w:val="002060"/>
        </w:rPr>
      </w:pPr>
      <w:r w:rsidRPr="00114117">
        <w:rPr>
          <w:color w:val="002060"/>
        </w:rPr>
        <w:t xml:space="preserve">PROVVEDIMENTI DISCIPLINARI </w:t>
      </w:r>
    </w:p>
    <w:p w14:paraId="45D3B2FD"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658673AB" w14:textId="77777777" w:rsidR="005D55FC" w:rsidRPr="00114117" w:rsidRDefault="005D55FC" w:rsidP="005D55FC">
      <w:pPr>
        <w:pStyle w:val="titolo30"/>
        <w:rPr>
          <w:color w:val="002060"/>
        </w:rPr>
      </w:pPr>
      <w:r w:rsidRPr="00114117">
        <w:rPr>
          <w:color w:val="002060"/>
        </w:rPr>
        <w:t xml:space="preserve">CALCIATORI NON ESPULSI </w:t>
      </w:r>
    </w:p>
    <w:p w14:paraId="72104634" w14:textId="77777777" w:rsidR="005D55FC" w:rsidRPr="00114117" w:rsidRDefault="005D55FC" w:rsidP="005D55FC">
      <w:pPr>
        <w:pStyle w:val="titolo20"/>
        <w:rPr>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6F81B48" w14:textId="77777777" w:rsidTr="00CA3FE5">
        <w:tc>
          <w:tcPr>
            <w:tcW w:w="2200" w:type="dxa"/>
            <w:tcMar>
              <w:top w:w="20" w:type="dxa"/>
              <w:left w:w="20" w:type="dxa"/>
              <w:bottom w:w="20" w:type="dxa"/>
              <w:right w:w="20" w:type="dxa"/>
            </w:tcMar>
            <w:vAlign w:val="center"/>
            <w:hideMark/>
          </w:tcPr>
          <w:p w14:paraId="756225FC" w14:textId="77777777" w:rsidR="005D55FC" w:rsidRPr="00114117" w:rsidRDefault="005D55FC" w:rsidP="00CA3FE5">
            <w:pPr>
              <w:pStyle w:val="movimento"/>
              <w:rPr>
                <w:color w:val="002060"/>
              </w:rPr>
            </w:pPr>
            <w:r w:rsidRPr="00114117">
              <w:rPr>
                <w:color w:val="002060"/>
              </w:rPr>
              <w:t>RAVAGLIA MICHELE</w:t>
            </w:r>
          </w:p>
        </w:tc>
        <w:tc>
          <w:tcPr>
            <w:tcW w:w="2200" w:type="dxa"/>
            <w:tcMar>
              <w:top w:w="20" w:type="dxa"/>
              <w:left w:w="20" w:type="dxa"/>
              <w:bottom w:w="20" w:type="dxa"/>
              <w:right w:w="20" w:type="dxa"/>
            </w:tcMar>
            <w:vAlign w:val="center"/>
            <w:hideMark/>
          </w:tcPr>
          <w:p w14:paraId="5158205E" w14:textId="77777777" w:rsidR="005D55FC" w:rsidRPr="00114117" w:rsidRDefault="005D55FC" w:rsidP="00CA3FE5">
            <w:pPr>
              <w:pStyle w:val="movimento2"/>
              <w:rPr>
                <w:color w:val="002060"/>
              </w:rPr>
            </w:pPr>
            <w:r w:rsidRPr="00114117">
              <w:rPr>
                <w:color w:val="002060"/>
              </w:rPr>
              <w:t xml:space="preserve">(GLS DORICA AN.UR) </w:t>
            </w:r>
          </w:p>
        </w:tc>
        <w:tc>
          <w:tcPr>
            <w:tcW w:w="800" w:type="dxa"/>
            <w:tcMar>
              <w:top w:w="20" w:type="dxa"/>
              <w:left w:w="20" w:type="dxa"/>
              <w:bottom w:w="20" w:type="dxa"/>
              <w:right w:w="20" w:type="dxa"/>
            </w:tcMar>
            <w:vAlign w:val="center"/>
            <w:hideMark/>
          </w:tcPr>
          <w:p w14:paraId="3CDE9EA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37A153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D8D7617" w14:textId="77777777" w:rsidR="005D55FC" w:rsidRPr="00114117" w:rsidRDefault="005D55FC" w:rsidP="00CA3FE5">
            <w:pPr>
              <w:pStyle w:val="movimento2"/>
              <w:rPr>
                <w:color w:val="002060"/>
              </w:rPr>
            </w:pPr>
            <w:r w:rsidRPr="00114117">
              <w:rPr>
                <w:color w:val="002060"/>
              </w:rPr>
              <w:t> </w:t>
            </w:r>
          </w:p>
        </w:tc>
      </w:tr>
    </w:tbl>
    <w:p w14:paraId="273B8B93"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B87E8B8" w14:textId="77777777" w:rsidTr="00CA3FE5">
        <w:tc>
          <w:tcPr>
            <w:tcW w:w="2200" w:type="dxa"/>
            <w:tcMar>
              <w:top w:w="20" w:type="dxa"/>
              <w:left w:w="20" w:type="dxa"/>
              <w:bottom w:w="20" w:type="dxa"/>
              <w:right w:w="20" w:type="dxa"/>
            </w:tcMar>
            <w:vAlign w:val="center"/>
            <w:hideMark/>
          </w:tcPr>
          <w:p w14:paraId="326647F7" w14:textId="77777777" w:rsidR="005D55FC" w:rsidRPr="00114117" w:rsidRDefault="005D55FC" w:rsidP="00CA3FE5">
            <w:pPr>
              <w:pStyle w:val="movimento"/>
              <w:rPr>
                <w:color w:val="002060"/>
              </w:rPr>
            </w:pPr>
            <w:r w:rsidRPr="00114117">
              <w:rPr>
                <w:color w:val="002060"/>
              </w:rPr>
              <w:t>FRATONI MICHAEL</w:t>
            </w:r>
          </w:p>
        </w:tc>
        <w:tc>
          <w:tcPr>
            <w:tcW w:w="2200" w:type="dxa"/>
            <w:tcMar>
              <w:top w:w="20" w:type="dxa"/>
              <w:left w:w="20" w:type="dxa"/>
              <w:bottom w:w="20" w:type="dxa"/>
              <w:right w:w="20" w:type="dxa"/>
            </w:tcMar>
            <w:vAlign w:val="center"/>
            <w:hideMark/>
          </w:tcPr>
          <w:p w14:paraId="18E3A619" w14:textId="77777777" w:rsidR="005D55FC" w:rsidRPr="00114117" w:rsidRDefault="005D55FC" w:rsidP="00CA3FE5">
            <w:pPr>
              <w:pStyle w:val="movimento2"/>
              <w:rPr>
                <w:color w:val="002060"/>
              </w:rPr>
            </w:pPr>
            <w:r w:rsidRPr="00114117">
              <w:rPr>
                <w:color w:val="002060"/>
              </w:rPr>
              <w:t xml:space="preserve">(SANTA MARIA NUOVA A.S.D.) </w:t>
            </w:r>
          </w:p>
        </w:tc>
        <w:tc>
          <w:tcPr>
            <w:tcW w:w="800" w:type="dxa"/>
            <w:tcMar>
              <w:top w:w="20" w:type="dxa"/>
              <w:left w:w="20" w:type="dxa"/>
              <w:bottom w:w="20" w:type="dxa"/>
              <w:right w:w="20" w:type="dxa"/>
            </w:tcMar>
            <w:vAlign w:val="center"/>
            <w:hideMark/>
          </w:tcPr>
          <w:p w14:paraId="7067DEF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BE20B1D" w14:textId="77777777" w:rsidR="005D55FC" w:rsidRPr="00114117" w:rsidRDefault="005D55FC" w:rsidP="00CA3FE5">
            <w:pPr>
              <w:pStyle w:val="movimento"/>
              <w:rPr>
                <w:color w:val="002060"/>
              </w:rPr>
            </w:pPr>
            <w:r w:rsidRPr="00114117">
              <w:rPr>
                <w:color w:val="002060"/>
              </w:rPr>
              <w:t>MATTIONI NICOLA</w:t>
            </w:r>
          </w:p>
        </w:tc>
        <w:tc>
          <w:tcPr>
            <w:tcW w:w="2200" w:type="dxa"/>
            <w:tcMar>
              <w:top w:w="20" w:type="dxa"/>
              <w:left w:w="20" w:type="dxa"/>
              <w:bottom w:w="20" w:type="dxa"/>
              <w:right w:w="20" w:type="dxa"/>
            </w:tcMar>
            <w:vAlign w:val="center"/>
            <w:hideMark/>
          </w:tcPr>
          <w:p w14:paraId="09D13FC4" w14:textId="77777777" w:rsidR="005D55FC" w:rsidRPr="00114117" w:rsidRDefault="005D55FC" w:rsidP="00CA3FE5">
            <w:pPr>
              <w:pStyle w:val="movimento2"/>
              <w:rPr>
                <w:color w:val="002060"/>
              </w:rPr>
            </w:pPr>
            <w:r w:rsidRPr="00114117">
              <w:rPr>
                <w:color w:val="002060"/>
              </w:rPr>
              <w:t xml:space="preserve">(SANTA MARIA NUOVA A.S.D.) </w:t>
            </w:r>
          </w:p>
        </w:tc>
      </w:tr>
    </w:tbl>
    <w:p w14:paraId="67F79C41" w14:textId="77777777" w:rsidR="005D55FC" w:rsidRDefault="005D55FC" w:rsidP="005D55FC">
      <w:pPr>
        <w:pStyle w:val="breakline"/>
        <w:rPr>
          <w:color w:val="002060"/>
        </w:rPr>
      </w:pPr>
    </w:p>
    <w:p w14:paraId="21325969"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39CC4EC"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503B58EA" w14:textId="77777777" w:rsidR="005D55FC" w:rsidRPr="00114117" w:rsidRDefault="005D55FC" w:rsidP="005D55FC">
      <w:pPr>
        <w:pStyle w:val="breakline"/>
        <w:rPr>
          <w:rFonts w:eastAsiaTheme="minorEastAsia"/>
          <w:color w:val="002060"/>
        </w:rPr>
      </w:pPr>
    </w:p>
    <w:p w14:paraId="0FCEF848" w14:textId="77777777" w:rsidR="005D55FC" w:rsidRPr="00114117" w:rsidRDefault="005D55FC" w:rsidP="005D55FC">
      <w:pPr>
        <w:pStyle w:val="titoloprinc0"/>
        <w:rPr>
          <w:color w:val="002060"/>
        </w:rPr>
      </w:pPr>
      <w:r w:rsidRPr="00114117">
        <w:rPr>
          <w:color w:val="002060"/>
        </w:rPr>
        <w:t>CLASSIFICA</w:t>
      </w:r>
    </w:p>
    <w:p w14:paraId="12178B85" w14:textId="77777777" w:rsidR="005D55FC" w:rsidRPr="00114117" w:rsidRDefault="005D55FC" w:rsidP="005D55FC">
      <w:pPr>
        <w:pStyle w:val="breakline"/>
        <w:rPr>
          <w:color w:val="002060"/>
        </w:rPr>
      </w:pPr>
    </w:p>
    <w:p w14:paraId="2C502AFC" w14:textId="77777777" w:rsidR="005D55FC" w:rsidRPr="00114117" w:rsidRDefault="005D55FC" w:rsidP="005D55FC">
      <w:pPr>
        <w:pStyle w:val="breakline"/>
        <w:rPr>
          <w:color w:val="002060"/>
        </w:rPr>
      </w:pPr>
    </w:p>
    <w:p w14:paraId="1A8DCBD5"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19D76E0F"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16C64"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1325"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32B9D"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F038"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84113"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56099"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7C099"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48088"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397CF"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38EBB" w14:textId="77777777" w:rsidR="005D55FC" w:rsidRPr="00114117" w:rsidRDefault="005D55FC" w:rsidP="00CA3FE5">
            <w:pPr>
              <w:pStyle w:val="headertabella0"/>
              <w:rPr>
                <w:color w:val="002060"/>
              </w:rPr>
            </w:pPr>
            <w:r w:rsidRPr="00114117">
              <w:rPr>
                <w:color w:val="002060"/>
              </w:rPr>
              <w:t>PE</w:t>
            </w:r>
          </w:p>
        </w:tc>
      </w:tr>
      <w:tr w:rsidR="005D55FC" w:rsidRPr="00114117" w14:paraId="2426851F"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5F762" w14:textId="77777777" w:rsidR="005D55FC" w:rsidRPr="00114117" w:rsidRDefault="005D55FC" w:rsidP="00CA3FE5">
            <w:pPr>
              <w:pStyle w:val="rowtabella0"/>
              <w:rPr>
                <w:color w:val="002060"/>
              </w:rPr>
            </w:pPr>
            <w:r w:rsidRPr="00114117">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64D0"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3CE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473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79B4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658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0C91"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0CFD"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188E"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E6D6" w14:textId="77777777" w:rsidR="005D55FC" w:rsidRPr="00114117" w:rsidRDefault="005D55FC" w:rsidP="00CA3FE5">
            <w:pPr>
              <w:pStyle w:val="rowtabella0"/>
              <w:jc w:val="center"/>
              <w:rPr>
                <w:color w:val="002060"/>
              </w:rPr>
            </w:pPr>
            <w:r w:rsidRPr="00114117">
              <w:rPr>
                <w:color w:val="002060"/>
              </w:rPr>
              <w:t>0</w:t>
            </w:r>
          </w:p>
        </w:tc>
      </w:tr>
      <w:tr w:rsidR="005D55FC" w:rsidRPr="00114117" w14:paraId="09B7758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DC6E2" w14:textId="77777777" w:rsidR="005D55FC" w:rsidRPr="00114117" w:rsidRDefault="005D55FC" w:rsidP="00CA3FE5">
            <w:pPr>
              <w:pStyle w:val="rowtabella0"/>
              <w:rPr>
                <w:color w:val="002060"/>
              </w:rPr>
            </w:pPr>
            <w:r w:rsidRPr="00114117">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B707"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42D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CF30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996F"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EDFC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FF29"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72E7"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EBCC"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CFD2" w14:textId="77777777" w:rsidR="005D55FC" w:rsidRPr="00114117" w:rsidRDefault="005D55FC" w:rsidP="00CA3FE5">
            <w:pPr>
              <w:pStyle w:val="rowtabella0"/>
              <w:jc w:val="center"/>
              <w:rPr>
                <w:color w:val="002060"/>
              </w:rPr>
            </w:pPr>
            <w:r w:rsidRPr="00114117">
              <w:rPr>
                <w:color w:val="002060"/>
              </w:rPr>
              <w:t>0</w:t>
            </w:r>
          </w:p>
        </w:tc>
      </w:tr>
      <w:tr w:rsidR="005D55FC" w:rsidRPr="00114117" w14:paraId="4B91224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52F8F" w14:textId="77777777" w:rsidR="005D55FC" w:rsidRPr="00114117" w:rsidRDefault="005D55FC" w:rsidP="00CA3FE5">
            <w:pPr>
              <w:pStyle w:val="rowtabella0"/>
              <w:rPr>
                <w:color w:val="002060"/>
              </w:rPr>
            </w:pPr>
            <w:r w:rsidRPr="00114117">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6786"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731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48E3"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141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983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3200"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3F06E"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BA246"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2A01" w14:textId="77777777" w:rsidR="005D55FC" w:rsidRPr="00114117" w:rsidRDefault="005D55FC" w:rsidP="00CA3FE5">
            <w:pPr>
              <w:pStyle w:val="rowtabella0"/>
              <w:jc w:val="center"/>
              <w:rPr>
                <w:color w:val="002060"/>
              </w:rPr>
            </w:pPr>
            <w:r w:rsidRPr="00114117">
              <w:rPr>
                <w:color w:val="002060"/>
              </w:rPr>
              <w:t>0</w:t>
            </w:r>
          </w:p>
        </w:tc>
      </w:tr>
      <w:tr w:rsidR="005D55FC" w:rsidRPr="00114117" w14:paraId="56B42FB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D0DA8" w14:textId="77777777" w:rsidR="005D55FC" w:rsidRPr="00114117" w:rsidRDefault="005D55FC" w:rsidP="00CA3FE5">
            <w:pPr>
              <w:pStyle w:val="rowtabella0"/>
              <w:rPr>
                <w:color w:val="002060"/>
                <w:lang w:val="es-ES"/>
              </w:rPr>
            </w:pPr>
            <w:r w:rsidRPr="00114117">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B647"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AB03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7E3F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190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8FD8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E66D"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E141"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458B"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B18C" w14:textId="77777777" w:rsidR="005D55FC" w:rsidRPr="00114117" w:rsidRDefault="005D55FC" w:rsidP="00CA3FE5">
            <w:pPr>
              <w:pStyle w:val="rowtabella0"/>
              <w:jc w:val="center"/>
              <w:rPr>
                <w:color w:val="002060"/>
              </w:rPr>
            </w:pPr>
            <w:r w:rsidRPr="00114117">
              <w:rPr>
                <w:color w:val="002060"/>
              </w:rPr>
              <w:t>0</w:t>
            </w:r>
          </w:p>
        </w:tc>
      </w:tr>
      <w:tr w:rsidR="005D55FC" w:rsidRPr="00114117" w14:paraId="089EA3B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729AA" w14:textId="77777777" w:rsidR="005D55FC" w:rsidRPr="00114117" w:rsidRDefault="005D55FC" w:rsidP="00CA3FE5">
            <w:pPr>
              <w:pStyle w:val="rowtabella0"/>
              <w:rPr>
                <w:color w:val="002060"/>
              </w:rPr>
            </w:pPr>
            <w:r w:rsidRPr="00114117">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642B7"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A25C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8C93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29F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FA56D"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FF04"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340A"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3993"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A35B" w14:textId="77777777" w:rsidR="005D55FC" w:rsidRPr="00114117" w:rsidRDefault="005D55FC" w:rsidP="00CA3FE5">
            <w:pPr>
              <w:pStyle w:val="rowtabella0"/>
              <w:jc w:val="center"/>
              <w:rPr>
                <w:color w:val="002060"/>
              </w:rPr>
            </w:pPr>
            <w:r w:rsidRPr="00114117">
              <w:rPr>
                <w:color w:val="002060"/>
              </w:rPr>
              <w:t>0</w:t>
            </w:r>
          </w:p>
        </w:tc>
      </w:tr>
      <w:tr w:rsidR="005D55FC" w:rsidRPr="00114117" w14:paraId="6D7CF9E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B6C29" w14:textId="77777777" w:rsidR="005D55FC" w:rsidRPr="00114117" w:rsidRDefault="005D55FC" w:rsidP="00CA3FE5">
            <w:pPr>
              <w:pStyle w:val="rowtabella0"/>
              <w:rPr>
                <w:color w:val="002060"/>
              </w:rPr>
            </w:pPr>
            <w:r w:rsidRPr="00114117">
              <w:rPr>
                <w:color w:val="002060"/>
              </w:rPr>
              <w:lastRenderedPageBreak/>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4213"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C34B"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FFC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0F52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9587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C1B2"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C764"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93FBD"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F0B9A" w14:textId="77777777" w:rsidR="005D55FC" w:rsidRPr="00114117" w:rsidRDefault="005D55FC" w:rsidP="00CA3FE5">
            <w:pPr>
              <w:pStyle w:val="rowtabella0"/>
              <w:jc w:val="center"/>
              <w:rPr>
                <w:color w:val="002060"/>
              </w:rPr>
            </w:pPr>
            <w:r w:rsidRPr="00114117">
              <w:rPr>
                <w:color w:val="002060"/>
              </w:rPr>
              <w:t>0</w:t>
            </w:r>
          </w:p>
        </w:tc>
      </w:tr>
      <w:tr w:rsidR="005D55FC" w:rsidRPr="00114117" w14:paraId="386DB1B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BB60F" w14:textId="77777777" w:rsidR="005D55FC" w:rsidRPr="00114117" w:rsidRDefault="005D55FC" w:rsidP="00CA3FE5">
            <w:pPr>
              <w:pStyle w:val="rowtabella0"/>
              <w:rPr>
                <w:color w:val="002060"/>
              </w:rPr>
            </w:pPr>
            <w:r w:rsidRPr="00114117">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43EA3"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96F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012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494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AC6B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39FB"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4F8A"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36A1"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7BA2" w14:textId="77777777" w:rsidR="005D55FC" w:rsidRPr="00114117" w:rsidRDefault="005D55FC" w:rsidP="00CA3FE5">
            <w:pPr>
              <w:pStyle w:val="rowtabella0"/>
              <w:jc w:val="center"/>
              <w:rPr>
                <w:color w:val="002060"/>
              </w:rPr>
            </w:pPr>
            <w:r w:rsidRPr="00114117">
              <w:rPr>
                <w:color w:val="002060"/>
              </w:rPr>
              <w:t>0</w:t>
            </w:r>
          </w:p>
        </w:tc>
      </w:tr>
      <w:tr w:rsidR="005D55FC" w:rsidRPr="00114117" w14:paraId="56746D57"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47BEB3" w14:textId="77777777" w:rsidR="005D55FC" w:rsidRPr="00114117" w:rsidRDefault="005D55FC" w:rsidP="00CA3FE5">
            <w:pPr>
              <w:pStyle w:val="rowtabella0"/>
              <w:rPr>
                <w:color w:val="002060"/>
              </w:rPr>
            </w:pPr>
            <w:r w:rsidRPr="00114117">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D795"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A40F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919A"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AD4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E2E7"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646D"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67F65"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F859"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19B7" w14:textId="77777777" w:rsidR="005D55FC" w:rsidRPr="00114117" w:rsidRDefault="005D55FC" w:rsidP="00CA3FE5">
            <w:pPr>
              <w:pStyle w:val="rowtabella0"/>
              <w:jc w:val="center"/>
              <w:rPr>
                <w:color w:val="002060"/>
              </w:rPr>
            </w:pPr>
            <w:r w:rsidRPr="00114117">
              <w:rPr>
                <w:color w:val="002060"/>
              </w:rPr>
              <w:t>0</w:t>
            </w:r>
          </w:p>
        </w:tc>
      </w:tr>
      <w:tr w:rsidR="005D55FC" w:rsidRPr="00114117" w14:paraId="070EAE5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37B52" w14:textId="77777777" w:rsidR="005D55FC" w:rsidRPr="00114117" w:rsidRDefault="005D55FC" w:rsidP="00CA3FE5">
            <w:pPr>
              <w:pStyle w:val="rowtabella0"/>
              <w:rPr>
                <w:color w:val="002060"/>
              </w:rPr>
            </w:pPr>
            <w:r w:rsidRPr="00114117">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D50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3806"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06EF"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E6F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4CAB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2D7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1DA6"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46F8"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4D85" w14:textId="77777777" w:rsidR="005D55FC" w:rsidRPr="00114117" w:rsidRDefault="005D55FC" w:rsidP="00CA3FE5">
            <w:pPr>
              <w:pStyle w:val="rowtabella0"/>
              <w:jc w:val="center"/>
              <w:rPr>
                <w:color w:val="002060"/>
              </w:rPr>
            </w:pPr>
            <w:r w:rsidRPr="00114117">
              <w:rPr>
                <w:color w:val="002060"/>
              </w:rPr>
              <w:t>0</w:t>
            </w:r>
          </w:p>
        </w:tc>
      </w:tr>
      <w:tr w:rsidR="005D55FC" w:rsidRPr="00114117" w14:paraId="61759B5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36DAA" w14:textId="77777777" w:rsidR="005D55FC" w:rsidRPr="00114117" w:rsidRDefault="005D55FC" w:rsidP="00CA3FE5">
            <w:pPr>
              <w:pStyle w:val="rowtabella0"/>
              <w:rPr>
                <w:color w:val="002060"/>
              </w:rPr>
            </w:pPr>
            <w:r w:rsidRPr="0011411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EAB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9E7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EEB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8D85"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FE62"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D1FD"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EAF53"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E9E1"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37C7" w14:textId="77777777" w:rsidR="005D55FC" w:rsidRPr="00114117" w:rsidRDefault="005D55FC" w:rsidP="00CA3FE5">
            <w:pPr>
              <w:pStyle w:val="rowtabella0"/>
              <w:jc w:val="center"/>
              <w:rPr>
                <w:color w:val="002060"/>
              </w:rPr>
            </w:pPr>
            <w:r w:rsidRPr="00114117">
              <w:rPr>
                <w:color w:val="002060"/>
              </w:rPr>
              <w:t>0</w:t>
            </w:r>
          </w:p>
        </w:tc>
      </w:tr>
      <w:tr w:rsidR="005D55FC" w:rsidRPr="00114117" w14:paraId="0A57AF89"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64953" w14:textId="77777777" w:rsidR="005D55FC" w:rsidRPr="00114117" w:rsidRDefault="005D55FC" w:rsidP="00CA3FE5">
            <w:pPr>
              <w:pStyle w:val="rowtabella0"/>
              <w:rPr>
                <w:color w:val="002060"/>
              </w:rPr>
            </w:pPr>
            <w:r w:rsidRPr="00114117">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EFB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DF6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5A9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7F1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6C14"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0E5D"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3CA1E"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DD3EB"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8AE1" w14:textId="77777777" w:rsidR="005D55FC" w:rsidRPr="00114117" w:rsidRDefault="005D55FC" w:rsidP="00CA3FE5">
            <w:pPr>
              <w:pStyle w:val="rowtabella0"/>
              <w:jc w:val="center"/>
              <w:rPr>
                <w:color w:val="002060"/>
              </w:rPr>
            </w:pPr>
            <w:r w:rsidRPr="00114117">
              <w:rPr>
                <w:color w:val="002060"/>
              </w:rPr>
              <w:t>0</w:t>
            </w:r>
          </w:p>
        </w:tc>
      </w:tr>
      <w:tr w:rsidR="005D55FC" w:rsidRPr="00114117" w14:paraId="31B4468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5CD6B" w14:textId="77777777" w:rsidR="005D55FC" w:rsidRPr="00114117" w:rsidRDefault="005D55FC" w:rsidP="00CA3FE5">
            <w:pPr>
              <w:pStyle w:val="rowtabella0"/>
              <w:rPr>
                <w:color w:val="002060"/>
              </w:rPr>
            </w:pPr>
            <w:r w:rsidRPr="00114117">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679F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728A"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1089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C81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495C"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1AB2"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1B6C"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C259"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8815" w14:textId="77777777" w:rsidR="005D55FC" w:rsidRPr="00114117" w:rsidRDefault="005D55FC" w:rsidP="00CA3FE5">
            <w:pPr>
              <w:pStyle w:val="rowtabella0"/>
              <w:jc w:val="center"/>
              <w:rPr>
                <w:color w:val="002060"/>
              </w:rPr>
            </w:pPr>
            <w:r w:rsidRPr="00114117">
              <w:rPr>
                <w:color w:val="002060"/>
              </w:rPr>
              <w:t>0</w:t>
            </w:r>
          </w:p>
        </w:tc>
      </w:tr>
      <w:tr w:rsidR="005D55FC" w:rsidRPr="00114117" w14:paraId="0BE58C92"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01712B" w14:textId="77777777" w:rsidR="005D55FC" w:rsidRPr="00114117" w:rsidRDefault="005D55FC" w:rsidP="00CA3FE5">
            <w:pPr>
              <w:pStyle w:val="rowtabella0"/>
              <w:rPr>
                <w:color w:val="002060"/>
                <w:lang w:val="es-ES"/>
              </w:rPr>
            </w:pPr>
            <w:r w:rsidRPr="00114117">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6DB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63F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B35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963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FA8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BD25"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25CF" w14:textId="77777777" w:rsidR="005D55FC" w:rsidRPr="00114117" w:rsidRDefault="005D55FC" w:rsidP="00CA3FE5">
            <w:pPr>
              <w:pStyle w:val="rowtabella0"/>
              <w:jc w:val="center"/>
              <w:rPr>
                <w:color w:val="002060"/>
              </w:rPr>
            </w:pPr>
            <w:r w:rsidRPr="001141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494C" w14:textId="77777777" w:rsidR="005D55FC" w:rsidRPr="00114117" w:rsidRDefault="005D55FC" w:rsidP="00CA3FE5">
            <w:pPr>
              <w:pStyle w:val="rowtabella0"/>
              <w:jc w:val="center"/>
              <w:rPr>
                <w:color w:val="002060"/>
              </w:rPr>
            </w:pPr>
            <w:r w:rsidRPr="001141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6ACF2" w14:textId="77777777" w:rsidR="005D55FC" w:rsidRPr="00114117" w:rsidRDefault="005D55FC" w:rsidP="00CA3FE5">
            <w:pPr>
              <w:pStyle w:val="rowtabella0"/>
              <w:jc w:val="center"/>
              <w:rPr>
                <w:color w:val="002060"/>
              </w:rPr>
            </w:pPr>
            <w:r w:rsidRPr="00114117">
              <w:rPr>
                <w:color w:val="002060"/>
              </w:rPr>
              <w:t>0</w:t>
            </w:r>
          </w:p>
        </w:tc>
      </w:tr>
    </w:tbl>
    <w:p w14:paraId="004E698D" w14:textId="77777777" w:rsidR="005D55FC" w:rsidRPr="00114117" w:rsidRDefault="005D55FC" w:rsidP="005D55FC">
      <w:pPr>
        <w:pStyle w:val="breakline"/>
        <w:rPr>
          <w:rFonts w:eastAsiaTheme="minorEastAsia"/>
          <w:color w:val="002060"/>
        </w:rPr>
      </w:pPr>
    </w:p>
    <w:p w14:paraId="5B33F5A7" w14:textId="77777777" w:rsidR="005D55FC" w:rsidRPr="00114117" w:rsidRDefault="005D55FC" w:rsidP="005D55FC">
      <w:pPr>
        <w:pStyle w:val="breakline"/>
        <w:rPr>
          <w:color w:val="002060"/>
        </w:rPr>
      </w:pPr>
    </w:p>
    <w:p w14:paraId="7363E0AE" w14:textId="77777777" w:rsidR="005D55FC" w:rsidRPr="00114117" w:rsidRDefault="005D55FC" w:rsidP="005D55FC">
      <w:pPr>
        <w:pStyle w:val="sottotitolocampionato10"/>
        <w:rPr>
          <w:color w:val="002060"/>
        </w:rPr>
      </w:pPr>
      <w:r w:rsidRPr="001141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7DCC404D"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F79B5"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CF064"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F0BCA"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40798"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42970"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671A5"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2BD7B"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BD8CC"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DE08"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A9D2B" w14:textId="77777777" w:rsidR="005D55FC" w:rsidRPr="00114117" w:rsidRDefault="005D55FC" w:rsidP="00CA3FE5">
            <w:pPr>
              <w:pStyle w:val="headertabella0"/>
              <w:rPr>
                <w:color w:val="002060"/>
              </w:rPr>
            </w:pPr>
            <w:r w:rsidRPr="00114117">
              <w:rPr>
                <w:color w:val="002060"/>
              </w:rPr>
              <w:t>PE</w:t>
            </w:r>
          </w:p>
        </w:tc>
      </w:tr>
      <w:tr w:rsidR="005D55FC" w:rsidRPr="00114117" w14:paraId="601C4446"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CBC754" w14:textId="77777777" w:rsidR="005D55FC" w:rsidRPr="00114117" w:rsidRDefault="005D55FC" w:rsidP="00CA3FE5">
            <w:pPr>
              <w:pStyle w:val="rowtabella0"/>
              <w:rPr>
                <w:color w:val="002060"/>
              </w:rPr>
            </w:pPr>
            <w:r w:rsidRPr="00114117">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B702"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BAB3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4D8AA"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8D09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159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13AD"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BB2C"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7355"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5088" w14:textId="77777777" w:rsidR="005D55FC" w:rsidRPr="00114117" w:rsidRDefault="005D55FC" w:rsidP="00CA3FE5">
            <w:pPr>
              <w:pStyle w:val="rowtabella0"/>
              <w:jc w:val="center"/>
              <w:rPr>
                <w:color w:val="002060"/>
              </w:rPr>
            </w:pPr>
            <w:r w:rsidRPr="00114117">
              <w:rPr>
                <w:color w:val="002060"/>
              </w:rPr>
              <w:t>0</w:t>
            </w:r>
          </w:p>
        </w:tc>
      </w:tr>
      <w:tr w:rsidR="005D55FC" w:rsidRPr="00114117" w14:paraId="12C28CD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42D96" w14:textId="77777777" w:rsidR="005D55FC" w:rsidRPr="00114117" w:rsidRDefault="005D55FC" w:rsidP="00CA3FE5">
            <w:pPr>
              <w:pStyle w:val="rowtabella0"/>
              <w:rPr>
                <w:color w:val="002060"/>
              </w:rPr>
            </w:pPr>
            <w:r w:rsidRPr="00114117">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AC81"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7C8F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D8E5"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73E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2CE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5548A"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9272C"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09256"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AAE6F" w14:textId="77777777" w:rsidR="005D55FC" w:rsidRPr="00114117" w:rsidRDefault="005D55FC" w:rsidP="00CA3FE5">
            <w:pPr>
              <w:pStyle w:val="rowtabella0"/>
              <w:jc w:val="center"/>
              <w:rPr>
                <w:color w:val="002060"/>
              </w:rPr>
            </w:pPr>
            <w:r w:rsidRPr="00114117">
              <w:rPr>
                <w:color w:val="002060"/>
              </w:rPr>
              <w:t>0</w:t>
            </w:r>
          </w:p>
        </w:tc>
      </w:tr>
      <w:tr w:rsidR="005D55FC" w:rsidRPr="00114117" w14:paraId="73E4616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24755" w14:textId="77777777" w:rsidR="005D55FC" w:rsidRPr="00114117" w:rsidRDefault="005D55FC" w:rsidP="00CA3FE5">
            <w:pPr>
              <w:pStyle w:val="rowtabella0"/>
              <w:rPr>
                <w:color w:val="002060"/>
              </w:rPr>
            </w:pPr>
            <w:r w:rsidRPr="00114117">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744E"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817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B33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F967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CC16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5D25"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3986"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7E6E"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91701" w14:textId="77777777" w:rsidR="005D55FC" w:rsidRPr="00114117" w:rsidRDefault="005D55FC" w:rsidP="00CA3FE5">
            <w:pPr>
              <w:pStyle w:val="rowtabella0"/>
              <w:jc w:val="center"/>
              <w:rPr>
                <w:color w:val="002060"/>
              </w:rPr>
            </w:pPr>
            <w:r w:rsidRPr="00114117">
              <w:rPr>
                <w:color w:val="002060"/>
              </w:rPr>
              <w:t>0</w:t>
            </w:r>
          </w:p>
        </w:tc>
      </w:tr>
      <w:tr w:rsidR="005D55FC" w:rsidRPr="00114117" w14:paraId="4E6787A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A40D5" w14:textId="77777777" w:rsidR="005D55FC" w:rsidRPr="00114117" w:rsidRDefault="005D55FC" w:rsidP="00CA3FE5">
            <w:pPr>
              <w:pStyle w:val="rowtabella0"/>
              <w:rPr>
                <w:color w:val="002060"/>
              </w:rPr>
            </w:pPr>
            <w:r w:rsidRPr="00114117">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E1B4"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845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EDAC"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959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548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0832"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4180"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B573"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D079" w14:textId="77777777" w:rsidR="005D55FC" w:rsidRPr="00114117" w:rsidRDefault="005D55FC" w:rsidP="00CA3FE5">
            <w:pPr>
              <w:pStyle w:val="rowtabella0"/>
              <w:jc w:val="center"/>
              <w:rPr>
                <w:color w:val="002060"/>
              </w:rPr>
            </w:pPr>
            <w:r w:rsidRPr="00114117">
              <w:rPr>
                <w:color w:val="002060"/>
              </w:rPr>
              <w:t>0</w:t>
            </w:r>
          </w:p>
        </w:tc>
      </w:tr>
      <w:tr w:rsidR="005D55FC" w:rsidRPr="00114117" w14:paraId="0F1CABE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CC9E4" w14:textId="77777777" w:rsidR="005D55FC" w:rsidRPr="00114117" w:rsidRDefault="005D55FC" w:rsidP="00CA3FE5">
            <w:pPr>
              <w:pStyle w:val="rowtabella0"/>
              <w:rPr>
                <w:color w:val="002060"/>
              </w:rPr>
            </w:pPr>
            <w:r w:rsidRPr="00114117">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2C0F"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91B9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FEC4"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184A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30F8"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7150"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CE06"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8C5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402C" w14:textId="77777777" w:rsidR="005D55FC" w:rsidRPr="00114117" w:rsidRDefault="005D55FC" w:rsidP="00CA3FE5">
            <w:pPr>
              <w:pStyle w:val="rowtabella0"/>
              <w:jc w:val="center"/>
              <w:rPr>
                <w:color w:val="002060"/>
              </w:rPr>
            </w:pPr>
            <w:r w:rsidRPr="00114117">
              <w:rPr>
                <w:color w:val="002060"/>
              </w:rPr>
              <w:t>0</w:t>
            </w:r>
          </w:p>
        </w:tc>
      </w:tr>
      <w:tr w:rsidR="005D55FC" w:rsidRPr="00114117" w14:paraId="696ABAD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BA78A" w14:textId="77777777" w:rsidR="005D55FC" w:rsidRPr="00114117" w:rsidRDefault="005D55FC" w:rsidP="00CA3FE5">
            <w:pPr>
              <w:pStyle w:val="rowtabella0"/>
              <w:rPr>
                <w:color w:val="002060"/>
                <w:lang w:val="es-ES"/>
              </w:rPr>
            </w:pPr>
            <w:r w:rsidRPr="00114117">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7452E"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CCB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EAC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EE3B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89A7"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83C9"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B818"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62B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B80E" w14:textId="77777777" w:rsidR="005D55FC" w:rsidRPr="00114117" w:rsidRDefault="005D55FC" w:rsidP="00CA3FE5">
            <w:pPr>
              <w:pStyle w:val="rowtabella0"/>
              <w:jc w:val="center"/>
              <w:rPr>
                <w:color w:val="002060"/>
              </w:rPr>
            </w:pPr>
            <w:r w:rsidRPr="00114117">
              <w:rPr>
                <w:color w:val="002060"/>
              </w:rPr>
              <w:t>0</w:t>
            </w:r>
          </w:p>
        </w:tc>
      </w:tr>
      <w:tr w:rsidR="005D55FC" w:rsidRPr="00114117" w14:paraId="04FFE36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DB393" w14:textId="77777777" w:rsidR="005D55FC" w:rsidRPr="00114117" w:rsidRDefault="005D55FC" w:rsidP="00CA3FE5">
            <w:pPr>
              <w:pStyle w:val="rowtabella0"/>
              <w:rPr>
                <w:color w:val="002060"/>
              </w:rPr>
            </w:pPr>
            <w:r w:rsidRPr="00114117">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EB76"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FEA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74D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AD88"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082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BB61"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5CF2"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6683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7BCB8" w14:textId="77777777" w:rsidR="005D55FC" w:rsidRPr="00114117" w:rsidRDefault="005D55FC" w:rsidP="00CA3FE5">
            <w:pPr>
              <w:pStyle w:val="rowtabella0"/>
              <w:jc w:val="center"/>
              <w:rPr>
                <w:color w:val="002060"/>
              </w:rPr>
            </w:pPr>
            <w:r w:rsidRPr="00114117">
              <w:rPr>
                <w:color w:val="002060"/>
              </w:rPr>
              <w:t>0</w:t>
            </w:r>
          </w:p>
        </w:tc>
      </w:tr>
      <w:tr w:rsidR="005D55FC" w:rsidRPr="00114117" w14:paraId="47D1797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3599A" w14:textId="77777777" w:rsidR="005D55FC" w:rsidRPr="00114117" w:rsidRDefault="005D55FC" w:rsidP="00CA3FE5">
            <w:pPr>
              <w:pStyle w:val="rowtabella0"/>
              <w:rPr>
                <w:color w:val="002060"/>
              </w:rPr>
            </w:pPr>
            <w:r w:rsidRPr="00114117">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66D3"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8C7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4571A"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430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5C4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1B16"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E82B"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96E8"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2197" w14:textId="77777777" w:rsidR="005D55FC" w:rsidRPr="00114117" w:rsidRDefault="005D55FC" w:rsidP="00CA3FE5">
            <w:pPr>
              <w:pStyle w:val="rowtabella0"/>
              <w:jc w:val="center"/>
              <w:rPr>
                <w:color w:val="002060"/>
              </w:rPr>
            </w:pPr>
            <w:r w:rsidRPr="00114117">
              <w:rPr>
                <w:color w:val="002060"/>
              </w:rPr>
              <w:t>0</w:t>
            </w:r>
          </w:p>
        </w:tc>
      </w:tr>
      <w:tr w:rsidR="005D55FC" w:rsidRPr="00114117" w14:paraId="2FB1D5B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EB63B" w14:textId="77777777" w:rsidR="005D55FC" w:rsidRPr="00114117" w:rsidRDefault="005D55FC" w:rsidP="00CA3FE5">
            <w:pPr>
              <w:pStyle w:val="rowtabella0"/>
              <w:rPr>
                <w:color w:val="002060"/>
              </w:rPr>
            </w:pPr>
            <w:r w:rsidRPr="00114117">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DF01"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526F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D5E0"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C28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5C5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2329"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C684"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A201"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BB0FE" w14:textId="77777777" w:rsidR="005D55FC" w:rsidRPr="00114117" w:rsidRDefault="005D55FC" w:rsidP="00CA3FE5">
            <w:pPr>
              <w:pStyle w:val="rowtabella0"/>
              <w:jc w:val="center"/>
              <w:rPr>
                <w:color w:val="002060"/>
              </w:rPr>
            </w:pPr>
            <w:r w:rsidRPr="00114117">
              <w:rPr>
                <w:color w:val="002060"/>
              </w:rPr>
              <w:t>0</w:t>
            </w:r>
          </w:p>
        </w:tc>
      </w:tr>
      <w:tr w:rsidR="005D55FC" w:rsidRPr="00114117" w14:paraId="13E6DFC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FC3D6" w14:textId="77777777" w:rsidR="005D55FC" w:rsidRPr="00114117" w:rsidRDefault="005D55FC" w:rsidP="00CA3FE5">
            <w:pPr>
              <w:pStyle w:val="rowtabella0"/>
              <w:rPr>
                <w:color w:val="002060"/>
              </w:rPr>
            </w:pPr>
            <w:r w:rsidRPr="00114117">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CF17"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AA3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768A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7A23F"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05D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7A87"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A49F6"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2FB3"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8485" w14:textId="77777777" w:rsidR="005D55FC" w:rsidRPr="00114117" w:rsidRDefault="005D55FC" w:rsidP="00CA3FE5">
            <w:pPr>
              <w:pStyle w:val="rowtabella0"/>
              <w:jc w:val="center"/>
              <w:rPr>
                <w:color w:val="002060"/>
              </w:rPr>
            </w:pPr>
            <w:r w:rsidRPr="00114117">
              <w:rPr>
                <w:color w:val="002060"/>
              </w:rPr>
              <w:t>0</w:t>
            </w:r>
          </w:p>
        </w:tc>
      </w:tr>
      <w:tr w:rsidR="005D55FC" w:rsidRPr="00114117" w14:paraId="0D77E00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28D29" w14:textId="77777777" w:rsidR="005D55FC" w:rsidRPr="00114117" w:rsidRDefault="005D55FC" w:rsidP="00CA3FE5">
            <w:pPr>
              <w:pStyle w:val="rowtabella0"/>
              <w:rPr>
                <w:color w:val="002060"/>
              </w:rPr>
            </w:pPr>
            <w:r w:rsidRPr="00114117">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3184"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E63B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3C68F"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317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69F8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ECD1"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ECC8"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B336"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FF070" w14:textId="77777777" w:rsidR="005D55FC" w:rsidRPr="00114117" w:rsidRDefault="005D55FC" w:rsidP="00CA3FE5">
            <w:pPr>
              <w:pStyle w:val="rowtabella0"/>
              <w:jc w:val="center"/>
              <w:rPr>
                <w:color w:val="002060"/>
              </w:rPr>
            </w:pPr>
            <w:r w:rsidRPr="00114117">
              <w:rPr>
                <w:color w:val="002060"/>
              </w:rPr>
              <w:t>0</w:t>
            </w:r>
          </w:p>
        </w:tc>
      </w:tr>
      <w:tr w:rsidR="005D55FC" w:rsidRPr="00114117" w14:paraId="78223BD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9BF83" w14:textId="77777777" w:rsidR="005D55FC" w:rsidRPr="00114117" w:rsidRDefault="005D55FC" w:rsidP="00CA3FE5">
            <w:pPr>
              <w:pStyle w:val="rowtabella0"/>
              <w:rPr>
                <w:color w:val="002060"/>
                <w:lang w:val="es-ES"/>
              </w:rPr>
            </w:pPr>
            <w:r w:rsidRPr="0011411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D810"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9EA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3E8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E28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A624"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71CC"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53DB"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F3F7"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D2ADD" w14:textId="77777777" w:rsidR="005D55FC" w:rsidRPr="00114117" w:rsidRDefault="005D55FC" w:rsidP="00CA3FE5">
            <w:pPr>
              <w:pStyle w:val="rowtabella0"/>
              <w:jc w:val="center"/>
              <w:rPr>
                <w:color w:val="002060"/>
              </w:rPr>
            </w:pPr>
            <w:r w:rsidRPr="00114117">
              <w:rPr>
                <w:color w:val="002060"/>
              </w:rPr>
              <w:t>0</w:t>
            </w:r>
          </w:p>
        </w:tc>
      </w:tr>
      <w:tr w:rsidR="005D55FC" w:rsidRPr="00114117" w14:paraId="5765DEA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ECC52" w14:textId="77777777" w:rsidR="005D55FC" w:rsidRPr="00114117" w:rsidRDefault="005D55FC" w:rsidP="00CA3FE5">
            <w:pPr>
              <w:pStyle w:val="rowtabella0"/>
              <w:rPr>
                <w:color w:val="002060"/>
              </w:rPr>
            </w:pPr>
            <w:r w:rsidRPr="00114117">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1538F"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72C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663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97A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D04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9E2A"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9B80E" w14:textId="77777777" w:rsidR="005D55FC" w:rsidRPr="00114117" w:rsidRDefault="005D55FC" w:rsidP="00CA3FE5">
            <w:pPr>
              <w:pStyle w:val="rowtabella0"/>
              <w:jc w:val="center"/>
              <w:rPr>
                <w:color w:val="002060"/>
              </w:rPr>
            </w:pPr>
            <w:r w:rsidRPr="001141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6C23B"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46C6" w14:textId="77777777" w:rsidR="005D55FC" w:rsidRPr="00114117" w:rsidRDefault="005D55FC" w:rsidP="00CA3FE5">
            <w:pPr>
              <w:pStyle w:val="rowtabella0"/>
              <w:jc w:val="center"/>
              <w:rPr>
                <w:color w:val="002060"/>
              </w:rPr>
            </w:pPr>
            <w:r w:rsidRPr="00114117">
              <w:rPr>
                <w:color w:val="002060"/>
              </w:rPr>
              <w:t>0</w:t>
            </w:r>
          </w:p>
        </w:tc>
      </w:tr>
      <w:tr w:rsidR="005D55FC" w:rsidRPr="00114117" w14:paraId="676C9CD0"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B02B4" w14:textId="77777777" w:rsidR="005D55FC" w:rsidRPr="00114117" w:rsidRDefault="005D55FC" w:rsidP="00CA3FE5">
            <w:pPr>
              <w:pStyle w:val="rowtabella0"/>
              <w:rPr>
                <w:color w:val="002060"/>
              </w:rPr>
            </w:pPr>
            <w:r w:rsidRPr="0011411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BE6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8D5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376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E488"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F506"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A2D3"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429A"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18DD"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A723" w14:textId="77777777" w:rsidR="005D55FC" w:rsidRPr="00114117" w:rsidRDefault="005D55FC" w:rsidP="00CA3FE5">
            <w:pPr>
              <w:pStyle w:val="rowtabella0"/>
              <w:jc w:val="center"/>
              <w:rPr>
                <w:color w:val="002060"/>
              </w:rPr>
            </w:pPr>
            <w:r w:rsidRPr="00114117">
              <w:rPr>
                <w:color w:val="002060"/>
              </w:rPr>
              <w:t>0</w:t>
            </w:r>
          </w:p>
        </w:tc>
      </w:tr>
    </w:tbl>
    <w:p w14:paraId="4CC8D31E" w14:textId="77777777" w:rsidR="005D55FC" w:rsidRPr="00114117" w:rsidRDefault="005D55FC" w:rsidP="005D55FC">
      <w:pPr>
        <w:pStyle w:val="breakline"/>
        <w:rPr>
          <w:rFonts w:eastAsiaTheme="minorEastAsia"/>
          <w:color w:val="002060"/>
        </w:rPr>
      </w:pPr>
    </w:p>
    <w:p w14:paraId="4F5813E4" w14:textId="77777777" w:rsidR="005D55FC" w:rsidRPr="00114117" w:rsidRDefault="005D55FC" w:rsidP="005D55FC">
      <w:pPr>
        <w:pStyle w:val="breakline"/>
        <w:rPr>
          <w:color w:val="002060"/>
        </w:rPr>
      </w:pPr>
    </w:p>
    <w:p w14:paraId="0100048C" w14:textId="77777777" w:rsidR="005D55FC" w:rsidRPr="00114117" w:rsidRDefault="005D55FC" w:rsidP="005D55FC">
      <w:pPr>
        <w:pStyle w:val="sottotitolocampionato10"/>
        <w:rPr>
          <w:color w:val="002060"/>
        </w:rPr>
      </w:pPr>
      <w:r w:rsidRPr="001141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2F454FD8"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B25DB"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828D6"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37CDF"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A5CC3"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5984D"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0BEA8"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EF018"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CA59"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8751A"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125D6" w14:textId="77777777" w:rsidR="005D55FC" w:rsidRPr="00114117" w:rsidRDefault="005D55FC" w:rsidP="00CA3FE5">
            <w:pPr>
              <w:pStyle w:val="headertabella0"/>
              <w:rPr>
                <w:color w:val="002060"/>
              </w:rPr>
            </w:pPr>
            <w:r w:rsidRPr="00114117">
              <w:rPr>
                <w:color w:val="002060"/>
              </w:rPr>
              <w:t>PE</w:t>
            </w:r>
          </w:p>
        </w:tc>
      </w:tr>
      <w:tr w:rsidR="005D55FC" w:rsidRPr="00114117" w14:paraId="2554DDD8"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14E7CA" w14:textId="77777777" w:rsidR="005D55FC" w:rsidRPr="00114117" w:rsidRDefault="005D55FC" w:rsidP="00CA3FE5">
            <w:pPr>
              <w:pStyle w:val="rowtabella0"/>
              <w:rPr>
                <w:color w:val="002060"/>
              </w:rPr>
            </w:pPr>
            <w:r w:rsidRPr="00114117">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ED72"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300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D29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A8D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888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EBB3"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1C8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38B0"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77C8" w14:textId="77777777" w:rsidR="005D55FC" w:rsidRPr="00114117" w:rsidRDefault="005D55FC" w:rsidP="00CA3FE5">
            <w:pPr>
              <w:pStyle w:val="rowtabella0"/>
              <w:jc w:val="center"/>
              <w:rPr>
                <w:color w:val="002060"/>
              </w:rPr>
            </w:pPr>
            <w:r w:rsidRPr="00114117">
              <w:rPr>
                <w:color w:val="002060"/>
              </w:rPr>
              <w:t>0</w:t>
            </w:r>
          </w:p>
        </w:tc>
      </w:tr>
      <w:tr w:rsidR="005D55FC" w:rsidRPr="00114117" w14:paraId="3068154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F650F" w14:textId="77777777" w:rsidR="005D55FC" w:rsidRPr="00114117" w:rsidRDefault="005D55FC" w:rsidP="00CA3FE5">
            <w:pPr>
              <w:pStyle w:val="rowtabella0"/>
              <w:rPr>
                <w:color w:val="002060"/>
              </w:rPr>
            </w:pPr>
            <w:r w:rsidRPr="00114117">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D621"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761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5DB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7F1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6276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DECE"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A61BF"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BF38"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9139" w14:textId="77777777" w:rsidR="005D55FC" w:rsidRPr="00114117" w:rsidRDefault="005D55FC" w:rsidP="00CA3FE5">
            <w:pPr>
              <w:pStyle w:val="rowtabella0"/>
              <w:jc w:val="center"/>
              <w:rPr>
                <w:color w:val="002060"/>
              </w:rPr>
            </w:pPr>
            <w:r w:rsidRPr="00114117">
              <w:rPr>
                <w:color w:val="002060"/>
              </w:rPr>
              <w:t>0</w:t>
            </w:r>
          </w:p>
        </w:tc>
      </w:tr>
      <w:tr w:rsidR="005D55FC" w:rsidRPr="00114117" w14:paraId="5558627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5B311" w14:textId="77777777" w:rsidR="005D55FC" w:rsidRPr="00114117" w:rsidRDefault="005D55FC" w:rsidP="00CA3FE5">
            <w:pPr>
              <w:pStyle w:val="rowtabella0"/>
              <w:rPr>
                <w:color w:val="002060"/>
              </w:rPr>
            </w:pPr>
            <w:r w:rsidRPr="00114117">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35E55"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9D79"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067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14F0"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06A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980C"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CF5C"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F5C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C391" w14:textId="77777777" w:rsidR="005D55FC" w:rsidRPr="00114117" w:rsidRDefault="005D55FC" w:rsidP="00CA3FE5">
            <w:pPr>
              <w:pStyle w:val="rowtabella0"/>
              <w:jc w:val="center"/>
              <w:rPr>
                <w:color w:val="002060"/>
              </w:rPr>
            </w:pPr>
            <w:r w:rsidRPr="00114117">
              <w:rPr>
                <w:color w:val="002060"/>
              </w:rPr>
              <w:t>0</w:t>
            </w:r>
          </w:p>
        </w:tc>
      </w:tr>
      <w:tr w:rsidR="005D55FC" w:rsidRPr="00114117" w14:paraId="53933A0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5A846" w14:textId="77777777" w:rsidR="005D55FC" w:rsidRPr="00114117" w:rsidRDefault="005D55FC" w:rsidP="00CA3FE5">
            <w:pPr>
              <w:pStyle w:val="rowtabella0"/>
              <w:rPr>
                <w:color w:val="002060"/>
              </w:rPr>
            </w:pPr>
            <w:r w:rsidRPr="00114117">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55EBE"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8CA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65D0"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CE88"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F57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FF8B"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24E8"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98E9C"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9E3B" w14:textId="77777777" w:rsidR="005D55FC" w:rsidRPr="00114117" w:rsidRDefault="005D55FC" w:rsidP="00CA3FE5">
            <w:pPr>
              <w:pStyle w:val="rowtabella0"/>
              <w:jc w:val="center"/>
              <w:rPr>
                <w:color w:val="002060"/>
              </w:rPr>
            </w:pPr>
            <w:r w:rsidRPr="00114117">
              <w:rPr>
                <w:color w:val="002060"/>
              </w:rPr>
              <w:t>0</w:t>
            </w:r>
          </w:p>
        </w:tc>
      </w:tr>
      <w:tr w:rsidR="005D55FC" w:rsidRPr="00114117" w14:paraId="5879BED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66E2B" w14:textId="77777777" w:rsidR="005D55FC" w:rsidRPr="00114117" w:rsidRDefault="005D55FC" w:rsidP="00CA3FE5">
            <w:pPr>
              <w:pStyle w:val="rowtabella0"/>
              <w:rPr>
                <w:color w:val="002060"/>
              </w:rPr>
            </w:pPr>
            <w:r w:rsidRPr="00114117">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4DFA"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27F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A244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04C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B8A9"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DC9F"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A691"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C43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67DF" w14:textId="77777777" w:rsidR="005D55FC" w:rsidRPr="00114117" w:rsidRDefault="005D55FC" w:rsidP="00CA3FE5">
            <w:pPr>
              <w:pStyle w:val="rowtabella0"/>
              <w:jc w:val="center"/>
              <w:rPr>
                <w:color w:val="002060"/>
              </w:rPr>
            </w:pPr>
            <w:r w:rsidRPr="00114117">
              <w:rPr>
                <w:color w:val="002060"/>
              </w:rPr>
              <w:t>0</w:t>
            </w:r>
          </w:p>
        </w:tc>
      </w:tr>
      <w:tr w:rsidR="005D55FC" w:rsidRPr="00114117" w14:paraId="64CE534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AF600" w14:textId="77777777" w:rsidR="005D55FC" w:rsidRPr="00114117" w:rsidRDefault="005D55FC" w:rsidP="00CA3FE5">
            <w:pPr>
              <w:pStyle w:val="rowtabella0"/>
              <w:rPr>
                <w:color w:val="002060"/>
              </w:rPr>
            </w:pPr>
            <w:r w:rsidRPr="00114117">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4B2C"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A369"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D779"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1F1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736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F8E9"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D417"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613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E27C" w14:textId="77777777" w:rsidR="005D55FC" w:rsidRPr="00114117" w:rsidRDefault="005D55FC" w:rsidP="00CA3FE5">
            <w:pPr>
              <w:pStyle w:val="rowtabella0"/>
              <w:jc w:val="center"/>
              <w:rPr>
                <w:color w:val="002060"/>
              </w:rPr>
            </w:pPr>
            <w:r w:rsidRPr="00114117">
              <w:rPr>
                <w:color w:val="002060"/>
              </w:rPr>
              <w:t>0</w:t>
            </w:r>
          </w:p>
        </w:tc>
      </w:tr>
      <w:tr w:rsidR="005D55FC" w:rsidRPr="00114117" w14:paraId="4162DFA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EFA9A" w14:textId="77777777" w:rsidR="005D55FC" w:rsidRPr="00114117" w:rsidRDefault="005D55FC" w:rsidP="00CA3FE5">
            <w:pPr>
              <w:pStyle w:val="rowtabella0"/>
              <w:rPr>
                <w:color w:val="002060"/>
              </w:rPr>
            </w:pPr>
            <w:r w:rsidRPr="001141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DE49"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3F0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E030"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850D"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27F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77D03"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91BE"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DB99"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688E" w14:textId="77777777" w:rsidR="005D55FC" w:rsidRPr="00114117" w:rsidRDefault="005D55FC" w:rsidP="00CA3FE5">
            <w:pPr>
              <w:pStyle w:val="rowtabella0"/>
              <w:jc w:val="center"/>
              <w:rPr>
                <w:color w:val="002060"/>
              </w:rPr>
            </w:pPr>
            <w:r w:rsidRPr="00114117">
              <w:rPr>
                <w:color w:val="002060"/>
              </w:rPr>
              <w:t>0</w:t>
            </w:r>
          </w:p>
        </w:tc>
      </w:tr>
      <w:tr w:rsidR="005D55FC" w:rsidRPr="00114117" w14:paraId="44E865B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C1D16" w14:textId="77777777" w:rsidR="005D55FC" w:rsidRPr="00114117" w:rsidRDefault="005D55FC" w:rsidP="00CA3FE5">
            <w:pPr>
              <w:pStyle w:val="rowtabella0"/>
              <w:rPr>
                <w:color w:val="002060"/>
              </w:rPr>
            </w:pPr>
            <w:r w:rsidRPr="00114117">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86AB"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385F"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5DDF"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E0D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A39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C6C0"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8700"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B6E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CD0E" w14:textId="77777777" w:rsidR="005D55FC" w:rsidRPr="00114117" w:rsidRDefault="005D55FC" w:rsidP="00CA3FE5">
            <w:pPr>
              <w:pStyle w:val="rowtabella0"/>
              <w:jc w:val="center"/>
              <w:rPr>
                <w:color w:val="002060"/>
              </w:rPr>
            </w:pPr>
            <w:r w:rsidRPr="00114117">
              <w:rPr>
                <w:color w:val="002060"/>
              </w:rPr>
              <w:t>0</w:t>
            </w:r>
          </w:p>
        </w:tc>
      </w:tr>
      <w:tr w:rsidR="005D55FC" w:rsidRPr="00114117" w14:paraId="5659C33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29F81" w14:textId="77777777" w:rsidR="005D55FC" w:rsidRPr="00114117" w:rsidRDefault="005D55FC" w:rsidP="00CA3FE5">
            <w:pPr>
              <w:pStyle w:val="rowtabella0"/>
              <w:rPr>
                <w:color w:val="002060"/>
              </w:rPr>
            </w:pPr>
            <w:r w:rsidRPr="0011411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EE07"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E6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F2A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1A0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3F7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6A6E"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F2A0"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B6D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6AB1" w14:textId="77777777" w:rsidR="005D55FC" w:rsidRPr="00114117" w:rsidRDefault="005D55FC" w:rsidP="00CA3FE5">
            <w:pPr>
              <w:pStyle w:val="rowtabella0"/>
              <w:jc w:val="center"/>
              <w:rPr>
                <w:color w:val="002060"/>
              </w:rPr>
            </w:pPr>
            <w:r w:rsidRPr="00114117">
              <w:rPr>
                <w:color w:val="002060"/>
              </w:rPr>
              <w:t>0</w:t>
            </w:r>
          </w:p>
        </w:tc>
      </w:tr>
      <w:tr w:rsidR="005D55FC" w:rsidRPr="00114117" w14:paraId="74F5603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22629" w14:textId="77777777" w:rsidR="005D55FC" w:rsidRPr="00114117" w:rsidRDefault="005D55FC" w:rsidP="00CA3FE5">
            <w:pPr>
              <w:pStyle w:val="rowtabella0"/>
              <w:rPr>
                <w:color w:val="002060"/>
              </w:rPr>
            </w:pPr>
            <w:r w:rsidRPr="00114117">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DA4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6291"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F6B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CFF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6C5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6C449"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0D91"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66F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E6BA" w14:textId="77777777" w:rsidR="005D55FC" w:rsidRPr="00114117" w:rsidRDefault="005D55FC" w:rsidP="00CA3FE5">
            <w:pPr>
              <w:pStyle w:val="rowtabella0"/>
              <w:jc w:val="center"/>
              <w:rPr>
                <w:color w:val="002060"/>
              </w:rPr>
            </w:pPr>
            <w:r w:rsidRPr="00114117">
              <w:rPr>
                <w:color w:val="002060"/>
              </w:rPr>
              <w:t>0</w:t>
            </w:r>
          </w:p>
        </w:tc>
      </w:tr>
      <w:tr w:rsidR="005D55FC" w:rsidRPr="00114117" w14:paraId="68665AC7"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78CE03" w14:textId="77777777" w:rsidR="005D55FC" w:rsidRPr="00114117" w:rsidRDefault="005D55FC" w:rsidP="00CA3FE5">
            <w:pPr>
              <w:pStyle w:val="rowtabella0"/>
              <w:rPr>
                <w:color w:val="002060"/>
              </w:rPr>
            </w:pPr>
            <w:r w:rsidRPr="00114117">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0D3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3BA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BB7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FF7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9BF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4878"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24B1" w14:textId="77777777" w:rsidR="005D55FC" w:rsidRPr="00114117" w:rsidRDefault="005D55FC" w:rsidP="00CA3FE5">
            <w:pPr>
              <w:pStyle w:val="rowtabella0"/>
              <w:jc w:val="center"/>
              <w:rPr>
                <w:color w:val="002060"/>
              </w:rPr>
            </w:pPr>
            <w:r w:rsidRPr="001141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994F"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21AAD" w14:textId="77777777" w:rsidR="005D55FC" w:rsidRPr="00114117" w:rsidRDefault="005D55FC" w:rsidP="00CA3FE5">
            <w:pPr>
              <w:pStyle w:val="rowtabella0"/>
              <w:jc w:val="center"/>
              <w:rPr>
                <w:color w:val="002060"/>
              </w:rPr>
            </w:pPr>
            <w:r w:rsidRPr="00114117">
              <w:rPr>
                <w:color w:val="002060"/>
              </w:rPr>
              <w:t>0</w:t>
            </w:r>
          </w:p>
        </w:tc>
      </w:tr>
      <w:tr w:rsidR="005D55FC" w:rsidRPr="00114117" w14:paraId="6A9DB20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56EC4" w14:textId="77777777" w:rsidR="005D55FC" w:rsidRPr="00114117" w:rsidRDefault="005D55FC" w:rsidP="00CA3FE5">
            <w:pPr>
              <w:pStyle w:val="rowtabella0"/>
              <w:rPr>
                <w:color w:val="002060"/>
              </w:rPr>
            </w:pPr>
            <w:r w:rsidRPr="00114117">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335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8634D"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2F4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A8B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46E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046E"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2E65A"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BDDE"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F02D" w14:textId="77777777" w:rsidR="005D55FC" w:rsidRPr="00114117" w:rsidRDefault="005D55FC" w:rsidP="00CA3FE5">
            <w:pPr>
              <w:pStyle w:val="rowtabella0"/>
              <w:jc w:val="center"/>
              <w:rPr>
                <w:color w:val="002060"/>
              </w:rPr>
            </w:pPr>
            <w:r w:rsidRPr="00114117">
              <w:rPr>
                <w:color w:val="002060"/>
              </w:rPr>
              <w:t>0</w:t>
            </w:r>
          </w:p>
        </w:tc>
      </w:tr>
      <w:tr w:rsidR="005D55FC" w:rsidRPr="00114117" w14:paraId="397223BF"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2D164" w14:textId="77777777" w:rsidR="005D55FC" w:rsidRPr="00114117" w:rsidRDefault="005D55FC" w:rsidP="00CA3FE5">
            <w:pPr>
              <w:pStyle w:val="rowtabella0"/>
              <w:rPr>
                <w:color w:val="002060"/>
              </w:rPr>
            </w:pPr>
            <w:r w:rsidRPr="00114117">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BAE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E885"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08A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2D2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6737"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782E"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5653"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9148"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5CE9" w14:textId="77777777" w:rsidR="005D55FC" w:rsidRPr="00114117" w:rsidRDefault="005D55FC" w:rsidP="00CA3FE5">
            <w:pPr>
              <w:pStyle w:val="rowtabella0"/>
              <w:jc w:val="center"/>
              <w:rPr>
                <w:color w:val="002060"/>
              </w:rPr>
            </w:pPr>
            <w:r w:rsidRPr="00114117">
              <w:rPr>
                <w:color w:val="002060"/>
              </w:rPr>
              <w:t>0</w:t>
            </w:r>
          </w:p>
        </w:tc>
      </w:tr>
    </w:tbl>
    <w:p w14:paraId="6AD22CB4" w14:textId="77777777" w:rsidR="005D55FC" w:rsidRPr="00114117" w:rsidRDefault="005D55FC" w:rsidP="005D55FC">
      <w:pPr>
        <w:pStyle w:val="breakline"/>
        <w:rPr>
          <w:rFonts w:eastAsiaTheme="minorEastAsia"/>
          <w:color w:val="002060"/>
        </w:rPr>
      </w:pPr>
    </w:p>
    <w:p w14:paraId="1C09D8D3" w14:textId="77777777" w:rsidR="005D55FC" w:rsidRPr="00114117" w:rsidRDefault="005D55FC" w:rsidP="005D55FC">
      <w:pPr>
        <w:pStyle w:val="breakline"/>
        <w:rPr>
          <w:color w:val="002060"/>
        </w:rPr>
      </w:pPr>
    </w:p>
    <w:p w14:paraId="40CFCBA0" w14:textId="77777777" w:rsidR="005D55FC" w:rsidRPr="00114117" w:rsidRDefault="005D55FC" w:rsidP="005D55FC">
      <w:pPr>
        <w:pStyle w:val="sottotitolocampionato10"/>
        <w:rPr>
          <w:color w:val="002060"/>
        </w:rPr>
      </w:pPr>
      <w:r w:rsidRPr="00114117">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57828D22"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3A312"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3E399"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F3A60"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F4DE5"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BF593"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8E8C3"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64AF3"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5F20A"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35874"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5267F" w14:textId="77777777" w:rsidR="005D55FC" w:rsidRPr="00114117" w:rsidRDefault="005D55FC" w:rsidP="00CA3FE5">
            <w:pPr>
              <w:pStyle w:val="headertabella0"/>
              <w:rPr>
                <w:color w:val="002060"/>
              </w:rPr>
            </w:pPr>
            <w:r w:rsidRPr="00114117">
              <w:rPr>
                <w:color w:val="002060"/>
              </w:rPr>
              <w:t>PE</w:t>
            </w:r>
          </w:p>
        </w:tc>
      </w:tr>
      <w:tr w:rsidR="005D55FC" w:rsidRPr="00114117" w14:paraId="7A1F4BE5"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6D37A1" w14:textId="77777777" w:rsidR="005D55FC" w:rsidRPr="00114117" w:rsidRDefault="005D55FC" w:rsidP="00CA3FE5">
            <w:pPr>
              <w:pStyle w:val="rowtabella0"/>
              <w:rPr>
                <w:color w:val="002060"/>
                <w:lang w:val="es-ES"/>
              </w:rPr>
            </w:pPr>
            <w:r w:rsidRPr="00114117">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F301"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4D3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5D3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EFF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4FD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A9AD" w14:textId="77777777" w:rsidR="005D55FC" w:rsidRPr="00114117" w:rsidRDefault="005D55FC" w:rsidP="00CA3FE5">
            <w:pPr>
              <w:pStyle w:val="rowtabella0"/>
              <w:jc w:val="center"/>
              <w:rPr>
                <w:color w:val="002060"/>
              </w:rPr>
            </w:pPr>
            <w:r w:rsidRPr="001141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F8BC"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288E"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8490" w14:textId="77777777" w:rsidR="005D55FC" w:rsidRPr="00114117" w:rsidRDefault="005D55FC" w:rsidP="00CA3FE5">
            <w:pPr>
              <w:pStyle w:val="rowtabella0"/>
              <w:jc w:val="center"/>
              <w:rPr>
                <w:color w:val="002060"/>
              </w:rPr>
            </w:pPr>
            <w:r w:rsidRPr="00114117">
              <w:rPr>
                <w:color w:val="002060"/>
              </w:rPr>
              <w:t>0</w:t>
            </w:r>
          </w:p>
        </w:tc>
      </w:tr>
      <w:tr w:rsidR="005D55FC" w:rsidRPr="00114117" w14:paraId="3416AD3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F8A41" w14:textId="77777777" w:rsidR="005D55FC" w:rsidRPr="00114117" w:rsidRDefault="005D55FC" w:rsidP="00CA3FE5">
            <w:pPr>
              <w:pStyle w:val="rowtabella0"/>
              <w:rPr>
                <w:color w:val="002060"/>
              </w:rPr>
            </w:pPr>
            <w:r w:rsidRPr="00114117">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78F0A"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7203"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AED6"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281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378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E85A"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58D27"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4DD72"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34CF" w14:textId="77777777" w:rsidR="005D55FC" w:rsidRPr="00114117" w:rsidRDefault="005D55FC" w:rsidP="00CA3FE5">
            <w:pPr>
              <w:pStyle w:val="rowtabella0"/>
              <w:jc w:val="center"/>
              <w:rPr>
                <w:color w:val="002060"/>
              </w:rPr>
            </w:pPr>
            <w:r w:rsidRPr="00114117">
              <w:rPr>
                <w:color w:val="002060"/>
              </w:rPr>
              <w:t>0</w:t>
            </w:r>
          </w:p>
        </w:tc>
      </w:tr>
      <w:tr w:rsidR="005D55FC" w:rsidRPr="00114117" w14:paraId="5425F27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0ADF0" w14:textId="77777777" w:rsidR="005D55FC" w:rsidRPr="00114117" w:rsidRDefault="005D55FC" w:rsidP="00CA3FE5">
            <w:pPr>
              <w:pStyle w:val="rowtabella0"/>
              <w:rPr>
                <w:color w:val="002060"/>
              </w:rPr>
            </w:pPr>
            <w:r w:rsidRPr="00114117">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B38A"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AFCB"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DBF7D"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CF7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C74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B29A"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A68C"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1237"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9B27" w14:textId="77777777" w:rsidR="005D55FC" w:rsidRPr="00114117" w:rsidRDefault="005D55FC" w:rsidP="00CA3FE5">
            <w:pPr>
              <w:pStyle w:val="rowtabella0"/>
              <w:jc w:val="center"/>
              <w:rPr>
                <w:color w:val="002060"/>
              </w:rPr>
            </w:pPr>
            <w:r w:rsidRPr="00114117">
              <w:rPr>
                <w:color w:val="002060"/>
              </w:rPr>
              <w:t>0</w:t>
            </w:r>
          </w:p>
        </w:tc>
      </w:tr>
      <w:tr w:rsidR="005D55FC" w:rsidRPr="00114117" w14:paraId="1A23950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3D47D" w14:textId="77777777" w:rsidR="005D55FC" w:rsidRPr="00114117" w:rsidRDefault="005D55FC" w:rsidP="00CA3FE5">
            <w:pPr>
              <w:pStyle w:val="rowtabella0"/>
              <w:rPr>
                <w:color w:val="002060"/>
              </w:rPr>
            </w:pPr>
            <w:r w:rsidRPr="00114117">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92A8"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6094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FB9B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5A80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237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CD57D"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FD69"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4AA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F57C" w14:textId="77777777" w:rsidR="005D55FC" w:rsidRPr="00114117" w:rsidRDefault="005D55FC" w:rsidP="00CA3FE5">
            <w:pPr>
              <w:pStyle w:val="rowtabella0"/>
              <w:jc w:val="center"/>
              <w:rPr>
                <w:color w:val="002060"/>
              </w:rPr>
            </w:pPr>
            <w:r w:rsidRPr="00114117">
              <w:rPr>
                <w:color w:val="002060"/>
              </w:rPr>
              <w:t>0</w:t>
            </w:r>
          </w:p>
        </w:tc>
      </w:tr>
      <w:tr w:rsidR="005D55FC" w:rsidRPr="00114117" w14:paraId="7B4043C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9E8FD" w14:textId="77777777" w:rsidR="005D55FC" w:rsidRPr="00114117" w:rsidRDefault="005D55FC" w:rsidP="00CA3FE5">
            <w:pPr>
              <w:pStyle w:val="rowtabella0"/>
              <w:rPr>
                <w:color w:val="002060"/>
              </w:rPr>
            </w:pPr>
            <w:r w:rsidRPr="00114117">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C26E0"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279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430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0DFC1"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B207"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E71E3"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E5E9"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F5D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E5719" w14:textId="77777777" w:rsidR="005D55FC" w:rsidRPr="00114117" w:rsidRDefault="005D55FC" w:rsidP="00CA3FE5">
            <w:pPr>
              <w:pStyle w:val="rowtabella0"/>
              <w:jc w:val="center"/>
              <w:rPr>
                <w:color w:val="002060"/>
              </w:rPr>
            </w:pPr>
            <w:r w:rsidRPr="00114117">
              <w:rPr>
                <w:color w:val="002060"/>
              </w:rPr>
              <w:t>0</w:t>
            </w:r>
          </w:p>
        </w:tc>
      </w:tr>
      <w:tr w:rsidR="005D55FC" w:rsidRPr="00114117" w14:paraId="6312B50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61AFD" w14:textId="77777777" w:rsidR="005D55FC" w:rsidRPr="00114117" w:rsidRDefault="005D55FC" w:rsidP="00CA3FE5">
            <w:pPr>
              <w:pStyle w:val="rowtabella0"/>
              <w:rPr>
                <w:color w:val="002060"/>
              </w:rPr>
            </w:pPr>
            <w:r w:rsidRPr="00114117">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63E25"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CA0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4B44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3C91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B9B8"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BF6E"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B4E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E8D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7C84" w14:textId="77777777" w:rsidR="005D55FC" w:rsidRPr="00114117" w:rsidRDefault="005D55FC" w:rsidP="00CA3FE5">
            <w:pPr>
              <w:pStyle w:val="rowtabella0"/>
              <w:jc w:val="center"/>
              <w:rPr>
                <w:color w:val="002060"/>
              </w:rPr>
            </w:pPr>
            <w:r w:rsidRPr="00114117">
              <w:rPr>
                <w:color w:val="002060"/>
              </w:rPr>
              <w:t>0</w:t>
            </w:r>
          </w:p>
        </w:tc>
      </w:tr>
      <w:tr w:rsidR="005D55FC" w:rsidRPr="00114117" w14:paraId="7251627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8E9DF" w14:textId="77777777" w:rsidR="005D55FC" w:rsidRPr="00114117" w:rsidRDefault="005D55FC" w:rsidP="00CA3FE5">
            <w:pPr>
              <w:pStyle w:val="rowtabella0"/>
              <w:rPr>
                <w:color w:val="002060"/>
              </w:rPr>
            </w:pPr>
            <w:r w:rsidRPr="00114117">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0FFA7"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9C3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2793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47D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C00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999A"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6B7B"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32E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FDB1" w14:textId="77777777" w:rsidR="005D55FC" w:rsidRPr="00114117" w:rsidRDefault="005D55FC" w:rsidP="00CA3FE5">
            <w:pPr>
              <w:pStyle w:val="rowtabella0"/>
              <w:jc w:val="center"/>
              <w:rPr>
                <w:color w:val="002060"/>
              </w:rPr>
            </w:pPr>
            <w:r w:rsidRPr="00114117">
              <w:rPr>
                <w:color w:val="002060"/>
              </w:rPr>
              <w:t>0</w:t>
            </w:r>
          </w:p>
        </w:tc>
      </w:tr>
      <w:tr w:rsidR="005D55FC" w:rsidRPr="00114117" w14:paraId="762C2ED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B500A" w14:textId="77777777" w:rsidR="005D55FC" w:rsidRPr="00114117" w:rsidRDefault="005D55FC" w:rsidP="00CA3FE5">
            <w:pPr>
              <w:pStyle w:val="rowtabella0"/>
              <w:rPr>
                <w:color w:val="002060"/>
              </w:rPr>
            </w:pPr>
            <w:r w:rsidRPr="00114117">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A5D2E"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ADD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DBF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317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F4E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DF984"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A0E66"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49E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FD82" w14:textId="77777777" w:rsidR="005D55FC" w:rsidRPr="00114117" w:rsidRDefault="005D55FC" w:rsidP="00CA3FE5">
            <w:pPr>
              <w:pStyle w:val="rowtabella0"/>
              <w:jc w:val="center"/>
              <w:rPr>
                <w:color w:val="002060"/>
              </w:rPr>
            </w:pPr>
            <w:r w:rsidRPr="00114117">
              <w:rPr>
                <w:color w:val="002060"/>
              </w:rPr>
              <w:t>0</w:t>
            </w:r>
          </w:p>
        </w:tc>
      </w:tr>
      <w:tr w:rsidR="005D55FC" w:rsidRPr="00114117" w14:paraId="2D816F8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E5E1B" w14:textId="77777777" w:rsidR="005D55FC" w:rsidRPr="00114117" w:rsidRDefault="005D55FC" w:rsidP="00CA3FE5">
            <w:pPr>
              <w:pStyle w:val="rowtabella0"/>
              <w:rPr>
                <w:color w:val="002060"/>
                <w:lang w:val="es-ES"/>
              </w:rPr>
            </w:pPr>
            <w:r w:rsidRPr="00114117">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DD7D"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00A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73B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EE8A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33D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F0777"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E2ED4"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699D"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6368" w14:textId="77777777" w:rsidR="005D55FC" w:rsidRPr="00114117" w:rsidRDefault="005D55FC" w:rsidP="00CA3FE5">
            <w:pPr>
              <w:pStyle w:val="rowtabella0"/>
              <w:jc w:val="center"/>
              <w:rPr>
                <w:color w:val="002060"/>
              </w:rPr>
            </w:pPr>
            <w:r w:rsidRPr="00114117">
              <w:rPr>
                <w:color w:val="002060"/>
              </w:rPr>
              <w:t>0</w:t>
            </w:r>
          </w:p>
        </w:tc>
      </w:tr>
      <w:tr w:rsidR="005D55FC" w:rsidRPr="00114117" w14:paraId="3F5554F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0C40B" w14:textId="77777777" w:rsidR="005D55FC" w:rsidRPr="00114117" w:rsidRDefault="005D55FC" w:rsidP="00CA3FE5">
            <w:pPr>
              <w:pStyle w:val="rowtabella0"/>
              <w:rPr>
                <w:color w:val="002060"/>
              </w:rPr>
            </w:pPr>
            <w:r w:rsidRPr="00114117">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DBBB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BCD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72C6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D41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903A"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EB2C"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B240"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351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8627" w14:textId="77777777" w:rsidR="005D55FC" w:rsidRPr="00114117" w:rsidRDefault="005D55FC" w:rsidP="00CA3FE5">
            <w:pPr>
              <w:pStyle w:val="rowtabella0"/>
              <w:jc w:val="center"/>
              <w:rPr>
                <w:color w:val="002060"/>
              </w:rPr>
            </w:pPr>
            <w:r w:rsidRPr="00114117">
              <w:rPr>
                <w:color w:val="002060"/>
              </w:rPr>
              <w:t>0</w:t>
            </w:r>
          </w:p>
        </w:tc>
      </w:tr>
      <w:tr w:rsidR="005D55FC" w:rsidRPr="00114117" w14:paraId="32C9551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A7169" w14:textId="77777777" w:rsidR="005D55FC" w:rsidRPr="00114117" w:rsidRDefault="005D55FC" w:rsidP="00CA3FE5">
            <w:pPr>
              <w:pStyle w:val="rowtabella0"/>
              <w:rPr>
                <w:color w:val="002060"/>
              </w:rPr>
            </w:pPr>
            <w:r w:rsidRPr="00114117">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9A8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9DD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D32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C37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1BA0"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B014"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B8EB"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AFE6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09D7" w14:textId="77777777" w:rsidR="005D55FC" w:rsidRPr="00114117" w:rsidRDefault="005D55FC" w:rsidP="00CA3FE5">
            <w:pPr>
              <w:pStyle w:val="rowtabella0"/>
              <w:jc w:val="center"/>
              <w:rPr>
                <w:color w:val="002060"/>
              </w:rPr>
            </w:pPr>
            <w:r w:rsidRPr="00114117">
              <w:rPr>
                <w:color w:val="002060"/>
              </w:rPr>
              <w:t>0</w:t>
            </w:r>
          </w:p>
        </w:tc>
      </w:tr>
      <w:tr w:rsidR="005D55FC" w:rsidRPr="00114117" w14:paraId="49A04C4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176D1" w14:textId="77777777" w:rsidR="005D55FC" w:rsidRPr="00114117" w:rsidRDefault="005D55FC" w:rsidP="00CA3FE5">
            <w:pPr>
              <w:pStyle w:val="rowtabella0"/>
              <w:rPr>
                <w:color w:val="002060"/>
              </w:rPr>
            </w:pPr>
            <w:r w:rsidRPr="00114117">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8239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294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A00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A26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621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FA0E"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9B90"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D12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D050" w14:textId="77777777" w:rsidR="005D55FC" w:rsidRPr="00114117" w:rsidRDefault="005D55FC" w:rsidP="00CA3FE5">
            <w:pPr>
              <w:pStyle w:val="rowtabella0"/>
              <w:jc w:val="center"/>
              <w:rPr>
                <w:color w:val="002060"/>
              </w:rPr>
            </w:pPr>
            <w:r w:rsidRPr="00114117">
              <w:rPr>
                <w:color w:val="002060"/>
              </w:rPr>
              <w:t>0</w:t>
            </w:r>
          </w:p>
        </w:tc>
      </w:tr>
      <w:tr w:rsidR="005D55FC" w:rsidRPr="00114117" w14:paraId="25E43183"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C0B81" w14:textId="77777777" w:rsidR="005D55FC" w:rsidRPr="00114117" w:rsidRDefault="005D55FC" w:rsidP="00CA3FE5">
            <w:pPr>
              <w:pStyle w:val="rowtabella0"/>
              <w:rPr>
                <w:color w:val="002060"/>
              </w:rPr>
            </w:pPr>
            <w:r w:rsidRPr="00114117">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0C0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7E2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9A5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2F4F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B7D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6BDB"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90FF" w14:textId="77777777" w:rsidR="005D55FC" w:rsidRPr="00114117" w:rsidRDefault="005D55FC" w:rsidP="00CA3FE5">
            <w:pPr>
              <w:pStyle w:val="rowtabella0"/>
              <w:jc w:val="center"/>
              <w:rPr>
                <w:color w:val="002060"/>
              </w:rPr>
            </w:pPr>
            <w:r w:rsidRPr="001141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3158"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EB58" w14:textId="77777777" w:rsidR="005D55FC" w:rsidRPr="00114117" w:rsidRDefault="005D55FC" w:rsidP="00CA3FE5">
            <w:pPr>
              <w:pStyle w:val="rowtabella0"/>
              <w:jc w:val="center"/>
              <w:rPr>
                <w:color w:val="002060"/>
              </w:rPr>
            </w:pPr>
            <w:r w:rsidRPr="00114117">
              <w:rPr>
                <w:color w:val="002060"/>
              </w:rPr>
              <w:t>0</w:t>
            </w:r>
          </w:p>
        </w:tc>
      </w:tr>
    </w:tbl>
    <w:p w14:paraId="3E4C3E50" w14:textId="77777777" w:rsidR="005D55FC" w:rsidRPr="00114117" w:rsidRDefault="005D55FC" w:rsidP="005D55FC">
      <w:pPr>
        <w:pStyle w:val="breakline"/>
        <w:rPr>
          <w:rFonts w:eastAsiaTheme="minorEastAsia"/>
          <w:color w:val="002060"/>
        </w:rPr>
      </w:pPr>
    </w:p>
    <w:p w14:paraId="0DFF6718" w14:textId="77777777" w:rsidR="005D55FC" w:rsidRPr="00114117" w:rsidRDefault="005D55FC" w:rsidP="005D55FC">
      <w:pPr>
        <w:pStyle w:val="breakline"/>
        <w:rPr>
          <w:color w:val="002060"/>
        </w:rPr>
      </w:pPr>
    </w:p>
    <w:p w14:paraId="1A22CA01" w14:textId="77777777" w:rsidR="005D55FC" w:rsidRPr="00114117" w:rsidRDefault="005D55FC" w:rsidP="005D55FC">
      <w:pPr>
        <w:pStyle w:val="sottotitolocampionato10"/>
        <w:rPr>
          <w:color w:val="002060"/>
        </w:rPr>
      </w:pPr>
      <w:r w:rsidRPr="00114117">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08A65E37"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C4A60"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E1FB0"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2827A"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42623"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7DFD0"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1F2E6"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02E34"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97A20"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EF36C"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D28E2" w14:textId="77777777" w:rsidR="005D55FC" w:rsidRPr="00114117" w:rsidRDefault="005D55FC" w:rsidP="00CA3FE5">
            <w:pPr>
              <w:pStyle w:val="headertabella0"/>
              <w:rPr>
                <w:color w:val="002060"/>
              </w:rPr>
            </w:pPr>
            <w:r w:rsidRPr="00114117">
              <w:rPr>
                <w:color w:val="002060"/>
              </w:rPr>
              <w:t>PE</w:t>
            </w:r>
          </w:p>
        </w:tc>
      </w:tr>
      <w:tr w:rsidR="005D55FC" w:rsidRPr="00114117" w14:paraId="6FF730BD"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791E0C" w14:textId="77777777" w:rsidR="005D55FC" w:rsidRPr="00114117" w:rsidRDefault="005D55FC" w:rsidP="00CA3FE5">
            <w:pPr>
              <w:pStyle w:val="rowtabella0"/>
              <w:rPr>
                <w:color w:val="002060"/>
              </w:rPr>
            </w:pPr>
            <w:r w:rsidRPr="00114117">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A9CB"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BF4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6A7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6478"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387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1F00" w14:textId="77777777" w:rsidR="005D55FC" w:rsidRPr="00114117" w:rsidRDefault="005D55FC" w:rsidP="00CA3FE5">
            <w:pPr>
              <w:pStyle w:val="rowtabella0"/>
              <w:jc w:val="center"/>
              <w:rPr>
                <w:color w:val="002060"/>
              </w:rPr>
            </w:pPr>
            <w:r w:rsidRPr="00114117">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2C0C"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BBAD" w14:textId="77777777" w:rsidR="005D55FC" w:rsidRPr="00114117" w:rsidRDefault="005D55FC" w:rsidP="00CA3FE5">
            <w:pPr>
              <w:pStyle w:val="rowtabella0"/>
              <w:jc w:val="center"/>
              <w:rPr>
                <w:color w:val="002060"/>
              </w:rPr>
            </w:pPr>
            <w:r w:rsidRPr="001141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A43B" w14:textId="77777777" w:rsidR="005D55FC" w:rsidRPr="00114117" w:rsidRDefault="005D55FC" w:rsidP="00CA3FE5">
            <w:pPr>
              <w:pStyle w:val="rowtabella0"/>
              <w:jc w:val="center"/>
              <w:rPr>
                <w:color w:val="002060"/>
              </w:rPr>
            </w:pPr>
            <w:r w:rsidRPr="00114117">
              <w:rPr>
                <w:color w:val="002060"/>
              </w:rPr>
              <w:t>0</w:t>
            </w:r>
          </w:p>
        </w:tc>
      </w:tr>
      <w:tr w:rsidR="005D55FC" w:rsidRPr="00114117" w14:paraId="55EB055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5C389" w14:textId="77777777" w:rsidR="005D55FC" w:rsidRPr="00114117" w:rsidRDefault="005D55FC" w:rsidP="00CA3FE5">
            <w:pPr>
              <w:pStyle w:val="rowtabella0"/>
              <w:rPr>
                <w:color w:val="002060"/>
              </w:rPr>
            </w:pPr>
            <w:r w:rsidRPr="0011411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48CB"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6E7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639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D4C5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651F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33896"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EB3C0"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9DBF"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8FCB" w14:textId="77777777" w:rsidR="005D55FC" w:rsidRPr="00114117" w:rsidRDefault="005D55FC" w:rsidP="00CA3FE5">
            <w:pPr>
              <w:pStyle w:val="rowtabella0"/>
              <w:jc w:val="center"/>
              <w:rPr>
                <w:color w:val="002060"/>
              </w:rPr>
            </w:pPr>
            <w:r w:rsidRPr="00114117">
              <w:rPr>
                <w:color w:val="002060"/>
              </w:rPr>
              <w:t>0</w:t>
            </w:r>
          </w:p>
        </w:tc>
      </w:tr>
      <w:tr w:rsidR="005D55FC" w:rsidRPr="00114117" w14:paraId="61DC5FA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387CA0" w14:textId="77777777" w:rsidR="005D55FC" w:rsidRPr="00114117" w:rsidRDefault="005D55FC" w:rsidP="00CA3FE5">
            <w:pPr>
              <w:pStyle w:val="rowtabella0"/>
              <w:rPr>
                <w:color w:val="002060"/>
              </w:rPr>
            </w:pPr>
            <w:r w:rsidRPr="00114117">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D6E5"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080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B41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58AC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269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6133" w14:textId="77777777" w:rsidR="005D55FC" w:rsidRPr="00114117" w:rsidRDefault="005D55FC" w:rsidP="00CA3FE5">
            <w:pPr>
              <w:pStyle w:val="rowtabella0"/>
              <w:jc w:val="center"/>
              <w:rPr>
                <w:color w:val="002060"/>
              </w:rPr>
            </w:pPr>
            <w:r w:rsidRPr="001141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9C0C"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4CE0"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2963" w14:textId="77777777" w:rsidR="005D55FC" w:rsidRPr="00114117" w:rsidRDefault="005D55FC" w:rsidP="00CA3FE5">
            <w:pPr>
              <w:pStyle w:val="rowtabella0"/>
              <w:jc w:val="center"/>
              <w:rPr>
                <w:color w:val="002060"/>
              </w:rPr>
            </w:pPr>
            <w:r w:rsidRPr="00114117">
              <w:rPr>
                <w:color w:val="002060"/>
              </w:rPr>
              <w:t>0</w:t>
            </w:r>
          </w:p>
        </w:tc>
      </w:tr>
      <w:tr w:rsidR="005D55FC" w:rsidRPr="00114117" w14:paraId="02107DE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F7033" w14:textId="77777777" w:rsidR="005D55FC" w:rsidRPr="00114117" w:rsidRDefault="005D55FC" w:rsidP="00CA3FE5">
            <w:pPr>
              <w:pStyle w:val="rowtabella0"/>
              <w:rPr>
                <w:color w:val="002060"/>
              </w:rPr>
            </w:pPr>
            <w:r w:rsidRPr="00114117">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3F9A"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C01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7D8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A21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37A4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0683"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92F3"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596E"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B30A" w14:textId="77777777" w:rsidR="005D55FC" w:rsidRPr="00114117" w:rsidRDefault="005D55FC" w:rsidP="00CA3FE5">
            <w:pPr>
              <w:pStyle w:val="rowtabella0"/>
              <w:jc w:val="center"/>
              <w:rPr>
                <w:color w:val="002060"/>
              </w:rPr>
            </w:pPr>
            <w:r w:rsidRPr="00114117">
              <w:rPr>
                <w:color w:val="002060"/>
              </w:rPr>
              <w:t>0</w:t>
            </w:r>
          </w:p>
        </w:tc>
      </w:tr>
      <w:tr w:rsidR="005D55FC" w:rsidRPr="00114117" w14:paraId="1701283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B80CE" w14:textId="77777777" w:rsidR="005D55FC" w:rsidRPr="00114117" w:rsidRDefault="005D55FC" w:rsidP="00CA3FE5">
            <w:pPr>
              <w:pStyle w:val="rowtabella0"/>
              <w:rPr>
                <w:color w:val="002060"/>
              </w:rPr>
            </w:pPr>
            <w:r w:rsidRPr="00114117">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2FEA"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DCA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D8CC"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D3C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CEE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6956F"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9B49"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54929"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9DAA" w14:textId="77777777" w:rsidR="005D55FC" w:rsidRPr="00114117" w:rsidRDefault="005D55FC" w:rsidP="00CA3FE5">
            <w:pPr>
              <w:pStyle w:val="rowtabella0"/>
              <w:jc w:val="center"/>
              <w:rPr>
                <w:color w:val="002060"/>
              </w:rPr>
            </w:pPr>
            <w:r w:rsidRPr="00114117">
              <w:rPr>
                <w:color w:val="002060"/>
              </w:rPr>
              <w:t>0</w:t>
            </w:r>
          </w:p>
        </w:tc>
      </w:tr>
      <w:tr w:rsidR="005D55FC" w:rsidRPr="00114117" w14:paraId="24E8003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0E5A8" w14:textId="77777777" w:rsidR="005D55FC" w:rsidRPr="00114117" w:rsidRDefault="005D55FC" w:rsidP="00CA3FE5">
            <w:pPr>
              <w:pStyle w:val="rowtabella0"/>
              <w:rPr>
                <w:color w:val="002060"/>
              </w:rPr>
            </w:pPr>
            <w:r w:rsidRPr="00114117">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7146D"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94D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667A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5B0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B738"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D3B6"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A40A"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1F2F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1FA31" w14:textId="77777777" w:rsidR="005D55FC" w:rsidRPr="00114117" w:rsidRDefault="005D55FC" w:rsidP="00CA3FE5">
            <w:pPr>
              <w:pStyle w:val="rowtabella0"/>
              <w:jc w:val="center"/>
              <w:rPr>
                <w:color w:val="002060"/>
              </w:rPr>
            </w:pPr>
            <w:r w:rsidRPr="00114117">
              <w:rPr>
                <w:color w:val="002060"/>
              </w:rPr>
              <w:t>0</w:t>
            </w:r>
          </w:p>
        </w:tc>
      </w:tr>
      <w:tr w:rsidR="005D55FC" w:rsidRPr="00114117" w14:paraId="55A5EF2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C4232" w14:textId="77777777" w:rsidR="005D55FC" w:rsidRPr="00114117" w:rsidRDefault="005D55FC" w:rsidP="00CA3FE5">
            <w:pPr>
              <w:pStyle w:val="rowtabella0"/>
              <w:rPr>
                <w:color w:val="002060"/>
              </w:rPr>
            </w:pPr>
            <w:r w:rsidRPr="00114117">
              <w:rPr>
                <w:color w:val="002060"/>
              </w:rPr>
              <w:lastRenderedPageBreak/>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75AC"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048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707D"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2280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66C5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DAC5"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66C5"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7E0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723D1" w14:textId="77777777" w:rsidR="005D55FC" w:rsidRPr="00114117" w:rsidRDefault="005D55FC" w:rsidP="00CA3FE5">
            <w:pPr>
              <w:pStyle w:val="rowtabella0"/>
              <w:jc w:val="center"/>
              <w:rPr>
                <w:color w:val="002060"/>
              </w:rPr>
            </w:pPr>
            <w:r w:rsidRPr="00114117">
              <w:rPr>
                <w:color w:val="002060"/>
              </w:rPr>
              <w:t>0</w:t>
            </w:r>
          </w:p>
        </w:tc>
      </w:tr>
      <w:tr w:rsidR="005D55FC" w:rsidRPr="00114117" w14:paraId="71338F07"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39589" w14:textId="77777777" w:rsidR="005D55FC" w:rsidRPr="00114117" w:rsidRDefault="005D55FC" w:rsidP="00CA3FE5">
            <w:pPr>
              <w:pStyle w:val="rowtabella0"/>
              <w:rPr>
                <w:color w:val="002060"/>
              </w:rPr>
            </w:pPr>
            <w:r w:rsidRPr="00114117">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8CBA"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F7AE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1C99"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F40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46E0"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B7CC"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DE56"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38D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B73D" w14:textId="77777777" w:rsidR="005D55FC" w:rsidRPr="00114117" w:rsidRDefault="005D55FC" w:rsidP="00CA3FE5">
            <w:pPr>
              <w:pStyle w:val="rowtabella0"/>
              <w:jc w:val="center"/>
              <w:rPr>
                <w:color w:val="002060"/>
              </w:rPr>
            </w:pPr>
            <w:r w:rsidRPr="00114117">
              <w:rPr>
                <w:color w:val="002060"/>
              </w:rPr>
              <w:t>0</w:t>
            </w:r>
          </w:p>
        </w:tc>
      </w:tr>
      <w:tr w:rsidR="005D55FC" w:rsidRPr="00114117" w14:paraId="08ED48D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2E0B9" w14:textId="77777777" w:rsidR="005D55FC" w:rsidRPr="00114117" w:rsidRDefault="005D55FC" w:rsidP="00CA3FE5">
            <w:pPr>
              <w:pStyle w:val="rowtabella0"/>
              <w:rPr>
                <w:color w:val="002060"/>
                <w:lang w:val="es-ES"/>
              </w:rPr>
            </w:pPr>
            <w:r w:rsidRPr="00114117">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409A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3FDF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2846"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F81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A116"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7499"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306D8"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A70A7"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06486" w14:textId="77777777" w:rsidR="005D55FC" w:rsidRPr="00114117" w:rsidRDefault="005D55FC" w:rsidP="00CA3FE5">
            <w:pPr>
              <w:pStyle w:val="rowtabella0"/>
              <w:jc w:val="center"/>
              <w:rPr>
                <w:color w:val="002060"/>
              </w:rPr>
            </w:pPr>
            <w:r w:rsidRPr="00114117">
              <w:rPr>
                <w:color w:val="002060"/>
              </w:rPr>
              <w:t>0</w:t>
            </w:r>
          </w:p>
        </w:tc>
      </w:tr>
      <w:tr w:rsidR="005D55FC" w:rsidRPr="00114117" w14:paraId="3703F7F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F2F21" w14:textId="77777777" w:rsidR="005D55FC" w:rsidRPr="00114117" w:rsidRDefault="005D55FC" w:rsidP="00CA3FE5">
            <w:pPr>
              <w:pStyle w:val="rowtabella0"/>
              <w:rPr>
                <w:color w:val="002060"/>
              </w:rPr>
            </w:pPr>
            <w:r w:rsidRPr="0011411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B71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C13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CB47"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2A4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2A43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6ADA"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A3915"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DFA1"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E6DA" w14:textId="77777777" w:rsidR="005D55FC" w:rsidRPr="00114117" w:rsidRDefault="005D55FC" w:rsidP="00CA3FE5">
            <w:pPr>
              <w:pStyle w:val="rowtabella0"/>
              <w:jc w:val="center"/>
              <w:rPr>
                <w:color w:val="002060"/>
              </w:rPr>
            </w:pPr>
            <w:r w:rsidRPr="00114117">
              <w:rPr>
                <w:color w:val="002060"/>
              </w:rPr>
              <w:t>0</w:t>
            </w:r>
          </w:p>
        </w:tc>
      </w:tr>
      <w:tr w:rsidR="005D55FC" w:rsidRPr="00114117" w14:paraId="5D1AC31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D60A1" w14:textId="77777777" w:rsidR="005D55FC" w:rsidRPr="00114117" w:rsidRDefault="005D55FC" w:rsidP="00CA3FE5">
            <w:pPr>
              <w:pStyle w:val="rowtabella0"/>
              <w:rPr>
                <w:color w:val="002060"/>
              </w:rPr>
            </w:pPr>
            <w:r w:rsidRPr="00114117">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D169"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8995"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0C3D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D71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3C5D"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AAE8"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4811"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A072"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2150" w14:textId="77777777" w:rsidR="005D55FC" w:rsidRPr="00114117" w:rsidRDefault="005D55FC" w:rsidP="00CA3FE5">
            <w:pPr>
              <w:pStyle w:val="rowtabella0"/>
              <w:jc w:val="center"/>
              <w:rPr>
                <w:color w:val="002060"/>
              </w:rPr>
            </w:pPr>
            <w:r w:rsidRPr="00114117">
              <w:rPr>
                <w:color w:val="002060"/>
              </w:rPr>
              <w:t>0</w:t>
            </w:r>
          </w:p>
        </w:tc>
      </w:tr>
      <w:tr w:rsidR="005D55FC" w:rsidRPr="00114117" w14:paraId="639BC169"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C338F" w14:textId="77777777" w:rsidR="005D55FC" w:rsidRPr="00114117" w:rsidRDefault="005D55FC" w:rsidP="00CA3FE5">
            <w:pPr>
              <w:pStyle w:val="rowtabella0"/>
              <w:rPr>
                <w:color w:val="002060"/>
              </w:rPr>
            </w:pPr>
            <w:r w:rsidRPr="00114117">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D0BC"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A9B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CCA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3AD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4736"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8995"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DDFC"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09FB"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2985C" w14:textId="77777777" w:rsidR="005D55FC" w:rsidRPr="00114117" w:rsidRDefault="005D55FC" w:rsidP="00CA3FE5">
            <w:pPr>
              <w:pStyle w:val="rowtabella0"/>
              <w:jc w:val="center"/>
              <w:rPr>
                <w:color w:val="002060"/>
              </w:rPr>
            </w:pPr>
            <w:r w:rsidRPr="00114117">
              <w:rPr>
                <w:color w:val="002060"/>
              </w:rPr>
              <w:t>0</w:t>
            </w:r>
          </w:p>
        </w:tc>
      </w:tr>
      <w:tr w:rsidR="005D55FC" w:rsidRPr="00114117" w14:paraId="233E252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7B7A0" w14:textId="77777777" w:rsidR="005D55FC" w:rsidRPr="00114117" w:rsidRDefault="005D55FC" w:rsidP="00CA3FE5">
            <w:pPr>
              <w:pStyle w:val="rowtabella0"/>
              <w:rPr>
                <w:color w:val="002060"/>
              </w:rPr>
            </w:pPr>
            <w:r w:rsidRPr="00114117">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773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5C5F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071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FB7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FAC3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A037"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38B9"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6C368"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6172" w14:textId="77777777" w:rsidR="005D55FC" w:rsidRPr="00114117" w:rsidRDefault="005D55FC" w:rsidP="00CA3FE5">
            <w:pPr>
              <w:pStyle w:val="rowtabella0"/>
              <w:jc w:val="center"/>
              <w:rPr>
                <w:color w:val="002060"/>
              </w:rPr>
            </w:pPr>
            <w:r w:rsidRPr="00114117">
              <w:rPr>
                <w:color w:val="002060"/>
              </w:rPr>
              <w:t>0</w:t>
            </w:r>
          </w:p>
        </w:tc>
      </w:tr>
      <w:tr w:rsidR="005D55FC" w:rsidRPr="00114117" w14:paraId="06F50E9C"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37793" w14:textId="77777777" w:rsidR="005D55FC" w:rsidRPr="00114117" w:rsidRDefault="005D55FC" w:rsidP="00CA3FE5">
            <w:pPr>
              <w:pStyle w:val="rowtabella0"/>
              <w:rPr>
                <w:color w:val="002060"/>
              </w:rPr>
            </w:pPr>
            <w:r w:rsidRPr="00114117">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FD4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1D9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4AAB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D51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DBE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0B20C"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2A82"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AA741"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1CEB" w14:textId="77777777" w:rsidR="005D55FC" w:rsidRPr="00114117" w:rsidRDefault="005D55FC" w:rsidP="00CA3FE5">
            <w:pPr>
              <w:pStyle w:val="rowtabella0"/>
              <w:jc w:val="center"/>
              <w:rPr>
                <w:color w:val="002060"/>
              </w:rPr>
            </w:pPr>
            <w:r w:rsidRPr="00114117">
              <w:rPr>
                <w:color w:val="002060"/>
              </w:rPr>
              <w:t>0</w:t>
            </w:r>
          </w:p>
        </w:tc>
      </w:tr>
    </w:tbl>
    <w:p w14:paraId="023E22BC" w14:textId="77777777" w:rsidR="005D55FC" w:rsidRPr="00114117" w:rsidRDefault="005D55FC" w:rsidP="005D55FC">
      <w:pPr>
        <w:pStyle w:val="breakline"/>
        <w:rPr>
          <w:rFonts w:eastAsiaTheme="minorEastAsia"/>
          <w:color w:val="002060"/>
        </w:rPr>
      </w:pPr>
    </w:p>
    <w:p w14:paraId="24C73248" w14:textId="77777777" w:rsidR="005D55FC" w:rsidRPr="00114117" w:rsidRDefault="005D55FC" w:rsidP="005D55FC">
      <w:pPr>
        <w:pStyle w:val="titoloprinc0"/>
        <w:rPr>
          <w:color w:val="002060"/>
        </w:rPr>
      </w:pPr>
      <w:r w:rsidRPr="00114117">
        <w:rPr>
          <w:color w:val="002060"/>
        </w:rPr>
        <w:t>PROGRAMMA GARE</w:t>
      </w:r>
    </w:p>
    <w:p w14:paraId="08E0BF8A" w14:textId="77777777" w:rsidR="005D55FC" w:rsidRPr="00114117" w:rsidRDefault="005D55FC" w:rsidP="005D55FC">
      <w:pPr>
        <w:pStyle w:val="breakline"/>
        <w:rPr>
          <w:color w:val="002060"/>
        </w:rPr>
      </w:pPr>
    </w:p>
    <w:p w14:paraId="3120D146" w14:textId="77777777" w:rsidR="005D55FC" w:rsidRPr="00114117" w:rsidRDefault="005D55FC" w:rsidP="005D55FC">
      <w:pPr>
        <w:pStyle w:val="sottotitolocampionato10"/>
        <w:rPr>
          <w:color w:val="002060"/>
        </w:rPr>
      </w:pPr>
      <w:r w:rsidRPr="0011411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79"/>
        <w:gridCol w:w="385"/>
        <w:gridCol w:w="898"/>
        <w:gridCol w:w="1281"/>
        <w:gridCol w:w="1531"/>
        <w:gridCol w:w="1544"/>
      </w:tblGrid>
      <w:tr w:rsidR="005D55FC" w:rsidRPr="00114117" w14:paraId="4D1F7E1C"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9307D"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5FEE2"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FE4E9"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DC36B"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EB49D"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3D595"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59A5B"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2E01CC09"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35C4F9" w14:textId="77777777" w:rsidR="005D55FC" w:rsidRPr="00114117" w:rsidRDefault="005D55FC" w:rsidP="00CA3FE5">
            <w:pPr>
              <w:pStyle w:val="rowtabella0"/>
              <w:rPr>
                <w:color w:val="002060"/>
              </w:rPr>
            </w:pPr>
            <w:r w:rsidRPr="00114117">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26544" w14:textId="77777777" w:rsidR="005D55FC" w:rsidRPr="00114117" w:rsidRDefault="005D55FC" w:rsidP="00CA3FE5">
            <w:pPr>
              <w:pStyle w:val="rowtabella0"/>
              <w:rPr>
                <w:color w:val="002060"/>
              </w:rPr>
            </w:pPr>
            <w:r w:rsidRPr="00114117">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3AF4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E72A60" w14:textId="77777777" w:rsidR="005D55FC" w:rsidRPr="00114117" w:rsidRDefault="005D55FC" w:rsidP="00CA3FE5">
            <w:pPr>
              <w:pStyle w:val="rowtabella0"/>
              <w:rPr>
                <w:color w:val="002060"/>
              </w:rPr>
            </w:pPr>
            <w:r w:rsidRPr="00114117">
              <w:rPr>
                <w:color w:val="002060"/>
              </w:rPr>
              <w:t>10/11/2023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5195F2" w14:textId="77777777" w:rsidR="005D55FC" w:rsidRPr="00114117" w:rsidRDefault="005D55FC" w:rsidP="00CA3FE5">
            <w:pPr>
              <w:pStyle w:val="rowtabella0"/>
              <w:rPr>
                <w:color w:val="002060"/>
              </w:rPr>
            </w:pPr>
            <w:r w:rsidRPr="00114117">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21C10" w14:textId="77777777" w:rsidR="005D55FC" w:rsidRPr="00114117" w:rsidRDefault="005D55FC" w:rsidP="00CA3FE5">
            <w:pPr>
              <w:pStyle w:val="rowtabella0"/>
              <w:rPr>
                <w:color w:val="002060"/>
              </w:rPr>
            </w:pPr>
            <w:r w:rsidRPr="00114117">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B5FAA" w14:textId="77777777" w:rsidR="005D55FC" w:rsidRPr="00114117" w:rsidRDefault="005D55FC" w:rsidP="00CA3FE5">
            <w:pPr>
              <w:pStyle w:val="rowtabella0"/>
              <w:rPr>
                <w:color w:val="002060"/>
              </w:rPr>
            </w:pPr>
            <w:r w:rsidRPr="00114117">
              <w:rPr>
                <w:color w:val="002060"/>
              </w:rPr>
              <w:t>VIA ALDO GAMBA SNC</w:t>
            </w:r>
          </w:p>
        </w:tc>
      </w:tr>
      <w:tr w:rsidR="005D55FC" w:rsidRPr="00114117" w14:paraId="214A4128"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FD2F7E" w14:textId="77777777" w:rsidR="005D55FC" w:rsidRPr="00114117" w:rsidRDefault="005D55FC" w:rsidP="00CA3FE5">
            <w:pPr>
              <w:pStyle w:val="rowtabella0"/>
              <w:rPr>
                <w:color w:val="002060"/>
              </w:rPr>
            </w:pPr>
            <w:r w:rsidRPr="00114117">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13AD6C" w14:textId="77777777" w:rsidR="005D55FC" w:rsidRPr="00114117" w:rsidRDefault="005D55FC" w:rsidP="00CA3FE5">
            <w:pPr>
              <w:pStyle w:val="rowtabella0"/>
              <w:rPr>
                <w:color w:val="002060"/>
              </w:rPr>
            </w:pPr>
            <w:r w:rsidRPr="00114117">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0C7F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357194" w14:textId="77777777" w:rsidR="005D55FC" w:rsidRPr="00114117" w:rsidRDefault="005D55FC" w:rsidP="00CA3FE5">
            <w:pPr>
              <w:pStyle w:val="rowtabella0"/>
              <w:rPr>
                <w:color w:val="002060"/>
              </w:rPr>
            </w:pPr>
            <w:r w:rsidRPr="00114117">
              <w:rPr>
                <w:color w:val="002060"/>
              </w:rPr>
              <w:t>10/11/2023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322D8" w14:textId="77777777" w:rsidR="005D55FC" w:rsidRPr="00114117" w:rsidRDefault="005D55FC" w:rsidP="00CA3FE5">
            <w:pPr>
              <w:pStyle w:val="rowtabella0"/>
              <w:rPr>
                <w:color w:val="002060"/>
              </w:rPr>
            </w:pPr>
            <w:r w:rsidRPr="00114117">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C7769" w14:textId="77777777" w:rsidR="005D55FC" w:rsidRPr="00114117" w:rsidRDefault="005D55FC" w:rsidP="00CA3FE5">
            <w:pPr>
              <w:pStyle w:val="rowtabella0"/>
              <w:rPr>
                <w:color w:val="002060"/>
              </w:rPr>
            </w:pPr>
            <w:r w:rsidRPr="00114117">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DC0CD" w14:textId="77777777" w:rsidR="005D55FC" w:rsidRPr="00114117" w:rsidRDefault="005D55FC" w:rsidP="00CA3FE5">
            <w:pPr>
              <w:pStyle w:val="rowtabella0"/>
              <w:rPr>
                <w:color w:val="002060"/>
              </w:rPr>
            </w:pPr>
            <w:r w:rsidRPr="00114117">
              <w:rPr>
                <w:color w:val="002060"/>
              </w:rPr>
              <w:t>VIA GIOVANNI XXIII</w:t>
            </w:r>
          </w:p>
        </w:tc>
      </w:tr>
      <w:tr w:rsidR="005D55FC" w:rsidRPr="00114117" w14:paraId="15F27909"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B2565A" w14:textId="77777777" w:rsidR="005D55FC" w:rsidRPr="00114117" w:rsidRDefault="005D55FC" w:rsidP="00CA3FE5">
            <w:pPr>
              <w:pStyle w:val="rowtabella0"/>
              <w:rPr>
                <w:color w:val="002060"/>
              </w:rPr>
            </w:pPr>
            <w:r w:rsidRPr="0011411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A784BA" w14:textId="77777777" w:rsidR="005D55FC" w:rsidRPr="00114117" w:rsidRDefault="005D55FC" w:rsidP="00CA3FE5">
            <w:pPr>
              <w:pStyle w:val="rowtabella0"/>
              <w:rPr>
                <w:color w:val="002060"/>
              </w:rPr>
            </w:pPr>
            <w:r w:rsidRPr="00114117">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B98BB"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3F0A83" w14:textId="77777777" w:rsidR="005D55FC" w:rsidRPr="00114117" w:rsidRDefault="005D55FC" w:rsidP="00CA3FE5">
            <w:pPr>
              <w:pStyle w:val="rowtabella0"/>
              <w:rPr>
                <w:color w:val="002060"/>
              </w:rPr>
            </w:pPr>
            <w:r w:rsidRPr="00114117">
              <w:rPr>
                <w:color w:val="002060"/>
              </w:rPr>
              <w:t>10/11/2023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830F7E" w14:textId="77777777" w:rsidR="005D55FC" w:rsidRPr="00114117" w:rsidRDefault="005D55FC" w:rsidP="00CA3FE5">
            <w:pPr>
              <w:pStyle w:val="rowtabella0"/>
              <w:rPr>
                <w:color w:val="002060"/>
              </w:rPr>
            </w:pPr>
            <w:r w:rsidRPr="00114117">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62EB0" w14:textId="77777777" w:rsidR="005D55FC" w:rsidRPr="00114117" w:rsidRDefault="005D55FC" w:rsidP="00CA3FE5">
            <w:pPr>
              <w:pStyle w:val="rowtabella0"/>
              <w:rPr>
                <w:color w:val="002060"/>
              </w:rPr>
            </w:pPr>
            <w:r w:rsidRPr="0011411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9EE94" w14:textId="77777777" w:rsidR="005D55FC" w:rsidRPr="00114117" w:rsidRDefault="005D55FC" w:rsidP="00CA3FE5">
            <w:pPr>
              <w:pStyle w:val="rowtabella0"/>
              <w:rPr>
                <w:color w:val="002060"/>
              </w:rPr>
            </w:pPr>
            <w:r w:rsidRPr="00114117">
              <w:rPr>
                <w:color w:val="002060"/>
              </w:rPr>
              <w:t>VIA ANTONIO ROSMINI 22/B</w:t>
            </w:r>
          </w:p>
        </w:tc>
      </w:tr>
      <w:tr w:rsidR="005D55FC" w:rsidRPr="00114117" w14:paraId="7746C93C"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1A1CDF" w14:textId="77777777" w:rsidR="005D55FC" w:rsidRPr="00114117" w:rsidRDefault="005D55FC" w:rsidP="00CA3FE5">
            <w:pPr>
              <w:pStyle w:val="rowtabella0"/>
              <w:rPr>
                <w:color w:val="002060"/>
              </w:rPr>
            </w:pPr>
            <w:r w:rsidRPr="00114117">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25F3F" w14:textId="77777777" w:rsidR="005D55FC" w:rsidRPr="00114117" w:rsidRDefault="005D55FC" w:rsidP="00CA3FE5">
            <w:pPr>
              <w:pStyle w:val="rowtabella0"/>
              <w:rPr>
                <w:color w:val="002060"/>
              </w:rPr>
            </w:pPr>
            <w:r w:rsidRPr="00114117">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CAB4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62E5BC"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142035" w14:textId="77777777" w:rsidR="005D55FC" w:rsidRPr="00114117" w:rsidRDefault="005D55FC" w:rsidP="00CA3FE5">
            <w:pPr>
              <w:pStyle w:val="rowtabella0"/>
              <w:rPr>
                <w:color w:val="002060"/>
              </w:rPr>
            </w:pPr>
            <w:r w:rsidRPr="00114117">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2472F6" w14:textId="77777777" w:rsidR="005D55FC" w:rsidRPr="00114117" w:rsidRDefault="005D55FC" w:rsidP="00CA3FE5">
            <w:pPr>
              <w:pStyle w:val="rowtabella0"/>
              <w:rPr>
                <w:color w:val="002060"/>
              </w:rPr>
            </w:pPr>
            <w:r w:rsidRPr="00114117">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B1BD0" w14:textId="77777777" w:rsidR="005D55FC" w:rsidRPr="00114117" w:rsidRDefault="005D55FC" w:rsidP="00CA3FE5">
            <w:pPr>
              <w:pStyle w:val="rowtabella0"/>
              <w:rPr>
                <w:color w:val="002060"/>
              </w:rPr>
            </w:pPr>
            <w:r w:rsidRPr="00114117">
              <w:rPr>
                <w:color w:val="002060"/>
              </w:rPr>
              <w:t>VIA DELL'INDUSTRIA</w:t>
            </w:r>
          </w:p>
        </w:tc>
      </w:tr>
      <w:tr w:rsidR="005D55FC" w:rsidRPr="00114117" w14:paraId="094BEE48"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A2F85B" w14:textId="77777777" w:rsidR="005D55FC" w:rsidRPr="00114117" w:rsidRDefault="005D55FC" w:rsidP="00CA3FE5">
            <w:pPr>
              <w:pStyle w:val="rowtabella0"/>
              <w:rPr>
                <w:color w:val="002060"/>
              </w:rPr>
            </w:pPr>
            <w:r w:rsidRPr="00114117">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1EBB1D" w14:textId="77777777" w:rsidR="005D55FC" w:rsidRPr="00114117" w:rsidRDefault="005D55FC" w:rsidP="00CA3FE5">
            <w:pPr>
              <w:pStyle w:val="rowtabella0"/>
              <w:rPr>
                <w:color w:val="002060"/>
              </w:rPr>
            </w:pPr>
            <w:r w:rsidRPr="00114117">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FD0B5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91791"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FA0565" w14:textId="77777777" w:rsidR="005D55FC" w:rsidRPr="00114117" w:rsidRDefault="005D55FC" w:rsidP="00CA3FE5">
            <w:pPr>
              <w:pStyle w:val="rowtabella0"/>
              <w:rPr>
                <w:color w:val="002060"/>
              </w:rPr>
            </w:pPr>
            <w:r w:rsidRPr="00114117">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DC6F0" w14:textId="77777777" w:rsidR="005D55FC" w:rsidRPr="00114117" w:rsidRDefault="005D55FC" w:rsidP="00CA3FE5">
            <w:pPr>
              <w:pStyle w:val="rowtabella0"/>
              <w:rPr>
                <w:color w:val="002060"/>
              </w:rPr>
            </w:pPr>
            <w:r w:rsidRPr="00114117">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5B775" w14:textId="77777777" w:rsidR="005D55FC" w:rsidRPr="00114117" w:rsidRDefault="005D55FC" w:rsidP="00CA3FE5">
            <w:pPr>
              <w:pStyle w:val="rowtabella0"/>
              <w:rPr>
                <w:color w:val="002060"/>
              </w:rPr>
            </w:pPr>
            <w:r w:rsidRPr="00114117">
              <w:rPr>
                <w:color w:val="002060"/>
              </w:rPr>
              <w:t>VIA MAZZINI</w:t>
            </w:r>
          </w:p>
        </w:tc>
      </w:tr>
      <w:tr w:rsidR="005D55FC" w:rsidRPr="00114117" w14:paraId="671E173A"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0ED6A" w14:textId="77777777" w:rsidR="005D55FC" w:rsidRPr="00114117" w:rsidRDefault="005D55FC" w:rsidP="00CA3FE5">
            <w:pPr>
              <w:pStyle w:val="rowtabella0"/>
              <w:rPr>
                <w:color w:val="002060"/>
                <w:lang w:val="es-ES"/>
              </w:rPr>
            </w:pPr>
            <w:r w:rsidRPr="00114117">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0CA42" w14:textId="77777777" w:rsidR="005D55FC" w:rsidRPr="00114117" w:rsidRDefault="005D55FC" w:rsidP="00CA3FE5">
            <w:pPr>
              <w:pStyle w:val="rowtabella0"/>
              <w:rPr>
                <w:color w:val="002060"/>
              </w:rPr>
            </w:pPr>
            <w:r w:rsidRPr="00114117">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C1C25"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08CF0"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B9054" w14:textId="77777777" w:rsidR="005D55FC" w:rsidRPr="00114117" w:rsidRDefault="005D55FC" w:rsidP="00CA3FE5">
            <w:pPr>
              <w:pStyle w:val="rowtabella0"/>
              <w:rPr>
                <w:color w:val="002060"/>
              </w:rPr>
            </w:pPr>
            <w:r w:rsidRPr="00114117">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1CC8BE" w14:textId="77777777" w:rsidR="005D55FC" w:rsidRPr="00114117" w:rsidRDefault="005D55FC" w:rsidP="00CA3FE5">
            <w:pPr>
              <w:pStyle w:val="rowtabella0"/>
              <w:rPr>
                <w:color w:val="002060"/>
              </w:rPr>
            </w:pPr>
            <w:r w:rsidRPr="00114117">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E2640" w14:textId="77777777" w:rsidR="005D55FC" w:rsidRPr="00114117" w:rsidRDefault="005D55FC" w:rsidP="00CA3FE5">
            <w:pPr>
              <w:pStyle w:val="rowtabella0"/>
              <w:rPr>
                <w:color w:val="002060"/>
              </w:rPr>
            </w:pPr>
            <w:r w:rsidRPr="00114117">
              <w:rPr>
                <w:color w:val="002060"/>
              </w:rPr>
              <w:t>VIA CELLINI, 13</w:t>
            </w:r>
          </w:p>
        </w:tc>
      </w:tr>
    </w:tbl>
    <w:p w14:paraId="086DEBD5" w14:textId="77777777" w:rsidR="005D55FC" w:rsidRPr="00114117" w:rsidRDefault="005D55FC" w:rsidP="005D55FC">
      <w:pPr>
        <w:pStyle w:val="breakline"/>
        <w:rPr>
          <w:rFonts w:eastAsiaTheme="minorEastAsia"/>
          <w:color w:val="002060"/>
        </w:rPr>
      </w:pPr>
    </w:p>
    <w:p w14:paraId="7BFD0319" w14:textId="77777777" w:rsidR="005D55FC" w:rsidRPr="00114117" w:rsidRDefault="005D55FC" w:rsidP="005D55FC">
      <w:pPr>
        <w:pStyle w:val="breakline"/>
        <w:rPr>
          <w:color w:val="002060"/>
        </w:rPr>
      </w:pPr>
    </w:p>
    <w:p w14:paraId="346CC32E" w14:textId="77777777" w:rsidR="005D55FC" w:rsidRPr="00114117" w:rsidRDefault="005D55FC" w:rsidP="005D55FC">
      <w:pPr>
        <w:pStyle w:val="breakline"/>
        <w:rPr>
          <w:color w:val="002060"/>
        </w:rPr>
      </w:pPr>
    </w:p>
    <w:p w14:paraId="4B88812B" w14:textId="77777777" w:rsidR="005D55FC" w:rsidRPr="00114117" w:rsidRDefault="005D55FC" w:rsidP="005D55FC">
      <w:pPr>
        <w:pStyle w:val="sottotitolocampionato10"/>
        <w:rPr>
          <w:color w:val="002060"/>
        </w:rPr>
      </w:pPr>
      <w:r w:rsidRPr="0011411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9"/>
        <w:gridCol w:w="385"/>
        <w:gridCol w:w="898"/>
        <w:gridCol w:w="1189"/>
        <w:gridCol w:w="1544"/>
        <w:gridCol w:w="1573"/>
      </w:tblGrid>
      <w:tr w:rsidR="005D55FC" w:rsidRPr="00114117" w14:paraId="5B70A117"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03712"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D8F53"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01833"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D4D71"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0DDFE"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10901"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339E3"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55755FB6"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0D137" w14:textId="77777777" w:rsidR="005D55FC" w:rsidRPr="00114117" w:rsidRDefault="005D55FC" w:rsidP="00CA3FE5">
            <w:pPr>
              <w:pStyle w:val="rowtabella0"/>
              <w:rPr>
                <w:color w:val="002060"/>
              </w:rPr>
            </w:pPr>
            <w:r w:rsidRPr="00114117">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6E6FF" w14:textId="77777777" w:rsidR="005D55FC" w:rsidRPr="00114117" w:rsidRDefault="005D55FC" w:rsidP="00CA3FE5">
            <w:pPr>
              <w:pStyle w:val="rowtabella0"/>
              <w:rPr>
                <w:color w:val="002060"/>
              </w:rPr>
            </w:pPr>
            <w:r w:rsidRPr="00114117">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8B170"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BBF46" w14:textId="77777777" w:rsidR="005D55FC" w:rsidRPr="00114117" w:rsidRDefault="005D55FC" w:rsidP="00CA3FE5">
            <w:pPr>
              <w:pStyle w:val="rowtabella0"/>
              <w:rPr>
                <w:color w:val="002060"/>
              </w:rPr>
            </w:pPr>
            <w:r w:rsidRPr="00114117">
              <w:rPr>
                <w:color w:val="002060"/>
              </w:rPr>
              <w:t>10/11/2023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5B301" w14:textId="77777777" w:rsidR="005D55FC" w:rsidRPr="00114117" w:rsidRDefault="005D55FC" w:rsidP="00CA3FE5">
            <w:pPr>
              <w:pStyle w:val="rowtabella0"/>
              <w:rPr>
                <w:color w:val="002060"/>
              </w:rPr>
            </w:pPr>
            <w:r w:rsidRPr="00114117">
              <w:rPr>
                <w:color w:val="002060"/>
              </w:rPr>
              <w:t>5036 PALLONE PRESSOSTATICO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0FE49" w14:textId="77777777" w:rsidR="005D55FC" w:rsidRPr="00114117" w:rsidRDefault="005D55FC" w:rsidP="00CA3FE5">
            <w:pPr>
              <w:pStyle w:val="rowtabella0"/>
              <w:rPr>
                <w:color w:val="002060"/>
              </w:rPr>
            </w:pPr>
            <w:r w:rsidRPr="0011411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816F4" w14:textId="77777777" w:rsidR="005D55FC" w:rsidRPr="00114117" w:rsidRDefault="005D55FC" w:rsidP="00CA3FE5">
            <w:pPr>
              <w:pStyle w:val="rowtabella0"/>
              <w:rPr>
                <w:color w:val="002060"/>
              </w:rPr>
            </w:pPr>
            <w:r w:rsidRPr="00114117">
              <w:rPr>
                <w:color w:val="002060"/>
              </w:rPr>
              <w:t>FRAZ. CASENUOVE DI OSIMO</w:t>
            </w:r>
          </w:p>
        </w:tc>
      </w:tr>
      <w:tr w:rsidR="005D55FC" w:rsidRPr="00114117" w14:paraId="409DA55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E5B77D" w14:textId="77777777" w:rsidR="005D55FC" w:rsidRPr="00114117" w:rsidRDefault="005D55FC" w:rsidP="00CA3FE5">
            <w:pPr>
              <w:pStyle w:val="rowtabella0"/>
              <w:rPr>
                <w:color w:val="002060"/>
              </w:rPr>
            </w:pPr>
            <w:r w:rsidRPr="00114117">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BCFF3E" w14:textId="77777777" w:rsidR="005D55FC" w:rsidRPr="00114117" w:rsidRDefault="005D55FC" w:rsidP="00CA3FE5">
            <w:pPr>
              <w:pStyle w:val="rowtabella0"/>
              <w:rPr>
                <w:color w:val="002060"/>
              </w:rPr>
            </w:pPr>
            <w:r w:rsidRPr="00114117">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98B64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5A9F1" w14:textId="77777777" w:rsidR="005D55FC" w:rsidRPr="00114117" w:rsidRDefault="005D55FC" w:rsidP="00CA3FE5">
            <w:pPr>
              <w:pStyle w:val="rowtabella0"/>
              <w:rPr>
                <w:color w:val="002060"/>
              </w:rPr>
            </w:pPr>
            <w:r w:rsidRPr="00114117">
              <w:rPr>
                <w:color w:val="002060"/>
              </w:rPr>
              <w:t>10/11/2023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A56ED2" w14:textId="77777777" w:rsidR="005D55FC" w:rsidRPr="00114117" w:rsidRDefault="005D55FC" w:rsidP="00CA3FE5">
            <w:pPr>
              <w:pStyle w:val="rowtabella0"/>
              <w:rPr>
                <w:color w:val="002060"/>
              </w:rPr>
            </w:pPr>
            <w:r w:rsidRPr="00114117">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95A42"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88C5D" w14:textId="77777777" w:rsidR="005D55FC" w:rsidRPr="00114117" w:rsidRDefault="005D55FC" w:rsidP="00CA3FE5">
            <w:pPr>
              <w:pStyle w:val="rowtabella0"/>
              <w:rPr>
                <w:color w:val="002060"/>
              </w:rPr>
            </w:pPr>
            <w:r w:rsidRPr="00114117">
              <w:rPr>
                <w:color w:val="002060"/>
              </w:rPr>
              <w:t>VIA ESINO 122 TORRETTE</w:t>
            </w:r>
          </w:p>
        </w:tc>
      </w:tr>
      <w:tr w:rsidR="005D55FC" w:rsidRPr="00114117" w14:paraId="77255100"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DC3D50" w14:textId="77777777" w:rsidR="005D55FC" w:rsidRPr="00114117" w:rsidRDefault="005D55FC" w:rsidP="00CA3FE5">
            <w:pPr>
              <w:pStyle w:val="rowtabella0"/>
              <w:rPr>
                <w:color w:val="002060"/>
              </w:rPr>
            </w:pPr>
            <w:r w:rsidRPr="00114117">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290FEF" w14:textId="77777777" w:rsidR="005D55FC" w:rsidRPr="00114117" w:rsidRDefault="005D55FC" w:rsidP="00CA3FE5">
            <w:pPr>
              <w:pStyle w:val="rowtabella0"/>
              <w:rPr>
                <w:color w:val="002060"/>
              </w:rPr>
            </w:pPr>
            <w:r w:rsidRPr="0011411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5536FD"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2B68CB" w14:textId="77777777" w:rsidR="005D55FC" w:rsidRPr="00114117" w:rsidRDefault="005D55FC" w:rsidP="00CA3FE5">
            <w:pPr>
              <w:pStyle w:val="rowtabella0"/>
              <w:rPr>
                <w:color w:val="002060"/>
              </w:rPr>
            </w:pPr>
            <w:r w:rsidRPr="00114117">
              <w:rPr>
                <w:color w:val="002060"/>
              </w:rPr>
              <w:t>10/11/2023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600843" w14:textId="77777777" w:rsidR="005D55FC" w:rsidRPr="00114117" w:rsidRDefault="005D55FC" w:rsidP="00CA3FE5">
            <w:pPr>
              <w:pStyle w:val="rowtabella0"/>
              <w:rPr>
                <w:color w:val="002060"/>
              </w:rPr>
            </w:pPr>
            <w:r w:rsidRPr="00114117">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9EE59"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A9977D" w14:textId="77777777" w:rsidR="005D55FC" w:rsidRPr="00114117" w:rsidRDefault="005D55FC" w:rsidP="00CA3FE5">
            <w:pPr>
              <w:pStyle w:val="rowtabella0"/>
              <w:rPr>
                <w:color w:val="002060"/>
              </w:rPr>
            </w:pPr>
            <w:r w:rsidRPr="00114117">
              <w:rPr>
                <w:color w:val="002060"/>
              </w:rPr>
              <w:t>LOCALITA' NONTESICURO</w:t>
            </w:r>
          </w:p>
        </w:tc>
      </w:tr>
      <w:tr w:rsidR="005D55FC" w:rsidRPr="00114117" w14:paraId="4DB50E0A"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16ED9" w14:textId="77777777" w:rsidR="005D55FC" w:rsidRPr="00114117" w:rsidRDefault="005D55FC" w:rsidP="00CA3FE5">
            <w:pPr>
              <w:pStyle w:val="rowtabella0"/>
              <w:rPr>
                <w:color w:val="002060"/>
              </w:rPr>
            </w:pPr>
            <w:r w:rsidRPr="0011411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2672CA" w14:textId="77777777" w:rsidR="005D55FC" w:rsidRPr="00114117" w:rsidRDefault="005D55FC" w:rsidP="00CA3FE5">
            <w:pPr>
              <w:pStyle w:val="rowtabella0"/>
              <w:rPr>
                <w:color w:val="002060"/>
              </w:rPr>
            </w:pPr>
            <w:r w:rsidRPr="00114117">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0EA83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592BD7" w14:textId="77777777" w:rsidR="005D55FC" w:rsidRPr="00114117" w:rsidRDefault="005D55FC" w:rsidP="00CA3FE5">
            <w:pPr>
              <w:pStyle w:val="rowtabella0"/>
              <w:rPr>
                <w:color w:val="002060"/>
              </w:rPr>
            </w:pPr>
            <w:r w:rsidRPr="00114117">
              <w:rPr>
                <w:color w:val="002060"/>
              </w:rPr>
              <w:t>10/11/2023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F39E5D" w14:textId="77777777" w:rsidR="005D55FC" w:rsidRPr="00114117" w:rsidRDefault="005D55FC" w:rsidP="00CA3FE5">
            <w:pPr>
              <w:pStyle w:val="rowtabella0"/>
              <w:rPr>
                <w:color w:val="002060"/>
              </w:rPr>
            </w:pPr>
            <w:r w:rsidRPr="00114117">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F25A9" w14:textId="77777777" w:rsidR="005D55FC" w:rsidRPr="00114117" w:rsidRDefault="005D55FC" w:rsidP="00CA3FE5">
            <w:pPr>
              <w:pStyle w:val="rowtabella0"/>
              <w:rPr>
                <w:color w:val="002060"/>
              </w:rPr>
            </w:pPr>
            <w:r w:rsidRPr="0011411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49000" w14:textId="77777777" w:rsidR="005D55FC" w:rsidRPr="00114117" w:rsidRDefault="005D55FC" w:rsidP="00CA3FE5">
            <w:pPr>
              <w:pStyle w:val="rowtabella0"/>
              <w:rPr>
                <w:color w:val="002060"/>
              </w:rPr>
            </w:pPr>
            <w:r w:rsidRPr="00114117">
              <w:rPr>
                <w:color w:val="002060"/>
              </w:rPr>
              <w:t>VIA CIRCONVALLAZIONE</w:t>
            </w:r>
          </w:p>
        </w:tc>
      </w:tr>
      <w:tr w:rsidR="005D55FC" w:rsidRPr="00114117" w14:paraId="6E6B3562"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E87EC2" w14:textId="77777777" w:rsidR="005D55FC" w:rsidRPr="00114117" w:rsidRDefault="005D55FC" w:rsidP="00CA3FE5">
            <w:pPr>
              <w:pStyle w:val="rowtabella0"/>
              <w:rPr>
                <w:color w:val="002060"/>
              </w:rPr>
            </w:pPr>
            <w:r w:rsidRPr="0011411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3AC3F" w14:textId="77777777" w:rsidR="005D55FC" w:rsidRPr="00114117" w:rsidRDefault="005D55FC" w:rsidP="00CA3FE5">
            <w:pPr>
              <w:pStyle w:val="rowtabella0"/>
              <w:rPr>
                <w:color w:val="002060"/>
              </w:rPr>
            </w:pPr>
            <w:r w:rsidRPr="00114117">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03C99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58DA54"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BC9EC1" w14:textId="77777777" w:rsidR="005D55FC" w:rsidRPr="00114117" w:rsidRDefault="005D55FC" w:rsidP="00CA3FE5">
            <w:pPr>
              <w:pStyle w:val="rowtabella0"/>
              <w:rPr>
                <w:color w:val="002060"/>
              </w:rPr>
            </w:pPr>
            <w:r w:rsidRPr="00114117">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354F1" w14:textId="77777777" w:rsidR="005D55FC" w:rsidRPr="00114117" w:rsidRDefault="005D55FC" w:rsidP="00CA3FE5">
            <w:pPr>
              <w:pStyle w:val="rowtabella0"/>
              <w:rPr>
                <w:color w:val="002060"/>
              </w:rPr>
            </w:pPr>
            <w:r w:rsidRPr="0011411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E5AB9" w14:textId="77777777" w:rsidR="005D55FC" w:rsidRPr="00114117" w:rsidRDefault="005D55FC" w:rsidP="00CA3FE5">
            <w:pPr>
              <w:pStyle w:val="rowtabella0"/>
              <w:rPr>
                <w:color w:val="002060"/>
              </w:rPr>
            </w:pPr>
            <w:r w:rsidRPr="00114117">
              <w:rPr>
                <w:color w:val="002060"/>
              </w:rPr>
              <w:t>VIA GAETANO RAVAGLI</w:t>
            </w:r>
          </w:p>
        </w:tc>
      </w:tr>
      <w:tr w:rsidR="005D55FC" w:rsidRPr="00114117" w14:paraId="6E2C7560"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EBEA10" w14:textId="77777777" w:rsidR="005D55FC" w:rsidRPr="00114117" w:rsidRDefault="005D55FC" w:rsidP="00CA3FE5">
            <w:pPr>
              <w:pStyle w:val="rowtabella0"/>
              <w:rPr>
                <w:color w:val="002060"/>
              </w:rPr>
            </w:pPr>
            <w:r w:rsidRPr="00114117">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7F2C38" w14:textId="77777777" w:rsidR="005D55FC" w:rsidRPr="00114117" w:rsidRDefault="005D55FC" w:rsidP="00CA3FE5">
            <w:pPr>
              <w:pStyle w:val="rowtabella0"/>
              <w:rPr>
                <w:color w:val="002060"/>
              </w:rPr>
            </w:pPr>
            <w:r w:rsidRPr="00114117">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D05A54"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261744" w14:textId="77777777" w:rsidR="005D55FC" w:rsidRPr="00114117" w:rsidRDefault="005D55FC" w:rsidP="00CA3FE5">
            <w:pPr>
              <w:pStyle w:val="rowtabella0"/>
              <w:rPr>
                <w:color w:val="002060"/>
              </w:rPr>
            </w:pPr>
            <w:r w:rsidRPr="00114117">
              <w:rPr>
                <w:color w:val="002060"/>
              </w:rPr>
              <w:t>11/11/2023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5761DF" w14:textId="77777777" w:rsidR="005D55FC" w:rsidRPr="00114117" w:rsidRDefault="005D55FC" w:rsidP="00CA3FE5">
            <w:pPr>
              <w:pStyle w:val="rowtabella0"/>
              <w:rPr>
                <w:color w:val="002060"/>
              </w:rPr>
            </w:pPr>
            <w:r w:rsidRPr="00114117">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27D82" w14:textId="77777777" w:rsidR="005D55FC" w:rsidRPr="00114117" w:rsidRDefault="005D55FC" w:rsidP="00CA3FE5">
            <w:pPr>
              <w:pStyle w:val="rowtabella0"/>
              <w:rPr>
                <w:color w:val="002060"/>
              </w:rPr>
            </w:pPr>
            <w:r w:rsidRPr="0011411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5A15D" w14:textId="77777777" w:rsidR="005D55FC" w:rsidRPr="00114117" w:rsidRDefault="005D55FC" w:rsidP="00CA3FE5">
            <w:pPr>
              <w:pStyle w:val="rowtabella0"/>
              <w:rPr>
                <w:color w:val="002060"/>
              </w:rPr>
            </w:pPr>
            <w:r w:rsidRPr="00114117">
              <w:rPr>
                <w:color w:val="002060"/>
              </w:rPr>
              <w:t>VIA FONTE ANTICA 6</w:t>
            </w:r>
          </w:p>
        </w:tc>
      </w:tr>
      <w:tr w:rsidR="005D55FC" w:rsidRPr="00114117" w14:paraId="29AEBDF9"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9FE92C" w14:textId="77777777" w:rsidR="005D55FC" w:rsidRPr="00114117" w:rsidRDefault="005D55FC" w:rsidP="00CA3FE5">
            <w:pPr>
              <w:pStyle w:val="rowtabella0"/>
              <w:rPr>
                <w:color w:val="002060"/>
              </w:rPr>
            </w:pPr>
            <w:r w:rsidRPr="00114117">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11C38" w14:textId="77777777" w:rsidR="005D55FC" w:rsidRPr="00114117" w:rsidRDefault="005D55FC" w:rsidP="00CA3FE5">
            <w:pPr>
              <w:pStyle w:val="rowtabella0"/>
              <w:rPr>
                <w:color w:val="002060"/>
              </w:rPr>
            </w:pPr>
            <w:r w:rsidRPr="00114117">
              <w:rPr>
                <w:color w:val="002060"/>
              </w:rPr>
              <w:t>CIRCOLO COLLODI CALCIO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4650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407AC"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71453" w14:textId="77777777" w:rsidR="005D55FC" w:rsidRPr="00114117" w:rsidRDefault="005D55FC" w:rsidP="00CA3FE5">
            <w:pPr>
              <w:pStyle w:val="rowtabella0"/>
              <w:rPr>
                <w:color w:val="002060"/>
              </w:rPr>
            </w:pPr>
            <w:r w:rsidRPr="00114117">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436886" w14:textId="77777777" w:rsidR="005D55FC" w:rsidRPr="00114117" w:rsidRDefault="005D55FC" w:rsidP="00CA3FE5">
            <w:pPr>
              <w:pStyle w:val="rowtabella0"/>
              <w:rPr>
                <w:color w:val="002060"/>
              </w:rPr>
            </w:pPr>
            <w:r w:rsidRPr="0011411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DDB9C" w14:textId="77777777" w:rsidR="005D55FC" w:rsidRPr="00114117" w:rsidRDefault="005D55FC" w:rsidP="00CA3FE5">
            <w:pPr>
              <w:pStyle w:val="rowtabella0"/>
              <w:rPr>
                <w:color w:val="002060"/>
              </w:rPr>
            </w:pPr>
            <w:r w:rsidRPr="00114117">
              <w:rPr>
                <w:color w:val="002060"/>
              </w:rPr>
              <w:t>VIA MANZONI FZ. S.BIAGIO</w:t>
            </w:r>
          </w:p>
        </w:tc>
      </w:tr>
    </w:tbl>
    <w:p w14:paraId="2FBACC2E" w14:textId="77777777" w:rsidR="005D55FC" w:rsidRPr="00114117" w:rsidRDefault="005D55FC" w:rsidP="005D55FC">
      <w:pPr>
        <w:pStyle w:val="breakline"/>
        <w:rPr>
          <w:rFonts w:eastAsiaTheme="minorEastAsia"/>
          <w:color w:val="002060"/>
        </w:rPr>
      </w:pPr>
    </w:p>
    <w:p w14:paraId="2C37C892" w14:textId="77777777" w:rsidR="005D55FC" w:rsidRPr="00114117" w:rsidRDefault="005D55FC" w:rsidP="005D55FC">
      <w:pPr>
        <w:pStyle w:val="breakline"/>
        <w:rPr>
          <w:color w:val="002060"/>
        </w:rPr>
      </w:pPr>
    </w:p>
    <w:p w14:paraId="731643EE" w14:textId="77777777" w:rsidR="005D55FC" w:rsidRPr="00114117" w:rsidRDefault="005D55FC" w:rsidP="005D55FC">
      <w:pPr>
        <w:pStyle w:val="breakline"/>
        <w:rPr>
          <w:color w:val="002060"/>
        </w:rPr>
      </w:pPr>
    </w:p>
    <w:p w14:paraId="3838F8D3" w14:textId="77777777" w:rsidR="005D55FC" w:rsidRPr="00114117" w:rsidRDefault="005D55FC" w:rsidP="005D55FC">
      <w:pPr>
        <w:pStyle w:val="sottotitolocampionato10"/>
        <w:rPr>
          <w:color w:val="002060"/>
        </w:rPr>
      </w:pPr>
      <w:r w:rsidRPr="0011411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5D55FC" w:rsidRPr="00114117" w14:paraId="1DA4011F"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E77C3"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56E1F"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85E3"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31B25"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557CC"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60287"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BD193"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3226A3FD"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CBBA89" w14:textId="77777777" w:rsidR="005D55FC" w:rsidRPr="00114117" w:rsidRDefault="005D55FC" w:rsidP="00CA3FE5">
            <w:pPr>
              <w:pStyle w:val="rowtabella0"/>
              <w:rPr>
                <w:color w:val="002060"/>
              </w:rPr>
            </w:pPr>
            <w:r w:rsidRPr="0011411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BFDD0F" w14:textId="77777777" w:rsidR="005D55FC" w:rsidRPr="00114117" w:rsidRDefault="005D55FC" w:rsidP="00CA3FE5">
            <w:pPr>
              <w:pStyle w:val="rowtabella0"/>
              <w:rPr>
                <w:color w:val="002060"/>
              </w:rPr>
            </w:pPr>
            <w:r w:rsidRPr="00114117">
              <w:rPr>
                <w:color w:val="002060"/>
              </w:rPr>
              <w:t>FIUMINATA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04045"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E7D46" w14:textId="77777777" w:rsidR="005D55FC" w:rsidRPr="00114117" w:rsidRDefault="005D55FC" w:rsidP="00CA3FE5">
            <w:pPr>
              <w:pStyle w:val="rowtabella0"/>
              <w:rPr>
                <w:color w:val="002060"/>
              </w:rPr>
            </w:pPr>
            <w:r w:rsidRPr="00114117">
              <w:rPr>
                <w:color w:val="002060"/>
              </w:rPr>
              <w:t>10/11/2023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8909E" w14:textId="77777777" w:rsidR="005D55FC" w:rsidRPr="00114117" w:rsidRDefault="005D55FC" w:rsidP="00CA3FE5">
            <w:pPr>
              <w:pStyle w:val="rowtabella0"/>
              <w:rPr>
                <w:color w:val="002060"/>
              </w:rPr>
            </w:pPr>
            <w:r w:rsidRPr="00114117">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0BAFD" w14:textId="77777777" w:rsidR="005D55FC" w:rsidRPr="00114117" w:rsidRDefault="005D55FC" w:rsidP="00CA3FE5">
            <w:pPr>
              <w:pStyle w:val="rowtabella0"/>
              <w:rPr>
                <w:color w:val="002060"/>
              </w:rPr>
            </w:pPr>
            <w:r w:rsidRPr="0011411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26196" w14:textId="77777777" w:rsidR="005D55FC" w:rsidRPr="00114117" w:rsidRDefault="005D55FC" w:rsidP="00CA3FE5">
            <w:pPr>
              <w:pStyle w:val="rowtabella0"/>
              <w:rPr>
                <w:color w:val="002060"/>
              </w:rPr>
            </w:pPr>
            <w:r w:rsidRPr="00114117">
              <w:rPr>
                <w:color w:val="002060"/>
              </w:rPr>
              <w:t>VIA DELLA REPUBBLICA</w:t>
            </w:r>
          </w:p>
        </w:tc>
      </w:tr>
      <w:tr w:rsidR="005D55FC" w:rsidRPr="00114117" w14:paraId="06D4668B"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6DFB5A" w14:textId="77777777" w:rsidR="005D55FC" w:rsidRPr="00114117" w:rsidRDefault="005D55FC" w:rsidP="00CA3FE5">
            <w:pPr>
              <w:pStyle w:val="rowtabella0"/>
              <w:rPr>
                <w:color w:val="002060"/>
              </w:rPr>
            </w:pPr>
            <w:r w:rsidRPr="00114117">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506864" w14:textId="77777777" w:rsidR="005D55FC" w:rsidRPr="00114117" w:rsidRDefault="005D55FC" w:rsidP="00CA3FE5">
            <w:pPr>
              <w:pStyle w:val="rowtabella0"/>
              <w:rPr>
                <w:color w:val="002060"/>
              </w:rPr>
            </w:pPr>
            <w:r w:rsidRPr="00114117">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C17CB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BA2F9" w14:textId="77777777" w:rsidR="005D55FC" w:rsidRPr="00114117" w:rsidRDefault="005D55FC" w:rsidP="00CA3FE5">
            <w:pPr>
              <w:pStyle w:val="rowtabella0"/>
              <w:rPr>
                <w:color w:val="002060"/>
              </w:rPr>
            </w:pPr>
            <w:r w:rsidRPr="00114117">
              <w:rPr>
                <w:color w:val="002060"/>
              </w:rPr>
              <w:t>11/11/2023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080066" w14:textId="77777777" w:rsidR="005D55FC" w:rsidRPr="00114117" w:rsidRDefault="005D55FC" w:rsidP="00CA3FE5">
            <w:pPr>
              <w:pStyle w:val="rowtabella0"/>
              <w:rPr>
                <w:color w:val="002060"/>
              </w:rPr>
            </w:pPr>
            <w:r w:rsidRPr="00114117">
              <w:rPr>
                <w:color w:val="002060"/>
              </w:rPr>
              <w:t>5116 PALESTRA CONUMALE DI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43001" w14:textId="77777777" w:rsidR="005D55FC" w:rsidRPr="00114117" w:rsidRDefault="005D55FC" w:rsidP="00CA3FE5">
            <w:pPr>
              <w:pStyle w:val="rowtabella0"/>
              <w:rPr>
                <w:color w:val="002060"/>
              </w:rPr>
            </w:pPr>
            <w:r w:rsidRPr="0011411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2863C" w14:textId="77777777" w:rsidR="005D55FC" w:rsidRPr="00114117" w:rsidRDefault="005D55FC" w:rsidP="00CA3FE5">
            <w:pPr>
              <w:pStyle w:val="rowtabella0"/>
              <w:rPr>
                <w:color w:val="002060"/>
              </w:rPr>
            </w:pPr>
            <w:r w:rsidRPr="00114117">
              <w:rPr>
                <w:color w:val="002060"/>
              </w:rPr>
              <w:t>VIA MONTESSORI LOC. ANGELI</w:t>
            </w:r>
          </w:p>
        </w:tc>
      </w:tr>
      <w:tr w:rsidR="005D55FC" w:rsidRPr="00114117" w14:paraId="3E86D1D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6EA58F" w14:textId="77777777" w:rsidR="005D55FC" w:rsidRPr="00114117" w:rsidRDefault="005D55FC" w:rsidP="00CA3FE5">
            <w:pPr>
              <w:pStyle w:val="rowtabella0"/>
              <w:rPr>
                <w:color w:val="002060"/>
              </w:rPr>
            </w:pPr>
            <w:r w:rsidRPr="00114117">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2283B" w14:textId="77777777" w:rsidR="005D55FC" w:rsidRPr="00114117" w:rsidRDefault="005D55FC" w:rsidP="00CA3FE5">
            <w:pPr>
              <w:pStyle w:val="rowtabella0"/>
              <w:rPr>
                <w:color w:val="002060"/>
              </w:rPr>
            </w:pPr>
            <w:r w:rsidRPr="00114117">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5E2BA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BCDBA4" w14:textId="77777777" w:rsidR="005D55FC" w:rsidRPr="00114117" w:rsidRDefault="005D55FC" w:rsidP="00CA3FE5">
            <w:pPr>
              <w:pStyle w:val="rowtabella0"/>
              <w:rPr>
                <w:color w:val="002060"/>
              </w:rPr>
            </w:pPr>
            <w:r w:rsidRPr="00114117">
              <w:rPr>
                <w:color w:val="002060"/>
              </w:rPr>
              <w:t>11/11/2023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42EABD" w14:textId="77777777" w:rsidR="005D55FC" w:rsidRPr="00114117" w:rsidRDefault="005D55FC" w:rsidP="00CA3FE5">
            <w:pPr>
              <w:pStyle w:val="rowtabella0"/>
              <w:rPr>
                <w:color w:val="002060"/>
              </w:rPr>
            </w:pPr>
            <w:r w:rsidRPr="00114117">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340510" w14:textId="77777777" w:rsidR="005D55FC" w:rsidRPr="00114117" w:rsidRDefault="005D55FC" w:rsidP="00CA3FE5">
            <w:pPr>
              <w:pStyle w:val="rowtabella0"/>
              <w:rPr>
                <w:color w:val="002060"/>
              </w:rPr>
            </w:pPr>
            <w:r w:rsidRPr="0011411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B31DB1" w14:textId="77777777" w:rsidR="005D55FC" w:rsidRPr="00114117" w:rsidRDefault="005D55FC" w:rsidP="00CA3FE5">
            <w:pPr>
              <w:pStyle w:val="rowtabella0"/>
              <w:rPr>
                <w:color w:val="002060"/>
              </w:rPr>
            </w:pPr>
            <w:r w:rsidRPr="00114117">
              <w:rPr>
                <w:color w:val="002060"/>
              </w:rPr>
              <w:t>VIA VENEZIA 43</w:t>
            </w:r>
          </w:p>
        </w:tc>
      </w:tr>
      <w:tr w:rsidR="005D55FC" w:rsidRPr="00114117" w14:paraId="548BE2B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2CE3F8" w14:textId="77777777" w:rsidR="005D55FC" w:rsidRPr="00114117" w:rsidRDefault="005D55FC" w:rsidP="00CA3FE5">
            <w:pPr>
              <w:pStyle w:val="rowtabella0"/>
              <w:rPr>
                <w:color w:val="002060"/>
              </w:rPr>
            </w:pPr>
            <w:r w:rsidRPr="00114117">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328A25" w14:textId="77777777" w:rsidR="005D55FC" w:rsidRPr="00114117" w:rsidRDefault="005D55FC" w:rsidP="00CA3FE5">
            <w:pPr>
              <w:pStyle w:val="rowtabella0"/>
              <w:rPr>
                <w:color w:val="002060"/>
              </w:rPr>
            </w:pPr>
            <w:r w:rsidRPr="00114117">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EA7A3E"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607D54" w14:textId="77777777" w:rsidR="005D55FC" w:rsidRPr="00114117" w:rsidRDefault="005D55FC" w:rsidP="00CA3FE5">
            <w:pPr>
              <w:pStyle w:val="rowtabella0"/>
              <w:rPr>
                <w:color w:val="002060"/>
              </w:rPr>
            </w:pPr>
            <w:r w:rsidRPr="00114117">
              <w:rPr>
                <w:color w:val="002060"/>
              </w:rPr>
              <w:t>11/11/2023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B4F36D" w14:textId="77777777" w:rsidR="005D55FC" w:rsidRPr="00114117" w:rsidRDefault="005D55FC" w:rsidP="00CA3FE5">
            <w:pPr>
              <w:pStyle w:val="rowtabella0"/>
              <w:rPr>
                <w:color w:val="002060"/>
              </w:rPr>
            </w:pPr>
            <w:r w:rsidRPr="00114117">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B9CCD" w14:textId="77777777" w:rsidR="005D55FC" w:rsidRPr="00114117" w:rsidRDefault="005D55FC" w:rsidP="00CA3FE5">
            <w:pPr>
              <w:pStyle w:val="rowtabella0"/>
              <w:rPr>
                <w:color w:val="002060"/>
              </w:rPr>
            </w:pPr>
            <w:r w:rsidRPr="00114117">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B3638" w14:textId="77777777" w:rsidR="005D55FC" w:rsidRPr="00114117" w:rsidRDefault="005D55FC" w:rsidP="00CA3FE5">
            <w:pPr>
              <w:pStyle w:val="rowtabella0"/>
              <w:rPr>
                <w:color w:val="002060"/>
              </w:rPr>
            </w:pPr>
            <w:r w:rsidRPr="00114117">
              <w:rPr>
                <w:color w:val="002060"/>
              </w:rPr>
              <w:t>VIA GRAMSCI-VIA FEGGIANI</w:t>
            </w:r>
          </w:p>
        </w:tc>
      </w:tr>
      <w:tr w:rsidR="005D55FC" w:rsidRPr="00114117" w14:paraId="20B0FE65"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84DD7F" w14:textId="77777777" w:rsidR="005D55FC" w:rsidRPr="00114117" w:rsidRDefault="005D55FC" w:rsidP="00CA3FE5">
            <w:pPr>
              <w:pStyle w:val="rowtabella0"/>
              <w:rPr>
                <w:color w:val="002060"/>
              </w:rPr>
            </w:pPr>
            <w:r w:rsidRPr="00114117">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321D44" w14:textId="77777777" w:rsidR="005D55FC" w:rsidRPr="00114117" w:rsidRDefault="005D55FC" w:rsidP="00CA3FE5">
            <w:pPr>
              <w:pStyle w:val="rowtabella0"/>
              <w:rPr>
                <w:color w:val="002060"/>
              </w:rPr>
            </w:pPr>
            <w:r w:rsidRPr="00114117">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99822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232B2C" w14:textId="77777777" w:rsidR="005D55FC" w:rsidRPr="00114117" w:rsidRDefault="005D55FC" w:rsidP="00CA3FE5">
            <w:pPr>
              <w:pStyle w:val="rowtabella0"/>
              <w:rPr>
                <w:color w:val="002060"/>
              </w:rPr>
            </w:pPr>
            <w:r w:rsidRPr="00114117">
              <w:rPr>
                <w:color w:val="002060"/>
              </w:rPr>
              <w:t>11/11/2023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3C0D61" w14:textId="77777777" w:rsidR="005D55FC" w:rsidRPr="00114117" w:rsidRDefault="005D55FC" w:rsidP="00CA3FE5">
            <w:pPr>
              <w:pStyle w:val="rowtabella0"/>
              <w:rPr>
                <w:color w:val="002060"/>
              </w:rPr>
            </w:pPr>
            <w:r w:rsidRPr="00114117">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DA0646" w14:textId="77777777" w:rsidR="005D55FC" w:rsidRPr="00114117" w:rsidRDefault="005D55FC" w:rsidP="00CA3FE5">
            <w:pPr>
              <w:pStyle w:val="rowtabella0"/>
              <w:rPr>
                <w:color w:val="002060"/>
              </w:rPr>
            </w:pPr>
            <w:r w:rsidRPr="00114117">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F8293" w14:textId="77777777" w:rsidR="005D55FC" w:rsidRPr="00114117" w:rsidRDefault="005D55FC" w:rsidP="00CA3FE5">
            <w:pPr>
              <w:pStyle w:val="rowtabella0"/>
              <w:rPr>
                <w:color w:val="002060"/>
              </w:rPr>
            </w:pPr>
            <w:r w:rsidRPr="00114117">
              <w:rPr>
                <w:color w:val="002060"/>
              </w:rPr>
              <w:t>VIA SAN SERGIO FZ. GROTTACCIA</w:t>
            </w:r>
          </w:p>
        </w:tc>
      </w:tr>
      <w:tr w:rsidR="005D55FC" w:rsidRPr="00114117" w14:paraId="266F4968"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1C3CFC" w14:textId="77777777" w:rsidR="005D55FC" w:rsidRPr="00114117" w:rsidRDefault="005D55FC" w:rsidP="00CA3FE5">
            <w:pPr>
              <w:pStyle w:val="rowtabella0"/>
              <w:rPr>
                <w:color w:val="002060"/>
              </w:rPr>
            </w:pPr>
            <w:r w:rsidRPr="00114117">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C76A5" w14:textId="77777777" w:rsidR="005D55FC" w:rsidRPr="00114117" w:rsidRDefault="005D55FC" w:rsidP="00CA3FE5">
            <w:pPr>
              <w:pStyle w:val="rowtabella0"/>
              <w:rPr>
                <w:color w:val="002060"/>
              </w:rPr>
            </w:pPr>
            <w:r w:rsidRPr="00114117">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095B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D9953" w14:textId="77777777" w:rsidR="005D55FC" w:rsidRPr="00114117" w:rsidRDefault="005D55FC" w:rsidP="00CA3FE5">
            <w:pPr>
              <w:pStyle w:val="rowtabella0"/>
              <w:rPr>
                <w:color w:val="002060"/>
              </w:rPr>
            </w:pPr>
            <w:r w:rsidRPr="00114117">
              <w:rPr>
                <w:color w:val="002060"/>
              </w:rPr>
              <w:t>11/11/2023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FF64C" w14:textId="77777777" w:rsidR="005D55FC" w:rsidRPr="00114117" w:rsidRDefault="005D55FC" w:rsidP="00CA3FE5">
            <w:pPr>
              <w:pStyle w:val="rowtabella0"/>
              <w:rPr>
                <w:color w:val="002060"/>
              </w:rPr>
            </w:pPr>
            <w:r w:rsidRPr="00114117">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87FE0" w14:textId="77777777" w:rsidR="005D55FC" w:rsidRPr="00114117" w:rsidRDefault="005D55FC" w:rsidP="00CA3FE5">
            <w:pPr>
              <w:pStyle w:val="rowtabella0"/>
              <w:rPr>
                <w:color w:val="002060"/>
              </w:rPr>
            </w:pPr>
            <w:r w:rsidRPr="00114117">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E8C0A" w14:textId="77777777" w:rsidR="005D55FC" w:rsidRPr="00114117" w:rsidRDefault="005D55FC" w:rsidP="00CA3FE5">
            <w:pPr>
              <w:pStyle w:val="rowtabella0"/>
              <w:rPr>
                <w:color w:val="002060"/>
              </w:rPr>
            </w:pPr>
            <w:r w:rsidRPr="00114117">
              <w:rPr>
                <w:color w:val="002060"/>
              </w:rPr>
              <w:t>VIA MARIO RIDOLFI</w:t>
            </w:r>
          </w:p>
        </w:tc>
      </w:tr>
    </w:tbl>
    <w:p w14:paraId="165FD23B" w14:textId="77777777" w:rsidR="005D55FC" w:rsidRPr="00114117" w:rsidRDefault="005D55FC" w:rsidP="005D55FC">
      <w:pPr>
        <w:pStyle w:val="breakline"/>
        <w:rPr>
          <w:rFonts w:eastAsiaTheme="minorEastAsia"/>
          <w:color w:val="002060"/>
        </w:rPr>
      </w:pPr>
    </w:p>
    <w:p w14:paraId="7510E4CB" w14:textId="77777777" w:rsidR="005D55FC" w:rsidRPr="00114117" w:rsidRDefault="005D55FC" w:rsidP="005D55FC">
      <w:pPr>
        <w:pStyle w:val="breakline"/>
        <w:rPr>
          <w:color w:val="002060"/>
        </w:rPr>
      </w:pPr>
    </w:p>
    <w:p w14:paraId="242624E7" w14:textId="77777777" w:rsidR="005D55FC" w:rsidRPr="00114117" w:rsidRDefault="005D55FC" w:rsidP="005D55FC">
      <w:pPr>
        <w:pStyle w:val="breakline"/>
        <w:rPr>
          <w:color w:val="002060"/>
        </w:rPr>
      </w:pPr>
    </w:p>
    <w:p w14:paraId="66626DC9" w14:textId="77777777" w:rsidR="005D55FC" w:rsidRPr="00114117" w:rsidRDefault="005D55FC" w:rsidP="005D55FC">
      <w:pPr>
        <w:pStyle w:val="sottotitolocampionato10"/>
        <w:rPr>
          <w:color w:val="002060"/>
        </w:rPr>
      </w:pPr>
      <w:r w:rsidRPr="00114117">
        <w:rPr>
          <w:color w:val="002060"/>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5"/>
        <w:gridCol w:w="385"/>
        <w:gridCol w:w="898"/>
        <w:gridCol w:w="1175"/>
        <w:gridCol w:w="1562"/>
        <w:gridCol w:w="1553"/>
      </w:tblGrid>
      <w:tr w:rsidR="005D55FC" w:rsidRPr="00114117" w14:paraId="7E879A80"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A96E0" w14:textId="77777777" w:rsidR="005D55FC" w:rsidRPr="00114117" w:rsidRDefault="005D55FC" w:rsidP="00CA3FE5">
            <w:pPr>
              <w:pStyle w:val="headertabella0"/>
              <w:rPr>
                <w:color w:val="002060"/>
              </w:rPr>
            </w:pPr>
            <w:r w:rsidRPr="0011411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B0DEE"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23548"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2F27C"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D451B"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0F048"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EBAF8"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4223196D"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3F1B9C" w14:textId="77777777" w:rsidR="005D55FC" w:rsidRPr="00114117" w:rsidRDefault="005D55FC" w:rsidP="00CA3FE5">
            <w:pPr>
              <w:pStyle w:val="rowtabella0"/>
              <w:rPr>
                <w:color w:val="002060"/>
              </w:rPr>
            </w:pPr>
            <w:r w:rsidRPr="00114117">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2F3EF" w14:textId="77777777" w:rsidR="005D55FC" w:rsidRPr="00114117" w:rsidRDefault="005D55FC" w:rsidP="00CA3FE5">
            <w:pPr>
              <w:pStyle w:val="rowtabella0"/>
              <w:rPr>
                <w:color w:val="002060"/>
              </w:rPr>
            </w:pPr>
            <w:r w:rsidRPr="00114117">
              <w:rPr>
                <w:color w:val="002060"/>
              </w:rPr>
              <w:t>CALCIO S.ELPIDIO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24DD8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29B39" w14:textId="77777777" w:rsidR="005D55FC" w:rsidRPr="00114117" w:rsidRDefault="005D55FC" w:rsidP="00CA3FE5">
            <w:pPr>
              <w:pStyle w:val="rowtabella0"/>
              <w:rPr>
                <w:color w:val="002060"/>
              </w:rPr>
            </w:pPr>
            <w:r w:rsidRPr="00114117">
              <w:rPr>
                <w:color w:val="002060"/>
              </w:rPr>
              <w:t>10/11/2023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988C2" w14:textId="77777777" w:rsidR="005D55FC" w:rsidRPr="00114117" w:rsidRDefault="005D55FC" w:rsidP="00CA3FE5">
            <w:pPr>
              <w:pStyle w:val="rowtabella0"/>
              <w:rPr>
                <w:color w:val="002060"/>
              </w:rPr>
            </w:pPr>
            <w:r w:rsidRPr="00114117">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07D60" w14:textId="77777777" w:rsidR="005D55FC" w:rsidRPr="00114117" w:rsidRDefault="005D55FC" w:rsidP="00CA3FE5">
            <w:pPr>
              <w:pStyle w:val="rowtabella0"/>
              <w:rPr>
                <w:color w:val="002060"/>
              </w:rPr>
            </w:pPr>
            <w:r w:rsidRPr="00114117">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6B24C" w14:textId="77777777" w:rsidR="005D55FC" w:rsidRPr="00114117" w:rsidRDefault="005D55FC" w:rsidP="00CA3FE5">
            <w:pPr>
              <w:pStyle w:val="rowtabella0"/>
              <w:rPr>
                <w:color w:val="002060"/>
              </w:rPr>
            </w:pPr>
            <w:r w:rsidRPr="00114117">
              <w:rPr>
                <w:color w:val="002060"/>
              </w:rPr>
              <w:t>VIA VOLTURNO-PIEDIRIPA</w:t>
            </w:r>
          </w:p>
        </w:tc>
      </w:tr>
      <w:tr w:rsidR="005D55FC" w:rsidRPr="00114117" w14:paraId="2BE04D0D"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934256" w14:textId="77777777" w:rsidR="005D55FC" w:rsidRPr="00114117" w:rsidRDefault="005D55FC" w:rsidP="00CA3FE5">
            <w:pPr>
              <w:pStyle w:val="rowtabella0"/>
              <w:rPr>
                <w:color w:val="002060"/>
              </w:rPr>
            </w:pPr>
            <w:r w:rsidRPr="00114117">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64D1FB" w14:textId="77777777" w:rsidR="005D55FC" w:rsidRPr="00114117" w:rsidRDefault="005D55FC" w:rsidP="00CA3FE5">
            <w:pPr>
              <w:pStyle w:val="rowtabella0"/>
              <w:rPr>
                <w:color w:val="002060"/>
              </w:rPr>
            </w:pPr>
            <w:r w:rsidRPr="00114117">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863E0"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7C4C1C"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0AFCE" w14:textId="77777777" w:rsidR="005D55FC" w:rsidRPr="00114117" w:rsidRDefault="005D55FC" w:rsidP="00CA3FE5">
            <w:pPr>
              <w:pStyle w:val="rowtabella0"/>
              <w:rPr>
                <w:color w:val="002060"/>
              </w:rPr>
            </w:pPr>
            <w:r w:rsidRPr="00114117">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E55651" w14:textId="77777777" w:rsidR="005D55FC" w:rsidRPr="00114117" w:rsidRDefault="005D55FC" w:rsidP="00CA3FE5">
            <w:pPr>
              <w:pStyle w:val="rowtabella0"/>
              <w:rPr>
                <w:color w:val="002060"/>
              </w:rPr>
            </w:pPr>
            <w:r w:rsidRPr="0011411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D2B3B" w14:textId="77777777" w:rsidR="005D55FC" w:rsidRPr="00114117" w:rsidRDefault="005D55FC" w:rsidP="00CA3FE5">
            <w:pPr>
              <w:pStyle w:val="rowtabella0"/>
              <w:rPr>
                <w:color w:val="002060"/>
              </w:rPr>
            </w:pPr>
            <w:r w:rsidRPr="00114117">
              <w:rPr>
                <w:color w:val="002060"/>
              </w:rPr>
              <w:t>VIA INDIPENDENZA-CAPODARCO</w:t>
            </w:r>
          </w:p>
        </w:tc>
      </w:tr>
      <w:tr w:rsidR="005D55FC" w:rsidRPr="00114117" w14:paraId="1493B725"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F8C4A9" w14:textId="77777777" w:rsidR="005D55FC" w:rsidRPr="00114117" w:rsidRDefault="005D55FC" w:rsidP="00CA3FE5">
            <w:pPr>
              <w:pStyle w:val="rowtabella0"/>
              <w:rPr>
                <w:color w:val="002060"/>
              </w:rPr>
            </w:pPr>
            <w:r w:rsidRPr="00114117">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9D788A" w14:textId="77777777" w:rsidR="005D55FC" w:rsidRPr="00114117" w:rsidRDefault="005D55FC" w:rsidP="00CA3FE5">
            <w:pPr>
              <w:pStyle w:val="rowtabella0"/>
              <w:rPr>
                <w:color w:val="002060"/>
              </w:rPr>
            </w:pPr>
            <w:r w:rsidRPr="00114117">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26043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7DD4FB"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6070D5" w14:textId="77777777" w:rsidR="005D55FC" w:rsidRPr="00114117" w:rsidRDefault="005D55FC" w:rsidP="00CA3FE5">
            <w:pPr>
              <w:pStyle w:val="rowtabella0"/>
              <w:rPr>
                <w:color w:val="002060"/>
              </w:rPr>
            </w:pPr>
            <w:r w:rsidRPr="0011411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57872" w14:textId="77777777" w:rsidR="005D55FC" w:rsidRPr="00114117" w:rsidRDefault="005D55FC" w:rsidP="00CA3FE5">
            <w:pPr>
              <w:pStyle w:val="rowtabella0"/>
              <w:rPr>
                <w:color w:val="002060"/>
              </w:rPr>
            </w:pPr>
            <w:r w:rsidRPr="0011411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A5174" w14:textId="77777777" w:rsidR="005D55FC" w:rsidRPr="00114117" w:rsidRDefault="005D55FC" w:rsidP="00CA3FE5">
            <w:pPr>
              <w:pStyle w:val="rowtabella0"/>
              <w:rPr>
                <w:color w:val="002060"/>
              </w:rPr>
            </w:pPr>
            <w:r w:rsidRPr="00114117">
              <w:rPr>
                <w:color w:val="002060"/>
              </w:rPr>
              <w:t>VIA ALDO MORO</w:t>
            </w:r>
          </w:p>
        </w:tc>
      </w:tr>
      <w:tr w:rsidR="005D55FC" w:rsidRPr="00114117" w14:paraId="0936C05B"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E5BE6B" w14:textId="77777777" w:rsidR="005D55FC" w:rsidRPr="00114117" w:rsidRDefault="005D55FC" w:rsidP="00CA3FE5">
            <w:pPr>
              <w:pStyle w:val="rowtabella0"/>
              <w:rPr>
                <w:color w:val="002060"/>
              </w:rPr>
            </w:pPr>
            <w:r w:rsidRPr="00114117">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C6B648" w14:textId="77777777" w:rsidR="005D55FC" w:rsidRPr="00114117" w:rsidRDefault="005D55FC" w:rsidP="00CA3FE5">
            <w:pPr>
              <w:pStyle w:val="rowtabella0"/>
              <w:rPr>
                <w:color w:val="002060"/>
              </w:rPr>
            </w:pPr>
            <w:r w:rsidRPr="00114117">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4BD6D5"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D585B" w14:textId="77777777" w:rsidR="005D55FC" w:rsidRPr="00114117" w:rsidRDefault="005D55FC" w:rsidP="00CA3FE5">
            <w:pPr>
              <w:pStyle w:val="rowtabella0"/>
              <w:rPr>
                <w:color w:val="002060"/>
              </w:rPr>
            </w:pPr>
            <w:r w:rsidRPr="00114117">
              <w:rPr>
                <w:color w:val="002060"/>
              </w:rPr>
              <w:t>10/11/2023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396FD" w14:textId="77777777" w:rsidR="005D55FC" w:rsidRPr="00114117" w:rsidRDefault="005D55FC" w:rsidP="00CA3FE5">
            <w:pPr>
              <w:pStyle w:val="rowtabella0"/>
              <w:rPr>
                <w:color w:val="002060"/>
              </w:rPr>
            </w:pPr>
            <w:r w:rsidRPr="00114117">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45263" w14:textId="77777777" w:rsidR="005D55FC" w:rsidRPr="00114117" w:rsidRDefault="005D55FC" w:rsidP="00CA3FE5">
            <w:pPr>
              <w:pStyle w:val="rowtabella0"/>
              <w:rPr>
                <w:color w:val="002060"/>
              </w:rPr>
            </w:pPr>
            <w:r w:rsidRPr="00114117">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C957B7" w14:textId="77777777" w:rsidR="005D55FC" w:rsidRPr="00114117" w:rsidRDefault="005D55FC" w:rsidP="00CA3FE5">
            <w:pPr>
              <w:pStyle w:val="rowtabella0"/>
              <w:rPr>
                <w:color w:val="002060"/>
              </w:rPr>
            </w:pPr>
            <w:r w:rsidRPr="00114117">
              <w:rPr>
                <w:color w:val="002060"/>
              </w:rPr>
              <w:t>LOC. SAN LIBERATO</w:t>
            </w:r>
          </w:p>
        </w:tc>
      </w:tr>
      <w:tr w:rsidR="005D55FC" w:rsidRPr="00114117" w14:paraId="6B82B1F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E115E" w14:textId="77777777" w:rsidR="005D55FC" w:rsidRPr="00114117" w:rsidRDefault="005D55FC" w:rsidP="00CA3FE5">
            <w:pPr>
              <w:pStyle w:val="rowtabella0"/>
              <w:rPr>
                <w:color w:val="002060"/>
              </w:rPr>
            </w:pPr>
            <w:r w:rsidRPr="00114117">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6D005D" w14:textId="77777777" w:rsidR="005D55FC" w:rsidRPr="00114117" w:rsidRDefault="005D55FC" w:rsidP="00CA3FE5">
            <w:pPr>
              <w:pStyle w:val="rowtabella0"/>
              <w:rPr>
                <w:color w:val="002060"/>
              </w:rPr>
            </w:pPr>
            <w:r w:rsidRPr="00114117">
              <w:rPr>
                <w:color w:val="002060"/>
              </w:rPr>
              <w:t>VIS CIVITANOVA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B3D8FC"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981649" w14:textId="77777777" w:rsidR="005D55FC" w:rsidRPr="00114117" w:rsidRDefault="005D55FC" w:rsidP="00CA3FE5">
            <w:pPr>
              <w:pStyle w:val="rowtabella0"/>
              <w:rPr>
                <w:color w:val="002060"/>
              </w:rPr>
            </w:pPr>
            <w:r w:rsidRPr="00114117">
              <w:rPr>
                <w:color w:val="002060"/>
              </w:rPr>
              <w:t>10/11/2023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9BC716" w14:textId="77777777" w:rsidR="005D55FC" w:rsidRPr="00114117" w:rsidRDefault="005D55FC" w:rsidP="00CA3FE5">
            <w:pPr>
              <w:pStyle w:val="rowtabella0"/>
              <w:rPr>
                <w:color w:val="002060"/>
              </w:rPr>
            </w:pPr>
            <w:r w:rsidRPr="00114117">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1654C" w14:textId="77777777" w:rsidR="005D55FC" w:rsidRPr="00114117" w:rsidRDefault="005D55FC" w:rsidP="00CA3FE5">
            <w:pPr>
              <w:pStyle w:val="rowtabella0"/>
              <w:rPr>
                <w:color w:val="002060"/>
              </w:rPr>
            </w:pPr>
            <w:r w:rsidRPr="00114117">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07C0F7" w14:textId="77777777" w:rsidR="005D55FC" w:rsidRPr="00114117" w:rsidRDefault="005D55FC" w:rsidP="00CA3FE5">
            <w:pPr>
              <w:pStyle w:val="rowtabella0"/>
              <w:rPr>
                <w:color w:val="002060"/>
              </w:rPr>
            </w:pPr>
            <w:r w:rsidRPr="00114117">
              <w:rPr>
                <w:color w:val="002060"/>
              </w:rPr>
              <w:t>VIA MANZONI</w:t>
            </w:r>
          </w:p>
        </w:tc>
      </w:tr>
      <w:tr w:rsidR="005D55FC" w:rsidRPr="00114117" w14:paraId="0EC59670"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F1988A" w14:textId="77777777" w:rsidR="005D55FC" w:rsidRPr="00114117" w:rsidRDefault="005D55FC" w:rsidP="00CA3FE5">
            <w:pPr>
              <w:pStyle w:val="rowtabella0"/>
              <w:rPr>
                <w:color w:val="002060"/>
              </w:rPr>
            </w:pPr>
            <w:r w:rsidRPr="00114117">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590EB" w14:textId="77777777" w:rsidR="005D55FC" w:rsidRPr="00114117" w:rsidRDefault="005D55FC" w:rsidP="00CA3FE5">
            <w:pPr>
              <w:pStyle w:val="rowtabella0"/>
              <w:rPr>
                <w:color w:val="002060"/>
              </w:rPr>
            </w:pPr>
            <w:r w:rsidRPr="00114117">
              <w:rPr>
                <w:color w:val="002060"/>
              </w:rPr>
              <w:t>MOGLIANESE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55659"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E590C"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AC420" w14:textId="77777777" w:rsidR="005D55FC" w:rsidRPr="00114117" w:rsidRDefault="005D55FC" w:rsidP="00CA3FE5">
            <w:pPr>
              <w:pStyle w:val="rowtabella0"/>
              <w:rPr>
                <w:color w:val="002060"/>
              </w:rPr>
            </w:pPr>
            <w:r w:rsidRPr="00114117">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2E441" w14:textId="77777777" w:rsidR="005D55FC" w:rsidRPr="00114117" w:rsidRDefault="005D55FC" w:rsidP="00CA3FE5">
            <w:pPr>
              <w:pStyle w:val="rowtabella0"/>
              <w:rPr>
                <w:color w:val="002060"/>
              </w:rPr>
            </w:pPr>
            <w:r w:rsidRPr="00114117">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BB695A" w14:textId="77777777" w:rsidR="005D55FC" w:rsidRPr="00114117" w:rsidRDefault="005D55FC" w:rsidP="00CA3FE5">
            <w:pPr>
              <w:pStyle w:val="rowtabella0"/>
              <w:rPr>
                <w:color w:val="002060"/>
              </w:rPr>
            </w:pPr>
            <w:r w:rsidRPr="00114117">
              <w:rPr>
                <w:color w:val="002060"/>
              </w:rPr>
              <w:t>VIA SIBILLA 2C</w:t>
            </w:r>
          </w:p>
        </w:tc>
      </w:tr>
    </w:tbl>
    <w:p w14:paraId="4D28FA2A" w14:textId="77777777" w:rsidR="005D55FC" w:rsidRPr="00114117" w:rsidRDefault="005D55FC" w:rsidP="005D55FC">
      <w:pPr>
        <w:pStyle w:val="breakline"/>
        <w:rPr>
          <w:rFonts w:eastAsiaTheme="minorEastAsia"/>
          <w:color w:val="002060"/>
        </w:rPr>
      </w:pPr>
    </w:p>
    <w:p w14:paraId="3811EEEE" w14:textId="77777777" w:rsidR="005D55FC" w:rsidRPr="00114117" w:rsidRDefault="005D55FC" w:rsidP="005D55FC">
      <w:pPr>
        <w:pStyle w:val="breakline"/>
        <w:rPr>
          <w:color w:val="002060"/>
        </w:rPr>
      </w:pPr>
    </w:p>
    <w:p w14:paraId="2307F9DA" w14:textId="77777777" w:rsidR="005D55FC" w:rsidRPr="00114117" w:rsidRDefault="005D55FC" w:rsidP="005D55FC">
      <w:pPr>
        <w:pStyle w:val="breakline"/>
        <w:rPr>
          <w:color w:val="002060"/>
        </w:rPr>
      </w:pPr>
    </w:p>
    <w:p w14:paraId="0408EE6D" w14:textId="77777777" w:rsidR="005D55FC" w:rsidRPr="00114117" w:rsidRDefault="005D55FC" w:rsidP="005D55FC">
      <w:pPr>
        <w:pStyle w:val="sottotitolocampionato10"/>
        <w:rPr>
          <w:color w:val="002060"/>
        </w:rPr>
      </w:pPr>
      <w:r w:rsidRPr="00114117">
        <w:rPr>
          <w:color w:val="002060"/>
        </w:rP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3"/>
        <w:gridCol w:w="1544"/>
        <w:gridCol w:w="1567"/>
      </w:tblGrid>
      <w:tr w:rsidR="005D55FC" w:rsidRPr="00114117" w14:paraId="4E89796C"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F70FC"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E65E4"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79658"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FA8DA"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D88D7"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76B2E"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7C40F"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7C57F0C6"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03F563" w14:textId="77777777" w:rsidR="005D55FC" w:rsidRPr="00114117" w:rsidRDefault="005D55FC" w:rsidP="00CA3FE5">
            <w:pPr>
              <w:pStyle w:val="rowtabella0"/>
              <w:rPr>
                <w:color w:val="002060"/>
              </w:rPr>
            </w:pPr>
            <w:r w:rsidRPr="00114117">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E97F94" w14:textId="77777777" w:rsidR="005D55FC" w:rsidRPr="00114117" w:rsidRDefault="005D55FC" w:rsidP="00CA3FE5">
            <w:pPr>
              <w:pStyle w:val="rowtabella0"/>
              <w:rPr>
                <w:color w:val="002060"/>
              </w:rPr>
            </w:pPr>
            <w:r w:rsidRPr="00114117">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01579"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D4B272" w14:textId="77777777" w:rsidR="005D55FC" w:rsidRPr="00114117" w:rsidRDefault="005D55FC" w:rsidP="00CA3FE5">
            <w:pPr>
              <w:pStyle w:val="rowtabella0"/>
              <w:rPr>
                <w:color w:val="002060"/>
              </w:rPr>
            </w:pPr>
            <w:r w:rsidRPr="00114117">
              <w:rPr>
                <w:color w:val="002060"/>
              </w:rPr>
              <w:t>10/11/2023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ECA68" w14:textId="77777777" w:rsidR="005D55FC" w:rsidRPr="00114117" w:rsidRDefault="005D55FC" w:rsidP="00CA3FE5">
            <w:pPr>
              <w:pStyle w:val="rowtabella0"/>
              <w:rPr>
                <w:color w:val="002060"/>
              </w:rPr>
            </w:pPr>
            <w:r w:rsidRPr="00114117">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37CF86" w14:textId="77777777" w:rsidR="005D55FC" w:rsidRPr="00114117" w:rsidRDefault="005D55FC" w:rsidP="00CA3FE5">
            <w:pPr>
              <w:pStyle w:val="rowtabella0"/>
              <w:rPr>
                <w:color w:val="002060"/>
              </w:rPr>
            </w:pPr>
            <w:r w:rsidRPr="00114117">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1160E" w14:textId="77777777" w:rsidR="005D55FC" w:rsidRPr="00114117" w:rsidRDefault="005D55FC" w:rsidP="00CA3FE5">
            <w:pPr>
              <w:pStyle w:val="rowtabella0"/>
              <w:rPr>
                <w:color w:val="002060"/>
              </w:rPr>
            </w:pPr>
            <w:r w:rsidRPr="00114117">
              <w:rPr>
                <w:color w:val="002060"/>
              </w:rPr>
              <w:t>PIAZZA S. D'ACQUISTO</w:t>
            </w:r>
          </w:p>
        </w:tc>
      </w:tr>
      <w:tr w:rsidR="005D55FC" w:rsidRPr="00114117" w14:paraId="194F55C1"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BCC607" w14:textId="77777777" w:rsidR="005D55FC" w:rsidRPr="00114117" w:rsidRDefault="005D55FC" w:rsidP="00CA3FE5">
            <w:pPr>
              <w:pStyle w:val="rowtabella0"/>
              <w:rPr>
                <w:color w:val="002060"/>
              </w:rPr>
            </w:pPr>
            <w:r w:rsidRPr="00114117">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05DC2C" w14:textId="77777777" w:rsidR="005D55FC" w:rsidRPr="00114117" w:rsidRDefault="005D55FC" w:rsidP="00CA3FE5">
            <w:pPr>
              <w:pStyle w:val="rowtabella0"/>
              <w:rPr>
                <w:color w:val="002060"/>
              </w:rPr>
            </w:pPr>
            <w:r w:rsidRPr="00114117">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DC77D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EDAC73" w14:textId="77777777" w:rsidR="005D55FC" w:rsidRPr="00114117" w:rsidRDefault="005D55FC" w:rsidP="00CA3FE5">
            <w:pPr>
              <w:pStyle w:val="rowtabella0"/>
              <w:rPr>
                <w:color w:val="002060"/>
              </w:rPr>
            </w:pPr>
            <w:r w:rsidRPr="00114117">
              <w:rPr>
                <w:color w:val="002060"/>
              </w:rPr>
              <w:t>10/11/2023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FD8699" w14:textId="77777777" w:rsidR="005D55FC" w:rsidRPr="00114117" w:rsidRDefault="005D55FC" w:rsidP="00CA3FE5">
            <w:pPr>
              <w:pStyle w:val="rowtabella0"/>
              <w:rPr>
                <w:color w:val="002060"/>
              </w:rPr>
            </w:pPr>
            <w:r w:rsidRPr="0011411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219F15" w14:textId="77777777" w:rsidR="005D55FC" w:rsidRPr="00114117" w:rsidRDefault="005D55FC" w:rsidP="00CA3FE5">
            <w:pPr>
              <w:pStyle w:val="rowtabella0"/>
              <w:rPr>
                <w:color w:val="002060"/>
              </w:rPr>
            </w:pPr>
            <w:r w:rsidRPr="0011411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E0BA14" w14:textId="77777777" w:rsidR="005D55FC" w:rsidRPr="00114117" w:rsidRDefault="005D55FC" w:rsidP="00CA3FE5">
            <w:pPr>
              <w:pStyle w:val="rowtabella0"/>
              <w:rPr>
                <w:color w:val="002060"/>
              </w:rPr>
            </w:pPr>
            <w:r w:rsidRPr="00114117">
              <w:rPr>
                <w:color w:val="002060"/>
              </w:rPr>
              <w:t>LOC.MONTEROCCO VIA A.MANCINI</w:t>
            </w:r>
          </w:p>
        </w:tc>
      </w:tr>
      <w:tr w:rsidR="005D55FC" w:rsidRPr="00114117" w14:paraId="31D7424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998157" w14:textId="77777777" w:rsidR="005D55FC" w:rsidRPr="00114117" w:rsidRDefault="005D55FC" w:rsidP="00CA3FE5">
            <w:pPr>
              <w:pStyle w:val="rowtabella0"/>
              <w:rPr>
                <w:color w:val="002060"/>
              </w:rPr>
            </w:pPr>
            <w:r w:rsidRPr="00114117">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03B13D" w14:textId="77777777" w:rsidR="005D55FC" w:rsidRPr="00114117" w:rsidRDefault="005D55FC" w:rsidP="00CA3FE5">
            <w:pPr>
              <w:pStyle w:val="rowtabella0"/>
              <w:rPr>
                <w:color w:val="002060"/>
              </w:rPr>
            </w:pPr>
            <w:r w:rsidRPr="00114117">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B32157"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12D894"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0B8BAB" w14:textId="77777777" w:rsidR="005D55FC" w:rsidRPr="00114117" w:rsidRDefault="005D55FC" w:rsidP="00CA3FE5">
            <w:pPr>
              <w:pStyle w:val="rowtabella0"/>
              <w:rPr>
                <w:color w:val="002060"/>
              </w:rPr>
            </w:pPr>
            <w:r w:rsidRPr="00114117">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9FA28" w14:textId="77777777" w:rsidR="005D55FC" w:rsidRPr="00114117" w:rsidRDefault="005D55FC" w:rsidP="00CA3FE5">
            <w:pPr>
              <w:pStyle w:val="rowtabella0"/>
              <w:rPr>
                <w:color w:val="002060"/>
              </w:rPr>
            </w:pPr>
            <w:r w:rsidRPr="00114117">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FEC4F7" w14:textId="77777777" w:rsidR="005D55FC" w:rsidRPr="00114117" w:rsidRDefault="005D55FC" w:rsidP="00CA3FE5">
            <w:pPr>
              <w:pStyle w:val="rowtabella0"/>
              <w:rPr>
                <w:color w:val="002060"/>
              </w:rPr>
            </w:pPr>
            <w:r w:rsidRPr="00114117">
              <w:rPr>
                <w:color w:val="002060"/>
              </w:rPr>
              <w:t>TRAVERSA VIA U.T0MEI</w:t>
            </w:r>
          </w:p>
        </w:tc>
      </w:tr>
      <w:tr w:rsidR="005D55FC" w:rsidRPr="00114117" w14:paraId="3469C72A"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164BBA" w14:textId="77777777" w:rsidR="005D55FC" w:rsidRPr="00114117" w:rsidRDefault="005D55FC" w:rsidP="00CA3FE5">
            <w:pPr>
              <w:pStyle w:val="rowtabella0"/>
              <w:rPr>
                <w:color w:val="002060"/>
              </w:rPr>
            </w:pPr>
            <w:r w:rsidRPr="00114117">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63DF4F" w14:textId="77777777" w:rsidR="005D55FC" w:rsidRPr="00114117" w:rsidRDefault="005D55FC" w:rsidP="00CA3FE5">
            <w:pPr>
              <w:pStyle w:val="rowtabella0"/>
              <w:rPr>
                <w:color w:val="002060"/>
              </w:rPr>
            </w:pPr>
            <w:r w:rsidRPr="00114117">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AB12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EA8AF1"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E129E0" w14:textId="77777777" w:rsidR="005D55FC" w:rsidRPr="00114117" w:rsidRDefault="005D55FC" w:rsidP="00CA3FE5">
            <w:pPr>
              <w:pStyle w:val="rowtabella0"/>
              <w:rPr>
                <w:color w:val="002060"/>
              </w:rPr>
            </w:pPr>
            <w:r w:rsidRPr="00114117">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0468D" w14:textId="77777777" w:rsidR="005D55FC" w:rsidRPr="00114117" w:rsidRDefault="005D55FC" w:rsidP="00CA3FE5">
            <w:pPr>
              <w:pStyle w:val="rowtabella0"/>
              <w:rPr>
                <w:color w:val="002060"/>
              </w:rPr>
            </w:pPr>
            <w:r w:rsidRPr="00114117">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6F5055" w14:textId="77777777" w:rsidR="005D55FC" w:rsidRPr="00114117" w:rsidRDefault="005D55FC" w:rsidP="00CA3FE5">
            <w:pPr>
              <w:pStyle w:val="rowtabella0"/>
              <w:rPr>
                <w:color w:val="002060"/>
              </w:rPr>
            </w:pPr>
            <w:r w:rsidRPr="00114117">
              <w:rPr>
                <w:color w:val="002060"/>
              </w:rPr>
              <w:t>VIA DELLO SPORT</w:t>
            </w:r>
          </w:p>
        </w:tc>
      </w:tr>
      <w:tr w:rsidR="005D55FC" w:rsidRPr="00114117" w14:paraId="02E443EC"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0A5A84" w14:textId="77777777" w:rsidR="005D55FC" w:rsidRPr="00114117" w:rsidRDefault="005D55FC" w:rsidP="00CA3FE5">
            <w:pPr>
              <w:pStyle w:val="rowtabella0"/>
              <w:rPr>
                <w:color w:val="002060"/>
              </w:rPr>
            </w:pPr>
            <w:r w:rsidRPr="00114117">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3F65FF" w14:textId="77777777" w:rsidR="005D55FC" w:rsidRPr="00114117" w:rsidRDefault="005D55FC" w:rsidP="00CA3FE5">
            <w:pPr>
              <w:pStyle w:val="rowtabella0"/>
              <w:rPr>
                <w:color w:val="002060"/>
              </w:rPr>
            </w:pPr>
            <w:r w:rsidRPr="00114117">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38E4F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B5B9C5" w14:textId="77777777" w:rsidR="005D55FC" w:rsidRPr="00114117" w:rsidRDefault="005D55FC" w:rsidP="00CA3FE5">
            <w:pPr>
              <w:pStyle w:val="rowtabella0"/>
              <w:rPr>
                <w:color w:val="002060"/>
              </w:rPr>
            </w:pPr>
            <w:r w:rsidRPr="00114117">
              <w:rPr>
                <w:color w:val="002060"/>
              </w:rPr>
              <w:t>10/11/2023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A477B4" w14:textId="77777777" w:rsidR="005D55FC" w:rsidRPr="00114117" w:rsidRDefault="005D55FC" w:rsidP="00CA3FE5">
            <w:pPr>
              <w:pStyle w:val="rowtabella0"/>
              <w:rPr>
                <w:color w:val="002060"/>
              </w:rPr>
            </w:pPr>
            <w:r w:rsidRPr="00114117">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913CFB" w14:textId="77777777" w:rsidR="005D55FC" w:rsidRPr="00114117" w:rsidRDefault="005D55FC" w:rsidP="00CA3FE5">
            <w:pPr>
              <w:pStyle w:val="rowtabella0"/>
              <w:rPr>
                <w:color w:val="002060"/>
              </w:rPr>
            </w:pPr>
            <w:r w:rsidRPr="0011411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DD6E7C" w14:textId="77777777" w:rsidR="005D55FC" w:rsidRPr="00114117" w:rsidRDefault="005D55FC" w:rsidP="00CA3FE5">
            <w:pPr>
              <w:pStyle w:val="rowtabella0"/>
              <w:rPr>
                <w:color w:val="002060"/>
              </w:rPr>
            </w:pPr>
            <w:r w:rsidRPr="00114117">
              <w:rPr>
                <w:color w:val="002060"/>
              </w:rPr>
              <w:t>CENTRO ABITATO</w:t>
            </w:r>
          </w:p>
        </w:tc>
      </w:tr>
      <w:tr w:rsidR="005D55FC" w:rsidRPr="00114117" w14:paraId="32BF8BB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0E630B" w14:textId="77777777" w:rsidR="005D55FC" w:rsidRPr="00114117" w:rsidRDefault="005D55FC" w:rsidP="00CA3FE5">
            <w:pPr>
              <w:pStyle w:val="rowtabella0"/>
              <w:rPr>
                <w:color w:val="002060"/>
              </w:rPr>
            </w:pPr>
            <w:r w:rsidRPr="00114117">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FA5A37" w14:textId="77777777" w:rsidR="005D55FC" w:rsidRPr="00114117" w:rsidRDefault="005D55FC" w:rsidP="00CA3FE5">
            <w:pPr>
              <w:pStyle w:val="rowtabella0"/>
              <w:rPr>
                <w:color w:val="002060"/>
              </w:rPr>
            </w:pPr>
            <w:r w:rsidRPr="00114117">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3C9C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41F2F3" w14:textId="77777777" w:rsidR="005D55FC" w:rsidRPr="00114117" w:rsidRDefault="005D55FC" w:rsidP="00CA3FE5">
            <w:pPr>
              <w:pStyle w:val="rowtabella0"/>
              <w:rPr>
                <w:color w:val="002060"/>
              </w:rPr>
            </w:pPr>
            <w:r w:rsidRPr="00114117">
              <w:rPr>
                <w:color w:val="002060"/>
              </w:rPr>
              <w:t>11/11/2023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122BB8" w14:textId="77777777" w:rsidR="005D55FC" w:rsidRPr="00114117" w:rsidRDefault="005D55FC" w:rsidP="00CA3FE5">
            <w:pPr>
              <w:pStyle w:val="rowtabella0"/>
              <w:rPr>
                <w:color w:val="002060"/>
              </w:rPr>
            </w:pPr>
            <w:r w:rsidRPr="00114117">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40AB5" w14:textId="77777777" w:rsidR="005D55FC" w:rsidRPr="00114117" w:rsidRDefault="005D55FC" w:rsidP="00CA3FE5">
            <w:pPr>
              <w:pStyle w:val="rowtabella0"/>
              <w:rPr>
                <w:color w:val="002060"/>
              </w:rPr>
            </w:pPr>
            <w:r w:rsidRPr="0011411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BABED" w14:textId="77777777" w:rsidR="005D55FC" w:rsidRPr="00114117" w:rsidRDefault="005D55FC" w:rsidP="00CA3FE5">
            <w:pPr>
              <w:pStyle w:val="rowtabella0"/>
              <w:rPr>
                <w:color w:val="002060"/>
              </w:rPr>
            </w:pPr>
            <w:r w:rsidRPr="00114117">
              <w:rPr>
                <w:color w:val="002060"/>
              </w:rPr>
              <w:t>VIA CORRADI</w:t>
            </w:r>
          </w:p>
        </w:tc>
      </w:tr>
      <w:tr w:rsidR="005D55FC" w:rsidRPr="00114117" w14:paraId="399C3359"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5F1B61" w14:textId="77777777" w:rsidR="005D55FC" w:rsidRPr="00114117" w:rsidRDefault="005D55FC" w:rsidP="00CA3FE5">
            <w:pPr>
              <w:pStyle w:val="rowtabella0"/>
              <w:rPr>
                <w:color w:val="002060"/>
              </w:rPr>
            </w:pPr>
            <w:r w:rsidRPr="00114117">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A51C5" w14:textId="77777777" w:rsidR="005D55FC" w:rsidRPr="00114117" w:rsidRDefault="005D55FC" w:rsidP="00CA3FE5">
            <w:pPr>
              <w:pStyle w:val="rowtabella0"/>
              <w:rPr>
                <w:color w:val="002060"/>
              </w:rPr>
            </w:pPr>
            <w:r w:rsidRPr="00114117">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FE46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95A12" w14:textId="77777777" w:rsidR="005D55FC" w:rsidRPr="00114117" w:rsidRDefault="005D55FC" w:rsidP="00CA3FE5">
            <w:pPr>
              <w:pStyle w:val="rowtabella0"/>
              <w:rPr>
                <w:color w:val="002060"/>
              </w:rPr>
            </w:pPr>
            <w:r w:rsidRPr="00114117">
              <w:rPr>
                <w:color w:val="002060"/>
              </w:rPr>
              <w:t>11/11/2023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C12F8A" w14:textId="77777777" w:rsidR="005D55FC" w:rsidRPr="00114117" w:rsidRDefault="005D55FC" w:rsidP="00CA3FE5">
            <w:pPr>
              <w:pStyle w:val="rowtabella0"/>
              <w:rPr>
                <w:color w:val="002060"/>
              </w:rPr>
            </w:pPr>
            <w:r w:rsidRPr="00114117">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9BA85" w14:textId="77777777" w:rsidR="005D55FC" w:rsidRPr="00114117" w:rsidRDefault="005D55FC" w:rsidP="00CA3FE5">
            <w:pPr>
              <w:pStyle w:val="rowtabella0"/>
              <w:rPr>
                <w:color w:val="002060"/>
              </w:rPr>
            </w:pPr>
            <w:r w:rsidRPr="00114117">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853DAF" w14:textId="77777777" w:rsidR="005D55FC" w:rsidRPr="00114117" w:rsidRDefault="005D55FC" w:rsidP="00CA3FE5">
            <w:pPr>
              <w:pStyle w:val="rowtabella0"/>
              <w:rPr>
                <w:color w:val="002060"/>
              </w:rPr>
            </w:pPr>
            <w:r w:rsidRPr="00114117">
              <w:rPr>
                <w:color w:val="002060"/>
              </w:rPr>
              <w:t>LOC. ROCCHETTA</w:t>
            </w:r>
          </w:p>
        </w:tc>
      </w:tr>
    </w:tbl>
    <w:p w14:paraId="386AAFD4" w14:textId="77777777" w:rsidR="005D55FC" w:rsidRPr="00114117" w:rsidRDefault="005D55FC" w:rsidP="005D55FC">
      <w:pPr>
        <w:pStyle w:val="breakline"/>
        <w:rPr>
          <w:rFonts w:eastAsiaTheme="minorEastAsia"/>
          <w:color w:val="002060"/>
        </w:rPr>
      </w:pPr>
    </w:p>
    <w:p w14:paraId="6FE83154" w14:textId="77777777" w:rsidR="005D55FC" w:rsidRPr="00114117" w:rsidRDefault="005D55FC" w:rsidP="005D55FC">
      <w:pPr>
        <w:pStyle w:val="breakline"/>
        <w:rPr>
          <w:color w:val="002060"/>
        </w:rPr>
      </w:pPr>
    </w:p>
    <w:p w14:paraId="39B95123" w14:textId="77777777" w:rsidR="005D55FC" w:rsidRPr="00114117" w:rsidRDefault="005D55FC" w:rsidP="005D55FC">
      <w:pPr>
        <w:pStyle w:val="breakline"/>
        <w:rPr>
          <w:color w:val="002060"/>
        </w:rPr>
      </w:pPr>
    </w:p>
    <w:p w14:paraId="156A7BAB" w14:textId="77777777" w:rsidR="005D55FC" w:rsidRPr="00114117" w:rsidRDefault="005D55FC" w:rsidP="005D55FC">
      <w:pPr>
        <w:pStyle w:val="sottotitolocampionato10"/>
        <w:rPr>
          <w:color w:val="002060"/>
        </w:rPr>
      </w:pPr>
      <w:r w:rsidRPr="00114117">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5D55FC" w:rsidRPr="00114117" w14:paraId="15A111DA"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6FB54"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4A5CC"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96C9D"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86CEB"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761D1"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75BA"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14280"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6EA3754A" w14:textId="77777777" w:rsidTr="00CA3F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369A81" w14:textId="77777777" w:rsidR="005D55FC" w:rsidRPr="00114117" w:rsidRDefault="005D55FC" w:rsidP="00CA3FE5">
            <w:pPr>
              <w:pStyle w:val="rowtabella0"/>
              <w:rPr>
                <w:color w:val="002060"/>
              </w:rPr>
            </w:pPr>
            <w:r w:rsidRPr="00114117">
              <w:rPr>
                <w:color w:val="002060"/>
              </w:rPr>
              <w:t>FUTSAL VIRE GEOSISTEM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23D8D" w14:textId="77777777" w:rsidR="005D55FC" w:rsidRPr="00114117" w:rsidRDefault="005D55FC" w:rsidP="00CA3FE5">
            <w:pPr>
              <w:pStyle w:val="rowtabella0"/>
              <w:rPr>
                <w:color w:val="002060"/>
              </w:rPr>
            </w:pPr>
            <w:r w:rsidRPr="00114117">
              <w:rPr>
                <w:color w:val="002060"/>
              </w:rPr>
              <w:t>BOCASTRUM UNITED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01946"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65E1C" w14:textId="77777777" w:rsidR="005D55FC" w:rsidRPr="00114117" w:rsidRDefault="005D55FC" w:rsidP="00CA3FE5">
            <w:pPr>
              <w:pStyle w:val="rowtabella0"/>
              <w:rPr>
                <w:color w:val="002060"/>
              </w:rPr>
            </w:pPr>
            <w:r w:rsidRPr="00114117">
              <w:rPr>
                <w:color w:val="002060"/>
              </w:rPr>
              <w:t>15/11/2023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F51D2E" w14:textId="77777777" w:rsidR="005D55FC" w:rsidRPr="00114117" w:rsidRDefault="005D55FC" w:rsidP="00CA3FE5">
            <w:pPr>
              <w:pStyle w:val="rowtabella0"/>
              <w:rPr>
                <w:color w:val="002060"/>
              </w:rPr>
            </w:pPr>
            <w:r w:rsidRPr="00114117">
              <w:rPr>
                <w:color w:val="002060"/>
              </w:rPr>
              <w:t>5707 CAMPO COPERTO EZIO GALOSI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D52B7" w14:textId="77777777" w:rsidR="005D55FC" w:rsidRPr="00114117" w:rsidRDefault="005D55FC" w:rsidP="00CA3FE5">
            <w:pPr>
              <w:pStyle w:val="rowtabella0"/>
              <w:rPr>
                <w:color w:val="002060"/>
              </w:rPr>
            </w:pPr>
            <w:r w:rsidRPr="00114117">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B0AA1" w14:textId="77777777" w:rsidR="005D55FC" w:rsidRPr="00114117" w:rsidRDefault="005D55FC" w:rsidP="00CA3FE5">
            <w:pPr>
              <w:pStyle w:val="rowtabella0"/>
              <w:rPr>
                <w:color w:val="002060"/>
              </w:rPr>
            </w:pPr>
            <w:r w:rsidRPr="00114117">
              <w:rPr>
                <w:color w:val="002060"/>
              </w:rPr>
              <w:t>LOC.MONTEROCCO VIA A.MANCINI</w:t>
            </w:r>
          </w:p>
        </w:tc>
      </w:tr>
    </w:tbl>
    <w:p w14:paraId="0FD77792" w14:textId="77777777" w:rsidR="005D55FC" w:rsidRDefault="005D55FC" w:rsidP="005D55FC">
      <w:pPr>
        <w:pStyle w:val="breakline"/>
        <w:rPr>
          <w:color w:val="002060"/>
        </w:rPr>
      </w:pPr>
    </w:p>
    <w:p w14:paraId="5812CDDE" w14:textId="77777777" w:rsidR="005D55FC" w:rsidRPr="00114117" w:rsidRDefault="005D55FC" w:rsidP="005D55FC">
      <w:pPr>
        <w:pStyle w:val="breakline"/>
        <w:rPr>
          <w:color w:val="002060"/>
        </w:rPr>
      </w:pPr>
    </w:p>
    <w:p w14:paraId="64708F78" w14:textId="77777777" w:rsidR="005D55FC" w:rsidRPr="00114117" w:rsidRDefault="005D55FC" w:rsidP="005D55FC">
      <w:pPr>
        <w:pStyle w:val="titolocampionato0"/>
        <w:shd w:val="clear" w:color="auto" w:fill="CCCCCC"/>
        <w:spacing w:before="80" w:after="40"/>
        <w:rPr>
          <w:color w:val="002060"/>
        </w:rPr>
      </w:pPr>
      <w:r w:rsidRPr="00114117">
        <w:rPr>
          <w:color w:val="002060"/>
        </w:rPr>
        <w:t>REGIONALE CALCIO A 5 FEMMINILE</w:t>
      </w:r>
    </w:p>
    <w:p w14:paraId="4D3CD5EB" w14:textId="77777777" w:rsidR="005D55FC" w:rsidRPr="00206171" w:rsidRDefault="005D55FC" w:rsidP="005D55FC">
      <w:pPr>
        <w:pStyle w:val="titoloprinc0"/>
        <w:rPr>
          <w:color w:val="002060"/>
        </w:rPr>
      </w:pPr>
      <w:r w:rsidRPr="00206171">
        <w:rPr>
          <w:color w:val="002060"/>
        </w:rPr>
        <w:t>ANAGRAFICA/INDIRIZZARIO/VARIAZIONI CALENDARIO</w:t>
      </w:r>
    </w:p>
    <w:p w14:paraId="31E784B8" w14:textId="77777777" w:rsidR="005D55FC" w:rsidRPr="00206171" w:rsidRDefault="005D55FC" w:rsidP="005D55FC">
      <w:pPr>
        <w:pStyle w:val="titoloprinc0"/>
        <w:jc w:val="both"/>
        <w:rPr>
          <w:b w:val="0"/>
          <w:bCs w:val="0"/>
          <w:color w:val="002060"/>
          <w:sz w:val="22"/>
          <w:szCs w:val="22"/>
        </w:rPr>
      </w:pPr>
    </w:p>
    <w:p w14:paraId="19DB5359" w14:textId="77777777" w:rsidR="005D55FC" w:rsidRPr="00206171" w:rsidRDefault="005D55FC" w:rsidP="005D55FC">
      <w:pPr>
        <w:pStyle w:val="titoloprinc0"/>
        <w:jc w:val="both"/>
        <w:rPr>
          <w:color w:val="002060"/>
          <w:sz w:val="22"/>
          <w:szCs w:val="22"/>
        </w:rPr>
      </w:pPr>
      <w:r w:rsidRPr="00206171">
        <w:rPr>
          <w:color w:val="002060"/>
          <w:sz w:val="22"/>
          <w:szCs w:val="22"/>
        </w:rPr>
        <w:t>GIRONE “</w:t>
      </w:r>
      <w:r>
        <w:rPr>
          <w:color w:val="002060"/>
          <w:sz w:val="22"/>
          <w:szCs w:val="22"/>
        </w:rPr>
        <w:t>A – UNICO</w:t>
      </w:r>
      <w:r w:rsidRPr="00206171">
        <w:rPr>
          <w:color w:val="002060"/>
          <w:sz w:val="22"/>
          <w:szCs w:val="22"/>
        </w:rPr>
        <w:t>”</w:t>
      </w:r>
    </w:p>
    <w:p w14:paraId="0E194245" w14:textId="77777777" w:rsidR="005D55FC" w:rsidRPr="00206171" w:rsidRDefault="005D55FC" w:rsidP="005D55FC">
      <w:pPr>
        <w:pStyle w:val="titoloprinc0"/>
        <w:jc w:val="both"/>
        <w:rPr>
          <w:b w:val="0"/>
          <w:bCs w:val="0"/>
          <w:color w:val="002060"/>
          <w:sz w:val="22"/>
          <w:szCs w:val="22"/>
        </w:rPr>
      </w:pPr>
    </w:p>
    <w:p w14:paraId="7A1008BC" w14:textId="77777777" w:rsidR="005D55FC" w:rsidRDefault="005D55FC" w:rsidP="005D55FC">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grottese a.s.d.</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VENERDI’</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21:00</w:t>
      </w:r>
      <w:r w:rsidRPr="00206171">
        <w:rPr>
          <w:b w:val="0"/>
          <w:bCs w:val="0"/>
          <w:color w:val="002060"/>
          <w:sz w:val="22"/>
          <w:szCs w:val="22"/>
        </w:rPr>
        <w:t xml:space="preserve">, </w:t>
      </w:r>
      <w:r>
        <w:rPr>
          <w:color w:val="002060"/>
          <w:sz w:val="22"/>
          <w:szCs w:val="22"/>
        </w:rPr>
        <w:t>Campo di Calcio a 5 “Nitro”</w:t>
      </w:r>
      <w:r>
        <w:rPr>
          <w:b w:val="0"/>
          <w:bCs w:val="0"/>
          <w:color w:val="002060"/>
          <w:sz w:val="22"/>
          <w:szCs w:val="22"/>
        </w:rPr>
        <w:t xml:space="preserve">, Strada Fermana – </w:t>
      </w:r>
      <w:proofErr w:type="spellStart"/>
      <w:r>
        <w:rPr>
          <w:b w:val="0"/>
          <w:bCs w:val="0"/>
          <w:color w:val="002060"/>
          <w:sz w:val="22"/>
          <w:szCs w:val="22"/>
        </w:rPr>
        <w:t>Faleriense</w:t>
      </w:r>
      <w:proofErr w:type="spellEnd"/>
      <w:r>
        <w:rPr>
          <w:b w:val="0"/>
          <w:bCs w:val="0"/>
          <w:color w:val="002060"/>
          <w:sz w:val="22"/>
          <w:szCs w:val="22"/>
        </w:rPr>
        <w:t xml:space="preserve"> 52 di </w:t>
      </w:r>
      <w:r>
        <w:rPr>
          <w:color w:val="002060"/>
          <w:sz w:val="22"/>
          <w:szCs w:val="22"/>
        </w:rPr>
        <w:t>RAPAGNANO</w:t>
      </w:r>
      <w:r w:rsidRPr="00206171">
        <w:rPr>
          <w:b w:val="0"/>
          <w:bCs w:val="0"/>
          <w:color w:val="002060"/>
          <w:sz w:val="22"/>
          <w:szCs w:val="22"/>
        </w:rPr>
        <w:t>.</w:t>
      </w:r>
    </w:p>
    <w:p w14:paraId="542C12ED" w14:textId="77777777" w:rsidR="005D55FC" w:rsidRDefault="005D55FC" w:rsidP="005D55FC">
      <w:pPr>
        <w:pStyle w:val="titoloprinc0"/>
        <w:jc w:val="both"/>
        <w:rPr>
          <w:b w:val="0"/>
          <w:bCs w:val="0"/>
          <w:color w:val="002060"/>
          <w:sz w:val="22"/>
          <w:szCs w:val="22"/>
        </w:rPr>
      </w:pPr>
    </w:p>
    <w:p w14:paraId="39DEE70A" w14:textId="77777777" w:rsidR="005D55FC" w:rsidRPr="00114117" w:rsidRDefault="005D55FC" w:rsidP="005D55FC">
      <w:pPr>
        <w:pStyle w:val="titoloprinc0"/>
        <w:rPr>
          <w:color w:val="002060"/>
        </w:rPr>
      </w:pPr>
      <w:r w:rsidRPr="00114117">
        <w:rPr>
          <w:color w:val="002060"/>
        </w:rPr>
        <w:t>VARIAZIONI AL PROGRAMMA GARE</w:t>
      </w:r>
    </w:p>
    <w:p w14:paraId="37523569" w14:textId="77777777" w:rsidR="005D55FC" w:rsidRPr="00114117" w:rsidRDefault="005D55FC" w:rsidP="005D55FC">
      <w:pPr>
        <w:pStyle w:val="breakline"/>
        <w:rPr>
          <w:color w:val="002060"/>
        </w:rPr>
      </w:pPr>
    </w:p>
    <w:p w14:paraId="67D7E19F" w14:textId="77777777" w:rsidR="005D55FC" w:rsidRPr="00114117" w:rsidRDefault="005D55FC" w:rsidP="005D55FC">
      <w:pPr>
        <w:pStyle w:val="breakline"/>
        <w:rPr>
          <w:color w:val="002060"/>
        </w:rPr>
      </w:pPr>
    </w:p>
    <w:p w14:paraId="5FF780DA"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39E6BEB9"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72135" w14:textId="77777777" w:rsidR="005D55FC" w:rsidRPr="00114117" w:rsidRDefault="005D55FC" w:rsidP="00CA3FE5">
            <w:pPr>
              <w:pStyle w:val="headertabella0"/>
              <w:rPr>
                <w:color w:val="002060"/>
              </w:rPr>
            </w:pPr>
            <w:r w:rsidRPr="001141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1CB50"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1ACD4"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02904"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5CC9"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E7F28"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1105A"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D190D" w14:textId="77777777" w:rsidR="005D55FC" w:rsidRPr="00114117" w:rsidRDefault="005D55FC" w:rsidP="00CA3FE5">
            <w:pPr>
              <w:pStyle w:val="headertabella0"/>
              <w:rPr>
                <w:color w:val="002060"/>
              </w:rPr>
            </w:pPr>
            <w:r w:rsidRPr="00114117">
              <w:rPr>
                <w:color w:val="002060"/>
              </w:rPr>
              <w:t>Impianto</w:t>
            </w:r>
          </w:p>
        </w:tc>
      </w:tr>
      <w:tr w:rsidR="005D55FC" w:rsidRPr="00114117" w14:paraId="54B98EEC"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7F1E" w14:textId="77777777" w:rsidR="005D55FC" w:rsidRPr="00114117" w:rsidRDefault="005D55FC" w:rsidP="00CA3FE5">
            <w:pPr>
              <w:pStyle w:val="rowtabella0"/>
              <w:rPr>
                <w:color w:val="002060"/>
                <w:highlight w:val="yellow"/>
              </w:rPr>
            </w:pPr>
            <w:r w:rsidRPr="00114117">
              <w:rPr>
                <w:color w:val="002060"/>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C9FC8" w14:textId="77777777" w:rsidR="005D55FC" w:rsidRPr="00114117" w:rsidRDefault="005D55FC" w:rsidP="00CA3FE5">
            <w:pPr>
              <w:pStyle w:val="rowtabella0"/>
              <w:jc w:val="center"/>
              <w:rPr>
                <w:color w:val="002060"/>
                <w:highlight w:val="yellow"/>
              </w:rPr>
            </w:pPr>
            <w:r w:rsidRPr="00114117">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7521" w14:textId="77777777" w:rsidR="005D55FC" w:rsidRPr="00114117" w:rsidRDefault="005D55FC" w:rsidP="00CA3FE5">
            <w:pPr>
              <w:pStyle w:val="rowtabella0"/>
              <w:rPr>
                <w:color w:val="002060"/>
                <w:highlight w:val="yellow"/>
              </w:rPr>
            </w:pPr>
            <w:r w:rsidRPr="00114117">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32AE" w14:textId="77777777" w:rsidR="005D55FC" w:rsidRPr="00114117" w:rsidRDefault="005D55FC" w:rsidP="00CA3FE5">
            <w:pPr>
              <w:pStyle w:val="rowtabella0"/>
              <w:rPr>
                <w:color w:val="002060"/>
                <w:highlight w:val="yellow"/>
              </w:rPr>
            </w:pPr>
            <w:r w:rsidRPr="00114117">
              <w:rPr>
                <w:color w:val="002060"/>
                <w:highlight w:val="yellow"/>
              </w:rPr>
              <w:t>ASD KAPPABI POTENZAPICENA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FFD2" w14:textId="77777777" w:rsidR="005D55FC" w:rsidRPr="00114117" w:rsidRDefault="005D55FC" w:rsidP="00CA3FE5">
            <w:pPr>
              <w:pStyle w:val="rowtabella0"/>
              <w:rPr>
                <w:color w:val="002060"/>
              </w:rPr>
            </w:pPr>
            <w:r w:rsidRPr="00114117">
              <w:rPr>
                <w:color w:val="002060"/>
              </w:rPr>
              <w:t>1</w:t>
            </w:r>
            <w:r>
              <w:rPr>
                <w:color w:val="002060"/>
              </w:rPr>
              <w:t>1</w:t>
            </w:r>
            <w:r w:rsidRPr="00114117">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077C" w14:textId="77777777" w:rsidR="005D55FC" w:rsidRPr="00114117" w:rsidRDefault="005D55FC" w:rsidP="00CA3FE5">
            <w:pPr>
              <w:pStyle w:val="rowtabella0"/>
              <w:jc w:val="center"/>
              <w:rPr>
                <w:color w:val="002060"/>
              </w:rPr>
            </w:pPr>
            <w:r w:rsidRPr="00114117">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304F9" w14:textId="77777777" w:rsidR="005D55FC" w:rsidRPr="00114117" w:rsidRDefault="005D55FC" w:rsidP="00CA3FE5">
            <w:pPr>
              <w:pStyle w:val="rowtabella0"/>
              <w:jc w:val="center"/>
              <w:rPr>
                <w:color w:val="002060"/>
              </w:rPr>
            </w:pPr>
            <w:r w:rsidRPr="00114117">
              <w:rPr>
                <w:color w:val="002060"/>
              </w:rPr>
              <w:t>20:15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B7FF" w14:textId="77777777" w:rsidR="005D55FC" w:rsidRPr="00114117" w:rsidRDefault="005D55FC" w:rsidP="00CA3FE5">
            <w:pPr>
              <w:rPr>
                <w:color w:val="002060"/>
              </w:rPr>
            </w:pPr>
          </w:p>
        </w:tc>
      </w:tr>
    </w:tbl>
    <w:p w14:paraId="6DACD30A" w14:textId="77777777" w:rsidR="005D55FC" w:rsidRPr="00114117" w:rsidRDefault="005D55FC" w:rsidP="005D55FC">
      <w:pPr>
        <w:pStyle w:val="breakline"/>
        <w:rPr>
          <w:rFonts w:eastAsiaTheme="minorEastAsia"/>
          <w:color w:val="002060"/>
        </w:rPr>
      </w:pPr>
    </w:p>
    <w:p w14:paraId="1A2928A3" w14:textId="77777777" w:rsidR="005D55FC" w:rsidRPr="00114117" w:rsidRDefault="005D55FC" w:rsidP="005D55FC">
      <w:pPr>
        <w:pStyle w:val="breakline"/>
        <w:rPr>
          <w:color w:val="002060"/>
        </w:rPr>
      </w:pPr>
    </w:p>
    <w:p w14:paraId="3808AE63" w14:textId="77777777" w:rsidR="005D55FC" w:rsidRPr="00114117" w:rsidRDefault="005D55FC" w:rsidP="005D55FC">
      <w:pPr>
        <w:pStyle w:val="titoloprinc0"/>
        <w:rPr>
          <w:color w:val="002060"/>
        </w:rPr>
      </w:pPr>
      <w:r w:rsidRPr="00114117">
        <w:rPr>
          <w:color w:val="002060"/>
        </w:rPr>
        <w:t>RISULTATI</w:t>
      </w:r>
    </w:p>
    <w:p w14:paraId="4016D625" w14:textId="77777777" w:rsidR="005D55FC" w:rsidRPr="00114117" w:rsidRDefault="005D55FC" w:rsidP="005D55FC">
      <w:pPr>
        <w:pStyle w:val="breakline"/>
        <w:rPr>
          <w:color w:val="002060"/>
        </w:rPr>
      </w:pPr>
    </w:p>
    <w:p w14:paraId="47221C89" w14:textId="77777777" w:rsidR="005D55FC" w:rsidRPr="00114117" w:rsidRDefault="005D55FC" w:rsidP="005D55FC">
      <w:pPr>
        <w:pStyle w:val="sottotitolocampionato10"/>
        <w:rPr>
          <w:color w:val="002060"/>
        </w:rPr>
      </w:pPr>
      <w:r w:rsidRPr="00114117">
        <w:rPr>
          <w:color w:val="002060"/>
        </w:rPr>
        <w:t>RISULTATI UFFICIALI GARE DEL 03/11/2023</w:t>
      </w:r>
    </w:p>
    <w:p w14:paraId="5086F7A7"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lastRenderedPageBreak/>
        <w:t>Si trascrivono qui di seguito i risultati ufficiali delle gare disputate</w:t>
      </w:r>
    </w:p>
    <w:p w14:paraId="59A52E3F"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34F272EF"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67D97445"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BF9C3" w14:textId="77777777" w:rsidR="005D55FC" w:rsidRPr="00114117" w:rsidRDefault="005D55FC" w:rsidP="00CA3FE5">
                  <w:pPr>
                    <w:pStyle w:val="headertabella0"/>
                    <w:rPr>
                      <w:color w:val="002060"/>
                    </w:rPr>
                  </w:pPr>
                  <w:r w:rsidRPr="00114117">
                    <w:rPr>
                      <w:color w:val="002060"/>
                    </w:rPr>
                    <w:t>GIRONE A - 6 Giornata - A</w:t>
                  </w:r>
                </w:p>
              </w:tc>
            </w:tr>
            <w:tr w:rsidR="005D55FC" w:rsidRPr="00114117" w14:paraId="6830A852"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E7161" w14:textId="77777777" w:rsidR="005D55FC" w:rsidRPr="00114117" w:rsidRDefault="005D55FC" w:rsidP="00CA3FE5">
                  <w:pPr>
                    <w:pStyle w:val="rowtabella0"/>
                    <w:rPr>
                      <w:color w:val="002060"/>
                    </w:rPr>
                  </w:pPr>
                  <w:r w:rsidRPr="00114117">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068D0" w14:textId="77777777" w:rsidR="005D55FC" w:rsidRPr="00114117" w:rsidRDefault="005D55FC" w:rsidP="00CA3FE5">
                  <w:pPr>
                    <w:pStyle w:val="rowtabella0"/>
                    <w:rPr>
                      <w:color w:val="002060"/>
                    </w:rPr>
                  </w:pPr>
                  <w:r w:rsidRPr="00114117">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A1AD7B" w14:textId="77777777" w:rsidR="005D55FC" w:rsidRPr="00114117" w:rsidRDefault="005D55FC" w:rsidP="00CA3FE5">
                  <w:pPr>
                    <w:pStyle w:val="rowtabella0"/>
                    <w:jc w:val="center"/>
                    <w:rPr>
                      <w:color w:val="002060"/>
                    </w:rPr>
                  </w:pPr>
                  <w:r w:rsidRPr="00114117">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9312E" w14:textId="77777777" w:rsidR="005D55FC" w:rsidRPr="00114117" w:rsidRDefault="005D55FC" w:rsidP="00CA3FE5">
                  <w:pPr>
                    <w:pStyle w:val="rowtabella0"/>
                    <w:jc w:val="center"/>
                    <w:rPr>
                      <w:color w:val="002060"/>
                    </w:rPr>
                  </w:pPr>
                  <w:r w:rsidRPr="00114117">
                    <w:rPr>
                      <w:color w:val="002060"/>
                    </w:rPr>
                    <w:t> </w:t>
                  </w:r>
                </w:p>
              </w:tc>
            </w:tr>
            <w:tr w:rsidR="005D55FC" w:rsidRPr="00114117" w14:paraId="39030E9D"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B6403C" w14:textId="77777777" w:rsidR="005D55FC" w:rsidRPr="00114117" w:rsidRDefault="005D55FC" w:rsidP="00CA3FE5">
                  <w:pPr>
                    <w:pStyle w:val="rowtabella0"/>
                    <w:rPr>
                      <w:color w:val="002060"/>
                    </w:rPr>
                  </w:pPr>
                  <w:r w:rsidRPr="00114117">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CB0D98" w14:textId="77777777" w:rsidR="005D55FC" w:rsidRPr="00114117" w:rsidRDefault="005D55FC" w:rsidP="00CA3FE5">
                  <w:pPr>
                    <w:pStyle w:val="rowtabella0"/>
                    <w:rPr>
                      <w:color w:val="002060"/>
                    </w:rPr>
                  </w:pPr>
                  <w:r w:rsidRPr="00114117">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D56B37" w14:textId="77777777" w:rsidR="005D55FC" w:rsidRPr="00114117" w:rsidRDefault="005D55FC" w:rsidP="00CA3FE5">
                  <w:pPr>
                    <w:pStyle w:val="rowtabella0"/>
                    <w:jc w:val="center"/>
                    <w:rPr>
                      <w:color w:val="002060"/>
                    </w:rPr>
                  </w:pPr>
                  <w:r w:rsidRPr="00114117">
                    <w:rPr>
                      <w:color w:val="002060"/>
                    </w:rPr>
                    <w:t>19 - 2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7F0582" w14:textId="77777777" w:rsidR="005D55FC" w:rsidRPr="00114117" w:rsidRDefault="005D55FC" w:rsidP="00CA3FE5">
                  <w:pPr>
                    <w:pStyle w:val="rowtabella0"/>
                    <w:jc w:val="center"/>
                    <w:rPr>
                      <w:color w:val="002060"/>
                    </w:rPr>
                  </w:pPr>
                  <w:r w:rsidRPr="00114117">
                    <w:rPr>
                      <w:color w:val="002060"/>
                    </w:rPr>
                    <w:t> </w:t>
                  </w:r>
                </w:p>
              </w:tc>
            </w:tr>
            <w:tr w:rsidR="005D55FC" w:rsidRPr="00114117" w14:paraId="20C0E107"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547454" w14:textId="77777777" w:rsidR="005D55FC" w:rsidRPr="00114117" w:rsidRDefault="005D55FC" w:rsidP="00CA3FE5">
                  <w:pPr>
                    <w:pStyle w:val="rowtabella0"/>
                    <w:rPr>
                      <w:color w:val="002060"/>
                    </w:rPr>
                  </w:pPr>
                  <w:r w:rsidRPr="00114117">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FF8571" w14:textId="77777777" w:rsidR="005D55FC" w:rsidRPr="00114117" w:rsidRDefault="005D55FC" w:rsidP="00CA3FE5">
                  <w:pPr>
                    <w:pStyle w:val="rowtabella0"/>
                    <w:rPr>
                      <w:color w:val="002060"/>
                    </w:rPr>
                  </w:pPr>
                  <w:r w:rsidRPr="00114117">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AF3278" w14:textId="77777777" w:rsidR="005D55FC" w:rsidRPr="00114117" w:rsidRDefault="005D55FC" w:rsidP="00CA3FE5">
                  <w:pPr>
                    <w:pStyle w:val="rowtabella0"/>
                    <w:jc w:val="center"/>
                    <w:rPr>
                      <w:color w:val="002060"/>
                    </w:rPr>
                  </w:pPr>
                  <w:r w:rsidRPr="00114117">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2FE715" w14:textId="77777777" w:rsidR="005D55FC" w:rsidRPr="00114117" w:rsidRDefault="005D55FC" w:rsidP="00CA3FE5">
                  <w:pPr>
                    <w:pStyle w:val="rowtabella0"/>
                    <w:jc w:val="center"/>
                    <w:rPr>
                      <w:color w:val="002060"/>
                    </w:rPr>
                  </w:pPr>
                  <w:r w:rsidRPr="00114117">
                    <w:rPr>
                      <w:color w:val="002060"/>
                    </w:rPr>
                    <w:t> </w:t>
                  </w:r>
                </w:p>
              </w:tc>
            </w:tr>
            <w:tr w:rsidR="005D55FC" w:rsidRPr="00114117" w14:paraId="0F65F7B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859F90" w14:textId="77777777" w:rsidR="005D55FC" w:rsidRPr="00114117" w:rsidRDefault="005D55FC" w:rsidP="00CA3FE5">
                  <w:pPr>
                    <w:pStyle w:val="rowtabella0"/>
                    <w:rPr>
                      <w:color w:val="002060"/>
                    </w:rPr>
                  </w:pPr>
                  <w:r w:rsidRPr="00114117">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71EDE" w14:textId="77777777" w:rsidR="005D55FC" w:rsidRPr="00114117" w:rsidRDefault="005D55FC" w:rsidP="00CA3FE5">
                  <w:pPr>
                    <w:pStyle w:val="rowtabella0"/>
                    <w:rPr>
                      <w:color w:val="002060"/>
                    </w:rPr>
                  </w:pPr>
                  <w:r w:rsidRPr="00114117">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781665" w14:textId="77777777" w:rsidR="005D55FC" w:rsidRPr="00114117" w:rsidRDefault="005D55FC" w:rsidP="00CA3FE5">
                  <w:pPr>
                    <w:pStyle w:val="rowtabella0"/>
                    <w:jc w:val="center"/>
                    <w:rPr>
                      <w:color w:val="002060"/>
                    </w:rPr>
                  </w:pPr>
                  <w:r w:rsidRPr="0011411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000254" w14:textId="77777777" w:rsidR="005D55FC" w:rsidRPr="00114117" w:rsidRDefault="005D55FC" w:rsidP="00CA3FE5">
                  <w:pPr>
                    <w:pStyle w:val="rowtabella0"/>
                    <w:jc w:val="center"/>
                    <w:rPr>
                      <w:color w:val="002060"/>
                    </w:rPr>
                  </w:pPr>
                  <w:r w:rsidRPr="00114117">
                    <w:rPr>
                      <w:color w:val="002060"/>
                    </w:rPr>
                    <w:t> </w:t>
                  </w:r>
                </w:p>
              </w:tc>
            </w:tr>
            <w:tr w:rsidR="005D55FC" w:rsidRPr="00114117" w14:paraId="5CDD5292"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DC8E27" w14:textId="77777777" w:rsidR="005D55FC" w:rsidRPr="00114117" w:rsidRDefault="005D55FC" w:rsidP="00CA3FE5">
                  <w:pPr>
                    <w:pStyle w:val="rowtabella0"/>
                    <w:rPr>
                      <w:color w:val="002060"/>
                    </w:rPr>
                  </w:pPr>
                  <w:r w:rsidRPr="00114117">
                    <w:rPr>
                      <w:color w:val="002060"/>
                    </w:rPr>
                    <w:t>(1)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465F3D" w14:textId="77777777" w:rsidR="005D55FC" w:rsidRPr="00114117" w:rsidRDefault="005D55FC" w:rsidP="00CA3FE5">
                  <w:pPr>
                    <w:pStyle w:val="rowtabella0"/>
                    <w:rPr>
                      <w:color w:val="002060"/>
                    </w:rPr>
                  </w:pPr>
                  <w:r w:rsidRPr="00114117">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C05E4E" w14:textId="77777777" w:rsidR="005D55FC" w:rsidRPr="00114117" w:rsidRDefault="005D55FC" w:rsidP="00CA3FE5">
                  <w:pPr>
                    <w:pStyle w:val="rowtabella0"/>
                    <w:jc w:val="center"/>
                    <w:rPr>
                      <w:color w:val="002060"/>
                    </w:rPr>
                  </w:pPr>
                  <w:r w:rsidRPr="0011411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EECA8D" w14:textId="77777777" w:rsidR="005D55FC" w:rsidRPr="00114117" w:rsidRDefault="005D55FC" w:rsidP="00CA3FE5">
                  <w:pPr>
                    <w:pStyle w:val="rowtabella0"/>
                    <w:jc w:val="center"/>
                    <w:rPr>
                      <w:color w:val="002060"/>
                    </w:rPr>
                  </w:pPr>
                  <w:r w:rsidRPr="00114117">
                    <w:rPr>
                      <w:color w:val="002060"/>
                    </w:rPr>
                    <w:t> </w:t>
                  </w:r>
                </w:p>
              </w:tc>
            </w:tr>
            <w:tr w:rsidR="005D55FC" w:rsidRPr="00114117" w14:paraId="1F9645EB"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B59297" w14:textId="77777777" w:rsidR="005D55FC" w:rsidRPr="00114117" w:rsidRDefault="005D55FC" w:rsidP="00CA3FE5">
                  <w:pPr>
                    <w:pStyle w:val="rowtabella0"/>
                    <w:rPr>
                      <w:color w:val="002060"/>
                    </w:rPr>
                  </w:pPr>
                  <w:r w:rsidRPr="00114117">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585BF" w14:textId="77777777" w:rsidR="005D55FC" w:rsidRPr="00114117" w:rsidRDefault="005D55FC" w:rsidP="00CA3FE5">
                  <w:pPr>
                    <w:pStyle w:val="rowtabella0"/>
                    <w:rPr>
                      <w:color w:val="002060"/>
                    </w:rPr>
                  </w:pPr>
                  <w:r w:rsidRPr="00114117">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8B087" w14:textId="77777777" w:rsidR="005D55FC" w:rsidRPr="00114117" w:rsidRDefault="005D55FC" w:rsidP="00CA3FE5">
                  <w:pPr>
                    <w:pStyle w:val="rowtabella0"/>
                    <w:jc w:val="center"/>
                    <w:rPr>
                      <w:color w:val="002060"/>
                    </w:rPr>
                  </w:pPr>
                  <w:r w:rsidRPr="00114117">
                    <w:rPr>
                      <w:color w:val="002060"/>
                    </w:rPr>
                    <w:t>3 - 10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8F11B" w14:textId="77777777" w:rsidR="005D55FC" w:rsidRPr="00114117" w:rsidRDefault="005D55FC" w:rsidP="00CA3FE5">
                  <w:pPr>
                    <w:pStyle w:val="rowtabella0"/>
                    <w:jc w:val="center"/>
                    <w:rPr>
                      <w:color w:val="002060"/>
                    </w:rPr>
                  </w:pPr>
                  <w:r w:rsidRPr="00114117">
                    <w:rPr>
                      <w:color w:val="002060"/>
                    </w:rPr>
                    <w:t> </w:t>
                  </w:r>
                </w:p>
              </w:tc>
            </w:tr>
            <w:tr w:rsidR="005D55FC" w:rsidRPr="00114117" w14:paraId="533E2E7C"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6305092F" w14:textId="77777777" w:rsidR="005D55FC" w:rsidRPr="00114117" w:rsidRDefault="005D55FC" w:rsidP="00CA3FE5">
                  <w:pPr>
                    <w:pStyle w:val="rowtabella0"/>
                    <w:rPr>
                      <w:color w:val="002060"/>
                    </w:rPr>
                  </w:pPr>
                  <w:r w:rsidRPr="00114117">
                    <w:rPr>
                      <w:color w:val="002060"/>
                    </w:rPr>
                    <w:t>(1) - disputata il 04/11/2023</w:t>
                  </w:r>
                </w:p>
              </w:tc>
            </w:tr>
          </w:tbl>
          <w:p w14:paraId="138A1FCB" w14:textId="77777777" w:rsidR="005D55FC" w:rsidRPr="00114117" w:rsidRDefault="005D55FC" w:rsidP="00CA3FE5">
            <w:pPr>
              <w:rPr>
                <w:color w:val="002060"/>
              </w:rPr>
            </w:pPr>
          </w:p>
        </w:tc>
      </w:tr>
    </w:tbl>
    <w:p w14:paraId="542FF98A" w14:textId="77777777" w:rsidR="005D55FC" w:rsidRPr="00114117" w:rsidRDefault="005D55FC" w:rsidP="005D55FC">
      <w:pPr>
        <w:pStyle w:val="breakline"/>
        <w:rPr>
          <w:rFonts w:eastAsiaTheme="minorEastAsia"/>
          <w:color w:val="002060"/>
        </w:rPr>
      </w:pPr>
    </w:p>
    <w:p w14:paraId="4F84FE3F" w14:textId="77777777" w:rsidR="005D55FC" w:rsidRPr="00114117" w:rsidRDefault="005D55FC" w:rsidP="005D55FC">
      <w:pPr>
        <w:pStyle w:val="breakline"/>
        <w:rPr>
          <w:color w:val="002060"/>
        </w:rPr>
      </w:pPr>
    </w:p>
    <w:p w14:paraId="3C1A8BEE" w14:textId="77777777" w:rsidR="005D55FC" w:rsidRPr="00114117" w:rsidRDefault="005D55FC" w:rsidP="005D55FC">
      <w:pPr>
        <w:pStyle w:val="titoloprinc0"/>
        <w:rPr>
          <w:color w:val="002060"/>
        </w:rPr>
      </w:pPr>
      <w:r w:rsidRPr="00114117">
        <w:rPr>
          <w:color w:val="002060"/>
        </w:rPr>
        <w:t>GIUDICE SPORTIVO</w:t>
      </w:r>
    </w:p>
    <w:p w14:paraId="61770984"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2EB507E9" w14:textId="77777777" w:rsidR="005D55FC" w:rsidRPr="00114117" w:rsidRDefault="005D55FC" w:rsidP="005D55FC">
      <w:pPr>
        <w:pStyle w:val="titolo10"/>
        <w:rPr>
          <w:color w:val="002060"/>
        </w:rPr>
      </w:pPr>
      <w:r w:rsidRPr="00114117">
        <w:rPr>
          <w:color w:val="002060"/>
        </w:rPr>
        <w:t xml:space="preserve">GARE DEL 3/11/2023 </w:t>
      </w:r>
    </w:p>
    <w:p w14:paraId="71FD5241" w14:textId="77777777" w:rsidR="005D55FC" w:rsidRPr="00114117" w:rsidRDefault="005D55FC" w:rsidP="005D55FC">
      <w:pPr>
        <w:pStyle w:val="titolo7a"/>
        <w:rPr>
          <w:color w:val="002060"/>
        </w:rPr>
      </w:pPr>
      <w:r w:rsidRPr="00114117">
        <w:rPr>
          <w:color w:val="002060"/>
        </w:rPr>
        <w:t xml:space="preserve">PROVVEDIMENTI DISCIPLINARI </w:t>
      </w:r>
    </w:p>
    <w:p w14:paraId="1E4974F0"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0317CF44" w14:textId="77777777" w:rsidR="005D55FC" w:rsidRPr="00114117" w:rsidRDefault="005D55FC" w:rsidP="005D55FC">
      <w:pPr>
        <w:pStyle w:val="titolo30"/>
        <w:rPr>
          <w:color w:val="002060"/>
        </w:rPr>
      </w:pPr>
      <w:r w:rsidRPr="00114117">
        <w:rPr>
          <w:color w:val="002060"/>
        </w:rPr>
        <w:t xml:space="preserve">CALCIATORI NON ESPULSI </w:t>
      </w:r>
    </w:p>
    <w:p w14:paraId="43772065" w14:textId="77777777" w:rsidR="005D55FC" w:rsidRPr="00114117" w:rsidRDefault="005D55FC" w:rsidP="005D55FC">
      <w:pPr>
        <w:pStyle w:val="titolo20"/>
        <w:rPr>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E0A4504" w14:textId="77777777" w:rsidTr="00CA3FE5">
        <w:tc>
          <w:tcPr>
            <w:tcW w:w="2200" w:type="dxa"/>
            <w:tcMar>
              <w:top w:w="20" w:type="dxa"/>
              <w:left w:w="20" w:type="dxa"/>
              <w:bottom w:w="20" w:type="dxa"/>
              <w:right w:w="20" w:type="dxa"/>
            </w:tcMar>
            <w:vAlign w:val="center"/>
            <w:hideMark/>
          </w:tcPr>
          <w:p w14:paraId="4C22A17A" w14:textId="77777777" w:rsidR="005D55FC" w:rsidRPr="00114117" w:rsidRDefault="005D55FC" w:rsidP="00CA3FE5">
            <w:pPr>
              <w:pStyle w:val="movimento"/>
              <w:rPr>
                <w:color w:val="002060"/>
              </w:rPr>
            </w:pPr>
            <w:r w:rsidRPr="00114117">
              <w:rPr>
                <w:color w:val="002060"/>
              </w:rPr>
              <w:t>LIUTI FRANCESCA</w:t>
            </w:r>
          </w:p>
        </w:tc>
        <w:tc>
          <w:tcPr>
            <w:tcW w:w="2200" w:type="dxa"/>
            <w:tcMar>
              <w:top w:w="20" w:type="dxa"/>
              <w:left w:w="20" w:type="dxa"/>
              <w:bottom w:w="20" w:type="dxa"/>
              <w:right w:w="20" w:type="dxa"/>
            </w:tcMar>
            <w:vAlign w:val="center"/>
            <w:hideMark/>
          </w:tcPr>
          <w:p w14:paraId="6799AD8B" w14:textId="77777777" w:rsidR="005D55FC" w:rsidRPr="00114117" w:rsidRDefault="005D55FC" w:rsidP="00CA3FE5">
            <w:pPr>
              <w:pStyle w:val="movimento2"/>
              <w:rPr>
                <w:color w:val="002060"/>
              </w:rPr>
            </w:pPr>
            <w:r w:rsidRPr="00114117">
              <w:rPr>
                <w:color w:val="002060"/>
              </w:rPr>
              <w:t xml:space="preserve">(POLISPORTIVA BOCA S.E.M.) </w:t>
            </w:r>
          </w:p>
        </w:tc>
        <w:tc>
          <w:tcPr>
            <w:tcW w:w="800" w:type="dxa"/>
            <w:tcMar>
              <w:top w:w="20" w:type="dxa"/>
              <w:left w:w="20" w:type="dxa"/>
              <w:bottom w:w="20" w:type="dxa"/>
              <w:right w:w="20" w:type="dxa"/>
            </w:tcMar>
            <w:vAlign w:val="center"/>
            <w:hideMark/>
          </w:tcPr>
          <w:p w14:paraId="0DA3A0B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95A341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48C8654" w14:textId="77777777" w:rsidR="005D55FC" w:rsidRPr="00114117" w:rsidRDefault="005D55FC" w:rsidP="00CA3FE5">
            <w:pPr>
              <w:pStyle w:val="movimento2"/>
              <w:rPr>
                <w:color w:val="002060"/>
              </w:rPr>
            </w:pPr>
            <w:r w:rsidRPr="00114117">
              <w:rPr>
                <w:color w:val="002060"/>
              </w:rPr>
              <w:t> </w:t>
            </w:r>
          </w:p>
        </w:tc>
      </w:tr>
    </w:tbl>
    <w:p w14:paraId="7B069812"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491BB15" w14:textId="77777777" w:rsidTr="00CA3FE5">
        <w:tc>
          <w:tcPr>
            <w:tcW w:w="2200" w:type="dxa"/>
            <w:tcMar>
              <w:top w:w="20" w:type="dxa"/>
              <w:left w:w="20" w:type="dxa"/>
              <w:bottom w:w="20" w:type="dxa"/>
              <w:right w:w="20" w:type="dxa"/>
            </w:tcMar>
            <w:vAlign w:val="center"/>
            <w:hideMark/>
          </w:tcPr>
          <w:p w14:paraId="4704E0C7" w14:textId="77777777" w:rsidR="005D55FC" w:rsidRPr="00114117" w:rsidRDefault="005D55FC" w:rsidP="00CA3FE5">
            <w:pPr>
              <w:pStyle w:val="movimento"/>
              <w:rPr>
                <w:color w:val="002060"/>
              </w:rPr>
            </w:pPr>
            <w:r w:rsidRPr="00114117">
              <w:rPr>
                <w:color w:val="002060"/>
              </w:rPr>
              <w:t>JONUZOVSKI AURORA</w:t>
            </w:r>
          </w:p>
        </w:tc>
        <w:tc>
          <w:tcPr>
            <w:tcW w:w="2200" w:type="dxa"/>
            <w:tcMar>
              <w:top w:w="20" w:type="dxa"/>
              <w:left w:w="20" w:type="dxa"/>
              <w:bottom w:w="20" w:type="dxa"/>
              <w:right w:w="20" w:type="dxa"/>
            </w:tcMar>
            <w:vAlign w:val="center"/>
            <w:hideMark/>
          </w:tcPr>
          <w:p w14:paraId="212FFE0C" w14:textId="77777777" w:rsidR="005D55FC" w:rsidRPr="00114117" w:rsidRDefault="005D55FC" w:rsidP="00CA3FE5">
            <w:pPr>
              <w:pStyle w:val="movimento2"/>
              <w:rPr>
                <w:color w:val="002060"/>
              </w:rPr>
            </w:pPr>
            <w:r w:rsidRPr="00114117">
              <w:rPr>
                <w:color w:val="002060"/>
              </w:rPr>
              <w:t xml:space="preserve">(GROTTESE A.S.D.) </w:t>
            </w:r>
          </w:p>
        </w:tc>
        <w:tc>
          <w:tcPr>
            <w:tcW w:w="800" w:type="dxa"/>
            <w:tcMar>
              <w:top w:w="20" w:type="dxa"/>
              <w:left w:w="20" w:type="dxa"/>
              <w:bottom w:w="20" w:type="dxa"/>
              <w:right w:w="20" w:type="dxa"/>
            </w:tcMar>
            <w:vAlign w:val="center"/>
            <w:hideMark/>
          </w:tcPr>
          <w:p w14:paraId="4931DE5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92B6A2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1932225" w14:textId="77777777" w:rsidR="005D55FC" w:rsidRPr="00114117" w:rsidRDefault="005D55FC" w:rsidP="00CA3FE5">
            <w:pPr>
              <w:pStyle w:val="movimento2"/>
              <w:rPr>
                <w:color w:val="002060"/>
              </w:rPr>
            </w:pPr>
            <w:r w:rsidRPr="00114117">
              <w:rPr>
                <w:color w:val="002060"/>
              </w:rPr>
              <w:t> </w:t>
            </w:r>
          </w:p>
        </w:tc>
      </w:tr>
    </w:tbl>
    <w:p w14:paraId="15C30613" w14:textId="77777777" w:rsidR="005D55FC" w:rsidRPr="00114117" w:rsidRDefault="005D55FC" w:rsidP="005D55FC">
      <w:pPr>
        <w:pStyle w:val="titolo10"/>
        <w:rPr>
          <w:rFonts w:eastAsiaTheme="minorEastAsia"/>
          <w:color w:val="002060"/>
        </w:rPr>
      </w:pPr>
      <w:r w:rsidRPr="00114117">
        <w:rPr>
          <w:color w:val="002060"/>
        </w:rPr>
        <w:t xml:space="preserve">GARE DEL 4/11/2023 </w:t>
      </w:r>
    </w:p>
    <w:p w14:paraId="75CCBAAD" w14:textId="77777777" w:rsidR="005D55FC" w:rsidRPr="00114117" w:rsidRDefault="005D55FC" w:rsidP="005D55FC">
      <w:pPr>
        <w:pStyle w:val="titolo7a"/>
        <w:rPr>
          <w:color w:val="002060"/>
        </w:rPr>
      </w:pPr>
      <w:r w:rsidRPr="00114117">
        <w:rPr>
          <w:color w:val="002060"/>
        </w:rPr>
        <w:t xml:space="preserve">PROVVEDIMENTI DISCIPLINARI </w:t>
      </w:r>
    </w:p>
    <w:p w14:paraId="4A226C64"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25A527C0" w14:textId="77777777" w:rsidR="005D55FC" w:rsidRPr="00114117" w:rsidRDefault="005D55FC" w:rsidP="005D55FC">
      <w:pPr>
        <w:pStyle w:val="titolo30"/>
        <w:rPr>
          <w:color w:val="002060"/>
        </w:rPr>
      </w:pPr>
      <w:r w:rsidRPr="00114117">
        <w:rPr>
          <w:color w:val="002060"/>
        </w:rPr>
        <w:t xml:space="preserve">CALCIATORI NON ESPULSI </w:t>
      </w:r>
    </w:p>
    <w:p w14:paraId="4BF2A80C"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B3879C9" w14:textId="77777777" w:rsidTr="00CA3FE5">
        <w:tc>
          <w:tcPr>
            <w:tcW w:w="2200" w:type="dxa"/>
            <w:tcMar>
              <w:top w:w="20" w:type="dxa"/>
              <w:left w:w="20" w:type="dxa"/>
              <w:bottom w:w="20" w:type="dxa"/>
              <w:right w:w="20" w:type="dxa"/>
            </w:tcMar>
            <w:vAlign w:val="center"/>
            <w:hideMark/>
          </w:tcPr>
          <w:p w14:paraId="3725B026" w14:textId="77777777" w:rsidR="005D55FC" w:rsidRPr="00114117" w:rsidRDefault="005D55FC" w:rsidP="00CA3FE5">
            <w:pPr>
              <w:pStyle w:val="movimento"/>
              <w:rPr>
                <w:color w:val="002060"/>
              </w:rPr>
            </w:pPr>
            <w:r w:rsidRPr="00114117">
              <w:rPr>
                <w:color w:val="002060"/>
              </w:rPr>
              <w:t>DIAMANTINI DILETTA</w:t>
            </w:r>
          </w:p>
        </w:tc>
        <w:tc>
          <w:tcPr>
            <w:tcW w:w="2200" w:type="dxa"/>
            <w:tcMar>
              <w:top w:w="20" w:type="dxa"/>
              <w:left w:w="20" w:type="dxa"/>
              <w:bottom w:w="20" w:type="dxa"/>
              <w:right w:w="20" w:type="dxa"/>
            </w:tcMar>
            <w:vAlign w:val="center"/>
            <w:hideMark/>
          </w:tcPr>
          <w:p w14:paraId="3BE368D6" w14:textId="77777777" w:rsidR="005D55FC" w:rsidRPr="00114117" w:rsidRDefault="005D55FC" w:rsidP="00CA3FE5">
            <w:pPr>
              <w:pStyle w:val="movimento2"/>
              <w:rPr>
                <w:color w:val="002060"/>
              </w:rPr>
            </w:pPr>
            <w:r w:rsidRPr="00114117">
              <w:rPr>
                <w:color w:val="002060"/>
              </w:rPr>
              <w:t xml:space="preserve">(CARISSIMI 2016) </w:t>
            </w:r>
          </w:p>
        </w:tc>
        <w:tc>
          <w:tcPr>
            <w:tcW w:w="800" w:type="dxa"/>
            <w:tcMar>
              <w:top w:w="20" w:type="dxa"/>
              <w:left w:w="20" w:type="dxa"/>
              <w:bottom w:w="20" w:type="dxa"/>
              <w:right w:w="20" w:type="dxa"/>
            </w:tcMar>
            <w:vAlign w:val="center"/>
            <w:hideMark/>
          </w:tcPr>
          <w:p w14:paraId="1E39BB1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7CA9FD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363EAEE" w14:textId="77777777" w:rsidR="005D55FC" w:rsidRPr="00114117" w:rsidRDefault="005D55FC" w:rsidP="00CA3FE5">
            <w:pPr>
              <w:pStyle w:val="movimento2"/>
              <w:rPr>
                <w:color w:val="002060"/>
              </w:rPr>
            </w:pPr>
            <w:r w:rsidRPr="00114117">
              <w:rPr>
                <w:color w:val="002060"/>
              </w:rPr>
              <w:t> </w:t>
            </w:r>
          </w:p>
        </w:tc>
      </w:tr>
    </w:tbl>
    <w:p w14:paraId="50A4FF3E" w14:textId="77777777" w:rsidR="005D55FC" w:rsidRDefault="005D55FC" w:rsidP="005D55FC">
      <w:pPr>
        <w:pStyle w:val="breakline"/>
        <w:rPr>
          <w:color w:val="002060"/>
        </w:rPr>
      </w:pPr>
    </w:p>
    <w:p w14:paraId="64E0C497"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1DE2B13F"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1CB66FF1" w14:textId="77777777" w:rsidR="005D55FC" w:rsidRPr="00114117" w:rsidRDefault="005D55FC" w:rsidP="005D55FC">
      <w:pPr>
        <w:pStyle w:val="breakline"/>
        <w:rPr>
          <w:rFonts w:eastAsiaTheme="minorEastAsia"/>
          <w:color w:val="002060"/>
        </w:rPr>
      </w:pPr>
    </w:p>
    <w:p w14:paraId="1DF130EB" w14:textId="77777777" w:rsidR="005D55FC" w:rsidRPr="00114117" w:rsidRDefault="005D55FC" w:rsidP="005D55FC">
      <w:pPr>
        <w:pStyle w:val="titoloprinc0"/>
        <w:rPr>
          <w:color w:val="002060"/>
        </w:rPr>
      </w:pPr>
      <w:r w:rsidRPr="00114117">
        <w:rPr>
          <w:color w:val="002060"/>
        </w:rPr>
        <w:t>CLASSIFICA</w:t>
      </w:r>
    </w:p>
    <w:p w14:paraId="48EE5BF8" w14:textId="77777777" w:rsidR="005D55FC" w:rsidRPr="00114117" w:rsidRDefault="005D55FC" w:rsidP="005D55FC">
      <w:pPr>
        <w:pStyle w:val="breakline"/>
        <w:rPr>
          <w:color w:val="002060"/>
        </w:rPr>
      </w:pPr>
    </w:p>
    <w:p w14:paraId="7B4B2690" w14:textId="77777777" w:rsidR="005D55FC" w:rsidRPr="00114117" w:rsidRDefault="005D55FC" w:rsidP="005D55FC">
      <w:pPr>
        <w:pStyle w:val="breakline"/>
        <w:rPr>
          <w:color w:val="002060"/>
        </w:rPr>
      </w:pPr>
    </w:p>
    <w:p w14:paraId="0D134A9E"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56629BDE"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23CE1"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66765"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95780"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E79C1"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1BA0D"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B8CDE"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7FC23"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9C3D"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69B9D"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CAC81" w14:textId="77777777" w:rsidR="005D55FC" w:rsidRPr="00114117" w:rsidRDefault="005D55FC" w:rsidP="00CA3FE5">
            <w:pPr>
              <w:pStyle w:val="headertabella0"/>
              <w:rPr>
                <w:color w:val="002060"/>
              </w:rPr>
            </w:pPr>
            <w:r w:rsidRPr="00114117">
              <w:rPr>
                <w:color w:val="002060"/>
              </w:rPr>
              <w:t>PE</w:t>
            </w:r>
          </w:p>
        </w:tc>
      </w:tr>
      <w:tr w:rsidR="005D55FC" w:rsidRPr="00114117" w14:paraId="3CF9AED8"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0266AC" w14:textId="77777777" w:rsidR="005D55FC" w:rsidRPr="00114117" w:rsidRDefault="005D55FC" w:rsidP="00CA3FE5">
            <w:pPr>
              <w:pStyle w:val="rowtabella0"/>
              <w:rPr>
                <w:color w:val="002060"/>
              </w:rPr>
            </w:pPr>
            <w:r w:rsidRPr="00114117">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91DA"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28F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8497"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6E2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553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5FB67" w14:textId="77777777" w:rsidR="005D55FC" w:rsidRPr="00114117" w:rsidRDefault="005D55FC" w:rsidP="00CA3FE5">
            <w:pPr>
              <w:pStyle w:val="rowtabella0"/>
              <w:jc w:val="center"/>
              <w:rPr>
                <w:color w:val="002060"/>
              </w:rPr>
            </w:pPr>
            <w:r w:rsidRPr="0011411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43A8"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6870" w14:textId="77777777" w:rsidR="005D55FC" w:rsidRPr="00114117" w:rsidRDefault="005D55FC" w:rsidP="00CA3FE5">
            <w:pPr>
              <w:pStyle w:val="rowtabella0"/>
              <w:jc w:val="center"/>
              <w:rPr>
                <w:color w:val="002060"/>
              </w:rPr>
            </w:pPr>
            <w:r w:rsidRPr="001141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6A74" w14:textId="77777777" w:rsidR="005D55FC" w:rsidRPr="00114117" w:rsidRDefault="005D55FC" w:rsidP="00CA3FE5">
            <w:pPr>
              <w:pStyle w:val="rowtabella0"/>
              <w:jc w:val="center"/>
              <w:rPr>
                <w:color w:val="002060"/>
              </w:rPr>
            </w:pPr>
            <w:r w:rsidRPr="00114117">
              <w:rPr>
                <w:color w:val="002060"/>
              </w:rPr>
              <w:t>0</w:t>
            </w:r>
          </w:p>
        </w:tc>
      </w:tr>
      <w:tr w:rsidR="005D55FC" w:rsidRPr="00114117" w14:paraId="171F66E9"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571FA" w14:textId="77777777" w:rsidR="005D55FC" w:rsidRPr="00114117" w:rsidRDefault="005D55FC" w:rsidP="00CA3FE5">
            <w:pPr>
              <w:pStyle w:val="rowtabella0"/>
              <w:rPr>
                <w:color w:val="002060"/>
              </w:rPr>
            </w:pPr>
            <w:r w:rsidRPr="0011411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7809"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3C08B"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E751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E5F4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E68F"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C59A" w14:textId="77777777" w:rsidR="005D55FC" w:rsidRPr="00114117" w:rsidRDefault="005D55FC" w:rsidP="00CA3FE5">
            <w:pPr>
              <w:pStyle w:val="rowtabella0"/>
              <w:jc w:val="center"/>
              <w:rPr>
                <w:color w:val="002060"/>
              </w:rPr>
            </w:pPr>
            <w:r w:rsidRPr="001141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93FD"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3217"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8CC0" w14:textId="77777777" w:rsidR="005D55FC" w:rsidRPr="00114117" w:rsidRDefault="005D55FC" w:rsidP="00CA3FE5">
            <w:pPr>
              <w:pStyle w:val="rowtabella0"/>
              <w:jc w:val="center"/>
              <w:rPr>
                <w:color w:val="002060"/>
              </w:rPr>
            </w:pPr>
            <w:r w:rsidRPr="00114117">
              <w:rPr>
                <w:color w:val="002060"/>
              </w:rPr>
              <w:t>0</w:t>
            </w:r>
          </w:p>
        </w:tc>
      </w:tr>
      <w:tr w:rsidR="005D55FC" w:rsidRPr="00114117" w14:paraId="75AE2DE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BC539" w14:textId="77777777" w:rsidR="005D55FC" w:rsidRPr="00114117" w:rsidRDefault="005D55FC" w:rsidP="00CA3FE5">
            <w:pPr>
              <w:pStyle w:val="rowtabella0"/>
              <w:rPr>
                <w:color w:val="002060"/>
              </w:rPr>
            </w:pPr>
            <w:r w:rsidRPr="00114117">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E79D"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72596"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9C42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2D1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6BA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AA428"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7F1A"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E9EE"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0F14" w14:textId="77777777" w:rsidR="005D55FC" w:rsidRPr="00114117" w:rsidRDefault="005D55FC" w:rsidP="00CA3FE5">
            <w:pPr>
              <w:pStyle w:val="rowtabella0"/>
              <w:jc w:val="center"/>
              <w:rPr>
                <w:color w:val="002060"/>
              </w:rPr>
            </w:pPr>
            <w:r w:rsidRPr="00114117">
              <w:rPr>
                <w:color w:val="002060"/>
              </w:rPr>
              <w:t>0</w:t>
            </w:r>
          </w:p>
        </w:tc>
      </w:tr>
      <w:tr w:rsidR="005D55FC" w:rsidRPr="00114117" w14:paraId="3307053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40D9A" w14:textId="77777777" w:rsidR="005D55FC" w:rsidRPr="00114117" w:rsidRDefault="005D55FC" w:rsidP="00CA3FE5">
            <w:pPr>
              <w:pStyle w:val="rowtabella0"/>
              <w:rPr>
                <w:color w:val="002060"/>
              </w:rPr>
            </w:pPr>
            <w:r w:rsidRPr="00114117">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8B37"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6E49"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ADE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3AE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C00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CB97"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48E7"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B915"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3B6F" w14:textId="77777777" w:rsidR="005D55FC" w:rsidRPr="00114117" w:rsidRDefault="005D55FC" w:rsidP="00CA3FE5">
            <w:pPr>
              <w:pStyle w:val="rowtabella0"/>
              <w:jc w:val="center"/>
              <w:rPr>
                <w:color w:val="002060"/>
              </w:rPr>
            </w:pPr>
            <w:r w:rsidRPr="00114117">
              <w:rPr>
                <w:color w:val="002060"/>
              </w:rPr>
              <w:t>0</w:t>
            </w:r>
          </w:p>
        </w:tc>
      </w:tr>
      <w:tr w:rsidR="005D55FC" w:rsidRPr="00114117" w14:paraId="78FDE20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0CF00" w14:textId="77777777" w:rsidR="005D55FC" w:rsidRPr="00114117" w:rsidRDefault="005D55FC" w:rsidP="00CA3FE5">
            <w:pPr>
              <w:pStyle w:val="rowtabella0"/>
              <w:rPr>
                <w:color w:val="002060"/>
              </w:rPr>
            </w:pPr>
            <w:r w:rsidRPr="00114117">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04AC"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13DF"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469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4DB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980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563F"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4A0B4"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EFEF"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75CB" w14:textId="77777777" w:rsidR="005D55FC" w:rsidRPr="00114117" w:rsidRDefault="005D55FC" w:rsidP="00CA3FE5">
            <w:pPr>
              <w:pStyle w:val="rowtabella0"/>
              <w:jc w:val="center"/>
              <w:rPr>
                <w:color w:val="002060"/>
              </w:rPr>
            </w:pPr>
            <w:r w:rsidRPr="00114117">
              <w:rPr>
                <w:color w:val="002060"/>
              </w:rPr>
              <w:t>0</w:t>
            </w:r>
          </w:p>
        </w:tc>
      </w:tr>
      <w:tr w:rsidR="005D55FC" w:rsidRPr="00114117" w14:paraId="28AD650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D44AD5" w14:textId="77777777" w:rsidR="005D55FC" w:rsidRPr="00114117" w:rsidRDefault="005D55FC" w:rsidP="00CA3FE5">
            <w:pPr>
              <w:pStyle w:val="rowtabella0"/>
              <w:rPr>
                <w:color w:val="002060"/>
              </w:rPr>
            </w:pPr>
            <w:r w:rsidRPr="00114117">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9AA1"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F6B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B25D"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5D5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D93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9BF9"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7181"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37BC"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CE0EC" w14:textId="77777777" w:rsidR="005D55FC" w:rsidRPr="00114117" w:rsidRDefault="005D55FC" w:rsidP="00CA3FE5">
            <w:pPr>
              <w:pStyle w:val="rowtabella0"/>
              <w:jc w:val="center"/>
              <w:rPr>
                <w:color w:val="002060"/>
              </w:rPr>
            </w:pPr>
            <w:r w:rsidRPr="00114117">
              <w:rPr>
                <w:color w:val="002060"/>
              </w:rPr>
              <w:t>0</w:t>
            </w:r>
          </w:p>
        </w:tc>
      </w:tr>
      <w:tr w:rsidR="005D55FC" w:rsidRPr="00114117" w14:paraId="1099FA2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86B5F" w14:textId="77777777" w:rsidR="005D55FC" w:rsidRPr="00114117" w:rsidRDefault="005D55FC" w:rsidP="00CA3FE5">
            <w:pPr>
              <w:pStyle w:val="rowtabella0"/>
              <w:rPr>
                <w:color w:val="002060"/>
              </w:rPr>
            </w:pPr>
            <w:r w:rsidRPr="00114117">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E219"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909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54A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D23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9D59"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0685"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F615"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4E5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F065" w14:textId="77777777" w:rsidR="005D55FC" w:rsidRPr="00114117" w:rsidRDefault="005D55FC" w:rsidP="00CA3FE5">
            <w:pPr>
              <w:pStyle w:val="rowtabella0"/>
              <w:jc w:val="center"/>
              <w:rPr>
                <w:color w:val="002060"/>
              </w:rPr>
            </w:pPr>
            <w:r w:rsidRPr="00114117">
              <w:rPr>
                <w:color w:val="002060"/>
              </w:rPr>
              <w:t>0</w:t>
            </w:r>
          </w:p>
        </w:tc>
      </w:tr>
      <w:tr w:rsidR="005D55FC" w:rsidRPr="00114117" w14:paraId="30E49BC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F85FB" w14:textId="77777777" w:rsidR="005D55FC" w:rsidRPr="00114117" w:rsidRDefault="005D55FC" w:rsidP="00CA3FE5">
            <w:pPr>
              <w:pStyle w:val="rowtabella0"/>
              <w:rPr>
                <w:color w:val="002060"/>
              </w:rPr>
            </w:pPr>
            <w:r w:rsidRPr="00114117">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F522"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D21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E9A2"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D7A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BC9EE"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EB79B"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90CC"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DB3A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194D" w14:textId="77777777" w:rsidR="005D55FC" w:rsidRPr="00114117" w:rsidRDefault="005D55FC" w:rsidP="00CA3FE5">
            <w:pPr>
              <w:pStyle w:val="rowtabella0"/>
              <w:jc w:val="center"/>
              <w:rPr>
                <w:color w:val="002060"/>
              </w:rPr>
            </w:pPr>
            <w:r w:rsidRPr="00114117">
              <w:rPr>
                <w:color w:val="002060"/>
              </w:rPr>
              <w:t>0</w:t>
            </w:r>
          </w:p>
        </w:tc>
      </w:tr>
      <w:tr w:rsidR="005D55FC" w:rsidRPr="00114117" w14:paraId="3EF0051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9F8FD" w14:textId="77777777" w:rsidR="005D55FC" w:rsidRPr="00114117" w:rsidRDefault="005D55FC" w:rsidP="00CA3FE5">
            <w:pPr>
              <w:pStyle w:val="rowtabella0"/>
              <w:rPr>
                <w:color w:val="002060"/>
              </w:rPr>
            </w:pPr>
            <w:r w:rsidRPr="00114117">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E2D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3A2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223D"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499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E28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3A03"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8C69"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73C8"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9F1E" w14:textId="77777777" w:rsidR="005D55FC" w:rsidRPr="00114117" w:rsidRDefault="005D55FC" w:rsidP="00CA3FE5">
            <w:pPr>
              <w:pStyle w:val="rowtabella0"/>
              <w:jc w:val="center"/>
              <w:rPr>
                <w:color w:val="002060"/>
              </w:rPr>
            </w:pPr>
            <w:r w:rsidRPr="00114117">
              <w:rPr>
                <w:color w:val="002060"/>
              </w:rPr>
              <w:t>0</w:t>
            </w:r>
          </w:p>
        </w:tc>
      </w:tr>
      <w:tr w:rsidR="005D55FC" w:rsidRPr="00114117" w14:paraId="6D9F5F0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0DA64" w14:textId="77777777" w:rsidR="005D55FC" w:rsidRPr="00114117" w:rsidRDefault="005D55FC" w:rsidP="00CA3FE5">
            <w:pPr>
              <w:pStyle w:val="rowtabella0"/>
              <w:rPr>
                <w:color w:val="002060"/>
              </w:rPr>
            </w:pPr>
            <w:r w:rsidRPr="00114117">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F24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D10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ED90"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7814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7EE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3206"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E78B"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B7C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5569" w14:textId="77777777" w:rsidR="005D55FC" w:rsidRPr="00114117" w:rsidRDefault="005D55FC" w:rsidP="00CA3FE5">
            <w:pPr>
              <w:pStyle w:val="rowtabella0"/>
              <w:jc w:val="center"/>
              <w:rPr>
                <w:color w:val="002060"/>
              </w:rPr>
            </w:pPr>
            <w:r w:rsidRPr="00114117">
              <w:rPr>
                <w:color w:val="002060"/>
              </w:rPr>
              <w:t>0</w:t>
            </w:r>
          </w:p>
        </w:tc>
      </w:tr>
      <w:tr w:rsidR="005D55FC" w:rsidRPr="00114117" w14:paraId="2205470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C9C9B" w14:textId="77777777" w:rsidR="005D55FC" w:rsidRPr="00114117" w:rsidRDefault="005D55FC" w:rsidP="00CA3FE5">
            <w:pPr>
              <w:pStyle w:val="rowtabella0"/>
              <w:rPr>
                <w:color w:val="002060"/>
              </w:rPr>
            </w:pPr>
            <w:r w:rsidRPr="00114117">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A7DE"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4ED6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3744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EA6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B7F3"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B2E8"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128A6" w14:textId="77777777" w:rsidR="005D55FC" w:rsidRPr="00114117" w:rsidRDefault="005D55FC" w:rsidP="00CA3FE5">
            <w:pPr>
              <w:pStyle w:val="rowtabella0"/>
              <w:jc w:val="center"/>
              <w:rPr>
                <w:color w:val="002060"/>
              </w:rPr>
            </w:pPr>
            <w:r w:rsidRPr="001141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5540"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05623" w14:textId="77777777" w:rsidR="005D55FC" w:rsidRPr="00114117" w:rsidRDefault="005D55FC" w:rsidP="00CA3FE5">
            <w:pPr>
              <w:pStyle w:val="rowtabella0"/>
              <w:jc w:val="center"/>
              <w:rPr>
                <w:color w:val="002060"/>
              </w:rPr>
            </w:pPr>
            <w:r w:rsidRPr="00114117">
              <w:rPr>
                <w:color w:val="002060"/>
              </w:rPr>
              <w:t>0</w:t>
            </w:r>
          </w:p>
        </w:tc>
      </w:tr>
      <w:tr w:rsidR="005D55FC" w:rsidRPr="00114117" w14:paraId="68B0F2C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35207" w14:textId="77777777" w:rsidR="005D55FC" w:rsidRPr="00114117" w:rsidRDefault="005D55FC" w:rsidP="00CA3FE5">
            <w:pPr>
              <w:pStyle w:val="rowtabella0"/>
              <w:rPr>
                <w:color w:val="002060"/>
              </w:rPr>
            </w:pPr>
            <w:r w:rsidRPr="00114117">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B90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C026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4F54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144D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8A8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7532"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BC3C"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FEB3"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D5A5" w14:textId="77777777" w:rsidR="005D55FC" w:rsidRPr="00114117" w:rsidRDefault="005D55FC" w:rsidP="00CA3FE5">
            <w:pPr>
              <w:pStyle w:val="rowtabella0"/>
              <w:jc w:val="center"/>
              <w:rPr>
                <w:color w:val="002060"/>
              </w:rPr>
            </w:pPr>
            <w:r w:rsidRPr="00114117">
              <w:rPr>
                <w:color w:val="002060"/>
              </w:rPr>
              <w:t>0</w:t>
            </w:r>
          </w:p>
        </w:tc>
      </w:tr>
      <w:tr w:rsidR="005D55FC" w:rsidRPr="00114117" w14:paraId="4B9E38B1"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5DD1D1" w14:textId="77777777" w:rsidR="005D55FC" w:rsidRPr="00114117" w:rsidRDefault="005D55FC" w:rsidP="00CA3FE5">
            <w:pPr>
              <w:pStyle w:val="rowtabella0"/>
              <w:rPr>
                <w:color w:val="002060"/>
              </w:rPr>
            </w:pPr>
            <w:r w:rsidRPr="00114117">
              <w:rPr>
                <w:color w:val="002060"/>
              </w:rPr>
              <w:lastRenderedPageBreak/>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3AD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9CE0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E70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863B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2B9B"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BCE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39AA" w14:textId="77777777" w:rsidR="005D55FC" w:rsidRPr="00114117" w:rsidRDefault="005D55FC" w:rsidP="00CA3FE5">
            <w:pPr>
              <w:pStyle w:val="rowtabella0"/>
              <w:jc w:val="center"/>
              <w:rPr>
                <w:color w:val="002060"/>
              </w:rPr>
            </w:pPr>
            <w:r w:rsidRPr="0011411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097F" w14:textId="77777777" w:rsidR="005D55FC" w:rsidRPr="00114117" w:rsidRDefault="005D55FC" w:rsidP="00CA3FE5">
            <w:pPr>
              <w:pStyle w:val="rowtabella0"/>
              <w:jc w:val="center"/>
              <w:rPr>
                <w:color w:val="002060"/>
              </w:rPr>
            </w:pPr>
            <w:r w:rsidRPr="00114117">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25B3" w14:textId="77777777" w:rsidR="005D55FC" w:rsidRPr="00114117" w:rsidRDefault="005D55FC" w:rsidP="00CA3FE5">
            <w:pPr>
              <w:pStyle w:val="rowtabella0"/>
              <w:jc w:val="center"/>
              <w:rPr>
                <w:color w:val="002060"/>
              </w:rPr>
            </w:pPr>
            <w:r w:rsidRPr="00114117">
              <w:rPr>
                <w:color w:val="002060"/>
              </w:rPr>
              <w:t>1</w:t>
            </w:r>
          </w:p>
        </w:tc>
      </w:tr>
    </w:tbl>
    <w:p w14:paraId="0FF1B11A" w14:textId="77777777" w:rsidR="005D55FC" w:rsidRPr="00114117" w:rsidRDefault="005D55FC" w:rsidP="005D55FC">
      <w:pPr>
        <w:pStyle w:val="breakline"/>
        <w:rPr>
          <w:color w:val="002060"/>
        </w:rPr>
      </w:pPr>
    </w:p>
    <w:p w14:paraId="4623DAE8" w14:textId="77777777" w:rsidR="005D55FC" w:rsidRPr="00114117" w:rsidRDefault="005D55FC" w:rsidP="005D55FC">
      <w:pPr>
        <w:pStyle w:val="titoloprinc0"/>
        <w:rPr>
          <w:color w:val="002060"/>
        </w:rPr>
      </w:pPr>
      <w:r w:rsidRPr="00114117">
        <w:rPr>
          <w:color w:val="002060"/>
        </w:rPr>
        <w:t>PROGRAMMA GARE</w:t>
      </w:r>
    </w:p>
    <w:p w14:paraId="6891D36A" w14:textId="77777777" w:rsidR="005D55FC" w:rsidRPr="00114117" w:rsidRDefault="005D55FC" w:rsidP="005D55FC">
      <w:pPr>
        <w:pStyle w:val="breakline"/>
        <w:rPr>
          <w:color w:val="002060"/>
        </w:rPr>
      </w:pPr>
    </w:p>
    <w:p w14:paraId="3D68813E" w14:textId="77777777" w:rsidR="005D55FC" w:rsidRPr="00114117" w:rsidRDefault="005D55FC" w:rsidP="005D55FC">
      <w:pPr>
        <w:pStyle w:val="sottotitolocampionato10"/>
        <w:rPr>
          <w:color w:val="002060"/>
        </w:rPr>
      </w:pPr>
      <w:r w:rsidRPr="0011411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74"/>
        <w:gridCol w:w="1548"/>
        <w:gridCol w:w="1569"/>
      </w:tblGrid>
      <w:tr w:rsidR="005D55FC" w:rsidRPr="00114117" w14:paraId="6A3F80BA"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30B67"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94D20"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0B53E"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E597"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59211"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18990"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4F07"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396A0176"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3A60D3" w14:textId="77777777" w:rsidR="005D55FC" w:rsidRPr="00114117" w:rsidRDefault="005D55FC" w:rsidP="00CA3FE5">
            <w:pPr>
              <w:pStyle w:val="rowtabella0"/>
              <w:rPr>
                <w:color w:val="002060"/>
              </w:rPr>
            </w:pPr>
            <w:r w:rsidRPr="00114117">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13ECA" w14:textId="77777777" w:rsidR="005D55FC" w:rsidRPr="00114117" w:rsidRDefault="005D55FC" w:rsidP="00CA3FE5">
            <w:pPr>
              <w:pStyle w:val="rowtabella0"/>
              <w:rPr>
                <w:color w:val="002060"/>
              </w:rPr>
            </w:pPr>
            <w:r w:rsidRPr="00114117">
              <w:rPr>
                <w:color w:val="002060"/>
              </w:rPr>
              <w:t>SANTANGIOLESE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2B7CD"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22D4D" w14:textId="77777777" w:rsidR="005D55FC" w:rsidRPr="00114117" w:rsidRDefault="005D55FC" w:rsidP="00CA3FE5">
            <w:pPr>
              <w:pStyle w:val="rowtabella0"/>
              <w:rPr>
                <w:color w:val="002060"/>
              </w:rPr>
            </w:pPr>
            <w:r w:rsidRPr="00114117">
              <w:rPr>
                <w:color w:val="002060"/>
              </w:rPr>
              <w:t>10/11/2023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0F084" w14:textId="77777777" w:rsidR="005D55FC" w:rsidRPr="00114117" w:rsidRDefault="005D55FC" w:rsidP="00CA3FE5">
            <w:pPr>
              <w:pStyle w:val="rowtabella0"/>
              <w:rPr>
                <w:color w:val="002060"/>
              </w:rPr>
            </w:pPr>
            <w:r w:rsidRPr="00114117">
              <w:rPr>
                <w:color w:val="002060"/>
              </w:rPr>
              <w:t>5745 CAMPO C5 "NITRO"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7B013" w14:textId="77777777" w:rsidR="005D55FC" w:rsidRPr="00114117" w:rsidRDefault="005D55FC" w:rsidP="00CA3FE5">
            <w:pPr>
              <w:pStyle w:val="rowtabella0"/>
              <w:rPr>
                <w:color w:val="002060"/>
              </w:rPr>
            </w:pPr>
            <w:r w:rsidRPr="00114117">
              <w:rPr>
                <w:color w:val="002060"/>
              </w:rPr>
              <w:t>RAPAGNANO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AA49E" w14:textId="77777777" w:rsidR="005D55FC" w:rsidRPr="00114117" w:rsidRDefault="005D55FC" w:rsidP="00CA3FE5">
            <w:pPr>
              <w:pStyle w:val="rowtabella0"/>
              <w:rPr>
                <w:color w:val="002060"/>
              </w:rPr>
            </w:pPr>
            <w:r w:rsidRPr="00114117">
              <w:rPr>
                <w:color w:val="002060"/>
              </w:rPr>
              <w:t>STRADA FERMANA FALERIENSE, 52</w:t>
            </w:r>
          </w:p>
        </w:tc>
      </w:tr>
      <w:tr w:rsidR="005D55FC" w:rsidRPr="00114117" w14:paraId="2F21935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6F152" w14:textId="77777777" w:rsidR="005D55FC" w:rsidRPr="00114117" w:rsidRDefault="005D55FC" w:rsidP="00CA3FE5">
            <w:pPr>
              <w:pStyle w:val="rowtabella0"/>
              <w:rPr>
                <w:color w:val="002060"/>
              </w:rPr>
            </w:pPr>
            <w:r w:rsidRPr="00114117">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24AE62" w14:textId="77777777" w:rsidR="005D55FC" w:rsidRPr="00114117" w:rsidRDefault="005D55FC" w:rsidP="00CA3FE5">
            <w:pPr>
              <w:pStyle w:val="rowtabella0"/>
              <w:rPr>
                <w:color w:val="002060"/>
              </w:rPr>
            </w:pPr>
            <w:r w:rsidRPr="00114117">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42A60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E8AF91" w14:textId="77777777" w:rsidR="005D55FC" w:rsidRPr="00114117" w:rsidRDefault="005D55FC" w:rsidP="00CA3FE5">
            <w:pPr>
              <w:pStyle w:val="rowtabella0"/>
              <w:rPr>
                <w:color w:val="002060"/>
              </w:rPr>
            </w:pPr>
            <w:r w:rsidRPr="00114117">
              <w:rPr>
                <w:color w:val="002060"/>
              </w:rPr>
              <w:t>10/11/2023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A410AA" w14:textId="77777777" w:rsidR="005D55FC" w:rsidRPr="00114117" w:rsidRDefault="005D55FC" w:rsidP="00CA3FE5">
            <w:pPr>
              <w:pStyle w:val="rowtabella0"/>
              <w:rPr>
                <w:color w:val="002060"/>
              </w:rPr>
            </w:pPr>
            <w:r w:rsidRPr="00114117">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00C11" w14:textId="77777777" w:rsidR="005D55FC" w:rsidRPr="00114117" w:rsidRDefault="005D55FC" w:rsidP="00CA3FE5">
            <w:pPr>
              <w:pStyle w:val="rowtabella0"/>
              <w:rPr>
                <w:color w:val="002060"/>
              </w:rPr>
            </w:pPr>
            <w:r w:rsidRPr="00114117">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BDEDC" w14:textId="77777777" w:rsidR="005D55FC" w:rsidRPr="00114117" w:rsidRDefault="005D55FC" w:rsidP="00CA3FE5">
            <w:pPr>
              <w:pStyle w:val="rowtabella0"/>
              <w:rPr>
                <w:color w:val="002060"/>
              </w:rPr>
            </w:pPr>
            <w:r w:rsidRPr="00114117">
              <w:rPr>
                <w:color w:val="002060"/>
              </w:rPr>
              <w:t>VIA ROMA, SNC</w:t>
            </w:r>
          </w:p>
        </w:tc>
      </w:tr>
      <w:tr w:rsidR="005D55FC" w:rsidRPr="00114117" w14:paraId="17C543DE"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1E15EC" w14:textId="77777777" w:rsidR="005D55FC" w:rsidRPr="00114117" w:rsidRDefault="005D55FC" w:rsidP="00CA3FE5">
            <w:pPr>
              <w:pStyle w:val="rowtabella0"/>
              <w:rPr>
                <w:color w:val="002060"/>
              </w:rPr>
            </w:pPr>
            <w:r w:rsidRPr="00114117">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3BC3BE" w14:textId="77777777" w:rsidR="005D55FC" w:rsidRPr="00114117" w:rsidRDefault="005D55FC" w:rsidP="00CA3FE5">
            <w:pPr>
              <w:pStyle w:val="rowtabella0"/>
              <w:rPr>
                <w:color w:val="002060"/>
              </w:rPr>
            </w:pPr>
            <w:r w:rsidRPr="00114117">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D13506"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EC21B0" w14:textId="77777777" w:rsidR="005D55FC" w:rsidRPr="00114117" w:rsidRDefault="005D55FC" w:rsidP="00CA3FE5">
            <w:pPr>
              <w:pStyle w:val="rowtabella0"/>
              <w:rPr>
                <w:color w:val="002060"/>
              </w:rPr>
            </w:pPr>
            <w:r w:rsidRPr="00114117">
              <w:rPr>
                <w:color w:val="002060"/>
              </w:rPr>
              <w:t>10/11/2023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D5362E" w14:textId="77777777" w:rsidR="005D55FC" w:rsidRPr="00114117" w:rsidRDefault="005D55FC" w:rsidP="00CA3FE5">
            <w:pPr>
              <w:pStyle w:val="rowtabella0"/>
              <w:rPr>
                <w:color w:val="002060"/>
              </w:rPr>
            </w:pPr>
            <w:r w:rsidRPr="00114117">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C4301" w14:textId="77777777" w:rsidR="005D55FC" w:rsidRPr="00114117" w:rsidRDefault="005D55FC" w:rsidP="00CA3FE5">
            <w:pPr>
              <w:pStyle w:val="rowtabella0"/>
              <w:rPr>
                <w:color w:val="002060"/>
              </w:rPr>
            </w:pPr>
            <w:r w:rsidRPr="00114117">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32AFE" w14:textId="77777777" w:rsidR="005D55FC" w:rsidRPr="00114117" w:rsidRDefault="005D55FC" w:rsidP="00CA3FE5">
            <w:pPr>
              <w:pStyle w:val="rowtabella0"/>
              <w:rPr>
                <w:color w:val="002060"/>
              </w:rPr>
            </w:pPr>
            <w:r w:rsidRPr="00114117">
              <w:rPr>
                <w:color w:val="002060"/>
              </w:rPr>
              <w:t>VIA PIAVE 8</w:t>
            </w:r>
          </w:p>
        </w:tc>
      </w:tr>
      <w:tr w:rsidR="005D55FC" w:rsidRPr="00114117" w14:paraId="70682F2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C968C1" w14:textId="77777777" w:rsidR="005D55FC" w:rsidRPr="00114117" w:rsidRDefault="005D55FC" w:rsidP="00CA3FE5">
            <w:pPr>
              <w:pStyle w:val="rowtabella0"/>
              <w:rPr>
                <w:color w:val="002060"/>
              </w:rPr>
            </w:pPr>
            <w:r w:rsidRPr="00114117">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C46412" w14:textId="77777777" w:rsidR="005D55FC" w:rsidRPr="00114117" w:rsidRDefault="005D55FC" w:rsidP="00CA3FE5">
            <w:pPr>
              <w:pStyle w:val="rowtabella0"/>
              <w:rPr>
                <w:color w:val="002060"/>
              </w:rPr>
            </w:pPr>
            <w:r w:rsidRPr="00114117">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3FC39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3FEC92" w14:textId="77777777" w:rsidR="005D55FC" w:rsidRPr="00114117" w:rsidRDefault="005D55FC" w:rsidP="00CA3FE5">
            <w:pPr>
              <w:pStyle w:val="rowtabella0"/>
              <w:rPr>
                <w:color w:val="002060"/>
              </w:rPr>
            </w:pPr>
            <w:r w:rsidRPr="00114117">
              <w:rPr>
                <w:color w:val="002060"/>
              </w:rPr>
              <w:t>11/11/2023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63802C" w14:textId="77777777" w:rsidR="005D55FC" w:rsidRPr="00114117" w:rsidRDefault="005D55FC" w:rsidP="00CA3FE5">
            <w:pPr>
              <w:pStyle w:val="rowtabella0"/>
              <w:rPr>
                <w:color w:val="002060"/>
              </w:rPr>
            </w:pPr>
            <w:r w:rsidRPr="0011411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38D760" w14:textId="77777777" w:rsidR="005D55FC" w:rsidRPr="00114117" w:rsidRDefault="005D55FC" w:rsidP="00CA3FE5">
            <w:pPr>
              <w:pStyle w:val="rowtabella0"/>
              <w:rPr>
                <w:color w:val="002060"/>
              </w:rPr>
            </w:pPr>
            <w:r w:rsidRPr="0011411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AB4AFA" w14:textId="77777777" w:rsidR="005D55FC" w:rsidRPr="00114117" w:rsidRDefault="005D55FC" w:rsidP="00CA3FE5">
            <w:pPr>
              <w:pStyle w:val="rowtabella0"/>
              <w:rPr>
                <w:color w:val="002060"/>
              </w:rPr>
            </w:pPr>
            <w:r w:rsidRPr="00114117">
              <w:rPr>
                <w:color w:val="002060"/>
              </w:rPr>
              <w:t>VIA VILLA TOMBARI</w:t>
            </w:r>
          </w:p>
        </w:tc>
      </w:tr>
      <w:tr w:rsidR="005D55FC" w:rsidRPr="00114117" w14:paraId="50C0F792"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E53525" w14:textId="77777777" w:rsidR="005D55FC" w:rsidRPr="00114117" w:rsidRDefault="005D55FC" w:rsidP="00CA3FE5">
            <w:pPr>
              <w:pStyle w:val="rowtabella0"/>
              <w:rPr>
                <w:color w:val="002060"/>
              </w:rPr>
            </w:pPr>
            <w:r w:rsidRPr="00114117">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34A7C7" w14:textId="77777777" w:rsidR="005D55FC" w:rsidRPr="00114117" w:rsidRDefault="005D55FC" w:rsidP="00CA3FE5">
            <w:pPr>
              <w:pStyle w:val="rowtabella0"/>
              <w:rPr>
                <w:color w:val="002060"/>
              </w:rPr>
            </w:pPr>
            <w:r w:rsidRPr="00114117">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15673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268939"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6AFF11" w14:textId="77777777" w:rsidR="005D55FC" w:rsidRPr="00114117" w:rsidRDefault="005D55FC" w:rsidP="00CA3FE5">
            <w:pPr>
              <w:pStyle w:val="rowtabella0"/>
              <w:rPr>
                <w:color w:val="002060"/>
              </w:rPr>
            </w:pPr>
            <w:r w:rsidRPr="00114117">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7F1DA" w14:textId="77777777" w:rsidR="005D55FC" w:rsidRPr="00114117" w:rsidRDefault="005D55FC" w:rsidP="00CA3FE5">
            <w:pPr>
              <w:pStyle w:val="rowtabella0"/>
              <w:rPr>
                <w:color w:val="002060"/>
              </w:rPr>
            </w:pPr>
            <w:r w:rsidRPr="00114117">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61C1B" w14:textId="77777777" w:rsidR="005D55FC" w:rsidRPr="00114117" w:rsidRDefault="005D55FC" w:rsidP="00CA3FE5">
            <w:pPr>
              <w:pStyle w:val="rowtabella0"/>
              <w:rPr>
                <w:color w:val="002060"/>
              </w:rPr>
            </w:pPr>
            <w:r w:rsidRPr="00114117">
              <w:rPr>
                <w:color w:val="002060"/>
              </w:rPr>
              <w:t>VIA CARDUCCI</w:t>
            </w:r>
          </w:p>
        </w:tc>
      </w:tr>
      <w:tr w:rsidR="005D55FC" w:rsidRPr="00114117" w14:paraId="3CC88C2E"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E68BFC" w14:textId="77777777" w:rsidR="005D55FC" w:rsidRPr="00114117" w:rsidRDefault="005D55FC" w:rsidP="00CA3FE5">
            <w:pPr>
              <w:pStyle w:val="rowtabella0"/>
              <w:rPr>
                <w:color w:val="002060"/>
              </w:rPr>
            </w:pPr>
            <w:r w:rsidRPr="00114117">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50442" w14:textId="77777777" w:rsidR="005D55FC" w:rsidRPr="00114117" w:rsidRDefault="005D55FC" w:rsidP="00CA3FE5">
            <w:pPr>
              <w:pStyle w:val="rowtabella0"/>
              <w:rPr>
                <w:color w:val="002060"/>
              </w:rPr>
            </w:pPr>
            <w:r w:rsidRPr="00114117">
              <w:rPr>
                <w:color w:val="002060"/>
              </w:rPr>
              <w:t>ASD KAPPABI POTENZAPICENA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13D4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8BCCF" w14:textId="77777777" w:rsidR="005D55FC" w:rsidRPr="00114117" w:rsidRDefault="005D55FC" w:rsidP="00CA3FE5">
            <w:pPr>
              <w:pStyle w:val="rowtabella0"/>
              <w:rPr>
                <w:color w:val="002060"/>
              </w:rPr>
            </w:pPr>
            <w:r w:rsidRPr="00114117">
              <w:rPr>
                <w:color w:val="002060"/>
              </w:rPr>
              <w:t>12/11/2023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0403F" w14:textId="77777777" w:rsidR="005D55FC" w:rsidRPr="00114117" w:rsidRDefault="005D55FC" w:rsidP="00CA3FE5">
            <w:pPr>
              <w:pStyle w:val="rowtabella0"/>
              <w:rPr>
                <w:color w:val="002060"/>
              </w:rPr>
            </w:pPr>
            <w:r w:rsidRPr="00114117">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D6BB5" w14:textId="77777777" w:rsidR="005D55FC" w:rsidRPr="00114117" w:rsidRDefault="005D55FC" w:rsidP="00CA3FE5">
            <w:pPr>
              <w:pStyle w:val="rowtabella0"/>
              <w:rPr>
                <w:color w:val="002060"/>
              </w:rPr>
            </w:pPr>
            <w:r w:rsidRPr="0011411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E9C8C8" w14:textId="77777777" w:rsidR="005D55FC" w:rsidRPr="00114117" w:rsidRDefault="005D55FC" w:rsidP="00CA3FE5">
            <w:pPr>
              <w:pStyle w:val="rowtabella0"/>
              <w:rPr>
                <w:color w:val="002060"/>
              </w:rPr>
            </w:pPr>
            <w:r w:rsidRPr="00114117">
              <w:rPr>
                <w:color w:val="002060"/>
              </w:rPr>
              <w:t>LOC.MONTEROCCO VIA A.MANCINI</w:t>
            </w:r>
          </w:p>
        </w:tc>
      </w:tr>
    </w:tbl>
    <w:p w14:paraId="74B68D5C" w14:textId="77777777" w:rsidR="005D55FC" w:rsidRPr="00114117" w:rsidRDefault="005D55FC" w:rsidP="005D55FC">
      <w:pPr>
        <w:pStyle w:val="breakline"/>
        <w:rPr>
          <w:rFonts w:eastAsiaTheme="minorEastAsia"/>
          <w:color w:val="002060"/>
        </w:rPr>
      </w:pPr>
    </w:p>
    <w:p w14:paraId="1A59FBA9" w14:textId="77777777" w:rsidR="005D55FC" w:rsidRPr="00114117" w:rsidRDefault="005D55FC" w:rsidP="005D55FC">
      <w:pPr>
        <w:pStyle w:val="breakline"/>
        <w:rPr>
          <w:color w:val="002060"/>
        </w:rPr>
      </w:pPr>
    </w:p>
    <w:p w14:paraId="091831FA" w14:textId="77777777" w:rsidR="005D55FC" w:rsidRPr="00114117" w:rsidRDefault="005D55FC" w:rsidP="005D55FC">
      <w:pPr>
        <w:pStyle w:val="titolocampionato0"/>
        <w:shd w:val="clear" w:color="auto" w:fill="CCCCCC"/>
        <w:spacing w:before="80" w:after="40"/>
        <w:rPr>
          <w:color w:val="002060"/>
        </w:rPr>
      </w:pPr>
      <w:r w:rsidRPr="00114117">
        <w:rPr>
          <w:color w:val="002060"/>
        </w:rPr>
        <w:t>UNDER 19 CALCIO A 5 REGIONALE</w:t>
      </w:r>
    </w:p>
    <w:p w14:paraId="0042046A" w14:textId="77777777" w:rsidR="005D55FC" w:rsidRPr="00114117" w:rsidRDefault="005D55FC" w:rsidP="005D55FC">
      <w:pPr>
        <w:pStyle w:val="titoloprinc0"/>
        <w:rPr>
          <w:color w:val="002060"/>
        </w:rPr>
      </w:pPr>
      <w:r w:rsidRPr="00114117">
        <w:rPr>
          <w:color w:val="002060"/>
        </w:rPr>
        <w:t>VARIAZIONI AL PROGRAMMA GARE</w:t>
      </w:r>
    </w:p>
    <w:p w14:paraId="7FAFF9A5" w14:textId="77777777" w:rsidR="005D55FC" w:rsidRPr="00114117" w:rsidRDefault="005D55FC" w:rsidP="005D55FC">
      <w:pPr>
        <w:pStyle w:val="breakline"/>
        <w:rPr>
          <w:color w:val="002060"/>
        </w:rPr>
      </w:pPr>
    </w:p>
    <w:p w14:paraId="1D09366A" w14:textId="77777777" w:rsidR="005D55FC" w:rsidRPr="00114117" w:rsidRDefault="005D55FC" w:rsidP="005D55FC">
      <w:pPr>
        <w:pStyle w:val="breakline"/>
        <w:rPr>
          <w:color w:val="002060"/>
        </w:rPr>
      </w:pPr>
    </w:p>
    <w:p w14:paraId="057951F5"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340EAC42"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9E87E" w14:textId="77777777" w:rsidR="005D55FC" w:rsidRPr="00114117" w:rsidRDefault="005D55FC" w:rsidP="00CA3FE5">
            <w:pPr>
              <w:pStyle w:val="headertabella0"/>
              <w:rPr>
                <w:color w:val="002060"/>
              </w:rPr>
            </w:pPr>
            <w:r w:rsidRPr="001141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8DE00"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70A0"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2A708"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EAFF3"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0F982"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0D036"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0753E" w14:textId="77777777" w:rsidR="005D55FC" w:rsidRPr="00114117" w:rsidRDefault="005D55FC" w:rsidP="00CA3FE5">
            <w:pPr>
              <w:pStyle w:val="headertabella0"/>
              <w:rPr>
                <w:color w:val="002060"/>
              </w:rPr>
            </w:pPr>
            <w:r w:rsidRPr="00114117">
              <w:rPr>
                <w:color w:val="002060"/>
              </w:rPr>
              <w:t>Impianto</w:t>
            </w:r>
          </w:p>
        </w:tc>
      </w:tr>
      <w:tr w:rsidR="005D55FC" w:rsidRPr="00114117" w14:paraId="0AC9673C"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268F" w14:textId="77777777" w:rsidR="005D55FC" w:rsidRPr="00D549ED" w:rsidRDefault="005D55FC" w:rsidP="00CA3FE5">
            <w:pPr>
              <w:pStyle w:val="rowtabella0"/>
              <w:rPr>
                <w:color w:val="002060"/>
                <w:highlight w:val="yellow"/>
              </w:rPr>
            </w:pPr>
            <w:r w:rsidRPr="00D549ED">
              <w:rPr>
                <w:color w:val="002060"/>
                <w:highlight w:val="yellow"/>
              </w:rPr>
              <w:t>11/11/2023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B19D5"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F113" w14:textId="77777777" w:rsidR="005D55FC" w:rsidRPr="00D549ED" w:rsidRDefault="005D55FC" w:rsidP="00CA3FE5">
            <w:pPr>
              <w:pStyle w:val="rowtabella0"/>
              <w:rPr>
                <w:color w:val="002060"/>
                <w:highlight w:val="yellow"/>
              </w:rPr>
            </w:pPr>
            <w:r w:rsidRPr="00D549E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2091" w14:textId="77777777" w:rsidR="005D55FC" w:rsidRPr="00D549ED" w:rsidRDefault="005D55FC" w:rsidP="00CA3FE5">
            <w:pPr>
              <w:pStyle w:val="rowtabella0"/>
              <w:rPr>
                <w:color w:val="002060"/>
                <w:highlight w:val="yellow"/>
              </w:rPr>
            </w:pPr>
            <w:r w:rsidRPr="00D549ED">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1637E" w14:textId="77777777" w:rsidR="005D55FC" w:rsidRPr="00114117" w:rsidRDefault="005D55FC" w:rsidP="00CA3F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CCAF" w14:textId="77777777" w:rsidR="005D55FC" w:rsidRPr="00114117" w:rsidRDefault="005D55FC" w:rsidP="00CA3FE5">
            <w:pPr>
              <w:pStyle w:val="rowtabella0"/>
              <w:jc w:val="center"/>
              <w:rPr>
                <w:color w:val="002060"/>
              </w:rPr>
            </w:pPr>
            <w:r w:rsidRPr="00D549ED">
              <w:rPr>
                <w:color w:val="002060"/>
                <w:highlight w:val="yellow"/>
              </w:rPr>
              <w:t>15:45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55B4" w14:textId="77777777" w:rsidR="005D55FC" w:rsidRPr="00114117" w:rsidRDefault="005D55FC" w:rsidP="00CA3FE5">
            <w:pPr>
              <w:pStyle w:val="rowtabella0"/>
              <w:jc w:val="center"/>
              <w:rPr>
                <w:color w:val="002060"/>
              </w:rPr>
            </w:pPr>
            <w:r w:rsidRPr="0011411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A518" w14:textId="77777777" w:rsidR="005D55FC" w:rsidRPr="00114117" w:rsidRDefault="005D55FC" w:rsidP="00CA3FE5">
            <w:pPr>
              <w:rPr>
                <w:color w:val="002060"/>
              </w:rPr>
            </w:pPr>
          </w:p>
        </w:tc>
      </w:tr>
    </w:tbl>
    <w:p w14:paraId="6B8A1048" w14:textId="77777777" w:rsidR="005D55FC" w:rsidRPr="00114117" w:rsidRDefault="005D55FC" w:rsidP="005D55FC">
      <w:pPr>
        <w:pStyle w:val="breakline"/>
        <w:rPr>
          <w:rFonts w:eastAsiaTheme="minorEastAsia"/>
          <w:color w:val="002060"/>
        </w:rPr>
      </w:pPr>
    </w:p>
    <w:p w14:paraId="2A9F8FCC" w14:textId="77777777" w:rsidR="005D55FC" w:rsidRPr="00114117" w:rsidRDefault="005D55FC" w:rsidP="005D55FC">
      <w:pPr>
        <w:pStyle w:val="breakline"/>
        <w:rPr>
          <w:color w:val="002060"/>
        </w:rPr>
      </w:pPr>
    </w:p>
    <w:p w14:paraId="465C3F7A" w14:textId="77777777" w:rsidR="005D55FC" w:rsidRPr="00114117" w:rsidRDefault="005D55FC" w:rsidP="005D55FC">
      <w:pPr>
        <w:pStyle w:val="titoloprinc0"/>
        <w:rPr>
          <w:color w:val="002060"/>
        </w:rPr>
      </w:pPr>
      <w:r w:rsidRPr="00114117">
        <w:rPr>
          <w:color w:val="002060"/>
        </w:rPr>
        <w:t>RISULTATI</w:t>
      </w:r>
    </w:p>
    <w:p w14:paraId="5BFC1844" w14:textId="77777777" w:rsidR="005D55FC" w:rsidRPr="00114117" w:rsidRDefault="005D55FC" w:rsidP="005D55FC">
      <w:pPr>
        <w:pStyle w:val="breakline"/>
        <w:rPr>
          <w:color w:val="002060"/>
        </w:rPr>
      </w:pPr>
    </w:p>
    <w:p w14:paraId="713BC696" w14:textId="77777777" w:rsidR="005D55FC" w:rsidRPr="00114117" w:rsidRDefault="005D55FC" w:rsidP="005D55FC">
      <w:pPr>
        <w:pStyle w:val="sottotitolocampionato10"/>
        <w:rPr>
          <w:color w:val="002060"/>
        </w:rPr>
      </w:pPr>
      <w:r w:rsidRPr="00114117">
        <w:rPr>
          <w:color w:val="002060"/>
        </w:rPr>
        <w:t>RISULTATI UFFICIALI GARE DEL 04/11/2023</w:t>
      </w:r>
    </w:p>
    <w:p w14:paraId="7DB968FE"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7BF0411A"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53707D61"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22317D42"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E8B44" w14:textId="77777777" w:rsidR="005D55FC" w:rsidRPr="00114117" w:rsidRDefault="005D55FC" w:rsidP="00CA3FE5">
                  <w:pPr>
                    <w:pStyle w:val="headertabella0"/>
                    <w:rPr>
                      <w:color w:val="002060"/>
                    </w:rPr>
                  </w:pPr>
                  <w:r w:rsidRPr="00114117">
                    <w:rPr>
                      <w:color w:val="002060"/>
                    </w:rPr>
                    <w:t>GIRONE A - 6 Giornata - A</w:t>
                  </w:r>
                </w:p>
              </w:tc>
            </w:tr>
            <w:tr w:rsidR="005D55FC" w:rsidRPr="00114117" w14:paraId="4C31821B"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F0060" w14:textId="77777777" w:rsidR="005D55FC" w:rsidRPr="00114117" w:rsidRDefault="005D55FC" w:rsidP="00CA3FE5">
                  <w:pPr>
                    <w:pStyle w:val="rowtabella0"/>
                    <w:rPr>
                      <w:color w:val="002060"/>
                    </w:rPr>
                  </w:pPr>
                  <w:r w:rsidRPr="00114117">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E53F0" w14:textId="77777777" w:rsidR="005D55FC" w:rsidRPr="00114117" w:rsidRDefault="005D55FC" w:rsidP="00CA3FE5">
                  <w:pPr>
                    <w:pStyle w:val="rowtabella0"/>
                    <w:rPr>
                      <w:color w:val="002060"/>
                    </w:rPr>
                  </w:pPr>
                  <w:r w:rsidRPr="00114117">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47220F" w14:textId="77777777" w:rsidR="005D55FC" w:rsidRPr="00114117" w:rsidRDefault="005D55FC" w:rsidP="00CA3FE5">
                  <w:pPr>
                    <w:pStyle w:val="rowtabella0"/>
                    <w:jc w:val="center"/>
                    <w:rPr>
                      <w:color w:val="002060"/>
                    </w:rPr>
                  </w:pPr>
                  <w:r w:rsidRPr="0011411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28DAA" w14:textId="77777777" w:rsidR="005D55FC" w:rsidRPr="00114117" w:rsidRDefault="005D55FC" w:rsidP="00CA3FE5">
                  <w:pPr>
                    <w:pStyle w:val="rowtabella0"/>
                    <w:jc w:val="center"/>
                    <w:rPr>
                      <w:color w:val="002060"/>
                    </w:rPr>
                  </w:pPr>
                  <w:r w:rsidRPr="00114117">
                    <w:rPr>
                      <w:color w:val="002060"/>
                    </w:rPr>
                    <w:t> </w:t>
                  </w:r>
                </w:p>
              </w:tc>
            </w:tr>
            <w:tr w:rsidR="005D55FC" w:rsidRPr="00114117" w14:paraId="1B8CE3C0"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592D5D" w14:textId="77777777" w:rsidR="005D55FC" w:rsidRPr="00114117" w:rsidRDefault="005D55FC" w:rsidP="00CA3FE5">
                  <w:pPr>
                    <w:pStyle w:val="rowtabella0"/>
                    <w:rPr>
                      <w:color w:val="002060"/>
                    </w:rPr>
                  </w:pPr>
                  <w:r w:rsidRPr="0011411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2DFD4F" w14:textId="77777777" w:rsidR="005D55FC" w:rsidRPr="00114117" w:rsidRDefault="005D55FC" w:rsidP="00CA3FE5">
                  <w:pPr>
                    <w:pStyle w:val="rowtabella0"/>
                    <w:rPr>
                      <w:color w:val="002060"/>
                    </w:rPr>
                  </w:pPr>
                  <w:r w:rsidRPr="00114117">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5BA633" w14:textId="77777777" w:rsidR="005D55FC" w:rsidRPr="00114117" w:rsidRDefault="005D55FC" w:rsidP="00CA3FE5">
                  <w:pPr>
                    <w:pStyle w:val="rowtabella0"/>
                    <w:jc w:val="center"/>
                    <w:rPr>
                      <w:color w:val="002060"/>
                    </w:rPr>
                  </w:pPr>
                  <w:r w:rsidRPr="00114117">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03DEF2" w14:textId="77777777" w:rsidR="005D55FC" w:rsidRPr="00114117" w:rsidRDefault="005D55FC" w:rsidP="00CA3FE5">
                  <w:pPr>
                    <w:pStyle w:val="rowtabella0"/>
                    <w:jc w:val="center"/>
                    <w:rPr>
                      <w:color w:val="002060"/>
                    </w:rPr>
                  </w:pPr>
                  <w:r w:rsidRPr="00114117">
                    <w:rPr>
                      <w:color w:val="002060"/>
                    </w:rPr>
                    <w:t> </w:t>
                  </w:r>
                </w:p>
              </w:tc>
            </w:tr>
            <w:tr w:rsidR="005D55FC" w:rsidRPr="00114117" w14:paraId="0F2E83BC"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09FD91" w14:textId="77777777" w:rsidR="005D55FC" w:rsidRPr="00114117" w:rsidRDefault="005D55FC" w:rsidP="00CA3FE5">
                  <w:pPr>
                    <w:pStyle w:val="rowtabella0"/>
                    <w:rPr>
                      <w:color w:val="002060"/>
                    </w:rPr>
                  </w:pPr>
                  <w:r w:rsidRPr="00114117">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515BB9" w14:textId="77777777" w:rsidR="005D55FC" w:rsidRPr="00114117" w:rsidRDefault="005D55FC" w:rsidP="00CA3FE5">
                  <w:pPr>
                    <w:pStyle w:val="rowtabella0"/>
                    <w:rPr>
                      <w:color w:val="002060"/>
                    </w:rPr>
                  </w:pPr>
                  <w:r w:rsidRPr="00114117">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389CF4" w14:textId="77777777" w:rsidR="005D55FC" w:rsidRPr="00114117" w:rsidRDefault="005D55FC" w:rsidP="00CA3FE5">
                  <w:pPr>
                    <w:pStyle w:val="rowtabella0"/>
                    <w:jc w:val="center"/>
                    <w:rPr>
                      <w:color w:val="002060"/>
                    </w:rPr>
                  </w:pPr>
                  <w:r w:rsidRPr="0011411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EA00D3" w14:textId="77777777" w:rsidR="005D55FC" w:rsidRPr="00114117" w:rsidRDefault="005D55FC" w:rsidP="00CA3FE5">
                  <w:pPr>
                    <w:pStyle w:val="rowtabella0"/>
                    <w:jc w:val="center"/>
                    <w:rPr>
                      <w:color w:val="002060"/>
                    </w:rPr>
                  </w:pPr>
                  <w:r w:rsidRPr="00114117">
                    <w:rPr>
                      <w:color w:val="002060"/>
                    </w:rPr>
                    <w:t> </w:t>
                  </w:r>
                </w:p>
              </w:tc>
            </w:tr>
            <w:tr w:rsidR="005D55FC" w:rsidRPr="00114117" w14:paraId="5B6D3D9E"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80780D" w14:textId="77777777" w:rsidR="005D55FC" w:rsidRPr="00114117" w:rsidRDefault="005D55FC" w:rsidP="00CA3FE5">
                  <w:pPr>
                    <w:pStyle w:val="rowtabella0"/>
                    <w:rPr>
                      <w:color w:val="002060"/>
                    </w:rPr>
                  </w:pPr>
                  <w:r w:rsidRPr="00114117">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8A3968" w14:textId="77777777" w:rsidR="005D55FC" w:rsidRPr="00114117" w:rsidRDefault="005D55FC" w:rsidP="00CA3FE5">
                  <w:pPr>
                    <w:pStyle w:val="rowtabella0"/>
                    <w:rPr>
                      <w:color w:val="002060"/>
                    </w:rPr>
                  </w:pPr>
                  <w:r w:rsidRPr="00114117">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C9047B" w14:textId="77777777" w:rsidR="005D55FC" w:rsidRPr="00114117" w:rsidRDefault="005D55FC" w:rsidP="00CA3FE5">
                  <w:pPr>
                    <w:pStyle w:val="rowtabella0"/>
                    <w:jc w:val="center"/>
                    <w:rPr>
                      <w:color w:val="002060"/>
                    </w:rPr>
                  </w:pPr>
                  <w:r w:rsidRPr="0011411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BD90EA" w14:textId="77777777" w:rsidR="005D55FC" w:rsidRPr="00114117" w:rsidRDefault="005D55FC" w:rsidP="00CA3FE5">
                  <w:pPr>
                    <w:pStyle w:val="rowtabella0"/>
                    <w:jc w:val="center"/>
                    <w:rPr>
                      <w:color w:val="002060"/>
                    </w:rPr>
                  </w:pPr>
                  <w:r w:rsidRPr="00114117">
                    <w:rPr>
                      <w:color w:val="002060"/>
                    </w:rPr>
                    <w:t> </w:t>
                  </w:r>
                </w:p>
              </w:tc>
            </w:tr>
            <w:tr w:rsidR="005D55FC" w:rsidRPr="00114117" w14:paraId="47F87770"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E1C3B9" w14:textId="77777777" w:rsidR="005D55FC" w:rsidRPr="00114117" w:rsidRDefault="005D55FC" w:rsidP="00CA3FE5">
                  <w:pPr>
                    <w:pStyle w:val="rowtabella0"/>
                    <w:rPr>
                      <w:color w:val="002060"/>
                    </w:rPr>
                  </w:pPr>
                  <w:r w:rsidRPr="00114117">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1E4435" w14:textId="77777777" w:rsidR="005D55FC" w:rsidRPr="00114117" w:rsidRDefault="005D55FC" w:rsidP="00CA3FE5">
                  <w:pPr>
                    <w:pStyle w:val="rowtabella0"/>
                    <w:rPr>
                      <w:color w:val="002060"/>
                    </w:rPr>
                  </w:pPr>
                  <w:r w:rsidRPr="0011411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2B8158" w14:textId="77777777" w:rsidR="005D55FC" w:rsidRPr="00114117" w:rsidRDefault="005D55FC" w:rsidP="00CA3FE5">
                  <w:pPr>
                    <w:pStyle w:val="rowtabella0"/>
                    <w:jc w:val="center"/>
                    <w:rPr>
                      <w:color w:val="002060"/>
                    </w:rPr>
                  </w:pPr>
                  <w:r w:rsidRPr="0011411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0DC983" w14:textId="77777777" w:rsidR="005D55FC" w:rsidRPr="00114117" w:rsidRDefault="005D55FC" w:rsidP="00CA3FE5">
                  <w:pPr>
                    <w:pStyle w:val="rowtabella0"/>
                    <w:jc w:val="center"/>
                    <w:rPr>
                      <w:color w:val="002060"/>
                    </w:rPr>
                  </w:pPr>
                  <w:r w:rsidRPr="00114117">
                    <w:rPr>
                      <w:color w:val="002060"/>
                    </w:rPr>
                    <w:t> </w:t>
                  </w:r>
                </w:p>
              </w:tc>
            </w:tr>
            <w:tr w:rsidR="005D55FC" w:rsidRPr="00114117" w14:paraId="45904611"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0ADD27" w14:textId="77777777" w:rsidR="005D55FC" w:rsidRPr="00114117" w:rsidRDefault="005D55FC" w:rsidP="00CA3FE5">
                  <w:pPr>
                    <w:pStyle w:val="rowtabella0"/>
                    <w:rPr>
                      <w:color w:val="002060"/>
                    </w:rPr>
                  </w:pPr>
                  <w:r w:rsidRPr="00114117">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D2F65D" w14:textId="77777777" w:rsidR="005D55FC" w:rsidRPr="00114117" w:rsidRDefault="005D55FC" w:rsidP="00CA3FE5">
                  <w:pPr>
                    <w:pStyle w:val="rowtabella0"/>
                    <w:rPr>
                      <w:color w:val="002060"/>
                    </w:rPr>
                  </w:pPr>
                  <w:r w:rsidRPr="00114117">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42156A" w14:textId="77777777" w:rsidR="005D55FC" w:rsidRPr="00114117" w:rsidRDefault="005D55FC" w:rsidP="00CA3FE5">
                  <w:pPr>
                    <w:pStyle w:val="rowtabella0"/>
                    <w:jc w:val="center"/>
                    <w:rPr>
                      <w:color w:val="002060"/>
                    </w:rPr>
                  </w:pPr>
                  <w:r w:rsidRPr="00114117">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3C7639" w14:textId="77777777" w:rsidR="005D55FC" w:rsidRPr="00114117" w:rsidRDefault="005D55FC" w:rsidP="00CA3FE5">
                  <w:pPr>
                    <w:pStyle w:val="rowtabella0"/>
                    <w:jc w:val="center"/>
                    <w:rPr>
                      <w:color w:val="002060"/>
                    </w:rPr>
                  </w:pPr>
                  <w:r w:rsidRPr="00114117">
                    <w:rPr>
                      <w:color w:val="002060"/>
                    </w:rPr>
                    <w:t> </w:t>
                  </w:r>
                </w:p>
              </w:tc>
            </w:tr>
            <w:tr w:rsidR="005D55FC" w:rsidRPr="00114117" w14:paraId="46B6A937"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CE074" w14:textId="77777777" w:rsidR="005D55FC" w:rsidRPr="00114117" w:rsidRDefault="005D55FC" w:rsidP="00CA3FE5">
                  <w:pPr>
                    <w:pStyle w:val="rowtabella0"/>
                    <w:rPr>
                      <w:color w:val="002060"/>
                    </w:rPr>
                  </w:pPr>
                  <w:r w:rsidRPr="00114117">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B99A9" w14:textId="77777777" w:rsidR="005D55FC" w:rsidRPr="00114117" w:rsidRDefault="005D55FC" w:rsidP="00CA3FE5">
                  <w:pPr>
                    <w:pStyle w:val="rowtabella0"/>
                    <w:rPr>
                      <w:color w:val="002060"/>
                    </w:rPr>
                  </w:pPr>
                  <w:r w:rsidRPr="00114117">
                    <w:rPr>
                      <w:color w:val="002060"/>
                    </w:rPr>
                    <w:t>- CARISSIMI 2016</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2A1DD" w14:textId="77777777" w:rsidR="005D55FC" w:rsidRPr="00114117" w:rsidRDefault="005D55FC" w:rsidP="00CA3FE5">
                  <w:pPr>
                    <w:pStyle w:val="rowtabella0"/>
                    <w:jc w:val="center"/>
                    <w:rPr>
                      <w:color w:val="002060"/>
                    </w:rPr>
                  </w:pPr>
                  <w:r w:rsidRPr="00114117">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88156" w14:textId="77777777" w:rsidR="005D55FC" w:rsidRPr="00114117" w:rsidRDefault="005D55FC" w:rsidP="00CA3FE5">
                  <w:pPr>
                    <w:pStyle w:val="rowtabella0"/>
                    <w:jc w:val="center"/>
                    <w:rPr>
                      <w:color w:val="002060"/>
                    </w:rPr>
                  </w:pPr>
                  <w:r w:rsidRPr="00114117">
                    <w:rPr>
                      <w:color w:val="002060"/>
                    </w:rPr>
                    <w:t> </w:t>
                  </w:r>
                </w:p>
              </w:tc>
            </w:tr>
            <w:tr w:rsidR="005D55FC" w:rsidRPr="00114117" w14:paraId="0D2F9648"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68868F2D" w14:textId="77777777" w:rsidR="005D55FC" w:rsidRPr="00114117" w:rsidRDefault="005D55FC" w:rsidP="00CA3FE5">
                  <w:pPr>
                    <w:pStyle w:val="rowtabella0"/>
                    <w:rPr>
                      <w:color w:val="002060"/>
                    </w:rPr>
                  </w:pPr>
                  <w:r w:rsidRPr="00114117">
                    <w:rPr>
                      <w:color w:val="002060"/>
                    </w:rPr>
                    <w:t>(1) - disputata il 05/11/2023</w:t>
                  </w:r>
                </w:p>
              </w:tc>
            </w:tr>
          </w:tbl>
          <w:p w14:paraId="75A4EEF7" w14:textId="77777777" w:rsidR="005D55FC" w:rsidRPr="00114117" w:rsidRDefault="005D55FC" w:rsidP="00CA3FE5">
            <w:pPr>
              <w:rPr>
                <w:color w:val="002060"/>
              </w:rPr>
            </w:pPr>
          </w:p>
        </w:tc>
      </w:tr>
    </w:tbl>
    <w:p w14:paraId="1D86D1A0" w14:textId="77777777" w:rsidR="005D55FC" w:rsidRPr="00114117" w:rsidRDefault="005D55FC" w:rsidP="005D55FC">
      <w:pPr>
        <w:pStyle w:val="breakline"/>
        <w:rPr>
          <w:rFonts w:eastAsiaTheme="minorEastAsia"/>
          <w:color w:val="002060"/>
        </w:rPr>
      </w:pPr>
    </w:p>
    <w:p w14:paraId="5824A35E" w14:textId="77777777" w:rsidR="005D55FC" w:rsidRPr="00114117" w:rsidRDefault="005D55FC" w:rsidP="005D55FC">
      <w:pPr>
        <w:pStyle w:val="breakline"/>
        <w:rPr>
          <w:color w:val="002060"/>
        </w:rPr>
      </w:pPr>
    </w:p>
    <w:p w14:paraId="109C287D" w14:textId="77777777" w:rsidR="005D55FC" w:rsidRPr="00114117" w:rsidRDefault="005D55FC" w:rsidP="005D55FC">
      <w:pPr>
        <w:pStyle w:val="titoloprinc0"/>
        <w:rPr>
          <w:color w:val="002060"/>
        </w:rPr>
      </w:pPr>
      <w:r w:rsidRPr="00114117">
        <w:rPr>
          <w:color w:val="002060"/>
        </w:rPr>
        <w:t>GIUDICE SPORTIVO</w:t>
      </w:r>
    </w:p>
    <w:p w14:paraId="51CA06FF"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4E7B3855" w14:textId="77777777" w:rsidR="005D55FC" w:rsidRPr="00114117" w:rsidRDefault="005D55FC" w:rsidP="005D55FC">
      <w:pPr>
        <w:pStyle w:val="titolo10"/>
        <w:rPr>
          <w:color w:val="002060"/>
        </w:rPr>
      </w:pPr>
      <w:r w:rsidRPr="00114117">
        <w:rPr>
          <w:color w:val="002060"/>
        </w:rPr>
        <w:t xml:space="preserve">GARE DEL 4/11/2023 </w:t>
      </w:r>
    </w:p>
    <w:p w14:paraId="682CEA98" w14:textId="77777777" w:rsidR="005D55FC" w:rsidRPr="00114117" w:rsidRDefault="005D55FC" w:rsidP="005D55FC">
      <w:pPr>
        <w:pStyle w:val="titolo7a"/>
        <w:rPr>
          <w:color w:val="002060"/>
        </w:rPr>
      </w:pPr>
      <w:r w:rsidRPr="00114117">
        <w:rPr>
          <w:color w:val="002060"/>
        </w:rPr>
        <w:t xml:space="preserve">PROVVEDIMENTI DISCIPLINARI </w:t>
      </w:r>
    </w:p>
    <w:p w14:paraId="1E30C1A2"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4F81135B" w14:textId="77777777" w:rsidR="005D55FC" w:rsidRPr="00114117" w:rsidRDefault="005D55FC" w:rsidP="005D55FC">
      <w:pPr>
        <w:pStyle w:val="titolo30"/>
        <w:rPr>
          <w:color w:val="002060"/>
        </w:rPr>
      </w:pPr>
      <w:r w:rsidRPr="00114117">
        <w:rPr>
          <w:color w:val="002060"/>
        </w:rPr>
        <w:t xml:space="preserve">ALLENATORI </w:t>
      </w:r>
    </w:p>
    <w:p w14:paraId="25D06A0B" w14:textId="77777777" w:rsidR="005D55FC" w:rsidRPr="00114117" w:rsidRDefault="005D55FC" w:rsidP="005D55FC">
      <w:pPr>
        <w:pStyle w:val="titolo20"/>
        <w:rPr>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97B365F" w14:textId="77777777" w:rsidTr="00CA3FE5">
        <w:tc>
          <w:tcPr>
            <w:tcW w:w="2200" w:type="dxa"/>
            <w:tcMar>
              <w:top w:w="20" w:type="dxa"/>
              <w:left w:w="20" w:type="dxa"/>
              <w:bottom w:w="20" w:type="dxa"/>
              <w:right w:w="20" w:type="dxa"/>
            </w:tcMar>
            <w:vAlign w:val="center"/>
            <w:hideMark/>
          </w:tcPr>
          <w:p w14:paraId="4780F59F" w14:textId="77777777" w:rsidR="005D55FC" w:rsidRPr="00114117" w:rsidRDefault="005D55FC" w:rsidP="00CA3FE5">
            <w:pPr>
              <w:pStyle w:val="movimento"/>
              <w:rPr>
                <w:color w:val="002060"/>
              </w:rPr>
            </w:pPr>
            <w:r w:rsidRPr="00114117">
              <w:rPr>
                <w:color w:val="002060"/>
              </w:rPr>
              <w:t>BUSELLI CRISTIANO</w:t>
            </w:r>
          </w:p>
        </w:tc>
        <w:tc>
          <w:tcPr>
            <w:tcW w:w="2200" w:type="dxa"/>
            <w:tcMar>
              <w:top w:w="20" w:type="dxa"/>
              <w:left w:w="20" w:type="dxa"/>
              <w:bottom w:w="20" w:type="dxa"/>
              <w:right w:w="20" w:type="dxa"/>
            </w:tcMar>
            <w:vAlign w:val="center"/>
            <w:hideMark/>
          </w:tcPr>
          <w:p w14:paraId="395BB57F" w14:textId="77777777" w:rsidR="005D55FC" w:rsidRPr="00114117" w:rsidRDefault="005D55FC" w:rsidP="00CA3FE5">
            <w:pPr>
              <w:pStyle w:val="movimento2"/>
              <w:rPr>
                <w:color w:val="002060"/>
              </w:rPr>
            </w:pPr>
            <w:r w:rsidRPr="00114117">
              <w:rPr>
                <w:color w:val="002060"/>
              </w:rPr>
              <w:t xml:space="preserve">(REAL FABRIANO) </w:t>
            </w:r>
          </w:p>
        </w:tc>
        <w:tc>
          <w:tcPr>
            <w:tcW w:w="800" w:type="dxa"/>
            <w:tcMar>
              <w:top w:w="20" w:type="dxa"/>
              <w:left w:w="20" w:type="dxa"/>
              <w:bottom w:w="20" w:type="dxa"/>
              <w:right w:w="20" w:type="dxa"/>
            </w:tcMar>
            <w:vAlign w:val="center"/>
            <w:hideMark/>
          </w:tcPr>
          <w:p w14:paraId="0E4E8FB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6EC63B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5BAC743" w14:textId="77777777" w:rsidR="005D55FC" w:rsidRPr="00114117" w:rsidRDefault="005D55FC" w:rsidP="00CA3FE5">
            <w:pPr>
              <w:pStyle w:val="movimento2"/>
              <w:rPr>
                <w:color w:val="002060"/>
              </w:rPr>
            </w:pPr>
            <w:r w:rsidRPr="00114117">
              <w:rPr>
                <w:color w:val="002060"/>
              </w:rPr>
              <w:t> </w:t>
            </w:r>
          </w:p>
        </w:tc>
      </w:tr>
    </w:tbl>
    <w:p w14:paraId="16E1BCF8" w14:textId="77777777" w:rsidR="005D55FC" w:rsidRPr="00114117" w:rsidRDefault="005D55FC" w:rsidP="005D55FC">
      <w:pPr>
        <w:pStyle w:val="titolo30"/>
        <w:rPr>
          <w:rFonts w:eastAsiaTheme="minorEastAsia"/>
          <w:color w:val="002060"/>
        </w:rPr>
      </w:pPr>
      <w:r w:rsidRPr="00114117">
        <w:rPr>
          <w:color w:val="002060"/>
        </w:rPr>
        <w:lastRenderedPageBreak/>
        <w:t xml:space="preserve">CALCIATORI NON ESPULSI </w:t>
      </w:r>
    </w:p>
    <w:p w14:paraId="6D1B437E" w14:textId="77777777" w:rsidR="005D55FC" w:rsidRPr="00114117" w:rsidRDefault="005D55FC" w:rsidP="005D55FC">
      <w:pPr>
        <w:pStyle w:val="titolo20"/>
        <w:rPr>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0CB340BB" w14:textId="77777777" w:rsidTr="00CA3FE5">
        <w:tc>
          <w:tcPr>
            <w:tcW w:w="2200" w:type="dxa"/>
            <w:tcMar>
              <w:top w:w="20" w:type="dxa"/>
              <w:left w:w="20" w:type="dxa"/>
              <w:bottom w:w="20" w:type="dxa"/>
              <w:right w:w="20" w:type="dxa"/>
            </w:tcMar>
            <w:vAlign w:val="center"/>
            <w:hideMark/>
          </w:tcPr>
          <w:p w14:paraId="49F92AF7" w14:textId="77777777" w:rsidR="005D55FC" w:rsidRPr="00114117" w:rsidRDefault="005D55FC" w:rsidP="00CA3FE5">
            <w:pPr>
              <w:pStyle w:val="movimento"/>
              <w:rPr>
                <w:color w:val="002060"/>
              </w:rPr>
            </w:pPr>
            <w:r w:rsidRPr="00114117">
              <w:rPr>
                <w:color w:val="002060"/>
              </w:rPr>
              <w:t>ALWAN ABDEL KAREEM</w:t>
            </w:r>
          </w:p>
        </w:tc>
        <w:tc>
          <w:tcPr>
            <w:tcW w:w="2200" w:type="dxa"/>
            <w:tcMar>
              <w:top w:w="20" w:type="dxa"/>
              <w:left w:w="20" w:type="dxa"/>
              <w:bottom w:w="20" w:type="dxa"/>
              <w:right w:w="20" w:type="dxa"/>
            </w:tcMar>
            <w:vAlign w:val="center"/>
            <w:hideMark/>
          </w:tcPr>
          <w:p w14:paraId="76F218AC" w14:textId="77777777" w:rsidR="005D55FC" w:rsidRPr="00114117" w:rsidRDefault="005D55FC" w:rsidP="00CA3FE5">
            <w:pPr>
              <w:pStyle w:val="movimento2"/>
              <w:rPr>
                <w:color w:val="002060"/>
              </w:rPr>
            </w:pPr>
            <w:r w:rsidRPr="00114117">
              <w:rPr>
                <w:color w:val="002060"/>
              </w:rPr>
              <w:t xml:space="preserve">(REAL FABRIANO) </w:t>
            </w:r>
          </w:p>
        </w:tc>
        <w:tc>
          <w:tcPr>
            <w:tcW w:w="800" w:type="dxa"/>
            <w:tcMar>
              <w:top w:w="20" w:type="dxa"/>
              <w:left w:w="20" w:type="dxa"/>
              <w:bottom w:w="20" w:type="dxa"/>
              <w:right w:w="20" w:type="dxa"/>
            </w:tcMar>
            <w:vAlign w:val="center"/>
            <w:hideMark/>
          </w:tcPr>
          <w:p w14:paraId="40A9819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1DE12B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F80D689" w14:textId="77777777" w:rsidR="005D55FC" w:rsidRPr="00114117" w:rsidRDefault="005D55FC" w:rsidP="00CA3FE5">
            <w:pPr>
              <w:pStyle w:val="movimento2"/>
              <w:rPr>
                <w:color w:val="002060"/>
              </w:rPr>
            </w:pPr>
            <w:r w:rsidRPr="00114117">
              <w:rPr>
                <w:color w:val="002060"/>
              </w:rPr>
              <w:t> </w:t>
            </w:r>
          </w:p>
        </w:tc>
      </w:tr>
    </w:tbl>
    <w:p w14:paraId="53C6FC41"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0988395F" w14:textId="77777777" w:rsidTr="00CA3FE5">
        <w:tc>
          <w:tcPr>
            <w:tcW w:w="2200" w:type="dxa"/>
            <w:tcMar>
              <w:top w:w="20" w:type="dxa"/>
              <w:left w:w="20" w:type="dxa"/>
              <w:bottom w:w="20" w:type="dxa"/>
              <w:right w:w="20" w:type="dxa"/>
            </w:tcMar>
            <w:vAlign w:val="center"/>
            <w:hideMark/>
          </w:tcPr>
          <w:p w14:paraId="13C83DE8" w14:textId="77777777" w:rsidR="005D55FC" w:rsidRPr="00114117" w:rsidRDefault="005D55FC" w:rsidP="00CA3FE5">
            <w:pPr>
              <w:pStyle w:val="movimento"/>
              <w:rPr>
                <w:color w:val="002060"/>
              </w:rPr>
            </w:pPr>
            <w:r w:rsidRPr="00114117">
              <w:rPr>
                <w:color w:val="002060"/>
              </w:rPr>
              <w:t>IBRAHIMI DAVID</w:t>
            </w:r>
          </w:p>
        </w:tc>
        <w:tc>
          <w:tcPr>
            <w:tcW w:w="2200" w:type="dxa"/>
            <w:tcMar>
              <w:top w:w="20" w:type="dxa"/>
              <w:left w:w="20" w:type="dxa"/>
              <w:bottom w:w="20" w:type="dxa"/>
              <w:right w:w="20" w:type="dxa"/>
            </w:tcMar>
            <w:vAlign w:val="center"/>
            <w:hideMark/>
          </w:tcPr>
          <w:p w14:paraId="03FB9D2A" w14:textId="77777777" w:rsidR="005D55FC" w:rsidRPr="00114117" w:rsidRDefault="005D55FC" w:rsidP="00CA3FE5">
            <w:pPr>
              <w:pStyle w:val="movimento2"/>
              <w:rPr>
                <w:color w:val="002060"/>
              </w:rPr>
            </w:pPr>
            <w:r w:rsidRPr="00114117">
              <w:rPr>
                <w:color w:val="002060"/>
              </w:rPr>
              <w:t xml:space="preserve">(ACLI MANTOVANI CALCIO A 5) </w:t>
            </w:r>
          </w:p>
        </w:tc>
        <w:tc>
          <w:tcPr>
            <w:tcW w:w="800" w:type="dxa"/>
            <w:tcMar>
              <w:top w:w="20" w:type="dxa"/>
              <w:left w:w="20" w:type="dxa"/>
              <w:bottom w:w="20" w:type="dxa"/>
              <w:right w:w="20" w:type="dxa"/>
            </w:tcMar>
            <w:vAlign w:val="center"/>
            <w:hideMark/>
          </w:tcPr>
          <w:p w14:paraId="66C90A5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99F2471" w14:textId="77777777" w:rsidR="005D55FC" w:rsidRPr="00114117" w:rsidRDefault="005D55FC" w:rsidP="00CA3FE5">
            <w:pPr>
              <w:pStyle w:val="movimento"/>
              <w:rPr>
                <w:color w:val="002060"/>
              </w:rPr>
            </w:pPr>
            <w:r w:rsidRPr="00114117">
              <w:rPr>
                <w:color w:val="002060"/>
              </w:rPr>
              <w:t>FATTORINI FRANCESCO</w:t>
            </w:r>
          </w:p>
        </w:tc>
        <w:tc>
          <w:tcPr>
            <w:tcW w:w="2200" w:type="dxa"/>
            <w:tcMar>
              <w:top w:w="20" w:type="dxa"/>
              <w:left w:w="20" w:type="dxa"/>
              <w:bottom w:w="20" w:type="dxa"/>
              <w:right w:w="20" w:type="dxa"/>
            </w:tcMar>
            <w:vAlign w:val="center"/>
            <w:hideMark/>
          </w:tcPr>
          <w:p w14:paraId="7945E5A7" w14:textId="77777777" w:rsidR="005D55FC" w:rsidRPr="00114117" w:rsidRDefault="005D55FC" w:rsidP="00CA3FE5">
            <w:pPr>
              <w:pStyle w:val="movimento2"/>
              <w:rPr>
                <w:color w:val="002060"/>
              </w:rPr>
            </w:pPr>
            <w:r w:rsidRPr="00114117">
              <w:rPr>
                <w:color w:val="002060"/>
              </w:rPr>
              <w:t xml:space="preserve">(CARISSIMI 2016) </w:t>
            </w:r>
          </w:p>
        </w:tc>
      </w:tr>
    </w:tbl>
    <w:p w14:paraId="4A0DB52C"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2A28D651" w14:textId="77777777" w:rsidTr="00CA3FE5">
        <w:tc>
          <w:tcPr>
            <w:tcW w:w="2200" w:type="dxa"/>
            <w:tcMar>
              <w:top w:w="20" w:type="dxa"/>
              <w:left w:w="20" w:type="dxa"/>
              <w:bottom w:w="20" w:type="dxa"/>
              <w:right w:w="20" w:type="dxa"/>
            </w:tcMar>
            <w:vAlign w:val="center"/>
            <w:hideMark/>
          </w:tcPr>
          <w:p w14:paraId="0AEC33A7" w14:textId="77777777" w:rsidR="005D55FC" w:rsidRPr="00114117" w:rsidRDefault="005D55FC" w:rsidP="00CA3FE5">
            <w:pPr>
              <w:pStyle w:val="movimento"/>
              <w:rPr>
                <w:color w:val="002060"/>
              </w:rPr>
            </w:pPr>
            <w:r w:rsidRPr="00114117">
              <w:rPr>
                <w:color w:val="002060"/>
              </w:rPr>
              <w:t>D ERRICO FRANCESCO</w:t>
            </w:r>
          </w:p>
        </w:tc>
        <w:tc>
          <w:tcPr>
            <w:tcW w:w="2200" w:type="dxa"/>
            <w:tcMar>
              <w:top w:w="20" w:type="dxa"/>
              <w:left w:w="20" w:type="dxa"/>
              <w:bottom w:w="20" w:type="dxa"/>
              <w:right w:w="20" w:type="dxa"/>
            </w:tcMar>
            <w:vAlign w:val="center"/>
            <w:hideMark/>
          </w:tcPr>
          <w:p w14:paraId="228638E7" w14:textId="77777777" w:rsidR="005D55FC" w:rsidRPr="00114117" w:rsidRDefault="005D55FC" w:rsidP="00CA3FE5">
            <w:pPr>
              <w:pStyle w:val="movimento2"/>
              <w:rPr>
                <w:color w:val="002060"/>
              </w:rPr>
            </w:pPr>
            <w:r w:rsidRPr="00114117">
              <w:rPr>
                <w:color w:val="002060"/>
              </w:rPr>
              <w:t xml:space="preserve">(ALMA JUVENTUS FANO) </w:t>
            </w:r>
          </w:p>
        </w:tc>
        <w:tc>
          <w:tcPr>
            <w:tcW w:w="800" w:type="dxa"/>
            <w:tcMar>
              <w:top w:w="20" w:type="dxa"/>
              <w:left w:w="20" w:type="dxa"/>
              <w:bottom w:w="20" w:type="dxa"/>
              <w:right w:w="20" w:type="dxa"/>
            </w:tcMar>
            <w:vAlign w:val="center"/>
            <w:hideMark/>
          </w:tcPr>
          <w:p w14:paraId="1241C85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0AF83F5" w14:textId="77777777" w:rsidR="005D55FC" w:rsidRPr="00114117" w:rsidRDefault="005D55FC" w:rsidP="00CA3FE5">
            <w:pPr>
              <w:pStyle w:val="movimento"/>
              <w:rPr>
                <w:color w:val="002060"/>
              </w:rPr>
            </w:pPr>
            <w:r w:rsidRPr="00114117">
              <w:rPr>
                <w:color w:val="002060"/>
              </w:rPr>
              <w:t>GASPARINI TOMMASO</w:t>
            </w:r>
          </w:p>
        </w:tc>
        <w:tc>
          <w:tcPr>
            <w:tcW w:w="2200" w:type="dxa"/>
            <w:tcMar>
              <w:top w:w="20" w:type="dxa"/>
              <w:left w:w="20" w:type="dxa"/>
              <w:bottom w:w="20" w:type="dxa"/>
              <w:right w:w="20" w:type="dxa"/>
            </w:tcMar>
            <w:vAlign w:val="center"/>
            <w:hideMark/>
          </w:tcPr>
          <w:p w14:paraId="6865F304" w14:textId="77777777" w:rsidR="005D55FC" w:rsidRPr="00114117" w:rsidRDefault="005D55FC" w:rsidP="00CA3FE5">
            <w:pPr>
              <w:pStyle w:val="movimento2"/>
              <w:rPr>
                <w:color w:val="002060"/>
              </w:rPr>
            </w:pPr>
            <w:r w:rsidRPr="00114117">
              <w:rPr>
                <w:color w:val="002060"/>
              </w:rPr>
              <w:t xml:space="preserve">(ALMA JUVENTUS FANO) </w:t>
            </w:r>
          </w:p>
        </w:tc>
      </w:tr>
      <w:tr w:rsidR="005D55FC" w:rsidRPr="00114117" w14:paraId="038FE007" w14:textId="77777777" w:rsidTr="00CA3FE5">
        <w:tc>
          <w:tcPr>
            <w:tcW w:w="2200" w:type="dxa"/>
            <w:tcMar>
              <w:top w:w="20" w:type="dxa"/>
              <w:left w:w="20" w:type="dxa"/>
              <w:bottom w:w="20" w:type="dxa"/>
              <w:right w:w="20" w:type="dxa"/>
            </w:tcMar>
            <w:vAlign w:val="center"/>
            <w:hideMark/>
          </w:tcPr>
          <w:p w14:paraId="7BB2BC03" w14:textId="77777777" w:rsidR="005D55FC" w:rsidRPr="00114117" w:rsidRDefault="005D55FC" w:rsidP="00CA3FE5">
            <w:pPr>
              <w:pStyle w:val="movimento"/>
              <w:rPr>
                <w:color w:val="002060"/>
              </w:rPr>
            </w:pPr>
            <w:r w:rsidRPr="00114117">
              <w:rPr>
                <w:color w:val="002060"/>
              </w:rPr>
              <w:t>RIVELLI SIMONE</w:t>
            </w:r>
          </w:p>
        </w:tc>
        <w:tc>
          <w:tcPr>
            <w:tcW w:w="2200" w:type="dxa"/>
            <w:tcMar>
              <w:top w:w="20" w:type="dxa"/>
              <w:left w:w="20" w:type="dxa"/>
              <w:bottom w:w="20" w:type="dxa"/>
              <w:right w:w="20" w:type="dxa"/>
            </w:tcMar>
            <w:vAlign w:val="center"/>
            <w:hideMark/>
          </w:tcPr>
          <w:p w14:paraId="12E3B016" w14:textId="77777777" w:rsidR="005D55FC" w:rsidRPr="00114117" w:rsidRDefault="005D55FC" w:rsidP="00CA3FE5">
            <w:pPr>
              <w:pStyle w:val="movimento2"/>
              <w:rPr>
                <w:color w:val="002060"/>
              </w:rPr>
            </w:pPr>
            <w:r w:rsidRPr="00114117">
              <w:rPr>
                <w:color w:val="002060"/>
              </w:rPr>
              <w:t xml:space="preserve">(CARISSIMI 2016) </w:t>
            </w:r>
          </w:p>
        </w:tc>
        <w:tc>
          <w:tcPr>
            <w:tcW w:w="800" w:type="dxa"/>
            <w:tcMar>
              <w:top w:w="20" w:type="dxa"/>
              <w:left w:w="20" w:type="dxa"/>
              <w:bottom w:w="20" w:type="dxa"/>
              <w:right w:w="20" w:type="dxa"/>
            </w:tcMar>
            <w:vAlign w:val="center"/>
            <w:hideMark/>
          </w:tcPr>
          <w:p w14:paraId="43E6EC2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CFF25F6" w14:textId="77777777" w:rsidR="005D55FC" w:rsidRPr="00114117" w:rsidRDefault="005D55FC" w:rsidP="00CA3FE5">
            <w:pPr>
              <w:pStyle w:val="movimento"/>
              <w:rPr>
                <w:color w:val="002060"/>
              </w:rPr>
            </w:pPr>
            <w:r w:rsidRPr="00114117">
              <w:rPr>
                <w:color w:val="002060"/>
              </w:rPr>
              <w:t>SPALLACCI LUCA</w:t>
            </w:r>
          </w:p>
        </w:tc>
        <w:tc>
          <w:tcPr>
            <w:tcW w:w="2200" w:type="dxa"/>
            <w:tcMar>
              <w:top w:w="20" w:type="dxa"/>
              <w:left w:w="20" w:type="dxa"/>
              <w:bottom w:w="20" w:type="dxa"/>
              <w:right w:w="20" w:type="dxa"/>
            </w:tcMar>
            <w:vAlign w:val="center"/>
            <w:hideMark/>
          </w:tcPr>
          <w:p w14:paraId="335FF6E8" w14:textId="77777777" w:rsidR="005D55FC" w:rsidRPr="00114117" w:rsidRDefault="005D55FC" w:rsidP="00CA3FE5">
            <w:pPr>
              <w:pStyle w:val="movimento2"/>
              <w:rPr>
                <w:color w:val="002060"/>
              </w:rPr>
            </w:pPr>
            <w:r w:rsidRPr="00114117">
              <w:rPr>
                <w:color w:val="002060"/>
              </w:rPr>
              <w:t xml:space="preserve">(CARISSIMI 2016) </w:t>
            </w:r>
          </w:p>
        </w:tc>
      </w:tr>
      <w:tr w:rsidR="005D55FC" w:rsidRPr="00114117" w14:paraId="66715D59" w14:textId="77777777" w:rsidTr="00CA3FE5">
        <w:tc>
          <w:tcPr>
            <w:tcW w:w="2200" w:type="dxa"/>
            <w:tcMar>
              <w:top w:w="20" w:type="dxa"/>
              <w:left w:w="20" w:type="dxa"/>
              <w:bottom w:w="20" w:type="dxa"/>
              <w:right w:w="20" w:type="dxa"/>
            </w:tcMar>
            <w:vAlign w:val="center"/>
            <w:hideMark/>
          </w:tcPr>
          <w:p w14:paraId="4192136E" w14:textId="77777777" w:rsidR="005D55FC" w:rsidRPr="00114117" w:rsidRDefault="005D55FC" w:rsidP="00CA3FE5">
            <w:pPr>
              <w:pStyle w:val="movimento"/>
              <w:rPr>
                <w:color w:val="002060"/>
              </w:rPr>
            </w:pPr>
            <w:r w:rsidRPr="00114117">
              <w:rPr>
                <w:color w:val="002060"/>
              </w:rPr>
              <w:t>PALUMBO MATTIA</w:t>
            </w:r>
          </w:p>
        </w:tc>
        <w:tc>
          <w:tcPr>
            <w:tcW w:w="2200" w:type="dxa"/>
            <w:tcMar>
              <w:top w:w="20" w:type="dxa"/>
              <w:left w:w="20" w:type="dxa"/>
              <w:bottom w:w="20" w:type="dxa"/>
              <w:right w:w="20" w:type="dxa"/>
            </w:tcMar>
            <w:vAlign w:val="center"/>
            <w:hideMark/>
          </w:tcPr>
          <w:p w14:paraId="1C004738" w14:textId="77777777" w:rsidR="005D55FC" w:rsidRPr="00114117" w:rsidRDefault="005D55FC" w:rsidP="00CA3FE5">
            <w:pPr>
              <w:pStyle w:val="movimento2"/>
              <w:rPr>
                <w:color w:val="002060"/>
              </w:rPr>
            </w:pPr>
            <w:r w:rsidRPr="00114117">
              <w:rPr>
                <w:color w:val="002060"/>
              </w:rPr>
              <w:t xml:space="preserve">(DINAMIS 1990) </w:t>
            </w:r>
          </w:p>
        </w:tc>
        <w:tc>
          <w:tcPr>
            <w:tcW w:w="800" w:type="dxa"/>
            <w:tcMar>
              <w:top w:w="20" w:type="dxa"/>
              <w:left w:w="20" w:type="dxa"/>
              <w:bottom w:w="20" w:type="dxa"/>
              <w:right w:w="20" w:type="dxa"/>
            </w:tcMar>
            <w:vAlign w:val="center"/>
            <w:hideMark/>
          </w:tcPr>
          <w:p w14:paraId="51B8E42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D1621A2" w14:textId="77777777" w:rsidR="005D55FC" w:rsidRPr="00114117" w:rsidRDefault="005D55FC" w:rsidP="00CA3FE5">
            <w:pPr>
              <w:pStyle w:val="movimento"/>
              <w:rPr>
                <w:color w:val="002060"/>
              </w:rPr>
            </w:pPr>
            <w:r w:rsidRPr="00114117">
              <w:rPr>
                <w:color w:val="002060"/>
              </w:rPr>
              <w:t>PELLEGRINI SAMUELE</w:t>
            </w:r>
          </w:p>
        </w:tc>
        <w:tc>
          <w:tcPr>
            <w:tcW w:w="2200" w:type="dxa"/>
            <w:tcMar>
              <w:top w:w="20" w:type="dxa"/>
              <w:left w:w="20" w:type="dxa"/>
              <w:bottom w:w="20" w:type="dxa"/>
              <w:right w:w="20" w:type="dxa"/>
            </w:tcMar>
            <w:vAlign w:val="center"/>
            <w:hideMark/>
          </w:tcPr>
          <w:p w14:paraId="15151FCB" w14:textId="77777777" w:rsidR="005D55FC" w:rsidRPr="00114117" w:rsidRDefault="005D55FC" w:rsidP="00CA3FE5">
            <w:pPr>
              <w:pStyle w:val="movimento2"/>
              <w:rPr>
                <w:color w:val="002060"/>
              </w:rPr>
            </w:pPr>
            <w:r w:rsidRPr="00114117">
              <w:rPr>
                <w:color w:val="002060"/>
              </w:rPr>
              <w:t xml:space="preserve">(MONTELUPONE CALCIO A 5) </w:t>
            </w:r>
          </w:p>
        </w:tc>
      </w:tr>
      <w:tr w:rsidR="005D55FC" w:rsidRPr="00114117" w14:paraId="000C25DA" w14:textId="77777777" w:rsidTr="00CA3FE5">
        <w:tc>
          <w:tcPr>
            <w:tcW w:w="2200" w:type="dxa"/>
            <w:tcMar>
              <w:top w:w="20" w:type="dxa"/>
              <w:left w:w="20" w:type="dxa"/>
              <w:bottom w:w="20" w:type="dxa"/>
              <w:right w:w="20" w:type="dxa"/>
            </w:tcMar>
            <w:vAlign w:val="center"/>
            <w:hideMark/>
          </w:tcPr>
          <w:p w14:paraId="26171EC9" w14:textId="77777777" w:rsidR="005D55FC" w:rsidRPr="00114117" w:rsidRDefault="005D55FC" w:rsidP="00CA3FE5">
            <w:pPr>
              <w:pStyle w:val="movimento"/>
              <w:rPr>
                <w:color w:val="002060"/>
              </w:rPr>
            </w:pPr>
            <w:r w:rsidRPr="00114117">
              <w:rPr>
                <w:color w:val="002060"/>
              </w:rPr>
              <w:t>BARONI SAMUELE</w:t>
            </w:r>
          </w:p>
        </w:tc>
        <w:tc>
          <w:tcPr>
            <w:tcW w:w="2200" w:type="dxa"/>
            <w:tcMar>
              <w:top w:w="20" w:type="dxa"/>
              <w:left w:w="20" w:type="dxa"/>
              <w:bottom w:w="20" w:type="dxa"/>
              <w:right w:w="20" w:type="dxa"/>
            </w:tcMar>
            <w:vAlign w:val="center"/>
            <w:hideMark/>
          </w:tcPr>
          <w:p w14:paraId="6004DDBC" w14:textId="77777777" w:rsidR="005D55FC" w:rsidRPr="00114117" w:rsidRDefault="005D55FC" w:rsidP="00CA3FE5">
            <w:pPr>
              <w:pStyle w:val="movimento2"/>
              <w:rPr>
                <w:color w:val="002060"/>
              </w:rPr>
            </w:pPr>
            <w:r w:rsidRPr="00114117">
              <w:rPr>
                <w:color w:val="002060"/>
              </w:rPr>
              <w:t xml:space="preserve">(PIETRALACROCE 73) </w:t>
            </w:r>
          </w:p>
        </w:tc>
        <w:tc>
          <w:tcPr>
            <w:tcW w:w="800" w:type="dxa"/>
            <w:tcMar>
              <w:top w:w="20" w:type="dxa"/>
              <w:left w:w="20" w:type="dxa"/>
              <w:bottom w:w="20" w:type="dxa"/>
              <w:right w:w="20" w:type="dxa"/>
            </w:tcMar>
            <w:vAlign w:val="center"/>
            <w:hideMark/>
          </w:tcPr>
          <w:p w14:paraId="35BB518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E33BF3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23CC2DB" w14:textId="77777777" w:rsidR="005D55FC" w:rsidRPr="00114117" w:rsidRDefault="005D55FC" w:rsidP="00CA3FE5">
            <w:pPr>
              <w:pStyle w:val="movimento2"/>
              <w:rPr>
                <w:color w:val="002060"/>
              </w:rPr>
            </w:pPr>
            <w:r w:rsidRPr="00114117">
              <w:rPr>
                <w:color w:val="002060"/>
              </w:rPr>
              <w:t> </w:t>
            </w:r>
          </w:p>
        </w:tc>
      </w:tr>
    </w:tbl>
    <w:p w14:paraId="6D14CAF3" w14:textId="77777777" w:rsidR="005D55FC" w:rsidRPr="00114117" w:rsidRDefault="005D55FC" w:rsidP="005D55FC">
      <w:pPr>
        <w:pStyle w:val="titolo10"/>
        <w:rPr>
          <w:rFonts w:eastAsiaTheme="minorEastAsia"/>
          <w:color w:val="002060"/>
        </w:rPr>
      </w:pPr>
      <w:r w:rsidRPr="00114117">
        <w:rPr>
          <w:color w:val="002060"/>
        </w:rPr>
        <w:t xml:space="preserve">GARE DEL 5/11/2023 </w:t>
      </w:r>
    </w:p>
    <w:p w14:paraId="51BAB34E" w14:textId="77777777" w:rsidR="005D55FC" w:rsidRPr="00114117" w:rsidRDefault="005D55FC" w:rsidP="005D55FC">
      <w:pPr>
        <w:pStyle w:val="titolo7a"/>
        <w:rPr>
          <w:color w:val="002060"/>
        </w:rPr>
      </w:pPr>
      <w:r w:rsidRPr="00114117">
        <w:rPr>
          <w:color w:val="002060"/>
        </w:rPr>
        <w:t xml:space="preserve">PROVVEDIMENTI DISCIPLINARI </w:t>
      </w:r>
    </w:p>
    <w:p w14:paraId="027D9586"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26DDF585" w14:textId="77777777" w:rsidR="005D55FC" w:rsidRPr="00114117" w:rsidRDefault="005D55FC" w:rsidP="005D55FC">
      <w:pPr>
        <w:pStyle w:val="titolo30"/>
        <w:rPr>
          <w:color w:val="002060"/>
        </w:rPr>
      </w:pPr>
      <w:r w:rsidRPr="00114117">
        <w:rPr>
          <w:color w:val="002060"/>
        </w:rPr>
        <w:t xml:space="preserve">SOCIETA' </w:t>
      </w:r>
    </w:p>
    <w:p w14:paraId="2C20BFDE" w14:textId="77777777" w:rsidR="005D55FC" w:rsidRPr="00114117" w:rsidRDefault="005D55FC" w:rsidP="005D55FC">
      <w:pPr>
        <w:pStyle w:val="titolo20"/>
        <w:rPr>
          <w:color w:val="002060"/>
        </w:rPr>
      </w:pPr>
      <w:r w:rsidRPr="00114117">
        <w:rPr>
          <w:color w:val="002060"/>
        </w:rPr>
        <w:t xml:space="preserve">AMMENDA </w:t>
      </w:r>
    </w:p>
    <w:p w14:paraId="7F6D7C3D" w14:textId="77777777" w:rsidR="005D55FC" w:rsidRPr="00114117" w:rsidRDefault="005D55FC" w:rsidP="005D55FC">
      <w:pPr>
        <w:pStyle w:val="diffida"/>
        <w:spacing w:before="80" w:beforeAutospacing="0" w:after="40" w:afterAutospacing="0"/>
        <w:jc w:val="left"/>
        <w:rPr>
          <w:color w:val="002060"/>
        </w:rPr>
      </w:pPr>
      <w:r w:rsidRPr="00114117">
        <w:rPr>
          <w:color w:val="002060"/>
        </w:rPr>
        <w:t xml:space="preserve">Euro 50,00 FERMANA FUTSAL 2022 </w:t>
      </w:r>
      <w:r w:rsidRPr="00114117">
        <w:rPr>
          <w:color w:val="002060"/>
        </w:rPr>
        <w:br/>
        <w:t xml:space="preserve">Per essere lo spogliatoio dell'arbitro privo di chiusura. </w:t>
      </w:r>
    </w:p>
    <w:p w14:paraId="26443323" w14:textId="77777777" w:rsidR="005D55FC" w:rsidRPr="00114117" w:rsidRDefault="005D55FC" w:rsidP="005D55FC">
      <w:pPr>
        <w:pStyle w:val="titolo30"/>
        <w:rPr>
          <w:color w:val="002060"/>
        </w:rPr>
      </w:pPr>
      <w:r w:rsidRPr="00114117">
        <w:rPr>
          <w:color w:val="002060"/>
        </w:rPr>
        <w:t xml:space="preserve">MASSAGGIATORI </w:t>
      </w:r>
    </w:p>
    <w:p w14:paraId="216A8CAD" w14:textId="77777777" w:rsidR="005D55FC" w:rsidRPr="00114117" w:rsidRDefault="005D55FC" w:rsidP="005D55FC">
      <w:pPr>
        <w:pStyle w:val="titolo20"/>
        <w:rPr>
          <w:color w:val="002060"/>
        </w:rPr>
      </w:pPr>
      <w:r w:rsidRPr="00114117">
        <w:rPr>
          <w:color w:val="002060"/>
        </w:rPr>
        <w:t xml:space="preserve">SQUALIFICA. FINO AL 15/11/2023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538D630" w14:textId="77777777" w:rsidTr="00CA3FE5">
        <w:tc>
          <w:tcPr>
            <w:tcW w:w="2200" w:type="dxa"/>
            <w:tcMar>
              <w:top w:w="20" w:type="dxa"/>
              <w:left w:w="20" w:type="dxa"/>
              <w:bottom w:w="20" w:type="dxa"/>
              <w:right w:w="20" w:type="dxa"/>
            </w:tcMar>
            <w:vAlign w:val="center"/>
            <w:hideMark/>
          </w:tcPr>
          <w:p w14:paraId="0FA37CDA" w14:textId="77777777" w:rsidR="005D55FC" w:rsidRPr="00114117" w:rsidRDefault="005D55FC" w:rsidP="00CA3FE5">
            <w:pPr>
              <w:pStyle w:val="movimento"/>
              <w:rPr>
                <w:color w:val="002060"/>
              </w:rPr>
            </w:pPr>
            <w:r w:rsidRPr="00114117">
              <w:rPr>
                <w:color w:val="002060"/>
              </w:rPr>
              <w:t>CUDINI MILO</w:t>
            </w:r>
          </w:p>
        </w:tc>
        <w:tc>
          <w:tcPr>
            <w:tcW w:w="2200" w:type="dxa"/>
            <w:tcMar>
              <w:top w:w="20" w:type="dxa"/>
              <w:left w:w="20" w:type="dxa"/>
              <w:bottom w:w="20" w:type="dxa"/>
              <w:right w:w="20" w:type="dxa"/>
            </w:tcMar>
            <w:vAlign w:val="center"/>
            <w:hideMark/>
          </w:tcPr>
          <w:p w14:paraId="0DF96CEC" w14:textId="77777777" w:rsidR="005D55FC" w:rsidRPr="00114117" w:rsidRDefault="005D55FC" w:rsidP="00CA3FE5">
            <w:pPr>
              <w:pStyle w:val="movimento2"/>
              <w:rPr>
                <w:color w:val="002060"/>
              </w:rPr>
            </w:pPr>
            <w:r w:rsidRPr="00114117">
              <w:rPr>
                <w:color w:val="002060"/>
              </w:rPr>
              <w:t xml:space="preserve">(FERMANA FUTSAL 2022) </w:t>
            </w:r>
          </w:p>
        </w:tc>
        <w:tc>
          <w:tcPr>
            <w:tcW w:w="800" w:type="dxa"/>
            <w:tcMar>
              <w:top w:w="20" w:type="dxa"/>
              <w:left w:w="20" w:type="dxa"/>
              <w:bottom w:w="20" w:type="dxa"/>
              <w:right w:w="20" w:type="dxa"/>
            </w:tcMar>
            <w:vAlign w:val="center"/>
            <w:hideMark/>
          </w:tcPr>
          <w:p w14:paraId="34D4564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0FEB2A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618170B" w14:textId="77777777" w:rsidR="005D55FC" w:rsidRPr="00114117" w:rsidRDefault="005D55FC" w:rsidP="00CA3FE5">
            <w:pPr>
              <w:pStyle w:val="movimento2"/>
              <w:rPr>
                <w:color w:val="002060"/>
              </w:rPr>
            </w:pPr>
            <w:r w:rsidRPr="00114117">
              <w:rPr>
                <w:color w:val="002060"/>
              </w:rPr>
              <w:t> </w:t>
            </w:r>
          </w:p>
        </w:tc>
      </w:tr>
    </w:tbl>
    <w:p w14:paraId="207DDD6F" w14:textId="77777777" w:rsidR="005D55FC" w:rsidRPr="00114117" w:rsidRDefault="005D55FC" w:rsidP="005D55FC">
      <w:pPr>
        <w:pStyle w:val="diffida"/>
        <w:spacing w:before="80" w:beforeAutospacing="0" w:after="40" w:afterAutospacing="0"/>
        <w:jc w:val="left"/>
        <w:rPr>
          <w:rFonts w:eastAsiaTheme="minorEastAsia"/>
          <w:color w:val="002060"/>
        </w:rPr>
      </w:pPr>
      <w:r w:rsidRPr="00114117">
        <w:rPr>
          <w:color w:val="002060"/>
        </w:rPr>
        <w:t xml:space="preserve">Per proteste nei confronti dell'arbitro. Allontanato. </w:t>
      </w:r>
    </w:p>
    <w:p w14:paraId="17A4B7AE" w14:textId="77777777" w:rsidR="005D55FC" w:rsidRPr="00114117" w:rsidRDefault="005D55FC" w:rsidP="005D55FC">
      <w:pPr>
        <w:pStyle w:val="titolo30"/>
        <w:rPr>
          <w:color w:val="002060"/>
        </w:rPr>
      </w:pPr>
      <w:r w:rsidRPr="00114117">
        <w:rPr>
          <w:color w:val="002060"/>
        </w:rPr>
        <w:t xml:space="preserve">ALLENATORI </w:t>
      </w:r>
    </w:p>
    <w:p w14:paraId="25274536"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2B46B9B2" w14:textId="77777777" w:rsidTr="00CA3FE5">
        <w:tc>
          <w:tcPr>
            <w:tcW w:w="2200" w:type="dxa"/>
            <w:tcMar>
              <w:top w:w="20" w:type="dxa"/>
              <w:left w:w="20" w:type="dxa"/>
              <w:bottom w:w="20" w:type="dxa"/>
              <w:right w:w="20" w:type="dxa"/>
            </w:tcMar>
            <w:vAlign w:val="center"/>
            <w:hideMark/>
          </w:tcPr>
          <w:p w14:paraId="6E96E887" w14:textId="77777777" w:rsidR="005D55FC" w:rsidRPr="00114117" w:rsidRDefault="005D55FC" w:rsidP="00CA3FE5">
            <w:pPr>
              <w:pStyle w:val="movimento"/>
              <w:rPr>
                <w:color w:val="002060"/>
              </w:rPr>
            </w:pPr>
            <w:r w:rsidRPr="00114117">
              <w:rPr>
                <w:color w:val="002060"/>
              </w:rPr>
              <w:t>MARZIALI ANDREA</w:t>
            </w:r>
          </w:p>
        </w:tc>
        <w:tc>
          <w:tcPr>
            <w:tcW w:w="2200" w:type="dxa"/>
            <w:tcMar>
              <w:top w:w="20" w:type="dxa"/>
              <w:left w:w="20" w:type="dxa"/>
              <w:bottom w:w="20" w:type="dxa"/>
              <w:right w:w="20" w:type="dxa"/>
            </w:tcMar>
            <w:vAlign w:val="center"/>
            <w:hideMark/>
          </w:tcPr>
          <w:p w14:paraId="2E6380ED" w14:textId="77777777" w:rsidR="005D55FC" w:rsidRPr="00114117" w:rsidRDefault="005D55FC" w:rsidP="00CA3FE5">
            <w:pPr>
              <w:pStyle w:val="movimento2"/>
              <w:rPr>
                <w:color w:val="002060"/>
              </w:rPr>
            </w:pPr>
            <w:r w:rsidRPr="00114117">
              <w:rPr>
                <w:color w:val="002060"/>
              </w:rPr>
              <w:t xml:space="preserve">(FERMANA FUTSAL 2022) </w:t>
            </w:r>
          </w:p>
        </w:tc>
        <w:tc>
          <w:tcPr>
            <w:tcW w:w="800" w:type="dxa"/>
            <w:tcMar>
              <w:top w:w="20" w:type="dxa"/>
              <w:left w:w="20" w:type="dxa"/>
              <w:bottom w:w="20" w:type="dxa"/>
              <w:right w:w="20" w:type="dxa"/>
            </w:tcMar>
            <w:vAlign w:val="center"/>
            <w:hideMark/>
          </w:tcPr>
          <w:p w14:paraId="3A55BD9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65649B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7574D8C" w14:textId="77777777" w:rsidR="005D55FC" w:rsidRPr="00114117" w:rsidRDefault="005D55FC" w:rsidP="00CA3FE5">
            <w:pPr>
              <w:pStyle w:val="movimento2"/>
              <w:rPr>
                <w:color w:val="002060"/>
              </w:rPr>
            </w:pPr>
            <w:r w:rsidRPr="00114117">
              <w:rPr>
                <w:color w:val="002060"/>
              </w:rPr>
              <w:t> </w:t>
            </w:r>
          </w:p>
        </w:tc>
      </w:tr>
    </w:tbl>
    <w:p w14:paraId="534EA03A" w14:textId="77777777" w:rsidR="005D55FC" w:rsidRPr="00114117" w:rsidRDefault="005D55FC" w:rsidP="005D55FC">
      <w:pPr>
        <w:pStyle w:val="titolo30"/>
        <w:rPr>
          <w:rFonts w:eastAsiaTheme="minorEastAsia"/>
          <w:color w:val="002060"/>
        </w:rPr>
      </w:pPr>
      <w:r w:rsidRPr="00114117">
        <w:rPr>
          <w:color w:val="002060"/>
        </w:rPr>
        <w:t xml:space="preserve">CALCIATORI ESPULSI </w:t>
      </w:r>
    </w:p>
    <w:p w14:paraId="0A65C49D" w14:textId="77777777" w:rsidR="005D55FC" w:rsidRPr="00114117" w:rsidRDefault="005D55FC" w:rsidP="005D55FC">
      <w:pPr>
        <w:pStyle w:val="titolo20"/>
        <w:rPr>
          <w:color w:val="002060"/>
        </w:rPr>
      </w:pPr>
      <w:r w:rsidRPr="00114117">
        <w:rPr>
          <w:color w:val="002060"/>
        </w:rPr>
        <w:t xml:space="preserve">SQUALIFICA PER OTTO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2A787DFB" w14:textId="77777777" w:rsidTr="00CA3FE5">
        <w:tc>
          <w:tcPr>
            <w:tcW w:w="2200" w:type="dxa"/>
            <w:tcMar>
              <w:top w:w="20" w:type="dxa"/>
              <w:left w:w="20" w:type="dxa"/>
              <w:bottom w:w="20" w:type="dxa"/>
              <w:right w:w="20" w:type="dxa"/>
            </w:tcMar>
            <w:vAlign w:val="center"/>
            <w:hideMark/>
          </w:tcPr>
          <w:p w14:paraId="7D3471F4" w14:textId="77777777" w:rsidR="005D55FC" w:rsidRPr="00114117" w:rsidRDefault="005D55FC" w:rsidP="00CA3FE5">
            <w:pPr>
              <w:pStyle w:val="movimento"/>
              <w:rPr>
                <w:color w:val="002060"/>
              </w:rPr>
            </w:pPr>
            <w:r w:rsidRPr="00114117">
              <w:rPr>
                <w:color w:val="002060"/>
              </w:rPr>
              <w:t>CALABRESE FRANCESCO</w:t>
            </w:r>
          </w:p>
        </w:tc>
        <w:tc>
          <w:tcPr>
            <w:tcW w:w="2200" w:type="dxa"/>
            <w:tcMar>
              <w:top w:w="20" w:type="dxa"/>
              <w:left w:w="20" w:type="dxa"/>
              <w:bottom w:w="20" w:type="dxa"/>
              <w:right w:w="20" w:type="dxa"/>
            </w:tcMar>
            <w:vAlign w:val="center"/>
            <w:hideMark/>
          </w:tcPr>
          <w:p w14:paraId="6004A350" w14:textId="77777777" w:rsidR="005D55FC" w:rsidRPr="00114117" w:rsidRDefault="005D55FC" w:rsidP="00CA3FE5">
            <w:pPr>
              <w:pStyle w:val="movimento2"/>
              <w:rPr>
                <w:color w:val="002060"/>
              </w:rPr>
            </w:pPr>
            <w:r w:rsidRPr="00114117">
              <w:rPr>
                <w:color w:val="002060"/>
              </w:rPr>
              <w:t xml:space="preserve">(FERMANA FUTSAL 2022) </w:t>
            </w:r>
          </w:p>
        </w:tc>
        <w:tc>
          <w:tcPr>
            <w:tcW w:w="800" w:type="dxa"/>
            <w:tcMar>
              <w:top w:w="20" w:type="dxa"/>
              <w:left w:w="20" w:type="dxa"/>
              <w:bottom w:w="20" w:type="dxa"/>
              <w:right w:w="20" w:type="dxa"/>
            </w:tcMar>
            <w:vAlign w:val="center"/>
            <w:hideMark/>
          </w:tcPr>
          <w:p w14:paraId="2CFA0FB4"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039257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B5FEF9E" w14:textId="77777777" w:rsidR="005D55FC" w:rsidRPr="00114117" w:rsidRDefault="005D55FC" w:rsidP="00CA3FE5">
            <w:pPr>
              <w:pStyle w:val="movimento2"/>
              <w:rPr>
                <w:color w:val="002060"/>
              </w:rPr>
            </w:pPr>
            <w:r w:rsidRPr="00114117">
              <w:rPr>
                <w:color w:val="002060"/>
              </w:rPr>
              <w:t> </w:t>
            </w:r>
          </w:p>
        </w:tc>
      </w:tr>
    </w:tbl>
    <w:p w14:paraId="6B85CA24" w14:textId="77777777" w:rsidR="005D55FC" w:rsidRPr="00114117" w:rsidRDefault="005D55FC" w:rsidP="005D55FC">
      <w:pPr>
        <w:pStyle w:val="diffida"/>
        <w:spacing w:before="80" w:beforeAutospacing="0" w:after="40" w:afterAutospacing="0"/>
        <w:jc w:val="left"/>
        <w:rPr>
          <w:rFonts w:eastAsiaTheme="minorEastAsia"/>
          <w:color w:val="002060"/>
        </w:rPr>
      </w:pPr>
      <w:r w:rsidRPr="00114117">
        <w:rPr>
          <w:color w:val="002060"/>
        </w:rPr>
        <w:t xml:space="preserve">per aver integrato la condotta gravemente irriguardosa nei confronti dell'Ufficiale di gara concretizzatasi in un contatto fisico prevista dall'art. 36 comma 1 lettera B C.G.S. </w:t>
      </w:r>
    </w:p>
    <w:p w14:paraId="06A8BD9E" w14:textId="77777777" w:rsidR="005D55FC" w:rsidRPr="00114117" w:rsidRDefault="005D55FC" w:rsidP="005D55FC">
      <w:pPr>
        <w:pStyle w:val="titolo20"/>
        <w:rPr>
          <w:color w:val="002060"/>
        </w:rPr>
      </w:pPr>
      <w:r w:rsidRPr="001141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7F8B03D" w14:textId="77777777" w:rsidTr="00CA3FE5">
        <w:tc>
          <w:tcPr>
            <w:tcW w:w="2200" w:type="dxa"/>
            <w:tcMar>
              <w:top w:w="20" w:type="dxa"/>
              <w:left w:w="20" w:type="dxa"/>
              <w:bottom w:w="20" w:type="dxa"/>
              <w:right w:w="20" w:type="dxa"/>
            </w:tcMar>
            <w:vAlign w:val="center"/>
            <w:hideMark/>
          </w:tcPr>
          <w:p w14:paraId="127F17AA" w14:textId="77777777" w:rsidR="005D55FC" w:rsidRPr="00114117" w:rsidRDefault="005D55FC" w:rsidP="00CA3FE5">
            <w:pPr>
              <w:pStyle w:val="movimento"/>
              <w:rPr>
                <w:color w:val="002060"/>
              </w:rPr>
            </w:pPr>
            <w:r w:rsidRPr="00114117">
              <w:rPr>
                <w:color w:val="002060"/>
              </w:rPr>
              <w:t>MARZIALETTI ANDREA</w:t>
            </w:r>
          </w:p>
        </w:tc>
        <w:tc>
          <w:tcPr>
            <w:tcW w:w="2200" w:type="dxa"/>
            <w:tcMar>
              <w:top w:w="20" w:type="dxa"/>
              <w:left w:w="20" w:type="dxa"/>
              <w:bottom w:w="20" w:type="dxa"/>
              <w:right w:w="20" w:type="dxa"/>
            </w:tcMar>
            <w:vAlign w:val="center"/>
            <w:hideMark/>
          </w:tcPr>
          <w:p w14:paraId="30BB9041" w14:textId="77777777" w:rsidR="005D55FC" w:rsidRPr="00114117" w:rsidRDefault="005D55FC" w:rsidP="00CA3FE5">
            <w:pPr>
              <w:pStyle w:val="movimento2"/>
              <w:rPr>
                <w:color w:val="002060"/>
              </w:rPr>
            </w:pPr>
            <w:r w:rsidRPr="00114117">
              <w:rPr>
                <w:color w:val="002060"/>
              </w:rPr>
              <w:t xml:space="preserve">(FERMANA FUTSAL 2022) </w:t>
            </w:r>
          </w:p>
        </w:tc>
        <w:tc>
          <w:tcPr>
            <w:tcW w:w="800" w:type="dxa"/>
            <w:tcMar>
              <w:top w:w="20" w:type="dxa"/>
              <w:left w:w="20" w:type="dxa"/>
              <w:bottom w:w="20" w:type="dxa"/>
              <w:right w:w="20" w:type="dxa"/>
            </w:tcMar>
            <w:vAlign w:val="center"/>
            <w:hideMark/>
          </w:tcPr>
          <w:p w14:paraId="2699C9A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4D91248"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69F4A78" w14:textId="77777777" w:rsidR="005D55FC" w:rsidRPr="00114117" w:rsidRDefault="005D55FC" w:rsidP="00CA3FE5">
            <w:pPr>
              <w:pStyle w:val="movimento2"/>
              <w:rPr>
                <w:color w:val="002060"/>
              </w:rPr>
            </w:pPr>
            <w:r w:rsidRPr="00114117">
              <w:rPr>
                <w:color w:val="002060"/>
              </w:rPr>
              <w:t> </w:t>
            </w:r>
          </w:p>
        </w:tc>
      </w:tr>
    </w:tbl>
    <w:p w14:paraId="4A8DFB69"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43F2D086" w14:textId="77777777" w:rsidR="005D55FC" w:rsidRPr="00114117" w:rsidRDefault="005D55FC" w:rsidP="005D55FC">
      <w:pPr>
        <w:pStyle w:val="titolo20"/>
        <w:rPr>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FFF7C83" w14:textId="77777777" w:rsidTr="00CA3FE5">
        <w:tc>
          <w:tcPr>
            <w:tcW w:w="2200" w:type="dxa"/>
            <w:tcMar>
              <w:top w:w="20" w:type="dxa"/>
              <w:left w:w="20" w:type="dxa"/>
              <w:bottom w:w="20" w:type="dxa"/>
              <w:right w:w="20" w:type="dxa"/>
            </w:tcMar>
            <w:vAlign w:val="center"/>
            <w:hideMark/>
          </w:tcPr>
          <w:p w14:paraId="5536754D" w14:textId="77777777" w:rsidR="005D55FC" w:rsidRPr="00114117" w:rsidRDefault="005D55FC" w:rsidP="00CA3FE5">
            <w:pPr>
              <w:pStyle w:val="movimento"/>
              <w:rPr>
                <w:color w:val="002060"/>
              </w:rPr>
            </w:pPr>
            <w:r w:rsidRPr="00114117">
              <w:rPr>
                <w:color w:val="002060"/>
              </w:rPr>
              <w:t>ANTINORI NICCOLO</w:t>
            </w:r>
          </w:p>
        </w:tc>
        <w:tc>
          <w:tcPr>
            <w:tcW w:w="2200" w:type="dxa"/>
            <w:tcMar>
              <w:top w:w="20" w:type="dxa"/>
              <w:left w:w="20" w:type="dxa"/>
              <w:bottom w:w="20" w:type="dxa"/>
              <w:right w:w="20" w:type="dxa"/>
            </w:tcMar>
            <w:vAlign w:val="center"/>
            <w:hideMark/>
          </w:tcPr>
          <w:p w14:paraId="253EF5E6" w14:textId="77777777" w:rsidR="005D55FC" w:rsidRPr="00114117" w:rsidRDefault="005D55FC" w:rsidP="00CA3FE5">
            <w:pPr>
              <w:pStyle w:val="movimento2"/>
              <w:rPr>
                <w:color w:val="002060"/>
              </w:rPr>
            </w:pPr>
            <w:r w:rsidRPr="00114117">
              <w:rPr>
                <w:color w:val="002060"/>
              </w:rPr>
              <w:t xml:space="preserve">(BORGOROSSO TOLENTINO) </w:t>
            </w:r>
          </w:p>
        </w:tc>
        <w:tc>
          <w:tcPr>
            <w:tcW w:w="800" w:type="dxa"/>
            <w:tcMar>
              <w:top w:w="20" w:type="dxa"/>
              <w:left w:w="20" w:type="dxa"/>
              <w:bottom w:w="20" w:type="dxa"/>
              <w:right w:w="20" w:type="dxa"/>
            </w:tcMar>
            <w:vAlign w:val="center"/>
            <w:hideMark/>
          </w:tcPr>
          <w:p w14:paraId="7B6C33BF"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10A134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A91A1F7" w14:textId="77777777" w:rsidR="005D55FC" w:rsidRPr="00114117" w:rsidRDefault="005D55FC" w:rsidP="00CA3FE5">
            <w:pPr>
              <w:pStyle w:val="movimento2"/>
              <w:rPr>
                <w:color w:val="002060"/>
              </w:rPr>
            </w:pPr>
            <w:r w:rsidRPr="00114117">
              <w:rPr>
                <w:color w:val="002060"/>
              </w:rPr>
              <w:t> </w:t>
            </w:r>
          </w:p>
        </w:tc>
      </w:tr>
    </w:tbl>
    <w:p w14:paraId="475895AA" w14:textId="77777777" w:rsidR="005D55FC" w:rsidRPr="00114117" w:rsidRDefault="005D55FC" w:rsidP="005D55FC">
      <w:pPr>
        <w:pStyle w:val="titolo20"/>
        <w:rPr>
          <w:rFonts w:eastAsiaTheme="minorEastAsia"/>
          <w:color w:val="002060"/>
        </w:rPr>
      </w:pPr>
      <w:r w:rsidRPr="0011411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F0E3F55" w14:textId="77777777" w:rsidTr="00CA3FE5">
        <w:tc>
          <w:tcPr>
            <w:tcW w:w="2200" w:type="dxa"/>
            <w:tcMar>
              <w:top w:w="20" w:type="dxa"/>
              <w:left w:w="20" w:type="dxa"/>
              <w:bottom w:w="20" w:type="dxa"/>
              <w:right w:w="20" w:type="dxa"/>
            </w:tcMar>
            <w:vAlign w:val="center"/>
            <w:hideMark/>
          </w:tcPr>
          <w:p w14:paraId="2C728010" w14:textId="77777777" w:rsidR="005D55FC" w:rsidRPr="00114117" w:rsidRDefault="005D55FC" w:rsidP="00CA3FE5">
            <w:pPr>
              <w:pStyle w:val="movimento"/>
              <w:rPr>
                <w:color w:val="002060"/>
              </w:rPr>
            </w:pPr>
            <w:r w:rsidRPr="00114117">
              <w:rPr>
                <w:color w:val="002060"/>
              </w:rPr>
              <w:lastRenderedPageBreak/>
              <w:t>SURDU IONUT BOGDAN</w:t>
            </w:r>
          </w:p>
        </w:tc>
        <w:tc>
          <w:tcPr>
            <w:tcW w:w="2200" w:type="dxa"/>
            <w:tcMar>
              <w:top w:w="20" w:type="dxa"/>
              <w:left w:w="20" w:type="dxa"/>
              <w:bottom w:w="20" w:type="dxa"/>
              <w:right w:w="20" w:type="dxa"/>
            </w:tcMar>
            <w:vAlign w:val="center"/>
            <w:hideMark/>
          </w:tcPr>
          <w:p w14:paraId="3FA7AF78" w14:textId="77777777" w:rsidR="005D55FC" w:rsidRPr="00114117" w:rsidRDefault="005D55FC" w:rsidP="00CA3FE5">
            <w:pPr>
              <w:pStyle w:val="movimento2"/>
              <w:rPr>
                <w:color w:val="002060"/>
              </w:rPr>
            </w:pPr>
            <w:r w:rsidRPr="00114117">
              <w:rPr>
                <w:color w:val="002060"/>
              </w:rPr>
              <w:t xml:space="preserve">(BORGOROSSO TOLENTINO) </w:t>
            </w:r>
          </w:p>
        </w:tc>
        <w:tc>
          <w:tcPr>
            <w:tcW w:w="800" w:type="dxa"/>
            <w:tcMar>
              <w:top w:w="20" w:type="dxa"/>
              <w:left w:w="20" w:type="dxa"/>
              <w:bottom w:w="20" w:type="dxa"/>
              <w:right w:w="20" w:type="dxa"/>
            </w:tcMar>
            <w:vAlign w:val="center"/>
            <w:hideMark/>
          </w:tcPr>
          <w:p w14:paraId="1F035747"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E37F99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46FC611" w14:textId="77777777" w:rsidR="005D55FC" w:rsidRPr="00114117" w:rsidRDefault="005D55FC" w:rsidP="00CA3FE5">
            <w:pPr>
              <w:pStyle w:val="movimento2"/>
              <w:rPr>
                <w:color w:val="002060"/>
              </w:rPr>
            </w:pPr>
            <w:r w:rsidRPr="00114117">
              <w:rPr>
                <w:color w:val="002060"/>
              </w:rPr>
              <w:t> </w:t>
            </w:r>
          </w:p>
        </w:tc>
      </w:tr>
    </w:tbl>
    <w:p w14:paraId="10A092D2"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289052D" w14:textId="77777777" w:rsidTr="00CA3FE5">
        <w:tc>
          <w:tcPr>
            <w:tcW w:w="2200" w:type="dxa"/>
            <w:tcMar>
              <w:top w:w="20" w:type="dxa"/>
              <w:left w:w="20" w:type="dxa"/>
              <w:bottom w:w="20" w:type="dxa"/>
              <w:right w:w="20" w:type="dxa"/>
            </w:tcMar>
            <w:vAlign w:val="center"/>
            <w:hideMark/>
          </w:tcPr>
          <w:p w14:paraId="7B2D4E57" w14:textId="77777777" w:rsidR="005D55FC" w:rsidRPr="00114117" w:rsidRDefault="005D55FC" w:rsidP="00CA3FE5">
            <w:pPr>
              <w:pStyle w:val="movimento"/>
              <w:rPr>
                <w:color w:val="002060"/>
              </w:rPr>
            </w:pPr>
            <w:r w:rsidRPr="00114117">
              <w:rPr>
                <w:color w:val="002060"/>
              </w:rPr>
              <w:t>GRILLO SEBASTIANO</w:t>
            </w:r>
          </w:p>
        </w:tc>
        <w:tc>
          <w:tcPr>
            <w:tcW w:w="2200" w:type="dxa"/>
            <w:tcMar>
              <w:top w:w="20" w:type="dxa"/>
              <w:left w:w="20" w:type="dxa"/>
              <w:bottom w:w="20" w:type="dxa"/>
              <w:right w:w="20" w:type="dxa"/>
            </w:tcMar>
            <w:vAlign w:val="center"/>
            <w:hideMark/>
          </w:tcPr>
          <w:p w14:paraId="14234776" w14:textId="77777777" w:rsidR="005D55FC" w:rsidRPr="00114117" w:rsidRDefault="005D55FC" w:rsidP="00CA3FE5">
            <w:pPr>
              <w:pStyle w:val="movimento2"/>
              <w:rPr>
                <w:color w:val="002060"/>
              </w:rPr>
            </w:pPr>
            <w:r w:rsidRPr="00114117">
              <w:rPr>
                <w:color w:val="002060"/>
              </w:rPr>
              <w:t xml:space="preserve">(BORGOROSSO TOLENTINO) </w:t>
            </w:r>
          </w:p>
        </w:tc>
        <w:tc>
          <w:tcPr>
            <w:tcW w:w="800" w:type="dxa"/>
            <w:tcMar>
              <w:top w:w="20" w:type="dxa"/>
              <w:left w:w="20" w:type="dxa"/>
              <w:bottom w:w="20" w:type="dxa"/>
              <w:right w:w="20" w:type="dxa"/>
            </w:tcMar>
            <w:vAlign w:val="center"/>
            <w:hideMark/>
          </w:tcPr>
          <w:p w14:paraId="2879240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A68EAAD" w14:textId="77777777" w:rsidR="005D55FC" w:rsidRPr="00114117" w:rsidRDefault="005D55FC" w:rsidP="00CA3FE5">
            <w:pPr>
              <w:pStyle w:val="movimento"/>
              <w:rPr>
                <w:color w:val="002060"/>
              </w:rPr>
            </w:pPr>
            <w:r w:rsidRPr="00114117">
              <w:rPr>
                <w:color w:val="002060"/>
              </w:rPr>
              <w:t>MBOW ADAMA</w:t>
            </w:r>
          </w:p>
        </w:tc>
        <w:tc>
          <w:tcPr>
            <w:tcW w:w="2200" w:type="dxa"/>
            <w:tcMar>
              <w:top w:w="20" w:type="dxa"/>
              <w:left w:w="20" w:type="dxa"/>
              <w:bottom w:w="20" w:type="dxa"/>
              <w:right w:w="20" w:type="dxa"/>
            </w:tcMar>
            <w:vAlign w:val="center"/>
            <w:hideMark/>
          </w:tcPr>
          <w:p w14:paraId="35FFD487" w14:textId="77777777" w:rsidR="005D55FC" w:rsidRPr="00114117" w:rsidRDefault="005D55FC" w:rsidP="00CA3FE5">
            <w:pPr>
              <w:pStyle w:val="movimento2"/>
              <w:rPr>
                <w:color w:val="002060"/>
              </w:rPr>
            </w:pPr>
            <w:r w:rsidRPr="00114117">
              <w:rPr>
                <w:color w:val="002060"/>
              </w:rPr>
              <w:t xml:space="preserve">(BORGOROSSO TOLENTINO) </w:t>
            </w:r>
          </w:p>
        </w:tc>
      </w:tr>
    </w:tbl>
    <w:p w14:paraId="4D9869C9" w14:textId="77777777" w:rsidR="005D55FC" w:rsidRPr="00114117" w:rsidRDefault="005D55FC" w:rsidP="005D55FC">
      <w:pPr>
        <w:pStyle w:val="breakline"/>
        <w:rPr>
          <w:color w:val="002060"/>
        </w:rPr>
      </w:pPr>
    </w:p>
    <w:p w14:paraId="6B1F2713" w14:textId="77777777" w:rsidR="005D55FC" w:rsidRDefault="005D55FC" w:rsidP="005D55FC">
      <w:pPr>
        <w:pStyle w:val="breakline"/>
        <w:rPr>
          <w:color w:val="002060"/>
        </w:rPr>
      </w:pPr>
    </w:p>
    <w:p w14:paraId="252AE2B0"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79474B3B"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F1E19B5" w14:textId="77777777" w:rsidR="005D55FC" w:rsidRPr="00114117" w:rsidRDefault="005D55FC" w:rsidP="005D55FC">
      <w:pPr>
        <w:pStyle w:val="breakline"/>
        <w:rPr>
          <w:rFonts w:eastAsiaTheme="minorEastAsia"/>
          <w:color w:val="002060"/>
        </w:rPr>
      </w:pPr>
    </w:p>
    <w:p w14:paraId="00CD1797" w14:textId="77777777" w:rsidR="005D55FC" w:rsidRPr="00114117" w:rsidRDefault="005D55FC" w:rsidP="005D55FC">
      <w:pPr>
        <w:pStyle w:val="titoloprinc0"/>
        <w:rPr>
          <w:color w:val="002060"/>
        </w:rPr>
      </w:pPr>
      <w:r w:rsidRPr="00114117">
        <w:rPr>
          <w:color w:val="002060"/>
        </w:rPr>
        <w:t>CLASSIFICA</w:t>
      </w:r>
    </w:p>
    <w:p w14:paraId="570E9F5F" w14:textId="77777777" w:rsidR="005D55FC" w:rsidRPr="00114117" w:rsidRDefault="005D55FC" w:rsidP="005D55FC">
      <w:pPr>
        <w:pStyle w:val="breakline"/>
        <w:rPr>
          <w:color w:val="002060"/>
        </w:rPr>
      </w:pPr>
    </w:p>
    <w:p w14:paraId="6704DD19" w14:textId="77777777" w:rsidR="005D55FC" w:rsidRPr="00114117" w:rsidRDefault="005D55FC" w:rsidP="005D55FC">
      <w:pPr>
        <w:pStyle w:val="breakline"/>
        <w:rPr>
          <w:color w:val="002060"/>
        </w:rPr>
      </w:pPr>
    </w:p>
    <w:p w14:paraId="40A2E85D"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10320FC0"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92149"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EBDC5"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2F6A6"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D0E1A"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E672"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F6594"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8A126"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B2C75"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575CC"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4DF28" w14:textId="77777777" w:rsidR="005D55FC" w:rsidRPr="00114117" w:rsidRDefault="005D55FC" w:rsidP="00CA3FE5">
            <w:pPr>
              <w:pStyle w:val="headertabella0"/>
              <w:rPr>
                <w:color w:val="002060"/>
              </w:rPr>
            </w:pPr>
            <w:r w:rsidRPr="00114117">
              <w:rPr>
                <w:color w:val="002060"/>
              </w:rPr>
              <w:t>PE</w:t>
            </w:r>
          </w:p>
        </w:tc>
      </w:tr>
      <w:tr w:rsidR="005D55FC" w:rsidRPr="00114117" w14:paraId="17C20247"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92E2EF" w14:textId="77777777" w:rsidR="005D55FC" w:rsidRPr="00114117" w:rsidRDefault="005D55FC" w:rsidP="00CA3FE5">
            <w:pPr>
              <w:pStyle w:val="rowtabella0"/>
              <w:rPr>
                <w:color w:val="002060"/>
              </w:rPr>
            </w:pPr>
            <w:r w:rsidRPr="0011411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CEC6"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18E1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0F69"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E1F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DE09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25B2"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0EE2"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B943"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0BEA" w14:textId="77777777" w:rsidR="005D55FC" w:rsidRPr="00114117" w:rsidRDefault="005D55FC" w:rsidP="00CA3FE5">
            <w:pPr>
              <w:pStyle w:val="rowtabella0"/>
              <w:jc w:val="center"/>
              <w:rPr>
                <w:color w:val="002060"/>
              </w:rPr>
            </w:pPr>
            <w:r w:rsidRPr="00114117">
              <w:rPr>
                <w:color w:val="002060"/>
              </w:rPr>
              <w:t>0</w:t>
            </w:r>
          </w:p>
        </w:tc>
      </w:tr>
      <w:tr w:rsidR="005D55FC" w:rsidRPr="00114117" w14:paraId="7E845F1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E1159" w14:textId="77777777" w:rsidR="005D55FC" w:rsidRPr="00114117" w:rsidRDefault="005D55FC" w:rsidP="00CA3FE5">
            <w:pPr>
              <w:pStyle w:val="rowtabella0"/>
              <w:rPr>
                <w:color w:val="002060"/>
              </w:rPr>
            </w:pPr>
            <w:r w:rsidRPr="0011411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359C"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76F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CA26"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026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E0C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88823" w14:textId="77777777" w:rsidR="005D55FC" w:rsidRPr="00114117" w:rsidRDefault="005D55FC" w:rsidP="00CA3FE5">
            <w:pPr>
              <w:pStyle w:val="rowtabella0"/>
              <w:jc w:val="center"/>
              <w:rPr>
                <w:color w:val="002060"/>
              </w:rPr>
            </w:pPr>
            <w:r w:rsidRPr="001141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B9E61"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7A5C9"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F2DA" w14:textId="77777777" w:rsidR="005D55FC" w:rsidRPr="00114117" w:rsidRDefault="005D55FC" w:rsidP="00CA3FE5">
            <w:pPr>
              <w:pStyle w:val="rowtabella0"/>
              <w:jc w:val="center"/>
              <w:rPr>
                <w:color w:val="002060"/>
              </w:rPr>
            </w:pPr>
            <w:r w:rsidRPr="00114117">
              <w:rPr>
                <w:color w:val="002060"/>
              </w:rPr>
              <w:t>0</w:t>
            </w:r>
          </w:p>
        </w:tc>
      </w:tr>
      <w:tr w:rsidR="005D55FC" w:rsidRPr="00114117" w14:paraId="7AC49EB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0397D" w14:textId="77777777" w:rsidR="005D55FC" w:rsidRPr="00114117" w:rsidRDefault="005D55FC" w:rsidP="00CA3FE5">
            <w:pPr>
              <w:pStyle w:val="rowtabella0"/>
              <w:rPr>
                <w:color w:val="002060"/>
              </w:rPr>
            </w:pPr>
            <w:r w:rsidRPr="0011411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454E"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1937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2CC57"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6018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067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2DC52" w14:textId="77777777" w:rsidR="005D55FC" w:rsidRPr="00114117" w:rsidRDefault="005D55FC" w:rsidP="00CA3FE5">
            <w:pPr>
              <w:pStyle w:val="rowtabella0"/>
              <w:jc w:val="center"/>
              <w:rPr>
                <w:color w:val="002060"/>
              </w:rPr>
            </w:pPr>
            <w:r w:rsidRPr="001141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0E82"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471A"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7AED" w14:textId="77777777" w:rsidR="005D55FC" w:rsidRPr="00114117" w:rsidRDefault="005D55FC" w:rsidP="00CA3FE5">
            <w:pPr>
              <w:pStyle w:val="rowtabella0"/>
              <w:jc w:val="center"/>
              <w:rPr>
                <w:color w:val="002060"/>
              </w:rPr>
            </w:pPr>
            <w:r w:rsidRPr="00114117">
              <w:rPr>
                <w:color w:val="002060"/>
              </w:rPr>
              <w:t>0</w:t>
            </w:r>
          </w:p>
        </w:tc>
      </w:tr>
      <w:tr w:rsidR="005D55FC" w:rsidRPr="00114117" w14:paraId="186B394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9399A" w14:textId="77777777" w:rsidR="005D55FC" w:rsidRPr="00114117" w:rsidRDefault="005D55FC" w:rsidP="00CA3FE5">
            <w:pPr>
              <w:pStyle w:val="rowtabella0"/>
              <w:rPr>
                <w:color w:val="002060"/>
              </w:rPr>
            </w:pPr>
            <w:r w:rsidRPr="00114117">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3BD75"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1CA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002C3"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F9B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932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4FDB" w14:textId="77777777" w:rsidR="005D55FC" w:rsidRPr="00114117" w:rsidRDefault="005D55FC" w:rsidP="00CA3FE5">
            <w:pPr>
              <w:pStyle w:val="rowtabella0"/>
              <w:jc w:val="center"/>
              <w:rPr>
                <w:color w:val="002060"/>
              </w:rPr>
            </w:pPr>
            <w:r w:rsidRPr="001141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54BB"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716A"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A9D24" w14:textId="77777777" w:rsidR="005D55FC" w:rsidRPr="00114117" w:rsidRDefault="005D55FC" w:rsidP="00CA3FE5">
            <w:pPr>
              <w:pStyle w:val="rowtabella0"/>
              <w:jc w:val="center"/>
              <w:rPr>
                <w:color w:val="002060"/>
              </w:rPr>
            </w:pPr>
            <w:r w:rsidRPr="00114117">
              <w:rPr>
                <w:color w:val="002060"/>
              </w:rPr>
              <w:t>0</w:t>
            </w:r>
          </w:p>
        </w:tc>
      </w:tr>
      <w:tr w:rsidR="005D55FC" w:rsidRPr="00114117" w14:paraId="7A83F55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24D42" w14:textId="77777777" w:rsidR="005D55FC" w:rsidRPr="00114117" w:rsidRDefault="005D55FC" w:rsidP="00CA3FE5">
            <w:pPr>
              <w:pStyle w:val="rowtabella0"/>
              <w:rPr>
                <w:color w:val="002060"/>
              </w:rPr>
            </w:pPr>
            <w:r w:rsidRPr="00114117">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DAB4"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23A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85AD"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06A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09F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30E1"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1403"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7CA0"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CF2F" w14:textId="77777777" w:rsidR="005D55FC" w:rsidRPr="00114117" w:rsidRDefault="005D55FC" w:rsidP="00CA3FE5">
            <w:pPr>
              <w:pStyle w:val="rowtabella0"/>
              <w:jc w:val="center"/>
              <w:rPr>
                <w:color w:val="002060"/>
              </w:rPr>
            </w:pPr>
            <w:r w:rsidRPr="00114117">
              <w:rPr>
                <w:color w:val="002060"/>
              </w:rPr>
              <w:t>0</w:t>
            </w:r>
          </w:p>
        </w:tc>
      </w:tr>
      <w:tr w:rsidR="005D55FC" w:rsidRPr="00114117" w14:paraId="066B236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9194D" w14:textId="77777777" w:rsidR="005D55FC" w:rsidRPr="00114117" w:rsidRDefault="005D55FC" w:rsidP="00CA3FE5">
            <w:pPr>
              <w:pStyle w:val="rowtabella0"/>
              <w:rPr>
                <w:color w:val="002060"/>
                <w:lang w:val="es-ES"/>
              </w:rPr>
            </w:pPr>
            <w:r w:rsidRPr="0011411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6614"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F59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8F8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7C4F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4E4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36F5"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2DF2"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F67B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D5C7" w14:textId="77777777" w:rsidR="005D55FC" w:rsidRPr="00114117" w:rsidRDefault="005D55FC" w:rsidP="00CA3FE5">
            <w:pPr>
              <w:pStyle w:val="rowtabella0"/>
              <w:jc w:val="center"/>
              <w:rPr>
                <w:color w:val="002060"/>
              </w:rPr>
            </w:pPr>
            <w:r w:rsidRPr="00114117">
              <w:rPr>
                <w:color w:val="002060"/>
              </w:rPr>
              <w:t>0</w:t>
            </w:r>
          </w:p>
        </w:tc>
      </w:tr>
      <w:tr w:rsidR="005D55FC" w:rsidRPr="00114117" w14:paraId="2CCD2DB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95C9D" w14:textId="77777777" w:rsidR="005D55FC" w:rsidRPr="00114117" w:rsidRDefault="005D55FC" w:rsidP="00CA3FE5">
            <w:pPr>
              <w:pStyle w:val="rowtabella0"/>
              <w:rPr>
                <w:color w:val="002060"/>
              </w:rPr>
            </w:pPr>
            <w:r w:rsidRPr="0011411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D018"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197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C920D"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B4B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DE70"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5D83"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1094"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DB21"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57E8" w14:textId="77777777" w:rsidR="005D55FC" w:rsidRPr="00114117" w:rsidRDefault="005D55FC" w:rsidP="00CA3FE5">
            <w:pPr>
              <w:pStyle w:val="rowtabella0"/>
              <w:jc w:val="center"/>
              <w:rPr>
                <w:color w:val="002060"/>
              </w:rPr>
            </w:pPr>
            <w:r w:rsidRPr="00114117">
              <w:rPr>
                <w:color w:val="002060"/>
              </w:rPr>
              <w:t>0</w:t>
            </w:r>
          </w:p>
        </w:tc>
      </w:tr>
      <w:tr w:rsidR="005D55FC" w:rsidRPr="00114117" w14:paraId="5F9BAF6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03F97" w14:textId="77777777" w:rsidR="005D55FC" w:rsidRPr="00114117" w:rsidRDefault="005D55FC" w:rsidP="00CA3FE5">
            <w:pPr>
              <w:pStyle w:val="rowtabella0"/>
              <w:rPr>
                <w:color w:val="002060"/>
              </w:rPr>
            </w:pPr>
            <w:r w:rsidRPr="001141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469D5"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CF26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89E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E0E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B4F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D8161"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3B6F"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D8F4"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4FB5B" w14:textId="77777777" w:rsidR="005D55FC" w:rsidRPr="00114117" w:rsidRDefault="005D55FC" w:rsidP="00CA3FE5">
            <w:pPr>
              <w:pStyle w:val="rowtabella0"/>
              <w:jc w:val="center"/>
              <w:rPr>
                <w:color w:val="002060"/>
              </w:rPr>
            </w:pPr>
            <w:r w:rsidRPr="00114117">
              <w:rPr>
                <w:color w:val="002060"/>
              </w:rPr>
              <w:t>0</w:t>
            </w:r>
          </w:p>
        </w:tc>
      </w:tr>
      <w:tr w:rsidR="005D55FC" w:rsidRPr="00114117" w14:paraId="5A9AEB6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58225" w14:textId="77777777" w:rsidR="005D55FC" w:rsidRPr="00114117" w:rsidRDefault="005D55FC" w:rsidP="00CA3FE5">
            <w:pPr>
              <w:pStyle w:val="rowtabella0"/>
              <w:rPr>
                <w:color w:val="002060"/>
              </w:rPr>
            </w:pPr>
            <w:r w:rsidRPr="00114117">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C35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009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B9D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498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F8F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00A9"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2091"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5E5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758A" w14:textId="77777777" w:rsidR="005D55FC" w:rsidRPr="00114117" w:rsidRDefault="005D55FC" w:rsidP="00CA3FE5">
            <w:pPr>
              <w:pStyle w:val="rowtabella0"/>
              <w:jc w:val="center"/>
              <w:rPr>
                <w:color w:val="002060"/>
              </w:rPr>
            </w:pPr>
            <w:r w:rsidRPr="00114117">
              <w:rPr>
                <w:color w:val="002060"/>
              </w:rPr>
              <w:t>0</w:t>
            </w:r>
          </w:p>
        </w:tc>
      </w:tr>
      <w:tr w:rsidR="005D55FC" w:rsidRPr="00114117" w14:paraId="1240D20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49D37" w14:textId="77777777" w:rsidR="005D55FC" w:rsidRPr="00114117" w:rsidRDefault="005D55FC" w:rsidP="00CA3FE5">
            <w:pPr>
              <w:pStyle w:val="rowtabella0"/>
              <w:rPr>
                <w:color w:val="002060"/>
              </w:rPr>
            </w:pPr>
            <w:r w:rsidRPr="00114117">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0A9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305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823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EE37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9BB8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CF035"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7EEE1" w14:textId="77777777" w:rsidR="005D55FC" w:rsidRPr="00114117" w:rsidRDefault="005D55FC" w:rsidP="00CA3FE5">
            <w:pPr>
              <w:pStyle w:val="rowtabella0"/>
              <w:jc w:val="center"/>
              <w:rPr>
                <w:color w:val="002060"/>
              </w:rPr>
            </w:pPr>
            <w:r w:rsidRPr="001141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0E79"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FE8B" w14:textId="77777777" w:rsidR="005D55FC" w:rsidRPr="00114117" w:rsidRDefault="005D55FC" w:rsidP="00CA3FE5">
            <w:pPr>
              <w:pStyle w:val="rowtabella0"/>
              <w:jc w:val="center"/>
              <w:rPr>
                <w:color w:val="002060"/>
              </w:rPr>
            </w:pPr>
            <w:r w:rsidRPr="00114117">
              <w:rPr>
                <w:color w:val="002060"/>
              </w:rPr>
              <w:t>0</w:t>
            </w:r>
          </w:p>
        </w:tc>
      </w:tr>
      <w:tr w:rsidR="005D55FC" w:rsidRPr="00114117" w14:paraId="1905636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5D425" w14:textId="77777777" w:rsidR="005D55FC" w:rsidRPr="00114117" w:rsidRDefault="005D55FC" w:rsidP="00CA3FE5">
            <w:pPr>
              <w:pStyle w:val="rowtabella0"/>
              <w:rPr>
                <w:color w:val="002060"/>
              </w:rPr>
            </w:pPr>
            <w:r w:rsidRPr="00114117">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7079"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B46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13E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9D8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DDC7"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CD91"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2F50"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C6AF"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1160" w14:textId="77777777" w:rsidR="005D55FC" w:rsidRPr="00114117" w:rsidRDefault="005D55FC" w:rsidP="00CA3FE5">
            <w:pPr>
              <w:pStyle w:val="rowtabella0"/>
              <w:jc w:val="center"/>
              <w:rPr>
                <w:color w:val="002060"/>
              </w:rPr>
            </w:pPr>
            <w:r w:rsidRPr="00114117">
              <w:rPr>
                <w:color w:val="002060"/>
              </w:rPr>
              <w:t>0</w:t>
            </w:r>
          </w:p>
        </w:tc>
      </w:tr>
      <w:tr w:rsidR="005D55FC" w:rsidRPr="00114117" w14:paraId="45AC058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3EE03" w14:textId="77777777" w:rsidR="005D55FC" w:rsidRPr="00114117" w:rsidRDefault="005D55FC" w:rsidP="00CA3FE5">
            <w:pPr>
              <w:pStyle w:val="rowtabella0"/>
              <w:rPr>
                <w:color w:val="002060"/>
              </w:rPr>
            </w:pPr>
            <w:r w:rsidRPr="001141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E9B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F33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72FA"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AD2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F4E58"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D6C66"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4424"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1708"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74C8" w14:textId="77777777" w:rsidR="005D55FC" w:rsidRPr="00114117" w:rsidRDefault="005D55FC" w:rsidP="00CA3FE5">
            <w:pPr>
              <w:pStyle w:val="rowtabella0"/>
              <w:jc w:val="center"/>
              <w:rPr>
                <w:color w:val="002060"/>
              </w:rPr>
            </w:pPr>
            <w:r w:rsidRPr="00114117">
              <w:rPr>
                <w:color w:val="002060"/>
              </w:rPr>
              <w:t>0</w:t>
            </w:r>
          </w:p>
        </w:tc>
      </w:tr>
      <w:tr w:rsidR="005D55FC" w:rsidRPr="00114117" w14:paraId="79478211"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DFDD0" w14:textId="77777777" w:rsidR="005D55FC" w:rsidRPr="00114117" w:rsidRDefault="005D55FC" w:rsidP="00CA3FE5">
            <w:pPr>
              <w:pStyle w:val="rowtabella0"/>
              <w:rPr>
                <w:color w:val="002060"/>
              </w:rPr>
            </w:pPr>
            <w:r w:rsidRPr="001141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FD9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3CF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7E5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A86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33F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95B4F"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BCD8"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6775"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EE2A" w14:textId="77777777" w:rsidR="005D55FC" w:rsidRPr="00114117" w:rsidRDefault="005D55FC" w:rsidP="00CA3FE5">
            <w:pPr>
              <w:pStyle w:val="rowtabella0"/>
              <w:jc w:val="center"/>
              <w:rPr>
                <w:color w:val="002060"/>
              </w:rPr>
            </w:pPr>
            <w:r w:rsidRPr="00114117">
              <w:rPr>
                <w:color w:val="002060"/>
              </w:rPr>
              <w:t>0</w:t>
            </w:r>
          </w:p>
        </w:tc>
      </w:tr>
      <w:tr w:rsidR="005D55FC" w:rsidRPr="00114117" w14:paraId="01F3F100"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55CAF3" w14:textId="77777777" w:rsidR="005D55FC" w:rsidRPr="00114117" w:rsidRDefault="005D55FC" w:rsidP="00CA3FE5">
            <w:pPr>
              <w:pStyle w:val="rowtabella0"/>
              <w:rPr>
                <w:color w:val="002060"/>
                <w:lang w:val="es-ES"/>
              </w:rPr>
            </w:pPr>
            <w:r w:rsidRPr="00114117">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A10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275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FFD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9C6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CA1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0125"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96AC" w14:textId="77777777" w:rsidR="005D55FC" w:rsidRPr="00114117" w:rsidRDefault="005D55FC" w:rsidP="00CA3FE5">
            <w:pPr>
              <w:pStyle w:val="rowtabella0"/>
              <w:jc w:val="center"/>
              <w:rPr>
                <w:color w:val="002060"/>
              </w:rPr>
            </w:pPr>
            <w:r w:rsidRPr="0011411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2119" w14:textId="77777777" w:rsidR="005D55FC" w:rsidRPr="00114117" w:rsidRDefault="005D55FC" w:rsidP="00CA3FE5">
            <w:pPr>
              <w:pStyle w:val="rowtabella0"/>
              <w:jc w:val="center"/>
              <w:rPr>
                <w:color w:val="002060"/>
              </w:rPr>
            </w:pPr>
            <w:r w:rsidRPr="001141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830A" w14:textId="77777777" w:rsidR="005D55FC" w:rsidRPr="00114117" w:rsidRDefault="005D55FC" w:rsidP="00CA3FE5">
            <w:pPr>
              <w:pStyle w:val="rowtabella0"/>
              <w:jc w:val="center"/>
              <w:rPr>
                <w:color w:val="002060"/>
              </w:rPr>
            </w:pPr>
            <w:r w:rsidRPr="00114117">
              <w:rPr>
                <w:color w:val="002060"/>
              </w:rPr>
              <w:t>0</w:t>
            </w:r>
          </w:p>
        </w:tc>
      </w:tr>
    </w:tbl>
    <w:p w14:paraId="067142BA" w14:textId="77777777" w:rsidR="005D55FC" w:rsidRPr="00114117" w:rsidRDefault="005D55FC" w:rsidP="005D55FC">
      <w:pPr>
        <w:pStyle w:val="breakline"/>
        <w:rPr>
          <w:color w:val="002060"/>
        </w:rPr>
      </w:pPr>
    </w:p>
    <w:p w14:paraId="4219961D" w14:textId="77777777" w:rsidR="005D55FC" w:rsidRPr="00114117" w:rsidRDefault="005D55FC" w:rsidP="005D55FC">
      <w:pPr>
        <w:pStyle w:val="titoloprinc0"/>
        <w:rPr>
          <w:color w:val="002060"/>
        </w:rPr>
      </w:pPr>
      <w:r w:rsidRPr="00114117">
        <w:rPr>
          <w:color w:val="002060"/>
        </w:rPr>
        <w:t>PROGRAMMA GARE</w:t>
      </w:r>
    </w:p>
    <w:p w14:paraId="6AA0BE60" w14:textId="77777777" w:rsidR="005D55FC" w:rsidRPr="00114117" w:rsidRDefault="005D55FC" w:rsidP="005D55FC">
      <w:pPr>
        <w:pStyle w:val="breakline"/>
        <w:rPr>
          <w:rFonts w:eastAsiaTheme="minorEastAsia"/>
          <w:color w:val="002060"/>
        </w:rPr>
      </w:pPr>
    </w:p>
    <w:p w14:paraId="33B4505A" w14:textId="77777777" w:rsidR="005D55FC" w:rsidRPr="00114117" w:rsidRDefault="005D55FC" w:rsidP="005D55FC">
      <w:pPr>
        <w:pStyle w:val="sottotitolocampionato10"/>
        <w:rPr>
          <w:color w:val="002060"/>
        </w:rPr>
      </w:pPr>
      <w:r w:rsidRPr="0011411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7"/>
        <w:gridCol w:w="385"/>
        <w:gridCol w:w="898"/>
        <w:gridCol w:w="1182"/>
        <w:gridCol w:w="1545"/>
        <w:gridCol w:w="1552"/>
      </w:tblGrid>
      <w:tr w:rsidR="005D55FC" w:rsidRPr="00114117" w14:paraId="375D80B8"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B609E"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651A9"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78615"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F8441"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1AD65"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D83B"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50F6C"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03E50A74"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FEE8F" w14:textId="77777777" w:rsidR="005D55FC" w:rsidRPr="00114117" w:rsidRDefault="005D55FC" w:rsidP="00CA3FE5">
            <w:pPr>
              <w:pStyle w:val="rowtabella0"/>
              <w:rPr>
                <w:color w:val="002060"/>
              </w:rPr>
            </w:pPr>
            <w:r w:rsidRPr="00114117">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FA402" w14:textId="77777777" w:rsidR="005D55FC" w:rsidRPr="00114117" w:rsidRDefault="005D55FC" w:rsidP="00CA3FE5">
            <w:pPr>
              <w:pStyle w:val="rowtabella0"/>
              <w:rPr>
                <w:color w:val="002060"/>
              </w:rPr>
            </w:pPr>
            <w:r w:rsidRPr="00114117">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3EC8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6683C" w14:textId="77777777" w:rsidR="005D55FC" w:rsidRPr="00114117" w:rsidRDefault="005D55FC" w:rsidP="00CA3FE5">
            <w:pPr>
              <w:pStyle w:val="rowtabella0"/>
              <w:rPr>
                <w:color w:val="002060"/>
              </w:rPr>
            </w:pPr>
            <w:r w:rsidRPr="00114117">
              <w:rPr>
                <w:color w:val="002060"/>
              </w:rPr>
              <w:t>11/11/2023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9BA88" w14:textId="77777777" w:rsidR="005D55FC" w:rsidRPr="00114117" w:rsidRDefault="005D55FC" w:rsidP="00CA3FE5">
            <w:pPr>
              <w:pStyle w:val="rowtabella0"/>
              <w:rPr>
                <w:color w:val="002060"/>
              </w:rPr>
            </w:pPr>
            <w:r w:rsidRPr="00114117">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5F375" w14:textId="77777777" w:rsidR="005D55FC" w:rsidRPr="00114117" w:rsidRDefault="005D55FC" w:rsidP="00CA3FE5">
            <w:pPr>
              <w:pStyle w:val="rowtabella0"/>
              <w:rPr>
                <w:color w:val="002060"/>
              </w:rPr>
            </w:pPr>
            <w:r w:rsidRPr="0011411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9B9AE" w14:textId="77777777" w:rsidR="005D55FC" w:rsidRPr="00114117" w:rsidRDefault="005D55FC" w:rsidP="00CA3FE5">
            <w:pPr>
              <w:pStyle w:val="rowtabella0"/>
              <w:rPr>
                <w:color w:val="002060"/>
              </w:rPr>
            </w:pPr>
            <w:r w:rsidRPr="00114117">
              <w:rPr>
                <w:color w:val="002060"/>
              </w:rPr>
              <w:t>VIA TAGLIAMENTO</w:t>
            </w:r>
          </w:p>
        </w:tc>
      </w:tr>
      <w:tr w:rsidR="005D55FC" w:rsidRPr="00114117" w14:paraId="25166449"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EA723" w14:textId="77777777" w:rsidR="005D55FC" w:rsidRPr="00114117" w:rsidRDefault="005D55FC" w:rsidP="00CA3FE5">
            <w:pPr>
              <w:pStyle w:val="rowtabella0"/>
              <w:rPr>
                <w:color w:val="002060"/>
              </w:rPr>
            </w:pPr>
            <w:r w:rsidRPr="00114117">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EE9687" w14:textId="77777777" w:rsidR="005D55FC" w:rsidRPr="00114117" w:rsidRDefault="005D55FC" w:rsidP="00CA3FE5">
            <w:pPr>
              <w:pStyle w:val="rowtabella0"/>
              <w:rPr>
                <w:color w:val="002060"/>
              </w:rPr>
            </w:pPr>
            <w:r w:rsidRPr="0011411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115DFC"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4F5514"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7FB383" w14:textId="77777777" w:rsidR="005D55FC" w:rsidRPr="00114117" w:rsidRDefault="005D55FC" w:rsidP="00CA3FE5">
            <w:pPr>
              <w:pStyle w:val="rowtabella0"/>
              <w:rPr>
                <w:color w:val="002060"/>
              </w:rPr>
            </w:pPr>
            <w:r w:rsidRPr="0011411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67ADC" w14:textId="77777777" w:rsidR="005D55FC" w:rsidRPr="00114117" w:rsidRDefault="005D55FC" w:rsidP="00CA3FE5">
            <w:pPr>
              <w:pStyle w:val="rowtabella0"/>
              <w:rPr>
                <w:color w:val="002060"/>
              </w:rPr>
            </w:pPr>
            <w:r w:rsidRPr="001141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434B2" w14:textId="77777777" w:rsidR="005D55FC" w:rsidRPr="00114117" w:rsidRDefault="005D55FC" w:rsidP="00CA3FE5">
            <w:pPr>
              <w:pStyle w:val="rowtabella0"/>
              <w:rPr>
                <w:color w:val="002060"/>
              </w:rPr>
            </w:pPr>
            <w:r w:rsidRPr="00114117">
              <w:rPr>
                <w:color w:val="002060"/>
              </w:rPr>
              <w:t>VIA DEI TESSITORI</w:t>
            </w:r>
          </w:p>
        </w:tc>
      </w:tr>
      <w:tr w:rsidR="005D55FC" w:rsidRPr="00114117" w14:paraId="59018039"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121344" w14:textId="77777777" w:rsidR="005D55FC" w:rsidRPr="00114117" w:rsidRDefault="005D55FC" w:rsidP="00CA3FE5">
            <w:pPr>
              <w:pStyle w:val="rowtabella0"/>
              <w:rPr>
                <w:color w:val="002060"/>
              </w:rPr>
            </w:pPr>
            <w:r w:rsidRPr="00114117">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7A143C" w14:textId="77777777" w:rsidR="005D55FC" w:rsidRPr="00114117" w:rsidRDefault="005D55FC" w:rsidP="00CA3FE5">
            <w:pPr>
              <w:pStyle w:val="rowtabella0"/>
              <w:rPr>
                <w:color w:val="002060"/>
              </w:rPr>
            </w:pPr>
            <w:r w:rsidRPr="00114117">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7174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F55563" w14:textId="77777777" w:rsidR="005D55FC" w:rsidRPr="00114117" w:rsidRDefault="005D55FC" w:rsidP="00CA3FE5">
            <w:pPr>
              <w:pStyle w:val="rowtabella0"/>
              <w:rPr>
                <w:color w:val="002060"/>
              </w:rPr>
            </w:pPr>
            <w:r w:rsidRPr="00114117">
              <w:rPr>
                <w:color w:val="002060"/>
              </w:rPr>
              <w:t>11/11/2023 15:45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D99932" w14:textId="77777777" w:rsidR="005D55FC" w:rsidRPr="00114117" w:rsidRDefault="005D55FC" w:rsidP="00CA3FE5">
            <w:pPr>
              <w:pStyle w:val="rowtabella0"/>
              <w:rPr>
                <w:color w:val="002060"/>
              </w:rPr>
            </w:pPr>
            <w:r w:rsidRPr="00114117">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D6F219" w14:textId="77777777" w:rsidR="005D55FC" w:rsidRPr="00114117" w:rsidRDefault="005D55FC" w:rsidP="00CA3FE5">
            <w:pPr>
              <w:pStyle w:val="rowtabella0"/>
              <w:rPr>
                <w:color w:val="002060"/>
              </w:rPr>
            </w:pPr>
            <w:r w:rsidRPr="0011411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12883D" w14:textId="77777777" w:rsidR="005D55FC" w:rsidRPr="00114117" w:rsidRDefault="005D55FC" w:rsidP="00CA3FE5">
            <w:pPr>
              <w:pStyle w:val="rowtabella0"/>
              <w:rPr>
                <w:color w:val="002060"/>
              </w:rPr>
            </w:pPr>
            <w:r w:rsidRPr="00114117">
              <w:rPr>
                <w:color w:val="002060"/>
              </w:rPr>
              <w:t>VIA VESCOVARA, 7</w:t>
            </w:r>
          </w:p>
        </w:tc>
      </w:tr>
      <w:tr w:rsidR="005D55FC" w:rsidRPr="00114117" w14:paraId="5AFE17AA"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A0F269" w14:textId="77777777" w:rsidR="005D55FC" w:rsidRPr="00114117" w:rsidRDefault="005D55FC" w:rsidP="00CA3FE5">
            <w:pPr>
              <w:pStyle w:val="rowtabella0"/>
              <w:rPr>
                <w:color w:val="002060"/>
              </w:rPr>
            </w:pPr>
            <w:r w:rsidRPr="0011411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0689C" w14:textId="77777777" w:rsidR="005D55FC" w:rsidRPr="00114117" w:rsidRDefault="005D55FC" w:rsidP="00CA3FE5">
            <w:pPr>
              <w:pStyle w:val="rowtabella0"/>
              <w:rPr>
                <w:color w:val="002060"/>
              </w:rPr>
            </w:pPr>
            <w:r w:rsidRPr="0011411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39E09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6907D9"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EDC43" w14:textId="77777777" w:rsidR="005D55FC" w:rsidRPr="00114117" w:rsidRDefault="005D55FC" w:rsidP="00CA3FE5">
            <w:pPr>
              <w:pStyle w:val="rowtabella0"/>
              <w:rPr>
                <w:color w:val="002060"/>
              </w:rPr>
            </w:pPr>
            <w:r w:rsidRPr="0011411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4B44E"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5F67E" w14:textId="77777777" w:rsidR="005D55FC" w:rsidRPr="00114117" w:rsidRDefault="005D55FC" w:rsidP="00CA3FE5">
            <w:pPr>
              <w:pStyle w:val="rowtabella0"/>
              <w:rPr>
                <w:color w:val="002060"/>
              </w:rPr>
            </w:pPr>
            <w:r w:rsidRPr="00114117">
              <w:rPr>
                <w:color w:val="002060"/>
              </w:rPr>
              <w:t>VIA MONTEPELAGO</w:t>
            </w:r>
          </w:p>
        </w:tc>
      </w:tr>
      <w:tr w:rsidR="005D55FC" w:rsidRPr="00114117" w14:paraId="7E9B0191"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EB111" w14:textId="77777777" w:rsidR="005D55FC" w:rsidRPr="00114117" w:rsidRDefault="005D55FC" w:rsidP="00CA3FE5">
            <w:pPr>
              <w:pStyle w:val="rowtabella0"/>
              <w:rPr>
                <w:color w:val="002060"/>
              </w:rPr>
            </w:pPr>
            <w:r w:rsidRPr="0011411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3BD0FC" w14:textId="77777777" w:rsidR="005D55FC" w:rsidRPr="00114117" w:rsidRDefault="005D55FC" w:rsidP="00CA3FE5">
            <w:pPr>
              <w:pStyle w:val="rowtabella0"/>
              <w:rPr>
                <w:color w:val="002060"/>
              </w:rPr>
            </w:pPr>
            <w:r w:rsidRPr="0011411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CD3E65"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F8348" w14:textId="77777777" w:rsidR="005D55FC" w:rsidRPr="00114117" w:rsidRDefault="005D55FC" w:rsidP="00CA3FE5">
            <w:pPr>
              <w:pStyle w:val="rowtabella0"/>
              <w:rPr>
                <w:color w:val="002060"/>
              </w:rPr>
            </w:pPr>
            <w:r w:rsidRPr="00114117">
              <w:rPr>
                <w:color w:val="002060"/>
              </w:rPr>
              <w:t>12/11/2023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BC2BC9" w14:textId="77777777" w:rsidR="005D55FC" w:rsidRPr="00114117" w:rsidRDefault="005D55FC" w:rsidP="00CA3FE5">
            <w:pPr>
              <w:pStyle w:val="rowtabella0"/>
              <w:rPr>
                <w:color w:val="002060"/>
              </w:rPr>
            </w:pPr>
            <w:r w:rsidRPr="0011411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E8948F"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82A4A" w14:textId="77777777" w:rsidR="005D55FC" w:rsidRPr="00114117" w:rsidRDefault="005D55FC" w:rsidP="00CA3FE5">
            <w:pPr>
              <w:pStyle w:val="rowtabella0"/>
              <w:rPr>
                <w:color w:val="002060"/>
              </w:rPr>
            </w:pPr>
            <w:r w:rsidRPr="00114117">
              <w:rPr>
                <w:color w:val="002060"/>
              </w:rPr>
              <w:t>VIA MADRE TERESA DI CALCUTTA</w:t>
            </w:r>
          </w:p>
        </w:tc>
      </w:tr>
      <w:tr w:rsidR="005D55FC" w:rsidRPr="00114117" w14:paraId="11E24794"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809B8" w14:textId="77777777" w:rsidR="005D55FC" w:rsidRPr="00114117" w:rsidRDefault="005D55FC" w:rsidP="00CA3FE5">
            <w:pPr>
              <w:pStyle w:val="rowtabella0"/>
              <w:rPr>
                <w:color w:val="002060"/>
              </w:rPr>
            </w:pPr>
            <w:r w:rsidRPr="00114117">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B99D01" w14:textId="77777777" w:rsidR="005D55FC" w:rsidRPr="00114117" w:rsidRDefault="005D55FC" w:rsidP="00CA3FE5">
            <w:pPr>
              <w:pStyle w:val="rowtabella0"/>
              <w:rPr>
                <w:color w:val="002060"/>
              </w:rPr>
            </w:pPr>
            <w:r w:rsidRPr="0011411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C8FBF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61874" w14:textId="77777777" w:rsidR="005D55FC" w:rsidRPr="00114117" w:rsidRDefault="005D55FC" w:rsidP="00CA3FE5">
            <w:pPr>
              <w:pStyle w:val="rowtabella0"/>
              <w:rPr>
                <w:color w:val="002060"/>
              </w:rPr>
            </w:pPr>
            <w:r w:rsidRPr="00114117">
              <w:rPr>
                <w:color w:val="002060"/>
              </w:rPr>
              <w:t>12/11/2023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94F40D" w14:textId="77777777" w:rsidR="005D55FC" w:rsidRPr="00114117" w:rsidRDefault="005D55FC" w:rsidP="00CA3FE5">
            <w:pPr>
              <w:pStyle w:val="rowtabella0"/>
              <w:rPr>
                <w:color w:val="002060"/>
              </w:rPr>
            </w:pPr>
            <w:r w:rsidRPr="00114117">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395BB" w14:textId="77777777" w:rsidR="005D55FC" w:rsidRPr="00114117" w:rsidRDefault="005D55FC" w:rsidP="00CA3FE5">
            <w:pPr>
              <w:pStyle w:val="rowtabella0"/>
              <w:rPr>
                <w:color w:val="002060"/>
              </w:rPr>
            </w:pPr>
            <w:r w:rsidRPr="0011411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3D5EA" w14:textId="77777777" w:rsidR="005D55FC" w:rsidRPr="00114117" w:rsidRDefault="005D55FC" w:rsidP="00CA3FE5">
            <w:pPr>
              <w:pStyle w:val="rowtabella0"/>
              <w:rPr>
                <w:color w:val="002060"/>
              </w:rPr>
            </w:pPr>
            <w:r w:rsidRPr="00114117">
              <w:rPr>
                <w:color w:val="002060"/>
              </w:rPr>
              <w:t>VIA ROMA 201</w:t>
            </w:r>
          </w:p>
        </w:tc>
      </w:tr>
      <w:tr w:rsidR="005D55FC" w:rsidRPr="00114117" w14:paraId="5CB605D3"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E0BCE0" w14:textId="77777777" w:rsidR="005D55FC" w:rsidRPr="00114117" w:rsidRDefault="005D55FC" w:rsidP="00CA3FE5">
            <w:pPr>
              <w:pStyle w:val="rowtabella0"/>
              <w:rPr>
                <w:color w:val="002060"/>
              </w:rPr>
            </w:pPr>
            <w:r w:rsidRPr="00114117">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ABB7C" w14:textId="77777777" w:rsidR="005D55FC" w:rsidRPr="00114117" w:rsidRDefault="005D55FC" w:rsidP="00CA3FE5">
            <w:pPr>
              <w:pStyle w:val="rowtabella0"/>
              <w:rPr>
                <w:color w:val="002060"/>
              </w:rPr>
            </w:pPr>
            <w:r w:rsidRPr="00114117">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76347"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895D4" w14:textId="77777777" w:rsidR="005D55FC" w:rsidRPr="00114117" w:rsidRDefault="005D55FC" w:rsidP="00CA3FE5">
            <w:pPr>
              <w:pStyle w:val="rowtabella0"/>
              <w:rPr>
                <w:color w:val="002060"/>
              </w:rPr>
            </w:pPr>
            <w:r w:rsidRPr="00114117">
              <w:rPr>
                <w:color w:val="002060"/>
              </w:rPr>
              <w:t>12/11/2023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8A362" w14:textId="77777777" w:rsidR="005D55FC" w:rsidRPr="00114117" w:rsidRDefault="005D55FC" w:rsidP="00CA3FE5">
            <w:pPr>
              <w:pStyle w:val="rowtabella0"/>
              <w:rPr>
                <w:color w:val="002060"/>
              </w:rPr>
            </w:pPr>
            <w:r w:rsidRPr="00114117">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0B760" w14:textId="77777777" w:rsidR="005D55FC" w:rsidRPr="00114117" w:rsidRDefault="005D55FC" w:rsidP="00CA3FE5">
            <w:pPr>
              <w:pStyle w:val="rowtabella0"/>
              <w:rPr>
                <w:color w:val="002060"/>
              </w:rPr>
            </w:pPr>
            <w:r w:rsidRPr="0011411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7B05E" w14:textId="77777777" w:rsidR="005D55FC" w:rsidRPr="00114117" w:rsidRDefault="005D55FC" w:rsidP="00CA3FE5">
            <w:pPr>
              <w:pStyle w:val="rowtabella0"/>
              <w:rPr>
                <w:color w:val="002060"/>
              </w:rPr>
            </w:pPr>
            <w:r w:rsidRPr="00114117">
              <w:rPr>
                <w:color w:val="002060"/>
              </w:rPr>
              <w:t>VIA VILLA TOMBARI</w:t>
            </w:r>
          </w:p>
        </w:tc>
      </w:tr>
    </w:tbl>
    <w:p w14:paraId="4E0A5D46" w14:textId="77777777" w:rsidR="005D55FC" w:rsidRPr="00114117" w:rsidRDefault="005D55FC" w:rsidP="005D55FC">
      <w:pPr>
        <w:pStyle w:val="breakline"/>
        <w:rPr>
          <w:color w:val="002060"/>
        </w:rPr>
      </w:pPr>
    </w:p>
    <w:p w14:paraId="7EA9164D" w14:textId="77777777" w:rsidR="005D55FC" w:rsidRPr="00114117" w:rsidRDefault="005D55FC" w:rsidP="005D55FC">
      <w:pPr>
        <w:pStyle w:val="titolocampionato0"/>
        <w:shd w:val="clear" w:color="auto" w:fill="CCCCCC"/>
        <w:spacing w:before="80" w:after="40"/>
        <w:rPr>
          <w:color w:val="002060"/>
        </w:rPr>
      </w:pPr>
      <w:r w:rsidRPr="00114117">
        <w:rPr>
          <w:color w:val="002060"/>
        </w:rPr>
        <w:t>UNDER 17 C5 REGIONALI MASCHILI</w:t>
      </w:r>
    </w:p>
    <w:p w14:paraId="37C979F0" w14:textId="77777777" w:rsidR="005D55FC" w:rsidRPr="00206171" w:rsidRDefault="005D55FC" w:rsidP="005D55FC">
      <w:pPr>
        <w:pStyle w:val="titoloprinc0"/>
        <w:rPr>
          <w:color w:val="002060"/>
        </w:rPr>
      </w:pPr>
      <w:r w:rsidRPr="00206171">
        <w:rPr>
          <w:color w:val="002060"/>
        </w:rPr>
        <w:t>ANAGRAFICA/INDIRIZZARIO/VARIAZIONI CALENDARIO</w:t>
      </w:r>
    </w:p>
    <w:p w14:paraId="4757D0AB" w14:textId="77777777" w:rsidR="005D55FC" w:rsidRPr="00206171" w:rsidRDefault="005D55FC" w:rsidP="005D55FC">
      <w:pPr>
        <w:pStyle w:val="titoloprinc0"/>
        <w:jc w:val="both"/>
        <w:rPr>
          <w:b w:val="0"/>
          <w:bCs w:val="0"/>
          <w:color w:val="002060"/>
          <w:sz w:val="22"/>
          <w:szCs w:val="22"/>
        </w:rPr>
      </w:pPr>
    </w:p>
    <w:p w14:paraId="0EECF9DB" w14:textId="77777777" w:rsidR="005D55FC" w:rsidRPr="00206171" w:rsidRDefault="005D55FC" w:rsidP="005D55FC">
      <w:pPr>
        <w:pStyle w:val="titoloprinc0"/>
        <w:jc w:val="both"/>
        <w:rPr>
          <w:color w:val="002060"/>
          <w:sz w:val="22"/>
          <w:szCs w:val="22"/>
        </w:rPr>
      </w:pPr>
      <w:r w:rsidRPr="00206171">
        <w:rPr>
          <w:color w:val="002060"/>
          <w:sz w:val="22"/>
          <w:szCs w:val="22"/>
        </w:rPr>
        <w:t>GIRONE “</w:t>
      </w:r>
      <w:r>
        <w:rPr>
          <w:color w:val="002060"/>
          <w:sz w:val="22"/>
          <w:szCs w:val="22"/>
        </w:rPr>
        <w:t>B</w:t>
      </w:r>
      <w:r w:rsidRPr="00206171">
        <w:rPr>
          <w:color w:val="002060"/>
          <w:sz w:val="22"/>
          <w:szCs w:val="22"/>
        </w:rPr>
        <w:t>”</w:t>
      </w:r>
    </w:p>
    <w:p w14:paraId="3439EFD8" w14:textId="77777777" w:rsidR="005D55FC" w:rsidRPr="00206171" w:rsidRDefault="005D55FC" w:rsidP="005D55FC">
      <w:pPr>
        <w:pStyle w:val="titoloprinc0"/>
        <w:jc w:val="both"/>
        <w:rPr>
          <w:b w:val="0"/>
          <w:bCs w:val="0"/>
          <w:color w:val="002060"/>
          <w:sz w:val="22"/>
          <w:szCs w:val="22"/>
        </w:rPr>
      </w:pPr>
    </w:p>
    <w:p w14:paraId="2DB30E88" w14:textId="77777777" w:rsidR="005D55FC" w:rsidRDefault="005D55FC" w:rsidP="005D55FC">
      <w:pPr>
        <w:pStyle w:val="titoloprinc0"/>
        <w:jc w:val="both"/>
        <w:rPr>
          <w:b w:val="0"/>
          <w:bCs w:val="0"/>
          <w:color w:val="002060"/>
          <w:sz w:val="22"/>
          <w:szCs w:val="22"/>
        </w:rPr>
      </w:pPr>
      <w:r w:rsidRPr="00206171">
        <w:rPr>
          <w:b w:val="0"/>
          <w:bCs w:val="0"/>
          <w:color w:val="002060"/>
          <w:sz w:val="22"/>
          <w:szCs w:val="22"/>
        </w:rPr>
        <w:t xml:space="preserve">La Società </w:t>
      </w:r>
      <w:r>
        <w:rPr>
          <w:color w:val="002060"/>
          <w:sz w:val="22"/>
          <w:szCs w:val="22"/>
        </w:rPr>
        <w:t>JESI</w:t>
      </w:r>
      <w:r w:rsidRPr="00206171">
        <w:rPr>
          <w:color w:val="002060"/>
          <w:sz w:val="22"/>
          <w:szCs w:val="22"/>
        </w:rPr>
        <w:t xml:space="preserve"> </w:t>
      </w:r>
      <w:r w:rsidRPr="00206171">
        <w:rPr>
          <w:b w:val="0"/>
          <w:bCs w:val="0"/>
          <w:color w:val="002060"/>
          <w:sz w:val="22"/>
          <w:szCs w:val="22"/>
        </w:rPr>
        <w:t xml:space="preserve">comunica che disputerà tutte le gare interne </w:t>
      </w:r>
      <w:r>
        <w:rPr>
          <w:b w:val="0"/>
          <w:bCs w:val="0"/>
          <w:color w:val="002060"/>
          <w:sz w:val="22"/>
          <w:szCs w:val="22"/>
        </w:rPr>
        <w:t>la</w:t>
      </w:r>
      <w:r w:rsidRPr="00206171">
        <w:rPr>
          <w:b w:val="0"/>
          <w:bCs w:val="0"/>
          <w:color w:val="002060"/>
          <w:sz w:val="22"/>
          <w:szCs w:val="22"/>
        </w:rPr>
        <w:t xml:space="preserve"> </w:t>
      </w:r>
      <w:r>
        <w:rPr>
          <w:color w:val="002060"/>
          <w:sz w:val="22"/>
          <w:szCs w:val="22"/>
        </w:rPr>
        <w:t>DOEMNICA</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10:30</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494141CF" w14:textId="77777777" w:rsidR="005D55FC" w:rsidRDefault="005D55FC" w:rsidP="005D55FC">
      <w:pPr>
        <w:pStyle w:val="titoloprinc0"/>
        <w:jc w:val="both"/>
        <w:rPr>
          <w:b w:val="0"/>
          <w:bCs w:val="0"/>
          <w:color w:val="002060"/>
          <w:sz w:val="22"/>
          <w:szCs w:val="22"/>
        </w:rPr>
      </w:pPr>
    </w:p>
    <w:p w14:paraId="67868A33" w14:textId="77777777" w:rsidR="005D55FC" w:rsidRPr="00114117" w:rsidRDefault="005D55FC" w:rsidP="005D55FC">
      <w:pPr>
        <w:pStyle w:val="titoloprinc0"/>
        <w:rPr>
          <w:color w:val="002060"/>
        </w:rPr>
      </w:pPr>
      <w:r w:rsidRPr="00114117">
        <w:rPr>
          <w:color w:val="002060"/>
        </w:rPr>
        <w:t>VARIAZIONI AL PROGRAMMA GARE</w:t>
      </w:r>
    </w:p>
    <w:p w14:paraId="2F70A4DD" w14:textId="77777777" w:rsidR="005D55FC" w:rsidRPr="00114117" w:rsidRDefault="005D55FC" w:rsidP="005D55FC">
      <w:pPr>
        <w:pStyle w:val="breakline"/>
        <w:rPr>
          <w:color w:val="002060"/>
        </w:rPr>
      </w:pPr>
    </w:p>
    <w:p w14:paraId="0F718010" w14:textId="77777777" w:rsidR="005D55FC" w:rsidRPr="00114117" w:rsidRDefault="005D55FC" w:rsidP="005D55FC">
      <w:pPr>
        <w:pStyle w:val="breakline"/>
        <w:rPr>
          <w:color w:val="002060"/>
        </w:rPr>
      </w:pPr>
    </w:p>
    <w:p w14:paraId="104AAE1F"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65ED29F9"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6999B" w14:textId="77777777" w:rsidR="005D55FC" w:rsidRPr="00114117" w:rsidRDefault="005D55FC" w:rsidP="00CA3FE5">
            <w:pPr>
              <w:pStyle w:val="headertabella0"/>
              <w:rPr>
                <w:color w:val="002060"/>
              </w:rPr>
            </w:pPr>
            <w:r w:rsidRPr="00114117">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F8794"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1226A"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21AB1"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6DE81"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2CB6A"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25F1A"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27C2" w14:textId="77777777" w:rsidR="005D55FC" w:rsidRPr="00114117" w:rsidRDefault="005D55FC" w:rsidP="00CA3FE5">
            <w:pPr>
              <w:pStyle w:val="headertabella0"/>
              <w:rPr>
                <w:color w:val="002060"/>
              </w:rPr>
            </w:pPr>
            <w:r w:rsidRPr="00114117">
              <w:rPr>
                <w:color w:val="002060"/>
              </w:rPr>
              <w:t>Impianto</w:t>
            </w:r>
          </w:p>
        </w:tc>
      </w:tr>
      <w:tr w:rsidR="005D55FC" w:rsidRPr="00114117" w14:paraId="1FBFB19B"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00FE5" w14:textId="77777777" w:rsidR="005D55FC" w:rsidRPr="00D549ED" w:rsidRDefault="005D55FC" w:rsidP="00CA3FE5">
            <w:pPr>
              <w:pStyle w:val="rowtabella0"/>
              <w:rPr>
                <w:color w:val="002060"/>
                <w:highlight w:val="yellow"/>
              </w:rPr>
            </w:pPr>
            <w:r w:rsidRPr="00D549ED">
              <w:rPr>
                <w:color w:val="002060"/>
                <w:highlight w:val="yellow"/>
              </w:rPr>
              <w:t>11/11/2023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A740"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2FAAC" w14:textId="77777777" w:rsidR="005D55FC" w:rsidRPr="00D549ED" w:rsidRDefault="005D55FC" w:rsidP="00CA3FE5">
            <w:pPr>
              <w:pStyle w:val="rowtabella0"/>
              <w:rPr>
                <w:color w:val="002060"/>
                <w:highlight w:val="yellow"/>
              </w:rPr>
            </w:pPr>
            <w:r w:rsidRPr="00D549ED">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69B5" w14:textId="77777777" w:rsidR="005D55FC" w:rsidRPr="00D549ED" w:rsidRDefault="005D55FC" w:rsidP="00CA3FE5">
            <w:pPr>
              <w:pStyle w:val="rowtabella0"/>
              <w:rPr>
                <w:color w:val="002060"/>
                <w:highlight w:val="yellow"/>
              </w:rPr>
            </w:pPr>
            <w:r w:rsidRPr="00D549ED">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1AB3" w14:textId="77777777" w:rsidR="005D55FC" w:rsidRPr="00114117" w:rsidRDefault="005D55FC" w:rsidP="00CA3F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059E" w14:textId="77777777" w:rsidR="005D55FC" w:rsidRPr="00114117" w:rsidRDefault="005D55FC" w:rsidP="00CA3FE5">
            <w:pPr>
              <w:pStyle w:val="rowtabella0"/>
              <w:jc w:val="center"/>
              <w:rPr>
                <w:color w:val="002060"/>
              </w:rPr>
            </w:pPr>
            <w:r w:rsidRPr="00D549ED">
              <w:rPr>
                <w:color w:val="002060"/>
                <w:highlight w:val="yellow"/>
              </w:rPr>
              <w:t>16:15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47E8" w14:textId="77777777" w:rsidR="005D55FC" w:rsidRPr="00114117" w:rsidRDefault="005D55FC" w:rsidP="00CA3FE5">
            <w:pPr>
              <w:pStyle w:val="rowtabella0"/>
              <w:jc w:val="center"/>
              <w:rPr>
                <w:color w:val="002060"/>
              </w:rPr>
            </w:pPr>
            <w:r w:rsidRPr="00114117">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4A07" w14:textId="77777777" w:rsidR="005D55FC" w:rsidRPr="00114117" w:rsidRDefault="005D55FC" w:rsidP="00CA3FE5">
            <w:pPr>
              <w:rPr>
                <w:color w:val="002060"/>
              </w:rPr>
            </w:pPr>
          </w:p>
        </w:tc>
      </w:tr>
      <w:tr w:rsidR="005D55FC" w:rsidRPr="00114117" w14:paraId="30708C01"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5097" w14:textId="77777777" w:rsidR="005D55FC" w:rsidRPr="00D549ED" w:rsidRDefault="005D55FC" w:rsidP="00CA3FE5">
            <w:pPr>
              <w:pStyle w:val="rowtabella0"/>
              <w:rPr>
                <w:color w:val="002060"/>
                <w:highlight w:val="yellow"/>
              </w:rPr>
            </w:pPr>
            <w:r w:rsidRPr="00D549ED">
              <w:rPr>
                <w:color w:val="002060"/>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7D0F"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77E0" w14:textId="77777777" w:rsidR="005D55FC" w:rsidRPr="00D549ED" w:rsidRDefault="005D55FC" w:rsidP="00CA3FE5">
            <w:pPr>
              <w:pStyle w:val="rowtabella0"/>
              <w:rPr>
                <w:color w:val="002060"/>
                <w:highlight w:val="yellow"/>
              </w:rPr>
            </w:pPr>
            <w:r w:rsidRPr="00D549ED">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9488" w14:textId="77777777" w:rsidR="005D55FC" w:rsidRPr="00D549ED" w:rsidRDefault="005D55FC" w:rsidP="00CA3FE5">
            <w:pPr>
              <w:pStyle w:val="rowtabella0"/>
              <w:rPr>
                <w:color w:val="002060"/>
                <w:highlight w:val="yellow"/>
              </w:rPr>
            </w:pPr>
            <w:r w:rsidRPr="00D549ED">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FC2D" w14:textId="77777777" w:rsidR="005D55FC" w:rsidRPr="00114117" w:rsidRDefault="005D55FC" w:rsidP="00CA3F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0ADD" w14:textId="77777777" w:rsidR="005D55FC" w:rsidRPr="00D549ED" w:rsidRDefault="005D55FC" w:rsidP="00CA3FE5">
            <w:pPr>
              <w:pStyle w:val="rowtabella0"/>
              <w:jc w:val="center"/>
              <w:rPr>
                <w:color w:val="002060"/>
                <w:highlight w:val="yellow"/>
              </w:rPr>
            </w:pPr>
            <w:r w:rsidRPr="00D549E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82D2" w14:textId="77777777" w:rsidR="005D55FC" w:rsidRPr="00114117" w:rsidRDefault="005D55FC" w:rsidP="00CA3F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9784" w14:textId="77777777" w:rsidR="005D55FC" w:rsidRPr="00114117" w:rsidRDefault="005D55FC" w:rsidP="00CA3FE5">
            <w:pPr>
              <w:pStyle w:val="rowtabella0"/>
              <w:rPr>
                <w:color w:val="002060"/>
              </w:rPr>
            </w:pPr>
            <w:r w:rsidRPr="00D549ED">
              <w:rPr>
                <w:color w:val="002060"/>
                <w:highlight w:val="yellow"/>
              </w:rPr>
              <w:t>PALAFIERA CAMPANARA PESARO VIA DELLE ESPOSIZIONI, 33</w:t>
            </w:r>
          </w:p>
        </w:tc>
      </w:tr>
      <w:tr w:rsidR="005D55FC" w:rsidRPr="00114117" w14:paraId="7ECE3348"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CF2A" w14:textId="77777777" w:rsidR="005D55FC" w:rsidRPr="00D549ED" w:rsidRDefault="005D55FC" w:rsidP="00CA3FE5">
            <w:pPr>
              <w:pStyle w:val="rowtabella0"/>
              <w:rPr>
                <w:color w:val="002060"/>
                <w:highlight w:val="yellow"/>
              </w:rPr>
            </w:pPr>
            <w:r w:rsidRPr="00D549ED">
              <w:rPr>
                <w:color w:val="002060"/>
                <w:highlight w:val="yellow"/>
              </w:rPr>
              <w:t>15/11/2023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5F10"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DCBA" w14:textId="77777777" w:rsidR="005D55FC" w:rsidRPr="00D549ED" w:rsidRDefault="005D55FC" w:rsidP="00CA3FE5">
            <w:pPr>
              <w:pStyle w:val="rowtabella0"/>
              <w:rPr>
                <w:color w:val="002060"/>
                <w:highlight w:val="yellow"/>
              </w:rPr>
            </w:pPr>
            <w:r w:rsidRPr="00D549ED">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A569" w14:textId="77777777" w:rsidR="005D55FC" w:rsidRPr="00D549ED" w:rsidRDefault="005D55FC" w:rsidP="00CA3FE5">
            <w:pPr>
              <w:pStyle w:val="rowtabella0"/>
              <w:rPr>
                <w:color w:val="002060"/>
                <w:highlight w:val="yellow"/>
              </w:rPr>
            </w:pPr>
            <w:r w:rsidRPr="00D549ED">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7ED2" w14:textId="77777777" w:rsidR="005D55FC" w:rsidRPr="00114117" w:rsidRDefault="005D55FC" w:rsidP="00CA3FE5">
            <w:pPr>
              <w:pStyle w:val="rowtabella0"/>
              <w:rPr>
                <w:color w:val="002060"/>
              </w:rPr>
            </w:pPr>
            <w:r>
              <w:rPr>
                <w:color w:val="002060"/>
              </w:rPr>
              <w:t>12</w:t>
            </w:r>
            <w:r w:rsidRPr="00114117">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5F150" w14:textId="77777777" w:rsidR="005D55FC" w:rsidRPr="00D549ED" w:rsidRDefault="005D55FC" w:rsidP="00CA3FE5">
            <w:pPr>
              <w:pStyle w:val="rowtabella0"/>
              <w:jc w:val="center"/>
              <w:rPr>
                <w:color w:val="002060"/>
                <w:highlight w:val="yellow"/>
              </w:rPr>
            </w:pPr>
            <w:r w:rsidRPr="00D549ED">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7EA6" w14:textId="77777777" w:rsidR="005D55FC" w:rsidRPr="00114117" w:rsidRDefault="005D55FC" w:rsidP="00CA3FE5">
            <w:pPr>
              <w:pStyle w:val="rowtabella0"/>
              <w:jc w:val="center"/>
              <w:rPr>
                <w:color w:val="002060"/>
              </w:rPr>
            </w:pPr>
            <w:r w:rsidRPr="00114117">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986C" w14:textId="77777777" w:rsidR="005D55FC" w:rsidRPr="00114117" w:rsidRDefault="005D55FC" w:rsidP="00CA3FE5">
            <w:pPr>
              <w:rPr>
                <w:color w:val="002060"/>
              </w:rPr>
            </w:pPr>
          </w:p>
        </w:tc>
      </w:tr>
    </w:tbl>
    <w:p w14:paraId="47925F5F" w14:textId="77777777" w:rsidR="005D55FC" w:rsidRPr="00114117" w:rsidRDefault="005D55FC" w:rsidP="005D55FC">
      <w:pPr>
        <w:pStyle w:val="breakline"/>
        <w:rPr>
          <w:rFonts w:eastAsiaTheme="minorEastAsia"/>
          <w:color w:val="002060"/>
        </w:rPr>
      </w:pPr>
    </w:p>
    <w:p w14:paraId="5561900F" w14:textId="77777777" w:rsidR="005D55FC" w:rsidRPr="00114117" w:rsidRDefault="005D55FC" w:rsidP="005D55FC">
      <w:pPr>
        <w:pStyle w:val="breakline"/>
        <w:rPr>
          <w:color w:val="002060"/>
        </w:rPr>
      </w:pPr>
    </w:p>
    <w:p w14:paraId="1AE07368" w14:textId="77777777" w:rsidR="005D55FC" w:rsidRPr="00114117" w:rsidRDefault="005D55FC" w:rsidP="005D55FC">
      <w:pPr>
        <w:pStyle w:val="sottotitolocampionato10"/>
        <w:rPr>
          <w:color w:val="002060"/>
        </w:rPr>
      </w:pPr>
      <w:r w:rsidRPr="001141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6CCC81FD"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1C19" w14:textId="77777777" w:rsidR="005D55FC" w:rsidRPr="00114117" w:rsidRDefault="005D55FC" w:rsidP="00CA3FE5">
            <w:pPr>
              <w:pStyle w:val="headertabella0"/>
              <w:rPr>
                <w:color w:val="002060"/>
              </w:rPr>
            </w:pPr>
            <w:r w:rsidRPr="001141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AB137"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D656C"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89CEE"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90EE3"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CC553"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AD718"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A9AAC" w14:textId="77777777" w:rsidR="005D55FC" w:rsidRPr="00114117" w:rsidRDefault="005D55FC" w:rsidP="00CA3FE5">
            <w:pPr>
              <w:pStyle w:val="headertabella0"/>
              <w:rPr>
                <w:color w:val="002060"/>
              </w:rPr>
            </w:pPr>
            <w:r w:rsidRPr="00114117">
              <w:rPr>
                <w:color w:val="002060"/>
              </w:rPr>
              <w:t>Impianto</w:t>
            </w:r>
          </w:p>
        </w:tc>
      </w:tr>
      <w:tr w:rsidR="005D55FC" w:rsidRPr="00114117" w14:paraId="46DE5E75"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A804" w14:textId="77777777" w:rsidR="005D55FC" w:rsidRPr="00D549ED" w:rsidRDefault="005D55FC" w:rsidP="00CA3FE5">
            <w:pPr>
              <w:pStyle w:val="rowtabella0"/>
              <w:rPr>
                <w:color w:val="002060"/>
                <w:highlight w:val="yellow"/>
              </w:rPr>
            </w:pPr>
            <w:r w:rsidRPr="00D549ED">
              <w:rPr>
                <w:color w:val="002060"/>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18AE1"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9A317" w14:textId="77777777" w:rsidR="005D55FC" w:rsidRPr="00D549ED" w:rsidRDefault="005D55FC" w:rsidP="00CA3FE5">
            <w:pPr>
              <w:pStyle w:val="rowtabella0"/>
              <w:rPr>
                <w:color w:val="002060"/>
                <w:highlight w:val="yellow"/>
              </w:rPr>
            </w:pPr>
            <w:r w:rsidRPr="00D549ED">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A2E3" w14:textId="77777777" w:rsidR="005D55FC" w:rsidRPr="00D549ED" w:rsidRDefault="005D55FC" w:rsidP="00CA3FE5">
            <w:pPr>
              <w:pStyle w:val="rowtabella0"/>
              <w:rPr>
                <w:color w:val="002060"/>
                <w:highlight w:val="yellow"/>
              </w:rPr>
            </w:pPr>
            <w:r w:rsidRPr="00D549ED">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D048" w14:textId="77777777" w:rsidR="005D55FC" w:rsidRPr="00114117" w:rsidRDefault="005D55FC" w:rsidP="00CA3FE5">
            <w:pPr>
              <w:pStyle w:val="rowtabella0"/>
              <w:rPr>
                <w:color w:val="002060"/>
              </w:rPr>
            </w:pPr>
            <w:r w:rsidRPr="00114117">
              <w:rPr>
                <w:color w:val="002060"/>
              </w:rPr>
              <w:t>1</w:t>
            </w:r>
            <w:r>
              <w:rPr>
                <w:color w:val="002060"/>
              </w:rPr>
              <w:t>1</w:t>
            </w:r>
            <w:r w:rsidRPr="00114117">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6309F" w14:textId="77777777" w:rsidR="005D55FC" w:rsidRPr="00114117" w:rsidRDefault="005D55FC" w:rsidP="00CA3FE5">
            <w:pPr>
              <w:pStyle w:val="rowtabella0"/>
              <w:jc w:val="center"/>
              <w:rPr>
                <w:color w:val="002060"/>
              </w:rPr>
            </w:pPr>
            <w:r w:rsidRPr="00D549E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3521" w14:textId="77777777" w:rsidR="005D55FC" w:rsidRPr="00114117" w:rsidRDefault="005D55FC" w:rsidP="00CA3FE5">
            <w:pPr>
              <w:pStyle w:val="rowtabella0"/>
              <w:jc w:val="center"/>
              <w:rPr>
                <w:color w:val="002060"/>
              </w:rPr>
            </w:pPr>
            <w:r w:rsidRPr="00114117">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0602" w14:textId="77777777" w:rsidR="005D55FC" w:rsidRPr="00114117" w:rsidRDefault="005D55FC" w:rsidP="00CA3FE5">
            <w:pPr>
              <w:rPr>
                <w:color w:val="002060"/>
              </w:rPr>
            </w:pPr>
          </w:p>
        </w:tc>
      </w:tr>
      <w:tr w:rsidR="005D55FC" w:rsidRPr="00114117" w14:paraId="3893EBFA"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7F5A" w14:textId="77777777" w:rsidR="005D55FC" w:rsidRPr="00D549ED" w:rsidRDefault="005D55FC" w:rsidP="00CA3FE5">
            <w:pPr>
              <w:pStyle w:val="rowtabella0"/>
              <w:rPr>
                <w:color w:val="002060"/>
                <w:highlight w:val="yellow"/>
              </w:rPr>
            </w:pPr>
            <w:r w:rsidRPr="00D549ED">
              <w:rPr>
                <w:color w:val="002060"/>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47928"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EF17" w14:textId="77777777" w:rsidR="005D55FC" w:rsidRPr="00D549ED" w:rsidRDefault="005D55FC" w:rsidP="00CA3FE5">
            <w:pPr>
              <w:pStyle w:val="rowtabella0"/>
              <w:rPr>
                <w:color w:val="002060"/>
                <w:highlight w:val="yellow"/>
              </w:rPr>
            </w:pPr>
            <w:r w:rsidRPr="00D549ED">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0CFC" w14:textId="77777777" w:rsidR="005D55FC" w:rsidRPr="00D549ED" w:rsidRDefault="005D55FC" w:rsidP="00CA3FE5">
            <w:pPr>
              <w:pStyle w:val="rowtabella0"/>
              <w:rPr>
                <w:color w:val="002060"/>
                <w:highlight w:val="yellow"/>
              </w:rPr>
            </w:pPr>
            <w:r w:rsidRPr="00D549ED">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1243" w14:textId="77777777" w:rsidR="005D55FC" w:rsidRPr="00114117" w:rsidRDefault="005D55FC" w:rsidP="00CA3FE5">
            <w:pPr>
              <w:pStyle w:val="rowtabella0"/>
              <w:rPr>
                <w:color w:val="002060"/>
              </w:rPr>
            </w:pPr>
            <w:r w:rsidRPr="00114117">
              <w:rPr>
                <w:color w:val="002060"/>
              </w:rPr>
              <w:t>1</w:t>
            </w:r>
            <w:r>
              <w:rPr>
                <w:color w:val="002060"/>
              </w:rPr>
              <w:t>1</w:t>
            </w:r>
            <w:r w:rsidRPr="00114117">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71B3" w14:textId="77777777" w:rsidR="005D55FC" w:rsidRPr="00114117" w:rsidRDefault="005D55FC" w:rsidP="00CA3FE5">
            <w:pPr>
              <w:pStyle w:val="rowtabella0"/>
              <w:jc w:val="center"/>
              <w:rPr>
                <w:color w:val="002060"/>
              </w:rPr>
            </w:pPr>
            <w:r w:rsidRPr="00D549ED">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C64D" w14:textId="77777777" w:rsidR="005D55FC" w:rsidRPr="00114117" w:rsidRDefault="005D55FC" w:rsidP="00CA3FE5">
            <w:pPr>
              <w:pStyle w:val="rowtabella0"/>
              <w:jc w:val="center"/>
              <w:rPr>
                <w:color w:val="002060"/>
              </w:rPr>
            </w:pPr>
            <w:r w:rsidRPr="00114117">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775ED" w14:textId="77777777" w:rsidR="005D55FC" w:rsidRPr="00114117" w:rsidRDefault="005D55FC" w:rsidP="00CA3FE5">
            <w:pPr>
              <w:rPr>
                <w:color w:val="002060"/>
              </w:rPr>
            </w:pPr>
          </w:p>
        </w:tc>
      </w:tr>
      <w:tr w:rsidR="005D55FC" w:rsidRPr="00114117" w14:paraId="35D822E2"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985C" w14:textId="77777777" w:rsidR="005D55FC" w:rsidRPr="00D549ED" w:rsidRDefault="005D55FC" w:rsidP="00CA3FE5">
            <w:pPr>
              <w:pStyle w:val="rowtabella0"/>
              <w:rPr>
                <w:color w:val="002060"/>
                <w:highlight w:val="yellow"/>
              </w:rPr>
            </w:pPr>
            <w:r w:rsidRPr="00D549ED">
              <w:rPr>
                <w:color w:val="002060"/>
                <w:highlight w:val="yellow"/>
              </w:rPr>
              <w:t>13/11/2023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C049"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A9992" w14:textId="77777777" w:rsidR="005D55FC" w:rsidRPr="00D549ED" w:rsidRDefault="005D55FC" w:rsidP="00CA3FE5">
            <w:pPr>
              <w:pStyle w:val="rowtabella0"/>
              <w:rPr>
                <w:color w:val="002060"/>
                <w:highlight w:val="yellow"/>
              </w:rPr>
            </w:pPr>
            <w:r w:rsidRPr="00D549ED">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42D8" w14:textId="77777777" w:rsidR="005D55FC" w:rsidRPr="00D549ED" w:rsidRDefault="005D55FC" w:rsidP="00CA3FE5">
            <w:pPr>
              <w:pStyle w:val="rowtabella0"/>
              <w:rPr>
                <w:color w:val="002060"/>
                <w:highlight w:val="yellow"/>
              </w:rPr>
            </w:pPr>
            <w:r w:rsidRPr="00D549E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B12EB" w14:textId="77777777" w:rsidR="005D55FC" w:rsidRPr="00114117" w:rsidRDefault="005D55FC" w:rsidP="00CA3FE5">
            <w:pPr>
              <w:pStyle w:val="rowtabella0"/>
              <w:rPr>
                <w:color w:val="002060"/>
              </w:rPr>
            </w:pPr>
            <w:r w:rsidRPr="00114117">
              <w:rPr>
                <w:color w:val="002060"/>
              </w:rPr>
              <w:t>1</w:t>
            </w:r>
            <w:r>
              <w:rPr>
                <w:color w:val="002060"/>
              </w:rPr>
              <w:t>1</w:t>
            </w:r>
            <w:r w:rsidRPr="00114117">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6890" w14:textId="77777777" w:rsidR="005D55FC" w:rsidRPr="00114117" w:rsidRDefault="005D55FC" w:rsidP="00CA3FE5">
            <w:pPr>
              <w:pStyle w:val="rowtabella0"/>
              <w:jc w:val="center"/>
              <w:rPr>
                <w:color w:val="002060"/>
              </w:rPr>
            </w:pPr>
            <w:r w:rsidRPr="00D549E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50FB8" w14:textId="77777777" w:rsidR="005D55FC" w:rsidRPr="00114117" w:rsidRDefault="005D55FC" w:rsidP="00CA3F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C12F" w14:textId="77777777" w:rsidR="005D55FC" w:rsidRPr="00114117" w:rsidRDefault="005D55FC" w:rsidP="00CA3FE5">
            <w:pPr>
              <w:rPr>
                <w:color w:val="002060"/>
              </w:rPr>
            </w:pPr>
          </w:p>
        </w:tc>
      </w:tr>
      <w:tr w:rsidR="005D55FC" w:rsidRPr="00114117" w14:paraId="6858EEE0"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06C7" w14:textId="77777777" w:rsidR="005D55FC" w:rsidRPr="00D549ED" w:rsidRDefault="005D55FC" w:rsidP="00CA3FE5">
            <w:pPr>
              <w:pStyle w:val="rowtabella0"/>
              <w:rPr>
                <w:color w:val="002060"/>
                <w:highlight w:val="yellow"/>
              </w:rPr>
            </w:pPr>
            <w:r w:rsidRPr="00D549ED">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CF7F" w14:textId="77777777" w:rsidR="005D55FC" w:rsidRPr="00D549ED" w:rsidRDefault="005D55FC" w:rsidP="00CA3FE5">
            <w:pPr>
              <w:pStyle w:val="rowtabella0"/>
              <w:jc w:val="center"/>
              <w:rPr>
                <w:color w:val="002060"/>
                <w:highlight w:val="yellow"/>
              </w:rPr>
            </w:pPr>
            <w:r w:rsidRPr="00D549E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EE63" w14:textId="77777777" w:rsidR="005D55FC" w:rsidRPr="00D549ED" w:rsidRDefault="005D55FC" w:rsidP="00CA3FE5">
            <w:pPr>
              <w:pStyle w:val="rowtabella0"/>
              <w:rPr>
                <w:color w:val="002060"/>
                <w:highlight w:val="yellow"/>
              </w:rPr>
            </w:pPr>
            <w:r w:rsidRPr="00D549ED">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52F19" w14:textId="77777777" w:rsidR="005D55FC" w:rsidRPr="00D549ED" w:rsidRDefault="005D55FC" w:rsidP="00CA3FE5">
            <w:pPr>
              <w:pStyle w:val="rowtabella0"/>
              <w:rPr>
                <w:color w:val="002060"/>
                <w:highlight w:val="yellow"/>
              </w:rPr>
            </w:pPr>
            <w:r w:rsidRPr="00D549ED">
              <w:rPr>
                <w:color w:val="002060"/>
                <w:highlight w:val="yellow"/>
              </w:rPr>
              <w:t>JESI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9178" w14:textId="77777777" w:rsidR="005D55FC" w:rsidRPr="00114117" w:rsidRDefault="005D55FC" w:rsidP="00CA3FE5">
            <w:pPr>
              <w:pStyle w:val="rowtabella0"/>
              <w:rPr>
                <w:color w:val="002060"/>
              </w:rPr>
            </w:pPr>
            <w:r w:rsidRPr="00114117">
              <w:rPr>
                <w:color w:val="002060"/>
              </w:rPr>
              <w:t>1</w:t>
            </w:r>
            <w:r>
              <w:rPr>
                <w:color w:val="002060"/>
              </w:rPr>
              <w:t>8</w:t>
            </w:r>
            <w:r w:rsidRPr="00114117">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9C0E" w14:textId="77777777" w:rsidR="005D55FC" w:rsidRPr="00114117" w:rsidRDefault="005D55FC" w:rsidP="00CA3FE5">
            <w:pPr>
              <w:pStyle w:val="rowtabella0"/>
              <w:jc w:val="center"/>
              <w:rPr>
                <w:color w:val="002060"/>
              </w:rPr>
            </w:pPr>
            <w:r w:rsidRPr="00D549E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0C1D7" w14:textId="77777777" w:rsidR="005D55FC" w:rsidRPr="00114117" w:rsidRDefault="005D55FC" w:rsidP="00CA3FE5">
            <w:pPr>
              <w:pStyle w:val="rowtabella0"/>
              <w:jc w:val="center"/>
              <w:rPr>
                <w:color w:val="002060"/>
              </w:rPr>
            </w:pPr>
            <w:r w:rsidRPr="00114117">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3F94" w14:textId="77777777" w:rsidR="005D55FC" w:rsidRPr="00114117" w:rsidRDefault="005D55FC" w:rsidP="00CA3FE5">
            <w:pPr>
              <w:rPr>
                <w:color w:val="002060"/>
              </w:rPr>
            </w:pPr>
          </w:p>
        </w:tc>
      </w:tr>
      <w:tr w:rsidR="005D55FC" w:rsidRPr="00114117" w14:paraId="74AE7174"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E69C" w14:textId="77777777" w:rsidR="005D55FC" w:rsidRPr="00D549ED" w:rsidRDefault="005D55FC" w:rsidP="00CA3FE5">
            <w:pPr>
              <w:pStyle w:val="rowtabella0"/>
              <w:rPr>
                <w:color w:val="002060"/>
                <w:highlight w:val="yellow"/>
              </w:rPr>
            </w:pPr>
            <w:r w:rsidRPr="00D549ED">
              <w:rPr>
                <w:color w:val="002060"/>
                <w:highlight w:val="yellow"/>
              </w:rPr>
              <w:t>11/12/2023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C358" w14:textId="77777777" w:rsidR="005D55FC" w:rsidRPr="00D549ED" w:rsidRDefault="005D55FC" w:rsidP="00CA3FE5">
            <w:pPr>
              <w:pStyle w:val="rowtabella0"/>
              <w:jc w:val="center"/>
              <w:rPr>
                <w:color w:val="002060"/>
                <w:highlight w:val="yellow"/>
              </w:rPr>
            </w:pPr>
            <w:r w:rsidRPr="00D549ED">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C430" w14:textId="77777777" w:rsidR="005D55FC" w:rsidRPr="00D549ED" w:rsidRDefault="005D55FC" w:rsidP="00CA3FE5">
            <w:pPr>
              <w:pStyle w:val="rowtabella0"/>
              <w:rPr>
                <w:color w:val="002060"/>
                <w:highlight w:val="yellow"/>
              </w:rPr>
            </w:pPr>
            <w:r w:rsidRPr="00D549ED">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02846" w14:textId="77777777" w:rsidR="005D55FC" w:rsidRPr="00D549ED" w:rsidRDefault="005D55FC" w:rsidP="00CA3FE5">
            <w:pPr>
              <w:pStyle w:val="rowtabella0"/>
              <w:rPr>
                <w:color w:val="002060"/>
                <w:highlight w:val="yellow"/>
              </w:rPr>
            </w:pPr>
            <w:r w:rsidRPr="00D549E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E02B" w14:textId="77777777" w:rsidR="005D55FC" w:rsidRPr="00114117" w:rsidRDefault="005D55FC" w:rsidP="00CA3FE5">
            <w:pPr>
              <w:pStyle w:val="rowtabella0"/>
              <w:rPr>
                <w:color w:val="002060"/>
              </w:rPr>
            </w:pPr>
            <w:r w:rsidRPr="00114117">
              <w:rPr>
                <w:color w:val="002060"/>
              </w:rPr>
              <w:t>0</w:t>
            </w:r>
            <w:r>
              <w:rPr>
                <w:color w:val="002060"/>
              </w:rPr>
              <w:t>9</w:t>
            </w:r>
            <w:r w:rsidRPr="00114117">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AA2F" w14:textId="77777777" w:rsidR="005D55FC" w:rsidRPr="00114117" w:rsidRDefault="005D55FC" w:rsidP="00CA3FE5">
            <w:pPr>
              <w:pStyle w:val="rowtabella0"/>
              <w:jc w:val="center"/>
              <w:rPr>
                <w:color w:val="002060"/>
              </w:rPr>
            </w:pPr>
            <w:r w:rsidRPr="00D549E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EC1BD" w14:textId="77777777" w:rsidR="005D55FC" w:rsidRPr="00114117" w:rsidRDefault="005D55FC" w:rsidP="00CA3FE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4261" w14:textId="77777777" w:rsidR="005D55FC" w:rsidRPr="00114117" w:rsidRDefault="005D55FC" w:rsidP="00CA3FE5">
            <w:pPr>
              <w:rPr>
                <w:color w:val="002060"/>
              </w:rPr>
            </w:pPr>
          </w:p>
        </w:tc>
      </w:tr>
    </w:tbl>
    <w:p w14:paraId="634376C2" w14:textId="77777777" w:rsidR="005D55FC" w:rsidRPr="00114117" w:rsidRDefault="005D55FC" w:rsidP="005D55FC">
      <w:pPr>
        <w:pStyle w:val="breakline"/>
        <w:rPr>
          <w:rFonts w:eastAsiaTheme="minorEastAsia"/>
          <w:color w:val="002060"/>
        </w:rPr>
      </w:pPr>
    </w:p>
    <w:p w14:paraId="2E2FE7FD" w14:textId="77777777" w:rsidR="005D55FC" w:rsidRPr="00114117" w:rsidRDefault="005D55FC" w:rsidP="005D55FC">
      <w:pPr>
        <w:pStyle w:val="breakline"/>
        <w:rPr>
          <w:color w:val="002060"/>
        </w:rPr>
      </w:pPr>
    </w:p>
    <w:p w14:paraId="7EE3A3E2" w14:textId="77777777" w:rsidR="005D55FC" w:rsidRPr="00114117" w:rsidRDefault="005D55FC" w:rsidP="005D55FC">
      <w:pPr>
        <w:pStyle w:val="breakline"/>
        <w:rPr>
          <w:color w:val="002060"/>
        </w:rPr>
      </w:pPr>
    </w:p>
    <w:p w14:paraId="7E13002C" w14:textId="77777777" w:rsidR="005D55FC" w:rsidRPr="00114117" w:rsidRDefault="005D55FC" w:rsidP="005D55FC">
      <w:pPr>
        <w:pStyle w:val="titoloprinc0"/>
        <w:rPr>
          <w:color w:val="002060"/>
        </w:rPr>
      </w:pPr>
      <w:r w:rsidRPr="00114117">
        <w:rPr>
          <w:color w:val="002060"/>
        </w:rPr>
        <w:t>RISULTATI</w:t>
      </w:r>
    </w:p>
    <w:p w14:paraId="39FA878E" w14:textId="77777777" w:rsidR="005D55FC" w:rsidRPr="00114117" w:rsidRDefault="005D55FC" w:rsidP="005D55FC">
      <w:pPr>
        <w:pStyle w:val="breakline"/>
        <w:rPr>
          <w:color w:val="002060"/>
        </w:rPr>
      </w:pPr>
    </w:p>
    <w:p w14:paraId="5B2F17E5" w14:textId="77777777" w:rsidR="005D55FC" w:rsidRPr="00114117" w:rsidRDefault="005D55FC" w:rsidP="005D55FC">
      <w:pPr>
        <w:pStyle w:val="sottotitolocampionato10"/>
        <w:rPr>
          <w:color w:val="002060"/>
        </w:rPr>
      </w:pPr>
      <w:r w:rsidRPr="00114117">
        <w:rPr>
          <w:color w:val="002060"/>
        </w:rPr>
        <w:t>RISULTATI UFFICIALI GARE DEL 04/11/2023</w:t>
      </w:r>
    </w:p>
    <w:p w14:paraId="30CAF663"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00A0916B"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55FC" w:rsidRPr="00114117" w14:paraId="3F231C8E"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70B0EB94"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76A2C" w14:textId="77777777" w:rsidR="005D55FC" w:rsidRPr="00114117" w:rsidRDefault="005D55FC" w:rsidP="00CA3FE5">
                  <w:pPr>
                    <w:pStyle w:val="headertabella0"/>
                    <w:rPr>
                      <w:color w:val="002060"/>
                    </w:rPr>
                  </w:pPr>
                  <w:r w:rsidRPr="00114117">
                    <w:rPr>
                      <w:color w:val="002060"/>
                    </w:rPr>
                    <w:t>GIRONE A - 6 Giornata - A</w:t>
                  </w:r>
                </w:p>
              </w:tc>
            </w:tr>
            <w:tr w:rsidR="005D55FC" w:rsidRPr="00114117" w14:paraId="0FCD2EE2"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4A910D" w14:textId="77777777" w:rsidR="005D55FC" w:rsidRPr="00114117" w:rsidRDefault="005D55FC" w:rsidP="00CA3FE5">
                  <w:pPr>
                    <w:pStyle w:val="rowtabella0"/>
                    <w:rPr>
                      <w:color w:val="002060"/>
                    </w:rPr>
                  </w:pPr>
                  <w:r w:rsidRPr="00114117">
                    <w:rPr>
                      <w:color w:val="002060"/>
                    </w:rPr>
                    <w:t xml:space="preserve">AMICI DEL </w:t>
                  </w:r>
                  <w:proofErr w:type="spellStart"/>
                  <w:r w:rsidRPr="00114117">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B80C2" w14:textId="77777777" w:rsidR="005D55FC" w:rsidRPr="00114117" w:rsidRDefault="005D55FC" w:rsidP="00CA3FE5">
                  <w:pPr>
                    <w:pStyle w:val="rowtabella0"/>
                    <w:rPr>
                      <w:color w:val="002060"/>
                    </w:rPr>
                  </w:pPr>
                  <w:r w:rsidRPr="00114117">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74E91" w14:textId="77777777" w:rsidR="005D55FC" w:rsidRPr="00114117" w:rsidRDefault="005D55FC" w:rsidP="00CA3FE5">
                  <w:pPr>
                    <w:pStyle w:val="rowtabella0"/>
                    <w:jc w:val="center"/>
                    <w:rPr>
                      <w:color w:val="002060"/>
                    </w:rPr>
                  </w:pPr>
                  <w:r w:rsidRPr="00114117">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E0471" w14:textId="77777777" w:rsidR="005D55FC" w:rsidRPr="00114117" w:rsidRDefault="005D55FC" w:rsidP="00CA3FE5">
                  <w:pPr>
                    <w:pStyle w:val="rowtabella0"/>
                    <w:jc w:val="center"/>
                    <w:rPr>
                      <w:color w:val="002060"/>
                    </w:rPr>
                  </w:pPr>
                  <w:r w:rsidRPr="00114117">
                    <w:rPr>
                      <w:color w:val="002060"/>
                    </w:rPr>
                    <w:t> </w:t>
                  </w:r>
                </w:p>
              </w:tc>
            </w:tr>
            <w:tr w:rsidR="005D55FC" w:rsidRPr="00114117" w14:paraId="1B59E49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8C40AF" w14:textId="77777777" w:rsidR="005D55FC" w:rsidRPr="00114117" w:rsidRDefault="005D55FC" w:rsidP="00CA3FE5">
                  <w:pPr>
                    <w:pStyle w:val="rowtabella0"/>
                    <w:rPr>
                      <w:color w:val="002060"/>
                    </w:rPr>
                  </w:pPr>
                  <w:r w:rsidRPr="00114117">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9A5657" w14:textId="77777777" w:rsidR="005D55FC" w:rsidRPr="00114117" w:rsidRDefault="005D55FC" w:rsidP="00CA3FE5">
                  <w:pPr>
                    <w:pStyle w:val="rowtabella0"/>
                    <w:rPr>
                      <w:color w:val="002060"/>
                    </w:rPr>
                  </w:pPr>
                  <w:r w:rsidRPr="00114117">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EEF622" w14:textId="77777777" w:rsidR="005D55FC" w:rsidRPr="00114117" w:rsidRDefault="005D55FC" w:rsidP="00CA3FE5">
                  <w:pPr>
                    <w:pStyle w:val="rowtabella0"/>
                    <w:jc w:val="center"/>
                    <w:rPr>
                      <w:color w:val="002060"/>
                    </w:rPr>
                  </w:pPr>
                  <w:r w:rsidRPr="00114117">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656ED6" w14:textId="77777777" w:rsidR="005D55FC" w:rsidRPr="00114117" w:rsidRDefault="005D55FC" w:rsidP="00CA3FE5">
                  <w:pPr>
                    <w:pStyle w:val="rowtabella0"/>
                    <w:jc w:val="center"/>
                    <w:rPr>
                      <w:color w:val="002060"/>
                    </w:rPr>
                  </w:pPr>
                  <w:r w:rsidRPr="00114117">
                    <w:rPr>
                      <w:color w:val="002060"/>
                    </w:rPr>
                    <w:t> </w:t>
                  </w:r>
                </w:p>
              </w:tc>
            </w:tr>
            <w:tr w:rsidR="005D55FC" w:rsidRPr="00114117" w14:paraId="297BAC35"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A2DDA0" w14:textId="77777777" w:rsidR="005D55FC" w:rsidRPr="00114117" w:rsidRDefault="005D55FC" w:rsidP="00CA3FE5">
                  <w:pPr>
                    <w:pStyle w:val="rowtabella0"/>
                    <w:rPr>
                      <w:color w:val="002060"/>
                    </w:rPr>
                  </w:pPr>
                  <w:r w:rsidRPr="00114117">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1D377E" w14:textId="77777777" w:rsidR="005D55FC" w:rsidRPr="00114117" w:rsidRDefault="005D55FC" w:rsidP="00CA3FE5">
                  <w:pPr>
                    <w:pStyle w:val="rowtabella0"/>
                    <w:rPr>
                      <w:color w:val="002060"/>
                    </w:rPr>
                  </w:pPr>
                  <w:r w:rsidRPr="00114117">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E693A0" w14:textId="77777777" w:rsidR="005D55FC" w:rsidRPr="00114117" w:rsidRDefault="005D55FC" w:rsidP="00CA3FE5">
                  <w:pPr>
                    <w:pStyle w:val="rowtabella0"/>
                    <w:jc w:val="center"/>
                    <w:rPr>
                      <w:color w:val="002060"/>
                    </w:rPr>
                  </w:pPr>
                  <w:r w:rsidRPr="00114117">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A131B" w14:textId="77777777" w:rsidR="005D55FC" w:rsidRPr="00114117" w:rsidRDefault="005D55FC" w:rsidP="00CA3FE5">
                  <w:pPr>
                    <w:pStyle w:val="rowtabella0"/>
                    <w:jc w:val="center"/>
                    <w:rPr>
                      <w:color w:val="002060"/>
                    </w:rPr>
                  </w:pPr>
                  <w:r w:rsidRPr="00114117">
                    <w:rPr>
                      <w:color w:val="002060"/>
                    </w:rPr>
                    <w:t> </w:t>
                  </w:r>
                </w:p>
              </w:tc>
            </w:tr>
            <w:tr w:rsidR="005D55FC" w:rsidRPr="00114117" w14:paraId="791F2831"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8A25FA" w14:textId="77777777" w:rsidR="005D55FC" w:rsidRPr="00114117" w:rsidRDefault="005D55FC" w:rsidP="00CA3FE5">
                  <w:pPr>
                    <w:pStyle w:val="rowtabella0"/>
                    <w:rPr>
                      <w:color w:val="002060"/>
                    </w:rPr>
                  </w:pPr>
                  <w:r w:rsidRPr="00114117">
                    <w:rPr>
                      <w:color w:val="002060"/>
                    </w:rPr>
                    <w:t>CARISSIMI 2016</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FAE8E" w14:textId="77777777" w:rsidR="005D55FC" w:rsidRPr="00114117" w:rsidRDefault="005D55FC" w:rsidP="00CA3FE5">
                  <w:pPr>
                    <w:pStyle w:val="rowtabella0"/>
                    <w:rPr>
                      <w:color w:val="002060"/>
                    </w:rPr>
                  </w:pPr>
                  <w:r w:rsidRPr="00114117">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8430B" w14:textId="77777777" w:rsidR="005D55FC" w:rsidRPr="00114117" w:rsidRDefault="005D55FC" w:rsidP="00CA3FE5">
                  <w:pPr>
                    <w:pStyle w:val="rowtabella0"/>
                    <w:jc w:val="center"/>
                    <w:rPr>
                      <w:color w:val="002060"/>
                    </w:rPr>
                  </w:pPr>
                  <w:r w:rsidRPr="00114117">
                    <w:rPr>
                      <w:color w:val="002060"/>
                    </w:rPr>
                    <w:t>0 - 7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0E573" w14:textId="77777777" w:rsidR="005D55FC" w:rsidRPr="00114117" w:rsidRDefault="005D55FC" w:rsidP="00CA3FE5">
                  <w:pPr>
                    <w:pStyle w:val="rowtabella0"/>
                    <w:jc w:val="center"/>
                    <w:rPr>
                      <w:color w:val="002060"/>
                    </w:rPr>
                  </w:pPr>
                  <w:r w:rsidRPr="00114117">
                    <w:rPr>
                      <w:color w:val="002060"/>
                    </w:rPr>
                    <w:t> </w:t>
                  </w:r>
                </w:p>
              </w:tc>
            </w:tr>
            <w:tr w:rsidR="005D55FC" w:rsidRPr="00114117" w14:paraId="68BBB551"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3B55E194" w14:textId="77777777" w:rsidR="005D55FC" w:rsidRPr="00114117" w:rsidRDefault="005D55FC" w:rsidP="00CA3FE5">
                  <w:pPr>
                    <w:pStyle w:val="rowtabella0"/>
                    <w:rPr>
                      <w:color w:val="002060"/>
                    </w:rPr>
                  </w:pPr>
                  <w:r w:rsidRPr="00114117">
                    <w:rPr>
                      <w:color w:val="002060"/>
                    </w:rPr>
                    <w:t>(1) - disputata il 05/11/2023</w:t>
                  </w:r>
                </w:p>
              </w:tc>
            </w:tr>
          </w:tbl>
          <w:p w14:paraId="0427DA5E" w14:textId="77777777" w:rsidR="005D55FC" w:rsidRPr="00114117" w:rsidRDefault="005D55FC" w:rsidP="00CA3F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42624143"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0F7E2" w14:textId="77777777" w:rsidR="005D55FC" w:rsidRPr="00114117" w:rsidRDefault="005D55FC" w:rsidP="00CA3FE5">
                  <w:pPr>
                    <w:pStyle w:val="headertabella0"/>
                    <w:rPr>
                      <w:color w:val="002060"/>
                    </w:rPr>
                  </w:pPr>
                  <w:r w:rsidRPr="00114117">
                    <w:rPr>
                      <w:color w:val="002060"/>
                    </w:rPr>
                    <w:t>GIRONE B - 6 Giornata - A</w:t>
                  </w:r>
                </w:p>
              </w:tc>
            </w:tr>
            <w:tr w:rsidR="005D55FC" w:rsidRPr="00114117" w14:paraId="6EE02A24"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6E8EF7" w14:textId="77777777" w:rsidR="005D55FC" w:rsidRPr="00114117" w:rsidRDefault="005D55FC" w:rsidP="00CA3FE5">
                  <w:pPr>
                    <w:pStyle w:val="rowtabella0"/>
                    <w:rPr>
                      <w:color w:val="002060"/>
                    </w:rPr>
                  </w:pPr>
                  <w:r w:rsidRPr="00114117">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6F7B97" w14:textId="77777777" w:rsidR="005D55FC" w:rsidRPr="00114117" w:rsidRDefault="005D55FC" w:rsidP="00CA3FE5">
                  <w:pPr>
                    <w:pStyle w:val="rowtabella0"/>
                    <w:rPr>
                      <w:color w:val="002060"/>
                    </w:rPr>
                  </w:pPr>
                  <w:r w:rsidRPr="00114117">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E50BE0" w14:textId="77777777" w:rsidR="005D55FC" w:rsidRPr="00114117" w:rsidRDefault="005D55FC" w:rsidP="00CA3FE5">
                  <w:pPr>
                    <w:pStyle w:val="rowtabella0"/>
                    <w:jc w:val="center"/>
                    <w:rPr>
                      <w:color w:val="002060"/>
                    </w:rPr>
                  </w:pPr>
                  <w:r w:rsidRPr="00114117">
                    <w:rPr>
                      <w:color w:val="002060"/>
                    </w:rPr>
                    <w:t>17 - 2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0556D0" w14:textId="77777777" w:rsidR="005D55FC" w:rsidRPr="00114117" w:rsidRDefault="005D55FC" w:rsidP="00CA3FE5">
                  <w:pPr>
                    <w:pStyle w:val="rowtabella0"/>
                    <w:jc w:val="center"/>
                    <w:rPr>
                      <w:color w:val="002060"/>
                    </w:rPr>
                  </w:pPr>
                  <w:r w:rsidRPr="00114117">
                    <w:rPr>
                      <w:color w:val="002060"/>
                    </w:rPr>
                    <w:t> </w:t>
                  </w:r>
                </w:p>
              </w:tc>
            </w:tr>
            <w:tr w:rsidR="005D55FC" w:rsidRPr="00114117" w14:paraId="564B669F"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BD87B3" w14:textId="77777777" w:rsidR="005D55FC" w:rsidRPr="00114117" w:rsidRDefault="005D55FC" w:rsidP="00CA3FE5">
                  <w:pPr>
                    <w:pStyle w:val="rowtabella0"/>
                    <w:rPr>
                      <w:color w:val="002060"/>
                    </w:rPr>
                  </w:pPr>
                  <w:r w:rsidRPr="00114117">
                    <w:rPr>
                      <w:color w:val="002060"/>
                    </w:rPr>
                    <w:t>(</w:t>
                  </w:r>
                  <w:r>
                    <w:rPr>
                      <w:color w:val="002060"/>
                    </w:rPr>
                    <w:t>2</w:t>
                  </w:r>
                  <w:r w:rsidRPr="00114117">
                    <w:rPr>
                      <w:color w:val="002060"/>
                    </w:rPr>
                    <w:t>)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BAD61" w14:textId="77777777" w:rsidR="005D55FC" w:rsidRPr="00114117" w:rsidRDefault="005D55FC" w:rsidP="00CA3FE5">
                  <w:pPr>
                    <w:pStyle w:val="rowtabella0"/>
                    <w:rPr>
                      <w:color w:val="002060"/>
                    </w:rPr>
                  </w:pPr>
                  <w:r w:rsidRPr="00114117">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7236C" w14:textId="77777777" w:rsidR="005D55FC" w:rsidRPr="00114117" w:rsidRDefault="005D55FC" w:rsidP="00CA3FE5">
                  <w:pPr>
                    <w:pStyle w:val="rowtabella0"/>
                    <w:jc w:val="center"/>
                    <w:rPr>
                      <w:color w:val="002060"/>
                    </w:rPr>
                  </w:pPr>
                  <w:r w:rsidRPr="00114117">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E6E77D" w14:textId="77777777" w:rsidR="005D55FC" w:rsidRPr="00114117" w:rsidRDefault="005D55FC" w:rsidP="00CA3FE5">
                  <w:pPr>
                    <w:pStyle w:val="rowtabella0"/>
                    <w:jc w:val="center"/>
                    <w:rPr>
                      <w:color w:val="002060"/>
                    </w:rPr>
                  </w:pPr>
                  <w:r w:rsidRPr="00114117">
                    <w:rPr>
                      <w:color w:val="002060"/>
                    </w:rPr>
                    <w:t> </w:t>
                  </w:r>
                </w:p>
              </w:tc>
            </w:tr>
            <w:tr w:rsidR="005D55FC" w:rsidRPr="00114117" w14:paraId="727A0884"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25ACD527" w14:textId="77777777" w:rsidR="005D55FC" w:rsidRPr="00114117" w:rsidRDefault="005D55FC" w:rsidP="00CA3FE5">
                  <w:pPr>
                    <w:pStyle w:val="rowtabella0"/>
                    <w:rPr>
                      <w:color w:val="002060"/>
                    </w:rPr>
                  </w:pPr>
                  <w:r w:rsidRPr="00114117">
                    <w:rPr>
                      <w:color w:val="002060"/>
                    </w:rPr>
                    <w:t>(1) - disputata il 07/11/2023</w:t>
                  </w:r>
                </w:p>
              </w:tc>
            </w:tr>
            <w:tr w:rsidR="005D55FC" w:rsidRPr="00114117" w14:paraId="41B20AE7"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4EA59781" w14:textId="77777777" w:rsidR="005D55FC" w:rsidRPr="00114117" w:rsidRDefault="005D55FC" w:rsidP="00CA3FE5">
                  <w:pPr>
                    <w:pStyle w:val="rowtabella0"/>
                    <w:rPr>
                      <w:color w:val="002060"/>
                    </w:rPr>
                  </w:pPr>
                  <w:r w:rsidRPr="00114117">
                    <w:rPr>
                      <w:color w:val="002060"/>
                    </w:rPr>
                    <w:t>(2) - disputata il 0</w:t>
                  </w:r>
                  <w:r>
                    <w:rPr>
                      <w:color w:val="002060"/>
                    </w:rPr>
                    <w:t>6</w:t>
                  </w:r>
                  <w:r w:rsidRPr="00114117">
                    <w:rPr>
                      <w:color w:val="002060"/>
                    </w:rPr>
                    <w:t>/11/2023</w:t>
                  </w:r>
                </w:p>
              </w:tc>
            </w:tr>
            <w:tr w:rsidR="005D55FC" w:rsidRPr="00114117" w14:paraId="017AAD75"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66590DFE" w14:textId="77777777" w:rsidR="005D55FC" w:rsidRPr="00114117" w:rsidRDefault="005D55FC" w:rsidP="00CA3FE5">
                  <w:pPr>
                    <w:pStyle w:val="rowtabella0"/>
                    <w:rPr>
                      <w:color w:val="002060"/>
                    </w:rPr>
                  </w:pPr>
                </w:p>
              </w:tc>
            </w:tr>
          </w:tbl>
          <w:p w14:paraId="5A5D0F5C" w14:textId="77777777" w:rsidR="005D55FC" w:rsidRPr="00114117" w:rsidRDefault="005D55FC" w:rsidP="00CA3FE5">
            <w:pPr>
              <w:rPr>
                <w:color w:val="002060"/>
              </w:rPr>
            </w:pPr>
          </w:p>
        </w:tc>
      </w:tr>
    </w:tbl>
    <w:p w14:paraId="410B5A9D" w14:textId="77777777" w:rsidR="005D55FC" w:rsidRPr="00114117" w:rsidRDefault="005D55FC" w:rsidP="005D55F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061DA2DD"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75999D36"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0981" w14:textId="77777777" w:rsidR="005D55FC" w:rsidRPr="00114117" w:rsidRDefault="005D55FC" w:rsidP="00CA3FE5">
                  <w:pPr>
                    <w:pStyle w:val="headertabella0"/>
                    <w:rPr>
                      <w:color w:val="002060"/>
                    </w:rPr>
                  </w:pPr>
                  <w:r w:rsidRPr="00114117">
                    <w:rPr>
                      <w:color w:val="002060"/>
                    </w:rPr>
                    <w:t>GIRONE C - 6 Giornata - A</w:t>
                  </w:r>
                </w:p>
              </w:tc>
            </w:tr>
            <w:tr w:rsidR="005D55FC" w:rsidRPr="00114117" w14:paraId="7CF63462"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310A7E" w14:textId="77777777" w:rsidR="005D55FC" w:rsidRPr="00114117" w:rsidRDefault="005D55FC" w:rsidP="00CA3FE5">
                  <w:pPr>
                    <w:pStyle w:val="rowtabella0"/>
                    <w:rPr>
                      <w:color w:val="002060"/>
                    </w:rPr>
                  </w:pPr>
                  <w:r w:rsidRPr="00114117">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C5092" w14:textId="77777777" w:rsidR="005D55FC" w:rsidRPr="00114117" w:rsidRDefault="005D55FC" w:rsidP="00CA3FE5">
                  <w:pPr>
                    <w:pStyle w:val="rowtabella0"/>
                    <w:rPr>
                      <w:color w:val="002060"/>
                    </w:rPr>
                  </w:pPr>
                  <w:r w:rsidRPr="00114117">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BF835" w14:textId="77777777" w:rsidR="005D55FC" w:rsidRPr="00114117" w:rsidRDefault="005D55FC" w:rsidP="00CA3FE5">
                  <w:pPr>
                    <w:pStyle w:val="rowtabella0"/>
                    <w:jc w:val="center"/>
                    <w:rPr>
                      <w:color w:val="002060"/>
                    </w:rPr>
                  </w:pPr>
                  <w:r w:rsidRPr="00114117">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DFD2B" w14:textId="77777777" w:rsidR="005D55FC" w:rsidRPr="00114117" w:rsidRDefault="005D55FC" w:rsidP="00CA3FE5">
                  <w:pPr>
                    <w:pStyle w:val="rowtabella0"/>
                    <w:jc w:val="center"/>
                    <w:rPr>
                      <w:color w:val="002060"/>
                    </w:rPr>
                  </w:pPr>
                  <w:r w:rsidRPr="00114117">
                    <w:rPr>
                      <w:color w:val="002060"/>
                    </w:rPr>
                    <w:t> </w:t>
                  </w:r>
                </w:p>
              </w:tc>
            </w:tr>
            <w:tr w:rsidR="005D55FC" w:rsidRPr="00114117" w14:paraId="34EB3B8B"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4484AC" w14:textId="77777777" w:rsidR="005D55FC" w:rsidRPr="00114117" w:rsidRDefault="005D55FC" w:rsidP="00CA3FE5">
                  <w:pPr>
                    <w:pStyle w:val="rowtabella0"/>
                    <w:rPr>
                      <w:color w:val="002060"/>
                    </w:rPr>
                  </w:pPr>
                  <w:r w:rsidRPr="00114117">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A271B5" w14:textId="77777777" w:rsidR="005D55FC" w:rsidRPr="00114117" w:rsidRDefault="005D55FC" w:rsidP="00CA3FE5">
                  <w:pPr>
                    <w:pStyle w:val="rowtabella0"/>
                    <w:rPr>
                      <w:color w:val="002060"/>
                    </w:rPr>
                  </w:pPr>
                  <w:r w:rsidRPr="00114117">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F10192" w14:textId="77777777" w:rsidR="005D55FC" w:rsidRPr="00114117" w:rsidRDefault="005D55FC" w:rsidP="00CA3FE5">
                  <w:pPr>
                    <w:pStyle w:val="rowtabella0"/>
                    <w:jc w:val="center"/>
                    <w:rPr>
                      <w:color w:val="002060"/>
                    </w:rPr>
                  </w:pPr>
                  <w:r w:rsidRPr="0011411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D62F8D" w14:textId="77777777" w:rsidR="005D55FC" w:rsidRPr="00114117" w:rsidRDefault="005D55FC" w:rsidP="00CA3FE5">
                  <w:pPr>
                    <w:pStyle w:val="rowtabella0"/>
                    <w:jc w:val="center"/>
                    <w:rPr>
                      <w:color w:val="002060"/>
                    </w:rPr>
                  </w:pPr>
                  <w:r w:rsidRPr="00114117">
                    <w:rPr>
                      <w:color w:val="002060"/>
                    </w:rPr>
                    <w:t> </w:t>
                  </w:r>
                </w:p>
              </w:tc>
            </w:tr>
            <w:tr w:rsidR="005D55FC" w:rsidRPr="00114117" w14:paraId="4FE60CC4"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581F22" w14:textId="77777777" w:rsidR="005D55FC" w:rsidRPr="00114117" w:rsidRDefault="005D55FC" w:rsidP="00CA3FE5">
                  <w:pPr>
                    <w:pStyle w:val="rowtabella0"/>
                    <w:rPr>
                      <w:color w:val="002060"/>
                    </w:rPr>
                  </w:pPr>
                  <w:r w:rsidRPr="00114117">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F3AD0" w14:textId="77777777" w:rsidR="005D55FC" w:rsidRPr="00114117" w:rsidRDefault="005D55FC" w:rsidP="00CA3FE5">
                  <w:pPr>
                    <w:pStyle w:val="rowtabella0"/>
                    <w:rPr>
                      <w:color w:val="002060"/>
                    </w:rPr>
                  </w:pPr>
                  <w:r w:rsidRPr="00114117">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000C7" w14:textId="77777777" w:rsidR="005D55FC" w:rsidRPr="00114117" w:rsidRDefault="005D55FC" w:rsidP="00CA3FE5">
                  <w:pPr>
                    <w:pStyle w:val="rowtabella0"/>
                    <w:jc w:val="center"/>
                    <w:rPr>
                      <w:color w:val="002060"/>
                    </w:rPr>
                  </w:pPr>
                  <w:r w:rsidRPr="00114117">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A8325" w14:textId="77777777" w:rsidR="005D55FC" w:rsidRPr="00114117" w:rsidRDefault="005D55FC" w:rsidP="00CA3FE5">
                  <w:pPr>
                    <w:pStyle w:val="rowtabella0"/>
                    <w:jc w:val="center"/>
                    <w:rPr>
                      <w:color w:val="002060"/>
                    </w:rPr>
                  </w:pPr>
                  <w:r w:rsidRPr="00114117">
                    <w:rPr>
                      <w:color w:val="002060"/>
                    </w:rPr>
                    <w:t> </w:t>
                  </w:r>
                </w:p>
              </w:tc>
            </w:tr>
            <w:tr w:rsidR="005D55FC" w:rsidRPr="00114117" w14:paraId="42E6A939"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47848B74" w14:textId="77777777" w:rsidR="005D55FC" w:rsidRPr="00114117" w:rsidRDefault="005D55FC" w:rsidP="00CA3FE5">
                  <w:pPr>
                    <w:pStyle w:val="rowtabella0"/>
                    <w:rPr>
                      <w:color w:val="002060"/>
                    </w:rPr>
                  </w:pPr>
                  <w:r w:rsidRPr="00114117">
                    <w:rPr>
                      <w:color w:val="002060"/>
                    </w:rPr>
                    <w:t>(1) - disputata il 05/11/2023</w:t>
                  </w:r>
                </w:p>
              </w:tc>
            </w:tr>
          </w:tbl>
          <w:p w14:paraId="25F6BF82" w14:textId="77777777" w:rsidR="005D55FC" w:rsidRPr="00114117" w:rsidRDefault="005D55FC" w:rsidP="00CA3FE5">
            <w:pPr>
              <w:rPr>
                <w:color w:val="002060"/>
              </w:rPr>
            </w:pPr>
          </w:p>
        </w:tc>
      </w:tr>
    </w:tbl>
    <w:p w14:paraId="39FDBA73" w14:textId="77777777" w:rsidR="005D55FC" w:rsidRPr="00114117" w:rsidRDefault="005D55FC" w:rsidP="005D55FC">
      <w:pPr>
        <w:pStyle w:val="breakline"/>
        <w:rPr>
          <w:rFonts w:eastAsiaTheme="minorEastAsia"/>
          <w:color w:val="002060"/>
        </w:rPr>
      </w:pPr>
    </w:p>
    <w:p w14:paraId="55E6902A" w14:textId="77777777" w:rsidR="005D55FC" w:rsidRPr="00114117" w:rsidRDefault="005D55FC" w:rsidP="005D55FC">
      <w:pPr>
        <w:pStyle w:val="breakline"/>
        <w:rPr>
          <w:color w:val="002060"/>
        </w:rPr>
      </w:pPr>
    </w:p>
    <w:p w14:paraId="0935728E" w14:textId="77777777" w:rsidR="005D55FC" w:rsidRPr="00114117" w:rsidRDefault="005D55FC" w:rsidP="005D55FC">
      <w:pPr>
        <w:pStyle w:val="titoloprinc0"/>
        <w:rPr>
          <w:color w:val="002060"/>
        </w:rPr>
      </w:pPr>
      <w:r w:rsidRPr="00114117">
        <w:rPr>
          <w:color w:val="002060"/>
        </w:rPr>
        <w:t>GIUDICE SPORTIVO</w:t>
      </w:r>
    </w:p>
    <w:p w14:paraId="62785626"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3D8DE238" w14:textId="77777777" w:rsidR="005D55FC" w:rsidRPr="00114117" w:rsidRDefault="005D55FC" w:rsidP="005D55FC">
      <w:pPr>
        <w:pStyle w:val="titolo10"/>
        <w:rPr>
          <w:color w:val="002060"/>
        </w:rPr>
      </w:pPr>
      <w:r w:rsidRPr="00114117">
        <w:rPr>
          <w:color w:val="002060"/>
        </w:rPr>
        <w:t xml:space="preserve">GARE DEL 4/11/2023 </w:t>
      </w:r>
    </w:p>
    <w:p w14:paraId="072C6633" w14:textId="77777777" w:rsidR="005D55FC" w:rsidRPr="00114117" w:rsidRDefault="005D55FC" w:rsidP="005D55FC">
      <w:pPr>
        <w:pStyle w:val="titolo7a"/>
        <w:rPr>
          <w:color w:val="002060"/>
        </w:rPr>
      </w:pPr>
      <w:r w:rsidRPr="00114117">
        <w:rPr>
          <w:color w:val="002060"/>
        </w:rPr>
        <w:t xml:space="preserve">PROVVEDIMENTI DISCIPLINARI </w:t>
      </w:r>
    </w:p>
    <w:p w14:paraId="4D595C90"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7840D654" w14:textId="77777777" w:rsidR="005D55FC" w:rsidRPr="00114117" w:rsidRDefault="005D55FC" w:rsidP="005D55FC">
      <w:pPr>
        <w:pStyle w:val="titolo30"/>
        <w:rPr>
          <w:color w:val="002060"/>
        </w:rPr>
      </w:pPr>
      <w:r w:rsidRPr="00114117">
        <w:rPr>
          <w:color w:val="002060"/>
        </w:rPr>
        <w:t xml:space="preserve">CALCIATORI ESPULSI </w:t>
      </w:r>
    </w:p>
    <w:p w14:paraId="6A6B426F" w14:textId="77777777" w:rsidR="005D55FC" w:rsidRPr="00114117" w:rsidRDefault="005D55FC" w:rsidP="005D55FC">
      <w:pPr>
        <w:pStyle w:val="titolo20"/>
        <w:rPr>
          <w:color w:val="002060"/>
        </w:rPr>
      </w:pPr>
      <w:r w:rsidRPr="00114117">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15AF6EF" w14:textId="77777777" w:rsidTr="00CA3FE5">
        <w:tc>
          <w:tcPr>
            <w:tcW w:w="2200" w:type="dxa"/>
            <w:tcMar>
              <w:top w:w="20" w:type="dxa"/>
              <w:left w:w="20" w:type="dxa"/>
              <w:bottom w:w="20" w:type="dxa"/>
              <w:right w:w="20" w:type="dxa"/>
            </w:tcMar>
            <w:vAlign w:val="center"/>
            <w:hideMark/>
          </w:tcPr>
          <w:p w14:paraId="2FE08826" w14:textId="77777777" w:rsidR="005D55FC" w:rsidRPr="00114117" w:rsidRDefault="005D55FC" w:rsidP="00CA3FE5">
            <w:pPr>
              <w:pStyle w:val="movimento"/>
              <w:rPr>
                <w:color w:val="002060"/>
              </w:rPr>
            </w:pPr>
            <w:r w:rsidRPr="00114117">
              <w:rPr>
                <w:color w:val="002060"/>
              </w:rPr>
              <w:t>CRESCENZI ALEX</w:t>
            </w:r>
          </w:p>
        </w:tc>
        <w:tc>
          <w:tcPr>
            <w:tcW w:w="2200" w:type="dxa"/>
            <w:tcMar>
              <w:top w:w="20" w:type="dxa"/>
              <w:left w:w="20" w:type="dxa"/>
              <w:bottom w:w="20" w:type="dxa"/>
              <w:right w:w="20" w:type="dxa"/>
            </w:tcMar>
            <w:vAlign w:val="center"/>
            <w:hideMark/>
          </w:tcPr>
          <w:p w14:paraId="53D3DBE4" w14:textId="77777777" w:rsidR="005D55FC" w:rsidRPr="00114117" w:rsidRDefault="005D55FC" w:rsidP="00CA3FE5">
            <w:pPr>
              <w:pStyle w:val="movimento2"/>
              <w:rPr>
                <w:color w:val="002060"/>
              </w:rPr>
            </w:pPr>
            <w:r w:rsidRPr="00114117">
              <w:rPr>
                <w:color w:val="002060"/>
              </w:rPr>
              <w:t xml:space="preserve">(SANGIORGIO) </w:t>
            </w:r>
          </w:p>
        </w:tc>
        <w:tc>
          <w:tcPr>
            <w:tcW w:w="800" w:type="dxa"/>
            <w:tcMar>
              <w:top w:w="20" w:type="dxa"/>
              <w:left w:w="20" w:type="dxa"/>
              <w:bottom w:w="20" w:type="dxa"/>
              <w:right w:w="20" w:type="dxa"/>
            </w:tcMar>
            <w:vAlign w:val="center"/>
            <w:hideMark/>
          </w:tcPr>
          <w:p w14:paraId="01A79B9D"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16098B1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729958D" w14:textId="77777777" w:rsidR="005D55FC" w:rsidRPr="00114117" w:rsidRDefault="005D55FC" w:rsidP="00CA3FE5">
            <w:pPr>
              <w:pStyle w:val="movimento2"/>
              <w:rPr>
                <w:color w:val="002060"/>
              </w:rPr>
            </w:pPr>
            <w:r w:rsidRPr="00114117">
              <w:rPr>
                <w:color w:val="002060"/>
              </w:rPr>
              <w:t> </w:t>
            </w:r>
          </w:p>
        </w:tc>
      </w:tr>
    </w:tbl>
    <w:p w14:paraId="79C01390" w14:textId="77777777" w:rsidR="005D55FC" w:rsidRPr="00114117" w:rsidRDefault="005D55FC" w:rsidP="005D55FC">
      <w:pPr>
        <w:pStyle w:val="titolo20"/>
        <w:rPr>
          <w:rFonts w:eastAsiaTheme="minorEastAsia"/>
          <w:color w:val="002060"/>
        </w:rPr>
      </w:pPr>
      <w:r w:rsidRPr="001141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34B00783" w14:textId="77777777" w:rsidTr="00CA3FE5">
        <w:tc>
          <w:tcPr>
            <w:tcW w:w="2200" w:type="dxa"/>
            <w:tcMar>
              <w:top w:w="20" w:type="dxa"/>
              <w:left w:w="20" w:type="dxa"/>
              <w:bottom w:w="20" w:type="dxa"/>
              <w:right w:w="20" w:type="dxa"/>
            </w:tcMar>
            <w:vAlign w:val="center"/>
            <w:hideMark/>
          </w:tcPr>
          <w:p w14:paraId="58BB70A6" w14:textId="77777777" w:rsidR="005D55FC" w:rsidRPr="00114117" w:rsidRDefault="005D55FC" w:rsidP="00CA3FE5">
            <w:pPr>
              <w:pStyle w:val="movimento"/>
              <w:rPr>
                <w:color w:val="002060"/>
              </w:rPr>
            </w:pPr>
            <w:r w:rsidRPr="00114117">
              <w:rPr>
                <w:color w:val="002060"/>
              </w:rPr>
              <w:t>FENOCCHI TOMMASO</w:t>
            </w:r>
          </w:p>
        </w:tc>
        <w:tc>
          <w:tcPr>
            <w:tcW w:w="2200" w:type="dxa"/>
            <w:tcMar>
              <w:top w:w="20" w:type="dxa"/>
              <w:left w:w="20" w:type="dxa"/>
              <w:bottom w:w="20" w:type="dxa"/>
              <w:right w:w="20" w:type="dxa"/>
            </w:tcMar>
            <w:vAlign w:val="center"/>
            <w:hideMark/>
          </w:tcPr>
          <w:p w14:paraId="29DD7B87" w14:textId="77777777" w:rsidR="005D55FC" w:rsidRPr="00114117" w:rsidRDefault="005D55FC" w:rsidP="00CA3FE5">
            <w:pPr>
              <w:pStyle w:val="movimento2"/>
              <w:rPr>
                <w:color w:val="002060"/>
              </w:rPr>
            </w:pPr>
            <w:r w:rsidRPr="00114117">
              <w:rPr>
                <w:color w:val="002060"/>
              </w:rPr>
              <w:t xml:space="preserve">(AMICI DEL </w:t>
            </w:r>
            <w:proofErr w:type="spellStart"/>
            <w:r w:rsidRPr="00114117">
              <w:rPr>
                <w:color w:val="002060"/>
              </w:rPr>
              <w:t>CENTROSOCIOsq.B</w:t>
            </w:r>
            <w:proofErr w:type="spellEnd"/>
            <w:r w:rsidRPr="00114117">
              <w:rPr>
                <w:color w:val="002060"/>
              </w:rPr>
              <w:t xml:space="preserve">) </w:t>
            </w:r>
          </w:p>
        </w:tc>
        <w:tc>
          <w:tcPr>
            <w:tcW w:w="800" w:type="dxa"/>
            <w:tcMar>
              <w:top w:w="20" w:type="dxa"/>
              <w:left w:w="20" w:type="dxa"/>
              <w:bottom w:w="20" w:type="dxa"/>
              <w:right w:w="20" w:type="dxa"/>
            </w:tcMar>
            <w:vAlign w:val="center"/>
            <w:hideMark/>
          </w:tcPr>
          <w:p w14:paraId="30D8C11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6752B90" w14:textId="77777777" w:rsidR="005D55FC" w:rsidRPr="00114117" w:rsidRDefault="005D55FC" w:rsidP="00CA3FE5">
            <w:pPr>
              <w:pStyle w:val="movimento"/>
              <w:rPr>
                <w:color w:val="002060"/>
              </w:rPr>
            </w:pPr>
            <w:r w:rsidRPr="00114117">
              <w:rPr>
                <w:color w:val="002060"/>
              </w:rPr>
              <w:t>BOUGHANMI MOHAMED ENIR</w:t>
            </w:r>
          </w:p>
        </w:tc>
        <w:tc>
          <w:tcPr>
            <w:tcW w:w="2200" w:type="dxa"/>
            <w:tcMar>
              <w:top w:w="20" w:type="dxa"/>
              <w:left w:w="20" w:type="dxa"/>
              <w:bottom w:w="20" w:type="dxa"/>
              <w:right w:w="20" w:type="dxa"/>
            </w:tcMar>
            <w:vAlign w:val="center"/>
            <w:hideMark/>
          </w:tcPr>
          <w:p w14:paraId="5814E55D" w14:textId="77777777" w:rsidR="005D55FC" w:rsidRPr="00114117" w:rsidRDefault="005D55FC" w:rsidP="00CA3FE5">
            <w:pPr>
              <w:pStyle w:val="movimento2"/>
              <w:rPr>
                <w:color w:val="002060"/>
              </w:rPr>
            </w:pPr>
            <w:r w:rsidRPr="00114117">
              <w:rPr>
                <w:color w:val="002060"/>
              </w:rPr>
              <w:t xml:space="preserve">(BULDOG T.N.T. LUCREZIA) </w:t>
            </w:r>
          </w:p>
        </w:tc>
      </w:tr>
    </w:tbl>
    <w:p w14:paraId="601D078D"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54B799B1" w14:textId="77777777" w:rsidR="005D55FC" w:rsidRPr="00114117" w:rsidRDefault="005D55FC" w:rsidP="005D55FC">
      <w:pPr>
        <w:pStyle w:val="titolo20"/>
        <w:rPr>
          <w:color w:val="002060"/>
        </w:rPr>
      </w:pPr>
      <w:r w:rsidRPr="00114117">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C3BA825" w14:textId="77777777" w:rsidTr="00CA3FE5">
        <w:tc>
          <w:tcPr>
            <w:tcW w:w="2200" w:type="dxa"/>
            <w:tcMar>
              <w:top w:w="20" w:type="dxa"/>
              <w:left w:w="20" w:type="dxa"/>
              <w:bottom w:w="20" w:type="dxa"/>
              <w:right w:w="20" w:type="dxa"/>
            </w:tcMar>
            <w:vAlign w:val="center"/>
            <w:hideMark/>
          </w:tcPr>
          <w:p w14:paraId="2290039A" w14:textId="77777777" w:rsidR="005D55FC" w:rsidRPr="00114117" w:rsidRDefault="005D55FC" w:rsidP="00CA3FE5">
            <w:pPr>
              <w:pStyle w:val="movimento"/>
              <w:rPr>
                <w:color w:val="002060"/>
              </w:rPr>
            </w:pPr>
            <w:r w:rsidRPr="00114117">
              <w:rPr>
                <w:color w:val="002060"/>
              </w:rPr>
              <w:t>CARELLA FRANCESCO</w:t>
            </w:r>
          </w:p>
        </w:tc>
        <w:tc>
          <w:tcPr>
            <w:tcW w:w="2200" w:type="dxa"/>
            <w:tcMar>
              <w:top w:w="20" w:type="dxa"/>
              <w:left w:w="20" w:type="dxa"/>
              <w:bottom w:w="20" w:type="dxa"/>
              <w:right w:w="20" w:type="dxa"/>
            </w:tcMar>
            <w:vAlign w:val="center"/>
            <w:hideMark/>
          </w:tcPr>
          <w:p w14:paraId="09E6FECB" w14:textId="77777777" w:rsidR="005D55FC" w:rsidRPr="00114117" w:rsidRDefault="005D55FC" w:rsidP="00CA3FE5">
            <w:pPr>
              <w:pStyle w:val="movimento2"/>
              <w:rPr>
                <w:color w:val="002060"/>
              </w:rPr>
            </w:pPr>
            <w:r w:rsidRPr="00114117">
              <w:rPr>
                <w:color w:val="002060"/>
              </w:rPr>
              <w:t xml:space="preserve">(CARISSIMI 2016) </w:t>
            </w:r>
          </w:p>
        </w:tc>
        <w:tc>
          <w:tcPr>
            <w:tcW w:w="800" w:type="dxa"/>
            <w:tcMar>
              <w:top w:w="20" w:type="dxa"/>
              <w:left w:w="20" w:type="dxa"/>
              <w:bottom w:w="20" w:type="dxa"/>
              <w:right w:w="20" w:type="dxa"/>
            </w:tcMar>
            <w:vAlign w:val="center"/>
            <w:hideMark/>
          </w:tcPr>
          <w:p w14:paraId="7DC96F0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3B59C7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93F4B61" w14:textId="77777777" w:rsidR="005D55FC" w:rsidRPr="00114117" w:rsidRDefault="005D55FC" w:rsidP="00CA3FE5">
            <w:pPr>
              <w:pStyle w:val="movimento2"/>
              <w:rPr>
                <w:color w:val="002060"/>
              </w:rPr>
            </w:pPr>
            <w:r w:rsidRPr="00114117">
              <w:rPr>
                <w:color w:val="002060"/>
              </w:rPr>
              <w:t> </w:t>
            </w:r>
          </w:p>
        </w:tc>
      </w:tr>
    </w:tbl>
    <w:p w14:paraId="47AE8076" w14:textId="77777777" w:rsidR="005D55FC" w:rsidRPr="00114117" w:rsidRDefault="005D55FC" w:rsidP="005D55FC">
      <w:pPr>
        <w:pStyle w:val="titolo20"/>
        <w:rPr>
          <w:rFonts w:eastAsiaTheme="minorEastAsia"/>
          <w:color w:val="002060"/>
        </w:rPr>
      </w:pPr>
      <w:r w:rsidRPr="00114117">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8349EB9" w14:textId="77777777" w:rsidTr="00CA3FE5">
        <w:tc>
          <w:tcPr>
            <w:tcW w:w="2200" w:type="dxa"/>
            <w:tcMar>
              <w:top w:w="20" w:type="dxa"/>
              <w:left w:w="20" w:type="dxa"/>
              <w:bottom w:w="20" w:type="dxa"/>
              <w:right w:w="20" w:type="dxa"/>
            </w:tcMar>
            <w:vAlign w:val="center"/>
            <w:hideMark/>
          </w:tcPr>
          <w:p w14:paraId="0C8313CD" w14:textId="77777777" w:rsidR="005D55FC" w:rsidRPr="00114117" w:rsidRDefault="005D55FC" w:rsidP="00CA3FE5">
            <w:pPr>
              <w:pStyle w:val="movimento"/>
              <w:rPr>
                <w:color w:val="002060"/>
              </w:rPr>
            </w:pPr>
            <w:r w:rsidRPr="00114117">
              <w:rPr>
                <w:color w:val="002060"/>
              </w:rPr>
              <w:t>RASTELLI LEONARDO</w:t>
            </w:r>
          </w:p>
        </w:tc>
        <w:tc>
          <w:tcPr>
            <w:tcW w:w="2200" w:type="dxa"/>
            <w:tcMar>
              <w:top w:w="20" w:type="dxa"/>
              <w:left w:w="20" w:type="dxa"/>
              <w:bottom w:w="20" w:type="dxa"/>
              <w:right w:w="20" w:type="dxa"/>
            </w:tcMar>
            <w:vAlign w:val="center"/>
            <w:hideMark/>
          </w:tcPr>
          <w:p w14:paraId="1B9B464A" w14:textId="77777777" w:rsidR="005D55FC" w:rsidRPr="00114117" w:rsidRDefault="005D55FC" w:rsidP="00CA3FE5">
            <w:pPr>
              <w:pStyle w:val="movimento2"/>
              <w:rPr>
                <w:color w:val="002060"/>
              </w:rPr>
            </w:pPr>
            <w:r w:rsidRPr="00114117">
              <w:rPr>
                <w:color w:val="002060"/>
              </w:rPr>
              <w:t xml:space="preserve">(FIGHT BULLS CORRIDONIA) </w:t>
            </w:r>
          </w:p>
        </w:tc>
        <w:tc>
          <w:tcPr>
            <w:tcW w:w="800" w:type="dxa"/>
            <w:tcMar>
              <w:top w:w="20" w:type="dxa"/>
              <w:left w:w="20" w:type="dxa"/>
              <w:bottom w:w="20" w:type="dxa"/>
              <w:right w:w="20" w:type="dxa"/>
            </w:tcMar>
            <w:vAlign w:val="center"/>
            <w:hideMark/>
          </w:tcPr>
          <w:p w14:paraId="2EE43BC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4D72D26" w14:textId="77777777" w:rsidR="005D55FC" w:rsidRPr="00114117" w:rsidRDefault="005D55FC" w:rsidP="00CA3FE5">
            <w:pPr>
              <w:pStyle w:val="movimento"/>
              <w:rPr>
                <w:color w:val="002060"/>
              </w:rPr>
            </w:pPr>
            <w:r w:rsidRPr="00114117">
              <w:rPr>
                <w:color w:val="002060"/>
              </w:rPr>
              <w:t>FALCONE DAVIDE</w:t>
            </w:r>
          </w:p>
        </w:tc>
        <w:tc>
          <w:tcPr>
            <w:tcW w:w="2200" w:type="dxa"/>
            <w:tcMar>
              <w:top w:w="20" w:type="dxa"/>
              <w:left w:w="20" w:type="dxa"/>
              <w:bottom w:w="20" w:type="dxa"/>
              <w:right w:w="20" w:type="dxa"/>
            </w:tcMar>
            <w:vAlign w:val="center"/>
            <w:hideMark/>
          </w:tcPr>
          <w:p w14:paraId="4DEBC014" w14:textId="77777777" w:rsidR="005D55FC" w:rsidRPr="00114117" w:rsidRDefault="005D55FC" w:rsidP="00CA3FE5">
            <w:pPr>
              <w:pStyle w:val="movimento2"/>
              <w:rPr>
                <w:color w:val="002060"/>
              </w:rPr>
            </w:pPr>
            <w:r w:rsidRPr="00114117">
              <w:rPr>
                <w:color w:val="002060"/>
              </w:rPr>
              <w:t xml:space="preserve">(FUTSAL VIRE GEOSISTEM ASD) </w:t>
            </w:r>
          </w:p>
        </w:tc>
      </w:tr>
      <w:tr w:rsidR="005D55FC" w:rsidRPr="00114117" w14:paraId="33773778" w14:textId="77777777" w:rsidTr="00CA3FE5">
        <w:tc>
          <w:tcPr>
            <w:tcW w:w="2200" w:type="dxa"/>
            <w:tcMar>
              <w:top w:w="20" w:type="dxa"/>
              <w:left w:w="20" w:type="dxa"/>
              <w:bottom w:w="20" w:type="dxa"/>
              <w:right w:w="20" w:type="dxa"/>
            </w:tcMar>
            <w:vAlign w:val="center"/>
            <w:hideMark/>
          </w:tcPr>
          <w:p w14:paraId="45BA08C8" w14:textId="77777777" w:rsidR="005D55FC" w:rsidRPr="00114117" w:rsidRDefault="005D55FC" w:rsidP="00CA3FE5">
            <w:pPr>
              <w:pStyle w:val="movimento"/>
              <w:rPr>
                <w:color w:val="002060"/>
              </w:rPr>
            </w:pPr>
            <w:r w:rsidRPr="00114117">
              <w:rPr>
                <w:color w:val="002060"/>
              </w:rPr>
              <w:t>BALDARELLI EMILIANO</w:t>
            </w:r>
          </w:p>
        </w:tc>
        <w:tc>
          <w:tcPr>
            <w:tcW w:w="2200" w:type="dxa"/>
            <w:tcMar>
              <w:top w:w="20" w:type="dxa"/>
              <w:left w:w="20" w:type="dxa"/>
              <w:bottom w:w="20" w:type="dxa"/>
              <w:right w:w="20" w:type="dxa"/>
            </w:tcMar>
            <w:vAlign w:val="center"/>
            <w:hideMark/>
          </w:tcPr>
          <w:p w14:paraId="0CEFB7E0" w14:textId="77777777" w:rsidR="005D55FC" w:rsidRPr="00114117" w:rsidRDefault="005D55FC" w:rsidP="00CA3FE5">
            <w:pPr>
              <w:pStyle w:val="movimento2"/>
              <w:rPr>
                <w:color w:val="002060"/>
              </w:rPr>
            </w:pPr>
            <w:r w:rsidRPr="00114117">
              <w:rPr>
                <w:color w:val="002060"/>
              </w:rPr>
              <w:t xml:space="preserve">(ITALSERVICE C5) </w:t>
            </w:r>
          </w:p>
        </w:tc>
        <w:tc>
          <w:tcPr>
            <w:tcW w:w="800" w:type="dxa"/>
            <w:tcMar>
              <w:top w:w="20" w:type="dxa"/>
              <w:left w:w="20" w:type="dxa"/>
              <w:bottom w:w="20" w:type="dxa"/>
              <w:right w:w="20" w:type="dxa"/>
            </w:tcMar>
            <w:vAlign w:val="center"/>
            <w:hideMark/>
          </w:tcPr>
          <w:p w14:paraId="636DD05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6DE436B" w14:textId="77777777" w:rsidR="005D55FC" w:rsidRPr="00114117" w:rsidRDefault="005D55FC" w:rsidP="00CA3FE5">
            <w:pPr>
              <w:pStyle w:val="movimento"/>
              <w:rPr>
                <w:color w:val="002060"/>
              </w:rPr>
            </w:pPr>
            <w:r w:rsidRPr="00114117">
              <w:rPr>
                <w:color w:val="002060"/>
              </w:rPr>
              <w:t>MARANESI NICOLAS</w:t>
            </w:r>
          </w:p>
        </w:tc>
        <w:tc>
          <w:tcPr>
            <w:tcW w:w="2200" w:type="dxa"/>
            <w:tcMar>
              <w:top w:w="20" w:type="dxa"/>
              <w:left w:w="20" w:type="dxa"/>
              <w:bottom w:w="20" w:type="dxa"/>
              <w:right w:w="20" w:type="dxa"/>
            </w:tcMar>
            <w:vAlign w:val="center"/>
            <w:hideMark/>
          </w:tcPr>
          <w:p w14:paraId="17CD20FD" w14:textId="77777777" w:rsidR="005D55FC" w:rsidRPr="00114117" w:rsidRDefault="005D55FC" w:rsidP="00CA3FE5">
            <w:pPr>
              <w:pStyle w:val="movimento2"/>
              <w:rPr>
                <w:color w:val="002060"/>
              </w:rPr>
            </w:pPr>
            <w:r w:rsidRPr="00114117">
              <w:rPr>
                <w:color w:val="002060"/>
              </w:rPr>
              <w:t xml:space="preserve">(SANGIORGIO) </w:t>
            </w:r>
          </w:p>
        </w:tc>
      </w:tr>
    </w:tbl>
    <w:p w14:paraId="7F97BADA" w14:textId="77777777" w:rsidR="005D55FC" w:rsidRPr="00114117" w:rsidRDefault="005D55FC" w:rsidP="005D55FC">
      <w:pPr>
        <w:pStyle w:val="titolo20"/>
        <w:rPr>
          <w:rFonts w:eastAsiaTheme="minorEastAsia"/>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51E1659E" w14:textId="77777777" w:rsidTr="00CA3FE5">
        <w:tc>
          <w:tcPr>
            <w:tcW w:w="2200" w:type="dxa"/>
            <w:tcMar>
              <w:top w:w="20" w:type="dxa"/>
              <w:left w:w="20" w:type="dxa"/>
              <w:bottom w:w="20" w:type="dxa"/>
              <w:right w:w="20" w:type="dxa"/>
            </w:tcMar>
            <w:vAlign w:val="center"/>
            <w:hideMark/>
          </w:tcPr>
          <w:p w14:paraId="7AE8293D" w14:textId="77777777" w:rsidR="005D55FC" w:rsidRPr="00114117" w:rsidRDefault="005D55FC" w:rsidP="00CA3FE5">
            <w:pPr>
              <w:pStyle w:val="movimento"/>
              <w:rPr>
                <w:color w:val="002060"/>
              </w:rPr>
            </w:pPr>
            <w:r w:rsidRPr="00114117">
              <w:rPr>
                <w:color w:val="002060"/>
              </w:rPr>
              <w:t>ORCIANI STEFANO</w:t>
            </w:r>
          </w:p>
        </w:tc>
        <w:tc>
          <w:tcPr>
            <w:tcW w:w="2200" w:type="dxa"/>
            <w:tcMar>
              <w:top w:w="20" w:type="dxa"/>
              <w:left w:w="20" w:type="dxa"/>
              <w:bottom w:w="20" w:type="dxa"/>
              <w:right w:w="20" w:type="dxa"/>
            </w:tcMar>
            <w:vAlign w:val="center"/>
            <w:hideMark/>
          </w:tcPr>
          <w:p w14:paraId="378306AA" w14:textId="77777777" w:rsidR="005D55FC" w:rsidRPr="00114117" w:rsidRDefault="005D55FC" w:rsidP="00CA3FE5">
            <w:pPr>
              <w:pStyle w:val="movimento2"/>
              <w:rPr>
                <w:color w:val="002060"/>
              </w:rPr>
            </w:pPr>
            <w:r w:rsidRPr="00114117">
              <w:rPr>
                <w:color w:val="002060"/>
              </w:rPr>
              <w:t xml:space="preserve">(AMICI DEL </w:t>
            </w:r>
            <w:proofErr w:type="spellStart"/>
            <w:r w:rsidRPr="00114117">
              <w:rPr>
                <w:color w:val="002060"/>
              </w:rPr>
              <w:t>CENTROSOCIOsq.B</w:t>
            </w:r>
            <w:proofErr w:type="spellEnd"/>
            <w:r w:rsidRPr="00114117">
              <w:rPr>
                <w:color w:val="002060"/>
              </w:rPr>
              <w:t xml:space="preserve">) </w:t>
            </w:r>
          </w:p>
        </w:tc>
        <w:tc>
          <w:tcPr>
            <w:tcW w:w="800" w:type="dxa"/>
            <w:tcMar>
              <w:top w:w="20" w:type="dxa"/>
              <w:left w:w="20" w:type="dxa"/>
              <w:bottom w:w="20" w:type="dxa"/>
              <w:right w:w="20" w:type="dxa"/>
            </w:tcMar>
            <w:vAlign w:val="center"/>
            <w:hideMark/>
          </w:tcPr>
          <w:p w14:paraId="38A38B3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51F8BB2"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63F3502" w14:textId="77777777" w:rsidR="005D55FC" w:rsidRPr="00114117" w:rsidRDefault="005D55FC" w:rsidP="00CA3FE5">
            <w:pPr>
              <w:pStyle w:val="movimento2"/>
              <w:rPr>
                <w:color w:val="002060"/>
              </w:rPr>
            </w:pPr>
            <w:r w:rsidRPr="00114117">
              <w:rPr>
                <w:color w:val="002060"/>
              </w:rPr>
              <w:t> </w:t>
            </w:r>
          </w:p>
        </w:tc>
      </w:tr>
    </w:tbl>
    <w:p w14:paraId="4F043AB6" w14:textId="77777777" w:rsidR="005D55FC" w:rsidRPr="00114117" w:rsidRDefault="005D55FC" w:rsidP="005D55FC">
      <w:pPr>
        <w:pStyle w:val="titolo10"/>
        <w:rPr>
          <w:rFonts w:eastAsiaTheme="minorEastAsia"/>
          <w:color w:val="002060"/>
        </w:rPr>
      </w:pPr>
      <w:r w:rsidRPr="00114117">
        <w:rPr>
          <w:color w:val="002060"/>
        </w:rPr>
        <w:t xml:space="preserve">GARE DEL 5/11/2023 </w:t>
      </w:r>
    </w:p>
    <w:p w14:paraId="704D2990" w14:textId="77777777" w:rsidR="005D55FC" w:rsidRPr="00114117" w:rsidRDefault="005D55FC" w:rsidP="005D55FC">
      <w:pPr>
        <w:pStyle w:val="titolo7a"/>
        <w:rPr>
          <w:color w:val="002060"/>
        </w:rPr>
      </w:pPr>
      <w:r w:rsidRPr="00114117">
        <w:rPr>
          <w:color w:val="002060"/>
        </w:rPr>
        <w:t xml:space="preserve">PROVVEDIMENTI DISCIPLINARI </w:t>
      </w:r>
    </w:p>
    <w:p w14:paraId="5B406429"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504F53A2" w14:textId="77777777" w:rsidR="005D55FC" w:rsidRPr="00114117" w:rsidRDefault="005D55FC" w:rsidP="005D55FC">
      <w:pPr>
        <w:pStyle w:val="titolo30"/>
        <w:rPr>
          <w:color w:val="002060"/>
        </w:rPr>
      </w:pPr>
      <w:r w:rsidRPr="00114117">
        <w:rPr>
          <w:color w:val="002060"/>
        </w:rPr>
        <w:t xml:space="preserve">DIRIGENTI </w:t>
      </w:r>
    </w:p>
    <w:p w14:paraId="0E48466C"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69B615E7" w14:textId="77777777" w:rsidTr="00CA3FE5">
        <w:tc>
          <w:tcPr>
            <w:tcW w:w="2200" w:type="dxa"/>
            <w:tcMar>
              <w:top w:w="20" w:type="dxa"/>
              <w:left w:w="20" w:type="dxa"/>
              <w:bottom w:w="20" w:type="dxa"/>
              <w:right w:w="20" w:type="dxa"/>
            </w:tcMar>
            <w:vAlign w:val="center"/>
            <w:hideMark/>
          </w:tcPr>
          <w:p w14:paraId="05C2452D" w14:textId="77777777" w:rsidR="005D55FC" w:rsidRPr="00114117" w:rsidRDefault="005D55FC" w:rsidP="00CA3FE5">
            <w:pPr>
              <w:pStyle w:val="movimento"/>
              <w:rPr>
                <w:color w:val="002060"/>
              </w:rPr>
            </w:pPr>
            <w:r w:rsidRPr="00114117">
              <w:rPr>
                <w:color w:val="002060"/>
              </w:rPr>
              <w:t>GRASSETTI PAOLO</w:t>
            </w:r>
          </w:p>
        </w:tc>
        <w:tc>
          <w:tcPr>
            <w:tcW w:w="2200" w:type="dxa"/>
            <w:tcMar>
              <w:top w:w="20" w:type="dxa"/>
              <w:left w:w="20" w:type="dxa"/>
              <w:bottom w:w="20" w:type="dxa"/>
              <w:right w:w="20" w:type="dxa"/>
            </w:tcMar>
            <w:vAlign w:val="center"/>
            <w:hideMark/>
          </w:tcPr>
          <w:p w14:paraId="08E47BB5" w14:textId="77777777" w:rsidR="005D55FC" w:rsidRPr="00114117" w:rsidRDefault="005D55FC" w:rsidP="00CA3FE5">
            <w:pPr>
              <w:pStyle w:val="movimento2"/>
              <w:rPr>
                <w:color w:val="002060"/>
              </w:rPr>
            </w:pPr>
            <w:r w:rsidRPr="00114117">
              <w:rPr>
                <w:color w:val="002060"/>
              </w:rPr>
              <w:t xml:space="preserve">(C.U.S. MACERATA CALCIO A5) </w:t>
            </w:r>
          </w:p>
        </w:tc>
        <w:tc>
          <w:tcPr>
            <w:tcW w:w="800" w:type="dxa"/>
            <w:tcMar>
              <w:top w:w="20" w:type="dxa"/>
              <w:left w:w="20" w:type="dxa"/>
              <w:bottom w:w="20" w:type="dxa"/>
              <w:right w:w="20" w:type="dxa"/>
            </w:tcMar>
            <w:vAlign w:val="center"/>
            <w:hideMark/>
          </w:tcPr>
          <w:p w14:paraId="406A969C"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420BFEE"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76FDE76" w14:textId="77777777" w:rsidR="005D55FC" w:rsidRPr="00114117" w:rsidRDefault="005D55FC" w:rsidP="00CA3FE5">
            <w:pPr>
              <w:pStyle w:val="movimento2"/>
              <w:rPr>
                <w:color w:val="002060"/>
              </w:rPr>
            </w:pPr>
            <w:r w:rsidRPr="00114117">
              <w:rPr>
                <w:color w:val="002060"/>
              </w:rPr>
              <w:t> </w:t>
            </w:r>
          </w:p>
        </w:tc>
      </w:tr>
    </w:tbl>
    <w:p w14:paraId="0973323C" w14:textId="77777777" w:rsidR="005D55FC" w:rsidRPr="00114117" w:rsidRDefault="005D55FC" w:rsidP="005D55FC">
      <w:pPr>
        <w:pStyle w:val="titolo30"/>
        <w:rPr>
          <w:rFonts w:eastAsiaTheme="minorEastAsia"/>
          <w:color w:val="002060"/>
        </w:rPr>
      </w:pPr>
      <w:r w:rsidRPr="00114117">
        <w:rPr>
          <w:color w:val="002060"/>
        </w:rPr>
        <w:t xml:space="preserve">CALCIATORI NON ESPULSI </w:t>
      </w:r>
    </w:p>
    <w:p w14:paraId="235AF02E"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8D6BD2D" w14:textId="77777777" w:rsidTr="00CA3FE5">
        <w:tc>
          <w:tcPr>
            <w:tcW w:w="2200" w:type="dxa"/>
            <w:tcMar>
              <w:top w:w="20" w:type="dxa"/>
              <w:left w:w="20" w:type="dxa"/>
              <w:bottom w:w="20" w:type="dxa"/>
              <w:right w:w="20" w:type="dxa"/>
            </w:tcMar>
            <w:vAlign w:val="center"/>
            <w:hideMark/>
          </w:tcPr>
          <w:p w14:paraId="72BCDA04" w14:textId="77777777" w:rsidR="005D55FC" w:rsidRPr="00114117" w:rsidRDefault="005D55FC" w:rsidP="00CA3FE5">
            <w:pPr>
              <w:pStyle w:val="movimento"/>
              <w:rPr>
                <w:color w:val="002060"/>
              </w:rPr>
            </w:pPr>
            <w:r w:rsidRPr="00114117">
              <w:rPr>
                <w:color w:val="002060"/>
              </w:rPr>
              <w:t>BULDORINI TOMMASO</w:t>
            </w:r>
          </w:p>
        </w:tc>
        <w:tc>
          <w:tcPr>
            <w:tcW w:w="2200" w:type="dxa"/>
            <w:tcMar>
              <w:top w:w="20" w:type="dxa"/>
              <w:left w:w="20" w:type="dxa"/>
              <w:bottom w:w="20" w:type="dxa"/>
              <w:right w:w="20" w:type="dxa"/>
            </w:tcMar>
            <w:vAlign w:val="center"/>
            <w:hideMark/>
          </w:tcPr>
          <w:p w14:paraId="5204CC54" w14:textId="77777777" w:rsidR="005D55FC" w:rsidRPr="00114117" w:rsidRDefault="005D55FC" w:rsidP="00CA3FE5">
            <w:pPr>
              <w:pStyle w:val="movimento2"/>
              <w:rPr>
                <w:color w:val="002060"/>
              </w:rPr>
            </w:pPr>
            <w:r w:rsidRPr="00114117">
              <w:rPr>
                <w:color w:val="002060"/>
              </w:rPr>
              <w:t xml:space="preserve">(ACLI AUDAX MONTECOSARO C5) </w:t>
            </w:r>
          </w:p>
        </w:tc>
        <w:tc>
          <w:tcPr>
            <w:tcW w:w="800" w:type="dxa"/>
            <w:tcMar>
              <w:top w:w="20" w:type="dxa"/>
              <w:left w:w="20" w:type="dxa"/>
              <w:bottom w:w="20" w:type="dxa"/>
              <w:right w:w="20" w:type="dxa"/>
            </w:tcMar>
            <w:vAlign w:val="center"/>
            <w:hideMark/>
          </w:tcPr>
          <w:p w14:paraId="1D1F9C8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0C534CB" w14:textId="77777777" w:rsidR="005D55FC" w:rsidRPr="00114117" w:rsidRDefault="005D55FC" w:rsidP="00CA3FE5">
            <w:pPr>
              <w:pStyle w:val="movimento"/>
              <w:rPr>
                <w:color w:val="002060"/>
              </w:rPr>
            </w:pPr>
            <w:r w:rsidRPr="00114117">
              <w:rPr>
                <w:color w:val="002060"/>
              </w:rPr>
              <w:t>PARRINO TOMMASO</w:t>
            </w:r>
          </w:p>
        </w:tc>
        <w:tc>
          <w:tcPr>
            <w:tcW w:w="2200" w:type="dxa"/>
            <w:tcMar>
              <w:top w:w="20" w:type="dxa"/>
              <w:left w:w="20" w:type="dxa"/>
              <w:bottom w:w="20" w:type="dxa"/>
              <w:right w:w="20" w:type="dxa"/>
            </w:tcMar>
            <w:vAlign w:val="center"/>
            <w:hideMark/>
          </w:tcPr>
          <w:p w14:paraId="088747B6" w14:textId="77777777" w:rsidR="005D55FC" w:rsidRPr="00114117" w:rsidRDefault="005D55FC" w:rsidP="00CA3FE5">
            <w:pPr>
              <w:pStyle w:val="movimento2"/>
              <w:rPr>
                <w:color w:val="002060"/>
              </w:rPr>
            </w:pPr>
            <w:r w:rsidRPr="00114117">
              <w:rPr>
                <w:color w:val="002060"/>
              </w:rPr>
              <w:t xml:space="preserve">(C.U.S. MACERATA CALCIO A5) </w:t>
            </w:r>
          </w:p>
        </w:tc>
      </w:tr>
    </w:tbl>
    <w:p w14:paraId="712439B1" w14:textId="77777777" w:rsidR="005D55FC" w:rsidRPr="00114117" w:rsidRDefault="005D55FC" w:rsidP="005D55FC">
      <w:pPr>
        <w:pStyle w:val="titolo10"/>
        <w:rPr>
          <w:rFonts w:eastAsiaTheme="minorEastAsia"/>
          <w:color w:val="002060"/>
        </w:rPr>
      </w:pPr>
      <w:r w:rsidRPr="00114117">
        <w:rPr>
          <w:color w:val="002060"/>
        </w:rPr>
        <w:t xml:space="preserve">GARE DEL 6/11/2023 </w:t>
      </w:r>
    </w:p>
    <w:p w14:paraId="15C62D0B" w14:textId="77777777" w:rsidR="005D55FC" w:rsidRPr="00114117" w:rsidRDefault="005D55FC" w:rsidP="005D55FC">
      <w:pPr>
        <w:pStyle w:val="titolo7a"/>
        <w:rPr>
          <w:color w:val="002060"/>
        </w:rPr>
      </w:pPr>
      <w:r w:rsidRPr="00114117">
        <w:rPr>
          <w:color w:val="002060"/>
        </w:rPr>
        <w:t xml:space="preserve">PROVVEDIMENTI DISCIPLINARI </w:t>
      </w:r>
    </w:p>
    <w:p w14:paraId="6EBACEA4"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0F966D01" w14:textId="77777777" w:rsidR="005D55FC" w:rsidRPr="00114117" w:rsidRDefault="005D55FC" w:rsidP="005D55FC">
      <w:pPr>
        <w:pStyle w:val="titolo30"/>
        <w:rPr>
          <w:color w:val="002060"/>
        </w:rPr>
      </w:pPr>
      <w:r w:rsidRPr="00114117">
        <w:rPr>
          <w:color w:val="002060"/>
        </w:rPr>
        <w:t xml:space="preserve">CALCIATORI NON ESPULSI </w:t>
      </w:r>
    </w:p>
    <w:p w14:paraId="18E089EB" w14:textId="77777777" w:rsidR="005D55FC" w:rsidRPr="00114117" w:rsidRDefault="005D55FC" w:rsidP="005D55FC">
      <w:pPr>
        <w:pStyle w:val="titolo20"/>
        <w:rPr>
          <w:color w:val="002060"/>
        </w:rPr>
      </w:pPr>
      <w:r w:rsidRPr="0011411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0D036F05" w14:textId="77777777" w:rsidTr="00CA3FE5">
        <w:tc>
          <w:tcPr>
            <w:tcW w:w="2200" w:type="dxa"/>
            <w:tcMar>
              <w:top w:w="20" w:type="dxa"/>
              <w:left w:w="20" w:type="dxa"/>
              <w:bottom w:w="20" w:type="dxa"/>
              <w:right w:w="20" w:type="dxa"/>
            </w:tcMar>
            <w:vAlign w:val="center"/>
            <w:hideMark/>
          </w:tcPr>
          <w:p w14:paraId="7917CBF1" w14:textId="77777777" w:rsidR="005D55FC" w:rsidRPr="00114117" w:rsidRDefault="005D55FC" w:rsidP="00CA3FE5">
            <w:pPr>
              <w:pStyle w:val="movimento"/>
              <w:rPr>
                <w:color w:val="002060"/>
              </w:rPr>
            </w:pPr>
            <w:r w:rsidRPr="00114117">
              <w:rPr>
                <w:color w:val="002060"/>
              </w:rPr>
              <w:t>SAMPAOLESI TOBIA</w:t>
            </w:r>
          </w:p>
        </w:tc>
        <w:tc>
          <w:tcPr>
            <w:tcW w:w="2200" w:type="dxa"/>
            <w:tcMar>
              <w:top w:w="20" w:type="dxa"/>
              <w:left w:w="20" w:type="dxa"/>
              <w:bottom w:w="20" w:type="dxa"/>
              <w:right w:w="20" w:type="dxa"/>
            </w:tcMar>
            <w:vAlign w:val="center"/>
            <w:hideMark/>
          </w:tcPr>
          <w:p w14:paraId="20F7D902" w14:textId="77777777" w:rsidR="005D55FC" w:rsidRPr="00114117" w:rsidRDefault="005D55FC" w:rsidP="00CA3FE5">
            <w:pPr>
              <w:pStyle w:val="movimento2"/>
              <w:rPr>
                <w:color w:val="002060"/>
              </w:rPr>
            </w:pPr>
            <w:r w:rsidRPr="00114117">
              <w:rPr>
                <w:color w:val="002060"/>
              </w:rPr>
              <w:t xml:space="preserve">(MONTELUPONE CALCIO A 5) </w:t>
            </w:r>
          </w:p>
        </w:tc>
        <w:tc>
          <w:tcPr>
            <w:tcW w:w="800" w:type="dxa"/>
            <w:tcMar>
              <w:top w:w="20" w:type="dxa"/>
              <w:left w:w="20" w:type="dxa"/>
              <w:bottom w:w="20" w:type="dxa"/>
              <w:right w:w="20" w:type="dxa"/>
            </w:tcMar>
            <w:vAlign w:val="center"/>
            <w:hideMark/>
          </w:tcPr>
          <w:p w14:paraId="5F4CF053"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5AC8EC0"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7ED131F" w14:textId="77777777" w:rsidR="005D55FC" w:rsidRPr="00114117" w:rsidRDefault="005D55FC" w:rsidP="00CA3FE5">
            <w:pPr>
              <w:pStyle w:val="movimento2"/>
              <w:rPr>
                <w:color w:val="002060"/>
              </w:rPr>
            </w:pPr>
            <w:r w:rsidRPr="00114117">
              <w:rPr>
                <w:color w:val="002060"/>
              </w:rPr>
              <w:t> </w:t>
            </w:r>
          </w:p>
        </w:tc>
      </w:tr>
    </w:tbl>
    <w:p w14:paraId="57C6D5BA" w14:textId="77777777" w:rsidR="005D55FC" w:rsidRDefault="005D55FC" w:rsidP="005D55FC">
      <w:pPr>
        <w:pStyle w:val="breakline"/>
        <w:rPr>
          <w:color w:val="002060"/>
        </w:rPr>
      </w:pPr>
    </w:p>
    <w:p w14:paraId="02022248"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6E9D23D"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3333CD6" w14:textId="77777777" w:rsidR="005D55FC" w:rsidRPr="00114117" w:rsidRDefault="005D55FC" w:rsidP="005D55FC">
      <w:pPr>
        <w:pStyle w:val="breakline"/>
        <w:rPr>
          <w:color w:val="002060"/>
        </w:rPr>
      </w:pPr>
    </w:p>
    <w:p w14:paraId="0FB1C3F3" w14:textId="77777777" w:rsidR="005D55FC" w:rsidRPr="00114117" w:rsidRDefault="005D55FC" w:rsidP="005D55FC">
      <w:pPr>
        <w:pStyle w:val="breakline"/>
        <w:rPr>
          <w:rFonts w:eastAsiaTheme="minorEastAsia"/>
          <w:color w:val="002060"/>
        </w:rPr>
      </w:pPr>
    </w:p>
    <w:p w14:paraId="31B6EB77" w14:textId="77777777" w:rsidR="005D55FC" w:rsidRPr="00114117" w:rsidRDefault="005D55FC" w:rsidP="005D55FC">
      <w:pPr>
        <w:pStyle w:val="titoloprinc0"/>
        <w:rPr>
          <w:color w:val="002060"/>
        </w:rPr>
      </w:pPr>
      <w:r w:rsidRPr="00114117">
        <w:rPr>
          <w:color w:val="002060"/>
        </w:rPr>
        <w:t>CLASSIFICA</w:t>
      </w:r>
    </w:p>
    <w:p w14:paraId="5173F1D2" w14:textId="77777777" w:rsidR="005D55FC" w:rsidRPr="00114117" w:rsidRDefault="005D55FC" w:rsidP="005D55FC">
      <w:pPr>
        <w:pStyle w:val="breakline"/>
        <w:rPr>
          <w:color w:val="002060"/>
        </w:rPr>
      </w:pPr>
    </w:p>
    <w:p w14:paraId="6810EAF7" w14:textId="77777777" w:rsidR="005D55FC" w:rsidRPr="00114117" w:rsidRDefault="005D55FC" w:rsidP="005D55FC">
      <w:pPr>
        <w:pStyle w:val="breakline"/>
        <w:rPr>
          <w:color w:val="002060"/>
        </w:rPr>
      </w:pPr>
    </w:p>
    <w:p w14:paraId="6C12F239"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6FDDE518"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37583"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FDF5C"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88BD1"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877AA"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38B13"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B3B55"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00725"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ED30E"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3BE45"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71A6E" w14:textId="77777777" w:rsidR="005D55FC" w:rsidRPr="00114117" w:rsidRDefault="005D55FC" w:rsidP="00CA3FE5">
            <w:pPr>
              <w:pStyle w:val="headertabella0"/>
              <w:rPr>
                <w:color w:val="002060"/>
              </w:rPr>
            </w:pPr>
            <w:r w:rsidRPr="00114117">
              <w:rPr>
                <w:color w:val="002060"/>
              </w:rPr>
              <w:t>PE</w:t>
            </w:r>
          </w:p>
        </w:tc>
      </w:tr>
      <w:tr w:rsidR="005D55FC" w:rsidRPr="00114117" w14:paraId="222D2C8C"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AAC2BB" w14:textId="77777777" w:rsidR="005D55FC" w:rsidRPr="00114117" w:rsidRDefault="005D55FC" w:rsidP="00CA3FE5">
            <w:pPr>
              <w:pStyle w:val="rowtabella0"/>
              <w:rPr>
                <w:color w:val="002060"/>
              </w:rPr>
            </w:pPr>
            <w:r w:rsidRPr="0011411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40E5"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7D8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E3A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A93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D4B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11E44" w14:textId="77777777" w:rsidR="005D55FC" w:rsidRPr="00114117" w:rsidRDefault="005D55FC" w:rsidP="00CA3FE5">
            <w:pPr>
              <w:pStyle w:val="rowtabella0"/>
              <w:jc w:val="center"/>
              <w:rPr>
                <w:color w:val="002060"/>
              </w:rPr>
            </w:pPr>
            <w:r w:rsidRPr="0011411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C98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398C" w14:textId="77777777" w:rsidR="005D55FC" w:rsidRPr="00114117" w:rsidRDefault="005D55FC" w:rsidP="00CA3FE5">
            <w:pPr>
              <w:pStyle w:val="rowtabella0"/>
              <w:jc w:val="center"/>
              <w:rPr>
                <w:color w:val="002060"/>
              </w:rPr>
            </w:pPr>
            <w:r w:rsidRPr="0011411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880C" w14:textId="77777777" w:rsidR="005D55FC" w:rsidRPr="00114117" w:rsidRDefault="005D55FC" w:rsidP="00CA3FE5">
            <w:pPr>
              <w:pStyle w:val="rowtabella0"/>
              <w:jc w:val="center"/>
              <w:rPr>
                <w:color w:val="002060"/>
              </w:rPr>
            </w:pPr>
            <w:r w:rsidRPr="00114117">
              <w:rPr>
                <w:color w:val="002060"/>
              </w:rPr>
              <w:t>0</w:t>
            </w:r>
          </w:p>
        </w:tc>
      </w:tr>
      <w:tr w:rsidR="005D55FC" w:rsidRPr="00114117" w14:paraId="5E350C2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2B7D3" w14:textId="77777777" w:rsidR="005D55FC" w:rsidRPr="00114117" w:rsidRDefault="005D55FC" w:rsidP="00CA3FE5">
            <w:pPr>
              <w:pStyle w:val="rowtabella0"/>
              <w:rPr>
                <w:color w:val="002060"/>
              </w:rPr>
            </w:pPr>
            <w:r w:rsidRPr="0011411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DFA2"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A3CB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23D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473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C43A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F6A7"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1DFE"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4B07"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1666" w14:textId="77777777" w:rsidR="005D55FC" w:rsidRPr="00114117" w:rsidRDefault="005D55FC" w:rsidP="00CA3FE5">
            <w:pPr>
              <w:pStyle w:val="rowtabella0"/>
              <w:jc w:val="center"/>
              <w:rPr>
                <w:color w:val="002060"/>
              </w:rPr>
            </w:pPr>
            <w:r w:rsidRPr="00114117">
              <w:rPr>
                <w:color w:val="002060"/>
              </w:rPr>
              <w:t>0</w:t>
            </w:r>
          </w:p>
        </w:tc>
      </w:tr>
      <w:tr w:rsidR="005D55FC" w:rsidRPr="00114117" w14:paraId="577CD71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F86B0" w14:textId="77777777" w:rsidR="005D55FC" w:rsidRPr="00114117" w:rsidRDefault="005D55FC" w:rsidP="00CA3FE5">
            <w:pPr>
              <w:pStyle w:val="rowtabella0"/>
              <w:rPr>
                <w:color w:val="002060"/>
              </w:rPr>
            </w:pPr>
            <w:r w:rsidRPr="00114117">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DDF6"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FFE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74371"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301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2390"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4346"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6A6ED" w14:textId="77777777" w:rsidR="005D55FC" w:rsidRPr="00114117" w:rsidRDefault="005D55FC" w:rsidP="00CA3FE5">
            <w:pPr>
              <w:pStyle w:val="rowtabella0"/>
              <w:jc w:val="center"/>
              <w:rPr>
                <w:color w:val="002060"/>
              </w:rPr>
            </w:pPr>
            <w:r w:rsidRPr="001141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EAB6A"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C8C4" w14:textId="77777777" w:rsidR="005D55FC" w:rsidRPr="00114117" w:rsidRDefault="005D55FC" w:rsidP="00CA3FE5">
            <w:pPr>
              <w:pStyle w:val="rowtabella0"/>
              <w:jc w:val="center"/>
              <w:rPr>
                <w:color w:val="002060"/>
              </w:rPr>
            </w:pPr>
            <w:r w:rsidRPr="00114117">
              <w:rPr>
                <w:color w:val="002060"/>
              </w:rPr>
              <w:t>0</w:t>
            </w:r>
          </w:p>
        </w:tc>
      </w:tr>
      <w:tr w:rsidR="005D55FC" w:rsidRPr="00114117" w14:paraId="3B004BF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53E5DE" w14:textId="77777777" w:rsidR="005D55FC" w:rsidRPr="00114117" w:rsidRDefault="005D55FC" w:rsidP="00CA3FE5">
            <w:pPr>
              <w:pStyle w:val="rowtabella0"/>
              <w:rPr>
                <w:color w:val="002060"/>
                <w:lang w:val="es-ES"/>
              </w:rPr>
            </w:pPr>
            <w:r w:rsidRPr="0011411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65A0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8DD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919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59DA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1DC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C3189"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5314E"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63B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356C" w14:textId="77777777" w:rsidR="005D55FC" w:rsidRPr="00114117" w:rsidRDefault="005D55FC" w:rsidP="00CA3FE5">
            <w:pPr>
              <w:pStyle w:val="rowtabella0"/>
              <w:jc w:val="center"/>
              <w:rPr>
                <w:color w:val="002060"/>
              </w:rPr>
            </w:pPr>
            <w:r w:rsidRPr="00114117">
              <w:rPr>
                <w:color w:val="002060"/>
              </w:rPr>
              <w:t>0</w:t>
            </w:r>
          </w:p>
        </w:tc>
      </w:tr>
      <w:tr w:rsidR="005D55FC" w:rsidRPr="00114117" w14:paraId="397EA0C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E6958" w14:textId="77777777" w:rsidR="005D55FC" w:rsidRPr="00114117" w:rsidRDefault="005D55FC" w:rsidP="00CA3FE5">
            <w:pPr>
              <w:pStyle w:val="rowtabella0"/>
              <w:rPr>
                <w:color w:val="002060"/>
              </w:rPr>
            </w:pPr>
            <w:r w:rsidRPr="0011411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140F"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A5B0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7570"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D0541"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77F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0131"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C9310"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2939E"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0730" w14:textId="77777777" w:rsidR="005D55FC" w:rsidRPr="00114117" w:rsidRDefault="005D55FC" w:rsidP="00CA3FE5">
            <w:pPr>
              <w:pStyle w:val="rowtabella0"/>
              <w:jc w:val="center"/>
              <w:rPr>
                <w:color w:val="002060"/>
              </w:rPr>
            </w:pPr>
            <w:r w:rsidRPr="00114117">
              <w:rPr>
                <w:color w:val="002060"/>
              </w:rPr>
              <w:t>0</w:t>
            </w:r>
          </w:p>
        </w:tc>
      </w:tr>
      <w:tr w:rsidR="005D55FC" w:rsidRPr="00114117" w14:paraId="5B12D91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A615C" w14:textId="77777777" w:rsidR="005D55FC" w:rsidRPr="00114117" w:rsidRDefault="005D55FC" w:rsidP="00CA3FE5">
            <w:pPr>
              <w:pStyle w:val="rowtabella0"/>
              <w:rPr>
                <w:color w:val="002060"/>
              </w:rPr>
            </w:pPr>
            <w:r w:rsidRPr="0011411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DE50"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7F5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5753"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CFA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7ACE"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FB77"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DAC7" w14:textId="77777777" w:rsidR="005D55FC" w:rsidRPr="00114117" w:rsidRDefault="005D55FC" w:rsidP="00CA3FE5">
            <w:pPr>
              <w:pStyle w:val="rowtabella0"/>
              <w:jc w:val="center"/>
              <w:rPr>
                <w:color w:val="002060"/>
              </w:rPr>
            </w:pPr>
            <w:r w:rsidRPr="0011411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8AFE6"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FFD2" w14:textId="77777777" w:rsidR="005D55FC" w:rsidRPr="00114117" w:rsidRDefault="005D55FC" w:rsidP="00CA3FE5">
            <w:pPr>
              <w:pStyle w:val="rowtabella0"/>
              <w:jc w:val="center"/>
              <w:rPr>
                <w:color w:val="002060"/>
              </w:rPr>
            </w:pPr>
            <w:r w:rsidRPr="00114117">
              <w:rPr>
                <w:color w:val="002060"/>
              </w:rPr>
              <w:t>0</w:t>
            </w:r>
          </w:p>
        </w:tc>
      </w:tr>
      <w:tr w:rsidR="005D55FC" w:rsidRPr="00114117" w14:paraId="65B43D4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FB506" w14:textId="77777777" w:rsidR="005D55FC" w:rsidRPr="00114117" w:rsidRDefault="005D55FC" w:rsidP="00CA3FE5">
            <w:pPr>
              <w:pStyle w:val="rowtabella0"/>
              <w:rPr>
                <w:color w:val="002060"/>
              </w:rPr>
            </w:pPr>
            <w:r w:rsidRPr="0011411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ADAD"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A17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6F18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BCB7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5EE7"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AE3D"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50B3"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A424"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BCCFF" w14:textId="77777777" w:rsidR="005D55FC" w:rsidRPr="00114117" w:rsidRDefault="005D55FC" w:rsidP="00CA3FE5">
            <w:pPr>
              <w:pStyle w:val="rowtabella0"/>
              <w:jc w:val="center"/>
              <w:rPr>
                <w:color w:val="002060"/>
              </w:rPr>
            </w:pPr>
            <w:r w:rsidRPr="00114117">
              <w:rPr>
                <w:color w:val="002060"/>
              </w:rPr>
              <w:t>0</w:t>
            </w:r>
          </w:p>
        </w:tc>
      </w:tr>
      <w:tr w:rsidR="005D55FC" w:rsidRPr="00114117" w14:paraId="19C395CC"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9EF906" w14:textId="77777777" w:rsidR="005D55FC" w:rsidRPr="00114117" w:rsidRDefault="005D55FC" w:rsidP="00CA3FE5">
            <w:pPr>
              <w:pStyle w:val="rowtabella0"/>
              <w:rPr>
                <w:color w:val="002060"/>
              </w:rPr>
            </w:pPr>
            <w:proofErr w:type="spellStart"/>
            <w:r w:rsidRPr="00114117">
              <w:rPr>
                <w:color w:val="002060"/>
              </w:rPr>
              <w:t>sq.B</w:t>
            </w:r>
            <w:proofErr w:type="spellEnd"/>
            <w:r w:rsidRPr="00114117">
              <w:rPr>
                <w:color w:val="002060"/>
              </w:rPr>
              <w:t xml:space="preserve"> AMICI DEL </w:t>
            </w:r>
            <w:proofErr w:type="spellStart"/>
            <w:r w:rsidRPr="00114117">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322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976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26F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944F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8A2C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C83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BFD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66B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3868" w14:textId="77777777" w:rsidR="005D55FC" w:rsidRPr="00114117" w:rsidRDefault="005D55FC" w:rsidP="00CA3FE5">
            <w:pPr>
              <w:pStyle w:val="rowtabella0"/>
              <w:jc w:val="center"/>
              <w:rPr>
                <w:color w:val="002060"/>
              </w:rPr>
            </w:pPr>
            <w:r w:rsidRPr="00114117">
              <w:rPr>
                <w:color w:val="002060"/>
              </w:rPr>
              <w:t>0</w:t>
            </w:r>
          </w:p>
        </w:tc>
      </w:tr>
    </w:tbl>
    <w:p w14:paraId="7F56666F" w14:textId="77777777" w:rsidR="005D55FC" w:rsidRPr="00114117" w:rsidRDefault="005D55FC" w:rsidP="005D55FC">
      <w:pPr>
        <w:pStyle w:val="breakline"/>
        <w:rPr>
          <w:rFonts w:eastAsiaTheme="minorEastAsia"/>
          <w:color w:val="002060"/>
        </w:rPr>
      </w:pPr>
    </w:p>
    <w:p w14:paraId="30A49A6D" w14:textId="77777777" w:rsidR="005D55FC" w:rsidRPr="00114117" w:rsidRDefault="005D55FC" w:rsidP="005D55FC">
      <w:pPr>
        <w:pStyle w:val="breakline"/>
        <w:rPr>
          <w:color w:val="002060"/>
        </w:rPr>
      </w:pPr>
    </w:p>
    <w:p w14:paraId="35C502DE" w14:textId="77777777" w:rsidR="005D55FC" w:rsidRPr="00114117" w:rsidRDefault="005D55FC" w:rsidP="005D55FC">
      <w:pPr>
        <w:pStyle w:val="sottotitolocampionato10"/>
        <w:rPr>
          <w:color w:val="002060"/>
        </w:rPr>
      </w:pPr>
      <w:r w:rsidRPr="001141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6E34FF1E"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BCC1F"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2BA6B"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6900E"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16C96"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F87F1"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ED0A"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84CDC"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95E8C"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D1DC4"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BBA40" w14:textId="77777777" w:rsidR="005D55FC" w:rsidRPr="00114117" w:rsidRDefault="005D55FC" w:rsidP="00CA3FE5">
            <w:pPr>
              <w:pStyle w:val="headertabella0"/>
              <w:rPr>
                <w:color w:val="002060"/>
              </w:rPr>
            </w:pPr>
            <w:r w:rsidRPr="00114117">
              <w:rPr>
                <w:color w:val="002060"/>
              </w:rPr>
              <w:t>PE</w:t>
            </w:r>
          </w:p>
        </w:tc>
      </w:tr>
      <w:tr w:rsidR="005D55FC" w:rsidRPr="00114117" w14:paraId="15044DA7"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2C01E3" w14:textId="77777777" w:rsidR="005D55FC" w:rsidRPr="00114117" w:rsidRDefault="005D55FC" w:rsidP="00CA3FE5">
            <w:pPr>
              <w:pStyle w:val="rowtabella0"/>
              <w:rPr>
                <w:color w:val="002060"/>
              </w:rPr>
            </w:pPr>
            <w:r w:rsidRPr="00114117">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08CD"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882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FFE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83A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7B0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7BBA" w14:textId="77777777" w:rsidR="005D55FC" w:rsidRPr="00114117" w:rsidRDefault="005D55FC" w:rsidP="00CA3FE5">
            <w:pPr>
              <w:pStyle w:val="rowtabella0"/>
              <w:jc w:val="center"/>
              <w:rPr>
                <w:color w:val="002060"/>
              </w:rPr>
            </w:pPr>
            <w:r w:rsidRPr="00114117">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6869"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55D2" w14:textId="77777777" w:rsidR="005D55FC" w:rsidRPr="00114117" w:rsidRDefault="005D55FC" w:rsidP="00CA3FE5">
            <w:pPr>
              <w:pStyle w:val="rowtabella0"/>
              <w:jc w:val="center"/>
              <w:rPr>
                <w:color w:val="002060"/>
              </w:rPr>
            </w:pPr>
            <w:r w:rsidRPr="001141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0C51" w14:textId="77777777" w:rsidR="005D55FC" w:rsidRPr="00114117" w:rsidRDefault="005D55FC" w:rsidP="00CA3FE5">
            <w:pPr>
              <w:pStyle w:val="rowtabella0"/>
              <w:jc w:val="center"/>
              <w:rPr>
                <w:color w:val="002060"/>
              </w:rPr>
            </w:pPr>
            <w:r w:rsidRPr="00114117">
              <w:rPr>
                <w:color w:val="002060"/>
              </w:rPr>
              <w:t>0</w:t>
            </w:r>
          </w:p>
        </w:tc>
      </w:tr>
      <w:tr w:rsidR="005D55FC" w:rsidRPr="00114117" w14:paraId="05488A0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3CB6B" w14:textId="77777777" w:rsidR="005D55FC" w:rsidRPr="00114117" w:rsidRDefault="005D55FC" w:rsidP="00CA3FE5">
            <w:pPr>
              <w:pStyle w:val="rowtabella0"/>
              <w:rPr>
                <w:color w:val="002060"/>
                <w:lang w:val="es-ES"/>
              </w:rPr>
            </w:pPr>
            <w:r w:rsidRPr="0011411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FBA36"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8A7F"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250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067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A7F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9C8E6" w14:textId="77777777" w:rsidR="005D55FC" w:rsidRPr="00114117" w:rsidRDefault="005D55FC" w:rsidP="00CA3FE5">
            <w:pPr>
              <w:pStyle w:val="rowtabella0"/>
              <w:jc w:val="center"/>
              <w:rPr>
                <w:color w:val="002060"/>
              </w:rPr>
            </w:pPr>
            <w:r w:rsidRPr="0011411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2587"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57D31" w14:textId="77777777" w:rsidR="005D55FC" w:rsidRPr="00114117" w:rsidRDefault="005D55FC" w:rsidP="00CA3FE5">
            <w:pPr>
              <w:pStyle w:val="rowtabella0"/>
              <w:jc w:val="center"/>
              <w:rPr>
                <w:color w:val="002060"/>
              </w:rPr>
            </w:pPr>
            <w:r w:rsidRPr="0011411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08FC6" w14:textId="77777777" w:rsidR="005D55FC" w:rsidRPr="00114117" w:rsidRDefault="005D55FC" w:rsidP="00CA3FE5">
            <w:pPr>
              <w:pStyle w:val="rowtabella0"/>
              <w:jc w:val="center"/>
              <w:rPr>
                <w:color w:val="002060"/>
              </w:rPr>
            </w:pPr>
            <w:r w:rsidRPr="00114117">
              <w:rPr>
                <w:color w:val="002060"/>
              </w:rPr>
              <w:t>0</w:t>
            </w:r>
          </w:p>
        </w:tc>
      </w:tr>
      <w:tr w:rsidR="005D55FC" w:rsidRPr="00114117" w14:paraId="2B5A0AC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31191" w14:textId="77777777" w:rsidR="005D55FC" w:rsidRPr="00114117" w:rsidRDefault="005D55FC" w:rsidP="00CA3FE5">
            <w:pPr>
              <w:pStyle w:val="rowtabella0"/>
              <w:rPr>
                <w:color w:val="002060"/>
              </w:rPr>
            </w:pPr>
            <w:r w:rsidRPr="00114117">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D347"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F7FA"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F99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633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C9EB"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FD0A" w14:textId="77777777" w:rsidR="005D55FC" w:rsidRPr="00114117" w:rsidRDefault="005D55FC" w:rsidP="00CA3FE5">
            <w:pPr>
              <w:pStyle w:val="rowtabella0"/>
              <w:jc w:val="center"/>
              <w:rPr>
                <w:color w:val="002060"/>
              </w:rPr>
            </w:pPr>
            <w:r w:rsidRPr="001141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12BD"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E003" w14:textId="77777777" w:rsidR="005D55FC" w:rsidRPr="00114117" w:rsidRDefault="005D55FC" w:rsidP="00CA3FE5">
            <w:pPr>
              <w:pStyle w:val="rowtabella0"/>
              <w:jc w:val="center"/>
              <w:rPr>
                <w:color w:val="002060"/>
              </w:rPr>
            </w:pPr>
            <w:r w:rsidRPr="0011411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5A224" w14:textId="77777777" w:rsidR="005D55FC" w:rsidRPr="00114117" w:rsidRDefault="005D55FC" w:rsidP="00CA3FE5">
            <w:pPr>
              <w:pStyle w:val="rowtabella0"/>
              <w:jc w:val="center"/>
              <w:rPr>
                <w:color w:val="002060"/>
              </w:rPr>
            </w:pPr>
            <w:r w:rsidRPr="00114117">
              <w:rPr>
                <w:color w:val="002060"/>
              </w:rPr>
              <w:t>0</w:t>
            </w:r>
          </w:p>
        </w:tc>
      </w:tr>
      <w:tr w:rsidR="005D55FC" w:rsidRPr="00114117" w14:paraId="0003285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B797C" w14:textId="77777777" w:rsidR="005D55FC" w:rsidRPr="00114117" w:rsidRDefault="005D55FC" w:rsidP="00CA3FE5">
            <w:pPr>
              <w:pStyle w:val="rowtabella0"/>
              <w:rPr>
                <w:color w:val="002060"/>
              </w:rPr>
            </w:pPr>
            <w:r w:rsidRPr="00114117">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06F0D"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19D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32C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C353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38A1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F316"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7A51"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61C5"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EB56F" w14:textId="77777777" w:rsidR="005D55FC" w:rsidRPr="00114117" w:rsidRDefault="005D55FC" w:rsidP="00CA3FE5">
            <w:pPr>
              <w:pStyle w:val="rowtabella0"/>
              <w:jc w:val="center"/>
              <w:rPr>
                <w:color w:val="002060"/>
              </w:rPr>
            </w:pPr>
            <w:r w:rsidRPr="00114117">
              <w:rPr>
                <w:color w:val="002060"/>
              </w:rPr>
              <w:t>0</w:t>
            </w:r>
          </w:p>
        </w:tc>
      </w:tr>
      <w:tr w:rsidR="005D55FC" w:rsidRPr="00114117" w14:paraId="33CD7B4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2F29E3" w14:textId="77777777" w:rsidR="005D55FC" w:rsidRPr="00114117" w:rsidRDefault="005D55FC" w:rsidP="00CA3FE5">
            <w:pPr>
              <w:pStyle w:val="rowtabella0"/>
              <w:rPr>
                <w:color w:val="002060"/>
              </w:rPr>
            </w:pPr>
            <w:r w:rsidRPr="00114117">
              <w:rPr>
                <w:color w:val="002060"/>
              </w:rPr>
              <w:lastRenderedPageBreak/>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973F"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32E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9BA8"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9658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8E2A8"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0F1D"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C9B55"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FF6E1"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D7E6" w14:textId="77777777" w:rsidR="005D55FC" w:rsidRPr="00114117" w:rsidRDefault="005D55FC" w:rsidP="00CA3FE5">
            <w:pPr>
              <w:pStyle w:val="rowtabella0"/>
              <w:jc w:val="center"/>
              <w:rPr>
                <w:color w:val="002060"/>
              </w:rPr>
            </w:pPr>
            <w:r w:rsidRPr="00114117">
              <w:rPr>
                <w:color w:val="002060"/>
              </w:rPr>
              <w:t>0</w:t>
            </w:r>
          </w:p>
        </w:tc>
      </w:tr>
      <w:tr w:rsidR="005D55FC" w:rsidRPr="00114117" w14:paraId="6F76664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0036A0" w14:textId="77777777" w:rsidR="005D55FC" w:rsidRPr="00114117" w:rsidRDefault="005D55FC" w:rsidP="00CA3FE5">
            <w:pPr>
              <w:pStyle w:val="rowtabella0"/>
              <w:rPr>
                <w:color w:val="002060"/>
              </w:rPr>
            </w:pPr>
            <w:r w:rsidRPr="00114117">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C896B"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99EC"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DA9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77D0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4CCA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5C0B"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3D403" w14:textId="77777777" w:rsidR="005D55FC" w:rsidRPr="00114117" w:rsidRDefault="005D55FC" w:rsidP="00CA3FE5">
            <w:pPr>
              <w:pStyle w:val="rowtabella0"/>
              <w:jc w:val="center"/>
              <w:rPr>
                <w:color w:val="002060"/>
              </w:rPr>
            </w:pPr>
            <w:r w:rsidRPr="0011411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2B8A"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2CAB" w14:textId="77777777" w:rsidR="005D55FC" w:rsidRPr="00114117" w:rsidRDefault="005D55FC" w:rsidP="00CA3FE5">
            <w:pPr>
              <w:pStyle w:val="rowtabella0"/>
              <w:jc w:val="center"/>
              <w:rPr>
                <w:color w:val="002060"/>
              </w:rPr>
            </w:pPr>
            <w:r w:rsidRPr="00114117">
              <w:rPr>
                <w:color w:val="002060"/>
              </w:rPr>
              <w:t>0</w:t>
            </w:r>
          </w:p>
        </w:tc>
      </w:tr>
      <w:tr w:rsidR="005D55FC" w:rsidRPr="00114117" w14:paraId="494654F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F6B12" w14:textId="77777777" w:rsidR="005D55FC" w:rsidRPr="00114117" w:rsidRDefault="005D55FC" w:rsidP="00CA3FE5">
            <w:pPr>
              <w:pStyle w:val="rowtabella0"/>
              <w:rPr>
                <w:color w:val="002060"/>
              </w:rPr>
            </w:pPr>
            <w:r w:rsidRPr="00114117">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B55F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D1EE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2C4F"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828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645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DA90"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A88B" w14:textId="77777777" w:rsidR="005D55FC" w:rsidRPr="00114117" w:rsidRDefault="005D55FC" w:rsidP="00CA3FE5">
            <w:pPr>
              <w:pStyle w:val="rowtabella0"/>
              <w:jc w:val="center"/>
              <w:rPr>
                <w:color w:val="002060"/>
              </w:rPr>
            </w:pPr>
            <w:r w:rsidRPr="00114117">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BB6E"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4A20" w14:textId="77777777" w:rsidR="005D55FC" w:rsidRPr="00114117" w:rsidRDefault="005D55FC" w:rsidP="00CA3FE5">
            <w:pPr>
              <w:pStyle w:val="rowtabella0"/>
              <w:jc w:val="center"/>
              <w:rPr>
                <w:color w:val="002060"/>
              </w:rPr>
            </w:pPr>
            <w:r w:rsidRPr="00114117">
              <w:rPr>
                <w:color w:val="002060"/>
              </w:rPr>
              <w:t>0</w:t>
            </w:r>
          </w:p>
        </w:tc>
      </w:tr>
      <w:tr w:rsidR="005D55FC" w:rsidRPr="00114117" w14:paraId="14CEDA64"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364912" w14:textId="77777777" w:rsidR="005D55FC" w:rsidRPr="00114117" w:rsidRDefault="005D55FC" w:rsidP="00CA3FE5">
            <w:pPr>
              <w:pStyle w:val="rowtabella0"/>
              <w:rPr>
                <w:color w:val="002060"/>
                <w:lang w:val="es-ES"/>
              </w:rPr>
            </w:pPr>
            <w:r w:rsidRPr="00114117">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110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288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BDA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A96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9AE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9933E"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5B68" w14:textId="77777777" w:rsidR="005D55FC" w:rsidRPr="00114117" w:rsidRDefault="005D55FC" w:rsidP="00CA3FE5">
            <w:pPr>
              <w:pStyle w:val="rowtabella0"/>
              <w:jc w:val="center"/>
              <w:rPr>
                <w:color w:val="002060"/>
              </w:rPr>
            </w:pPr>
            <w:r w:rsidRPr="00114117">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933A" w14:textId="77777777" w:rsidR="005D55FC" w:rsidRPr="00114117" w:rsidRDefault="005D55FC" w:rsidP="00CA3FE5">
            <w:pPr>
              <w:pStyle w:val="rowtabella0"/>
              <w:jc w:val="center"/>
              <w:rPr>
                <w:color w:val="002060"/>
              </w:rPr>
            </w:pPr>
            <w:r w:rsidRPr="00114117">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E805" w14:textId="77777777" w:rsidR="005D55FC" w:rsidRPr="00114117" w:rsidRDefault="005D55FC" w:rsidP="00CA3FE5">
            <w:pPr>
              <w:pStyle w:val="rowtabella0"/>
              <w:jc w:val="center"/>
              <w:rPr>
                <w:color w:val="002060"/>
              </w:rPr>
            </w:pPr>
            <w:r w:rsidRPr="00114117">
              <w:rPr>
                <w:color w:val="002060"/>
              </w:rPr>
              <w:t>0</w:t>
            </w:r>
          </w:p>
        </w:tc>
      </w:tr>
    </w:tbl>
    <w:p w14:paraId="5E9CE83F" w14:textId="77777777" w:rsidR="005D55FC" w:rsidRPr="00114117" w:rsidRDefault="005D55FC" w:rsidP="005D55FC">
      <w:pPr>
        <w:pStyle w:val="breakline"/>
        <w:rPr>
          <w:rFonts w:eastAsiaTheme="minorEastAsia"/>
          <w:color w:val="002060"/>
        </w:rPr>
      </w:pPr>
    </w:p>
    <w:p w14:paraId="4486A263" w14:textId="77777777" w:rsidR="005D55FC" w:rsidRPr="00114117" w:rsidRDefault="005D55FC" w:rsidP="005D55FC">
      <w:pPr>
        <w:pStyle w:val="breakline"/>
        <w:rPr>
          <w:color w:val="002060"/>
        </w:rPr>
      </w:pPr>
    </w:p>
    <w:p w14:paraId="7C108036" w14:textId="77777777" w:rsidR="005D55FC" w:rsidRPr="00114117" w:rsidRDefault="005D55FC" w:rsidP="005D55FC">
      <w:pPr>
        <w:pStyle w:val="sottotitolocampionato10"/>
        <w:rPr>
          <w:color w:val="002060"/>
        </w:rPr>
      </w:pPr>
      <w:r w:rsidRPr="0011411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643FB8DE"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38610"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AE3C3"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8269"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7D66E"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9FD19"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7854"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81CF7"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BD952"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CAFF"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478EB" w14:textId="77777777" w:rsidR="005D55FC" w:rsidRPr="00114117" w:rsidRDefault="005D55FC" w:rsidP="00CA3FE5">
            <w:pPr>
              <w:pStyle w:val="headertabella0"/>
              <w:rPr>
                <w:color w:val="002060"/>
              </w:rPr>
            </w:pPr>
            <w:r w:rsidRPr="00114117">
              <w:rPr>
                <w:color w:val="002060"/>
              </w:rPr>
              <w:t>PE</w:t>
            </w:r>
          </w:p>
        </w:tc>
      </w:tr>
      <w:tr w:rsidR="005D55FC" w:rsidRPr="00114117" w14:paraId="68D37010"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A41342" w14:textId="77777777" w:rsidR="005D55FC" w:rsidRPr="00114117" w:rsidRDefault="005D55FC" w:rsidP="00CA3FE5">
            <w:pPr>
              <w:pStyle w:val="rowtabella0"/>
              <w:rPr>
                <w:color w:val="002060"/>
              </w:rPr>
            </w:pPr>
            <w:r w:rsidRPr="0011411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3B96B"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342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C1A5"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B73A"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EF3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E9480" w14:textId="77777777" w:rsidR="005D55FC" w:rsidRPr="00114117" w:rsidRDefault="005D55FC" w:rsidP="00CA3FE5">
            <w:pPr>
              <w:pStyle w:val="rowtabella0"/>
              <w:jc w:val="center"/>
              <w:rPr>
                <w:color w:val="002060"/>
              </w:rPr>
            </w:pPr>
            <w:r w:rsidRPr="0011411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E0F3"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73B6"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F81F" w14:textId="77777777" w:rsidR="005D55FC" w:rsidRPr="00114117" w:rsidRDefault="005D55FC" w:rsidP="00CA3FE5">
            <w:pPr>
              <w:pStyle w:val="rowtabella0"/>
              <w:jc w:val="center"/>
              <w:rPr>
                <w:color w:val="002060"/>
              </w:rPr>
            </w:pPr>
            <w:r w:rsidRPr="00114117">
              <w:rPr>
                <w:color w:val="002060"/>
              </w:rPr>
              <w:t>0</w:t>
            </w:r>
          </w:p>
        </w:tc>
      </w:tr>
      <w:tr w:rsidR="005D55FC" w:rsidRPr="00114117" w14:paraId="0DFF19B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EF580" w14:textId="77777777" w:rsidR="005D55FC" w:rsidRPr="00114117" w:rsidRDefault="005D55FC" w:rsidP="00CA3FE5">
            <w:pPr>
              <w:pStyle w:val="rowtabella0"/>
              <w:rPr>
                <w:color w:val="002060"/>
              </w:rPr>
            </w:pPr>
            <w:r w:rsidRPr="00114117">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CE141"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A457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D1AE"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3C5D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D95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AB9A"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0F1B"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68AF"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CE60" w14:textId="77777777" w:rsidR="005D55FC" w:rsidRPr="00114117" w:rsidRDefault="005D55FC" w:rsidP="00CA3FE5">
            <w:pPr>
              <w:pStyle w:val="rowtabella0"/>
              <w:jc w:val="center"/>
              <w:rPr>
                <w:color w:val="002060"/>
              </w:rPr>
            </w:pPr>
            <w:r w:rsidRPr="00114117">
              <w:rPr>
                <w:color w:val="002060"/>
              </w:rPr>
              <w:t>0</w:t>
            </w:r>
          </w:p>
        </w:tc>
      </w:tr>
      <w:tr w:rsidR="005D55FC" w:rsidRPr="00114117" w14:paraId="74B2BA3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91C21" w14:textId="77777777" w:rsidR="005D55FC" w:rsidRPr="00114117" w:rsidRDefault="005D55FC" w:rsidP="00CA3FE5">
            <w:pPr>
              <w:pStyle w:val="rowtabella0"/>
              <w:rPr>
                <w:color w:val="002060"/>
              </w:rPr>
            </w:pPr>
            <w:r w:rsidRPr="0011411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8D164"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B40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746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FAB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5A8F"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E124" w14:textId="77777777" w:rsidR="005D55FC" w:rsidRPr="00114117" w:rsidRDefault="005D55FC" w:rsidP="00CA3FE5">
            <w:pPr>
              <w:pStyle w:val="rowtabella0"/>
              <w:jc w:val="center"/>
              <w:rPr>
                <w:color w:val="002060"/>
              </w:rPr>
            </w:pPr>
            <w:r w:rsidRPr="0011411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D69A"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B873"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D9D5" w14:textId="77777777" w:rsidR="005D55FC" w:rsidRPr="00114117" w:rsidRDefault="005D55FC" w:rsidP="00CA3FE5">
            <w:pPr>
              <w:pStyle w:val="rowtabella0"/>
              <w:jc w:val="center"/>
              <w:rPr>
                <w:color w:val="002060"/>
              </w:rPr>
            </w:pPr>
            <w:r w:rsidRPr="00114117">
              <w:rPr>
                <w:color w:val="002060"/>
              </w:rPr>
              <w:t>0</w:t>
            </w:r>
          </w:p>
        </w:tc>
      </w:tr>
      <w:tr w:rsidR="005D55FC" w:rsidRPr="00114117" w14:paraId="5E7E7DC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E90F2" w14:textId="77777777" w:rsidR="005D55FC" w:rsidRPr="00114117" w:rsidRDefault="005D55FC" w:rsidP="00CA3FE5">
            <w:pPr>
              <w:pStyle w:val="rowtabella0"/>
              <w:rPr>
                <w:color w:val="002060"/>
              </w:rPr>
            </w:pPr>
            <w:r w:rsidRPr="00114117">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59F8"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78E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7034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72D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76D9"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34D75"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F4731"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D36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F862" w14:textId="77777777" w:rsidR="005D55FC" w:rsidRPr="00114117" w:rsidRDefault="005D55FC" w:rsidP="00CA3FE5">
            <w:pPr>
              <w:pStyle w:val="rowtabella0"/>
              <w:jc w:val="center"/>
              <w:rPr>
                <w:color w:val="002060"/>
              </w:rPr>
            </w:pPr>
            <w:r w:rsidRPr="00114117">
              <w:rPr>
                <w:color w:val="002060"/>
              </w:rPr>
              <w:t>0</w:t>
            </w:r>
          </w:p>
        </w:tc>
      </w:tr>
      <w:tr w:rsidR="005D55FC" w:rsidRPr="00114117" w14:paraId="2C8AB28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BFB48" w14:textId="77777777" w:rsidR="005D55FC" w:rsidRPr="00114117" w:rsidRDefault="005D55FC" w:rsidP="00CA3FE5">
            <w:pPr>
              <w:pStyle w:val="rowtabella0"/>
              <w:rPr>
                <w:color w:val="002060"/>
              </w:rPr>
            </w:pPr>
            <w:r w:rsidRPr="0011411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3D7A5"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48A4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1F4F"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FF2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C52C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C347" w14:textId="77777777" w:rsidR="005D55FC" w:rsidRPr="00114117" w:rsidRDefault="005D55FC" w:rsidP="00CA3FE5">
            <w:pPr>
              <w:pStyle w:val="rowtabella0"/>
              <w:jc w:val="center"/>
              <w:rPr>
                <w:color w:val="002060"/>
              </w:rPr>
            </w:pPr>
            <w:r w:rsidRPr="0011411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35CBA"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0EA3"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32622" w14:textId="77777777" w:rsidR="005D55FC" w:rsidRPr="00114117" w:rsidRDefault="005D55FC" w:rsidP="00CA3FE5">
            <w:pPr>
              <w:pStyle w:val="rowtabella0"/>
              <w:jc w:val="center"/>
              <w:rPr>
                <w:color w:val="002060"/>
              </w:rPr>
            </w:pPr>
            <w:r w:rsidRPr="00114117">
              <w:rPr>
                <w:color w:val="002060"/>
              </w:rPr>
              <w:t>0</w:t>
            </w:r>
          </w:p>
        </w:tc>
      </w:tr>
      <w:tr w:rsidR="005D55FC" w:rsidRPr="00114117" w14:paraId="39F096DD"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0D803" w14:textId="77777777" w:rsidR="005D55FC" w:rsidRPr="00114117" w:rsidRDefault="005D55FC" w:rsidP="00CA3FE5">
            <w:pPr>
              <w:pStyle w:val="rowtabella0"/>
              <w:rPr>
                <w:color w:val="002060"/>
              </w:rPr>
            </w:pPr>
            <w:r w:rsidRPr="00114117">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D08B"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C3C1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9FECB"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93AE"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3D3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8FD8"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FB80"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D59E2"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E0633" w14:textId="77777777" w:rsidR="005D55FC" w:rsidRPr="00114117" w:rsidRDefault="005D55FC" w:rsidP="00CA3FE5">
            <w:pPr>
              <w:pStyle w:val="rowtabella0"/>
              <w:jc w:val="center"/>
              <w:rPr>
                <w:color w:val="002060"/>
              </w:rPr>
            </w:pPr>
            <w:r w:rsidRPr="00114117">
              <w:rPr>
                <w:color w:val="002060"/>
              </w:rPr>
              <w:t>0</w:t>
            </w:r>
          </w:p>
        </w:tc>
      </w:tr>
      <w:tr w:rsidR="005D55FC" w:rsidRPr="00114117" w14:paraId="6241CCC0"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868EF" w14:textId="77777777" w:rsidR="005D55FC" w:rsidRPr="00114117" w:rsidRDefault="005D55FC" w:rsidP="00CA3FE5">
            <w:pPr>
              <w:pStyle w:val="rowtabella0"/>
              <w:rPr>
                <w:color w:val="002060"/>
              </w:rPr>
            </w:pPr>
            <w:r w:rsidRPr="00114117">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E920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1F3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9668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8DE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D11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762F"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EDB90" w14:textId="77777777" w:rsidR="005D55FC" w:rsidRPr="00114117" w:rsidRDefault="005D55FC" w:rsidP="00CA3FE5">
            <w:pPr>
              <w:pStyle w:val="rowtabella0"/>
              <w:jc w:val="center"/>
              <w:rPr>
                <w:color w:val="002060"/>
              </w:rPr>
            </w:pPr>
            <w:r w:rsidRPr="001141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1222"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6EB5" w14:textId="77777777" w:rsidR="005D55FC" w:rsidRPr="00114117" w:rsidRDefault="005D55FC" w:rsidP="00CA3FE5">
            <w:pPr>
              <w:pStyle w:val="rowtabella0"/>
              <w:jc w:val="center"/>
              <w:rPr>
                <w:color w:val="002060"/>
              </w:rPr>
            </w:pPr>
            <w:r w:rsidRPr="00114117">
              <w:rPr>
                <w:color w:val="002060"/>
              </w:rPr>
              <w:t>0</w:t>
            </w:r>
          </w:p>
        </w:tc>
      </w:tr>
      <w:tr w:rsidR="005D55FC" w:rsidRPr="00114117" w14:paraId="720C47CA"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58C808" w14:textId="77777777" w:rsidR="005D55FC" w:rsidRPr="00114117" w:rsidRDefault="005D55FC" w:rsidP="00CA3FE5">
            <w:pPr>
              <w:pStyle w:val="rowtabella0"/>
              <w:rPr>
                <w:color w:val="002060"/>
              </w:rPr>
            </w:pPr>
            <w:proofErr w:type="spellStart"/>
            <w:r w:rsidRPr="00114117">
              <w:rPr>
                <w:color w:val="002060"/>
              </w:rPr>
              <w:t>sq.B</w:t>
            </w:r>
            <w:proofErr w:type="spellEnd"/>
            <w:r w:rsidRPr="00114117">
              <w:rPr>
                <w:color w:val="002060"/>
              </w:rPr>
              <w:t xml:space="preserve"> FIGHT BULLS </w:t>
            </w:r>
            <w:proofErr w:type="spellStart"/>
            <w:r w:rsidRPr="00114117">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8C1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FFB4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7DF3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DD3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E644"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A3A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54B0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C28D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72C52" w14:textId="77777777" w:rsidR="005D55FC" w:rsidRPr="00114117" w:rsidRDefault="005D55FC" w:rsidP="00CA3FE5">
            <w:pPr>
              <w:pStyle w:val="rowtabella0"/>
              <w:jc w:val="center"/>
              <w:rPr>
                <w:color w:val="002060"/>
              </w:rPr>
            </w:pPr>
            <w:r w:rsidRPr="00114117">
              <w:rPr>
                <w:color w:val="002060"/>
              </w:rPr>
              <w:t>0</w:t>
            </w:r>
          </w:p>
        </w:tc>
      </w:tr>
    </w:tbl>
    <w:p w14:paraId="5C2B06D8" w14:textId="77777777" w:rsidR="005D55FC" w:rsidRPr="00114117" w:rsidRDefault="005D55FC" w:rsidP="005D55FC">
      <w:pPr>
        <w:pStyle w:val="breakline"/>
        <w:rPr>
          <w:color w:val="002060"/>
        </w:rPr>
      </w:pPr>
    </w:p>
    <w:p w14:paraId="79B26D0C" w14:textId="77777777" w:rsidR="005D55FC" w:rsidRPr="00114117" w:rsidRDefault="005D55FC" w:rsidP="005D55FC">
      <w:pPr>
        <w:pStyle w:val="titoloprinc0"/>
        <w:rPr>
          <w:color w:val="002060"/>
        </w:rPr>
      </w:pPr>
      <w:r w:rsidRPr="00114117">
        <w:rPr>
          <w:color w:val="002060"/>
        </w:rPr>
        <w:t>PROGRAMMA GARE</w:t>
      </w:r>
    </w:p>
    <w:p w14:paraId="4D0E6ABB" w14:textId="77777777" w:rsidR="005D55FC" w:rsidRPr="00114117" w:rsidRDefault="005D55FC" w:rsidP="005D55FC">
      <w:pPr>
        <w:pStyle w:val="breakline"/>
        <w:rPr>
          <w:color w:val="002060"/>
        </w:rPr>
      </w:pPr>
    </w:p>
    <w:p w14:paraId="3D216E10" w14:textId="77777777" w:rsidR="005D55FC" w:rsidRPr="00114117" w:rsidRDefault="005D55FC" w:rsidP="005D55FC">
      <w:pPr>
        <w:pStyle w:val="sottotitolocampionato10"/>
        <w:rPr>
          <w:color w:val="002060"/>
        </w:rPr>
      </w:pPr>
      <w:r w:rsidRPr="0011411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5D55FC" w:rsidRPr="00114117" w14:paraId="1DE188CB"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82564"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F5567"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C35B9"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5C3DC"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7BDF8"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F8DEA"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41409"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001C684F"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49A052" w14:textId="77777777" w:rsidR="005D55FC" w:rsidRPr="00114117" w:rsidRDefault="005D55FC" w:rsidP="00CA3FE5">
            <w:pPr>
              <w:pStyle w:val="rowtabella0"/>
              <w:rPr>
                <w:color w:val="002060"/>
              </w:rPr>
            </w:pPr>
            <w:r w:rsidRPr="0011411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85C0E" w14:textId="77777777" w:rsidR="005D55FC" w:rsidRPr="00114117" w:rsidRDefault="005D55FC" w:rsidP="00CA3FE5">
            <w:pPr>
              <w:pStyle w:val="rowtabella0"/>
              <w:rPr>
                <w:color w:val="002060"/>
              </w:rPr>
            </w:pPr>
            <w:r w:rsidRPr="00114117">
              <w:rPr>
                <w:color w:val="002060"/>
              </w:rPr>
              <w:t xml:space="preserve">AMICI DEL </w:t>
            </w:r>
            <w:proofErr w:type="spellStart"/>
            <w:r w:rsidRPr="00114117">
              <w:rPr>
                <w:color w:val="002060"/>
              </w:rPr>
              <w:t>CENTROSOCIOsq.B</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05F14"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C3B82" w14:textId="77777777" w:rsidR="005D55FC" w:rsidRPr="00114117" w:rsidRDefault="005D55FC" w:rsidP="00CA3FE5">
            <w:pPr>
              <w:pStyle w:val="rowtabella0"/>
              <w:rPr>
                <w:color w:val="002060"/>
              </w:rPr>
            </w:pPr>
            <w:r w:rsidRPr="00114117">
              <w:rPr>
                <w:color w:val="002060"/>
              </w:rPr>
              <w:t>11/11/2023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3E1BC" w14:textId="77777777" w:rsidR="005D55FC" w:rsidRPr="00114117" w:rsidRDefault="005D55FC" w:rsidP="00CA3FE5">
            <w:pPr>
              <w:pStyle w:val="rowtabella0"/>
              <w:rPr>
                <w:color w:val="002060"/>
              </w:rPr>
            </w:pPr>
            <w:r w:rsidRPr="00114117">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7DEA2" w14:textId="77777777" w:rsidR="005D55FC" w:rsidRPr="00114117" w:rsidRDefault="005D55FC" w:rsidP="00CA3FE5">
            <w:pPr>
              <w:pStyle w:val="rowtabella0"/>
              <w:rPr>
                <w:color w:val="002060"/>
              </w:rPr>
            </w:pPr>
            <w:r w:rsidRPr="00114117">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44D7ED" w14:textId="77777777" w:rsidR="005D55FC" w:rsidRPr="00114117" w:rsidRDefault="005D55FC" w:rsidP="00CA3FE5">
            <w:pPr>
              <w:pStyle w:val="rowtabella0"/>
              <w:rPr>
                <w:color w:val="002060"/>
              </w:rPr>
            </w:pPr>
            <w:r w:rsidRPr="00114117">
              <w:rPr>
                <w:color w:val="002060"/>
              </w:rPr>
              <w:t>VIA LORETO</w:t>
            </w:r>
          </w:p>
        </w:tc>
      </w:tr>
      <w:tr w:rsidR="005D55FC" w:rsidRPr="00114117" w14:paraId="4D931A27"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DA3D91" w14:textId="77777777" w:rsidR="005D55FC" w:rsidRPr="00114117" w:rsidRDefault="005D55FC" w:rsidP="00CA3FE5">
            <w:pPr>
              <w:pStyle w:val="rowtabella0"/>
              <w:rPr>
                <w:color w:val="002060"/>
              </w:rPr>
            </w:pPr>
            <w:r w:rsidRPr="0011411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78DD96" w14:textId="77777777" w:rsidR="005D55FC" w:rsidRPr="00114117" w:rsidRDefault="005D55FC" w:rsidP="00CA3FE5">
            <w:pPr>
              <w:pStyle w:val="rowtabella0"/>
              <w:rPr>
                <w:color w:val="002060"/>
              </w:rPr>
            </w:pPr>
            <w:r w:rsidRPr="0011411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999A9"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8BDE4" w14:textId="77777777" w:rsidR="005D55FC" w:rsidRPr="00114117" w:rsidRDefault="005D55FC" w:rsidP="00CA3FE5">
            <w:pPr>
              <w:pStyle w:val="rowtabella0"/>
              <w:rPr>
                <w:color w:val="002060"/>
              </w:rPr>
            </w:pPr>
            <w:r w:rsidRPr="00114117">
              <w:rPr>
                <w:color w:val="002060"/>
              </w:rPr>
              <w:t>11/11/2023 16:15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C990F8" w14:textId="77777777" w:rsidR="005D55FC" w:rsidRPr="00114117" w:rsidRDefault="005D55FC" w:rsidP="00CA3FE5">
            <w:pPr>
              <w:pStyle w:val="rowtabella0"/>
              <w:rPr>
                <w:color w:val="002060"/>
              </w:rPr>
            </w:pPr>
            <w:r w:rsidRPr="0011411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B5C54" w14:textId="77777777" w:rsidR="005D55FC" w:rsidRPr="00114117" w:rsidRDefault="005D55FC" w:rsidP="00CA3FE5">
            <w:pPr>
              <w:pStyle w:val="rowtabella0"/>
              <w:rPr>
                <w:color w:val="002060"/>
              </w:rPr>
            </w:pPr>
            <w:r w:rsidRPr="0011411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1BB15" w14:textId="77777777" w:rsidR="005D55FC" w:rsidRPr="00114117" w:rsidRDefault="005D55FC" w:rsidP="00CA3FE5">
            <w:pPr>
              <w:pStyle w:val="rowtabella0"/>
              <w:rPr>
                <w:color w:val="002060"/>
              </w:rPr>
            </w:pPr>
            <w:r w:rsidRPr="00114117">
              <w:rPr>
                <w:color w:val="002060"/>
              </w:rPr>
              <w:t>VIA NAZARIO SAURO</w:t>
            </w:r>
          </w:p>
        </w:tc>
      </w:tr>
      <w:tr w:rsidR="005D55FC" w:rsidRPr="00114117" w14:paraId="205515C5"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5F1805" w14:textId="77777777" w:rsidR="005D55FC" w:rsidRPr="00114117" w:rsidRDefault="005D55FC" w:rsidP="00CA3FE5">
            <w:pPr>
              <w:pStyle w:val="rowtabella0"/>
              <w:rPr>
                <w:color w:val="002060"/>
              </w:rPr>
            </w:pPr>
            <w:r w:rsidRPr="0011411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294718" w14:textId="77777777" w:rsidR="005D55FC" w:rsidRPr="00114117" w:rsidRDefault="005D55FC" w:rsidP="00CA3FE5">
            <w:pPr>
              <w:pStyle w:val="rowtabella0"/>
              <w:rPr>
                <w:color w:val="002060"/>
              </w:rPr>
            </w:pPr>
            <w:r w:rsidRPr="0011411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991DF0"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1E5F31" w14:textId="77777777" w:rsidR="005D55FC" w:rsidRPr="00114117" w:rsidRDefault="005D55FC" w:rsidP="00CA3FE5">
            <w:pPr>
              <w:pStyle w:val="rowtabella0"/>
              <w:rPr>
                <w:color w:val="002060"/>
              </w:rPr>
            </w:pPr>
            <w:r w:rsidRPr="00114117">
              <w:rPr>
                <w:color w:val="002060"/>
              </w:rPr>
              <w:t>12/11/2023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36E74B" w14:textId="77777777" w:rsidR="005D55FC" w:rsidRPr="00114117" w:rsidRDefault="005D55FC" w:rsidP="00CA3FE5">
            <w:pPr>
              <w:pStyle w:val="rowtabella0"/>
              <w:rPr>
                <w:color w:val="002060"/>
              </w:rPr>
            </w:pPr>
            <w:r w:rsidRPr="00114117">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3F1E8" w14:textId="77777777" w:rsidR="005D55FC" w:rsidRPr="00114117" w:rsidRDefault="005D55FC" w:rsidP="00CA3FE5">
            <w:pPr>
              <w:pStyle w:val="rowtabella0"/>
              <w:rPr>
                <w:color w:val="002060"/>
              </w:rPr>
            </w:pPr>
            <w:r w:rsidRPr="00114117">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73F399" w14:textId="77777777" w:rsidR="005D55FC" w:rsidRPr="00114117" w:rsidRDefault="005D55FC" w:rsidP="00CA3FE5">
            <w:pPr>
              <w:pStyle w:val="rowtabella0"/>
              <w:rPr>
                <w:color w:val="002060"/>
              </w:rPr>
            </w:pPr>
            <w:r w:rsidRPr="00114117">
              <w:rPr>
                <w:color w:val="002060"/>
              </w:rPr>
              <w:t>VIA DELLE ESPOSIZIONI, 33</w:t>
            </w:r>
          </w:p>
        </w:tc>
      </w:tr>
      <w:tr w:rsidR="005D55FC" w:rsidRPr="00114117" w14:paraId="0768EABF"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30E13B" w14:textId="77777777" w:rsidR="005D55FC" w:rsidRPr="00114117" w:rsidRDefault="005D55FC" w:rsidP="00CA3FE5">
            <w:pPr>
              <w:pStyle w:val="rowtabella0"/>
              <w:rPr>
                <w:color w:val="002060"/>
              </w:rPr>
            </w:pPr>
            <w:r w:rsidRPr="00114117">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D9D41" w14:textId="77777777" w:rsidR="005D55FC" w:rsidRPr="00114117" w:rsidRDefault="005D55FC" w:rsidP="00CA3FE5">
            <w:pPr>
              <w:pStyle w:val="rowtabella0"/>
              <w:rPr>
                <w:color w:val="002060"/>
              </w:rPr>
            </w:pPr>
            <w:r w:rsidRPr="00114117">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C6942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EE905" w14:textId="77777777" w:rsidR="005D55FC" w:rsidRPr="00114117" w:rsidRDefault="005D55FC" w:rsidP="00CA3FE5">
            <w:pPr>
              <w:pStyle w:val="rowtabella0"/>
              <w:rPr>
                <w:color w:val="002060"/>
              </w:rPr>
            </w:pPr>
            <w:r w:rsidRPr="00114117">
              <w:rPr>
                <w:color w:val="002060"/>
              </w:rPr>
              <w:t>15/11/2023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AE55E3" w14:textId="77777777" w:rsidR="005D55FC" w:rsidRPr="00114117" w:rsidRDefault="005D55FC" w:rsidP="00CA3FE5">
            <w:pPr>
              <w:pStyle w:val="rowtabella0"/>
              <w:rPr>
                <w:color w:val="002060"/>
              </w:rPr>
            </w:pPr>
            <w:r w:rsidRPr="0011411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19C9C" w14:textId="77777777" w:rsidR="005D55FC" w:rsidRPr="00114117" w:rsidRDefault="005D55FC" w:rsidP="00CA3FE5">
            <w:pPr>
              <w:pStyle w:val="rowtabella0"/>
              <w:rPr>
                <w:color w:val="002060"/>
              </w:rPr>
            </w:pPr>
            <w:r w:rsidRPr="00114117">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200E4" w14:textId="77777777" w:rsidR="005D55FC" w:rsidRPr="00114117" w:rsidRDefault="005D55FC" w:rsidP="00CA3FE5">
            <w:pPr>
              <w:pStyle w:val="rowtabella0"/>
              <w:rPr>
                <w:color w:val="002060"/>
              </w:rPr>
            </w:pPr>
            <w:r w:rsidRPr="00114117">
              <w:rPr>
                <w:color w:val="002060"/>
              </w:rPr>
              <w:t>VIA DEI LECCI-TAVERNELLE</w:t>
            </w:r>
          </w:p>
        </w:tc>
      </w:tr>
    </w:tbl>
    <w:p w14:paraId="5F02528A" w14:textId="77777777" w:rsidR="005D55FC" w:rsidRPr="00114117" w:rsidRDefault="005D55FC" w:rsidP="005D55FC">
      <w:pPr>
        <w:pStyle w:val="breakline"/>
        <w:rPr>
          <w:rFonts w:eastAsiaTheme="minorEastAsia"/>
          <w:color w:val="002060"/>
        </w:rPr>
      </w:pPr>
    </w:p>
    <w:p w14:paraId="772557F7" w14:textId="77777777" w:rsidR="005D55FC" w:rsidRPr="00114117" w:rsidRDefault="005D55FC" w:rsidP="005D55FC">
      <w:pPr>
        <w:pStyle w:val="breakline"/>
        <w:rPr>
          <w:color w:val="002060"/>
        </w:rPr>
      </w:pPr>
    </w:p>
    <w:p w14:paraId="6EAC84C8" w14:textId="77777777" w:rsidR="005D55FC" w:rsidRPr="00114117" w:rsidRDefault="005D55FC" w:rsidP="005D55FC">
      <w:pPr>
        <w:pStyle w:val="breakline"/>
        <w:rPr>
          <w:color w:val="002060"/>
        </w:rPr>
      </w:pPr>
    </w:p>
    <w:p w14:paraId="6B6ED5C7" w14:textId="77777777" w:rsidR="005D55FC" w:rsidRPr="00114117" w:rsidRDefault="005D55FC" w:rsidP="005D55FC">
      <w:pPr>
        <w:pStyle w:val="sottotitolocampionato10"/>
        <w:rPr>
          <w:color w:val="002060"/>
        </w:rPr>
      </w:pPr>
      <w:r w:rsidRPr="0011411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5D55FC" w:rsidRPr="00114117" w14:paraId="16C4FCDF"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C2D81"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A6B3A"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08736"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FCEE7"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134CF"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3A837"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9169B"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69724FBD"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5B235" w14:textId="77777777" w:rsidR="005D55FC" w:rsidRPr="00114117" w:rsidRDefault="005D55FC" w:rsidP="00CA3FE5">
            <w:pPr>
              <w:pStyle w:val="rowtabella0"/>
              <w:rPr>
                <w:color w:val="002060"/>
              </w:rPr>
            </w:pPr>
            <w:r w:rsidRPr="00114117">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261C3" w14:textId="77777777" w:rsidR="005D55FC" w:rsidRPr="00114117" w:rsidRDefault="005D55FC" w:rsidP="00CA3FE5">
            <w:pPr>
              <w:pStyle w:val="rowtabella0"/>
              <w:rPr>
                <w:color w:val="002060"/>
              </w:rPr>
            </w:pPr>
            <w:r w:rsidRPr="00114117">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D4CC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67CEE" w14:textId="77777777" w:rsidR="005D55FC" w:rsidRPr="00114117" w:rsidRDefault="005D55FC" w:rsidP="00CA3FE5">
            <w:pPr>
              <w:pStyle w:val="rowtabella0"/>
              <w:rPr>
                <w:color w:val="002060"/>
              </w:rPr>
            </w:pPr>
            <w:r w:rsidRPr="00114117">
              <w:rPr>
                <w:color w:val="002060"/>
              </w:rPr>
              <w:t>11/11/2023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8370C1" w14:textId="77777777" w:rsidR="005D55FC" w:rsidRPr="00114117" w:rsidRDefault="005D55FC" w:rsidP="00CA3FE5">
            <w:pPr>
              <w:pStyle w:val="rowtabella0"/>
              <w:rPr>
                <w:color w:val="002060"/>
              </w:rPr>
            </w:pPr>
            <w:r w:rsidRPr="00114117">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98218" w14:textId="77777777" w:rsidR="005D55FC" w:rsidRPr="00114117" w:rsidRDefault="005D55FC" w:rsidP="00CA3FE5">
            <w:pPr>
              <w:pStyle w:val="rowtabella0"/>
              <w:rPr>
                <w:color w:val="002060"/>
              </w:rPr>
            </w:pPr>
            <w:r w:rsidRPr="0011411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08E5C" w14:textId="77777777" w:rsidR="005D55FC" w:rsidRPr="00114117" w:rsidRDefault="005D55FC" w:rsidP="00CA3FE5">
            <w:pPr>
              <w:pStyle w:val="rowtabella0"/>
              <w:rPr>
                <w:color w:val="002060"/>
              </w:rPr>
            </w:pPr>
            <w:r w:rsidRPr="00114117">
              <w:rPr>
                <w:color w:val="002060"/>
              </w:rPr>
              <w:t>VIA B.BUOZZI</w:t>
            </w:r>
          </w:p>
        </w:tc>
      </w:tr>
      <w:tr w:rsidR="005D55FC" w:rsidRPr="00114117" w14:paraId="7C6947E7"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69EA4A" w14:textId="77777777" w:rsidR="005D55FC" w:rsidRPr="00114117" w:rsidRDefault="005D55FC" w:rsidP="00CA3FE5">
            <w:pPr>
              <w:pStyle w:val="rowtabella0"/>
              <w:rPr>
                <w:color w:val="002060"/>
              </w:rPr>
            </w:pPr>
            <w:r w:rsidRPr="00114117">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4DF08D" w14:textId="77777777" w:rsidR="005D55FC" w:rsidRPr="00114117" w:rsidRDefault="005D55FC" w:rsidP="00CA3FE5">
            <w:pPr>
              <w:pStyle w:val="rowtabella0"/>
              <w:rPr>
                <w:color w:val="002060"/>
              </w:rPr>
            </w:pPr>
            <w:r w:rsidRPr="00114117">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218A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47B64D" w14:textId="77777777" w:rsidR="005D55FC" w:rsidRPr="00114117" w:rsidRDefault="005D55FC" w:rsidP="00CA3FE5">
            <w:pPr>
              <w:pStyle w:val="rowtabella0"/>
              <w:rPr>
                <w:color w:val="002060"/>
              </w:rPr>
            </w:pPr>
            <w:r w:rsidRPr="00114117">
              <w:rPr>
                <w:color w:val="002060"/>
              </w:rPr>
              <w:t>12/11/2023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296B56" w14:textId="77777777" w:rsidR="005D55FC" w:rsidRPr="00114117" w:rsidRDefault="005D55FC" w:rsidP="00CA3FE5">
            <w:pPr>
              <w:pStyle w:val="rowtabella0"/>
              <w:rPr>
                <w:color w:val="002060"/>
              </w:rPr>
            </w:pPr>
            <w:r w:rsidRPr="00114117">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78108" w14:textId="77777777" w:rsidR="005D55FC" w:rsidRPr="00114117" w:rsidRDefault="005D55FC" w:rsidP="00CA3FE5">
            <w:pPr>
              <w:pStyle w:val="rowtabella0"/>
              <w:rPr>
                <w:color w:val="002060"/>
              </w:rPr>
            </w:pPr>
            <w:r w:rsidRPr="0011411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DF1FE" w14:textId="77777777" w:rsidR="005D55FC" w:rsidRPr="00114117" w:rsidRDefault="005D55FC" w:rsidP="00CA3FE5">
            <w:pPr>
              <w:pStyle w:val="rowtabella0"/>
              <w:rPr>
                <w:color w:val="002060"/>
              </w:rPr>
            </w:pPr>
            <w:r w:rsidRPr="00114117">
              <w:rPr>
                <w:color w:val="002060"/>
              </w:rPr>
              <w:t>VIA MADRE TERESA DI CALCUTTA</w:t>
            </w:r>
          </w:p>
        </w:tc>
      </w:tr>
      <w:tr w:rsidR="005D55FC" w:rsidRPr="00114117" w14:paraId="4BEA8F16"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F876AE" w14:textId="77777777" w:rsidR="005D55FC" w:rsidRPr="00114117" w:rsidRDefault="005D55FC" w:rsidP="00CA3FE5">
            <w:pPr>
              <w:pStyle w:val="rowtabella0"/>
              <w:rPr>
                <w:color w:val="002060"/>
              </w:rPr>
            </w:pPr>
            <w:r w:rsidRPr="00114117">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EDE486" w14:textId="77777777" w:rsidR="005D55FC" w:rsidRPr="00114117" w:rsidRDefault="005D55FC" w:rsidP="00CA3FE5">
            <w:pPr>
              <w:pStyle w:val="rowtabella0"/>
              <w:rPr>
                <w:color w:val="002060"/>
              </w:rPr>
            </w:pPr>
            <w:r w:rsidRPr="00114117">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64D780"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C15D9" w14:textId="77777777" w:rsidR="005D55FC" w:rsidRPr="00114117" w:rsidRDefault="005D55FC" w:rsidP="00CA3FE5">
            <w:pPr>
              <w:pStyle w:val="rowtabella0"/>
              <w:rPr>
                <w:color w:val="002060"/>
              </w:rPr>
            </w:pPr>
            <w:r w:rsidRPr="00114117">
              <w:rPr>
                <w:color w:val="002060"/>
              </w:rPr>
              <w:t>12/11/2023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CF298F" w14:textId="77777777" w:rsidR="005D55FC" w:rsidRPr="00114117" w:rsidRDefault="005D55FC" w:rsidP="00CA3FE5">
            <w:pPr>
              <w:pStyle w:val="rowtabella0"/>
              <w:rPr>
                <w:color w:val="002060"/>
              </w:rPr>
            </w:pPr>
            <w:r w:rsidRPr="00114117">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A1304" w14:textId="77777777" w:rsidR="005D55FC" w:rsidRPr="00114117" w:rsidRDefault="005D55FC" w:rsidP="00CA3FE5">
            <w:pPr>
              <w:pStyle w:val="rowtabella0"/>
              <w:rPr>
                <w:color w:val="002060"/>
              </w:rPr>
            </w:pPr>
            <w:r w:rsidRPr="0011411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383F8C" w14:textId="77777777" w:rsidR="005D55FC" w:rsidRPr="00114117" w:rsidRDefault="005D55FC" w:rsidP="00CA3FE5">
            <w:pPr>
              <w:pStyle w:val="rowtabella0"/>
              <w:rPr>
                <w:color w:val="002060"/>
              </w:rPr>
            </w:pPr>
            <w:r w:rsidRPr="00114117">
              <w:rPr>
                <w:color w:val="002060"/>
              </w:rPr>
              <w:t>VIA BRUNO BUOZZI</w:t>
            </w:r>
          </w:p>
        </w:tc>
      </w:tr>
      <w:tr w:rsidR="005D55FC" w:rsidRPr="00114117" w14:paraId="61C58177"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8025CC" w14:textId="77777777" w:rsidR="005D55FC" w:rsidRPr="00114117" w:rsidRDefault="005D55FC" w:rsidP="00CA3FE5">
            <w:pPr>
              <w:pStyle w:val="rowtabella0"/>
              <w:rPr>
                <w:color w:val="002060"/>
              </w:rPr>
            </w:pPr>
            <w:r w:rsidRPr="00114117">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6BEAD" w14:textId="77777777" w:rsidR="005D55FC" w:rsidRPr="00114117" w:rsidRDefault="005D55FC" w:rsidP="00CA3FE5">
            <w:pPr>
              <w:pStyle w:val="rowtabella0"/>
              <w:rPr>
                <w:color w:val="002060"/>
              </w:rPr>
            </w:pPr>
            <w:r w:rsidRPr="00114117">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3DDC34"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55E4E" w14:textId="77777777" w:rsidR="005D55FC" w:rsidRPr="00114117" w:rsidRDefault="005D55FC" w:rsidP="00CA3FE5">
            <w:pPr>
              <w:pStyle w:val="rowtabella0"/>
              <w:rPr>
                <w:color w:val="002060"/>
              </w:rPr>
            </w:pPr>
            <w:r w:rsidRPr="00114117">
              <w:rPr>
                <w:color w:val="002060"/>
              </w:rPr>
              <w:t>13/11/2023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F9EA6" w14:textId="77777777" w:rsidR="005D55FC" w:rsidRPr="00114117" w:rsidRDefault="005D55FC" w:rsidP="00CA3FE5">
            <w:pPr>
              <w:pStyle w:val="rowtabella0"/>
              <w:rPr>
                <w:color w:val="002060"/>
              </w:rPr>
            </w:pPr>
            <w:r w:rsidRPr="00114117">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5F549" w14:textId="77777777" w:rsidR="005D55FC" w:rsidRPr="00114117" w:rsidRDefault="005D55FC" w:rsidP="00CA3FE5">
            <w:pPr>
              <w:pStyle w:val="rowtabella0"/>
              <w:rPr>
                <w:color w:val="002060"/>
              </w:rPr>
            </w:pPr>
            <w:r w:rsidRPr="00114117">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FC717" w14:textId="77777777" w:rsidR="005D55FC" w:rsidRPr="00114117" w:rsidRDefault="005D55FC" w:rsidP="00CA3FE5">
            <w:pPr>
              <w:pStyle w:val="rowtabella0"/>
              <w:rPr>
                <w:color w:val="002060"/>
              </w:rPr>
            </w:pPr>
            <w:r w:rsidRPr="00114117">
              <w:rPr>
                <w:color w:val="002060"/>
              </w:rPr>
              <w:t>VIA VESCOVARA, 7</w:t>
            </w:r>
          </w:p>
        </w:tc>
      </w:tr>
    </w:tbl>
    <w:p w14:paraId="71049056" w14:textId="77777777" w:rsidR="005D55FC" w:rsidRPr="00114117" w:rsidRDefault="005D55FC" w:rsidP="005D55FC">
      <w:pPr>
        <w:pStyle w:val="breakline"/>
        <w:rPr>
          <w:rFonts w:eastAsiaTheme="minorEastAsia"/>
          <w:color w:val="002060"/>
        </w:rPr>
      </w:pPr>
    </w:p>
    <w:p w14:paraId="572238D7" w14:textId="77777777" w:rsidR="005D55FC" w:rsidRPr="00114117" w:rsidRDefault="005D55FC" w:rsidP="005D55FC">
      <w:pPr>
        <w:pStyle w:val="breakline"/>
        <w:rPr>
          <w:color w:val="002060"/>
        </w:rPr>
      </w:pPr>
    </w:p>
    <w:p w14:paraId="56EB64D9" w14:textId="77777777" w:rsidR="005D55FC" w:rsidRPr="00114117" w:rsidRDefault="005D55FC" w:rsidP="005D55FC">
      <w:pPr>
        <w:pStyle w:val="breakline"/>
        <w:rPr>
          <w:color w:val="002060"/>
        </w:rPr>
      </w:pPr>
    </w:p>
    <w:p w14:paraId="1F88C362" w14:textId="77777777" w:rsidR="005D55FC" w:rsidRPr="00114117" w:rsidRDefault="005D55FC" w:rsidP="005D55FC">
      <w:pPr>
        <w:pStyle w:val="sottotitolocampionato10"/>
        <w:rPr>
          <w:color w:val="002060"/>
        </w:rPr>
      </w:pPr>
      <w:r w:rsidRPr="0011411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2"/>
        <w:gridCol w:w="2005"/>
        <w:gridCol w:w="385"/>
        <w:gridCol w:w="898"/>
        <w:gridCol w:w="1198"/>
        <w:gridCol w:w="1556"/>
        <w:gridCol w:w="1566"/>
      </w:tblGrid>
      <w:tr w:rsidR="005D55FC" w:rsidRPr="00114117" w14:paraId="395B79F5"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C4551"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C0F8A"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CF62C"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CFC67"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BF687"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D5D4D"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13F05"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4FA66D4A"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628F5D" w14:textId="77777777" w:rsidR="005D55FC" w:rsidRPr="00114117" w:rsidRDefault="005D55FC" w:rsidP="00CA3FE5">
            <w:pPr>
              <w:pStyle w:val="rowtabella0"/>
              <w:rPr>
                <w:color w:val="002060"/>
              </w:rPr>
            </w:pPr>
            <w:r w:rsidRPr="00114117">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290B8" w14:textId="77777777" w:rsidR="005D55FC" w:rsidRPr="00114117" w:rsidRDefault="005D55FC" w:rsidP="00CA3FE5">
            <w:pPr>
              <w:pStyle w:val="rowtabella0"/>
              <w:rPr>
                <w:color w:val="002060"/>
              </w:rPr>
            </w:pPr>
            <w:r w:rsidRPr="00114117">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16A396"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E6291" w14:textId="77777777" w:rsidR="005D55FC" w:rsidRPr="00114117" w:rsidRDefault="005D55FC" w:rsidP="00CA3FE5">
            <w:pPr>
              <w:pStyle w:val="rowtabella0"/>
              <w:rPr>
                <w:color w:val="002060"/>
              </w:rPr>
            </w:pPr>
            <w:r w:rsidRPr="00114117">
              <w:rPr>
                <w:color w:val="002060"/>
              </w:rPr>
              <w:t>11/11/2023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853E7" w14:textId="77777777" w:rsidR="005D55FC" w:rsidRPr="00114117" w:rsidRDefault="005D55FC" w:rsidP="00CA3FE5">
            <w:pPr>
              <w:pStyle w:val="rowtabella0"/>
              <w:rPr>
                <w:color w:val="002060"/>
              </w:rPr>
            </w:pPr>
            <w:r w:rsidRPr="00114117">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7AF3D" w14:textId="77777777" w:rsidR="005D55FC" w:rsidRPr="00114117" w:rsidRDefault="005D55FC" w:rsidP="00CA3FE5">
            <w:pPr>
              <w:pStyle w:val="rowtabella0"/>
              <w:rPr>
                <w:color w:val="002060"/>
              </w:rPr>
            </w:pPr>
            <w:r w:rsidRPr="00114117">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AADB2" w14:textId="77777777" w:rsidR="005D55FC" w:rsidRPr="00114117" w:rsidRDefault="005D55FC" w:rsidP="00CA3FE5">
            <w:pPr>
              <w:pStyle w:val="rowtabella0"/>
              <w:rPr>
                <w:color w:val="002060"/>
              </w:rPr>
            </w:pPr>
            <w:r w:rsidRPr="00114117">
              <w:rPr>
                <w:color w:val="002060"/>
              </w:rPr>
              <w:t>VIA E.MATTEI</w:t>
            </w:r>
          </w:p>
        </w:tc>
      </w:tr>
      <w:tr w:rsidR="005D55FC" w:rsidRPr="00114117" w14:paraId="06EF9B49"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BB91D1" w14:textId="77777777" w:rsidR="005D55FC" w:rsidRPr="00114117" w:rsidRDefault="005D55FC" w:rsidP="00CA3FE5">
            <w:pPr>
              <w:pStyle w:val="rowtabella0"/>
              <w:rPr>
                <w:color w:val="002060"/>
              </w:rPr>
            </w:pPr>
            <w:r w:rsidRPr="0011411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D5C1EA" w14:textId="77777777" w:rsidR="005D55FC" w:rsidRPr="00114117" w:rsidRDefault="005D55FC" w:rsidP="00CA3FE5">
            <w:pPr>
              <w:pStyle w:val="rowtabella0"/>
              <w:rPr>
                <w:color w:val="002060"/>
              </w:rPr>
            </w:pPr>
            <w:r w:rsidRPr="0011411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7CF05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1C4A1D" w14:textId="77777777" w:rsidR="005D55FC" w:rsidRPr="00114117" w:rsidRDefault="005D55FC" w:rsidP="00CA3FE5">
            <w:pPr>
              <w:pStyle w:val="rowtabella0"/>
              <w:rPr>
                <w:color w:val="002060"/>
              </w:rPr>
            </w:pPr>
            <w:r w:rsidRPr="00114117">
              <w:rPr>
                <w:color w:val="002060"/>
              </w:rPr>
              <w:t>11/11/2023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540997" w14:textId="77777777" w:rsidR="005D55FC" w:rsidRPr="00114117" w:rsidRDefault="005D55FC" w:rsidP="00CA3FE5">
            <w:pPr>
              <w:pStyle w:val="rowtabella0"/>
              <w:rPr>
                <w:color w:val="002060"/>
              </w:rPr>
            </w:pPr>
            <w:r w:rsidRPr="0011411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08B2B" w14:textId="77777777" w:rsidR="005D55FC" w:rsidRPr="00114117" w:rsidRDefault="005D55FC" w:rsidP="00CA3FE5">
            <w:pPr>
              <w:pStyle w:val="rowtabella0"/>
              <w:rPr>
                <w:color w:val="002060"/>
              </w:rPr>
            </w:pPr>
            <w:r w:rsidRPr="0011411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E7DC00" w14:textId="77777777" w:rsidR="005D55FC" w:rsidRPr="00114117" w:rsidRDefault="005D55FC" w:rsidP="00CA3FE5">
            <w:pPr>
              <w:pStyle w:val="rowtabella0"/>
              <w:rPr>
                <w:color w:val="002060"/>
              </w:rPr>
            </w:pPr>
            <w:r w:rsidRPr="00114117">
              <w:rPr>
                <w:color w:val="002060"/>
              </w:rPr>
              <w:t>VIA B.ROSSI SNC</w:t>
            </w:r>
          </w:p>
        </w:tc>
      </w:tr>
      <w:tr w:rsidR="005D55FC" w:rsidRPr="00114117" w14:paraId="5C64BB79"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24E43C" w14:textId="77777777" w:rsidR="005D55FC" w:rsidRPr="00114117" w:rsidRDefault="005D55FC" w:rsidP="00CA3FE5">
            <w:pPr>
              <w:pStyle w:val="rowtabella0"/>
              <w:rPr>
                <w:color w:val="002060"/>
              </w:rPr>
            </w:pPr>
            <w:r w:rsidRPr="0011411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4ABC8" w14:textId="77777777" w:rsidR="005D55FC" w:rsidRPr="00114117" w:rsidRDefault="005D55FC" w:rsidP="00CA3FE5">
            <w:pPr>
              <w:pStyle w:val="rowtabella0"/>
              <w:rPr>
                <w:color w:val="002060"/>
              </w:rPr>
            </w:pPr>
            <w:r w:rsidRPr="00114117">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4F1DA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307AA2" w14:textId="77777777" w:rsidR="005D55FC" w:rsidRPr="00114117" w:rsidRDefault="005D55FC" w:rsidP="00CA3FE5">
            <w:pPr>
              <w:pStyle w:val="rowtabella0"/>
              <w:rPr>
                <w:color w:val="002060"/>
              </w:rPr>
            </w:pPr>
            <w:r w:rsidRPr="00114117">
              <w:rPr>
                <w:color w:val="002060"/>
              </w:rPr>
              <w:t>12/11/2023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DD8E30" w14:textId="77777777" w:rsidR="005D55FC" w:rsidRPr="00114117" w:rsidRDefault="005D55FC" w:rsidP="00CA3FE5">
            <w:pPr>
              <w:pStyle w:val="rowtabella0"/>
              <w:rPr>
                <w:color w:val="002060"/>
              </w:rPr>
            </w:pPr>
            <w:r w:rsidRPr="0011411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4B283" w14:textId="77777777" w:rsidR="005D55FC" w:rsidRPr="00114117" w:rsidRDefault="005D55FC" w:rsidP="00CA3FE5">
            <w:pPr>
              <w:pStyle w:val="rowtabella0"/>
              <w:rPr>
                <w:color w:val="002060"/>
              </w:rPr>
            </w:pPr>
            <w:r w:rsidRPr="0011411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114B8" w14:textId="77777777" w:rsidR="005D55FC" w:rsidRPr="00114117" w:rsidRDefault="005D55FC" w:rsidP="00CA3FE5">
            <w:pPr>
              <w:pStyle w:val="rowtabella0"/>
              <w:rPr>
                <w:color w:val="002060"/>
              </w:rPr>
            </w:pPr>
            <w:r w:rsidRPr="00114117">
              <w:rPr>
                <w:color w:val="002060"/>
              </w:rPr>
              <w:t>VIA FRATELLI CERVI</w:t>
            </w:r>
          </w:p>
        </w:tc>
      </w:tr>
      <w:tr w:rsidR="005D55FC" w:rsidRPr="00114117" w14:paraId="53D61DA6"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78E8A0" w14:textId="77777777" w:rsidR="005D55FC" w:rsidRPr="00114117" w:rsidRDefault="005D55FC" w:rsidP="00CA3FE5">
            <w:pPr>
              <w:pStyle w:val="rowtabella0"/>
              <w:rPr>
                <w:color w:val="002060"/>
              </w:rPr>
            </w:pPr>
            <w:r w:rsidRPr="00114117">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10987" w14:textId="77777777" w:rsidR="005D55FC" w:rsidRPr="00114117" w:rsidRDefault="005D55FC" w:rsidP="00CA3FE5">
            <w:pPr>
              <w:pStyle w:val="rowtabella0"/>
              <w:rPr>
                <w:color w:val="002060"/>
              </w:rPr>
            </w:pPr>
            <w:r w:rsidRPr="00114117">
              <w:rPr>
                <w:color w:val="002060"/>
              </w:rPr>
              <w:t xml:space="preserve">FIGHT BULLS </w:t>
            </w:r>
            <w:proofErr w:type="spellStart"/>
            <w:r w:rsidRPr="00114117">
              <w:rPr>
                <w:color w:val="002060"/>
              </w:rPr>
              <w:t>CORRIDONIsq.B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78437"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81BB5" w14:textId="77777777" w:rsidR="005D55FC" w:rsidRPr="00114117" w:rsidRDefault="005D55FC" w:rsidP="00CA3FE5">
            <w:pPr>
              <w:pStyle w:val="rowtabella0"/>
              <w:rPr>
                <w:color w:val="002060"/>
              </w:rPr>
            </w:pPr>
            <w:r w:rsidRPr="00114117">
              <w:rPr>
                <w:color w:val="002060"/>
              </w:rPr>
              <w:t>12/11/2023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BAD9F" w14:textId="77777777" w:rsidR="005D55FC" w:rsidRPr="00114117" w:rsidRDefault="005D55FC" w:rsidP="00CA3FE5">
            <w:pPr>
              <w:pStyle w:val="rowtabella0"/>
              <w:rPr>
                <w:color w:val="002060"/>
              </w:rPr>
            </w:pPr>
            <w:r w:rsidRPr="00114117">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06F72" w14:textId="77777777" w:rsidR="005D55FC" w:rsidRPr="00114117" w:rsidRDefault="005D55FC" w:rsidP="00CA3FE5">
            <w:pPr>
              <w:pStyle w:val="rowtabella0"/>
              <w:rPr>
                <w:color w:val="002060"/>
              </w:rPr>
            </w:pPr>
            <w:r w:rsidRPr="00114117">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05B95" w14:textId="77777777" w:rsidR="005D55FC" w:rsidRPr="00114117" w:rsidRDefault="005D55FC" w:rsidP="00CA3FE5">
            <w:pPr>
              <w:pStyle w:val="rowtabella0"/>
              <w:rPr>
                <w:color w:val="002060"/>
              </w:rPr>
            </w:pPr>
            <w:r w:rsidRPr="00114117">
              <w:rPr>
                <w:color w:val="002060"/>
              </w:rPr>
              <w:t>LOC.MONTEROCCO VIA A.MANCINI</w:t>
            </w:r>
          </w:p>
        </w:tc>
      </w:tr>
    </w:tbl>
    <w:p w14:paraId="583C3DD3" w14:textId="77777777" w:rsidR="005D55FC" w:rsidRPr="00114117" w:rsidRDefault="005D55FC" w:rsidP="005D55FC">
      <w:pPr>
        <w:pStyle w:val="breakline"/>
        <w:rPr>
          <w:rFonts w:eastAsiaTheme="minorEastAsia"/>
          <w:color w:val="002060"/>
        </w:rPr>
      </w:pPr>
    </w:p>
    <w:p w14:paraId="1A1C9D4C" w14:textId="77777777" w:rsidR="005D55FC" w:rsidRPr="00114117" w:rsidRDefault="005D55FC" w:rsidP="005D55FC">
      <w:pPr>
        <w:pStyle w:val="breakline"/>
        <w:rPr>
          <w:color w:val="002060"/>
        </w:rPr>
      </w:pPr>
    </w:p>
    <w:p w14:paraId="56CB37B0" w14:textId="77777777" w:rsidR="005D55FC" w:rsidRPr="00114117" w:rsidRDefault="005D55FC" w:rsidP="005D55FC">
      <w:pPr>
        <w:pStyle w:val="titolocampionato0"/>
        <w:shd w:val="clear" w:color="auto" w:fill="CCCCCC"/>
        <w:spacing w:before="80" w:after="40"/>
        <w:rPr>
          <w:color w:val="002060"/>
        </w:rPr>
      </w:pPr>
      <w:r w:rsidRPr="00114117">
        <w:rPr>
          <w:color w:val="002060"/>
        </w:rPr>
        <w:t>UNDER 15 C5 REGIONALI MASCHILI</w:t>
      </w:r>
    </w:p>
    <w:p w14:paraId="4D2434ED" w14:textId="77777777" w:rsidR="005D55FC" w:rsidRPr="00114117" w:rsidRDefault="005D55FC" w:rsidP="005D55FC">
      <w:pPr>
        <w:pStyle w:val="titoloprinc0"/>
        <w:rPr>
          <w:color w:val="002060"/>
        </w:rPr>
      </w:pPr>
      <w:r w:rsidRPr="00114117">
        <w:rPr>
          <w:color w:val="002060"/>
        </w:rPr>
        <w:t>VARIAZIONI AL PROGRAMMA GARE</w:t>
      </w:r>
    </w:p>
    <w:p w14:paraId="010F47B6" w14:textId="77777777" w:rsidR="005D55FC" w:rsidRPr="00114117" w:rsidRDefault="005D55FC" w:rsidP="005D55FC">
      <w:pPr>
        <w:pStyle w:val="breakline"/>
        <w:rPr>
          <w:color w:val="002060"/>
        </w:rPr>
      </w:pPr>
    </w:p>
    <w:p w14:paraId="423EBBE7" w14:textId="77777777" w:rsidR="005D55FC" w:rsidRPr="00114117" w:rsidRDefault="005D55FC" w:rsidP="005D55FC">
      <w:pPr>
        <w:pStyle w:val="breakline"/>
        <w:rPr>
          <w:color w:val="002060"/>
        </w:rPr>
      </w:pPr>
    </w:p>
    <w:p w14:paraId="7BBB5BE4" w14:textId="77777777" w:rsidR="005D55FC" w:rsidRPr="00114117" w:rsidRDefault="005D55FC" w:rsidP="005D55FC">
      <w:pPr>
        <w:pStyle w:val="sottotitolocampionato10"/>
        <w:rPr>
          <w:color w:val="002060"/>
        </w:rPr>
      </w:pPr>
      <w:r w:rsidRPr="00114117">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683F68C0"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1305D" w14:textId="77777777" w:rsidR="005D55FC" w:rsidRPr="00114117" w:rsidRDefault="005D55FC" w:rsidP="00CA3FE5">
            <w:pPr>
              <w:pStyle w:val="headertabella0"/>
              <w:rPr>
                <w:color w:val="002060"/>
              </w:rPr>
            </w:pPr>
            <w:r w:rsidRPr="001141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94769"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568FF"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0762"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A011D"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96617"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E4ECE"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2157F" w14:textId="77777777" w:rsidR="005D55FC" w:rsidRPr="00114117" w:rsidRDefault="005D55FC" w:rsidP="00CA3FE5">
            <w:pPr>
              <w:pStyle w:val="headertabella0"/>
              <w:rPr>
                <w:color w:val="002060"/>
              </w:rPr>
            </w:pPr>
            <w:r w:rsidRPr="00114117">
              <w:rPr>
                <w:color w:val="002060"/>
              </w:rPr>
              <w:t>Impianto</w:t>
            </w:r>
          </w:p>
        </w:tc>
      </w:tr>
      <w:tr w:rsidR="005D55FC" w:rsidRPr="00114117" w14:paraId="4AA7EA18"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6FC1" w14:textId="77777777" w:rsidR="005D55FC" w:rsidRPr="00D549ED" w:rsidRDefault="005D55FC" w:rsidP="00CA3FE5">
            <w:pPr>
              <w:pStyle w:val="rowtabella0"/>
              <w:rPr>
                <w:color w:val="002060"/>
                <w:highlight w:val="yellow"/>
              </w:rPr>
            </w:pPr>
            <w:r w:rsidRPr="00D549ED">
              <w:rPr>
                <w:color w:val="002060"/>
                <w:highlight w:val="yellow"/>
              </w:rPr>
              <w:t>12/11/2023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62F6E" w14:textId="77777777" w:rsidR="005D55FC" w:rsidRPr="00D549ED" w:rsidRDefault="005D55FC" w:rsidP="00CA3FE5">
            <w:pPr>
              <w:pStyle w:val="rowtabella0"/>
              <w:jc w:val="center"/>
              <w:rPr>
                <w:color w:val="002060"/>
                <w:highlight w:val="yellow"/>
              </w:rPr>
            </w:pPr>
            <w:r w:rsidRPr="00D549E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7384" w14:textId="77777777" w:rsidR="005D55FC" w:rsidRPr="00D549ED" w:rsidRDefault="005D55FC" w:rsidP="00CA3FE5">
            <w:pPr>
              <w:pStyle w:val="rowtabella0"/>
              <w:rPr>
                <w:color w:val="002060"/>
                <w:highlight w:val="yellow"/>
              </w:rPr>
            </w:pPr>
            <w:r w:rsidRPr="00D549ED">
              <w:rPr>
                <w:color w:val="002060"/>
                <w:highlight w:val="yellow"/>
              </w:rPr>
              <w:t>TAVERNELLE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5FA8" w14:textId="77777777" w:rsidR="005D55FC" w:rsidRPr="00D549ED" w:rsidRDefault="005D55FC" w:rsidP="00CA3FE5">
            <w:pPr>
              <w:pStyle w:val="rowtabella0"/>
              <w:rPr>
                <w:color w:val="002060"/>
                <w:highlight w:val="yellow"/>
              </w:rPr>
            </w:pPr>
            <w:r w:rsidRPr="00D549E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5533" w14:textId="77777777" w:rsidR="005D55FC" w:rsidRPr="00114117" w:rsidRDefault="005D55FC" w:rsidP="00CA3F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3C99" w14:textId="77777777" w:rsidR="005D55FC" w:rsidRPr="00114117" w:rsidRDefault="005D55FC" w:rsidP="00CA3FE5">
            <w:pPr>
              <w:pStyle w:val="rowtabella0"/>
              <w:jc w:val="center"/>
              <w:rPr>
                <w:color w:val="002060"/>
              </w:rPr>
            </w:pPr>
            <w:r w:rsidRPr="00D549E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A6D3" w14:textId="77777777" w:rsidR="005D55FC" w:rsidRPr="00114117" w:rsidRDefault="005D55FC" w:rsidP="00CA3FE5">
            <w:pPr>
              <w:pStyle w:val="rowtabella0"/>
              <w:jc w:val="center"/>
              <w:rPr>
                <w:color w:val="002060"/>
              </w:rPr>
            </w:pPr>
            <w:r w:rsidRPr="00114117">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6E690" w14:textId="77777777" w:rsidR="005D55FC" w:rsidRPr="00114117" w:rsidRDefault="005D55FC" w:rsidP="00CA3FE5">
            <w:pPr>
              <w:rPr>
                <w:color w:val="002060"/>
              </w:rPr>
            </w:pPr>
          </w:p>
        </w:tc>
      </w:tr>
      <w:tr w:rsidR="005D55FC" w:rsidRPr="00114117" w14:paraId="3FDD1D4C"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7502" w14:textId="77777777" w:rsidR="005D55FC" w:rsidRPr="00D549ED" w:rsidRDefault="005D55FC" w:rsidP="00CA3FE5">
            <w:pPr>
              <w:pStyle w:val="rowtabella0"/>
              <w:rPr>
                <w:color w:val="002060"/>
                <w:highlight w:val="yellow"/>
              </w:rPr>
            </w:pPr>
            <w:r w:rsidRPr="00D549ED">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A2D9" w14:textId="77777777" w:rsidR="005D55FC" w:rsidRPr="00D549ED" w:rsidRDefault="005D55FC" w:rsidP="00CA3FE5">
            <w:pPr>
              <w:pStyle w:val="rowtabella0"/>
              <w:jc w:val="center"/>
              <w:rPr>
                <w:color w:val="002060"/>
                <w:highlight w:val="yellow"/>
              </w:rPr>
            </w:pPr>
            <w:r w:rsidRPr="00D549ED">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1F80" w14:textId="77777777" w:rsidR="005D55FC" w:rsidRPr="00D549ED" w:rsidRDefault="005D55FC" w:rsidP="00CA3FE5">
            <w:pPr>
              <w:pStyle w:val="rowtabella0"/>
              <w:rPr>
                <w:color w:val="002060"/>
                <w:highlight w:val="yellow"/>
              </w:rPr>
            </w:pPr>
            <w:r w:rsidRPr="00D549ED">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1B9C" w14:textId="77777777" w:rsidR="005D55FC" w:rsidRPr="00D549ED" w:rsidRDefault="005D55FC" w:rsidP="00CA3FE5">
            <w:pPr>
              <w:pStyle w:val="rowtabella0"/>
              <w:rPr>
                <w:color w:val="002060"/>
                <w:highlight w:val="yellow"/>
              </w:rPr>
            </w:pPr>
            <w:r w:rsidRPr="00D549ED">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A0CA8" w14:textId="77777777" w:rsidR="005D55FC" w:rsidRPr="00114117" w:rsidRDefault="005D55FC" w:rsidP="00CA3F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72D5" w14:textId="77777777" w:rsidR="005D55FC" w:rsidRPr="00114117" w:rsidRDefault="005D55FC" w:rsidP="00CA3FE5">
            <w:pPr>
              <w:pStyle w:val="rowtabella0"/>
              <w:jc w:val="center"/>
              <w:rPr>
                <w:color w:val="002060"/>
              </w:rPr>
            </w:pPr>
            <w:r w:rsidRPr="00D549E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1B22" w14:textId="77777777" w:rsidR="005D55FC" w:rsidRPr="00114117" w:rsidRDefault="005D55FC" w:rsidP="00CA3FE5">
            <w:pPr>
              <w:pStyle w:val="rowtabella0"/>
              <w:jc w:val="center"/>
              <w:rPr>
                <w:color w:val="002060"/>
              </w:rPr>
            </w:pPr>
            <w:r w:rsidRPr="00114117">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EBAE" w14:textId="77777777" w:rsidR="005D55FC" w:rsidRPr="00114117" w:rsidRDefault="005D55FC" w:rsidP="00CA3FE5">
            <w:pPr>
              <w:rPr>
                <w:color w:val="002060"/>
              </w:rPr>
            </w:pPr>
          </w:p>
        </w:tc>
      </w:tr>
    </w:tbl>
    <w:p w14:paraId="20B9B119" w14:textId="77777777" w:rsidR="005D55FC" w:rsidRPr="00114117" w:rsidRDefault="005D55FC" w:rsidP="005D55FC">
      <w:pPr>
        <w:pStyle w:val="breakline"/>
        <w:rPr>
          <w:rFonts w:eastAsiaTheme="minorEastAsia"/>
          <w:color w:val="002060"/>
        </w:rPr>
      </w:pPr>
    </w:p>
    <w:p w14:paraId="0ECBC04F" w14:textId="77777777" w:rsidR="005D55FC" w:rsidRPr="00114117" w:rsidRDefault="005D55FC" w:rsidP="005D55FC">
      <w:pPr>
        <w:pStyle w:val="breakline"/>
        <w:rPr>
          <w:color w:val="002060"/>
        </w:rPr>
      </w:pPr>
    </w:p>
    <w:p w14:paraId="399D6154" w14:textId="77777777" w:rsidR="005D55FC" w:rsidRPr="00114117" w:rsidRDefault="005D55FC" w:rsidP="005D55FC">
      <w:pPr>
        <w:pStyle w:val="titoloprinc0"/>
        <w:rPr>
          <w:color w:val="002060"/>
        </w:rPr>
      </w:pPr>
      <w:r w:rsidRPr="00114117">
        <w:rPr>
          <w:color w:val="002060"/>
        </w:rPr>
        <w:t>RISULTATI</w:t>
      </w:r>
    </w:p>
    <w:p w14:paraId="65ABAA0E" w14:textId="77777777" w:rsidR="005D55FC" w:rsidRPr="00114117" w:rsidRDefault="005D55FC" w:rsidP="005D55FC">
      <w:pPr>
        <w:pStyle w:val="breakline"/>
        <w:rPr>
          <w:color w:val="002060"/>
        </w:rPr>
      </w:pPr>
    </w:p>
    <w:p w14:paraId="05A7D36D" w14:textId="77777777" w:rsidR="005D55FC" w:rsidRPr="00114117" w:rsidRDefault="005D55FC" w:rsidP="005D55FC">
      <w:pPr>
        <w:pStyle w:val="sottotitolocampionato10"/>
        <w:rPr>
          <w:color w:val="002060"/>
        </w:rPr>
      </w:pPr>
      <w:r w:rsidRPr="00114117">
        <w:rPr>
          <w:color w:val="002060"/>
        </w:rPr>
        <w:t>RISULTATI UFFICIALI GARE DEL 05/11/2023</w:t>
      </w:r>
    </w:p>
    <w:p w14:paraId="755B0AF4"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06D9ED76"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D55FC" w:rsidRPr="00114117" w14:paraId="7304AF10"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0DE0C65F"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76EC1" w14:textId="77777777" w:rsidR="005D55FC" w:rsidRPr="00114117" w:rsidRDefault="005D55FC" w:rsidP="00CA3FE5">
                  <w:pPr>
                    <w:pStyle w:val="headertabella0"/>
                    <w:rPr>
                      <w:color w:val="002060"/>
                    </w:rPr>
                  </w:pPr>
                  <w:r w:rsidRPr="00114117">
                    <w:rPr>
                      <w:color w:val="002060"/>
                    </w:rPr>
                    <w:t>GIRONE A - 6 Giornata - A</w:t>
                  </w:r>
                </w:p>
              </w:tc>
            </w:tr>
            <w:tr w:rsidR="005D55FC" w:rsidRPr="00114117" w14:paraId="548344F3"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26DF7D" w14:textId="77777777" w:rsidR="005D55FC" w:rsidRPr="00114117" w:rsidRDefault="005D55FC" w:rsidP="00CA3FE5">
                  <w:pPr>
                    <w:pStyle w:val="rowtabella0"/>
                    <w:rPr>
                      <w:color w:val="002060"/>
                    </w:rPr>
                  </w:pPr>
                  <w:r w:rsidRPr="00114117">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88200" w14:textId="77777777" w:rsidR="005D55FC" w:rsidRPr="00114117" w:rsidRDefault="005D55FC" w:rsidP="00CA3FE5">
                  <w:pPr>
                    <w:pStyle w:val="rowtabella0"/>
                    <w:rPr>
                      <w:color w:val="002060"/>
                    </w:rPr>
                  </w:pPr>
                  <w:r w:rsidRPr="00114117">
                    <w:rPr>
                      <w:color w:val="002060"/>
                    </w:rPr>
                    <w:t xml:space="preserve">- AMICI DEL </w:t>
                  </w:r>
                  <w:proofErr w:type="spellStart"/>
                  <w:r w:rsidRPr="00114117">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FE756" w14:textId="77777777" w:rsidR="005D55FC" w:rsidRPr="00114117" w:rsidRDefault="005D55FC" w:rsidP="00CA3FE5">
                  <w:pPr>
                    <w:pStyle w:val="rowtabella0"/>
                    <w:jc w:val="center"/>
                    <w:rPr>
                      <w:color w:val="002060"/>
                    </w:rPr>
                  </w:pPr>
                  <w:r w:rsidRPr="00114117">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A9497" w14:textId="77777777" w:rsidR="005D55FC" w:rsidRPr="00114117" w:rsidRDefault="005D55FC" w:rsidP="00CA3FE5">
                  <w:pPr>
                    <w:pStyle w:val="rowtabella0"/>
                    <w:jc w:val="center"/>
                    <w:rPr>
                      <w:color w:val="002060"/>
                    </w:rPr>
                  </w:pPr>
                  <w:r w:rsidRPr="00114117">
                    <w:rPr>
                      <w:color w:val="002060"/>
                    </w:rPr>
                    <w:t> </w:t>
                  </w:r>
                </w:p>
              </w:tc>
            </w:tr>
            <w:tr w:rsidR="005D55FC" w:rsidRPr="00114117" w14:paraId="6C8EF62A"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F90993" w14:textId="77777777" w:rsidR="005D55FC" w:rsidRPr="00114117" w:rsidRDefault="005D55FC" w:rsidP="00CA3FE5">
                  <w:pPr>
                    <w:pStyle w:val="rowtabella0"/>
                    <w:rPr>
                      <w:color w:val="002060"/>
                    </w:rPr>
                  </w:pPr>
                  <w:r w:rsidRPr="00114117">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F12A70" w14:textId="77777777" w:rsidR="005D55FC" w:rsidRPr="00114117" w:rsidRDefault="005D55FC" w:rsidP="00CA3FE5">
                  <w:pPr>
                    <w:pStyle w:val="rowtabella0"/>
                    <w:rPr>
                      <w:color w:val="002060"/>
                    </w:rPr>
                  </w:pPr>
                  <w:r w:rsidRPr="00114117">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F5E2F5" w14:textId="77777777" w:rsidR="005D55FC" w:rsidRPr="00114117" w:rsidRDefault="005D55FC" w:rsidP="00CA3FE5">
                  <w:pPr>
                    <w:pStyle w:val="rowtabella0"/>
                    <w:jc w:val="center"/>
                    <w:rPr>
                      <w:color w:val="002060"/>
                    </w:rPr>
                  </w:pPr>
                  <w:r w:rsidRPr="00114117">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10836E" w14:textId="77777777" w:rsidR="005D55FC" w:rsidRPr="00114117" w:rsidRDefault="005D55FC" w:rsidP="00CA3FE5">
                  <w:pPr>
                    <w:pStyle w:val="rowtabella0"/>
                    <w:jc w:val="center"/>
                    <w:rPr>
                      <w:color w:val="002060"/>
                    </w:rPr>
                  </w:pPr>
                  <w:r w:rsidRPr="00114117">
                    <w:rPr>
                      <w:color w:val="002060"/>
                    </w:rPr>
                    <w:t> </w:t>
                  </w:r>
                </w:p>
              </w:tc>
            </w:tr>
            <w:tr w:rsidR="005D55FC" w:rsidRPr="00114117" w14:paraId="3124B64D"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8695FB" w14:textId="77777777" w:rsidR="005D55FC" w:rsidRPr="00114117" w:rsidRDefault="005D55FC" w:rsidP="00CA3FE5">
                  <w:pPr>
                    <w:pStyle w:val="rowtabella0"/>
                    <w:rPr>
                      <w:color w:val="002060"/>
                    </w:rPr>
                  </w:pPr>
                  <w:r w:rsidRPr="00114117">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34873E" w14:textId="77777777" w:rsidR="005D55FC" w:rsidRPr="00114117" w:rsidRDefault="005D55FC" w:rsidP="00CA3FE5">
                  <w:pPr>
                    <w:pStyle w:val="rowtabella0"/>
                    <w:rPr>
                      <w:color w:val="002060"/>
                    </w:rPr>
                  </w:pPr>
                  <w:r w:rsidRPr="00114117">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350CD3" w14:textId="77777777" w:rsidR="005D55FC" w:rsidRPr="00114117" w:rsidRDefault="005D55FC" w:rsidP="00CA3FE5">
                  <w:pPr>
                    <w:pStyle w:val="rowtabella0"/>
                    <w:jc w:val="center"/>
                    <w:rPr>
                      <w:color w:val="002060"/>
                    </w:rPr>
                  </w:pPr>
                  <w:r w:rsidRPr="0011411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9B014" w14:textId="77777777" w:rsidR="005D55FC" w:rsidRPr="00114117" w:rsidRDefault="005D55FC" w:rsidP="00CA3FE5">
                  <w:pPr>
                    <w:pStyle w:val="rowtabella0"/>
                    <w:jc w:val="center"/>
                    <w:rPr>
                      <w:color w:val="002060"/>
                    </w:rPr>
                  </w:pPr>
                  <w:r w:rsidRPr="00114117">
                    <w:rPr>
                      <w:color w:val="002060"/>
                    </w:rPr>
                    <w:t> </w:t>
                  </w:r>
                </w:p>
              </w:tc>
            </w:tr>
            <w:tr w:rsidR="005D55FC" w:rsidRPr="00114117" w14:paraId="6212A3C4"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7279F1" w14:textId="77777777" w:rsidR="005D55FC" w:rsidRPr="00114117" w:rsidRDefault="005D55FC" w:rsidP="00CA3FE5">
                  <w:pPr>
                    <w:pStyle w:val="rowtabella0"/>
                    <w:rPr>
                      <w:color w:val="002060"/>
                    </w:rPr>
                  </w:pPr>
                  <w:r w:rsidRPr="00114117">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BD07D1" w14:textId="77777777" w:rsidR="005D55FC" w:rsidRPr="00114117" w:rsidRDefault="005D55FC" w:rsidP="00CA3FE5">
                  <w:pPr>
                    <w:pStyle w:val="rowtabella0"/>
                    <w:rPr>
                      <w:color w:val="002060"/>
                    </w:rPr>
                  </w:pPr>
                  <w:r w:rsidRPr="00114117">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E19AAB" w14:textId="77777777" w:rsidR="005D55FC" w:rsidRPr="00114117" w:rsidRDefault="005D55FC" w:rsidP="00CA3FE5">
                  <w:pPr>
                    <w:pStyle w:val="rowtabella0"/>
                    <w:jc w:val="center"/>
                    <w:rPr>
                      <w:color w:val="002060"/>
                    </w:rPr>
                  </w:pPr>
                  <w:r w:rsidRPr="00114117">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F75F5F" w14:textId="77777777" w:rsidR="005D55FC" w:rsidRPr="00114117" w:rsidRDefault="005D55FC" w:rsidP="00CA3FE5">
                  <w:pPr>
                    <w:pStyle w:val="rowtabella0"/>
                    <w:jc w:val="center"/>
                    <w:rPr>
                      <w:color w:val="002060"/>
                    </w:rPr>
                  </w:pPr>
                  <w:r w:rsidRPr="00114117">
                    <w:rPr>
                      <w:color w:val="002060"/>
                    </w:rPr>
                    <w:t> </w:t>
                  </w:r>
                </w:p>
              </w:tc>
            </w:tr>
            <w:tr w:rsidR="005D55FC" w:rsidRPr="00114117" w14:paraId="380C407E"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217165" w14:textId="77777777" w:rsidR="005D55FC" w:rsidRPr="00114117" w:rsidRDefault="005D55FC" w:rsidP="00CA3FE5">
                  <w:pPr>
                    <w:pStyle w:val="rowtabella0"/>
                    <w:rPr>
                      <w:color w:val="002060"/>
                    </w:rPr>
                  </w:pPr>
                  <w:r w:rsidRPr="00114117">
                    <w:rPr>
                      <w:color w:val="002060"/>
                    </w:rPr>
                    <w:t>(1) 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7E558" w14:textId="77777777" w:rsidR="005D55FC" w:rsidRPr="00114117" w:rsidRDefault="005D55FC" w:rsidP="00CA3FE5">
                  <w:pPr>
                    <w:pStyle w:val="rowtabella0"/>
                    <w:rPr>
                      <w:color w:val="002060"/>
                    </w:rPr>
                  </w:pPr>
                  <w:r w:rsidRPr="00114117">
                    <w:rPr>
                      <w:color w:val="002060"/>
                    </w:rPr>
                    <w:t xml:space="preserve">- ITALSERVICE C5 </w:t>
                  </w:r>
                  <w:proofErr w:type="spellStart"/>
                  <w:r w:rsidRPr="00114117">
                    <w:rPr>
                      <w:color w:val="002060"/>
                    </w:rP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6168C" w14:textId="77777777" w:rsidR="005D55FC" w:rsidRPr="00114117" w:rsidRDefault="005D55FC" w:rsidP="00CA3FE5">
                  <w:pPr>
                    <w:pStyle w:val="rowtabella0"/>
                    <w:jc w:val="center"/>
                    <w:rPr>
                      <w:color w:val="002060"/>
                    </w:rPr>
                  </w:pPr>
                  <w:r w:rsidRPr="00114117">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BB5DB" w14:textId="77777777" w:rsidR="005D55FC" w:rsidRPr="00114117" w:rsidRDefault="005D55FC" w:rsidP="00CA3FE5">
                  <w:pPr>
                    <w:pStyle w:val="rowtabella0"/>
                    <w:jc w:val="center"/>
                    <w:rPr>
                      <w:color w:val="002060"/>
                    </w:rPr>
                  </w:pPr>
                  <w:r w:rsidRPr="00114117">
                    <w:rPr>
                      <w:color w:val="002060"/>
                    </w:rPr>
                    <w:t> </w:t>
                  </w:r>
                </w:p>
              </w:tc>
            </w:tr>
            <w:tr w:rsidR="005D55FC" w:rsidRPr="00114117" w14:paraId="74889307"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4912E283" w14:textId="77777777" w:rsidR="005D55FC" w:rsidRPr="00114117" w:rsidRDefault="005D55FC" w:rsidP="00CA3FE5">
                  <w:pPr>
                    <w:pStyle w:val="rowtabella0"/>
                    <w:rPr>
                      <w:color w:val="002060"/>
                    </w:rPr>
                  </w:pPr>
                  <w:r w:rsidRPr="00114117">
                    <w:rPr>
                      <w:color w:val="002060"/>
                    </w:rPr>
                    <w:t>(1) - disputata il 04/11/2023</w:t>
                  </w:r>
                </w:p>
              </w:tc>
            </w:tr>
          </w:tbl>
          <w:p w14:paraId="367D72C6" w14:textId="77777777" w:rsidR="005D55FC" w:rsidRPr="00114117" w:rsidRDefault="005D55FC" w:rsidP="00CA3FE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39BBD001"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8D9E5" w14:textId="77777777" w:rsidR="005D55FC" w:rsidRPr="00114117" w:rsidRDefault="005D55FC" w:rsidP="00CA3FE5">
                  <w:pPr>
                    <w:pStyle w:val="headertabella0"/>
                    <w:rPr>
                      <w:color w:val="002060"/>
                    </w:rPr>
                  </w:pPr>
                  <w:r w:rsidRPr="00114117">
                    <w:rPr>
                      <w:color w:val="002060"/>
                    </w:rPr>
                    <w:t>GIRONE B - 6 Giornata - A</w:t>
                  </w:r>
                </w:p>
              </w:tc>
            </w:tr>
            <w:tr w:rsidR="005D55FC" w:rsidRPr="00114117" w14:paraId="25D05589"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277779" w14:textId="77777777" w:rsidR="005D55FC" w:rsidRPr="00114117" w:rsidRDefault="005D55FC" w:rsidP="00CA3FE5">
                  <w:pPr>
                    <w:pStyle w:val="rowtabella0"/>
                    <w:rPr>
                      <w:color w:val="002060"/>
                    </w:rPr>
                  </w:pPr>
                  <w:r w:rsidRPr="00114117">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F573E" w14:textId="77777777" w:rsidR="005D55FC" w:rsidRPr="00114117" w:rsidRDefault="005D55FC" w:rsidP="00CA3FE5">
                  <w:pPr>
                    <w:pStyle w:val="rowtabella0"/>
                    <w:rPr>
                      <w:color w:val="002060"/>
                    </w:rPr>
                  </w:pPr>
                  <w:r w:rsidRPr="00114117">
                    <w:rPr>
                      <w:color w:val="002060"/>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2A9C8" w14:textId="77777777" w:rsidR="005D55FC" w:rsidRPr="00114117" w:rsidRDefault="005D55FC" w:rsidP="00CA3FE5">
                  <w:pPr>
                    <w:pStyle w:val="rowtabella0"/>
                    <w:jc w:val="center"/>
                    <w:rPr>
                      <w:color w:val="002060"/>
                    </w:rPr>
                  </w:pPr>
                  <w:r w:rsidRPr="00114117">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849B5" w14:textId="77777777" w:rsidR="005D55FC" w:rsidRPr="00114117" w:rsidRDefault="005D55FC" w:rsidP="00CA3FE5">
                  <w:pPr>
                    <w:pStyle w:val="rowtabella0"/>
                    <w:jc w:val="center"/>
                    <w:rPr>
                      <w:color w:val="002060"/>
                    </w:rPr>
                  </w:pPr>
                  <w:r w:rsidRPr="00114117">
                    <w:rPr>
                      <w:color w:val="002060"/>
                    </w:rPr>
                    <w:t> </w:t>
                  </w:r>
                </w:p>
              </w:tc>
            </w:tr>
            <w:tr w:rsidR="005D55FC" w:rsidRPr="00114117" w14:paraId="24C18EFF"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6E25C3" w14:textId="77777777" w:rsidR="005D55FC" w:rsidRPr="00114117" w:rsidRDefault="005D55FC" w:rsidP="00CA3FE5">
                  <w:pPr>
                    <w:pStyle w:val="rowtabella0"/>
                    <w:rPr>
                      <w:color w:val="002060"/>
                    </w:rPr>
                  </w:pPr>
                  <w:r w:rsidRPr="00114117">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B7E22" w14:textId="77777777" w:rsidR="005D55FC" w:rsidRPr="00114117" w:rsidRDefault="005D55FC" w:rsidP="00CA3FE5">
                  <w:pPr>
                    <w:pStyle w:val="rowtabella0"/>
                    <w:rPr>
                      <w:color w:val="002060"/>
                    </w:rPr>
                  </w:pPr>
                  <w:r w:rsidRPr="00114117">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12C574" w14:textId="77777777" w:rsidR="005D55FC" w:rsidRPr="00114117" w:rsidRDefault="005D55FC" w:rsidP="00CA3FE5">
                  <w:pPr>
                    <w:pStyle w:val="rowtabella0"/>
                    <w:jc w:val="center"/>
                    <w:rPr>
                      <w:color w:val="002060"/>
                    </w:rPr>
                  </w:pPr>
                  <w:r w:rsidRPr="00114117">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2DCA96" w14:textId="77777777" w:rsidR="005D55FC" w:rsidRPr="00114117" w:rsidRDefault="005D55FC" w:rsidP="00CA3FE5">
                  <w:pPr>
                    <w:pStyle w:val="rowtabella0"/>
                    <w:jc w:val="center"/>
                    <w:rPr>
                      <w:color w:val="002060"/>
                    </w:rPr>
                  </w:pPr>
                  <w:r w:rsidRPr="00114117">
                    <w:rPr>
                      <w:color w:val="002060"/>
                    </w:rPr>
                    <w:t> </w:t>
                  </w:r>
                </w:p>
              </w:tc>
            </w:tr>
            <w:tr w:rsidR="005D55FC" w:rsidRPr="00114117" w14:paraId="2FA6F7D1"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979073" w14:textId="77777777" w:rsidR="005D55FC" w:rsidRPr="00114117" w:rsidRDefault="005D55FC" w:rsidP="00CA3FE5">
                  <w:pPr>
                    <w:pStyle w:val="rowtabella0"/>
                    <w:rPr>
                      <w:color w:val="002060"/>
                    </w:rPr>
                  </w:pPr>
                  <w:r w:rsidRPr="00114117">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8D4E04" w14:textId="77777777" w:rsidR="005D55FC" w:rsidRPr="00114117" w:rsidRDefault="005D55FC" w:rsidP="00CA3FE5">
                  <w:pPr>
                    <w:pStyle w:val="rowtabella0"/>
                    <w:rPr>
                      <w:color w:val="002060"/>
                    </w:rPr>
                  </w:pPr>
                  <w:r w:rsidRPr="00114117">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F6B8CE" w14:textId="77777777" w:rsidR="005D55FC" w:rsidRPr="00114117" w:rsidRDefault="005D55FC" w:rsidP="00CA3FE5">
                  <w:pPr>
                    <w:pStyle w:val="rowtabella0"/>
                    <w:jc w:val="center"/>
                    <w:rPr>
                      <w:color w:val="002060"/>
                    </w:rPr>
                  </w:pPr>
                  <w:r w:rsidRPr="0011411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1CB05E" w14:textId="77777777" w:rsidR="005D55FC" w:rsidRPr="00114117" w:rsidRDefault="005D55FC" w:rsidP="00CA3FE5">
                  <w:pPr>
                    <w:pStyle w:val="rowtabella0"/>
                    <w:jc w:val="center"/>
                    <w:rPr>
                      <w:color w:val="002060"/>
                    </w:rPr>
                  </w:pPr>
                  <w:r w:rsidRPr="00114117">
                    <w:rPr>
                      <w:color w:val="002060"/>
                    </w:rPr>
                    <w:t> </w:t>
                  </w:r>
                </w:p>
              </w:tc>
            </w:tr>
            <w:tr w:rsidR="005D55FC" w:rsidRPr="00114117" w14:paraId="7159FA37"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7DD575" w14:textId="77777777" w:rsidR="005D55FC" w:rsidRPr="00114117" w:rsidRDefault="005D55FC" w:rsidP="00CA3FE5">
                  <w:pPr>
                    <w:pStyle w:val="rowtabella0"/>
                    <w:rPr>
                      <w:color w:val="002060"/>
                    </w:rPr>
                  </w:pPr>
                  <w:r w:rsidRPr="00114117">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72BCBF" w14:textId="77777777" w:rsidR="005D55FC" w:rsidRPr="00114117" w:rsidRDefault="005D55FC" w:rsidP="00CA3FE5">
                  <w:pPr>
                    <w:pStyle w:val="rowtabella0"/>
                    <w:rPr>
                      <w:color w:val="002060"/>
                    </w:rPr>
                  </w:pPr>
                  <w:r w:rsidRPr="00114117">
                    <w:rPr>
                      <w:color w:val="002060"/>
                    </w:rPr>
                    <w:t xml:space="preserve">- RECANATI CALCIO A 5 </w:t>
                  </w:r>
                  <w:proofErr w:type="spellStart"/>
                  <w:r w:rsidRPr="00114117">
                    <w:rPr>
                      <w:color w:val="002060"/>
                    </w:rPr>
                    <w:t>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BFE406" w14:textId="77777777" w:rsidR="005D55FC" w:rsidRPr="00114117" w:rsidRDefault="005D55FC" w:rsidP="00CA3FE5">
                  <w:pPr>
                    <w:pStyle w:val="rowtabella0"/>
                    <w:jc w:val="center"/>
                    <w:rPr>
                      <w:color w:val="002060"/>
                    </w:rPr>
                  </w:pPr>
                  <w:r w:rsidRPr="00114117">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9B7EBE" w14:textId="77777777" w:rsidR="005D55FC" w:rsidRPr="00114117" w:rsidRDefault="005D55FC" w:rsidP="00CA3FE5">
                  <w:pPr>
                    <w:pStyle w:val="rowtabella0"/>
                    <w:jc w:val="center"/>
                    <w:rPr>
                      <w:color w:val="002060"/>
                    </w:rPr>
                  </w:pPr>
                  <w:r w:rsidRPr="00114117">
                    <w:rPr>
                      <w:color w:val="002060"/>
                    </w:rPr>
                    <w:t> </w:t>
                  </w:r>
                </w:p>
              </w:tc>
            </w:tr>
            <w:tr w:rsidR="005D55FC" w:rsidRPr="00114117" w14:paraId="5328B112"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E0FCDA" w14:textId="77777777" w:rsidR="005D55FC" w:rsidRPr="00114117" w:rsidRDefault="005D55FC" w:rsidP="00CA3FE5">
                  <w:pPr>
                    <w:pStyle w:val="rowtabella0"/>
                    <w:rPr>
                      <w:color w:val="002060"/>
                    </w:rPr>
                  </w:pPr>
                  <w:r w:rsidRPr="00114117">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10E31" w14:textId="77777777" w:rsidR="005D55FC" w:rsidRPr="00114117" w:rsidRDefault="005D55FC" w:rsidP="00CA3FE5">
                  <w:pPr>
                    <w:pStyle w:val="rowtabella0"/>
                    <w:rPr>
                      <w:color w:val="002060"/>
                    </w:rPr>
                  </w:pPr>
                  <w:r w:rsidRPr="00114117">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A1CDC" w14:textId="77777777" w:rsidR="005D55FC" w:rsidRPr="00114117" w:rsidRDefault="005D55FC" w:rsidP="00CA3FE5">
                  <w:pPr>
                    <w:pStyle w:val="rowtabella0"/>
                    <w:jc w:val="center"/>
                    <w:rPr>
                      <w:color w:val="002060"/>
                    </w:rPr>
                  </w:pPr>
                  <w:r w:rsidRPr="00114117">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1DA19" w14:textId="77777777" w:rsidR="005D55FC" w:rsidRPr="00114117" w:rsidRDefault="005D55FC" w:rsidP="00CA3FE5">
                  <w:pPr>
                    <w:pStyle w:val="rowtabella0"/>
                    <w:jc w:val="center"/>
                    <w:rPr>
                      <w:color w:val="002060"/>
                    </w:rPr>
                  </w:pPr>
                  <w:r w:rsidRPr="00114117">
                    <w:rPr>
                      <w:color w:val="002060"/>
                    </w:rPr>
                    <w:t> </w:t>
                  </w:r>
                </w:p>
              </w:tc>
            </w:tr>
            <w:tr w:rsidR="005D55FC" w:rsidRPr="00114117" w14:paraId="23DB67E5"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5B1DDE06" w14:textId="77777777" w:rsidR="005D55FC" w:rsidRPr="00114117" w:rsidRDefault="005D55FC" w:rsidP="00CA3FE5">
                  <w:pPr>
                    <w:pStyle w:val="rowtabella0"/>
                    <w:rPr>
                      <w:color w:val="002060"/>
                    </w:rPr>
                  </w:pPr>
                  <w:r w:rsidRPr="00114117">
                    <w:rPr>
                      <w:color w:val="002060"/>
                    </w:rPr>
                    <w:t>(1) - disputata il 04/11/2023</w:t>
                  </w:r>
                </w:p>
              </w:tc>
            </w:tr>
          </w:tbl>
          <w:p w14:paraId="332D7C42" w14:textId="77777777" w:rsidR="005D55FC" w:rsidRPr="00114117" w:rsidRDefault="005D55FC" w:rsidP="00CA3FE5">
            <w:pPr>
              <w:rPr>
                <w:color w:val="002060"/>
              </w:rPr>
            </w:pPr>
          </w:p>
        </w:tc>
      </w:tr>
    </w:tbl>
    <w:p w14:paraId="15BCF6C5" w14:textId="77777777" w:rsidR="005D55FC" w:rsidRPr="00114117" w:rsidRDefault="005D55FC" w:rsidP="005D55FC">
      <w:pPr>
        <w:pStyle w:val="breakline"/>
        <w:rPr>
          <w:rFonts w:eastAsiaTheme="minorEastAsia"/>
          <w:color w:val="002060"/>
        </w:rPr>
      </w:pPr>
    </w:p>
    <w:p w14:paraId="0D53A415" w14:textId="77777777" w:rsidR="005D55FC" w:rsidRPr="00114117" w:rsidRDefault="005D55FC" w:rsidP="005D55FC">
      <w:pPr>
        <w:pStyle w:val="breakline"/>
        <w:rPr>
          <w:color w:val="002060"/>
        </w:rPr>
      </w:pPr>
    </w:p>
    <w:p w14:paraId="5CCA7C2A" w14:textId="77777777" w:rsidR="005D55FC" w:rsidRPr="00114117" w:rsidRDefault="005D55FC" w:rsidP="005D55FC">
      <w:pPr>
        <w:pStyle w:val="titoloprinc0"/>
        <w:rPr>
          <w:color w:val="002060"/>
        </w:rPr>
      </w:pPr>
      <w:r w:rsidRPr="00114117">
        <w:rPr>
          <w:color w:val="002060"/>
        </w:rPr>
        <w:t>GIUDICE SPORTIVO</w:t>
      </w:r>
    </w:p>
    <w:p w14:paraId="5F0A3C7C"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26BF4A19" w14:textId="77777777" w:rsidR="005D55FC" w:rsidRPr="00114117" w:rsidRDefault="005D55FC" w:rsidP="005D55FC">
      <w:pPr>
        <w:pStyle w:val="titolo10"/>
        <w:rPr>
          <w:color w:val="002060"/>
        </w:rPr>
      </w:pPr>
      <w:r w:rsidRPr="00114117">
        <w:rPr>
          <w:color w:val="002060"/>
        </w:rPr>
        <w:t xml:space="preserve">GARE DEL 4/11/2023 </w:t>
      </w:r>
    </w:p>
    <w:p w14:paraId="138A6DE3" w14:textId="77777777" w:rsidR="005D55FC" w:rsidRPr="00114117" w:rsidRDefault="005D55FC" w:rsidP="005D55FC">
      <w:pPr>
        <w:pStyle w:val="titolo7a"/>
        <w:rPr>
          <w:color w:val="002060"/>
        </w:rPr>
      </w:pPr>
      <w:r w:rsidRPr="00114117">
        <w:rPr>
          <w:color w:val="002060"/>
        </w:rPr>
        <w:t xml:space="preserve">PROVVEDIMENTI DISCIPLINARI </w:t>
      </w:r>
    </w:p>
    <w:p w14:paraId="40A657E9"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48875332" w14:textId="77777777" w:rsidR="005D55FC" w:rsidRPr="00114117" w:rsidRDefault="005D55FC" w:rsidP="005D55FC">
      <w:pPr>
        <w:pStyle w:val="titolo30"/>
        <w:rPr>
          <w:color w:val="002060"/>
        </w:rPr>
      </w:pPr>
      <w:r w:rsidRPr="00114117">
        <w:rPr>
          <w:color w:val="002060"/>
        </w:rPr>
        <w:t xml:space="preserve">CALCIATORI ESPULSI </w:t>
      </w:r>
    </w:p>
    <w:p w14:paraId="0A8F7EEF" w14:textId="77777777" w:rsidR="005D55FC" w:rsidRPr="00114117" w:rsidRDefault="005D55FC" w:rsidP="005D55FC">
      <w:pPr>
        <w:pStyle w:val="titolo20"/>
        <w:rPr>
          <w:color w:val="002060"/>
        </w:rPr>
      </w:pPr>
      <w:r w:rsidRPr="0011411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17777F44" w14:textId="77777777" w:rsidTr="00CA3FE5">
        <w:tc>
          <w:tcPr>
            <w:tcW w:w="2200" w:type="dxa"/>
            <w:tcMar>
              <w:top w:w="20" w:type="dxa"/>
              <w:left w:w="20" w:type="dxa"/>
              <w:bottom w:w="20" w:type="dxa"/>
              <w:right w:w="20" w:type="dxa"/>
            </w:tcMar>
            <w:vAlign w:val="center"/>
            <w:hideMark/>
          </w:tcPr>
          <w:p w14:paraId="3E053B2A" w14:textId="77777777" w:rsidR="005D55FC" w:rsidRPr="00114117" w:rsidRDefault="005D55FC" w:rsidP="00CA3FE5">
            <w:pPr>
              <w:pStyle w:val="movimento"/>
              <w:rPr>
                <w:color w:val="002060"/>
              </w:rPr>
            </w:pPr>
            <w:r w:rsidRPr="00114117">
              <w:rPr>
                <w:color w:val="002060"/>
              </w:rPr>
              <w:t>MANCINI MARCO</w:t>
            </w:r>
          </w:p>
        </w:tc>
        <w:tc>
          <w:tcPr>
            <w:tcW w:w="2200" w:type="dxa"/>
            <w:tcMar>
              <w:top w:w="20" w:type="dxa"/>
              <w:left w:w="20" w:type="dxa"/>
              <w:bottom w:w="20" w:type="dxa"/>
              <w:right w:w="20" w:type="dxa"/>
            </w:tcMar>
            <w:vAlign w:val="center"/>
            <w:hideMark/>
          </w:tcPr>
          <w:p w14:paraId="69BB97C4" w14:textId="77777777" w:rsidR="005D55FC" w:rsidRPr="00114117" w:rsidRDefault="005D55FC" w:rsidP="00CA3FE5">
            <w:pPr>
              <w:pStyle w:val="movimento2"/>
              <w:rPr>
                <w:color w:val="002060"/>
              </w:rPr>
            </w:pPr>
            <w:r w:rsidRPr="00114117">
              <w:rPr>
                <w:color w:val="002060"/>
              </w:rPr>
              <w:t xml:space="preserve">(ITALSERVICE C5 </w:t>
            </w:r>
            <w:proofErr w:type="spellStart"/>
            <w:r w:rsidRPr="00114117">
              <w:rPr>
                <w:color w:val="002060"/>
              </w:rPr>
              <w:t>sq.B</w:t>
            </w:r>
            <w:proofErr w:type="spellEnd"/>
            <w:r w:rsidRPr="00114117">
              <w:rPr>
                <w:color w:val="002060"/>
              </w:rPr>
              <w:t xml:space="preserve">) </w:t>
            </w:r>
          </w:p>
        </w:tc>
        <w:tc>
          <w:tcPr>
            <w:tcW w:w="800" w:type="dxa"/>
            <w:tcMar>
              <w:top w:w="20" w:type="dxa"/>
              <w:left w:w="20" w:type="dxa"/>
              <w:bottom w:w="20" w:type="dxa"/>
              <w:right w:w="20" w:type="dxa"/>
            </w:tcMar>
            <w:vAlign w:val="center"/>
            <w:hideMark/>
          </w:tcPr>
          <w:p w14:paraId="5CBA2E6A"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D938E2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50C10206" w14:textId="77777777" w:rsidR="005D55FC" w:rsidRPr="00114117" w:rsidRDefault="005D55FC" w:rsidP="00CA3FE5">
            <w:pPr>
              <w:pStyle w:val="movimento2"/>
              <w:rPr>
                <w:color w:val="002060"/>
              </w:rPr>
            </w:pPr>
            <w:r w:rsidRPr="00114117">
              <w:rPr>
                <w:color w:val="002060"/>
              </w:rPr>
              <w:t> </w:t>
            </w:r>
          </w:p>
        </w:tc>
      </w:tr>
    </w:tbl>
    <w:p w14:paraId="5E5A1A6F" w14:textId="77777777" w:rsidR="005D55FC" w:rsidRPr="00114117" w:rsidRDefault="005D55FC" w:rsidP="005D55FC">
      <w:pPr>
        <w:pStyle w:val="titolo10"/>
        <w:rPr>
          <w:rFonts w:eastAsiaTheme="minorEastAsia"/>
          <w:color w:val="002060"/>
        </w:rPr>
      </w:pPr>
      <w:r w:rsidRPr="00114117">
        <w:rPr>
          <w:color w:val="002060"/>
        </w:rPr>
        <w:t xml:space="preserve">GARE DEL 5/11/2023 </w:t>
      </w:r>
    </w:p>
    <w:p w14:paraId="41B50025" w14:textId="77777777" w:rsidR="005D55FC" w:rsidRPr="00114117" w:rsidRDefault="005D55FC" w:rsidP="005D55FC">
      <w:pPr>
        <w:pStyle w:val="titolo7a"/>
        <w:rPr>
          <w:color w:val="002060"/>
        </w:rPr>
      </w:pPr>
      <w:r w:rsidRPr="00114117">
        <w:rPr>
          <w:color w:val="002060"/>
        </w:rPr>
        <w:t xml:space="preserve">PROVVEDIMENTI DISCIPLINARI </w:t>
      </w:r>
    </w:p>
    <w:p w14:paraId="57D373E4"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6611D39C" w14:textId="77777777" w:rsidR="005D55FC" w:rsidRPr="00114117" w:rsidRDefault="005D55FC" w:rsidP="005D55FC">
      <w:pPr>
        <w:pStyle w:val="titolo30"/>
        <w:rPr>
          <w:color w:val="002060"/>
        </w:rPr>
      </w:pPr>
      <w:r w:rsidRPr="00114117">
        <w:rPr>
          <w:color w:val="002060"/>
        </w:rPr>
        <w:t xml:space="preserve">CALCIATORI NON ESPULSI </w:t>
      </w:r>
    </w:p>
    <w:p w14:paraId="54EFE315" w14:textId="77777777" w:rsidR="005D55FC" w:rsidRPr="00114117" w:rsidRDefault="005D55FC" w:rsidP="005D55FC">
      <w:pPr>
        <w:pStyle w:val="titolo20"/>
        <w:rPr>
          <w:color w:val="002060"/>
        </w:rPr>
      </w:pPr>
      <w:r w:rsidRPr="0011411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7283AB2C" w14:textId="77777777" w:rsidTr="00CA3FE5">
        <w:tc>
          <w:tcPr>
            <w:tcW w:w="2200" w:type="dxa"/>
            <w:tcMar>
              <w:top w:w="20" w:type="dxa"/>
              <w:left w:w="20" w:type="dxa"/>
              <w:bottom w:w="20" w:type="dxa"/>
              <w:right w:w="20" w:type="dxa"/>
            </w:tcMar>
            <w:vAlign w:val="center"/>
            <w:hideMark/>
          </w:tcPr>
          <w:p w14:paraId="11E78D8D" w14:textId="77777777" w:rsidR="005D55FC" w:rsidRPr="00114117" w:rsidRDefault="005D55FC" w:rsidP="00CA3FE5">
            <w:pPr>
              <w:pStyle w:val="movimento"/>
              <w:rPr>
                <w:color w:val="002060"/>
              </w:rPr>
            </w:pPr>
            <w:r w:rsidRPr="00114117">
              <w:rPr>
                <w:color w:val="002060"/>
              </w:rPr>
              <w:t>VECCHIOLA GIOVANNI MARIA</w:t>
            </w:r>
          </w:p>
        </w:tc>
        <w:tc>
          <w:tcPr>
            <w:tcW w:w="2200" w:type="dxa"/>
            <w:tcMar>
              <w:top w:w="20" w:type="dxa"/>
              <w:left w:w="20" w:type="dxa"/>
              <w:bottom w:w="20" w:type="dxa"/>
              <w:right w:w="20" w:type="dxa"/>
            </w:tcMar>
            <w:vAlign w:val="center"/>
            <w:hideMark/>
          </w:tcPr>
          <w:p w14:paraId="7B2E036E" w14:textId="77777777" w:rsidR="005D55FC" w:rsidRPr="00114117" w:rsidRDefault="005D55FC" w:rsidP="00CA3FE5">
            <w:pPr>
              <w:pStyle w:val="movimento2"/>
              <w:rPr>
                <w:color w:val="002060"/>
              </w:rPr>
            </w:pPr>
            <w:r w:rsidRPr="00114117">
              <w:rPr>
                <w:color w:val="002060"/>
              </w:rPr>
              <w:t xml:space="preserve">(REAL SAN GIORGIO) </w:t>
            </w:r>
          </w:p>
        </w:tc>
        <w:tc>
          <w:tcPr>
            <w:tcW w:w="800" w:type="dxa"/>
            <w:tcMar>
              <w:top w:w="20" w:type="dxa"/>
              <w:left w:w="20" w:type="dxa"/>
              <w:bottom w:w="20" w:type="dxa"/>
              <w:right w:w="20" w:type="dxa"/>
            </w:tcMar>
            <w:vAlign w:val="center"/>
            <w:hideMark/>
          </w:tcPr>
          <w:p w14:paraId="2F468F6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40F8CA79"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237C4C31" w14:textId="77777777" w:rsidR="005D55FC" w:rsidRPr="00114117" w:rsidRDefault="005D55FC" w:rsidP="00CA3FE5">
            <w:pPr>
              <w:pStyle w:val="movimento2"/>
              <w:rPr>
                <w:color w:val="002060"/>
              </w:rPr>
            </w:pPr>
            <w:r w:rsidRPr="00114117">
              <w:rPr>
                <w:color w:val="002060"/>
              </w:rPr>
              <w:t> </w:t>
            </w:r>
          </w:p>
        </w:tc>
      </w:tr>
    </w:tbl>
    <w:p w14:paraId="404A99BD" w14:textId="77777777" w:rsidR="005D55FC" w:rsidRDefault="005D55FC" w:rsidP="005D55FC">
      <w:pPr>
        <w:pStyle w:val="breakline"/>
        <w:rPr>
          <w:color w:val="002060"/>
        </w:rPr>
      </w:pPr>
    </w:p>
    <w:p w14:paraId="08F8D117"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C7A0246"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FB603A1" w14:textId="77777777" w:rsidR="005D55FC" w:rsidRPr="00114117" w:rsidRDefault="005D55FC" w:rsidP="005D55FC">
      <w:pPr>
        <w:pStyle w:val="breakline"/>
        <w:rPr>
          <w:rFonts w:eastAsiaTheme="minorEastAsia"/>
          <w:color w:val="002060"/>
        </w:rPr>
      </w:pPr>
    </w:p>
    <w:p w14:paraId="04B62D48" w14:textId="77777777" w:rsidR="005D55FC" w:rsidRPr="00114117" w:rsidRDefault="005D55FC" w:rsidP="005D55FC">
      <w:pPr>
        <w:pStyle w:val="titoloprinc0"/>
        <w:rPr>
          <w:color w:val="002060"/>
        </w:rPr>
      </w:pPr>
      <w:r w:rsidRPr="00114117">
        <w:rPr>
          <w:color w:val="002060"/>
        </w:rPr>
        <w:t>CLASSIFICA</w:t>
      </w:r>
    </w:p>
    <w:p w14:paraId="5BF3C4F3" w14:textId="77777777" w:rsidR="005D55FC" w:rsidRPr="00114117" w:rsidRDefault="005D55FC" w:rsidP="005D55FC">
      <w:pPr>
        <w:pStyle w:val="breakline"/>
        <w:rPr>
          <w:color w:val="002060"/>
        </w:rPr>
      </w:pPr>
    </w:p>
    <w:p w14:paraId="31D7750C" w14:textId="77777777" w:rsidR="005D55FC" w:rsidRPr="00114117" w:rsidRDefault="005D55FC" w:rsidP="005D55FC">
      <w:pPr>
        <w:pStyle w:val="breakline"/>
        <w:rPr>
          <w:color w:val="002060"/>
        </w:rPr>
      </w:pPr>
    </w:p>
    <w:p w14:paraId="31B20DE0"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3B9C397C"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B0CEA"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B2BE0"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EF30F"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F799D"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95CD8"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9805"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3D195"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C0BD6"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EC7E3"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43AE" w14:textId="77777777" w:rsidR="005D55FC" w:rsidRPr="00114117" w:rsidRDefault="005D55FC" w:rsidP="00CA3FE5">
            <w:pPr>
              <w:pStyle w:val="headertabella0"/>
              <w:rPr>
                <w:color w:val="002060"/>
              </w:rPr>
            </w:pPr>
            <w:r w:rsidRPr="00114117">
              <w:rPr>
                <w:color w:val="002060"/>
              </w:rPr>
              <w:t>PE</w:t>
            </w:r>
          </w:p>
        </w:tc>
      </w:tr>
      <w:tr w:rsidR="005D55FC" w:rsidRPr="00114117" w14:paraId="4E48F58B"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562AA0" w14:textId="77777777" w:rsidR="005D55FC" w:rsidRPr="00114117" w:rsidRDefault="005D55FC" w:rsidP="00CA3FE5">
            <w:pPr>
              <w:pStyle w:val="rowtabella0"/>
              <w:rPr>
                <w:color w:val="002060"/>
              </w:rPr>
            </w:pPr>
            <w:r w:rsidRPr="00114117">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417F"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8B43"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794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A76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277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C5B40" w14:textId="77777777" w:rsidR="005D55FC" w:rsidRPr="00114117" w:rsidRDefault="005D55FC" w:rsidP="00CA3FE5">
            <w:pPr>
              <w:pStyle w:val="rowtabella0"/>
              <w:jc w:val="center"/>
              <w:rPr>
                <w:color w:val="002060"/>
              </w:rPr>
            </w:pPr>
            <w:r w:rsidRPr="0011411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5741"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2A83" w14:textId="77777777" w:rsidR="005D55FC" w:rsidRPr="00114117" w:rsidRDefault="005D55FC" w:rsidP="00CA3FE5">
            <w:pPr>
              <w:pStyle w:val="rowtabella0"/>
              <w:jc w:val="center"/>
              <w:rPr>
                <w:color w:val="002060"/>
              </w:rPr>
            </w:pPr>
            <w:r w:rsidRPr="001141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AB85" w14:textId="77777777" w:rsidR="005D55FC" w:rsidRPr="00114117" w:rsidRDefault="005D55FC" w:rsidP="00CA3FE5">
            <w:pPr>
              <w:pStyle w:val="rowtabella0"/>
              <w:jc w:val="center"/>
              <w:rPr>
                <w:color w:val="002060"/>
              </w:rPr>
            </w:pPr>
            <w:r w:rsidRPr="00114117">
              <w:rPr>
                <w:color w:val="002060"/>
              </w:rPr>
              <w:t>0</w:t>
            </w:r>
          </w:p>
        </w:tc>
      </w:tr>
      <w:tr w:rsidR="005D55FC" w:rsidRPr="00114117" w14:paraId="0157886C"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0A25F" w14:textId="77777777" w:rsidR="005D55FC" w:rsidRPr="00114117" w:rsidRDefault="005D55FC" w:rsidP="00CA3FE5">
            <w:pPr>
              <w:pStyle w:val="rowtabella0"/>
              <w:rPr>
                <w:color w:val="002060"/>
              </w:rPr>
            </w:pPr>
            <w:r w:rsidRPr="00114117">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FE4A"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2650"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A53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8312"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38CF"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2D00"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1DA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B861" w14:textId="77777777" w:rsidR="005D55FC" w:rsidRPr="00114117" w:rsidRDefault="005D55FC" w:rsidP="00CA3FE5">
            <w:pPr>
              <w:pStyle w:val="rowtabella0"/>
              <w:jc w:val="center"/>
              <w:rPr>
                <w:color w:val="002060"/>
              </w:rPr>
            </w:pPr>
            <w:r w:rsidRPr="0011411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4239F" w14:textId="77777777" w:rsidR="005D55FC" w:rsidRPr="00114117" w:rsidRDefault="005D55FC" w:rsidP="00CA3FE5">
            <w:pPr>
              <w:pStyle w:val="rowtabella0"/>
              <w:jc w:val="center"/>
              <w:rPr>
                <w:color w:val="002060"/>
              </w:rPr>
            </w:pPr>
            <w:r w:rsidRPr="00114117">
              <w:rPr>
                <w:color w:val="002060"/>
              </w:rPr>
              <w:t>0</w:t>
            </w:r>
          </w:p>
        </w:tc>
      </w:tr>
      <w:tr w:rsidR="005D55FC" w:rsidRPr="00114117" w14:paraId="14827AB3"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93BE1" w14:textId="77777777" w:rsidR="005D55FC" w:rsidRPr="00114117" w:rsidRDefault="005D55FC" w:rsidP="00CA3FE5">
            <w:pPr>
              <w:pStyle w:val="rowtabella0"/>
              <w:rPr>
                <w:color w:val="002060"/>
                <w:lang w:val="es-ES"/>
              </w:rPr>
            </w:pPr>
            <w:r w:rsidRPr="0011411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AD365"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B8E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F1532"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CE26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5417"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E0AE" w14:textId="77777777" w:rsidR="005D55FC" w:rsidRPr="00114117" w:rsidRDefault="005D55FC" w:rsidP="00CA3FE5">
            <w:pPr>
              <w:pStyle w:val="rowtabella0"/>
              <w:jc w:val="center"/>
              <w:rPr>
                <w:color w:val="002060"/>
              </w:rPr>
            </w:pPr>
            <w:r w:rsidRPr="0011411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4362"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CEE14"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4930" w14:textId="77777777" w:rsidR="005D55FC" w:rsidRPr="00114117" w:rsidRDefault="005D55FC" w:rsidP="00CA3FE5">
            <w:pPr>
              <w:pStyle w:val="rowtabella0"/>
              <w:jc w:val="center"/>
              <w:rPr>
                <w:color w:val="002060"/>
              </w:rPr>
            </w:pPr>
            <w:r w:rsidRPr="00114117">
              <w:rPr>
                <w:color w:val="002060"/>
              </w:rPr>
              <w:t>0</w:t>
            </w:r>
          </w:p>
        </w:tc>
      </w:tr>
      <w:tr w:rsidR="005D55FC" w:rsidRPr="00114117" w14:paraId="3881ED0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9EAB5" w14:textId="77777777" w:rsidR="005D55FC" w:rsidRPr="00114117" w:rsidRDefault="005D55FC" w:rsidP="00CA3FE5">
            <w:pPr>
              <w:pStyle w:val="rowtabella0"/>
              <w:rPr>
                <w:color w:val="002060"/>
              </w:rPr>
            </w:pPr>
            <w:r w:rsidRPr="0011411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1F1C"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C4AAA"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3F4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CF9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3F2E6"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A39BE"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2636"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4A695"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7681C" w14:textId="77777777" w:rsidR="005D55FC" w:rsidRPr="00114117" w:rsidRDefault="005D55FC" w:rsidP="00CA3FE5">
            <w:pPr>
              <w:pStyle w:val="rowtabella0"/>
              <w:jc w:val="center"/>
              <w:rPr>
                <w:color w:val="002060"/>
              </w:rPr>
            </w:pPr>
            <w:r w:rsidRPr="00114117">
              <w:rPr>
                <w:color w:val="002060"/>
              </w:rPr>
              <w:t>0</w:t>
            </w:r>
          </w:p>
        </w:tc>
      </w:tr>
      <w:tr w:rsidR="005D55FC" w:rsidRPr="00114117" w14:paraId="43EDAB7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F5D91" w14:textId="77777777" w:rsidR="005D55FC" w:rsidRPr="00114117" w:rsidRDefault="005D55FC" w:rsidP="00CA3FE5">
            <w:pPr>
              <w:pStyle w:val="rowtabella0"/>
              <w:rPr>
                <w:color w:val="002060"/>
              </w:rPr>
            </w:pPr>
            <w:r w:rsidRPr="00114117">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61B6" w14:textId="77777777" w:rsidR="005D55FC" w:rsidRPr="00114117" w:rsidRDefault="005D55FC" w:rsidP="00CA3FE5">
            <w:pPr>
              <w:pStyle w:val="rowtabella0"/>
              <w:jc w:val="center"/>
              <w:rPr>
                <w:color w:val="002060"/>
              </w:rPr>
            </w:pPr>
            <w:r w:rsidRPr="0011411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25B7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774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246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3068"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D234"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F1F96"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795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B9D48" w14:textId="77777777" w:rsidR="005D55FC" w:rsidRPr="00114117" w:rsidRDefault="005D55FC" w:rsidP="00CA3FE5">
            <w:pPr>
              <w:pStyle w:val="rowtabella0"/>
              <w:jc w:val="center"/>
              <w:rPr>
                <w:color w:val="002060"/>
              </w:rPr>
            </w:pPr>
            <w:r w:rsidRPr="00114117">
              <w:rPr>
                <w:color w:val="002060"/>
              </w:rPr>
              <w:t>0</w:t>
            </w:r>
          </w:p>
        </w:tc>
      </w:tr>
      <w:tr w:rsidR="005D55FC" w:rsidRPr="00114117" w14:paraId="427B4E3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906E6" w14:textId="77777777" w:rsidR="005D55FC" w:rsidRPr="00114117" w:rsidRDefault="005D55FC" w:rsidP="00CA3FE5">
            <w:pPr>
              <w:pStyle w:val="rowtabella0"/>
              <w:rPr>
                <w:color w:val="002060"/>
              </w:rPr>
            </w:pPr>
            <w:r w:rsidRPr="00114117">
              <w:rPr>
                <w:color w:val="002060"/>
              </w:rPr>
              <w:lastRenderedPageBreak/>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A5E47"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9087"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5081"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26F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1A0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8CF0"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A4B5"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A59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6A882" w14:textId="77777777" w:rsidR="005D55FC" w:rsidRPr="00114117" w:rsidRDefault="005D55FC" w:rsidP="00CA3FE5">
            <w:pPr>
              <w:pStyle w:val="rowtabella0"/>
              <w:jc w:val="center"/>
              <w:rPr>
                <w:color w:val="002060"/>
              </w:rPr>
            </w:pPr>
            <w:r w:rsidRPr="00114117">
              <w:rPr>
                <w:color w:val="002060"/>
              </w:rPr>
              <w:t>0</w:t>
            </w:r>
          </w:p>
        </w:tc>
      </w:tr>
      <w:tr w:rsidR="005D55FC" w:rsidRPr="00114117" w14:paraId="32A6A15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50075" w14:textId="77777777" w:rsidR="005D55FC" w:rsidRPr="00114117" w:rsidRDefault="005D55FC" w:rsidP="00CA3FE5">
            <w:pPr>
              <w:pStyle w:val="rowtabella0"/>
              <w:rPr>
                <w:color w:val="002060"/>
              </w:rPr>
            </w:pPr>
            <w:r w:rsidRPr="00114117">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45DF"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84CC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8D8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FDA58"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3032"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B9EC" w14:textId="77777777" w:rsidR="005D55FC" w:rsidRPr="00114117" w:rsidRDefault="005D55FC" w:rsidP="00CA3FE5">
            <w:pPr>
              <w:pStyle w:val="rowtabella0"/>
              <w:jc w:val="center"/>
              <w:rPr>
                <w:color w:val="002060"/>
              </w:rPr>
            </w:pPr>
            <w:r w:rsidRPr="0011411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3859" w14:textId="77777777" w:rsidR="005D55FC" w:rsidRPr="00114117" w:rsidRDefault="005D55FC" w:rsidP="00CA3FE5">
            <w:pPr>
              <w:pStyle w:val="rowtabella0"/>
              <w:jc w:val="center"/>
              <w:rPr>
                <w:color w:val="002060"/>
              </w:rPr>
            </w:pPr>
            <w:r w:rsidRPr="0011411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8F37" w14:textId="77777777" w:rsidR="005D55FC" w:rsidRPr="00114117" w:rsidRDefault="005D55FC" w:rsidP="00CA3FE5">
            <w:pPr>
              <w:pStyle w:val="rowtabella0"/>
              <w:jc w:val="center"/>
              <w:rPr>
                <w:color w:val="002060"/>
              </w:rPr>
            </w:pPr>
            <w:r w:rsidRPr="0011411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10F7" w14:textId="77777777" w:rsidR="005D55FC" w:rsidRPr="00114117" w:rsidRDefault="005D55FC" w:rsidP="00CA3FE5">
            <w:pPr>
              <w:pStyle w:val="rowtabella0"/>
              <w:jc w:val="center"/>
              <w:rPr>
                <w:color w:val="002060"/>
              </w:rPr>
            </w:pPr>
            <w:r w:rsidRPr="00114117">
              <w:rPr>
                <w:color w:val="002060"/>
              </w:rPr>
              <w:t>0</w:t>
            </w:r>
          </w:p>
        </w:tc>
      </w:tr>
      <w:tr w:rsidR="005D55FC" w:rsidRPr="00114117" w14:paraId="48715BA5"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900CB" w14:textId="77777777" w:rsidR="005D55FC" w:rsidRPr="00114117" w:rsidRDefault="005D55FC" w:rsidP="00CA3FE5">
            <w:pPr>
              <w:pStyle w:val="rowtabella0"/>
              <w:rPr>
                <w:color w:val="002060"/>
              </w:rPr>
            </w:pPr>
            <w:r w:rsidRPr="00114117">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3254"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9E66"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49FB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436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4267"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3DC9"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3616"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E3AD"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3D16" w14:textId="77777777" w:rsidR="005D55FC" w:rsidRPr="00114117" w:rsidRDefault="005D55FC" w:rsidP="00CA3FE5">
            <w:pPr>
              <w:pStyle w:val="rowtabella0"/>
              <w:jc w:val="center"/>
              <w:rPr>
                <w:color w:val="002060"/>
              </w:rPr>
            </w:pPr>
            <w:r w:rsidRPr="00114117">
              <w:rPr>
                <w:color w:val="002060"/>
              </w:rPr>
              <w:t>0</w:t>
            </w:r>
          </w:p>
        </w:tc>
      </w:tr>
      <w:tr w:rsidR="005D55FC" w:rsidRPr="00114117" w14:paraId="0C5D602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59CF0" w14:textId="77777777" w:rsidR="005D55FC" w:rsidRPr="00114117" w:rsidRDefault="005D55FC" w:rsidP="00CA3FE5">
            <w:pPr>
              <w:pStyle w:val="rowtabella0"/>
              <w:rPr>
                <w:color w:val="002060"/>
              </w:rPr>
            </w:pPr>
            <w:r w:rsidRPr="00114117">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26E6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C06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39B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18B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D18B"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94E4"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CF0A" w14:textId="77777777" w:rsidR="005D55FC" w:rsidRPr="00114117" w:rsidRDefault="005D55FC" w:rsidP="00CA3FE5">
            <w:pPr>
              <w:pStyle w:val="rowtabella0"/>
              <w:jc w:val="center"/>
              <w:rPr>
                <w:color w:val="002060"/>
              </w:rPr>
            </w:pPr>
            <w:r w:rsidRPr="001141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6ECD"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82D7" w14:textId="77777777" w:rsidR="005D55FC" w:rsidRPr="00114117" w:rsidRDefault="005D55FC" w:rsidP="00CA3FE5">
            <w:pPr>
              <w:pStyle w:val="rowtabella0"/>
              <w:jc w:val="center"/>
              <w:rPr>
                <w:color w:val="002060"/>
              </w:rPr>
            </w:pPr>
            <w:r w:rsidRPr="00114117">
              <w:rPr>
                <w:color w:val="002060"/>
              </w:rPr>
              <w:t>0</w:t>
            </w:r>
          </w:p>
        </w:tc>
      </w:tr>
      <w:tr w:rsidR="005D55FC" w:rsidRPr="00114117" w14:paraId="34013FFF"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3F71BD" w14:textId="77777777" w:rsidR="005D55FC" w:rsidRPr="00114117" w:rsidRDefault="005D55FC" w:rsidP="00CA3FE5">
            <w:pPr>
              <w:pStyle w:val="rowtabella0"/>
              <w:rPr>
                <w:color w:val="002060"/>
              </w:rPr>
            </w:pPr>
            <w:proofErr w:type="spellStart"/>
            <w:r w:rsidRPr="00114117">
              <w:rPr>
                <w:color w:val="002060"/>
              </w:rPr>
              <w:t>sq.B</w:t>
            </w:r>
            <w:proofErr w:type="spellEnd"/>
            <w:r w:rsidRPr="00114117">
              <w:rPr>
                <w:color w:val="002060"/>
              </w:rPr>
              <w:t xml:space="preserve"> AMICI DEL </w:t>
            </w:r>
            <w:proofErr w:type="spellStart"/>
            <w:r w:rsidRPr="00114117">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663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C7F7"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231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642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FF7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437A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7C1F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8A80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D33B" w14:textId="77777777" w:rsidR="005D55FC" w:rsidRPr="00114117" w:rsidRDefault="005D55FC" w:rsidP="00CA3FE5">
            <w:pPr>
              <w:pStyle w:val="rowtabella0"/>
              <w:jc w:val="center"/>
              <w:rPr>
                <w:color w:val="002060"/>
              </w:rPr>
            </w:pPr>
            <w:r w:rsidRPr="00114117">
              <w:rPr>
                <w:color w:val="002060"/>
              </w:rPr>
              <w:t>0</w:t>
            </w:r>
          </w:p>
        </w:tc>
      </w:tr>
      <w:tr w:rsidR="005D55FC" w:rsidRPr="00114117" w14:paraId="54C2027C"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00F101" w14:textId="77777777" w:rsidR="005D55FC" w:rsidRPr="00114117" w:rsidRDefault="005D55FC" w:rsidP="00CA3FE5">
            <w:pPr>
              <w:pStyle w:val="rowtabella0"/>
              <w:rPr>
                <w:color w:val="002060"/>
              </w:rPr>
            </w:pPr>
            <w:proofErr w:type="spellStart"/>
            <w:r w:rsidRPr="00114117">
              <w:rPr>
                <w:color w:val="002060"/>
              </w:rPr>
              <w:t>sq.B</w:t>
            </w:r>
            <w:proofErr w:type="spellEnd"/>
            <w:r w:rsidRPr="00114117">
              <w:rPr>
                <w:color w:val="002060"/>
              </w:rPr>
              <w:t xml:space="preserve"> ITALSERVICE C5 </w:t>
            </w:r>
            <w:proofErr w:type="spellStart"/>
            <w:r w:rsidRPr="0011411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854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2345"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F64A"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682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553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8E9C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55B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D53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FA4B" w14:textId="77777777" w:rsidR="005D55FC" w:rsidRPr="00114117" w:rsidRDefault="005D55FC" w:rsidP="00CA3FE5">
            <w:pPr>
              <w:pStyle w:val="rowtabella0"/>
              <w:jc w:val="center"/>
              <w:rPr>
                <w:color w:val="002060"/>
              </w:rPr>
            </w:pPr>
            <w:r w:rsidRPr="00114117">
              <w:rPr>
                <w:color w:val="002060"/>
              </w:rPr>
              <w:t>0</w:t>
            </w:r>
          </w:p>
        </w:tc>
      </w:tr>
    </w:tbl>
    <w:p w14:paraId="31E636D3" w14:textId="77777777" w:rsidR="005D55FC" w:rsidRPr="00114117" w:rsidRDefault="005D55FC" w:rsidP="005D55FC">
      <w:pPr>
        <w:pStyle w:val="breakline"/>
        <w:rPr>
          <w:rFonts w:eastAsiaTheme="minorEastAsia"/>
          <w:color w:val="002060"/>
        </w:rPr>
      </w:pPr>
    </w:p>
    <w:p w14:paraId="67D20614" w14:textId="77777777" w:rsidR="005D55FC" w:rsidRPr="00114117" w:rsidRDefault="005D55FC" w:rsidP="005D55FC">
      <w:pPr>
        <w:pStyle w:val="breakline"/>
        <w:rPr>
          <w:color w:val="002060"/>
        </w:rPr>
      </w:pPr>
    </w:p>
    <w:p w14:paraId="7F402DC4" w14:textId="77777777" w:rsidR="005D55FC" w:rsidRPr="00114117" w:rsidRDefault="005D55FC" w:rsidP="005D55FC">
      <w:pPr>
        <w:pStyle w:val="sottotitolocampionato10"/>
        <w:rPr>
          <w:color w:val="002060"/>
        </w:rPr>
      </w:pPr>
      <w:r w:rsidRPr="0011411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53804C52"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8A5BF"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B7FCF"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2DF80"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4E6EC"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BD921"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5A851"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729C1"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9B48B"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013C2"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2DC74" w14:textId="77777777" w:rsidR="005D55FC" w:rsidRPr="00114117" w:rsidRDefault="005D55FC" w:rsidP="00CA3FE5">
            <w:pPr>
              <w:pStyle w:val="headertabella0"/>
              <w:rPr>
                <w:color w:val="002060"/>
              </w:rPr>
            </w:pPr>
            <w:r w:rsidRPr="00114117">
              <w:rPr>
                <w:color w:val="002060"/>
              </w:rPr>
              <w:t>PE</w:t>
            </w:r>
          </w:p>
        </w:tc>
      </w:tr>
      <w:tr w:rsidR="005D55FC" w:rsidRPr="00114117" w14:paraId="48E2E901"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CBB21" w14:textId="77777777" w:rsidR="005D55FC" w:rsidRPr="00114117" w:rsidRDefault="005D55FC" w:rsidP="00CA3FE5">
            <w:pPr>
              <w:pStyle w:val="rowtabella0"/>
              <w:rPr>
                <w:color w:val="002060"/>
              </w:rPr>
            </w:pPr>
            <w:r w:rsidRPr="00114117">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DCEC"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0DFF"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8B551"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E1C8"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28B2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1450" w14:textId="77777777" w:rsidR="005D55FC" w:rsidRPr="00114117" w:rsidRDefault="005D55FC" w:rsidP="00CA3FE5">
            <w:pPr>
              <w:pStyle w:val="rowtabella0"/>
              <w:jc w:val="center"/>
              <w:rPr>
                <w:color w:val="002060"/>
              </w:rPr>
            </w:pPr>
            <w:r w:rsidRPr="00114117">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FCEF"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1553" w14:textId="77777777" w:rsidR="005D55FC" w:rsidRPr="00114117" w:rsidRDefault="005D55FC" w:rsidP="00CA3FE5">
            <w:pPr>
              <w:pStyle w:val="rowtabella0"/>
              <w:jc w:val="center"/>
              <w:rPr>
                <w:color w:val="002060"/>
              </w:rPr>
            </w:pPr>
            <w:r w:rsidRPr="00114117">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C2FB" w14:textId="77777777" w:rsidR="005D55FC" w:rsidRPr="00114117" w:rsidRDefault="005D55FC" w:rsidP="00CA3FE5">
            <w:pPr>
              <w:pStyle w:val="rowtabella0"/>
              <w:jc w:val="center"/>
              <w:rPr>
                <w:color w:val="002060"/>
              </w:rPr>
            </w:pPr>
            <w:r w:rsidRPr="00114117">
              <w:rPr>
                <w:color w:val="002060"/>
              </w:rPr>
              <w:t>0</w:t>
            </w:r>
          </w:p>
        </w:tc>
      </w:tr>
      <w:tr w:rsidR="005D55FC" w:rsidRPr="00114117" w14:paraId="1401151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1B2B1" w14:textId="77777777" w:rsidR="005D55FC" w:rsidRPr="00114117" w:rsidRDefault="005D55FC" w:rsidP="00CA3FE5">
            <w:pPr>
              <w:pStyle w:val="rowtabella0"/>
              <w:rPr>
                <w:color w:val="002060"/>
              </w:rPr>
            </w:pPr>
            <w:r w:rsidRPr="00114117">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F648"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1B06"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7A30"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687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8B32"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D653" w14:textId="77777777" w:rsidR="005D55FC" w:rsidRPr="00114117" w:rsidRDefault="005D55FC" w:rsidP="00CA3FE5">
            <w:pPr>
              <w:pStyle w:val="rowtabella0"/>
              <w:jc w:val="center"/>
              <w:rPr>
                <w:color w:val="002060"/>
              </w:rPr>
            </w:pPr>
            <w:r w:rsidRPr="0011411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3434"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360B8" w14:textId="77777777" w:rsidR="005D55FC" w:rsidRPr="00114117" w:rsidRDefault="005D55FC" w:rsidP="00CA3FE5">
            <w:pPr>
              <w:pStyle w:val="rowtabella0"/>
              <w:jc w:val="center"/>
              <w:rPr>
                <w:color w:val="002060"/>
              </w:rPr>
            </w:pPr>
            <w:r w:rsidRPr="001141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244AB" w14:textId="77777777" w:rsidR="005D55FC" w:rsidRPr="00114117" w:rsidRDefault="005D55FC" w:rsidP="00CA3FE5">
            <w:pPr>
              <w:pStyle w:val="rowtabella0"/>
              <w:jc w:val="center"/>
              <w:rPr>
                <w:color w:val="002060"/>
              </w:rPr>
            </w:pPr>
            <w:r w:rsidRPr="00114117">
              <w:rPr>
                <w:color w:val="002060"/>
              </w:rPr>
              <w:t>0</w:t>
            </w:r>
          </w:p>
        </w:tc>
      </w:tr>
      <w:tr w:rsidR="005D55FC" w:rsidRPr="00114117" w14:paraId="70E3E49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2B2FB" w14:textId="77777777" w:rsidR="005D55FC" w:rsidRPr="00114117" w:rsidRDefault="005D55FC" w:rsidP="00CA3FE5">
            <w:pPr>
              <w:pStyle w:val="rowtabella0"/>
              <w:rPr>
                <w:color w:val="002060"/>
              </w:rPr>
            </w:pPr>
            <w:r w:rsidRPr="00114117">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ED52"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54E16"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1800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64D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31F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39A1D" w14:textId="77777777" w:rsidR="005D55FC" w:rsidRPr="00114117" w:rsidRDefault="005D55FC" w:rsidP="00CA3FE5">
            <w:pPr>
              <w:pStyle w:val="rowtabella0"/>
              <w:jc w:val="center"/>
              <w:rPr>
                <w:color w:val="002060"/>
              </w:rPr>
            </w:pPr>
            <w:r w:rsidRPr="0011411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3742" w14:textId="77777777" w:rsidR="005D55FC" w:rsidRPr="00114117" w:rsidRDefault="005D55FC" w:rsidP="00CA3FE5">
            <w:pPr>
              <w:pStyle w:val="rowtabella0"/>
              <w:jc w:val="center"/>
              <w:rPr>
                <w:color w:val="002060"/>
              </w:rPr>
            </w:pPr>
            <w:r w:rsidRPr="0011411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A7F5"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38B1" w14:textId="77777777" w:rsidR="005D55FC" w:rsidRPr="00114117" w:rsidRDefault="005D55FC" w:rsidP="00CA3FE5">
            <w:pPr>
              <w:pStyle w:val="rowtabella0"/>
              <w:jc w:val="center"/>
              <w:rPr>
                <w:color w:val="002060"/>
              </w:rPr>
            </w:pPr>
            <w:r w:rsidRPr="00114117">
              <w:rPr>
                <w:color w:val="002060"/>
              </w:rPr>
              <w:t>0</w:t>
            </w:r>
          </w:p>
        </w:tc>
      </w:tr>
      <w:tr w:rsidR="005D55FC" w:rsidRPr="00114117" w14:paraId="360B2BF8"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4A20F" w14:textId="77777777" w:rsidR="005D55FC" w:rsidRPr="00114117" w:rsidRDefault="005D55FC" w:rsidP="00CA3FE5">
            <w:pPr>
              <w:pStyle w:val="rowtabella0"/>
              <w:rPr>
                <w:color w:val="002060"/>
              </w:rPr>
            </w:pPr>
            <w:r w:rsidRPr="00114117">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FE61"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9C7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4BAA"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393F3"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86ED"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0E08" w14:textId="77777777" w:rsidR="005D55FC" w:rsidRPr="00114117" w:rsidRDefault="005D55FC" w:rsidP="00CA3FE5">
            <w:pPr>
              <w:pStyle w:val="rowtabella0"/>
              <w:jc w:val="center"/>
              <w:rPr>
                <w:color w:val="002060"/>
              </w:rPr>
            </w:pPr>
            <w:r w:rsidRPr="0011411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443E"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B140"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BCF8" w14:textId="77777777" w:rsidR="005D55FC" w:rsidRPr="00114117" w:rsidRDefault="005D55FC" w:rsidP="00CA3FE5">
            <w:pPr>
              <w:pStyle w:val="rowtabella0"/>
              <w:jc w:val="center"/>
              <w:rPr>
                <w:color w:val="002060"/>
              </w:rPr>
            </w:pPr>
            <w:r w:rsidRPr="00114117">
              <w:rPr>
                <w:color w:val="002060"/>
              </w:rPr>
              <w:t>0</w:t>
            </w:r>
          </w:p>
        </w:tc>
      </w:tr>
      <w:tr w:rsidR="005D55FC" w:rsidRPr="00114117" w14:paraId="266B8CFA"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29392" w14:textId="77777777" w:rsidR="005D55FC" w:rsidRPr="00114117" w:rsidRDefault="005D55FC" w:rsidP="00CA3FE5">
            <w:pPr>
              <w:pStyle w:val="rowtabella0"/>
              <w:rPr>
                <w:color w:val="002060"/>
              </w:rPr>
            </w:pPr>
            <w:r w:rsidRPr="00114117">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43702"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21F1"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5E8B4"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062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BC72"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41FF"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B2A6"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4A12"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5E1F" w14:textId="77777777" w:rsidR="005D55FC" w:rsidRPr="00114117" w:rsidRDefault="005D55FC" w:rsidP="00CA3FE5">
            <w:pPr>
              <w:pStyle w:val="rowtabella0"/>
              <w:jc w:val="center"/>
              <w:rPr>
                <w:color w:val="002060"/>
              </w:rPr>
            </w:pPr>
            <w:r w:rsidRPr="00114117">
              <w:rPr>
                <w:color w:val="002060"/>
              </w:rPr>
              <w:t>0</w:t>
            </w:r>
          </w:p>
        </w:tc>
      </w:tr>
      <w:tr w:rsidR="005D55FC" w:rsidRPr="00114117" w14:paraId="3F7B8FC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C11C4" w14:textId="77777777" w:rsidR="005D55FC" w:rsidRPr="00114117" w:rsidRDefault="005D55FC" w:rsidP="00CA3FE5">
            <w:pPr>
              <w:pStyle w:val="rowtabella0"/>
              <w:rPr>
                <w:color w:val="002060"/>
              </w:rPr>
            </w:pPr>
            <w:r w:rsidRPr="00114117">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2F7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E3D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AA43" w14:textId="77777777" w:rsidR="005D55FC" w:rsidRPr="00114117" w:rsidRDefault="005D55FC" w:rsidP="00CA3FE5">
            <w:pPr>
              <w:pStyle w:val="rowtabella0"/>
              <w:jc w:val="center"/>
              <w:rPr>
                <w:color w:val="002060"/>
              </w:rPr>
            </w:pPr>
            <w:r w:rsidRPr="0011411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47DF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69D4"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DDB5" w14:textId="77777777" w:rsidR="005D55FC" w:rsidRPr="00114117" w:rsidRDefault="005D55FC" w:rsidP="00CA3FE5">
            <w:pPr>
              <w:pStyle w:val="rowtabella0"/>
              <w:jc w:val="center"/>
              <w:rPr>
                <w:color w:val="002060"/>
              </w:rPr>
            </w:pPr>
            <w:r w:rsidRPr="0011411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2D9D" w14:textId="77777777" w:rsidR="005D55FC" w:rsidRPr="00114117" w:rsidRDefault="005D55FC" w:rsidP="00CA3FE5">
            <w:pPr>
              <w:pStyle w:val="rowtabella0"/>
              <w:jc w:val="center"/>
              <w:rPr>
                <w:color w:val="002060"/>
              </w:rPr>
            </w:pPr>
            <w:r w:rsidRPr="001141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B71B" w14:textId="77777777" w:rsidR="005D55FC" w:rsidRPr="00114117" w:rsidRDefault="005D55FC" w:rsidP="00CA3FE5">
            <w:pPr>
              <w:pStyle w:val="rowtabella0"/>
              <w:jc w:val="center"/>
              <w:rPr>
                <w:color w:val="002060"/>
              </w:rPr>
            </w:pPr>
            <w:r w:rsidRPr="0011411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3CD6" w14:textId="77777777" w:rsidR="005D55FC" w:rsidRPr="00114117" w:rsidRDefault="005D55FC" w:rsidP="00CA3FE5">
            <w:pPr>
              <w:pStyle w:val="rowtabella0"/>
              <w:jc w:val="center"/>
              <w:rPr>
                <w:color w:val="002060"/>
              </w:rPr>
            </w:pPr>
            <w:r w:rsidRPr="00114117">
              <w:rPr>
                <w:color w:val="002060"/>
              </w:rPr>
              <w:t>0</w:t>
            </w:r>
          </w:p>
        </w:tc>
      </w:tr>
      <w:tr w:rsidR="005D55FC" w:rsidRPr="00114117" w14:paraId="1142366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8457A" w14:textId="77777777" w:rsidR="005D55FC" w:rsidRPr="00114117" w:rsidRDefault="005D55FC" w:rsidP="00CA3FE5">
            <w:pPr>
              <w:pStyle w:val="rowtabella0"/>
              <w:rPr>
                <w:color w:val="002060"/>
              </w:rPr>
            </w:pPr>
            <w:r w:rsidRPr="00114117">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0DEC"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8DDD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8069"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206E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7036"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B7C9"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70B7" w14:textId="77777777" w:rsidR="005D55FC" w:rsidRPr="00114117" w:rsidRDefault="005D55FC" w:rsidP="00CA3FE5">
            <w:pPr>
              <w:pStyle w:val="rowtabella0"/>
              <w:jc w:val="center"/>
              <w:rPr>
                <w:color w:val="002060"/>
              </w:rPr>
            </w:pPr>
            <w:r w:rsidRPr="0011411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D607" w14:textId="77777777" w:rsidR="005D55FC" w:rsidRPr="00114117" w:rsidRDefault="005D55FC" w:rsidP="00CA3FE5">
            <w:pPr>
              <w:pStyle w:val="rowtabella0"/>
              <w:jc w:val="center"/>
              <w:rPr>
                <w:color w:val="002060"/>
              </w:rPr>
            </w:pPr>
            <w:r w:rsidRPr="0011411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F9134" w14:textId="77777777" w:rsidR="005D55FC" w:rsidRPr="00114117" w:rsidRDefault="005D55FC" w:rsidP="00CA3FE5">
            <w:pPr>
              <w:pStyle w:val="rowtabella0"/>
              <w:jc w:val="center"/>
              <w:rPr>
                <w:color w:val="002060"/>
              </w:rPr>
            </w:pPr>
            <w:r w:rsidRPr="00114117">
              <w:rPr>
                <w:color w:val="002060"/>
              </w:rPr>
              <w:t>0</w:t>
            </w:r>
          </w:p>
        </w:tc>
      </w:tr>
      <w:tr w:rsidR="005D55FC" w:rsidRPr="00114117" w14:paraId="3323A394"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D13CF" w14:textId="77777777" w:rsidR="005D55FC" w:rsidRPr="00114117" w:rsidRDefault="005D55FC" w:rsidP="00CA3FE5">
            <w:pPr>
              <w:pStyle w:val="rowtabella0"/>
              <w:rPr>
                <w:color w:val="002060"/>
              </w:rPr>
            </w:pPr>
            <w:r w:rsidRPr="00114117">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CD9B"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923E"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33B0"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38E4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5FB22"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09D1" w14:textId="77777777" w:rsidR="005D55FC" w:rsidRPr="00114117" w:rsidRDefault="005D55FC" w:rsidP="00CA3FE5">
            <w:pPr>
              <w:pStyle w:val="rowtabella0"/>
              <w:jc w:val="center"/>
              <w:rPr>
                <w:color w:val="002060"/>
              </w:rPr>
            </w:pPr>
            <w:r w:rsidRPr="0011411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54ED3" w14:textId="77777777" w:rsidR="005D55FC" w:rsidRPr="00114117" w:rsidRDefault="005D55FC" w:rsidP="00CA3FE5">
            <w:pPr>
              <w:pStyle w:val="rowtabella0"/>
              <w:jc w:val="center"/>
              <w:rPr>
                <w:color w:val="002060"/>
              </w:rPr>
            </w:pPr>
            <w:r w:rsidRPr="0011411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BB76"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6A4C" w14:textId="77777777" w:rsidR="005D55FC" w:rsidRPr="00114117" w:rsidRDefault="005D55FC" w:rsidP="00CA3FE5">
            <w:pPr>
              <w:pStyle w:val="rowtabella0"/>
              <w:jc w:val="center"/>
              <w:rPr>
                <w:color w:val="002060"/>
              </w:rPr>
            </w:pPr>
            <w:r w:rsidRPr="00114117">
              <w:rPr>
                <w:color w:val="002060"/>
              </w:rPr>
              <w:t>0</w:t>
            </w:r>
          </w:p>
        </w:tc>
      </w:tr>
      <w:tr w:rsidR="005D55FC" w:rsidRPr="00114117" w14:paraId="59C3C1FE"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7208E" w14:textId="77777777" w:rsidR="005D55FC" w:rsidRPr="00114117" w:rsidRDefault="005D55FC" w:rsidP="00CA3FE5">
            <w:pPr>
              <w:pStyle w:val="rowtabella0"/>
              <w:rPr>
                <w:color w:val="002060"/>
              </w:rPr>
            </w:pPr>
            <w:r w:rsidRPr="00114117">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8E5D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457E"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CB3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D72B"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4138"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CEED1"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A0DE" w14:textId="77777777" w:rsidR="005D55FC" w:rsidRPr="00114117" w:rsidRDefault="005D55FC" w:rsidP="00CA3FE5">
            <w:pPr>
              <w:pStyle w:val="rowtabella0"/>
              <w:jc w:val="center"/>
              <w:rPr>
                <w:color w:val="002060"/>
              </w:rPr>
            </w:pPr>
            <w:r w:rsidRPr="0011411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2F6E" w14:textId="77777777" w:rsidR="005D55FC" w:rsidRPr="00114117" w:rsidRDefault="005D55FC" w:rsidP="00CA3FE5">
            <w:pPr>
              <w:pStyle w:val="rowtabella0"/>
              <w:jc w:val="center"/>
              <w:rPr>
                <w:color w:val="002060"/>
              </w:rPr>
            </w:pPr>
            <w:r w:rsidRPr="001141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4D14" w14:textId="77777777" w:rsidR="005D55FC" w:rsidRPr="00114117" w:rsidRDefault="005D55FC" w:rsidP="00CA3FE5">
            <w:pPr>
              <w:pStyle w:val="rowtabella0"/>
              <w:jc w:val="center"/>
              <w:rPr>
                <w:color w:val="002060"/>
              </w:rPr>
            </w:pPr>
            <w:r w:rsidRPr="00114117">
              <w:rPr>
                <w:color w:val="002060"/>
              </w:rPr>
              <w:t>0</w:t>
            </w:r>
          </w:p>
        </w:tc>
      </w:tr>
      <w:tr w:rsidR="005D55FC" w:rsidRPr="00114117" w14:paraId="559C23D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62349" w14:textId="77777777" w:rsidR="005D55FC" w:rsidRPr="00114117" w:rsidRDefault="005D55FC" w:rsidP="00CA3FE5">
            <w:pPr>
              <w:pStyle w:val="rowtabella0"/>
              <w:rPr>
                <w:color w:val="002060"/>
              </w:rPr>
            </w:pPr>
            <w:r w:rsidRPr="00114117">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4849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128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D367"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1B1E"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1BBF"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6405"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1AC3" w14:textId="77777777" w:rsidR="005D55FC" w:rsidRPr="00114117" w:rsidRDefault="005D55FC" w:rsidP="00CA3FE5">
            <w:pPr>
              <w:pStyle w:val="rowtabella0"/>
              <w:jc w:val="center"/>
              <w:rPr>
                <w:color w:val="002060"/>
              </w:rPr>
            </w:pPr>
            <w:r w:rsidRPr="00114117">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89EC" w14:textId="77777777" w:rsidR="005D55FC" w:rsidRPr="00114117" w:rsidRDefault="005D55FC" w:rsidP="00CA3FE5">
            <w:pPr>
              <w:pStyle w:val="rowtabella0"/>
              <w:jc w:val="center"/>
              <w:rPr>
                <w:color w:val="002060"/>
              </w:rPr>
            </w:pPr>
            <w:r w:rsidRPr="0011411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0FD5" w14:textId="77777777" w:rsidR="005D55FC" w:rsidRPr="00114117" w:rsidRDefault="005D55FC" w:rsidP="00CA3FE5">
            <w:pPr>
              <w:pStyle w:val="rowtabella0"/>
              <w:jc w:val="center"/>
              <w:rPr>
                <w:color w:val="002060"/>
              </w:rPr>
            </w:pPr>
            <w:r w:rsidRPr="00114117">
              <w:rPr>
                <w:color w:val="002060"/>
              </w:rPr>
              <w:t>0</w:t>
            </w:r>
          </w:p>
        </w:tc>
      </w:tr>
      <w:tr w:rsidR="005D55FC" w:rsidRPr="00114117" w14:paraId="1E6C4535"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17B131" w14:textId="77777777" w:rsidR="005D55FC" w:rsidRPr="00114117" w:rsidRDefault="005D55FC" w:rsidP="00CA3FE5">
            <w:pPr>
              <w:pStyle w:val="rowtabella0"/>
              <w:rPr>
                <w:color w:val="002060"/>
              </w:rPr>
            </w:pPr>
            <w:proofErr w:type="spellStart"/>
            <w:r w:rsidRPr="00114117">
              <w:rPr>
                <w:color w:val="002060"/>
              </w:rPr>
              <w:t>sq.B</w:t>
            </w:r>
            <w:proofErr w:type="spellEnd"/>
            <w:r w:rsidRPr="00114117">
              <w:rPr>
                <w:color w:val="002060"/>
              </w:rPr>
              <w:t xml:space="preserve"> RECANATI CALCIO A 5 </w:t>
            </w:r>
            <w:proofErr w:type="spellStart"/>
            <w:r w:rsidRPr="00114117">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869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DD8C"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E80D"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0A4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F2B5"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CF3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331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F51C"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CF628" w14:textId="77777777" w:rsidR="005D55FC" w:rsidRPr="00114117" w:rsidRDefault="005D55FC" w:rsidP="00CA3FE5">
            <w:pPr>
              <w:pStyle w:val="rowtabella0"/>
              <w:jc w:val="center"/>
              <w:rPr>
                <w:color w:val="002060"/>
              </w:rPr>
            </w:pPr>
            <w:r w:rsidRPr="00114117">
              <w:rPr>
                <w:color w:val="002060"/>
              </w:rPr>
              <w:t>0</w:t>
            </w:r>
          </w:p>
        </w:tc>
      </w:tr>
    </w:tbl>
    <w:p w14:paraId="3AA7D2A7" w14:textId="77777777" w:rsidR="005D55FC" w:rsidRPr="00114117" w:rsidRDefault="005D55FC" w:rsidP="005D55FC">
      <w:pPr>
        <w:pStyle w:val="breakline"/>
        <w:rPr>
          <w:rFonts w:eastAsiaTheme="minorEastAsia"/>
          <w:color w:val="002060"/>
        </w:rPr>
      </w:pPr>
    </w:p>
    <w:p w14:paraId="534926AF" w14:textId="77777777" w:rsidR="005D55FC" w:rsidRPr="00114117" w:rsidRDefault="005D55FC" w:rsidP="005D55FC">
      <w:pPr>
        <w:pStyle w:val="titoloprinc0"/>
        <w:rPr>
          <w:color w:val="002060"/>
        </w:rPr>
      </w:pPr>
      <w:bookmarkStart w:id="12" w:name="_Hlk150353813"/>
      <w:r w:rsidRPr="00114117">
        <w:rPr>
          <w:color w:val="002060"/>
        </w:rPr>
        <w:t>PROGRAMMA GARE</w:t>
      </w:r>
    </w:p>
    <w:bookmarkEnd w:id="12"/>
    <w:p w14:paraId="385DF57F" w14:textId="77777777" w:rsidR="005D55FC" w:rsidRPr="00114117" w:rsidRDefault="005D55FC" w:rsidP="005D55FC">
      <w:pPr>
        <w:pStyle w:val="breakline"/>
        <w:rPr>
          <w:color w:val="002060"/>
        </w:rPr>
      </w:pPr>
    </w:p>
    <w:p w14:paraId="079FCE86" w14:textId="77777777" w:rsidR="005D55FC" w:rsidRPr="00114117" w:rsidRDefault="005D55FC" w:rsidP="005D55FC">
      <w:pPr>
        <w:pStyle w:val="sottotitolocampionato10"/>
        <w:rPr>
          <w:color w:val="002060"/>
        </w:rPr>
      </w:pPr>
      <w:r w:rsidRPr="0011411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1980"/>
        <w:gridCol w:w="385"/>
        <w:gridCol w:w="897"/>
        <w:gridCol w:w="1281"/>
        <w:gridCol w:w="1526"/>
        <w:gridCol w:w="1526"/>
      </w:tblGrid>
      <w:tr w:rsidR="005D55FC" w:rsidRPr="00114117" w14:paraId="5B953C36"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2A5CD"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F6902"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C7321"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98723"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234DC"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2D263"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DDA1C"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168EC12A"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33CDDF" w14:textId="77777777" w:rsidR="005D55FC" w:rsidRPr="00114117" w:rsidRDefault="005D55FC" w:rsidP="00CA3FE5">
            <w:pPr>
              <w:pStyle w:val="rowtabella0"/>
              <w:rPr>
                <w:color w:val="002060"/>
              </w:rPr>
            </w:pPr>
            <w:r w:rsidRPr="00114117">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D86DA" w14:textId="77777777" w:rsidR="005D55FC" w:rsidRPr="00114117" w:rsidRDefault="005D55FC" w:rsidP="00CA3FE5">
            <w:pPr>
              <w:pStyle w:val="rowtabella0"/>
              <w:rPr>
                <w:color w:val="002060"/>
              </w:rPr>
            </w:pPr>
            <w:r w:rsidRPr="00114117">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B44CB"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AF34A" w14:textId="77777777" w:rsidR="005D55FC" w:rsidRPr="00114117" w:rsidRDefault="005D55FC" w:rsidP="00CA3FE5">
            <w:pPr>
              <w:pStyle w:val="rowtabella0"/>
              <w:rPr>
                <w:color w:val="002060"/>
              </w:rPr>
            </w:pPr>
            <w:r w:rsidRPr="00114117">
              <w:rPr>
                <w:color w:val="002060"/>
              </w:rPr>
              <w:t>11/11/2023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844C07" w14:textId="77777777" w:rsidR="005D55FC" w:rsidRPr="00114117" w:rsidRDefault="005D55FC" w:rsidP="00CA3FE5">
            <w:pPr>
              <w:pStyle w:val="rowtabella0"/>
              <w:rPr>
                <w:color w:val="002060"/>
              </w:rPr>
            </w:pPr>
            <w:r w:rsidRPr="00114117">
              <w:rPr>
                <w:color w:val="002060"/>
              </w:rPr>
              <w:t>5101 PALACARIFAC DI 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582D4" w14:textId="77777777" w:rsidR="005D55FC" w:rsidRPr="00114117" w:rsidRDefault="005D55FC" w:rsidP="00CA3FE5">
            <w:pPr>
              <w:pStyle w:val="rowtabella0"/>
              <w:rPr>
                <w:color w:val="002060"/>
              </w:rPr>
            </w:pPr>
            <w:r w:rsidRPr="00114117">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8FA7F" w14:textId="77777777" w:rsidR="005D55FC" w:rsidRPr="00114117" w:rsidRDefault="005D55FC" w:rsidP="00CA3FE5">
            <w:pPr>
              <w:pStyle w:val="rowtabella0"/>
              <w:rPr>
                <w:color w:val="002060"/>
              </w:rPr>
            </w:pPr>
            <w:r w:rsidRPr="00114117">
              <w:rPr>
                <w:color w:val="002060"/>
              </w:rPr>
              <w:t>VIA VERDI</w:t>
            </w:r>
          </w:p>
        </w:tc>
      </w:tr>
      <w:tr w:rsidR="005D55FC" w:rsidRPr="00114117" w14:paraId="54198DDD"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9538BA" w14:textId="77777777" w:rsidR="005D55FC" w:rsidRPr="00114117" w:rsidRDefault="005D55FC" w:rsidP="00CA3FE5">
            <w:pPr>
              <w:pStyle w:val="rowtabella0"/>
              <w:rPr>
                <w:color w:val="002060"/>
              </w:rPr>
            </w:pPr>
            <w:r w:rsidRPr="00114117">
              <w:rPr>
                <w:color w:val="002060"/>
              </w:rPr>
              <w:t xml:space="preserve">AMICI DEL </w:t>
            </w:r>
            <w:proofErr w:type="spellStart"/>
            <w:r w:rsidRPr="00114117">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AE3AEB" w14:textId="77777777" w:rsidR="005D55FC" w:rsidRPr="00114117" w:rsidRDefault="005D55FC" w:rsidP="00CA3FE5">
            <w:pPr>
              <w:pStyle w:val="rowtabella0"/>
              <w:rPr>
                <w:color w:val="002060"/>
              </w:rPr>
            </w:pPr>
            <w:r w:rsidRPr="00114117">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7333F"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15C49C" w14:textId="77777777" w:rsidR="005D55FC" w:rsidRPr="00114117" w:rsidRDefault="005D55FC" w:rsidP="00CA3FE5">
            <w:pPr>
              <w:pStyle w:val="rowtabella0"/>
              <w:rPr>
                <w:color w:val="002060"/>
              </w:rPr>
            </w:pPr>
            <w:r w:rsidRPr="00114117">
              <w:rPr>
                <w:color w:val="002060"/>
              </w:rPr>
              <w:t>12/11/2023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2494E1" w14:textId="77777777" w:rsidR="005D55FC" w:rsidRPr="00114117" w:rsidRDefault="005D55FC" w:rsidP="00CA3FE5">
            <w:pPr>
              <w:pStyle w:val="rowtabella0"/>
              <w:rPr>
                <w:color w:val="002060"/>
              </w:rPr>
            </w:pPr>
            <w:r w:rsidRPr="00114117">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702720" w14:textId="77777777" w:rsidR="005D55FC" w:rsidRPr="00114117" w:rsidRDefault="005D55FC" w:rsidP="00CA3FE5">
            <w:pPr>
              <w:pStyle w:val="rowtabella0"/>
              <w:rPr>
                <w:color w:val="002060"/>
              </w:rPr>
            </w:pPr>
            <w:r w:rsidRPr="00114117">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9B09E" w14:textId="77777777" w:rsidR="005D55FC" w:rsidRPr="00114117" w:rsidRDefault="005D55FC" w:rsidP="00CA3FE5">
            <w:pPr>
              <w:pStyle w:val="rowtabella0"/>
              <w:rPr>
                <w:color w:val="002060"/>
              </w:rPr>
            </w:pPr>
            <w:r w:rsidRPr="00114117">
              <w:rPr>
                <w:color w:val="002060"/>
              </w:rPr>
              <w:t>VIA AMATO</w:t>
            </w:r>
          </w:p>
        </w:tc>
      </w:tr>
      <w:tr w:rsidR="005D55FC" w:rsidRPr="00114117" w14:paraId="2BDC93A4"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449C6" w14:textId="77777777" w:rsidR="005D55FC" w:rsidRPr="00114117" w:rsidRDefault="005D55FC" w:rsidP="00CA3FE5">
            <w:pPr>
              <w:pStyle w:val="rowtabella0"/>
              <w:rPr>
                <w:color w:val="002060"/>
              </w:rPr>
            </w:pPr>
            <w:r w:rsidRPr="00114117">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F1FBF" w14:textId="77777777" w:rsidR="005D55FC" w:rsidRPr="00114117" w:rsidRDefault="005D55FC" w:rsidP="00CA3FE5">
            <w:pPr>
              <w:pStyle w:val="rowtabella0"/>
              <w:rPr>
                <w:color w:val="002060"/>
              </w:rPr>
            </w:pPr>
            <w:r w:rsidRPr="0011411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21D51A"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923CF" w14:textId="77777777" w:rsidR="005D55FC" w:rsidRPr="00114117" w:rsidRDefault="005D55FC" w:rsidP="00CA3FE5">
            <w:pPr>
              <w:pStyle w:val="rowtabella0"/>
              <w:rPr>
                <w:color w:val="002060"/>
              </w:rPr>
            </w:pPr>
            <w:r w:rsidRPr="00114117">
              <w:rPr>
                <w:color w:val="002060"/>
              </w:rPr>
              <w:t>12/11/2023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DF7C1D" w14:textId="77777777" w:rsidR="005D55FC" w:rsidRPr="00114117" w:rsidRDefault="005D55FC" w:rsidP="00CA3FE5">
            <w:pPr>
              <w:pStyle w:val="rowtabella0"/>
              <w:rPr>
                <w:color w:val="002060"/>
              </w:rPr>
            </w:pPr>
            <w:r w:rsidRPr="00114117">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93C0D" w14:textId="77777777" w:rsidR="005D55FC" w:rsidRPr="00114117" w:rsidRDefault="005D55FC" w:rsidP="00CA3FE5">
            <w:pPr>
              <w:pStyle w:val="rowtabella0"/>
              <w:rPr>
                <w:color w:val="002060"/>
              </w:rPr>
            </w:pPr>
            <w:r w:rsidRPr="00114117">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719E8F" w14:textId="77777777" w:rsidR="005D55FC" w:rsidRPr="00114117" w:rsidRDefault="005D55FC" w:rsidP="00CA3FE5">
            <w:pPr>
              <w:pStyle w:val="rowtabella0"/>
              <w:rPr>
                <w:color w:val="002060"/>
              </w:rPr>
            </w:pPr>
            <w:r w:rsidRPr="00114117">
              <w:rPr>
                <w:color w:val="002060"/>
              </w:rPr>
              <w:t>VIA NAZARIO SAURO</w:t>
            </w:r>
          </w:p>
        </w:tc>
      </w:tr>
      <w:tr w:rsidR="005D55FC" w:rsidRPr="00114117" w14:paraId="67AC106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18BD30" w14:textId="77777777" w:rsidR="005D55FC" w:rsidRPr="00114117" w:rsidRDefault="005D55FC" w:rsidP="00CA3FE5">
            <w:pPr>
              <w:pStyle w:val="rowtabella0"/>
              <w:rPr>
                <w:color w:val="002060"/>
              </w:rPr>
            </w:pPr>
            <w:r w:rsidRPr="00114117">
              <w:rPr>
                <w:color w:val="002060"/>
              </w:rPr>
              <w:t xml:space="preserve">ITALSERVICE C5 </w:t>
            </w:r>
            <w:proofErr w:type="spellStart"/>
            <w:r w:rsidRPr="00114117">
              <w:rPr>
                <w:color w:val="002060"/>
              </w:rPr>
              <w:t>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1EC6A1" w14:textId="77777777" w:rsidR="005D55FC" w:rsidRPr="00114117" w:rsidRDefault="005D55FC" w:rsidP="00CA3FE5">
            <w:pPr>
              <w:pStyle w:val="rowtabella0"/>
              <w:rPr>
                <w:color w:val="002060"/>
              </w:rPr>
            </w:pPr>
            <w:r w:rsidRPr="00114117">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B719C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64DAE8" w14:textId="77777777" w:rsidR="005D55FC" w:rsidRPr="00114117" w:rsidRDefault="005D55FC" w:rsidP="00CA3FE5">
            <w:pPr>
              <w:pStyle w:val="rowtabella0"/>
              <w:rPr>
                <w:color w:val="002060"/>
              </w:rPr>
            </w:pPr>
            <w:r w:rsidRPr="00114117">
              <w:rPr>
                <w:color w:val="002060"/>
              </w:rPr>
              <w:t>12/11/2023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2EDA89" w14:textId="77777777" w:rsidR="005D55FC" w:rsidRPr="00114117" w:rsidRDefault="005D55FC" w:rsidP="00CA3FE5">
            <w:pPr>
              <w:pStyle w:val="rowtabella0"/>
              <w:rPr>
                <w:color w:val="002060"/>
              </w:rPr>
            </w:pPr>
            <w:r w:rsidRPr="00114117">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294F6" w14:textId="77777777" w:rsidR="005D55FC" w:rsidRPr="00114117" w:rsidRDefault="005D55FC" w:rsidP="00CA3FE5">
            <w:pPr>
              <w:pStyle w:val="rowtabella0"/>
              <w:rPr>
                <w:color w:val="002060"/>
              </w:rPr>
            </w:pPr>
            <w:r w:rsidRPr="00114117">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95703" w14:textId="77777777" w:rsidR="005D55FC" w:rsidRPr="00114117" w:rsidRDefault="005D55FC" w:rsidP="00CA3FE5">
            <w:pPr>
              <w:pStyle w:val="rowtabella0"/>
              <w:rPr>
                <w:color w:val="002060"/>
              </w:rPr>
            </w:pPr>
            <w:r w:rsidRPr="00114117">
              <w:rPr>
                <w:color w:val="002060"/>
              </w:rPr>
              <w:t>VIA MAZZINI</w:t>
            </w:r>
          </w:p>
        </w:tc>
      </w:tr>
      <w:tr w:rsidR="005D55FC" w:rsidRPr="00114117" w14:paraId="563BB05F"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FDA15F" w14:textId="77777777" w:rsidR="005D55FC" w:rsidRPr="00114117" w:rsidRDefault="005D55FC" w:rsidP="00CA3FE5">
            <w:pPr>
              <w:pStyle w:val="rowtabella0"/>
              <w:rPr>
                <w:color w:val="002060"/>
              </w:rPr>
            </w:pPr>
            <w:r w:rsidRPr="00114117">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49991" w14:textId="77777777" w:rsidR="005D55FC" w:rsidRPr="00114117" w:rsidRDefault="005D55FC" w:rsidP="00CA3FE5">
            <w:pPr>
              <w:pStyle w:val="rowtabella0"/>
              <w:rPr>
                <w:color w:val="002060"/>
              </w:rPr>
            </w:pPr>
            <w:r w:rsidRPr="00114117">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244AA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0058A" w14:textId="77777777" w:rsidR="005D55FC" w:rsidRPr="00114117" w:rsidRDefault="005D55FC" w:rsidP="00CA3FE5">
            <w:pPr>
              <w:pStyle w:val="rowtabella0"/>
              <w:rPr>
                <w:color w:val="002060"/>
              </w:rPr>
            </w:pPr>
            <w:r w:rsidRPr="00114117">
              <w:rPr>
                <w:color w:val="002060"/>
              </w:rPr>
              <w:t>12/11/2023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14D0E" w14:textId="77777777" w:rsidR="005D55FC" w:rsidRPr="00114117" w:rsidRDefault="005D55FC" w:rsidP="00CA3FE5">
            <w:pPr>
              <w:pStyle w:val="rowtabella0"/>
              <w:rPr>
                <w:color w:val="002060"/>
              </w:rPr>
            </w:pPr>
            <w:r w:rsidRPr="0011411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60EB0" w14:textId="77777777" w:rsidR="005D55FC" w:rsidRPr="00114117" w:rsidRDefault="005D55FC" w:rsidP="00CA3FE5">
            <w:pPr>
              <w:pStyle w:val="rowtabella0"/>
              <w:rPr>
                <w:color w:val="002060"/>
              </w:rPr>
            </w:pPr>
            <w:r w:rsidRPr="00114117">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E78C3" w14:textId="77777777" w:rsidR="005D55FC" w:rsidRPr="00114117" w:rsidRDefault="005D55FC" w:rsidP="00CA3FE5">
            <w:pPr>
              <w:pStyle w:val="rowtabella0"/>
              <w:rPr>
                <w:color w:val="002060"/>
              </w:rPr>
            </w:pPr>
            <w:r w:rsidRPr="00114117">
              <w:rPr>
                <w:color w:val="002060"/>
              </w:rPr>
              <w:t>VIA DEI LECCI-TAVERNELLE</w:t>
            </w:r>
          </w:p>
        </w:tc>
      </w:tr>
    </w:tbl>
    <w:p w14:paraId="4AEA1D0E" w14:textId="77777777" w:rsidR="005D55FC" w:rsidRPr="00114117" w:rsidRDefault="005D55FC" w:rsidP="005D55FC">
      <w:pPr>
        <w:pStyle w:val="breakline"/>
        <w:rPr>
          <w:rFonts w:eastAsiaTheme="minorEastAsia"/>
          <w:color w:val="002060"/>
        </w:rPr>
      </w:pPr>
    </w:p>
    <w:p w14:paraId="1269752F" w14:textId="77777777" w:rsidR="005D55FC" w:rsidRPr="00114117" w:rsidRDefault="005D55FC" w:rsidP="005D55FC">
      <w:pPr>
        <w:pStyle w:val="breakline"/>
        <w:rPr>
          <w:color w:val="002060"/>
        </w:rPr>
      </w:pPr>
    </w:p>
    <w:p w14:paraId="72C15068" w14:textId="77777777" w:rsidR="005D55FC" w:rsidRPr="00114117" w:rsidRDefault="005D55FC" w:rsidP="005D55FC">
      <w:pPr>
        <w:pStyle w:val="breakline"/>
        <w:rPr>
          <w:color w:val="002060"/>
        </w:rPr>
      </w:pPr>
    </w:p>
    <w:p w14:paraId="7D3698CB" w14:textId="77777777" w:rsidR="005D55FC" w:rsidRPr="00114117" w:rsidRDefault="005D55FC" w:rsidP="005D55FC">
      <w:pPr>
        <w:pStyle w:val="sottotitolocampionato10"/>
        <w:rPr>
          <w:color w:val="002060"/>
        </w:rPr>
      </w:pPr>
      <w:r w:rsidRPr="0011411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77"/>
        <w:gridCol w:w="1550"/>
        <w:gridCol w:w="1558"/>
      </w:tblGrid>
      <w:tr w:rsidR="005D55FC" w:rsidRPr="00114117" w14:paraId="159CC72E"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09D0E"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5FEEB"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17F99"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8DEBC"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59714"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1D0BA"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15028"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0B0E67BC"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1EF7A" w14:textId="77777777" w:rsidR="005D55FC" w:rsidRPr="00114117" w:rsidRDefault="005D55FC" w:rsidP="00CA3FE5">
            <w:pPr>
              <w:pStyle w:val="rowtabella0"/>
              <w:rPr>
                <w:color w:val="002060"/>
              </w:rPr>
            </w:pPr>
            <w:r w:rsidRPr="00114117">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CE4E7" w14:textId="77777777" w:rsidR="005D55FC" w:rsidRPr="00114117" w:rsidRDefault="005D55FC" w:rsidP="00CA3FE5">
            <w:pPr>
              <w:pStyle w:val="rowtabella0"/>
              <w:rPr>
                <w:color w:val="002060"/>
              </w:rPr>
            </w:pPr>
            <w:r w:rsidRPr="00114117">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633A2"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78CCB" w14:textId="77777777" w:rsidR="005D55FC" w:rsidRPr="00114117" w:rsidRDefault="005D55FC" w:rsidP="00CA3FE5">
            <w:pPr>
              <w:pStyle w:val="rowtabella0"/>
              <w:rPr>
                <w:color w:val="002060"/>
              </w:rPr>
            </w:pPr>
            <w:r w:rsidRPr="00114117">
              <w:rPr>
                <w:color w:val="002060"/>
              </w:rPr>
              <w:t>11/11/2023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11166" w14:textId="77777777" w:rsidR="005D55FC" w:rsidRPr="00114117" w:rsidRDefault="005D55FC" w:rsidP="00CA3FE5">
            <w:pPr>
              <w:pStyle w:val="rowtabella0"/>
              <w:rPr>
                <w:color w:val="002060"/>
              </w:rPr>
            </w:pPr>
            <w:r w:rsidRPr="00114117">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56519" w14:textId="77777777" w:rsidR="005D55FC" w:rsidRPr="00114117" w:rsidRDefault="005D55FC" w:rsidP="00CA3FE5">
            <w:pPr>
              <w:pStyle w:val="rowtabella0"/>
              <w:rPr>
                <w:color w:val="002060"/>
              </w:rPr>
            </w:pPr>
            <w:r w:rsidRPr="00114117">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45144" w14:textId="77777777" w:rsidR="005D55FC" w:rsidRPr="00114117" w:rsidRDefault="005D55FC" w:rsidP="00CA3FE5">
            <w:pPr>
              <w:pStyle w:val="rowtabella0"/>
              <w:rPr>
                <w:color w:val="002060"/>
              </w:rPr>
            </w:pPr>
            <w:r w:rsidRPr="00114117">
              <w:rPr>
                <w:color w:val="002060"/>
              </w:rPr>
              <w:t>PIAZZA S. D'ACQUISTO</w:t>
            </w:r>
          </w:p>
        </w:tc>
      </w:tr>
      <w:tr w:rsidR="005D55FC" w:rsidRPr="00114117" w14:paraId="66C2D39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AE5C75" w14:textId="77777777" w:rsidR="005D55FC" w:rsidRPr="00114117" w:rsidRDefault="005D55FC" w:rsidP="00CA3FE5">
            <w:pPr>
              <w:pStyle w:val="rowtabella0"/>
              <w:rPr>
                <w:color w:val="002060"/>
              </w:rPr>
            </w:pPr>
            <w:r w:rsidRPr="00114117">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DC115" w14:textId="77777777" w:rsidR="005D55FC" w:rsidRPr="00114117" w:rsidRDefault="005D55FC" w:rsidP="00CA3FE5">
            <w:pPr>
              <w:pStyle w:val="rowtabella0"/>
              <w:rPr>
                <w:color w:val="002060"/>
              </w:rPr>
            </w:pPr>
            <w:r w:rsidRPr="00114117">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850E8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8B5152"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B8F6F" w14:textId="77777777" w:rsidR="005D55FC" w:rsidRPr="00114117" w:rsidRDefault="005D55FC" w:rsidP="00CA3FE5">
            <w:pPr>
              <w:pStyle w:val="rowtabella0"/>
              <w:rPr>
                <w:color w:val="002060"/>
              </w:rPr>
            </w:pPr>
            <w:r w:rsidRPr="00114117">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A443A" w14:textId="77777777" w:rsidR="005D55FC" w:rsidRPr="00114117" w:rsidRDefault="005D55FC" w:rsidP="00CA3FE5">
            <w:pPr>
              <w:pStyle w:val="rowtabella0"/>
              <w:rPr>
                <w:color w:val="002060"/>
              </w:rPr>
            </w:pPr>
            <w:r w:rsidRPr="00114117">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985A08" w14:textId="77777777" w:rsidR="005D55FC" w:rsidRPr="00114117" w:rsidRDefault="005D55FC" w:rsidP="00CA3FE5">
            <w:pPr>
              <w:pStyle w:val="rowtabella0"/>
              <w:rPr>
                <w:color w:val="002060"/>
              </w:rPr>
            </w:pPr>
            <w:r w:rsidRPr="00114117">
              <w:rPr>
                <w:color w:val="002060"/>
              </w:rPr>
              <w:t>VIA ASPOROMONTE</w:t>
            </w:r>
          </w:p>
        </w:tc>
      </w:tr>
      <w:tr w:rsidR="005D55FC" w:rsidRPr="00114117" w14:paraId="45BE6E57"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3B931B" w14:textId="77777777" w:rsidR="005D55FC" w:rsidRPr="00114117" w:rsidRDefault="005D55FC" w:rsidP="00CA3FE5">
            <w:pPr>
              <w:pStyle w:val="rowtabella0"/>
              <w:rPr>
                <w:color w:val="002060"/>
              </w:rPr>
            </w:pPr>
            <w:r w:rsidRPr="00114117">
              <w:rPr>
                <w:color w:val="002060"/>
              </w:rPr>
              <w:t xml:space="preserve">RECANATI CALCIO A 5 </w:t>
            </w:r>
            <w:proofErr w:type="spellStart"/>
            <w:r w:rsidRPr="00114117">
              <w:rPr>
                <w:color w:val="002060"/>
              </w:rPr>
              <w:t>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875172" w14:textId="77777777" w:rsidR="005D55FC" w:rsidRPr="00114117" w:rsidRDefault="005D55FC" w:rsidP="00CA3FE5">
            <w:pPr>
              <w:pStyle w:val="rowtabella0"/>
              <w:rPr>
                <w:color w:val="002060"/>
              </w:rPr>
            </w:pPr>
            <w:r w:rsidRPr="0011411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4C45B3"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1AC237" w14:textId="77777777" w:rsidR="005D55FC" w:rsidRPr="00114117" w:rsidRDefault="005D55FC" w:rsidP="00CA3FE5">
            <w:pPr>
              <w:pStyle w:val="rowtabella0"/>
              <w:rPr>
                <w:color w:val="002060"/>
              </w:rPr>
            </w:pPr>
            <w:r w:rsidRPr="00114117">
              <w:rPr>
                <w:color w:val="002060"/>
              </w:rPr>
              <w:t>11/11/2023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9977D2" w14:textId="77777777" w:rsidR="005D55FC" w:rsidRPr="00114117" w:rsidRDefault="005D55FC" w:rsidP="00CA3FE5">
            <w:pPr>
              <w:pStyle w:val="rowtabella0"/>
              <w:rPr>
                <w:color w:val="002060"/>
              </w:rPr>
            </w:pPr>
            <w:r w:rsidRPr="00114117">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683D6" w14:textId="77777777" w:rsidR="005D55FC" w:rsidRPr="00114117" w:rsidRDefault="005D55FC" w:rsidP="00CA3FE5">
            <w:pPr>
              <w:pStyle w:val="rowtabella0"/>
              <w:rPr>
                <w:color w:val="002060"/>
              </w:rPr>
            </w:pPr>
            <w:r w:rsidRPr="0011411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C8CB2" w14:textId="77777777" w:rsidR="005D55FC" w:rsidRPr="00114117" w:rsidRDefault="005D55FC" w:rsidP="00CA3FE5">
            <w:pPr>
              <w:pStyle w:val="rowtabella0"/>
              <w:rPr>
                <w:color w:val="002060"/>
              </w:rPr>
            </w:pPr>
            <w:r w:rsidRPr="00114117">
              <w:rPr>
                <w:color w:val="002060"/>
              </w:rPr>
              <w:t>VIA ALDO MORO</w:t>
            </w:r>
          </w:p>
        </w:tc>
      </w:tr>
      <w:tr w:rsidR="005D55FC" w:rsidRPr="00114117" w14:paraId="5512639C"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9BEC1A" w14:textId="77777777" w:rsidR="005D55FC" w:rsidRPr="00114117" w:rsidRDefault="005D55FC" w:rsidP="00CA3FE5">
            <w:pPr>
              <w:pStyle w:val="rowtabella0"/>
              <w:rPr>
                <w:color w:val="002060"/>
              </w:rPr>
            </w:pPr>
            <w:r w:rsidRPr="0011411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BD7BE2" w14:textId="77777777" w:rsidR="005D55FC" w:rsidRPr="00114117" w:rsidRDefault="005D55FC" w:rsidP="00CA3FE5">
            <w:pPr>
              <w:pStyle w:val="rowtabella0"/>
              <w:rPr>
                <w:color w:val="002060"/>
              </w:rPr>
            </w:pPr>
            <w:r w:rsidRPr="00114117">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467028"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498D50" w14:textId="77777777" w:rsidR="005D55FC" w:rsidRPr="00114117" w:rsidRDefault="005D55FC" w:rsidP="00CA3FE5">
            <w:pPr>
              <w:pStyle w:val="rowtabella0"/>
              <w:rPr>
                <w:color w:val="002060"/>
              </w:rPr>
            </w:pPr>
            <w:r w:rsidRPr="00114117">
              <w:rPr>
                <w:color w:val="002060"/>
              </w:rPr>
              <w:t>12/11/2023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F2DA6" w14:textId="77777777" w:rsidR="005D55FC" w:rsidRPr="00114117" w:rsidRDefault="005D55FC" w:rsidP="00CA3FE5">
            <w:pPr>
              <w:pStyle w:val="rowtabella0"/>
              <w:rPr>
                <w:color w:val="002060"/>
              </w:rPr>
            </w:pPr>
            <w:r w:rsidRPr="00114117">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470F40" w14:textId="77777777" w:rsidR="005D55FC" w:rsidRPr="00114117" w:rsidRDefault="005D55FC" w:rsidP="00CA3FE5">
            <w:pPr>
              <w:pStyle w:val="rowtabella0"/>
              <w:rPr>
                <w:color w:val="002060"/>
              </w:rPr>
            </w:pPr>
            <w:r w:rsidRPr="0011411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0CAD7" w14:textId="77777777" w:rsidR="005D55FC" w:rsidRPr="00114117" w:rsidRDefault="005D55FC" w:rsidP="00CA3FE5">
            <w:pPr>
              <w:pStyle w:val="rowtabella0"/>
              <w:rPr>
                <w:color w:val="002060"/>
              </w:rPr>
            </w:pPr>
            <w:r w:rsidRPr="00114117">
              <w:rPr>
                <w:color w:val="002060"/>
              </w:rPr>
              <w:t>VIA TAGLIAMENTO</w:t>
            </w:r>
          </w:p>
        </w:tc>
      </w:tr>
      <w:tr w:rsidR="005D55FC" w:rsidRPr="00114117" w14:paraId="61F2A7FD"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8438C8" w14:textId="77777777" w:rsidR="005D55FC" w:rsidRPr="00114117" w:rsidRDefault="005D55FC" w:rsidP="00CA3FE5">
            <w:pPr>
              <w:pStyle w:val="rowtabella0"/>
              <w:rPr>
                <w:color w:val="002060"/>
              </w:rPr>
            </w:pPr>
            <w:r w:rsidRPr="00114117">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8313B8" w14:textId="77777777" w:rsidR="005D55FC" w:rsidRPr="00114117" w:rsidRDefault="005D55FC" w:rsidP="00CA3FE5">
            <w:pPr>
              <w:pStyle w:val="rowtabella0"/>
              <w:rPr>
                <w:color w:val="002060"/>
              </w:rPr>
            </w:pPr>
            <w:r w:rsidRPr="00114117">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84321"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3EED5" w14:textId="77777777" w:rsidR="005D55FC" w:rsidRPr="00114117" w:rsidRDefault="005D55FC" w:rsidP="00CA3FE5">
            <w:pPr>
              <w:pStyle w:val="rowtabella0"/>
              <w:rPr>
                <w:color w:val="002060"/>
              </w:rPr>
            </w:pPr>
            <w:r w:rsidRPr="00114117">
              <w:rPr>
                <w:color w:val="002060"/>
              </w:rPr>
              <w:t>12/11/2023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FE0A71" w14:textId="77777777" w:rsidR="005D55FC" w:rsidRPr="00114117" w:rsidRDefault="005D55FC" w:rsidP="00CA3FE5">
            <w:pPr>
              <w:pStyle w:val="rowtabella0"/>
              <w:rPr>
                <w:color w:val="002060"/>
              </w:rPr>
            </w:pPr>
            <w:r w:rsidRPr="00114117">
              <w:rPr>
                <w:color w:val="002060"/>
              </w:rPr>
              <w:t>5206 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35936" w14:textId="77777777" w:rsidR="005D55FC" w:rsidRPr="00114117" w:rsidRDefault="005D55FC" w:rsidP="00CA3FE5">
            <w:pPr>
              <w:pStyle w:val="rowtabella0"/>
              <w:rPr>
                <w:color w:val="002060"/>
              </w:rPr>
            </w:pPr>
            <w:r w:rsidRPr="00114117">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23406" w14:textId="77777777" w:rsidR="005D55FC" w:rsidRPr="00114117" w:rsidRDefault="005D55FC" w:rsidP="00CA3FE5">
            <w:pPr>
              <w:pStyle w:val="rowtabella0"/>
              <w:rPr>
                <w:color w:val="002060"/>
              </w:rPr>
            </w:pPr>
            <w:r w:rsidRPr="00114117">
              <w:rPr>
                <w:color w:val="002060"/>
              </w:rPr>
              <w:t>VIA DELLA REPUBBLICA</w:t>
            </w:r>
          </w:p>
        </w:tc>
      </w:tr>
    </w:tbl>
    <w:p w14:paraId="35237EA3" w14:textId="77777777" w:rsidR="005D55FC" w:rsidRPr="00114117" w:rsidRDefault="005D55FC" w:rsidP="005D55FC">
      <w:pPr>
        <w:pStyle w:val="breakline"/>
        <w:rPr>
          <w:color w:val="002060"/>
        </w:rPr>
      </w:pPr>
    </w:p>
    <w:p w14:paraId="2DBDF202" w14:textId="77777777" w:rsidR="005D55FC" w:rsidRPr="00114117" w:rsidRDefault="005D55FC" w:rsidP="005D55FC">
      <w:pPr>
        <w:pStyle w:val="titolocampionato0"/>
        <w:shd w:val="clear" w:color="auto" w:fill="CCCCCC"/>
        <w:spacing w:before="80" w:after="40"/>
        <w:rPr>
          <w:color w:val="002060"/>
        </w:rPr>
      </w:pPr>
      <w:r w:rsidRPr="00114117">
        <w:rPr>
          <w:color w:val="002060"/>
        </w:rPr>
        <w:t>COPPA ITALIA CALCIO A 5</w:t>
      </w:r>
    </w:p>
    <w:p w14:paraId="6AF9F271" w14:textId="77777777" w:rsidR="005D55FC" w:rsidRPr="00114117" w:rsidRDefault="005D55FC" w:rsidP="005D55FC">
      <w:pPr>
        <w:pStyle w:val="titoloprinc0"/>
        <w:rPr>
          <w:color w:val="002060"/>
        </w:rPr>
      </w:pPr>
      <w:r w:rsidRPr="00114117">
        <w:rPr>
          <w:color w:val="002060"/>
        </w:rPr>
        <w:t>PROGRAMMA GARE</w:t>
      </w:r>
    </w:p>
    <w:p w14:paraId="11D6D057" w14:textId="77777777" w:rsidR="005D55FC" w:rsidRPr="00114117" w:rsidRDefault="005D55FC" w:rsidP="005D55FC">
      <w:pPr>
        <w:pStyle w:val="breakline"/>
        <w:rPr>
          <w:color w:val="002060"/>
        </w:rPr>
      </w:pPr>
    </w:p>
    <w:p w14:paraId="790353AC" w14:textId="77777777" w:rsidR="005D55FC" w:rsidRPr="00114117" w:rsidRDefault="005D55FC" w:rsidP="005D55FC">
      <w:pPr>
        <w:pStyle w:val="sottotitolocampionato10"/>
        <w:rPr>
          <w:color w:val="002060"/>
        </w:rPr>
      </w:pPr>
      <w:r w:rsidRPr="0011411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6"/>
        <w:gridCol w:w="385"/>
        <w:gridCol w:w="898"/>
        <w:gridCol w:w="1177"/>
        <w:gridCol w:w="1552"/>
        <w:gridCol w:w="1549"/>
      </w:tblGrid>
      <w:tr w:rsidR="005D55FC" w:rsidRPr="00114117" w14:paraId="02D9C55B"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DE4EC"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3F9E5"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67698"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08C19"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B5DB1"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63B7F"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55C10"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1D735E24"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74EB21" w14:textId="77777777" w:rsidR="005D55FC" w:rsidRPr="00114117" w:rsidRDefault="005D55FC" w:rsidP="00CA3FE5">
            <w:pPr>
              <w:pStyle w:val="rowtabella0"/>
              <w:rPr>
                <w:color w:val="002060"/>
              </w:rPr>
            </w:pPr>
            <w:r w:rsidRPr="00114117">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6D3E3C" w14:textId="77777777" w:rsidR="005D55FC" w:rsidRPr="00114117" w:rsidRDefault="005D55FC" w:rsidP="00CA3FE5">
            <w:pPr>
              <w:pStyle w:val="rowtabella0"/>
              <w:rPr>
                <w:color w:val="002060"/>
              </w:rPr>
            </w:pPr>
            <w:r w:rsidRPr="00114117">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96E46" w14:textId="77777777" w:rsidR="005D55FC" w:rsidRPr="00114117" w:rsidRDefault="005D55FC" w:rsidP="00CA3FE5">
            <w:pPr>
              <w:pStyle w:val="rowtabella0"/>
              <w:jc w:val="center"/>
              <w:rPr>
                <w:color w:val="002060"/>
              </w:rPr>
            </w:pPr>
            <w:r w:rsidRPr="001141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82B2D" w14:textId="77777777" w:rsidR="005D55FC" w:rsidRPr="00114117" w:rsidRDefault="005D55FC" w:rsidP="00CA3FE5">
            <w:pPr>
              <w:pStyle w:val="rowtabella0"/>
              <w:rPr>
                <w:color w:val="002060"/>
              </w:rPr>
            </w:pPr>
            <w:r w:rsidRPr="00114117">
              <w:rPr>
                <w:color w:val="002060"/>
              </w:rPr>
              <w:t>13/11/2023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D3C95" w14:textId="77777777" w:rsidR="005D55FC" w:rsidRPr="00114117" w:rsidRDefault="005D55FC" w:rsidP="00CA3FE5">
            <w:pPr>
              <w:pStyle w:val="rowtabella0"/>
              <w:rPr>
                <w:color w:val="002060"/>
              </w:rPr>
            </w:pPr>
            <w:r w:rsidRPr="00114117">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9F4CD" w14:textId="77777777" w:rsidR="005D55FC" w:rsidRPr="00114117" w:rsidRDefault="005D55FC" w:rsidP="00CA3FE5">
            <w:pPr>
              <w:pStyle w:val="rowtabella0"/>
              <w:rPr>
                <w:color w:val="002060"/>
              </w:rPr>
            </w:pPr>
            <w:r w:rsidRPr="0011411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119B0" w14:textId="77777777" w:rsidR="005D55FC" w:rsidRPr="00114117" w:rsidRDefault="005D55FC" w:rsidP="00CA3FE5">
            <w:pPr>
              <w:pStyle w:val="rowtabella0"/>
              <w:rPr>
                <w:color w:val="002060"/>
              </w:rPr>
            </w:pPr>
            <w:r w:rsidRPr="00114117">
              <w:rPr>
                <w:color w:val="002060"/>
              </w:rPr>
              <w:t>VIA FALCONARA</w:t>
            </w:r>
          </w:p>
        </w:tc>
      </w:tr>
      <w:tr w:rsidR="005D55FC" w:rsidRPr="00114117" w14:paraId="08CCDE6F"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EF5674" w14:textId="77777777" w:rsidR="005D55FC" w:rsidRPr="00114117" w:rsidRDefault="005D55FC" w:rsidP="00CA3FE5">
            <w:pPr>
              <w:pStyle w:val="rowtabella0"/>
              <w:rPr>
                <w:color w:val="002060"/>
              </w:rPr>
            </w:pPr>
            <w:r w:rsidRPr="00114117">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49602" w14:textId="77777777" w:rsidR="005D55FC" w:rsidRPr="00114117" w:rsidRDefault="005D55FC" w:rsidP="00CA3FE5">
            <w:pPr>
              <w:pStyle w:val="rowtabella0"/>
              <w:rPr>
                <w:color w:val="002060"/>
              </w:rPr>
            </w:pPr>
            <w:r w:rsidRPr="00114117">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8B7391"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DD34ED" w14:textId="77777777" w:rsidR="005D55FC" w:rsidRPr="00114117" w:rsidRDefault="005D55FC" w:rsidP="00CA3FE5">
            <w:pPr>
              <w:pStyle w:val="rowtabella0"/>
              <w:rPr>
                <w:color w:val="002060"/>
              </w:rPr>
            </w:pPr>
            <w:r w:rsidRPr="00114117">
              <w:rPr>
                <w:color w:val="002060"/>
              </w:rPr>
              <w:t>13/11/2023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44B3A" w14:textId="77777777" w:rsidR="005D55FC" w:rsidRPr="00114117" w:rsidRDefault="005D55FC" w:rsidP="00CA3FE5">
            <w:pPr>
              <w:pStyle w:val="rowtabella0"/>
              <w:rPr>
                <w:color w:val="002060"/>
              </w:rPr>
            </w:pPr>
            <w:r w:rsidRPr="00114117">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06D5D3" w14:textId="77777777" w:rsidR="005D55FC" w:rsidRPr="00114117" w:rsidRDefault="005D55FC" w:rsidP="00CA3FE5">
            <w:pPr>
              <w:pStyle w:val="rowtabella0"/>
              <w:rPr>
                <w:color w:val="002060"/>
              </w:rPr>
            </w:pPr>
            <w:r w:rsidRPr="00114117">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5CCC1" w14:textId="77777777" w:rsidR="005D55FC" w:rsidRPr="00114117" w:rsidRDefault="005D55FC" w:rsidP="00CA3FE5">
            <w:pPr>
              <w:pStyle w:val="rowtabella0"/>
              <w:rPr>
                <w:color w:val="002060"/>
              </w:rPr>
            </w:pPr>
            <w:r w:rsidRPr="00114117">
              <w:rPr>
                <w:color w:val="002060"/>
              </w:rPr>
              <w:t>PIAZZA S. D'ACQUISTO</w:t>
            </w:r>
          </w:p>
        </w:tc>
      </w:tr>
      <w:tr w:rsidR="005D55FC" w:rsidRPr="00114117" w14:paraId="76508E60"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7E0564" w14:textId="77777777" w:rsidR="005D55FC" w:rsidRPr="00114117" w:rsidRDefault="005D55FC" w:rsidP="00CA3FE5">
            <w:pPr>
              <w:pStyle w:val="rowtabella0"/>
              <w:rPr>
                <w:color w:val="002060"/>
              </w:rPr>
            </w:pPr>
            <w:r w:rsidRPr="0011411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A1A898" w14:textId="77777777" w:rsidR="005D55FC" w:rsidRPr="00114117" w:rsidRDefault="005D55FC" w:rsidP="00CA3FE5">
            <w:pPr>
              <w:pStyle w:val="rowtabella0"/>
              <w:rPr>
                <w:color w:val="002060"/>
              </w:rPr>
            </w:pPr>
            <w:r w:rsidRPr="00114117">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CD8BD6"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7A688F" w14:textId="77777777" w:rsidR="005D55FC" w:rsidRPr="00114117" w:rsidRDefault="005D55FC" w:rsidP="00CA3FE5">
            <w:pPr>
              <w:pStyle w:val="rowtabella0"/>
              <w:rPr>
                <w:color w:val="002060"/>
              </w:rPr>
            </w:pPr>
            <w:r w:rsidRPr="00114117">
              <w:rPr>
                <w:color w:val="002060"/>
              </w:rPr>
              <w:t>13/11/2023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A0B4B" w14:textId="77777777" w:rsidR="005D55FC" w:rsidRPr="00114117" w:rsidRDefault="005D55FC" w:rsidP="00CA3FE5">
            <w:pPr>
              <w:pStyle w:val="rowtabella0"/>
              <w:rPr>
                <w:color w:val="002060"/>
              </w:rPr>
            </w:pPr>
            <w:r w:rsidRPr="00114117">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6011D1" w14:textId="77777777" w:rsidR="005D55FC" w:rsidRPr="00114117" w:rsidRDefault="005D55FC" w:rsidP="00CA3FE5">
            <w:pPr>
              <w:pStyle w:val="rowtabella0"/>
              <w:rPr>
                <w:color w:val="002060"/>
              </w:rPr>
            </w:pPr>
            <w:r w:rsidRPr="0011411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98430A" w14:textId="77777777" w:rsidR="005D55FC" w:rsidRPr="00114117" w:rsidRDefault="005D55FC" w:rsidP="00CA3FE5">
            <w:pPr>
              <w:pStyle w:val="rowtabella0"/>
              <w:rPr>
                <w:color w:val="002060"/>
              </w:rPr>
            </w:pPr>
            <w:r w:rsidRPr="00114117">
              <w:rPr>
                <w:color w:val="002060"/>
              </w:rPr>
              <w:t>VIA OLIMPIADI</w:t>
            </w:r>
          </w:p>
        </w:tc>
      </w:tr>
      <w:tr w:rsidR="005D55FC" w:rsidRPr="00114117" w14:paraId="0C4BE4C3"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72FE7A" w14:textId="77777777" w:rsidR="005D55FC" w:rsidRPr="00114117" w:rsidRDefault="005D55FC" w:rsidP="00CA3FE5">
            <w:pPr>
              <w:pStyle w:val="rowtabella0"/>
              <w:rPr>
                <w:color w:val="002060"/>
              </w:rPr>
            </w:pPr>
            <w:r w:rsidRPr="00114117">
              <w:rPr>
                <w:color w:val="002060"/>
              </w:rPr>
              <w:lastRenderedPageBreak/>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93CB3" w14:textId="77777777" w:rsidR="005D55FC" w:rsidRPr="00114117" w:rsidRDefault="005D55FC" w:rsidP="00CA3FE5">
            <w:pPr>
              <w:pStyle w:val="rowtabella0"/>
              <w:rPr>
                <w:color w:val="002060"/>
              </w:rPr>
            </w:pPr>
            <w:r w:rsidRPr="00114117">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BA8993"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CB17A" w14:textId="77777777" w:rsidR="005D55FC" w:rsidRPr="00114117" w:rsidRDefault="005D55FC" w:rsidP="00CA3FE5">
            <w:pPr>
              <w:pStyle w:val="rowtabella0"/>
              <w:rPr>
                <w:color w:val="002060"/>
              </w:rPr>
            </w:pPr>
            <w:r w:rsidRPr="00114117">
              <w:rPr>
                <w:color w:val="002060"/>
              </w:rPr>
              <w:t>13/11/2023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196E0" w14:textId="77777777" w:rsidR="005D55FC" w:rsidRPr="00114117" w:rsidRDefault="005D55FC" w:rsidP="00CA3FE5">
            <w:pPr>
              <w:pStyle w:val="rowtabella0"/>
              <w:rPr>
                <w:color w:val="002060"/>
              </w:rPr>
            </w:pPr>
            <w:r w:rsidRPr="00114117">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5C51A" w14:textId="77777777" w:rsidR="005D55FC" w:rsidRPr="00114117" w:rsidRDefault="005D55FC" w:rsidP="00CA3FE5">
            <w:pPr>
              <w:pStyle w:val="rowtabella0"/>
              <w:rPr>
                <w:color w:val="002060"/>
              </w:rPr>
            </w:pPr>
            <w:r w:rsidRPr="0011411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732FC" w14:textId="77777777" w:rsidR="005D55FC" w:rsidRPr="00114117" w:rsidRDefault="005D55FC" w:rsidP="00CA3FE5">
            <w:pPr>
              <w:pStyle w:val="rowtabella0"/>
              <w:rPr>
                <w:color w:val="002060"/>
              </w:rPr>
            </w:pPr>
            <w:r w:rsidRPr="00114117">
              <w:rPr>
                <w:color w:val="002060"/>
              </w:rPr>
              <w:t>VIA DEI TESSITORI</w:t>
            </w:r>
          </w:p>
        </w:tc>
      </w:tr>
      <w:tr w:rsidR="005D55FC" w:rsidRPr="00114117" w14:paraId="369C724E"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3BFF1" w14:textId="77777777" w:rsidR="005D55FC" w:rsidRPr="00114117" w:rsidRDefault="005D55FC" w:rsidP="00CA3FE5">
            <w:pPr>
              <w:pStyle w:val="rowtabella0"/>
              <w:rPr>
                <w:color w:val="002060"/>
              </w:rPr>
            </w:pPr>
            <w:r w:rsidRPr="00114117">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3755BE" w14:textId="77777777" w:rsidR="005D55FC" w:rsidRPr="00114117" w:rsidRDefault="005D55FC" w:rsidP="00CA3FE5">
            <w:pPr>
              <w:pStyle w:val="rowtabella0"/>
              <w:rPr>
                <w:color w:val="002060"/>
              </w:rPr>
            </w:pPr>
            <w:r w:rsidRPr="00114117">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E14805"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94B42B" w14:textId="77777777" w:rsidR="005D55FC" w:rsidRPr="00114117" w:rsidRDefault="005D55FC" w:rsidP="00CA3FE5">
            <w:pPr>
              <w:pStyle w:val="rowtabella0"/>
              <w:rPr>
                <w:color w:val="002060"/>
              </w:rPr>
            </w:pPr>
            <w:r w:rsidRPr="00114117">
              <w:rPr>
                <w:color w:val="002060"/>
              </w:rPr>
              <w:t>14/11/2023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0B2FB" w14:textId="77777777" w:rsidR="005D55FC" w:rsidRPr="00114117" w:rsidRDefault="005D55FC" w:rsidP="00CA3FE5">
            <w:pPr>
              <w:pStyle w:val="rowtabella0"/>
              <w:rPr>
                <w:color w:val="002060"/>
              </w:rPr>
            </w:pPr>
            <w:r w:rsidRPr="0011411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F2D75" w14:textId="77777777" w:rsidR="005D55FC" w:rsidRPr="00114117" w:rsidRDefault="005D55FC" w:rsidP="00CA3FE5">
            <w:pPr>
              <w:pStyle w:val="rowtabella0"/>
              <w:rPr>
                <w:color w:val="002060"/>
              </w:rPr>
            </w:pPr>
            <w:r w:rsidRPr="0011411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2FDF75" w14:textId="77777777" w:rsidR="005D55FC" w:rsidRPr="00114117" w:rsidRDefault="005D55FC" w:rsidP="00CA3FE5">
            <w:pPr>
              <w:pStyle w:val="rowtabella0"/>
              <w:rPr>
                <w:color w:val="002060"/>
              </w:rPr>
            </w:pPr>
            <w:r w:rsidRPr="00114117">
              <w:rPr>
                <w:color w:val="002060"/>
              </w:rPr>
              <w:t>VIA DELLO SPORT</w:t>
            </w:r>
          </w:p>
        </w:tc>
      </w:tr>
      <w:tr w:rsidR="005D55FC" w:rsidRPr="00114117" w14:paraId="164DCB89"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D9FC45" w14:textId="77777777" w:rsidR="005D55FC" w:rsidRPr="00114117" w:rsidRDefault="005D55FC" w:rsidP="00CA3FE5">
            <w:pPr>
              <w:pStyle w:val="rowtabella0"/>
              <w:rPr>
                <w:color w:val="002060"/>
              </w:rPr>
            </w:pPr>
            <w:r w:rsidRPr="0011411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AFA60E" w14:textId="77777777" w:rsidR="005D55FC" w:rsidRPr="00114117" w:rsidRDefault="005D55FC" w:rsidP="00CA3FE5">
            <w:pPr>
              <w:pStyle w:val="rowtabella0"/>
              <w:rPr>
                <w:color w:val="002060"/>
              </w:rPr>
            </w:pPr>
            <w:r w:rsidRPr="00114117">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822965"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7AFE61" w14:textId="77777777" w:rsidR="005D55FC" w:rsidRPr="00114117" w:rsidRDefault="005D55FC" w:rsidP="00CA3FE5">
            <w:pPr>
              <w:pStyle w:val="rowtabella0"/>
              <w:rPr>
                <w:color w:val="002060"/>
              </w:rPr>
            </w:pPr>
            <w:r w:rsidRPr="00114117">
              <w:rPr>
                <w:color w:val="002060"/>
              </w:rPr>
              <w:t>14/11/2023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7D9E49" w14:textId="77777777" w:rsidR="005D55FC" w:rsidRPr="00114117" w:rsidRDefault="005D55FC" w:rsidP="00CA3FE5">
            <w:pPr>
              <w:pStyle w:val="rowtabella0"/>
              <w:rPr>
                <w:color w:val="002060"/>
              </w:rPr>
            </w:pPr>
            <w:r w:rsidRPr="00114117">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E4890" w14:textId="77777777" w:rsidR="005D55FC" w:rsidRPr="00114117" w:rsidRDefault="005D55FC" w:rsidP="00CA3FE5">
            <w:pPr>
              <w:pStyle w:val="rowtabella0"/>
              <w:rPr>
                <w:color w:val="002060"/>
              </w:rPr>
            </w:pPr>
            <w:r w:rsidRPr="0011411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28179" w14:textId="77777777" w:rsidR="005D55FC" w:rsidRPr="00114117" w:rsidRDefault="005D55FC" w:rsidP="00CA3FE5">
            <w:pPr>
              <w:pStyle w:val="rowtabella0"/>
              <w:rPr>
                <w:color w:val="002060"/>
              </w:rPr>
            </w:pPr>
            <w:r w:rsidRPr="00114117">
              <w:rPr>
                <w:color w:val="002060"/>
              </w:rPr>
              <w:t>VIA LORETO</w:t>
            </w:r>
          </w:p>
        </w:tc>
      </w:tr>
      <w:tr w:rsidR="005D55FC" w:rsidRPr="00114117" w14:paraId="5E9D5A81"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8612AC" w14:textId="77777777" w:rsidR="005D55FC" w:rsidRPr="00114117" w:rsidRDefault="005D55FC" w:rsidP="00CA3FE5">
            <w:pPr>
              <w:pStyle w:val="rowtabella0"/>
              <w:rPr>
                <w:color w:val="002060"/>
              </w:rPr>
            </w:pPr>
            <w:r w:rsidRPr="00114117">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72A66" w14:textId="77777777" w:rsidR="005D55FC" w:rsidRPr="00114117" w:rsidRDefault="005D55FC" w:rsidP="00CA3FE5">
            <w:pPr>
              <w:pStyle w:val="rowtabella0"/>
              <w:rPr>
                <w:color w:val="002060"/>
              </w:rPr>
            </w:pPr>
            <w:r w:rsidRPr="00114117">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7263B3"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6778EF" w14:textId="77777777" w:rsidR="005D55FC" w:rsidRPr="00114117" w:rsidRDefault="005D55FC" w:rsidP="00CA3FE5">
            <w:pPr>
              <w:pStyle w:val="rowtabella0"/>
              <w:rPr>
                <w:color w:val="002060"/>
              </w:rPr>
            </w:pPr>
            <w:r w:rsidRPr="00114117">
              <w:rPr>
                <w:color w:val="002060"/>
              </w:rPr>
              <w:t>15/11/2023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7376D" w14:textId="77777777" w:rsidR="005D55FC" w:rsidRPr="00114117" w:rsidRDefault="005D55FC" w:rsidP="00CA3FE5">
            <w:pPr>
              <w:pStyle w:val="rowtabella0"/>
              <w:rPr>
                <w:color w:val="002060"/>
              </w:rPr>
            </w:pPr>
            <w:r w:rsidRPr="00114117">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618D4" w14:textId="77777777" w:rsidR="005D55FC" w:rsidRPr="00114117" w:rsidRDefault="005D55FC" w:rsidP="00CA3FE5">
            <w:pPr>
              <w:pStyle w:val="rowtabella0"/>
              <w:rPr>
                <w:color w:val="002060"/>
              </w:rPr>
            </w:pPr>
            <w:r w:rsidRPr="00114117">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635AC0" w14:textId="77777777" w:rsidR="005D55FC" w:rsidRPr="00114117" w:rsidRDefault="005D55FC" w:rsidP="00CA3FE5">
            <w:pPr>
              <w:pStyle w:val="rowtabella0"/>
              <w:rPr>
                <w:color w:val="002060"/>
              </w:rPr>
            </w:pPr>
            <w:r w:rsidRPr="00114117">
              <w:rPr>
                <w:color w:val="002060"/>
              </w:rPr>
              <w:t>VIA CORRADI</w:t>
            </w:r>
          </w:p>
        </w:tc>
      </w:tr>
      <w:tr w:rsidR="005D55FC" w:rsidRPr="00114117" w14:paraId="2C1EAE7B"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A5F023" w14:textId="77777777" w:rsidR="005D55FC" w:rsidRPr="00114117" w:rsidRDefault="005D55FC" w:rsidP="00CA3FE5">
            <w:pPr>
              <w:pStyle w:val="rowtabella0"/>
              <w:rPr>
                <w:color w:val="002060"/>
              </w:rPr>
            </w:pPr>
            <w:r w:rsidRPr="00114117">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A506C" w14:textId="77777777" w:rsidR="005D55FC" w:rsidRPr="00114117" w:rsidRDefault="005D55FC" w:rsidP="00CA3FE5">
            <w:pPr>
              <w:pStyle w:val="rowtabella0"/>
              <w:rPr>
                <w:color w:val="002060"/>
              </w:rPr>
            </w:pPr>
            <w:r w:rsidRPr="00114117">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C13AD"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BC8E2" w14:textId="77777777" w:rsidR="005D55FC" w:rsidRPr="00114117" w:rsidRDefault="005D55FC" w:rsidP="00CA3FE5">
            <w:pPr>
              <w:pStyle w:val="rowtabella0"/>
              <w:rPr>
                <w:color w:val="002060"/>
              </w:rPr>
            </w:pPr>
            <w:r w:rsidRPr="00114117">
              <w:rPr>
                <w:color w:val="002060"/>
              </w:rPr>
              <w:t>15/11/2023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67BD0" w14:textId="77777777" w:rsidR="005D55FC" w:rsidRPr="00114117" w:rsidRDefault="005D55FC" w:rsidP="00CA3FE5">
            <w:pPr>
              <w:pStyle w:val="rowtabella0"/>
              <w:rPr>
                <w:color w:val="002060"/>
              </w:rPr>
            </w:pPr>
            <w:r w:rsidRPr="00114117">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8C21D" w14:textId="77777777" w:rsidR="005D55FC" w:rsidRPr="00114117" w:rsidRDefault="005D55FC" w:rsidP="00CA3FE5">
            <w:pPr>
              <w:pStyle w:val="rowtabella0"/>
              <w:rPr>
                <w:color w:val="002060"/>
              </w:rPr>
            </w:pPr>
            <w:r w:rsidRPr="00114117">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BAD92" w14:textId="77777777" w:rsidR="005D55FC" w:rsidRPr="00114117" w:rsidRDefault="005D55FC" w:rsidP="00CA3FE5">
            <w:pPr>
              <w:pStyle w:val="rowtabella0"/>
              <w:rPr>
                <w:color w:val="002060"/>
              </w:rPr>
            </w:pPr>
            <w:r w:rsidRPr="00114117">
              <w:rPr>
                <w:color w:val="002060"/>
              </w:rPr>
              <w:t>VIA LAGO DI MISURINA</w:t>
            </w:r>
          </w:p>
        </w:tc>
      </w:tr>
    </w:tbl>
    <w:p w14:paraId="30186280" w14:textId="77777777" w:rsidR="005D55FC" w:rsidRPr="00114117" w:rsidRDefault="005D55FC" w:rsidP="005D55FC">
      <w:pPr>
        <w:pStyle w:val="breakline"/>
        <w:rPr>
          <w:color w:val="002060"/>
        </w:rPr>
      </w:pPr>
    </w:p>
    <w:p w14:paraId="32879CB8" w14:textId="77777777" w:rsidR="005D55FC" w:rsidRPr="00114117" w:rsidRDefault="005D55FC" w:rsidP="005D55FC">
      <w:pPr>
        <w:pStyle w:val="titolocampionato0"/>
        <w:shd w:val="clear" w:color="auto" w:fill="CCCCCC"/>
        <w:spacing w:before="80" w:after="40"/>
        <w:rPr>
          <w:color w:val="002060"/>
        </w:rPr>
      </w:pPr>
      <w:r w:rsidRPr="00114117">
        <w:rPr>
          <w:color w:val="002060"/>
        </w:rPr>
        <w:t>COPPA MARCHE CALCIO 5 serie D</w:t>
      </w:r>
    </w:p>
    <w:p w14:paraId="17941EFB" w14:textId="77777777" w:rsidR="005D55FC" w:rsidRPr="00114117" w:rsidRDefault="005D55FC" w:rsidP="005D55FC">
      <w:pPr>
        <w:pStyle w:val="titoloprinc0"/>
        <w:rPr>
          <w:color w:val="002060"/>
        </w:rPr>
      </w:pPr>
      <w:r w:rsidRPr="00114117">
        <w:rPr>
          <w:color w:val="002060"/>
        </w:rPr>
        <w:t>VARIAZIONI AL PROGRAMMA GARE</w:t>
      </w:r>
    </w:p>
    <w:p w14:paraId="28753862" w14:textId="77777777" w:rsidR="005D55FC" w:rsidRPr="00114117" w:rsidRDefault="005D55FC" w:rsidP="005D55FC">
      <w:pPr>
        <w:pStyle w:val="breakline"/>
        <w:rPr>
          <w:color w:val="002060"/>
        </w:rPr>
      </w:pPr>
    </w:p>
    <w:p w14:paraId="3400E018" w14:textId="77777777" w:rsidR="005D55FC" w:rsidRPr="00114117" w:rsidRDefault="005D55FC" w:rsidP="005D55FC">
      <w:pPr>
        <w:pStyle w:val="breakline"/>
        <w:rPr>
          <w:color w:val="002060"/>
        </w:rPr>
      </w:pPr>
    </w:p>
    <w:p w14:paraId="20A1C00D" w14:textId="77777777" w:rsidR="005D55FC" w:rsidRPr="00114117" w:rsidRDefault="005D55FC" w:rsidP="005D55FC">
      <w:pPr>
        <w:pStyle w:val="sottotitolocampionato10"/>
        <w:rPr>
          <w:color w:val="002060"/>
        </w:rPr>
      </w:pPr>
      <w:r w:rsidRPr="00114117">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2FF6ADDD"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18990" w14:textId="77777777" w:rsidR="005D55FC" w:rsidRPr="00114117" w:rsidRDefault="005D55FC" w:rsidP="00CA3FE5">
            <w:pPr>
              <w:pStyle w:val="headertabella0"/>
              <w:rPr>
                <w:color w:val="002060"/>
              </w:rPr>
            </w:pPr>
            <w:r w:rsidRPr="0011411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74728"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1AE75" w14:textId="77777777" w:rsidR="005D55FC" w:rsidRPr="00114117" w:rsidRDefault="005D55FC" w:rsidP="00CA3FE5">
            <w:pPr>
              <w:pStyle w:val="headertabella0"/>
              <w:rPr>
                <w:color w:val="002060"/>
              </w:rPr>
            </w:pPr>
            <w:r w:rsidRPr="0011411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EB21D"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0D3A"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C4C4D"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804D5"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E3793" w14:textId="77777777" w:rsidR="005D55FC" w:rsidRPr="00114117" w:rsidRDefault="005D55FC" w:rsidP="00CA3FE5">
            <w:pPr>
              <w:pStyle w:val="headertabella0"/>
              <w:rPr>
                <w:color w:val="002060"/>
              </w:rPr>
            </w:pPr>
            <w:r w:rsidRPr="00114117">
              <w:rPr>
                <w:color w:val="002060"/>
              </w:rPr>
              <w:t>Impianto</w:t>
            </w:r>
          </w:p>
        </w:tc>
      </w:tr>
      <w:tr w:rsidR="005D55FC" w:rsidRPr="00114117" w14:paraId="47AC1874"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B840" w14:textId="77777777" w:rsidR="005D55FC" w:rsidRPr="00D549ED" w:rsidRDefault="005D55FC" w:rsidP="00CA3FE5">
            <w:pPr>
              <w:pStyle w:val="rowtabella0"/>
              <w:rPr>
                <w:color w:val="002060"/>
                <w:highlight w:val="yellow"/>
              </w:rPr>
            </w:pPr>
            <w:r w:rsidRPr="00D549ED">
              <w:rPr>
                <w:color w:val="002060"/>
                <w:highlight w:val="yellow"/>
              </w:rPr>
              <w:t>*15/11/2023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353C" w14:textId="77777777" w:rsidR="005D55FC" w:rsidRPr="00D549ED" w:rsidRDefault="005D55FC" w:rsidP="00CA3FE5">
            <w:pPr>
              <w:pStyle w:val="rowtabella0"/>
              <w:jc w:val="center"/>
              <w:rPr>
                <w:color w:val="002060"/>
                <w:highlight w:val="yellow"/>
              </w:rPr>
            </w:pPr>
            <w:r w:rsidRPr="00D549E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0B4D" w14:textId="77777777" w:rsidR="005D55FC" w:rsidRPr="00D549ED" w:rsidRDefault="005D55FC" w:rsidP="00CA3FE5">
            <w:pPr>
              <w:pStyle w:val="rowtabella0"/>
              <w:rPr>
                <w:color w:val="002060"/>
                <w:highlight w:val="yellow"/>
              </w:rPr>
            </w:pPr>
            <w:r w:rsidRPr="00D549ED">
              <w:rPr>
                <w:color w:val="002060"/>
                <w:highlight w:val="yellow"/>
              </w:rPr>
              <w:t>ACQUAVIVA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24DE9" w14:textId="77777777" w:rsidR="005D55FC" w:rsidRPr="00D549ED" w:rsidRDefault="005D55FC" w:rsidP="00CA3FE5">
            <w:pPr>
              <w:pStyle w:val="rowtabella0"/>
              <w:rPr>
                <w:color w:val="002060"/>
                <w:highlight w:val="yellow"/>
              </w:rPr>
            </w:pPr>
            <w:r w:rsidRPr="00D549ED">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9B50" w14:textId="77777777" w:rsidR="005D55FC" w:rsidRPr="00D549ED" w:rsidRDefault="005D55FC" w:rsidP="00CA3FE5">
            <w:pPr>
              <w:jc w:val="center"/>
              <w:rPr>
                <w:rFonts w:ascii="Arial" w:hAnsi="Arial" w:cs="Arial"/>
                <w:color w:val="002060"/>
                <w:sz w:val="12"/>
                <w:szCs w:val="12"/>
              </w:rPr>
            </w:pPr>
            <w:r w:rsidRPr="00D549ED">
              <w:rPr>
                <w:rFonts w:ascii="Arial" w:hAnsi="Arial" w:cs="Arial"/>
                <w:color w:val="002060"/>
                <w:sz w:val="12"/>
                <w:szCs w:val="12"/>
              </w:rPr>
              <w:t>08/11/2023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A4AB1" w14:textId="77777777" w:rsidR="005D55FC" w:rsidRPr="00114117" w:rsidRDefault="005D55FC" w:rsidP="00CA3FE5">
            <w:pPr>
              <w:pStyle w:val="rowtabella0"/>
              <w:jc w:val="center"/>
              <w:rPr>
                <w:color w:val="002060"/>
              </w:rPr>
            </w:pPr>
            <w:r w:rsidRPr="00D549ED">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413F" w14:textId="77777777" w:rsidR="005D55FC" w:rsidRPr="00114117" w:rsidRDefault="005D55FC" w:rsidP="00CA3FE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3B24E" w14:textId="77777777" w:rsidR="005D55FC" w:rsidRPr="00114117" w:rsidRDefault="005D55FC" w:rsidP="00CA3FE5">
            <w:pPr>
              <w:pStyle w:val="rowtabella0"/>
              <w:rPr>
                <w:color w:val="002060"/>
              </w:rPr>
            </w:pPr>
            <w:r w:rsidRPr="00D549ED">
              <w:rPr>
                <w:color w:val="002060"/>
                <w:highlight w:val="yellow"/>
              </w:rPr>
              <w:t>PALAZZETTO DELLO SPORT ACQUAVIVA PICENA VIA COLLE CIMINO 9</w:t>
            </w:r>
          </w:p>
        </w:tc>
      </w:tr>
    </w:tbl>
    <w:p w14:paraId="3032E3DF" w14:textId="77777777" w:rsidR="005D55FC" w:rsidRDefault="005D55FC" w:rsidP="005D55FC">
      <w:pPr>
        <w:pStyle w:val="breakline"/>
        <w:rPr>
          <w:color w:val="002060"/>
        </w:rPr>
      </w:pPr>
    </w:p>
    <w:p w14:paraId="2B5CB1A9" w14:textId="77777777" w:rsidR="005D55FC" w:rsidRPr="00D549ED" w:rsidRDefault="005D55FC" w:rsidP="005D55FC">
      <w:pPr>
        <w:pStyle w:val="breakline"/>
        <w:rPr>
          <w:rFonts w:ascii="Arial" w:hAnsi="Arial" w:cs="Arial"/>
          <w:i/>
          <w:iCs/>
          <w:color w:val="002060"/>
        </w:rPr>
      </w:pPr>
      <w:r w:rsidRPr="00D549ED">
        <w:rPr>
          <w:rFonts w:ascii="Arial" w:hAnsi="Arial" w:cs="Arial"/>
          <w:i/>
          <w:iCs/>
          <w:color w:val="002060"/>
        </w:rPr>
        <w:t>* preso atto della sopraggiunta indisponibilità dell’impianto designato.</w:t>
      </w:r>
    </w:p>
    <w:p w14:paraId="1E187D75" w14:textId="77777777" w:rsidR="005D55FC" w:rsidRPr="00114117" w:rsidRDefault="005D55FC" w:rsidP="005D55FC">
      <w:pPr>
        <w:pStyle w:val="breakline"/>
        <w:rPr>
          <w:color w:val="002060"/>
        </w:rPr>
      </w:pPr>
    </w:p>
    <w:p w14:paraId="2C91BBE9" w14:textId="77777777" w:rsidR="005D55FC" w:rsidRPr="00114117" w:rsidRDefault="005D55FC" w:rsidP="005D55FC">
      <w:pPr>
        <w:pStyle w:val="titoloprinc0"/>
        <w:rPr>
          <w:color w:val="002060"/>
        </w:rPr>
      </w:pPr>
      <w:r w:rsidRPr="00114117">
        <w:rPr>
          <w:color w:val="002060"/>
        </w:rPr>
        <w:t>PROGRAMMA GARE</w:t>
      </w:r>
    </w:p>
    <w:p w14:paraId="6DE29B47" w14:textId="77777777" w:rsidR="005D55FC" w:rsidRPr="00114117" w:rsidRDefault="005D55FC" w:rsidP="005D55FC">
      <w:pPr>
        <w:pStyle w:val="breakline"/>
        <w:rPr>
          <w:color w:val="002060"/>
        </w:rPr>
      </w:pPr>
    </w:p>
    <w:p w14:paraId="296BF77E" w14:textId="77777777" w:rsidR="005D55FC" w:rsidRPr="00114117" w:rsidRDefault="005D55FC" w:rsidP="005D55FC">
      <w:pPr>
        <w:pStyle w:val="sottotitolocampionato10"/>
        <w:rPr>
          <w:color w:val="002060"/>
        </w:rPr>
      </w:pPr>
      <w:r w:rsidRPr="0011411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D55FC" w:rsidRPr="00114117" w14:paraId="6C724796"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26AA0"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14B67"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668A3"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9143A"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9B4D5"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3F53"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914DC"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462BF4E9" w14:textId="77777777" w:rsidTr="00CA3F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31410C" w14:textId="77777777" w:rsidR="005D55FC" w:rsidRPr="00114117" w:rsidRDefault="005D55FC" w:rsidP="00CA3FE5">
            <w:pPr>
              <w:pStyle w:val="rowtabella0"/>
              <w:rPr>
                <w:color w:val="002060"/>
              </w:rPr>
            </w:pPr>
            <w:r w:rsidRPr="00114117">
              <w:rPr>
                <w:color w:val="002060"/>
              </w:rP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99576E" w14:textId="77777777" w:rsidR="005D55FC" w:rsidRPr="00114117" w:rsidRDefault="005D55FC" w:rsidP="00CA3FE5">
            <w:pPr>
              <w:pStyle w:val="rowtabella0"/>
              <w:rPr>
                <w:color w:val="002060"/>
              </w:rPr>
            </w:pPr>
            <w:r w:rsidRPr="00114117">
              <w:rPr>
                <w:color w:val="002060"/>
              </w:rPr>
              <w:t>CAPODARCO CASABIANCA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BBEA5C"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A8545" w14:textId="77777777" w:rsidR="005D55FC" w:rsidRPr="00114117" w:rsidRDefault="005D55FC" w:rsidP="00CA3FE5">
            <w:pPr>
              <w:pStyle w:val="rowtabella0"/>
              <w:rPr>
                <w:color w:val="002060"/>
              </w:rPr>
            </w:pPr>
            <w:r w:rsidRPr="00114117">
              <w:rPr>
                <w:color w:val="002060"/>
              </w:rPr>
              <w:t>15/11/2023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77643C" w14:textId="77777777" w:rsidR="005D55FC" w:rsidRPr="00114117" w:rsidRDefault="005D55FC" w:rsidP="00CA3FE5">
            <w:pPr>
              <w:pStyle w:val="rowtabella0"/>
              <w:rPr>
                <w:color w:val="002060"/>
              </w:rPr>
            </w:pPr>
            <w:r w:rsidRPr="00114117">
              <w:rPr>
                <w:color w:val="002060"/>
              </w:rPr>
              <w:t>5611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D262A" w14:textId="77777777" w:rsidR="005D55FC" w:rsidRPr="00114117" w:rsidRDefault="005D55FC" w:rsidP="00CA3FE5">
            <w:pPr>
              <w:pStyle w:val="rowtabella0"/>
              <w:rPr>
                <w:color w:val="002060"/>
              </w:rPr>
            </w:pPr>
            <w:r w:rsidRPr="00114117">
              <w:rPr>
                <w:color w:val="002060"/>
              </w:rPr>
              <w:t>ACQUAVIVA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BE0753" w14:textId="77777777" w:rsidR="005D55FC" w:rsidRPr="00114117" w:rsidRDefault="005D55FC" w:rsidP="00CA3FE5">
            <w:pPr>
              <w:pStyle w:val="rowtabella0"/>
              <w:rPr>
                <w:color w:val="002060"/>
              </w:rPr>
            </w:pPr>
            <w:r w:rsidRPr="00114117">
              <w:rPr>
                <w:color w:val="002060"/>
              </w:rPr>
              <w:t>VIA COLLE CIMINO 9</w:t>
            </w:r>
          </w:p>
        </w:tc>
      </w:tr>
    </w:tbl>
    <w:p w14:paraId="1F5F6EDB" w14:textId="77777777" w:rsidR="005D55FC" w:rsidRPr="00114117" w:rsidRDefault="005D55FC" w:rsidP="005D55FC">
      <w:pPr>
        <w:pStyle w:val="breakline"/>
        <w:rPr>
          <w:rFonts w:eastAsiaTheme="minorEastAsia"/>
          <w:color w:val="002060"/>
        </w:rPr>
      </w:pPr>
    </w:p>
    <w:p w14:paraId="2B2C83BA" w14:textId="77777777" w:rsidR="005D55FC" w:rsidRPr="00114117" w:rsidRDefault="005D55FC" w:rsidP="005D55FC">
      <w:pPr>
        <w:pStyle w:val="breakline"/>
        <w:rPr>
          <w:color w:val="002060"/>
        </w:rPr>
      </w:pPr>
    </w:p>
    <w:p w14:paraId="65C64AF0" w14:textId="77777777" w:rsidR="005D55FC" w:rsidRPr="00114117" w:rsidRDefault="005D55FC" w:rsidP="005D55FC">
      <w:pPr>
        <w:pStyle w:val="titolocampionato0"/>
        <w:shd w:val="clear" w:color="auto" w:fill="CCCCCC"/>
        <w:spacing w:before="80" w:after="40"/>
        <w:rPr>
          <w:color w:val="002060"/>
        </w:rPr>
      </w:pPr>
      <w:r w:rsidRPr="00114117">
        <w:rPr>
          <w:color w:val="002060"/>
        </w:rPr>
        <w:t>COPPA MARCHE UNDER 21 CALCIO 5</w:t>
      </w:r>
    </w:p>
    <w:p w14:paraId="0335C743" w14:textId="77777777" w:rsidR="005D55FC" w:rsidRPr="00114117" w:rsidRDefault="005D55FC" w:rsidP="005D55FC">
      <w:pPr>
        <w:pStyle w:val="titoloprinc0"/>
        <w:rPr>
          <w:color w:val="002060"/>
        </w:rPr>
      </w:pPr>
      <w:r w:rsidRPr="00114117">
        <w:rPr>
          <w:color w:val="002060"/>
        </w:rPr>
        <w:t>VARIAZIONI AL PROGRAMMA GARE</w:t>
      </w:r>
    </w:p>
    <w:p w14:paraId="412A024C" w14:textId="77777777" w:rsidR="005D55FC" w:rsidRPr="00114117" w:rsidRDefault="005D55FC" w:rsidP="005D55FC">
      <w:pPr>
        <w:pStyle w:val="breakline"/>
        <w:rPr>
          <w:color w:val="002060"/>
        </w:rPr>
      </w:pPr>
    </w:p>
    <w:p w14:paraId="03A6F6DB" w14:textId="77777777" w:rsidR="005D55FC" w:rsidRPr="00114117" w:rsidRDefault="005D55FC" w:rsidP="005D55FC">
      <w:pPr>
        <w:pStyle w:val="breakline"/>
        <w:rPr>
          <w:color w:val="002060"/>
        </w:rPr>
      </w:pPr>
    </w:p>
    <w:p w14:paraId="3758E07D"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D55FC" w:rsidRPr="00114117" w14:paraId="4B31877A" w14:textId="77777777" w:rsidTr="00CA3FE5">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8E656" w14:textId="77777777" w:rsidR="005D55FC" w:rsidRPr="00114117" w:rsidRDefault="005D55FC" w:rsidP="00CA3FE5">
            <w:pPr>
              <w:pStyle w:val="headertabella0"/>
              <w:rPr>
                <w:color w:val="002060"/>
              </w:rPr>
            </w:pPr>
            <w:r w:rsidRPr="0011411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963A8" w14:textId="77777777" w:rsidR="005D55FC" w:rsidRPr="00114117" w:rsidRDefault="005D55FC" w:rsidP="00CA3FE5">
            <w:pPr>
              <w:pStyle w:val="headertabella0"/>
              <w:rPr>
                <w:color w:val="002060"/>
              </w:rPr>
            </w:pPr>
            <w:r w:rsidRPr="00114117">
              <w:rPr>
                <w:color w:val="002060"/>
              </w:rPr>
              <w:t xml:space="preserve">N° </w:t>
            </w:r>
            <w:proofErr w:type="spellStart"/>
            <w:r w:rsidRPr="00114117">
              <w:rPr>
                <w:color w:val="002060"/>
              </w:rPr>
              <w:t>Gior</w:t>
            </w:r>
            <w:proofErr w:type="spellEnd"/>
            <w:r w:rsidRPr="0011411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10BE1" w14:textId="77777777" w:rsidR="005D55FC" w:rsidRPr="00114117" w:rsidRDefault="005D55FC" w:rsidP="00CA3FE5">
            <w:pPr>
              <w:pStyle w:val="headertabella0"/>
              <w:rPr>
                <w:color w:val="002060"/>
              </w:rPr>
            </w:pPr>
            <w:r w:rsidRPr="0011411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1AD7F" w14:textId="77777777" w:rsidR="005D55FC" w:rsidRPr="00114117" w:rsidRDefault="005D55FC" w:rsidP="00CA3FE5">
            <w:pPr>
              <w:pStyle w:val="headertabella0"/>
              <w:rPr>
                <w:color w:val="002060"/>
              </w:rPr>
            </w:pPr>
            <w:r w:rsidRPr="0011411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DD97" w14:textId="77777777" w:rsidR="005D55FC" w:rsidRPr="00114117" w:rsidRDefault="005D55FC" w:rsidP="00CA3FE5">
            <w:pPr>
              <w:pStyle w:val="headertabella0"/>
              <w:rPr>
                <w:color w:val="002060"/>
              </w:rPr>
            </w:pPr>
            <w:r w:rsidRPr="00114117">
              <w:rPr>
                <w:color w:val="002060"/>
              </w:rPr>
              <w:t xml:space="preserve">Data </w:t>
            </w:r>
            <w:proofErr w:type="spellStart"/>
            <w:r w:rsidRPr="00114117">
              <w:rPr>
                <w:color w:val="002060"/>
              </w:rPr>
              <w:t>Orig</w:t>
            </w:r>
            <w:proofErr w:type="spellEnd"/>
            <w:r w:rsidRPr="0011411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6DED2" w14:textId="77777777" w:rsidR="005D55FC" w:rsidRPr="00114117" w:rsidRDefault="005D55FC" w:rsidP="00CA3FE5">
            <w:pPr>
              <w:pStyle w:val="headertabella0"/>
              <w:rPr>
                <w:color w:val="002060"/>
              </w:rPr>
            </w:pPr>
            <w:r w:rsidRPr="0011411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EE685" w14:textId="77777777" w:rsidR="005D55FC" w:rsidRPr="00114117" w:rsidRDefault="005D55FC" w:rsidP="00CA3FE5">
            <w:pPr>
              <w:pStyle w:val="headertabella0"/>
              <w:rPr>
                <w:color w:val="002060"/>
              </w:rPr>
            </w:pPr>
            <w:r w:rsidRPr="00114117">
              <w:rPr>
                <w:color w:val="002060"/>
              </w:rPr>
              <w:t xml:space="preserve">Ora </w:t>
            </w:r>
            <w:proofErr w:type="spellStart"/>
            <w:r w:rsidRPr="00114117">
              <w:rPr>
                <w:color w:val="002060"/>
              </w:rPr>
              <w:t>Orig</w:t>
            </w:r>
            <w:proofErr w:type="spellEnd"/>
            <w:r w:rsidRPr="0011411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E5A0C" w14:textId="77777777" w:rsidR="005D55FC" w:rsidRPr="00114117" w:rsidRDefault="005D55FC" w:rsidP="00CA3FE5">
            <w:pPr>
              <w:pStyle w:val="headertabella0"/>
              <w:rPr>
                <w:color w:val="002060"/>
              </w:rPr>
            </w:pPr>
            <w:r w:rsidRPr="00114117">
              <w:rPr>
                <w:color w:val="002060"/>
              </w:rPr>
              <w:t>Impianto</w:t>
            </w:r>
          </w:p>
        </w:tc>
      </w:tr>
      <w:tr w:rsidR="005D55FC" w:rsidRPr="00114117" w14:paraId="1084903D" w14:textId="77777777" w:rsidTr="00CA3FE5">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73CBF" w14:textId="77777777" w:rsidR="005D55FC" w:rsidRPr="00D549ED" w:rsidRDefault="005D55FC" w:rsidP="00CA3FE5">
            <w:pPr>
              <w:pStyle w:val="rowtabella0"/>
              <w:rPr>
                <w:color w:val="002060"/>
                <w:highlight w:val="yellow"/>
              </w:rPr>
            </w:pPr>
            <w:r w:rsidRPr="00D549ED">
              <w:rPr>
                <w:color w:val="002060"/>
                <w:highlight w:val="yellow"/>
              </w:rPr>
              <w:t>11/11/2023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34AA" w14:textId="77777777" w:rsidR="005D55FC" w:rsidRPr="00D549ED" w:rsidRDefault="005D55FC" w:rsidP="00CA3FE5">
            <w:pPr>
              <w:pStyle w:val="rowtabella0"/>
              <w:jc w:val="center"/>
              <w:rPr>
                <w:color w:val="002060"/>
                <w:highlight w:val="yellow"/>
              </w:rPr>
            </w:pPr>
            <w:r w:rsidRPr="00D549E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5052" w14:textId="77777777" w:rsidR="005D55FC" w:rsidRPr="00D549ED" w:rsidRDefault="005D55FC" w:rsidP="00CA3FE5">
            <w:pPr>
              <w:pStyle w:val="rowtabella0"/>
              <w:rPr>
                <w:color w:val="002060"/>
                <w:highlight w:val="yellow"/>
              </w:rPr>
            </w:pPr>
            <w:r w:rsidRPr="00D549ED">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4F94" w14:textId="77777777" w:rsidR="005D55FC" w:rsidRPr="00D549ED" w:rsidRDefault="005D55FC" w:rsidP="00CA3FE5">
            <w:pPr>
              <w:pStyle w:val="rowtabella0"/>
              <w:rPr>
                <w:color w:val="002060"/>
                <w:highlight w:val="yellow"/>
              </w:rPr>
            </w:pPr>
            <w:r w:rsidRPr="00D549ED">
              <w:rPr>
                <w:color w:val="002060"/>
                <w:highlight w:val="yellow"/>
              </w:rPr>
              <w:t>BAYER CAPPUCCINI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A8ED" w14:textId="77777777" w:rsidR="005D55FC" w:rsidRPr="00114117" w:rsidRDefault="005D55FC" w:rsidP="00CA3FE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3C81" w14:textId="77777777" w:rsidR="005D55FC" w:rsidRPr="00114117" w:rsidRDefault="005D55FC" w:rsidP="00CA3FE5">
            <w:pPr>
              <w:pStyle w:val="rowtabella0"/>
              <w:jc w:val="center"/>
              <w:rPr>
                <w:color w:val="002060"/>
              </w:rPr>
            </w:pPr>
            <w:r w:rsidRPr="00D549E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E160" w14:textId="77777777" w:rsidR="005D55FC" w:rsidRPr="00114117" w:rsidRDefault="005D55FC" w:rsidP="00CA3FE5">
            <w:pPr>
              <w:pStyle w:val="rowtabella0"/>
              <w:jc w:val="center"/>
              <w:rPr>
                <w:color w:val="002060"/>
              </w:rPr>
            </w:pPr>
            <w:r w:rsidRPr="00114117">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08C7" w14:textId="77777777" w:rsidR="005D55FC" w:rsidRPr="00114117" w:rsidRDefault="005D55FC" w:rsidP="00CA3FE5">
            <w:pPr>
              <w:pStyle w:val="rowtabella0"/>
              <w:rPr>
                <w:color w:val="002060"/>
              </w:rPr>
            </w:pPr>
            <w:r w:rsidRPr="00D549ED">
              <w:rPr>
                <w:color w:val="002060"/>
                <w:highlight w:val="yellow"/>
              </w:rPr>
              <w:t>PALESTRA IST.BETTINO PADOVANO SENIGALLIA VIA ANTONIO ROSMINI 22/B</w:t>
            </w:r>
          </w:p>
        </w:tc>
      </w:tr>
    </w:tbl>
    <w:p w14:paraId="489E34C0" w14:textId="77777777" w:rsidR="005D55FC" w:rsidRPr="00114117" w:rsidRDefault="005D55FC" w:rsidP="005D55FC">
      <w:pPr>
        <w:pStyle w:val="breakline"/>
        <w:rPr>
          <w:rFonts w:eastAsiaTheme="minorEastAsia"/>
          <w:color w:val="002060"/>
        </w:rPr>
      </w:pPr>
    </w:p>
    <w:p w14:paraId="785A7340" w14:textId="77777777" w:rsidR="005D55FC" w:rsidRPr="00114117" w:rsidRDefault="005D55FC" w:rsidP="005D55FC">
      <w:pPr>
        <w:pStyle w:val="breakline"/>
        <w:rPr>
          <w:color w:val="002060"/>
        </w:rPr>
      </w:pPr>
    </w:p>
    <w:p w14:paraId="410465B8" w14:textId="77777777" w:rsidR="005D55FC" w:rsidRPr="00114117" w:rsidRDefault="005D55FC" w:rsidP="005D55FC">
      <w:pPr>
        <w:pStyle w:val="titoloprinc0"/>
        <w:rPr>
          <w:color w:val="002060"/>
        </w:rPr>
      </w:pPr>
      <w:r w:rsidRPr="00114117">
        <w:rPr>
          <w:color w:val="002060"/>
        </w:rPr>
        <w:t>RISULTATI</w:t>
      </w:r>
    </w:p>
    <w:p w14:paraId="60BF2D44" w14:textId="77777777" w:rsidR="005D55FC" w:rsidRPr="00114117" w:rsidRDefault="005D55FC" w:rsidP="005D55FC">
      <w:pPr>
        <w:pStyle w:val="breakline"/>
        <w:rPr>
          <w:color w:val="002060"/>
        </w:rPr>
      </w:pPr>
    </w:p>
    <w:p w14:paraId="21387959" w14:textId="77777777" w:rsidR="005D55FC" w:rsidRPr="00114117" w:rsidRDefault="005D55FC" w:rsidP="005D55FC">
      <w:pPr>
        <w:pStyle w:val="sottotitolocampionato10"/>
        <w:rPr>
          <w:color w:val="002060"/>
        </w:rPr>
      </w:pPr>
      <w:r w:rsidRPr="00114117">
        <w:rPr>
          <w:color w:val="002060"/>
        </w:rPr>
        <w:t>RISULTATI UFFICIALI GARE DEL 04/11/2023</w:t>
      </w:r>
    </w:p>
    <w:p w14:paraId="40C02E6C" w14:textId="77777777" w:rsidR="005D55FC" w:rsidRPr="005D55FC" w:rsidRDefault="005D55FC" w:rsidP="005D55FC">
      <w:pPr>
        <w:pStyle w:val="sottotitolocampionato20"/>
        <w:spacing w:before="0" w:beforeAutospacing="0" w:after="0" w:afterAutospacing="0"/>
        <w:rPr>
          <w:rFonts w:ascii="Arial" w:hAnsi="Arial" w:cs="Arial"/>
          <w:color w:val="002060"/>
          <w:sz w:val="20"/>
          <w:szCs w:val="20"/>
        </w:rPr>
      </w:pPr>
      <w:r w:rsidRPr="005D55FC">
        <w:rPr>
          <w:rFonts w:ascii="Arial" w:hAnsi="Arial" w:cs="Arial"/>
          <w:color w:val="002060"/>
          <w:sz w:val="20"/>
          <w:szCs w:val="20"/>
        </w:rPr>
        <w:t>Si trascrivono qui di seguito i risultati ufficiali delle gare disputate</w:t>
      </w:r>
    </w:p>
    <w:p w14:paraId="6257B231" w14:textId="77777777" w:rsidR="005D55FC" w:rsidRPr="00114117" w:rsidRDefault="005D55FC" w:rsidP="005D55F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FC" w:rsidRPr="00114117" w14:paraId="264547A0" w14:textId="77777777" w:rsidTr="00CA3FE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FC" w:rsidRPr="00114117" w14:paraId="371F508F" w14:textId="77777777" w:rsidTr="00CA3FE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BF052" w14:textId="77777777" w:rsidR="005D55FC" w:rsidRPr="00114117" w:rsidRDefault="005D55FC" w:rsidP="00CA3FE5">
                  <w:pPr>
                    <w:pStyle w:val="headertabella0"/>
                    <w:rPr>
                      <w:color w:val="002060"/>
                    </w:rPr>
                  </w:pPr>
                  <w:r w:rsidRPr="00114117">
                    <w:rPr>
                      <w:color w:val="002060"/>
                    </w:rPr>
                    <w:t>GIRONE A - 1 Giornata - R</w:t>
                  </w:r>
                </w:p>
              </w:tc>
            </w:tr>
            <w:tr w:rsidR="005D55FC" w:rsidRPr="00114117" w14:paraId="06D3E5E5" w14:textId="77777777" w:rsidTr="00CA3FE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623E76" w14:textId="77777777" w:rsidR="005D55FC" w:rsidRPr="00114117" w:rsidRDefault="005D55FC" w:rsidP="00CA3FE5">
                  <w:pPr>
                    <w:pStyle w:val="rowtabella0"/>
                    <w:rPr>
                      <w:color w:val="002060"/>
                    </w:rPr>
                  </w:pPr>
                  <w:r w:rsidRPr="00114117">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31DC5" w14:textId="77777777" w:rsidR="005D55FC" w:rsidRPr="00114117" w:rsidRDefault="005D55FC" w:rsidP="00CA3FE5">
                  <w:pPr>
                    <w:pStyle w:val="rowtabella0"/>
                    <w:rPr>
                      <w:color w:val="002060"/>
                    </w:rPr>
                  </w:pPr>
                  <w:r w:rsidRPr="00114117">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9CD6E" w14:textId="77777777" w:rsidR="005D55FC" w:rsidRPr="00114117" w:rsidRDefault="005D55FC" w:rsidP="00CA3FE5">
                  <w:pPr>
                    <w:pStyle w:val="rowtabella0"/>
                    <w:jc w:val="center"/>
                    <w:rPr>
                      <w:color w:val="002060"/>
                    </w:rPr>
                  </w:pPr>
                  <w:r w:rsidRPr="00114117">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6ADE04" w14:textId="77777777" w:rsidR="005D55FC" w:rsidRPr="00114117" w:rsidRDefault="005D55FC" w:rsidP="00CA3FE5">
                  <w:pPr>
                    <w:pStyle w:val="rowtabella0"/>
                    <w:jc w:val="center"/>
                    <w:rPr>
                      <w:color w:val="002060"/>
                    </w:rPr>
                  </w:pPr>
                  <w:r w:rsidRPr="00114117">
                    <w:rPr>
                      <w:color w:val="002060"/>
                    </w:rPr>
                    <w:t> </w:t>
                  </w:r>
                </w:p>
              </w:tc>
            </w:tr>
            <w:tr w:rsidR="005D55FC" w:rsidRPr="00114117" w14:paraId="2C3D299F" w14:textId="77777777" w:rsidTr="00CA3FE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273CA4" w14:textId="77777777" w:rsidR="005D55FC" w:rsidRPr="00114117" w:rsidRDefault="005D55FC" w:rsidP="00CA3FE5">
                  <w:pPr>
                    <w:pStyle w:val="rowtabella0"/>
                    <w:rPr>
                      <w:color w:val="002060"/>
                    </w:rPr>
                  </w:pPr>
                  <w:r w:rsidRPr="00114117">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4E06C5" w14:textId="77777777" w:rsidR="005D55FC" w:rsidRPr="00114117" w:rsidRDefault="005D55FC" w:rsidP="00CA3FE5">
                  <w:pPr>
                    <w:pStyle w:val="rowtabella0"/>
                    <w:rPr>
                      <w:color w:val="002060"/>
                    </w:rPr>
                  </w:pPr>
                  <w:r w:rsidRPr="00114117">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6666F8" w14:textId="77777777" w:rsidR="005D55FC" w:rsidRPr="00114117" w:rsidRDefault="005D55FC" w:rsidP="00CA3FE5">
                  <w:pPr>
                    <w:pStyle w:val="rowtabella0"/>
                    <w:jc w:val="center"/>
                    <w:rPr>
                      <w:color w:val="002060"/>
                    </w:rPr>
                  </w:pPr>
                  <w:r w:rsidRPr="0011411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8902CD" w14:textId="77777777" w:rsidR="005D55FC" w:rsidRPr="00114117" w:rsidRDefault="005D55FC" w:rsidP="00CA3FE5">
                  <w:pPr>
                    <w:pStyle w:val="rowtabella0"/>
                    <w:jc w:val="center"/>
                    <w:rPr>
                      <w:color w:val="002060"/>
                    </w:rPr>
                  </w:pPr>
                  <w:r w:rsidRPr="00114117">
                    <w:rPr>
                      <w:color w:val="002060"/>
                    </w:rPr>
                    <w:t> </w:t>
                  </w:r>
                </w:p>
              </w:tc>
            </w:tr>
            <w:tr w:rsidR="005D55FC" w:rsidRPr="00114117" w14:paraId="13935963" w14:textId="77777777" w:rsidTr="00CA3FE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72869D" w14:textId="77777777" w:rsidR="005D55FC" w:rsidRPr="00114117" w:rsidRDefault="005D55FC" w:rsidP="00CA3FE5">
                  <w:pPr>
                    <w:pStyle w:val="rowtabella0"/>
                    <w:rPr>
                      <w:color w:val="002060"/>
                    </w:rPr>
                  </w:pPr>
                  <w:r w:rsidRPr="00114117">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3044F" w14:textId="77777777" w:rsidR="005D55FC" w:rsidRPr="00114117" w:rsidRDefault="005D55FC" w:rsidP="00CA3FE5">
                  <w:pPr>
                    <w:pStyle w:val="rowtabella0"/>
                    <w:rPr>
                      <w:color w:val="002060"/>
                    </w:rPr>
                  </w:pPr>
                  <w:r w:rsidRPr="00114117">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92B48" w14:textId="77777777" w:rsidR="005D55FC" w:rsidRPr="00114117" w:rsidRDefault="005D55FC" w:rsidP="00CA3FE5">
                  <w:pPr>
                    <w:pStyle w:val="rowtabella0"/>
                    <w:jc w:val="center"/>
                    <w:rPr>
                      <w:color w:val="002060"/>
                    </w:rPr>
                  </w:pPr>
                  <w:r w:rsidRPr="00114117">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E482B" w14:textId="77777777" w:rsidR="005D55FC" w:rsidRPr="00114117" w:rsidRDefault="005D55FC" w:rsidP="00CA3FE5">
                  <w:pPr>
                    <w:pStyle w:val="rowtabella0"/>
                    <w:jc w:val="center"/>
                    <w:rPr>
                      <w:color w:val="002060"/>
                    </w:rPr>
                  </w:pPr>
                  <w:r w:rsidRPr="00114117">
                    <w:rPr>
                      <w:color w:val="002060"/>
                    </w:rPr>
                    <w:t> </w:t>
                  </w:r>
                </w:p>
              </w:tc>
            </w:tr>
            <w:tr w:rsidR="005D55FC" w:rsidRPr="00114117" w14:paraId="1C2A6093" w14:textId="77777777" w:rsidTr="00CA3FE5">
              <w:tc>
                <w:tcPr>
                  <w:tcW w:w="4700" w:type="dxa"/>
                  <w:gridSpan w:val="4"/>
                  <w:tcBorders>
                    <w:top w:val="nil"/>
                    <w:left w:val="nil"/>
                    <w:bottom w:val="nil"/>
                    <w:right w:val="nil"/>
                  </w:tcBorders>
                  <w:tcMar>
                    <w:top w:w="20" w:type="dxa"/>
                    <w:left w:w="20" w:type="dxa"/>
                    <w:bottom w:w="20" w:type="dxa"/>
                    <w:right w:w="20" w:type="dxa"/>
                  </w:tcMar>
                  <w:vAlign w:val="center"/>
                  <w:hideMark/>
                </w:tcPr>
                <w:p w14:paraId="16D8F48C" w14:textId="77777777" w:rsidR="005D55FC" w:rsidRPr="00114117" w:rsidRDefault="005D55FC" w:rsidP="00CA3FE5">
                  <w:pPr>
                    <w:pStyle w:val="rowtabella0"/>
                    <w:rPr>
                      <w:color w:val="002060"/>
                    </w:rPr>
                  </w:pPr>
                  <w:r w:rsidRPr="00114117">
                    <w:rPr>
                      <w:color w:val="002060"/>
                    </w:rPr>
                    <w:t>(1) - disputata il 07/11/2023</w:t>
                  </w:r>
                </w:p>
              </w:tc>
            </w:tr>
          </w:tbl>
          <w:p w14:paraId="20C7A658" w14:textId="77777777" w:rsidR="005D55FC" w:rsidRPr="00114117" w:rsidRDefault="005D55FC" w:rsidP="00CA3FE5">
            <w:pPr>
              <w:rPr>
                <w:color w:val="002060"/>
              </w:rPr>
            </w:pPr>
          </w:p>
        </w:tc>
      </w:tr>
    </w:tbl>
    <w:p w14:paraId="4AD98DCE" w14:textId="77777777" w:rsidR="005D55FC" w:rsidRPr="00114117" w:rsidRDefault="005D55FC" w:rsidP="005D55FC">
      <w:pPr>
        <w:pStyle w:val="breakline"/>
        <w:rPr>
          <w:rFonts w:eastAsiaTheme="minorEastAsia"/>
          <w:color w:val="002060"/>
        </w:rPr>
      </w:pPr>
    </w:p>
    <w:p w14:paraId="1721F905" w14:textId="77777777" w:rsidR="005D55FC" w:rsidRPr="00114117" w:rsidRDefault="005D55FC" w:rsidP="005D55FC">
      <w:pPr>
        <w:pStyle w:val="breakline"/>
        <w:rPr>
          <w:color w:val="002060"/>
        </w:rPr>
      </w:pPr>
    </w:p>
    <w:p w14:paraId="0D5AFED9" w14:textId="77777777" w:rsidR="005D55FC" w:rsidRPr="00114117" w:rsidRDefault="005D55FC" w:rsidP="005D55FC">
      <w:pPr>
        <w:pStyle w:val="titoloprinc0"/>
        <w:rPr>
          <w:color w:val="002060"/>
        </w:rPr>
      </w:pPr>
      <w:r w:rsidRPr="00114117">
        <w:rPr>
          <w:color w:val="002060"/>
        </w:rPr>
        <w:t>GIUDICE SPORTIVO</w:t>
      </w:r>
    </w:p>
    <w:p w14:paraId="76EF8FFD" w14:textId="77777777" w:rsidR="005D55FC" w:rsidRPr="00114117" w:rsidRDefault="005D55FC" w:rsidP="005D55FC">
      <w:pPr>
        <w:pStyle w:val="diffida"/>
        <w:rPr>
          <w:color w:val="002060"/>
        </w:rPr>
      </w:pPr>
      <w:r w:rsidRPr="00114117">
        <w:rPr>
          <w:color w:val="002060"/>
        </w:rPr>
        <w:t>Il Giudice Sportivo Avv. Agnese Lazzaretti, con l'assistenza del segretario Angelo Castellana, nella seduta del 08/11/2023, ha adottato le decisioni che di seguito integralmente si riportano:</w:t>
      </w:r>
    </w:p>
    <w:p w14:paraId="5F73CFD9" w14:textId="77777777" w:rsidR="005D55FC" w:rsidRPr="00114117" w:rsidRDefault="005D55FC" w:rsidP="005D55FC">
      <w:pPr>
        <w:pStyle w:val="titolo10"/>
        <w:rPr>
          <w:color w:val="002060"/>
        </w:rPr>
      </w:pPr>
      <w:r w:rsidRPr="00114117">
        <w:rPr>
          <w:color w:val="002060"/>
        </w:rPr>
        <w:t xml:space="preserve">GARE DEL 4/11/2023 </w:t>
      </w:r>
    </w:p>
    <w:p w14:paraId="78F9AA3F" w14:textId="77777777" w:rsidR="005D55FC" w:rsidRPr="00114117" w:rsidRDefault="005D55FC" w:rsidP="005D55FC">
      <w:pPr>
        <w:pStyle w:val="titolo7a"/>
        <w:rPr>
          <w:color w:val="002060"/>
        </w:rPr>
      </w:pPr>
      <w:r w:rsidRPr="00114117">
        <w:rPr>
          <w:color w:val="002060"/>
        </w:rPr>
        <w:lastRenderedPageBreak/>
        <w:t xml:space="preserve">PROVVEDIMENTI DISCIPLINARI </w:t>
      </w:r>
    </w:p>
    <w:p w14:paraId="1D051ABD" w14:textId="77777777" w:rsidR="005D55FC" w:rsidRPr="00114117" w:rsidRDefault="005D55FC" w:rsidP="005D55FC">
      <w:pPr>
        <w:pStyle w:val="titolo7b0"/>
        <w:rPr>
          <w:color w:val="002060"/>
        </w:rPr>
      </w:pPr>
      <w:r w:rsidRPr="00114117">
        <w:rPr>
          <w:color w:val="002060"/>
        </w:rPr>
        <w:t xml:space="preserve">In base alle risultanze degli atti ufficiali sono state deliberate le seguenti sanzioni disciplinari. </w:t>
      </w:r>
    </w:p>
    <w:p w14:paraId="67DF9535" w14:textId="77777777" w:rsidR="005D55FC" w:rsidRPr="00114117" w:rsidRDefault="005D55FC" w:rsidP="005D55FC">
      <w:pPr>
        <w:pStyle w:val="titolo30"/>
        <w:rPr>
          <w:color w:val="002060"/>
        </w:rPr>
      </w:pPr>
      <w:r w:rsidRPr="00114117">
        <w:rPr>
          <w:color w:val="002060"/>
        </w:rPr>
        <w:t xml:space="preserve">CALCIATORI NON ESPULSI </w:t>
      </w:r>
    </w:p>
    <w:p w14:paraId="076BF636" w14:textId="77777777" w:rsidR="005D55FC" w:rsidRPr="00114117" w:rsidRDefault="005D55FC" w:rsidP="005D55FC">
      <w:pPr>
        <w:pStyle w:val="titolo20"/>
        <w:rPr>
          <w:color w:val="002060"/>
        </w:rPr>
      </w:pPr>
      <w:r w:rsidRPr="00114117">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599EB71" w14:textId="77777777" w:rsidTr="00CA3FE5">
        <w:tc>
          <w:tcPr>
            <w:tcW w:w="2200" w:type="dxa"/>
            <w:tcMar>
              <w:top w:w="20" w:type="dxa"/>
              <w:left w:w="20" w:type="dxa"/>
              <w:bottom w:w="20" w:type="dxa"/>
              <w:right w:w="20" w:type="dxa"/>
            </w:tcMar>
            <w:vAlign w:val="center"/>
            <w:hideMark/>
          </w:tcPr>
          <w:p w14:paraId="53D134EE" w14:textId="77777777" w:rsidR="005D55FC" w:rsidRPr="00114117" w:rsidRDefault="005D55FC" w:rsidP="00CA3FE5">
            <w:pPr>
              <w:pStyle w:val="movimento"/>
              <w:rPr>
                <w:color w:val="002060"/>
              </w:rPr>
            </w:pPr>
            <w:r w:rsidRPr="00114117">
              <w:rPr>
                <w:color w:val="002060"/>
              </w:rPr>
              <w:t>DEL PIVO TOMMASO</w:t>
            </w:r>
          </w:p>
        </w:tc>
        <w:tc>
          <w:tcPr>
            <w:tcW w:w="2200" w:type="dxa"/>
            <w:tcMar>
              <w:top w:w="20" w:type="dxa"/>
              <w:left w:w="20" w:type="dxa"/>
              <w:bottom w:w="20" w:type="dxa"/>
              <w:right w:w="20" w:type="dxa"/>
            </w:tcMar>
            <w:vAlign w:val="center"/>
            <w:hideMark/>
          </w:tcPr>
          <w:p w14:paraId="1BE87AF6" w14:textId="77777777" w:rsidR="005D55FC" w:rsidRPr="00114117" w:rsidRDefault="005D55FC" w:rsidP="00CA3FE5">
            <w:pPr>
              <w:pStyle w:val="movimento2"/>
              <w:rPr>
                <w:color w:val="002060"/>
              </w:rPr>
            </w:pPr>
            <w:r w:rsidRPr="00114117">
              <w:rPr>
                <w:color w:val="002060"/>
              </w:rPr>
              <w:t xml:space="preserve">(ITALSERVICE C5) </w:t>
            </w:r>
          </w:p>
        </w:tc>
        <w:tc>
          <w:tcPr>
            <w:tcW w:w="800" w:type="dxa"/>
            <w:tcMar>
              <w:top w:w="20" w:type="dxa"/>
              <w:left w:w="20" w:type="dxa"/>
              <w:bottom w:w="20" w:type="dxa"/>
              <w:right w:w="20" w:type="dxa"/>
            </w:tcMar>
            <w:vAlign w:val="center"/>
            <w:hideMark/>
          </w:tcPr>
          <w:p w14:paraId="40C1E371"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693F491B"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3BE46F98" w14:textId="77777777" w:rsidR="005D55FC" w:rsidRPr="00114117" w:rsidRDefault="005D55FC" w:rsidP="00CA3FE5">
            <w:pPr>
              <w:pStyle w:val="movimento2"/>
              <w:rPr>
                <w:color w:val="002060"/>
              </w:rPr>
            </w:pPr>
            <w:r w:rsidRPr="00114117">
              <w:rPr>
                <w:color w:val="002060"/>
              </w:rPr>
              <w:t> </w:t>
            </w:r>
          </w:p>
        </w:tc>
      </w:tr>
    </w:tbl>
    <w:p w14:paraId="3CEA23FE" w14:textId="77777777" w:rsidR="005D55FC" w:rsidRPr="00114117" w:rsidRDefault="005D55FC" w:rsidP="005D55FC">
      <w:pPr>
        <w:pStyle w:val="titolo20"/>
        <w:rPr>
          <w:rFonts w:eastAsiaTheme="minorEastAsia"/>
          <w:color w:val="002060"/>
        </w:rPr>
      </w:pPr>
      <w:r w:rsidRPr="00114117">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FC" w:rsidRPr="00114117" w14:paraId="4BA375AF" w14:textId="77777777" w:rsidTr="00CA3FE5">
        <w:tc>
          <w:tcPr>
            <w:tcW w:w="2200" w:type="dxa"/>
            <w:tcMar>
              <w:top w:w="20" w:type="dxa"/>
              <w:left w:w="20" w:type="dxa"/>
              <w:bottom w:w="20" w:type="dxa"/>
              <w:right w:w="20" w:type="dxa"/>
            </w:tcMar>
            <w:vAlign w:val="center"/>
            <w:hideMark/>
          </w:tcPr>
          <w:p w14:paraId="7D73AE39" w14:textId="77777777" w:rsidR="005D55FC" w:rsidRPr="00114117" w:rsidRDefault="005D55FC" w:rsidP="00CA3FE5">
            <w:pPr>
              <w:pStyle w:val="movimento"/>
              <w:rPr>
                <w:color w:val="002060"/>
              </w:rPr>
            </w:pPr>
            <w:r w:rsidRPr="00114117">
              <w:rPr>
                <w:color w:val="002060"/>
              </w:rPr>
              <w:t>ACHOURI YASSINE</w:t>
            </w:r>
          </w:p>
        </w:tc>
        <w:tc>
          <w:tcPr>
            <w:tcW w:w="2200" w:type="dxa"/>
            <w:tcMar>
              <w:top w:w="20" w:type="dxa"/>
              <w:left w:w="20" w:type="dxa"/>
              <w:bottom w:w="20" w:type="dxa"/>
              <w:right w:w="20" w:type="dxa"/>
            </w:tcMar>
            <w:vAlign w:val="center"/>
            <w:hideMark/>
          </w:tcPr>
          <w:p w14:paraId="59EFB093" w14:textId="77777777" w:rsidR="005D55FC" w:rsidRPr="00114117" w:rsidRDefault="005D55FC" w:rsidP="00CA3FE5">
            <w:pPr>
              <w:pStyle w:val="movimento2"/>
              <w:rPr>
                <w:color w:val="002060"/>
              </w:rPr>
            </w:pPr>
            <w:r w:rsidRPr="00114117">
              <w:rPr>
                <w:color w:val="002060"/>
              </w:rPr>
              <w:t xml:space="preserve">(BAYER CAPPUCCINI) </w:t>
            </w:r>
          </w:p>
        </w:tc>
        <w:tc>
          <w:tcPr>
            <w:tcW w:w="800" w:type="dxa"/>
            <w:tcMar>
              <w:top w:w="20" w:type="dxa"/>
              <w:left w:w="20" w:type="dxa"/>
              <w:bottom w:w="20" w:type="dxa"/>
              <w:right w:w="20" w:type="dxa"/>
            </w:tcMar>
            <w:vAlign w:val="center"/>
            <w:hideMark/>
          </w:tcPr>
          <w:p w14:paraId="5B55D895"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0762BC86" w14:textId="77777777" w:rsidR="005D55FC" w:rsidRPr="00114117" w:rsidRDefault="005D55FC" w:rsidP="00CA3FE5">
            <w:pPr>
              <w:pStyle w:val="movimento"/>
              <w:rPr>
                <w:color w:val="002060"/>
              </w:rPr>
            </w:pPr>
            <w:r w:rsidRPr="00114117">
              <w:rPr>
                <w:color w:val="002060"/>
              </w:rPr>
              <w:t> </w:t>
            </w:r>
          </w:p>
        </w:tc>
        <w:tc>
          <w:tcPr>
            <w:tcW w:w="2200" w:type="dxa"/>
            <w:tcMar>
              <w:top w:w="20" w:type="dxa"/>
              <w:left w:w="20" w:type="dxa"/>
              <w:bottom w:w="20" w:type="dxa"/>
              <w:right w:w="20" w:type="dxa"/>
            </w:tcMar>
            <w:vAlign w:val="center"/>
            <w:hideMark/>
          </w:tcPr>
          <w:p w14:paraId="71E725D6" w14:textId="77777777" w:rsidR="005D55FC" w:rsidRPr="00114117" w:rsidRDefault="005D55FC" w:rsidP="00CA3FE5">
            <w:pPr>
              <w:pStyle w:val="movimento2"/>
              <w:rPr>
                <w:color w:val="002060"/>
              </w:rPr>
            </w:pPr>
            <w:r w:rsidRPr="00114117">
              <w:rPr>
                <w:color w:val="002060"/>
              </w:rPr>
              <w:t> </w:t>
            </w:r>
          </w:p>
        </w:tc>
      </w:tr>
    </w:tbl>
    <w:p w14:paraId="58E686A0" w14:textId="77777777" w:rsidR="005D55FC" w:rsidRDefault="005D55FC" w:rsidP="005D55FC">
      <w:pPr>
        <w:pStyle w:val="breakline"/>
        <w:rPr>
          <w:color w:val="002060"/>
        </w:rPr>
      </w:pPr>
    </w:p>
    <w:p w14:paraId="1EC78FFA" w14:textId="77777777" w:rsidR="005D55FC" w:rsidRPr="00D652AD" w:rsidRDefault="005D55FC" w:rsidP="005D55FC">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68EB3A37" w14:textId="77777777" w:rsidR="005D55FC" w:rsidRPr="00D652AD" w:rsidRDefault="005D55FC" w:rsidP="005D55FC">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3254C5D" w14:textId="77777777" w:rsidR="005D55FC" w:rsidRPr="00114117" w:rsidRDefault="005D55FC" w:rsidP="005D55FC">
      <w:pPr>
        <w:pStyle w:val="breakline"/>
        <w:rPr>
          <w:rFonts w:eastAsiaTheme="minorEastAsia"/>
          <w:color w:val="002060"/>
        </w:rPr>
      </w:pPr>
    </w:p>
    <w:p w14:paraId="68EF5357" w14:textId="77777777" w:rsidR="005D55FC" w:rsidRPr="00114117" w:rsidRDefault="005D55FC" w:rsidP="005D55FC">
      <w:pPr>
        <w:pStyle w:val="titoloprinc0"/>
        <w:rPr>
          <w:color w:val="002060"/>
        </w:rPr>
      </w:pPr>
      <w:r w:rsidRPr="00114117">
        <w:rPr>
          <w:color w:val="002060"/>
        </w:rPr>
        <w:t>CLASSIFICA</w:t>
      </w:r>
    </w:p>
    <w:p w14:paraId="405D1C5A" w14:textId="77777777" w:rsidR="005D55FC" w:rsidRPr="00114117" w:rsidRDefault="005D55FC" w:rsidP="005D55FC">
      <w:pPr>
        <w:pStyle w:val="breakline"/>
        <w:rPr>
          <w:color w:val="002060"/>
        </w:rPr>
      </w:pPr>
    </w:p>
    <w:p w14:paraId="4F158A2D" w14:textId="77777777" w:rsidR="005D55FC" w:rsidRPr="00114117" w:rsidRDefault="005D55FC" w:rsidP="005D55FC">
      <w:pPr>
        <w:pStyle w:val="breakline"/>
        <w:rPr>
          <w:color w:val="002060"/>
        </w:rPr>
      </w:pPr>
    </w:p>
    <w:p w14:paraId="0862C641" w14:textId="77777777" w:rsidR="005D55FC" w:rsidRPr="00114117" w:rsidRDefault="005D55FC" w:rsidP="005D55FC">
      <w:pPr>
        <w:pStyle w:val="sottotitolocampionato10"/>
        <w:rPr>
          <w:color w:val="002060"/>
        </w:rPr>
      </w:pPr>
      <w:r w:rsidRPr="0011411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FC" w:rsidRPr="00114117" w14:paraId="74891FC9" w14:textId="77777777" w:rsidTr="00CA3FE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C604A" w14:textId="77777777" w:rsidR="005D55FC" w:rsidRPr="00114117" w:rsidRDefault="005D55FC" w:rsidP="00CA3FE5">
            <w:pPr>
              <w:pStyle w:val="headertabella0"/>
              <w:rPr>
                <w:color w:val="002060"/>
              </w:rPr>
            </w:pPr>
            <w:r w:rsidRPr="0011411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6C4F6" w14:textId="77777777" w:rsidR="005D55FC" w:rsidRPr="00114117" w:rsidRDefault="005D55FC" w:rsidP="00CA3FE5">
            <w:pPr>
              <w:pStyle w:val="headertabella0"/>
              <w:rPr>
                <w:color w:val="002060"/>
              </w:rPr>
            </w:pPr>
            <w:r w:rsidRPr="0011411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CF2E" w14:textId="77777777" w:rsidR="005D55FC" w:rsidRPr="00114117" w:rsidRDefault="005D55FC" w:rsidP="00CA3FE5">
            <w:pPr>
              <w:pStyle w:val="headertabella0"/>
              <w:rPr>
                <w:color w:val="002060"/>
              </w:rPr>
            </w:pPr>
            <w:r w:rsidRPr="0011411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F124C" w14:textId="77777777" w:rsidR="005D55FC" w:rsidRPr="00114117" w:rsidRDefault="005D55FC" w:rsidP="00CA3FE5">
            <w:pPr>
              <w:pStyle w:val="headertabella0"/>
              <w:rPr>
                <w:color w:val="002060"/>
              </w:rPr>
            </w:pPr>
            <w:r w:rsidRPr="0011411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DBE61" w14:textId="77777777" w:rsidR="005D55FC" w:rsidRPr="00114117" w:rsidRDefault="005D55FC" w:rsidP="00CA3FE5">
            <w:pPr>
              <w:pStyle w:val="headertabella0"/>
              <w:rPr>
                <w:color w:val="002060"/>
              </w:rPr>
            </w:pPr>
            <w:r w:rsidRPr="0011411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D881A" w14:textId="77777777" w:rsidR="005D55FC" w:rsidRPr="00114117" w:rsidRDefault="005D55FC" w:rsidP="00CA3FE5">
            <w:pPr>
              <w:pStyle w:val="headertabella0"/>
              <w:rPr>
                <w:color w:val="002060"/>
              </w:rPr>
            </w:pPr>
            <w:r w:rsidRPr="0011411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B0066" w14:textId="77777777" w:rsidR="005D55FC" w:rsidRPr="00114117" w:rsidRDefault="005D55FC" w:rsidP="00CA3FE5">
            <w:pPr>
              <w:pStyle w:val="headertabella0"/>
              <w:rPr>
                <w:color w:val="002060"/>
              </w:rPr>
            </w:pPr>
            <w:r w:rsidRPr="0011411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B1050" w14:textId="77777777" w:rsidR="005D55FC" w:rsidRPr="00114117" w:rsidRDefault="005D55FC" w:rsidP="00CA3FE5">
            <w:pPr>
              <w:pStyle w:val="headertabella0"/>
              <w:rPr>
                <w:color w:val="002060"/>
              </w:rPr>
            </w:pPr>
            <w:r w:rsidRPr="0011411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D9CF0" w14:textId="77777777" w:rsidR="005D55FC" w:rsidRPr="00114117" w:rsidRDefault="005D55FC" w:rsidP="00CA3FE5">
            <w:pPr>
              <w:pStyle w:val="headertabella0"/>
              <w:rPr>
                <w:color w:val="002060"/>
              </w:rPr>
            </w:pPr>
            <w:r w:rsidRPr="0011411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A6ECA" w14:textId="77777777" w:rsidR="005D55FC" w:rsidRPr="00114117" w:rsidRDefault="005D55FC" w:rsidP="00CA3FE5">
            <w:pPr>
              <w:pStyle w:val="headertabella0"/>
              <w:rPr>
                <w:color w:val="002060"/>
              </w:rPr>
            </w:pPr>
            <w:r w:rsidRPr="00114117">
              <w:rPr>
                <w:color w:val="002060"/>
              </w:rPr>
              <w:t>PE</w:t>
            </w:r>
          </w:p>
        </w:tc>
      </w:tr>
      <w:tr w:rsidR="005D55FC" w:rsidRPr="00114117" w14:paraId="341165CD" w14:textId="77777777" w:rsidTr="00CA3FE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954B25" w14:textId="77777777" w:rsidR="005D55FC" w:rsidRPr="00114117" w:rsidRDefault="005D55FC" w:rsidP="00CA3FE5">
            <w:pPr>
              <w:pStyle w:val="rowtabella0"/>
              <w:rPr>
                <w:color w:val="002060"/>
              </w:rPr>
            </w:pPr>
            <w:r w:rsidRPr="00114117">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9E49"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3A2D"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9A28"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7A0C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17F6"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0326" w14:textId="77777777" w:rsidR="005D55FC" w:rsidRPr="00114117" w:rsidRDefault="005D55FC" w:rsidP="00CA3FE5">
            <w:pPr>
              <w:pStyle w:val="rowtabella0"/>
              <w:jc w:val="center"/>
              <w:rPr>
                <w:color w:val="002060"/>
              </w:rPr>
            </w:pPr>
            <w:r w:rsidRPr="0011411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86EC" w14:textId="77777777" w:rsidR="005D55FC" w:rsidRPr="00114117" w:rsidRDefault="005D55FC" w:rsidP="00CA3FE5">
            <w:pPr>
              <w:pStyle w:val="rowtabella0"/>
              <w:jc w:val="center"/>
              <w:rPr>
                <w:color w:val="002060"/>
              </w:rPr>
            </w:pPr>
            <w:r w:rsidRPr="0011411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D578" w14:textId="77777777" w:rsidR="005D55FC" w:rsidRPr="00114117" w:rsidRDefault="005D55FC" w:rsidP="00CA3FE5">
            <w:pPr>
              <w:pStyle w:val="rowtabella0"/>
              <w:jc w:val="center"/>
              <w:rPr>
                <w:color w:val="002060"/>
              </w:rPr>
            </w:pPr>
            <w:r w:rsidRPr="001141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05E1" w14:textId="77777777" w:rsidR="005D55FC" w:rsidRPr="00114117" w:rsidRDefault="005D55FC" w:rsidP="00CA3FE5">
            <w:pPr>
              <w:pStyle w:val="rowtabella0"/>
              <w:jc w:val="center"/>
              <w:rPr>
                <w:color w:val="002060"/>
              </w:rPr>
            </w:pPr>
            <w:r w:rsidRPr="00114117">
              <w:rPr>
                <w:color w:val="002060"/>
              </w:rPr>
              <w:t>0</w:t>
            </w:r>
          </w:p>
        </w:tc>
      </w:tr>
      <w:tr w:rsidR="005D55FC" w:rsidRPr="00114117" w14:paraId="56453762"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7B33E1" w14:textId="77777777" w:rsidR="005D55FC" w:rsidRPr="00114117" w:rsidRDefault="005D55FC" w:rsidP="00CA3FE5">
            <w:pPr>
              <w:pStyle w:val="rowtabella0"/>
              <w:rPr>
                <w:color w:val="002060"/>
                <w:lang w:val="es-ES"/>
              </w:rPr>
            </w:pPr>
            <w:r w:rsidRPr="00114117">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0061" w14:textId="77777777" w:rsidR="005D55FC" w:rsidRPr="00114117" w:rsidRDefault="005D55FC" w:rsidP="00CA3FE5">
            <w:pPr>
              <w:pStyle w:val="rowtabella0"/>
              <w:jc w:val="center"/>
              <w:rPr>
                <w:color w:val="002060"/>
              </w:rPr>
            </w:pPr>
            <w:r w:rsidRPr="0011411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4136"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8265"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2500"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2F5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FB3E" w14:textId="77777777" w:rsidR="005D55FC" w:rsidRPr="00114117" w:rsidRDefault="005D55FC" w:rsidP="00CA3FE5">
            <w:pPr>
              <w:pStyle w:val="rowtabella0"/>
              <w:jc w:val="center"/>
              <w:rPr>
                <w:color w:val="002060"/>
              </w:rPr>
            </w:pPr>
            <w:r w:rsidRPr="0011411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3CD0"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AF63" w14:textId="77777777" w:rsidR="005D55FC" w:rsidRPr="00114117" w:rsidRDefault="005D55FC" w:rsidP="00CA3FE5">
            <w:pPr>
              <w:pStyle w:val="rowtabella0"/>
              <w:jc w:val="center"/>
              <w:rPr>
                <w:color w:val="002060"/>
              </w:rPr>
            </w:pPr>
            <w:r w:rsidRPr="0011411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28CE" w14:textId="77777777" w:rsidR="005D55FC" w:rsidRPr="00114117" w:rsidRDefault="005D55FC" w:rsidP="00CA3FE5">
            <w:pPr>
              <w:pStyle w:val="rowtabella0"/>
              <w:jc w:val="center"/>
              <w:rPr>
                <w:color w:val="002060"/>
              </w:rPr>
            </w:pPr>
            <w:r w:rsidRPr="00114117">
              <w:rPr>
                <w:color w:val="002060"/>
              </w:rPr>
              <w:t>0</w:t>
            </w:r>
          </w:p>
        </w:tc>
      </w:tr>
      <w:tr w:rsidR="005D55FC" w:rsidRPr="00114117" w14:paraId="2D4B902B"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A8E8F" w14:textId="77777777" w:rsidR="005D55FC" w:rsidRPr="00114117" w:rsidRDefault="005D55FC" w:rsidP="00CA3FE5">
            <w:pPr>
              <w:pStyle w:val="rowtabella0"/>
              <w:rPr>
                <w:color w:val="002060"/>
                <w:lang w:val="es-ES"/>
              </w:rPr>
            </w:pPr>
            <w:r w:rsidRPr="00114117">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C343" w14:textId="77777777" w:rsidR="005D55FC" w:rsidRPr="00114117" w:rsidRDefault="005D55FC" w:rsidP="00CA3FE5">
            <w:pPr>
              <w:pStyle w:val="rowtabella0"/>
              <w:jc w:val="center"/>
              <w:rPr>
                <w:color w:val="002060"/>
              </w:rPr>
            </w:pPr>
            <w:r w:rsidRPr="0011411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CDD5"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652E"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78D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9B5DC"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8605" w14:textId="77777777" w:rsidR="005D55FC" w:rsidRPr="00114117" w:rsidRDefault="005D55FC" w:rsidP="00CA3FE5">
            <w:pPr>
              <w:pStyle w:val="rowtabella0"/>
              <w:jc w:val="center"/>
              <w:rPr>
                <w:color w:val="002060"/>
              </w:rPr>
            </w:pPr>
            <w:r w:rsidRPr="0011411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6A7F" w14:textId="77777777" w:rsidR="005D55FC" w:rsidRPr="00114117" w:rsidRDefault="005D55FC" w:rsidP="00CA3FE5">
            <w:pPr>
              <w:pStyle w:val="rowtabella0"/>
              <w:jc w:val="center"/>
              <w:rPr>
                <w:color w:val="002060"/>
              </w:rPr>
            </w:pPr>
            <w:r w:rsidRPr="0011411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6D91"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E2EF0" w14:textId="77777777" w:rsidR="005D55FC" w:rsidRPr="00114117" w:rsidRDefault="005D55FC" w:rsidP="00CA3FE5">
            <w:pPr>
              <w:pStyle w:val="rowtabella0"/>
              <w:jc w:val="center"/>
              <w:rPr>
                <w:color w:val="002060"/>
              </w:rPr>
            </w:pPr>
            <w:r w:rsidRPr="00114117">
              <w:rPr>
                <w:color w:val="002060"/>
              </w:rPr>
              <w:t>0</w:t>
            </w:r>
          </w:p>
        </w:tc>
      </w:tr>
      <w:tr w:rsidR="005D55FC" w:rsidRPr="00114117" w14:paraId="57846D39"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69970" w14:textId="77777777" w:rsidR="005D55FC" w:rsidRPr="00114117" w:rsidRDefault="005D55FC" w:rsidP="00CA3FE5">
            <w:pPr>
              <w:pStyle w:val="rowtabella0"/>
              <w:rPr>
                <w:color w:val="002060"/>
              </w:rPr>
            </w:pPr>
            <w:r w:rsidRPr="00114117">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3309"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8F7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FF6E"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EFD25"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25AA4" w14:textId="77777777" w:rsidR="005D55FC" w:rsidRPr="00114117" w:rsidRDefault="005D55FC" w:rsidP="00CA3FE5">
            <w:pPr>
              <w:pStyle w:val="rowtabella0"/>
              <w:jc w:val="center"/>
              <w:rPr>
                <w:color w:val="002060"/>
              </w:rPr>
            </w:pPr>
            <w:r w:rsidRPr="0011411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C3C7E" w14:textId="77777777" w:rsidR="005D55FC" w:rsidRPr="00114117" w:rsidRDefault="005D55FC" w:rsidP="00CA3FE5">
            <w:pPr>
              <w:pStyle w:val="rowtabella0"/>
              <w:jc w:val="center"/>
              <w:rPr>
                <w:color w:val="002060"/>
              </w:rPr>
            </w:pPr>
            <w:r w:rsidRPr="0011411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6B5E" w14:textId="77777777" w:rsidR="005D55FC" w:rsidRPr="00114117" w:rsidRDefault="005D55FC" w:rsidP="00CA3FE5">
            <w:pPr>
              <w:pStyle w:val="rowtabella0"/>
              <w:jc w:val="center"/>
              <w:rPr>
                <w:color w:val="002060"/>
              </w:rPr>
            </w:pPr>
            <w:r w:rsidRPr="0011411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B476" w14:textId="77777777" w:rsidR="005D55FC" w:rsidRPr="00114117" w:rsidRDefault="005D55FC" w:rsidP="00CA3FE5">
            <w:pPr>
              <w:pStyle w:val="rowtabella0"/>
              <w:jc w:val="center"/>
              <w:rPr>
                <w:color w:val="002060"/>
              </w:rPr>
            </w:pPr>
            <w:r w:rsidRPr="0011411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FF5D" w14:textId="77777777" w:rsidR="005D55FC" w:rsidRPr="00114117" w:rsidRDefault="005D55FC" w:rsidP="00CA3FE5">
            <w:pPr>
              <w:pStyle w:val="rowtabella0"/>
              <w:jc w:val="center"/>
              <w:rPr>
                <w:color w:val="002060"/>
              </w:rPr>
            </w:pPr>
            <w:r w:rsidRPr="00114117">
              <w:rPr>
                <w:color w:val="002060"/>
              </w:rPr>
              <w:t>0</w:t>
            </w:r>
          </w:p>
        </w:tc>
      </w:tr>
      <w:tr w:rsidR="005D55FC" w:rsidRPr="00114117" w14:paraId="71DD76E6" w14:textId="77777777" w:rsidTr="00CA3FE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F06C4" w14:textId="77777777" w:rsidR="005D55FC" w:rsidRPr="00114117" w:rsidRDefault="005D55FC" w:rsidP="00CA3FE5">
            <w:pPr>
              <w:pStyle w:val="rowtabella0"/>
              <w:rPr>
                <w:color w:val="002060"/>
              </w:rPr>
            </w:pPr>
            <w:r w:rsidRPr="00114117">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459F"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DC59"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1846"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1C61"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A542"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9DA9" w14:textId="77777777" w:rsidR="005D55FC" w:rsidRPr="00114117" w:rsidRDefault="005D55FC" w:rsidP="00CA3FE5">
            <w:pPr>
              <w:pStyle w:val="rowtabella0"/>
              <w:jc w:val="center"/>
              <w:rPr>
                <w:color w:val="002060"/>
              </w:rPr>
            </w:pPr>
            <w:r w:rsidRPr="0011411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1736" w14:textId="77777777" w:rsidR="005D55FC" w:rsidRPr="00114117" w:rsidRDefault="005D55FC" w:rsidP="00CA3FE5">
            <w:pPr>
              <w:pStyle w:val="rowtabella0"/>
              <w:jc w:val="center"/>
              <w:rPr>
                <w:color w:val="002060"/>
              </w:rPr>
            </w:pPr>
            <w:r w:rsidRPr="0011411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D6302" w14:textId="77777777" w:rsidR="005D55FC" w:rsidRPr="00114117" w:rsidRDefault="005D55FC" w:rsidP="00CA3FE5">
            <w:pPr>
              <w:pStyle w:val="rowtabella0"/>
              <w:jc w:val="center"/>
              <w:rPr>
                <w:color w:val="002060"/>
              </w:rPr>
            </w:pPr>
            <w:r w:rsidRPr="0011411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2F40" w14:textId="77777777" w:rsidR="005D55FC" w:rsidRPr="00114117" w:rsidRDefault="005D55FC" w:rsidP="00CA3FE5">
            <w:pPr>
              <w:pStyle w:val="rowtabella0"/>
              <w:jc w:val="center"/>
              <w:rPr>
                <w:color w:val="002060"/>
              </w:rPr>
            </w:pPr>
            <w:r w:rsidRPr="00114117">
              <w:rPr>
                <w:color w:val="002060"/>
              </w:rPr>
              <w:t>0</w:t>
            </w:r>
          </w:p>
        </w:tc>
      </w:tr>
      <w:tr w:rsidR="005D55FC" w:rsidRPr="00114117" w14:paraId="148C3AA3" w14:textId="77777777" w:rsidTr="00CA3FE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274ECA" w14:textId="77777777" w:rsidR="005D55FC" w:rsidRPr="00114117" w:rsidRDefault="005D55FC" w:rsidP="00CA3FE5">
            <w:pPr>
              <w:pStyle w:val="rowtabella0"/>
              <w:rPr>
                <w:color w:val="002060"/>
              </w:rPr>
            </w:pPr>
            <w:r w:rsidRPr="00114117">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67153" w14:textId="77777777" w:rsidR="005D55FC" w:rsidRPr="00114117" w:rsidRDefault="005D55FC" w:rsidP="00CA3FE5">
            <w:pPr>
              <w:pStyle w:val="rowtabella0"/>
              <w:jc w:val="center"/>
              <w:rPr>
                <w:color w:val="002060"/>
              </w:rPr>
            </w:pPr>
            <w:r w:rsidRPr="0011411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6641A" w14:textId="77777777" w:rsidR="005D55FC" w:rsidRPr="00114117" w:rsidRDefault="005D55FC" w:rsidP="00CA3FE5">
            <w:pPr>
              <w:pStyle w:val="rowtabella0"/>
              <w:jc w:val="center"/>
              <w:rPr>
                <w:color w:val="002060"/>
              </w:rPr>
            </w:pPr>
            <w:r w:rsidRPr="0011411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2977" w14:textId="77777777" w:rsidR="005D55FC" w:rsidRPr="00114117" w:rsidRDefault="005D55FC" w:rsidP="00CA3FE5">
            <w:pPr>
              <w:pStyle w:val="rowtabella0"/>
              <w:jc w:val="center"/>
              <w:rPr>
                <w:color w:val="002060"/>
              </w:rPr>
            </w:pPr>
            <w:r w:rsidRPr="0011411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282E9" w14:textId="77777777" w:rsidR="005D55FC" w:rsidRPr="00114117" w:rsidRDefault="005D55FC" w:rsidP="00CA3FE5">
            <w:pPr>
              <w:pStyle w:val="rowtabella0"/>
              <w:jc w:val="center"/>
              <w:rPr>
                <w:color w:val="002060"/>
              </w:rPr>
            </w:pPr>
            <w:r w:rsidRPr="0011411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05D5" w14:textId="77777777" w:rsidR="005D55FC" w:rsidRPr="00114117" w:rsidRDefault="005D55FC" w:rsidP="00CA3FE5">
            <w:pPr>
              <w:pStyle w:val="rowtabella0"/>
              <w:jc w:val="center"/>
              <w:rPr>
                <w:color w:val="002060"/>
              </w:rPr>
            </w:pPr>
            <w:r w:rsidRPr="0011411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600B" w14:textId="77777777" w:rsidR="005D55FC" w:rsidRPr="00114117" w:rsidRDefault="005D55FC" w:rsidP="00CA3FE5">
            <w:pPr>
              <w:pStyle w:val="rowtabella0"/>
              <w:jc w:val="center"/>
              <w:rPr>
                <w:color w:val="002060"/>
              </w:rPr>
            </w:pPr>
            <w:r w:rsidRPr="0011411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7184" w14:textId="77777777" w:rsidR="005D55FC" w:rsidRPr="00114117" w:rsidRDefault="005D55FC" w:rsidP="00CA3FE5">
            <w:pPr>
              <w:pStyle w:val="rowtabella0"/>
              <w:jc w:val="center"/>
              <w:rPr>
                <w:color w:val="002060"/>
              </w:rPr>
            </w:pPr>
            <w:r w:rsidRPr="00114117">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C7E5" w14:textId="77777777" w:rsidR="005D55FC" w:rsidRPr="00114117" w:rsidRDefault="005D55FC" w:rsidP="00CA3FE5">
            <w:pPr>
              <w:pStyle w:val="rowtabella0"/>
              <w:jc w:val="center"/>
              <w:rPr>
                <w:color w:val="002060"/>
              </w:rPr>
            </w:pPr>
            <w:r w:rsidRPr="0011411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6817" w14:textId="77777777" w:rsidR="005D55FC" w:rsidRPr="00114117" w:rsidRDefault="005D55FC" w:rsidP="00CA3FE5">
            <w:pPr>
              <w:pStyle w:val="rowtabella0"/>
              <w:jc w:val="center"/>
              <w:rPr>
                <w:color w:val="002060"/>
              </w:rPr>
            </w:pPr>
            <w:r w:rsidRPr="00114117">
              <w:rPr>
                <w:color w:val="002060"/>
              </w:rPr>
              <w:t>0</w:t>
            </w:r>
          </w:p>
        </w:tc>
      </w:tr>
    </w:tbl>
    <w:p w14:paraId="62B2317D" w14:textId="77777777" w:rsidR="005D55FC" w:rsidRPr="00114117" w:rsidRDefault="005D55FC" w:rsidP="005D55FC">
      <w:pPr>
        <w:pStyle w:val="breakline"/>
        <w:rPr>
          <w:rFonts w:eastAsiaTheme="minorEastAsia"/>
          <w:color w:val="002060"/>
        </w:rPr>
      </w:pPr>
    </w:p>
    <w:p w14:paraId="6921840A" w14:textId="77777777" w:rsidR="005D55FC" w:rsidRPr="00114117" w:rsidRDefault="005D55FC" w:rsidP="005D55FC">
      <w:pPr>
        <w:pStyle w:val="breakline"/>
        <w:rPr>
          <w:color w:val="002060"/>
        </w:rPr>
      </w:pPr>
    </w:p>
    <w:p w14:paraId="45D36899" w14:textId="77777777" w:rsidR="005D55FC" w:rsidRPr="00114117" w:rsidRDefault="005D55FC" w:rsidP="005D55FC">
      <w:pPr>
        <w:pStyle w:val="titoloprinc0"/>
        <w:rPr>
          <w:color w:val="002060"/>
        </w:rPr>
      </w:pPr>
      <w:r w:rsidRPr="00114117">
        <w:rPr>
          <w:color w:val="002060"/>
        </w:rPr>
        <w:t>PROGRAMMA GARE</w:t>
      </w:r>
    </w:p>
    <w:p w14:paraId="5A607DD0" w14:textId="77777777" w:rsidR="005D55FC" w:rsidRPr="00114117" w:rsidRDefault="005D55FC" w:rsidP="005D55FC">
      <w:pPr>
        <w:spacing w:after="120"/>
        <w:rPr>
          <w:color w:val="002060"/>
        </w:rPr>
      </w:pPr>
    </w:p>
    <w:p w14:paraId="42C7724C" w14:textId="77777777" w:rsidR="005D55FC" w:rsidRPr="00114117" w:rsidRDefault="005D55FC" w:rsidP="005D55FC">
      <w:pPr>
        <w:pStyle w:val="sottotitolocampionato10"/>
        <w:rPr>
          <w:color w:val="002060"/>
        </w:rPr>
      </w:pPr>
      <w:r w:rsidRPr="00114117">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5D55FC" w:rsidRPr="00114117" w14:paraId="48B7CB56"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8B05D"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C90F"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8263A"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F80D8"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ECF62"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6D88A"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DFC60"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6E961C32"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0081A0" w14:textId="77777777" w:rsidR="005D55FC" w:rsidRPr="00114117" w:rsidRDefault="005D55FC" w:rsidP="00CA3FE5">
            <w:pPr>
              <w:pStyle w:val="rowtabella0"/>
              <w:rPr>
                <w:color w:val="002060"/>
              </w:rPr>
            </w:pPr>
            <w:r w:rsidRPr="00114117">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9B9BC" w14:textId="77777777" w:rsidR="005D55FC" w:rsidRPr="00114117" w:rsidRDefault="005D55FC" w:rsidP="00CA3FE5">
            <w:pPr>
              <w:pStyle w:val="rowtabella0"/>
              <w:rPr>
                <w:color w:val="002060"/>
              </w:rPr>
            </w:pPr>
            <w:r w:rsidRPr="00114117">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71645" w14:textId="77777777" w:rsidR="005D55FC" w:rsidRPr="00114117" w:rsidRDefault="005D55FC" w:rsidP="00CA3FE5">
            <w:pPr>
              <w:pStyle w:val="rowtabella0"/>
              <w:jc w:val="center"/>
              <w:rPr>
                <w:color w:val="002060"/>
              </w:rPr>
            </w:pPr>
            <w:r w:rsidRPr="001141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E3F03" w14:textId="77777777" w:rsidR="005D55FC" w:rsidRPr="00114117" w:rsidRDefault="005D55FC" w:rsidP="00CA3FE5">
            <w:pPr>
              <w:pStyle w:val="rowtabella0"/>
              <w:rPr>
                <w:color w:val="002060"/>
              </w:rPr>
            </w:pPr>
            <w:r w:rsidRPr="00114117">
              <w:rPr>
                <w:color w:val="002060"/>
              </w:rPr>
              <w:t>11/11/2023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45025" w14:textId="77777777" w:rsidR="005D55FC" w:rsidRPr="00114117" w:rsidRDefault="005D55FC" w:rsidP="00CA3FE5">
            <w:pPr>
              <w:pStyle w:val="rowtabella0"/>
              <w:rPr>
                <w:color w:val="002060"/>
              </w:rPr>
            </w:pPr>
            <w:r w:rsidRPr="0011411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3979A" w14:textId="77777777" w:rsidR="005D55FC" w:rsidRPr="00114117" w:rsidRDefault="005D55FC" w:rsidP="00CA3FE5">
            <w:pPr>
              <w:pStyle w:val="rowtabella0"/>
              <w:rPr>
                <w:color w:val="002060"/>
              </w:rPr>
            </w:pPr>
            <w:r w:rsidRPr="0011411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A1AB" w14:textId="77777777" w:rsidR="005D55FC" w:rsidRPr="00114117" w:rsidRDefault="005D55FC" w:rsidP="00CA3FE5">
            <w:pPr>
              <w:pStyle w:val="rowtabella0"/>
              <w:rPr>
                <w:color w:val="002060"/>
              </w:rPr>
            </w:pPr>
            <w:r w:rsidRPr="00114117">
              <w:rPr>
                <w:color w:val="002060"/>
              </w:rPr>
              <w:t>VIA ANTONIO ROSMINI 22/B</w:t>
            </w:r>
          </w:p>
        </w:tc>
      </w:tr>
      <w:tr w:rsidR="005D55FC" w:rsidRPr="00114117" w14:paraId="6FAF86CF" w14:textId="77777777" w:rsidTr="00CA3FE5">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C4ACC4" w14:textId="77777777" w:rsidR="005D55FC" w:rsidRPr="00114117" w:rsidRDefault="005D55FC" w:rsidP="00CA3FE5">
            <w:pPr>
              <w:pStyle w:val="rowtabella0"/>
              <w:rPr>
                <w:color w:val="002060"/>
              </w:rPr>
            </w:pPr>
            <w:r w:rsidRPr="00114117">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24A5C3" w14:textId="77777777" w:rsidR="005D55FC" w:rsidRPr="00114117" w:rsidRDefault="005D55FC" w:rsidP="00CA3FE5">
            <w:pPr>
              <w:pStyle w:val="rowtabella0"/>
              <w:rPr>
                <w:color w:val="002060"/>
              </w:rPr>
            </w:pPr>
            <w:r w:rsidRPr="00114117">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F7D30D"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686FD0" w14:textId="77777777" w:rsidR="005D55FC" w:rsidRPr="00114117" w:rsidRDefault="005D55FC" w:rsidP="00CA3FE5">
            <w:pPr>
              <w:pStyle w:val="rowtabella0"/>
              <w:rPr>
                <w:color w:val="002060"/>
              </w:rPr>
            </w:pPr>
            <w:r w:rsidRPr="00114117">
              <w:rPr>
                <w:color w:val="002060"/>
              </w:rPr>
              <w:t>11/11/2023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967373" w14:textId="77777777" w:rsidR="005D55FC" w:rsidRPr="00114117" w:rsidRDefault="005D55FC" w:rsidP="00CA3FE5">
            <w:pPr>
              <w:pStyle w:val="rowtabella0"/>
              <w:rPr>
                <w:color w:val="002060"/>
              </w:rPr>
            </w:pPr>
            <w:r w:rsidRPr="00114117">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7EA68" w14:textId="77777777" w:rsidR="005D55FC" w:rsidRPr="00114117" w:rsidRDefault="005D55FC" w:rsidP="00CA3FE5">
            <w:pPr>
              <w:pStyle w:val="rowtabella0"/>
              <w:rPr>
                <w:color w:val="002060"/>
              </w:rPr>
            </w:pPr>
            <w:r w:rsidRPr="00114117">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85347" w14:textId="77777777" w:rsidR="005D55FC" w:rsidRPr="00114117" w:rsidRDefault="005D55FC" w:rsidP="00CA3FE5">
            <w:pPr>
              <w:pStyle w:val="rowtabella0"/>
              <w:rPr>
                <w:color w:val="002060"/>
              </w:rPr>
            </w:pPr>
            <w:r w:rsidRPr="00114117">
              <w:rPr>
                <w:color w:val="002060"/>
              </w:rPr>
              <w:t>VIA MAZZINI</w:t>
            </w:r>
          </w:p>
        </w:tc>
      </w:tr>
      <w:tr w:rsidR="005D55FC" w:rsidRPr="00114117" w14:paraId="584EBAC5"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39FFF" w14:textId="77777777" w:rsidR="005D55FC" w:rsidRPr="00114117" w:rsidRDefault="005D55FC" w:rsidP="00CA3FE5">
            <w:pPr>
              <w:pStyle w:val="rowtabella0"/>
              <w:rPr>
                <w:color w:val="002060"/>
              </w:rPr>
            </w:pPr>
            <w:r w:rsidRPr="0011411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DC996" w14:textId="77777777" w:rsidR="005D55FC" w:rsidRPr="00114117" w:rsidRDefault="005D55FC" w:rsidP="00CA3FE5">
            <w:pPr>
              <w:pStyle w:val="rowtabella0"/>
              <w:rPr>
                <w:color w:val="002060"/>
              </w:rPr>
            </w:pPr>
            <w:r w:rsidRPr="00114117">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B5210"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81018" w14:textId="77777777" w:rsidR="005D55FC" w:rsidRPr="00114117" w:rsidRDefault="005D55FC" w:rsidP="00CA3FE5">
            <w:pPr>
              <w:pStyle w:val="rowtabella0"/>
              <w:rPr>
                <w:color w:val="002060"/>
              </w:rPr>
            </w:pPr>
            <w:r w:rsidRPr="00114117">
              <w:rPr>
                <w:color w:val="002060"/>
              </w:rPr>
              <w:t>11/11/2023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E5238" w14:textId="77777777" w:rsidR="005D55FC" w:rsidRPr="00114117" w:rsidRDefault="005D55FC" w:rsidP="00CA3FE5">
            <w:pPr>
              <w:pStyle w:val="rowtabella0"/>
              <w:rPr>
                <w:color w:val="002060"/>
              </w:rPr>
            </w:pPr>
            <w:r w:rsidRPr="0011411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4FE98" w14:textId="77777777" w:rsidR="005D55FC" w:rsidRPr="00114117" w:rsidRDefault="005D55FC" w:rsidP="00CA3FE5">
            <w:pPr>
              <w:pStyle w:val="rowtabella0"/>
              <w:rPr>
                <w:color w:val="002060"/>
              </w:rPr>
            </w:pPr>
            <w:r w:rsidRPr="0011411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7D54D" w14:textId="77777777" w:rsidR="005D55FC" w:rsidRPr="00114117" w:rsidRDefault="005D55FC" w:rsidP="00CA3FE5">
            <w:pPr>
              <w:pStyle w:val="rowtabella0"/>
              <w:rPr>
                <w:color w:val="002060"/>
              </w:rPr>
            </w:pPr>
            <w:r w:rsidRPr="00114117">
              <w:rPr>
                <w:color w:val="002060"/>
              </w:rPr>
              <w:t>VIA B.BUOZZI</w:t>
            </w:r>
          </w:p>
        </w:tc>
      </w:tr>
    </w:tbl>
    <w:p w14:paraId="5F600290" w14:textId="77777777" w:rsidR="005D55FC" w:rsidRPr="00114117" w:rsidRDefault="005D55FC" w:rsidP="005D55FC">
      <w:pPr>
        <w:pStyle w:val="breakline"/>
        <w:rPr>
          <w:rFonts w:eastAsiaTheme="minorEastAsia"/>
          <w:color w:val="002060"/>
        </w:rPr>
      </w:pPr>
    </w:p>
    <w:p w14:paraId="014F36D7" w14:textId="77777777" w:rsidR="005D55FC" w:rsidRPr="00114117" w:rsidRDefault="005D55FC" w:rsidP="005D55FC">
      <w:pPr>
        <w:pStyle w:val="breakline"/>
        <w:rPr>
          <w:color w:val="002060"/>
        </w:rPr>
      </w:pPr>
    </w:p>
    <w:p w14:paraId="56F7987E" w14:textId="77777777" w:rsidR="005D55FC" w:rsidRPr="00114117" w:rsidRDefault="005D55FC" w:rsidP="005D55FC">
      <w:pPr>
        <w:pStyle w:val="breakline"/>
        <w:rPr>
          <w:color w:val="002060"/>
        </w:rPr>
      </w:pPr>
    </w:p>
    <w:p w14:paraId="73A1F110" w14:textId="77777777" w:rsidR="005D55FC" w:rsidRPr="00114117" w:rsidRDefault="005D55FC" w:rsidP="005D55FC">
      <w:pPr>
        <w:pStyle w:val="sottotitolocampionato10"/>
        <w:rPr>
          <w:color w:val="002060"/>
        </w:rPr>
      </w:pPr>
      <w:r w:rsidRPr="0011411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D55FC" w:rsidRPr="00114117" w14:paraId="1C23066E"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9EF92"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87826"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627EA"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61B3E"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FEE32"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1B162"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EBF71"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1604EBE7" w14:textId="77777777" w:rsidTr="00CA3FE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BA5C2B" w14:textId="77777777" w:rsidR="005D55FC" w:rsidRPr="00114117" w:rsidRDefault="005D55FC" w:rsidP="00CA3FE5">
            <w:pPr>
              <w:pStyle w:val="rowtabella0"/>
              <w:rPr>
                <w:color w:val="002060"/>
              </w:rPr>
            </w:pPr>
            <w:r w:rsidRPr="00114117">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6E858F" w14:textId="77777777" w:rsidR="005D55FC" w:rsidRPr="00114117" w:rsidRDefault="005D55FC" w:rsidP="00CA3FE5">
            <w:pPr>
              <w:pStyle w:val="rowtabella0"/>
              <w:rPr>
                <w:color w:val="002060"/>
              </w:rPr>
            </w:pPr>
            <w:r w:rsidRPr="00114117">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691AB"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F3B58" w14:textId="77777777" w:rsidR="005D55FC" w:rsidRPr="00114117" w:rsidRDefault="005D55FC" w:rsidP="00CA3FE5">
            <w:pPr>
              <w:pStyle w:val="rowtabella0"/>
              <w:rPr>
                <w:color w:val="002060"/>
              </w:rPr>
            </w:pPr>
            <w:r w:rsidRPr="00114117">
              <w:rPr>
                <w:color w:val="002060"/>
              </w:rPr>
              <w:t>14/11/2023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459DE" w14:textId="77777777" w:rsidR="005D55FC" w:rsidRPr="00114117" w:rsidRDefault="005D55FC" w:rsidP="00CA3FE5">
            <w:pPr>
              <w:pStyle w:val="rowtabella0"/>
              <w:rPr>
                <w:color w:val="002060"/>
              </w:rPr>
            </w:pPr>
            <w:r w:rsidRPr="00114117">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D84449" w14:textId="77777777" w:rsidR="005D55FC" w:rsidRPr="00114117" w:rsidRDefault="005D55FC" w:rsidP="00CA3FE5">
            <w:pPr>
              <w:pStyle w:val="rowtabella0"/>
              <w:rPr>
                <w:color w:val="002060"/>
              </w:rPr>
            </w:pPr>
            <w:r w:rsidRPr="0011411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C0658E" w14:textId="77777777" w:rsidR="005D55FC" w:rsidRPr="00114117" w:rsidRDefault="005D55FC" w:rsidP="00CA3FE5">
            <w:pPr>
              <w:pStyle w:val="rowtabella0"/>
              <w:rPr>
                <w:color w:val="002060"/>
              </w:rPr>
            </w:pPr>
            <w:r w:rsidRPr="00114117">
              <w:rPr>
                <w:color w:val="002060"/>
              </w:rPr>
              <w:t>VIA B.BUOZZI</w:t>
            </w:r>
          </w:p>
        </w:tc>
      </w:tr>
    </w:tbl>
    <w:p w14:paraId="55DAC54C" w14:textId="77777777" w:rsidR="005D55FC" w:rsidRPr="00114117" w:rsidRDefault="005D55FC" w:rsidP="005D55FC">
      <w:pPr>
        <w:spacing w:after="120"/>
        <w:rPr>
          <w:color w:val="002060"/>
        </w:rPr>
      </w:pPr>
    </w:p>
    <w:p w14:paraId="44CFE048" w14:textId="77777777" w:rsidR="005D55FC" w:rsidRPr="00114117" w:rsidRDefault="005D55FC" w:rsidP="005D55FC">
      <w:pPr>
        <w:pStyle w:val="LndNormale1"/>
        <w:rPr>
          <w:color w:val="002060"/>
        </w:rPr>
      </w:pPr>
    </w:p>
    <w:p w14:paraId="75DC04AB" w14:textId="77777777" w:rsidR="005D55FC" w:rsidRPr="00114117" w:rsidRDefault="005D55FC" w:rsidP="005D55FC">
      <w:pPr>
        <w:pStyle w:val="titolocampionato0"/>
        <w:shd w:val="clear" w:color="auto" w:fill="CCCCCC"/>
        <w:spacing w:before="80" w:after="40"/>
        <w:rPr>
          <w:color w:val="002060"/>
        </w:rPr>
      </w:pPr>
      <w:r w:rsidRPr="00114117">
        <w:rPr>
          <w:color w:val="002060"/>
        </w:rPr>
        <w:t>COPPA MARCHE UNDER17 CALCIO A5</w:t>
      </w:r>
    </w:p>
    <w:p w14:paraId="14ABFE26" w14:textId="77777777" w:rsidR="005D55FC" w:rsidRPr="00114117" w:rsidRDefault="005D55FC" w:rsidP="005D55FC">
      <w:pPr>
        <w:pStyle w:val="titoloprinc0"/>
        <w:rPr>
          <w:color w:val="002060"/>
        </w:rPr>
      </w:pPr>
      <w:bookmarkStart w:id="13" w:name="_Hlk150353841"/>
      <w:r w:rsidRPr="00114117">
        <w:rPr>
          <w:color w:val="002060"/>
        </w:rPr>
        <w:t>PROGRAMMA GARE</w:t>
      </w:r>
    </w:p>
    <w:bookmarkEnd w:id="13"/>
    <w:p w14:paraId="2541AC2E" w14:textId="77777777" w:rsidR="005D55FC" w:rsidRPr="00114117" w:rsidRDefault="005D55FC" w:rsidP="005D55FC">
      <w:pPr>
        <w:pStyle w:val="breakline"/>
        <w:rPr>
          <w:color w:val="002060"/>
        </w:rPr>
      </w:pPr>
    </w:p>
    <w:p w14:paraId="63773946" w14:textId="77777777" w:rsidR="005D55FC" w:rsidRPr="00114117" w:rsidRDefault="005D55FC" w:rsidP="005D55FC">
      <w:pPr>
        <w:pStyle w:val="sottotitolocampionato10"/>
        <w:rPr>
          <w:color w:val="002060"/>
        </w:rPr>
      </w:pPr>
      <w:r w:rsidRPr="0011411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5D55FC" w:rsidRPr="00114117" w14:paraId="65474C89"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D2717"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19671"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534E9"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B898A"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84421"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A8D63"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F0248"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3FEE834F"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00F70" w14:textId="77777777" w:rsidR="005D55FC" w:rsidRPr="00114117" w:rsidRDefault="005D55FC" w:rsidP="00CA3FE5">
            <w:pPr>
              <w:pStyle w:val="rowtabella0"/>
              <w:rPr>
                <w:color w:val="002060"/>
              </w:rPr>
            </w:pPr>
            <w:r w:rsidRPr="0011411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D3C90" w14:textId="77777777" w:rsidR="005D55FC" w:rsidRPr="00114117" w:rsidRDefault="005D55FC" w:rsidP="00CA3FE5">
            <w:pPr>
              <w:pStyle w:val="rowtabella0"/>
              <w:rPr>
                <w:color w:val="002060"/>
              </w:rPr>
            </w:pPr>
            <w:r w:rsidRPr="0011411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B94A55" w14:textId="77777777" w:rsidR="005D55FC" w:rsidRPr="00114117" w:rsidRDefault="005D55FC" w:rsidP="00CA3FE5">
            <w:pPr>
              <w:pStyle w:val="rowtabella0"/>
              <w:jc w:val="center"/>
              <w:rPr>
                <w:color w:val="002060"/>
              </w:rPr>
            </w:pPr>
            <w:r w:rsidRPr="0011411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59FE8" w14:textId="77777777" w:rsidR="005D55FC" w:rsidRPr="00114117" w:rsidRDefault="005D55FC" w:rsidP="00CA3FE5">
            <w:pPr>
              <w:pStyle w:val="rowtabella0"/>
              <w:rPr>
                <w:color w:val="002060"/>
              </w:rPr>
            </w:pPr>
            <w:r w:rsidRPr="00114117">
              <w:rPr>
                <w:color w:val="002060"/>
              </w:rPr>
              <w:t>15/11/2023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45907" w14:textId="77777777" w:rsidR="005D55FC" w:rsidRPr="00114117" w:rsidRDefault="005D55FC" w:rsidP="00CA3FE5">
            <w:pPr>
              <w:pStyle w:val="rowtabella0"/>
              <w:rPr>
                <w:color w:val="002060"/>
              </w:rPr>
            </w:pPr>
            <w:r w:rsidRPr="0011411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841E7" w14:textId="77777777" w:rsidR="005D55FC" w:rsidRPr="00114117" w:rsidRDefault="005D55FC" w:rsidP="00CA3FE5">
            <w:pPr>
              <w:pStyle w:val="rowtabella0"/>
              <w:rPr>
                <w:color w:val="002060"/>
              </w:rPr>
            </w:pPr>
            <w:r w:rsidRPr="0011411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50506" w14:textId="77777777" w:rsidR="005D55FC" w:rsidRPr="00114117" w:rsidRDefault="005D55FC" w:rsidP="00CA3FE5">
            <w:pPr>
              <w:pStyle w:val="rowtabella0"/>
              <w:rPr>
                <w:color w:val="002060"/>
              </w:rPr>
            </w:pPr>
            <w:r w:rsidRPr="00114117">
              <w:rPr>
                <w:color w:val="002060"/>
              </w:rPr>
              <w:t>VIA MADRE TERESA DI CALCUTTA</w:t>
            </w:r>
          </w:p>
        </w:tc>
      </w:tr>
      <w:tr w:rsidR="005D55FC" w:rsidRPr="00114117" w14:paraId="08C4EB92"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303628" w14:textId="77777777" w:rsidR="005D55FC" w:rsidRPr="00114117" w:rsidRDefault="005D55FC" w:rsidP="00CA3FE5">
            <w:pPr>
              <w:pStyle w:val="rowtabella0"/>
              <w:rPr>
                <w:color w:val="002060"/>
              </w:rPr>
            </w:pPr>
            <w:r w:rsidRPr="00114117">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A68CF" w14:textId="77777777" w:rsidR="005D55FC" w:rsidRPr="00114117" w:rsidRDefault="005D55FC" w:rsidP="00CA3FE5">
            <w:pPr>
              <w:pStyle w:val="rowtabella0"/>
              <w:rPr>
                <w:color w:val="002060"/>
              </w:rPr>
            </w:pPr>
            <w:r w:rsidRPr="00114117">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3A397" w14:textId="77777777" w:rsidR="005D55FC" w:rsidRPr="00114117" w:rsidRDefault="005D55FC" w:rsidP="00CA3FE5">
            <w:pPr>
              <w:pStyle w:val="rowtabella0"/>
              <w:jc w:val="center"/>
              <w:rPr>
                <w:color w:val="002060"/>
              </w:rPr>
            </w:pPr>
            <w:r w:rsidRPr="0011411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7C241" w14:textId="77777777" w:rsidR="005D55FC" w:rsidRPr="00114117" w:rsidRDefault="005D55FC" w:rsidP="00CA3FE5">
            <w:pPr>
              <w:pStyle w:val="rowtabella0"/>
              <w:rPr>
                <w:color w:val="002060"/>
              </w:rPr>
            </w:pPr>
            <w:r w:rsidRPr="00114117">
              <w:rPr>
                <w:color w:val="002060"/>
              </w:rPr>
              <w:t>16/11/2023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40EC1" w14:textId="77777777" w:rsidR="005D55FC" w:rsidRPr="00114117" w:rsidRDefault="005D55FC" w:rsidP="00CA3FE5">
            <w:pPr>
              <w:pStyle w:val="rowtabella0"/>
              <w:rPr>
                <w:color w:val="002060"/>
              </w:rPr>
            </w:pPr>
            <w:r w:rsidRPr="0011411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6E579" w14:textId="77777777" w:rsidR="005D55FC" w:rsidRPr="00114117" w:rsidRDefault="005D55FC" w:rsidP="00CA3FE5">
            <w:pPr>
              <w:pStyle w:val="rowtabella0"/>
              <w:rPr>
                <w:color w:val="002060"/>
              </w:rPr>
            </w:pPr>
            <w:r w:rsidRPr="0011411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E00E3" w14:textId="77777777" w:rsidR="005D55FC" w:rsidRPr="00114117" w:rsidRDefault="005D55FC" w:rsidP="00CA3FE5">
            <w:pPr>
              <w:pStyle w:val="rowtabella0"/>
              <w:rPr>
                <w:color w:val="002060"/>
              </w:rPr>
            </w:pPr>
            <w:r w:rsidRPr="00114117">
              <w:rPr>
                <w:color w:val="002060"/>
              </w:rPr>
              <w:t>VIA S.VITTORIA, 5</w:t>
            </w:r>
          </w:p>
        </w:tc>
      </w:tr>
    </w:tbl>
    <w:p w14:paraId="058DF11F" w14:textId="77777777" w:rsidR="005D55FC" w:rsidRPr="00114117" w:rsidRDefault="005D55FC" w:rsidP="005D55FC">
      <w:pPr>
        <w:spacing w:after="120"/>
        <w:rPr>
          <w:color w:val="002060"/>
          <w:lang w:val="x-none"/>
        </w:rPr>
      </w:pPr>
    </w:p>
    <w:p w14:paraId="3167E4C4" w14:textId="77777777" w:rsidR="005D55FC" w:rsidRPr="00114117" w:rsidRDefault="005D55FC" w:rsidP="005D55FC">
      <w:pPr>
        <w:pStyle w:val="titolocampionato0"/>
        <w:shd w:val="clear" w:color="auto" w:fill="CCCCCC"/>
        <w:spacing w:before="80" w:after="40"/>
        <w:rPr>
          <w:color w:val="002060"/>
        </w:rPr>
      </w:pPr>
      <w:r w:rsidRPr="00114117">
        <w:rPr>
          <w:color w:val="002060"/>
        </w:rPr>
        <w:t>COPPA MARCHE UNDER15 CALCIO A5</w:t>
      </w:r>
    </w:p>
    <w:p w14:paraId="79BFF703" w14:textId="77777777" w:rsidR="005D55FC" w:rsidRPr="00114117" w:rsidRDefault="005D55FC" w:rsidP="005D55FC">
      <w:pPr>
        <w:pStyle w:val="titoloprinc0"/>
        <w:rPr>
          <w:color w:val="002060"/>
        </w:rPr>
      </w:pPr>
      <w:r w:rsidRPr="00114117">
        <w:rPr>
          <w:color w:val="002060"/>
        </w:rPr>
        <w:t>PROGRAMMA GARE</w:t>
      </w:r>
    </w:p>
    <w:p w14:paraId="547416B0" w14:textId="77777777" w:rsidR="005D55FC" w:rsidRPr="00114117" w:rsidRDefault="005D55FC" w:rsidP="005D55FC">
      <w:pPr>
        <w:pStyle w:val="breakline"/>
        <w:rPr>
          <w:color w:val="002060"/>
        </w:rPr>
      </w:pPr>
    </w:p>
    <w:p w14:paraId="04974DA9" w14:textId="77777777" w:rsidR="005D55FC" w:rsidRPr="00114117" w:rsidRDefault="005D55FC" w:rsidP="005D55FC">
      <w:pPr>
        <w:pStyle w:val="sottotitolocampionato10"/>
        <w:rPr>
          <w:color w:val="002060"/>
        </w:rPr>
      </w:pPr>
      <w:r w:rsidRPr="0011411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D55FC" w:rsidRPr="00114117" w14:paraId="2F59DD8B" w14:textId="77777777" w:rsidTr="00CA3FE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AF934" w14:textId="77777777" w:rsidR="005D55FC" w:rsidRPr="00114117" w:rsidRDefault="005D55FC" w:rsidP="00CA3FE5">
            <w:pPr>
              <w:pStyle w:val="headertabella0"/>
              <w:rPr>
                <w:color w:val="002060"/>
              </w:rPr>
            </w:pPr>
            <w:r w:rsidRPr="0011411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70B31" w14:textId="77777777" w:rsidR="005D55FC" w:rsidRPr="00114117" w:rsidRDefault="005D55FC" w:rsidP="00CA3FE5">
            <w:pPr>
              <w:pStyle w:val="headertabella0"/>
              <w:rPr>
                <w:color w:val="002060"/>
              </w:rPr>
            </w:pPr>
            <w:r w:rsidRPr="0011411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545B2" w14:textId="77777777" w:rsidR="005D55FC" w:rsidRPr="00114117" w:rsidRDefault="005D55FC" w:rsidP="00CA3FE5">
            <w:pPr>
              <w:pStyle w:val="headertabella0"/>
              <w:rPr>
                <w:color w:val="002060"/>
              </w:rPr>
            </w:pPr>
            <w:r w:rsidRPr="0011411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F90E9" w14:textId="77777777" w:rsidR="005D55FC" w:rsidRPr="00114117" w:rsidRDefault="005D55FC" w:rsidP="00CA3FE5">
            <w:pPr>
              <w:pStyle w:val="headertabella0"/>
              <w:rPr>
                <w:color w:val="002060"/>
              </w:rPr>
            </w:pPr>
            <w:r w:rsidRPr="0011411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70CEB" w14:textId="77777777" w:rsidR="005D55FC" w:rsidRPr="00114117" w:rsidRDefault="005D55FC" w:rsidP="00CA3FE5">
            <w:pPr>
              <w:pStyle w:val="headertabella0"/>
              <w:rPr>
                <w:color w:val="002060"/>
              </w:rPr>
            </w:pPr>
            <w:r w:rsidRPr="0011411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757C7" w14:textId="77777777" w:rsidR="005D55FC" w:rsidRPr="00114117" w:rsidRDefault="005D55FC" w:rsidP="00CA3FE5">
            <w:pPr>
              <w:pStyle w:val="headertabella0"/>
              <w:rPr>
                <w:color w:val="002060"/>
              </w:rPr>
            </w:pPr>
            <w:proofErr w:type="spellStart"/>
            <w:r w:rsidRPr="00114117">
              <w:rPr>
                <w:color w:val="002060"/>
              </w:rPr>
              <w:t>Localita'</w:t>
            </w:r>
            <w:proofErr w:type="spellEnd"/>
            <w:r w:rsidRPr="0011411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F6747" w14:textId="77777777" w:rsidR="005D55FC" w:rsidRPr="00114117" w:rsidRDefault="005D55FC" w:rsidP="00CA3FE5">
            <w:pPr>
              <w:pStyle w:val="headertabella0"/>
              <w:rPr>
                <w:color w:val="002060"/>
              </w:rPr>
            </w:pPr>
            <w:r w:rsidRPr="00114117">
              <w:rPr>
                <w:color w:val="002060"/>
              </w:rPr>
              <w:t>Indirizzo Impianto</w:t>
            </w:r>
          </w:p>
        </w:tc>
      </w:tr>
      <w:tr w:rsidR="005D55FC" w:rsidRPr="00114117" w14:paraId="7DC8386E" w14:textId="77777777" w:rsidTr="00CA3FE5">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94F3AA" w14:textId="77777777" w:rsidR="005D55FC" w:rsidRPr="00114117" w:rsidRDefault="005D55FC" w:rsidP="00CA3FE5">
            <w:pPr>
              <w:pStyle w:val="rowtabella0"/>
              <w:rPr>
                <w:color w:val="002060"/>
              </w:rPr>
            </w:pPr>
            <w:r w:rsidRPr="00114117">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49640" w14:textId="77777777" w:rsidR="005D55FC" w:rsidRPr="00114117" w:rsidRDefault="005D55FC" w:rsidP="00CA3FE5">
            <w:pPr>
              <w:pStyle w:val="rowtabella0"/>
              <w:rPr>
                <w:color w:val="002060"/>
              </w:rPr>
            </w:pPr>
            <w:r w:rsidRPr="00114117">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4F8C1" w14:textId="77777777" w:rsidR="005D55FC" w:rsidRPr="00114117" w:rsidRDefault="005D55FC" w:rsidP="00CA3FE5">
            <w:pPr>
              <w:pStyle w:val="rowtabella0"/>
              <w:jc w:val="center"/>
              <w:rPr>
                <w:color w:val="002060"/>
              </w:rPr>
            </w:pPr>
            <w:r w:rsidRPr="0011411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7E658" w14:textId="77777777" w:rsidR="005D55FC" w:rsidRPr="00114117" w:rsidRDefault="005D55FC" w:rsidP="00CA3FE5">
            <w:pPr>
              <w:pStyle w:val="rowtabella0"/>
              <w:rPr>
                <w:color w:val="002060"/>
              </w:rPr>
            </w:pPr>
            <w:r w:rsidRPr="00114117">
              <w:rPr>
                <w:color w:val="002060"/>
              </w:rPr>
              <w:t>14/11/2023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C9CE8" w14:textId="77777777" w:rsidR="005D55FC" w:rsidRPr="00114117" w:rsidRDefault="005D55FC" w:rsidP="00CA3FE5">
            <w:pPr>
              <w:pStyle w:val="rowtabella0"/>
              <w:rPr>
                <w:color w:val="002060"/>
              </w:rPr>
            </w:pPr>
            <w:r w:rsidRPr="00114117">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C2914" w14:textId="77777777" w:rsidR="005D55FC" w:rsidRPr="00114117" w:rsidRDefault="005D55FC" w:rsidP="00CA3FE5">
            <w:pPr>
              <w:pStyle w:val="rowtabella0"/>
              <w:rPr>
                <w:color w:val="002060"/>
              </w:rPr>
            </w:pPr>
            <w:r w:rsidRPr="00114117">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0B1F7" w14:textId="77777777" w:rsidR="005D55FC" w:rsidRPr="00114117" w:rsidRDefault="005D55FC" w:rsidP="00CA3FE5">
            <w:pPr>
              <w:pStyle w:val="rowtabella0"/>
              <w:rPr>
                <w:color w:val="002060"/>
              </w:rPr>
            </w:pPr>
            <w:r w:rsidRPr="00114117">
              <w:rPr>
                <w:color w:val="002060"/>
              </w:rPr>
              <w:t>STR.DEL BURELLO LOC.VAL NEVOLA</w:t>
            </w:r>
          </w:p>
        </w:tc>
      </w:tr>
      <w:tr w:rsidR="005D55FC" w:rsidRPr="00114117" w14:paraId="011DDB34" w14:textId="77777777" w:rsidTr="00CA3FE5">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29BCCA" w14:textId="77777777" w:rsidR="005D55FC" w:rsidRPr="00114117" w:rsidRDefault="005D55FC" w:rsidP="00CA3FE5">
            <w:pPr>
              <w:pStyle w:val="rowtabella0"/>
              <w:rPr>
                <w:color w:val="002060"/>
              </w:rPr>
            </w:pPr>
            <w:r w:rsidRPr="00114117">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3C495B" w14:textId="77777777" w:rsidR="005D55FC" w:rsidRPr="00114117" w:rsidRDefault="005D55FC" w:rsidP="00CA3FE5">
            <w:pPr>
              <w:pStyle w:val="rowtabella0"/>
              <w:rPr>
                <w:color w:val="002060"/>
              </w:rPr>
            </w:pPr>
            <w:r w:rsidRPr="0011411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6F5D5" w14:textId="77777777" w:rsidR="005D55FC" w:rsidRPr="00114117" w:rsidRDefault="005D55FC" w:rsidP="00CA3FE5">
            <w:pPr>
              <w:pStyle w:val="rowtabella0"/>
              <w:jc w:val="center"/>
              <w:rPr>
                <w:color w:val="002060"/>
              </w:rPr>
            </w:pPr>
            <w:r w:rsidRPr="0011411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1DB0C" w14:textId="77777777" w:rsidR="005D55FC" w:rsidRPr="00114117" w:rsidRDefault="005D55FC" w:rsidP="00CA3FE5">
            <w:pPr>
              <w:pStyle w:val="rowtabella0"/>
              <w:rPr>
                <w:color w:val="002060"/>
              </w:rPr>
            </w:pPr>
            <w:r w:rsidRPr="00114117">
              <w:rPr>
                <w:color w:val="002060"/>
              </w:rPr>
              <w:t>14/11/2023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D4024" w14:textId="77777777" w:rsidR="005D55FC" w:rsidRPr="00114117" w:rsidRDefault="005D55FC" w:rsidP="00CA3FE5">
            <w:pPr>
              <w:pStyle w:val="rowtabella0"/>
              <w:rPr>
                <w:color w:val="002060"/>
              </w:rPr>
            </w:pPr>
            <w:r w:rsidRPr="00114117">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26452" w14:textId="77777777" w:rsidR="005D55FC" w:rsidRPr="00114117" w:rsidRDefault="005D55FC" w:rsidP="00CA3FE5">
            <w:pPr>
              <w:pStyle w:val="rowtabella0"/>
              <w:rPr>
                <w:color w:val="002060"/>
              </w:rPr>
            </w:pPr>
            <w:r w:rsidRPr="0011411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F5CF5" w14:textId="77777777" w:rsidR="005D55FC" w:rsidRPr="00114117" w:rsidRDefault="005D55FC" w:rsidP="00CA3FE5">
            <w:pPr>
              <w:pStyle w:val="rowtabella0"/>
              <w:rPr>
                <w:color w:val="002060"/>
              </w:rPr>
            </w:pPr>
            <w:r w:rsidRPr="00114117">
              <w:rPr>
                <w:color w:val="002060"/>
              </w:rPr>
              <w:t>VIA SAN SERGIO FZ. GROTTACCIA</w:t>
            </w:r>
          </w:p>
        </w:tc>
      </w:tr>
    </w:tbl>
    <w:p w14:paraId="716F1635" w14:textId="77777777" w:rsidR="005D55FC" w:rsidRPr="00114117" w:rsidRDefault="005D55FC" w:rsidP="005D55FC">
      <w:pPr>
        <w:pStyle w:val="breakline"/>
        <w:rPr>
          <w:rFonts w:eastAsiaTheme="minorEastAsia"/>
          <w:color w:val="002060"/>
        </w:rPr>
      </w:pPr>
    </w:p>
    <w:p w14:paraId="4DB3D18F" w14:textId="77777777" w:rsidR="005D55FC" w:rsidRPr="00114117" w:rsidRDefault="005D55FC" w:rsidP="005D55FC">
      <w:pPr>
        <w:spacing w:after="120"/>
        <w:rPr>
          <w:color w:val="002060"/>
          <w:lang w:val="x-none"/>
        </w:rPr>
      </w:pPr>
    </w:p>
    <w:p w14:paraId="35F4CFC6" w14:textId="77777777" w:rsidR="005D55FC" w:rsidRDefault="005D55FC" w:rsidP="00CC020D">
      <w:pPr>
        <w:pStyle w:val="breakline"/>
        <w:rPr>
          <w:color w:val="002060"/>
        </w:rPr>
      </w:pPr>
    </w:p>
    <w:p w14:paraId="09F1FCCC" w14:textId="77777777" w:rsidR="00C55F87" w:rsidRPr="00B8594A" w:rsidRDefault="00C55F87" w:rsidP="003C3F5A">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548F725D"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DE79B0">
        <w:rPr>
          <w:rFonts w:ascii="Arial" w:hAnsi="Arial" w:cs="Arial"/>
          <w:b/>
          <w:bCs/>
          <w:color w:val="002060"/>
        </w:rPr>
        <w:t>20</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8A09CF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DE79B0">
        <w:rPr>
          <w:b/>
          <w:color w:val="002060"/>
          <w:u w:val="single"/>
        </w:rPr>
        <w:t>08</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BEBFF" w14:textId="77777777" w:rsidR="005E3862" w:rsidRDefault="005E3862">
      <w:r>
        <w:separator/>
      </w:r>
    </w:p>
  </w:endnote>
  <w:endnote w:type="continuationSeparator" w:id="0">
    <w:p w14:paraId="107931E9" w14:textId="77777777" w:rsidR="005E3862" w:rsidRDefault="005E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2E60CD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A9BF0" w14:textId="77777777" w:rsidR="005E3862" w:rsidRDefault="005E3862">
      <w:r>
        <w:separator/>
      </w:r>
    </w:p>
  </w:footnote>
  <w:footnote w:type="continuationSeparator" w:id="0">
    <w:p w14:paraId="009F1791" w14:textId="77777777" w:rsidR="005E3862" w:rsidRDefault="005E3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A7A"/>
    <w:rsid w:val="002522CE"/>
    <w:rsid w:val="00252716"/>
    <w:rsid w:val="002532DB"/>
    <w:rsid w:val="002536DA"/>
    <w:rsid w:val="0025428F"/>
    <w:rsid w:val="002544A2"/>
    <w:rsid w:val="0025498D"/>
    <w:rsid w:val="00254E50"/>
    <w:rsid w:val="00255689"/>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3862"/>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86C45"/>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264</TotalTime>
  <Pages>28</Pages>
  <Words>8973</Words>
  <Characters>51152</Characters>
  <Application>Microsoft Office Word</Application>
  <DocSecurity>0</DocSecurity>
  <Lines>426</Lines>
  <Paragraphs>120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60005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2023-10-31T17:48:00Z</cp:lastPrinted>
  <dcterms:created xsi:type="dcterms:W3CDTF">2023-11-08T10:53:00Z</dcterms:created>
  <dcterms:modified xsi:type="dcterms:W3CDTF">2023-11-08T16:12:00Z</dcterms:modified>
</cp:coreProperties>
</file>