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7F4594D6"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9A135D">
              <w:rPr>
                <w:rFonts w:ascii="Arial" w:hAnsi="Arial" w:cs="Arial"/>
                <w:color w:val="002060"/>
                <w:sz w:val="40"/>
                <w:szCs w:val="40"/>
              </w:rPr>
              <w:t>4</w:t>
            </w:r>
            <w:r w:rsidR="00B93E8A">
              <w:rPr>
                <w:rFonts w:ascii="Arial" w:hAnsi="Arial" w:cs="Arial"/>
                <w:color w:val="002060"/>
                <w:sz w:val="40"/>
                <w:szCs w:val="40"/>
              </w:rPr>
              <w:t>2</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1D5053">
              <w:rPr>
                <w:rFonts w:ascii="Arial" w:hAnsi="Arial" w:cs="Arial"/>
                <w:color w:val="002060"/>
                <w:sz w:val="40"/>
                <w:szCs w:val="40"/>
              </w:rPr>
              <w:t>1</w:t>
            </w:r>
            <w:r w:rsidR="00B93E8A">
              <w:rPr>
                <w:rFonts w:ascii="Arial" w:hAnsi="Arial" w:cs="Arial"/>
                <w:color w:val="002060"/>
                <w:sz w:val="40"/>
                <w:szCs w:val="40"/>
              </w:rPr>
              <w:t>3</w:t>
            </w:r>
            <w:r w:rsidR="00CF4C7D" w:rsidRPr="00DE1EF7">
              <w:rPr>
                <w:rFonts w:ascii="Arial" w:hAnsi="Arial" w:cs="Arial"/>
                <w:color w:val="002060"/>
                <w:sz w:val="40"/>
                <w:szCs w:val="40"/>
              </w:rPr>
              <w:t>/</w:t>
            </w:r>
            <w:r w:rsidR="00B67261">
              <w:rPr>
                <w:rFonts w:ascii="Arial" w:hAnsi="Arial" w:cs="Arial"/>
                <w:color w:val="002060"/>
                <w:sz w:val="40"/>
                <w:szCs w:val="40"/>
              </w:rPr>
              <w:t>1</w:t>
            </w:r>
            <w:r w:rsidR="009A135D">
              <w:rPr>
                <w:rFonts w:ascii="Arial" w:hAnsi="Arial" w:cs="Arial"/>
                <w:color w:val="002060"/>
                <w:sz w:val="40"/>
                <w:szCs w:val="40"/>
              </w:rPr>
              <w:t>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27F788C1"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8A767B">
          <w:rPr>
            <w:noProof/>
            <w:webHidden/>
            <w:color w:val="002060"/>
          </w:rPr>
          <w:t>1</w:t>
        </w:r>
        <w:r w:rsidR="00AC19D9" w:rsidRPr="00DE1EF7">
          <w:rPr>
            <w:noProof/>
            <w:webHidden/>
            <w:color w:val="002060"/>
          </w:rPr>
          <w:fldChar w:fldCharType="end"/>
        </w:r>
      </w:hyperlink>
    </w:p>
    <w:p w14:paraId="112EDB38" w14:textId="0DE30E41"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8A767B">
          <w:rPr>
            <w:noProof/>
            <w:webHidden/>
            <w:color w:val="002060"/>
          </w:rPr>
          <w:t>1</w:t>
        </w:r>
        <w:r w:rsidR="00AC19D9" w:rsidRPr="00DE1EF7">
          <w:rPr>
            <w:noProof/>
            <w:webHidden/>
            <w:color w:val="002060"/>
          </w:rPr>
          <w:fldChar w:fldCharType="end"/>
        </w:r>
      </w:hyperlink>
    </w:p>
    <w:p w14:paraId="4D9CAD43" w14:textId="3E9BA8E0"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8A767B">
          <w:rPr>
            <w:noProof/>
            <w:webHidden/>
            <w:color w:val="002060"/>
          </w:rPr>
          <w:t>1</w:t>
        </w:r>
        <w:r w:rsidR="00AC19D9" w:rsidRPr="00DE1EF7">
          <w:rPr>
            <w:noProof/>
            <w:webHidden/>
            <w:color w:val="002060"/>
          </w:rPr>
          <w:fldChar w:fldCharType="end"/>
        </w:r>
      </w:hyperlink>
    </w:p>
    <w:p w14:paraId="0EAFCCD8" w14:textId="0B594F7A"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8A767B">
          <w:rPr>
            <w:noProof/>
            <w:webHidden/>
            <w:color w:val="002060"/>
          </w:rPr>
          <w:t>1</w:t>
        </w:r>
        <w:r w:rsidR="00AC19D9" w:rsidRPr="00DE1EF7">
          <w:rPr>
            <w:noProof/>
            <w:webHidden/>
            <w:color w:val="002060"/>
          </w:rPr>
          <w:fldChar w:fldCharType="end"/>
        </w:r>
      </w:hyperlink>
    </w:p>
    <w:p w14:paraId="0952245B" w14:textId="314FFD70"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8A767B">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3A01C8B" w14:textId="77777777" w:rsidR="00853B7E" w:rsidRPr="005D5466" w:rsidRDefault="00853B7E"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CB7764" w14:textId="77777777" w:rsidR="00B471E4" w:rsidRDefault="00B471E4" w:rsidP="008B5F73">
      <w:pPr>
        <w:rPr>
          <w:rFonts w:ascii="Arial" w:hAnsi="Arial" w:cs="Arial"/>
          <w:b/>
          <w:bCs/>
          <w:color w:val="002060"/>
          <w:sz w:val="22"/>
          <w:szCs w:val="22"/>
        </w:rPr>
      </w:pPr>
    </w:p>
    <w:p w14:paraId="2B2033E9" w14:textId="77777777" w:rsidR="00786C45" w:rsidRDefault="00786C45" w:rsidP="008B5F73">
      <w:pPr>
        <w:rPr>
          <w:rFonts w:ascii="Arial" w:hAnsi="Arial" w:cs="Arial"/>
          <w:b/>
          <w:bCs/>
          <w:color w:val="002060"/>
          <w:sz w:val="22"/>
          <w:szCs w:val="22"/>
        </w:rPr>
      </w:pPr>
    </w:p>
    <w:p w14:paraId="0DCA9FA5" w14:textId="5EC2BEF6" w:rsidR="00786C45" w:rsidRPr="00A54891" w:rsidRDefault="00786C45" w:rsidP="00786C45">
      <w:pPr>
        <w:pStyle w:val="LndNormale1"/>
        <w:rPr>
          <w:b/>
          <w:color w:val="002060"/>
          <w:sz w:val="28"/>
          <w:szCs w:val="28"/>
        </w:rPr>
      </w:pPr>
      <w:r w:rsidRPr="00A54891">
        <w:rPr>
          <w:b/>
          <w:color w:val="002060"/>
          <w:sz w:val="28"/>
          <w:szCs w:val="28"/>
        </w:rPr>
        <w:t>FINALS CUP 20</w:t>
      </w:r>
      <w:r>
        <w:rPr>
          <w:b/>
          <w:color w:val="002060"/>
          <w:sz w:val="28"/>
          <w:szCs w:val="28"/>
        </w:rPr>
        <w:t>23</w:t>
      </w:r>
      <w:r w:rsidRPr="00A54891">
        <w:rPr>
          <w:b/>
          <w:color w:val="002060"/>
          <w:sz w:val="28"/>
          <w:szCs w:val="28"/>
        </w:rPr>
        <w:t>/202</w:t>
      </w:r>
      <w:r>
        <w:rPr>
          <w:b/>
          <w:color w:val="002060"/>
          <w:sz w:val="28"/>
          <w:szCs w:val="28"/>
        </w:rPr>
        <w:t>4</w:t>
      </w:r>
    </w:p>
    <w:p w14:paraId="315B4181" w14:textId="77777777" w:rsidR="00786C45" w:rsidRPr="00A54891" w:rsidRDefault="00786C45" w:rsidP="00786C45">
      <w:pPr>
        <w:pStyle w:val="LndNormale1"/>
        <w:rPr>
          <w:color w:val="002060"/>
          <w:szCs w:val="22"/>
        </w:rPr>
      </w:pPr>
    </w:p>
    <w:p w14:paraId="14ECAD0F" w14:textId="236BFC74" w:rsidR="00786C45" w:rsidRDefault="00786C45" w:rsidP="00786C45">
      <w:pPr>
        <w:pStyle w:val="LndNormale1"/>
        <w:rPr>
          <w:color w:val="002060"/>
          <w:szCs w:val="22"/>
          <w:u w:val="single"/>
        </w:rPr>
      </w:pPr>
      <w:r w:rsidRPr="00A54891">
        <w:rPr>
          <w:color w:val="002060"/>
          <w:szCs w:val="22"/>
        </w:rPr>
        <w:t xml:space="preserve">Le Società che volessero </w:t>
      </w:r>
      <w:r w:rsidRPr="00A54891">
        <w:rPr>
          <w:color w:val="002060"/>
          <w:szCs w:val="22"/>
          <w:u w:val="single"/>
        </w:rPr>
        <w:t>organizzare le Finals Cup di Calcio a Cinque</w:t>
      </w:r>
      <w:r w:rsidRPr="00A54891">
        <w:rPr>
          <w:color w:val="002060"/>
          <w:szCs w:val="22"/>
        </w:rPr>
        <w:t xml:space="preserve">  dal </w:t>
      </w:r>
      <w:r>
        <w:rPr>
          <w:color w:val="002060"/>
          <w:szCs w:val="22"/>
        </w:rPr>
        <w:t xml:space="preserve">4 </w:t>
      </w:r>
      <w:r w:rsidRPr="00A54891">
        <w:rPr>
          <w:color w:val="002060"/>
          <w:szCs w:val="22"/>
        </w:rPr>
        <w:t xml:space="preserve">al </w:t>
      </w:r>
      <w:r>
        <w:rPr>
          <w:color w:val="002060"/>
          <w:szCs w:val="22"/>
        </w:rPr>
        <w:t>7</w:t>
      </w:r>
      <w:r w:rsidRPr="00A54891">
        <w:rPr>
          <w:color w:val="002060"/>
          <w:szCs w:val="22"/>
        </w:rPr>
        <w:t xml:space="preserve"> gennaio 202</w:t>
      </w:r>
      <w:r>
        <w:rPr>
          <w:color w:val="002060"/>
          <w:szCs w:val="22"/>
        </w:rPr>
        <w:t>3</w:t>
      </w:r>
      <w:r w:rsidRPr="00A54891">
        <w:rPr>
          <w:color w:val="002060"/>
          <w:szCs w:val="22"/>
        </w:rPr>
        <w:t xml:space="preserve"> sono pregate di presentare la </w:t>
      </w:r>
      <w:r w:rsidRPr="00A54891">
        <w:rPr>
          <w:b/>
          <w:color w:val="002060"/>
          <w:szCs w:val="22"/>
        </w:rPr>
        <w:t>propria candidatura</w:t>
      </w:r>
      <w:r w:rsidRPr="00A54891">
        <w:rPr>
          <w:color w:val="002060"/>
          <w:szCs w:val="22"/>
        </w:rPr>
        <w:t xml:space="preserve"> a mezzo e-mail (c5marche@lnd.it) </w:t>
      </w:r>
      <w:r w:rsidRPr="00A54891">
        <w:rPr>
          <w:color w:val="002060"/>
          <w:szCs w:val="22"/>
          <w:u w:val="single"/>
        </w:rPr>
        <w:t>entro e non oltre Venerdì 2</w:t>
      </w:r>
      <w:r>
        <w:rPr>
          <w:color w:val="002060"/>
          <w:szCs w:val="22"/>
          <w:u w:val="single"/>
        </w:rPr>
        <w:t>4</w:t>
      </w:r>
      <w:r w:rsidRPr="00A54891">
        <w:rPr>
          <w:color w:val="002060"/>
          <w:szCs w:val="22"/>
          <w:u w:val="single"/>
        </w:rPr>
        <w:t xml:space="preserve"> novembre p.v.</w:t>
      </w:r>
    </w:p>
    <w:p w14:paraId="3DC370C9" w14:textId="77777777" w:rsidR="00786C45" w:rsidRPr="00255689" w:rsidRDefault="00786C45" w:rsidP="008B5F73">
      <w:pPr>
        <w:rPr>
          <w:rFonts w:ascii="Arial" w:hAnsi="Arial" w:cs="Arial"/>
          <w:b/>
          <w:bCs/>
          <w:color w:val="002060"/>
          <w:sz w:val="22"/>
          <w:szCs w:val="22"/>
        </w:rPr>
      </w:pPr>
    </w:p>
    <w:p w14:paraId="068760C6" w14:textId="77777777" w:rsidR="00255689" w:rsidRPr="00255689" w:rsidRDefault="00255689" w:rsidP="008B5F73">
      <w:pPr>
        <w:rPr>
          <w:rFonts w:ascii="Arial" w:hAnsi="Arial" w:cs="Arial"/>
          <w:b/>
          <w:bCs/>
          <w:color w:val="002060"/>
          <w:sz w:val="22"/>
          <w:szCs w:val="22"/>
        </w:rPr>
      </w:pPr>
    </w:p>
    <w:p w14:paraId="22D5AFAC" w14:textId="364D2CA9" w:rsidR="00BE4A41" w:rsidRPr="00F83FD5" w:rsidRDefault="00BE4A41" w:rsidP="00BE4A41">
      <w:pPr>
        <w:pStyle w:val="Default"/>
        <w:rPr>
          <w:rFonts w:ascii="Arial" w:hAnsi="Arial" w:cs="Arial"/>
          <w:b/>
          <w:color w:val="002060"/>
          <w:sz w:val="28"/>
          <w:szCs w:val="28"/>
        </w:rPr>
      </w:pPr>
      <w:bookmarkStart w:id="6" w:name="_Hlk113435821"/>
      <w:r>
        <w:rPr>
          <w:rFonts w:ascii="Arial" w:hAnsi="Arial" w:cs="Arial"/>
          <w:b/>
          <w:bCs/>
          <w:color w:val="002060"/>
          <w:sz w:val="28"/>
          <w:szCs w:val="28"/>
        </w:rPr>
        <w:t>CAMPIONATI GIOVANILI FEMMINILI</w:t>
      </w:r>
    </w:p>
    <w:p w14:paraId="7AC12EF9" w14:textId="77777777" w:rsidR="00BE4A41" w:rsidRPr="006C6F07" w:rsidRDefault="00BE4A41" w:rsidP="00BE4A41">
      <w:pPr>
        <w:rPr>
          <w:rFonts w:ascii="Arial" w:hAnsi="Arial" w:cs="Arial"/>
          <w:color w:val="002060"/>
          <w:sz w:val="22"/>
          <w:szCs w:val="22"/>
        </w:rPr>
      </w:pPr>
    </w:p>
    <w:p w14:paraId="60341053" w14:textId="77777777" w:rsidR="00BE4A41" w:rsidRPr="006C6F07" w:rsidRDefault="00BE4A41" w:rsidP="00BE4A41">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48632262" w14:textId="77777777" w:rsidR="00BE4A41" w:rsidRPr="006C6F07" w:rsidRDefault="00BE4A41" w:rsidP="00BE4A41">
      <w:pPr>
        <w:pStyle w:val="A121"/>
        <w:ind w:left="0"/>
        <w:rPr>
          <w:rFonts w:cs="Arial"/>
          <w:color w:val="002060"/>
          <w:sz w:val="22"/>
          <w:szCs w:val="22"/>
        </w:rPr>
      </w:pPr>
    </w:p>
    <w:p w14:paraId="1E2AE877" w14:textId="7CD9855B" w:rsidR="00BE4A41" w:rsidRPr="006C6F07" w:rsidRDefault="00BE4A41" w:rsidP="00BE4A41">
      <w:pPr>
        <w:pStyle w:val="A121"/>
        <w:ind w:left="0"/>
        <w:jc w:val="center"/>
        <w:rPr>
          <w:rFonts w:cs="Arial"/>
          <w:b/>
          <w:color w:val="002060"/>
          <w:sz w:val="22"/>
          <w:szCs w:val="22"/>
        </w:rPr>
      </w:pPr>
      <w:r>
        <w:rPr>
          <w:rFonts w:cs="Arial"/>
          <w:b/>
          <w:color w:val="002060"/>
          <w:sz w:val="22"/>
          <w:szCs w:val="22"/>
        </w:rPr>
        <w:t>VENERDI’ 17 NOVEMBRE 2023</w:t>
      </w:r>
      <w:r w:rsidRPr="006C6F07">
        <w:rPr>
          <w:rFonts w:cs="Arial"/>
          <w:b/>
          <w:color w:val="002060"/>
          <w:sz w:val="22"/>
          <w:szCs w:val="22"/>
        </w:rPr>
        <w:t>, ORE 19:00</w:t>
      </w:r>
    </w:p>
    <w:p w14:paraId="6F24CF0E" w14:textId="77777777" w:rsidR="00BE4A41" w:rsidRPr="006C6F07" w:rsidRDefault="00BE4A41" w:rsidP="00BE4A41">
      <w:pPr>
        <w:rPr>
          <w:rFonts w:ascii="Arial" w:hAnsi="Arial" w:cs="Arial"/>
          <w:color w:val="002060"/>
          <w:sz w:val="22"/>
          <w:szCs w:val="22"/>
          <w:shd w:val="clear" w:color="auto" w:fill="FFFFFF"/>
        </w:rPr>
      </w:pPr>
    </w:p>
    <w:p w14:paraId="72284445" w14:textId="77E03AA4" w:rsidR="00BE4A41" w:rsidRPr="006C6F07" w:rsidRDefault="00BE4A41" w:rsidP="00BE4A41">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SM</w:t>
      </w:r>
      <w:r>
        <w:rPr>
          <w:rFonts w:ascii="Arial" w:hAnsi="Arial" w:cs="Arial"/>
          <w:b/>
          <w:color w:val="002060"/>
          <w:sz w:val="22"/>
          <w:szCs w:val="22"/>
          <w:shd w:val="clear" w:color="auto" w:fill="FFFFFF"/>
        </w:rPr>
        <w:tab/>
      </w:r>
      <w:r w:rsidRPr="00BE4A41">
        <w:rPr>
          <w:rFonts w:ascii="Arial" w:hAnsi="Arial" w:cs="Arial"/>
          <w:bCs/>
          <w:color w:val="002060"/>
          <w:sz w:val="22"/>
          <w:szCs w:val="22"/>
          <w:shd w:val="clear" w:color="auto" w:fill="FFFFFF"/>
        </w:rPr>
        <w:t>COPPA MARCHE C5 GIOV.SIMI FEMM.</w:t>
      </w:r>
      <w:r w:rsidRPr="00BE4A41">
        <w:rPr>
          <w:rFonts w:ascii="Arial" w:hAnsi="Arial" w:cs="Arial"/>
          <w:bCs/>
          <w:color w:val="002060"/>
          <w:sz w:val="22"/>
          <w:szCs w:val="22"/>
          <w:shd w:val="clear" w:color="auto" w:fill="FFFFFF"/>
        </w:rPr>
        <w:tab/>
      </w:r>
      <w:r w:rsidRPr="006C6F07">
        <w:rPr>
          <w:rFonts w:ascii="Arial" w:hAnsi="Arial" w:cs="Arial"/>
          <w:color w:val="002060"/>
          <w:sz w:val="22"/>
          <w:szCs w:val="22"/>
          <w:shd w:val="clear" w:color="auto" w:fill="FFFFFF"/>
        </w:rPr>
        <w:tab/>
      </w:r>
    </w:p>
    <w:p w14:paraId="0DCFF265" w14:textId="4108BC68" w:rsidR="00BE4A41" w:rsidRPr="006C6F07" w:rsidRDefault="00433ACD" w:rsidP="00BE4A41">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00BE4A41"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00BE4A41" w:rsidRPr="006C6F07">
        <w:rPr>
          <w:rFonts w:ascii="Arial" w:hAnsi="Arial" w:cs="Arial"/>
          <w:color w:val="002060"/>
          <w:sz w:val="22"/>
          <w:szCs w:val="22"/>
          <w:shd w:val="clear" w:color="auto" w:fill="FFFFFF"/>
        </w:rPr>
        <w:tab/>
      </w:r>
      <w:r w:rsidR="00BE4A41" w:rsidRPr="006C6F07">
        <w:rPr>
          <w:rFonts w:ascii="Arial" w:hAnsi="Arial" w:cs="Arial"/>
          <w:color w:val="002060"/>
          <w:sz w:val="22"/>
          <w:szCs w:val="22"/>
          <w:shd w:val="clear" w:color="auto" w:fill="FFFFFF"/>
        </w:rPr>
        <w:tab/>
      </w:r>
    </w:p>
    <w:p w14:paraId="7D92D2BF" w14:textId="77777777" w:rsidR="00BE4A41" w:rsidRPr="00AE6479" w:rsidRDefault="00BE4A41" w:rsidP="00BE4A41">
      <w:pPr>
        <w:rPr>
          <w:rFonts w:ascii="Arial" w:hAnsi="Arial" w:cs="Arial"/>
          <w:color w:val="002060"/>
          <w:sz w:val="22"/>
          <w:szCs w:val="22"/>
          <w:highlight w:val="yellow"/>
        </w:rPr>
      </w:pPr>
    </w:p>
    <w:p w14:paraId="04ABE339" w14:textId="77777777" w:rsidR="00BE4A41" w:rsidRPr="00CC3901" w:rsidRDefault="00BE4A41" w:rsidP="00BE4A41">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5138C2AB" w14:textId="77777777" w:rsidR="00BE4A41" w:rsidRPr="006C6F07" w:rsidRDefault="00BE4A41" w:rsidP="00BE4A41">
      <w:pPr>
        <w:pStyle w:val="A121"/>
        <w:ind w:left="0"/>
        <w:rPr>
          <w:rFonts w:cs="Arial"/>
          <w:color w:val="002060"/>
          <w:spacing w:val="-2"/>
          <w:sz w:val="22"/>
          <w:szCs w:val="22"/>
          <w:lang w:eastAsia="it-IT"/>
        </w:rPr>
      </w:pPr>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 xml:space="preserve">debitamente compilata on-line,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6"/>
    <w:p w14:paraId="091616C1" w14:textId="77777777" w:rsidR="00374844" w:rsidRPr="00374844" w:rsidRDefault="00374844" w:rsidP="008B5F73">
      <w:pPr>
        <w:rPr>
          <w:rFonts w:ascii="Arial" w:hAnsi="Arial" w:cs="Arial"/>
          <w:b/>
          <w:bCs/>
          <w:color w:val="002060"/>
          <w:sz w:val="22"/>
          <w:szCs w:val="22"/>
        </w:rPr>
      </w:pPr>
    </w:p>
    <w:p w14:paraId="620ED1BA" w14:textId="77777777" w:rsidR="009E41D8" w:rsidRPr="00255689" w:rsidRDefault="009E41D8" w:rsidP="008B5F73">
      <w:pPr>
        <w:rPr>
          <w:rFonts w:ascii="Arial" w:hAnsi="Arial" w:cs="Arial"/>
          <w:b/>
          <w:bCs/>
          <w:color w:val="002060"/>
          <w:sz w:val="22"/>
          <w:szCs w:val="22"/>
        </w:rPr>
      </w:pPr>
    </w:p>
    <w:p w14:paraId="7ADB80CD" w14:textId="58C79A7F" w:rsidR="003C3F5A" w:rsidRPr="003C3F5A" w:rsidRDefault="006644BA" w:rsidP="003C3F5A">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47CC259B" w14:textId="77777777" w:rsidR="005D55FC" w:rsidRPr="00114117" w:rsidRDefault="005D55FC" w:rsidP="005D55FC">
      <w:pPr>
        <w:pStyle w:val="breakline"/>
        <w:rPr>
          <w:rFonts w:eastAsiaTheme="minorEastAsia"/>
          <w:color w:val="002060"/>
        </w:rPr>
      </w:pPr>
    </w:p>
    <w:p w14:paraId="5FC5DAEC" w14:textId="77777777" w:rsidR="0065096B" w:rsidRPr="002A55F0" w:rsidRDefault="0065096B" w:rsidP="0065096B">
      <w:pPr>
        <w:pStyle w:val="titolocampionato0"/>
        <w:shd w:val="clear" w:color="auto" w:fill="CCCCCC"/>
        <w:spacing w:before="80" w:after="40"/>
        <w:rPr>
          <w:color w:val="002060"/>
        </w:rPr>
      </w:pPr>
      <w:r w:rsidRPr="002A55F0">
        <w:rPr>
          <w:color w:val="002060"/>
        </w:rPr>
        <w:t>CALCIO A CINQUE SERIE D</w:t>
      </w:r>
    </w:p>
    <w:p w14:paraId="446C678D" w14:textId="77777777" w:rsidR="0065096B" w:rsidRPr="002A55F0" w:rsidRDefault="0065096B" w:rsidP="0065096B">
      <w:pPr>
        <w:pStyle w:val="titoloprinc0"/>
        <w:rPr>
          <w:color w:val="002060"/>
        </w:rPr>
      </w:pPr>
      <w:r w:rsidRPr="002A55F0">
        <w:rPr>
          <w:color w:val="002060"/>
        </w:rPr>
        <w:t>RISULTATI</w:t>
      </w:r>
    </w:p>
    <w:p w14:paraId="0DCD6D09" w14:textId="77777777" w:rsidR="0065096B" w:rsidRPr="002A55F0" w:rsidRDefault="0065096B" w:rsidP="0065096B">
      <w:pPr>
        <w:pStyle w:val="breakline"/>
        <w:rPr>
          <w:color w:val="002060"/>
        </w:rPr>
      </w:pPr>
    </w:p>
    <w:p w14:paraId="1CDC9976" w14:textId="77777777" w:rsidR="0065096B" w:rsidRPr="002A55F0" w:rsidRDefault="0065096B" w:rsidP="0065096B">
      <w:pPr>
        <w:pStyle w:val="sottotitolocampionato10"/>
        <w:rPr>
          <w:color w:val="002060"/>
        </w:rPr>
      </w:pPr>
      <w:r w:rsidRPr="002A55F0">
        <w:rPr>
          <w:color w:val="002060"/>
        </w:rPr>
        <w:t>RISULTATI UFFICIALI GARE DEL 10/11/2023</w:t>
      </w:r>
    </w:p>
    <w:p w14:paraId="55F7F744" w14:textId="77777777" w:rsidR="0065096B" w:rsidRPr="0065096B" w:rsidRDefault="0065096B" w:rsidP="0065096B">
      <w:pPr>
        <w:pStyle w:val="sottotitolocampionato20"/>
        <w:spacing w:before="0" w:beforeAutospacing="0" w:after="0" w:afterAutospacing="0"/>
        <w:rPr>
          <w:rFonts w:ascii="Arial" w:hAnsi="Arial" w:cs="Arial"/>
          <w:color w:val="002060"/>
          <w:sz w:val="20"/>
          <w:szCs w:val="20"/>
        </w:rPr>
      </w:pPr>
      <w:r w:rsidRPr="0065096B">
        <w:rPr>
          <w:rFonts w:ascii="Arial" w:hAnsi="Arial" w:cs="Arial"/>
          <w:color w:val="002060"/>
          <w:sz w:val="20"/>
          <w:szCs w:val="20"/>
        </w:rPr>
        <w:t>Si trascrivono qui di seguito i risultati ufficiali delle gare disputate</w:t>
      </w:r>
    </w:p>
    <w:p w14:paraId="24D5DCC6" w14:textId="77777777" w:rsidR="0065096B" w:rsidRPr="002A55F0" w:rsidRDefault="0065096B" w:rsidP="0065096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5096B" w:rsidRPr="002A55F0" w14:paraId="7B50ABD5" w14:textId="77777777" w:rsidTr="00584C7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5096B" w:rsidRPr="002A55F0" w14:paraId="377D801E" w14:textId="77777777" w:rsidTr="00584C7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34F14" w14:textId="77777777" w:rsidR="0065096B" w:rsidRPr="002A55F0" w:rsidRDefault="0065096B" w:rsidP="00584C76">
                  <w:pPr>
                    <w:pStyle w:val="headertabella0"/>
                    <w:rPr>
                      <w:color w:val="002060"/>
                    </w:rPr>
                  </w:pPr>
                  <w:r w:rsidRPr="002A55F0">
                    <w:rPr>
                      <w:color w:val="002060"/>
                    </w:rPr>
                    <w:t>GIRONE E - 7 Giornata - A</w:t>
                  </w:r>
                </w:p>
              </w:tc>
            </w:tr>
            <w:tr w:rsidR="0065096B" w:rsidRPr="002A55F0" w14:paraId="44EAACF8" w14:textId="77777777" w:rsidTr="00584C7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A8CE2C" w14:textId="77777777" w:rsidR="0065096B" w:rsidRPr="002A55F0" w:rsidRDefault="0065096B" w:rsidP="00584C76">
                  <w:pPr>
                    <w:pStyle w:val="rowtabella0"/>
                    <w:rPr>
                      <w:color w:val="002060"/>
                    </w:rPr>
                  </w:pPr>
                  <w:r w:rsidRPr="002A55F0">
                    <w:rPr>
                      <w:color w:val="002060"/>
                    </w:rPr>
                    <w:t>AMICI 84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FA4E91" w14:textId="77777777" w:rsidR="0065096B" w:rsidRPr="002A55F0" w:rsidRDefault="0065096B" w:rsidP="00584C76">
                  <w:pPr>
                    <w:pStyle w:val="rowtabella0"/>
                    <w:rPr>
                      <w:color w:val="002060"/>
                    </w:rPr>
                  </w:pPr>
                  <w:r w:rsidRPr="002A55F0">
                    <w:rPr>
                      <w:color w:val="002060"/>
                    </w:rPr>
                    <w:t>- FUTSAL VIRE GEOSISTEM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A4EFB0" w14:textId="77777777" w:rsidR="0065096B" w:rsidRPr="002A55F0" w:rsidRDefault="0065096B" w:rsidP="00584C76">
                  <w:pPr>
                    <w:pStyle w:val="rowtabella0"/>
                    <w:jc w:val="center"/>
                    <w:rPr>
                      <w:color w:val="002060"/>
                    </w:rPr>
                  </w:pPr>
                  <w:r w:rsidRPr="002A55F0">
                    <w:rPr>
                      <w:color w:val="002060"/>
                    </w:rPr>
                    <w:t>3 - 7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8BF2B3" w14:textId="77777777" w:rsidR="0065096B" w:rsidRPr="002A55F0" w:rsidRDefault="0065096B" w:rsidP="00584C76">
                  <w:pPr>
                    <w:pStyle w:val="rowtabella0"/>
                    <w:jc w:val="center"/>
                    <w:rPr>
                      <w:color w:val="002060"/>
                    </w:rPr>
                  </w:pPr>
                  <w:r w:rsidRPr="002A55F0">
                    <w:rPr>
                      <w:color w:val="002060"/>
                    </w:rPr>
                    <w:t> </w:t>
                  </w:r>
                </w:p>
              </w:tc>
            </w:tr>
            <w:tr w:rsidR="0065096B" w:rsidRPr="002A55F0" w14:paraId="480FC1EE" w14:textId="77777777" w:rsidTr="00584C7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FA8E2A" w14:textId="77777777" w:rsidR="0065096B" w:rsidRPr="002A55F0" w:rsidRDefault="0065096B" w:rsidP="00584C76">
                  <w:pPr>
                    <w:pStyle w:val="rowtabella0"/>
                    <w:rPr>
                      <w:color w:val="002060"/>
                    </w:rPr>
                  </w:pPr>
                  <w:r w:rsidRPr="002A55F0">
                    <w:rPr>
                      <w:color w:val="002060"/>
                    </w:rPr>
                    <w:t>(1) BOCASTRUM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2CECED" w14:textId="77777777" w:rsidR="0065096B" w:rsidRPr="002A55F0" w:rsidRDefault="0065096B" w:rsidP="00584C76">
                  <w:pPr>
                    <w:pStyle w:val="rowtabella0"/>
                    <w:rPr>
                      <w:color w:val="002060"/>
                    </w:rPr>
                  </w:pPr>
                  <w:r w:rsidRPr="002A55F0">
                    <w:rPr>
                      <w:color w:val="002060"/>
                    </w:rPr>
                    <w:t>- TRIBALCIO 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8A09C2" w14:textId="77777777" w:rsidR="0065096B" w:rsidRPr="002A55F0" w:rsidRDefault="0065096B" w:rsidP="00584C76">
                  <w:pPr>
                    <w:pStyle w:val="rowtabella0"/>
                    <w:jc w:val="center"/>
                    <w:rPr>
                      <w:color w:val="002060"/>
                    </w:rPr>
                  </w:pPr>
                  <w:r w:rsidRPr="002A55F0">
                    <w:rPr>
                      <w:color w:val="002060"/>
                    </w:rPr>
                    <w:t>8 - 2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A4F9CC" w14:textId="77777777" w:rsidR="0065096B" w:rsidRPr="002A55F0" w:rsidRDefault="0065096B" w:rsidP="00584C76">
                  <w:pPr>
                    <w:pStyle w:val="rowtabella0"/>
                    <w:jc w:val="center"/>
                    <w:rPr>
                      <w:color w:val="002060"/>
                    </w:rPr>
                  </w:pPr>
                  <w:r w:rsidRPr="002A55F0">
                    <w:rPr>
                      <w:color w:val="002060"/>
                    </w:rPr>
                    <w:t> </w:t>
                  </w:r>
                </w:p>
              </w:tc>
            </w:tr>
            <w:tr w:rsidR="0065096B" w:rsidRPr="002A55F0" w14:paraId="653F7037" w14:textId="77777777" w:rsidTr="00584C76">
              <w:tc>
                <w:tcPr>
                  <w:tcW w:w="4700" w:type="dxa"/>
                  <w:gridSpan w:val="4"/>
                  <w:tcBorders>
                    <w:top w:val="nil"/>
                    <w:left w:val="nil"/>
                    <w:bottom w:val="nil"/>
                    <w:right w:val="nil"/>
                  </w:tcBorders>
                  <w:tcMar>
                    <w:top w:w="20" w:type="dxa"/>
                    <w:left w:w="20" w:type="dxa"/>
                    <w:bottom w:w="20" w:type="dxa"/>
                    <w:right w:w="20" w:type="dxa"/>
                  </w:tcMar>
                  <w:vAlign w:val="center"/>
                  <w:hideMark/>
                </w:tcPr>
                <w:p w14:paraId="1F8FA87C" w14:textId="77777777" w:rsidR="0065096B" w:rsidRPr="002A55F0" w:rsidRDefault="0065096B" w:rsidP="00584C76">
                  <w:pPr>
                    <w:pStyle w:val="rowtabella0"/>
                    <w:rPr>
                      <w:color w:val="002060"/>
                    </w:rPr>
                  </w:pPr>
                  <w:r w:rsidRPr="002A55F0">
                    <w:rPr>
                      <w:color w:val="002060"/>
                    </w:rPr>
                    <w:t>(1) - disputata il 11/11/2023</w:t>
                  </w:r>
                </w:p>
              </w:tc>
            </w:tr>
          </w:tbl>
          <w:p w14:paraId="4DC0DFA5" w14:textId="77777777" w:rsidR="0065096B" w:rsidRPr="002A55F0" w:rsidRDefault="0065096B" w:rsidP="00584C76">
            <w:pPr>
              <w:rPr>
                <w:color w:val="002060"/>
              </w:rPr>
            </w:pPr>
          </w:p>
        </w:tc>
      </w:tr>
    </w:tbl>
    <w:p w14:paraId="60DD03FC" w14:textId="77777777" w:rsidR="0065096B" w:rsidRPr="002A55F0" w:rsidRDefault="0065096B" w:rsidP="0065096B">
      <w:pPr>
        <w:pStyle w:val="breakline"/>
        <w:rPr>
          <w:rFonts w:eastAsiaTheme="minorEastAsia"/>
          <w:color w:val="002060"/>
        </w:rPr>
      </w:pPr>
    </w:p>
    <w:p w14:paraId="19EED342" w14:textId="77777777" w:rsidR="0065096B" w:rsidRPr="002A55F0" w:rsidRDefault="0065096B" w:rsidP="0065096B">
      <w:pPr>
        <w:pStyle w:val="breakline"/>
        <w:rPr>
          <w:color w:val="002060"/>
        </w:rPr>
      </w:pPr>
    </w:p>
    <w:p w14:paraId="7A2B565A" w14:textId="77777777" w:rsidR="0065096B" w:rsidRPr="002A55F0" w:rsidRDefault="0065096B" w:rsidP="0065096B">
      <w:pPr>
        <w:pStyle w:val="titoloprinc0"/>
        <w:rPr>
          <w:color w:val="002060"/>
        </w:rPr>
      </w:pPr>
      <w:r w:rsidRPr="002A55F0">
        <w:rPr>
          <w:color w:val="002060"/>
        </w:rPr>
        <w:t>CLASSIFICA</w:t>
      </w:r>
    </w:p>
    <w:p w14:paraId="6B9CB08E" w14:textId="77777777" w:rsidR="0065096B" w:rsidRPr="002A55F0" w:rsidRDefault="0065096B" w:rsidP="0065096B">
      <w:pPr>
        <w:pStyle w:val="breakline"/>
        <w:rPr>
          <w:color w:val="002060"/>
        </w:rPr>
      </w:pPr>
    </w:p>
    <w:p w14:paraId="752E2D25" w14:textId="77777777" w:rsidR="0065096B" w:rsidRPr="002A55F0" w:rsidRDefault="0065096B" w:rsidP="0065096B">
      <w:pPr>
        <w:pStyle w:val="breakline"/>
        <w:rPr>
          <w:color w:val="002060"/>
        </w:rPr>
      </w:pPr>
    </w:p>
    <w:p w14:paraId="0786E47F" w14:textId="77777777" w:rsidR="0065096B" w:rsidRPr="002A55F0" w:rsidRDefault="0065096B" w:rsidP="0065096B">
      <w:pPr>
        <w:pStyle w:val="sottotitolocampionato10"/>
        <w:rPr>
          <w:color w:val="002060"/>
        </w:rPr>
      </w:pPr>
      <w:r w:rsidRPr="002A55F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5096B" w:rsidRPr="002A55F0" w14:paraId="470384E1" w14:textId="77777777" w:rsidTr="00584C7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89FF2" w14:textId="77777777" w:rsidR="0065096B" w:rsidRPr="002A55F0" w:rsidRDefault="0065096B" w:rsidP="00584C76">
            <w:pPr>
              <w:pStyle w:val="headertabella0"/>
              <w:rPr>
                <w:color w:val="002060"/>
              </w:rPr>
            </w:pPr>
            <w:r w:rsidRPr="002A55F0">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CEF84" w14:textId="77777777" w:rsidR="0065096B" w:rsidRPr="002A55F0" w:rsidRDefault="0065096B" w:rsidP="00584C76">
            <w:pPr>
              <w:pStyle w:val="headertabella0"/>
              <w:rPr>
                <w:color w:val="002060"/>
              </w:rPr>
            </w:pPr>
            <w:r w:rsidRPr="002A55F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D644E" w14:textId="77777777" w:rsidR="0065096B" w:rsidRPr="002A55F0" w:rsidRDefault="0065096B" w:rsidP="00584C76">
            <w:pPr>
              <w:pStyle w:val="headertabella0"/>
              <w:rPr>
                <w:color w:val="002060"/>
              </w:rPr>
            </w:pPr>
            <w:r w:rsidRPr="002A55F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DFDDE" w14:textId="77777777" w:rsidR="0065096B" w:rsidRPr="002A55F0" w:rsidRDefault="0065096B" w:rsidP="00584C76">
            <w:pPr>
              <w:pStyle w:val="headertabella0"/>
              <w:rPr>
                <w:color w:val="002060"/>
              </w:rPr>
            </w:pPr>
            <w:r w:rsidRPr="002A55F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11F77" w14:textId="77777777" w:rsidR="0065096B" w:rsidRPr="002A55F0" w:rsidRDefault="0065096B" w:rsidP="00584C76">
            <w:pPr>
              <w:pStyle w:val="headertabella0"/>
              <w:rPr>
                <w:color w:val="002060"/>
              </w:rPr>
            </w:pPr>
            <w:r w:rsidRPr="002A55F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0EEB3" w14:textId="77777777" w:rsidR="0065096B" w:rsidRPr="002A55F0" w:rsidRDefault="0065096B" w:rsidP="00584C76">
            <w:pPr>
              <w:pStyle w:val="headertabella0"/>
              <w:rPr>
                <w:color w:val="002060"/>
              </w:rPr>
            </w:pPr>
            <w:r w:rsidRPr="002A55F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21409" w14:textId="77777777" w:rsidR="0065096B" w:rsidRPr="002A55F0" w:rsidRDefault="0065096B" w:rsidP="00584C76">
            <w:pPr>
              <w:pStyle w:val="headertabella0"/>
              <w:rPr>
                <w:color w:val="002060"/>
              </w:rPr>
            </w:pPr>
            <w:r w:rsidRPr="002A55F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749EE" w14:textId="77777777" w:rsidR="0065096B" w:rsidRPr="002A55F0" w:rsidRDefault="0065096B" w:rsidP="00584C76">
            <w:pPr>
              <w:pStyle w:val="headertabella0"/>
              <w:rPr>
                <w:color w:val="002060"/>
              </w:rPr>
            </w:pPr>
            <w:r w:rsidRPr="002A55F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BECD3" w14:textId="77777777" w:rsidR="0065096B" w:rsidRPr="002A55F0" w:rsidRDefault="0065096B" w:rsidP="00584C76">
            <w:pPr>
              <w:pStyle w:val="headertabella0"/>
              <w:rPr>
                <w:color w:val="002060"/>
              </w:rPr>
            </w:pPr>
            <w:r w:rsidRPr="002A55F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951CB" w14:textId="77777777" w:rsidR="0065096B" w:rsidRPr="002A55F0" w:rsidRDefault="0065096B" w:rsidP="00584C76">
            <w:pPr>
              <w:pStyle w:val="headertabella0"/>
              <w:rPr>
                <w:color w:val="002060"/>
              </w:rPr>
            </w:pPr>
            <w:r w:rsidRPr="002A55F0">
              <w:rPr>
                <w:color w:val="002060"/>
              </w:rPr>
              <w:t>PE</w:t>
            </w:r>
          </w:p>
        </w:tc>
      </w:tr>
      <w:tr w:rsidR="0065096B" w:rsidRPr="002A55F0" w14:paraId="4D5FCA82" w14:textId="77777777" w:rsidTr="00584C7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0D850D" w14:textId="77777777" w:rsidR="0065096B" w:rsidRPr="002A55F0" w:rsidRDefault="0065096B" w:rsidP="00584C76">
            <w:pPr>
              <w:pStyle w:val="rowtabella0"/>
              <w:rPr>
                <w:color w:val="002060"/>
              </w:rPr>
            </w:pPr>
            <w:r w:rsidRPr="002A55F0">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63158" w14:textId="77777777" w:rsidR="0065096B" w:rsidRPr="002A55F0" w:rsidRDefault="0065096B" w:rsidP="00584C76">
            <w:pPr>
              <w:pStyle w:val="rowtabella0"/>
              <w:jc w:val="center"/>
              <w:rPr>
                <w:color w:val="002060"/>
              </w:rPr>
            </w:pPr>
            <w:r w:rsidRPr="002A55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FCCEA"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525F0" w14:textId="77777777" w:rsidR="0065096B" w:rsidRPr="002A55F0" w:rsidRDefault="0065096B" w:rsidP="00584C76">
            <w:pPr>
              <w:pStyle w:val="rowtabella0"/>
              <w:jc w:val="center"/>
              <w:rPr>
                <w:color w:val="002060"/>
              </w:rPr>
            </w:pPr>
            <w:r w:rsidRPr="002A55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D6EFC" w14:textId="77777777" w:rsidR="0065096B" w:rsidRPr="002A55F0" w:rsidRDefault="0065096B" w:rsidP="00584C76">
            <w:pPr>
              <w:pStyle w:val="rowtabella0"/>
              <w:jc w:val="center"/>
              <w:rPr>
                <w:color w:val="002060"/>
              </w:rPr>
            </w:pPr>
            <w:r w:rsidRPr="002A55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78AB2"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09DA4" w14:textId="77777777" w:rsidR="0065096B" w:rsidRPr="002A55F0" w:rsidRDefault="0065096B" w:rsidP="00584C76">
            <w:pPr>
              <w:pStyle w:val="rowtabella0"/>
              <w:jc w:val="center"/>
              <w:rPr>
                <w:color w:val="002060"/>
              </w:rPr>
            </w:pPr>
            <w:r w:rsidRPr="002A55F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C614A" w14:textId="77777777" w:rsidR="0065096B" w:rsidRPr="002A55F0" w:rsidRDefault="0065096B" w:rsidP="00584C76">
            <w:pPr>
              <w:pStyle w:val="rowtabella0"/>
              <w:jc w:val="center"/>
              <w:rPr>
                <w:color w:val="002060"/>
              </w:rPr>
            </w:pPr>
            <w:r w:rsidRPr="002A55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D1D04" w14:textId="77777777" w:rsidR="0065096B" w:rsidRPr="002A55F0" w:rsidRDefault="0065096B" w:rsidP="00584C76">
            <w:pPr>
              <w:pStyle w:val="rowtabella0"/>
              <w:jc w:val="center"/>
              <w:rPr>
                <w:color w:val="002060"/>
              </w:rPr>
            </w:pPr>
            <w:r w:rsidRPr="002A55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EE0B8" w14:textId="77777777" w:rsidR="0065096B" w:rsidRPr="002A55F0" w:rsidRDefault="0065096B" w:rsidP="00584C76">
            <w:pPr>
              <w:pStyle w:val="rowtabella0"/>
              <w:jc w:val="center"/>
              <w:rPr>
                <w:color w:val="002060"/>
              </w:rPr>
            </w:pPr>
            <w:r w:rsidRPr="002A55F0">
              <w:rPr>
                <w:color w:val="002060"/>
              </w:rPr>
              <w:t>0</w:t>
            </w:r>
          </w:p>
        </w:tc>
      </w:tr>
      <w:tr w:rsidR="0065096B" w:rsidRPr="002A55F0" w14:paraId="302A322E"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E8CAFE" w14:textId="77777777" w:rsidR="0065096B" w:rsidRPr="002A55F0" w:rsidRDefault="0065096B" w:rsidP="00584C76">
            <w:pPr>
              <w:pStyle w:val="rowtabella0"/>
              <w:rPr>
                <w:color w:val="002060"/>
              </w:rPr>
            </w:pPr>
            <w:r w:rsidRPr="002A55F0">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07672" w14:textId="77777777" w:rsidR="0065096B" w:rsidRPr="002A55F0" w:rsidRDefault="0065096B" w:rsidP="00584C76">
            <w:pPr>
              <w:pStyle w:val="rowtabella0"/>
              <w:jc w:val="center"/>
              <w:rPr>
                <w:color w:val="002060"/>
              </w:rPr>
            </w:pPr>
            <w:r w:rsidRPr="002A55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CDD23"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C6CF1" w14:textId="77777777" w:rsidR="0065096B" w:rsidRPr="002A55F0" w:rsidRDefault="0065096B" w:rsidP="00584C76">
            <w:pPr>
              <w:pStyle w:val="rowtabella0"/>
              <w:jc w:val="center"/>
              <w:rPr>
                <w:color w:val="002060"/>
              </w:rPr>
            </w:pPr>
            <w:r w:rsidRPr="002A55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C429A"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3DAE5"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171F0" w14:textId="77777777" w:rsidR="0065096B" w:rsidRPr="002A55F0" w:rsidRDefault="0065096B" w:rsidP="00584C76">
            <w:pPr>
              <w:pStyle w:val="rowtabella0"/>
              <w:jc w:val="center"/>
              <w:rPr>
                <w:color w:val="002060"/>
              </w:rPr>
            </w:pPr>
            <w:r w:rsidRPr="002A55F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CC97F" w14:textId="77777777" w:rsidR="0065096B" w:rsidRPr="002A55F0" w:rsidRDefault="0065096B" w:rsidP="00584C76">
            <w:pPr>
              <w:pStyle w:val="rowtabella0"/>
              <w:jc w:val="center"/>
              <w:rPr>
                <w:color w:val="002060"/>
              </w:rPr>
            </w:pPr>
            <w:r w:rsidRPr="002A55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AE7A6" w14:textId="77777777" w:rsidR="0065096B" w:rsidRPr="002A55F0" w:rsidRDefault="0065096B" w:rsidP="00584C76">
            <w:pPr>
              <w:pStyle w:val="rowtabella0"/>
              <w:jc w:val="center"/>
              <w:rPr>
                <w:color w:val="002060"/>
              </w:rPr>
            </w:pPr>
            <w:r w:rsidRPr="002A55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5B554" w14:textId="77777777" w:rsidR="0065096B" w:rsidRPr="002A55F0" w:rsidRDefault="0065096B" w:rsidP="00584C76">
            <w:pPr>
              <w:pStyle w:val="rowtabella0"/>
              <w:jc w:val="center"/>
              <w:rPr>
                <w:color w:val="002060"/>
              </w:rPr>
            </w:pPr>
            <w:r w:rsidRPr="002A55F0">
              <w:rPr>
                <w:color w:val="002060"/>
              </w:rPr>
              <w:t>0</w:t>
            </w:r>
          </w:p>
        </w:tc>
      </w:tr>
      <w:tr w:rsidR="0065096B" w:rsidRPr="002A55F0" w14:paraId="04F344FF"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D3E04E" w14:textId="77777777" w:rsidR="0065096B" w:rsidRPr="002A55F0" w:rsidRDefault="0065096B" w:rsidP="00584C76">
            <w:pPr>
              <w:pStyle w:val="rowtabella0"/>
              <w:rPr>
                <w:color w:val="002060"/>
              </w:rPr>
            </w:pPr>
            <w:r w:rsidRPr="002A55F0">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1091F" w14:textId="77777777" w:rsidR="0065096B" w:rsidRPr="002A55F0" w:rsidRDefault="0065096B" w:rsidP="00584C76">
            <w:pPr>
              <w:pStyle w:val="rowtabella0"/>
              <w:jc w:val="center"/>
              <w:rPr>
                <w:color w:val="002060"/>
              </w:rPr>
            </w:pPr>
            <w:r w:rsidRPr="002A55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7BC9B"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B780D" w14:textId="77777777" w:rsidR="0065096B" w:rsidRPr="002A55F0" w:rsidRDefault="0065096B" w:rsidP="00584C76">
            <w:pPr>
              <w:pStyle w:val="rowtabella0"/>
              <w:jc w:val="center"/>
              <w:rPr>
                <w:color w:val="002060"/>
              </w:rPr>
            </w:pPr>
            <w:r w:rsidRPr="002A55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95A39"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70BD5"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DBD06" w14:textId="77777777" w:rsidR="0065096B" w:rsidRPr="002A55F0" w:rsidRDefault="0065096B" w:rsidP="00584C76">
            <w:pPr>
              <w:pStyle w:val="rowtabella0"/>
              <w:jc w:val="center"/>
              <w:rPr>
                <w:color w:val="002060"/>
              </w:rPr>
            </w:pPr>
            <w:r w:rsidRPr="002A55F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9766F" w14:textId="77777777" w:rsidR="0065096B" w:rsidRPr="002A55F0" w:rsidRDefault="0065096B" w:rsidP="00584C76">
            <w:pPr>
              <w:pStyle w:val="rowtabella0"/>
              <w:jc w:val="center"/>
              <w:rPr>
                <w:color w:val="002060"/>
              </w:rPr>
            </w:pPr>
            <w:r w:rsidRPr="002A55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13F57" w14:textId="77777777" w:rsidR="0065096B" w:rsidRPr="002A55F0" w:rsidRDefault="0065096B" w:rsidP="00584C76">
            <w:pPr>
              <w:pStyle w:val="rowtabella0"/>
              <w:jc w:val="center"/>
              <w:rPr>
                <w:color w:val="002060"/>
              </w:rPr>
            </w:pPr>
            <w:r w:rsidRPr="002A55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7BD3B" w14:textId="77777777" w:rsidR="0065096B" w:rsidRPr="002A55F0" w:rsidRDefault="0065096B" w:rsidP="00584C76">
            <w:pPr>
              <w:pStyle w:val="rowtabella0"/>
              <w:jc w:val="center"/>
              <w:rPr>
                <w:color w:val="002060"/>
              </w:rPr>
            </w:pPr>
            <w:r w:rsidRPr="002A55F0">
              <w:rPr>
                <w:color w:val="002060"/>
              </w:rPr>
              <w:t>0</w:t>
            </w:r>
          </w:p>
        </w:tc>
      </w:tr>
      <w:tr w:rsidR="0065096B" w:rsidRPr="002A55F0" w14:paraId="3A3552BC"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AAA5D6" w14:textId="77777777" w:rsidR="0065096B" w:rsidRPr="002A55F0" w:rsidRDefault="0065096B" w:rsidP="00584C76">
            <w:pPr>
              <w:pStyle w:val="rowtabella0"/>
              <w:rPr>
                <w:color w:val="002060"/>
                <w:lang w:val="es-ES"/>
              </w:rPr>
            </w:pPr>
            <w:r w:rsidRPr="002A55F0">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8A2E3" w14:textId="77777777" w:rsidR="0065096B" w:rsidRPr="002A55F0" w:rsidRDefault="0065096B" w:rsidP="00584C76">
            <w:pPr>
              <w:pStyle w:val="rowtabella0"/>
              <w:jc w:val="center"/>
              <w:rPr>
                <w:color w:val="002060"/>
              </w:rPr>
            </w:pPr>
            <w:r w:rsidRPr="002A55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DB562"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43F0D" w14:textId="77777777" w:rsidR="0065096B" w:rsidRPr="002A55F0" w:rsidRDefault="0065096B" w:rsidP="00584C76">
            <w:pPr>
              <w:pStyle w:val="rowtabella0"/>
              <w:jc w:val="center"/>
              <w:rPr>
                <w:color w:val="002060"/>
              </w:rPr>
            </w:pPr>
            <w:r w:rsidRPr="002A55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3B661" w14:textId="77777777" w:rsidR="0065096B" w:rsidRPr="002A55F0" w:rsidRDefault="0065096B" w:rsidP="00584C76">
            <w:pPr>
              <w:pStyle w:val="rowtabella0"/>
              <w:jc w:val="center"/>
              <w:rPr>
                <w:color w:val="002060"/>
              </w:rPr>
            </w:pPr>
            <w:r w:rsidRPr="002A55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88D38"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E590F" w14:textId="77777777" w:rsidR="0065096B" w:rsidRPr="002A55F0" w:rsidRDefault="0065096B" w:rsidP="00584C76">
            <w:pPr>
              <w:pStyle w:val="rowtabella0"/>
              <w:jc w:val="center"/>
              <w:rPr>
                <w:color w:val="002060"/>
              </w:rPr>
            </w:pPr>
            <w:r w:rsidRPr="002A55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B8BBC" w14:textId="77777777" w:rsidR="0065096B" w:rsidRPr="002A55F0" w:rsidRDefault="0065096B" w:rsidP="00584C76">
            <w:pPr>
              <w:pStyle w:val="rowtabella0"/>
              <w:jc w:val="center"/>
              <w:rPr>
                <w:color w:val="002060"/>
              </w:rPr>
            </w:pPr>
            <w:r w:rsidRPr="002A55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C8BBA" w14:textId="77777777" w:rsidR="0065096B" w:rsidRPr="002A55F0" w:rsidRDefault="0065096B" w:rsidP="00584C76">
            <w:pPr>
              <w:pStyle w:val="rowtabella0"/>
              <w:jc w:val="center"/>
              <w:rPr>
                <w:color w:val="002060"/>
              </w:rPr>
            </w:pPr>
            <w:r w:rsidRPr="002A55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95602" w14:textId="77777777" w:rsidR="0065096B" w:rsidRPr="002A55F0" w:rsidRDefault="0065096B" w:rsidP="00584C76">
            <w:pPr>
              <w:pStyle w:val="rowtabella0"/>
              <w:jc w:val="center"/>
              <w:rPr>
                <w:color w:val="002060"/>
              </w:rPr>
            </w:pPr>
            <w:r w:rsidRPr="002A55F0">
              <w:rPr>
                <w:color w:val="002060"/>
              </w:rPr>
              <w:t>0</w:t>
            </w:r>
          </w:p>
        </w:tc>
      </w:tr>
      <w:tr w:rsidR="0065096B" w:rsidRPr="002A55F0" w14:paraId="6634F5DF"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B3BF21" w14:textId="77777777" w:rsidR="0065096B" w:rsidRPr="002A55F0" w:rsidRDefault="0065096B" w:rsidP="00584C76">
            <w:pPr>
              <w:pStyle w:val="rowtabella0"/>
              <w:rPr>
                <w:color w:val="002060"/>
              </w:rPr>
            </w:pPr>
            <w:r w:rsidRPr="002A55F0">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81DBE" w14:textId="77777777" w:rsidR="0065096B" w:rsidRPr="002A55F0" w:rsidRDefault="0065096B" w:rsidP="00584C76">
            <w:pPr>
              <w:pStyle w:val="rowtabella0"/>
              <w:jc w:val="center"/>
              <w:rPr>
                <w:color w:val="002060"/>
              </w:rPr>
            </w:pPr>
            <w:r w:rsidRPr="002A55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9EA2C" w14:textId="77777777" w:rsidR="0065096B" w:rsidRPr="002A55F0" w:rsidRDefault="0065096B" w:rsidP="00584C76">
            <w:pPr>
              <w:pStyle w:val="rowtabella0"/>
              <w:jc w:val="center"/>
              <w:rPr>
                <w:color w:val="002060"/>
              </w:rPr>
            </w:pPr>
            <w:r w:rsidRPr="002A55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98641" w14:textId="77777777" w:rsidR="0065096B" w:rsidRPr="002A55F0" w:rsidRDefault="0065096B" w:rsidP="00584C76">
            <w:pPr>
              <w:pStyle w:val="rowtabella0"/>
              <w:jc w:val="center"/>
              <w:rPr>
                <w:color w:val="002060"/>
              </w:rPr>
            </w:pPr>
            <w:r w:rsidRPr="002A55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05782"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A05A6" w14:textId="77777777" w:rsidR="0065096B" w:rsidRPr="002A55F0" w:rsidRDefault="0065096B" w:rsidP="00584C76">
            <w:pPr>
              <w:pStyle w:val="rowtabella0"/>
              <w:jc w:val="center"/>
              <w:rPr>
                <w:color w:val="002060"/>
              </w:rPr>
            </w:pPr>
            <w:r w:rsidRPr="002A55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7689A" w14:textId="77777777" w:rsidR="0065096B" w:rsidRPr="002A55F0" w:rsidRDefault="0065096B" w:rsidP="00584C76">
            <w:pPr>
              <w:pStyle w:val="rowtabella0"/>
              <w:jc w:val="center"/>
              <w:rPr>
                <w:color w:val="002060"/>
              </w:rPr>
            </w:pPr>
            <w:r w:rsidRPr="002A55F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4B7BB" w14:textId="77777777" w:rsidR="0065096B" w:rsidRPr="002A55F0" w:rsidRDefault="0065096B" w:rsidP="00584C76">
            <w:pPr>
              <w:pStyle w:val="rowtabella0"/>
              <w:jc w:val="center"/>
              <w:rPr>
                <w:color w:val="002060"/>
              </w:rPr>
            </w:pPr>
            <w:r w:rsidRPr="002A55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96E53" w14:textId="77777777" w:rsidR="0065096B" w:rsidRPr="002A55F0" w:rsidRDefault="0065096B" w:rsidP="00584C76">
            <w:pPr>
              <w:pStyle w:val="rowtabella0"/>
              <w:jc w:val="center"/>
              <w:rPr>
                <w:color w:val="002060"/>
              </w:rPr>
            </w:pPr>
            <w:r w:rsidRPr="002A55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A6DD9" w14:textId="77777777" w:rsidR="0065096B" w:rsidRPr="002A55F0" w:rsidRDefault="0065096B" w:rsidP="00584C76">
            <w:pPr>
              <w:pStyle w:val="rowtabella0"/>
              <w:jc w:val="center"/>
              <w:rPr>
                <w:color w:val="002060"/>
              </w:rPr>
            </w:pPr>
            <w:r w:rsidRPr="002A55F0">
              <w:rPr>
                <w:color w:val="002060"/>
              </w:rPr>
              <w:t>0</w:t>
            </w:r>
          </w:p>
        </w:tc>
      </w:tr>
      <w:tr w:rsidR="0065096B" w:rsidRPr="002A55F0" w14:paraId="5B226D7C"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C95643" w14:textId="77777777" w:rsidR="0065096B" w:rsidRPr="002A55F0" w:rsidRDefault="0065096B" w:rsidP="00584C76">
            <w:pPr>
              <w:pStyle w:val="rowtabella0"/>
              <w:rPr>
                <w:color w:val="002060"/>
              </w:rPr>
            </w:pPr>
            <w:r w:rsidRPr="002A55F0">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F118B" w14:textId="77777777" w:rsidR="0065096B" w:rsidRPr="002A55F0" w:rsidRDefault="0065096B" w:rsidP="00584C76">
            <w:pPr>
              <w:pStyle w:val="rowtabella0"/>
              <w:jc w:val="center"/>
              <w:rPr>
                <w:color w:val="002060"/>
              </w:rPr>
            </w:pPr>
            <w:r w:rsidRPr="002A55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0ED19" w14:textId="77777777" w:rsidR="0065096B" w:rsidRPr="002A55F0" w:rsidRDefault="0065096B" w:rsidP="00584C76">
            <w:pPr>
              <w:pStyle w:val="rowtabella0"/>
              <w:jc w:val="center"/>
              <w:rPr>
                <w:color w:val="002060"/>
              </w:rPr>
            </w:pPr>
            <w:r w:rsidRPr="002A55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48544" w14:textId="77777777" w:rsidR="0065096B" w:rsidRPr="002A55F0" w:rsidRDefault="0065096B" w:rsidP="00584C76">
            <w:pPr>
              <w:pStyle w:val="rowtabella0"/>
              <w:jc w:val="center"/>
              <w:rPr>
                <w:color w:val="002060"/>
              </w:rPr>
            </w:pPr>
            <w:r w:rsidRPr="002A55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9497D"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4F455" w14:textId="77777777" w:rsidR="0065096B" w:rsidRPr="002A55F0" w:rsidRDefault="0065096B" w:rsidP="00584C76">
            <w:pPr>
              <w:pStyle w:val="rowtabella0"/>
              <w:jc w:val="center"/>
              <w:rPr>
                <w:color w:val="002060"/>
              </w:rPr>
            </w:pPr>
            <w:r w:rsidRPr="002A55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E5C5C" w14:textId="77777777" w:rsidR="0065096B" w:rsidRPr="002A55F0" w:rsidRDefault="0065096B" w:rsidP="00584C76">
            <w:pPr>
              <w:pStyle w:val="rowtabella0"/>
              <w:jc w:val="center"/>
              <w:rPr>
                <w:color w:val="002060"/>
              </w:rPr>
            </w:pPr>
            <w:r w:rsidRPr="002A55F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A1C74" w14:textId="77777777" w:rsidR="0065096B" w:rsidRPr="002A55F0" w:rsidRDefault="0065096B" w:rsidP="00584C76">
            <w:pPr>
              <w:pStyle w:val="rowtabella0"/>
              <w:jc w:val="center"/>
              <w:rPr>
                <w:color w:val="002060"/>
              </w:rPr>
            </w:pPr>
            <w:r w:rsidRPr="002A55F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23853" w14:textId="77777777" w:rsidR="0065096B" w:rsidRPr="002A55F0" w:rsidRDefault="0065096B" w:rsidP="00584C76">
            <w:pPr>
              <w:pStyle w:val="rowtabella0"/>
              <w:jc w:val="center"/>
              <w:rPr>
                <w:color w:val="002060"/>
              </w:rPr>
            </w:pPr>
            <w:r w:rsidRPr="002A55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7AC1B" w14:textId="77777777" w:rsidR="0065096B" w:rsidRPr="002A55F0" w:rsidRDefault="0065096B" w:rsidP="00584C76">
            <w:pPr>
              <w:pStyle w:val="rowtabella0"/>
              <w:jc w:val="center"/>
              <w:rPr>
                <w:color w:val="002060"/>
              </w:rPr>
            </w:pPr>
            <w:r w:rsidRPr="002A55F0">
              <w:rPr>
                <w:color w:val="002060"/>
              </w:rPr>
              <w:t>0</w:t>
            </w:r>
          </w:p>
        </w:tc>
      </w:tr>
      <w:tr w:rsidR="0065096B" w:rsidRPr="002A55F0" w14:paraId="02E2EC52"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CF1A8B" w14:textId="77777777" w:rsidR="0065096B" w:rsidRPr="002A55F0" w:rsidRDefault="0065096B" w:rsidP="00584C76">
            <w:pPr>
              <w:pStyle w:val="rowtabella0"/>
              <w:rPr>
                <w:color w:val="002060"/>
              </w:rPr>
            </w:pPr>
            <w:r w:rsidRPr="002A55F0">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A20EF" w14:textId="77777777" w:rsidR="0065096B" w:rsidRPr="002A55F0" w:rsidRDefault="0065096B" w:rsidP="00584C76">
            <w:pPr>
              <w:pStyle w:val="rowtabella0"/>
              <w:jc w:val="center"/>
              <w:rPr>
                <w:color w:val="002060"/>
              </w:rPr>
            </w:pPr>
            <w:r w:rsidRPr="002A55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E53E1" w14:textId="77777777" w:rsidR="0065096B" w:rsidRPr="002A55F0" w:rsidRDefault="0065096B" w:rsidP="00584C76">
            <w:pPr>
              <w:pStyle w:val="rowtabella0"/>
              <w:jc w:val="center"/>
              <w:rPr>
                <w:color w:val="002060"/>
              </w:rPr>
            </w:pPr>
            <w:r w:rsidRPr="002A55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4BDAD" w14:textId="77777777" w:rsidR="0065096B" w:rsidRPr="002A55F0" w:rsidRDefault="0065096B" w:rsidP="00584C76">
            <w:pPr>
              <w:pStyle w:val="rowtabella0"/>
              <w:jc w:val="center"/>
              <w:rPr>
                <w:color w:val="002060"/>
              </w:rPr>
            </w:pPr>
            <w:r w:rsidRPr="002A55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D4EA5"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EDDA4" w14:textId="77777777" w:rsidR="0065096B" w:rsidRPr="002A55F0" w:rsidRDefault="0065096B" w:rsidP="00584C76">
            <w:pPr>
              <w:pStyle w:val="rowtabella0"/>
              <w:jc w:val="center"/>
              <w:rPr>
                <w:color w:val="002060"/>
              </w:rPr>
            </w:pPr>
            <w:r w:rsidRPr="002A55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9C448" w14:textId="77777777" w:rsidR="0065096B" w:rsidRPr="002A55F0" w:rsidRDefault="0065096B" w:rsidP="00584C76">
            <w:pPr>
              <w:pStyle w:val="rowtabella0"/>
              <w:jc w:val="center"/>
              <w:rPr>
                <w:color w:val="002060"/>
              </w:rPr>
            </w:pPr>
            <w:r w:rsidRPr="002A55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BC09E" w14:textId="77777777" w:rsidR="0065096B" w:rsidRPr="002A55F0" w:rsidRDefault="0065096B" w:rsidP="00584C76">
            <w:pPr>
              <w:pStyle w:val="rowtabella0"/>
              <w:jc w:val="center"/>
              <w:rPr>
                <w:color w:val="002060"/>
              </w:rPr>
            </w:pPr>
            <w:r w:rsidRPr="002A55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94BA9" w14:textId="77777777" w:rsidR="0065096B" w:rsidRPr="002A55F0" w:rsidRDefault="0065096B" w:rsidP="00584C76">
            <w:pPr>
              <w:pStyle w:val="rowtabella0"/>
              <w:jc w:val="center"/>
              <w:rPr>
                <w:color w:val="002060"/>
              </w:rPr>
            </w:pPr>
            <w:r w:rsidRPr="002A55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85934" w14:textId="77777777" w:rsidR="0065096B" w:rsidRPr="002A55F0" w:rsidRDefault="0065096B" w:rsidP="00584C76">
            <w:pPr>
              <w:pStyle w:val="rowtabella0"/>
              <w:jc w:val="center"/>
              <w:rPr>
                <w:color w:val="002060"/>
              </w:rPr>
            </w:pPr>
            <w:r w:rsidRPr="002A55F0">
              <w:rPr>
                <w:color w:val="002060"/>
              </w:rPr>
              <w:t>0</w:t>
            </w:r>
          </w:p>
        </w:tc>
      </w:tr>
      <w:tr w:rsidR="0065096B" w:rsidRPr="002A55F0" w14:paraId="30E62495"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90C3C1" w14:textId="77777777" w:rsidR="0065096B" w:rsidRPr="002A55F0" w:rsidRDefault="0065096B" w:rsidP="00584C76">
            <w:pPr>
              <w:pStyle w:val="rowtabella0"/>
              <w:rPr>
                <w:color w:val="002060"/>
              </w:rPr>
            </w:pPr>
            <w:r w:rsidRPr="002A55F0">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2A546" w14:textId="77777777" w:rsidR="0065096B" w:rsidRPr="002A55F0" w:rsidRDefault="0065096B" w:rsidP="00584C76">
            <w:pPr>
              <w:pStyle w:val="rowtabella0"/>
              <w:jc w:val="center"/>
              <w:rPr>
                <w:color w:val="002060"/>
              </w:rPr>
            </w:pPr>
            <w:r w:rsidRPr="002A55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B36F7"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84E9D" w14:textId="77777777" w:rsidR="0065096B" w:rsidRPr="002A55F0" w:rsidRDefault="0065096B" w:rsidP="00584C76">
            <w:pPr>
              <w:pStyle w:val="rowtabella0"/>
              <w:jc w:val="center"/>
              <w:rPr>
                <w:color w:val="002060"/>
              </w:rPr>
            </w:pPr>
            <w:r w:rsidRPr="002A55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CAF50" w14:textId="77777777" w:rsidR="0065096B" w:rsidRPr="002A55F0" w:rsidRDefault="0065096B" w:rsidP="00584C76">
            <w:pPr>
              <w:pStyle w:val="rowtabella0"/>
              <w:jc w:val="center"/>
              <w:rPr>
                <w:color w:val="002060"/>
              </w:rPr>
            </w:pPr>
            <w:r w:rsidRPr="002A55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E451E" w14:textId="77777777" w:rsidR="0065096B" w:rsidRPr="002A55F0" w:rsidRDefault="0065096B" w:rsidP="00584C76">
            <w:pPr>
              <w:pStyle w:val="rowtabella0"/>
              <w:jc w:val="center"/>
              <w:rPr>
                <w:color w:val="002060"/>
              </w:rPr>
            </w:pPr>
            <w:r w:rsidRPr="002A55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E3416" w14:textId="77777777" w:rsidR="0065096B" w:rsidRPr="002A55F0" w:rsidRDefault="0065096B" w:rsidP="00584C76">
            <w:pPr>
              <w:pStyle w:val="rowtabella0"/>
              <w:jc w:val="center"/>
              <w:rPr>
                <w:color w:val="002060"/>
              </w:rPr>
            </w:pPr>
            <w:r w:rsidRPr="002A55F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125EE" w14:textId="77777777" w:rsidR="0065096B" w:rsidRPr="002A55F0" w:rsidRDefault="0065096B" w:rsidP="00584C76">
            <w:pPr>
              <w:pStyle w:val="rowtabella0"/>
              <w:jc w:val="center"/>
              <w:rPr>
                <w:color w:val="002060"/>
              </w:rPr>
            </w:pPr>
            <w:r w:rsidRPr="002A55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8F1B5" w14:textId="77777777" w:rsidR="0065096B" w:rsidRPr="002A55F0" w:rsidRDefault="0065096B" w:rsidP="00584C76">
            <w:pPr>
              <w:pStyle w:val="rowtabella0"/>
              <w:jc w:val="center"/>
              <w:rPr>
                <w:color w:val="002060"/>
              </w:rPr>
            </w:pPr>
            <w:r w:rsidRPr="002A55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D62DB" w14:textId="77777777" w:rsidR="0065096B" w:rsidRPr="002A55F0" w:rsidRDefault="0065096B" w:rsidP="00584C76">
            <w:pPr>
              <w:pStyle w:val="rowtabella0"/>
              <w:jc w:val="center"/>
              <w:rPr>
                <w:color w:val="002060"/>
              </w:rPr>
            </w:pPr>
            <w:r w:rsidRPr="002A55F0">
              <w:rPr>
                <w:color w:val="002060"/>
              </w:rPr>
              <w:t>0</w:t>
            </w:r>
          </w:p>
        </w:tc>
      </w:tr>
      <w:tr w:rsidR="0065096B" w:rsidRPr="002A55F0" w14:paraId="2EF5FB07"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162FE0" w14:textId="77777777" w:rsidR="0065096B" w:rsidRPr="002A55F0" w:rsidRDefault="0065096B" w:rsidP="00584C76">
            <w:pPr>
              <w:pStyle w:val="rowtabella0"/>
              <w:rPr>
                <w:color w:val="002060"/>
              </w:rPr>
            </w:pPr>
            <w:r w:rsidRPr="002A55F0">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750FE"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B13B4" w14:textId="77777777" w:rsidR="0065096B" w:rsidRPr="002A55F0" w:rsidRDefault="0065096B" w:rsidP="00584C76">
            <w:pPr>
              <w:pStyle w:val="rowtabella0"/>
              <w:jc w:val="center"/>
              <w:rPr>
                <w:color w:val="002060"/>
              </w:rPr>
            </w:pPr>
            <w:r w:rsidRPr="002A55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FA014" w14:textId="77777777" w:rsidR="0065096B" w:rsidRPr="002A55F0" w:rsidRDefault="0065096B" w:rsidP="00584C76">
            <w:pPr>
              <w:pStyle w:val="rowtabella0"/>
              <w:jc w:val="center"/>
              <w:rPr>
                <w:color w:val="002060"/>
              </w:rPr>
            </w:pPr>
            <w:r w:rsidRPr="002A55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D083D"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1F85A" w14:textId="77777777" w:rsidR="0065096B" w:rsidRPr="002A55F0" w:rsidRDefault="0065096B" w:rsidP="00584C76">
            <w:pPr>
              <w:pStyle w:val="rowtabella0"/>
              <w:jc w:val="center"/>
              <w:rPr>
                <w:color w:val="002060"/>
              </w:rPr>
            </w:pPr>
            <w:r w:rsidRPr="002A55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19FFD" w14:textId="77777777" w:rsidR="0065096B" w:rsidRPr="002A55F0" w:rsidRDefault="0065096B" w:rsidP="00584C76">
            <w:pPr>
              <w:pStyle w:val="rowtabella0"/>
              <w:jc w:val="center"/>
              <w:rPr>
                <w:color w:val="002060"/>
              </w:rPr>
            </w:pPr>
            <w:r w:rsidRPr="002A55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37A29" w14:textId="77777777" w:rsidR="0065096B" w:rsidRPr="002A55F0" w:rsidRDefault="0065096B" w:rsidP="00584C76">
            <w:pPr>
              <w:pStyle w:val="rowtabella0"/>
              <w:jc w:val="center"/>
              <w:rPr>
                <w:color w:val="002060"/>
              </w:rPr>
            </w:pPr>
            <w:r w:rsidRPr="002A55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25B26"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F9C25" w14:textId="77777777" w:rsidR="0065096B" w:rsidRPr="002A55F0" w:rsidRDefault="0065096B" w:rsidP="00584C76">
            <w:pPr>
              <w:pStyle w:val="rowtabella0"/>
              <w:jc w:val="center"/>
              <w:rPr>
                <w:color w:val="002060"/>
              </w:rPr>
            </w:pPr>
            <w:r w:rsidRPr="002A55F0">
              <w:rPr>
                <w:color w:val="002060"/>
              </w:rPr>
              <w:t>0</w:t>
            </w:r>
          </w:p>
        </w:tc>
      </w:tr>
      <w:tr w:rsidR="0065096B" w:rsidRPr="002A55F0" w14:paraId="22419388"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AC0F3D" w14:textId="77777777" w:rsidR="0065096B" w:rsidRPr="002A55F0" w:rsidRDefault="0065096B" w:rsidP="00584C76">
            <w:pPr>
              <w:pStyle w:val="rowtabella0"/>
              <w:rPr>
                <w:color w:val="002060"/>
              </w:rPr>
            </w:pPr>
            <w:r w:rsidRPr="002A55F0">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16CE1" w14:textId="77777777" w:rsidR="0065096B" w:rsidRPr="002A55F0" w:rsidRDefault="0065096B" w:rsidP="00584C76">
            <w:pPr>
              <w:pStyle w:val="rowtabella0"/>
              <w:jc w:val="center"/>
              <w:rPr>
                <w:color w:val="002060"/>
              </w:rPr>
            </w:pPr>
            <w:r w:rsidRPr="002A55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AC5C9" w14:textId="77777777" w:rsidR="0065096B" w:rsidRPr="002A55F0" w:rsidRDefault="0065096B" w:rsidP="00584C76">
            <w:pPr>
              <w:pStyle w:val="rowtabella0"/>
              <w:jc w:val="center"/>
              <w:rPr>
                <w:color w:val="002060"/>
              </w:rPr>
            </w:pPr>
            <w:r w:rsidRPr="002A55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285E3"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73573"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A4A67" w14:textId="77777777" w:rsidR="0065096B" w:rsidRPr="002A55F0" w:rsidRDefault="0065096B" w:rsidP="00584C76">
            <w:pPr>
              <w:pStyle w:val="rowtabella0"/>
              <w:jc w:val="center"/>
              <w:rPr>
                <w:color w:val="002060"/>
              </w:rPr>
            </w:pPr>
            <w:r w:rsidRPr="002A55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53227" w14:textId="77777777" w:rsidR="0065096B" w:rsidRPr="002A55F0" w:rsidRDefault="0065096B" w:rsidP="00584C76">
            <w:pPr>
              <w:pStyle w:val="rowtabella0"/>
              <w:jc w:val="center"/>
              <w:rPr>
                <w:color w:val="002060"/>
              </w:rPr>
            </w:pPr>
            <w:r w:rsidRPr="002A55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1C8C1" w14:textId="77777777" w:rsidR="0065096B" w:rsidRPr="002A55F0" w:rsidRDefault="0065096B" w:rsidP="00584C76">
            <w:pPr>
              <w:pStyle w:val="rowtabella0"/>
              <w:jc w:val="center"/>
              <w:rPr>
                <w:color w:val="002060"/>
              </w:rPr>
            </w:pPr>
            <w:r w:rsidRPr="002A55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F4BA2" w14:textId="77777777" w:rsidR="0065096B" w:rsidRPr="002A55F0" w:rsidRDefault="0065096B" w:rsidP="00584C76">
            <w:pPr>
              <w:pStyle w:val="rowtabella0"/>
              <w:jc w:val="center"/>
              <w:rPr>
                <w:color w:val="002060"/>
              </w:rPr>
            </w:pPr>
            <w:r w:rsidRPr="002A55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5768A" w14:textId="77777777" w:rsidR="0065096B" w:rsidRPr="002A55F0" w:rsidRDefault="0065096B" w:rsidP="00584C76">
            <w:pPr>
              <w:pStyle w:val="rowtabella0"/>
              <w:jc w:val="center"/>
              <w:rPr>
                <w:color w:val="002060"/>
              </w:rPr>
            </w:pPr>
            <w:r w:rsidRPr="002A55F0">
              <w:rPr>
                <w:color w:val="002060"/>
              </w:rPr>
              <w:t>0</w:t>
            </w:r>
          </w:p>
        </w:tc>
      </w:tr>
      <w:tr w:rsidR="0065096B" w:rsidRPr="002A55F0" w14:paraId="09AEF53F"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C58493" w14:textId="77777777" w:rsidR="0065096B" w:rsidRPr="002A55F0" w:rsidRDefault="0065096B" w:rsidP="00584C76">
            <w:pPr>
              <w:pStyle w:val="rowtabella0"/>
              <w:rPr>
                <w:color w:val="002060"/>
              </w:rPr>
            </w:pPr>
            <w:r w:rsidRPr="002A55F0">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BCFC5" w14:textId="77777777" w:rsidR="0065096B" w:rsidRPr="002A55F0" w:rsidRDefault="0065096B" w:rsidP="00584C76">
            <w:pPr>
              <w:pStyle w:val="rowtabella0"/>
              <w:jc w:val="center"/>
              <w:rPr>
                <w:color w:val="002060"/>
              </w:rPr>
            </w:pPr>
            <w:r w:rsidRPr="002A55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EA6A4"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B8E89"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7F703"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BEE61" w14:textId="77777777" w:rsidR="0065096B" w:rsidRPr="002A55F0" w:rsidRDefault="0065096B" w:rsidP="00584C76">
            <w:pPr>
              <w:pStyle w:val="rowtabella0"/>
              <w:jc w:val="center"/>
              <w:rPr>
                <w:color w:val="002060"/>
              </w:rPr>
            </w:pPr>
            <w:r w:rsidRPr="002A55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4D33B" w14:textId="77777777" w:rsidR="0065096B" w:rsidRPr="002A55F0" w:rsidRDefault="0065096B" w:rsidP="00584C76">
            <w:pPr>
              <w:pStyle w:val="rowtabella0"/>
              <w:jc w:val="center"/>
              <w:rPr>
                <w:color w:val="002060"/>
              </w:rPr>
            </w:pPr>
            <w:r w:rsidRPr="002A55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87006" w14:textId="77777777" w:rsidR="0065096B" w:rsidRPr="002A55F0" w:rsidRDefault="0065096B" w:rsidP="00584C76">
            <w:pPr>
              <w:pStyle w:val="rowtabella0"/>
              <w:jc w:val="center"/>
              <w:rPr>
                <w:color w:val="002060"/>
              </w:rPr>
            </w:pPr>
            <w:r w:rsidRPr="002A55F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E7E1B" w14:textId="77777777" w:rsidR="0065096B" w:rsidRPr="002A55F0" w:rsidRDefault="0065096B" w:rsidP="00584C76">
            <w:pPr>
              <w:pStyle w:val="rowtabella0"/>
              <w:jc w:val="center"/>
              <w:rPr>
                <w:color w:val="002060"/>
              </w:rPr>
            </w:pPr>
            <w:r w:rsidRPr="002A55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8A92D" w14:textId="77777777" w:rsidR="0065096B" w:rsidRPr="002A55F0" w:rsidRDefault="0065096B" w:rsidP="00584C76">
            <w:pPr>
              <w:pStyle w:val="rowtabella0"/>
              <w:jc w:val="center"/>
              <w:rPr>
                <w:color w:val="002060"/>
              </w:rPr>
            </w:pPr>
            <w:r w:rsidRPr="002A55F0">
              <w:rPr>
                <w:color w:val="002060"/>
              </w:rPr>
              <w:t>0</w:t>
            </w:r>
          </w:p>
        </w:tc>
      </w:tr>
      <w:tr w:rsidR="0065096B" w:rsidRPr="002A55F0" w14:paraId="2A5ECFBC"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0339D2" w14:textId="77777777" w:rsidR="0065096B" w:rsidRPr="002A55F0" w:rsidRDefault="0065096B" w:rsidP="00584C76">
            <w:pPr>
              <w:pStyle w:val="rowtabella0"/>
              <w:rPr>
                <w:color w:val="002060"/>
              </w:rPr>
            </w:pPr>
            <w:r w:rsidRPr="002A55F0">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DEF27" w14:textId="77777777" w:rsidR="0065096B" w:rsidRPr="002A55F0" w:rsidRDefault="0065096B" w:rsidP="00584C76">
            <w:pPr>
              <w:pStyle w:val="rowtabella0"/>
              <w:jc w:val="center"/>
              <w:rPr>
                <w:color w:val="002060"/>
              </w:rPr>
            </w:pPr>
            <w:r w:rsidRPr="002A55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C780B" w14:textId="77777777" w:rsidR="0065096B" w:rsidRPr="002A55F0" w:rsidRDefault="0065096B" w:rsidP="00584C76">
            <w:pPr>
              <w:pStyle w:val="rowtabella0"/>
              <w:jc w:val="center"/>
              <w:rPr>
                <w:color w:val="002060"/>
              </w:rPr>
            </w:pPr>
            <w:r w:rsidRPr="002A55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625C5"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3E65D"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93190" w14:textId="77777777" w:rsidR="0065096B" w:rsidRPr="002A55F0" w:rsidRDefault="0065096B" w:rsidP="00584C76">
            <w:pPr>
              <w:pStyle w:val="rowtabella0"/>
              <w:jc w:val="center"/>
              <w:rPr>
                <w:color w:val="002060"/>
              </w:rPr>
            </w:pPr>
            <w:r w:rsidRPr="002A55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F287E" w14:textId="77777777" w:rsidR="0065096B" w:rsidRPr="002A55F0" w:rsidRDefault="0065096B" w:rsidP="00584C76">
            <w:pPr>
              <w:pStyle w:val="rowtabella0"/>
              <w:jc w:val="center"/>
              <w:rPr>
                <w:color w:val="002060"/>
              </w:rPr>
            </w:pPr>
            <w:r w:rsidRPr="002A55F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1590A" w14:textId="77777777" w:rsidR="0065096B" w:rsidRPr="002A55F0" w:rsidRDefault="0065096B" w:rsidP="00584C76">
            <w:pPr>
              <w:pStyle w:val="rowtabella0"/>
              <w:jc w:val="center"/>
              <w:rPr>
                <w:color w:val="002060"/>
              </w:rPr>
            </w:pPr>
            <w:r w:rsidRPr="002A55F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1CAB8" w14:textId="77777777" w:rsidR="0065096B" w:rsidRPr="002A55F0" w:rsidRDefault="0065096B" w:rsidP="00584C76">
            <w:pPr>
              <w:pStyle w:val="rowtabella0"/>
              <w:jc w:val="center"/>
              <w:rPr>
                <w:color w:val="002060"/>
              </w:rPr>
            </w:pPr>
            <w:r w:rsidRPr="002A55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AD8DF" w14:textId="77777777" w:rsidR="0065096B" w:rsidRPr="002A55F0" w:rsidRDefault="0065096B" w:rsidP="00584C76">
            <w:pPr>
              <w:pStyle w:val="rowtabella0"/>
              <w:jc w:val="center"/>
              <w:rPr>
                <w:color w:val="002060"/>
              </w:rPr>
            </w:pPr>
            <w:r w:rsidRPr="002A55F0">
              <w:rPr>
                <w:color w:val="002060"/>
              </w:rPr>
              <w:t>0</w:t>
            </w:r>
          </w:p>
        </w:tc>
      </w:tr>
      <w:tr w:rsidR="0065096B" w:rsidRPr="002A55F0" w14:paraId="5111B8CF" w14:textId="77777777" w:rsidTr="00584C7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542848" w14:textId="77777777" w:rsidR="0065096B" w:rsidRPr="002A55F0" w:rsidRDefault="0065096B" w:rsidP="00584C76">
            <w:pPr>
              <w:pStyle w:val="rowtabella0"/>
              <w:rPr>
                <w:color w:val="002060"/>
                <w:lang w:val="es-ES"/>
              </w:rPr>
            </w:pPr>
            <w:r w:rsidRPr="002A55F0">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A027C"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E2EF4"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C33A9"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6BF40"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3C075"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B29E9" w14:textId="77777777" w:rsidR="0065096B" w:rsidRPr="002A55F0" w:rsidRDefault="0065096B" w:rsidP="00584C76">
            <w:pPr>
              <w:pStyle w:val="rowtabella0"/>
              <w:jc w:val="center"/>
              <w:rPr>
                <w:color w:val="002060"/>
              </w:rPr>
            </w:pPr>
            <w:r w:rsidRPr="002A55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3AE95" w14:textId="77777777" w:rsidR="0065096B" w:rsidRPr="002A55F0" w:rsidRDefault="0065096B" w:rsidP="00584C76">
            <w:pPr>
              <w:pStyle w:val="rowtabella0"/>
              <w:jc w:val="center"/>
              <w:rPr>
                <w:color w:val="002060"/>
              </w:rPr>
            </w:pPr>
            <w:r w:rsidRPr="002A55F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D42ED" w14:textId="77777777" w:rsidR="0065096B" w:rsidRPr="002A55F0" w:rsidRDefault="0065096B" w:rsidP="00584C76">
            <w:pPr>
              <w:pStyle w:val="rowtabella0"/>
              <w:jc w:val="center"/>
              <w:rPr>
                <w:color w:val="002060"/>
              </w:rPr>
            </w:pPr>
            <w:r w:rsidRPr="002A55F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D4BCD" w14:textId="77777777" w:rsidR="0065096B" w:rsidRPr="002A55F0" w:rsidRDefault="0065096B" w:rsidP="00584C76">
            <w:pPr>
              <w:pStyle w:val="rowtabella0"/>
              <w:jc w:val="center"/>
              <w:rPr>
                <w:color w:val="002060"/>
              </w:rPr>
            </w:pPr>
            <w:r w:rsidRPr="002A55F0">
              <w:rPr>
                <w:color w:val="002060"/>
              </w:rPr>
              <w:t>0</w:t>
            </w:r>
          </w:p>
        </w:tc>
      </w:tr>
    </w:tbl>
    <w:p w14:paraId="2FEBC606" w14:textId="77777777" w:rsidR="0065096B" w:rsidRPr="002A55F0" w:rsidRDefault="0065096B" w:rsidP="0065096B">
      <w:pPr>
        <w:pStyle w:val="breakline"/>
        <w:rPr>
          <w:rFonts w:eastAsiaTheme="minorEastAsia"/>
          <w:color w:val="002060"/>
        </w:rPr>
      </w:pPr>
    </w:p>
    <w:p w14:paraId="0318B272" w14:textId="77777777" w:rsidR="0065096B" w:rsidRPr="002A55F0" w:rsidRDefault="0065096B" w:rsidP="0065096B">
      <w:pPr>
        <w:pStyle w:val="breakline"/>
        <w:rPr>
          <w:color w:val="002060"/>
        </w:rPr>
      </w:pPr>
    </w:p>
    <w:p w14:paraId="65825FDB" w14:textId="77777777" w:rsidR="0065096B" w:rsidRPr="002A55F0" w:rsidRDefault="0065096B" w:rsidP="0065096B">
      <w:pPr>
        <w:pStyle w:val="sottotitolocampionato10"/>
        <w:rPr>
          <w:color w:val="002060"/>
        </w:rPr>
      </w:pPr>
      <w:r w:rsidRPr="002A55F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5096B" w:rsidRPr="002A55F0" w14:paraId="49F621AB" w14:textId="77777777" w:rsidTr="00584C7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4475A" w14:textId="77777777" w:rsidR="0065096B" w:rsidRPr="002A55F0" w:rsidRDefault="0065096B" w:rsidP="00584C76">
            <w:pPr>
              <w:pStyle w:val="headertabella0"/>
              <w:rPr>
                <w:color w:val="002060"/>
              </w:rPr>
            </w:pPr>
            <w:r w:rsidRPr="002A55F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21CAB" w14:textId="77777777" w:rsidR="0065096B" w:rsidRPr="002A55F0" w:rsidRDefault="0065096B" w:rsidP="00584C76">
            <w:pPr>
              <w:pStyle w:val="headertabella0"/>
              <w:rPr>
                <w:color w:val="002060"/>
              </w:rPr>
            </w:pPr>
            <w:r w:rsidRPr="002A55F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27ED9" w14:textId="77777777" w:rsidR="0065096B" w:rsidRPr="002A55F0" w:rsidRDefault="0065096B" w:rsidP="00584C76">
            <w:pPr>
              <w:pStyle w:val="headertabella0"/>
              <w:rPr>
                <w:color w:val="002060"/>
              </w:rPr>
            </w:pPr>
            <w:r w:rsidRPr="002A55F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9238C" w14:textId="77777777" w:rsidR="0065096B" w:rsidRPr="002A55F0" w:rsidRDefault="0065096B" w:rsidP="00584C76">
            <w:pPr>
              <w:pStyle w:val="headertabella0"/>
              <w:rPr>
                <w:color w:val="002060"/>
              </w:rPr>
            </w:pPr>
            <w:r w:rsidRPr="002A55F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58E19" w14:textId="77777777" w:rsidR="0065096B" w:rsidRPr="002A55F0" w:rsidRDefault="0065096B" w:rsidP="00584C76">
            <w:pPr>
              <w:pStyle w:val="headertabella0"/>
              <w:rPr>
                <w:color w:val="002060"/>
              </w:rPr>
            </w:pPr>
            <w:r w:rsidRPr="002A55F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91F90" w14:textId="77777777" w:rsidR="0065096B" w:rsidRPr="002A55F0" w:rsidRDefault="0065096B" w:rsidP="00584C76">
            <w:pPr>
              <w:pStyle w:val="headertabella0"/>
              <w:rPr>
                <w:color w:val="002060"/>
              </w:rPr>
            </w:pPr>
            <w:r w:rsidRPr="002A55F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C9FEB" w14:textId="77777777" w:rsidR="0065096B" w:rsidRPr="002A55F0" w:rsidRDefault="0065096B" w:rsidP="00584C76">
            <w:pPr>
              <w:pStyle w:val="headertabella0"/>
              <w:rPr>
                <w:color w:val="002060"/>
              </w:rPr>
            </w:pPr>
            <w:r w:rsidRPr="002A55F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FFD496" w14:textId="77777777" w:rsidR="0065096B" w:rsidRPr="002A55F0" w:rsidRDefault="0065096B" w:rsidP="00584C76">
            <w:pPr>
              <w:pStyle w:val="headertabella0"/>
              <w:rPr>
                <w:color w:val="002060"/>
              </w:rPr>
            </w:pPr>
            <w:r w:rsidRPr="002A55F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B4CA6" w14:textId="77777777" w:rsidR="0065096B" w:rsidRPr="002A55F0" w:rsidRDefault="0065096B" w:rsidP="00584C76">
            <w:pPr>
              <w:pStyle w:val="headertabella0"/>
              <w:rPr>
                <w:color w:val="002060"/>
              </w:rPr>
            </w:pPr>
            <w:r w:rsidRPr="002A55F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81AB9" w14:textId="77777777" w:rsidR="0065096B" w:rsidRPr="002A55F0" w:rsidRDefault="0065096B" w:rsidP="00584C76">
            <w:pPr>
              <w:pStyle w:val="headertabella0"/>
              <w:rPr>
                <w:color w:val="002060"/>
              </w:rPr>
            </w:pPr>
            <w:r w:rsidRPr="002A55F0">
              <w:rPr>
                <w:color w:val="002060"/>
              </w:rPr>
              <w:t>PE</w:t>
            </w:r>
          </w:p>
        </w:tc>
      </w:tr>
      <w:tr w:rsidR="0065096B" w:rsidRPr="002A55F0" w14:paraId="672CF1FB" w14:textId="77777777" w:rsidTr="00584C7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768919" w14:textId="77777777" w:rsidR="0065096B" w:rsidRPr="002A55F0" w:rsidRDefault="0065096B" w:rsidP="00584C76">
            <w:pPr>
              <w:pStyle w:val="rowtabella0"/>
              <w:rPr>
                <w:color w:val="002060"/>
              </w:rPr>
            </w:pPr>
            <w:r w:rsidRPr="002A55F0">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62DBF" w14:textId="77777777" w:rsidR="0065096B" w:rsidRPr="002A55F0" w:rsidRDefault="0065096B" w:rsidP="00584C76">
            <w:pPr>
              <w:pStyle w:val="rowtabella0"/>
              <w:jc w:val="center"/>
              <w:rPr>
                <w:color w:val="002060"/>
              </w:rPr>
            </w:pPr>
            <w:r w:rsidRPr="002A55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5AB92"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3A67B" w14:textId="77777777" w:rsidR="0065096B" w:rsidRPr="002A55F0" w:rsidRDefault="0065096B" w:rsidP="00584C76">
            <w:pPr>
              <w:pStyle w:val="rowtabella0"/>
              <w:jc w:val="center"/>
              <w:rPr>
                <w:color w:val="002060"/>
              </w:rPr>
            </w:pPr>
            <w:r w:rsidRPr="002A55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67720"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4FA8B"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C59F9" w14:textId="77777777" w:rsidR="0065096B" w:rsidRPr="002A55F0" w:rsidRDefault="0065096B" w:rsidP="00584C76">
            <w:pPr>
              <w:pStyle w:val="rowtabella0"/>
              <w:jc w:val="center"/>
              <w:rPr>
                <w:color w:val="002060"/>
              </w:rPr>
            </w:pPr>
            <w:r w:rsidRPr="002A55F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47720" w14:textId="77777777" w:rsidR="0065096B" w:rsidRPr="002A55F0" w:rsidRDefault="0065096B" w:rsidP="00584C76">
            <w:pPr>
              <w:pStyle w:val="rowtabella0"/>
              <w:jc w:val="center"/>
              <w:rPr>
                <w:color w:val="002060"/>
              </w:rPr>
            </w:pPr>
            <w:r w:rsidRPr="002A55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B0660" w14:textId="77777777" w:rsidR="0065096B" w:rsidRPr="002A55F0" w:rsidRDefault="0065096B" w:rsidP="00584C76">
            <w:pPr>
              <w:pStyle w:val="rowtabella0"/>
              <w:jc w:val="center"/>
              <w:rPr>
                <w:color w:val="002060"/>
              </w:rPr>
            </w:pPr>
            <w:r w:rsidRPr="002A55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08576" w14:textId="77777777" w:rsidR="0065096B" w:rsidRPr="002A55F0" w:rsidRDefault="0065096B" w:rsidP="00584C76">
            <w:pPr>
              <w:pStyle w:val="rowtabella0"/>
              <w:jc w:val="center"/>
              <w:rPr>
                <w:color w:val="002060"/>
              </w:rPr>
            </w:pPr>
            <w:r w:rsidRPr="002A55F0">
              <w:rPr>
                <w:color w:val="002060"/>
              </w:rPr>
              <w:t>0</w:t>
            </w:r>
          </w:p>
        </w:tc>
      </w:tr>
      <w:tr w:rsidR="0065096B" w:rsidRPr="002A55F0" w14:paraId="70DE1475"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4C1C86" w14:textId="77777777" w:rsidR="0065096B" w:rsidRPr="002A55F0" w:rsidRDefault="0065096B" w:rsidP="00584C76">
            <w:pPr>
              <w:pStyle w:val="rowtabella0"/>
              <w:rPr>
                <w:color w:val="002060"/>
              </w:rPr>
            </w:pPr>
            <w:r w:rsidRPr="002A55F0">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F218F" w14:textId="77777777" w:rsidR="0065096B" w:rsidRPr="002A55F0" w:rsidRDefault="0065096B" w:rsidP="00584C76">
            <w:pPr>
              <w:pStyle w:val="rowtabella0"/>
              <w:jc w:val="center"/>
              <w:rPr>
                <w:color w:val="002060"/>
              </w:rPr>
            </w:pPr>
            <w:r w:rsidRPr="002A55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765D4"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A7205" w14:textId="77777777" w:rsidR="0065096B" w:rsidRPr="002A55F0" w:rsidRDefault="0065096B" w:rsidP="00584C76">
            <w:pPr>
              <w:pStyle w:val="rowtabella0"/>
              <w:jc w:val="center"/>
              <w:rPr>
                <w:color w:val="002060"/>
              </w:rPr>
            </w:pPr>
            <w:r w:rsidRPr="002A55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51B55"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66CD6"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A293A" w14:textId="77777777" w:rsidR="0065096B" w:rsidRPr="002A55F0" w:rsidRDefault="0065096B" w:rsidP="00584C76">
            <w:pPr>
              <w:pStyle w:val="rowtabella0"/>
              <w:jc w:val="center"/>
              <w:rPr>
                <w:color w:val="002060"/>
              </w:rPr>
            </w:pPr>
            <w:r w:rsidRPr="002A55F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C8DF5" w14:textId="77777777" w:rsidR="0065096B" w:rsidRPr="002A55F0" w:rsidRDefault="0065096B" w:rsidP="00584C76">
            <w:pPr>
              <w:pStyle w:val="rowtabella0"/>
              <w:jc w:val="center"/>
              <w:rPr>
                <w:color w:val="002060"/>
              </w:rPr>
            </w:pPr>
            <w:r w:rsidRPr="002A55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EBB76" w14:textId="77777777" w:rsidR="0065096B" w:rsidRPr="002A55F0" w:rsidRDefault="0065096B" w:rsidP="00584C76">
            <w:pPr>
              <w:pStyle w:val="rowtabella0"/>
              <w:jc w:val="center"/>
              <w:rPr>
                <w:color w:val="002060"/>
              </w:rPr>
            </w:pPr>
            <w:r w:rsidRPr="002A55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A4DF9" w14:textId="77777777" w:rsidR="0065096B" w:rsidRPr="002A55F0" w:rsidRDefault="0065096B" w:rsidP="00584C76">
            <w:pPr>
              <w:pStyle w:val="rowtabella0"/>
              <w:jc w:val="center"/>
              <w:rPr>
                <w:color w:val="002060"/>
              </w:rPr>
            </w:pPr>
            <w:r w:rsidRPr="002A55F0">
              <w:rPr>
                <w:color w:val="002060"/>
              </w:rPr>
              <w:t>0</w:t>
            </w:r>
          </w:p>
        </w:tc>
      </w:tr>
      <w:tr w:rsidR="0065096B" w:rsidRPr="002A55F0" w14:paraId="6DDF3066"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C3C5E4" w14:textId="77777777" w:rsidR="0065096B" w:rsidRPr="002A55F0" w:rsidRDefault="0065096B" w:rsidP="00584C76">
            <w:pPr>
              <w:pStyle w:val="rowtabella0"/>
              <w:rPr>
                <w:color w:val="002060"/>
              </w:rPr>
            </w:pPr>
            <w:r w:rsidRPr="002A55F0">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B7931" w14:textId="77777777" w:rsidR="0065096B" w:rsidRPr="002A55F0" w:rsidRDefault="0065096B" w:rsidP="00584C76">
            <w:pPr>
              <w:pStyle w:val="rowtabella0"/>
              <w:jc w:val="center"/>
              <w:rPr>
                <w:color w:val="002060"/>
              </w:rPr>
            </w:pPr>
            <w:r w:rsidRPr="002A55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543F0"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C20D6" w14:textId="77777777" w:rsidR="0065096B" w:rsidRPr="002A55F0" w:rsidRDefault="0065096B" w:rsidP="00584C76">
            <w:pPr>
              <w:pStyle w:val="rowtabella0"/>
              <w:jc w:val="center"/>
              <w:rPr>
                <w:color w:val="002060"/>
              </w:rPr>
            </w:pPr>
            <w:r w:rsidRPr="002A55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472A1"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E6FDE"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66845" w14:textId="77777777" w:rsidR="0065096B" w:rsidRPr="002A55F0" w:rsidRDefault="0065096B" w:rsidP="00584C76">
            <w:pPr>
              <w:pStyle w:val="rowtabella0"/>
              <w:jc w:val="center"/>
              <w:rPr>
                <w:color w:val="002060"/>
              </w:rPr>
            </w:pPr>
            <w:r w:rsidRPr="002A55F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B09FE" w14:textId="77777777" w:rsidR="0065096B" w:rsidRPr="002A55F0" w:rsidRDefault="0065096B" w:rsidP="00584C76">
            <w:pPr>
              <w:pStyle w:val="rowtabella0"/>
              <w:jc w:val="center"/>
              <w:rPr>
                <w:color w:val="002060"/>
              </w:rPr>
            </w:pPr>
            <w:r w:rsidRPr="002A55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B108A" w14:textId="77777777" w:rsidR="0065096B" w:rsidRPr="002A55F0" w:rsidRDefault="0065096B" w:rsidP="00584C76">
            <w:pPr>
              <w:pStyle w:val="rowtabella0"/>
              <w:jc w:val="center"/>
              <w:rPr>
                <w:color w:val="002060"/>
              </w:rPr>
            </w:pPr>
            <w:r w:rsidRPr="002A55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671F8" w14:textId="77777777" w:rsidR="0065096B" w:rsidRPr="002A55F0" w:rsidRDefault="0065096B" w:rsidP="00584C76">
            <w:pPr>
              <w:pStyle w:val="rowtabella0"/>
              <w:jc w:val="center"/>
              <w:rPr>
                <w:color w:val="002060"/>
              </w:rPr>
            </w:pPr>
            <w:r w:rsidRPr="002A55F0">
              <w:rPr>
                <w:color w:val="002060"/>
              </w:rPr>
              <w:t>0</w:t>
            </w:r>
          </w:p>
        </w:tc>
      </w:tr>
      <w:tr w:rsidR="0065096B" w:rsidRPr="002A55F0" w14:paraId="3E8D110C"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50BC42" w14:textId="77777777" w:rsidR="0065096B" w:rsidRPr="002A55F0" w:rsidRDefault="0065096B" w:rsidP="00584C76">
            <w:pPr>
              <w:pStyle w:val="rowtabella0"/>
              <w:rPr>
                <w:color w:val="002060"/>
              </w:rPr>
            </w:pPr>
            <w:r w:rsidRPr="002A55F0">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2E58E" w14:textId="77777777" w:rsidR="0065096B" w:rsidRPr="002A55F0" w:rsidRDefault="0065096B" w:rsidP="00584C76">
            <w:pPr>
              <w:pStyle w:val="rowtabella0"/>
              <w:jc w:val="center"/>
              <w:rPr>
                <w:color w:val="002060"/>
              </w:rPr>
            </w:pPr>
            <w:r w:rsidRPr="002A55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D2731"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55BE4" w14:textId="77777777" w:rsidR="0065096B" w:rsidRPr="002A55F0" w:rsidRDefault="0065096B" w:rsidP="00584C76">
            <w:pPr>
              <w:pStyle w:val="rowtabella0"/>
              <w:jc w:val="center"/>
              <w:rPr>
                <w:color w:val="002060"/>
              </w:rPr>
            </w:pPr>
            <w:r w:rsidRPr="002A55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3298B"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DB308" w14:textId="77777777" w:rsidR="0065096B" w:rsidRPr="002A55F0" w:rsidRDefault="0065096B" w:rsidP="00584C76">
            <w:pPr>
              <w:pStyle w:val="rowtabella0"/>
              <w:jc w:val="center"/>
              <w:rPr>
                <w:color w:val="002060"/>
              </w:rPr>
            </w:pPr>
            <w:r w:rsidRPr="002A55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A0536" w14:textId="77777777" w:rsidR="0065096B" w:rsidRPr="002A55F0" w:rsidRDefault="0065096B" w:rsidP="00584C76">
            <w:pPr>
              <w:pStyle w:val="rowtabella0"/>
              <w:jc w:val="center"/>
              <w:rPr>
                <w:color w:val="002060"/>
              </w:rPr>
            </w:pPr>
            <w:r w:rsidRPr="002A55F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6B126" w14:textId="77777777" w:rsidR="0065096B" w:rsidRPr="002A55F0" w:rsidRDefault="0065096B" w:rsidP="00584C76">
            <w:pPr>
              <w:pStyle w:val="rowtabella0"/>
              <w:jc w:val="center"/>
              <w:rPr>
                <w:color w:val="002060"/>
              </w:rPr>
            </w:pPr>
            <w:r w:rsidRPr="002A55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6D20E" w14:textId="77777777" w:rsidR="0065096B" w:rsidRPr="002A55F0" w:rsidRDefault="0065096B" w:rsidP="00584C76">
            <w:pPr>
              <w:pStyle w:val="rowtabella0"/>
              <w:jc w:val="center"/>
              <w:rPr>
                <w:color w:val="002060"/>
              </w:rPr>
            </w:pPr>
            <w:r w:rsidRPr="002A55F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50EFE" w14:textId="77777777" w:rsidR="0065096B" w:rsidRPr="002A55F0" w:rsidRDefault="0065096B" w:rsidP="00584C76">
            <w:pPr>
              <w:pStyle w:val="rowtabella0"/>
              <w:jc w:val="center"/>
              <w:rPr>
                <w:color w:val="002060"/>
              </w:rPr>
            </w:pPr>
            <w:r w:rsidRPr="002A55F0">
              <w:rPr>
                <w:color w:val="002060"/>
              </w:rPr>
              <w:t>0</w:t>
            </w:r>
          </w:p>
        </w:tc>
      </w:tr>
      <w:tr w:rsidR="0065096B" w:rsidRPr="002A55F0" w14:paraId="3D5517D3"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D3CD0E" w14:textId="77777777" w:rsidR="0065096B" w:rsidRPr="002A55F0" w:rsidRDefault="0065096B" w:rsidP="00584C76">
            <w:pPr>
              <w:pStyle w:val="rowtabella0"/>
              <w:rPr>
                <w:color w:val="002060"/>
              </w:rPr>
            </w:pPr>
            <w:r w:rsidRPr="002A55F0">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E67CF" w14:textId="77777777" w:rsidR="0065096B" w:rsidRPr="002A55F0" w:rsidRDefault="0065096B" w:rsidP="00584C76">
            <w:pPr>
              <w:pStyle w:val="rowtabella0"/>
              <w:jc w:val="center"/>
              <w:rPr>
                <w:color w:val="002060"/>
              </w:rPr>
            </w:pPr>
            <w:r w:rsidRPr="002A55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11BE3"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782F9" w14:textId="77777777" w:rsidR="0065096B" w:rsidRPr="002A55F0" w:rsidRDefault="0065096B" w:rsidP="00584C76">
            <w:pPr>
              <w:pStyle w:val="rowtabella0"/>
              <w:jc w:val="center"/>
              <w:rPr>
                <w:color w:val="002060"/>
              </w:rPr>
            </w:pPr>
            <w:r w:rsidRPr="002A55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84415"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897E4" w14:textId="77777777" w:rsidR="0065096B" w:rsidRPr="002A55F0" w:rsidRDefault="0065096B" w:rsidP="00584C76">
            <w:pPr>
              <w:pStyle w:val="rowtabella0"/>
              <w:jc w:val="center"/>
              <w:rPr>
                <w:color w:val="002060"/>
              </w:rPr>
            </w:pPr>
            <w:r w:rsidRPr="002A55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803DB" w14:textId="77777777" w:rsidR="0065096B" w:rsidRPr="002A55F0" w:rsidRDefault="0065096B" w:rsidP="00584C76">
            <w:pPr>
              <w:pStyle w:val="rowtabella0"/>
              <w:jc w:val="center"/>
              <w:rPr>
                <w:color w:val="002060"/>
              </w:rPr>
            </w:pPr>
            <w:r w:rsidRPr="002A55F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8D67A" w14:textId="77777777" w:rsidR="0065096B" w:rsidRPr="002A55F0" w:rsidRDefault="0065096B" w:rsidP="00584C76">
            <w:pPr>
              <w:pStyle w:val="rowtabella0"/>
              <w:jc w:val="center"/>
              <w:rPr>
                <w:color w:val="002060"/>
              </w:rPr>
            </w:pPr>
            <w:r w:rsidRPr="002A55F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8F225" w14:textId="77777777" w:rsidR="0065096B" w:rsidRPr="002A55F0" w:rsidRDefault="0065096B" w:rsidP="00584C76">
            <w:pPr>
              <w:pStyle w:val="rowtabella0"/>
              <w:jc w:val="center"/>
              <w:rPr>
                <w:color w:val="002060"/>
              </w:rPr>
            </w:pPr>
            <w:r w:rsidRPr="002A55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E3787" w14:textId="77777777" w:rsidR="0065096B" w:rsidRPr="002A55F0" w:rsidRDefault="0065096B" w:rsidP="00584C76">
            <w:pPr>
              <w:pStyle w:val="rowtabella0"/>
              <w:jc w:val="center"/>
              <w:rPr>
                <w:color w:val="002060"/>
              </w:rPr>
            </w:pPr>
            <w:r w:rsidRPr="002A55F0">
              <w:rPr>
                <w:color w:val="002060"/>
              </w:rPr>
              <w:t>0</w:t>
            </w:r>
          </w:p>
        </w:tc>
      </w:tr>
      <w:tr w:rsidR="0065096B" w:rsidRPr="002A55F0" w14:paraId="66D7F0A5"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7FD512" w14:textId="77777777" w:rsidR="0065096B" w:rsidRPr="002A55F0" w:rsidRDefault="0065096B" w:rsidP="00584C76">
            <w:pPr>
              <w:pStyle w:val="rowtabella0"/>
              <w:rPr>
                <w:color w:val="002060"/>
                <w:lang w:val="es-ES"/>
              </w:rPr>
            </w:pPr>
            <w:r w:rsidRPr="002A55F0">
              <w:rPr>
                <w:color w:val="002060"/>
                <w:lang w:val="es-E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DB7BB" w14:textId="77777777" w:rsidR="0065096B" w:rsidRPr="002A55F0" w:rsidRDefault="0065096B" w:rsidP="00584C76">
            <w:pPr>
              <w:pStyle w:val="rowtabella0"/>
              <w:jc w:val="center"/>
              <w:rPr>
                <w:color w:val="002060"/>
              </w:rPr>
            </w:pPr>
            <w:r w:rsidRPr="002A55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E5083"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36152" w14:textId="77777777" w:rsidR="0065096B" w:rsidRPr="002A55F0" w:rsidRDefault="0065096B" w:rsidP="00584C76">
            <w:pPr>
              <w:pStyle w:val="rowtabella0"/>
              <w:jc w:val="center"/>
              <w:rPr>
                <w:color w:val="002060"/>
              </w:rPr>
            </w:pPr>
            <w:r w:rsidRPr="002A55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95550"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AC5B1" w14:textId="77777777" w:rsidR="0065096B" w:rsidRPr="002A55F0" w:rsidRDefault="0065096B" w:rsidP="00584C76">
            <w:pPr>
              <w:pStyle w:val="rowtabella0"/>
              <w:jc w:val="center"/>
              <w:rPr>
                <w:color w:val="002060"/>
              </w:rPr>
            </w:pPr>
            <w:r w:rsidRPr="002A55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ED2CB" w14:textId="77777777" w:rsidR="0065096B" w:rsidRPr="002A55F0" w:rsidRDefault="0065096B" w:rsidP="00584C76">
            <w:pPr>
              <w:pStyle w:val="rowtabella0"/>
              <w:jc w:val="center"/>
              <w:rPr>
                <w:color w:val="002060"/>
              </w:rPr>
            </w:pPr>
            <w:r w:rsidRPr="002A55F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99821" w14:textId="77777777" w:rsidR="0065096B" w:rsidRPr="002A55F0" w:rsidRDefault="0065096B" w:rsidP="00584C76">
            <w:pPr>
              <w:pStyle w:val="rowtabella0"/>
              <w:jc w:val="center"/>
              <w:rPr>
                <w:color w:val="002060"/>
              </w:rPr>
            </w:pPr>
            <w:r w:rsidRPr="002A55F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DF06B"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D2F2E" w14:textId="77777777" w:rsidR="0065096B" w:rsidRPr="002A55F0" w:rsidRDefault="0065096B" w:rsidP="00584C76">
            <w:pPr>
              <w:pStyle w:val="rowtabella0"/>
              <w:jc w:val="center"/>
              <w:rPr>
                <w:color w:val="002060"/>
              </w:rPr>
            </w:pPr>
            <w:r w:rsidRPr="002A55F0">
              <w:rPr>
                <w:color w:val="002060"/>
              </w:rPr>
              <w:t>0</w:t>
            </w:r>
          </w:p>
        </w:tc>
      </w:tr>
      <w:tr w:rsidR="0065096B" w:rsidRPr="002A55F0" w14:paraId="1FC0088F"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37CA61" w14:textId="77777777" w:rsidR="0065096B" w:rsidRPr="002A55F0" w:rsidRDefault="0065096B" w:rsidP="00584C76">
            <w:pPr>
              <w:pStyle w:val="rowtabella0"/>
              <w:rPr>
                <w:color w:val="002060"/>
              </w:rPr>
            </w:pPr>
            <w:r w:rsidRPr="002A55F0">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B95F2" w14:textId="77777777" w:rsidR="0065096B" w:rsidRPr="002A55F0" w:rsidRDefault="0065096B" w:rsidP="00584C76">
            <w:pPr>
              <w:pStyle w:val="rowtabella0"/>
              <w:jc w:val="center"/>
              <w:rPr>
                <w:color w:val="002060"/>
              </w:rPr>
            </w:pPr>
            <w:r w:rsidRPr="002A55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45348"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BE059" w14:textId="77777777" w:rsidR="0065096B" w:rsidRPr="002A55F0" w:rsidRDefault="0065096B" w:rsidP="00584C76">
            <w:pPr>
              <w:pStyle w:val="rowtabella0"/>
              <w:jc w:val="center"/>
              <w:rPr>
                <w:color w:val="002060"/>
              </w:rPr>
            </w:pPr>
            <w:r w:rsidRPr="002A55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AA574"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A14ED" w14:textId="77777777" w:rsidR="0065096B" w:rsidRPr="002A55F0" w:rsidRDefault="0065096B" w:rsidP="00584C76">
            <w:pPr>
              <w:pStyle w:val="rowtabella0"/>
              <w:jc w:val="center"/>
              <w:rPr>
                <w:color w:val="002060"/>
              </w:rPr>
            </w:pPr>
            <w:r w:rsidRPr="002A55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1B45E" w14:textId="77777777" w:rsidR="0065096B" w:rsidRPr="002A55F0" w:rsidRDefault="0065096B" w:rsidP="00584C76">
            <w:pPr>
              <w:pStyle w:val="rowtabella0"/>
              <w:jc w:val="center"/>
              <w:rPr>
                <w:color w:val="002060"/>
              </w:rPr>
            </w:pPr>
            <w:r w:rsidRPr="002A55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1660C" w14:textId="77777777" w:rsidR="0065096B" w:rsidRPr="002A55F0" w:rsidRDefault="0065096B" w:rsidP="00584C76">
            <w:pPr>
              <w:pStyle w:val="rowtabella0"/>
              <w:jc w:val="center"/>
              <w:rPr>
                <w:color w:val="002060"/>
              </w:rPr>
            </w:pPr>
            <w:r w:rsidRPr="002A55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4A36A"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DF72A" w14:textId="77777777" w:rsidR="0065096B" w:rsidRPr="002A55F0" w:rsidRDefault="0065096B" w:rsidP="00584C76">
            <w:pPr>
              <w:pStyle w:val="rowtabella0"/>
              <w:jc w:val="center"/>
              <w:rPr>
                <w:color w:val="002060"/>
              </w:rPr>
            </w:pPr>
            <w:r w:rsidRPr="002A55F0">
              <w:rPr>
                <w:color w:val="002060"/>
              </w:rPr>
              <w:t>0</w:t>
            </w:r>
          </w:p>
        </w:tc>
      </w:tr>
      <w:tr w:rsidR="0065096B" w:rsidRPr="002A55F0" w14:paraId="2B16B280"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152AFF" w14:textId="77777777" w:rsidR="0065096B" w:rsidRPr="002A55F0" w:rsidRDefault="0065096B" w:rsidP="00584C76">
            <w:pPr>
              <w:pStyle w:val="rowtabella0"/>
              <w:rPr>
                <w:color w:val="002060"/>
              </w:rPr>
            </w:pPr>
            <w:r w:rsidRPr="002A55F0">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F3255" w14:textId="77777777" w:rsidR="0065096B" w:rsidRPr="002A55F0" w:rsidRDefault="0065096B" w:rsidP="00584C76">
            <w:pPr>
              <w:pStyle w:val="rowtabella0"/>
              <w:jc w:val="center"/>
              <w:rPr>
                <w:color w:val="002060"/>
              </w:rPr>
            </w:pPr>
            <w:r w:rsidRPr="002A55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ABB7A"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6ED92" w14:textId="77777777" w:rsidR="0065096B" w:rsidRPr="002A55F0" w:rsidRDefault="0065096B" w:rsidP="00584C76">
            <w:pPr>
              <w:pStyle w:val="rowtabella0"/>
              <w:jc w:val="center"/>
              <w:rPr>
                <w:color w:val="002060"/>
              </w:rPr>
            </w:pPr>
            <w:r w:rsidRPr="002A55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4C100" w14:textId="77777777" w:rsidR="0065096B" w:rsidRPr="002A55F0" w:rsidRDefault="0065096B" w:rsidP="00584C76">
            <w:pPr>
              <w:pStyle w:val="rowtabella0"/>
              <w:jc w:val="center"/>
              <w:rPr>
                <w:color w:val="002060"/>
              </w:rPr>
            </w:pPr>
            <w:r w:rsidRPr="002A55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CD0FF" w14:textId="77777777" w:rsidR="0065096B" w:rsidRPr="002A55F0" w:rsidRDefault="0065096B" w:rsidP="00584C76">
            <w:pPr>
              <w:pStyle w:val="rowtabella0"/>
              <w:jc w:val="center"/>
              <w:rPr>
                <w:color w:val="002060"/>
              </w:rPr>
            </w:pPr>
            <w:r w:rsidRPr="002A55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AC917" w14:textId="77777777" w:rsidR="0065096B" w:rsidRPr="002A55F0" w:rsidRDefault="0065096B" w:rsidP="00584C76">
            <w:pPr>
              <w:pStyle w:val="rowtabella0"/>
              <w:jc w:val="center"/>
              <w:rPr>
                <w:color w:val="002060"/>
              </w:rPr>
            </w:pPr>
            <w:r w:rsidRPr="002A55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133F8" w14:textId="77777777" w:rsidR="0065096B" w:rsidRPr="002A55F0" w:rsidRDefault="0065096B" w:rsidP="00584C76">
            <w:pPr>
              <w:pStyle w:val="rowtabella0"/>
              <w:jc w:val="center"/>
              <w:rPr>
                <w:color w:val="002060"/>
              </w:rPr>
            </w:pPr>
            <w:r w:rsidRPr="002A55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3AF47" w14:textId="77777777" w:rsidR="0065096B" w:rsidRPr="002A55F0" w:rsidRDefault="0065096B" w:rsidP="00584C76">
            <w:pPr>
              <w:pStyle w:val="rowtabella0"/>
              <w:jc w:val="center"/>
              <w:rPr>
                <w:color w:val="002060"/>
              </w:rPr>
            </w:pPr>
            <w:r w:rsidRPr="002A55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7E5C6" w14:textId="77777777" w:rsidR="0065096B" w:rsidRPr="002A55F0" w:rsidRDefault="0065096B" w:rsidP="00584C76">
            <w:pPr>
              <w:pStyle w:val="rowtabella0"/>
              <w:jc w:val="center"/>
              <w:rPr>
                <w:color w:val="002060"/>
              </w:rPr>
            </w:pPr>
            <w:r w:rsidRPr="002A55F0">
              <w:rPr>
                <w:color w:val="002060"/>
              </w:rPr>
              <w:t>0</w:t>
            </w:r>
          </w:p>
        </w:tc>
      </w:tr>
      <w:tr w:rsidR="0065096B" w:rsidRPr="002A55F0" w14:paraId="638C31BD"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CA9C9D" w14:textId="77777777" w:rsidR="0065096B" w:rsidRPr="002A55F0" w:rsidRDefault="0065096B" w:rsidP="00584C76">
            <w:pPr>
              <w:pStyle w:val="rowtabella0"/>
              <w:rPr>
                <w:color w:val="002060"/>
              </w:rPr>
            </w:pPr>
            <w:r w:rsidRPr="002A55F0">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6EAC9" w14:textId="77777777" w:rsidR="0065096B" w:rsidRPr="002A55F0" w:rsidRDefault="0065096B" w:rsidP="00584C76">
            <w:pPr>
              <w:pStyle w:val="rowtabella0"/>
              <w:jc w:val="center"/>
              <w:rPr>
                <w:color w:val="002060"/>
              </w:rPr>
            </w:pPr>
            <w:r w:rsidRPr="002A55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9D9E5"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8D480" w14:textId="77777777" w:rsidR="0065096B" w:rsidRPr="002A55F0" w:rsidRDefault="0065096B" w:rsidP="00584C76">
            <w:pPr>
              <w:pStyle w:val="rowtabella0"/>
              <w:jc w:val="center"/>
              <w:rPr>
                <w:color w:val="002060"/>
              </w:rPr>
            </w:pPr>
            <w:r w:rsidRPr="002A55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CEFB8"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528AE" w14:textId="77777777" w:rsidR="0065096B" w:rsidRPr="002A55F0" w:rsidRDefault="0065096B" w:rsidP="00584C76">
            <w:pPr>
              <w:pStyle w:val="rowtabella0"/>
              <w:jc w:val="center"/>
              <w:rPr>
                <w:color w:val="002060"/>
              </w:rPr>
            </w:pPr>
            <w:r w:rsidRPr="002A55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675F4" w14:textId="77777777" w:rsidR="0065096B" w:rsidRPr="002A55F0" w:rsidRDefault="0065096B" w:rsidP="00584C76">
            <w:pPr>
              <w:pStyle w:val="rowtabella0"/>
              <w:jc w:val="center"/>
              <w:rPr>
                <w:color w:val="002060"/>
              </w:rPr>
            </w:pPr>
            <w:r w:rsidRPr="002A55F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7C3D8" w14:textId="77777777" w:rsidR="0065096B" w:rsidRPr="002A55F0" w:rsidRDefault="0065096B" w:rsidP="00584C76">
            <w:pPr>
              <w:pStyle w:val="rowtabella0"/>
              <w:jc w:val="center"/>
              <w:rPr>
                <w:color w:val="002060"/>
              </w:rPr>
            </w:pPr>
            <w:r w:rsidRPr="002A55F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103C6" w14:textId="77777777" w:rsidR="0065096B" w:rsidRPr="002A55F0" w:rsidRDefault="0065096B" w:rsidP="00584C76">
            <w:pPr>
              <w:pStyle w:val="rowtabella0"/>
              <w:jc w:val="center"/>
              <w:rPr>
                <w:color w:val="002060"/>
              </w:rPr>
            </w:pPr>
            <w:r w:rsidRPr="002A55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A6F4A" w14:textId="77777777" w:rsidR="0065096B" w:rsidRPr="002A55F0" w:rsidRDefault="0065096B" w:rsidP="00584C76">
            <w:pPr>
              <w:pStyle w:val="rowtabella0"/>
              <w:jc w:val="center"/>
              <w:rPr>
                <w:color w:val="002060"/>
              </w:rPr>
            </w:pPr>
            <w:r w:rsidRPr="002A55F0">
              <w:rPr>
                <w:color w:val="002060"/>
              </w:rPr>
              <w:t>0</w:t>
            </w:r>
          </w:p>
        </w:tc>
      </w:tr>
      <w:tr w:rsidR="0065096B" w:rsidRPr="002A55F0" w14:paraId="32BED5B5"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5D00EC" w14:textId="77777777" w:rsidR="0065096B" w:rsidRPr="002A55F0" w:rsidRDefault="0065096B" w:rsidP="00584C76">
            <w:pPr>
              <w:pStyle w:val="rowtabella0"/>
              <w:rPr>
                <w:color w:val="002060"/>
              </w:rPr>
            </w:pPr>
            <w:r w:rsidRPr="002A55F0">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9085E" w14:textId="77777777" w:rsidR="0065096B" w:rsidRPr="002A55F0" w:rsidRDefault="0065096B" w:rsidP="00584C76">
            <w:pPr>
              <w:pStyle w:val="rowtabella0"/>
              <w:jc w:val="center"/>
              <w:rPr>
                <w:color w:val="002060"/>
              </w:rPr>
            </w:pPr>
            <w:r w:rsidRPr="002A55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2E58D"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D1F2C"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1C9BB" w14:textId="77777777" w:rsidR="0065096B" w:rsidRPr="002A55F0" w:rsidRDefault="0065096B" w:rsidP="00584C76">
            <w:pPr>
              <w:pStyle w:val="rowtabella0"/>
              <w:jc w:val="center"/>
              <w:rPr>
                <w:color w:val="002060"/>
              </w:rPr>
            </w:pPr>
            <w:r w:rsidRPr="002A55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4D03F" w14:textId="77777777" w:rsidR="0065096B" w:rsidRPr="002A55F0" w:rsidRDefault="0065096B" w:rsidP="00584C76">
            <w:pPr>
              <w:pStyle w:val="rowtabella0"/>
              <w:jc w:val="center"/>
              <w:rPr>
                <w:color w:val="002060"/>
              </w:rPr>
            </w:pPr>
            <w:r w:rsidRPr="002A55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5B509" w14:textId="77777777" w:rsidR="0065096B" w:rsidRPr="002A55F0" w:rsidRDefault="0065096B" w:rsidP="00584C76">
            <w:pPr>
              <w:pStyle w:val="rowtabella0"/>
              <w:jc w:val="center"/>
              <w:rPr>
                <w:color w:val="002060"/>
              </w:rPr>
            </w:pPr>
            <w:r w:rsidRPr="002A55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F044A" w14:textId="77777777" w:rsidR="0065096B" w:rsidRPr="002A55F0" w:rsidRDefault="0065096B" w:rsidP="00584C76">
            <w:pPr>
              <w:pStyle w:val="rowtabella0"/>
              <w:jc w:val="center"/>
              <w:rPr>
                <w:color w:val="002060"/>
              </w:rPr>
            </w:pPr>
            <w:r w:rsidRPr="002A55F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48BFC" w14:textId="77777777" w:rsidR="0065096B" w:rsidRPr="002A55F0" w:rsidRDefault="0065096B" w:rsidP="00584C76">
            <w:pPr>
              <w:pStyle w:val="rowtabella0"/>
              <w:jc w:val="center"/>
              <w:rPr>
                <w:color w:val="002060"/>
              </w:rPr>
            </w:pPr>
            <w:r w:rsidRPr="002A55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B1B31" w14:textId="77777777" w:rsidR="0065096B" w:rsidRPr="002A55F0" w:rsidRDefault="0065096B" w:rsidP="00584C76">
            <w:pPr>
              <w:pStyle w:val="rowtabella0"/>
              <w:jc w:val="center"/>
              <w:rPr>
                <w:color w:val="002060"/>
              </w:rPr>
            </w:pPr>
            <w:r w:rsidRPr="002A55F0">
              <w:rPr>
                <w:color w:val="002060"/>
              </w:rPr>
              <w:t>0</w:t>
            </w:r>
          </w:p>
        </w:tc>
      </w:tr>
      <w:tr w:rsidR="0065096B" w:rsidRPr="002A55F0" w14:paraId="00319443"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194F5A" w14:textId="77777777" w:rsidR="0065096B" w:rsidRPr="002A55F0" w:rsidRDefault="0065096B" w:rsidP="00584C76">
            <w:pPr>
              <w:pStyle w:val="rowtabella0"/>
              <w:rPr>
                <w:color w:val="002060"/>
              </w:rPr>
            </w:pPr>
            <w:r w:rsidRPr="002A55F0">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61E4B" w14:textId="77777777" w:rsidR="0065096B" w:rsidRPr="002A55F0" w:rsidRDefault="0065096B" w:rsidP="00584C76">
            <w:pPr>
              <w:pStyle w:val="rowtabella0"/>
              <w:jc w:val="center"/>
              <w:rPr>
                <w:color w:val="002060"/>
              </w:rPr>
            </w:pPr>
            <w:r w:rsidRPr="002A55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4DA9E"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3C227"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C3B72"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13FC2" w14:textId="77777777" w:rsidR="0065096B" w:rsidRPr="002A55F0" w:rsidRDefault="0065096B" w:rsidP="00584C76">
            <w:pPr>
              <w:pStyle w:val="rowtabella0"/>
              <w:jc w:val="center"/>
              <w:rPr>
                <w:color w:val="002060"/>
              </w:rPr>
            </w:pPr>
            <w:r w:rsidRPr="002A55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7C9ED" w14:textId="77777777" w:rsidR="0065096B" w:rsidRPr="002A55F0" w:rsidRDefault="0065096B" w:rsidP="00584C76">
            <w:pPr>
              <w:pStyle w:val="rowtabella0"/>
              <w:jc w:val="center"/>
              <w:rPr>
                <w:color w:val="002060"/>
              </w:rPr>
            </w:pPr>
            <w:r w:rsidRPr="002A55F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A316A" w14:textId="77777777" w:rsidR="0065096B" w:rsidRPr="002A55F0" w:rsidRDefault="0065096B" w:rsidP="00584C76">
            <w:pPr>
              <w:pStyle w:val="rowtabella0"/>
              <w:jc w:val="center"/>
              <w:rPr>
                <w:color w:val="002060"/>
              </w:rPr>
            </w:pPr>
            <w:r w:rsidRPr="002A55F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65859" w14:textId="77777777" w:rsidR="0065096B" w:rsidRPr="002A55F0" w:rsidRDefault="0065096B" w:rsidP="00584C76">
            <w:pPr>
              <w:pStyle w:val="rowtabella0"/>
              <w:jc w:val="center"/>
              <w:rPr>
                <w:color w:val="002060"/>
              </w:rPr>
            </w:pPr>
            <w:r w:rsidRPr="002A55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80195" w14:textId="77777777" w:rsidR="0065096B" w:rsidRPr="002A55F0" w:rsidRDefault="0065096B" w:rsidP="00584C76">
            <w:pPr>
              <w:pStyle w:val="rowtabella0"/>
              <w:jc w:val="center"/>
              <w:rPr>
                <w:color w:val="002060"/>
              </w:rPr>
            </w:pPr>
            <w:r w:rsidRPr="002A55F0">
              <w:rPr>
                <w:color w:val="002060"/>
              </w:rPr>
              <w:t>0</w:t>
            </w:r>
          </w:p>
        </w:tc>
      </w:tr>
      <w:tr w:rsidR="0065096B" w:rsidRPr="002A55F0" w14:paraId="08772064"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118DBC" w14:textId="77777777" w:rsidR="0065096B" w:rsidRPr="002A55F0" w:rsidRDefault="0065096B" w:rsidP="00584C76">
            <w:pPr>
              <w:pStyle w:val="rowtabella0"/>
              <w:rPr>
                <w:color w:val="002060"/>
                <w:lang w:val="es-ES"/>
              </w:rPr>
            </w:pPr>
            <w:r w:rsidRPr="002A55F0">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70C0A" w14:textId="77777777" w:rsidR="0065096B" w:rsidRPr="002A55F0" w:rsidRDefault="0065096B" w:rsidP="00584C76">
            <w:pPr>
              <w:pStyle w:val="rowtabella0"/>
              <w:jc w:val="center"/>
              <w:rPr>
                <w:color w:val="002060"/>
              </w:rPr>
            </w:pPr>
            <w:r w:rsidRPr="002A55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599F7"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0681D"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6CE3F"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2F2B9" w14:textId="77777777" w:rsidR="0065096B" w:rsidRPr="002A55F0" w:rsidRDefault="0065096B" w:rsidP="00584C76">
            <w:pPr>
              <w:pStyle w:val="rowtabella0"/>
              <w:jc w:val="center"/>
              <w:rPr>
                <w:color w:val="002060"/>
              </w:rPr>
            </w:pPr>
            <w:r w:rsidRPr="002A55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660A6" w14:textId="77777777" w:rsidR="0065096B" w:rsidRPr="002A55F0" w:rsidRDefault="0065096B" w:rsidP="00584C76">
            <w:pPr>
              <w:pStyle w:val="rowtabella0"/>
              <w:jc w:val="center"/>
              <w:rPr>
                <w:color w:val="002060"/>
              </w:rPr>
            </w:pPr>
            <w:r w:rsidRPr="002A55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6980B" w14:textId="77777777" w:rsidR="0065096B" w:rsidRPr="002A55F0" w:rsidRDefault="0065096B" w:rsidP="00584C76">
            <w:pPr>
              <w:pStyle w:val="rowtabella0"/>
              <w:jc w:val="center"/>
              <w:rPr>
                <w:color w:val="002060"/>
              </w:rPr>
            </w:pPr>
            <w:r w:rsidRPr="002A55F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3D2BC" w14:textId="77777777" w:rsidR="0065096B" w:rsidRPr="002A55F0" w:rsidRDefault="0065096B" w:rsidP="00584C76">
            <w:pPr>
              <w:pStyle w:val="rowtabella0"/>
              <w:jc w:val="center"/>
              <w:rPr>
                <w:color w:val="002060"/>
              </w:rPr>
            </w:pPr>
            <w:r w:rsidRPr="002A55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85024" w14:textId="77777777" w:rsidR="0065096B" w:rsidRPr="002A55F0" w:rsidRDefault="0065096B" w:rsidP="00584C76">
            <w:pPr>
              <w:pStyle w:val="rowtabella0"/>
              <w:jc w:val="center"/>
              <w:rPr>
                <w:color w:val="002060"/>
              </w:rPr>
            </w:pPr>
            <w:r w:rsidRPr="002A55F0">
              <w:rPr>
                <w:color w:val="002060"/>
              </w:rPr>
              <w:t>0</w:t>
            </w:r>
          </w:p>
        </w:tc>
      </w:tr>
      <w:tr w:rsidR="0065096B" w:rsidRPr="002A55F0" w14:paraId="0EAF225F"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224F5B" w14:textId="77777777" w:rsidR="0065096B" w:rsidRPr="002A55F0" w:rsidRDefault="0065096B" w:rsidP="00584C76">
            <w:pPr>
              <w:pStyle w:val="rowtabella0"/>
              <w:rPr>
                <w:color w:val="002060"/>
              </w:rPr>
            </w:pPr>
            <w:r w:rsidRPr="002A55F0">
              <w:rPr>
                <w:color w:val="002060"/>
              </w:rPr>
              <w:t>A.S.D. 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B2FCA" w14:textId="77777777" w:rsidR="0065096B" w:rsidRPr="002A55F0" w:rsidRDefault="0065096B" w:rsidP="00584C76">
            <w:pPr>
              <w:pStyle w:val="rowtabella0"/>
              <w:jc w:val="center"/>
              <w:rPr>
                <w:color w:val="002060"/>
              </w:rPr>
            </w:pPr>
            <w:r w:rsidRPr="002A55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50C62"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8E7B0"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D2DD9"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48851" w14:textId="77777777" w:rsidR="0065096B" w:rsidRPr="002A55F0" w:rsidRDefault="0065096B" w:rsidP="00584C76">
            <w:pPr>
              <w:pStyle w:val="rowtabella0"/>
              <w:jc w:val="center"/>
              <w:rPr>
                <w:color w:val="002060"/>
              </w:rPr>
            </w:pPr>
            <w:r w:rsidRPr="002A55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E64E4" w14:textId="77777777" w:rsidR="0065096B" w:rsidRPr="002A55F0" w:rsidRDefault="0065096B" w:rsidP="00584C76">
            <w:pPr>
              <w:pStyle w:val="rowtabella0"/>
              <w:jc w:val="center"/>
              <w:rPr>
                <w:color w:val="002060"/>
              </w:rPr>
            </w:pPr>
            <w:r w:rsidRPr="002A55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15405" w14:textId="77777777" w:rsidR="0065096B" w:rsidRPr="002A55F0" w:rsidRDefault="0065096B" w:rsidP="00584C76">
            <w:pPr>
              <w:pStyle w:val="rowtabella0"/>
              <w:jc w:val="center"/>
              <w:rPr>
                <w:color w:val="002060"/>
              </w:rPr>
            </w:pPr>
            <w:r w:rsidRPr="002A55F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131D0" w14:textId="77777777" w:rsidR="0065096B" w:rsidRPr="002A55F0" w:rsidRDefault="0065096B" w:rsidP="00584C76">
            <w:pPr>
              <w:pStyle w:val="rowtabella0"/>
              <w:jc w:val="center"/>
              <w:rPr>
                <w:color w:val="002060"/>
              </w:rPr>
            </w:pPr>
            <w:r w:rsidRPr="002A55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0C4EB" w14:textId="77777777" w:rsidR="0065096B" w:rsidRPr="002A55F0" w:rsidRDefault="0065096B" w:rsidP="00584C76">
            <w:pPr>
              <w:pStyle w:val="rowtabella0"/>
              <w:jc w:val="center"/>
              <w:rPr>
                <w:color w:val="002060"/>
              </w:rPr>
            </w:pPr>
            <w:r w:rsidRPr="002A55F0">
              <w:rPr>
                <w:color w:val="002060"/>
              </w:rPr>
              <w:t>0</w:t>
            </w:r>
          </w:p>
        </w:tc>
      </w:tr>
      <w:tr w:rsidR="0065096B" w:rsidRPr="002A55F0" w14:paraId="2502D1D5" w14:textId="77777777" w:rsidTr="00584C7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C6566C" w14:textId="77777777" w:rsidR="0065096B" w:rsidRPr="002A55F0" w:rsidRDefault="0065096B" w:rsidP="00584C76">
            <w:pPr>
              <w:pStyle w:val="rowtabella0"/>
              <w:rPr>
                <w:color w:val="002060"/>
              </w:rPr>
            </w:pPr>
            <w:r w:rsidRPr="002A55F0">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E6B1E" w14:textId="77777777" w:rsidR="0065096B" w:rsidRPr="002A55F0" w:rsidRDefault="0065096B" w:rsidP="00584C76">
            <w:pPr>
              <w:pStyle w:val="rowtabella0"/>
              <w:jc w:val="center"/>
              <w:rPr>
                <w:color w:val="002060"/>
              </w:rPr>
            </w:pPr>
            <w:r w:rsidRPr="002A55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0175F"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D5733"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72880" w14:textId="77777777" w:rsidR="0065096B" w:rsidRPr="002A55F0" w:rsidRDefault="0065096B" w:rsidP="00584C76">
            <w:pPr>
              <w:pStyle w:val="rowtabella0"/>
              <w:jc w:val="center"/>
              <w:rPr>
                <w:color w:val="002060"/>
              </w:rPr>
            </w:pPr>
            <w:r w:rsidRPr="002A55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9A2B2" w14:textId="77777777" w:rsidR="0065096B" w:rsidRPr="002A55F0" w:rsidRDefault="0065096B" w:rsidP="00584C76">
            <w:pPr>
              <w:pStyle w:val="rowtabella0"/>
              <w:jc w:val="center"/>
              <w:rPr>
                <w:color w:val="002060"/>
              </w:rPr>
            </w:pPr>
            <w:r w:rsidRPr="002A55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36B99" w14:textId="77777777" w:rsidR="0065096B" w:rsidRPr="002A55F0" w:rsidRDefault="0065096B" w:rsidP="00584C76">
            <w:pPr>
              <w:pStyle w:val="rowtabella0"/>
              <w:jc w:val="center"/>
              <w:rPr>
                <w:color w:val="002060"/>
              </w:rPr>
            </w:pPr>
            <w:r w:rsidRPr="002A55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37378" w14:textId="77777777" w:rsidR="0065096B" w:rsidRPr="002A55F0" w:rsidRDefault="0065096B" w:rsidP="00584C76">
            <w:pPr>
              <w:pStyle w:val="rowtabella0"/>
              <w:jc w:val="center"/>
              <w:rPr>
                <w:color w:val="002060"/>
              </w:rPr>
            </w:pPr>
            <w:r w:rsidRPr="002A55F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1A6D9" w14:textId="77777777" w:rsidR="0065096B" w:rsidRPr="002A55F0" w:rsidRDefault="0065096B" w:rsidP="00584C76">
            <w:pPr>
              <w:pStyle w:val="rowtabella0"/>
              <w:jc w:val="center"/>
              <w:rPr>
                <w:color w:val="002060"/>
              </w:rPr>
            </w:pPr>
            <w:r w:rsidRPr="002A55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AAE05" w14:textId="77777777" w:rsidR="0065096B" w:rsidRPr="002A55F0" w:rsidRDefault="0065096B" w:rsidP="00584C76">
            <w:pPr>
              <w:pStyle w:val="rowtabella0"/>
              <w:jc w:val="center"/>
              <w:rPr>
                <w:color w:val="002060"/>
              </w:rPr>
            </w:pPr>
            <w:r w:rsidRPr="002A55F0">
              <w:rPr>
                <w:color w:val="002060"/>
              </w:rPr>
              <w:t>0</w:t>
            </w:r>
          </w:p>
        </w:tc>
      </w:tr>
    </w:tbl>
    <w:p w14:paraId="78388DF3" w14:textId="77777777" w:rsidR="0065096B" w:rsidRPr="002A55F0" w:rsidRDefault="0065096B" w:rsidP="0065096B">
      <w:pPr>
        <w:pStyle w:val="breakline"/>
        <w:rPr>
          <w:rFonts w:eastAsiaTheme="minorEastAsia"/>
          <w:color w:val="002060"/>
        </w:rPr>
      </w:pPr>
    </w:p>
    <w:p w14:paraId="2CAA9E9C" w14:textId="77777777" w:rsidR="0065096B" w:rsidRPr="002A55F0" w:rsidRDefault="0065096B" w:rsidP="0065096B">
      <w:pPr>
        <w:pStyle w:val="breakline"/>
        <w:rPr>
          <w:color w:val="002060"/>
        </w:rPr>
      </w:pPr>
    </w:p>
    <w:p w14:paraId="28939FEA" w14:textId="77777777" w:rsidR="0065096B" w:rsidRPr="002A55F0" w:rsidRDefault="0065096B" w:rsidP="0065096B">
      <w:pPr>
        <w:pStyle w:val="sottotitolocampionato10"/>
        <w:rPr>
          <w:color w:val="002060"/>
        </w:rPr>
      </w:pPr>
      <w:r w:rsidRPr="002A55F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5096B" w:rsidRPr="002A55F0" w14:paraId="047CDC1E" w14:textId="77777777" w:rsidTr="00584C7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A944C" w14:textId="77777777" w:rsidR="0065096B" w:rsidRPr="002A55F0" w:rsidRDefault="0065096B" w:rsidP="00584C76">
            <w:pPr>
              <w:pStyle w:val="headertabella0"/>
              <w:rPr>
                <w:color w:val="002060"/>
              </w:rPr>
            </w:pPr>
            <w:r w:rsidRPr="002A55F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7FB9B" w14:textId="77777777" w:rsidR="0065096B" w:rsidRPr="002A55F0" w:rsidRDefault="0065096B" w:rsidP="00584C76">
            <w:pPr>
              <w:pStyle w:val="headertabella0"/>
              <w:rPr>
                <w:color w:val="002060"/>
              </w:rPr>
            </w:pPr>
            <w:r w:rsidRPr="002A55F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C3489" w14:textId="77777777" w:rsidR="0065096B" w:rsidRPr="002A55F0" w:rsidRDefault="0065096B" w:rsidP="00584C76">
            <w:pPr>
              <w:pStyle w:val="headertabella0"/>
              <w:rPr>
                <w:color w:val="002060"/>
              </w:rPr>
            </w:pPr>
            <w:r w:rsidRPr="002A55F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853B3" w14:textId="77777777" w:rsidR="0065096B" w:rsidRPr="002A55F0" w:rsidRDefault="0065096B" w:rsidP="00584C76">
            <w:pPr>
              <w:pStyle w:val="headertabella0"/>
              <w:rPr>
                <w:color w:val="002060"/>
              </w:rPr>
            </w:pPr>
            <w:r w:rsidRPr="002A55F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FAB07" w14:textId="77777777" w:rsidR="0065096B" w:rsidRPr="002A55F0" w:rsidRDefault="0065096B" w:rsidP="00584C76">
            <w:pPr>
              <w:pStyle w:val="headertabella0"/>
              <w:rPr>
                <w:color w:val="002060"/>
              </w:rPr>
            </w:pPr>
            <w:r w:rsidRPr="002A55F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123CF" w14:textId="77777777" w:rsidR="0065096B" w:rsidRPr="002A55F0" w:rsidRDefault="0065096B" w:rsidP="00584C76">
            <w:pPr>
              <w:pStyle w:val="headertabella0"/>
              <w:rPr>
                <w:color w:val="002060"/>
              </w:rPr>
            </w:pPr>
            <w:r w:rsidRPr="002A55F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975DD8" w14:textId="77777777" w:rsidR="0065096B" w:rsidRPr="002A55F0" w:rsidRDefault="0065096B" w:rsidP="00584C76">
            <w:pPr>
              <w:pStyle w:val="headertabella0"/>
              <w:rPr>
                <w:color w:val="002060"/>
              </w:rPr>
            </w:pPr>
            <w:r w:rsidRPr="002A55F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7F04C" w14:textId="77777777" w:rsidR="0065096B" w:rsidRPr="002A55F0" w:rsidRDefault="0065096B" w:rsidP="00584C76">
            <w:pPr>
              <w:pStyle w:val="headertabella0"/>
              <w:rPr>
                <w:color w:val="002060"/>
              </w:rPr>
            </w:pPr>
            <w:r w:rsidRPr="002A55F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A82BA" w14:textId="77777777" w:rsidR="0065096B" w:rsidRPr="002A55F0" w:rsidRDefault="0065096B" w:rsidP="00584C76">
            <w:pPr>
              <w:pStyle w:val="headertabella0"/>
              <w:rPr>
                <w:color w:val="002060"/>
              </w:rPr>
            </w:pPr>
            <w:r w:rsidRPr="002A55F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601B8" w14:textId="77777777" w:rsidR="0065096B" w:rsidRPr="002A55F0" w:rsidRDefault="0065096B" w:rsidP="00584C76">
            <w:pPr>
              <w:pStyle w:val="headertabella0"/>
              <w:rPr>
                <w:color w:val="002060"/>
              </w:rPr>
            </w:pPr>
            <w:r w:rsidRPr="002A55F0">
              <w:rPr>
                <w:color w:val="002060"/>
              </w:rPr>
              <w:t>PE</w:t>
            </w:r>
          </w:p>
        </w:tc>
      </w:tr>
      <w:tr w:rsidR="0065096B" w:rsidRPr="002A55F0" w14:paraId="0CE9A721" w14:textId="77777777" w:rsidTr="00584C7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15306F" w14:textId="77777777" w:rsidR="0065096B" w:rsidRPr="002A55F0" w:rsidRDefault="0065096B" w:rsidP="00584C76">
            <w:pPr>
              <w:pStyle w:val="rowtabella0"/>
              <w:rPr>
                <w:color w:val="002060"/>
              </w:rPr>
            </w:pPr>
            <w:r w:rsidRPr="002A55F0">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FDB61" w14:textId="77777777" w:rsidR="0065096B" w:rsidRPr="002A55F0" w:rsidRDefault="0065096B" w:rsidP="00584C76">
            <w:pPr>
              <w:pStyle w:val="rowtabella0"/>
              <w:jc w:val="center"/>
              <w:rPr>
                <w:color w:val="002060"/>
              </w:rPr>
            </w:pPr>
            <w:r w:rsidRPr="002A55F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FF5E7"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95457" w14:textId="77777777" w:rsidR="0065096B" w:rsidRPr="002A55F0" w:rsidRDefault="0065096B" w:rsidP="00584C76">
            <w:pPr>
              <w:pStyle w:val="rowtabella0"/>
              <w:jc w:val="center"/>
              <w:rPr>
                <w:color w:val="002060"/>
              </w:rPr>
            </w:pPr>
            <w:r w:rsidRPr="002A55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57B00"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C9056"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9E4D8" w14:textId="77777777" w:rsidR="0065096B" w:rsidRPr="002A55F0" w:rsidRDefault="0065096B" w:rsidP="00584C76">
            <w:pPr>
              <w:pStyle w:val="rowtabella0"/>
              <w:jc w:val="center"/>
              <w:rPr>
                <w:color w:val="002060"/>
              </w:rPr>
            </w:pPr>
            <w:r w:rsidRPr="002A55F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D15C0"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84B14" w14:textId="77777777" w:rsidR="0065096B" w:rsidRPr="002A55F0" w:rsidRDefault="0065096B" w:rsidP="00584C76">
            <w:pPr>
              <w:pStyle w:val="rowtabella0"/>
              <w:jc w:val="center"/>
              <w:rPr>
                <w:color w:val="002060"/>
              </w:rPr>
            </w:pPr>
            <w:r w:rsidRPr="002A55F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5206C" w14:textId="77777777" w:rsidR="0065096B" w:rsidRPr="002A55F0" w:rsidRDefault="0065096B" w:rsidP="00584C76">
            <w:pPr>
              <w:pStyle w:val="rowtabella0"/>
              <w:jc w:val="center"/>
              <w:rPr>
                <w:color w:val="002060"/>
              </w:rPr>
            </w:pPr>
            <w:r w:rsidRPr="002A55F0">
              <w:rPr>
                <w:color w:val="002060"/>
              </w:rPr>
              <w:t>0</w:t>
            </w:r>
          </w:p>
        </w:tc>
      </w:tr>
      <w:tr w:rsidR="0065096B" w:rsidRPr="002A55F0" w14:paraId="1BFA4C72"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BD52EF" w14:textId="77777777" w:rsidR="0065096B" w:rsidRPr="002A55F0" w:rsidRDefault="0065096B" w:rsidP="00584C76">
            <w:pPr>
              <w:pStyle w:val="rowtabella0"/>
              <w:rPr>
                <w:color w:val="002060"/>
              </w:rPr>
            </w:pPr>
            <w:r w:rsidRPr="002A55F0">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392A2" w14:textId="77777777" w:rsidR="0065096B" w:rsidRPr="002A55F0" w:rsidRDefault="0065096B" w:rsidP="00584C76">
            <w:pPr>
              <w:pStyle w:val="rowtabella0"/>
              <w:jc w:val="center"/>
              <w:rPr>
                <w:color w:val="002060"/>
              </w:rPr>
            </w:pPr>
            <w:r w:rsidRPr="002A55F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D3BC7"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AFC7C" w14:textId="77777777" w:rsidR="0065096B" w:rsidRPr="002A55F0" w:rsidRDefault="0065096B" w:rsidP="00584C76">
            <w:pPr>
              <w:pStyle w:val="rowtabella0"/>
              <w:jc w:val="center"/>
              <w:rPr>
                <w:color w:val="002060"/>
              </w:rPr>
            </w:pPr>
            <w:r w:rsidRPr="002A55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50DEB"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3C75D"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41033" w14:textId="77777777" w:rsidR="0065096B" w:rsidRPr="002A55F0" w:rsidRDefault="0065096B" w:rsidP="00584C76">
            <w:pPr>
              <w:pStyle w:val="rowtabella0"/>
              <w:jc w:val="center"/>
              <w:rPr>
                <w:color w:val="002060"/>
              </w:rPr>
            </w:pPr>
            <w:r w:rsidRPr="002A55F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E776E" w14:textId="77777777" w:rsidR="0065096B" w:rsidRPr="002A55F0" w:rsidRDefault="0065096B" w:rsidP="00584C76">
            <w:pPr>
              <w:pStyle w:val="rowtabella0"/>
              <w:jc w:val="center"/>
              <w:rPr>
                <w:color w:val="002060"/>
              </w:rPr>
            </w:pPr>
            <w:r w:rsidRPr="002A55F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87706" w14:textId="77777777" w:rsidR="0065096B" w:rsidRPr="002A55F0" w:rsidRDefault="0065096B" w:rsidP="00584C76">
            <w:pPr>
              <w:pStyle w:val="rowtabella0"/>
              <w:jc w:val="center"/>
              <w:rPr>
                <w:color w:val="002060"/>
              </w:rPr>
            </w:pPr>
            <w:r w:rsidRPr="002A55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B06A2" w14:textId="77777777" w:rsidR="0065096B" w:rsidRPr="002A55F0" w:rsidRDefault="0065096B" w:rsidP="00584C76">
            <w:pPr>
              <w:pStyle w:val="rowtabella0"/>
              <w:jc w:val="center"/>
              <w:rPr>
                <w:color w:val="002060"/>
              </w:rPr>
            </w:pPr>
            <w:r w:rsidRPr="002A55F0">
              <w:rPr>
                <w:color w:val="002060"/>
              </w:rPr>
              <w:t>0</w:t>
            </w:r>
          </w:p>
        </w:tc>
      </w:tr>
      <w:tr w:rsidR="0065096B" w:rsidRPr="002A55F0" w14:paraId="6D0F0415"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5371DA" w14:textId="77777777" w:rsidR="0065096B" w:rsidRPr="002A55F0" w:rsidRDefault="0065096B" w:rsidP="00584C76">
            <w:pPr>
              <w:pStyle w:val="rowtabella0"/>
              <w:rPr>
                <w:color w:val="002060"/>
              </w:rPr>
            </w:pPr>
            <w:r w:rsidRPr="002A55F0">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39A20" w14:textId="77777777" w:rsidR="0065096B" w:rsidRPr="002A55F0" w:rsidRDefault="0065096B" w:rsidP="00584C76">
            <w:pPr>
              <w:pStyle w:val="rowtabella0"/>
              <w:jc w:val="center"/>
              <w:rPr>
                <w:color w:val="002060"/>
              </w:rPr>
            </w:pPr>
            <w:r w:rsidRPr="002A55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CA70D" w14:textId="77777777" w:rsidR="0065096B" w:rsidRPr="002A55F0" w:rsidRDefault="0065096B" w:rsidP="00584C76">
            <w:pPr>
              <w:pStyle w:val="rowtabella0"/>
              <w:jc w:val="center"/>
              <w:rPr>
                <w:color w:val="002060"/>
              </w:rPr>
            </w:pPr>
            <w:r w:rsidRPr="002A55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16701" w14:textId="77777777" w:rsidR="0065096B" w:rsidRPr="002A55F0" w:rsidRDefault="0065096B" w:rsidP="00584C76">
            <w:pPr>
              <w:pStyle w:val="rowtabella0"/>
              <w:jc w:val="center"/>
              <w:rPr>
                <w:color w:val="002060"/>
              </w:rPr>
            </w:pPr>
            <w:r w:rsidRPr="002A55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95D90"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75319"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BD49A" w14:textId="77777777" w:rsidR="0065096B" w:rsidRPr="002A55F0" w:rsidRDefault="0065096B" w:rsidP="00584C76">
            <w:pPr>
              <w:pStyle w:val="rowtabella0"/>
              <w:jc w:val="center"/>
              <w:rPr>
                <w:color w:val="002060"/>
              </w:rPr>
            </w:pPr>
            <w:r w:rsidRPr="002A55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7EEB6" w14:textId="77777777" w:rsidR="0065096B" w:rsidRPr="002A55F0" w:rsidRDefault="0065096B" w:rsidP="00584C76">
            <w:pPr>
              <w:pStyle w:val="rowtabella0"/>
              <w:jc w:val="center"/>
              <w:rPr>
                <w:color w:val="002060"/>
              </w:rPr>
            </w:pPr>
            <w:r w:rsidRPr="002A55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DA2FF" w14:textId="77777777" w:rsidR="0065096B" w:rsidRPr="002A55F0" w:rsidRDefault="0065096B" w:rsidP="00584C76">
            <w:pPr>
              <w:pStyle w:val="rowtabella0"/>
              <w:jc w:val="center"/>
              <w:rPr>
                <w:color w:val="002060"/>
              </w:rPr>
            </w:pPr>
            <w:r w:rsidRPr="002A55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2D33F" w14:textId="77777777" w:rsidR="0065096B" w:rsidRPr="002A55F0" w:rsidRDefault="0065096B" w:rsidP="00584C76">
            <w:pPr>
              <w:pStyle w:val="rowtabella0"/>
              <w:jc w:val="center"/>
              <w:rPr>
                <w:color w:val="002060"/>
              </w:rPr>
            </w:pPr>
            <w:r w:rsidRPr="002A55F0">
              <w:rPr>
                <w:color w:val="002060"/>
              </w:rPr>
              <w:t>0</w:t>
            </w:r>
          </w:p>
        </w:tc>
      </w:tr>
      <w:tr w:rsidR="0065096B" w:rsidRPr="002A55F0" w14:paraId="0377F926"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1C7E8E" w14:textId="77777777" w:rsidR="0065096B" w:rsidRPr="002A55F0" w:rsidRDefault="0065096B" w:rsidP="00584C76">
            <w:pPr>
              <w:pStyle w:val="rowtabella0"/>
              <w:rPr>
                <w:color w:val="002060"/>
              </w:rPr>
            </w:pPr>
            <w:r w:rsidRPr="002A55F0">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00134" w14:textId="77777777" w:rsidR="0065096B" w:rsidRPr="002A55F0" w:rsidRDefault="0065096B" w:rsidP="00584C76">
            <w:pPr>
              <w:pStyle w:val="rowtabella0"/>
              <w:jc w:val="center"/>
              <w:rPr>
                <w:color w:val="002060"/>
              </w:rPr>
            </w:pPr>
            <w:r w:rsidRPr="002A55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AE5DB"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0E4B6" w14:textId="77777777" w:rsidR="0065096B" w:rsidRPr="002A55F0" w:rsidRDefault="0065096B" w:rsidP="00584C76">
            <w:pPr>
              <w:pStyle w:val="rowtabella0"/>
              <w:jc w:val="center"/>
              <w:rPr>
                <w:color w:val="002060"/>
              </w:rPr>
            </w:pPr>
            <w:r w:rsidRPr="002A55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31860"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AD0E7" w14:textId="77777777" w:rsidR="0065096B" w:rsidRPr="002A55F0" w:rsidRDefault="0065096B" w:rsidP="00584C76">
            <w:pPr>
              <w:pStyle w:val="rowtabella0"/>
              <w:jc w:val="center"/>
              <w:rPr>
                <w:color w:val="002060"/>
              </w:rPr>
            </w:pPr>
            <w:r w:rsidRPr="002A55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CDFF9" w14:textId="77777777" w:rsidR="0065096B" w:rsidRPr="002A55F0" w:rsidRDefault="0065096B" w:rsidP="00584C76">
            <w:pPr>
              <w:pStyle w:val="rowtabella0"/>
              <w:jc w:val="center"/>
              <w:rPr>
                <w:color w:val="002060"/>
              </w:rPr>
            </w:pPr>
            <w:r w:rsidRPr="002A55F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913D2" w14:textId="77777777" w:rsidR="0065096B" w:rsidRPr="002A55F0" w:rsidRDefault="0065096B" w:rsidP="00584C76">
            <w:pPr>
              <w:pStyle w:val="rowtabella0"/>
              <w:jc w:val="center"/>
              <w:rPr>
                <w:color w:val="002060"/>
              </w:rPr>
            </w:pPr>
            <w:r w:rsidRPr="002A55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A3A42" w14:textId="77777777" w:rsidR="0065096B" w:rsidRPr="002A55F0" w:rsidRDefault="0065096B" w:rsidP="00584C76">
            <w:pPr>
              <w:pStyle w:val="rowtabella0"/>
              <w:jc w:val="center"/>
              <w:rPr>
                <w:color w:val="002060"/>
              </w:rPr>
            </w:pPr>
            <w:r w:rsidRPr="002A55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996B9" w14:textId="77777777" w:rsidR="0065096B" w:rsidRPr="002A55F0" w:rsidRDefault="0065096B" w:rsidP="00584C76">
            <w:pPr>
              <w:pStyle w:val="rowtabella0"/>
              <w:jc w:val="center"/>
              <w:rPr>
                <w:color w:val="002060"/>
              </w:rPr>
            </w:pPr>
            <w:r w:rsidRPr="002A55F0">
              <w:rPr>
                <w:color w:val="002060"/>
              </w:rPr>
              <w:t>0</w:t>
            </w:r>
          </w:p>
        </w:tc>
      </w:tr>
      <w:tr w:rsidR="0065096B" w:rsidRPr="002A55F0" w14:paraId="391A0EEE"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9DDFCA" w14:textId="77777777" w:rsidR="0065096B" w:rsidRPr="002A55F0" w:rsidRDefault="0065096B" w:rsidP="00584C76">
            <w:pPr>
              <w:pStyle w:val="rowtabella0"/>
              <w:rPr>
                <w:color w:val="002060"/>
              </w:rPr>
            </w:pPr>
            <w:r w:rsidRPr="002A55F0">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F1453" w14:textId="77777777" w:rsidR="0065096B" w:rsidRPr="002A55F0" w:rsidRDefault="0065096B" w:rsidP="00584C76">
            <w:pPr>
              <w:pStyle w:val="rowtabella0"/>
              <w:jc w:val="center"/>
              <w:rPr>
                <w:color w:val="002060"/>
              </w:rPr>
            </w:pPr>
            <w:r w:rsidRPr="002A55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B7E5E"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BC5F4" w14:textId="77777777" w:rsidR="0065096B" w:rsidRPr="002A55F0" w:rsidRDefault="0065096B" w:rsidP="00584C76">
            <w:pPr>
              <w:pStyle w:val="rowtabella0"/>
              <w:jc w:val="center"/>
              <w:rPr>
                <w:color w:val="002060"/>
              </w:rPr>
            </w:pPr>
            <w:r w:rsidRPr="002A55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5C10A"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B543B" w14:textId="77777777" w:rsidR="0065096B" w:rsidRPr="002A55F0" w:rsidRDefault="0065096B" w:rsidP="00584C76">
            <w:pPr>
              <w:pStyle w:val="rowtabella0"/>
              <w:jc w:val="center"/>
              <w:rPr>
                <w:color w:val="002060"/>
              </w:rPr>
            </w:pPr>
            <w:r w:rsidRPr="002A55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B2CBC" w14:textId="77777777" w:rsidR="0065096B" w:rsidRPr="002A55F0" w:rsidRDefault="0065096B" w:rsidP="00584C76">
            <w:pPr>
              <w:pStyle w:val="rowtabella0"/>
              <w:jc w:val="center"/>
              <w:rPr>
                <w:color w:val="002060"/>
              </w:rPr>
            </w:pPr>
            <w:r w:rsidRPr="002A55F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FDED8" w14:textId="77777777" w:rsidR="0065096B" w:rsidRPr="002A55F0" w:rsidRDefault="0065096B" w:rsidP="00584C76">
            <w:pPr>
              <w:pStyle w:val="rowtabella0"/>
              <w:jc w:val="center"/>
              <w:rPr>
                <w:color w:val="002060"/>
              </w:rPr>
            </w:pPr>
            <w:r w:rsidRPr="002A55F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4E74C" w14:textId="77777777" w:rsidR="0065096B" w:rsidRPr="002A55F0" w:rsidRDefault="0065096B" w:rsidP="00584C76">
            <w:pPr>
              <w:pStyle w:val="rowtabella0"/>
              <w:jc w:val="center"/>
              <w:rPr>
                <w:color w:val="002060"/>
              </w:rPr>
            </w:pPr>
            <w:r w:rsidRPr="002A55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A3EDB" w14:textId="77777777" w:rsidR="0065096B" w:rsidRPr="002A55F0" w:rsidRDefault="0065096B" w:rsidP="00584C76">
            <w:pPr>
              <w:pStyle w:val="rowtabella0"/>
              <w:jc w:val="center"/>
              <w:rPr>
                <w:color w:val="002060"/>
              </w:rPr>
            </w:pPr>
            <w:r w:rsidRPr="002A55F0">
              <w:rPr>
                <w:color w:val="002060"/>
              </w:rPr>
              <w:t>0</w:t>
            </w:r>
          </w:p>
        </w:tc>
      </w:tr>
      <w:tr w:rsidR="0065096B" w:rsidRPr="002A55F0" w14:paraId="28B7CB4E"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BBA338" w14:textId="77777777" w:rsidR="0065096B" w:rsidRPr="002A55F0" w:rsidRDefault="0065096B" w:rsidP="00584C76">
            <w:pPr>
              <w:pStyle w:val="rowtabella0"/>
              <w:rPr>
                <w:color w:val="002060"/>
              </w:rPr>
            </w:pPr>
            <w:r w:rsidRPr="002A55F0">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15E41" w14:textId="77777777" w:rsidR="0065096B" w:rsidRPr="002A55F0" w:rsidRDefault="0065096B" w:rsidP="00584C76">
            <w:pPr>
              <w:pStyle w:val="rowtabella0"/>
              <w:jc w:val="center"/>
              <w:rPr>
                <w:color w:val="002060"/>
              </w:rPr>
            </w:pPr>
            <w:r w:rsidRPr="002A55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9C551" w14:textId="77777777" w:rsidR="0065096B" w:rsidRPr="002A55F0" w:rsidRDefault="0065096B" w:rsidP="00584C76">
            <w:pPr>
              <w:pStyle w:val="rowtabella0"/>
              <w:jc w:val="center"/>
              <w:rPr>
                <w:color w:val="002060"/>
              </w:rPr>
            </w:pPr>
            <w:r w:rsidRPr="002A55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3AF3C" w14:textId="77777777" w:rsidR="0065096B" w:rsidRPr="002A55F0" w:rsidRDefault="0065096B" w:rsidP="00584C76">
            <w:pPr>
              <w:pStyle w:val="rowtabella0"/>
              <w:jc w:val="center"/>
              <w:rPr>
                <w:color w:val="002060"/>
              </w:rPr>
            </w:pPr>
            <w:r w:rsidRPr="002A55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65F8C"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C5407" w14:textId="77777777" w:rsidR="0065096B" w:rsidRPr="002A55F0" w:rsidRDefault="0065096B" w:rsidP="00584C76">
            <w:pPr>
              <w:pStyle w:val="rowtabella0"/>
              <w:jc w:val="center"/>
              <w:rPr>
                <w:color w:val="002060"/>
              </w:rPr>
            </w:pPr>
            <w:r w:rsidRPr="002A55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0660A" w14:textId="77777777" w:rsidR="0065096B" w:rsidRPr="002A55F0" w:rsidRDefault="0065096B" w:rsidP="00584C76">
            <w:pPr>
              <w:pStyle w:val="rowtabella0"/>
              <w:jc w:val="center"/>
              <w:rPr>
                <w:color w:val="002060"/>
              </w:rPr>
            </w:pPr>
            <w:r w:rsidRPr="002A55F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74AC6" w14:textId="77777777" w:rsidR="0065096B" w:rsidRPr="002A55F0" w:rsidRDefault="0065096B" w:rsidP="00584C76">
            <w:pPr>
              <w:pStyle w:val="rowtabella0"/>
              <w:jc w:val="center"/>
              <w:rPr>
                <w:color w:val="002060"/>
              </w:rPr>
            </w:pPr>
            <w:r w:rsidRPr="002A55F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C702A" w14:textId="77777777" w:rsidR="0065096B" w:rsidRPr="002A55F0" w:rsidRDefault="0065096B" w:rsidP="00584C76">
            <w:pPr>
              <w:pStyle w:val="rowtabella0"/>
              <w:jc w:val="center"/>
              <w:rPr>
                <w:color w:val="002060"/>
              </w:rPr>
            </w:pPr>
            <w:r w:rsidRPr="002A55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7B3C1" w14:textId="77777777" w:rsidR="0065096B" w:rsidRPr="002A55F0" w:rsidRDefault="0065096B" w:rsidP="00584C76">
            <w:pPr>
              <w:pStyle w:val="rowtabella0"/>
              <w:jc w:val="center"/>
              <w:rPr>
                <w:color w:val="002060"/>
              </w:rPr>
            </w:pPr>
            <w:r w:rsidRPr="002A55F0">
              <w:rPr>
                <w:color w:val="002060"/>
              </w:rPr>
              <w:t>0</w:t>
            </w:r>
          </w:p>
        </w:tc>
      </w:tr>
      <w:tr w:rsidR="0065096B" w:rsidRPr="002A55F0" w14:paraId="480FD1B6"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FF4129" w14:textId="77777777" w:rsidR="0065096B" w:rsidRPr="002A55F0" w:rsidRDefault="0065096B" w:rsidP="00584C76">
            <w:pPr>
              <w:pStyle w:val="rowtabella0"/>
              <w:rPr>
                <w:color w:val="002060"/>
              </w:rPr>
            </w:pPr>
            <w:r w:rsidRPr="002A55F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382DC" w14:textId="77777777" w:rsidR="0065096B" w:rsidRPr="002A55F0" w:rsidRDefault="0065096B" w:rsidP="00584C76">
            <w:pPr>
              <w:pStyle w:val="rowtabella0"/>
              <w:jc w:val="center"/>
              <w:rPr>
                <w:color w:val="002060"/>
              </w:rPr>
            </w:pPr>
            <w:r w:rsidRPr="002A55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FF7E8"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64BC9" w14:textId="77777777" w:rsidR="0065096B" w:rsidRPr="002A55F0" w:rsidRDefault="0065096B" w:rsidP="00584C76">
            <w:pPr>
              <w:pStyle w:val="rowtabella0"/>
              <w:jc w:val="center"/>
              <w:rPr>
                <w:color w:val="002060"/>
              </w:rPr>
            </w:pPr>
            <w:r w:rsidRPr="002A55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622F5" w14:textId="77777777" w:rsidR="0065096B" w:rsidRPr="002A55F0" w:rsidRDefault="0065096B" w:rsidP="00584C76">
            <w:pPr>
              <w:pStyle w:val="rowtabella0"/>
              <w:jc w:val="center"/>
              <w:rPr>
                <w:color w:val="002060"/>
              </w:rPr>
            </w:pPr>
            <w:r w:rsidRPr="002A55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7C8AD" w14:textId="77777777" w:rsidR="0065096B" w:rsidRPr="002A55F0" w:rsidRDefault="0065096B" w:rsidP="00584C76">
            <w:pPr>
              <w:pStyle w:val="rowtabella0"/>
              <w:jc w:val="center"/>
              <w:rPr>
                <w:color w:val="002060"/>
              </w:rPr>
            </w:pPr>
            <w:r w:rsidRPr="002A55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A6D1E" w14:textId="77777777" w:rsidR="0065096B" w:rsidRPr="002A55F0" w:rsidRDefault="0065096B" w:rsidP="00584C76">
            <w:pPr>
              <w:pStyle w:val="rowtabella0"/>
              <w:jc w:val="center"/>
              <w:rPr>
                <w:color w:val="002060"/>
              </w:rPr>
            </w:pPr>
            <w:r w:rsidRPr="002A55F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8CA53" w14:textId="77777777" w:rsidR="0065096B" w:rsidRPr="002A55F0" w:rsidRDefault="0065096B" w:rsidP="00584C76">
            <w:pPr>
              <w:pStyle w:val="rowtabella0"/>
              <w:jc w:val="center"/>
              <w:rPr>
                <w:color w:val="002060"/>
              </w:rPr>
            </w:pPr>
            <w:r w:rsidRPr="002A55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6B55B" w14:textId="77777777" w:rsidR="0065096B" w:rsidRPr="002A55F0" w:rsidRDefault="0065096B" w:rsidP="00584C76">
            <w:pPr>
              <w:pStyle w:val="rowtabella0"/>
              <w:jc w:val="center"/>
              <w:rPr>
                <w:color w:val="002060"/>
              </w:rPr>
            </w:pPr>
            <w:r w:rsidRPr="002A55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850C8" w14:textId="77777777" w:rsidR="0065096B" w:rsidRPr="002A55F0" w:rsidRDefault="0065096B" w:rsidP="00584C76">
            <w:pPr>
              <w:pStyle w:val="rowtabella0"/>
              <w:jc w:val="center"/>
              <w:rPr>
                <w:color w:val="002060"/>
              </w:rPr>
            </w:pPr>
            <w:r w:rsidRPr="002A55F0">
              <w:rPr>
                <w:color w:val="002060"/>
              </w:rPr>
              <w:t>0</w:t>
            </w:r>
          </w:p>
        </w:tc>
      </w:tr>
      <w:tr w:rsidR="0065096B" w:rsidRPr="002A55F0" w14:paraId="6DE2A560"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ED10C8" w14:textId="77777777" w:rsidR="0065096B" w:rsidRPr="002A55F0" w:rsidRDefault="0065096B" w:rsidP="00584C76">
            <w:pPr>
              <w:pStyle w:val="rowtabella0"/>
              <w:rPr>
                <w:color w:val="002060"/>
              </w:rPr>
            </w:pPr>
            <w:r w:rsidRPr="002A55F0">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97E15" w14:textId="77777777" w:rsidR="0065096B" w:rsidRPr="002A55F0" w:rsidRDefault="0065096B" w:rsidP="00584C76">
            <w:pPr>
              <w:pStyle w:val="rowtabella0"/>
              <w:jc w:val="center"/>
              <w:rPr>
                <w:color w:val="002060"/>
              </w:rPr>
            </w:pPr>
            <w:r w:rsidRPr="002A55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6B2A9" w14:textId="77777777" w:rsidR="0065096B" w:rsidRPr="002A55F0" w:rsidRDefault="0065096B" w:rsidP="00584C76">
            <w:pPr>
              <w:pStyle w:val="rowtabella0"/>
              <w:jc w:val="center"/>
              <w:rPr>
                <w:color w:val="002060"/>
              </w:rPr>
            </w:pPr>
            <w:r w:rsidRPr="002A55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0DEBB" w14:textId="77777777" w:rsidR="0065096B" w:rsidRPr="002A55F0" w:rsidRDefault="0065096B" w:rsidP="00584C76">
            <w:pPr>
              <w:pStyle w:val="rowtabella0"/>
              <w:jc w:val="center"/>
              <w:rPr>
                <w:color w:val="002060"/>
              </w:rPr>
            </w:pPr>
            <w:r w:rsidRPr="002A55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D5D8A" w14:textId="77777777" w:rsidR="0065096B" w:rsidRPr="002A55F0" w:rsidRDefault="0065096B" w:rsidP="00584C76">
            <w:pPr>
              <w:pStyle w:val="rowtabella0"/>
              <w:jc w:val="center"/>
              <w:rPr>
                <w:color w:val="002060"/>
              </w:rPr>
            </w:pPr>
            <w:r w:rsidRPr="002A55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A340D"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BA40D" w14:textId="77777777" w:rsidR="0065096B" w:rsidRPr="002A55F0" w:rsidRDefault="0065096B" w:rsidP="00584C76">
            <w:pPr>
              <w:pStyle w:val="rowtabella0"/>
              <w:jc w:val="center"/>
              <w:rPr>
                <w:color w:val="002060"/>
              </w:rPr>
            </w:pPr>
            <w:r w:rsidRPr="002A55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14B94" w14:textId="77777777" w:rsidR="0065096B" w:rsidRPr="002A55F0" w:rsidRDefault="0065096B" w:rsidP="00584C76">
            <w:pPr>
              <w:pStyle w:val="rowtabella0"/>
              <w:jc w:val="center"/>
              <w:rPr>
                <w:color w:val="002060"/>
              </w:rPr>
            </w:pPr>
            <w:r w:rsidRPr="002A55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D6A32"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FDCB3" w14:textId="77777777" w:rsidR="0065096B" w:rsidRPr="002A55F0" w:rsidRDefault="0065096B" w:rsidP="00584C76">
            <w:pPr>
              <w:pStyle w:val="rowtabella0"/>
              <w:jc w:val="center"/>
              <w:rPr>
                <w:color w:val="002060"/>
              </w:rPr>
            </w:pPr>
            <w:r w:rsidRPr="002A55F0">
              <w:rPr>
                <w:color w:val="002060"/>
              </w:rPr>
              <w:t>0</w:t>
            </w:r>
          </w:p>
        </w:tc>
      </w:tr>
      <w:tr w:rsidR="0065096B" w:rsidRPr="002A55F0" w14:paraId="25CF63FF"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EF58E0" w14:textId="77777777" w:rsidR="0065096B" w:rsidRPr="002A55F0" w:rsidRDefault="0065096B" w:rsidP="00584C76">
            <w:pPr>
              <w:pStyle w:val="rowtabella0"/>
              <w:rPr>
                <w:color w:val="002060"/>
              </w:rPr>
            </w:pPr>
            <w:r w:rsidRPr="002A55F0">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14CBC" w14:textId="77777777" w:rsidR="0065096B" w:rsidRPr="002A55F0" w:rsidRDefault="0065096B" w:rsidP="00584C76">
            <w:pPr>
              <w:pStyle w:val="rowtabella0"/>
              <w:jc w:val="center"/>
              <w:rPr>
                <w:color w:val="002060"/>
              </w:rPr>
            </w:pPr>
            <w:r w:rsidRPr="002A55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9AD73"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FF6DC" w14:textId="77777777" w:rsidR="0065096B" w:rsidRPr="002A55F0" w:rsidRDefault="0065096B" w:rsidP="00584C76">
            <w:pPr>
              <w:pStyle w:val="rowtabella0"/>
              <w:jc w:val="center"/>
              <w:rPr>
                <w:color w:val="002060"/>
              </w:rPr>
            </w:pPr>
            <w:r w:rsidRPr="002A55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E26EC"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7ECC6" w14:textId="77777777" w:rsidR="0065096B" w:rsidRPr="002A55F0" w:rsidRDefault="0065096B" w:rsidP="00584C76">
            <w:pPr>
              <w:pStyle w:val="rowtabella0"/>
              <w:jc w:val="center"/>
              <w:rPr>
                <w:color w:val="002060"/>
              </w:rPr>
            </w:pPr>
            <w:r w:rsidRPr="002A55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334E1" w14:textId="77777777" w:rsidR="0065096B" w:rsidRPr="002A55F0" w:rsidRDefault="0065096B" w:rsidP="00584C76">
            <w:pPr>
              <w:pStyle w:val="rowtabella0"/>
              <w:jc w:val="center"/>
              <w:rPr>
                <w:color w:val="002060"/>
              </w:rPr>
            </w:pPr>
            <w:r w:rsidRPr="002A55F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08A7C" w14:textId="77777777" w:rsidR="0065096B" w:rsidRPr="002A55F0" w:rsidRDefault="0065096B" w:rsidP="00584C76">
            <w:pPr>
              <w:pStyle w:val="rowtabella0"/>
              <w:jc w:val="center"/>
              <w:rPr>
                <w:color w:val="002060"/>
              </w:rPr>
            </w:pPr>
            <w:r w:rsidRPr="002A55F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D7C81" w14:textId="77777777" w:rsidR="0065096B" w:rsidRPr="002A55F0" w:rsidRDefault="0065096B" w:rsidP="00584C76">
            <w:pPr>
              <w:pStyle w:val="rowtabella0"/>
              <w:jc w:val="center"/>
              <w:rPr>
                <w:color w:val="002060"/>
              </w:rPr>
            </w:pPr>
            <w:r w:rsidRPr="002A55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E4950" w14:textId="77777777" w:rsidR="0065096B" w:rsidRPr="002A55F0" w:rsidRDefault="0065096B" w:rsidP="00584C76">
            <w:pPr>
              <w:pStyle w:val="rowtabella0"/>
              <w:jc w:val="center"/>
              <w:rPr>
                <w:color w:val="002060"/>
              </w:rPr>
            </w:pPr>
            <w:r w:rsidRPr="002A55F0">
              <w:rPr>
                <w:color w:val="002060"/>
              </w:rPr>
              <w:t>0</w:t>
            </w:r>
          </w:p>
        </w:tc>
      </w:tr>
      <w:tr w:rsidR="0065096B" w:rsidRPr="002A55F0" w14:paraId="029E1F02"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3BF0A0" w14:textId="77777777" w:rsidR="0065096B" w:rsidRPr="002A55F0" w:rsidRDefault="0065096B" w:rsidP="00584C76">
            <w:pPr>
              <w:pStyle w:val="rowtabella0"/>
              <w:rPr>
                <w:color w:val="002060"/>
              </w:rPr>
            </w:pPr>
            <w:r w:rsidRPr="002A55F0">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AEC70"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D5504" w14:textId="77777777" w:rsidR="0065096B" w:rsidRPr="002A55F0" w:rsidRDefault="0065096B" w:rsidP="00584C76">
            <w:pPr>
              <w:pStyle w:val="rowtabella0"/>
              <w:jc w:val="center"/>
              <w:rPr>
                <w:color w:val="002060"/>
              </w:rPr>
            </w:pPr>
            <w:r w:rsidRPr="002A55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32323" w14:textId="77777777" w:rsidR="0065096B" w:rsidRPr="002A55F0" w:rsidRDefault="0065096B" w:rsidP="00584C76">
            <w:pPr>
              <w:pStyle w:val="rowtabella0"/>
              <w:jc w:val="center"/>
              <w:rPr>
                <w:color w:val="002060"/>
              </w:rPr>
            </w:pPr>
            <w:r w:rsidRPr="002A55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7E7C1"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2C27D" w14:textId="77777777" w:rsidR="0065096B" w:rsidRPr="002A55F0" w:rsidRDefault="0065096B" w:rsidP="00584C76">
            <w:pPr>
              <w:pStyle w:val="rowtabella0"/>
              <w:jc w:val="center"/>
              <w:rPr>
                <w:color w:val="002060"/>
              </w:rPr>
            </w:pPr>
            <w:r w:rsidRPr="002A55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BF40E" w14:textId="77777777" w:rsidR="0065096B" w:rsidRPr="002A55F0" w:rsidRDefault="0065096B" w:rsidP="00584C76">
            <w:pPr>
              <w:pStyle w:val="rowtabella0"/>
              <w:jc w:val="center"/>
              <w:rPr>
                <w:color w:val="002060"/>
              </w:rPr>
            </w:pPr>
            <w:r w:rsidRPr="002A55F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E6ADE" w14:textId="77777777" w:rsidR="0065096B" w:rsidRPr="002A55F0" w:rsidRDefault="0065096B" w:rsidP="00584C76">
            <w:pPr>
              <w:pStyle w:val="rowtabella0"/>
              <w:jc w:val="center"/>
              <w:rPr>
                <w:color w:val="002060"/>
              </w:rPr>
            </w:pPr>
            <w:r w:rsidRPr="002A55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69FD0"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DCE3E" w14:textId="77777777" w:rsidR="0065096B" w:rsidRPr="002A55F0" w:rsidRDefault="0065096B" w:rsidP="00584C76">
            <w:pPr>
              <w:pStyle w:val="rowtabella0"/>
              <w:jc w:val="center"/>
              <w:rPr>
                <w:color w:val="002060"/>
              </w:rPr>
            </w:pPr>
            <w:r w:rsidRPr="002A55F0">
              <w:rPr>
                <w:color w:val="002060"/>
              </w:rPr>
              <w:t>0</w:t>
            </w:r>
          </w:p>
        </w:tc>
      </w:tr>
      <w:tr w:rsidR="0065096B" w:rsidRPr="002A55F0" w14:paraId="6859C44C"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183438" w14:textId="77777777" w:rsidR="0065096B" w:rsidRPr="002A55F0" w:rsidRDefault="0065096B" w:rsidP="00584C76">
            <w:pPr>
              <w:pStyle w:val="rowtabella0"/>
              <w:rPr>
                <w:color w:val="002060"/>
              </w:rPr>
            </w:pPr>
            <w:r w:rsidRPr="002A55F0">
              <w:rPr>
                <w:color w:val="002060"/>
              </w:rPr>
              <w:t>VISSO-ALTONERA CALCIO1970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80D6E" w14:textId="77777777" w:rsidR="0065096B" w:rsidRPr="002A55F0" w:rsidRDefault="0065096B" w:rsidP="00584C76">
            <w:pPr>
              <w:pStyle w:val="rowtabella0"/>
              <w:jc w:val="center"/>
              <w:rPr>
                <w:color w:val="002060"/>
              </w:rPr>
            </w:pPr>
            <w:r w:rsidRPr="002A55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81190"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69F59"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BF19A"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05360" w14:textId="77777777" w:rsidR="0065096B" w:rsidRPr="002A55F0" w:rsidRDefault="0065096B" w:rsidP="00584C76">
            <w:pPr>
              <w:pStyle w:val="rowtabella0"/>
              <w:jc w:val="center"/>
              <w:rPr>
                <w:color w:val="002060"/>
              </w:rPr>
            </w:pPr>
            <w:r w:rsidRPr="002A55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B46B7" w14:textId="77777777" w:rsidR="0065096B" w:rsidRPr="002A55F0" w:rsidRDefault="0065096B" w:rsidP="00584C76">
            <w:pPr>
              <w:pStyle w:val="rowtabella0"/>
              <w:jc w:val="center"/>
              <w:rPr>
                <w:color w:val="002060"/>
              </w:rPr>
            </w:pPr>
            <w:r w:rsidRPr="002A55F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4C734" w14:textId="77777777" w:rsidR="0065096B" w:rsidRPr="002A55F0" w:rsidRDefault="0065096B" w:rsidP="00584C76">
            <w:pPr>
              <w:pStyle w:val="rowtabella0"/>
              <w:jc w:val="center"/>
              <w:rPr>
                <w:color w:val="002060"/>
              </w:rPr>
            </w:pPr>
            <w:r w:rsidRPr="002A55F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ADEDF" w14:textId="77777777" w:rsidR="0065096B" w:rsidRPr="002A55F0" w:rsidRDefault="0065096B" w:rsidP="00584C76">
            <w:pPr>
              <w:pStyle w:val="rowtabella0"/>
              <w:jc w:val="center"/>
              <w:rPr>
                <w:color w:val="002060"/>
              </w:rPr>
            </w:pPr>
            <w:r w:rsidRPr="002A55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4E7B5" w14:textId="77777777" w:rsidR="0065096B" w:rsidRPr="002A55F0" w:rsidRDefault="0065096B" w:rsidP="00584C76">
            <w:pPr>
              <w:pStyle w:val="rowtabella0"/>
              <w:jc w:val="center"/>
              <w:rPr>
                <w:color w:val="002060"/>
              </w:rPr>
            </w:pPr>
            <w:r w:rsidRPr="002A55F0">
              <w:rPr>
                <w:color w:val="002060"/>
              </w:rPr>
              <w:t>0</w:t>
            </w:r>
          </w:p>
        </w:tc>
      </w:tr>
      <w:tr w:rsidR="0065096B" w:rsidRPr="002A55F0" w14:paraId="0ABDB4CD"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CC84A1" w14:textId="77777777" w:rsidR="0065096B" w:rsidRPr="002A55F0" w:rsidRDefault="0065096B" w:rsidP="00584C76">
            <w:pPr>
              <w:pStyle w:val="rowtabella0"/>
              <w:rPr>
                <w:color w:val="002060"/>
              </w:rPr>
            </w:pPr>
            <w:r w:rsidRPr="002A55F0">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8F957" w14:textId="77777777" w:rsidR="0065096B" w:rsidRPr="002A55F0" w:rsidRDefault="0065096B" w:rsidP="00584C76">
            <w:pPr>
              <w:pStyle w:val="rowtabella0"/>
              <w:jc w:val="center"/>
              <w:rPr>
                <w:color w:val="002060"/>
              </w:rPr>
            </w:pPr>
            <w:r w:rsidRPr="002A55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26B2E" w14:textId="77777777" w:rsidR="0065096B" w:rsidRPr="002A55F0" w:rsidRDefault="0065096B" w:rsidP="00584C76">
            <w:pPr>
              <w:pStyle w:val="rowtabella0"/>
              <w:jc w:val="center"/>
              <w:rPr>
                <w:color w:val="002060"/>
              </w:rPr>
            </w:pPr>
            <w:r w:rsidRPr="002A55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67ED4"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C70EC"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4C268" w14:textId="77777777" w:rsidR="0065096B" w:rsidRPr="002A55F0" w:rsidRDefault="0065096B" w:rsidP="00584C76">
            <w:pPr>
              <w:pStyle w:val="rowtabella0"/>
              <w:jc w:val="center"/>
              <w:rPr>
                <w:color w:val="002060"/>
              </w:rPr>
            </w:pPr>
            <w:r w:rsidRPr="002A55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30438" w14:textId="77777777" w:rsidR="0065096B" w:rsidRPr="002A55F0" w:rsidRDefault="0065096B" w:rsidP="00584C76">
            <w:pPr>
              <w:pStyle w:val="rowtabella0"/>
              <w:jc w:val="center"/>
              <w:rPr>
                <w:color w:val="002060"/>
              </w:rPr>
            </w:pPr>
            <w:r w:rsidRPr="002A55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5BCAC" w14:textId="77777777" w:rsidR="0065096B" w:rsidRPr="002A55F0" w:rsidRDefault="0065096B" w:rsidP="00584C76">
            <w:pPr>
              <w:pStyle w:val="rowtabella0"/>
              <w:jc w:val="center"/>
              <w:rPr>
                <w:color w:val="002060"/>
              </w:rPr>
            </w:pPr>
            <w:r w:rsidRPr="002A55F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3F4B8" w14:textId="77777777" w:rsidR="0065096B" w:rsidRPr="002A55F0" w:rsidRDefault="0065096B" w:rsidP="00584C76">
            <w:pPr>
              <w:pStyle w:val="rowtabella0"/>
              <w:jc w:val="center"/>
              <w:rPr>
                <w:color w:val="002060"/>
              </w:rPr>
            </w:pPr>
            <w:r w:rsidRPr="002A55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FEF57" w14:textId="77777777" w:rsidR="0065096B" w:rsidRPr="002A55F0" w:rsidRDefault="0065096B" w:rsidP="00584C76">
            <w:pPr>
              <w:pStyle w:val="rowtabella0"/>
              <w:jc w:val="center"/>
              <w:rPr>
                <w:color w:val="002060"/>
              </w:rPr>
            </w:pPr>
            <w:r w:rsidRPr="002A55F0">
              <w:rPr>
                <w:color w:val="002060"/>
              </w:rPr>
              <w:t>0</w:t>
            </w:r>
          </w:p>
        </w:tc>
      </w:tr>
      <w:tr w:rsidR="0065096B" w:rsidRPr="002A55F0" w14:paraId="12430ADA" w14:textId="77777777" w:rsidTr="00584C7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CDC7EF" w14:textId="77777777" w:rsidR="0065096B" w:rsidRPr="002A55F0" w:rsidRDefault="0065096B" w:rsidP="00584C76">
            <w:pPr>
              <w:pStyle w:val="rowtabella0"/>
              <w:rPr>
                <w:color w:val="002060"/>
              </w:rPr>
            </w:pPr>
            <w:r w:rsidRPr="002A55F0">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BDCCA"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1F75E" w14:textId="77777777" w:rsidR="0065096B" w:rsidRPr="002A55F0" w:rsidRDefault="0065096B" w:rsidP="00584C76">
            <w:pPr>
              <w:pStyle w:val="rowtabella0"/>
              <w:jc w:val="center"/>
              <w:rPr>
                <w:color w:val="002060"/>
              </w:rPr>
            </w:pPr>
            <w:r w:rsidRPr="002A55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B9DA6"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BD49A"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7F5FA" w14:textId="77777777" w:rsidR="0065096B" w:rsidRPr="002A55F0" w:rsidRDefault="0065096B" w:rsidP="00584C76">
            <w:pPr>
              <w:pStyle w:val="rowtabella0"/>
              <w:jc w:val="center"/>
              <w:rPr>
                <w:color w:val="002060"/>
              </w:rPr>
            </w:pPr>
            <w:r w:rsidRPr="002A55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47673" w14:textId="77777777" w:rsidR="0065096B" w:rsidRPr="002A55F0" w:rsidRDefault="0065096B" w:rsidP="00584C76">
            <w:pPr>
              <w:pStyle w:val="rowtabella0"/>
              <w:jc w:val="center"/>
              <w:rPr>
                <w:color w:val="002060"/>
              </w:rPr>
            </w:pPr>
            <w:r w:rsidRPr="002A55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0F291" w14:textId="77777777" w:rsidR="0065096B" w:rsidRPr="002A55F0" w:rsidRDefault="0065096B" w:rsidP="00584C76">
            <w:pPr>
              <w:pStyle w:val="rowtabella0"/>
              <w:jc w:val="center"/>
              <w:rPr>
                <w:color w:val="002060"/>
              </w:rPr>
            </w:pPr>
            <w:r w:rsidRPr="002A55F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687E2" w14:textId="77777777" w:rsidR="0065096B" w:rsidRPr="002A55F0" w:rsidRDefault="0065096B" w:rsidP="00584C76">
            <w:pPr>
              <w:pStyle w:val="rowtabella0"/>
              <w:jc w:val="center"/>
              <w:rPr>
                <w:color w:val="002060"/>
              </w:rPr>
            </w:pPr>
            <w:r w:rsidRPr="002A55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7AF75" w14:textId="77777777" w:rsidR="0065096B" w:rsidRPr="002A55F0" w:rsidRDefault="0065096B" w:rsidP="00584C76">
            <w:pPr>
              <w:pStyle w:val="rowtabella0"/>
              <w:jc w:val="center"/>
              <w:rPr>
                <w:color w:val="002060"/>
              </w:rPr>
            </w:pPr>
            <w:r w:rsidRPr="002A55F0">
              <w:rPr>
                <w:color w:val="002060"/>
              </w:rPr>
              <w:t>0</w:t>
            </w:r>
          </w:p>
        </w:tc>
      </w:tr>
    </w:tbl>
    <w:p w14:paraId="3103FD86" w14:textId="77777777" w:rsidR="0065096B" w:rsidRPr="002A55F0" w:rsidRDefault="0065096B" w:rsidP="0065096B">
      <w:pPr>
        <w:pStyle w:val="breakline"/>
        <w:rPr>
          <w:rFonts w:eastAsiaTheme="minorEastAsia"/>
          <w:color w:val="002060"/>
        </w:rPr>
      </w:pPr>
    </w:p>
    <w:p w14:paraId="0121DD98" w14:textId="77777777" w:rsidR="0065096B" w:rsidRPr="002A55F0" w:rsidRDefault="0065096B" w:rsidP="0065096B">
      <w:pPr>
        <w:pStyle w:val="breakline"/>
        <w:rPr>
          <w:color w:val="002060"/>
        </w:rPr>
      </w:pPr>
    </w:p>
    <w:p w14:paraId="0B3EB084" w14:textId="77777777" w:rsidR="0065096B" w:rsidRPr="002A55F0" w:rsidRDefault="0065096B" w:rsidP="0065096B">
      <w:pPr>
        <w:pStyle w:val="sottotitolocampionato10"/>
        <w:rPr>
          <w:color w:val="002060"/>
        </w:rPr>
      </w:pPr>
      <w:r w:rsidRPr="002A55F0">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5096B" w:rsidRPr="002A55F0" w14:paraId="642DA4BB" w14:textId="77777777" w:rsidTr="00584C7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67671" w14:textId="77777777" w:rsidR="0065096B" w:rsidRPr="002A55F0" w:rsidRDefault="0065096B" w:rsidP="00584C76">
            <w:pPr>
              <w:pStyle w:val="headertabella0"/>
              <w:rPr>
                <w:color w:val="002060"/>
              </w:rPr>
            </w:pPr>
            <w:r w:rsidRPr="002A55F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AC520" w14:textId="77777777" w:rsidR="0065096B" w:rsidRPr="002A55F0" w:rsidRDefault="0065096B" w:rsidP="00584C76">
            <w:pPr>
              <w:pStyle w:val="headertabella0"/>
              <w:rPr>
                <w:color w:val="002060"/>
              </w:rPr>
            </w:pPr>
            <w:r w:rsidRPr="002A55F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9266D" w14:textId="77777777" w:rsidR="0065096B" w:rsidRPr="002A55F0" w:rsidRDefault="0065096B" w:rsidP="00584C76">
            <w:pPr>
              <w:pStyle w:val="headertabella0"/>
              <w:rPr>
                <w:color w:val="002060"/>
              </w:rPr>
            </w:pPr>
            <w:r w:rsidRPr="002A55F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42095" w14:textId="77777777" w:rsidR="0065096B" w:rsidRPr="002A55F0" w:rsidRDefault="0065096B" w:rsidP="00584C76">
            <w:pPr>
              <w:pStyle w:val="headertabella0"/>
              <w:rPr>
                <w:color w:val="002060"/>
              </w:rPr>
            </w:pPr>
            <w:r w:rsidRPr="002A55F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2A6B5" w14:textId="77777777" w:rsidR="0065096B" w:rsidRPr="002A55F0" w:rsidRDefault="0065096B" w:rsidP="00584C76">
            <w:pPr>
              <w:pStyle w:val="headertabella0"/>
              <w:rPr>
                <w:color w:val="002060"/>
              </w:rPr>
            </w:pPr>
            <w:r w:rsidRPr="002A55F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23888" w14:textId="77777777" w:rsidR="0065096B" w:rsidRPr="002A55F0" w:rsidRDefault="0065096B" w:rsidP="00584C76">
            <w:pPr>
              <w:pStyle w:val="headertabella0"/>
              <w:rPr>
                <w:color w:val="002060"/>
              </w:rPr>
            </w:pPr>
            <w:r w:rsidRPr="002A55F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F9DE2" w14:textId="77777777" w:rsidR="0065096B" w:rsidRPr="002A55F0" w:rsidRDefault="0065096B" w:rsidP="00584C76">
            <w:pPr>
              <w:pStyle w:val="headertabella0"/>
              <w:rPr>
                <w:color w:val="002060"/>
              </w:rPr>
            </w:pPr>
            <w:r w:rsidRPr="002A55F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8D744" w14:textId="77777777" w:rsidR="0065096B" w:rsidRPr="002A55F0" w:rsidRDefault="0065096B" w:rsidP="00584C76">
            <w:pPr>
              <w:pStyle w:val="headertabella0"/>
              <w:rPr>
                <w:color w:val="002060"/>
              </w:rPr>
            </w:pPr>
            <w:r w:rsidRPr="002A55F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748AF" w14:textId="77777777" w:rsidR="0065096B" w:rsidRPr="002A55F0" w:rsidRDefault="0065096B" w:rsidP="00584C76">
            <w:pPr>
              <w:pStyle w:val="headertabella0"/>
              <w:rPr>
                <w:color w:val="002060"/>
              </w:rPr>
            </w:pPr>
            <w:r w:rsidRPr="002A55F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C3A85" w14:textId="77777777" w:rsidR="0065096B" w:rsidRPr="002A55F0" w:rsidRDefault="0065096B" w:rsidP="00584C76">
            <w:pPr>
              <w:pStyle w:val="headertabella0"/>
              <w:rPr>
                <w:color w:val="002060"/>
              </w:rPr>
            </w:pPr>
            <w:r w:rsidRPr="002A55F0">
              <w:rPr>
                <w:color w:val="002060"/>
              </w:rPr>
              <w:t>PE</w:t>
            </w:r>
          </w:p>
        </w:tc>
      </w:tr>
      <w:tr w:rsidR="0065096B" w:rsidRPr="002A55F0" w14:paraId="46C65AD3" w14:textId="77777777" w:rsidTr="00584C7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157E6A" w14:textId="77777777" w:rsidR="0065096B" w:rsidRPr="002A55F0" w:rsidRDefault="0065096B" w:rsidP="00584C76">
            <w:pPr>
              <w:pStyle w:val="rowtabella0"/>
              <w:rPr>
                <w:color w:val="002060"/>
                <w:lang w:val="es-ES"/>
              </w:rPr>
            </w:pPr>
            <w:r w:rsidRPr="002A55F0">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F723D" w14:textId="77777777" w:rsidR="0065096B" w:rsidRPr="002A55F0" w:rsidRDefault="0065096B" w:rsidP="00584C76">
            <w:pPr>
              <w:pStyle w:val="rowtabella0"/>
              <w:jc w:val="center"/>
              <w:rPr>
                <w:color w:val="002060"/>
              </w:rPr>
            </w:pPr>
            <w:r w:rsidRPr="002A55F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E5DD0"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1AB42" w14:textId="77777777" w:rsidR="0065096B" w:rsidRPr="002A55F0" w:rsidRDefault="0065096B" w:rsidP="00584C76">
            <w:pPr>
              <w:pStyle w:val="rowtabella0"/>
              <w:jc w:val="center"/>
              <w:rPr>
                <w:color w:val="002060"/>
              </w:rPr>
            </w:pPr>
            <w:r w:rsidRPr="002A55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3F3BF"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AA81A"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FAC63" w14:textId="77777777" w:rsidR="0065096B" w:rsidRPr="002A55F0" w:rsidRDefault="0065096B" w:rsidP="00584C76">
            <w:pPr>
              <w:pStyle w:val="rowtabella0"/>
              <w:jc w:val="center"/>
              <w:rPr>
                <w:color w:val="002060"/>
              </w:rPr>
            </w:pPr>
            <w:r w:rsidRPr="002A55F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51B9E" w14:textId="77777777" w:rsidR="0065096B" w:rsidRPr="002A55F0" w:rsidRDefault="0065096B" w:rsidP="00584C76">
            <w:pPr>
              <w:pStyle w:val="rowtabella0"/>
              <w:jc w:val="center"/>
              <w:rPr>
                <w:color w:val="002060"/>
              </w:rPr>
            </w:pPr>
            <w:r w:rsidRPr="002A55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16B71" w14:textId="77777777" w:rsidR="0065096B" w:rsidRPr="002A55F0" w:rsidRDefault="0065096B" w:rsidP="00584C76">
            <w:pPr>
              <w:pStyle w:val="rowtabella0"/>
              <w:jc w:val="center"/>
              <w:rPr>
                <w:color w:val="002060"/>
              </w:rPr>
            </w:pPr>
            <w:r w:rsidRPr="002A55F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3AF3B" w14:textId="77777777" w:rsidR="0065096B" w:rsidRPr="002A55F0" w:rsidRDefault="0065096B" w:rsidP="00584C76">
            <w:pPr>
              <w:pStyle w:val="rowtabella0"/>
              <w:jc w:val="center"/>
              <w:rPr>
                <w:color w:val="002060"/>
              </w:rPr>
            </w:pPr>
            <w:r w:rsidRPr="002A55F0">
              <w:rPr>
                <w:color w:val="002060"/>
              </w:rPr>
              <w:t>0</w:t>
            </w:r>
          </w:p>
        </w:tc>
      </w:tr>
      <w:tr w:rsidR="0065096B" w:rsidRPr="002A55F0" w14:paraId="1A1F5FF8"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973C2D" w14:textId="77777777" w:rsidR="0065096B" w:rsidRPr="002A55F0" w:rsidRDefault="0065096B" w:rsidP="00584C76">
            <w:pPr>
              <w:pStyle w:val="rowtabella0"/>
              <w:rPr>
                <w:color w:val="002060"/>
              </w:rPr>
            </w:pPr>
            <w:r w:rsidRPr="002A55F0">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C56ED" w14:textId="77777777" w:rsidR="0065096B" w:rsidRPr="002A55F0" w:rsidRDefault="0065096B" w:rsidP="00584C76">
            <w:pPr>
              <w:pStyle w:val="rowtabella0"/>
              <w:jc w:val="center"/>
              <w:rPr>
                <w:color w:val="002060"/>
              </w:rPr>
            </w:pPr>
            <w:r w:rsidRPr="002A55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F8E01" w14:textId="77777777" w:rsidR="0065096B" w:rsidRPr="002A55F0" w:rsidRDefault="0065096B" w:rsidP="00584C76">
            <w:pPr>
              <w:pStyle w:val="rowtabella0"/>
              <w:jc w:val="center"/>
              <w:rPr>
                <w:color w:val="002060"/>
              </w:rPr>
            </w:pPr>
            <w:r w:rsidRPr="002A55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76FEA" w14:textId="77777777" w:rsidR="0065096B" w:rsidRPr="002A55F0" w:rsidRDefault="0065096B" w:rsidP="00584C76">
            <w:pPr>
              <w:pStyle w:val="rowtabella0"/>
              <w:jc w:val="center"/>
              <w:rPr>
                <w:color w:val="002060"/>
              </w:rPr>
            </w:pPr>
            <w:r w:rsidRPr="002A55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D3CA6"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C8193"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3B300" w14:textId="77777777" w:rsidR="0065096B" w:rsidRPr="002A55F0" w:rsidRDefault="0065096B" w:rsidP="00584C76">
            <w:pPr>
              <w:pStyle w:val="rowtabella0"/>
              <w:jc w:val="center"/>
              <w:rPr>
                <w:color w:val="002060"/>
              </w:rPr>
            </w:pPr>
            <w:r w:rsidRPr="002A55F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6F599" w14:textId="77777777" w:rsidR="0065096B" w:rsidRPr="002A55F0" w:rsidRDefault="0065096B" w:rsidP="00584C76">
            <w:pPr>
              <w:pStyle w:val="rowtabella0"/>
              <w:jc w:val="center"/>
              <w:rPr>
                <w:color w:val="002060"/>
              </w:rPr>
            </w:pPr>
            <w:r w:rsidRPr="002A55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8A5F4" w14:textId="77777777" w:rsidR="0065096B" w:rsidRPr="002A55F0" w:rsidRDefault="0065096B" w:rsidP="00584C76">
            <w:pPr>
              <w:pStyle w:val="rowtabella0"/>
              <w:jc w:val="center"/>
              <w:rPr>
                <w:color w:val="002060"/>
              </w:rPr>
            </w:pPr>
            <w:r w:rsidRPr="002A55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36465" w14:textId="77777777" w:rsidR="0065096B" w:rsidRPr="002A55F0" w:rsidRDefault="0065096B" w:rsidP="00584C76">
            <w:pPr>
              <w:pStyle w:val="rowtabella0"/>
              <w:jc w:val="center"/>
              <w:rPr>
                <w:color w:val="002060"/>
              </w:rPr>
            </w:pPr>
            <w:r w:rsidRPr="002A55F0">
              <w:rPr>
                <w:color w:val="002060"/>
              </w:rPr>
              <w:t>0</w:t>
            </w:r>
          </w:p>
        </w:tc>
      </w:tr>
      <w:tr w:rsidR="0065096B" w:rsidRPr="002A55F0" w14:paraId="33B9DE06"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B16870" w14:textId="77777777" w:rsidR="0065096B" w:rsidRPr="002A55F0" w:rsidRDefault="0065096B" w:rsidP="00584C76">
            <w:pPr>
              <w:pStyle w:val="rowtabella0"/>
              <w:rPr>
                <w:color w:val="002060"/>
              </w:rPr>
            </w:pPr>
            <w:r w:rsidRPr="002A55F0">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06521" w14:textId="77777777" w:rsidR="0065096B" w:rsidRPr="002A55F0" w:rsidRDefault="0065096B" w:rsidP="00584C76">
            <w:pPr>
              <w:pStyle w:val="rowtabella0"/>
              <w:jc w:val="center"/>
              <w:rPr>
                <w:color w:val="002060"/>
              </w:rPr>
            </w:pPr>
            <w:r w:rsidRPr="002A55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49807" w14:textId="77777777" w:rsidR="0065096B" w:rsidRPr="002A55F0" w:rsidRDefault="0065096B" w:rsidP="00584C76">
            <w:pPr>
              <w:pStyle w:val="rowtabella0"/>
              <w:jc w:val="center"/>
              <w:rPr>
                <w:color w:val="002060"/>
              </w:rPr>
            </w:pPr>
            <w:r w:rsidRPr="002A55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913E4" w14:textId="77777777" w:rsidR="0065096B" w:rsidRPr="002A55F0" w:rsidRDefault="0065096B" w:rsidP="00584C76">
            <w:pPr>
              <w:pStyle w:val="rowtabella0"/>
              <w:jc w:val="center"/>
              <w:rPr>
                <w:color w:val="002060"/>
              </w:rPr>
            </w:pPr>
            <w:r w:rsidRPr="002A55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CF962"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7D947"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746DF" w14:textId="77777777" w:rsidR="0065096B" w:rsidRPr="002A55F0" w:rsidRDefault="0065096B" w:rsidP="00584C76">
            <w:pPr>
              <w:pStyle w:val="rowtabella0"/>
              <w:jc w:val="center"/>
              <w:rPr>
                <w:color w:val="002060"/>
              </w:rPr>
            </w:pPr>
            <w:r w:rsidRPr="002A55F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696D4" w14:textId="77777777" w:rsidR="0065096B" w:rsidRPr="002A55F0" w:rsidRDefault="0065096B" w:rsidP="00584C76">
            <w:pPr>
              <w:pStyle w:val="rowtabella0"/>
              <w:jc w:val="center"/>
              <w:rPr>
                <w:color w:val="002060"/>
              </w:rPr>
            </w:pPr>
            <w:r w:rsidRPr="002A55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5173D" w14:textId="77777777" w:rsidR="0065096B" w:rsidRPr="002A55F0" w:rsidRDefault="0065096B" w:rsidP="00584C76">
            <w:pPr>
              <w:pStyle w:val="rowtabella0"/>
              <w:jc w:val="center"/>
              <w:rPr>
                <w:color w:val="002060"/>
              </w:rPr>
            </w:pPr>
            <w:r w:rsidRPr="002A55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938EE" w14:textId="77777777" w:rsidR="0065096B" w:rsidRPr="002A55F0" w:rsidRDefault="0065096B" w:rsidP="00584C76">
            <w:pPr>
              <w:pStyle w:val="rowtabella0"/>
              <w:jc w:val="center"/>
              <w:rPr>
                <w:color w:val="002060"/>
              </w:rPr>
            </w:pPr>
            <w:r w:rsidRPr="002A55F0">
              <w:rPr>
                <w:color w:val="002060"/>
              </w:rPr>
              <w:t>0</w:t>
            </w:r>
          </w:p>
        </w:tc>
      </w:tr>
      <w:tr w:rsidR="0065096B" w:rsidRPr="002A55F0" w14:paraId="256E4CB4"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8764AB" w14:textId="77777777" w:rsidR="0065096B" w:rsidRPr="002A55F0" w:rsidRDefault="0065096B" w:rsidP="00584C76">
            <w:pPr>
              <w:pStyle w:val="rowtabella0"/>
              <w:rPr>
                <w:color w:val="002060"/>
              </w:rPr>
            </w:pPr>
            <w:r w:rsidRPr="002A55F0">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DE1D0" w14:textId="77777777" w:rsidR="0065096B" w:rsidRPr="002A55F0" w:rsidRDefault="0065096B" w:rsidP="00584C76">
            <w:pPr>
              <w:pStyle w:val="rowtabella0"/>
              <w:jc w:val="center"/>
              <w:rPr>
                <w:color w:val="002060"/>
              </w:rPr>
            </w:pPr>
            <w:r w:rsidRPr="002A55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CE5C5" w14:textId="77777777" w:rsidR="0065096B" w:rsidRPr="002A55F0" w:rsidRDefault="0065096B" w:rsidP="00584C76">
            <w:pPr>
              <w:pStyle w:val="rowtabella0"/>
              <w:jc w:val="center"/>
              <w:rPr>
                <w:color w:val="002060"/>
              </w:rPr>
            </w:pPr>
            <w:r w:rsidRPr="002A55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77E20" w14:textId="77777777" w:rsidR="0065096B" w:rsidRPr="002A55F0" w:rsidRDefault="0065096B" w:rsidP="00584C76">
            <w:pPr>
              <w:pStyle w:val="rowtabella0"/>
              <w:jc w:val="center"/>
              <w:rPr>
                <w:color w:val="002060"/>
              </w:rPr>
            </w:pPr>
            <w:r w:rsidRPr="002A55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E5703"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CC936"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FDC28" w14:textId="77777777" w:rsidR="0065096B" w:rsidRPr="002A55F0" w:rsidRDefault="0065096B" w:rsidP="00584C76">
            <w:pPr>
              <w:pStyle w:val="rowtabella0"/>
              <w:jc w:val="center"/>
              <w:rPr>
                <w:color w:val="002060"/>
              </w:rPr>
            </w:pPr>
            <w:r w:rsidRPr="002A55F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DC591" w14:textId="77777777" w:rsidR="0065096B" w:rsidRPr="002A55F0" w:rsidRDefault="0065096B" w:rsidP="00584C76">
            <w:pPr>
              <w:pStyle w:val="rowtabella0"/>
              <w:jc w:val="center"/>
              <w:rPr>
                <w:color w:val="002060"/>
              </w:rPr>
            </w:pPr>
            <w:r w:rsidRPr="002A55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1401E"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57CB7" w14:textId="77777777" w:rsidR="0065096B" w:rsidRPr="002A55F0" w:rsidRDefault="0065096B" w:rsidP="00584C76">
            <w:pPr>
              <w:pStyle w:val="rowtabella0"/>
              <w:jc w:val="center"/>
              <w:rPr>
                <w:color w:val="002060"/>
              </w:rPr>
            </w:pPr>
            <w:r w:rsidRPr="002A55F0">
              <w:rPr>
                <w:color w:val="002060"/>
              </w:rPr>
              <w:t>0</w:t>
            </w:r>
          </w:p>
        </w:tc>
      </w:tr>
      <w:tr w:rsidR="0065096B" w:rsidRPr="002A55F0" w14:paraId="6780FC5A"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814F2A" w14:textId="77777777" w:rsidR="0065096B" w:rsidRPr="002A55F0" w:rsidRDefault="0065096B" w:rsidP="00584C76">
            <w:pPr>
              <w:pStyle w:val="rowtabella0"/>
              <w:rPr>
                <w:color w:val="002060"/>
              </w:rPr>
            </w:pPr>
            <w:r w:rsidRPr="002A55F0">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6B375" w14:textId="77777777" w:rsidR="0065096B" w:rsidRPr="002A55F0" w:rsidRDefault="0065096B" w:rsidP="00584C76">
            <w:pPr>
              <w:pStyle w:val="rowtabella0"/>
              <w:jc w:val="center"/>
              <w:rPr>
                <w:color w:val="002060"/>
              </w:rPr>
            </w:pPr>
            <w:r w:rsidRPr="002A55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F67FE"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568F8" w14:textId="77777777" w:rsidR="0065096B" w:rsidRPr="002A55F0" w:rsidRDefault="0065096B" w:rsidP="00584C76">
            <w:pPr>
              <w:pStyle w:val="rowtabella0"/>
              <w:jc w:val="center"/>
              <w:rPr>
                <w:color w:val="002060"/>
              </w:rPr>
            </w:pPr>
            <w:r w:rsidRPr="002A55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8C8F0"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166AC" w14:textId="77777777" w:rsidR="0065096B" w:rsidRPr="002A55F0" w:rsidRDefault="0065096B" w:rsidP="00584C76">
            <w:pPr>
              <w:pStyle w:val="rowtabella0"/>
              <w:jc w:val="center"/>
              <w:rPr>
                <w:color w:val="002060"/>
              </w:rPr>
            </w:pPr>
            <w:r w:rsidRPr="002A55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C92E6" w14:textId="77777777" w:rsidR="0065096B" w:rsidRPr="002A55F0" w:rsidRDefault="0065096B" w:rsidP="00584C76">
            <w:pPr>
              <w:pStyle w:val="rowtabella0"/>
              <w:jc w:val="center"/>
              <w:rPr>
                <w:color w:val="002060"/>
              </w:rPr>
            </w:pPr>
            <w:r w:rsidRPr="002A55F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C6728" w14:textId="77777777" w:rsidR="0065096B" w:rsidRPr="002A55F0" w:rsidRDefault="0065096B" w:rsidP="00584C76">
            <w:pPr>
              <w:pStyle w:val="rowtabella0"/>
              <w:jc w:val="center"/>
              <w:rPr>
                <w:color w:val="002060"/>
              </w:rPr>
            </w:pPr>
            <w:r w:rsidRPr="002A55F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E4F0E"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BD115" w14:textId="77777777" w:rsidR="0065096B" w:rsidRPr="002A55F0" w:rsidRDefault="0065096B" w:rsidP="00584C76">
            <w:pPr>
              <w:pStyle w:val="rowtabella0"/>
              <w:jc w:val="center"/>
              <w:rPr>
                <w:color w:val="002060"/>
              </w:rPr>
            </w:pPr>
            <w:r w:rsidRPr="002A55F0">
              <w:rPr>
                <w:color w:val="002060"/>
              </w:rPr>
              <w:t>0</w:t>
            </w:r>
          </w:p>
        </w:tc>
      </w:tr>
      <w:tr w:rsidR="0065096B" w:rsidRPr="002A55F0" w14:paraId="420218F6"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5DEDEC" w14:textId="77777777" w:rsidR="0065096B" w:rsidRPr="002A55F0" w:rsidRDefault="0065096B" w:rsidP="00584C76">
            <w:pPr>
              <w:pStyle w:val="rowtabella0"/>
              <w:rPr>
                <w:color w:val="002060"/>
              </w:rPr>
            </w:pPr>
            <w:r w:rsidRPr="002A55F0">
              <w:rPr>
                <w:color w:val="002060"/>
              </w:rPr>
              <w:t>A.S.D. CALCIO S.ELPIDIO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D5FC8" w14:textId="77777777" w:rsidR="0065096B" w:rsidRPr="002A55F0" w:rsidRDefault="0065096B" w:rsidP="00584C76">
            <w:pPr>
              <w:pStyle w:val="rowtabella0"/>
              <w:jc w:val="center"/>
              <w:rPr>
                <w:color w:val="002060"/>
              </w:rPr>
            </w:pPr>
            <w:r w:rsidRPr="002A55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06ED2" w14:textId="77777777" w:rsidR="0065096B" w:rsidRPr="002A55F0" w:rsidRDefault="0065096B" w:rsidP="00584C76">
            <w:pPr>
              <w:pStyle w:val="rowtabella0"/>
              <w:jc w:val="center"/>
              <w:rPr>
                <w:color w:val="002060"/>
              </w:rPr>
            </w:pPr>
            <w:r w:rsidRPr="002A55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84F1A" w14:textId="77777777" w:rsidR="0065096B" w:rsidRPr="002A55F0" w:rsidRDefault="0065096B" w:rsidP="00584C76">
            <w:pPr>
              <w:pStyle w:val="rowtabella0"/>
              <w:jc w:val="center"/>
              <w:rPr>
                <w:color w:val="002060"/>
              </w:rPr>
            </w:pPr>
            <w:r w:rsidRPr="002A55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F3FA3"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9039E" w14:textId="77777777" w:rsidR="0065096B" w:rsidRPr="002A55F0" w:rsidRDefault="0065096B" w:rsidP="00584C76">
            <w:pPr>
              <w:pStyle w:val="rowtabella0"/>
              <w:jc w:val="center"/>
              <w:rPr>
                <w:color w:val="002060"/>
              </w:rPr>
            </w:pPr>
            <w:r w:rsidRPr="002A55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C8F1A" w14:textId="77777777" w:rsidR="0065096B" w:rsidRPr="002A55F0" w:rsidRDefault="0065096B" w:rsidP="00584C76">
            <w:pPr>
              <w:pStyle w:val="rowtabella0"/>
              <w:jc w:val="center"/>
              <w:rPr>
                <w:color w:val="002060"/>
              </w:rPr>
            </w:pPr>
            <w:r w:rsidRPr="002A55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AB5F6" w14:textId="77777777" w:rsidR="0065096B" w:rsidRPr="002A55F0" w:rsidRDefault="0065096B" w:rsidP="00584C76">
            <w:pPr>
              <w:pStyle w:val="rowtabella0"/>
              <w:jc w:val="center"/>
              <w:rPr>
                <w:color w:val="002060"/>
              </w:rPr>
            </w:pPr>
            <w:r w:rsidRPr="002A55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345DB"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BB1D4" w14:textId="77777777" w:rsidR="0065096B" w:rsidRPr="002A55F0" w:rsidRDefault="0065096B" w:rsidP="00584C76">
            <w:pPr>
              <w:pStyle w:val="rowtabella0"/>
              <w:jc w:val="center"/>
              <w:rPr>
                <w:color w:val="002060"/>
              </w:rPr>
            </w:pPr>
            <w:r w:rsidRPr="002A55F0">
              <w:rPr>
                <w:color w:val="002060"/>
              </w:rPr>
              <w:t>0</w:t>
            </w:r>
          </w:p>
        </w:tc>
      </w:tr>
      <w:tr w:rsidR="0065096B" w:rsidRPr="002A55F0" w14:paraId="517C5D84"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847473" w14:textId="77777777" w:rsidR="0065096B" w:rsidRPr="002A55F0" w:rsidRDefault="0065096B" w:rsidP="00584C76">
            <w:pPr>
              <w:pStyle w:val="rowtabella0"/>
              <w:rPr>
                <w:color w:val="002060"/>
              </w:rPr>
            </w:pPr>
            <w:r w:rsidRPr="002A55F0">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44CE0" w14:textId="77777777" w:rsidR="0065096B" w:rsidRPr="002A55F0" w:rsidRDefault="0065096B" w:rsidP="00584C76">
            <w:pPr>
              <w:pStyle w:val="rowtabella0"/>
              <w:jc w:val="center"/>
              <w:rPr>
                <w:color w:val="002060"/>
              </w:rPr>
            </w:pPr>
            <w:r w:rsidRPr="002A55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5F2D5"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1BDD4" w14:textId="77777777" w:rsidR="0065096B" w:rsidRPr="002A55F0" w:rsidRDefault="0065096B" w:rsidP="00584C76">
            <w:pPr>
              <w:pStyle w:val="rowtabella0"/>
              <w:jc w:val="center"/>
              <w:rPr>
                <w:color w:val="002060"/>
              </w:rPr>
            </w:pPr>
            <w:r w:rsidRPr="002A55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C4FF3" w14:textId="77777777" w:rsidR="0065096B" w:rsidRPr="002A55F0" w:rsidRDefault="0065096B" w:rsidP="00584C76">
            <w:pPr>
              <w:pStyle w:val="rowtabella0"/>
              <w:jc w:val="center"/>
              <w:rPr>
                <w:color w:val="002060"/>
              </w:rPr>
            </w:pPr>
            <w:r w:rsidRPr="002A55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3E043" w14:textId="77777777" w:rsidR="0065096B" w:rsidRPr="002A55F0" w:rsidRDefault="0065096B" w:rsidP="00584C76">
            <w:pPr>
              <w:pStyle w:val="rowtabella0"/>
              <w:jc w:val="center"/>
              <w:rPr>
                <w:color w:val="002060"/>
              </w:rPr>
            </w:pPr>
            <w:r w:rsidRPr="002A55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F5304" w14:textId="77777777" w:rsidR="0065096B" w:rsidRPr="002A55F0" w:rsidRDefault="0065096B" w:rsidP="00584C76">
            <w:pPr>
              <w:pStyle w:val="rowtabella0"/>
              <w:jc w:val="center"/>
              <w:rPr>
                <w:color w:val="002060"/>
              </w:rPr>
            </w:pPr>
            <w:r w:rsidRPr="002A55F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090DA" w14:textId="77777777" w:rsidR="0065096B" w:rsidRPr="002A55F0" w:rsidRDefault="0065096B" w:rsidP="00584C76">
            <w:pPr>
              <w:pStyle w:val="rowtabella0"/>
              <w:jc w:val="center"/>
              <w:rPr>
                <w:color w:val="002060"/>
              </w:rPr>
            </w:pPr>
            <w:r w:rsidRPr="002A55F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1D136" w14:textId="77777777" w:rsidR="0065096B" w:rsidRPr="002A55F0" w:rsidRDefault="0065096B" w:rsidP="00584C76">
            <w:pPr>
              <w:pStyle w:val="rowtabella0"/>
              <w:jc w:val="center"/>
              <w:rPr>
                <w:color w:val="002060"/>
              </w:rPr>
            </w:pPr>
            <w:r w:rsidRPr="002A55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3F28A" w14:textId="77777777" w:rsidR="0065096B" w:rsidRPr="002A55F0" w:rsidRDefault="0065096B" w:rsidP="00584C76">
            <w:pPr>
              <w:pStyle w:val="rowtabella0"/>
              <w:jc w:val="center"/>
              <w:rPr>
                <w:color w:val="002060"/>
              </w:rPr>
            </w:pPr>
            <w:r w:rsidRPr="002A55F0">
              <w:rPr>
                <w:color w:val="002060"/>
              </w:rPr>
              <w:t>0</w:t>
            </w:r>
          </w:p>
        </w:tc>
      </w:tr>
      <w:tr w:rsidR="0065096B" w:rsidRPr="002A55F0" w14:paraId="73BCAC63"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1C7270" w14:textId="77777777" w:rsidR="0065096B" w:rsidRPr="002A55F0" w:rsidRDefault="0065096B" w:rsidP="00584C76">
            <w:pPr>
              <w:pStyle w:val="rowtabella0"/>
              <w:rPr>
                <w:color w:val="002060"/>
              </w:rPr>
            </w:pPr>
            <w:r w:rsidRPr="002A55F0">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EF239" w14:textId="77777777" w:rsidR="0065096B" w:rsidRPr="002A55F0" w:rsidRDefault="0065096B" w:rsidP="00584C76">
            <w:pPr>
              <w:pStyle w:val="rowtabella0"/>
              <w:jc w:val="center"/>
              <w:rPr>
                <w:color w:val="002060"/>
              </w:rPr>
            </w:pPr>
            <w:r w:rsidRPr="002A55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F761C"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2DE53" w14:textId="77777777" w:rsidR="0065096B" w:rsidRPr="002A55F0" w:rsidRDefault="0065096B" w:rsidP="00584C76">
            <w:pPr>
              <w:pStyle w:val="rowtabella0"/>
              <w:jc w:val="center"/>
              <w:rPr>
                <w:color w:val="002060"/>
              </w:rPr>
            </w:pPr>
            <w:r w:rsidRPr="002A55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7DAF0"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6F94A" w14:textId="77777777" w:rsidR="0065096B" w:rsidRPr="002A55F0" w:rsidRDefault="0065096B" w:rsidP="00584C76">
            <w:pPr>
              <w:pStyle w:val="rowtabella0"/>
              <w:jc w:val="center"/>
              <w:rPr>
                <w:color w:val="002060"/>
              </w:rPr>
            </w:pPr>
            <w:r w:rsidRPr="002A55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64607" w14:textId="77777777" w:rsidR="0065096B" w:rsidRPr="002A55F0" w:rsidRDefault="0065096B" w:rsidP="00584C76">
            <w:pPr>
              <w:pStyle w:val="rowtabella0"/>
              <w:jc w:val="center"/>
              <w:rPr>
                <w:color w:val="002060"/>
              </w:rPr>
            </w:pPr>
            <w:r w:rsidRPr="002A55F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95295" w14:textId="77777777" w:rsidR="0065096B" w:rsidRPr="002A55F0" w:rsidRDefault="0065096B" w:rsidP="00584C76">
            <w:pPr>
              <w:pStyle w:val="rowtabella0"/>
              <w:jc w:val="center"/>
              <w:rPr>
                <w:color w:val="002060"/>
              </w:rPr>
            </w:pPr>
            <w:r w:rsidRPr="002A55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20861"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83A98" w14:textId="77777777" w:rsidR="0065096B" w:rsidRPr="002A55F0" w:rsidRDefault="0065096B" w:rsidP="00584C76">
            <w:pPr>
              <w:pStyle w:val="rowtabella0"/>
              <w:jc w:val="center"/>
              <w:rPr>
                <w:color w:val="002060"/>
              </w:rPr>
            </w:pPr>
            <w:r w:rsidRPr="002A55F0">
              <w:rPr>
                <w:color w:val="002060"/>
              </w:rPr>
              <w:t>0</w:t>
            </w:r>
          </w:p>
        </w:tc>
      </w:tr>
      <w:tr w:rsidR="0065096B" w:rsidRPr="002A55F0" w14:paraId="1AFA8260"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2E43A2" w14:textId="77777777" w:rsidR="0065096B" w:rsidRPr="002A55F0" w:rsidRDefault="0065096B" w:rsidP="00584C76">
            <w:pPr>
              <w:pStyle w:val="rowtabella0"/>
              <w:rPr>
                <w:color w:val="002060"/>
                <w:lang w:val="es-ES"/>
              </w:rPr>
            </w:pPr>
            <w:r w:rsidRPr="002A55F0">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56676" w14:textId="77777777" w:rsidR="0065096B" w:rsidRPr="002A55F0" w:rsidRDefault="0065096B" w:rsidP="00584C76">
            <w:pPr>
              <w:pStyle w:val="rowtabella0"/>
              <w:jc w:val="center"/>
              <w:rPr>
                <w:color w:val="002060"/>
              </w:rPr>
            </w:pPr>
            <w:r w:rsidRPr="002A55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870B8"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910FE" w14:textId="77777777" w:rsidR="0065096B" w:rsidRPr="002A55F0" w:rsidRDefault="0065096B" w:rsidP="00584C76">
            <w:pPr>
              <w:pStyle w:val="rowtabella0"/>
              <w:jc w:val="center"/>
              <w:rPr>
                <w:color w:val="002060"/>
              </w:rPr>
            </w:pPr>
            <w:r w:rsidRPr="002A55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DCB6B"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1BE7D" w14:textId="77777777" w:rsidR="0065096B" w:rsidRPr="002A55F0" w:rsidRDefault="0065096B" w:rsidP="00584C76">
            <w:pPr>
              <w:pStyle w:val="rowtabella0"/>
              <w:jc w:val="center"/>
              <w:rPr>
                <w:color w:val="002060"/>
              </w:rPr>
            </w:pPr>
            <w:r w:rsidRPr="002A55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56334" w14:textId="77777777" w:rsidR="0065096B" w:rsidRPr="002A55F0" w:rsidRDefault="0065096B" w:rsidP="00584C76">
            <w:pPr>
              <w:pStyle w:val="rowtabella0"/>
              <w:jc w:val="center"/>
              <w:rPr>
                <w:color w:val="002060"/>
              </w:rPr>
            </w:pPr>
            <w:r w:rsidRPr="002A55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B98A9" w14:textId="77777777" w:rsidR="0065096B" w:rsidRPr="002A55F0" w:rsidRDefault="0065096B" w:rsidP="00584C76">
            <w:pPr>
              <w:pStyle w:val="rowtabella0"/>
              <w:jc w:val="center"/>
              <w:rPr>
                <w:color w:val="002060"/>
              </w:rPr>
            </w:pPr>
            <w:r w:rsidRPr="002A55F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C62E9" w14:textId="77777777" w:rsidR="0065096B" w:rsidRPr="002A55F0" w:rsidRDefault="0065096B" w:rsidP="00584C76">
            <w:pPr>
              <w:pStyle w:val="rowtabella0"/>
              <w:jc w:val="center"/>
              <w:rPr>
                <w:color w:val="002060"/>
              </w:rPr>
            </w:pPr>
            <w:r w:rsidRPr="002A55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B647B" w14:textId="77777777" w:rsidR="0065096B" w:rsidRPr="002A55F0" w:rsidRDefault="0065096B" w:rsidP="00584C76">
            <w:pPr>
              <w:pStyle w:val="rowtabella0"/>
              <w:jc w:val="center"/>
              <w:rPr>
                <w:color w:val="002060"/>
              </w:rPr>
            </w:pPr>
            <w:r w:rsidRPr="002A55F0">
              <w:rPr>
                <w:color w:val="002060"/>
              </w:rPr>
              <w:t>0</w:t>
            </w:r>
          </w:p>
        </w:tc>
      </w:tr>
      <w:tr w:rsidR="0065096B" w:rsidRPr="002A55F0" w14:paraId="6ACF694C"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685F7D" w14:textId="77777777" w:rsidR="0065096B" w:rsidRPr="002A55F0" w:rsidRDefault="0065096B" w:rsidP="00584C76">
            <w:pPr>
              <w:pStyle w:val="rowtabella0"/>
              <w:rPr>
                <w:color w:val="002060"/>
              </w:rPr>
            </w:pPr>
            <w:r w:rsidRPr="002A55F0">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4043F" w14:textId="77777777" w:rsidR="0065096B" w:rsidRPr="002A55F0" w:rsidRDefault="0065096B" w:rsidP="00584C76">
            <w:pPr>
              <w:pStyle w:val="rowtabella0"/>
              <w:jc w:val="center"/>
              <w:rPr>
                <w:color w:val="002060"/>
              </w:rPr>
            </w:pPr>
            <w:r w:rsidRPr="002A55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3A373"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26651"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C0EDD"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2FB2B" w14:textId="77777777" w:rsidR="0065096B" w:rsidRPr="002A55F0" w:rsidRDefault="0065096B" w:rsidP="00584C76">
            <w:pPr>
              <w:pStyle w:val="rowtabella0"/>
              <w:jc w:val="center"/>
              <w:rPr>
                <w:color w:val="002060"/>
              </w:rPr>
            </w:pPr>
            <w:r w:rsidRPr="002A55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A7405" w14:textId="77777777" w:rsidR="0065096B" w:rsidRPr="002A55F0" w:rsidRDefault="0065096B" w:rsidP="00584C76">
            <w:pPr>
              <w:pStyle w:val="rowtabella0"/>
              <w:jc w:val="center"/>
              <w:rPr>
                <w:color w:val="002060"/>
              </w:rPr>
            </w:pPr>
            <w:r w:rsidRPr="002A55F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19DA9" w14:textId="77777777" w:rsidR="0065096B" w:rsidRPr="002A55F0" w:rsidRDefault="0065096B" w:rsidP="00584C76">
            <w:pPr>
              <w:pStyle w:val="rowtabella0"/>
              <w:jc w:val="center"/>
              <w:rPr>
                <w:color w:val="002060"/>
              </w:rPr>
            </w:pPr>
            <w:r w:rsidRPr="002A55F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A3EED"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CDE78" w14:textId="77777777" w:rsidR="0065096B" w:rsidRPr="002A55F0" w:rsidRDefault="0065096B" w:rsidP="00584C76">
            <w:pPr>
              <w:pStyle w:val="rowtabella0"/>
              <w:jc w:val="center"/>
              <w:rPr>
                <w:color w:val="002060"/>
              </w:rPr>
            </w:pPr>
            <w:r w:rsidRPr="002A55F0">
              <w:rPr>
                <w:color w:val="002060"/>
              </w:rPr>
              <w:t>0</w:t>
            </w:r>
          </w:p>
        </w:tc>
      </w:tr>
      <w:tr w:rsidR="0065096B" w:rsidRPr="002A55F0" w14:paraId="21A4989E"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07824B" w14:textId="77777777" w:rsidR="0065096B" w:rsidRPr="002A55F0" w:rsidRDefault="0065096B" w:rsidP="00584C76">
            <w:pPr>
              <w:pStyle w:val="rowtabella0"/>
              <w:rPr>
                <w:color w:val="002060"/>
              </w:rPr>
            </w:pPr>
            <w:r w:rsidRPr="002A55F0">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E507C" w14:textId="77777777" w:rsidR="0065096B" w:rsidRPr="002A55F0" w:rsidRDefault="0065096B" w:rsidP="00584C76">
            <w:pPr>
              <w:pStyle w:val="rowtabella0"/>
              <w:jc w:val="center"/>
              <w:rPr>
                <w:color w:val="002060"/>
              </w:rPr>
            </w:pPr>
            <w:r w:rsidRPr="002A55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28BB3"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62606"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D7F68" w14:textId="77777777" w:rsidR="0065096B" w:rsidRPr="002A55F0" w:rsidRDefault="0065096B" w:rsidP="00584C76">
            <w:pPr>
              <w:pStyle w:val="rowtabella0"/>
              <w:jc w:val="center"/>
              <w:rPr>
                <w:color w:val="002060"/>
              </w:rPr>
            </w:pPr>
            <w:r w:rsidRPr="002A55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DA0B4" w14:textId="77777777" w:rsidR="0065096B" w:rsidRPr="002A55F0" w:rsidRDefault="0065096B" w:rsidP="00584C76">
            <w:pPr>
              <w:pStyle w:val="rowtabella0"/>
              <w:jc w:val="center"/>
              <w:rPr>
                <w:color w:val="002060"/>
              </w:rPr>
            </w:pPr>
            <w:r w:rsidRPr="002A55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B171F" w14:textId="77777777" w:rsidR="0065096B" w:rsidRPr="002A55F0" w:rsidRDefault="0065096B" w:rsidP="00584C76">
            <w:pPr>
              <w:pStyle w:val="rowtabella0"/>
              <w:jc w:val="center"/>
              <w:rPr>
                <w:color w:val="002060"/>
              </w:rPr>
            </w:pPr>
            <w:r w:rsidRPr="002A55F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2D228" w14:textId="77777777" w:rsidR="0065096B" w:rsidRPr="002A55F0" w:rsidRDefault="0065096B" w:rsidP="00584C76">
            <w:pPr>
              <w:pStyle w:val="rowtabella0"/>
              <w:jc w:val="center"/>
              <w:rPr>
                <w:color w:val="002060"/>
              </w:rPr>
            </w:pPr>
            <w:r w:rsidRPr="002A55F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536D4" w14:textId="77777777" w:rsidR="0065096B" w:rsidRPr="002A55F0" w:rsidRDefault="0065096B" w:rsidP="00584C76">
            <w:pPr>
              <w:pStyle w:val="rowtabella0"/>
              <w:jc w:val="center"/>
              <w:rPr>
                <w:color w:val="002060"/>
              </w:rPr>
            </w:pPr>
            <w:r w:rsidRPr="002A55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524E1" w14:textId="77777777" w:rsidR="0065096B" w:rsidRPr="002A55F0" w:rsidRDefault="0065096B" w:rsidP="00584C76">
            <w:pPr>
              <w:pStyle w:val="rowtabella0"/>
              <w:jc w:val="center"/>
              <w:rPr>
                <w:color w:val="002060"/>
              </w:rPr>
            </w:pPr>
            <w:r w:rsidRPr="002A55F0">
              <w:rPr>
                <w:color w:val="002060"/>
              </w:rPr>
              <w:t>0</w:t>
            </w:r>
          </w:p>
        </w:tc>
      </w:tr>
      <w:tr w:rsidR="0065096B" w:rsidRPr="002A55F0" w14:paraId="216449DB"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7FA6D0" w14:textId="77777777" w:rsidR="0065096B" w:rsidRPr="002A55F0" w:rsidRDefault="0065096B" w:rsidP="00584C76">
            <w:pPr>
              <w:pStyle w:val="rowtabella0"/>
              <w:rPr>
                <w:color w:val="002060"/>
              </w:rPr>
            </w:pPr>
            <w:r w:rsidRPr="002A55F0">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F42FE"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9E469" w14:textId="77777777" w:rsidR="0065096B" w:rsidRPr="002A55F0" w:rsidRDefault="0065096B" w:rsidP="00584C76">
            <w:pPr>
              <w:pStyle w:val="rowtabella0"/>
              <w:jc w:val="center"/>
              <w:rPr>
                <w:color w:val="002060"/>
              </w:rPr>
            </w:pPr>
            <w:r w:rsidRPr="002A55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C7DB1"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EB835"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D98FB" w14:textId="77777777" w:rsidR="0065096B" w:rsidRPr="002A55F0" w:rsidRDefault="0065096B" w:rsidP="00584C76">
            <w:pPr>
              <w:pStyle w:val="rowtabella0"/>
              <w:jc w:val="center"/>
              <w:rPr>
                <w:color w:val="002060"/>
              </w:rPr>
            </w:pPr>
            <w:r w:rsidRPr="002A55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292DA" w14:textId="77777777" w:rsidR="0065096B" w:rsidRPr="002A55F0" w:rsidRDefault="0065096B" w:rsidP="00584C76">
            <w:pPr>
              <w:pStyle w:val="rowtabella0"/>
              <w:jc w:val="center"/>
              <w:rPr>
                <w:color w:val="002060"/>
              </w:rPr>
            </w:pPr>
            <w:r w:rsidRPr="002A55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87B7B" w14:textId="77777777" w:rsidR="0065096B" w:rsidRPr="002A55F0" w:rsidRDefault="0065096B" w:rsidP="00584C76">
            <w:pPr>
              <w:pStyle w:val="rowtabella0"/>
              <w:jc w:val="center"/>
              <w:rPr>
                <w:color w:val="002060"/>
              </w:rPr>
            </w:pPr>
            <w:r w:rsidRPr="002A55F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5DFB2" w14:textId="77777777" w:rsidR="0065096B" w:rsidRPr="002A55F0" w:rsidRDefault="0065096B" w:rsidP="00584C76">
            <w:pPr>
              <w:pStyle w:val="rowtabella0"/>
              <w:jc w:val="center"/>
              <w:rPr>
                <w:color w:val="002060"/>
              </w:rPr>
            </w:pPr>
            <w:r w:rsidRPr="002A55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38A7B" w14:textId="77777777" w:rsidR="0065096B" w:rsidRPr="002A55F0" w:rsidRDefault="0065096B" w:rsidP="00584C76">
            <w:pPr>
              <w:pStyle w:val="rowtabella0"/>
              <w:jc w:val="center"/>
              <w:rPr>
                <w:color w:val="002060"/>
              </w:rPr>
            </w:pPr>
            <w:r w:rsidRPr="002A55F0">
              <w:rPr>
                <w:color w:val="002060"/>
              </w:rPr>
              <w:t>0</w:t>
            </w:r>
          </w:p>
        </w:tc>
      </w:tr>
      <w:tr w:rsidR="0065096B" w:rsidRPr="002A55F0" w14:paraId="3A579627" w14:textId="77777777" w:rsidTr="00584C7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7220BD" w14:textId="77777777" w:rsidR="0065096B" w:rsidRPr="002A55F0" w:rsidRDefault="0065096B" w:rsidP="00584C76">
            <w:pPr>
              <w:pStyle w:val="rowtabella0"/>
              <w:rPr>
                <w:color w:val="002060"/>
              </w:rPr>
            </w:pPr>
            <w:r w:rsidRPr="002A55F0">
              <w:rPr>
                <w:color w:val="002060"/>
              </w:rPr>
              <w:t>A.S.D. VIS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EC5C1"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567CF" w14:textId="77777777" w:rsidR="0065096B" w:rsidRPr="002A55F0" w:rsidRDefault="0065096B" w:rsidP="00584C76">
            <w:pPr>
              <w:pStyle w:val="rowtabella0"/>
              <w:jc w:val="center"/>
              <w:rPr>
                <w:color w:val="002060"/>
              </w:rPr>
            </w:pPr>
            <w:r w:rsidRPr="002A55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C6337"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707DA"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50BFE" w14:textId="77777777" w:rsidR="0065096B" w:rsidRPr="002A55F0" w:rsidRDefault="0065096B" w:rsidP="00584C76">
            <w:pPr>
              <w:pStyle w:val="rowtabella0"/>
              <w:jc w:val="center"/>
              <w:rPr>
                <w:color w:val="002060"/>
              </w:rPr>
            </w:pPr>
            <w:r w:rsidRPr="002A55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9C1EC" w14:textId="77777777" w:rsidR="0065096B" w:rsidRPr="002A55F0" w:rsidRDefault="0065096B" w:rsidP="00584C76">
            <w:pPr>
              <w:pStyle w:val="rowtabella0"/>
              <w:jc w:val="center"/>
              <w:rPr>
                <w:color w:val="002060"/>
              </w:rPr>
            </w:pPr>
            <w:r w:rsidRPr="002A55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172D8" w14:textId="77777777" w:rsidR="0065096B" w:rsidRPr="002A55F0" w:rsidRDefault="0065096B" w:rsidP="00584C76">
            <w:pPr>
              <w:pStyle w:val="rowtabella0"/>
              <w:jc w:val="center"/>
              <w:rPr>
                <w:color w:val="002060"/>
              </w:rPr>
            </w:pPr>
            <w:r w:rsidRPr="002A55F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FA8E6" w14:textId="77777777" w:rsidR="0065096B" w:rsidRPr="002A55F0" w:rsidRDefault="0065096B" w:rsidP="00584C76">
            <w:pPr>
              <w:pStyle w:val="rowtabella0"/>
              <w:jc w:val="center"/>
              <w:rPr>
                <w:color w:val="002060"/>
              </w:rPr>
            </w:pPr>
            <w:r w:rsidRPr="002A55F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F7711" w14:textId="77777777" w:rsidR="0065096B" w:rsidRPr="002A55F0" w:rsidRDefault="0065096B" w:rsidP="00584C76">
            <w:pPr>
              <w:pStyle w:val="rowtabella0"/>
              <w:jc w:val="center"/>
              <w:rPr>
                <w:color w:val="002060"/>
              </w:rPr>
            </w:pPr>
            <w:r w:rsidRPr="002A55F0">
              <w:rPr>
                <w:color w:val="002060"/>
              </w:rPr>
              <w:t>0</w:t>
            </w:r>
          </w:p>
        </w:tc>
      </w:tr>
    </w:tbl>
    <w:p w14:paraId="4D281AE0" w14:textId="77777777" w:rsidR="0065096B" w:rsidRPr="002A55F0" w:rsidRDefault="0065096B" w:rsidP="0065096B">
      <w:pPr>
        <w:pStyle w:val="breakline"/>
        <w:rPr>
          <w:rFonts w:eastAsiaTheme="minorEastAsia"/>
          <w:color w:val="002060"/>
        </w:rPr>
      </w:pPr>
    </w:p>
    <w:p w14:paraId="169BF2DF" w14:textId="77777777" w:rsidR="0065096B" w:rsidRPr="002A55F0" w:rsidRDefault="0065096B" w:rsidP="0065096B">
      <w:pPr>
        <w:pStyle w:val="breakline"/>
        <w:rPr>
          <w:color w:val="002060"/>
        </w:rPr>
      </w:pPr>
    </w:p>
    <w:p w14:paraId="77C11346" w14:textId="77777777" w:rsidR="0065096B" w:rsidRPr="002A55F0" w:rsidRDefault="0065096B" w:rsidP="0065096B">
      <w:pPr>
        <w:pStyle w:val="sottotitolocampionato10"/>
        <w:rPr>
          <w:color w:val="002060"/>
        </w:rPr>
      </w:pPr>
      <w:r w:rsidRPr="002A55F0">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5096B" w:rsidRPr="002A55F0" w14:paraId="092ED77E" w14:textId="77777777" w:rsidTr="00584C7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D6276" w14:textId="77777777" w:rsidR="0065096B" w:rsidRPr="002A55F0" w:rsidRDefault="0065096B" w:rsidP="00584C76">
            <w:pPr>
              <w:pStyle w:val="headertabella0"/>
              <w:rPr>
                <w:color w:val="002060"/>
              </w:rPr>
            </w:pPr>
            <w:r w:rsidRPr="002A55F0">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7106D" w14:textId="77777777" w:rsidR="0065096B" w:rsidRPr="002A55F0" w:rsidRDefault="0065096B" w:rsidP="00584C76">
            <w:pPr>
              <w:pStyle w:val="headertabella0"/>
              <w:rPr>
                <w:color w:val="002060"/>
              </w:rPr>
            </w:pPr>
            <w:r w:rsidRPr="002A55F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DEAFC" w14:textId="77777777" w:rsidR="0065096B" w:rsidRPr="002A55F0" w:rsidRDefault="0065096B" w:rsidP="00584C76">
            <w:pPr>
              <w:pStyle w:val="headertabella0"/>
              <w:rPr>
                <w:color w:val="002060"/>
              </w:rPr>
            </w:pPr>
            <w:r w:rsidRPr="002A55F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C80AB" w14:textId="77777777" w:rsidR="0065096B" w:rsidRPr="002A55F0" w:rsidRDefault="0065096B" w:rsidP="00584C76">
            <w:pPr>
              <w:pStyle w:val="headertabella0"/>
              <w:rPr>
                <w:color w:val="002060"/>
              </w:rPr>
            </w:pPr>
            <w:r w:rsidRPr="002A55F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0DFA9" w14:textId="77777777" w:rsidR="0065096B" w:rsidRPr="002A55F0" w:rsidRDefault="0065096B" w:rsidP="00584C76">
            <w:pPr>
              <w:pStyle w:val="headertabella0"/>
              <w:rPr>
                <w:color w:val="002060"/>
              </w:rPr>
            </w:pPr>
            <w:r w:rsidRPr="002A55F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13170" w14:textId="77777777" w:rsidR="0065096B" w:rsidRPr="002A55F0" w:rsidRDefault="0065096B" w:rsidP="00584C76">
            <w:pPr>
              <w:pStyle w:val="headertabella0"/>
              <w:rPr>
                <w:color w:val="002060"/>
              </w:rPr>
            </w:pPr>
            <w:r w:rsidRPr="002A55F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23D66" w14:textId="77777777" w:rsidR="0065096B" w:rsidRPr="002A55F0" w:rsidRDefault="0065096B" w:rsidP="00584C76">
            <w:pPr>
              <w:pStyle w:val="headertabella0"/>
              <w:rPr>
                <w:color w:val="002060"/>
              </w:rPr>
            </w:pPr>
            <w:r w:rsidRPr="002A55F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A563C" w14:textId="77777777" w:rsidR="0065096B" w:rsidRPr="002A55F0" w:rsidRDefault="0065096B" w:rsidP="00584C76">
            <w:pPr>
              <w:pStyle w:val="headertabella0"/>
              <w:rPr>
                <w:color w:val="002060"/>
              </w:rPr>
            </w:pPr>
            <w:r w:rsidRPr="002A55F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B2706" w14:textId="77777777" w:rsidR="0065096B" w:rsidRPr="002A55F0" w:rsidRDefault="0065096B" w:rsidP="00584C76">
            <w:pPr>
              <w:pStyle w:val="headertabella0"/>
              <w:rPr>
                <w:color w:val="002060"/>
              </w:rPr>
            </w:pPr>
            <w:r w:rsidRPr="002A55F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4C1E2" w14:textId="77777777" w:rsidR="0065096B" w:rsidRPr="002A55F0" w:rsidRDefault="0065096B" w:rsidP="00584C76">
            <w:pPr>
              <w:pStyle w:val="headertabella0"/>
              <w:rPr>
                <w:color w:val="002060"/>
              </w:rPr>
            </w:pPr>
            <w:r w:rsidRPr="002A55F0">
              <w:rPr>
                <w:color w:val="002060"/>
              </w:rPr>
              <w:t>PE</w:t>
            </w:r>
          </w:p>
        </w:tc>
      </w:tr>
      <w:tr w:rsidR="0065096B" w:rsidRPr="002A55F0" w14:paraId="4ABDB9F8" w14:textId="77777777" w:rsidTr="00584C7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0DAED3" w14:textId="77777777" w:rsidR="0065096B" w:rsidRPr="002A55F0" w:rsidRDefault="0065096B" w:rsidP="00584C76">
            <w:pPr>
              <w:pStyle w:val="rowtabella0"/>
              <w:rPr>
                <w:color w:val="002060"/>
              </w:rPr>
            </w:pPr>
            <w:r w:rsidRPr="002A55F0">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8BB61" w14:textId="77777777" w:rsidR="0065096B" w:rsidRPr="002A55F0" w:rsidRDefault="0065096B" w:rsidP="00584C76">
            <w:pPr>
              <w:pStyle w:val="rowtabella0"/>
              <w:jc w:val="center"/>
              <w:rPr>
                <w:color w:val="002060"/>
              </w:rPr>
            </w:pPr>
            <w:r w:rsidRPr="002A55F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95333" w14:textId="77777777" w:rsidR="0065096B" w:rsidRPr="002A55F0" w:rsidRDefault="0065096B" w:rsidP="00584C76">
            <w:pPr>
              <w:pStyle w:val="rowtabella0"/>
              <w:jc w:val="center"/>
              <w:rPr>
                <w:color w:val="002060"/>
              </w:rPr>
            </w:pPr>
            <w:r w:rsidRPr="002A55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9B900" w14:textId="77777777" w:rsidR="0065096B" w:rsidRPr="002A55F0" w:rsidRDefault="0065096B" w:rsidP="00584C76">
            <w:pPr>
              <w:pStyle w:val="rowtabella0"/>
              <w:jc w:val="center"/>
              <w:rPr>
                <w:color w:val="002060"/>
              </w:rPr>
            </w:pPr>
            <w:r w:rsidRPr="002A55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AF6F0"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02909"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2FB90" w14:textId="77777777" w:rsidR="0065096B" w:rsidRPr="002A55F0" w:rsidRDefault="0065096B" w:rsidP="00584C76">
            <w:pPr>
              <w:pStyle w:val="rowtabella0"/>
              <w:jc w:val="center"/>
              <w:rPr>
                <w:color w:val="002060"/>
              </w:rPr>
            </w:pPr>
            <w:r w:rsidRPr="002A55F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98D1E" w14:textId="77777777" w:rsidR="0065096B" w:rsidRPr="002A55F0" w:rsidRDefault="0065096B" w:rsidP="00584C76">
            <w:pPr>
              <w:pStyle w:val="rowtabella0"/>
              <w:jc w:val="center"/>
              <w:rPr>
                <w:color w:val="002060"/>
              </w:rPr>
            </w:pPr>
            <w:r w:rsidRPr="002A55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78E84" w14:textId="77777777" w:rsidR="0065096B" w:rsidRPr="002A55F0" w:rsidRDefault="0065096B" w:rsidP="00584C76">
            <w:pPr>
              <w:pStyle w:val="rowtabella0"/>
              <w:jc w:val="center"/>
              <w:rPr>
                <w:color w:val="002060"/>
              </w:rPr>
            </w:pPr>
            <w:r w:rsidRPr="002A55F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336E4" w14:textId="77777777" w:rsidR="0065096B" w:rsidRPr="002A55F0" w:rsidRDefault="0065096B" w:rsidP="00584C76">
            <w:pPr>
              <w:pStyle w:val="rowtabella0"/>
              <w:jc w:val="center"/>
              <w:rPr>
                <w:color w:val="002060"/>
              </w:rPr>
            </w:pPr>
            <w:r w:rsidRPr="002A55F0">
              <w:rPr>
                <w:color w:val="002060"/>
              </w:rPr>
              <w:t>0</w:t>
            </w:r>
          </w:p>
        </w:tc>
      </w:tr>
      <w:tr w:rsidR="0065096B" w:rsidRPr="002A55F0" w14:paraId="0492F850"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9443B8" w14:textId="77777777" w:rsidR="0065096B" w:rsidRPr="002A55F0" w:rsidRDefault="0065096B" w:rsidP="00584C76">
            <w:pPr>
              <w:pStyle w:val="rowtabella0"/>
              <w:rPr>
                <w:color w:val="002060"/>
              </w:rPr>
            </w:pPr>
            <w:r w:rsidRPr="002A55F0">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6E7E0" w14:textId="77777777" w:rsidR="0065096B" w:rsidRPr="002A55F0" w:rsidRDefault="0065096B" w:rsidP="00584C76">
            <w:pPr>
              <w:pStyle w:val="rowtabella0"/>
              <w:jc w:val="center"/>
              <w:rPr>
                <w:color w:val="002060"/>
              </w:rPr>
            </w:pPr>
            <w:r w:rsidRPr="002A55F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A43EE" w14:textId="77777777" w:rsidR="0065096B" w:rsidRPr="002A55F0" w:rsidRDefault="0065096B" w:rsidP="00584C76">
            <w:pPr>
              <w:pStyle w:val="rowtabella0"/>
              <w:jc w:val="center"/>
              <w:rPr>
                <w:color w:val="002060"/>
              </w:rPr>
            </w:pPr>
            <w:r w:rsidRPr="002A55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CED35" w14:textId="77777777" w:rsidR="0065096B" w:rsidRPr="002A55F0" w:rsidRDefault="0065096B" w:rsidP="00584C76">
            <w:pPr>
              <w:pStyle w:val="rowtabella0"/>
              <w:jc w:val="center"/>
              <w:rPr>
                <w:color w:val="002060"/>
              </w:rPr>
            </w:pPr>
            <w:r w:rsidRPr="002A55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4EBBD"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47132"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78C90" w14:textId="77777777" w:rsidR="0065096B" w:rsidRPr="002A55F0" w:rsidRDefault="0065096B" w:rsidP="00584C76">
            <w:pPr>
              <w:pStyle w:val="rowtabella0"/>
              <w:jc w:val="center"/>
              <w:rPr>
                <w:color w:val="002060"/>
              </w:rPr>
            </w:pPr>
            <w:r w:rsidRPr="002A55F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864D3" w14:textId="77777777" w:rsidR="0065096B" w:rsidRPr="002A55F0" w:rsidRDefault="0065096B" w:rsidP="00584C76">
            <w:pPr>
              <w:pStyle w:val="rowtabella0"/>
              <w:jc w:val="center"/>
              <w:rPr>
                <w:color w:val="002060"/>
              </w:rPr>
            </w:pPr>
            <w:r w:rsidRPr="002A55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0DDE1" w14:textId="77777777" w:rsidR="0065096B" w:rsidRPr="002A55F0" w:rsidRDefault="0065096B" w:rsidP="00584C76">
            <w:pPr>
              <w:pStyle w:val="rowtabella0"/>
              <w:jc w:val="center"/>
              <w:rPr>
                <w:color w:val="002060"/>
              </w:rPr>
            </w:pPr>
            <w:r w:rsidRPr="002A55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CB184" w14:textId="77777777" w:rsidR="0065096B" w:rsidRPr="002A55F0" w:rsidRDefault="0065096B" w:rsidP="00584C76">
            <w:pPr>
              <w:pStyle w:val="rowtabella0"/>
              <w:jc w:val="center"/>
              <w:rPr>
                <w:color w:val="002060"/>
              </w:rPr>
            </w:pPr>
            <w:r w:rsidRPr="002A55F0">
              <w:rPr>
                <w:color w:val="002060"/>
              </w:rPr>
              <w:t>0</w:t>
            </w:r>
          </w:p>
        </w:tc>
      </w:tr>
      <w:tr w:rsidR="0065096B" w:rsidRPr="002A55F0" w14:paraId="5E97AEED"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4CC2FF" w14:textId="77777777" w:rsidR="0065096B" w:rsidRPr="002A55F0" w:rsidRDefault="0065096B" w:rsidP="00584C76">
            <w:pPr>
              <w:pStyle w:val="rowtabella0"/>
              <w:rPr>
                <w:color w:val="002060"/>
              </w:rPr>
            </w:pPr>
            <w:r w:rsidRPr="002A55F0">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17160" w14:textId="77777777" w:rsidR="0065096B" w:rsidRPr="002A55F0" w:rsidRDefault="0065096B" w:rsidP="00584C76">
            <w:pPr>
              <w:pStyle w:val="rowtabella0"/>
              <w:jc w:val="center"/>
              <w:rPr>
                <w:color w:val="002060"/>
              </w:rPr>
            </w:pPr>
            <w:r w:rsidRPr="002A55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74751"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7C74B" w14:textId="77777777" w:rsidR="0065096B" w:rsidRPr="002A55F0" w:rsidRDefault="0065096B" w:rsidP="00584C76">
            <w:pPr>
              <w:pStyle w:val="rowtabella0"/>
              <w:jc w:val="center"/>
              <w:rPr>
                <w:color w:val="002060"/>
              </w:rPr>
            </w:pPr>
            <w:r w:rsidRPr="002A55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54C0E"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39DAF"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5324B" w14:textId="77777777" w:rsidR="0065096B" w:rsidRPr="002A55F0" w:rsidRDefault="0065096B" w:rsidP="00584C76">
            <w:pPr>
              <w:pStyle w:val="rowtabella0"/>
              <w:jc w:val="center"/>
              <w:rPr>
                <w:color w:val="002060"/>
              </w:rPr>
            </w:pPr>
            <w:r w:rsidRPr="002A55F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73A6A" w14:textId="77777777" w:rsidR="0065096B" w:rsidRPr="002A55F0" w:rsidRDefault="0065096B" w:rsidP="00584C76">
            <w:pPr>
              <w:pStyle w:val="rowtabella0"/>
              <w:jc w:val="center"/>
              <w:rPr>
                <w:color w:val="002060"/>
              </w:rPr>
            </w:pPr>
            <w:r w:rsidRPr="002A55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8E62C" w14:textId="77777777" w:rsidR="0065096B" w:rsidRPr="002A55F0" w:rsidRDefault="0065096B" w:rsidP="00584C76">
            <w:pPr>
              <w:pStyle w:val="rowtabella0"/>
              <w:jc w:val="center"/>
              <w:rPr>
                <w:color w:val="002060"/>
              </w:rPr>
            </w:pPr>
            <w:r w:rsidRPr="002A55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314F5" w14:textId="77777777" w:rsidR="0065096B" w:rsidRPr="002A55F0" w:rsidRDefault="0065096B" w:rsidP="00584C76">
            <w:pPr>
              <w:pStyle w:val="rowtabella0"/>
              <w:jc w:val="center"/>
              <w:rPr>
                <w:color w:val="002060"/>
              </w:rPr>
            </w:pPr>
            <w:r w:rsidRPr="002A55F0">
              <w:rPr>
                <w:color w:val="002060"/>
              </w:rPr>
              <w:t>0</w:t>
            </w:r>
          </w:p>
        </w:tc>
      </w:tr>
      <w:tr w:rsidR="0065096B" w:rsidRPr="002A55F0" w14:paraId="0B86C9D5"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1EB593" w14:textId="77777777" w:rsidR="0065096B" w:rsidRPr="002A55F0" w:rsidRDefault="0065096B" w:rsidP="00584C76">
            <w:pPr>
              <w:pStyle w:val="rowtabella0"/>
              <w:rPr>
                <w:color w:val="002060"/>
              </w:rPr>
            </w:pPr>
            <w:r w:rsidRPr="002A55F0">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8D5CB" w14:textId="77777777" w:rsidR="0065096B" w:rsidRPr="002A55F0" w:rsidRDefault="0065096B" w:rsidP="00584C76">
            <w:pPr>
              <w:pStyle w:val="rowtabella0"/>
              <w:jc w:val="center"/>
              <w:rPr>
                <w:color w:val="002060"/>
              </w:rPr>
            </w:pPr>
            <w:r w:rsidRPr="002A55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E9D4B"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52A34" w14:textId="77777777" w:rsidR="0065096B" w:rsidRPr="002A55F0" w:rsidRDefault="0065096B" w:rsidP="00584C76">
            <w:pPr>
              <w:pStyle w:val="rowtabella0"/>
              <w:jc w:val="center"/>
              <w:rPr>
                <w:color w:val="002060"/>
              </w:rPr>
            </w:pPr>
            <w:r w:rsidRPr="002A55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0CC34"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6D363"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85768" w14:textId="77777777" w:rsidR="0065096B" w:rsidRPr="002A55F0" w:rsidRDefault="0065096B" w:rsidP="00584C76">
            <w:pPr>
              <w:pStyle w:val="rowtabella0"/>
              <w:jc w:val="center"/>
              <w:rPr>
                <w:color w:val="002060"/>
              </w:rPr>
            </w:pPr>
            <w:r w:rsidRPr="002A55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DED79" w14:textId="77777777" w:rsidR="0065096B" w:rsidRPr="002A55F0" w:rsidRDefault="0065096B" w:rsidP="00584C76">
            <w:pPr>
              <w:pStyle w:val="rowtabella0"/>
              <w:jc w:val="center"/>
              <w:rPr>
                <w:color w:val="002060"/>
              </w:rPr>
            </w:pPr>
            <w:r w:rsidRPr="002A55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C19BD" w14:textId="77777777" w:rsidR="0065096B" w:rsidRPr="002A55F0" w:rsidRDefault="0065096B" w:rsidP="00584C76">
            <w:pPr>
              <w:pStyle w:val="rowtabella0"/>
              <w:jc w:val="center"/>
              <w:rPr>
                <w:color w:val="002060"/>
              </w:rPr>
            </w:pPr>
            <w:r w:rsidRPr="002A55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45F3E" w14:textId="77777777" w:rsidR="0065096B" w:rsidRPr="002A55F0" w:rsidRDefault="0065096B" w:rsidP="00584C76">
            <w:pPr>
              <w:pStyle w:val="rowtabella0"/>
              <w:jc w:val="center"/>
              <w:rPr>
                <w:color w:val="002060"/>
              </w:rPr>
            </w:pPr>
            <w:r w:rsidRPr="002A55F0">
              <w:rPr>
                <w:color w:val="002060"/>
              </w:rPr>
              <w:t>0</w:t>
            </w:r>
          </w:p>
        </w:tc>
      </w:tr>
      <w:tr w:rsidR="0065096B" w:rsidRPr="002A55F0" w14:paraId="52CB9BF1"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F9B0F7" w14:textId="77777777" w:rsidR="0065096B" w:rsidRPr="002A55F0" w:rsidRDefault="0065096B" w:rsidP="00584C76">
            <w:pPr>
              <w:pStyle w:val="rowtabella0"/>
              <w:rPr>
                <w:color w:val="002060"/>
              </w:rPr>
            </w:pPr>
            <w:r w:rsidRPr="002A55F0">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6E39A" w14:textId="77777777" w:rsidR="0065096B" w:rsidRPr="002A55F0" w:rsidRDefault="0065096B" w:rsidP="00584C76">
            <w:pPr>
              <w:pStyle w:val="rowtabella0"/>
              <w:jc w:val="center"/>
              <w:rPr>
                <w:color w:val="002060"/>
              </w:rPr>
            </w:pPr>
            <w:r w:rsidRPr="002A55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645B0"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C5A5C" w14:textId="77777777" w:rsidR="0065096B" w:rsidRPr="002A55F0" w:rsidRDefault="0065096B" w:rsidP="00584C76">
            <w:pPr>
              <w:pStyle w:val="rowtabella0"/>
              <w:jc w:val="center"/>
              <w:rPr>
                <w:color w:val="002060"/>
              </w:rPr>
            </w:pPr>
            <w:r w:rsidRPr="002A55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36B23"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21752" w14:textId="77777777" w:rsidR="0065096B" w:rsidRPr="002A55F0" w:rsidRDefault="0065096B" w:rsidP="00584C76">
            <w:pPr>
              <w:pStyle w:val="rowtabella0"/>
              <w:jc w:val="center"/>
              <w:rPr>
                <w:color w:val="002060"/>
              </w:rPr>
            </w:pPr>
            <w:r w:rsidRPr="002A55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59D6D" w14:textId="77777777" w:rsidR="0065096B" w:rsidRPr="002A55F0" w:rsidRDefault="0065096B" w:rsidP="00584C76">
            <w:pPr>
              <w:pStyle w:val="rowtabella0"/>
              <w:jc w:val="center"/>
              <w:rPr>
                <w:color w:val="002060"/>
              </w:rPr>
            </w:pPr>
            <w:r w:rsidRPr="002A55F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52327" w14:textId="77777777" w:rsidR="0065096B" w:rsidRPr="002A55F0" w:rsidRDefault="0065096B" w:rsidP="00584C76">
            <w:pPr>
              <w:pStyle w:val="rowtabella0"/>
              <w:jc w:val="center"/>
              <w:rPr>
                <w:color w:val="002060"/>
              </w:rPr>
            </w:pPr>
            <w:r w:rsidRPr="002A55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29717" w14:textId="77777777" w:rsidR="0065096B" w:rsidRPr="002A55F0" w:rsidRDefault="0065096B" w:rsidP="00584C76">
            <w:pPr>
              <w:pStyle w:val="rowtabella0"/>
              <w:jc w:val="center"/>
              <w:rPr>
                <w:color w:val="002060"/>
              </w:rPr>
            </w:pPr>
            <w:r w:rsidRPr="002A55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B1403" w14:textId="77777777" w:rsidR="0065096B" w:rsidRPr="002A55F0" w:rsidRDefault="0065096B" w:rsidP="00584C76">
            <w:pPr>
              <w:pStyle w:val="rowtabella0"/>
              <w:jc w:val="center"/>
              <w:rPr>
                <w:color w:val="002060"/>
              </w:rPr>
            </w:pPr>
            <w:r w:rsidRPr="002A55F0">
              <w:rPr>
                <w:color w:val="002060"/>
              </w:rPr>
              <w:t>0</w:t>
            </w:r>
          </w:p>
        </w:tc>
      </w:tr>
      <w:tr w:rsidR="0065096B" w:rsidRPr="002A55F0" w14:paraId="3FEBF9FE"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2A591F" w14:textId="77777777" w:rsidR="0065096B" w:rsidRPr="002A55F0" w:rsidRDefault="0065096B" w:rsidP="00584C76">
            <w:pPr>
              <w:pStyle w:val="rowtabella0"/>
              <w:rPr>
                <w:color w:val="002060"/>
              </w:rPr>
            </w:pPr>
            <w:r w:rsidRPr="002A55F0">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9DBAB" w14:textId="77777777" w:rsidR="0065096B" w:rsidRPr="002A55F0" w:rsidRDefault="0065096B" w:rsidP="00584C76">
            <w:pPr>
              <w:pStyle w:val="rowtabella0"/>
              <w:jc w:val="center"/>
              <w:rPr>
                <w:color w:val="002060"/>
              </w:rPr>
            </w:pPr>
            <w:r w:rsidRPr="002A55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D0E0D"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10E3E" w14:textId="77777777" w:rsidR="0065096B" w:rsidRPr="002A55F0" w:rsidRDefault="0065096B" w:rsidP="00584C76">
            <w:pPr>
              <w:pStyle w:val="rowtabella0"/>
              <w:jc w:val="center"/>
              <w:rPr>
                <w:color w:val="002060"/>
              </w:rPr>
            </w:pPr>
            <w:r w:rsidRPr="002A55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C54BE"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BA5EF" w14:textId="77777777" w:rsidR="0065096B" w:rsidRPr="002A55F0" w:rsidRDefault="0065096B" w:rsidP="00584C76">
            <w:pPr>
              <w:pStyle w:val="rowtabella0"/>
              <w:jc w:val="center"/>
              <w:rPr>
                <w:color w:val="002060"/>
              </w:rPr>
            </w:pPr>
            <w:r w:rsidRPr="002A55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9A269" w14:textId="77777777" w:rsidR="0065096B" w:rsidRPr="002A55F0" w:rsidRDefault="0065096B" w:rsidP="00584C76">
            <w:pPr>
              <w:pStyle w:val="rowtabella0"/>
              <w:jc w:val="center"/>
              <w:rPr>
                <w:color w:val="002060"/>
              </w:rPr>
            </w:pPr>
            <w:r w:rsidRPr="002A55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84EC9" w14:textId="77777777" w:rsidR="0065096B" w:rsidRPr="002A55F0" w:rsidRDefault="0065096B" w:rsidP="00584C76">
            <w:pPr>
              <w:pStyle w:val="rowtabella0"/>
              <w:jc w:val="center"/>
              <w:rPr>
                <w:color w:val="002060"/>
              </w:rPr>
            </w:pPr>
            <w:r w:rsidRPr="002A55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38184" w14:textId="77777777" w:rsidR="0065096B" w:rsidRPr="002A55F0" w:rsidRDefault="0065096B" w:rsidP="00584C76">
            <w:pPr>
              <w:pStyle w:val="rowtabella0"/>
              <w:jc w:val="center"/>
              <w:rPr>
                <w:color w:val="002060"/>
              </w:rPr>
            </w:pPr>
            <w:r w:rsidRPr="002A55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C5F2C" w14:textId="77777777" w:rsidR="0065096B" w:rsidRPr="002A55F0" w:rsidRDefault="0065096B" w:rsidP="00584C76">
            <w:pPr>
              <w:pStyle w:val="rowtabella0"/>
              <w:jc w:val="center"/>
              <w:rPr>
                <w:color w:val="002060"/>
              </w:rPr>
            </w:pPr>
            <w:r w:rsidRPr="002A55F0">
              <w:rPr>
                <w:color w:val="002060"/>
              </w:rPr>
              <w:t>0</w:t>
            </w:r>
          </w:p>
        </w:tc>
      </w:tr>
      <w:tr w:rsidR="0065096B" w:rsidRPr="002A55F0" w14:paraId="54E4B99C"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E26B66" w14:textId="77777777" w:rsidR="0065096B" w:rsidRPr="002A55F0" w:rsidRDefault="0065096B" w:rsidP="00584C76">
            <w:pPr>
              <w:pStyle w:val="rowtabella0"/>
              <w:rPr>
                <w:color w:val="002060"/>
              </w:rPr>
            </w:pPr>
            <w:r w:rsidRPr="002A55F0">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F1800" w14:textId="77777777" w:rsidR="0065096B" w:rsidRPr="002A55F0" w:rsidRDefault="0065096B" w:rsidP="00584C76">
            <w:pPr>
              <w:pStyle w:val="rowtabella0"/>
              <w:jc w:val="center"/>
              <w:rPr>
                <w:color w:val="002060"/>
              </w:rPr>
            </w:pPr>
            <w:r w:rsidRPr="002A55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879B5" w14:textId="77777777" w:rsidR="0065096B" w:rsidRPr="002A55F0" w:rsidRDefault="0065096B" w:rsidP="00584C76">
            <w:pPr>
              <w:pStyle w:val="rowtabella0"/>
              <w:jc w:val="center"/>
              <w:rPr>
                <w:color w:val="002060"/>
              </w:rPr>
            </w:pPr>
            <w:r w:rsidRPr="002A55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2206B" w14:textId="77777777" w:rsidR="0065096B" w:rsidRPr="002A55F0" w:rsidRDefault="0065096B" w:rsidP="00584C76">
            <w:pPr>
              <w:pStyle w:val="rowtabella0"/>
              <w:jc w:val="center"/>
              <w:rPr>
                <w:color w:val="002060"/>
              </w:rPr>
            </w:pPr>
            <w:r w:rsidRPr="002A55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298E3"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02B83" w14:textId="77777777" w:rsidR="0065096B" w:rsidRPr="002A55F0" w:rsidRDefault="0065096B" w:rsidP="00584C76">
            <w:pPr>
              <w:pStyle w:val="rowtabella0"/>
              <w:jc w:val="center"/>
              <w:rPr>
                <w:color w:val="002060"/>
              </w:rPr>
            </w:pPr>
            <w:r w:rsidRPr="002A55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1FB68" w14:textId="77777777" w:rsidR="0065096B" w:rsidRPr="002A55F0" w:rsidRDefault="0065096B" w:rsidP="00584C76">
            <w:pPr>
              <w:pStyle w:val="rowtabella0"/>
              <w:jc w:val="center"/>
              <w:rPr>
                <w:color w:val="002060"/>
              </w:rPr>
            </w:pPr>
            <w:r w:rsidRPr="002A55F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6B52C" w14:textId="77777777" w:rsidR="0065096B" w:rsidRPr="002A55F0" w:rsidRDefault="0065096B" w:rsidP="00584C76">
            <w:pPr>
              <w:pStyle w:val="rowtabella0"/>
              <w:jc w:val="center"/>
              <w:rPr>
                <w:color w:val="002060"/>
              </w:rPr>
            </w:pPr>
            <w:r w:rsidRPr="002A55F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14482"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DFBE1" w14:textId="77777777" w:rsidR="0065096B" w:rsidRPr="002A55F0" w:rsidRDefault="0065096B" w:rsidP="00584C76">
            <w:pPr>
              <w:pStyle w:val="rowtabella0"/>
              <w:jc w:val="center"/>
              <w:rPr>
                <w:color w:val="002060"/>
              </w:rPr>
            </w:pPr>
            <w:r w:rsidRPr="002A55F0">
              <w:rPr>
                <w:color w:val="002060"/>
              </w:rPr>
              <w:t>0</w:t>
            </w:r>
          </w:p>
        </w:tc>
      </w:tr>
      <w:tr w:rsidR="0065096B" w:rsidRPr="002A55F0" w14:paraId="15369A3D"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B16B76" w14:textId="77777777" w:rsidR="0065096B" w:rsidRPr="002A55F0" w:rsidRDefault="0065096B" w:rsidP="00584C76">
            <w:pPr>
              <w:pStyle w:val="rowtabella0"/>
              <w:rPr>
                <w:color w:val="002060"/>
              </w:rPr>
            </w:pPr>
            <w:r w:rsidRPr="002A55F0">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48D3E" w14:textId="77777777" w:rsidR="0065096B" w:rsidRPr="002A55F0" w:rsidRDefault="0065096B" w:rsidP="00584C76">
            <w:pPr>
              <w:pStyle w:val="rowtabella0"/>
              <w:jc w:val="center"/>
              <w:rPr>
                <w:color w:val="002060"/>
              </w:rPr>
            </w:pPr>
            <w:r w:rsidRPr="002A55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B7BA3"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2D635" w14:textId="77777777" w:rsidR="0065096B" w:rsidRPr="002A55F0" w:rsidRDefault="0065096B" w:rsidP="00584C76">
            <w:pPr>
              <w:pStyle w:val="rowtabella0"/>
              <w:jc w:val="center"/>
              <w:rPr>
                <w:color w:val="002060"/>
              </w:rPr>
            </w:pPr>
            <w:r w:rsidRPr="002A55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09FB9"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C4856" w14:textId="77777777" w:rsidR="0065096B" w:rsidRPr="002A55F0" w:rsidRDefault="0065096B" w:rsidP="00584C76">
            <w:pPr>
              <w:pStyle w:val="rowtabella0"/>
              <w:jc w:val="center"/>
              <w:rPr>
                <w:color w:val="002060"/>
              </w:rPr>
            </w:pPr>
            <w:r w:rsidRPr="002A55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FD3B3" w14:textId="77777777" w:rsidR="0065096B" w:rsidRPr="002A55F0" w:rsidRDefault="0065096B" w:rsidP="00584C76">
            <w:pPr>
              <w:pStyle w:val="rowtabella0"/>
              <w:jc w:val="center"/>
              <w:rPr>
                <w:color w:val="002060"/>
              </w:rPr>
            </w:pPr>
            <w:r w:rsidRPr="002A55F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9464E" w14:textId="77777777" w:rsidR="0065096B" w:rsidRPr="002A55F0" w:rsidRDefault="0065096B" w:rsidP="00584C76">
            <w:pPr>
              <w:pStyle w:val="rowtabella0"/>
              <w:jc w:val="center"/>
              <w:rPr>
                <w:color w:val="002060"/>
              </w:rPr>
            </w:pPr>
            <w:r w:rsidRPr="002A55F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AF4BB"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B6DF8" w14:textId="77777777" w:rsidR="0065096B" w:rsidRPr="002A55F0" w:rsidRDefault="0065096B" w:rsidP="00584C76">
            <w:pPr>
              <w:pStyle w:val="rowtabella0"/>
              <w:jc w:val="center"/>
              <w:rPr>
                <w:color w:val="002060"/>
              </w:rPr>
            </w:pPr>
            <w:r w:rsidRPr="002A55F0">
              <w:rPr>
                <w:color w:val="002060"/>
              </w:rPr>
              <w:t>0</w:t>
            </w:r>
          </w:p>
        </w:tc>
      </w:tr>
      <w:tr w:rsidR="0065096B" w:rsidRPr="002A55F0" w14:paraId="6B890782"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C7D326" w14:textId="77777777" w:rsidR="0065096B" w:rsidRPr="002A55F0" w:rsidRDefault="0065096B" w:rsidP="00584C76">
            <w:pPr>
              <w:pStyle w:val="rowtabella0"/>
              <w:rPr>
                <w:color w:val="002060"/>
                <w:lang w:val="es-ES"/>
              </w:rPr>
            </w:pPr>
            <w:r w:rsidRPr="002A55F0">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C5377"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ABD0C"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32D67" w14:textId="77777777" w:rsidR="0065096B" w:rsidRPr="002A55F0" w:rsidRDefault="0065096B" w:rsidP="00584C76">
            <w:pPr>
              <w:pStyle w:val="rowtabella0"/>
              <w:jc w:val="center"/>
              <w:rPr>
                <w:color w:val="002060"/>
              </w:rPr>
            </w:pPr>
            <w:r w:rsidRPr="002A55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1C387"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6E1D7" w14:textId="77777777" w:rsidR="0065096B" w:rsidRPr="002A55F0" w:rsidRDefault="0065096B" w:rsidP="00584C76">
            <w:pPr>
              <w:pStyle w:val="rowtabella0"/>
              <w:jc w:val="center"/>
              <w:rPr>
                <w:color w:val="002060"/>
              </w:rPr>
            </w:pPr>
            <w:r w:rsidRPr="002A55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2E01B" w14:textId="77777777" w:rsidR="0065096B" w:rsidRPr="002A55F0" w:rsidRDefault="0065096B" w:rsidP="00584C76">
            <w:pPr>
              <w:pStyle w:val="rowtabella0"/>
              <w:jc w:val="center"/>
              <w:rPr>
                <w:color w:val="002060"/>
              </w:rPr>
            </w:pPr>
            <w:r w:rsidRPr="002A55F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C2DF8" w14:textId="77777777" w:rsidR="0065096B" w:rsidRPr="002A55F0" w:rsidRDefault="0065096B" w:rsidP="00584C76">
            <w:pPr>
              <w:pStyle w:val="rowtabella0"/>
              <w:jc w:val="center"/>
              <w:rPr>
                <w:color w:val="002060"/>
              </w:rPr>
            </w:pPr>
            <w:r w:rsidRPr="002A55F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C6BD9" w14:textId="77777777" w:rsidR="0065096B" w:rsidRPr="002A55F0" w:rsidRDefault="0065096B" w:rsidP="00584C76">
            <w:pPr>
              <w:pStyle w:val="rowtabella0"/>
              <w:jc w:val="center"/>
              <w:rPr>
                <w:color w:val="002060"/>
              </w:rPr>
            </w:pPr>
            <w:r w:rsidRPr="002A55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214E9" w14:textId="77777777" w:rsidR="0065096B" w:rsidRPr="002A55F0" w:rsidRDefault="0065096B" w:rsidP="00584C76">
            <w:pPr>
              <w:pStyle w:val="rowtabella0"/>
              <w:jc w:val="center"/>
              <w:rPr>
                <w:color w:val="002060"/>
              </w:rPr>
            </w:pPr>
            <w:r w:rsidRPr="002A55F0">
              <w:rPr>
                <w:color w:val="002060"/>
              </w:rPr>
              <w:t>0</w:t>
            </w:r>
          </w:p>
        </w:tc>
      </w:tr>
      <w:tr w:rsidR="0065096B" w:rsidRPr="002A55F0" w14:paraId="408F1FCC"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F1F067" w14:textId="77777777" w:rsidR="0065096B" w:rsidRPr="002A55F0" w:rsidRDefault="0065096B" w:rsidP="00584C76">
            <w:pPr>
              <w:pStyle w:val="rowtabella0"/>
              <w:rPr>
                <w:color w:val="002060"/>
              </w:rPr>
            </w:pPr>
            <w:r w:rsidRPr="002A55F0">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061BB"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21343"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9B108" w14:textId="77777777" w:rsidR="0065096B" w:rsidRPr="002A55F0" w:rsidRDefault="0065096B" w:rsidP="00584C76">
            <w:pPr>
              <w:pStyle w:val="rowtabella0"/>
              <w:jc w:val="center"/>
              <w:rPr>
                <w:color w:val="002060"/>
              </w:rPr>
            </w:pPr>
            <w:r w:rsidRPr="002A55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94285"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9AE26" w14:textId="77777777" w:rsidR="0065096B" w:rsidRPr="002A55F0" w:rsidRDefault="0065096B" w:rsidP="00584C76">
            <w:pPr>
              <w:pStyle w:val="rowtabella0"/>
              <w:jc w:val="center"/>
              <w:rPr>
                <w:color w:val="002060"/>
              </w:rPr>
            </w:pPr>
            <w:r w:rsidRPr="002A55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ACCBB" w14:textId="77777777" w:rsidR="0065096B" w:rsidRPr="002A55F0" w:rsidRDefault="0065096B" w:rsidP="00584C76">
            <w:pPr>
              <w:pStyle w:val="rowtabella0"/>
              <w:jc w:val="center"/>
              <w:rPr>
                <w:color w:val="002060"/>
              </w:rPr>
            </w:pPr>
            <w:r w:rsidRPr="002A55F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D1579" w14:textId="77777777" w:rsidR="0065096B" w:rsidRPr="002A55F0" w:rsidRDefault="0065096B" w:rsidP="00584C76">
            <w:pPr>
              <w:pStyle w:val="rowtabella0"/>
              <w:jc w:val="center"/>
              <w:rPr>
                <w:color w:val="002060"/>
              </w:rPr>
            </w:pPr>
            <w:r w:rsidRPr="002A55F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DA065" w14:textId="77777777" w:rsidR="0065096B" w:rsidRPr="002A55F0" w:rsidRDefault="0065096B" w:rsidP="00584C76">
            <w:pPr>
              <w:pStyle w:val="rowtabella0"/>
              <w:jc w:val="center"/>
              <w:rPr>
                <w:color w:val="002060"/>
              </w:rPr>
            </w:pPr>
            <w:r w:rsidRPr="002A55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F0992" w14:textId="77777777" w:rsidR="0065096B" w:rsidRPr="002A55F0" w:rsidRDefault="0065096B" w:rsidP="00584C76">
            <w:pPr>
              <w:pStyle w:val="rowtabella0"/>
              <w:jc w:val="center"/>
              <w:rPr>
                <w:color w:val="002060"/>
              </w:rPr>
            </w:pPr>
            <w:r w:rsidRPr="002A55F0">
              <w:rPr>
                <w:color w:val="002060"/>
              </w:rPr>
              <w:t>0</w:t>
            </w:r>
          </w:p>
        </w:tc>
      </w:tr>
      <w:tr w:rsidR="0065096B" w:rsidRPr="002A55F0" w14:paraId="09E4DEF1"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C3B564" w14:textId="77777777" w:rsidR="0065096B" w:rsidRPr="002A55F0" w:rsidRDefault="0065096B" w:rsidP="00584C76">
            <w:pPr>
              <w:pStyle w:val="rowtabella0"/>
              <w:rPr>
                <w:color w:val="002060"/>
              </w:rPr>
            </w:pPr>
            <w:r w:rsidRPr="002A55F0">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2A6D3" w14:textId="77777777" w:rsidR="0065096B" w:rsidRPr="002A55F0" w:rsidRDefault="0065096B" w:rsidP="00584C76">
            <w:pPr>
              <w:pStyle w:val="rowtabella0"/>
              <w:jc w:val="center"/>
              <w:rPr>
                <w:color w:val="002060"/>
              </w:rPr>
            </w:pPr>
            <w:r w:rsidRPr="002A55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6E344"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96FC8"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241D2"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3D9FF" w14:textId="77777777" w:rsidR="0065096B" w:rsidRPr="002A55F0" w:rsidRDefault="0065096B" w:rsidP="00584C76">
            <w:pPr>
              <w:pStyle w:val="rowtabella0"/>
              <w:jc w:val="center"/>
              <w:rPr>
                <w:color w:val="002060"/>
              </w:rPr>
            </w:pPr>
            <w:r w:rsidRPr="002A55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EFB22" w14:textId="77777777" w:rsidR="0065096B" w:rsidRPr="002A55F0" w:rsidRDefault="0065096B" w:rsidP="00584C76">
            <w:pPr>
              <w:pStyle w:val="rowtabella0"/>
              <w:jc w:val="center"/>
              <w:rPr>
                <w:color w:val="002060"/>
              </w:rPr>
            </w:pPr>
            <w:r w:rsidRPr="002A55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5059E" w14:textId="77777777" w:rsidR="0065096B" w:rsidRPr="002A55F0" w:rsidRDefault="0065096B" w:rsidP="00584C76">
            <w:pPr>
              <w:pStyle w:val="rowtabella0"/>
              <w:jc w:val="center"/>
              <w:rPr>
                <w:color w:val="002060"/>
              </w:rPr>
            </w:pPr>
            <w:r w:rsidRPr="002A55F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55610" w14:textId="77777777" w:rsidR="0065096B" w:rsidRPr="002A55F0" w:rsidRDefault="0065096B" w:rsidP="00584C76">
            <w:pPr>
              <w:pStyle w:val="rowtabella0"/>
              <w:jc w:val="center"/>
              <w:rPr>
                <w:color w:val="002060"/>
              </w:rPr>
            </w:pPr>
            <w:r w:rsidRPr="002A55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39195" w14:textId="77777777" w:rsidR="0065096B" w:rsidRPr="002A55F0" w:rsidRDefault="0065096B" w:rsidP="00584C76">
            <w:pPr>
              <w:pStyle w:val="rowtabella0"/>
              <w:jc w:val="center"/>
              <w:rPr>
                <w:color w:val="002060"/>
              </w:rPr>
            </w:pPr>
            <w:r w:rsidRPr="002A55F0">
              <w:rPr>
                <w:color w:val="002060"/>
              </w:rPr>
              <w:t>0</w:t>
            </w:r>
          </w:p>
        </w:tc>
      </w:tr>
      <w:tr w:rsidR="0065096B" w:rsidRPr="002A55F0" w14:paraId="69BAC736"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4986EA" w14:textId="77777777" w:rsidR="0065096B" w:rsidRPr="002A55F0" w:rsidRDefault="0065096B" w:rsidP="00584C76">
            <w:pPr>
              <w:pStyle w:val="rowtabella0"/>
              <w:rPr>
                <w:color w:val="002060"/>
              </w:rPr>
            </w:pPr>
            <w:r w:rsidRPr="002A55F0">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97DCD" w14:textId="77777777" w:rsidR="0065096B" w:rsidRPr="002A55F0" w:rsidRDefault="0065096B" w:rsidP="00584C76">
            <w:pPr>
              <w:pStyle w:val="rowtabella0"/>
              <w:jc w:val="center"/>
              <w:rPr>
                <w:color w:val="002060"/>
              </w:rPr>
            </w:pPr>
            <w:r w:rsidRPr="002A55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BDD31"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171B9"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4A6A3"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9B2A6" w14:textId="77777777" w:rsidR="0065096B" w:rsidRPr="002A55F0" w:rsidRDefault="0065096B" w:rsidP="00584C76">
            <w:pPr>
              <w:pStyle w:val="rowtabella0"/>
              <w:jc w:val="center"/>
              <w:rPr>
                <w:color w:val="002060"/>
              </w:rPr>
            </w:pPr>
            <w:r w:rsidRPr="002A55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778AE" w14:textId="77777777" w:rsidR="0065096B" w:rsidRPr="002A55F0" w:rsidRDefault="0065096B" w:rsidP="00584C76">
            <w:pPr>
              <w:pStyle w:val="rowtabella0"/>
              <w:jc w:val="center"/>
              <w:rPr>
                <w:color w:val="002060"/>
              </w:rPr>
            </w:pPr>
            <w:r w:rsidRPr="002A55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D4DC0" w14:textId="77777777" w:rsidR="0065096B" w:rsidRPr="002A55F0" w:rsidRDefault="0065096B" w:rsidP="00584C76">
            <w:pPr>
              <w:pStyle w:val="rowtabella0"/>
              <w:jc w:val="center"/>
              <w:rPr>
                <w:color w:val="002060"/>
              </w:rPr>
            </w:pPr>
            <w:r w:rsidRPr="002A55F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CB4D7" w14:textId="77777777" w:rsidR="0065096B" w:rsidRPr="002A55F0" w:rsidRDefault="0065096B" w:rsidP="00584C76">
            <w:pPr>
              <w:pStyle w:val="rowtabella0"/>
              <w:jc w:val="center"/>
              <w:rPr>
                <w:color w:val="002060"/>
              </w:rPr>
            </w:pPr>
            <w:r w:rsidRPr="002A55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259C5" w14:textId="77777777" w:rsidR="0065096B" w:rsidRPr="002A55F0" w:rsidRDefault="0065096B" w:rsidP="00584C76">
            <w:pPr>
              <w:pStyle w:val="rowtabella0"/>
              <w:jc w:val="center"/>
              <w:rPr>
                <w:color w:val="002060"/>
              </w:rPr>
            </w:pPr>
            <w:r w:rsidRPr="002A55F0">
              <w:rPr>
                <w:color w:val="002060"/>
              </w:rPr>
              <w:t>0</w:t>
            </w:r>
          </w:p>
        </w:tc>
      </w:tr>
      <w:tr w:rsidR="0065096B" w:rsidRPr="002A55F0" w14:paraId="7F0430C5"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794B25" w14:textId="77777777" w:rsidR="0065096B" w:rsidRPr="002A55F0" w:rsidRDefault="0065096B" w:rsidP="00584C76">
            <w:pPr>
              <w:pStyle w:val="rowtabella0"/>
              <w:rPr>
                <w:color w:val="002060"/>
              </w:rPr>
            </w:pPr>
            <w:r w:rsidRPr="002A55F0">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48CD3"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B784E" w14:textId="77777777" w:rsidR="0065096B" w:rsidRPr="002A55F0" w:rsidRDefault="0065096B" w:rsidP="00584C76">
            <w:pPr>
              <w:pStyle w:val="rowtabella0"/>
              <w:jc w:val="center"/>
              <w:rPr>
                <w:color w:val="002060"/>
              </w:rPr>
            </w:pPr>
            <w:r w:rsidRPr="002A55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339B5"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9817C"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95CBE" w14:textId="77777777" w:rsidR="0065096B" w:rsidRPr="002A55F0" w:rsidRDefault="0065096B" w:rsidP="00584C76">
            <w:pPr>
              <w:pStyle w:val="rowtabella0"/>
              <w:jc w:val="center"/>
              <w:rPr>
                <w:color w:val="002060"/>
              </w:rPr>
            </w:pPr>
            <w:r w:rsidRPr="002A55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7D80B" w14:textId="77777777" w:rsidR="0065096B" w:rsidRPr="002A55F0" w:rsidRDefault="0065096B" w:rsidP="00584C76">
            <w:pPr>
              <w:pStyle w:val="rowtabella0"/>
              <w:jc w:val="center"/>
              <w:rPr>
                <w:color w:val="002060"/>
              </w:rPr>
            </w:pPr>
            <w:r w:rsidRPr="002A55F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7CA94" w14:textId="77777777" w:rsidR="0065096B" w:rsidRPr="002A55F0" w:rsidRDefault="0065096B" w:rsidP="00584C76">
            <w:pPr>
              <w:pStyle w:val="rowtabella0"/>
              <w:jc w:val="center"/>
              <w:rPr>
                <w:color w:val="002060"/>
              </w:rPr>
            </w:pPr>
            <w:r w:rsidRPr="002A55F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36C88" w14:textId="77777777" w:rsidR="0065096B" w:rsidRPr="002A55F0" w:rsidRDefault="0065096B" w:rsidP="00584C76">
            <w:pPr>
              <w:pStyle w:val="rowtabella0"/>
              <w:jc w:val="center"/>
              <w:rPr>
                <w:color w:val="002060"/>
              </w:rPr>
            </w:pPr>
            <w:r w:rsidRPr="002A55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75993" w14:textId="77777777" w:rsidR="0065096B" w:rsidRPr="002A55F0" w:rsidRDefault="0065096B" w:rsidP="00584C76">
            <w:pPr>
              <w:pStyle w:val="rowtabella0"/>
              <w:jc w:val="center"/>
              <w:rPr>
                <w:color w:val="002060"/>
              </w:rPr>
            </w:pPr>
            <w:r w:rsidRPr="002A55F0">
              <w:rPr>
                <w:color w:val="002060"/>
              </w:rPr>
              <w:t>0</w:t>
            </w:r>
          </w:p>
        </w:tc>
      </w:tr>
      <w:tr w:rsidR="0065096B" w:rsidRPr="002A55F0" w14:paraId="39F3BD10" w14:textId="77777777" w:rsidTr="00584C7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CFE3A2" w14:textId="77777777" w:rsidR="0065096B" w:rsidRPr="002A55F0" w:rsidRDefault="0065096B" w:rsidP="00584C76">
            <w:pPr>
              <w:pStyle w:val="rowtabella0"/>
              <w:rPr>
                <w:color w:val="002060"/>
              </w:rPr>
            </w:pPr>
            <w:r w:rsidRPr="002A55F0">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CB79C"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CBBE1"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08945"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EF071"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AC066"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3B602" w14:textId="77777777" w:rsidR="0065096B" w:rsidRPr="002A55F0" w:rsidRDefault="0065096B" w:rsidP="00584C76">
            <w:pPr>
              <w:pStyle w:val="rowtabella0"/>
              <w:jc w:val="center"/>
              <w:rPr>
                <w:color w:val="002060"/>
              </w:rPr>
            </w:pPr>
            <w:r w:rsidRPr="002A55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A6A55" w14:textId="77777777" w:rsidR="0065096B" w:rsidRPr="002A55F0" w:rsidRDefault="0065096B" w:rsidP="00584C76">
            <w:pPr>
              <w:pStyle w:val="rowtabella0"/>
              <w:jc w:val="center"/>
              <w:rPr>
                <w:color w:val="002060"/>
              </w:rPr>
            </w:pPr>
            <w:r w:rsidRPr="002A55F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E162C" w14:textId="77777777" w:rsidR="0065096B" w:rsidRPr="002A55F0" w:rsidRDefault="0065096B" w:rsidP="00584C76">
            <w:pPr>
              <w:pStyle w:val="rowtabella0"/>
              <w:jc w:val="center"/>
              <w:rPr>
                <w:color w:val="002060"/>
              </w:rPr>
            </w:pPr>
            <w:r w:rsidRPr="002A55F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560E9" w14:textId="77777777" w:rsidR="0065096B" w:rsidRPr="002A55F0" w:rsidRDefault="0065096B" w:rsidP="00584C76">
            <w:pPr>
              <w:pStyle w:val="rowtabella0"/>
              <w:jc w:val="center"/>
              <w:rPr>
                <w:color w:val="002060"/>
              </w:rPr>
            </w:pPr>
            <w:r w:rsidRPr="002A55F0">
              <w:rPr>
                <w:color w:val="002060"/>
              </w:rPr>
              <w:t>0</w:t>
            </w:r>
          </w:p>
        </w:tc>
      </w:tr>
    </w:tbl>
    <w:p w14:paraId="56A8D04C" w14:textId="77777777" w:rsidR="0065096B" w:rsidRPr="002A55F0" w:rsidRDefault="0065096B" w:rsidP="0065096B">
      <w:pPr>
        <w:pStyle w:val="breakline"/>
        <w:rPr>
          <w:rFonts w:eastAsiaTheme="minorEastAsia"/>
          <w:color w:val="002060"/>
        </w:rPr>
      </w:pPr>
    </w:p>
    <w:p w14:paraId="254BEA5F" w14:textId="77777777" w:rsidR="0065096B" w:rsidRPr="002A55F0" w:rsidRDefault="0065096B" w:rsidP="0065096B">
      <w:pPr>
        <w:pStyle w:val="breakline"/>
        <w:rPr>
          <w:color w:val="002060"/>
        </w:rPr>
      </w:pPr>
    </w:p>
    <w:p w14:paraId="6C6B1487" w14:textId="77777777" w:rsidR="0065096B" w:rsidRPr="002A55F0" w:rsidRDefault="0065096B" w:rsidP="0065096B">
      <w:pPr>
        <w:pStyle w:val="titolocampionato0"/>
        <w:shd w:val="clear" w:color="auto" w:fill="CCCCCC"/>
        <w:spacing w:before="80" w:after="40"/>
        <w:rPr>
          <w:color w:val="002060"/>
        </w:rPr>
      </w:pPr>
      <w:r w:rsidRPr="002A55F0">
        <w:rPr>
          <w:color w:val="002060"/>
        </w:rPr>
        <w:t>COPPA MARCHE UNDER 21 CALCIO 5</w:t>
      </w:r>
    </w:p>
    <w:p w14:paraId="62FF6CF6" w14:textId="77777777" w:rsidR="0065096B" w:rsidRPr="002A55F0" w:rsidRDefault="0065096B" w:rsidP="0065096B">
      <w:pPr>
        <w:pStyle w:val="titoloprinc0"/>
        <w:rPr>
          <w:color w:val="002060"/>
        </w:rPr>
      </w:pPr>
      <w:r w:rsidRPr="002A55F0">
        <w:rPr>
          <w:color w:val="002060"/>
        </w:rPr>
        <w:t>RISULTATI</w:t>
      </w:r>
    </w:p>
    <w:p w14:paraId="7C040530" w14:textId="77777777" w:rsidR="0065096B" w:rsidRPr="002A55F0" w:rsidRDefault="0065096B" w:rsidP="0065096B">
      <w:pPr>
        <w:pStyle w:val="breakline"/>
        <w:rPr>
          <w:color w:val="002060"/>
        </w:rPr>
      </w:pPr>
    </w:p>
    <w:p w14:paraId="4147EAE3" w14:textId="77777777" w:rsidR="0065096B" w:rsidRPr="002A55F0" w:rsidRDefault="0065096B" w:rsidP="0065096B">
      <w:pPr>
        <w:pStyle w:val="sottotitolocampionato10"/>
        <w:rPr>
          <w:color w:val="002060"/>
        </w:rPr>
      </w:pPr>
      <w:r w:rsidRPr="002A55F0">
        <w:rPr>
          <w:color w:val="002060"/>
        </w:rPr>
        <w:t>RISULTATI UFFICIALI GARE DEL 11/11/2023</w:t>
      </w:r>
    </w:p>
    <w:p w14:paraId="6D19AB30" w14:textId="77777777" w:rsidR="0065096B" w:rsidRPr="0065096B" w:rsidRDefault="0065096B" w:rsidP="0065096B">
      <w:pPr>
        <w:pStyle w:val="sottotitolocampionato20"/>
        <w:spacing w:before="0" w:beforeAutospacing="0" w:after="0" w:afterAutospacing="0"/>
        <w:rPr>
          <w:rFonts w:ascii="Arial" w:hAnsi="Arial" w:cs="Arial"/>
          <w:color w:val="002060"/>
          <w:sz w:val="20"/>
          <w:szCs w:val="20"/>
        </w:rPr>
      </w:pPr>
      <w:r w:rsidRPr="0065096B">
        <w:rPr>
          <w:rFonts w:ascii="Arial" w:hAnsi="Arial" w:cs="Arial"/>
          <w:color w:val="002060"/>
          <w:sz w:val="20"/>
          <w:szCs w:val="20"/>
        </w:rPr>
        <w:t>Si trascrivono qui di seguito i risultati ufficiali delle gare disputate</w:t>
      </w:r>
    </w:p>
    <w:p w14:paraId="6082540A" w14:textId="77777777" w:rsidR="0065096B" w:rsidRPr="002A55F0" w:rsidRDefault="0065096B" w:rsidP="0065096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5096B" w:rsidRPr="002A55F0" w14:paraId="6F38C363" w14:textId="77777777" w:rsidTr="00584C7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5096B" w:rsidRPr="002A55F0" w14:paraId="3D2222C4" w14:textId="77777777" w:rsidTr="00584C7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DEEC76" w14:textId="77777777" w:rsidR="0065096B" w:rsidRPr="002A55F0" w:rsidRDefault="0065096B" w:rsidP="00584C76">
                  <w:pPr>
                    <w:pStyle w:val="headertabella0"/>
                    <w:rPr>
                      <w:color w:val="002060"/>
                    </w:rPr>
                  </w:pPr>
                  <w:r w:rsidRPr="002A55F0">
                    <w:rPr>
                      <w:color w:val="002060"/>
                    </w:rPr>
                    <w:t>GIRONE A - 2 Giornata - R</w:t>
                  </w:r>
                </w:p>
              </w:tc>
            </w:tr>
            <w:tr w:rsidR="0065096B" w:rsidRPr="002A55F0" w14:paraId="20204634" w14:textId="77777777" w:rsidTr="00584C7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9C8003" w14:textId="77777777" w:rsidR="0065096B" w:rsidRPr="002A55F0" w:rsidRDefault="0065096B" w:rsidP="00584C76">
                  <w:pPr>
                    <w:pStyle w:val="rowtabella0"/>
                    <w:rPr>
                      <w:color w:val="002060"/>
                    </w:rPr>
                  </w:pPr>
                  <w:r w:rsidRPr="002A55F0">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E7D685" w14:textId="77777777" w:rsidR="0065096B" w:rsidRPr="002A55F0" w:rsidRDefault="0065096B" w:rsidP="00584C76">
                  <w:pPr>
                    <w:pStyle w:val="rowtabella0"/>
                    <w:rPr>
                      <w:color w:val="002060"/>
                    </w:rPr>
                  </w:pPr>
                  <w:r w:rsidRPr="002A55F0">
                    <w:rPr>
                      <w:color w:val="002060"/>
                    </w:rPr>
                    <w:t>- BAYER CAPPUCCINI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1D8795" w14:textId="77777777" w:rsidR="0065096B" w:rsidRPr="002A55F0" w:rsidRDefault="0065096B" w:rsidP="00584C76">
                  <w:pPr>
                    <w:pStyle w:val="rowtabella0"/>
                    <w:jc w:val="center"/>
                    <w:rPr>
                      <w:color w:val="002060"/>
                    </w:rPr>
                  </w:pPr>
                  <w:r w:rsidRPr="002A55F0">
                    <w:rPr>
                      <w:color w:val="002060"/>
                    </w:rPr>
                    <w:t>14 - 5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E71BBF" w14:textId="77777777" w:rsidR="0065096B" w:rsidRPr="002A55F0" w:rsidRDefault="0065096B" w:rsidP="00584C76">
                  <w:pPr>
                    <w:pStyle w:val="rowtabella0"/>
                    <w:jc w:val="center"/>
                    <w:rPr>
                      <w:color w:val="002060"/>
                    </w:rPr>
                  </w:pPr>
                  <w:r w:rsidRPr="002A55F0">
                    <w:rPr>
                      <w:color w:val="002060"/>
                    </w:rPr>
                    <w:t> </w:t>
                  </w:r>
                </w:p>
              </w:tc>
            </w:tr>
            <w:tr w:rsidR="0065096B" w:rsidRPr="002A55F0" w14:paraId="7EEC5C39" w14:textId="77777777" w:rsidTr="00584C7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320E3D" w14:textId="77777777" w:rsidR="0065096B" w:rsidRPr="002A55F0" w:rsidRDefault="0065096B" w:rsidP="00584C76">
                  <w:pPr>
                    <w:pStyle w:val="rowtabella0"/>
                    <w:rPr>
                      <w:color w:val="002060"/>
                    </w:rPr>
                  </w:pPr>
                  <w:r w:rsidRPr="002A55F0">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58E95D" w14:textId="77777777" w:rsidR="0065096B" w:rsidRPr="002A55F0" w:rsidRDefault="0065096B" w:rsidP="00584C76">
                  <w:pPr>
                    <w:pStyle w:val="rowtabella0"/>
                    <w:rPr>
                      <w:color w:val="002060"/>
                    </w:rPr>
                  </w:pPr>
                  <w:r w:rsidRPr="002A55F0">
                    <w:rPr>
                      <w:color w:val="002060"/>
                    </w:rPr>
                    <w:t>- CSI STELLA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FD7F43" w14:textId="77777777" w:rsidR="0065096B" w:rsidRPr="002A55F0" w:rsidRDefault="0065096B" w:rsidP="00584C76">
                  <w:pPr>
                    <w:pStyle w:val="rowtabella0"/>
                    <w:jc w:val="center"/>
                    <w:rPr>
                      <w:color w:val="002060"/>
                    </w:rPr>
                  </w:pPr>
                  <w:r w:rsidRPr="002A55F0">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07E516" w14:textId="77777777" w:rsidR="0065096B" w:rsidRPr="002A55F0" w:rsidRDefault="0065096B" w:rsidP="00584C76">
                  <w:pPr>
                    <w:pStyle w:val="rowtabella0"/>
                    <w:jc w:val="center"/>
                    <w:rPr>
                      <w:color w:val="002060"/>
                    </w:rPr>
                  </w:pPr>
                  <w:r w:rsidRPr="002A55F0">
                    <w:rPr>
                      <w:color w:val="002060"/>
                    </w:rPr>
                    <w:t> </w:t>
                  </w:r>
                </w:p>
              </w:tc>
            </w:tr>
          </w:tbl>
          <w:p w14:paraId="4C9AF1BD" w14:textId="77777777" w:rsidR="0065096B" w:rsidRPr="002A55F0" w:rsidRDefault="0065096B" w:rsidP="00584C76">
            <w:pPr>
              <w:rPr>
                <w:color w:val="002060"/>
              </w:rPr>
            </w:pPr>
          </w:p>
        </w:tc>
      </w:tr>
    </w:tbl>
    <w:p w14:paraId="6FACA419" w14:textId="77777777" w:rsidR="0065096B" w:rsidRPr="002A55F0" w:rsidRDefault="0065096B" w:rsidP="0065096B">
      <w:pPr>
        <w:pStyle w:val="breakline"/>
        <w:rPr>
          <w:rFonts w:eastAsiaTheme="minorEastAsia"/>
          <w:color w:val="002060"/>
        </w:rPr>
      </w:pPr>
    </w:p>
    <w:p w14:paraId="4D204C17" w14:textId="77777777" w:rsidR="0065096B" w:rsidRPr="002A55F0" w:rsidRDefault="0065096B" w:rsidP="0065096B">
      <w:pPr>
        <w:pStyle w:val="breakline"/>
        <w:rPr>
          <w:color w:val="002060"/>
        </w:rPr>
      </w:pPr>
    </w:p>
    <w:p w14:paraId="6B13F5AE" w14:textId="77777777" w:rsidR="0065096B" w:rsidRPr="002A55F0" w:rsidRDefault="0065096B" w:rsidP="0065096B">
      <w:pPr>
        <w:pStyle w:val="titoloprinc0"/>
        <w:rPr>
          <w:color w:val="002060"/>
        </w:rPr>
      </w:pPr>
      <w:r w:rsidRPr="002A55F0">
        <w:rPr>
          <w:color w:val="002060"/>
        </w:rPr>
        <w:t>GIUDICE SPORTIVO</w:t>
      </w:r>
    </w:p>
    <w:p w14:paraId="77C5008E" w14:textId="77777777" w:rsidR="0065096B" w:rsidRPr="002A55F0" w:rsidRDefault="0065096B" w:rsidP="0065096B">
      <w:pPr>
        <w:pStyle w:val="diffida"/>
        <w:rPr>
          <w:color w:val="002060"/>
        </w:rPr>
      </w:pPr>
      <w:r w:rsidRPr="002A55F0">
        <w:rPr>
          <w:color w:val="002060"/>
        </w:rPr>
        <w:t>Il Giudice Sportivo Avv. Agnese Lazzaretti, con l'assistenza del segretario Angelo Castellana, nella seduta del 13/11/2023, ha adottato le decisioni che di seguito integralmente si riportano:</w:t>
      </w:r>
    </w:p>
    <w:p w14:paraId="5BB33A99" w14:textId="77777777" w:rsidR="0065096B" w:rsidRPr="002A55F0" w:rsidRDefault="0065096B" w:rsidP="0065096B">
      <w:pPr>
        <w:pStyle w:val="titolo10"/>
        <w:rPr>
          <w:color w:val="002060"/>
        </w:rPr>
      </w:pPr>
      <w:r w:rsidRPr="002A55F0">
        <w:rPr>
          <w:color w:val="002060"/>
        </w:rPr>
        <w:t xml:space="preserve">GARE DEL 11/11/2023 </w:t>
      </w:r>
    </w:p>
    <w:p w14:paraId="05DBF8E5" w14:textId="77777777" w:rsidR="0065096B" w:rsidRPr="002A55F0" w:rsidRDefault="0065096B" w:rsidP="0065096B">
      <w:pPr>
        <w:pStyle w:val="titolo7a"/>
        <w:rPr>
          <w:color w:val="002060"/>
        </w:rPr>
      </w:pPr>
      <w:r w:rsidRPr="002A55F0">
        <w:rPr>
          <w:color w:val="002060"/>
        </w:rPr>
        <w:t xml:space="preserve">PROVVEDIMENTI DISCIPLINARI </w:t>
      </w:r>
    </w:p>
    <w:p w14:paraId="62E81F96" w14:textId="77777777" w:rsidR="0065096B" w:rsidRPr="002A55F0" w:rsidRDefault="0065096B" w:rsidP="0065096B">
      <w:pPr>
        <w:pStyle w:val="titolo7b0"/>
        <w:rPr>
          <w:color w:val="002060"/>
        </w:rPr>
      </w:pPr>
      <w:r w:rsidRPr="002A55F0">
        <w:rPr>
          <w:color w:val="002060"/>
        </w:rPr>
        <w:t xml:space="preserve">In base alle risultanze degli atti ufficiali sono state deliberate le seguenti sanzioni disciplinari. </w:t>
      </w:r>
    </w:p>
    <w:p w14:paraId="7E10B8BF" w14:textId="77777777" w:rsidR="0065096B" w:rsidRPr="002A55F0" w:rsidRDefault="0065096B" w:rsidP="0065096B">
      <w:pPr>
        <w:pStyle w:val="titolo30"/>
        <w:rPr>
          <w:color w:val="002060"/>
        </w:rPr>
      </w:pPr>
      <w:r w:rsidRPr="002A55F0">
        <w:rPr>
          <w:color w:val="002060"/>
        </w:rPr>
        <w:t xml:space="preserve">CALCIATORI NON ESPULSI </w:t>
      </w:r>
    </w:p>
    <w:p w14:paraId="628C6FDF" w14:textId="77777777" w:rsidR="0065096B" w:rsidRPr="002A55F0" w:rsidRDefault="0065096B" w:rsidP="0065096B">
      <w:pPr>
        <w:pStyle w:val="titolo20"/>
        <w:rPr>
          <w:color w:val="002060"/>
        </w:rPr>
      </w:pPr>
      <w:r w:rsidRPr="002A55F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096B" w:rsidRPr="002A55F0" w14:paraId="5CCF1615" w14:textId="77777777" w:rsidTr="00584C76">
        <w:tc>
          <w:tcPr>
            <w:tcW w:w="2200" w:type="dxa"/>
            <w:tcMar>
              <w:top w:w="20" w:type="dxa"/>
              <w:left w:w="20" w:type="dxa"/>
              <w:bottom w:w="20" w:type="dxa"/>
              <w:right w:w="20" w:type="dxa"/>
            </w:tcMar>
            <w:vAlign w:val="center"/>
            <w:hideMark/>
          </w:tcPr>
          <w:p w14:paraId="40AC9AD9" w14:textId="77777777" w:rsidR="0065096B" w:rsidRPr="002A55F0" w:rsidRDefault="0065096B" w:rsidP="00584C76">
            <w:pPr>
              <w:pStyle w:val="movimento"/>
              <w:rPr>
                <w:color w:val="002060"/>
              </w:rPr>
            </w:pPr>
            <w:r w:rsidRPr="002A55F0">
              <w:rPr>
                <w:color w:val="002060"/>
              </w:rPr>
              <w:t>LUGLIO ALESSIO</w:t>
            </w:r>
          </w:p>
        </w:tc>
        <w:tc>
          <w:tcPr>
            <w:tcW w:w="2200" w:type="dxa"/>
            <w:tcMar>
              <w:top w:w="20" w:type="dxa"/>
              <w:left w:w="20" w:type="dxa"/>
              <w:bottom w:w="20" w:type="dxa"/>
              <w:right w:w="20" w:type="dxa"/>
            </w:tcMar>
            <w:vAlign w:val="center"/>
            <w:hideMark/>
          </w:tcPr>
          <w:p w14:paraId="38BD52B2" w14:textId="77777777" w:rsidR="0065096B" w:rsidRPr="002A55F0" w:rsidRDefault="0065096B" w:rsidP="00584C76">
            <w:pPr>
              <w:pStyle w:val="movimento2"/>
              <w:rPr>
                <w:color w:val="002060"/>
              </w:rPr>
            </w:pPr>
            <w:r w:rsidRPr="002A55F0">
              <w:rPr>
                <w:color w:val="002060"/>
              </w:rPr>
              <w:t xml:space="preserve">(CSI STELLA A.S.D.) </w:t>
            </w:r>
          </w:p>
        </w:tc>
        <w:tc>
          <w:tcPr>
            <w:tcW w:w="800" w:type="dxa"/>
            <w:tcMar>
              <w:top w:w="20" w:type="dxa"/>
              <w:left w:w="20" w:type="dxa"/>
              <w:bottom w:w="20" w:type="dxa"/>
              <w:right w:w="20" w:type="dxa"/>
            </w:tcMar>
            <w:vAlign w:val="center"/>
            <w:hideMark/>
          </w:tcPr>
          <w:p w14:paraId="521A44AA" w14:textId="77777777" w:rsidR="0065096B" w:rsidRPr="002A55F0" w:rsidRDefault="0065096B" w:rsidP="00584C76">
            <w:pPr>
              <w:pStyle w:val="movimento"/>
              <w:rPr>
                <w:color w:val="002060"/>
              </w:rPr>
            </w:pPr>
            <w:r w:rsidRPr="002A55F0">
              <w:rPr>
                <w:color w:val="002060"/>
              </w:rPr>
              <w:t> </w:t>
            </w:r>
          </w:p>
        </w:tc>
        <w:tc>
          <w:tcPr>
            <w:tcW w:w="2200" w:type="dxa"/>
            <w:tcMar>
              <w:top w:w="20" w:type="dxa"/>
              <w:left w:w="20" w:type="dxa"/>
              <w:bottom w:w="20" w:type="dxa"/>
              <w:right w:w="20" w:type="dxa"/>
            </w:tcMar>
            <w:vAlign w:val="center"/>
            <w:hideMark/>
          </w:tcPr>
          <w:p w14:paraId="54C90AF8" w14:textId="77777777" w:rsidR="0065096B" w:rsidRPr="002A55F0" w:rsidRDefault="0065096B" w:rsidP="00584C76">
            <w:pPr>
              <w:pStyle w:val="movimento"/>
              <w:rPr>
                <w:color w:val="002060"/>
              </w:rPr>
            </w:pPr>
            <w:r w:rsidRPr="002A55F0">
              <w:rPr>
                <w:color w:val="002060"/>
              </w:rPr>
              <w:t>MARINELLI VINCENZO</w:t>
            </w:r>
          </w:p>
        </w:tc>
        <w:tc>
          <w:tcPr>
            <w:tcW w:w="2200" w:type="dxa"/>
            <w:tcMar>
              <w:top w:w="20" w:type="dxa"/>
              <w:left w:w="20" w:type="dxa"/>
              <w:bottom w:w="20" w:type="dxa"/>
              <w:right w:w="20" w:type="dxa"/>
            </w:tcMar>
            <w:vAlign w:val="center"/>
            <w:hideMark/>
          </w:tcPr>
          <w:p w14:paraId="3FB6A46F" w14:textId="77777777" w:rsidR="0065096B" w:rsidRPr="002A55F0" w:rsidRDefault="0065096B" w:rsidP="00584C76">
            <w:pPr>
              <w:pStyle w:val="movimento2"/>
              <w:rPr>
                <w:color w:val="002060"/>
              </w:rPr>
            </w:pPr>
            <w:r w:rsidRPr="002A55F0">
              <w:rPr>
                <w:color w:val="002060"/>
              </w:rPr>
              <w:t xml:space="preserve">(CSI STELLA A.S.D.) </w:t>
            </w:r>
          </w:p>
        </w:tc>
      </w:tr>
    </w:tbl>
    <w:p w14:paraId="0F8F02B7" w14:textId="77777777" w:rsidR="0065096B" w:rsidRDefault="0065096B" w:rsidP="0065096B">
      <w:pPr>
        <w:pStyle w:val="breakline"/>
        <w:rPr>
          <w:color w:val="002060"/>
        </w:rPr>
      </w:pPr>
    </w:p>
    <w:p w14:paraId="7C67ED36" w14:textId="77777777" w:rsidR="0065096B" w:rsidRPr="00D652AD" w:rsidRDefault="0065096B" w:rsidP="0065096B">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3A041C71" w14:textId="77777777" w:rsidR="0065096B" w:rsidRPr="00D652AD" w:rsidRDefault="0065096B" w:rsidP="0065096B">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4AC3DD36" w14:textId="77777777" w:rsidR="0065096B" w:rsidRPr="002A55F0" w:rsidRDefault="0065096B" w:rsidP="0065096B">
      <w:pPr>
        <w:pStyle w:val="breakline"/>
        <w:rPr>
          <w:rFonts w:eastAsiaTheme="minorEastAsia"/>
          <w:color w:val="002060"/>
        </w:rPr>
      </w:pPr>
    </w:p>
    <w:p w14:paraId="570A495E" w14:textId="77777777" w:rsidR="0065096B" w:rsidRPr="002A55F0" w:rsidRDefault="0065096B" w:rsidP="0065096B">
      <w:pPr>
        <w:pStyle w:val="titoloprinc0"/>
        <w:rPr>
          <w:color w:val="002060"/>
        </w:rPr>
      </w:pPr>
      <w:r w:rsidRPr="002A55F0">
        <w:rPr>
          <w:color w:val="002060"/>
        </w:rPr>
        <w:t>CLASSIFICA</w:t>
      </w:r>
    </w:p>
    <w:p w14:paraId="40AD7271" w14:textId="77777777" w:rsidR="0065096B" w:rsidRPr="002A55F0" w:rsidRDefault="0065096B" w:rsidP="0065096B">
      <w:pPr>
        <w:pStyle w:val="breakline"/>
        <w:rPr>
          <w:color w:val="002060"/>
        </w:rPr>
      </w:pPr>
    </w:p>
    <w:p w14:paraId="590C23FA" w14:textId="77777777" w:rsidR="0065096B" w:rsidRPr="002A55F0" w:rsidRDefault="0065096B" w:rsidP="0065096B">
      <w:pPr>
        <w:pStyle w:val="breakline"/>
        <w:rPr>
          <w:color w:val="002060"/>
        </w:rPr>
      </w:pPr>
    </w:p>
    <w:p w14:paraId="41CD203C" w14:textId="77777777" w:rsidR="0065096B" w:rsidRPr="002A55F0" w:rsidRDefault="0065096B" w:rsidP="0065096B">
      <w:pPr>
        <w:pStyle w:val="sottotitolocampionato10"/>
        <w:rPr>
          <w:color w:val="002060"/>
        </w:rPr>
      </w:pPr>
      <w:r w:rsidRPr="002A55F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5096B" w:rsidRPr="002A55F0" w14:paraId="6F5B428B" w14:textId="77777777" w:rsidTr="00584C7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A85A5" w14:textId="77777777" w:rsidR="0065096B" w:rsidRPr="002A55F0" w:rsidRDefault="0065096B" w:rsidP="00584C76">
            <w:pPr>
              <w:pStyle w:val="headertabella0"/>
              <w:rPr>
                <w:color w:val="002060"/>
              </w:rPr>
            </w:pPr>
            <w:r w:rsidRPr="002A55F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601B4" w14:textId="77777777" w:rsidR="0065096B" w:rsidRPr="002A55F0" w:rsidRDefault="0065096B" w:rsidP="00584C76">
            <w:pPr>
              <w:pStyle w:val="headertabella0"/>
              <w:rPr>
                <w:color w:val="002060"/>
              </w:rPr>
            </w:pPr>
            <w:r w:rsidRPr="002A55F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C2C7C" w14:textId="77777777" w:rsidR="0065096B" w:rsidRPr="002A55F0" w:rsidRDefault="0065096B" w:rsidP="00584C76">
            <w:pPr>
              <w:pStyle w:val="headertabella0"/>
              <w:rPr>
                <w:color w:val="002060"/>
              </w:rPr>
            </w:pPr>
            <w:r w:rsidRPr="002A55F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35F92" w14:textId="77777777" w:rsidR="0065096B" w:rsidRPr="002A55F0" w:rsidRDefault="0065096B" w:rsidP="00584C76">
            <w:pPr>
              <w:pStyle w:val="headertabella0"/>
              <w:rPr>
                <w:color w:val="002060"/>
              </w:rPr>
            </w:pPr>
            <w:r w:rsidRPr="002A55F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64BAB" w14:textId="77777777" w:rsidR="0065096B" w:rsidRPr="002A55F0" w:rsidRDefault="0065096B" w:rsidP="00584C76">
            <w:pPr>
              <w:pStyle w:val="headertabella0"/>
              <w:rPr>
                <w:color w:val="002060"/>
              </w:rPr>
            </w:pPr>
            <w:r w:rsidRPr="002A55F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19AB1" w14:textId="77777777" w:rsidR="0065096B" w:rsidRPr="002A55F0" w:rsidRDefault="0065096B" w:rsidP="00584C76">
            <w:pPr>
              <w:pStyle w:val="headertabella0"/>
              <w:rPr>
                <w:color w:val="002060"/>
              </w:rPr>
            </w:pPr>
            <w:r w:rsidRPr="002A55F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83B4A" w14:textId="77777777" w:rsidR="0065096B" w:rsidRPr="002A55F0" w:rsidRDefault="0065096B" w:rsidP="00584C76">
            <w:pPr>
              <w:pStyle w:val="headertabella0"/>
              <w:rPr>
                <w:color w:val="002060"/>
              </w:rPr>
            </w:pPr>
            <w:r w:rsidRPr="002A55F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74831" w14:textId="77777777" w:rsidR="0065096B" w:rsidRPr="002A55F0" w:rsidRDefault="0065096B" w:rsidP="00584C76">
            <w:pPr>
              <w:pStyle w:val="headertabella0"/>
              <w:rPr>
                <w:color w:val="002060"/>
              </w:rPr>
            </w:pPr>
            <w:r w:rsidRPr="002A55F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9767D" w14:textId="77777777" w:rsidR="0065096B" w:rsidRPr="002A55F0" w:rsidRDefault="0065096B" w:rsidP="00584C76">
            <w:pPr>
              <w:pStyle w:val="headertabella0"/>
              <w:rPr>
                <w:color w:val="002060"/>
              </w:rPr>
            </w:pPr>
            <w:r w:rsidRPr="002A55F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36875" w14:textId="77777777" w:rsidR="0065096B" w:rsidRPr="002A55F0" w:rsidRDefault="0065096B" w:rsidP="00584C76">
            <w:pPr>
              <w:pStyle w:val="headertabella0"/>
              <w:rPr>
                <w:color w:val="002060"/>
              </w:rPr>
            </w:pPr>
            <w:r w:rsidRPr="002A55F0">
              <w:rPr>
                <w:color w:val="002060"/>
              </w:rPr>
              <w:t>PE</w:t>
            </w:r>
          </w:p>
        </w:tc>
      </w:tr>
      <w:tr w:rsidR="0065096B" w:rsidRPr="002A55F0" w14:paraId="74D8C00B" w14:textId="77777777" w:rsidTr="00584C7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14B9DF" w14:textId="77777777" w:rsidR="0065096B" w:rsidRPr="002A55F0" w:rsidRDefault="0065096B" w:rsidP="00584C76">
            <w:pPr>
              <w:pStyle w:val="rowtabella0"/>
              <w:rPr>
                <w:color w:val="002060"/>
              </w:rPr>
            </w:pPr>
            <w:r w:rsidRPr="002A55F0">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B5EBB" w14:textId="77777777" w:rsidR="0065096B" w:rsidRPr="002A55F0" w:rsidRDefault="0065096B" w:rsidP="00584C76">
            <w:pPr>
              <w:pStyle w:val="rowtabella0"/>
              <w:jc w:val="center"/>
              <w:rPr>
                <w:color w:val="002060"/>
              </w:rPr>
            </w:pPr>
            <w:r w:rsidRPr="002A55F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DE0AE"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16E9E"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D8388"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BD3F9"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FA995" w14:textId="77777777" w:rsidR="0065096B" w:rsidRPr="002A55F0" w:rsidRDefault="0065096B" w:rsidP="00584C76">
            <w:pPr>
              <w:pStyle w:val="rowtabella0"/>
              <w:jc w:val="center"/>
              <w:rPr>
                <w:color w:val="002060"/>
              </w:rPr>
            </w:pPr>
            <w:r w:rsidRPr="002A55F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9A6D2" w14:textId="77777777" w:rsidR="0065096B" w:rsidRPr="002A55F0" w:rsidRDefault="0065096B" w:rsidP="00584C76">
            <w:pPr>
              <w:pStyle w:val="rowtabella0"/>
              <w:jc w:val="center"/>
              <w:rPr>
                <w:color w:val="002060"/>
              </w:rPr>
            </w:pPr>
            <w:r w:rsidRPr="002A55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1C37E" w14:textId="77777777" w:rsidR="0065096B" w:rsidRPr="002A55F0" w:rsidRDefault="0065096B" w:rsidP="00584C76">
            <w:pPr>
              <w:pStyle w:val="rowtabella0"/>
              <w:jc w:val="center"/>
              <w:rPr>
                <w:color w:val="002060"/>
              </w:rPr>
            </w:pPr>
            <w:r w:rsidRPr="002A55F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5A6B1" w14:textId="77777777" w:rsidR="0065096B" w:rsidRPr="002A55F0" w:rsidRDefault="0065096B" w:rsidP="00584C76">
            <w:pPr>
              <w:pStyle w:val="rowtabella0"/>
              <w:jc w:val="center"/>
              <w:rPr>
                <w:color w:val="002060"/>
              </w:rPr>
            </w:pPr>
            <w:r w:rsidRPr="002A55F0">
              <w:rPr>
                <w:color w:val="002060"/>
              </w:rPr>
              <w:t>0</w:t>
            </w:r>
          </w:p>
        </w:tc>
      </w:tr>
      <w:tr w:rsidR="0065096B" w:rsidRPr="002A55F0" w14:paraId="6D44DDB4"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4C6DFE" w14:textId="77777777" w:rsidR="0065096B" w:rsidRPr="002A55F0" w:rsidRDefault="0065096B" w:rsidP="00584C76">
            <w:pPr>
              <w:pStyle w:val="rowtabella0"/>
              <w:rPr>
                <w:color w:val="002060"/>
                <w:lang w:val="es-ES"/>
              </w:rPr>
            </w:pPr>
            <w:r w:rsidRPr="002A55F0">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476D4" w14:textId="77777777" w:rsidR="0065096B" w:rsidRPr="002A55F0" w:rsidRDefault="0065096B" w:rsidP="00584C76">
            <w:pPr>
              <w:pStyle w:val="rowtabella0"/>
              <w:jc w:val="center"/>
              <w:rPr>
                <w:color w:val="002060"/>
              </w:rPr>
            </w:pPr>
            <w:r w:rsidRPr="002A55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F566B"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31194" w14:textId="77777777" w:rsidR="0065096B" w:rsidRPr="002A55F0" w:rsidRDefault="0065096B" w:rsidP="00584C76">
            <w:pPr>
              <w:pStyle w:val="rowtabella0"/>
              <w:jc w:val="center"/>
              <w:rPr>
                <w:color w:val="002060"/>
              </w:rPr>
            </w:pPr>
            <w:r w:rsidRPr="002A55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611E9"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A0BDC"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5C631" w14:textId="77777777" w:rsidR="0065096B" w:rsidRPr="002A55F0" w:rsidRDefault="0065096B" w:rsidP="00584C76">
            <w:pPr>
              <w:pStyle w:val="rowtabella0"/>
              <w:jc w:val="center"/>
              <w:rPr>
                <w:color w:val="002060"/>
              </w:rPr>
            </w:pPr>
            <w:r w:rsidRPr="002A55F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14CBE" w14:textId="77777777" w:rsidR="0065096B" w:rsidRPr="002A55F0" w:rsidRDefault="0065096B" w:rsidP="00584C76">
            <w:pPr>
              <w:pStyle w:val="rowtabella0"/>
              <w:jc w:val="center"/>
              <w:rPr>
                <w:color w:val="002060"/>
              </w:rPr>
            </w:pPr>
            <w:r w:rsidRPr="002A55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A1A78" w14:textId="77777777" w:rsidR="0065096B" w:rsidRPr="002A55F0" w:rsidRDefault="0065096B" w:rsidP="00584C76">
            <w:pPr>
              <w:pStyle w:val="rowtabella0"/>
              <w:jc w:val="center"/>
              <w:rPr>
                <w:color w:val="002060"/>
              </w:rPr>
            </w:pPr>
            <w:r w:rsidRPr="002A55F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65AC4" w14:textId="77777777" w:rsidR="0065096B" w:rsidRPr="002A55F0" w:rsidRDefault="0065096B" w:rsidP="00584C76">
            <w:pPr>
              <w:pStyle w:val="rowtabella0"/>
              <w:jc w:val="center"/>
              <w:rPr>
                <w:color w:val="002060"/>
              </w:rPr>
            </w:pPr>
            <w:r w:rsidRPr="002A55F0">
              <w:rPr>
                <w:color w:val="002060"/>
              </w:rPr>
              <w:t>0</w:t>
            </w:r>
          </w:p>
        </w:tc>
      </w:tr>
      <w:tr w:rsidR="0065096B" w:rsidRPr="002A55F0" w14:paraId="56C8E277"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FA2DB1" w14:textId="77777777" w:rsidR="0065096B" w:rsidRPr="002A55F0" w:rsidRDefault="0065096B" w:rsidP="00584C76">
            <w:pPr>
              <w:pStyle w:val="rowtabella0"/>
              <w:rPr>
                <w:color w:val="002060"/>
                <w:lang w:val="es-ES"/>
              </w:rPr>
            </w:pPr>
            <w:r w:rsidRPr="002A55F0">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796F8" w14:textId="77777777" w:rsidR="0065096B" w:rsidRPr="002A55F0" w:rsidRDefault="0065096B" w:rsidP="00584C76">
            <w:pPr>
              <w:pStyle w:val="rowtabella0"/>
              <w:jc w:val="center"/>
              <w:rPr>
                <w:color w:val="002060"/>
              </w:rPr>
            </w:pPr>
            <w:r w:rsidRPr="002A55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7A6B9"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3DFFF" w14:textId="77777777" w:rsidR="0065096B" w:rsidRPr="002A55F0" w:rsidRDefault="0065096B" w:rsidP="00584C76">
            <w:pPr>
              <w:pStyle w:val="rowtabella0"/>
              <w:jc w:val="center"/>
              <w:rPr>
                <w:color w:val="002060"/>
              </w:rPr>
            </w:pPr>
            <w:r w:rsidRPr="002A55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51CD7"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050D4"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99DFF" w14:textId="77777777" w:rsidR="0065096B" w:rsidRPr="002A55F0" w:rsidRDefault="0065096B" w:rsidP="00584C76">
            <w:pPr>
              <w:pStyle w:val="rowtabella0"/>
              <w:jc w:val="center"/>
              <w:rPr>
                <w:color w:val="002060"/>
              </w:rPr>
            </w:pPr>
            <w:r w:rsidRPr="002A55F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F1654" w14:textId="77777777" w:rsidR="0065096B" w:rsidRPr="002A55F0" w:rsidRDefault="0065096B" w:rsidP="00584C76">
            <w:pPr>
              <w:pStyle w:val="rowtabella0"/>
              <w:jc w:val="center"/>
              <w:rPr>
                <w:color w:val="002060"/>
              </w:rPr>
            </w:pPr>
            <w:r w:rsidRPr="002A55F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8746C" w14:textId="77777777" w:rsidR="0065096B" w:rsidRPr="002A55F0" w:rsidRDefault="0065096B" w:rsidP="00584C76">
            <w:pPr>
              <w:pStyle w:val="rowtabella0"/>
              <w:jc w:val="center"/>
              <w:rPr>
                <w:color w:val="002060"/>
              </w:rPr>
            </w:pPr>
            <w:r w:rsidRPr="002A55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74041" w14:textId="77777777" w:rsidR="0065096B" w:rsidRPr="002A55F0" w:rsidRDefault="0065096B" w:rsidP="00584C76">
            <w:pPr>
              <w:pStyle w:val="rowtabella0"/>
              <w:jc w:val="center"/>
              <w:rPr>
                <w:color w:val="002060"/>
              </w:rPr>
            </w:pPr>
            <w:r w:rsidRPr="002A55F0">
              <w:rPr>
                <w:color w:val="002060"/>
              </w:rPr>
              <w:t>0</w:t>
            </w:r>
          </w:p>
        </w:tc>
      </w:tr>
      <w:tr w:rsidR="0065096B" w:rsidRPr="002A55F0" w14:paraId="3EEAC4C1"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A4DBCC" w14:textId="77777777" w:rsidR="0065096B" w:rsidRPr="002A55F0" w:rsidRDefault="0065096B" w:rsidP="00584C76">
            <w:pPr>
              <w:pStyle w:val="rowtabella0"/>
              <w:rPr>
                <w:color w:val="002060"/>
              </w:rPr>
            </w:pPr>
            <w:r w:rsidRPr="002A55F0">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128E2" w14:textId="77777777" w:rsidR="0065096B" w:rsidRPr="002A55F0" w:rsidRDefault="0065096B" w:rsidP="00584C76">
            <w:pPr>
              <w:pStyle w:val="rowtabella0"/>
              <w:jc w:val="center"/>
              <w:rPr>
                <w:color w:val="002060"/>
              </w:rPr>
            </w:pPr>
            <w:r w:rsidRPr="002A55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A1EAC"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78BA5"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506A5"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CA947" w14:textId="77777777" w:rsidR="0065096B" w:rsidRPr="002A55F0" w:rsidRDefault="0065096B" w:rsidP="00584C76">
            <w:pPr>
              <w:pStyle w:val="rowtabella0"/>
              <w:jc w:val="center"/>
              <w:rPr>
                <w:color w:val="002060"/>
              </w:rPr>
            </w:pPr>
            <w:r w:rsidRPr="002A55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6F19E" w14:textId="77777777" w:rsidR="0065096B" w:rsidRPr="002A55F0" w:rsidRDefault="0065096B" w:rsidP="00584C76">
            <w:pPr>
              <w:pStyle w:val="rowtabella0"/>
              <w:jc w:val="center"/>
              <w:rPr>
                <w:color w:val="002060"/>
              </w:rPr>
            </w:pPr>
            <w:r w:rsidRPr="002A55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018A8" w14:textId="77777777" w:rsidR="0065096B" w:rsidRPr="002A55F0" w:rsidRDefault="0065096B" w:rsidP="00584C76">
            <w:pPr>
              <w:pStyle w:val="rowtabella0"/>
              <w:jc w:val="center"/>
              <w:rPr>
                <w:color w:val="002060"/>
              </w:rPr>
            </w:pPr>
            <w:r w:rsidRPr="002A55F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ED234" w14:textId="77777777" w:rsidR="0065096B" w:rsidRPr="002A55F0" w:rsidRDefault="0065096B" w:rsidP="00584C76">
            <w:pPr>
              <w:pStyle w:val="rowtabella0"/>
              <w:jc w:val="center"/>
              <w:rPr>
                <w:color w:val="002060"/>
              </w:rPr>
            </w:pPr>
            <w:r w:rsidRPr="002A55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2E151" w14:textId="77777777" w:rsidR="0065096B" w:rsidRPr="002A55F0" w:rsidRDefault="0065096B" w:rsidP="00584C76">
            <w:pPr>
              <w:pStyle w:val="rowtabella0"/>
              <w:jc w:val="center"/>
              <w:rPr>
                <w:color w:val="002060"/>
              </w:rPr>
            </w:pPr>
            <w:r w:rsidRPr="002A55F0">
              <w:rPr>
                <w:color w:val="002060"/>
              </w:rPr>
              <w:t>0</w:t>
            </w:r>
          </w:p>
        </w:tc>
      </w:tr>
      <w:tr w:rsidR="0065096B" w:rsidRPr="002A55F0" w14:paraId="72A6F282" w14:textId="77777777" w:rsidTr="00584C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8B0258" w14:textId="77777777" w:rsidR="0065096B" w:rsidRPr="002A55F0" w:rsidRDefault="0065096B" w:rsidP="00584C76">
            <w:pPr>
              <w:pStyle w:val="rowtabella0"/>
              <w:rPr>
                <w:color w:val="002060"/>
              </w:rPr>
            </w:pPr>
            <w:r w:rsidRPr="002A55F0">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5C8D4" w14:textId="77777777" w:rsidR="0065096B" w:rsidRPr="002A55F0" w:rsidRDefault="0065096B" w:rsidP="00584C76">
            <w:pPr>
              <w:pStyle w:val="rowtabella0"/>
              <w:jc w:val="center"/>
              <w:rPr>
                <w:color w:val="002060"/>
              </w:rPr>
            </w:pPr>
            <w:r w:rsidRPr="002A55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64534" w14:textId="77777777" w:rsidR="0065096B" w:rsidRPr="002A55F0" w:rsidRDefault="0065096B" w:rsidP="00584C76">
            <w:pPr>
              <w:pStyle w:val="rowtabella0"/>
              <w:jc w:val="center"/>
              <w:rPr>
                <w:color w:val="002060"/>
              </w:rPr>
            </w:pPr>
            <w:r w:rsidRPr="002A55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9D413"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9C43A"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9D16B"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3C287" w14:textId="77777777" w:rsidR="0065096B" w:rsidRPr="002A55F0" w:rsidRDefault="0065096B" w:rsidP="00584C76">
            <w:pPr>
              <w:pStyle w:val="rowtabella0"/>
              <w:jc w:val="center"/>
              <w:rPr>
                <w:color w:val="002060"/>
              </w:rPr>
            </w:pPr>
            <w:r w:rsidRPr="002A55F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A618D" w14:textId="77777777" w:rsidR="0065096B" w:rsidRPr="002A55F0" w:rsidRDefault="0065096B" w:rsidP="00584C76">
            <w:pPr>
              <w:pStyle w:val="rowtabella0"/>
              <w:jc w:val="center"/>
              <w:rPr>
                <w:color w:val="002060"/>
              </w:rPr>
            </w:pPr>
            <w:r w:rsidRPr="002A55F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D3405" w14:textId="77777777" w:rsidR="0065096B" w:rsidRPr="002A55F0" w:rsidRDefault="0065096B" w:rsidP="00584C76">
            <w:pPr>
              <w:pStyle w:val="rowtabella0"/>
              <w:jc w:val="center"/>
              <w:rPr>
                <w:color w:val="002060"/>
              </w:rPr>
            </w:pPr>
            <w:r w:rsidRPr="002A55F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164DB" w14:textId="77777777" w:rsidR="0065096B" w:rsidRPr="002A55F0" w:rsidRDefault="0065096B" w:rsidP="00584C76">
            <w:pPr>
              <w:pStyle w:val="rowtabella0"/>
              <w:jc w:val="center"/>
              <w:rPr>
                <w:color w:val="002060"/>
              </w:rPr>
            </w:pPr>
            <w:r w:rsidRPr="002A55F0">
              <w:rPr>
                <w:color w:val="002060"/>
              </w:rPr>
              <w:t>0</w:t>
            </w:r>
          </w:p>
        </w:tc>
      </w:tr>
      <w:tr w:rsidR="0065096B" w:rsidRPr="002A55F0" w14:paraId="10A84F5E" w14:textId="77777777" w:rsidTr="00584C7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B253F9" w14:textId="77777777" w:rsidR="0065096B" w:rsidRPr="002A55F0" w:rsidRDefault="0065096B" w:rsidP="00584C76">
            <w:pPr>
              <w:pStyle w:val="rowtabella0"/>
              <w:rPr>
                <w:color w:val="002060"/>
              </w:rPr>
            </w:pPr>
            <w:r w:rsidRPr="002A55F0">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C3CEB" w14:textId="77777777" w:rsidR="0065096B" w:rsidRPr="002A55F0" w:rsidRDefault="0065096B" w:rsidP="00584C76">
            <w:pPr>
              <w:pStyle w:val="rowtabella0"/>
              <w:jc w:val="center"/>
              <w:rPr>
                <w:color w:val="002060"/>
              </w:rPr>
            </w:pPr>
            <w:r w:rsidRPr="002A55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9C576" w14:textId="77777777" w:rsidR="0065096B" w:rsidRPr="002A55F0" w:rsidRDefault="0065096B" w:rsidP="00584C76">
            <w:pPr>
              <w:pStyle w:val="rowtabella0"/>
              <w:jc w:val="center"/>
              <w:rPr>
                <w:color w:val="002060"/>
              </w:rPr>
            </w:pPr>
            <w:r w:rsidRPr="002A55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8FB4A" w14:textId="77777777" w:rsidR="0065096B" w:rsidRPr="002A55F0" w:rsidRDefault="0065096B" w:rsidP="00584C76">
            <w:pPr>
              <w:pStyle w:val="rowtabella0"/>
              <w:jc w:val="center"/>
              <w:rPr>
                <w:color w:val="002060"/>
              </w:rPr>
            </w:pPr>
            <w:r w:rsidRPr="002A55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CFAF0" w14:textId="77777777" w:rsidR="0065096B" w:rsidRPr="002A55F0" w:rsidRDefault="0065096B" w:rsidP="00584C76">
            <w:pPr>
              <w:pStyle w:val="rowtabella0"/>
              <w:jc w:val="center"/>
              <w:rPr>
                <w:color w:val="002060"/>
              </w:rPr>
            </w:pPr>
            <w:r w:rsidRPr="002A55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36D60" w14:textId="77777777" w:rsidR="0065096B" w:rsidRPr="002A55F0" w:rsidRDefault="0065096B" w:rsidP="00584C76">
            <w:pPr>
              <w:pStyle w:val="rowtabella0"/>
              <w:jc w:val="center"/>
              <w:rPr>
                <w:color w:val="002060"/>
              </w:rPr>
            </w:pPr>
            <w:r w:rsidRPr="002A55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7F1CF" w14:textId="77777777" w:rsidR="0065096B" w:rsidRPr="002A55F0" w:rsidRDefault="0065096B" w:rsidP="00584C76">
            <w:pPr>
              <w:pStyle w:val="rowtabella0"/>
              <w:jc w:val="center"/>
              <w:rPr>
                <w:color w:val="002060"/>
              </w:rPr>
            </w:pPr>
            <w:r w:rsidRPr="002A55F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48EA8" w14:textId="77777777" w:rsidR="0065096B" w:rsidRPr="002A55F0" w:rsidRDefault="0065096B" w:rsidP="00584C76">
            <w:pPr>
              <w:pStyle w:val="rowtabella0"/>
              <w:jc w:val="center"/>
              <w:rPr>
                <w:color w:val="002060"/>
              </w:rPr>
            </w:pPr>
            <w:r w:rsidRPr="002A55F0">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191A2" w14:textId="77777777" w:rsidR="0065096B" w:rsidRPr="002A55F0" w:rsidRDefault="0065096B" w:rsidP="00584C76">
            <w:pPr>
              <w:pStyle w:val="rowtabella0"/>
              <w:jc w:val="center"/>
              <w:rPr>
                <w:color w:val="002060"/>
              </w:rPr>
            </w:pPr>
            <w:r w:rsidRPr="002A55F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CBC15" w14:textId="77777777" w:rsidR="0065096B" w:rsidRPr="002A55F0" w:rsidRDefault="0065096B" w:rsidP="00584C76">
            <w:pPr>
              <w:pStyle w:val="rowtabella0"/>
              <w:jc w:val="center"/>
              <w:rPr>
                <w:color w:val="002060"/>
              </w:rPr>
            </w:pPr>
            <w:r w:rsidRPr="002A55F0">
              <w:rPr>
                <w:color w:val="002060"/>
              </w:rPr>
              <w:t>0</w:t>
            </w:r>
          </w:p>
        </w:tc>
      </w:tr>
    </w:tbl>
    <w:p w14:paraId="23F9858B" w14:textId="77777777" w:rsidR="0065096B" w:rsidRPr="002A55F0" w:rsidRDefault="0065096B" w:rsidP="0065096B">
      <w:pPr>
        <w:pStyle w:val="breakline"/>
        <w:rPr>
          <w:rFonts w:eastAsiaTheme="minorEastAsia"/>
          <w:color w:val="002060"/>
        </w:rPr>
      </w:pPr>
    </w:p>
    <w:p w14:paraId="3684E868" w14:textId="77777777" w:rsidR="0065096B" w:rsidRPr="002A55F0" w:rsidRDefault="0065096B" w:rsidP="0065096B">
      <w:pPr>
        <w:pStyle w:val="breakline"/>
        <w:rPr>
          <w:color w:val="002060"/>
        </w:rPr>
      </w:pPr>
    </w:p>
    <w:p w14:paraId="4888A276" w14:textId="77777777" w:rsidR="00DA744A" w:rsidRDefault="00DA744A" w:rsidP="00DA744A">
      <w:pPr>
        <w:pStyle w:val="breakline"/>
        <w:rPr>
          <w:color w:val="002060"/>
        </w:rPr>
      </w:pPr>
    </w:p>
    <w:p w14:paraId="415648BA" w14:textId="77777777" w:rsidR="00DA744A" w:rsidRPr="00BC1E8C" w:rsidRDefault="00DA744A" w:rsidP="00DA744A">
      <w:pPr>
        <w:pStyle w:val="breakline"/>
        <w:rPr>
          <w:rFonts w:eastAsiaTheme="minorEastAsia"/>
          <w:color w:val="002060"/>
        </w:rPr>
      </w:pPr>
    </w:p>
    <w:p w14:paraId="0686B88B" w14:textId="77777777" w:rsidR="00DA744A" w:rsidRDefault="00DA744A" w:rsidP="005D55FC">
      <w:pPr>
        <w:pStyle w:val="titoloprinc0"/>
        <w:jc w:val="both"/>
        <w:rPr>
          <w:b w:val="0"/>
          <w:bCs w:val="0"/>
          <w:color w:val="002060"/>
          <w:sz w:val="22"/>
          <w:szCs w:val="22"/>
        </w:rPr>
      </w:pPr>
    </w:p>
    <w:p w14:paraId="09F1FCCC" w14:textId="77777777" w:rsidR="00C55F87" w:rsidRPr="00B8594A" w:rsidRDefault="00C55F87" w:rsidP="003C3F5A">
      <w:pPr>
        <w:pStyle w:val="breakline"/>
        <w:rPr>
          <w:color w:val="002060"/>
          <w:sz w:val="22"/>
          <w:szCs w:val="22"/>
        </w:rPr>
      </w:pPr>
    </w:p>
    <w:p w14:paraId="5F2B08C2" w14:textId="77777777" w:rsidR="00CC6A38" w:rsidRPr="00DE1EF7" w:rsidRDefault="00CC6A38" w:rsidP="00CC6A38">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0FBE986" w14:textId="77777777" w:rsidR="00CC6A38" w:rsidRPr="00DE1EF7" w:rsidRDefault="00CC6A38" w:rsidP="00CC6A38">
      <w:pPr>
        <w:pStyle w:val="Corpodeltesto21"/>
        <w:jc w:val="center"/>
        <w:rPr>
          <w:rFonts w:ascii="Arial" w:hAnsi="Arial" w:cs="Arial"/>
          <w:b/>
          <w:color w:val="002060"/>
          <w:sz w:val="30"/>
          <w:szCs w:val="30"/>
        </w:rPr>
      </w:pPr>
    </w:p>
    <w:p w14:paraId="2B3A7480" w14:textId="0FA0F9C2" w:rsidR="00CC6A38" w:rsidRPr="00DE1EF7" w:rsidRDefault="00CC6A38" w:rsidP="00CC6A38">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A23F8A">
        <w:rPr>
          <w:rFonts w:ascii="Arial" w:hAnsi="Arial" w:cs="Arial"/>
          <w:b/>
          <w:bCs/>
          <w:color w:val="002060"/>
        </w:rPr>
        <w:t>27</w:t>
      </w:r>
      <w:r w:rsidR="00545565">
        <w:rPr>
          <w:rFonts w:ascii="Arial" w:hAnsi="Arial" w:cs="Arial"/>
          <w:b/>
          <w:bCs/>
          <w:color w:val="002060"/>
        </w:rPr>
        <w:t xml:space="preserve"> novembre</w:t>
      </w:r>
      <w:r>
        <w:rPr>
          <w:rFonts w:ascii="Arial" w:hAnsi="Arial" w:cs="Arial"/>
          <w:b/>
          <w:bCs/>
          <w:color w:val="002060"/>
        </w:rPr>
        <w:t xml:space="preserve"> 2023</w:t>
      </w:r>
      <w:r w:rsidRPr="00DE1EF7">
        <w:rPr>
          <w:rFonts w:ascii="Arial" w:hAnsi="Arial" w:cs="Arial"/>
          <w:color w:val="002060"/>
        </w:rPr>
        <w:t xml:space="preserve"> a favore di questo Comitato Regionale mediante bonifico bancario da versare alle seguenti coordinate: </w:t>
      </w:r>
    </w:p>
    <w:p w14:paraId="7C941C87" w14:textId="77777777" w:rsidR="00CC6A38" w:rsidRPr="00DE1EF7" w:rsidRDefault="00CC6A38" w:rsidP="00CC6A38">
      <w:pPr>
        <w:pStyle w:val="Nessunaspaziatura"/>
        <w:jc w:val="both"/>
        <w:rPr>
          <w:rFonts w:ascii="Arial" w:hAnsi="Arial" w:cs="Arial"/>
          <w:color w:val="002060"/>
        </w:rPr>
      </w:pPr>
    </w:p>
    <w:p w14:paraId="59175290"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BNL – ANCONA</w:t>
      </w:r>
    </w:p>
    <w:p w14:paraId="6EC75153"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6F87D662" w14:textId="77777777" w:rsidR="00CC6A38" w:rsidRPr="009B42C6" w:rsidRDefault="00CC6A38" w:rsidP="00CC6A38">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493869E8" w14:textId="77777777" w:rsidR="00CC6A38" w:rsidRPr="00DE1EF7" w:rsidRDefault="00CC6A38" w:rsidP="00CC6A38">
      <w:pPr>
        <w:pStyle w:val="Nessunaspaziatura"/>
        <w:jc w:val="both"/>
        <w:rPr>
          <w:rFonts w:ascii="Arial" w:hAnsi="Arial" w:cs="Arial"/>
          <w:color w:val="002060"/>
        </w:rPr>
      </w:pPr>
    </w:p>
    <w:p w14:paraId="1443D050" w14:textId="77777777" w:rsidR="00CC6A38" w:rsidRPr="00DE1EF7" w:rsidRDefault="00CC6A38" w:rsidP="00CC6A38">
      <w:pPr>
        <w:pStyle w:val="Corpodeltesto21"/>
        <w:rPr>
          <w:rFonts w:ascii="Arial" w:hAnsi="Arial" w:cs="Arial"/>
          <w:color w:val="002060"/>
          <w:sz w:val="22"/>
          <w:szCs w:val="22"/>
        </w:rPr>
      </w:pPr>
    </w:p>
    <w:p w14:paraId="089B372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A06FF8" w14:textId="77777777" w:rsidR="00CC6A38" w:rsidRPr="00DE1EF7" w:rsidRDefault="00CC6A38" w:rsidP="00CC6A38">
      <w:pPr>
        <w:pStyle w:val="Corpodeltesto21"/>
        <w:rPr>
          <w:rFonts w:ascii="Arial" w:hAnsi="Arial" w:cs="Arial"/>
          <w:color w:val="002060"/>
          <w:sz w:val="22"/>
          <w:szCs w:val="22"/>
        </w:rPr>
      </w:pPr>
    </w:p>
    <w:p w14:paraId="36F466E5"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91C24F3"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27C25C3D"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66596175" w14:textId="77777777" w:rsidR="00CC6A38" w:rsidRPr="00DE1EF7" w:rsidRDefault="00CC6A38" w:rsidP="00CC6A38">
      <w:pPr>
        <w:pStyle w:val="Corpodeltesto21"/>
        <w:rPr>
          <w:rFonts w:ascii="Arial" w:hAnsi="Arial" w:cs="Arial"/>
          <w:color w:val="002060"/>
          <w:sz w:val="22"/>
          <w:szCs w:val="22"/>
        </w:rPr>
      </w:pPr>
    </w:p>
    <w:p w14:paraId="0DFCA26B"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2FEF9F57" w14:textId="77777777" w:rsidR="00CC6A38" w:rsidRPr="00DE1EF7" w:rsidRDefault="00CC6A38" w:rsidP="00CC6A38">
      <w:pPr>
        <w:pStyle w:val="Corpodeltesto21"/>
        <w:rPr>
          <w:rFonts w:ascii="Arial" w:hAnsi="Arial" w:cs="Arial"/>
          <w:color w:val="002060"/>
          <w:sz w:val="22"/>
          <w:szCs w:val="22"/>
        </w:rPr>
      </w:pPr>
    </w:p>
    <w:p w14:paraId="16C0967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559F0A1"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6714BAC"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5F151D32" w14:textId="77777777" w:rsidR="00BD64FF" w:rsidRDefault="00BD64FF" w:rsidP="00BD64FF">
      <w:pPr>
        <w:pStyle w:val="LndNormale1"/>
        <w:rPr>
          <w:color w:val="002060"/>
        </w:rPr>
      </w:pPr>
    </w:p>
    <w:p w14:paraId="451C1A14" w14:textId="77777777" w:rsidR="00CC6A38" w:rsidRPr="00E762DC" w:rsidRDefault="00CC6A38" w:rsidP="00BD64FF">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0EF749C9"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8E7C12">
        <w:rPr>
          <w:b/>
          <w:color w:val="002060"/>
          <w:u w:val="single"/>
        </w:rPr>
        <w:t>1</w:t>
      </w:r>
      <w:r w:rsidR="00A23F8A">
        <w:rPr>
          <w:b/>
          <w:color w:val="002060"/>
          <w:u w:val="single"/>
        </w:rPr>
        <w:t>3</w:t>
      </w:r>
      <w:r w:rsidR="007C5151">
        <w:rPr>
          <w:b/>
          <w:color w:val="002060"/>
          <w:u w:val="single"/>
        </w:rPr>
        <w:t>/</w:t>
      </w:r>
      <w:r w:rsidR="00B67261">
        <w:rPr>
          <w:b/>
          <w:color w:val="002060"/>
          <w:u w:val="single"/>
        </w:rPr>
        <w:t>1</w:t>
      </w:r>
      <w:r w:rsidR="00DE79B0">
        <w:rPr>
          <w:b/>
          <w:color w:val="002060"/>
          <w:u w:val="single"/>
        </w:rPr>
        <w:t>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lastRenderedPageBreak/>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lastRenderedPageBreak/>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lastRenderedPageBreak/>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0B8DE" w14:textId="77777777" w:rsidR="00630687" w:rsidRDefault="00630687">
      <w:r>
        <w:separator/>
      </w:r>
    </w:p>
  </w:endnote>
  <w:endnote w:type="continuationSeparator" w:id="0">
    <w:p w14:paraId="1C307D3F" w14:textId="77777777" w:rsidR="00630687" w:rsidRDefault="00630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033C35F6"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DE79B0">
      <w:rPr>
        <w:rStyle w:val="Numeropagina"/>
        <w:rFonts w:ascii="Arial" w:hAnsi="Arial" w:cs="Arial"/>
        <w:color w:val="002060"/>
      </w:rPr>
      <w:t>4</w:t>
    </w:r>
    <w:r w:rsidR="00A23F8A">
      <w:rPr>
        <w:rStyle w:val="Numeropagina"/>
        <w:rFonts w:ascii="Arial" w:hAnsi="Arial" w:cs="Arial"/>
        <w:color w:val="002060"/>
      </w:rPr>
      <w:t>2</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EB0A7" w14:textId="77777777" w:rsidR="00630687" w:rsidRDefault="00630687">
      <w:r>
        <w:separator/>
      </w:r>
    </w:p>
  </w:footnote>
  <w:footnote w:type="continuationSeparator" w:id="0">
    <w:p w14:paraId="7733C920" w14:textId="77777777" w:rsidR="00630687" w:rsidRDefault="006306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5"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1"/>
  </w:num>
  <w:num w:numId="3" w16cid:durableId="57946484">
    <w:abstractNumId w:val="2"/>
  </w:num>
  <w:num w:numId="4" w16cid:durableId="564266614">
    <w:abstractNumId w:val="8"/>
  </w:num>
  <w:num w:numId="5" w16cid:durableId="1296596829">
    <w:abstractNumId w:val="9"/>
  </w:num>
  <w:num w:numId="6" w16cid:durableId="1765223722">
    <w:abstractNumId w:val="10"/>
  </w:num>
  <w:num w:numId="7" w16cid:durableId="578828920">
    <w:abstractNumId w:val="7"/>
  </w:num>
  <w:num w:numId="8" w16cid:durableId="1349720069">
    <w:abstractNumId w:val="3"/>
  </w:num>
  <w:num w:numId="9" w16cid:durableId="1617785738">
    <w:abstractNumId w:val="5"/>
  </w:num>
  <w:num w:numId="10" w16cid:durableId="1197428540">
    <w:abstractNumId w:val="4"/>
  </w:num>
  <w:num w:numId="11" w16cid:durableId="745029327">
    <w:abstractNumId w:val="6"/>
  </w:num>
  <w:num w:numId="12" w16cid:durableId="81595368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F7"/>
    <w:rsid w:val="00035EB7"/>
    <w:rsid w:val="00036089"/>
    <w:rsid w:val="00037CDF"/>
    <w:rsid w:val="00040500"/>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1FA"/>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102"/>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225"/>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053"/>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38B4"/>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C54"/>
    <w:rsid w:val="00244639"/>
    <w:rsid w:val="00244C1F"/>
    <w:rsid w:val="00244D0E"/>
    <w:rsid w:val="00244D45"/>
    <w:rsid w:val="00245B84"/>
    <w:rsid w:val="00246746"/>
    <w:rsid w:val="002476A9"/>
    <w:rsid w:val="0025019A"/>
    <w:rsid w:val="00251A7A"/>
    <w:rsid w:val="002522CE"/>
    <w:rsid w:val="00252716"/>
    <w:rsid w:val="002532DB"/>
    <w:rsid w:val="002536DA"/>
    <w:rsid w:val="0025428F"/>
    <w:rsid w:val="002544A2"/>
    <w:rsid w:val="0025498D"/>
    <w:rsid w:val="00254E50"/>
    <w:rsid w:val="00255689"/>
    <w:rsid w:val="002559E3"/>
    <w:rsid w:val="00255F3A"/>
    <w:rsid w:val="002568E5"/>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FF"/>
    <w:rsid w:val="002912BB"/>
    <w:rsid w:val="00291A2B"/>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F55"/>
    <w:rsid w:val="00371715"/>
    <w:rsid w:val="00371DEC"/>
    <w:rsid w:val="00372410"/>
    <w:rsid w:val="003733E5"/>
    <w:rsid w:val="00374844"/>
    <w:rsid w:val="00375165"/>
    <w:rsid w:val="0037517C"/>
    <w:rsid w:val="00375415"/>
    <w:rsid w:val="00375585"/>
    <w:rsid w:val="00375B61"/>
    <w:rsid w:val="0037615A"/>
    <w:rsid w:val="0037625C"/>
    <w:rsid w:val="00376CB4"/>
    <w:rsid w:val="00376E37"/>
    <w:rsid w:val="0037740D"/>
    <w:rsid w:val="0037758B"/>
    <w:rsid w:val="0038034B"/>
    <w:rsid w:val="00380A49"/>
    <w:rsid w:val="003815EE"/>
    <w:rsid w:val="00381B50"/>
    <w:rsid w:val="003832A3"/>
    <w:rsid w:val="0038357D"/>
    <w:rsid w:val="00383734"/>
    <w:rsid w:val="003838B6"/>
    <w:rsid w:val="00383BC5"/>
    <w:rsid w:val="003849FA"/>
    <w:rsid w:val="00384F02"/>
    <w:rsid w:val="0038508C"/>
    <w:rsid w:val="0038522B"/>
    <w:rsid w:val="00386A24"/>
    <w:rsid w:val="00386D62"/>
    <w:rsid w:val="00387366"/>
    <w:rsid w:val="003912CF"/>
    <w:rsid w:val="0039149E"/>
    <w:rsid w:val="00391691"/>
    <w:rsid w:val="003929EF"/>
    <w:rsid w:val="00393F47"/>
    <w:rsid w:val="00394F5A"/>
    <w:rsid w:val="00396AD1"/>
    <w:rsid w:val="00397434"/>
    <w:rsid w:val="00397AB1"/>
    <w:rsid w:val="003A00EA"/>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E8F"/>
    <w:rsid w:val="00472850"/>
    <w:rsid w:val="00472C39"/>
    <w:rsid w:val="00473074"/>
    <w:rsid w:val="00473C7C"/>
    <w:rsid w:val="004744E3"/>
    <w:rsid w:val="00474695"/>
    <w:rsid w:val="00475936"/>
    <w:rsid w:val="00475CD5"/>
    <w:rsid w:val="0047650C"/>
    <w:rsid w:val="00476B85"/>
    <w:rsid w:val="00477707"/>
    <w:rsid w:val="004779AC"/>
    <w:rsid w:val="00477B8D"/>
    <w:rsid w:val="004809E4"/>
    <w:rsid w:val="00480E87"/>
    <w:rsid w:val="00480FB5"/>
    <w:rsid w:val="00481B2E"/>
    <w:rsid w:val="0048215F"/>
    <w:rsid w:val="00482D70"/>
    <w:rsid w:val="00483A3E"/>
    <w:rsid w:val="004847B2"/>
    <w:rsid w:val="00484F75"/>
    <w:rsid w:val="00485007"/>
    <w:rsid w:val="0048559D"/>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97D0C"/>
    <w:rsid w:val="005A060C"/>
    <w:rsid w:val="005A150A"/>
    <w:rsid w:val="005A1AB4"/>
    <w:rsid w:val="005A2024"/>
    <w:rsid w:val="005A2204"/>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B3A"/>
    <w:rsid w:val="00625714"/>
    <w:rsid w:val="00626F79"/>
    <w:rsid w:val="006271F2"/>
    <w:rsid w:val="0062729B"/>
    <w:rsid w:val="006300E7"/>
    <w:rsid w:val="0063068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4703"/>
    <w:rsid w:val="00644863"/>
    <w:rsid w:val="00646384"/>
    <w:rsid w:val="00646C26"/>
    <w:rsid w:val="00646C95"/>
    <w:rsid w:val="0064792C"/>
    <w:rsid w:val="0065096B"/>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5E27"/>
    <w:rsid w:val="00676A13"/>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3328"/>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F97"/>
    <w:rsid w:val="007864E2"/>
    <w:rsid w:val="00786617"/>
    <w:rsid w:val="00786C45"/>
    <w:rsid w:val="00790156"/>
    <w:rsid w:val="007901BC"/>
    <w:rsid w:val="00790EFC"/>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1195"/>
    <w:rsid w:val="007C170D"/>
    <w:rsid w:val="007C2DC9"/>
    <w:rsid w:val="007C2F9B"/>
    <w:rsid w:val="007C3CE9"/>
    <w:rsid w:val="007C3D2B"/>
    <w:rsid w:val="007C41D5"/>
    <w:rsid w:val="007C49C0"/>
    <w:rsid w:val="007C5151"/>
    <w:rsid w:val="007C54D7"/>
    <w:rsid w:val="007C60E2"/>
    <w:rsid w:val="007C6A41"/>
    <w:rsid w:val="007C6C8F"/>
    <w:rsid w:val="007C6E14"/>
    <w:rsid w:val="007C6F21"/>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25DE"/>
    <w:rsid w:val="00892959"/>
    <w:rsid w:val="00892F4F"/>
    <w:rsid w:val="008935DB"/>
    <w:rsid w:val="00893DE5"/>
    <w:rsid w:val="00893F09"/>
    <w:rsid w:val="00897278"/>
    <w:rsid w:val="008973E8"/>
    <w:rsid w:val="00897737"/>
    <w:rsid w:val="008978CB"/>
    <w:rsid w:val="008A0044"/>
    <w:rsid w:val="008A0752"/>
    <w:rsid w:val="008A2087"/>
    <w:rsid w:val="008A259D"/>
    <w:rsid w:val="008A2604"/>
    <w:rsid w:val="008A2986"/>
    <w:rsid w:val="008A3457"/>
    <w:rsid w:val="008A4AB0"/>
    <w:rsid w:val="008A50FB"/>
    <w:rsid w:val="008A51F1"/>
    <w:rsid w:val="008A55A3"/>
    <w:rsid w:val="008A6224"/>
    <w:rsid w:val="008A6CC9"/>
    <w:rsid w:val="008A767B"/>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12"/>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6E4"/>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135D"/>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5F3"/>
    <w:rsid w:val="009C36B9"/>
    <w:rsid w:val="009C3AA0"/>
    <w:rsid w:val="009C3BFA"/>
    <w:rsid w:val="009C4811"/>
    <w:rsid w:val="009C4907"/>
    <w:rsid w:val="009C587D"/>
    <w:rsid w:val="009C5ABB"/>
    <w:rsid w:val="009C5F62"/>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3F8A"/>
    <w:rsid w:val="00A240F5"/>
    <w:rsid w:val="00A2443F"/>
    <w:rsid w:val="00A250A8"/>
    <w:rsid w:val="00A25DCA"/>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129E"/>
    <w:rsid w:val="00A71BC1"/>
    <w:rsid w:val="00A72991"/>
    <w:rsid w:val="00A731F2"/>
    <w:rsid w:val="00A73446"/>
    <w:rsid w:val="00A734F4"/>
    <w:rsid w:val="00A740BE"/>
    <w:rsid w:val="00A744CC"/>
    <w:rsid w:val="00A75366"/>
    <w:rsid w:val="00A755A7"/>
    <w:rsid w:val="00A7587E"/>
    <w:rsid w:val="00A75FE8"/>
    <w:rsid w:val="00A77B17"/>
    <w:rsid w:val="00A81727"/>
    <w:rsid w:val="00A81911"/>
    <w:rsid w:val="00A8271B"/>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126A"/>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80A"/>
    <w:rsid w:val="00B44A70"/>
    <w:rsid w:val="00B44AED"/>
    <w:rsid w:val="00B454A4"/>
    <w:rsid w:val="00B45886"/>
    <w:rsid w:val="00B45C66"/>
    <w:rsid w:val="00B465ED"/>
    <w:rsid w:val="00B471CE"/>
    <w:rsid w:val="00B471E4"/>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83"/>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6311"/>
    <w:rsid w:val="00B906B9"/>
    <w:rsid w:val="00B90D6C"/>
    <w:rsid w:val="00B9171E"/>
    <w:rsid w:val="00B91BFF"/>
    <w:rsid w:val="00B91C2A"/>
    <w:rsid w:val="00B93E8A"/>
    <w:rsid w:val="00B94129"/>
    <w:rsid w:val="00B9439B"/>
    <w:rsid w:val="00B94EC4"/>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E05"/>
    <w:rsid w:val="00BD2F55"/>
    <w:rsid w:val="00BD3831"/>
    <w:rsid w:val="00BD416C"/>
    <w:rsid w:val="00BD4592"/>
    <w:rsid w:val="00BD4A04"/>
    <w:rsid w:val="00BD4CD3"/>
    <w:rsid w:val="00BD5319"/>
    <w:rsid w:val="00BD58E6"/>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907"/>
    <w:rsid w:val="00C66DFD"/>
    <w:rsid w:val="00C67A10"/>
    <w:rsid w:val="00C67C29"/>
    <w:rsid w:val="00C71C0C"/>
    <w:rsid w:val="00C71EB7"/>
    <w:rsid w:val="00C72570"/>
    <w:rsid w:val="00C72612"/>
    <w:rsid w:val="00C73CE1"/>
    <w:rsid w:val="00C73E5D"/>
    <w:rsid w:val="00C753E7"/>
    <w:rsid w:val="00C75817"/>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7834"/>
    <w:rsid w:val="00DA0BD0"/>
    <w:rsid w:val="00DA2052"/>
    <w:rsid w:val="00DA24A0"/>
    <w:rsid w:val="00DA259D"/>
    <w:rsid w:val="00DA378F"/>
    <w:rsid w:val="00DA4CF8"/>
    <w:rsid w:val="00DA68EE"/>
    <w:rsid w:val="00DA72DD"/>
    <w:rsid w:val="00DA744A"/>
    <w:rsid w:val="00DA7864"/>
    <w:rsid w:val="00DB05A5"/>
    <w:rsid w:val="00DB085B"/>
    <w:rsid w:val="00DB0F4E"/>
    <w:rsid w:val="00DB27C8"/>
    <w:rsid w:val="00DB2EFF"/>
    <w:rsid w:val="00DB3FBF"/>
    <w:rsid w:val="00DB446B"/>
    <w:rsid w:val="00DB5372"/>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9B0"/>
    <w:rsid w:val="00DE7A81"/>
    <w:rsid w:val="00DE7B3E"/>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2582"/>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9AC"/>
    <w:rsid w:val="00EA4A09"/>
    <w:rsid w:val="00EA4E12"/>
    <w:rsid w:val="00EA55E6"/>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4479"/>
    <w:rsid w:val="00F452F6"/>
    <w:rsid w:val="00F45669"/>
    <w:rsid w:val="00F4580B"/>
    <w:rsid w:val="00F45C43"/>
    <w:rsid w:val="00F4657A"/>
    <w:rsid w:val="00F47322"/>
    <w:rsid w:val="00F51116"/>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1B7D"/>
    <w:rsid w:val="00FC2A62"/>
    <w:rsid w:val="00FC2C5D"/>
    <w:rsid w:val="00FC3735"/>
    <w:rsid w:val="00FC3F04"/>
    <w:rsid w:val="00FC41C2"/>
    <w:rsid w:val="00FC49A6"/>
    <w:rsid w:val="00FC530D"/>
    <w:rsid w:val="00FC5E26"/>
    <w:rsid w:val="00FC6291"/>
    <w:rsid w:val="00FC699B"/>
    <w:rsid w:val="00FC6B74"/>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37</TotalTime>
  <Pages>6</Pages>
  <Words>1476</Words>
  <Characters>8419</Characters>
  <Application>Microsoft Office Word</Application>
  <DocSecurity>0</DocSecurity>
  <Lines>70</Lines>
  <Paragraphs>19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9876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5</cp:revision>
  <cp:lastPrinted>2023-11-10T16:01:00Z</cp:lastPrinted>
  <dcterms:created xsi:type="dcterms:W3CDTF">2023-11-13T11:16:00Z</dcterms:created>
  <dcterms:modified xsi:type="dcterms:W3CDTF">2023-11-13T11:54:00Z</dcterms:modified>
</cp:coreProperties>
</file>