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2EB029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A135D">
              <w:rPr>
                <w:rFonts w:ascii="Arial" w:hAnsi="Arial" w:cs="Arial"/>
                <w:color w:val="002060"/>
                <w:sz w:val="40"/>
                <w:szCs w:val="40"/>
              </w:rPr>
              <w:t>4</w:t>
            </w:r>
            <w:r w:rsidR="002921C2">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921C2">
              <w:rPr>
                <w:rFonts w:ascii="Arial" w:hAnsi="Arial" w:cs="Arial"/>
                <w:color w:val="002060"/>
                <w:sz w:val="40"/>
                <w:szCs w:val="40"/>
              </w:rPr>
              <w:t>15</w:t>
            </w:r>
            <w:r w:rsidR="00CF4C7D" w:rsidRPr="00DE1EF7">
              <w:rPr>
                <w:rFonts w:ascii="Arial" w:hAnsi="Arial" w:cs="Arial"/>
                <w:color w:val="002060"/>
                <w:sz w:val="40"/>
                <w:szCs w:val="40"/>
              </w:rPr>
              <w:t>/</w:t>
            </w:r>
            <w:r w:rsidR="00B67261">
              <w:rPr>
                <w:rFonts w:ascii="Arial" w:hAnsi="Arial" w:cs="Arial"/>
                <w:color w:val="002060"/>
                <w:sz w:val="40"/>
                <w:szCs w:val="40"/>
              </w:rPr>
              <w:t>1</w:t>
            </w:r>
            <w:r w:rsidR="009A135D">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4C7C4B0"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7C247B">
          <w:rPr>
            <w:noProof/>
            <w:webHidden/>
            <w:color w:val="002060"/>
          </w:rPr>
          <w:t>1</w:t>
        </w:r>
        <w:r w:rsidR="00AC19D9" w:rsidRPr="00DE1EF7">
          <w:rPr>
            <w:noProof/>
            <w:webHidden/>
            <w:color w:val="002060"/>
          </w:rPr>
          <w:fldChar w:fldCharType="end"/>
        </w:r>
      </w:hyperlink>
    </w:p>
    <w:p w14:paraId="112EDB38" w14:textId="73D9435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7C247B">
          <w:rPr>
            <w:noProof/>
            <w:webHidden/>
            <w:color w:val="002060"/>
          </w:rPr>
          <w:t>1</w:t>
        </w:r>
        <w:r w:rsidR="00AC19D9" w:rsidRPr="00DE1EF7">
          <w:rPr>
            <w:noProof/>
            <w:webHidden/>
            <w:color w:val="002060"/>
          </w:rPr>
          <w:fldChar w:fldCharType="end"/>
        </w:r>
      </w:hyperlink>
    </w:p>
    <w:p w14:paraId="4D9CAD43" w14:textId="0E58F59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7C247B">
          <w:rPr>
            <w:noProof/>
            <w:webHidden/>
            <w:color w:val="002060"/>
          </w:rPr>
          <w:t>1</w:t>
        </w:r>
        <w:r w:rsidR="00AC19D9" w:rsidRPr="00DE1EF7">
          <w:rPr>
            <w:noProof/>
            <w:webHidden/>
            <w:color w:val="002060"/>
          </w:rPr>
          <w:fldChar w:fldCharType="end"/>
        </w:r>
      </w:hyperlink>
    </w:p>
    <w:p w14:paraId="0EAFCCD8" w14:textId="0D102DCB"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7C247B">
          <w:rPr>
            <w:noProof/>
            <w:webHidden/>
            <w:color w:val="002060"/>
          </w:rPr>
          <w:t>2</w:t>
        </w:r>
        <w:r w:rsidR="00AC19D9" w:rsidRPr="00DE1EF7">
          <w:rPr>
            <w:noProof/>
            <w:webHidden/>
            <w:color w:val="002060"/>
          </w:rPr>
          <w:fldChar w:fldCharType="end"/>
        </w:r>
      </w:hyperlink>
    </w:p>
    <w:p w14:paraId="0952245B" w14:textId="24ADC6B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7C247B">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7F137D5" w14:textId="77777777" w:rsidR="00C2356E" w:rsidRDefault="00C2356E" w:rsidP="00F336CC">
      <w:pPr>
        <w:rPr>
          <w:rFonts w:ascii="Arial" w:hAnsi="Arial" w:cs="Arial"/>
          <w:color w:val="002060"/>
          <w:sz w:val="22"/>
          <w:szCs w:val="22"/>
        </w:rPr>
      </w:pPr>
    </w:p>
    <w:p w14:paraId="6740B6F8" w14:textId="77777777" w:rsidR="00C2356E" w:rsidRPr="00C2356E" w:rsidRDefault="00C2356E" w:rsidP="00C2356E">
      <w:pPr>
        <w:rPr>
          <w:rFonts w:ascii="Arial" w:hAnsi="Arial" w:cs="Arial"/>
          <w:b/>
          <w:color w:val="002060"/>
          <w:sz w:val="28"/>
          <w:szCs w:val="28"/>
          <w:u w:val="single"/>
        </w:rPr>
      </w:pPr>
      <w:r w:rsidRPr="00C2356E">
        <w:rPr>
          <w:rFonts w:ascii="Arial" w:hAnsi="Arial" w:cs="Arial"/>
          <w:b/>
          <w:color w:val="002060"/>
          <w:sz w:val="28"/>
          <w:szCs w:val="28"/>
          <w:u w:val="single"/>
        </w:rPr>
        <w:t>AGGIORNAMENTO SEZIONE ASSICURAZIONI</w:t>
      </w:r>
    </w:p>
    <w:p w14:paraId="4FE71790" w14:textId="77777777" w:rsidR="00C2356E" w:rsidRDefault="00C2356E" w:rsidP="00C2356E">
      <w:pPr>
        <w:rPr>
          <w:rFonts w:ascii="Arial" w:hAnsi="Arial" w:cs="Arial"/>
          <w:color w:val="002060"/>
          <w:sz w:val="22"/>
          <w:szCs w:val="22"/>
        </w:rPr>
      </w:pPr>
    </w:p>
    <w:p w14:paraId="38B823E2" w14:textId="3C597B97" w:rsidR="00C2356E" w:rsidRPr="00C2356E" w:rsidRDefault="00C2356E" w:rsidP="00C2356E">
      <w:pPr>
        <w:rPr>
          <w:rFonts w:ascii="Arial" w:hAnsi="Arial" w:cs="Arial"/>
          <w:color w:val="002060"/>
          <w:sz w:val="22"/>
          <w:szCs w:val="22"/>
        </w:rPr>
      </w:pPr>
      <w:r w:rsidRPr="00C2356E">
        <w:rPr>
          <w:rFonts w:ascii="Arial" w:hAnsi="Arial" w:cs="Arial"/>
          <w:color w:val="002060"/>
          <w:sz w:val="22"/>
          <w:szCs w:val="22"/>
        </w:rPr>
        <w:t>Si informa che la LND ha provveduto ad aggiornare la sezione “Assicurazioni” del proprio sito web inserendo il “</w:t>
      </w:r>
      <w:r w:rsidRPr="00C2356E">
        <w:rPr>
          <w:rFonts w:ascii="Arial" w:hAnsi="Arial" w:cs="Arial"/>
          <w:b/>
          <w:color w:val="002060"/>
          <w:sz w:val="22"/>
          <w:szCs w:val="22"/>
        </w:rPr>
        <w:t xml:space="preserve">modulo denuncia RCT” </w:t>
      </w:r>
      <w:r w:rsidRPr="00C2356E">
        <w:rPr>
          <w:rFonts w:ascii="Arial" w:hAnsi="Arial" w:cs="Arial"/>
          <w:color w:val="002060"/>
          <w:sz w:val="22"/>
          <w:szCs w:val="22"/>
        </w:rPr>
        <w:t>sotto la voce “documenti utili”.</w:t>
      </w:r>
    </w:p>
    <w:p w14:paraId="0B455C23" w14:textId="77777777" w:rsidR="00C2356E" w:rsidRPr="00C2356E" w:rsidRDefault="00C2356E" w:rsidP="00C2356E">
      <w:pPr>
        <w:rPr>
          <w:rFonts w:ascii="Arial" w:hAnsi="Arial" w:cs="Arial"/>
          <w:color w:val="002060"/>
          <w:sz w:val="22"/>
          <w:szCs w:val="22"/>
        </w:rPr>
      </w:pPr>
      <w:r w:rsidRPr="00C2356E">
        <w:rPr>
          <w:rFonts w:ascii="Arial" w:hAnsi="Arial" w:cs="Arial"/>
          <w:color w:val="002060"/>
          <w:sz w:val="22"/>
          <w:szCs w:val="22"/>
        </w:rPr>
        <w:t>All’interno del citato “modulo denuncia RCT” è contenuta la procedura per la denuncia dei sinistri di che trattasi.</w:t>
      </w:r>
    </w:p>
    <w:p w14:paraId="7EEC65AE" w14:textId="77777777" w:rsidR="00C2356E" w:rsidRDefault="00C2356E" w:rsidP="00C2356E">
      <w:pPr>
        <w:rPr>
          <w:color w:val="002060"/>
        </w:rPr>
      </w:pPr>
    </w:p>
    <w:p w14:paraId="4D6F01D7" w14:textId="77777777" w:rsidR="00C2356E" w:rsidRPr="00C2356E" w:rsidRDefault="00C2356E" w:rsidP="00C2356E">
      <w:pPr>
        <w:rPr>
          <w:color w:val="002060"/>
        </w:rPr>
      </w:pPr>
    </w:p>
    <w:p w14:paraId="4E05C28A" w14:textId="77777777" w:rsidR="00C2356E" w:rsidRPr="00C2356E" w:rsidRDefault="00C2356E" w:rsidP="00C2356E">
      <w:pPr>
        <w:rPr>
          <w:rFonts w:ascii="Arial" w:hAnsi="Arial" w:cs="Arial"/>
          <w:b/>
          <w:color w:val="002060"/>
          <w:sz w:val="28"/>
          <w:szCs w:val="28"/>
          <w:u w:val="single"/>
        </w:rPr>
      </w:pPr>
      <w:r w:rsidRPr="00C2356E">
        <w:rPr>
          <w:rFonts w:ascii="Arial" w:hAnsi="Arial" w:cs="Arial"/>
          <w:b/>
          <w:color w:val="002060"/>
          <w:sz w:val="28"/>
          <w:szCs w:val="28"/>
          <w:u w:val="single"/>
        </w:rPr>
        <w:t>QUESTIONARIO SU TUTELA MEDICA</w:t>
      </w:r>
    </w:p>
    <w:p w14:paraId="135A9A18" w14:textId="77777777" w:rsidR="00C2356E" w:rsidRDefault="00C2356E" w:rsidP="00C2356E">
      <w:pPr>
        <w:rPr>
          <w:rFonts w:ascii="Arial" w:hAnsi="Arial" w:cs="Arial"/>
          <w:color w:val="002060"/>
          <w:sz w:val="22"/>
          <w:szCs w:val="22"/>
        </w:rPr>
      </w:pPr>
    </w:p>
    <w:p w14:paraId="4E050B90" w14:textId="6F7FC2A1" w:rsidR="00C2356E" w:rsidRPr="00C2356E" w:rsidRDefault="00C2356E" w:rsidP="00C2356E">
      <w:pPr>
        <w:rPr>
          <w:rFonts w:ascii="Arial" w:hAnsi="Arial" w:cs="Arial"/>
          <w:color w:val="002060"/>
          <w:sz w:val="22"/>
          <w:szCs w:val="22"/>
        </w:rPr>
      </w:pPr>
      <w:r w:rsidRPr="00C2356E">
        <w:rPr>
          <w:rFonts w:ascii="Arial" w:hAnsi="Arial" w:cs="Arial"/>
          <w:color w:val="002060"/>
          <w:sz w:val="22"/>
          <w:szCs w:val="22"/>
        </w:rPr>
        <w:t xml:space="preserve">Con riferimento a quanto in oggetto, già pubblicato nel CU n. 73 del 25.10.2023, si comunica che il questionario sarà disponibile fino a tutto il </w:t>
      </w:r>
      <w:r w:rsidRPr="00C2356E">
        <w:rPr>
          <w:rFonts w:ascii="Arial" w:hAnsi="Arial" w:cs="Arial"/>
          <w:b/>
          <w:color w:val="002060"/>
          <w:sz w:val="22"/>
          <w:szCs w:val="22"/>
          <w:u w:val="single"/>
        </w:rPr>
        <w:t>20 novembre 2023</w:t>
      </w:r>
      <w:r w:rsidRPr="00C2356E">
        <w:rPr>
          <w:rFonts w:ascii="Arial" w:hAnsi="Arial" w:cs="Arial"/>
          <w:color w:val="002060"/>
          <w:sz w:val="22"/>
          <w:szCs w:val="22"/>
        </w:rPr>
        <w:t>.</w:t>
      </w:r>
    </w:p>
    <w:p w14:paraId="32996E94" w14:textId="77777777" w:rsidR="00C2356E" w:rsidRPr="00C2356E" w:rsidRDefault="00C2356E" w:rsidP="00C2356E">
      <w:pPr>
        <w:rPr>
          <w:rFonts w:ascii="Arial" w:hAnsi="Arial" w:cs="Arial"/>
          <w:color w:val="002060"/>
          <w:sz w:val="22"/>
          <w:szCs w:val="22"/>
        </w:rPr>
      </w:pPr>
      <w:r w:rsidRPr="00C2356E">
        <w:rPr>
          <w:rFonts w:ascii="Arial" w:hAnsi="Arial" w:cs="Arial"/>
          <w:color w:val="002060"/>
          <w:sz w:val="22"/>
          <w:szCs w:val="22"/>
        </w:rPr>
        <w:t>Si invitano pertanto le Società, che ancora non avessero provveduto, alla compilazione del questionario, che si ricorda garantisce l’anonimato della compilatrice, utilizzando il link:</w:t>
      </w:r>
    </w:p>
    <w:p w14:paraId="4333E062" w14:textId="77777777" w:rsidR="00C2356E" w:rsidRPr="00C2356E" w:rsidRDefault="00C2356E" w:rsidP="00C2356E">
      <w:pPr>
        <w:rPr>
          <w:rStyle w:val="Collegamentoipertestuale"/>
          <w:rFonts w:ascii="Arial" w:hAnsi="Arial" w:cs="Arial"/>
          <w:color w:val="002060"/>
          <w:sz w:val="22"/>
          <w:szCs w:val="22"/>
        </w:rPr>
      </w:pPr>
      <w:hyperlink r:id="rId9" w:history="1">
        <w:r w:rsidRPr="00C2356E">
          <w:rPr>
            <w:rStyle w:val="Collegamentoipertestuale"/>
            <w:rFonts w:ascii="Arial" w:hAnsi="Arial" w:cs="Arial"/>
            <w:color w:val="002060"/>
            <w:sz w:val="22"/>
            <w:szCs w:val="22"/>
          </w:rPr>
          <w:t>https://forms.office.com/e/QA3LnHGUeN</w:t>
        </w:r>
      </w:hyperlink>
    </w:p>
    <w:p w14:paraId="76FB3F87" w14:textId="77777777" w:rsidR="00C2356E" w:rsidRPr="00C2356E" w:rsidRDefault="00C2356E" w:rsidP="00F336CC">
      <w:pPr>
        <w:rPr>
          <w:rFonts w:ascii="Arial" w:hAnsi="Arial" w:cs="Arial"/>
          <w:color w:val="002060"/>
          <w:sz w:val="22"/>
          <w:szCs w:val="22"/>
        </w:rPr>
      </w:pPr>
    </w:p>
    <w:p w14:paraId="61E93216" w14:textId="77777777" w:rsidR="00C2356E" w:rsidRPr="00C2356E" w:rsidRDefault="00C2356E"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CB7764" w14:textId="77777777" w:rsidR="00B471E4" w:rsidRDefault="00B471E4" w:rsidP="008B5F73">
      <w:pPr>
        <w:rPr>
          <w:rFonts w:ascii="Arial" w:hAnsi="Arial" w:cs="Arial"/>
          <w:b/>
          <w:bCs/>
          <w:color w:val="002060"/>
          <w:sz w:val="22"/>
          <w:szCs w:val="22"/>
        </w:rPr>
      </w:pPr>
    </w:p>
    <w:p w14:paraId="2B2033E9" w14:textId="77777777" w:rsidR="00786C45" w:rsidRDefault="00786C45" w:rsidP="008B5F73">
      <w:pPr>
        <w:rPr>
          <w:rFonts w:ascii="Arial" w:hAnsi="Arial" w:cs="Arial"/>
          <w:b/>
          <w:bCs/>
          <w:color w:val="002060"/>
          <w:sz w:val="22"/>
          <w:szCs w:val="22"/>
        </w:rPr>
      </w:pPr>
    </w:p>
    <w:p w14:paraId="0DCA9FA5" w14:textId="5EC2BEF6" w:rsidR="00786C45" w:rsidRPr="00A54891" w:rsidRDefault="00786C45" w:rsidP="00786C45">
      <w:pPr>
        <w:pStyle w:val="LndNormale1"/>
        <w:rPr>
          <w:b/>
          <w:color w:val="002060"/>
          <w:sz w:val="28"/>
          <w:szCs w:val="28"/>
        </w:rPr>
      </w:pPr>
      <w:r w:rsidRPr="00A54891">
        <w:rPr>
          <w:b/>
          <w:color w:val="002060"/>
          <w:sz w:val="28"/>
          <w:szCs w:val="28"/>
        </w:rPr>
        <w:t>FINALS CUP 20</w:t>
      </w:r>
      <w:r>
        <w:rPr>
          <w:b/>
          <w:color w:val="002060"/>
          <w:sz w:val="28"/>
          <w:szCs w:val="28"/>
        </w:rPr>
        <w:t>23</w:t>
      </w:r>
      <w:r w:rsidRPr="00A54891">
        <w:rPr>
          <w:b/>
          <w:color w:val="002060"/>
          <w:sz w:val="28"/>
          <w:szCs w:val="28"/>
        </w:rPr>
        <w:t>/202</w:t>
      </w:r>
      <w:r>
        <w:rPr>
          <w:b/>
          <w:color w:val="002060"/>
          <w:sz w:val="28"/>
          <w:szCs w:val="28"/>
        </w:rPr>
        <w:t>4</w:t>
      </w:r>
    </w:p>
    <w:p w14:paraId="315B4181" w14:textId="77777777" w:rsidR="00786C45" w:rsidRPr="00A54891" w:rsidRDefault="00786C45" w:rsidP="00786C45">
      <w:pPr>
        <w:pStyle w:val="LndNormale1"/>
        <w:rPr>
          <w:color w:val="002060"/>
          <w:szCs w:val="22"/>
        </w:rPr>
      </w:pPr>
    </w:p>
    <w:p w14:paraId="14ECAD0F" w14:textId="236BFC74" w:rsidR="00786C45" w:rsidRDefault="00786C45" w:rsidP="00786C45">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4 </w:t>
      </w:r>
      <w:r w:rsidRPr="00A54891">
        <w:rPr>
          <w:color w:val="002060"/>
          <w:szCs w:val="22"/>
        </w:rPr>
        <w:t xml:space="preserve">al </w:t>
      </w:r>
      <w:r>
        <w:rPr>
          <w:color w:val="002060"/>
          <w:szCs w:val="22"/>
        </w:rPr>
        <w:t>7</w:t>
      </w:r>
      <w:r w:rsidRPr="00A54891">
        <w:rPr>
          <w:color w:val="002060"/>
          <w:szCs w:val="22"/>
        </w:rPr>
        <w:t xml:space="preserve"> gennaio 202</w:t>
      </w:r>
      <w:r>
        <w:rPr>
          <w:color w:val="002060"/>
          <w:szCs w:val="22"/>
        </w:rPr>
        <w:t>3</w:t>
      </w:r>
      <w:r w:rsidRPr="00A54891">
        <w:rPr>
          <w:color w:val="002060"/>
          <w:szCs w:val="22"/>
        </w:rPr>
        <w:t xml:space="preserve"> sono pregate di presentare la </w:t>
      </w:r>
      <w:r w:rsidRPr="00A54891">
        <w:rPr>
          <w:b/>
          <w:color w:val="002060"/>
          <w:szCs w:val="22"/>
        </w:rPr>
        <w:t>propria candidatura</w:t>
      </w:r>
      <w:r w:rsidRPr="00A54891">
        <w:rPr>
          <w:color w:val="002060"/>
          <w:szCs w:val="22"/>
        </w:rPr>
        <w:t xml:space="preserve"> a mezzo e-mail (c5marche@lnd.it) </w:t>
      </w:r>
      <w:r w:rsidRPr="00A54891">
        <w:rPr>
          <w:color w:val="002060"/>
          <w:szCs w:val="22"/>
          <w:u w:val="single"/>
        </w:rPr>
        <w:t>entro e non oltre Venerdì 2</w:t>
      </w:r>
      <w:r>
        <w:rPr>
          <w:color w:val="002060"/>
          <w:szCs w:val="22"/>
          <w:u w:val="single"/>
        </w:rPr>
        <w:t>4</w:t>
      </w:r>
      <w:r w:rsidRPr="00A54891">
        <w:rPr>
          <w:color w:val="002060"/>
          <w:szCs w:val="22"/>
          <w:u w:val="single"/>
        </w:rPr>
        <w:t xml:space="preserve"> novembre p.v.</w:t>
      </w:r>
    </w:p>
    <w:p w14:paraId="7474F995" w14:textId="77777777" w:rsidR="00255689" w:rsidRDefault="00255689" w:rsidP="008B5F73">
      <w:pPr>
        <w:rPr>
          <w:rFonts w:ascii="Arial" w:hAnsi="Arial" w:cs="Arial"/>
          <w:b/>
          <w:bCs/>
          <w:color w:val="002060"/>
          <w:sz w:val="22"/>
          <w:szCs w:val="22"/>
        </w:rPr>
      </w:pPr>
    </w:p>
    <w:p w14:paraId="3F416D62" w14:textId="77777777" w:rsidR="00BE4A41" w:rsidRDefault="00BE4A41" w:rsidP="008B5F73">
      <w:pPr>
        <w:rPr>
          <w:rFonts w:ascii="Arial" w:hAnsi="Arial" w:cs="Arial"/>
          <w:b/>
          <w:bCs/>
          <w:color w:val="002060"/>
          <w:sz w:val="22"/>
          <w:szCs w:val="22"/>
        </w:rPr>
      </w:pPr>
    </w:p>
    <w:p w14:paraId="22D5AFAC" w14:textId="364D2CA9" w:rsidR="00BE4A41" w:rsidRPr="00F83FD5" w:rsidRDefault="00BE4A41" w:rsidP="00BE4A41">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CAMPIONATI GIOVANILI FEMMINILI</w:t>
      </w:r>
    </w:p>
    <w:p w14:paraId="7AC12EF9" w14:textId="77777777" w:rsidR="00BE4A41" w:rsidRPr="006C6F07" w:rsidRDefault="00BE4A41" w:rsidP="00BE4A41">
      <w:pPr>
        <w:rPr>
          <w:rFonts w:ascii="Arial" w:hAnsi="Arial" w:cs="Arial"/>
          <w:color w:val="002060"/>
          <w:sz w:val="22"/>
          <w:szCs w:val="22"/>
        </w:rPr>
      </w:pPr>
    </w:p>
    <w:p w14:paraId="60341053" w14:textId="77777777" w:rsidR="00BE4A41" w:rsidRPr="006C6F07" w:rsidRDefault="00BE4A41" w:rsidP="00BE4A41">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48632262" w14:textId="77777777" w:rsidR="00BE4A41" w:rsidRPr="006C6F07" w:rsidRDefault="00BE4A41" w:rsidP="00BE4A41">
      <w:pPr>
        <w:pStyle w:val="A121"/>
        <w:ind w:left="0"/>
        <w:rPr>
          <w:rFonts w:cs="Arial"/>
          <w:color w:val="002060"/>
          <w:sz w:val="22"/>
          <w:szCs w:val="22"/>
        </w:rPr>
      </w:pPr>
    </w:p>
    <w:p w14:paraId="1E2AE877" w14:textId="7CD9855B" w:rsidR="00BE4A41" w:rsidRPr="006C6F07" w:rsidRDefault="00BE4A41" w:rsidP="00BE4A41">
      <w:pPr>
        <w:pStyle w:val="A121"/>
        <w:ind w:left="0"/>
        <w:jc w:val="center"/>
        <w:rPr>
          <w:rFonts w:cs="Arial"/>
          <w:b/>
          <w:color w:val="002060"/>
          <w:sz w:val="22"/>
          <w:szCs w:val="22"/>
        </w:rPr>
      </w:pPr>
      <w:r>
        <w:rPr>
          <w:rFonts w:cs="Arial"/>
          <w:b/>
          <w:color w:val="002060"/>
          <w:sz w:val="22"/>
          <w:szCs w:val="22"/>
        </w:rPr>
        <w:t>VENERDI’ 17 NOVEMBRE 2023</w:t>
      </w:r>
      <w:r w:rsidRPr="006C6F07">
        <w:rPr>
          <w:rFonts w:cs="Arial"/>
          <w:b/>
          <w:color w:val="002060"/>
          <w:sz w:val="22"/>
          <w:szCs w:val="22"/>
        </w:rPr>
        <w:t>, ORE 19:00</w:t>
      </w:r>
    </w:p>
    <w:p w14:paraId="6F24CF0E" w14:textId="77777777" w:rsidR="00BE4A41" w:rsidRPr="006C6F07" w:rsidRDefault="00BE4A41" w:rsidP="00BE4A41">
      <w:pPr>
        <w:rPr>
          <w:rFonts w:ascii="Arial" w:hAnsi="Arial" w:cs="Arial"/>
          <w:color w:val="002060"/>
          <w:sz w:val="22"/>
          <w:szCs w:val="22"/>
          <w:shd w:val="clear" w:color="auto" w:fill="FFFFFF"/>
        </w:rPr>
      </w:pPr>
    </w:p>
    <w:p w14:paraId="72284445" w14:textId="77E03AA4" w:rsidR="00BE4A41" w:rsidRPr="006C6F07" w:rsidRDefault="00BE4A41"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SM</w:t>
      </w:r>
      <w:r>
        <w:rPr>
          <w:rFonts w:ascii="Arial" w:hAnsi="Arial" w:cs="Arial"/>
          <w:b/>
          <w:color w:val="002060"/>
          <w:sz w:val="22"/>
          <w:szCs w:val="22"/>
          <w:shd w:val="clear" w:color="auto" w:fill="FFFFFF"/>
        </w:rPr>
        <w:tab/>
      </w:r>
      <w:r w:rsidRPr="00BE4A41">
        <w:rPr>
          <w:rFonts w:ascii="Arial" w:hAnsi="Arial" w:cs="Arial"/>
          <w:bCs/>
          <w:color w:val="002060"/>
          <w:sz w:val="22"/>
          <w:szCs w:val="22"/>
          <w:shd w:val="clear" w:color="auto" w:fill="FFFFFF"/>
        </w:rPr>
        <w:t>COPPA MARCHE C5 GIOV.SIMI FEMM.</w:t>
      </w:r>
      <w:r w:rsidRPr="00BE4A41">
        <w:rPr>
          <w:rFonts w:ascii="Arial" w:hAnsi="Arial" w:cs="Arial"/>
          <w:bCs/>
          <w:color w:val="002060"/>
          <w:sz w:val="22"/>
          <w:szCs w:val="22"/>
          <w:shd w:val="clear" w:color="auto" w:fill="FFFFFF"/>
        </w:rPr>
        <w:tab/>
      </w:r>
      <w:r w:rsidRPr="006C6F07">
        <w:rPr>
          <w:rFonts w:ascii="Arial" w:hAnsi="Arial" w:cs="Arial"/>
          <w:color w:val="002060"/>
          <w:sz w:val="22"/>
          <w:szCs w:val="22"/>
          <w:shd w:val="clear" w:color="auto" w:fill="FFFFFF"/>
        </w:rPr>
        <w:tab/>
      </w:r>
    </w:p>
    <w:p w14:paraId="0DCFF265" w14:textId="4108BC68" w:rsidR="00BE4A41" w:rsidRPr="006C6F07" w:rsidRDefault="00433ACD" w:rsidP="00BE4A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00BE4A41"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00BE4A41" w:rsidRPr="006C6F07">
        <w:rPr>
          <w:rFonts w:ascii="Arial" w:hAnsi="Arial" w:cs="Arial"/>
          <w:color w:val="002060"/>
          <w:sz w:val="22"/>
          <w:szCs w:val="22"/>
          <w:shd w:val="clear" w:color="auto" w:fill="FFFFFF"/>
        </w:rPr>
        <w:tab/>
      </w:r>
      <w:r w:rsidR="00BE4A41" w:rsidRPr="006C6F07">
        <w:rPr>
          <w:rFonts w:ascii="Arial" w:hAnsi="Arial" w:cs="Arial"/>
          <w:color w:val="002060"/>
          <w:sz w:val="22"/>
          <w:szCs w:val="22"/>
          <w:shd w:val="clear" w:color="auto" w:fill="FFFFFF"/>
        </w:rPr>
        <w:tab/>
      </w:r>
    </w:p>
    <w:p w14:paraId="7D92D2BF" w14:textId="77777777" w:rsidR="00BE4A41" w:rsidRPr="00AE6479" w:rsidRDefault="00BE4A41" w:rsidP="00BE4A41">
      <w:pPr>
        <w:rPr>
          <w:rFonts w:ascii="Arial" w:hAnsi="Arial" w:cs="Arial"/>
          <w:color w:val="002060"/>
          <w:sz w:val="22"/>
          <w:szCs w:val="22"/>
          <w:highlight w:val="yellow"/>
        </w:rPr>
      </w:pPr>
    </w:p>
    <w:p w14:paraId="04ABE339" w14:textId="77777777" w:rsidR="00BE4A41" w:rsidRPr="00CC3901" w:rsidRDefault="00BE4A41" w:rsidP="00BE4A41">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138C2AB" w14:textId="77777777" w:rsidR="00BE4A41" w:rsidRPr="006C6F07" w:rsidRDefault="00BE4A41" w:rsidP="00BE4A41">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45D8575" w14:textId="77777777" w:rsidR="00BE4A41" w:rsidRPr="00C23D37" w:rsidRDefault="00BE4A41" w:rsidP="008B5F73">
      <w:pPr>
        <w:rPr>
          <w:rFonts w:ascii="Arial" w:hAnsi="Arial" w:cs="Arial"/>
          <w:b/>
          <w:bCs/>
          <w:color w:val="002060"/>
          <w:sz w:val="22"/>
          <w:szCs w:val="22"/>
        </w:rPr>
      </w:pPr>
    </w:p>
    <w:p w14:paraId="4ABB616C" w14:textId="77777777" w:rsidR="00C23D37" w:rsidRPr="00C23D37" w:rsidRDefault="00C23D37" w:rsidP="008B5F73">
      <w:pPr>
        <w:rPr>
          <w:rFonts w:ascii="Arial" w:hAnsi="Arial" w:cs="Arial"/>
          <w:b/>
          <w:bCs/>
          <w:color w:val="002060"/>
          <w:sz w:val="22"/>
          <w:szCs w:val="22"/>
        </w:rPr>
      </w:pPr>
    </w:p>
    <w:p w14:paraId="6BD4AA30" w14:textId="77777777" w:rsidR="00C23D37" w:rsidRPr="00C23D37" w:rsidRDefault="00C23D37" w:rsidP="00C23D37">
      <w:pPr>
        <w:pStyle w:val="LndNormale1"/>
        <w:rPr>
          <w:b/>
          <w:color w:val="002060"/>
          <w:sz w:val="28"/>
          <w:szCs w:val="28"/>
        </w:rPr>
      </w:pPr>
      <w:bookmarkStart w:id="7" w:name="_Hlk150267486"/>
      <w:r w:rsidRPr="00C23D37">
        <w:rPr>
          <w:b/>
          <w:color w:val="002060"/>
          <w:sz w:val="28"/>
          <w:szCs w:val="28"/>
        </w:rPr>
        <w:t>SVINCOLI EX ART. 117 BIS NOIF</w:t>
      </w:r>
    </w:p>
    <w:p w14:paraId="5891EF98" w14:textId="77777777" w:rsidR="00C23D37" w:rsidRPr="00C23D37" w:rsidRDefault="00C23D37" w:rsidP="00C23D37">
      <w:pPr>
        <w:pStyle w:val="LndNormale1"/>
        <w:rPr>
          <w:color w:val="002060"/>
        </w:rPr>
      </w:pPr>
    </w:p>
    <w:p w14:paraId="71A1734E" w14:textId="77777777" w:rsidR="00C23D37" w:rsidRPr="00C23D37" w:rsidRDefault="00C23D37" w:rsidP="00C23D37">
      <w:pPr>
        <w:pStyle w:val="LndNormale1"/>
        <w:rPr>
          <w:color w:val="002060"/>
        </w:rPr>
      </w:pPr>
      <w:r w:rsidRPr="00C23D37">
        <w:rPr>
          <w:color w:val="002060"/>
        </w:rPr>
        <w:t>Secondo quanto previsto dall’art. 117 Bis delle NOIF per la risoluzione del rapporto contrattuale di lòavoro sportivo o di apprendistato con calciatori/calciatrici non professionisti/e, “Giovani Dilettanti”, “giovani di Serie” e dei calciatori/calciatrici di calcio a 5</w:t>
      </w:r>
    </w:p>
    <w:p w14:paraId="59D1766A" w14:textId="77777777" w:rsidR="00C23D37" w:rsidRPr="00C23D37" w:rsidRDefault="00C23D37" w:rsidP="00C23D37">
      <w:pPr>
        <w:pStyle w:val="LndNormale1"/>
        <w:rPr>
          <w:color w:val="002060"/>
        </w:rPr>
      </w:pPr>
      <w:r w:rsidRPr="00C23D37">
        <w:rPr>
          <w:color w:val="002060"/>
        </w:rPr>
        <w:t>Vista la documentazione deposititata a mezzo PEC al Comitato Regionale Marche, si dichiarano svincolati i seguenti calciatori:</w:t>
      </w:r>
    </w:p>
    <w:p w14:paraId="53B89CBE" w14:textId="77777777" w:rsidR="00C23D37" w:rsidRPr="00C23D37" w:rsidRDefault="00C23D37" w:rsidP="00C23D37">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C23D37" w:rsidRPr="00C23D37" w14:paraId="5863C015" w14:textId="77777777" w:rsidTr="00E30EA7">
        <w:tc>
          <w:tcPr>
            <w:tcW w:w="1265" w:type="dxa"/>
          </w:tcPr>
          <w:p w14:paraId="6C6215DD" w14:textId="77777777" w:rsidR="00C23D37" w:rsidRPr="00C23D37" w:rsidRDefault="00C23D37" w:rsidP="00E30EA7">
            <w:pPr>
              <w:pStyle w:val="LndNormale1"/>
              <w:jc w:val="center"/>
              <w:rPr>
                <w:b/>
                <w:color w:val="002060"/>
              </w:rPr>
            </w:pPr>
            <w:r w:rsidRPr="00C23D37">
              <w:rPr>
                <w:b/>
                <w:color w:val="002060"/>
              </w:rPr>
              <w:t>Matricola</w:t>
            </w:r>
          </w:p>
        </w:tc>
        <w:tc>
          <w:tcPr>
            <w:tcW w:w="2756" w:type="dxa"/>
          </w:tcPr>
          <w:p w14:paraId="09EDAE42" w14:textId="77777777" w:rsidR="00C23D37" w:rsidRPr="00C23D37" w:rsidRDefault="00C23D37" w:rsidP="00E30EA7">
            <w:pPr>
              <w:pStyle w:val="LndNormale1"/>
              <w:jc w:val="center"/>
              <w:rPr>
                <w:b/>
                <w:color w:val="002060"/>
              </w:rPr>
            </w:pPr>
            <w:r w:rsidRPr="00C23D37">
              <w:rPr>
                <w:b/>
                <w:color w:val="002060"/>
              </w:rPr>
              <w:t>Calciatore</w:t>
            </w:r>
          </w:p>
        </w:tc>
        <w:tc>
          <w:tcPr>
            <w:tcW w:w="1273" w:type="dxa"/>
          </w:tcPr>
          <w:p w14:paraId="7E42CDE6" w14:textId="77777777" w:rsidR="00C23D37" w:rsidRPr="00C23D37" w:rsidRDefault="00C23D37" w:rsidP="00E30EA7">
            <w:pPr>
              <w:pStyle w:val="LndNormale1"/>
              <w:jc w:val="center"/>
              <w:rPr>
                <w:b/>
                <w:color w:val="002060"/>
              </w:rPr>
            </w:pPr>
            <w:r w:rsidRPr="00C23D37">
              <w:rPr>
                <w:b/>
                <w:color w:val="002060"/>
              </w:rPr>
              <w:t>Nascita</w:t>
            </w:r>
          </w:p>
        </w:tc>
        <w:tc>
          <w:tcPr>
            <w:tcW w:w="1182" w:type="dxa"/>
          </w:tcPr>
          <w:p w14:paraId="63E1EC09" w14:textId="77777777" w:rsidR="00C23D37" w:rsidRPr="00C23D37" w:rsidRDefault="00C23D37" w:rsidP="00E30EA7">
            <w:pPr>
              <w:pStyle w:val="LndNormale1"/>
              <w:jc w:val="center"/>
              <w:rPr>
                <w:b/>
                <w:color w:val="002060"/>
              </w:rPr>
            </w:pPr>
            <w:r w:rsidRPr="00C23D37">
              <w:rPr>
                <w:b/>
                <w:color w:val="002060"/>
              </w:rPr>
              <w:t>Matricola</w:t>
            </w:r>
          </w:p>
        </w:tc>
        <w:tc>
          <w:tcPr>
            <w:tcW w:w="3436" w:type="dxa"/>
          </w:tcPr>
          <w:p w14:paraId="6D28FC4B" w14:textId="77777777" w:rsidR="00C23D37" w:rsidRPr="00C23D37" w:rsidRDefault="00C23D37" w:rsidP="00E30EA7">
            <w:pPr>
              <w:pStyle w:val="LndNormale1"/>
              <w:jc w:val="center"/>
              <w:rPr>
                <w:b/>
                <w:color w:val="002060"/>
              </w:rPr>
            </w:pPr>
            <w:r w:rsidRPr="00C23D37">
              <w:rPr>
                <w:b/>
                <w:color w:val="002060"/>
              </w:rPr>
              <w:t>Società</w:t>
            </w:r>
          </w:p>
        </w:tc>
      </w:tr>
      <w:tr w:rsidR="00C23D37" w:rsidRPr="00C23D37" w14:paraId="25A8D6FC" w14:textId="77777777" w:rsidTr="00E30EA7">
        <w:tc>
          <w:tcPr>
            <w:tcW w:w="1265" w:type="dxa"/>
          </w:tcPr>
          <w:p w14:paraId="05CCC2C5" w14:textId="77777777" w:rsidR="00C23D37" w:rsidRPr="00C23D37" w:rsidRDefault="00C23D37" w:rsidP="00E30EA7">
            <w:pPr>
              <w:pStyle w:val="LndNormale1"/>
              <w:rPr>
                <w:color w:val="002060"/>
                <w:sz w:val="20"/>
              </w:rPr>
            </w:pPr>
            <w:r w:rsidRPr="00C23D37">
              <w:rPr>
                <w:color w:val="002060"/>
                <w:sz w:val="20"/>
              </w:rPr>
              <w:t>4086531</w:t>
            </w:r>
          </w:p>
        </w:tc>
        <w:tc>
          <w:tcPr>
            <w:tcW w:w="2756" w:type="dxa"/>
          </w:tcPr>
          <w:p w14:paraId="1B58AA94" w14:textId="77777777" w:rsidR="00C23D37" w:rsidRPr="00C23D37" w:rsidRDefault="00C23D37" w:rsidP="00E30EA7">
            <w:pPr>
              <w:pStyle w:val="LndNormale1"/>
              <w:rPr>
                <w:color w:val="002060"/>
                <w:sz w:val="20"/>
              </w:rPr>
            </w:pPr>
            <w:r w:rsidRPr="00C23D37">
              <w:rPr>
                <w:color w:val="002060"/>
                <w:sz w:val="20"/>
              </w:rPr>
              <w:t>NAPOLANO GIORDANO</w:t>
            </w:r>
          </w:p>
        </w:tc>
        <w:tc>
          <w:tcPr>
            <w:tcW w:w="1273" w:type="dxa"/>
          </w:tcPr>
          <w:p w14:paraId="3394AD48" w14:textId="77777777" w:rsidR="00C23D37" w:rsidRPr="00C23D37" w:rsidRDefault="00C23D37" w:rsidP="00E30EA7">
            <w:pPr>
              <w:pStyle w:val="LndNormale1"/>
              <w:rPr>
                <w:color w:val="002060"/>
                <w:sz w:val="20"/>
              </w:rPr>
            </w:pPr>
            <w:r w:rsidRPr="00C23D37">
              <w:rPr>
                <w:color w:val="002060"/>
                <w:sz w:val="20"/>
              </w:rPr>
              <w:t>04.03.1988</w:t>
            </w:r>
          </w:p>
        </w:tc>
        <w:tc>
          <w:tcPr>
            <w:tcW w:w="1182" w:type="dxa"/>
          </w:tcPr>
          <w:p w14:paraId="69C881DD" w14:textId="77777777" w:rsidR="00C23D37" w:rsidRPr="00C23D37" w:rsidRDefault="00C23D37" w:rsidP="00E30EA7">
            <w:pPr>
              <w:pStyle w:val="LndNormale1"/>
              <w:rPr>
                <w:color w:val="002060"/>
                <w:sz w:val="20"/>
              </w:rPr>
            </w:pPr>
            <w:r w:rsidRPr="00C23D37">
              <w:rPr>
                <w:color w:val="002060"/>
                <w:sz w:val="20"/>
              </w:rPr>
              <w:t>937747</w:t>
            </w:r>
          </w:p>
        </w:tc>
        <w:tc>
          <w:tcPr>
            <w:tcW w:w="3436" w:type="dxa"/>
          </w:tcPr>
          <w:p w14:paraId="4C2AEBE7" w14:textId="77777777" w:rsidR="00C23D37" w:rsidRPr="00C23D37" w:rsidRDefault="00C23D37" w:rsidP="00E30EA7">
            <w:pPr>
              <w:pStyle w:val="LndNormale1"/>
              <w:rPr>
                <w:color w:val="002060"/>
                <w:sz w:val="20"/>
                <w:lang w:val="es-ES"/>
              </w:rPr>
            </w:pPr>
            <w:r w:rsidRPr="00C23D37">
              <w:rPr>
                <w:color w:val="002060"/>
                <w:sz w:val="20"/>
                <w:lang w:val="es-ES"/>
              </w:rPr>
              <w:t>A.C.D. S.S. MACERATESE 1922</w:t>
            </w:r>
          </w:p>
        </w:tc>
      </w:tr>
      <w:tr w:rsidR="00C23D37" w:rsidRPr="00C23D37" w14:paraId="23D5E1A8" w14:textId="77777777" w:rsidTr="00E30EA7">
        <w:tc>
          <w:tcPr>
            <w:tcW w:w="1265" w:type="dxa"/>
          </w:tcPr>
          <w:p w14:paraId="594C41C2" w14:textId="77777777" w:rsidR="00C23D37" w:rsidRPr="00C23D37" w:rsidRDefault="00C23D37" w:rsidP="00E30EA7">
            <w:pPr>
              <w:pStyle w:val="LndNormale1"/>
              <w:rPr>
                <w:color w:val="002060"/>
                <w:sz w:val="20"/>
              </w:rPr>
            </w:pPr>
            <w:r w:rsidRPr="00C23D37">
              <w:rPr>
                <w:color w:val="002060"/>
                <w:sz w:val="20"/>
              </w:rPr>
              <w:t>4625562</w:t>
            </w:r>
          </w:p>
        </w:tc>
        <w:tc>
          <w:tcPr>
            <w:tcW w:w="2756" w:type="dxa"/>
          </w:tcPr>
          <w:p w14:paraId="5D83A2DD" w14:textId="77777777" w:rsidR="00C23D37" w:rsidRPr="00C23D37" w:rsidRDefault="00C23D37" w:rsidP="00E30EA7">
            <w:pPr>
              <w:pStyle w:val="LndNormale1"/>
              <w:rPr>
                <w:color w:val="002060"/>
                <w:sz w:val="20"/>
              </w:rPr>
            </w:pPr>
            <w:r w:rsidRPr="00C23D37">
              <w:rPr>
                <w:color w:val="002060"/>
                <w:sz w:val="20"/>
              </w:rPr>
              <w:t>BIANCHI DAVIDE</w:t>
            </w:r>
          </w:p>
        </w:tc>
        <w:tc>
          <w:tcPr>
            <w:tcW w:w="1273" w:type="dxa"/>
          </w:tcPr>
          <w:p w14:paraId="1E0BEE00" w14:textId="77777777" w:rsidR="00C23D37" w:rsidRPr="00C23D37" w:rsidRDefault="00C23D37" w:rsidP="00E30EA7">
            <w:pPr>
              <w:pStyle w:val="LndNormale1"/>
              <w:rPr>
                <w:color w:val="002060"/>
                <w:sz w:val="20"/>
              </w:rPr>
            </w:pPr>
            <w:r w:rsidRPr="00C23D37">
              <w:rPr>
                <w:color w:val="002060"/>
                <w:sz w:val="20"/>
              </w:rPr>
              <w:t>18.01.1993</w:t>
            </w:r>
          </w:p>
        </w:tc>
        <w:tc>
          <w:tcPr>
            <w:tcW w:w="1182" w:type="dxa"/>
          </w:tcPr>
          <w:p w14:paraId="4AB63730" w14:textId="77777777" w:rsidR="00C23D37" w:rsidRPr="00C23D37" w:rsidRDefault="00C23D37" w:rsidP="00E30EA7">
            <w:pPr>
              <w:pStyle w:val="LndNormale1"/>
              <w:rPr>
                <w:color w:val="002060"/>
                <w:sz w:val="20"/>
              </w:rPr>
            </w:pPr>
            <w:r w:rsidRPr="00C23D37">
              <w:rPr>
                <w:color w:val="002060"/>
                <w:sz w:val="20"/>
              </w:rPr>
              <w:t>947047</w:t>
            </w:r>
          </w:p>
        </w:tc>
        <w:tc>
          <w:tcPr>
            <w:tcW w:w="3436" w:type="dxa"/>
          </w:tcPr>
          <w:p w14:paraId="4B700753" w14:textId="77777777" w:rsidR="00C23D37" w:rsidRPr="00C23D37" w:rsidRDefault="00C23D37" w:rsidP="00E30EA7">
            <w:pPr>
              <w:pStyle w:val="LndNormale1"/>
              <w:rPr>
                <w:color w:val="002060"/>
                <w:sz w:val="20"/>
              </w:rPr>
            </w:pPr>
            <w:r w:rsidRPr="00C23D37">
              <w:rPr>
                <w:color w:val="002060"/>
                <w:sz w:val="20"/>
              </w:rPr>
              <w:t>A.S.D. SANGIUSTESE VP</w:t>
            </w:r>
          </w:p>
        </w:tc>
      </w:tr>
      <w:bookmarkEnd w:id="7"/>
      <w:tr w:rsidR="00C2356E" w:rsidRPr="00C2356E" w14:paraId="74259692" w14:textId="77777777" w:rsidTr="00C2356E">
        <w:tc>
          <w:tcPr>
            <w:tcW w:w="1265" w:type="dxa"/>
          </w:tcPr>
          <w:p w14:paraId="2D29CCDE" w14:textId="77777777" w:rsidR="00C2356E" w:rsidRPr="00C2356E" w:rsidRDefault="00C2356E" w:rsidP="00E30EA7">
            <w:pPr>
              <w:pStyle w:val="LndNormale1"/>
              <w:rPr>
                <w:color w:val="002060"/>
                <w:sz w:val="20"/>
              </w:rPr>
            </w:pPr>
            <w:r w:rsidRPr="00C2356E">
              <w:rPr>
                <w:color w:val="002060"/>
                <w:sz w:val="20"/>
              </w:rPr>
              <w:t>3870712</w:t>
            </w:r>
          </w:p>
        </w:tc>
        <w:tc>
          <w:tcPr>
            <w:tcW w:w="2756" w:type="dxa"/>
          </w:tcPr>
          <w:p w14:paraId="37A53804" w14:textId="77777777" w:rsidR="00C2356E" w:rsidRPr="00C2356E" w:rsidRDefault="00C2356E" w:rsidP="00E30EA7">
            <w:pPr>
              <w:pStyle w:val="LndNormale1"/>
              <w:rPr>
                <w:color w:val="002060"/>
                <w:sz w:val="20"/>
              </w:rPr>
            </w:pPr>
            <w:r w:rsidRPr="00C2356E">
              <w:rPr>
                <w:color w:val="002060"/>
                <w:sz w:val="20"/>
              </w:rPr>
              <w:t>GARCIA MARTIN LEOPOL</w:t>
            </w:r>
          </w:p>
        </w:tc>
        <w:tc>
          <w:tcPr>
            <w:tcW w:w="1273" w:type="dxa"/>
          </w:tcPr>
          <w:p w14:paraId="5862C359" w14:textId="77777777" w:rsidR="00C2356E" w:rsidRPr="00C2356E" w:rsidRDefault="00C2356E" w:rsidP="00E30EA7">
            <w:pPr>
              <w:pStyle w:val="LndNormale1"/>
              <w:rPr>
                <w:color w:val="002060"/>
                <w:sz w:val="20"/>
              </w:rPr>
            </w:pPr>
            <w:r w:rsidRPr="00C2356E">
              <w:rPr>
                <w:color w:val="002060"/>
                <w:sz w:val="20"/>
              </w:rPr>
              <w:t>03.09.1992</w:t>
            </w:r>
          </w:p>
        </w:tc>
        <w:tc>
          <w:tcPr>
            <w:tcW w:w="1182" w:type="dxa"/>
          </w:tcPr>
          <w:p w14:paraId="5FED1BA0" w14:textId="77777777" w:rsidR="00C2356E" w:rsidRPr="00C2356E" w:rsidRDefault="00C2356E" w:rsidP="00E30EA7">
            <w:pPr>
              <w:pStyle w:val="LndNormale1"/>
              <w:rPr>
                <w:color w:val="002060"/>
                <w:sz w:val="20"/>
              </w:rPr>
            </w:pPr>
            <w:r w:rsidRPr="00C2356E">
              <w:rPr>
                <w:color w:val="002060"/>
                <w:sz w:val="20"/>
              </w:rPr>
              <w:t>947.459</w:t>
            </w:r>
          </w:p>
        </w:tc>
        <w:tc>
          <w:tcPr>
            <w:tcW w:w="3436" w:type="dxa"/>
          </w:tcPr>
          <w:p w14:paraId="2649B15A" w14:textId="77777777" w:rsidR="00C2356E" w:rsidRPr="00C2356E" w:rsidRDefault="00C2356E" w:rsidP="00E30EA7">
            <w:pPr>
              <w:pStyle w:val="LndNormale1"/>
              <w:rPr>
                <w:color w:val="002060"/>
                <w:sz w:val="20"/>
              </w:rPr>
            </w:pPr>
            <w:r w:rsidRPr="00C2356E">
              <w:rPr>
                <w:color w:val="002060"/>
                <w:sz w:val="20"/>
              </w:rPr>
              <w:t>ASR CIVITANOVESE CALCIO</w:t>
            </w:r>
          </w:p>
        </w:tc>
      </w:tr>
      <w:tr w:rsidR="00C2356E" w:rsidRPr="00C2356E" w14:paraId="142A2D25" w14:textId="77777777" w:rsidTr="00C2356E">
        <w:tc>
          <w:tcPr>
            <w:tcW w:w="1265" w:type="dxa"/>
          </w:tcPr>
          <w:p w14:paraId="610E46D0" w14:textId="77777777" w:rsidR="00C2356E" w:rsidRPr="00C2356E" w:rsidRDefault="00C2356E" w:rsidP="00E30EA7">
            <w:pPr>
              <w:pStyle w:val="LndNormale1"/>
              <w:rPr>
                <w:color w:val="002060"/>
                <w:sz w:val="20"/>
              </w:rPr>
            </w:pPr>
            <w:r w:rsidRPr="00C2356E">
              <w:rPr>
                <w:color w:val="002060"/>
                <w:sz w:val="20"/>
              </w:rPr>
              <w:t>4036908</w:t>
            </w:r>
          </w:p>
        </w:tc>
        <w:tc>
          <w:tcPr>
            <w:tcW w:w="2756" w:type="dxa"/>
          </w:tcPr>
          <w:p w14:paraId="7BBF896D" w14:textId="77777777" w:rsidR="00C2356E" w:rsidRPr="00C2356E" w:rsidRDefault="00C2356E" w:rsidP="00E30EA7">
            <w:pPr>
              <w:pStyle w:val="LndNormale1"/>
              <w:rPr>
                <w:color w:val="002060"/>
                <w:sz w:val="20"/>
              </w:rPr>
            </w:pPr>
            <w:r w:rsidRPr="00C2356E">
              <w:rPr>
                <w:color w:val="002060"/>
                <w:sz w:val="20"/>
              </w:rPr>
              <w:t>GUZZINI DAVIDE</w:t>
            </w:r>
          </w:p>
        </w:tc>
        <w:tc>
          <w:tcPr>
            <w:tcW w:w="1273" w:type="dxa"/>
          </w:tcPr>
          <w:p w14:paraId="7E082211" w14:textId="77777777" w:rsidR="00C2356E" w:rsidRPr="00C2356E" w:rsidRDefault="00C2356E" w:rsidP="00E30EA7">
            <w:pPr>
              <w:pStyle w:val="LndNormale1"/>
              <w:rPr>
                <w:color w:val="002060"/>
                <w:sz w:val="20"/>
              </w:rPr>
            </w:pPr>
            <w:r w:rsidRPr="00C2356E">
              <w:rPr>
                <w:color w:val="002060"/>
                <w:sz w:val="20"/>
              </w:rPr>
              <w:t>15.10.1989</w:t>
            </w:r>
          </w:p>
        </w:tc>
        <w:tc>
          <w:tcPr>
            <w:tcW w:w="1182" w:type="dxa"/>
          </w:tcPr>
          <w:p w14:paraId="190FCF9A" w14:textId="77777777" w:rsidR="00C2356E" w:rsidRPr="00C2356E" w:rsidRDefault="00C2356E" w:rsidP="00E30EA7">
            <w:pPr>
              <w:pStyle w:val="LndNormale1"/>
              <w:rPr>
                <w:color w:val="002060"/>
                <w:sz w:val="20"/>
              </w:rPr>
            </w:pPr>
            <w:r w:rsidRPr="00C2356E">
              <w:rPr>
                <w:color w:val="002060"/>
                <w:sz w:val="20"/>
              </w:rPr>
              <w:t>39.170</w:t>
            </w:r>
          </w:p>
        </w:tc>
        <w:tc>
          <w:tcPr>
            <w:tcW w:w="3436" w:type="dxa"/>
          </w:tcPr>
          <w:p w14:paraId="0E9C104E" w14:textId="77777777" w:rsidR="00C2356E" w:rsidRPr="00C2356E" w:rsidRDefault="00C2356E" w:rsidP="00E30EA7">
            <w:pPr>
              <w:pStyle w:val="LndNormale1"/>
              <w:rPr>
                <w:color w:val="002060"/>
                <w:sz w:val="20"/>
              </w:rPr>
            </w:pPr>
            <w:r w:rsidRPr="00C2356E">
              <w:rPr>
                <w:color w:val="002060"/>
                <w:sz w:val="20"/>
              </w:rPr>
              <w:t>S.S.   PORTORECANATI A.S.D.</w:t>
            </w:r>
          </w:p>
        </w:tc>
      </w:tr>
      <w:tr w:rsidR="00C2356E" w:rsidRPr="00C2356E" w14:paraId="4EE460D0" w14:textId="77777777" w:rsidTr="00C2356E">
        <w:tc>
          <w:tcPr>
            <w:tcW w:w="1265" w:type="dxa"/>
          </w:tcPr>
          <w:p w14:paraId="3112AFBF" w14:textId="77777777" w:rsidR="00C2356E" w:rsidRPr="00C2356E" w:rsidRDefault="00C2356E" w:rsidP="00E30EA7">
            <w:pPr>
              <w:pStyle w:val="LndNormale1"/>
              <w:rPr>
                <w:color w:val="002060"/>
                <w:sz w:val="20"/>
              </w:rPr>
            </w:pPr>
            <w:r w:rsidRPr="00C2356E">
              <w:rPr>
                <w:color w:val="002060"/>
                <w:sz w:val="20"/>
              </w:rPr>
              <w:t>3681464</w:t>
            </w:r>
          </w:p>
        </w:tc>
        <w:tc>
          <w:tcPr>
            <w:tcW w:w="2756" w:type="dxa"/>
          </w:tcPr>
          <w:p w14:paraId="34ECFAEB" w14:textId="77777777" w:rsidR="00C2356E" w:rsidRPr="00C2356E" w:rsidRDefault="00C2356E" w:rsidP="00E30EA7">
            <w:pPr>
              <w:pStyle w:val="LndNormale1"/>
              <w:rPr>
                <w:color w:val="002060"/>
                <w:sz w:val="20"/>
              </w:rPr>
            </w:pPr>
            <w:r w:rsidRPr="00C2356E">
              <w:rPr>
                <w:color w:val="002060"/>
                <w:sz w:val="20"/>
              </w:rPr>
              <w:t>MAGGI MARCO</w:t>
            </w:r>
          </w:p>
        </w:tc>
        <w:tc>
          <w:tcPr>
            <w:tcW w:w="1273" w:type="dxa"/>
          </w:tcPr>
          <w:p w14:paraId="0262DC9F" w14:textId="77777777" w:rsidR="00C2356E" w:rsidRPr="00C2356E" w:rsidRDefault="00C2356E" w:rsidP="00E30EA7">
            <w:pPr>
              <w:pStyle w:val="LndNormale1"/>
              <w:rPr>
                <w:color w:val="002060"/>
                <w:sz w:val="20"/>
              </w:rPr>
            </w:pPr>
            <w:r w:rsidRPr="00C2356E">
              <w:rPr>
                <w:color w:val="002060"/>
                <w:sz w:val="20"/>
              </w:rPr>
              <w:t>21.02.1987</w:t>
            </w:r>
          </w:p>
        </w:tc>
        <w:tc>
          <w:tcPr>
            <w:tcW w:w="1182" w:type="dxa"/>
          </w:tcPr>
          <w:p w14:paraId="25B66BAC" w14:textId="77777777" w:rsidR="00C2356E" w:rsidRPr="00C2356E" w:rsidRDefault="00C2356E" w:rsidP="00E30EA7">
            <w:pPr>
              <w:pStyle w:val="LndNormale1"/>
              <w:rPr>
                <w:color w:val="002060"/>
                <w:sz w:val="20"/>
              </w:rPr>
            </w:pPr>
            <w:r w:rsidRPr="00C2356E">
              <w:rPr>
                <w:color w:val="002060"/>
                <w:sz w:val="20"/>
              </w:rPr>
              <w:t>922.794</w:t>
            </w:r>
          </w:p>
        </w:tc>
        <w:tc>
          <w:tcPr>
            <w:tcW w:w="3436" w:type="dxa"/>
          </w:tcPr>
          <w:p w14:paraId="624D69E5" w14:textId="77777777" w:rsidR="00C2356E" w:rsidRPr="00C2356E" w:rsidRDefault="00C2356E" w:rsidP="00E30EA7">
            <w:pPr>
              <w:pStyle w:val="LndNormale1"/>
              <w:rPr>
                <w:color w:val="002060"/>
                <w:sz w:val="20"/>
              </w:rPr>
            </w:pPr>
            <w:r w:rsidRPr="00C2356E">
              <w:rPr>
                <w:color w:val="002060"/>
                <w:sz w:val="20"/>
              </w:rPr>
              <w:t>JUNIOR OSIMANA</w:t>
            </w:r>
          </w:p>
        </w:tc>
      </w:tr>
      <w:tr w:rsidR="00C2356E" w:rsidRPr="00C2356E" w14:paraId="07785B93" w14:textId="77777777" w:rsidTr="00C2356E">
        <w:tc>
          <w:tcPr>
            <w:tcW w:w="1265" w:type="dxa"/>
          </w:tcPr>
          <w:p w14:paraId="2A62F79C" w14:textId="77777777" w:rsidR="00C2356E" w:rsidRPr="00C2356E" w:rsidRDefault="00C2356E" w:rsidP="00E30EA7">
            <w:pPr>
              <w:pStyle w:val="LndNormale1"/>
              <w:rPr>
                <w:color w:val="002060"/>
                <w:sz w:val="20"/>
              </w:rPr>
            </w:pPr>
            <w:r w:rsidRPr="00C2356E">
              <w:rPr>
                <w:color w:val="002060"/>
                <w:sz w:val="20"/>
              </w:rPr>
              <w:t>3690958</w:t>
            </w:r>
          </w:p>
        </w:tc>
        <w:tc>
          <w:tcPr>
            <w:tcW w:w="2756" w:type="dxa"/>
          </w:tcPr>
          <w:p w14:paraId="31C1F2AA" w14:textId="77777777" w:rsidR="00C2356E" w:rsidRPr="00C2356E" w:rsidRDefault="00C2356E" w:rsidP="00E30EA7">
            <w:pPr>
              <w:pStyle w:val="LndNormale1"/>
              <w:rPr>
                <w:color w:val="002060"/>
                <w:sz w:val="20"/>
              </w:rPr>
            </w:pPr>
            <w:r w:rsidRPr="00C2356E">
              <w:rPr>
                <w:color w:val="002060"/>
                <w:sz w:val="20"/>
              </w:rPr>
              <w:t>MULINARI MATTEO</w:t>
            </w:r>
          </w:p>
        </w:tc>
        <w:tc>
          <w:tcPr>
            <w:tcW w:w="1273" w:type="dxa"/>
          </w:tcPr>
          <w:p w14:paraId="7887392C" w14:textId="77777777" w:rsidR="00C2356E" w:rsidRPr="00C2356E" w:rsidRDefault="00C2356E" w:rsidP="00E30EA7">
            <w:pPr>
              <w:pStyle w:val="LndNormale1"/>
              <w:rPr>
                <w:color w:val="002060"/>
                <w:sz w:val="20"/>
              </w:rPr>
            </w:pPr>
            <w:r w:rsidRPr="00C2356E">
              <w:rPr>
                <w:color w:val="002060"/>
                <w:sz w:val="20"/>
              </w:rPr>
              <w:t>06.08.1987</w:t>
            </w:r>
          </w:p>
        </w:tc>
        <w:tc>
          <w:tcPr>
            <w:tcW w:w="1182" w:type="dxa"/>
          </w:tcPr>
          <w:p w14:paraId="76A94FE2" w14:textId="77777777" w:rsidR="00C2356E" w:rsidRPr="00C2356E" w:rsidRDefault="00C2356E" w:rsidP="00E30EA7">
            <w:pPr>
              <w:pStyle w:val="LndNormale1"/>
              <w:rPr>
                <w:color w:val="002060"/>
                <w:sz w:val="20"/>
              </w:rPr>
            </w:pPr>
            <w:r w:rsidRPr="00C2356E">
              <w:rPr>
                <w:color w:val="002060"/>
                <w:sz w:val="20"/>
              </w:rPr>
              <w:t>32.810</w:t>
            </w:r>
          </w:p>
        </w:tc>
        <w:tc>
          <w:tcPr>
            <w:tcW w:w="3436" w:type="dxa"/>
          </w:tcPr>
          <w:p w14:paraId="586A7787" w14:textId="77777777" w:rsidR="00C2356E" w:rsidRPr="00C2356E" w:rsidRDefault="00C2356E" w:rsidP="00E30EA7">
            <w:pPr>
              <w:pStyle w:val="LndNormale1"/>
              <w:rPr>
                <w:color w:val="002060"/>
                <w:sz w:val="20"/>
              </w:rPr>
            </w:pPr>
            <w:r w:rsidRPr="00C2356E">
              <w:rPr>
                <w:color w:val="002060"/>
                <w:sz w:val="20"/>
              </w:rPr>
              <w:t>A.S.D. CASETTE VERDINI</w:t>
            </w:r>
          </w:p>
        </w:tc>
      </w:tr>
      <w:tr w:rsidR="00C2356E" w:rsidRPr="00C2356E" w14:paraId="408C6D48" w14:textId="77777777" w:rsidTr="00C2356E">
        <w:tc>
          <w:tcPr>
            <w:tcW w:w="1265" w:type="dxa"/>
          </w:tcPr>
          <w:p w14:paraId="2F5DCE9A" w14:textId="77777777" w:rsidR="00C2356E" w:rsidRPr="00C2356E" w:rsidRDefault="00C2356E" w:rsidP="00E30EA7">
            <w:pPr>
              <w:pStyle w:val="LndNormale1"/>
              <w:rPr>
                <w:color w:val="002060"/>
                <w:sz w:val="20"/>
              </w:rPr>
            </w:pPr>
            <w:r w:rsidRPr="00C2356E">
              <w:rPr>
                <w:color w:val="002060"/>
                <w:sz w:val="20"/>
              </w:rPr>
              <w:t>2077928</w:t>
            </w:r>
          </w:p>
        </w:tc>
        <w:tc>
          <w:tcPr>
            <w:tcW w:w="2756" w:type="dxa"/>
          </w:tcPr>
          <w:p w14:paraId="3CCBA643" w14:textId="77777777" w:rsidR="00C2356E" w:rsidRPr="00C2356E" w:rsidRDefault="00C2356E" w:rsidP="00E30EA7">
            <w:pPr>
              <w:pStyle w:val="LndNormale1"/>
              <w:rPr>
                <w:color w:val="002060"/>
                <w:sz w:val="20"/>
              </w:rPr>
            </w:pPr>
            <w:r w:rsidRPr="00C2356E">
              <w:rPr>
                <w:color w:val="002060"/>
                <w:sz w:val="20"/>
              </w:rPr>
              <w:t>PALESTINI RICCARDO</w:t>
            </w:r>
          </w:p>
        </w:tc>
        <w:tc>
          <w:tcPr>
            <w:tcW w:w="1273" w:type="dxa"/>
          </w:tcPr>
          <w:p w14:paraId="6BB63AA5" w14:textId="77777777" w:rsidR="00C2356E" w:rsidRPr="00C2356E" w:rsidRDefault="00C2356E" w:rsidP="00E30EA7">
            <w:pPr>
              <w:pStyle w:val="LndNormale1"/>
              <w:rPr>
                <w:color w:val="002060"/>
                <w:sz w:val="20"/>
              </w:rPr>
            </w:pPr>
            <w:r w:rsidRPr="00C2356E">
              <w:rPr>
                <w:color w:val="002060"/>
                <w:sz w:val="20"/>
              </w:rPr>
              <w:t>28.08.2004</w:t>
            </w:r>
          </w:p>
        </w:tc>
        <w:tc>
          <w:tcPr>
            <w:tcW w:w="1182" w:type="dxa"/>
          </w:tcPr>
          <w:p w14:paraId="48F4B1C5" w14:textId="77777777" w:rsidR="00C2356E" w:rsidRPr="00C2356E" w:rsidRDefault="00C2356E" w:rsidP="00E30EA7">
            <w:pPr>
              <w:pStyle w:val="LndNormale1"/>
              <w:rPr>
                <w:color w:val="002060"/>
                <w:sz w:val="20"/>
              </w:rPr>
            </w:pPr>
            <w:r w:rsidRPr="00C2356E">
              <w:rPr>
                <w:color w:val="002060"/>
                <w:sz w:val="20"/>
              </w:rPr>
              <w:t>34.400</w:t>
            </w:r>
          </w:p>
        </w:tc>
        <w:tc>
          <w:tcPr>
            <w:tcW w:w="3436" w:type="dxa"/>
          </w:tcPr>
          <w:p w14:paraId="6E54A6B5" w14:textId="77777777" w:rsidR="00C2356E" w:rsidRPr="00C2356E" w:rsidRDefault="00C2356E" w:rsidP="00E30EA7">
            <w:pPr>
              <w:pStyle w:val="LndNormale1"/>
              <w:rPr>
                <w:color w:val="002060"/>
                <w:sz w:val="20"/>
              </w:rPr>
            </w:pPr>
            <w:r w:rsidRPr="00C2356E">
              <w:rPr>
                <w:color w:val="002060"/>
                <w:sz w:val="20"/>
              </w:rPr>
              <w:t>S.P.   OFFIDA A.S.D.</w:t>
            </w:r>
          </w:p>
        </w:tc>
      </w:tr>
      <w:tr w:rsidR="00C2356E" w:rsidRPr="00C2356E" w14:paraId="2C3B9998" w14:textId="77777777" w:rsidTr="00C2356E">
        <w:tc>
          <w:tcPr>
            <w:tcW w:w="1265" w:type="dxa"/>
          </w:tcPr>
          <w:p w14:paraId="664942FD" w14:textId="77777777" w:rsidR="00C2356E" w:rsidRPr="00C2356E" w:rsidRDefault="00C2356E" w:rsidP="00E30EA7">
            <w:pPr>
              <w:pStyle w:val="LndNormale1"/>
              <w:rPr>
                <w:color w:val="002060"/>
                <w:sz w:val="20"/>
              </w:rPr>
            </w:pPr>
            <w:r w:rsidRPr="00C2356E">
              <w:rPr>
                <w:color w:val="002060"/>
                <w:sz w:val="20"/>
              </w:rPr>
              <w:t>4558739</w:t>
            </w:r>
          </w:p>
        </w:tc>
        <w:tc>
          <w:tcPr>
            <w:tcW w:w="2756" w:type="dxa"/>
          </w:tcPr>
          <w:p w14:paraId="239BC9F7" w14:textId="77777777" w:rsidR="00C2356E" w:rsidRPr="00C2356E" w:rsidRDefault="00C2356E" w:rsidP="00E30EA7">
            <w:pPr>
              <w:pStyle w:val="LndNormale1"/>
              <w:rPr>
                <w:color w:val="002060"/>
                <w:sz w:val="20"/>
              </w:rPr>
            </w:pPr>
            <w:r w:rsidRPr="00C2356E">
              <w:rPr>
                <w:color w:val="002060"/>
                <w:sz w:val="20"/>
              </w:rPr>
              <w:t>PETRUZZELLI MATTEO</w:t>
            </w:r>
          </w:p>
        </w:tc>
        <w:tc>
          <w:tcPr>
            <w:tcW w:w="1273" w:type="dxa"/>
          </w:tcPr>
          <w:p w14:paraId="2A9FCB58" w14:textId="77777777" w:rsidR="00C2356E" w:rsidRPr="00C2356E" w:rsidRDefault="00C2356E" w:rsidP="00E30EA7">
            <w:pPr>
              <w:pStyle w:val="LndNormale1"/>
              <w:rPr>
                <w:color w:val="002060"/>
                <w:sz w:val="20"/>
              </w:rPr>
            </w:pPr>
            <w:r w:rsidRPr="00C2356E">
              <w:rPr>
                <w:color w:val="002060"/>
                <w:sz w:val="20"/>
              </w:rPr>
              <w:t>02.11.1991</w:t>
            </w:r>
          </w:p>
        </w:tc>
        <w:tc>
          <w:tcPr>
            <w:tcW w:w="1182" w:type="dxa"/>
          </w:tcPr>
          <w:p w14:paraId="4F48B4CD" w14:textId="77777777" w:rsidR="00C2356E" w:rsidRPr="00C2356E" w:rsidRDefault="00C2356E" w:rsidP="00E30EA7">
            <w:pPr>
              <w:pStyle w:val="LndNormale1"/>
              <w:rPr>
                <w:color w:val="002060"/>
                <w:sz w:val="20"/>
              </w:rPr>
            </w:pPr>
            <w:r w:rsidRPr="00C2356E">
              <w:rPr>
                <w:color w:val="002060"/>
                <w:sz w:val="20"/>
              </w:rPr>
              <w:t>914.474</w:t>
            </w:r>
          </w:p>
        </w:tc>
        <w:tc>
          <w:tcPr>
            <w:tcW w:w="3436" w:type="dxa"/>
          </w:tcPr>
          <w:p w14:paraId="334D0167" w14:textId="77777777" w:rsidR="00C2356E" w:rsidRPr="00C2356E" w:rsidRDefault="00C2356E" w:rsidP="00E30EA7">
            <w:pPr>
              <w:pStyle w:val="LndNormale1"/>
              <w:rPr>
                <w:color w:val="002060"/>
                <w:sz w:val="20"/>
              </w:rPr>
            </w:pPr>
            <w:r w:rsidRPr="00C2356E">
              <w:rPr>
                <w:color w:val="002060"/>
                <w:sz w:val="20"/>
              </w:rPr>
              <w:t>SSDRL  MONTURANO CALCIO</w:t>
            </w:r>
          </w:p>
        </w:tc>
      </w:tr>
    </w:tbl>
    <w:p w14:paraId="2934DB7A" w14:textId="77777777" w:rsidR="00C23D37" w:rsidRPr="00C2356E" w:rsidRDefault="00C23D37" w:rsidP="008B5F73">
      <w:pPr>
        <w:rPr>
          <w:rFonts w:ascii="Arial" w:hAnsi="Arial" w:cs="Arial"/>
          <w:b/>
          <w:bCs/>
          <w:color w:val="002060"/>
          <w:sz w:val="22"/>
          <w:szCs w:val="22"/>
        </w:rPr>
      </w:pPr>
    </w:p>
    <w:p w14:paraId="3E803E71" w14:textId="77777777" w:rsidR="00C2356E" w:rsidRPr="00C2356E" w:rsidRDefault="00C2356E" w:rsidP="008B5F73">
      <w:pPr>
        <w:rPr>
          <w:rFonts w:ascii="Arial" w:hAnsi="Arial" w:cs="Arial"/>
          <w:b/>
          <w:bCs/>
          <w:color w:val="002060"/>
          <w:sz w:val="22"/>
          <w:szCs w:val="22"/>
        </w:rPr>
      </w:pPr>
    </w:p>
    <w:p w14:paraId="4CA25018" w14:textId="77777777" w:rsidR="00C2356E" w:rsidRPr="00C2356E" w:rsidRDefault="00C2356E" w:rsidP="00C2356E">
      <w:pPr>
        <w:pStyle w:val="LndNormale1"/>
        <w:rPr>
          <w:color w:val="002060"/>
          <w:sz w:val="28"/>
          <w:szCs w:val="28"/>
        </w:rPr>
      </w:pPr>
      <w:r w:rsidRPr="00C2356E">
        <w:rPr>
          <w:b/>
          <w:color w:val="002060"/>
          <w:sz w:val="28"/>
          <w:szCs w:val="28"/>
        </w:rPr>
        <w:t>AUTORIZZAZIONE EX ART. 34/3 N.O.I.F.</w:t>
      </w:r>
    </w:p>
    <w:p w14:paraId="09E7846F" w14:textId="77777777" w:rsidR="00C2356E" w:rsidRPr="00C2356E" w:rsidRDefault="00C2356E" w:rsidP="00C2356E">
      <w:pPr>
        <w:pStyle w:val="LndNormale1"/>
        <w:rPr>
          <w:color w:val="002060"/>
        </w:rPr>
      </w:pPr>
    </w:p>
    <w:p w14:paraId="11D05664" w14:textId="77777777" w:rsidR="00C2356E" w:rsidRPr="00C2356E" w:rsidRDefault="00C2356E" w:rsidP="00C2356E">
      <w:pPr>
        <w:pStyle w:val="LndNormale1"/>
        <w:rPr>
          <w:color w:val="002060"/>
        </w:rPr>
      </w:pPr>
      <w:r w:rsidRPr="00C2356E">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008EF96C" w14:textId="77777777" w:rsidR="00C2356E" w:rsidRPr="00C2356E" w:rsidRDefault="00C2356E" w:rsidP="00C2356E">
      <w:pPr>
        <w:pStyle w:val="LndNormale1"/>
        <w:rPr>
          <w:b/>
          <w:color w:val="002060"/>
        </w:rPr>
      </w:pPr>
      <w:r w:rsidRPr="00C2356E">
        <w:rPr>
          <w:b/>
          <w:color w:val="002060"/>
        </w:rPr>
        <w:t>COSTANTINI RUTH</w:t>
      </w:r>
      <w:r w:rsidRPr="00C2356E">
        <w:rPr>
          <w:b/>
          <w:color w:val="002060"/>
        </w:rPr>
        <w:tab/>
      </w:r>
      <w:r w:rsidRPr="00C2356E">
        <w:rPr>
          <w:b/>
          <w:color w:val="002060"/>
        </w:rPr>
        <w:tab/>
        <w:t>nata 21.06.2008</w:t>
      </w:r>
      <w:r w:rsidRPr="00C2356E">
        <w:rPr>
          <w:b/>
          <w:color w:val="002060"/>
        </w:rPr>
        <w:tab/>
        <w:t>A.S.D. CITTA DI FALCONARA</w:t>
      </w:r>
    </w:p>
    <w:p w14:paraId="08035577" w14:textId="77777777" w:rsidR="00C2356E" w:rsidRPr="00C2356E" w:rsidRDefault="00C2356E" w:rsidP="00C2356E">
      <w:pPr>
        <w:pStyle w:val="LndNormale1"/>
        <w:rPr>
          <w:b/>
          <w:color w:val="002060"/>
        </w:rPr>
      </w:pPr>
      <w:r w:rsidRPr="00C2356E">
        <w:rPr>
          <w:b/>
          <w:color w:val="002060"/>
        </w:rPr>
        <w:t>SCOCCHERA ELISA</w:t>
      </w:r>
      <w:r w:rsidRPr="00C2356E">
        <w:rPr>
          <w:b/>
          <w:color w:val="002060"/>
        </w:rPr>
        <w:tab/>
        <w:t>nata 24.01.2009</w:t>
      </w:r>
      <w:r w:rsidRPr="00C2356E">
        <w:rPr>
          <w:b/>
          <w:color w:val="002060"/>
        </w:rPr>
        <w:tab/>
        <w:t>A.S.D. CITTA DI FALCONARA</w:t>
      </w:r>
    </w:p>
    <w:p w14:paraId="02F276AD" w14:textId="77777777" w:rsidR="00C2356E" w:rsidRPr="00C2356E" w:rsidRDefault="00C2356E" w:rsidP="00C2356E">
      <w:pPr>
        <w:pStyle w:val="LndNormale1"/>
        <w:rPr>
          <w:b/>
          <w:color w:val="002060"/>
        </w:rPr>
      </w:pPr>
      <w:r w:rsidRPr="00C2356E">
        <w:rPr>
          <w:b/>
          <w:color w:val="002060"/>
        </w:rPr>
        <w:t>RUPOLI RICCARDO</w:t>
      </w:r>
      <w:r w:rsidRPr="00C2356E">
        <w:rPr>
          <w:b/>
          <w:color w:val="002060"/>
        </w:rPr>
        <w:tab/>
      </w:r>
      <w:r w:rsidRPr="00C2356E">
        <w:rPr>
          <w:b/>
          <w:color w:val="002060"/>
        </w:rPr>
        <w:tab/>
        <w:t>nato 11.07.2008</w:t>
      </w:r>
      <w:r w:rsidRPr="00C2356E">
        <w:rPr>
          <w:b/>
          <w:color w:val="002060"/>
        </w:rPr>
        <w:tab/>
        <w:t>A.S. BULDOG T.N.T. LUCREZIA</w:t>
      </w:r>
    </w:p>
    <w:p w14:paraId="6535664C" w14:textId="77777777" w:rsidR="00C2356E" w:rsidRPr="00C2356E" w:rsidRDefault="00C2356E" w:rsidP="008B5F73">
      <w:pPr>
        <w:rPr>
          <w:rFonts w:ascii="Arial" w:hAnsi="Arial" w:cs="Arial"/>
          <w:b/>
          <w:bCs/>
          <w:color w:val="002060"/>
          <w:sz w:val="22"/>
          <w:szCs w:val="22"/>
        </w:rPr>
      </w:pPr>
    </w:p>
    <w:p w14:paraId="620ED1BA" w14:textId="77777777" w:rsidR="009E41D8" w:rsidRPr="00255689" w:rsidRDefault="009E41D8" w:rsidP="008B5F73">
      <w:pPr>
        <w:rPr>
          <w:rFonts w:ascii="Arial" w:hAnsi="Arial" w:cs="Arial"/>
          <w:b/>
          <w:bCs/>
          <w:color w:val="002060"/>
          <w:sz w:val="22"/>
          <w:szCs w:val="22"/>
        </w:rPr>
      </w:pPr>
    </w:p>
    <w:p w14:paraId="7ADB80CD" w14:textId="58C79A7F" w:rsidR="003C3F5A" w:rsidRPr="003C3F5A" w:rsidRDefault="006644BA" w:rsidP="003C3F5A">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3164CFB9" w14:textId="77777777" w:rsidR="00A37790" w:rsidRPr="00715DCF" w:rsidRDefault="00A37790" w:rsidP="00A37790">
      <w:pPr>
        <w:pStyle w:val="breakline"/>
        <w:rPr>
          <w:color w:val="002060"/>
        </w:rPr>
      </w:pPr>
    </w:p>
    <w:p w14:paraId="0381BDE2" w14:textId="77777777" w:rsidR="00A37790" w:rsidRPr="00715DCF" w:rsidRDefault="00A37790" w:rsidP="00A37790">
      <w:pPr>
        <w:pStyle w:val="titolocampionato0"/>
        <w:shd w:val="clear" w:color="auto" w:fill="CCCCCC"/>
        <w:spacing w:before="80" w:after="40"/>
        <w:rPr>
          <w:color w:val="002060"/>
        </w:rPr>
      </w:pPr>
      <w:r w:rsidRPr="00715DCF">
        <w:rPr>
          <w:color w:val="002060"/>
        </w:rPr>
        <w:t>CALCIO A CINQUE SERIE C1</w:t>
      </w:r>
    </w:p>
    <w:p w14:paraId="235E3A21" w14:textId="77777777" w:rsidR="00A37790" w:rsidRPr="00715DCF" w:rsidRDefault="00A37790" w:rsidP="00A37790">
      <w:pPr>
        <w:pStyle w:val="titoloprinc0"/>
        <w:rPr>
          <w:color w:val="002060"/>
        </w:rPr>
      </w:pPr>
      <w:r w:rsidRPr="00715DCF">
        <w:rPr>
          <w:color w:val="002060"/>
        </w:rPr>
        <w:t>RISULTATI</w:t>
      </w:r>
    </w:p>
    <w:p w14:paraId="70E8D236" w14:textId="77777777" w:rsidR="00A37790" w:rsidRPr="00715DCF" w:rsidRDefault="00A37790" w:rsidP="00A37790">
      <w:pPr>
        <w:pStyle w:val="breakline"/>
        <w:rPr>
          <w:color w:val="002060"/>
        </w:rPr>
      </w:pPr>
    </w:p>
    <w:p w14:paraId="2ED553BC" w14:textId="77777777" w:rsidR="00A37790" w:rsidRPr="00715DCF" w:rsidRDefault="00A37790" w:rsidP="00A37790">
      <w:pPr>
        <w:pStyle w:val="sottotitolocampionato10"/>
        <w:rPr>
          <w:color w:val="002060"/>
        </w:rPr>
      </w:pPr>
      <w:r w:rsidRPr="00715DCF">
        <w:rPr>
          <w:color w:val="002060"/>
        </w:rPr>
        <w:t>RISULTATI UFFICIALI GARE DEL 10/11/2023</w:t>
      </w:r>
    </w:p>
    <w:p w14:paraId="48FA1F59" w14:textId="77777777" w:rsidR="00A37790" w:rsidRPr="00471A0E" w:rsidRDefault="00A37790"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3E91812F"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356D4708"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F52CFFA"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5B878" w14:textId="77777777" w:rsidR="00A37790" w:rsidRPr="00715DCF" w:rsidRDefault="00A37790" w:rsidP="00E30EA7">
                  <w:pPr>
                    <w:pStyle w:val="headertabella0"/>
                    <w:rPr>
                      <w:color w:val="002060"/>
                    </w:rPr>
                  </w:pPr>
                  <w:r w:rsidRPr="00715DCF">
                    <w:rPr>
                      <w:color w:val="002060"/>
                    </w:rPr>
                    <w:t>GIRONE A - 9 Giornata - A</w:t>
                  </w:r>
                </w:p>
              </w:tc>
            </w:tr>
            <w:tr w:rsidR="00A37790" w:rsidRPr="00715DCF" w14:paraId="54DC84A2"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017161" w14:textId="77777777" w:rsidR="00A37790" w:rsidRPr="00715DCF" w:rsidRDefault="00A37790" w:rsidP="00E30EA7">
                  <w:pPr>
                    <w:pStyle w:val="rowtabella0"/>
                    <w:rPr>
                      <w:color w:val="002060"/>
                    </w:rPr>
                  </w:pPr>
                  <w:r w:rsidRPr="00715DCF">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75BA0" w14:textId="77777777" w:rsidR="00A37790" w:rsidRPr="00715DCF" w:rsidRDefault="00A37790" w:rsidP="00E30EA7">
                  <w:pPr>
                    <w:pStyle w:val="rowtabella0"/>
                    <w:rPr>
                      <w:color w:val="002060"/>
                    </w:rPr>
                  </w:pPr>
                  <w:r w:rsidRPr="00715DCF">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2C43E" w14:textId="77777777" w:rsidR="00A37790" w:rsidRPr="00715DCF" w:rsidRDefault="00A37790" w:rsidP="00E30EA7">
                  <w:pPr>
                    <w:pStyle w:val="rowtabella0"/>
                    <w:jc w:val="center"/>
                    <w:rPr>
                      <w:color w:val="002060"/>
                    </w:rPr>
                  </w:pPr>
                  <w:r w:rsidRPr="00715DCF">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F646D" w14:textId="77777777" w:rsidR="00A37790" w:rsidRPr="00715DCF" w:rsidRDefault="00A37790" w:rsidP="00E30EA7">
                  <w:pPr>
                    <w:pStyle w:val="rowtabella0"/>
                    <w:jc w:val="center"/>
                    <w:rPr>
                      <w:color w:val="002060"/>
                    </w:rPr>
                  </w:pPr>
                  <w:r w:rsidRPr="00715DCF">
                    <w:rPr>
                      <w:color w:val="002060"/>
                    </w:rPr>
                    <w:t> </w:t>
                  </w:r>
                </w:p>
              </w:tc>
            </w:tr>
            <w:tr w:rsidR="00A37790" w:rsidRPr="00715DCF" w14:paraId="2A8C1232"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D92F4B" w14:textId="77777777" w:rsidR="00A37790" w:rsidRPr="00715DCF" w:rsidRDefault="00A37790" w:rsidP="00E30EA7">
                  <w:pPr>
                    <w:pStyle w:val="rowtabella0"/>
                    <w:rPr>
                      <w:color w:val="002060"/>
                    </w:rPr>
                  </w:pPr>
                  <w:r w:rsidRPr="00715DCF">
                    <w:rPr>
                      <w:color w:val="002060"/>
                    </w:rPr>
                    <w:t>FUTSAL MONTEMARCIANO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F80E0F" w14:textId="77777777" w:rsidR="00A37790" w:rsidRPr="00715DCF" w:rsidRDefault="00A37790" w:rsidP="00E30EA7">
                  <w:pPr>
                    <w:pStyle w:val="rowtabella0"/>
                    <w:rPr>
                      <w:color w:val="002060"/>
                    </w:rPr>
                  </w:pPr>
                  <w:r w:rsidRPr="00715DCF">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405009" w14:textId="77777777" w:rsidR="00A37790" w:rsidRPr="00715DCF" w:rsidRDefault="00A37790" w:rsidP="00E30EA7">
                  <w:pPr>
                    <w:pStyle w:val="rowtabella0"/>
                    <w:jc w:val="center"/>
                    <w:rPr>
                      <w:color w:val="002060"/>
                    </w:rPr>
                  </w:pPr>
                  <w:r w:rsidRPr="00715DCF">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4B230A" w14:textId="77777777" w:rsidR="00A37790" w:rsidRPr="00715DCF" w:rsidRDefault="00A37790" w:rsidP="00E30EA7">
                  <w:pPr>
                    <w:pStyle w:val="rowtabella0"/>
                    <w:jc w:val="center"/>
                    <w:rPr>
                      <w:color w:val="002060"/>
                    </w:rPr>
                  </w:pPr>
                  <w:r w:rsidRPr="00715DCF">
                    <w:rPr>
                      <w:color w:val="002060"/>
                    </w:rPr>
                    <w:t> </w:t>
                  </w:r>
                </w:p>
              </w:tc>
            </w:tr>
            <w:tr w:rsidR="00A37790" w:rsidRPr="00715DCF" w14:paraId="098E13E0"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A2E0A7" w14:textId="77777777" w:rsidR="00A37790" w:rsidRPr="00715DCF" w:rsidRDefault="00A37790" w:rsidP="00E30EA7">
                  <w:pPr>
                    <w:pStyle w:val="rowtabella0"/>
                    <w:rPr>
                      <w:color w:val="002060"/>
                    </w:rPr>
                  </w:pPr>
                  <w:r w:rsidRPr="00715DCF">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91545D" w14:textId="77777777" w:rsidR="00A37790" w:rsidRPr="00715DCF" w:rsidRDefault="00A37790" w:rsidP="00E30EA7">
                  <w:pPr>
                    <w:pStyle w:val="rowtabella0"/>
                    <w:rPr>
                      <w:color w:val="002060"/>
                    </w:rPr>
                  </w:pPr>
                  <w:r w:rsidRPr="00715DCF">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5E4AA1" w14:textId="77777777" w:rsidR="00A37790" w:rsidRPr="00715DCF" w:rsidRDefault="00A37790" w:rsidP="00E30EA7">
                  <w:pPr>
                    <w:pStyle w:val="rowtabella0"/>
                    <w:jc w:val="center"/>
                    <w:rPr>
                      <w:color w:val="002060"/>
                    </w:rPr>
                  </w:pPr>
                  <w:r w:rsidRPr="00715DC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61C9F8" w14:textId="77777777" w:rsidR="00A37790" w:rsidRPr="00715DCF" w:rsidRDefault="00A37790" w:rsidP="00E30EA7">
                  <w:pPr>
                    <w:pStyle w:val="rowtabella0"/>
                    <w:jc w:val="center"/>
                    <w:rPr>
                      <w:color w:val="002060"/>
                    </w:rPr>
                  </w:pPr>
                  <w:r w:rsidRPr="00715DCF">
                    <w:rPr>
                      <w:color w:val="002060"/>
                    </w:rPr>
                    <w:t> </w:t>
                  </w:r>
                </w:p>
              </w:tc>
            </w:tr>
            <w:tr w:rsidR="00A37790" w:rsidRPr="00715DCF" w14:paraId="16D19DD9"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9D37B1" w14:textId="77777777" w:rsidR="00A37790" w:rsidRPr="00715DCF" w:rsidRDefault="00A37790" w:rsidP="00E30EA7">
                  <w:pPr>
                    <w:pStyle w:val="rowtabella0"/>
                    <w:rPr>
                      <w:color w:val="002060"/>
                    </w:rPr>
                  </w:pPr>
                  <w:r w:rsidRPr="00715DCF">
                    <w:rPr>
                      <w:color w:val="002060"/>
                    </w:rPr>
                    <w:t>INVICTA FUTSAL MACERATA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6E476E" w14:textId="77777777" w:rsidR="00A37790" w:rsidRPr="00715DCF" w:rsidRDefault="00A37790" w:rsidP="00E30EA7">
                  <w:pPr>
                    <w:pStyle w:val="rowtabella0"/>
                    <w:rPr>
                      <w:color w:val="002060"/>
                    </w:rPr>
                  </w:pPr>
                  <w:r w:rsidRPr="00715DCF">
                    <w:rPr>
                      <w:color w:val="002060"/>
                    </w:rPr>
                    <w:t>- FUTSAL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B747C3" w14:textId="77777777" w:rsidR="00A37790" w:rsidRPr="00715DCF" w:rsidRDefault="00A37790" w:rsidP="00E30EA7">
                  <w:pPr>
                    <w:pStyle w:val="rowtabella0"/>
                    <w:jc w:val="center"/>
                    <w:rPr>
                      <w:color w:val="002060"/>
                    </w:rPr>
                  </w:pPr>
                  <w:r w:rsidRPr="00715DC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48E6F8" w14:textId="77777777" w:rsidR="00A37790" w:rsidRPr="00715DCF" w:rsidRDefault="00A37790" w:rsidP="00E30EA7">
                  <w:pPr>
                    <w:pStyle w:val="rowtabella0"/>
                    <w:jc w:val="center"/>
                    <w:rPr>
                      <w:color w:val="002060"/>
                    </w:rPr>
                  </w:pPr>
                  <w:r w:rsidRPr="00715DCF">
                    <w:rPr>
                      <w:color w:val="002060"/>
                    </w:rPr>
                    <w:t> </w:t>
                  </w:r>
                </w:p>
              </w:tc>
            </w:tr>
            <w:tr w:rsidR="00A37790" w:rsidRPr="00715DCF" w14:paraId="3EF36BB3"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A15AF0" w14:textId="77777777" w:rsidR="00A37790" w:rsidRPr="00715DCF" w:rsidRDefault="00A37790" w:rsidP="00E30EA7">
                  <w:pPr>
                    <w:pStyle w:val="rowtabella0"/>
                    <w:rPr>
                      <w:color w:val="002060"/>
                    </w:rPr>
                  </w:pPr>
                  <w:r w:rsidRPr="00715DCF">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2A5925" w14:textId="77777777" w:rsidR="00A37790" w:rsidRPr="00715DCF" w:rsidRDefault="00A37790" w:rsidP="00E30EA7">
                  <w:pPr>
                    <w:pStyle w:val="rowtabella0"/>
                    <w:rPr>
                      <w:color w:val="002060"/>
                    </w:rPr>
                  </w:pPr>
                  <w:r w:rsidRPr="00715DC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AA9D84" w14:textId="77777777" w:rsidR="00A37790" w:rsidRPr="00715DCF" w:rsidRDefault="00A37790" w:rsidP="00E30EA7">
                  <w:pPr>
                    <w:pStyle w:val="rowtabella0"/>
                    <w:jc w:val="center"/>
                    <w:rPr>
                      <w:color w:val="002060"/>
                    </w:rPr>
                  </w:pPr>
                  <w:r w:rsidRPr="00715DC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69767D" w14:textId="77777777" w:rsidR="00A37790" w:rsidRPr="00715DCF" w:rsidRDefault="00A37790" w:rsidP="00E30EA7">
                  <w:pPr>
                    <w:pStyle w:val="rowtabella0"/>
                    <w:jc w:val="center"/>
                    <w:rPr>
                      <w:color w:val="002060"/>
                    </w:rPr>
                  </w:pPr>
                  <w:r w:rsidRPr="00715DCF">
                    <w:rPr>
                      <w:color w:val="002060"/>
                    </w:rPr>
                    <w:t> </w:t>
                  </w:r>
                </w:p>
              </w:tc>
            </w:tr>
            <w:tr w:rsidR="00A37790" w:rsidRPr="00715DCF" w14:paraId="02F99CAB"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7794EF" w14:textId="77777777" w:rsidR="00A37790" w:rsidRPr="00715DCF" w:rsidRDefault="00A37790" w:rsidP="00E30EA7">
                  <w:pPr>
                    <w:pStyle w:val="rowtabella0"/>
                    <w:rPr>
                      <w:color w:val="002060"/>
                    </w:rPr>
                  </w:pPr>
                  <w:r w:rsidRPr="00715DCF">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9965AC" w14:textId="77777777" w:rsidR="00A37790" w:rsidRPr="00715DCF" w:rsidRDefault="00A37790" w:rsidP="00E30EA7">
                  <w:pPr>
                    <w:pStyle w:val="rowtabella0"/>
                    <w:rPr>
                      <w:color w:val="002060"/>
                    </w:rPr>
                  </w:pPr>
                  <w:r w:rsidRPr="00715DCF">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DE50F2" w14:textId="77777777" w:rsidR="00A37790" w:rsidRPr="00715DCF" w:rsidRDefault="00A37790" w:rsidP="00E30EA7">
                  <w:pPr>
                    <w:pStyle w:val="rowtabella0"/>
                    <w:jc w:val="center"/>
                    <w:rPr>
                      <w:color w:val="002060"/>
                    </w:rPr>
                  </w:pPr>
                  <w:r w:rsidRPr="00715DCF">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D44F7A" w14:textId="77777777" w:rsidR="00A37790" w:rsidRPr="00715DCF" w:rsidRDefault="00A37790" w:rsidP="00E30EA7">
                  <w:pPr>
                    <w:pStyle w:val="rowtabella0"/>
                    <w:jc w:val="center"/>
                    <w:rPr>
                      <w:color w:val="002060"/>
                    </w:rPr>
                  </w:pPr>
                  <w:r w:rsidRPr="00715DCF">
                    <w:rPr>
                      <w:color w:val="002060"/>
                    </w:rPr>
                    <w:t> </w:t>
                  </w:r>
                </w:p>
              </w:tc>
            </w:tr>
            <w:tr w:rsidR="00A37790" w:rsidRPr="00715DCF" w14:paraId="634E54F0"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FBF914" w14:textId="77777777" w:rsidR="00A37790" w:rsidRPr="00715DCF" w:rsidRDefault="00A37790" w:rsidP="00E30EA7">
                  <w:pPr>
                    <w:pStyle w:val="rowtabella0"/>
                    <w:rPr>
                      <w:color w:val="002060"/>
                    </w:rPr>
                  </w:pPr>
                  <w:r w:rsidRPr="00715DCF">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F4D82" w14:textId="77777777" w:rsidR="00A37790" w:rsidRPr="00715DCF" w:rsidRDefault="00A37790" w:rsidP="00E30EA7">
                  <w:pPr>
                    <w:pStyle w:val="rowtabella0"/>
                    <w:rPr>
                      <w:color w:val="002060"/>
                    </w:rPr>
                  </w:pPr>
                  <w:r w:rsidRPr="00715DCF">
                    <w:rPr>
                      <w:color w:val="002060"/>
                    </w:rPr>
                    <w:t>- PIANACCIO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D4B84" w14:textId="77777777" w:rsidR="00A37790" w:rsidRPr="00715DCF" w:rsidRDefault="00A37790" w:rsidP="00E30EA7">
                  <w:pPr>
                    <w:pStyle w:val="rowtabella0"/>
                    <w:jc w:val="center"/>
                    <w:rPr>
                      <w:color w:val="002060"/>
                    </w:rPr>
                  </w:pPr>
                  <w:r w:rsidRPr="00715DCF">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66F83F" w14:textId="77777777" w:rsidR="00A37790" w:rsidRPr="00715DCF" w:rsidRDefault="00A37790" w:rsidP="00E30EA7">
                  <w:pPr>
                    <w:pStyle w:val="rowtabella0"/>
                    <w:jc w:val="center"/>
                    <w:rPr>
                      <w:color w:val="002060"/>
                    </w:rPr>
                  </w:pPr>
                  <w:r w:rsidRPr="00715DCF">
                    <w:rPr>
                      <w:color w:val="002060"/>
                    </w:rPr>
                    <w:t> </w:t>
                  </w:r>
                </w:p>
              </w:tc>
            </w:tr>
          </w:tbl>
          <w:p w14:paraId="4F1D630A" w14:textId="77777777" w:rsidR="00A37790" w:rsidRPr="00715DCF" w:rsidRDefault="00A37790" w:rsidP="00E30EA7">
            <w:pPr>
              <w:rPr>
                <w:color w:val="002060"/>
              </w:rPr>
            </w:pPr>
          </w:p>
        </w:tc>
      </w:tr>
    </w:tbl>
    <w:p w14:paraId="3C4AD3ED" w14:textId="77777777" w:rsidR="00A37790" w:rsidRPr="00715DCF" w:rsidRDefault="00A37790" w:rsidP="00A37790">
      <w:pPr>
        <w:pStyle w:val="breakline"/>
        <w:rPr>
          <w:rFonts w:eastAsiaTheme="minorEastAsia"/>
          <w:color w:val="002060"/>
        </w:rPr>
      </w:pPr>
    </w:p>
    <w:p w14:paraId="1DB0F2A8" w14:textId="77777777" w:rsidR="00A37790" w:rsidRPr="00715DCF" w:rsidRDefault="00A37790" w:rsidP="00A37790">
      <w:pPr>
        <w:pStyle w:val="breakline"/>
        <w:rPr>
          <w:color w:val="002060"/>
        </w:rPr>
      </w:pPr>
    </w:p>
    <w:p w14:paraId="2859DC6B" w14:textId="77777777" w:rsidR="00A37790" w:rsidRPr="00715DCF" w:rsidRDefault="00A37790" w:rsidP="00A37790">
      <w:pPr>
        <w:pStyle w:val="titoloprinc0"/>
        <w:rPr>
          <w:color w:val="002060"/>
        </w:rPr>
      </w:pPr>
      <w:r w:rsidRPr="00715DCF">
        <w:rPr>
          <w:color w:val="002060"/>
        </w:rPr>
        <w:t>GIUDICE SPORTIVO</w:t>
      </w:r>
    </w:p>
    <w:p w14:paraId="1A69AFFE"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639162D0" w14:textId="77777777" w:rsidR="00A37790" w:rsidRPr="00715DCF" w:rsidRDefault="00A37790" w:rsidP="00A37790">
      <w:pPr>
        <w:pStyle w:val="titolo10"/>
        <w:rPr>
          <w:color w:val="002060"/>
        </w:rPr>
      </w:pPr>
      <w:r w:rsidRPr="00715DCF">
        <w:rPr>
          <w:color w:val="002060"/>
        </w:rPr>
        <w:t xml:space="preserve">GARE DEL 10/11/2023 </w:t>
      </w:r>
    </w:p>
    <w:p w14:paraId="5B88A099" w14:textId="77777777" w:rsidR="00A37790" w:rsidRPr="00715DCF" w:rsidRDefault="00A37790" w:rsidP="00A37790">
      <w:pPr>
        <w:pStyle w:val="titolo7a"/>
        <w:rPr>
          <w:color w:val="002060"/>
        </w:rPr>
      </w:pPr>
      <w:r w:rsidRPr="00715DCF">
        <w:rPr>
          <w:color w:val="002060"/>
        </w:rPr>
        <w:t xml:space="preserve">PROVVEDIMENTI DISCIPLINARI </w:t>
      </w:r>
    </w:p>
    <w:p w14:paraId="23860206"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67085DFE" w14:textId="77777777" w:rsidR="00A37790" w:rsidRPr="00715DCF" w:rsidRDefault="00A37790" w:rsidP="00A37790">
      <w:pPr>
        <w:pStyle w:val="titolo30"/>
        <w:rPr>
          <w:color w:val="002060"/>
        </w:rPr>
      </w:pPr>
      <w:r w:rsidRPr="00715DCF">
        <w:rPr>
          <w:color w:val="002060"/>
        </w:rPr>
        <w:lastRenderedPageBreak/>
        <w:t xml:space="preserve">SOCIETA' </w:t>
      </w:r>
    </w:p>
    <w:p w14:paraId="470AD3DB" w14:textId="77777777" w:rsidR="00A37790" w:rsidRPr="00715DCF" w:rsidRDefault="00A37790" w:rsidP="00A37790">
      <w:pPr>
        <w:pStyle w:val="titolo20"/>
        <w:rPr>
          <w:color w:val="002060"/>
        </w:rPr>
      </w:pPr>
      <w:r w:rsidRPr="00715DCF">
        <w:rPr>
          <w:color w:val="002060"/>
        </w:rPr>
        <w:t xml:space="preserve">AMMENDA </w:t>
      </w:r>
    </w:p>
    <w:p w14:paraId="056E58B2"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Euro 80,00 FUTSAL MONTEMARCIANO C5 </w:t>
      </w:r>
      <w:r w:rsidRPr="00715DCF">
        <w:rPr>
          <w:color w:val="002060"/>
        </w:rPr>
        <w:br/>
        <w:t xml:space="preserve">Per comportamento offensivo del proprio pubblico nei confronti dell'arbitro. </w:t>
      </w:r>
    </w:p>
    <w:p w14:paraId="754D59DC" w14:textId="77777777" w:rsidR="00A37790" w:rsidRPr="00715DCF" w:rsidRDefault="00A37790" w:rsidP="00A37790">
      <w:pPr>
        <w:pStyle w:val="diffida"/>
        <w:spacing w:before="80" w:beforeAutospacing="0" w:after="40" w:afterAutospacing="0"/>
        <w:jc w:val="left"/>
        <w:rPr>
          <w:color w:val="002060"/>
        </w:rPr>
      </w:pPr>
      <w:r w:rsidRPr="00715DCF">
        <w:rPr>
          <w:color w:val="002060"/>
        </w:rPr>
        <w:br/>
        <w:t xml:space="preserve">Euro 80,00 TRE TORRI A.S.D. </w:t>
      </w:r>
      <w:r w:rsidRPr="00715DCF">
        <w:rPr>
          <w:color w:val="002060"/>
        </w:rPr>
        <w:br/>
        <w:t xml:space="preserve">Per comportamento offensivo del proprio pubblico nei confronti dell'arbitro. </w:t>
      </w:r>
    </w:p>
    <w:p w14:paraId="337D4BC7" w14:textId="77777777" w:rsidR="00A37790" w:rsidRPr="00715DCF" w:rsidRDefault="00A37790" w:rsidP="00A37790">
      <w:pPr>
        <w:pStyle w:val="titolo30"/>
        <w:rPr>
          <w:color w:val="002060"/>
        </w:rPr>
      </w:pPr>
      <w:r w:rsidRPr="00715DCF">
        <w:rPr>
          <w:color w:val="002060"/>
        </w:rPr>
        <w:t xml:space="preserve">DIRIGENTI </w:t>
      </w:r>
    </w:p>
    <w:p w14:paraId="68D0D8B3" w14:textId="77777777" w:rsidR="00A37790" w:rsidRPr="00715DCF" w:rsidRDefault="00A37790" w:rsidP="00A37790">
      <w:pPr>
        <w:pStyle w:val="titolo20"/>
        <w:rPr>
          <w:color w:val="002060"/>
        </w:rPr>
      </w:pPr>
      <w:r w:rsidRPr="00715DCF">
        <w:rPr>
          <w:color w:val="002060"/>
        </w:rPr>
        <w:t xml:space="preserve">INIBIZIONE A SVOLGERE OGNI ATTIVITA'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426DFBE" w14:textId="77777777" w:rsidTr="00E30EA7">
        <w:tc>
          <w:tcPr>
            <w:tcW w:w="2200" w:type="dxa"/>
            <w:tcMar>
              <w:top w:w="20" w:type="dxa"/>
              <w:left w:w="20" w:type="dxa"/>
              <w:bottom w:w="20" w:type="dxa"/>
              <w:right w:w="20" w:type="dxa"/>
            </w:tcMar>
            <w:vAlign w:val="center"/>
            <w:hideMark/>
          </w:tcPr>
          <w:p w14:paraId="2F1628D7" w14:textId="77777777" w:rsidR="00A37790" w:rsidRPr="00715DCF" w:rsidRDefault="00A37790" w:rsidP="00E30EA7">
            <w:pPr>
              <w:pStyle w:val="movimento"/>
              <w:rPr>
                <w:color w:val="002060"/>
              </w:rPr>
            </w:pPr>
            <w:r w:rsidRPr="00715DCF">
              <w:rPr>
                <w:color w:val="002060"/>
              </w:rPr>
              <w:t>VALENTI ENRICO</w:t>
            </w:r>
          </w:p>
        </w:tc>
        <w:tc>
          <w:tcPr>
            <w:tcW w:w="2200" w:type="dxa"/>
            <w:tcMar>
              <w:top w:w="20" w:type="dxa"/>
              <w:left w:w="20" w:type="dxa"/>
              <w:bottom w:w="20" w:type="dxa"/>
              <w:right w:w="20" w:type="dxa"/>
            </w:tcMar>
            <w:vAlign w:val="center"/>
            <w:hideMark/>
          </w:tcPr>
          <w:p w14:paraId="00298378" w14:textId="77777777" w:rsidR="00A37790" w:rsidRPr="00715DCF" w:rsidRDefault="00A37790" w:rsidP="00E30EA7">
            <w:pPr>
              <w:pStyle w:val="movimento2"/>
              <w:rPr>
                <w:color w:val="002060"/>
              </w:rPr>
            </w:pPr>
            <w:r w:rsidRPr="00715DCF">
              <w:rPr>
                <w:color w:val="002060"/>
              </w:rPr>
              <w:t xml:space="preserve">(FUTSAL MONTEMARCIANO C5) </w:t>
            </w:r>
          </w:p>
        </w:tc>
        <w:tc>
          <w:tcPr>
            <w:tcW w:w="800" w:type="dxa"/>
            <w:tcMar>
              <w:top w:w="20" w:type="dxa"/>
              <w:left w:w="20" w:type="dxa"/>
              <w:bottom w:w="20" w:type="dxa"/>
              <w:right w:w="20" w:type="dxa"/>
            </w:tcMar>
            <w:vAlign w:val="center"/>
            <w:hideMark/>
          </w:tcPr>
          <w:p w14:paraId="53A5516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82FFEB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44A5EE2" w14:textId="77777777" w:rsidR="00A37790" w:rsidRPr="00715DCF" w:rsidRDefault="00A37790" w:rsidP="00E30EA7">
            <w:pPr>
              <w:pStyle w:val="movimento2"/>
              <w:rPr>
                <w:color w:val="002060"/>
              </w:rPr>
            </w:pPr>
            <w:r w:rsidRPr="00715DCF">
              <w:rPr>
                <w:color w:val="002060"/>
              </w:rPr>
              <w:t> </w:t>
            </w:r>
          </w:p>
        </w:tc>
      </w:tr>
    </w:tbl>
    <w:p w14:paraId="0262351F"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comportamento irriguardoso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1E307A0" w14:textId="77777777" w:rsidTr="00E30EA7">
        <w:tc>
          <w:tcPr>
            <w:tcW w:w="2200" w:type="dxa"/>
            <w:tcMar>
              <w:top w:w="20" w:type="dxa"/>
              <w:left w:w="20" w:type="dxa"/>
              <w:bottom w:w="20" w:type="dxa"/>
              <w:right w:w="20" w:type="dxa"/>
            </w:tcMar>
            <w:vAlign w:val="center"/>
            <w:hideMark/>
          </w:tcPr>
          <w:p w14:paraId="0C9CA97A" w14:textId="77777777" w:rsidR="00A37790" w:rsidRPr="00715DCF" w:rsidRDefault="00A37790" w:rsidP="00E30EA7">
            <w:pPr>
              <w:pStyle w:val="movimento"/>
              <w:rPr>
                <w:color w:val="002060"/>
              </w:rPr>
            </w:pPr>
            <w:r w:rsidRPr="00715DCF">
              <w:rPr>
                <w:color w:val="002060"/>
              </w:rPr>
              <w:t>GALLI DANIELE</w:t>
            </w:r>
          </w:p>
        </w:tc>
        <w:tc>
          <w:tcPr>
            <w:tcW w:w="2200" w:type="dxa"/>
            <w:tcMar>
              <w:top w:w="20" w:type="dxa"/>
              <w:left w:w="20" w:type="dxa"/>
              <w:bottom w:w="20" w:type="dxa"/>
              <w:right w:w="20" w:type="dxa"/>
            </w:tcMar>
            <w:vAlign w:val="center"/>
            <w:hideMark/>
          </w:tcPr>
          <w:p w14:paraId="711E5E2C" w14:textId="77777777" w:rsidR="00A37790" w:rsidRPr="00715DCF" w:rsidRDefault="00A37790" w:rsidP="00E30EA7">
            <w:pPr>
              <w:pStyle w:val="movimento2"/>
              <w:rPr>
                <w:color w:val="002060"/>
              </w:rPr>
            </w:pPr>
            <w:r w:rsidRPr="00715DCF">
              <w:rPr>
                <w:color w:val="002060"/>
              </w:rPr>
              <w:t xml:space="preserve">(JESI) </w:t>
            </w:r>
          </w:p>
        </w:tc>
        <w:tc>
          <w:tcPr>
            <w:tcW w:w="800" w:type="dxa"/>
            <w:tcMar>
              <w:top w:w="20" w:type="dxa"/>
              <w:left w:w="20" w:type="dxa"/>
              <w:bottom w:w="20" w:type="dxa"/>
              <w:right w:w="20" w:type="dxa"/>
            </w:tcMar>
            <w:vAlign w:val="center"/>
            <w:hideMark/>
          </w:tcPr>
          <w:p w14:paraId="350FBF4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82ACB4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CC66379" w14:textId="77777777" w:rsidR="00A37790" w:rsidRPr="00715DCF" w:rsidRDefault="00A37790" w:rsidP="00E30EA7">
            <w:pPr>
              <w:pStyle w:val="movimento2"/>
              <w:rPr>
                <w:color w:val="002060"/>
              </w:rPr>
            </w:pPr>
            <w:r w:rsidRPr="00715DCF">
              <w:rPr>
                <w:color w:val="002060"/>
              </w:rPr>
              <w:t> </w:t>
            </w:r>
          </w:p>
        </w:tc>
      </w:tr>
    </w:tbl>
    <w:p w14:paraId="3DA869D4"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comportamento irriguardoso verso l'arbitro. Allontanato. </w:t>
      </w:r>
    </w:p>
    <w:p w14:paraId="00F0C8A7" w14:textId="77777777" w:rsidR="00A37790" w:rsidRPr="00715DCF" w:rsidRDefault="00A37790" w:rsidP="00A37790">
      <w:pPr>
        <w:pStyle w:val="titolo20"/>
        <w:rPr>
          <w:color w:val="002060"/>
        </w:rPr>
      </w:pPr>
      <w:r w:rsidRPr="00715DCF">
        <w:rPr>
          <w:color w:val="002060"/>
        </w:rPr>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F93C470" w14:textId="77777777" w:rsidTr="00E30EA7">
        <w:tc>
          <w:tcPr>
            <w:tcW w:w="2200" w:type="dxa"/>
            <w:tcMar>
              <w:top w:w="20" w:type="dxa"/>
              <w:left w:w="20" w:type="dxa"/>
              <w:bottom w:w="20" w:type="dxa"/>
              <w:right w:w="20" w:type="dxa"/>
            </w:tcMar>
            <w:vAlign w:val="center"/>
            <w:hideMark/>
          </w:tcPr>
          <w:p w14:paraId="304E71F4" w14:textId="77777777" w:rsidR="00A37790" w:rsidRPr="00715DCF" w:rsidRDefault="00A37790" w:rsidP="00E30EA7">
            <w:pPr>
              <w:pStyle w:val="movimento"/>
              <w:rPr>
                <w:color w:val="002060"/>
              </w:rPr>
            </w:pPr>
            <w:r w:rsidRPr="00715DCF">
              <w:rPr>
                <w:color w:val="002060"/>
              </w:rPr>
              <w:t>PIERBATTISTA GUIDO</w:t>
            </w:r>
          </w:p>
        </w:tc>
        <w:tc>
          <w:tcPr>
            <w:tcW w:w="2200" w:type="dxa"/>
            <w:tcMar>
              <w:top w:w="20" w:type="dxa"/>
              <w:left w:w="20" w:type="dxa"/>
              <w:bottom w:w="20" w:type="dxa"/>
              <w:right w:w="20" w:type="dxa"/>
            </w:tcMar>
            <w:vAlign w:val="center"/>
            <w:hideMark/>
          </w:tcPr>
          <w:p w14:paraId="4C767BD4" w14:textId="77777777" w:rsidR="00A37790" w:rsidRPr="00715DCF" w:rsidRDefault="00A37790" w:rsidP="00E30EA7">
            <w:pPr>
              <w:pStyle w:val="movimento2"/>
              <w:rPr>
                <w:color w:val="002060"/>
              </w:rPr>
            </w:pPr>
            <w:r w:rsidRPr="00715DCF">
              <w:rPr>
                <w:color w:val="002060"/>
              </w:rPr>
              <w:t xml:space="preserve">(FUTSAL MONTURANO) </w:t>
            </w:r>
          </w:p>
        </w:tc>
        <w:tc>
          <w:tcPr>
            <w:tcW w:w="800" w:type="dxa"/>
            <w:tcMar>
              <w:top w:w="20" w:type="dxa"/>
              <w:left w:w="20" w:type="dxa"/>
              <w:bottom w:w="20" w:type="dxa"/>
              <w:right w:w="20" w:type="dxa"/>
            </w:tcMar>
            <w:vAlign w:val="center"/>
            <w:hideMark/>
          </w:tcPr>
          <w:p w14:paraId="78793F5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E80653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EB7E331" w14:textId="77777777" w:rsidR="00A37790" w:rsidRPr="00715DCF" w:rsidRDefault="00A37790" w:rsidP="00E30EA7">
            <w:pPr>
              <w:pStyle w:val="movimento2"/>
              <w:rPr>
                <w:color w:val="002060"/>
              </w:rPr>
            </w:pPr>
            <w:r w:rsidRPr="00715DCF">
              <w:rPr>
                <w:color w:val="002060"/>
              </w:rPr>
              <w:t> </w:t>
            </w:r>
          </w:p>
        </w:tc>
      </w:tr>
    </w:tbl>
    <w:p w14:paraId="12E3DD6C"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Già inibito fino al 15.11.2023 con CU n. 36 del 31/10/</w:t>
      </w:r>
      <w:proofErr w:type="gramStart"/>
      <w:r w:rsidRPr="00715DCF">
        <w:rPr>
          <w:color w:val="002060"/>
        </w:rPr>
        <w:t>2023,svolgeva</w:t>
      </w:r>
      <w:proofErr w:type="gramEnd"/>
      <w:r w:rsidRPr="00715DCF">
        <w:rPr>
          <w:color w:val="002060"/>
        </w:rPr>
        <w:t xml:space="preserve"> illegittimamente la funzione di dirigente addetto agli ufficiali.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E5EFC8C" w14:textId="77777777" w:rsidTr="00E30EA7">
        <w:tc>
          <w:tcPr>
            <w:tcW w:w="2200" w:type="dxa"/>
            <w:tcMar>
              <w:top w:w="20" w:type="dxa"/>
              <w:left w:w="20" w:type="dxa"/>
              <w:bottom w:w="20" w:type="dxa"/>
              <w:right w:w="20" w:type="dxa"/>
            </w:tcMar>
            <w:vAlign w:val="center"/>
            <w:hideMark/>
          </w:tcPr>
          <w:p w14:paraId="4AB23EE4" w14:textId="77777777" w:rsidR="00A37790" w:rsidRPr="00715DCF" w:rsidRDefault="00A37790" w:rsidP="00E30EA7">
            <w:pPr>
              <w:pStyle w:val="movimento"/>
              <w:rPr>
                <w:color w:val="002060"/>
              </w:rPr>
            </w:pPr>
            <w:r w:rsidRPr="00715DCF">
              <w:rPr>
                <w:color w:val="002060"/>
              </w:rPr>
              <w:t>FUSELLI ANDREA</w:t>
            </w:r>
          </w:p>
        </w:tc>
        <w:tc>
          <w:tcPr>
            <w:tcW w:w="2200" w:type="dxa"/>
            <w:tcMar>
              <w:top w:w="20" w:type="dxa"/>
              <w:left w:w="20" w:type="dxa"/>
              <w:bottom w:w="20" w:type="dxa"/>
              <w:right w:w="20" w:type="dxa"/>
            </w:tcMar>
            <w:vAlign w:val="center"/>
            <w:hideMark/>
          </w:tcPr>
          <w:p w14:paraId="332395AF" w14:textId="77777777" w:rsidR="00A37790" w:rsidRPr="00715DCF" w:rsidRDefault="00A37790" w:rsidP="00E30EA7">
            <w:pPr>
              <w:pStyle w:val="movimento2"/>
              <w:rPr>
                <w:color w:val="002060"/>
              </w:rPr>
            </w:pPr>
            <w:r w:rsidRPr="00715DCF">
              <w:rPr>
                <w:color w:val="002060"/>
              </w:rPr>
              <w:t xml:space="preserve">(MONTELUPONE CALCIO A 5) </w:t>
            </w:r>
          </w:p>
        </w:tc>
        <w:tc>
          <w:tcPr>
            <w:tcW w:w="800" w:type="dxa"/>
            <w:tcMar>
              <w:top w:w="20" w:type="dxa"/>
              <w:left w:w="20" w:type="dxa"/>
              <w:bottom w:w="20" w:type="dxa"/>
              <w:right w:w="20" w:type="dxa"/>
            </w:tcMar>
            <w:vAlign w:val="center"/>
            <w:hideMark/>
          </w:tcPr>
          <w:p w14:paraId="773220C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9207A1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DF796BF" w14:textId="77777777" w:rsidR="00A37790" w:rsidRPr="00715DCF" w:rsidRDefault="00A37790" w:rsidP="00E30EA7">
            <w:pPr>
              <w:pStyle w:val="movimento2"/>
              <w:rPr>
                <w:color w:val="002060"/>
              </w:rPr>
            </w:pPr>
            <w:r w:rsidRPr="00715DCF">
              <w:rPr>
                <w:color w:val="002060"/>
              </w:rPr>
              <w:t> </w:t>
            </w:r>
          </w:p>
        </w:tc>
      </w:tr>
    </w:tbl>
    <w:p w14:paraId="0D0B5490"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doppia ammonizione. Allontanato. </w:t>
      </w:r>
    </w:p>
    <w:p w14:paraId="06B7D9A7" w14:textId="77777777" w:rsidR="00A37790" w:rsidRPr="00715DCF" w:rsidRDefault="00A37790" w:rsidP="00A37790">
      <w:pPr>
        <w:pStyle w:val="titolo20"/>
        <w:rPr>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1915570" w14:textId="77777777" w:rsidTr="00E30EA7">
        <w:tc>
          <w:tcPr>
            <w:tcW w:w="2200" w:type="dxa"/>
            <w:tcMar>
              <w:top w:w="20" w:type="dxa"/>
              <w:left w:w="20" w:type="dxa"/>
              <w:bottom w:w="20" w:type="dxa"/>
              <w:right w:w="20" w:type="dxa"/>
            </w:tcMar>
            <w:vAlign w:val="center"/>
            <w:hideMark/>
          </w:tcPr>
          <w:p w14:paraId="56259E21" w14:textId="77777777" w:rsidR="00A37790" w:rsidRPr="00715DCF" w:rsidRDefault="00A37790" w:rsidP="00E30EA7">
            <w:pPr>
              <w:pStyle w:val="movimento"/>
              <w:rPr>
                <w:color w:val="002060"/>
              </w:rPr>
            </w:pPr>
            <w:r w:rsidRPr="00715DCF">
              <w:rPr>
                <w:color w:val="002060"/>
              </w:rPr>
              <w:t>PIERBATTISTA GUIDO</w:t>
            </w:r>
          </w:p>
        </w:tc>
        <w:tc>
          <w:tcPr>
            <w:tcW w:w="2200" w:type="dxa"/>
            <w:tcMar>
              <w:top w:w="20" w:type="dxa"/>
              <w:left w:w="20" w:type="dxa"/>
              <w:bottom w:w="20" w:type="dxa"/>
              <w:right w:w="20" w:type="dxa"/>
            </w:tcMar>
            <w:vAlign w:val="center"/>
            <w:hideMark/>
          </w:tcPr>
          <w:p w14:paraId="7C30363F" w14:textId="77777777" w:rsidR="00A37790" w:rsidRPr="00715DCF" w:rsidRDefault="00A37790" w:rsidP="00E30EA7">
            <w:pPr>
              <w:pStyle w:val="movimento2"/>
              <w:rPr>
                <w:color w:val="002060"/>
              </w:rPr>
            </w:pPr>
            <w:r w:rsidRPr="00715DCF">
              <w:rPr>
                <w:color w:val="002060"/>
              </w:rPr>
              <w:t xml:space="preserve">(FUTSAL MONTURANO) </w:t>
            </w:r>
          </w:p>
        </w:tc>
        <w:tc>
          <w:tcPr>
            <w:tcW w:w="800" w:type="dxa"/>
            <w:tcMar>
              <w:top w:w="20" w:type="dxa"/>
              <w:left w:w="20" w:type="dxa"/>
              <w:bottom w:w="20" w:type="dxa"/>
              <w:right w:w="20" w:type="dxa"/>
            </w:tcMar>
            <w:vAlign w:val="center"/>
            <w:hideMark/>
          </w:tcPr>
          <w:p w14:paraId="609DFC0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7DB97F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E613093" w14:textId="77777777" w:rsidR="00A37790" w:rsidRPr="00715DCF" w:rsidRDefault="00A37790" w:rsidP="00E30EA7">
            <w:pPr>
              <w:pStyle w:val="movimento2"/>
              <w:rPr>
                <w:color w:val="002060"/>
              </w:rPr>
            </w:pPr>
            <w:r w:rsidRPr="00715DCF">
              <w:rPr>
                <w:color w:val="002060"/>
              </w:rPr>
              <w:t> </w:t>
            </w:r>
          </w:p>
        </w:tc>
      </w:tr>
    </w:tbl>
    <w:p w14:paraId="1F8781F5" w14:textId="77777777" w:rsidR="00A37790" w:rsidRPr="00715DCF" w:rsidRDefault="00A37790" w:rsidP="00A37790">
      <w:pPr>
        <w:pStyle w:val="titolo30"/>
        <w:rPr>
          <w:rFonts w:eastAsiaTheme="minorEastAsia"/>
          <w:color w:val="002060"/>
        </w:rPr>
      </w:pPr>
      <w:r w:rsidRPr="00715DCF">
        <w:rPr>
          <w:color w:val="002060"/>
        </w:rPr>
        <w:t xml:space="preserve">ALLENATORI </w:t>
      </w:r>
    </w:p>
    <w:p w14:paraId="2C91466F" w14:textId="77777777" w:rsidR="00A37790" w:rsidRPr="00715DCF" w:rsidRDefault="00A37790" w:rsidP="00A37790">
      <w:pPr>
        <w:pStyle w:val="titolo20"/>
        <w:rPr>
          <w:color w:val="002060"/>
        </w:rPr>
      </w:pPr>
      <w:r w:rsidRPr="00715DCF">
        <w:rPr>
          <w:color w:val="002060"/>
        </w:rPr>
        <w:t xml:space="preserve">SQUALIFICA FINO AL 6/12/2023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BDB7117" w14:textId="77777777" w:rsidTr="00E30EA7">
        <w:tc>
          <w:tcPr>
            <w:tcW w:w="2200" w:type="dxa"/>
            <w:tcMar>
              <w:top w:w="20" w:type="dxa"/>
              <w:left w:w="20" w:type="dxa"/>
              <w:bottom w:w="20" w:type="dxa"/>
              <w:right w:w="20" w:type="dxa"/>
            </w:tcMar>
            <w:vAlign w:val="center"/>
            <w:hideMark/>
          </w:tcPr>
          <w:p w14:paraId="5C47CD2A" w14:textId="77777777" w:rsidR="00A37790" w:rsidRPr="00715DCF" w:rsidRDefault="00A37790" w:rsidP="00E30EA7">
            <w:pPr>
              <w:pStyle w:val="movimento"/>
              <w:rPr>
                <w:color w:val="002060"/>
              </w:rPr>
            </w:pPr>
            <w:r w:rsidRPr="00715DCF">
              <w:rPr>
                <w:color w:val="002060"/>
              </w:rPr>
              <w:t>FABRETTI FRANCESCO</w:t>
            </w:r>
          </w:p>
        </w:tc>
        <w:tc>
          <w:tcPr>
            <w:tcW w:w="2200" w:type="dxa"/>
            <w:tcMar>
              <w:top w:w="20" w:type="dxa"/>
              <w:left w:w="20" w:type="dxa"/>
              <w:bottom w:w="20" w:type="dxa"/>
              <w:right w:w="20" w:type="dxa"/>
            </w:tcMar>
            <w:vAlign w:val="center"/>
            <w:hideMark/>
          </w:tcPr>
          <w:p w14:paraId="4996B0FA" w14:textId="77777777" w:rsidR="00A37790" w:rsidRPr="00715DCF" w:rsidRDefault="00A37790" w:rsidP="00E30EA7">
            <w:pPr>
              <w:pStyle w:val="movimento2"/>
              <w:rPr>
                <w:color w:val="002060"/>
              </w:rPr>
            </w:pPr>
            <w:r w:rsidRPr="00715DCF">
              <w:rPr>
                <w:color w:val="002060"/>
              </w:rPr>
              <w:t xml:space="preserve">(JESI) </w:t>
            </w:r>
          </w:p>
        </w:tc>
        <w:tc>
          <w:tcPr>
            <w:tcW w:w="800" w:type="dxa"/>
            <w:tcMar>
              <w:top w:w="20" w:type="dxa"/>
              <w:left w:w="20" w:type="dxa"/>
              <w:bottom w:w="20" w:type="dxa"/>
              <w:right w:w="20" w:type="dxa"/>
            </w:tcMar>
            <w:vAlign w:val="center"/>
            <w:hideMark/>
          </w:tcPr>
          <w:p w14:paraId="3510562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EC65FF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B5BCD30" w14:textId="77777777" w:rsidR="00A37790" w:rsidRPr="00715DCF" w:rsidRDefault="00A37790" w:rsidP="00E30EA7">
            <w:pPr>
              <w:pStyle w:val="movimento2"/>
              <w:rPr>
                <w:color w:val="002060"/>
              </w:rPr>
            </w:pPr>
            <w:r w:rsidRPr="00715DCF">
              <w:rPr>
                <w:color w:val="002060"/>
              </w:rPr>
              <w:t> </w:t>
            </w:r>
          </w:p>
        </w:tc>
      </w:tr>
    </w:tbl>
    <w:p w14:paraId="2C8E8A93"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Espulso per proteste, a fine gara rivolge frasi ingiuriose </w:t>
      </w:r>
      <w:proofErr w:type="spellStart"/>
      <w:r w:rsidRPr="00715DCF">
        <w:rPr>
          <w:color w:val="002060"/>
        </w:rPr>
        <w:t>all'arbi</w:t>
      </w:r>
      <w:proofErr w:type="spellEnd"/>
      <w:r w:rsidRPr="00715DCF">
        <w:rPr>
          <w:color w:val="002060"/>
        </w:rPr>
        <w:t xml:space="preserve">- tro. </w:t>
      </w:r>
    </w:p>
    <w:p w14:paraId="7366EFC2" w14:textId="77777777" w:rsidR="00A37790" w:rsidRPr="00715DCF" w:rsidRDefault="00A37790" w:rsidP="00A37790">
      <w:pPr>
        <w:pStyle w:val="titolo20"/>
        <w:rPr>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6E93FE1" w14:textId="77777777" w:rsidTr="00E30EA7">
        <w:tc>
          <w:tcPr>
            <w:tcW w:w="2200" w:type="dxa"/>
            <w:tcMar>
              <w:top w:w="20" w:type="dxa"/>
              <w:left w:w="20" w:type="dxa"/>
              <w:bottom w:w="20" w:type="dxa"/>
              <w:right w:w="20" w:type="dxa"/>
            </w:tcMar>
            <w:vAlign w:val="center"/>
            <w:hideMark/>
          </w:tcPr>
          <w:p w14:paraId="4F08D4D2" w14:textId="77777777" w:rsidR="00A37790" w:rsidRPr="00715DCF" w:rsidRDefault="00A37790" w:rsidP="00E30EA7">
            <w:pPr>
              <w:pStyle w:val="movimento"/>
              <w:rPr>
                <w:color w:val="002060"/>
              </w:rPr>
            </w:pPr>
            <w:r w:rsidRPr="00715DCF">
              <w:rPr>
                <w:color w:val="002060"/>
              </w:rPr>
              <w:t>VAGNARELLI MARCO</w:t>
            </w:r>
          </w:p>
        </w:tc>
        <w:tc>
          <w:tcPr>
            <w:tcW w:w="2200" w:type="dxa"/>
            <w:tcMar>
              <w:top w:w="20" w:type="dxa"/>
              <w:left w:w="20" w:type="dxa"/>
              <w:bottom w:w="20" w:type="dxa"/>
              <w:right w:w="20" w:type="dxa"/>
            </w:tcMar>
            <w:vAlign w:val="center"/>
            <w:hideMark/>
          </w:tcPr>
          <w:p w14:paraId="20D95322" w14:textId="77777777" w:rsidR="00A37790" w:rsidRPr="00715DCF" w:rsidRDefault="00A37790" w:rsidP="00E30EA7">
            <w:pPr>
              <w:pStyle w:val="movimento2"/>
              <w:rPr>
                <w:color w:val="002060"/>
              </w:rPr>
            </w:pPr>
            <w:r w:rsidRPr="00715DCF">
              <w:rPr>
                <w:color w:val="002060"/>
              </w:rPr>
              <w:t xml:space="preserve">(MONTELUPONE CALCIO A 5) </w:t>
            </w:r>
          </w:p>
        </w:tc>
        <w:tc>
          <w:tcPr>
            <w:tcW w:w="800" w:type="dxa"/>
            <w:tcMar>
              <w:top w:w="20" w:type="dxa"/>
              <w:left w:w="20" w:type="dxa"/>
              <w:bottom w:w="20" w:type="dxa"/>
              <w:right w:w="20" w:type="dxa"/>
            </w:tcMar>
            <w:vAlign w:val="center"/>
            <w:hideMark/>
          </w:tcPr>
          <w:p w14:paraId="4C5706D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1ADFE28" w14:textId="77777777" w:rsidR="00A37790" w:rsidRPr="00715DCF" w:rsidRDefault="00A37790" w:rsidP="00E30EA7">
            <w:pPr>
              <w:pStyle w:val="movimento"/>
              <w:rPr>
                <w:color w:val="002060"/>
              </w:rPr>
            </w:pPr>
            <w:r w:rsidRPr="00715DCF">
              <w:rPr>
                <w:color w:val="002060"/>
              </w:rPr>
              <w:t>VECCHIOLA FEDERICO</w:t>
            </w:r>
          </w:p>
        </w:tc>
        <w:tc>
          <w:tcPr>
            <w:tcW w:w="2200" w:type="dxa"/>
            <w:tcMar>
              <w:top w:w="20" w:type="dxa"/>
              <w:left w:w="20" w:type="dxa"/>
              <w:bottom w:w="20" w:type="dxa"/>
              <w:right w:w="20" w:type="dxa"/>
            </w:tcMar>
            <w:vAlign w:val="center"/>
            <w:hideMark/>
          </w:tcPr>
          <w:p w14:paraId="4AFC2A22" w14:textId="77777777" w:rsidR="00A37790" w:rsidRPr="00715DCF" w:rsidRDefault="00A37790" w:rsidP="00E30EA7">
            <w:pPr>
              <w:pStyle w:val="movimento2"/>
              <w:rPr>
                <w:color w:val="002060"/>
              </w:rPr>
            </w:pPr>
            <w:r w:rsidRPr="00715DCF">
              <w:rPr>
                <w:color w:val="002060"/>
              </w:rPr>
              <w:t xml:space="preserve">(REAL SAN GIORGIO) </w:t>
            </w:r>
          </w:p>
        </w:tc>
      </w:tr>
    </w:tbl>
    <w:p w14:paraId="7D44794B"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7DACBCC" w14:textId="77777777" w:rsidTr="00E30EA7">
        <w:tc>
          <w:tcPr>
            <w:tcW w:w="2200" w:type="dxa"/>
            <w:tcMar>
              <w:top w:w="20" w:type="dxa"/>
              <w:left w:w="20" w:type="dxa"/>
              <w:bottom w:w="20" w:type="dxa"/>
              <w:right w:w="20" w:type="dxa"/>
            </w:tcMar>
            <w:vAlign w:val="center"/>
            <w:hideMark/>
          </w:tcPr>
          <w:p w14:paraId="46EE3B4A" w14:textId="77777777" w:rsidR="00A37790" w:rsidRPr="00715DCF" w:rsidRDefault="00A37790" w:rsidP="00E30EA7">
            <w:pPr>
              <w:pStyle w:val="movimento"/>
              <w:rPr>
                <w:color w:val="002060"/>
              </w:rPr>
            </w:pPr>
            <w:r w:rsidRPr="00715DCF">
              <w:rPr>
                <w:color w:val="002060"/>
              </w:rPr>
              <w:t>PIERINI MARCO</w:t>
            </w:r>
          </w:p>
        </w:tc>
        <w:tc>
          <w:tcPr>
            <w:tcW w:w="2200" w:type="dxa"/>
            <w:tcMar>
              <w:top w:w="20" w:type="dxa"/>
              <w:left w:w="20" w:type="dxa"/>
              <w:bottom w:w="20" w:type="dxa"/>
              <w:right w:w="20" w:type="dxa"/>
            </w:tcMar>
            <w:vAlign w:val="center"/>
            <w:hideMark/>
          </w:tcPr>
          <w:p w14:paraId="3C656844" w14:textId="77777777" w:rsidR="00A37790" w:rsidRPr="00715DCF" w:rsidRDefault="00A37790" w:rsidP="00E30EA7">
            <w:pPr>
              <w:pStyle w:val="movimento2"/>
              <w:rPr>
                <w:color w:val="002060"/>
              </w:rPr>
            </w:pPr>
            <w:r w:rsidRPr="00715DCF">
              <w:rPr>
                <w:color w:val="002060"/>
              </w:rPr>
              <w:t xml:space="preserve">(FUTSAL MONTEMARCIANO C5) </w:t>
            </w:r>
          </w:p>
        </w:tc>
        <w:tc>
          <w:tcPr>
            <w:tcW w:w="800" w:type="dxa"/>
            <w:tcMar>
              <w:top w:w="20" w:type="dxa"/>
              <w:left w:w="20" w:type="dxa"/>
              <w:bottom w:w="20" w:type="dxa"/>
              <w:right w:w="20" w:type="dxa"/>
            </w:tcMar>
            <w:vAlign w:val="center"/>
            <w:hideMark/>
          </w:tcPr>
          <w:p w14:paraId="195DBF2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C7A71AA" w14:textId="77777777" w:rsidR="00A37790" w:rsidRPr="00715DCF" w:rsidRDefault="00A37790" w:rsidP="00E30EA7">
            <w:pPr>
              <w:pStyle w:val="movimento"/>
              <w:rPr>
                <w:color w:val="002060"/>
              </w:rPr>
            </w:pPr>
            <w:r w:rsidRPr="00715DCF">
              <w:rPr>
                <w:color w:val="002060"/>
              </w:rPr>
              <w:t>BRASILI SIMONE</w:t>
            </w:r>
          </w:p>
        </w:tc>
        <w:tc>
          <w:tcPr>
            <w:tcW w:w="2200" w:type="dxa"/>
            <w:tcMar>
              <w:top w:w="20" w:type="dxa"/>
              <w:left w:w="20" w:type="dxa"/>
              <w:bottom w:w="20" w:type="dxa"/>
              <w:right w:w="20" w:type="dxa"/>
            </w:tcMar>
            <w:vAlign w:val="center"/>
            <w:hideMark/>
          </w:tcPr>
          <w:p w14:paraId="40675954" w14:textId="77777777" w:rsidR="00A37790" w:rsidRPr="00715DCF" w:rsidRDefault="00A37790" w:rsidP="00E30EA7">
            <w:pPr>
              <w:pStyle w:val="movimento2"/>
              <w:rPr>
                <w:color w:val="002060"/>
              </w:rPr>
            </w:pPr>
            <w:r w:rsidRPr="00715DCF">
              <w:rPr>
                <w:color w:val="002060"/>
              </w:rPr>
              <w:t xml:space="preserve">(NUOVA JUVENTINA FFC) </w:t>
            </w:r>
          </w:p>
        </w:tc>
      </w:tr>
    </w:tbl>
    <w:p w14:paraId="7FC93A9B" w14:textId="77777777" w:rsidR="00A37790" w:rsidRPr="00715DCF" w:rsidRDefault="00A37790" w:rsidP="00A37790">
      <w:pPr>
        <w:pStyle w:val="titolo30"/>
        <w:rPr>
          <w:rFonts w:eastAsiaTheme="minorEastAsia"/>
          <w:color w:val="002060"/>
        </w:rPr>
      </w:pPr>
      <w:r w:rsidRPr="00715DCF">
        <w:rPr>
          <w:color w:val="002060"/>
        </w:rPr>
        <w:t xml:space="preserve">CALCIATORI ESPULSI </w:t>
      </w:r>
    </w:p>
    <w:p w14:paraId="65DA42EB" w14:textId="77777777" w:rsidR="00A37790" w:rsidRPr="00715DCF" w:rsidRDefault="00A37790" w:rsidP="00A37790">
      <w:pPr>
        <w:pStyle w:val="titolo20"/>
        <w:rPr>
          <w:color w:val="002060"/>
        </w:rPr>
      </w:pPr>
      <w:r w:rsidRPr="00715DC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3063D3B" w14:textId="77777777" w:rsidTr="00E30EA7">
        <w:tc>
          <w:tcPr>
            <w:tcW w:w="2200" w:type="dxa"/>
            <w:tcMar>
              <w:top w:w="20" w:type="dxa"/>
              <w:left w:w="20" w:type="dxa"/>
              <w:bottom w:w="20" w:type="dxa"/>
              <w:right w:w="20" w:type="dxa"/>
            </w:tcMar>
            <w:vAlign w:val="center"/>
            <w:hideMark/>
          </w:tcPr>
          <w:p w14:paraId="01461FE5" w14:textId="77777777" w:rsidR="00A37790" w:rsidRPr="00715DCF" w:rsidRDefault="00A37790" w:rsidP="00E30EA7">
            <w:pPr>
              <w:pStyle w:val="movimento"/>
              <w:rPr>
                <w:color w:val="002060"/>
              </w:rPr>
            </w:pPr>
            <w:r w:rsidRPr="00715DCF">
              <w:rPr>
                <w:color w:val="002060"/>
              </w:rPr>
              <w:t>BUZZO MANUEL</w:t>
            </w:r>
          </w:p>
        </w:tc>
        <w:tc>
          <w:tcPr>
            <w:tcW w:w="2200" w:type="dxa"/>
            <w:tcMar>
              <w:top w:w="20" w:type="dxa"/>
              <w:left w:w="20" w:type="dxa"/>
              <w:bottom w:w="20" w:type="dxa"/>
              <w:right w:w="20" w:type="dxa"/>
            </w:tcMar>
            <w:vAlign w:val="center"/>
            <w:hideMark/>
          </w:tcPr>
          <w:p w14:paraId="7A424498" w14:textId="77777777" w:rsidR="00A37790" w:rsidRPr="00715DCF" w:rsidRDefault="00A37790" w:rsidP="00E30EA7">
            <w:pPr>
              <w:pStyle w:val="movimento2"/>
              <w:rPr>
                <w:color w:val="002060"/>
              </w:rPr>
            </w:pPr>
            <w:r w:rsidRPr="00715DCF">
              <w:rPr>
                <w:color w:val="002060"/>
              </w:rPr>
              <w:t xml:space="preserve">(JESI) </w:t>
            </w:r>
          </w:p>
        </w:tc>
        <w:tc>
          <w:tcPr>
            <w:tcW w:w="800" w:type="dxa"/>
            <w:tcMar>
              <w:top w:w="20" w:type="dxa"/>
              <w:left w:w="20" w:type="dxa"/>
              <w:bottom w:w="20" w:type="dxa"/>
              <w:right w:w="20" w:type="dxa"/>
            </w:tcMar>
            <w:vAlign w:val="center"/>
            <w:hideMark/>
          </w:tcPr>
          <w:p w14:paraId="5B4E621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916273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1EBED96" w14:textId="77777777" w:rsidR="00A37790" w:rsidRPr="00715DCF" w:rsidRDefault="00A37790" w:rsidP="00E30EA7">
            <w:pPr>
              <w:pStyle w:val="movimento2"/>
              <w:rPr>
                <w:color w:val="002060"/>
              </w:rPr>
            </w:pPr>
            <w:r w:rsidRPr="00715DCF">
              <w:rPr>
                <w:color w:val="002060"/>
              </w:rPr>
              <w:t> </w:t>
            </w:r>
          </w:p>
        </w:tc>
      </w:tr>
    </w:tbl>
    <w:p w14:paraId="4167BA94" w14:textId="77777777" w:rsidR="00A37790" w:rsidRPr="00715DCF" w:rsidRDefault="00A37790" w:rsidP="00A37790">
      <w:pPr>
        <w:pStyle w:val="titolo20"/>
        <w:rPr>
          <w:rFonts w:eastAsiaTheme="minorEastAsia"/>
          <w:color w:val="002060"/>
        </w:rPr>
      </w:pPr>
      <w:r w:rsidRPr="00715DC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F64B7BF" w14:textId="77777777" w:rsidTr="00E30EA7">
        <w:tc>
          <w:tcPr>
            <w:tcW w:w="2200" w:type="dxa"/>
            <w:tcMar>
              <w:top w:w="20" w:type="dxa"/>
              <w:left w:w="20" w:type="dxa"/>
              <w:bottom w:w="20" w:type="dxa"/>
              <w:right w:w="20" w:type="dxa"/>
            </w:tcMar>
            <w:vAlign w:val="center"/>
            <w:hideMark/>
          </w:tcPr>
          <w:p w14:paraId="436D97CE" w14:textId="77777777" w:rsidR="00A37790" w:rsidRPr="00715DCF" w:rsidRDefault="00A37790" w:rsidP="00E30EA7">
            <w:pPr>
              <w:pStyle w:val="movimento"/>
              <w:rPr>
                <w:color w:val="002060"/>
              </w:rPr>
            </w:pPr>
            <w:r w:rsidRPr="00715DCF">
              <w:rPr>
                <w:color w:val="002060"/>
              </w:rPr>
              <w:t>ROMANO RAMIRO JOSE</w:t>
            </w:r>
          </w:p>
        </w:tc>
        <w:tc>
          <w:tcPr>
            <w:tcW w:w="2200" w:type="dxa"/>
            <w:tcMar>
              <w:top w:w="20" w:type="dxa"/>
              <w:left w:w="20" w:type="dxa"/>
              <w:bottom w:w="20" w:type="dxa"/>
              <w:right w:w="20" w:type="dxa"/>
            </w:tcMar>
            <w:vAlign w:val="center"/>
            <w:hideMark/>
          </w:tcPr>
          <w:p w14:paraId="5E65A415" w14:textId="77777777" w:rsidR="00A37790" w:rsidRPr="00715DCF" w:rsidRDefault="00A37790" w:rsidP="00E30EA7">
            <w:pPr>
              <w:pStyle w:val="movimento2"/>
              <w:rPr>
                <w:color w:val="002060"/>
              </w:rPr>
            </w:pPr>
            <w:r w:rsidRPr="00715DCF">
              <w:rPr>
                <w:color w:val="002060"/>
              </w:rPr>
              <w:t xml:space="preserve">(FUTSAL MONTURANO) </w:t>
            </w:r>
          </w:p>
        </w:tc>
        <w:tc>
          <w:tcPr>
            <w:tcW w:w="800" w:type="dxa"/>
            <w:tcMar>
              <w:top w:w="20" w:type="dxa"/>
              <w:left w:w="20" w:type="dxa"/>
              <w:bottom w:w="20" w:type="dxa"/>
              <w:right w:w="20" w:type="dxa"/>
            </w:tcMar>
            <w:vAlign w:val="center"/>
            <w:hideMark/>
          </w:tcPr>
          <w:p w14:paraId="7C54A93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6EBCEC3" w14:textId="77777777" w:rsidR="00A37790" w:rsidRPr="00715DCF" w:rsidRDefault="00A37790" w:rsidP="00E30EA7">
            <w:pPr>
              <w:pStyle w:val="movimento"/>
              <w:rPr>
                <w:color w:val="002060"/>
              </w:rPr>
            </w:pPr>
            <w:r w:rsidRPr="00715DCF">
              <w:rPr>
                <w:color w:val="002060"/>
              </w:rPr>
              <w:t>CIMA LEDE ELIAS CARIM</w:t>
            </w:r>
          </w:p>
        </w:tc>
        <w:tc>
          <w:tcPr>
            <w:tcW w:w="2200" w:type="dxa"/>
            <w:tcMar>
              <w:top w:w="20" w:type="dxa"/>
              <w:left w:w="20" w:type="dxa"/>
              <w:bottom w:w="20" w:type="dxa"/>
              <w:right w:w="20" w:type="dxa"/>
            </w:tcMar>
            <w:vAlign w:val="center"/>
            <w:hideMark/>
          </w:tcPr>
          <w:p w14:paraId="2F67E263" w14:textId="77777777" w:rsidR="00A37790" w:rsidRPr="00715DCF" w:rsidRDefault="00A37790" w:rsidP="00E30EA7">
            <w:pPr>
              <w:pStyle w:val="movimento2"/>
              <w:rPr>
                <w:color w:val="002060"/>
              </w:rPr>
            </w:pPr>
            <w:r w:rsidRPr="00715DCF">
              <w:rPr>
                <w:color w:val="002060"/>
              </w:rPr>
              <w:t xml:space="preserve">(JESI) </w:t>
            </w:r>
          </w:p>
        </w:tc>
      </w:tr>
      <w:tr w:rsidR="00A37790" w:rsidRPr="00715DCF" w14:paraId="621F3823" w14:textId="77777777" w:rsidTr="00E30EA7">
        <w:tc>
          <w:tcPr>
            <w:tcW w:w="2200" w:type="dxa"/>
            <w:tcMar>
              <w:top w:w="20" w:type="dxa"/>
              <w:left w:w="20" w:type="dxa"/>
              <w:bottom w:w="20" w:type="dxa"/>
              <w:right w:w="20" w:type="dxa"/>
            </w:tcMar>
            <w:vAlign w:val="center"/>
            <w:hideMark/>
          </w:tcPr>
          <w:p w14:paraId="15E9F4AE" w14:textId="77777777" w:rsidR="00A37790" w:rsidRPr="00715DCF" w:rsidRDefault="00A37790" w:rsidP="00E30EA7">
            <w:pPr>
              <w:pStyle w:val="movimento"/>
              <w:rPr>
                <w:color w:val="002060"/>
              </w:rPr>
            </w:pPr>
            <w:r w:rsidRPr="00715DCF">
              <w:rPr>
                <w:color w:val="002060"/>
              </w:rPr>
              <w:t>LAARBI MOHAMED YAWAD</w:t>
            </w:r>
          </w:p>
        </w:tc>
        <w:tc>
          <w:tcPr>
            <w:tcW w:w="2200" w:type="dxa"/>
            <w:tcMar>
              <w:top w:w="20" w:type="dxa"/>
              <w:left w:w="20" w:type="dxa"/>
              <w:bottom w:w="20" w:type="dxa"/>
              <w:right w:w="20" w:type="dxa"/>
            </w:tcMar>
            <w:vAlign w:val="center"/>
            <w:hideMark/>
          </w:tcPr>
          <w:p w14:paraId="4B5C65F7" w14:textId="77777777" w:rsidR="00A37790" w:rsidRPr="00715DCF" w:rsidRDefault="00A37790" w:rsidP="00E30EA7">
            <w:pPr>
              <w:pStyle w:val="movimento2"/>
              <w:rPr>
                <w:color w:val="002060"/>
              </w:rPr>
            </w:pPr>
            <w:r w:rsidRPr="00715DCF">
              <w:rPr>
                <w:color w:val="002060"/>
              </w:rPr>
              <w:t xml:space="preserve">(TRE TORRI A.S.D.) </w:t>
            </w:r>
          </w:p>
        </w:tc>
        <w:tc>
          <w:tcPr>
            <w:tcW w:w="800" w:type="dxa"/>
            <w:tcMar>
              <w:top w:w="20" w:type="dxa"/>
              <w:left w:w="20" w:type="dxa"/>
              <w:bottom w:w="20" w:type="dxa"/>
              <w:right w:w="20" w:type="dxa"/>
            </w:tcMar>
            <w:vAlign w:val="center"/>
            <w:hideMark/>
          </w:tcPr>
          <w:p w14:paraId="32C09BC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22431F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19D1443" w14:textId="77777777" w:rsidR="00A37790" w:rsidRPr="00715DCF" w:rsidRDefault="00A37790" w:rsidP="00E30EA7">
            <w:pPr>
              <w:pStyle w:val="movimento2"/>
              <w:rPr>
                <w:color w:val="002060"/>
              </w:rPr>
            </w:pPr>
            <w:r w:rsidRPr="00715DCF">
              <w:rPr>
                <w:color w:val="002060"/>
              </w:rPr>
              <w:t> </w:t>
            </w:r>
          </w:p>
        </w:tc>
      </w:tr>
    </w:tbl>
    <w:p w14:paraId="62B982D6"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01DD29B5" w14:textId="77777777" w:rsidR="00A37790" w:rsidRPr="00715DCF" w:rsidRDefault="00A37790" w:rsidP="00A37790">
      <w:pPr>
        <w:pStyle w:val="titolo20"/>
        <w:rPr>
          <w:color w:val="002060"/>
        </w:rPr>
      </w:pPr>
      <w:r w:rsidRPr="00715DC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1573A8B" w14:textId="77777777" w:rsidTr="00E30EA7">
        <w:tc>
          <w:tcPr>
            <w:tcW w:w="2200" w:type="dxa"/>
            <w:tcMar>
              <w:top w:w="20" w:type="dxa"/>
              <w:left w:w="20" w:type="dxa"/>
              <w:bottom w:w="20" w:type="dxa"/>
              <w:right w:w="20" w:type="dxa"/>
            </w:tcMar>
            <w:vAlign w:val="center"/>
            <w:hideMark/>
          </w:tcPr>
          <w:p w14:paraId="1C95AFB1" w14:textId="77777777" w:rsidR="00A37790" w:rsidRPr="00715DCF" w:rsidRDefault="00A37790" w:rsidP="00E30EA7">
            <w:pPr>
              <w:pStyle w:val="movimento"/>
              <w:rPr>
                <w:color w:val="002060"/>
              </w:rPr>
            </w:pPr>
            <w:r w:rsidRPr="00715DCF">
              <w:rPr>
                <w:color w:val="002060"/>
              </w:rPr>
              <w:lastRenderedPageBreak/>
              <w:t>IESARI MATTEO</w:t>
            </w:r>
          </w:p>
        </w:tc>
        <w:tc>
          <w:tcPr>
            <w:tcW w:w="2200" w:type="dxa"/>
            <w:tcMar>
              <w:top w:w="20" w:type="dxa"/>
              <w:left w:w="20" w:type="dxa"/>
              <w:bottom w:w="20" w:type="dxa"/>
              <w:right w:w="20" w:type="dxa"/>
            </w:tcMar>
            <w:vAlign w:val="center"/>
            <w:hideMark/>
          </w:tcPr>
          <w:p w14:paraId="3581CFDA" w14:textId="77777777" w:rsidR="00A37790" w:rsidRPr="00715DCF" w:rsidRDefault="00A37790" w:rsidP="00E30EA7">
            <w:pPr>
              <w:pStyle w:val="movimento2"/>
              <w:rPr>
                <w:color w:val="002060"/>
              </w:rPr>
            </w:pPr>
            <w:r w:rsidRPr="00715DCF">
              <w:rPr>
                <w:color w:val="002060"/>
              </w:rPr>
              <w:t xml:space="preserve">(INVICTA FUTSAL MACERATA) </w:t>
            </w:r>
          </w:p>
        </w:tc>
        <w:tc>
          <w:tcPr>
            <w:tcW w:w="800" w:type="dxa"/>
            <w:tcMar>
              <w:top w:w="20" w:type="dxa"/>
              <w:left w:w="20" w:type="dxa"/>
              <w:bottom w:w="20" w:type="dxa"/>
              <w:right w:w="20" w:type="dxa"/>
            </w:tcMar>
            <w:vAlign w:val="center"/>
            <w:hideMark/>
          </w:tcPr>
          <w:p w14:paraId="500FB1A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51FADF0" w14:textId="77777777" w:rsidR="00A37790" w:rsidRPr="00715DCF" w:rsidRDefault="00A37790" w:rsidP="00E30EA7">
            <w:pPr>
              <w:pStyle w:val="movimento"/>
              <w:rPr>
                <w:color w:val="002060"/>
              </w:rPr>
            </w:pPr>
            <w:r w:rsidRPr="00715DCF">
              <w:rPr>
                <w:color w:val="002060"/>
              </w:rPr>
              <w:t>PANTANETTI GUIDO LUIS</w:t>
            </w:r>
          </w:p>
        </w:tc>
        <w:tc>
          <w:tcPr>
            <w:tcW w:w="2200" w:type="dxa"/>
            <w:tcMar>
              <w:top w:w="20" w:type="dxa"/>
              <w:left w:w="20" w:type="dxa"/>
              <w:bottom w:w="20" w:type="dxa"/>
              <w:right w:w="20" w:type="dxa"/>
            </w:tcMar>
            <w:vAlign w:val="center"/>
            <w:hideMark/>
          </w:tcPr>
          <w:p w14:paraId="2B60883C" w14:textId="77777777" w:rsidR="00A37790" w:rsidRPr="00715DCF" w:rsidRDefault="00A37790" w:rsidP="00E30EA7">
            <w:pPr>
              <w:pStyle w:val="movimento2"/>
              <w:rPr>
                <w:color w:val="002060"/>
              </w:rPr>
            </w:pPr>
            <w:r w:rsidRPr="00715DCF">
              <w:rPr>
                <w:color w:val="002060"/>
              </w:rPr>
              <w:t xml:space="preserve">(TRE TORRI A.S.D.) </w:t>
            </w:r>
          </w:p>
        </w:tc>
      </w:tr>
    </w:tbl>
    <w:p w14:paraId="7A6DAAAD" w14:textId="77777777" w:rsidR="00A37790" w:rsidRPr="00715DCF" w:rsidRDefault="00A37790" w:rsidP="00A37790">
      <w:pPr>
        <w:pStyle w:val="titolo20"/>
        <w:rPr>
          <w:rFonts w:eastAsiaTheme="minorEastAsia"/>
          <w:color w:val="002060"/>
        </w:rPr>
      </w:pPr>
      <w:r w:rsidRPr="00715DC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5B29B86" w14:textId="77777777" w:rsidTr="00E30EA7">
        <w:tc>
          <w:tcPr>
            <w:tcW w:w="2200" w:type="dxa"/>
            <w:tcMar>
              <w:top w:w="20" w:type="dxa"/>
              <w:left w:w="20" w:type="dxa"/>
              <w:bottom w:w="20" w:type="dxa"/>
              <w:right w:w="20" w:type="dxa"/>
            </w:tcMar>
            <w:vAlign w:val="center"/>
            <w:hideMark/>
          </w:tcPr>
          <w:p w14:paraId="5C39BA4A" w14:textId="77777777" w:rsidR="00A37790" w:rsidRPr="00715DCF" w:rsidRDefault="00A37790" w:rsidP="00E30EA7">
            <w:pPr>
              <w:pStyle w:val="movimento"/>
              <w:rPr>
                <w:color w:val="002060"/>
              </w:rPr>
            </w:pPr>
            <w:r w:rsidRPr="00715DCF">
              <w:rPr>
                <w:color w:val="002060"/>
              </w:rPr>
              <w:t>ROMANUCCI MARCO</w:t>
            </w:r>
          </w:p>
        </w:tc>
        <w:tc>
          <w:tcPr>
            <w:tcW w:w="2200" w:type="dxa"/>
            <w:tcMar>
              <w:top w:w="20" w:type="dxa"/>
              <w:left w:w="20" w:type="dxa"/>
              <w:bottom w:w="20" w:type="dxa"/>
              <w:right w:w="20" w:type="dxa"/>
            </w:tcMar>
            <w:vAlign w:val="center"/>
            <w:hideMark/>
          </w:tcPr>
          <w:p w14:paraId="2DAC8412" w14:textId="77777777" w:rsidR="00A37790" w:rsidRPr="00715DCF" w:rsidRDefault="00A37790" w:rsidP="00E30EA7">
            <w:pPr>
              <w:pStyle w:val="movimento2"/>
              <w:rPr>
                <w:color w:val="002060"/>
              </w:rPr>
            </w:pPr>
            <w:r w:rsidRPr="00715DCF">
              <w:rPr>
                <w:color w:val="002060"/>
              </w:rPr>
              <w:t xml:space="preserve">(FUTSAL MONTEMARCIANO C5) </w:t>
            </w:r>
          </w:p>
        </w:tc>
        <w:tc>
          <w:tcPr>
            <w:tcW w:w="800" w:type="dxa"/>
            <w:tcMar>
              <w:top w:w="20" w:type="dxa"/>
              <w:left w:w="20" w:type="dxa"/>
              <w:bottom w:w="20" w:type="dxa"/>
              <w:right w:w="20" w:type="dxa"/>
            </w:tcMar>
            <w:vAlign w:val="center"/>
            <w:hideMark/>
          </w:tcPr>
          <w:p w14:paraId="4E53828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4C43728" w14:textId="77777777" w:rsidR="00A37790" w:rsidRPr="00715DCF" w:rsidRDefault="00A37790" w:rsidP="00E30EA7">
            <w:pPr>
              <w:pStyle w:val="movimento"/>
              <w:rPr>
                <w:color w:val="002060"/>
              </w:rPr>
            </w:pPr>
            <w:r w:rsidRPr="00715DCF">
              <w:rPr>
                <w:color w:val="002060"/>
              </w:rPr>
              <w:t>GIORDANINO JUAN PABLO</w:t>
            </w:r>
          </w:p>
        </w:tc>
        <w:tc>
          <w:tcPr>
            <w:tcW w:w="2200" w:type="dxa"/>
            <w:tcMar>
              <w:top w:w="20" w:type="dxa"/>
              <w:left w:w="20" w:type="dxa"/>
              <w:bottom w:w="20" w:type="dxa"/>
              <w:right w:w="20" w:type="dxa"/>
            </w:tcMar>
            <w:vAlign w:val="center"/>
            <w:hideMark/>
          </w:tcPr>
          <w:p w14:paraId="2684F4DD" w14:textId="77777777" w:rsidR="00A37790" w:rsidRPr="00715DCF" w:rsidRDefault="00A37790" w:rsidP="00E30EA7">
            <w:pPr>
              <w:pStyle w:val="movimento2"/>
              <w:rPr>
                <w:color w:val="002060"/>
              </w:rPr>
            </w:pPr>
            <w:r w:rsidRPr="00715DCF">
              <w:rPr>
                <w:color w:val="002060"/>
              </w:rPr>
              <w:t xml:space="preserve">(JESI) </w:t>
            </w:r>
          </w:p>
        </w:tc>
      </w:tr>
      <w:tr w:rsidR="00A37790" w:rsidRPr="00715DCF" w14:paraId="6D184622" w14:textId="77777777" w:rsidTr="00E30EA7">
        <w:tc>
          <w:tcPr>
            <w:tcW w:w="2200" w:type="dxa"/>
            <w:tcMar>
              <w:top w:w="20" w:type="dxa"/>
              <w:left w:w="20" w:type="dxa"/>
              <w:bottom w:w="20" w:type="dxa"/>
              <w:right w:w="20" w:type="dxa"/>
            </w:tcMar>
            <w:vAlign w:val="center"/>
            <w:hideMark/>
          </w:tcPr>
          <w:p w14:paraId="40054A55" w14:textId="77777777" w:rsidR="00A37790" w:rsidRPr="00715DCF" w:rsidRDefault="00A37790" w:rsidP="00E30EA7">
            <w:pPr>
              <w:pStyle w:val="movimento"/>
              <w:rPr>
                <w:color w:val="002060"/>
              </w:rPr>
            </w:pPr>
            <w:r w:rsidRPr="00715DCF">
              <w:rPr>
                <w:color w:val="002060"/>
              </w:rPr>
              <w:t>BACALONI RUDY</w:t>
            </w:r>
          </w:p>
        </w:tc>
        <w:tc>
          <w:tcPr>
            <w:tcW w:w="2200" w:type="dxa"/>
            <w:tcMar>
              <w:top w:w="20" w:type="dxa"/>
              <w:left w:w="20" w:type="dxa"/>
              <w:bottom w:w="20" w:type="dxa"/>
              <w:right w:w="20" w:type="dxa"/>
            </w:tcMar>
            <w:vAlign w:val="center"/>
            <w:hideMark/>
          </w:tcPr>
          <w:p w14:paraId="260172E0" w14:textId="77777777" w:rsidR="00A37790" w:rsidRPr="00715DCF" w:rsidRDefault="00A37790" w:rsidP="00E30EA7">
            <w:pPr>
              <w:pStyle w:val="movimento2"/>
              <w:rPr>
                <w:color w:val="002060"/>
              </w:rPr>
            </w:pPr>
            <w:r w:rsidRPr="00715DCF">
              <w:rPr>
                <w:color w:val="002060"/>
              </w:rPr>
              <w:t xml:space="preserve">(NUOVA JUVENTINA FFC) </w:t>
            </w:r>
          </w:p>
        </w:tc>
        <w:tc>
          <w:tcPr>
            <w:tcW w:w="800" w:type="dxa"/>
            <w:tcMar>
              <w:top w:w="20" w:type="dxa"/>
              <w:left w:w="20" w:type="dxa"/>
              <w:bottom w:w="20" w:type="dxa"/>
              <w:right w:w="20" w:type="dxa"/>
            </w:tcMar>
            <w:vAlign w:val="center"/>
            <w:hideMark/>
          </w:tcPr>
          <w:p w14:paraId="20A0C69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2EFE9D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8EBE760" w14:textId="77777777" w:rsidR="00A37790" w:rsidRPr="00715DCF" w:rsidRDefault="00A37790" w:rsidP="00E30EA7">
            <w:pPr>
              <w:pStyle w:val="movimento2"/>
              <w:rPr>
                <w:color w:val="002060"/>
              </w:rPr>
            </w:pPr>
            <w:r w:rsidRPr="00715DCF">
              <w:rPr>
                <w:color w:val="002060"/>
              </w:rPr>
              <w:t> </w:t>
            </w:r>
          </w:p>
        </w:tc>
      </w:tr>
    </w:tbl>
    <w:p w14:paraId="574774A5" w14:textId="77777777" w:rsidR="00A37790" w:rsidRPr="00715DCF" w:rsidRDefault="00A37790" w:rsidP="00A37790">
      <w:pPr>
        <w:pStyle w:val="titolo20"/>
        <w:rPr>
          <w:rFonts w:eastAsiaTheme="minorEastAsia"/>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D21C79A" w14:textId="77777777" w:rsidTr="00E30EA7">
        <w:tc>
          <w:tcPr>
            <w:tcW w:w="2200" w:type="dxa"/>
            <w:tcMar>
              <w:top w:w="20" w:type="dxa"/>
              <w:left w:w="20" w:type="dxa"/>
              <w:bottom w:w="20" w:type="dxa"/>
              <w:right w:w="20" w:type="dxa"/>
            </w:tcMar>
            <w:vAlign w:val="center"/>
            <w:hideMark/>
          </w:tcPr>
          <w:p w14:paraId="6B52C62A" w14:textId="77777777" w:rsidR="00A37790" w:rsidRPr="00715DCF" w:rsidRDefault="00A37790" w:rsidP="00E30EA7">
            <w:pPr>
              <w:pStyle w:val="movimento"/>
              <w:rPr>
                <w:color w:val="002060"/>
              </w:rPr>
            </w:pPr>
            <w:r w:rsidRPr="00715DCF">
              <w:rPr>
                <w:color w:val="002060"/>
              </w:rPr>
              <w:t>DE CAROLIS MATTEO</w:t>
            </w:r>
          </w:p>
        </w:tc>
        <w:tc>
          <w:tcPr>
            <w:tcW w:w="2200" w:type="dxa"/>
            <w:tcMar>
              <w:top w:w="20" w:type="dxa"/>
              <w:left w:w="20" w:type="dxa"/>
              <w:bottom w:w="20" w:type="dxa"/>
              <w:right w:w="20" w:type="dxa"/>
            </w:tcMar>
            <w:vAlign w:val="center"/>
            <w:hideMark/>
          </w:tcPr>
          <w:p w14:paraId="61892C7F" w14:textId="77777777" w:rsidR="00A37790" w:rsidRPr="00715DCF" w:rsidRDefault="00A37790" w:rsidP="00E30EA7">
            <w:pPr>
              <w:pStyle w:val="movimento2"/>
              <w:rPr>
                <w:color w:val="002060"/>
              </w:rPr>
            </w:pPr>
            <w:r w:rsidRPr="00715DCF">
              <w:rPr>
                <w:color w:val="002060"/>
              </w:rPr>
              <w:t xml:space="preserve">(FUTSAL CASELLE) </w:t>
            </w:r>
          </w:p>
        </w:tc>
        <w:tc>
          <w:tcPr>
            <w:tcW w:w="800" w:type="dxa"/>
            <w:tcMar>
              <w:top w:w="20" w:type="dxa"/>
              <w:left w:w="20" w:type="dxa"/>
              <w:bottom w:w="20" w:type="dxa"/>
              <w:right w:w="20" w:type="dxa"/>
            </w:tcMar>
            <w:vAlign w:val="center"/>
            <w:hideMark/>
          </w:tcPr>
          <w:p w14:paraId="667CEC0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178F92D" w14:textId="77777777" w:rsidR="00A37790" w:rsidRPr="00715DCF" w:rsidRDefault="00A37790" w:rsidP="00E30EA7">
            <w:pPr>
              <w:pStyle w:val="movimento"/>
              <w:rPr>
                <w:color w:val="002060"/>
              </w:rPr>
            </w:pPr>
            <w:r w:rsidRPr="00715DCF">
              <w:rPr>
                <w:color w:val="002060"/>
              </w:rPr>
              <w:t>SESTILI NICCOLO</w:t>
            </w:r>
          </w:p>
        </w:tc>
        <w:tc>
          <w:tcPr>
            <w:tcW w:w="2200" w:type="dxa"/>
            <w:tcMar>
              <w:top w:w="20" w:type="dxa"/>
              <w:left w:w="20" w:type="dxa"/>
              <w:bottom w:w="20" w:type="dxa"/>
              <w:right w:w="20" w:type="dxa"/>
            </w:tcMar>
            <w:vAlign w:val="center"/>
            <w:hideMark/>
          </w:tcPr>
          <w:p w14:paraId="78FC2B9B" w14:textId="77777777" w:rsidR="00A37790" w:rsidRPr="00715DCF" w:rsidRDefault="00A37790" w:rsidP="00E30EA7">
            <w:pPr>
              <w:pStyle w:val="movimento2"/>
              <w:rPr>
                <w:color w:val="002060"/>
              </w:rPr>
            </w:pPr>
            <w:r w:rsidRPr="00715DCF">
              <w:rPr>
                <w:color w:val="002060"/>
              </w:rPr>
              <w:t xml:space="preserve">(FUTSAL CASELLE) </w:t>
            </w:r>
          </w:p>
        </w:tc>
      </w:tr>
      <w:tr w:rsidR="00A37790" w:rsidRPr="00715DCF" w14:paraId="44B8FC46" w14:textId="77777777" w:rsidTr="00E30EA7">
        <w:tc>
          <w:tcPr>
            <w:tcW w:w="2200" w:type="dxa"/>
            <w:tcMar>
              <w:top w:w="20" w:type="dxa"/>
              <w:left w:w="20" w:type="dxa"/>
              <w:bottom w:w="20" w:type="dxa"/>
              <w:right w:w="20" w:type="dxa"/>
            </w:tcMar>
            <w:vAlign w:val="center"/>
            <w:hideMark/>
          </w:tcPr>
          <w:p w14:paraId="13F3472C" w14:textId="77777777" w:rsidR="00A37790" w:rsidRPr="00715DCF" w:rsidRDefault="00A37790" w:rsidP="00E30EA7">
            <w:pPr>
              <w:pStyle w:val="movimento"/>
              <w:rPr>
                <w:color w:val="002060"/>
              </w:rPr>
            </w:pPr>
            <w:r w:rsidRPr="00715DCF">
              <w:rPr>
                <w:color w:val="002060"/>
              </w:rPr>
              <w:t>KANIA DAVID VICTOR</w:t>
            </w:r>
          </w:p>
        </w:tc>
        <w:tc>
          <w:tcPr>
            <w:tcW w:w="2200" w:type="dxa"/>
            <w:tcMar>
              <w:top w:w="20" w:type="dxa"/>
              <w:left w:w="20" w:type="dxa"/>
              <w:bottom w:w="20" w:type="dxa"/>
              <w:right w:w="20" w:type="dxa"/>
            </w:tcMar>
            <w:vAlign w:val="center"/>
            <w:hideMark/>
          </w:tcPr>
          <w:p w14:paraId="76FE2FEF" w14:textId="77777777" w:rsidR="00A37790" w:rsidRPr="00715DCF" w:rsidRDefault="00A37790" w:rsidP="00E30EA7">
            <w:pPr>
              <w:pStyle w:val="movimento2"/>
              <w:rPr>
                <w:color w:val="002060"/>
              </w:rPr>
            </w:pPr>
            <w:r w:rsidRPr="00715DCF">
              <w:rPr>
                <w:color w:val="002060"/>
              </w:rPr>
              <w:t xml:space="preserve">(FUTSAL MONTEMARCIANO C5) </w:t>
            </w:r>
          </w:p>
        </w:tc>
        <w:tc>
          <w:tcPr>
            <w:tcW w:w="800" w:type="dxa"/>
            <w:tcMar>
              <w:top w:w="20" w:type="dxa"/>
              <w:left w:w="20" w:type="dxa"/>
              <w:bottom w:w="20" w:type="dxa"/>
              <w:right w:w="20" w:type="dxa"/>
            </w:tcMar>
            <w:vAlign w:val="center"/>
            <w:hideMark/>
          </w:tcPr>
          <w:p w14:paraId="1081D29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F77F07F" w14:textId="77777777" w:rsidR="00A37790" w:rsidRPr="00715DCF" w:rsidRDefault="00A37790" w:rsidP="00E30EA7">
            <w:pPr>
              <w:pStyle w:val="movimento"/>
              <w:rPr>
                <w:color w:val="002060"/>
              </w:rPr>
            </w:pPr>
            <w:r w:rsidRPr="00715DCF">
              <w:rPr>
                <w:color w:val="002060"/>
              </w:rPr>
              <w:t>TITTARELLI ANDREA</w:t>
            </w:r>
          </w:p>
        </w:tc>
        <w:tc>
          <w:tcPr>
            <w:tcW w:w="2200" w:type="dxa"/>
            <w:tcMar>
              <w:top w:w="20" w:type="dxa"/>
              <w:left w:w="20" w:type="dxa"/>
              <w:bottom w:w="20" w:type="dxa"/>
              <w:right w:w="20" w:type="dxa"/>
            </w:tcMar>
            <w:vAlign w:val="center"/>
            <w:hideMark/>
          </w:tcPr>
          <w:p w14:paraId="17522097" w14:textId="77777777" w:rsidR="00A37790" w:rsidRPr="00715DCF" w:rsidRDefault="00A37790" w:rsidP="00E30EA7">
            <w:pPr>
              <w:pStyle w:val="movimento2"/>
              <w:rPr>
                <w:color w:val="002060"/>
              </w:rPr>
            </w:pPr>
            <w:r w:rsidRPr="00715DCF">
              <w:rPr>
                <w:color w:val="002060"/>
              </w:rPr>
              <w:t xml:space="preserve">(JESI) </w:t>
            </w:r>
          </w:p>
        </w:tc>
      </w:tr>
      <w:tr w:rsidR="00A37790" w:rsidRPr="00715DCF" w14:paraId="27B558B4" w14:textId="77777777" w:rsidTr="00E30EA7">
        <w:tc>
          <w:tcPr>
            <w:tcW w:w="2200" w:type="dxa"/>
            <w:tcMar>
              <w:top w:w="20" w:type="dxa"/>
              <w:left w:w="20" w:type="dxa"/>
              <w:bottom w:w="20" w:type="dxa"/>
              <w:right w:w="20" w:type="dxa"/>
            </w:tcMar>
            <w:vAlign w:val="center"/>
            <w:hideMark/>
          </w:tcPr>
          <w:p w14:paraId="07B2E4D9" w14:textId="77777777" w:rsidR="00A37790" w:rsidRPr="00715DCF" w:rsidRDefault="00A37790" w:rsidP="00E30EA7">
            <w:pPr>
              <w:pStyle w:val="movimento"/>
              <w:rPr>
                <w:color w:val="002060"/>
              </w:rPr>
            </w:pPr>
            <w:r w:rsidRPr="00715DCF">
              <w:rPr>
                <w:color w:val="002060"/>
              </w:rPr>
              <w:t>FAVETTI CLEVERSON</w:t>
            </w:r>
          </w:p>
        </w:tc>
        <w:tc>
          <w:tcPr>
            <w:tcW w:w="2200" w:type="dxa"/>
            <w:tcMar>
              <w:top w:w="20" w:type="dxa"/>
              <w:left w:w="20" w:type="dxa"/>
              <w:bottom w:w="20" w:type="dxa"/>
              <w:right w:w="20" w:type="dxa"/>
            </w:tcMar>
            <w:vAlign w:val="center"/>
            <w:hideMark/>
          </w:tcPr>
          <w:p w14:paraId="7501FD05" w14:textId="77777777" w:rsidR="00A37790" w:rsidRPr="00715DCF" w:rsidRDefault="00A37790" w:rsidP="00E30EA7">
            <w:pPr>
              <w:pStyle w:val="movimento2"/>
              <w:rPr>
                <w:color w:val="002060"/>
              </w:rPr>
            </w:pPr>
            <w:r w:rsidRPr="00715DCF">
              <w:rPr>
                <w:color w:val="002060"/>
              </w:rPr>
              <w:t xml:space="preserve">(MONTELUPONE CALCIO A 5) </w:t>
            </w:r>
          </w:p>
        </w:tc>
        <w:tc>
          <w:tcPr>
            <w:tcW w:w="800" w:type="dxa"/>
            <w:tcMar>
              <w:top w:w="20" w:type="dxa"/>
              <w:left w:w="20" w:type="dxa"/>
              <w:bottom w:w="20" w:type="dxa"/>
              <w:right w:w="20" w:type="dxa"/>
            </w:tcMar>
            <w:vAlign w:val="center"/>
            <w:hideMark/>
          </w:tcPr>
          <w:p w14:paraId="68549EC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15B285C" w14:textId="77777777" w:rsidR="00A37790" w:rsidRPr="00715DCF" w:rsidRDefault="00A37790" w:rsidP="00E30EA7">
            <w:pPr>
              <w:pStyle w:val="movimento"/>
              <w:rPr>
                <w:color w:val="002060"/>
              </w:rPr>
            </w:pPr>
            <w:r w:rsidRPr="00715DCF">
              <w:rPr>
                <w:color w:val="002060"/>
              </w:rPr>
              <w:t>MATTIOLI GIULIO</w:t>
            </w:r>
          </w:p>
        </w:tc>
        <w:tc>
          <w:tcPr>
            <w:tcW w:w="2200" w:type="dxa"/>
            <w:tcMar>
              <w:top w:w="20" w:type="dxa"/>
              <w:left w:w="20" w:type="dxa"/>
              <w:bottom w:w="20" w:type="dxa"/>
              <w:right w:w="20" w:type="dxa"/>
            </w:tcMar>
            <w:vAlign w:val="center"/>
            <w:hideMark/>
          </w:tcPr>
          <w:p w14:paraId="71280784" w14:textId="77777777" w:rsidR="00A37790" w:rsidRPr="00715DCF" w:rsidRDefault="00A37790" w:rsidP="00E30EA7">
            <w:pPr>
              <w:pStyle w:val="movimento2"/>
              <w:rPr>
                <w:color w:val="002060"/>
              </w:rPr>
            </w:pPr>
            <w:r w:rsidRPr="00715DCF">
              <w:rPr>
                <w:color w:val="002060"/>
              </w:rPr>
              <w:t xml:space="preserve">(PIANACCIO) </w:t>
            </w:r>
          </w:p>
        </w:tc>
      </w:tr>
      <w:tr w:rsidR="00A37790" w:rsidRPr="00715DCF" w14:paraId="5046757D" w14:textId="77777777" w:rsidTr="00E30EA7">
        <w:tc>
          <w:tcPr>
            <w:tcW w:w="2200" w:type="dxa"/>
            <w:tcMar>
              <w:top w:w="20" w:type="dxa"/>
              <w:left w:w="20" w:type="dxa"/>
              <w:bottom w:w="20" w:type="dxa"/>
              <w:right w:w="20" w:type="dxa"/>
            </w:tcMar>
            <w:vAlign w:val="center"/>
            <w:hideMark/>
          </w:tcPr>
          <w:p w14:paraId="7318ADB5" w14:textId="77777777" w:rsidR="00A37790" w:rsidRPr="00715DCF" w:rsidRDefault="00A37790" w:rsidP="00E30EA7">
            <w:pPr>
              <w:pStyle w:val="movimento"/>
              <w:rPr>
                <w:color w:val="002060"/>
              </w:rPr>
            </w:pPr>
            <w:r w:rsidRPr="00715DCF">
              <w:rPr>
                <w:color w:val="002060"/>
              </w:rPr>
              <w:t>DE CARLONIS NICOLO</w:t>
            </w:r>
          </w:p>
        </w:tc>
        <w:tc>
          <w:tcPr>
            <w:tcW w:w="2200" w:type="dxa"/>
            <w:tcMar>
              <w:top w:w="20" w:type="dxa"/>
              <w:left w:w="20" w:type="dxa"/>
              <w:bottom w:w="20" w:type="dxa"/>
              <w:right w:w="20" w:type="dxa"/>
            </w:tcMar>
            <w:vAlign w:val="center"/>
            <w:hideMark/>
          </w:tcPr>
          <w:p w14:paraId="14CCDB10" w14:textId="77777777" w:rsidR="00A37790" w:rsidRPr="00715DCF" w:rsidRDefault="00A37790" w:rsidP="00E30EA7">
            <w:pPr>
              <w:pStyle w:val="movimento2"/>
              <w:rPr>
                <w:color w:val="002060"/>
              </w:rPr>
            </w:pPr>
            <w:r w:rsidRPr="00715DCF">
              <w:rPr>
                <w:color w:val="002060"/>
              </w:rPr>
              <w:t xml:space="preserve">(REAL SAN GIORGIO) </w:t>
            </w:r>
          </w:p>
        </w:tc>
        <w:tc>
          <w:tcPr>
            <w:tcW w:w="800" w:type="dxa"/>
            <w:tcMar>
              <w:top w:w="20" w:type="dxa"/>
              <w:left w:w="20" w:type="dxa"/>
              <w:bottom w:w="20" w:type="dxa"/>
              <w:right w:w="20" w:type="dxa"/>
            </w:tcMar>
            <w:vAlign w:val="center"/>
            <w:hideMark/>
          </w:tcPr>
          <w:p w14:paraId="11FCB44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69CDBDD" w14:textId="77777777" w:rsidR="00A37790" w:rsidRPr="00715DCF" w:rsidRDefault="00A37790" w:rsidP="00E30EA7">
            <w:pPr>
              <w:pStyle w:val="movimento"/>
              <w:rPr>
                <w:color w:val="002060"/>
              </w:rPr>
            </w:pPr>
            <w:r w:rsidRPr="00715DCF">
              <w:rPr>
                <w:color w:val="002060"/>
              </w:rPr>
              <w:t>LATINI DIEGO</w:t>
            </w:r>
          </w:p>
        </w:tc>
        <w:tc>
          <w:tcPr>
            <w:tcW w:w="2200" w:type="dxa"/>
            <w:tcMar>
              <w:top w:w="20" w:type="dxa"/>
              <w:left w:w="20" w:type="dxa"/>
              <w:bottom w:w="20" w:type="dxa"/>
              <w:right w:w="20" w:type="dxa"/>
            </w:tcMar>
            <w:vAlign w:val="center"/>
            <w:hideMark/>
          </w:tcPr>
          <w:p w14:paraId="6AAB7F7B" w14:textId="77777777" w:rsidR="00A37790" w:rsidRPr="00715DCF" w:rsidRDefault="00A37790" w:rsidP="00E30EA7">
            <w:pPr>
              <w:pStyle w:val="movimento2"/>
              <w:rPr>
                <w:color w:val="002060"/>
              </w:rPr>
            </w:pPr>
            <w:r w:rsidRPr="00715DCF">
              <w:rPr>
                <w:color w:val="002060"/>
              </w:rPr>
              <w:t xml:space="preserve">(TRE TORRI A.S.D.) </w:t>
            </w:r>
          </w:p>
        </w:tc>
      </w:tr>
    </w:tbl>
    <w:p w14:paraId="3A161427"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656805F" w14:textId="77777777" w:rsidTr="00E30EA7">
        <w:tc>
          <w:tcPr>
            <w:tcW w:w="2200" w:type="dxa"/>
            <w:tcMar>
              <w:top w:w="20" w:type="dxa"/>
              <w:left w:w="20" w:type="dxa"/>
              <w:bottom w:w="20" w:type="dxa"/>
              <w:right w:w="20" w:type="dxa"/>
            </w:tcMar>
            <w:vAlign w:val="center"/>
            <w:hideMark/>
          </w:tcPr>
          <w:p w14:paraId="7C0FEA8A" w14:textId="77777777" w:rsidR="00A37790" w:rsidRPr="00715DCF" w:rsidRDefault="00A37790" w:rsidP="00E30EA7">
            <w:pPr>
              <w:pStyle w:val="movimento"/>
              <w:rPr>
                <w:color w:val="002060"/>
              </w:rPr>
            </w:pPr>
            <w:r w:rsidRPr="00715DCF">
              <w:rPr>
                <w:color w:val="002060"/>
              </w:rPr>
              <w:t>GIULIANI DAMIANO</w:t>
            </w:r>
          </w:p>
        </w:tc>
        <w:tc>
          <w:tcPr>
            <w:tcW w:w="2200" w:type="dxa"/>
            <w:tcMar>
              <w:top w:w="20" w:type="dxa"/>
              <w:left w:w="20" w:type="dxa"/>
              <w:bottom w:w="20" w:type="dxa"/>
              <w:right w:w="20" w:type="dxa"/>
            </w:tcMar>
            <w:vAlign w:val="center"/>
            <w:hideMark/>
          </w:tcPr>
          <w:p w14:paraId="09A5B030" w14:textId="77777777" w:rsidR="00A37790" w:rsidRPr="00715DCF" w:rsidRDefault="00A37790" w:rsidP="00E30EA7">
            <w:pPr>
              <w:pStyle w:val="movimento2"/>
              <w:rPr>
                <w:color w:val="002060"/>
              </w:rPr>
            </w:pPr>
            <w:r w:rsidRPr="00715DCF">
              <w:rPr>
                <w:color w:val="002060"/>
              </w:rPr>
              <w:t xml:space="preserve">(ALMA JUVENTUS FANO) </w:t>
            </w:r>
          </w:p>
        </w:tc>
        <w:tc>
          <w:tcPr>
            <w:tcW w:w="800" w:type="dxa"/>
            <w:tcMar>
              <w:top w:w="20" w:type="dxa"/>
              <w:left w:w="20" w:type="dxa"/>
              <w:bottom w:w="20" w:type="dxa"/>
              <w:right w:w="20" w:type="dxa"/>
            </w:tcMar>
            <w:vAlign w:val="center"/>
            <w:hideMark/>
          </w:tcPr>
          <w:p w14:paraId="3464E54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DBB8A7D" w14:textId="77777777" w:rsidR="00A37790" w:rsidRPr="00715DCF" w:rsidRDefault="00A37790" w:rsidP="00E30EA7">
            <w:pPr>
              <w:pStyle w:val="movimento"/>
              <w:rPr>
                <w:color w:val="002060"/>
              </w:rPr>
            </w:pPr>
            <w:r w:rsidRPr="00715DCF">
              <w:rPr>
                <w:color w:val="002060"/>
              </w:rPr>
              <w:t>MARTIN ENZO DANIEL</w:t>
            </w:r>
          </w:p>
        </w:tc>
        <w:tc>
          <w:tcPr>
            <w:tcW w:w="2200" w:type="dxa"/>
            <w:tcMar>
              <w:top w:w="20" w:type="dxa"/>
              <w:left w:w="20" w:type="dxa"/>
              <w:bottom w:w="20" w:type="dxa"/>
              <w:right w:w="20" w:type="dxa"/>
            </w:tcMar>
            <w:vAlign w:val="center"/>
            <w:hideMark/>
          </w:tcPr>
          <w:p w14:paraId="3EBCA6C4" w14:textId="77777777" w:rsidR="00A37790" w:rsidRPr="00715DCF" w:rsidRDefault="00A37790" w:rsidP="00E30EA7">
            <w:pPr>
              <w:pStyle w:val="movimento2"/>
              <w:rPr>
                <w:color w:val="002060"/>
              </w:rPr>
            </w:pPr>
            <w:r w:rsidRPr="00715DCF">
              <w:rPr>
                <w:color w:val="002060"/>
              </w:rPr>
              <w:t xml:space="preserve">(BAYER CAPPUCCINI) </w:t>
            </w:r>
          </w:p>
        </w:tc>
      </w:tr>
      <w:tr w:rsidR="00A37790" w:rsidRPr="00715DCF" w14:paraId="1A7F5A93" w14:textId="77777777" w:rsidTr="00E30EA7">
        <w:tc>
          <w:tcPr>
            <w:tcW w:w="2200" w:type="dxa"/>
            <w:tcMar>
              <w:top w:w="20" w:type="dxa"/>
              <w:left w:w="20" w:type="dxa"/>
              <w:bottom w:w="20" w:type="dxa"/>
              <w:right w:w="20" w:type="dxa"/>
            </w:tcMar>
            <w:vAlign w:val="center"/>
            <w:hideMark/>
          </w:tcPr>
          <w:p w14:paraId="1F87AE2E" w14:textId="77777777" w:rsidR="00A37790" w:rsidRPr="00715DCF" w:rsidRDefault="00A37790" w:rsidP="00E30EA7">
            <w:pPr>
              <w:pStyle w:val="movimento"/>
              <w:rPr>
                <w:color w:val="002060"/>
              </w:rPr>
            </w:pPr>
            <w:r w:rsidRPr="00715DCF">
              <w:rPr>
                <w:color w:val="002060"/>
              </w:rPr>
              <w:t>DI FABIO LORENZO</w:t>
            </w:r>
          </w:p>
        </w:tc>
        <w:tc>
          <w:tcPr>
            <w:tcW w:w="2200" w:type="dxa"/>
            <w:tcMar>
              <w:top w:w="20" w:type="dxa"/>
              <w:left w:w="20" w:type="dxa"/>
              <w:bottom w:w="20" w:type="dxa"/>
              <w:right w:w="20" w:type="dxa"/>
            </w:tcMar>
            <w:vAlign w:val="center"/>
            <w:hideMark/>
          </w:tcPr>
          <w:p w14:paraId="3331E33E" w14:textId="77777777" w:rsidR="00A37790" w:rsidRPr="00715DCF" w:rsidRDefault="00A37790" w:rsidP="00E30EA7">
            <w:pPr>
              <w:pStyle w:val="movimento2"/>
              <w:rPr>
                <w:color w:val="002060"/>
              </w:rPr>
            </w:pPr>
            <w:r w:rsidRPr="00715DCF">
              <w:rPr>
                <w:color w:val="002060"/>
              </w:rPr>
              <w:t xml:space="preserve">(FUTSAL CASELLE) </w:t>
            </w:r>
          </w:p>
        </w:tc>
        <w:tc>
          <w:tcPr>
            <w:tcW w:w="800" w:type="dxa"/>
            <w:tcMar>
              <w:top w:w="20" w:type="dxa"/>
              <w:left w:w="20" w:type="dxa"/>
              <w:bottom w:w="20" w:type="dxa"/>
              <w:right w:w="20" w:type="dxa"/>
            </w:tcMar>
            <w:vAlign w:val="center"/>
            <w:hideMark/>
          </w:tcPr>
          <w:p w14:paraId="1BE794C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E431BD7" w14:textId="77777777" w:rsidR="00A37790" w:rsidRPr="00715DCF" w:rsidRDefault="00A37790" w:rsidP="00E30EA7">
            <w:pPr>
              <w:pStyle w:val="movimento"/>
              <w:rPr>
                <w:color w:val="002060"/>
              </w:rPr>
            </w:pPr>
            <w:r w:rsidRPr="00715DCF">
              <w:rPr>
                <w:color w:val="002060"/>
              </w:rPr>
              <w:t>GIORGI MATTIA</w:t>
            </w:r>
          </w:p>
        </w:tc>
        <w:tc>
          <w:tcPr>
            <w:tcW w:w="2200" w:type="dxa"/>
            <w:tcMar>
              <w:top w:w="20" w:type="dxa"/>
              <w:left w:w="20" w:type="dxa"/>
              <w:bottom w:w="20" w:type="dxa"/>
              <w:right w:w="20" w:type="dxa"/>
            </w:tcMar>
            <w:vAlign w:val="center"/>
            <w:hideMark/>
          </w:tcPr>
          <w:p w14:paraId="0F8FCB85" w14:textId="77777777" w:rsidR="00A37790" w:rsidRPr="00715DCF" w:rsidRDefault="00A37790" w:rsidP="00E30EA7">
            <w:pPr>
              <w:pStyle w:val="movimento2"/>
              <w:rPr>
                <w:color w:val="002060"/>
              </w:rPr>
            </w:pPr>
            <w:r w:rsidRPr="00715DCF">
              <w:rPr>
                <w:color w:val="002060"/>
              </w:rPr>
              <w:t xml:space="preserve">(FUTSAL CASELLE) </w:t>
            </w:r>
          </w:p>
        </w:tc>
      </w:tr>
      <w:tr w:rsidR="00A37790" w:rsidRPr="00715DCF" w14:paraId="66A51F3F" w14:textId="77777777" w:rsidTr="00E30EA7">
        <w:tc>
          <w:tcPr>
            <w:tcW w:w="2200" w:type="dxa"/>
            <w:tcMar>
              <w:top w:w="20" w:type="dxa"/>
              <w:left w:w="20" w:type="dxa"/>
              <w:bottom w:w="20" w:type="dxa"/>
              <w:right w:w="20" w:type="dxa"/>
            </w:tcMar>
            <w:vAlign w:val="center"/>
            <w:hideMark/>
          </w:tcPr>
          <w:p w14:paraId="22C28827" w14:textId="77777777" w:rsidR="00A37790" w:rsidRPr="00715DCF" w:rsidRDefault="00A37790" w:rsidP="00E30EA7">
            <w:pPr>
              <w:pStyle w:val="movimento"/>
              <w:rPr>
                <w:color w:val="002060"/>
              </w:rPr>
            </w:pPr>
            <w:r w:rsidRPr="00715DCF">
              <w:rPr>
                <w:color w:val="002060"/>
              </w:rPr>
              <w:t>BORGOGNONI VALERIO</w:t>
            </w:r>
          </w:p>
        </w:tc>
        <w:tc>
          <w:tcPr>
            <w:tcW w:w="2200" w:type="dxa"/>
            <w:tcMar>
              <w:top w:w="20" w:type="dxa"/>
              <w:left w:w="20" w:type="dxa"/>
              <w:bottom w:w="20" w:type="dxa"/>
              <w:right w:w="20" w:type="dxa"/>
            </w:tcMar>
            <w:vAlign w:val="center"/>
            <w:hideMark/>
          </w:tcPr>
          <w:p w14:paraId="1BEE1657" w14:textId="77777777" w:rsidR="00A37790" w:rsidRPr="00715DCF" w:rsidRDefault="00A37790" w:rsidP="00E30EA7">
            <w:pPr>
              <w:pStyle w:val="movimento2"/>
              <w:rPr>
                <w:color w:val="002060"/>
              </w:rPr>
            </w:pPr>
            <w:r w:rsidRPr="00715DCF">
              <w:rPr>
                <w:color w:val="002060"/>
              </w:rPr>
              <w:t xml:space="preserve">(FUTSAL MONTEMARCIANO C5) </w:t>
            </w:r>
          </w:p>
        </w:tc>
        <w:tc>
          <w:tcPr>
            <w:tcW w:w="800" w:type="dxa"/>
            <w:tcMar>
              <w:top w:w="20" w:type="dxa"/>
              <w:left w:w="20" w:type="dxa"/>
              <w:bottom w:w="20" w:type="dxa"/>
              <w:right w:w="20" w:type="dxa"/>
            </w:tcMar>
            <w:vAlign w:val="center"/>
            <w:hideMark/>
          </w:tcPr>
          <w:p w14:paraId="17DBB6B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2FE2DCD" w14:textId="77777777" w:rsidR="00A37790" w:rsidRPr="00715DCF" w:rsidRDefault="00A37790" w:rsidP="00E30EA7">
            <w:pPr>
              <w:pStyle w:val="movimento"/>
              <w:rPr>
                <w:color w:val="002060"/>
              </w:rPr>
            </w:pPr>
            <w:r w:rsidRPr="00715DCF">
              <w:rPr>
                <w:color w:val="002060"/>
              </w:rPr>
              <w:t>SORCINELLI ALEX</w:t>
            </w:r>
          </w:p>
        </w:tc>
        <w:tc>
          <w:tcPr>
            <w:tcW w:w="2200" w:type="dxa"/>
            <w:tcMar>
              <w:top w:w="20" w:type="dxa"/>
              <w:left w:w="20" w:type="dxa"/>
              <w:bottom w:w="20" w:type="dxa"/>
              <w:right w:w="20" w:type="dxa"/>
            </w:tcMar>
            <w:vAlign w:val="center"/>
            <w:hideMark/>
          </w:tcPr>
          <w:p w14:paraId="4C2FF3B4" w14:textId="77777777" w:rsidR="00A37790" w:rsidRPr="00715DCF" w:rsidRDefault="00A37790" w:rsidP="00E30EA7">
            <w:pPr>
              <w:pStyle w:val="movimento2"/>
              <w:rPr>
                <w:color w:val="002060"/>
              </w:rPr>
            </w:pPr>
            <w:r w:rsidRPr="00715DCF">
              <w:rPr>
                <w:color w:val="002060"/>
              </w:rPr>
              <w:t xml:space="preserve">(FUTSAL MONTEMARCIANO C5) </w:t>
            </w:r>
          </w:p>
        </w:tc>
      </w:tr>
      <w:tr w:rsidR="00A37790" w:rsidRPr="00715DCF" w14:paraId="3257D25B" w14:textId="77777777" w:rsidTr="00E30EA7">
        <w:tc>
          <w:tcPr>
            <w:tcW w:w="2200" w:type="dxa"/>
            <w:tcMar>
              <w:top w:w="20" w:type="dxa"/>
              <w:left w:w="20" w:type="dxa"/>
              <w:bottom w:w="20" w:type="dxa"/>
              <w:right w:w="20" w:type="dxa"/>
            </w:tcMar>
            <w:vAlign w:val="center"/>
            <w:hideMark/>
          </w:tcPr>
          <w:p w14:paraId="67ACB270" w14:textId="77777777" w:rsidR="00A37790" w:rsidRPr="00715DCF" w:rsidRDefault="00A37790" w:rsidP="00E30EA7">
            <w:pPr>
              <w:pStyle w:val="movimento"/>
              <w:rPr>
                <w:color w:val="002060"/>
              </w:rPr>
            </w:pPr>
            <w:r w:rsidRPr="00715DCF">
              <w:rPr>
                <w:color w:val="002060"/>
              </w:rPr>
              <w:t>LIGNITE STEFANO</w:t>
            </w:r>
          </w:p>
        </w:tc>
        <w:tc>
          <w:tcPr>
            <w:tcW w:w="2200" w:type="dxa"/>
            <w:tcMar>
              <w:top w:w="20" w:type="dxa"/>
              <w:left w:w="20" w:type="dxa"/>
              <w:bottom w:w="20" w:type="dxa"/>
              <w:right w:w="20" w:type="dxa"/>
            </w:tcMar>
            <w:vAlign w:val="center"/>
            <w:hideMark/>
          </w:tcPr>
          <w:p w14:paraId="67466ADF" w14:textId="77777777" w:rsidR="00A37790" w:rsidRPr="00715DCF" w:rsidRDefault="00A37790" w:rsidP="00E30EA7">
            <w:pPr>
              <w:pStyle w:val="movimento2"/>
              <w:rPr>
                <w:color w:val="002060"/>
              </w:rPr>
            </w:pPr>
            <w:r w:rsidRPr="00715DCF">
              <w:rPr>
                <w:color w:val="002060"/>
              </w:rPr>
              <w:t xml:space="preserve">(FUTSAL MONTURANO) </w:t>
            </w:r>
          </w:p>
        </w:tc>
        <w:tc>
          <w:tcPr>
            <w:tcW w:w="800" w:type="dxa"/>
            <w:tcMar>
              <w:top w:w="20" w:type="dxa"/>
              <w:left w:w="20" w:type="dxa"/>
              <w:bottom w:w="20" w:type="dxa"/>
              <w:right w:w="20" w:type="dxa"/>
            </w:tcMar>
            <w:vAlign w:val="center"/>
            <w:hideMark/>
          </w:tcPr>
          <w:p w14:paraId="137ED45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3A4D398" w14:textId="77777777" w:rsidR="00A37790" w:rsidRPr="00715DCF" w:rsidRDefault="00A37790" w:rsidP="00E30EA7">
            <w:pPr>
              <w:pStyle w:val="movimento"/>
              <w:rPr>
                <w:color w:val="002060"/>
              </w:rPr>
            </w:pPr>
            <w:r w:rsidRPr="00715DCF">
              <w:rPr>
                <w:color w:val="002060"/>
              </w:rPr>
              <w:t>PENNESI JACOPO</w:t>
            </w:r>
          </w:p>
        </w:tc>
        <w:tc>
          <w:tcPr>
            <w:tcW w:w="2200" w:type="dxa"/>
            <w:tcMar>
              <w:top w:w="20" w:type="dxa"/>
              <w:left w:w="20" w:type="dxa"/>
              <w:bottom w:w="20" w:type="dxa"/>
              <w:right w:w="20" w:type="dxa"/>
            </w:tcMar>
            <w:vAlign w:val="center"/>
            <w:hideMark/>
          </w:tcPr>
          <w:p w14:paraId="6556145B" w14:textId="77777777" w:rsidR="00A37790" w:rsidRPr="00715DCF" w:rsidRDefault="00A37790" w:rsidP="00E30EA7">
            <w:pPr>
              <w:pStyle w:val="movimento2"/>
              <w:rPr>
                <w:color w:val="002060"/>
              </w:rPr>
            </w:pPr>
            <w:r w:rsidRPr="00715DCF">
              <w:rPr>
                <w:color w:val="002060"/>
              </w:rPr>
              <w:t xml:space="preserve">(INVICTA FUTSAL MACERATA) </w:t>
            </w:r>
          </w:p>
        </w:tc>
      </w:tr>
      <w:tr w:rsidR="00A37790" w:rsidRPr="00715DCF" w14:paraId="5D5FACFD" w14:textId="77777777" w:rsidTr="00E30EA7">
        <w:tc>
          <w:tcPr>
            <w:tcW w:w="2200" w:type="dxa"/>
            <w:tcMar>
              <w:top w:w="20" w:type="dxa"/>
              <w:left w:w="20" w:type="dxa"/>
              <w:bottom w:w="20" w:type="dxa"/>
              <w:right w:w="20" w:type="dxa"/>
            </w:tcMar>
            <w:vAlign w:val="center"/>
            <w:hideMark/>
          </w:tcPr>
          <w:p w14:paraId="6E2DCB17" w14:textId="77777777" w:rsidR="00A37790" w:rsidRPr="00715DCF" w:rsidRDefault="00A37790" w:rsidP="00E30EA7">
            <w:pPr>
              <w:pStyle w:val="movimento"/>
              <w:rPr>
                <w:color w:val="002060"/>
              </w:rPr>
            </w:pPr>
            <w:r w:rsidRPr="00715DCF">
              <w:rPr>
                <w:color w:val="002060"/>
              </w:rPr>
              <w:t>TRAINI STEFANO</w:t>
            </w:r>
          </w:p>
        </w:tc>
        <w:tc>
          <w:tcPr>
            <w:tcW w:w="2200" w:type="dxa"/>
            <w:tcMar>
              <w:top w:w="20" w:type="dxa"/>
              <w:left w:w="20" w:type="dxa"/>
              <w:bottom w:w="20" w:type="dxa"/>
              <w:right w:w="20" w:type="dxa"/>
            </w:tcMar>
            <w:vAlign w:val="center"/>
            <w:hideMark/>
          </w:tcPr>
          <w:p w14:paraId="6DD52FFB" w14:textId="77777777" w:rsidR="00A37790" w:rsidRPr="00715DCF" w:rsidRDefault="00A37790" w:rsidP="00E30EA7">
            <w:pPr>
              <w:pStyle w:val="movimento2"/>
              <w:rPr>
                <w:color w:val="002060"/>
              </w:rPr>
            </w:pPr>
            <w:r w:rsidRPr="00715DCF">
              <w:rPr>
                <w:color w:val="002060"/>
              </w:rPr>
              <w:t xml:space="preserve">(INVICTA FUTSAL MACERATA) </w:t>
            </w:r>
          </w:p>
        </w:tc>
        <w:tc>
          <w:tcPr>
            <w:tcW w:w="800" w:type="dxa"/>
            <w:tcMar>
              <w:top w:w="20" w:type="dxa"/>
              <w:left w:w="20" w:type="dxa"/>
              <w:bottom w:w="20" w:type="dxa"/>
              <w:right w:w="20" w:type="dxa"/>
            </w:tcMar>
            <w:vAlign w:val="center"/>
            <w:hideMark/>
          </w:tcPr>
          <w:p w14:paraId="269EAF7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0BF1944" w14:textId="77777777" w:rsidR="00A37790" w:rsidRPr="00715DCF" w:rsidRDefault="00A37790" w:rsidP="00E30EA7">
            <w:pPr>
              <w:pStyle w:val="movimento"/>
              <w:rPr>
                <w:color w:val="002060"/>
              </w:rPr>
            </w:pPr>
            <w:r w:rsidRPr="00715DCF">
              <w:rPr>
                <w:color w:val="002060"/>
              </w:rPr>
              <w:t>BUZZO MANUEL</w:t>
            </w:r>
          </w:p>
        </w:tc>
        <w:tc>
          <w:tcPr>
            <w:tcW w:w="2200" w:type="dxa"/>
            <w:tcMar>
              <w:top w:w="20" w:type="dxa"/>
              <w:left w:w="20" w:type="dxa"/>
              <w:bottom w:w="20" w:type="dxa"/>
              <w:right w:w="20" w:type="dxa"/>
            </w:tcMar>
            <w:vAlign w:val="center"/>
            <w:hideMark/>
          </w:tcPr>
          <w:p w14:paraId="2E390ACA" w14:textId="77777777" w:rsidR="00A37790" w:rsidRPr="00715DCF" w:rsidRDefault="00A37790" w:rsidP="00E30EA7">
            <w:pPr>
              <w:pStyle w:val="movimento2"/>
              <w:rPr>
                <w:color w:val="002060"/>
              </w:rPr>
            </w:pPr>
            <w:r w:rsidRPr="00715DCF">
              <w:rPr>
                <w:color w:val="002060"/>
              </w:rPr>
              <w:t xml:space="preserve">(JESI) </w:t>
            </w:r>
          </w:p>
        </w:tc>
      </w:tr>
      <w:tr w:rsidR="00A37790" w:rsidRPr="00715DCF" w14:paraId="15E86CFC" w14:textId="77777777" w:rsidTr="00E30EA7">
        <w:tc>
          <w:tcPr>
            <w:tcW w:w="2200" w:type="dxa"/>
            <w:tcMar>
              <w:top w:w="20" w:type="dxa"/>
              <w:left w:w="20" w:type="dxa"/>
              <w:bottom w:w="20" w:type="dxa"/>
              <w:right w:w="20" w:type="dxa"/>
            </w:tcMar>
            <w:vAlign w:val="center"/>
            <w:hideMark/>
          </w:tcPr>
          <w:p w14:paraId="3A7C5C4C" w14:textId="77777777" w:rsidR="00A37790" w:rsidRPr="00715DCF" w:rsidRDefault="00A37790" w:rsidP="00E30EA7">
            <w:pPr>
              <w:pStyle w:val="movimento"/>
              <w:rPr>
                <w:color w:val="002060"/>
              </w:rPr>
            </w:pPr>
            <w:r w:rsidRPr="00715DCF">
              <w:rPr>
                <w:color w:val="002060"/>
              </w:rPr>
              <w:t>COLOTTO MATTIA</w:t>
            </w:r>
          </w:p>
        </w:tc>
        <w:tc>
          <w:tcPr>
            <w:tcW w:w="2200" w:type="dxa"/>
            <w:tcMar>
              <w:top w:w="20" w:type="dxa"/>
              <w:left w:w="20" w:type="dxa"/>
              <w:bottom w:w="20" w:type="dxa"/>
              <w:right w:w="20" w:type="dxa"/>
            </w:tcMar>
            <w:vAlign w:val="center"/>
            <w:hideMark/>
          </w:tcPr>
          <w:p w14:paraId="4FEDA926" w14:textId="77777777" w:rsidR="00A37790" w:rsidRPr="00715DCF" w:rsidRDefault="00A37790" w:rsidP="00E30EA7">
            <w:pPr>
              <w:pStyle w:val="movimento2"/>
              <w:rPr>
                <w:color w:val="002060"/>
              </w:rPr>
            </w:pPr>
            <w:r w:rsidRPr="00715DCF">
              <w:rPr>
                <w:color w:val="002060"/>
              </w:rPr>
              <w:t xml:space="preserve">(MONTELUPONE CALCIO A 5) </w:t>
            </w:r>
          </w:p>
        </w:tc>
        <w:tc>
          <w:tcPr>
            <w:tcW w:w="800" w:type="dxa"/>
            <w:tcMar>
              <w:top w:w="20" w:type="dxa"/>
              <w:left w:w="20" w:type="dxa"/>
              <w:bottom w:w="20" w:type="dxa"/>
              <w:right w:w="20" w:type="dxa"/>
            </w:tcMar>
            <w:vAlign w:val="center"/>
            <w:hideMark/>
          </w:tcPr>
          <w:p w14:paraId="6B7EF2F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03BD79C" w14:textId="77777777" w:rsidR="00A37790" w:rsidRPr="00715DCF" w:rsidRDefault="00A37790" w:rsidP="00E30EA7">
            <w:pPr>
              <w:pStyle w:val="movimento"/>
              <w:rPr>
                <w:color w:val="002060"/>
              </w:rPr>
            </w:pPr>
            <w:r w:rsidRPr="00715DCF">
              <w:rPr>
                <w:color w:val="002060"/>
              </w:rPr>
              <w:t>MARZETTI ELISIO</w:t>
            </w:r>
          </w:p>
        </w:tc>
        <w:tc>
          <w:tcPr>
            <w:tcW w:w="2200" w:type="dxa"/>
            <w:tcMar>
              <w:top w:w="20" w:type="dxa"/>
              <w:left w:w="20" w:type="dxa"/>
              <w:bottom w:w="20" w:type="dxa"/>
              <w:right w:w="20" w:type="dxa"/>
            </w:tcMar>
            <w:vAlign w:val="center"/>
            <w:hideMark/>
          </w:tcPr>
          <w:p w14:paraId="12CB221D" w14:textId="77777777" w:rsidR="00A37790" w:rsidRPr="00715DCF" w:rsidRDefault="00A37790" w:rsidP="00E30EA7">
            <w:pPr>
              <w:pStyle w:val="movimento2"/>
              <w:rPr>
                <w:color w:val="002060"/>
              </w:rPr>
            </w:pPr>
            <w:r w:rsidRPr="00715DCF">
              <w:rPr>
                <w:color w:val="002060"/>
              </w:rPr>
              <w:t xml:space="preserve">(NUOVA JUVENTINA FFC) </w:t>
            </w:r>
          </w:p>
        </w:tc>
      </w:tr>
      <w:tr w:rsidR="00A37790" w:rsidRPr="00715DCF" w14:paraId="52AA74AF" w14:textId="77777777" w:rsidTr="00E30EA7">
        <w:tc>
          <w:tcPr>
            <w:tcW w:w="2200" w:type="dxa"/>
            <w:tcMar>
              <w:top w:w="20" w:type="dxa"/>
              <w:left w:w="20" w:type="dxa"/>
              <w:bottom w:w="20" w:type="dxa"/>
              <w:right w:w="20" w:type="dxa"/>
            </w:tcMar>
            <w:vAlign w:val="center"/>
            <w:hideMark/>
          </w:tcPr>
          <w:p w14:paraId="10A9B51B" w14:textId="77777777" w:rsidR="00A37790" w:rsidRPr="00715DCF" w:rsidRDefault="00A37790" w:rsidP="00E30EA7">
            <w:pPr>
              <w:pStyle w:val="movimento"/>
              <w:rPr>
                <w:color w:val="002060"/>
              </w:rPr>
            </w:pPr>
            <w:r w:rsidRPr="00715DCF">
              <w:rPr>
                <w:color w:val="002060"/>
              </w:rPr>
              <w:t>SABBATINI GABRIELE</w:t>
            </w:r>
          </w:p>
        </w:tc>
        <w:tc>
          <w:tcPr>
            <w:tcW w:w="2200" w:type="dxa"/>
            <w:tcMar>
              <w:top w:w="20" w:type="dxa"/>
              <w:left w:w="20" w:type="dxa"/>
              <w:bottom w:w="20" w:type="dxa"/>
              <w:right w:w="20" w:type="dxa"/>
            </w:tcMar>
            <w:vAlign w:val="center"/>
            <w:hideMark/>
          </w:tcPr>
          <w:p w14:paraId="59958343" w14:textId="77777777" w:rsidR="00A37790" w:rsidRPr="00715DCF" w:rsidRDefault="00A37790" w:rsidP="00E30EA7">
            <w:pPr>
              <w:pStyle w:val="movimento2"/>
              <w:rPr>
                <w:color w:val="002060"/>
              </w:rPr>
            </w:pPr>
            <w:r w:rsidRPr="00715DCF">
              <w:rPr>
                <w:color w:val="002060"/>
              </w:rPr>
              <w:t xml:space="preserve">(PIANACCIO) </w:t>
            </w:r>
          </w:p>
        </w:tc>
        <w:tc>
          <w:tcPr>
            <w:tcW w:w="800" w:type="dxa"/>
            <w:tcMar>
              <w:top w:w="20" w:type="dxa"/>
              <w:left w:w="20" w:type="dxa"/>
              <w:bottom w:w="20" w:type="dxa"/>
              <w:right w:w="20" w:type="dxa"/>
            </w:tcMar>
            <w:vAlign w:val="center"/>
            <w:hideMark/>
          </w:tcPr>
          <w:p w14:paraId="57D9850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ED21C5D" w14:textId="77777777" w:rsidR="00A37790" w:rsidRPr="00715DCF" w:rsidRDefault="00A37790" w:rsidP="00E30EA7">
            <w:pPr>
              <w:pStyle w:val="movimento"/>
              <w:rPr>
                <w:color w:val="002060"/>
              </w:rPr>
            </w:pPr>
            <w:r w:rsidRPr="00715DCF">
              <w:rPr>
                <w:color w:val="002060"/>
              </w:rPr>
              <w:t>BATTISTELLI GIANMARCO</w:t>
            </w:r>
          </w:p>
        </w:tc>
        <w:tc>
          <w:tcPr>
            <w:tcW w:w="2200" w:type="dxa"/>
            <w:tcMar>
              <w:top w:w="20" w:type="dxa"/>
              <w:left w:w="20" w:type="dxa"/>
              <w:bottom w:w="20" w:type="dxa"/>
              <w:right w:w="20" w:type="dxa"/>
            </w:tcMar>
            <w:vAlign w:val="center"/>
            <w:hideMark/>
          </w:tcPr>
          <w:p w14:paraId="6D96F10D" w14:textId="77777777" w:rsidR="00A37790" w:rsidRPr="00715DCF" w:rsidRDefault="00A37790" w:rsidP="00E30EA7">
            <w:pPr>
              <w:pStyle w:val="movimento2"/>
              <w:rPr>
                <w:color w:val="002060"/>
              </w:rPr>
            </w:pPr>
            <w:r w:rsidRPr="00715DCF">
              <w:rPr>
                <w:color w:val="002060"/>
              </w:rPr>
              <w:t xml:space="preserve">(POL.CAGLI SPORT ASSOCIATI) </w:t>
            </w:r>
          </w:p>
        </w:tc>
      </w:tr>
      <w:tr w:rsidR="00A37790" w:rsidRPr="00715DCF" w14:paraId="42C8C221" w14:textId="77777777" w:rsidTr="00E30EA7">
        <w:tc>
          <w:tcPr>
            <w:tcW w:w="2200" w:type="dxa"/>
            <w:tcMar>
              <w:top w:w="20" w:type="dxa"/>
              <w:left w:w="20" w:type="dxa"/>
              <w:bottom w:w="20" w:type="dxa"/>
              <w:right w:w="20" w:type="dxa"/>
            </w:tcMar>
            <w:vAlign w:val="center"/>
            <w:hideMark/>
          </w:tcPr>
          <w:p w14:paraId="704B4C3E" w14:textId="77777777" w:rsidR="00A37790" w:rsidRPr="00715DCF" w:rsidRDefault="00A37790" w:rsidP="00E30EA7">
            <w:pPr>
              <w:pStyle w:val="movimento"/>
              <w:rPr>
                <w:color w:val="002060"/>
              </w:rPr>
            </w:pPr>
            <w:r w:rsidRPr="00715DCF">
              <w:rPr>
                <w:color w:val="002060"/>
              </w:rPr>
              <w:t>PIERI DAVIDE</w:t>
            </w:r>
          </w:p>
        </w:tc>
        <w:tc>
          <w:tcPr>
            <w:tcW w:w="2200" w:type="dxa"/>
            <w:tcMar>
              <w:top w:w="20" w:type="dxa"/>
              <w:left w:w="20" w:type="dxa"/>
              <w:bottom w:w="20" w:type="dxa"/>
              <w:right w:w="20" w:type="dxa"/>
            </w:tcMar>
            <w:vAlign w:val="center"/>
            <w:hideMark/>
          </w:tcPr>
          <w:p w14:paraId="13B8CB3B" w14:textId="77777777" w:rsidR="00A37790" w:rsidRPr="00715DCF" w:rsidRDefault="00A37790" w:rsidP="00E30EA7">
            <w:pPr>
              <w:pStyle w:val="movimento2"/>
              <w:rPr>
                <w:color w:val="002060"/>
              </w:rPr>
            </w:pPr>
            <w:r w:rsidRPr="00715DCF">
              <w:rPr>
                <w:color w:val="002060"/>
              </w:rPr>
              <w:t xml:space="preserve">(POL.CAGLI SPORT ASSOCIATI) </w:t>
            </w:r>
          </w:p>
        </w:tc>
        <w:tc>
          <w:tcPr>
            <w:tcW w:w="800" w:type="dxa"/>
            <w:tcMar>
              <w:top w:w="20" w:type="dxa"/>
              <w:left w:w="20" w:type="dxa"/>
              <w:bottom w:w="20" w:type="dxa"/>
              <w:right w:w="20" w:type="dxa"/>
            </w:tcMar>
            <w:vAlign w:val="center"/>
            <w:hideMark/>
          </w:tcPr>
          <w:p w14:paraId="33594EB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42D390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5F212D1" w14:textId="77777777" w:rsidR="00A37790" w:rsidRPr="00715DCF" w:rsidRDefault="00A37790" w:rsidP="00E30EA7">
            <w:pPr>
              <w:pStyle w:val="movimento2"/>
              <w:rPr>
                <w:color w:val="002060"/>
              </w:rPr>
            </w:pPr>
            <w:r w:rsidRPr="00715DCF">
              <w:rPr>
                <w:color w:val="002060"/>
              </w:rPr>
              <w:t> </w:t>
            </w:r>
          </w:p>
        </w:tc>
      </w:tr>
    </w:tbl>
    <w:p w14:paraId="2ACC3C8A"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EE556FF" w14:textId="77777777" w:rsidTr="00E30EA7">
        <w:tc>
          <w:tcPr>
            <w:tcW w:w="2200" w:type="dxa"/>
            <w:tcMar>
              <w:top w:w="20" w:type="dxa"/>
              <w:left w:w="20" w:type="dxa"/>
              <w:bottom w:w="20" w:type="dxa"/>
              <w:right w:w="20" w:type="dxa"/>
            </w:tcMar>
            <w:vAlign w:val="center"/>
            <w:hideMark/>
          </w:tcPr>
          <w:p w14:paraId="783B37B9" w14:textId="77777777" w:rsidR="00A37790" w:rsidRPr="00715DCF" w:rsidRDefault="00A37790" w:rsidP="00E30EA7">
            <w:pPr>
              <w:pStyle w:val="movimento"/>
              <w:rPr>
                <w:color w:val="002060"/>
              </w:rPr>
            </w:pPr>
            <w:r w:rsidRPr="00715DCF">
              <w:rPr>
                <w:color w:val="002060"/>
              </w:rPr>
              <w:t>PALAZZESI MARIO</w:t>
            </w:r>
          </w:p>
        </w:tc>
        <w:tc>
          <w:tcPr>
            <w:tcW w:w="2200" w:type="dxa"/>
            <w:tcMar>
              <w:top w:w="20" w:type="dxa"/>
              <w:left w:w="20" w:type="dxa"/>
              <w:bottom w:w="20" w:type="dxa"/>
              <w:right w:w="20" w:type="dxa"/>
            </w:tcMar>
            <w:vAlign w:val="center"/>
            <w:hideMark/>
          </w:tcPr>
          <w:p w14:paraId="12D599E3" w14:textId="77777777" w:rsidR="00A37790" w:rsidRPr="00715DCF" w:rsidRDefault="00A37790" w:rsidP="00E30EA7">
            <w:pPr>
              <w:pStyle w:val="movimento2"/>
              <w:rPr>
                <w:color w:val="002060"/>
              </w:rPr>
            </w:pPr>
            <w:r w:rsidRPr="00715DCF">
              <w:rPr>
                <w:color w:val="002060"/>
              </w:rPr>
              <w:t xml:space="preserve">(BAYER CAPPUCCINI) </w:t>
            </w:r>
          </w:p>
        </w:tc>
        <w:tc>
          <w:tcPr>
            <w:tcW w:w="800" w:type="dxa"/>
            <w:tcMar>
              <w:top w:w="20" w:type="dxa"/>
              <w:left w:w="20" w:type="dxa"/>
              <w:bottom w:w="20" w:type="dxa"/>
              <w:right w:w="20" w:type="dxa"/>
            </w:tcMar>
            <w:vAlign w:val="center"/>
            <w:hideMark/>
          </w:tcPr>
          <w:p w14:paraId="277D5FA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FCC2AE5" w14:textId="77777777" w:rsidR="00A37790" w:rsidRPr="00715DCF" w:rsidRDefault="00A37790" w:rsidP="00E30EA7">
            <w:pPr>
              <w:pStyle w:val="movimento"/>
              <w:rPr>
                <w:color w:val="002060"/>
              </w:rPr>
            </w:pPr>
            <w:r w:rsidRPr="00715DCF">
              <w:rPr>
                <w:color w:val="002060"/>
              </w:rPr>
              <w:t>PETETTA MARCO</w:t>
            </w:r>
          </w:p>
        </w:tc>
        <w:tc>
          <w:tcPr>
            <w:tcW w:w="2200" w:type="dxa"/>
            <w:tcMar>
              <w:top w:w="20" w:type="dxa"/>
              <w:left w:w="20" w:type="dxa"/>
              <w:bottom w:w="20" w:type="dxa"/>
              <w:right w:w="20" w:type="dxa"/>
            </w:tcMar>
            <w:vAlign w:val="center"/>
            <w:hideMark/>
          </w:tcPr>
          <w:p w14:paraId="26964BC4" w14:textId="77777777" w:rsidR="00A37790" w:rsidRPr="00715DCF" w:rsidRDefault="00A37790" w:rsidP="00E30EA7">
            <w:pPr>
              <w:pStyle w:val="movimento2"/>
              <w:rPr>
                <w:color w:val="002060"/>
              </w:rPr>
            </w:pPr>
            <w:r w:rsidRPr="00715DCF">
              <w:rPr>
                <w:color w:val="002060"/>
              </w:rPr>
              <w:t xml:space="preserve">(BAYER CAPPUCCINI) </w:t>
            </w:r>
          </w:p>
        </w:tc>
      </w:tr>
      <w:tr w:rsidR="00A37790" w:rsidRPr="00715DCF" w14:paraId="16A9D4C7" w14:textId="77777777" w:rsidTr="00E30EA7">
        <w:tc>
          <w:tcPr>
            <w:tcW w:w="2200" w:type="dxa"/>
            <w:tcMar>
              <w:top w:w="20" w:type="dxa"/>
              <w:left w:w="20" w:type="dxa"/>
              <w:bottom w:w="20" w:type="dxa"/>
              <w:right w:w="20" w:type="dxa"/>
            </w:tcMar>
            <w:vAlign w:val="center"/>
            <w:hideMark/>
          </w:tcPr>
          <w:p w14:paraId="6F4768B3" w14:textId="77777777" w:rsidR="00A37790" w:rsidRPr="00715DCF" w:rsidRDefault="00A37790" w:rsidP="00E30EA7">
            <w:pPr>
              <w:pStyle w:val="movimento"/>
              <w:rPr>
                <w:color w:val="002060"/>
              </w:rPr>
            </w:pPr>
            <w:r w:rsidRPr="00715DCF">
              <w:rPr>
                <w:color w:val="002060"/>
              </w:rPr>
              <w:t>BUSILACCHI FILIPPO</w:t>
            </w:r>
          </w:p>
        </w:tc>
        <w:tc>
          <w:tcPr>
            <w:tcW w:w="2200" w:type="dxa"/>
            <w:tcMar>
              <w:top w:w="20" w:type="dxa"/>
              <w:left w:w="20" w:type="dxa"/>
              <w:bottom w:w="20" w:type="dxa"/>
              <w:right w:w="20" w:type="dxa"/>
            </w:tcMar>
            <w:vAlign w:val="center"/>
            <w:hideMark/>
          </w:tcPr>
          <w:p w14:paraId="218882CE" w14:textId="77777777" w:rsidR="00A37790" w:rsidRPr="00715DCF" w:rsidRDefault="00A37790" w:rsidP="00E30EA7">
            <w:pPr>
              <w:pStyle w:val="movimento2"/>
              <w:rPr>
                <w:color w:val="002060"/>
              </w:rPr>
            </w:pPr>
            <w:r w:rsidRPr="00715DCF">
              <w:rPr>
                <w:color w:val="002060"/>
              </w:rPr>
              <w:t xml:space="preserve">(JESI) </w:t>
            </w:r>
          </w:p>
        </w:tc>
        <w:tc>
          <w:tcPr>
            <w:tcW w:w="800" w:type="dxa"/>
            <w:tcMar>
              <w:top w:w="20" w:type="dxa"/>
              <w:left w:w="20" w:type="dxa"/>
              <w:bottom w:w="20" w:type="dxa"/>
              <w:right w:w="20" w:type="dxa"/>
            </w:tcMar>
            <w:vAlign w:val="center"/>
            <w:hideMark/>
          </w:tcPr>
          <w:p w14:paraId="0D0EE25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F0E04B7" w14:textId="77777777" w:rsidR="00A37790" w:rsidRPr="00715DCF" w:rsidRDefault="00A37790" w:rsidP="00E30EA7">
            <w:pPr>
              <w:pStyle w:val="movimento"/>
              <w:rPr>
                <w:color w:val="002060"/>
              </w:rPr>
            </w:pPr>
            <w:r w:rsidRPr="00715DCF">
              <w:rPr>
                <w:color w:val="002060"/>
              </w:rPr>
              <w:t>DONATI GIANLUCA</w:t>
            </w:r>
          </w:p>
        </w:tc>
        <w:tc>
          <w:tcPr>
            <w:tcW w:w="2200" w:type="dxa"/>
            <w:tcMar>
              <w:top w:w="20" w:type="dxa"/>
              <w:left w:w="20" w:type="dxa"/>
              <w:bottom w:w="20" w:type="dxa"/>
              <w:right w:w="20" w:type="dxa"/>
            </w:tcMar>
            <w:vAlign w:val="center"/>
            <w:hideMark/>
          </w:tcPr>
          <w:p w14:paraId="27D7A38B" w14:textId="77777777" w:rsidR="00A37790" w:rsidRPr="00715DCF" w:rsidRDefault="00A37790" w:rsidP="00E30EA7">
            <w:pPr>
              <w:pStyle w:val="movimento2"/>
              <w:rPr>
                <w:color w:val="002060"/>
              </w:rPr>
            </w:pPr>
            <w:r w:rsidRPr="00715DCF">
              <w:rPr>
                <w:color w:val="002060"/>
              </w:rPr>
              <w:t xml:space="preserve">(PIANACCIO) </w:t>
            </w:r>
          </w:p>
        </w:tc>
      </w:tr>
      <w:tr w:rsidR="00A37790" w:rsidRPr="00715DCF" w14:paraId="59846B82" w14:textId="77777777" w:rsidTr="00E30EA7">
        <w:tc>
          <w:tcPr>
            <w:tcW w:w="2200" w:type="dxa"/>
            <w:tcMar>
              <w:top w:w="20" w:type="dxa"/>
              <w:left w:w="20" w:type="dxa"/>
              <w:bottom w:w="20" w:type="dxa"/>
              <w:right w:w="20" w:type="dxa"/>
            </w:tcMar>
            <w:vAlign w:val="center"/>
            <w:hideMark/>
          </w:tcPr>
          <w:p w14:paraId="0C54A280" w14:textId="77777777" w:rsidR="00A37790" w:rsidRPr="00715DCF" w:rsidRDefault="00A37790" w:rsidP="00E30EA7">
            <w:pPr>
              <w:pStyle w:val="movimento"/>
              <w:rPr>
                <w:color w:val="002060"/>
              </w:rPr>
            </w:pPr>
            <w:r w:rsidRPr="00715DCF">
              <w:rPr>
                <w:color w:val="002060"/>
              </w:rPr>
              <w:t>PALAZZINI ALESSANDRO</w:t>
            </w:r>
          </w:p>
        </w:tc>
        <w:tc>
          <w:tcPr>
            <w:tcW w:w="2200" w:type="dxa"/>
            <w:tcMar>
              <w:top w:w="20" w:type="dxa"/>
              <w:left w:w="20" w:type="dxa"/>
              <w:bottom w:w="20" w:type="dxa"/>
              <w:right w:w="20" w:type="dxa"/>
            </w:tcMar>
            <w:vAlign w:val="center"/>
            <w:hideMark/>
          </w:tcPr>
          <w:p w14:paraId="25EAB190" w14:textId="77777777" w:rsidR="00A37790" w:rsidRPr="00715DCF" w:rsidRDefault="00A37790" w:rsidP="00E30EA7">
            <w:pPr>
              <w:pStyle w:val="movimento2"/>
              <w:rPr>
                <w:color w:val="002060"/>
              </w:rPr>
            </w:pPr>
            <w:r w:rsidRPr="00715DCF">
              <w:rPr>
                <w:color w:val="002060"/>
              </w:rPr>
              <w:t xml:space="preserve">(PIANACCIO) </w:t>
            </w:r>
          </w:p>
        </w:tc>
        <w:tc>
          <w:tcPr>
            <w:tcW w:w="800" w:type="dxa"/>
            <w:tcMar>
              <w:top w:w="20" w:type="dxa"/>
              <w:left w:w="20" w:type="dxa"/>
              <w:bottom w:w="20" w:type="dxa"/>
              <w:right w:w="20" w:type="dxa"/>
            </w:tcMar>
            <w:vAlign w:val="center"/>
            <w:hideMark/>
          </w:tcPr>
          <w:p w14:paraId="37AAA97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934375D" w14:textId="77777777" w:rsidR="00A37790" w:rsidRPr="00715DCF" w:rsidRDefault="00A37790" w:rsidP="00E30EA7">
            <w:pPr>
              <w:pStyle w:val="movimento"/>
              <w:rPr>
                <w:color w:val="002060"/>
              </w:rPr>
            </w:pPr>
            <w:r w:rsidRPr="00715DCF">
              <w:rPr>
                <w:color w:val="002060"/>
              </w:rPr>
              <w:t>BRILLANTINI MIRKO</w:t>
            </w:r>
          </w:p>
        </w:tc>
        <w:tc>
          <w:tcPr>
            <w:tcW w:w="2200" w:type="dxa"/>
            <w:tcMar>
              <w:top w:w="20" w:type="dxa"/>
              <w:left w:w="20" w:type="dxa"/>
              <w:bottom w:w="20" w:type="dxa"/>
              <w:right w:w="20" w:type="dxa"/>
            </w:tcMar>
            <w:vAlign w:val="center"/>
            <w:hideMark/>
          </w:tcPr>
          <w:p w14:paraId="533CAB4C" w14:textId="77777777" w:rsidR="00A37790" w:rsidRPr="00715DCF" w:rsidRDefault="00A37790" w:rsidP="00E30EA7">
            <w:pPr>
              <w:pStyle w:val="movimento2"/>
              <w:rPr>
                <w:color w:val="002060"/>
              </w:rPr>
            </w:pPr>
            <w:r w:rsidRPr="00715DCF">
              <w:rPr>
                <w:color w:val="002060"/>
              </w:rPr>
              <w:t xml:space="preserve">(REAL SAN GIORGIO) </w:t>
            </w:r>
          </w:p>
        </w:tc>
      </w:tr>
    </w:tbl>
    <w:p w14:paraId="481D3F74" w14:textId="77777777" w:rsidR="00A37790" w:rsidRDefault="00A37790" w:rsidP="00A37790">
      <w:pPr>
        <w:pStyle w:val="breakline"/>
        <w:rPr>
          <w:color w:val="002060"/>
        </w:rPr>
      </w:pPr>
    </w:p>
    <w:p w14:paraId="25182E31"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2BB0DA9B"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ABF26C1" w14:textId="77777777" w:rsidR="00A37790" w:rsidRPr="00715DCF" w:rsidRDefault="00A37790" w:rsidP="00A37790">
      <w:pPr>
        <w:pStyle w:val="breakline"/>
        <w:rPr>
          <w:rFonts w:eastAsiaTheme="minorEastAsia"/>
          <w:color w:val="002060"/>
        </w:rPr>
      </w:pPr>
    </w:p>
    <w:p w14:paraId="523E87AA" w14:textId="77777777" w:rsidR="00A37790" w:rsidRPr="00715DCF" w:rsidRDefault="00A37790" w:rsidP="00A37790">
      <w:pPr>
        <w:pStyle w:val="titoloprinc0"/>
        <w:rPr>
          <w:color w:val="002060"/>
        </w:rPr>
      </w:pPr>
      <w:r w:rsidRPr="00715DCF">
        <w:rPr>
          <w:color w:val="002060"/>
        </w:rPr>
        <w:t>CLASSIFICA</w:t>
      </w:r>
    </w:p>
    <w:p w14:paraId="43E75E86" w14:textId="77777777" w:rsidR="00A37790" w:rsidRPr="00715DCF" w:rsidRDefault="00A37790" w:rsidP="00A37790">
      <w:pPr>
        <w:pStyle w:val="breakline"/>
        <w:rPr>
          <w:color w:val="002060"/>
        </w:rPr>
      </w:pPr>
    </w:p>
    <w:p w14:paraId="1E220563" w14:textId="77777777" w:rsidR="00A37790" w:rsidRPr="00715DCF" w:rsidRDefault="00A37790" w:rsidP="00A37790">
      <w:pPr>
        <w:pStyle w:val="breakline"/>
        <w:rPr>
          <w:color w:val="002060"/>
        </w:rPr>
      </w:pPr>
    </w:p>
    <w:p w14:paraId="1A355E1D"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5D5905EA"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84C64"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7413E"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EA1BF"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FD508"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C7A09"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28051"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5D1F"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E42DC"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7A82B"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B66F1" w14:textId="77777777" w:rsidR="00A37790" w:rsidRPr="00715DCF" w:rsidRDefault="00A37790" w:rsidP="00E30EA7">
            <w:pPr>
              <w:pStyle w:val="headertabella0"/>
              <w:rPr>
                <w:color w:val="002060"/>
              </w:rPr>
            </w:pPr>
            <w:r w:rsidRPr="00715DCF">
              <w:rPr>
                <w:color w:val="002060"/>
              </w:rPr>
              <w:t>PE</w:t>
            </w:r>
          </w:p>
        </w:tc>
      </w:tr>
      <w:tr w:rsidR="00A37790" w:rsidRPr="00715DCF" w14:paraId="2375908A"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44BE18" w14:textId="77777777" w:rsidR="00A37790" w:rsidRPr="00715DCF" w:rsidRDefault="00A37790" w:rsidP="00E30EA7">
            <w:pPr>
              <w:pStyle w:val="rowtabella0"/>
              <w:rPr>
                <w:color w:val="002060"/>
              </w:rPr>
            </w:pPr>
            <w:r w:rsidRPr="00715DC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819F"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2A7F8"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2D4ED"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F371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0CFD5"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208DB" w14:textId="77777777" w:rsidR="00A37790" w:rsidRPr="00715DCF" w:rsidRDefault="00A37790" w:rsidP="00E30EA7">
            <w:pPr>
              <w:pStyle w:val="rowtabella0"/>
              <w:jc w:val="center"/>
              <w:rPr>
                <w:color w:val="002060"/>
              </w:rPr>
            </w:pPr>
            <w:r w:rsidRPr="00715DC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A7161"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C7C71"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CB99" w14:textId="77777777" w:rsidR="00A37790" w:rsidRPr="00715DCF" w:rsidRDefault="00A37790" w:rsidP="00E30EA7">
            <w:pPr>
              <w:pStyle w:val="rowtabella0"/>
              <w:jc w:val="center"/>
              <w:rPr>
                <w:color w:val="002060"/>
              </w:rPr>
            </w:pPr>
            <w:r w:rsidRPr="00715DCF">
              <w:rPr>
                <w:color w:val="002060"/>
              </w:rPr>
              <w:t>0</w:t>
            </w:r>
          </w:p>
        </w:tc>
      </w:tr>
      <w:tr w:rsidR="00A37790" w:rsidRPr="00715DCF" w14:paraId="0D25AE2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6BD72" w14:textId="77777777" w:rsidR="00A37790" w:rsidRPr="00715DCF" w:rsidRDefault="00A37790" w:rsidP="00E30EA7">
            <w:pPr>
              <w:pStyle w:val="rowtabella0"/>
              <w:rPr>
                <w:color w:val="002060"/>
              </w:rPr>
            </w:pPr>
            <w:r w:rsidRPr="00715DC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AAE8"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8715"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E13C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DF4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B877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52ED" w14:textId="77777777" w:rsidR="00A37790" w:rsidRPr="00715DCF" w:rsidRDefault="00A37790" w:rsidP="00E30EA7">
            <w:pPr>
              <w:pStyle w:val="rowtabella0"/>
              <w:jc w:val="center"/>
              <w:rPr>
                <w:color w:val="002060"/>
              </w:rPr>
            </w:pPr>
            <w:r w:rsidRPr="00715DC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F0E64"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7BFF6"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0B98" w14:textId="77777777" w:rsidR="00A37790" w:rsidRPr="00715DCF" w:rsidRDefault="00A37790" w:rsidP="00E30EA7">
            <w:pPr>
              <w:pStyle w:val="rowtabella0"/>
              <w:jc w:val="center"/>
              <w:rPr>
                <w:color w:val="002060"/>
              </w:rPr>
            </w:pPr>
            <w:r w:rsidRPr="00715DCF">
              <w:rPr>
                <w:color w:val="002060"/>
              </w:rPr>
              <w:t>0</w:t>
            </w:r>
          </w:p>
        </w:tc>
      </w:tr>
      <w:tr w:rsidR="00A37790" w:rsidRPr="00715DCF" w14:paraId="1C067F1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698E1" w14:textId="77777777" w:rsidR="00A37790" w:rsidRPr="00715DCF" w:rsidRDefault="00A37790" w:rsidP="00E30EA7">
            <w:pPr>
              <w:pStyle w:val="rowtabella0"/>
              <w:rPr>
                <w:color w:val="002060"/>
              </w:rPr>
            </w:pPr>
            <w:r w:rsidRPr="00715DC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EEF8"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3640D"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3D42"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4F49A"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899CD"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2FDA" w14:textId="77777777" w:rsidR="00A37790" w:rsidRPr="00715DCF" w:rsidRDefault="00A37790" w:rsidP="00E30EA7">
            <w:pPr>
              <w:pStyle w:val="rowtabella0"/>
              <w:jc w:val="center"/>
              <w:rPr>
                <w:color w:val="002060"/>
              </w:rPr>
            </w:pPr>
            <w:r w:rsidRPr="00715DC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AAFE"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A239"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3747" w14:textId="77777777" w:rsidR="00A37790" w:rsidRPr="00715DCF" w:rsidRDefault="00A37790" w:rsidP="00E30EA7">
            <w:pPr>
              <w:pStyle w:val="rowtabella0"/>
              <w:jc w:val="center"/>
              <w:rPr>
                <w:color w:val="002060"/>
              </w:rPr>
            </w:pPr>
            <w:r w:rsidRPr="00715DCF">
              <w:rPr>
                <w:color w:val="002060"/>
              </w:rPr>
              <w:t>0</w:t>
            </w:r>
          </w:p>
        </w:tc>
      </w:tr>
      <w:tr w:rsidR="00A37790" w:rsidRPr="00715DCF" w14:paraId="336B287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45E567" w14:textId="77777777" w:rsidR="00A37790" w:rsidRPr="00715DCF" w:rsidRDefault="00A37790" w:rsidP="00E30EA7">
            <w:pPr>
              <w:pStyle w:val="rowtabella0"/>
              <w:rPr>
                <w:color w:val="002060"/>
                <w:lang w:val="es-ES"/>
              </w:rPr>
            </w:pPr>
            <w:r w:rsidRPr="00715DC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70AA"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1835"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52B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714F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FD5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62816"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9BEC"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94F5"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6E3E" w14:textId="77777777" w:rsidR="00A37790" w:rsidRPr="00715DCF" w:rsidRDefault="00A37790" w:rsidP="00E30EA7">
            <w:pPr>
              <w:pStyle w:val="rowtabella0"/>
              <w:jc w:val="center"/>
              <w:rPr>
                <w:color w:val="002060"/>
              </w:rPr>
            </w:pPr>
            <w:r w:rsidRPr="00715DCF">
              <w:rPr>
                <w:color w:val="002060"/>
              </w:rPr>
              <w:t>0</w:t>
            </w:r>
          </w:p>
        </w:tc>
      </w:tr>
      <w:tr w:rsidR="00A37790" w:rsidRPr="00715DCF" w14:paraId="44AB312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FB9B25" w14:textId="77777777" w:rsidR="00A37790" w:rsidRPr="00715DCF" w:rsidRDefault="00A37790" w:rsidP="00E30EA7">
            <w:pPr>
              <w:pStyle w:val="rowtabella0"/>
              <w:rPr>
                <w:color w:val="002060"/>
              </w:rPr>
            </w:pPr>
            <w:r w:rsidRPr="00715DCF">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BAC57"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4D8A"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68FF"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CB8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485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0794"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292E7"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A9576"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BF4A" w14:textId="77777777" w:rsidR="00A37790" w:rsidRPr="00715DCF" w:rsidRDefault="00A37790" w:rsidP="00E30EA7">
            <w:pPr>
              <w:pStyle w:val="rowtabella0"/>
              <w:jc w:val="center"/>
              <w:rPr>
                <w:color w:val="002060"/>
              </w:rPr>
            </w:pPr>
            <w:r w:rsidRPr="00715DCF">
              <w:rPr>
                <w:color w:val="002060"/>
              </w:rPr>
              <w:t>0</w:t>
            </w:r>
          </w:p>
        </w:tc>
      </w:tr>
      <w:tr w:rsidR="00A37790" w:rsidRPr="00715DCF" w14:paraId="1FDC68D5"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8A8D7F" w14:textId="77777777" w:rsidR="00A37790" w:rsidRPr="00715DCF" w:rsidRDefault="00A37790" w:rsidP="00E30EA7">
            <w:pPr>
              <w:pStyle w:val="rowtabella0"/>
              <w:rPr>
                <w:color w:val="002060"/>
              </w:rPr>
            </w:pPr>
            <w:r w:rsidRPr="00715DC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32E88"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CF8BD"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42A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D76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7E1B"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9BD08"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B2F9"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FD6D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1F4E3" w14:textId="77777777" w:rsidR="00A37790" w:rsidRPr="00715DCF" w:rsidRDefault="00A37790" w:rsidP="00E30EA7">
            <w:pPr>
              <w:pStyle w:val="rowtabella0"/>
              <w:jc w:val="center"/>
              <w:rPr>
                <w:color w:val="002060"/>
              </w:rPr>
            </w:pPr>
            <w:r w:rsidRPr="00715DCF">
              <w:rPr>
                <w:color w:val="002060"/>
              </w:rPr>
              <w:t>0</w:t>
            </w:r>
          </w:p>
        </w:tc>
      </w:tr>
      <w:tr w:rsidR="00A37790" w:rsidRPr="00715DCF" w14:paraId="761DFCA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E67FA" w14:textId="77777777" w:rsidR="00A37790" w:rsidRPr="00715DCF" w:rsidRDefault="00A37790" w:rsidP="00E30EA7">
            <w:pPr>
              <w:pStyle w:val="rowtabella0"/>
              <w:rPr>
                <w:color w:val="002060"/>
              </w:rPr>
            </w:pPr>
            <w:r w:rsidRPr="00715DCF">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CF4A"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322E"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08E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030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1ED5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B45F2"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5437"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6B333"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709C" w14:textId="77777777" w:rsidR="00A37790" w:rsidRPr="00715DCF" w:rsidRDefault="00A37790" w:rsidP="00E30EA7">
            <w:pPr>
              <w:pStyle w:val="rowtabella0"/>
              <w:jc w:val="center"/>
              <w:rPr>
                <w:color w:val="002060"/>
              </w:rPr>
            </w:pPr>
            <w:r w:rsidRPr="00715DCF">
              <w:rPr>
                <w:color w:val="002060"/>
              </w:rPr>
              <w:t>0</w:t>
            </w:r>
          </w:p>
        </w:tc>
      </w:tr>
      <w:tr w:rsidR="00A37790" w:rsidRPr="00715DCF" w14:paraId="5B3C6EF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215F6" w14:textId="77777777" w:rsidR="00A37790" w:rsidRPr="00715DCF" w:rsidRDefault="00A37790" w:rsidP="00E30EA7">
            <w:pPr>
              <w:pStyle w:val="rowtabella0"/>
              <w:rPr>
                <w:color w:val="002060"/>
              </w:rPr>
            </w:pPr>
            <w:r w:rsidRPr="00715DC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17E44"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5F94E"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EFE4"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CD6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8BE84"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761E"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D1E2A"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ECC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96FA1" w14:textId="77777777" w:rsidR="00A37790" w:rsidRPr="00715DCF" w:rsidRDefault="00A37790" w:rsidP="00E30EA7">
            <w:pPr>
              <w:pStyle w:val="rowtabella0"/>
              <w:jc w:val="center"/>
              <w:rPr>
                <w:color w:val="002060"/>
              </w:rPr>
            </w:pPr>
            <w:r w:rsidRPr="00715DCF">
              <w:rPr>
                <w:color w:val="002060"/>
              </w:rPr>
              <w:t>0</w:t>
            </w:r>
          </w:p>
        </w:tc>
      </w:tr>
      <w:tr w:rsidR="00A37790" w:rsidRPr="00715DCF" w14:paraId="0E626A8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A071F" w14:textId="77777777" w:rsidR="00A37790" w:rsidRPr="00715DCF" w:rsidRDefault="00A37790" w:rsidP="00E30EA7">
            <w:pPr>
              <w:pStyle w:val="rowtabella0"/>
              <w:rPr>
                <w:color w:val="002060"/>
              </w:rPr>
            </w:pPr>
            <w:r w:rsidRPr="00715DC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000BC"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90949"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F8F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C94C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DAC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DBBEC"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F1137" w14:textId="77777777" w:rsidR="00A37790" w:rsidRPr="00715DCF" w:rsidRDefault="00A37790" w:rsidP="00E30EA7">
            <w:pPr>
              <w:pStyle w:val="rowtabella0"/>
              <w:jc w:val="center"/>
              <w:rPr>
                <w:color w:val="002060"/>
              </w:rPr>
            </w:pPr>
            <w:r w:rsidRPr="00715D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6BE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D7A87" w14:textId="77777777" w:rsidR="00A37790" w:rsidRPr="00715DCF" w:rsidRDefault="00A37790" w:rsidP="00E30EA7">
            <w:pPr>
              <w:pStyle w:val="rowtabella0"/>
              <w:jc w:val="center"/>
              <w:rPr>
                <w:color w:val="002060"/>
              </w:rPr>
            </w:pPr>
            <w:r w:rsidRPr="00715DCF">
              <w:rPr>
                <w:color w:val="002060"/>
              </w:rPr>
              <w:t>0</w:t>
            </w:r>
          </w:p>
        </w:tc>
      </w:tr>
      <w:tr w:rsidR="00A37790" w:rsidRPr="00715DCF" w14:paraId="23BBC7F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9E976F" w14:textId="77777777" w:rsidR="00A37790" w:rsidRPr="00715DCF" w:rsidRDefault="00A37790" w:rsidP="00E30EA7">
            <w:pPr>
              <w:pStyle w:val="rowtabella0"/>
              <w:rPr>
                <w:color w:val="002060"/>
              </w:rPr>
            </w:pPr>
            <w:r w:rsidRPr="00715DCF">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72F7"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281B"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E3407"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ECE6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1C4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423E9"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2AA76"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264C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1266B" w14:textId="77777777" w:rsidR="00A37790" w:rsidRPr="00715DCF" w:rsidRDefault="00A37790" w:rsidP="00E30EA7">
            <w:pPr>
              <w:pStyle w:val="rowtabella0"/>
              <w:jc w:val="center"/>
              <w:rPr>
                <w:color w:val="002060"/>
              </w:rPr>
            </w:pPr>
            <w:r w:rsidRPr="00715DCF">
              <w:rPr>
                <w:color w:val="002060"/>
              </w:rPr>
              <w:t>0</w:t>
            </w:r>
          </w:p>
        </w:tc>
      </w:tr>
      <w:tr w:rsidR="00A37790" w:rsidRPr="00715DCF" w14:paraId="4BE45DC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F21FB2" w14:textId="77777777" w:rsidR="00A37790" w:rsidRPr="00715DCF" w:rsidRDefault="00A37790" w:rsidP="00E30EA7">
            <w:pPr>
              <w:pStyle w:val="rowtabella0"/>
              <w:rPr>
                <w:color w:val="002060"/>
              </w:rPr>
            </w:pPr>
            <w:r w:rsidRPr="00715DCF">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6E3E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FE16"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798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A46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2A1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A13DE"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FF1F" w14:textId="77777777" w:rsidR="00A37790" w:rsidRPr="00715DCF" w:rsidRDefault="00A37790" w:rsidP="00E30EA7">
            <w:pPr>
              <w:pStyle w:val="rowtabella0"/>
              <w:jc w:val="center"/>
              <w:rPr>
                <w:color w:val="002060"/>
              </w:rPr>
            </w:pPr>
            <w:r w:rsidRPr="00715DC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0914"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FC4F" w14:textId="77777777" w:rsidR="00A37790" w:rsidRPr="00715DCF" w:rsidRDefault="00A37790" w:rsidP="00E30EA7">
            <w:pPr>
              <w:pStyle w:val="rowtabella0"/>
              <w:jc w:val="center"/>
              <w:rPr>
                <w:color w:val="002060"/>
              </w:rPr>
            </w:pPr>
            <w:r w:rsidRPr="00715DCF">
              <w:rPr>
                <w:color w:val="002060"/>
              </w:rPr>
              <w:t>0</w:t>
            </w:r>
          </w:p>
        </w:tc>
      </w:tr>
      <w:tr w:rsidR="00A37790" w:rsidRPr="00715DCF" w14:paraId="6F9C932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EF9276" w14:textId="77777777" w:rsidR="00A37790" w:rsidRPr="00715DCF" w:rsidRDefault="00A37790" w:rsidP="00E30EA7">
            <w:pPr>
              <w:pStyle w:val="rowtabella0"/>
              <w:rPr>
                <w:color w:val="002060"/>
                <w:lang w:val="es-ES"/>
              </w:rPr>
            </w:pPr>
            <w:r w:rsidRPr="00715DCF">
              <w:rPr>
                <w:color w:val="002060"/>
                <w:lang w:val="es-ES"/>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27E8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DBE37"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7196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63A9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29935"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64BE"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18260" w14:textId="77777777" w:rsidR="00A37790" w:rsidRPr="00715DCF" w:rsidRDefault="00A37790" w:rsidP="00E30EA7">
            <w:pPr>
              <w:pStyle w:val="rowtabella0"/>
              <w:jc w:val="center"/>
              <w:rPr>
                <w:color w:val="002060"/>
              </w:rPr>
            </w:pPr>
            <w:r w:rsidRPr="00715DC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5CF0"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48A4" w14:textId="77777777" w:rsidR="00A37790" w:rsidRPr="00715DCF" w:rsidRDefault="00A37790" w:rsidP="00E30EA7">
            <w:pPr>
              <w:pStyle w:val="rowtabella0"/>
              <w:jc w:val="center"/>
              <w:rPr>
                <w:color w:val="002060"/>
              </w:rPr>
            </w:pPr>
            <w:r w:rsidRPr="00715DCF">
              <w:rPr>
                <w:color w:val="002060"/>
              </w:rPr>
              <w:t>0</w:t>
            </w:r>
          </w:p>
        </w:tc>
      </w:tr>
      <w:tr w:rsidR="00A37790" w:rsidRPr="00715DCF" w14:paraId="21EC7CA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6BF6C" w14:textId="77777777" w:rsidR="00A37790" w:rsidRPr="00715DCF" w:rsidRDefault="00A37790" w:rsidP="00E30EA7">
            <w:pPr>
              <w:pStyle w:val="rowtabella0"/>
              <w:rPr>
                <w:color w:val="002060"/>
              </w:rPr>
            </w:pPr>
            <w:r w:rsidRPr="00715DCF">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742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7589C"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F1AF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B05DE"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0B1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3090"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F6A7" w14:textId="77777777" w:rsidR="00A37790" w:rsidRPr="00715DCF" w:rsidRDefault="00A37790" w:rsidP="00E30EA7">
            <w:pPr>
              <w:pStyle w:val="rowtabella0"/>
              <w:jc w:val="center"/>
              <w:rPr>
                <w:color w:val="002060"/>
              </w:rPr>
            </w:pPr>
            <w:r w:rsidRPr="00715D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8458D"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06BD" w14:textId="77777777" w:rsidR="00A37790" w:rsidRPr="00715DCF" w:rsidRDefault="00A37790" w:rsidP="00E30EA7">
            <w:pPr>
              <w:pStyle w:val="rowtabella0"/>
              <w:jc w:val="center"/>
              <w:rPr>
                <w:color w:val="002060"/>
              </w:rPr>
            </w:pPr>
            <w:r w:rsidRPr="00715DCF">
              <w:rPr>
                <w:color w:val="002060"/>
              </w:rPr>
              <w:t>0</w:t>
            </w:r>
          </w:p>
        </w:tc>
      </w:tr>
      <w:tr w:rsidR="00A37790" w:rsidRPr="00715DCF" w14:paraId="035E4087"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777734" w14:textId="77777777" w:rsidR="00A37790" w:rsidRPr="00715DCF" w:rsidRDefault="00A37790" w:rsidP="00E30EA7">
            <w:pPr>
              <w:pStyle w:val="rowtabella0"/>
              <w:rPr>
                <w:color w:val="002060"/>
              </w:rPr>
            </w:pPr>
            <w:r w:rsidRPr="00715DC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B984"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DC90"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517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EAD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6252E"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1ED8"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02BD" w14:textId="77777777" w:rsidR="00A37790" w:rsidRPr="00715DCF" w:rsidRDefault="00A37790" w:rsidP="00E30EA7">
            <w:pPr>
              <w:pStyle w:val="rowtabella0"/>
              <w:jc w:val="center"/>
              <w:rPr>
                <w:color w:val="002060"/>
              </w:rPr>
            </w:pPr>
            <w:r w:rsidRPr="00715DC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6BDF7"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27423" w14:textId="77777777" w:rsidR="00A37790" w:rsidRPr="00715DCF" w:rsidRDefault="00A37790" w:rsidP="00E30EA7">
            <w:pPr>
              <w:pStyle w:val="rowtabella0"/>
              <w:jc w:val="center"/>
              <w:rPr>
                <w:color w:val="002060"/>
              </w:rPr>
            </w:pPr>
            <w:r w:rsidRPr="00715DCF">
              <w:rPr>
                <w:color w:val="002060"/>
              </w:rPr>
              <w:t>0</w:t>
            </w:r>
          </w:p>
        </w:tc>
      </w:tr>
    </w:tbl>
    <w:p w14:paraId="51DE3E67" w14:textId="77777777" w:rsidR="00A37790" w:rsidRPr="00715DCF" w:rsidRDefault="00A37790" w:rsidP="00A37790">
      <w:pPr>
        <w:pStyle w:val="breakline"/>
        <w:rPr>
          <w:color w:val="002060"/>
        </w:rPr>
      </w:pPr>
    </w:p>
    <w:p w14:paraId="560CDA92" w14:textId="77777777" w:rsidR="00A37790" w:rsidRPr="00715DCF" w:rsidRDefault="00A37790" w:rsidP="00A37790">
      <w:pPr>
        <w:pStyle w:val="titoloprinc0"/>
        <w:rPr>
          <w:color w:val="002060"/>
        </w:rPr>
      </w:pPr>
      <w:r w:rsidRPr="00715DCF">
        <w:rPr>
          <w:color w:val="002060"/>
        </w:rPr>
        <w:t>PROGRAMMA GARE</w:t>
      </w:r>
    </w:p>
    <w:p w14:paraId="4629F51F" w14:textId="77777777" w:rsidR="00A37790" w:rsidRPr="00715DCF" w:rsidRDefault="00A37790" w:rsidP="00A37790">
      <w:pPr>
        <w:pStyle w:val="breakline"/>
        <w:rPr>
          <w:color w:val="002060"/>
        </w:rPr>
      </w:pPr>
    </w:p>
    <w:p w14:paraId="52AD772F" w14:textId="77777777" w:rsidR="00A37790" w:rsidRPr="00715DCF" w:rsidRDefault="00A37790" w:rsidP="00A37790">
      <w:pPr>
        <w:pStyle w:val="sottotitolocampionato10"/>
        <w:rPr>
          <w:color w:val="002060"/>
        </w:rPr>
      </w:pPr>
      <w:r w:rsidRPr="00715DCF">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1"/>
        <w:gridCol w:w="385"/>
        <w:gridCol w:w="898"/>
        <w:gridCol w:w="1198"/>
        <w:gridCol w:w="1549"/>
        <w:gridCol w:w="1541"/>
      </w:tblGrid>
      <w:tr w:rsidR="00A37790" w:rsidRPr="00715DCF" w14:paraId="2D1972D6"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22681"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C1A4D"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9C3FB"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03D03"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18B35"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65867"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A53B0"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624BDEED"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5744CC" w14:textId="77777777" w:rsidR="00A37790" w:rsidRPr="00715DCF" w:rsidRDefault="00A37790" w:rsidP="00E30EA7">
            <w:pPr>
              <w:pStyle w:val="rowtabella0"/>
              <w:rPr>
                <w:color w:val="002060"/>
              </w:rPr>
            </w:pPr>
            <w:r w:rsidRPr="00715DCF">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F723C5" w14:textId="77777777" w:rsidR="00A37790" w:rsidRPr="00715DCF" w:rsidRDefault="00A37790" w:rsidP="00E30EA7">
            <w:pPr>
              <w:pStyle w:val="rowtabella0"/>
              <w:rPr>
                <w:color w:val="002060"/>
              </w:rPr>
            </w:pPr>
            <w:r w:rsidRPr="00715DCF">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24185B"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C72218" w14:textId="77777777" w:rsidR="00A37790" w:rsidRPr="00715DCF" w:rsidRDefault="00A37790" w:rsidP="00E30EA7">
            <w:pPr>
              <w:pStyle w:val="rowtabella0"/>
              <w:rPr>
                <w:color w:val="002060"/>
              </w:rPr>
            </w:pPr>
            <w:r w:rsidRPr="00715DCF">
              <w:rPr>
                <w:color w:val="002060"/>
              </w:rPr>
              <w:t>17/11/2023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3ADB0" w14:textId="77777777" w:rsidR="00A37790" w:rsidRPr="00715DCF" w:rsidRDefault="00A37790" w:rsidP="00E30EA7">
            <w:pPr>
              <w:pStyle w:val="rowtabella0"/>
              <w:rPr>
                <w:color w:val="002060"/>
              </w:rPr>
            </w:pPr>
            <w:r w:rsidRPr="00715DCF">
              <w:rPr>
                <w:color w:val="002060"/>
              </w:rPr>
              <w:t xml:space="preserve">5286 PALESTRA </w:t>
            </w:r>
            <w:proofErr w:type="gramStart"/>
            <w:r w:rsidRPr="00715DCF">
              <w:rPr>
                <w:color w:val="002060"/>
              </w:rPr>
              <w:t>C.SPORTIVO</w:t>
            </w:r>
            <w:proofErr w:type="gramEnd"/>
            <w:r w:rsidRPr="00715DCF">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B10E7" w14:textId="77777777" w:rsidR="00A37790" w:rsidRPr="00715DCF" w:rsidRDefault="00A37790" w:rsidP="00E30EA7">
            <w:pPr>
              <w:pStyle w:val="rowtabella0"/>
              <w:rPr>
                <w:color w:val="002060"/>
              </w:rPr>
            </w:pPr>
            <w:r w:rsidRPr="00715DCF">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45133" w14:textId="77777777" w:rsidR="00A37790" w:rsidRPr="00715DCF" w:rsidRDefault="00A37790" w:rsidP="00E30EA7">
            <w:pPr>
              <w:pStyle w:val="rowtabella0"/>
              <w:rPr>
                <w:color w:val="002060"/>
              </w:rPr>
            </w:pPr>
            <w:r w:rsidRPr="00715DCF">
              <w:rPr>
                <w:color w:val="002060"/>
              </w:rPr>
              <w:t>VIA ALFIERI SNC</w:t>
            </w:r>
          </w:p>
        </w:tc>
      </w:tr>
      <w:tr w:rsidR="00A37790" w:rsidRPr="00715DCF" w14:paraId="4513C6D7"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B41C4B" w14:textId="77777777" w:rsidR="00A37790" w:rsidRPr="00715DCF" w:rsidRDefault="00A37790" w:rsidP="00E30EA7">
            <w:pPr>
              <w:pStyle w:val="rowtabella0"/>
              <w:rPr>
                <w:color w:val="002060"/>
              </w:rPr>
            </w:pPr>
            <w:r w:rsidRPr="00715DCF">
              <w:rPr>
                <w:color w:val="002060"/>
              </w:rPr>
              <w:t>FUTSAL 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AE15D3" w14:textId="77777777" w:rsidR="00A37790" w:rsidRPr="00715DCF" w:rsidRDefault="00A37790" w:rsidP="00E30EA7">
            <w:pPr>
              <w:pStyle w:val="rowtabella0"/>
              <w:rPr>
                <w:color w:val="002060"/>
              </w:rPr>
            </w:pPr>
            <w:r w:rsidRPr="00715DCF">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8842C7"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76A157"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18404E" w14:textId="77777777" w:rsidR="00A37790" w:rsidRPr="00715DCF" w:rsidRDefault="00A37790" w:rsidP="00E30EA7">
            <w:pPr>
              <w:pStyle w:val="rowtabella0"/>
              <w:rPr>
                <w:color w:val="002060"/>
              </w:rPr>
            </w:pPr>
            <w:r w:rsidRPr="00715DCF">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679E91" w14:textId="77777777" w:rsidR="00A37790" w:rsidRPr="00715DCF" w:rsidRDefault="00A37790" w:rsidP="00E30EA7">
            <w:pPr>
              <w:pStyle w:val="rowtabella0"/>
              <w:rPr>
                <w:color w:val="002060"/>
              </w:rPr>
            </w:pPr>
            <w:r w:rsidRPr="00715DCF">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3AFD49" w14:textId="77777777" w:rsidR="00A37790" w:rsidRPr="00715DCF" w:rsidRDefault="00A37790" w:rsidP="00E30EA7">
            <w:pPr>
              <w:pStyle w:val="rowtabella0"/>
              <w:rPr>
                <w:color w:val="002060"/>
              </w:rPr>
            </w:pPr>
            <w:r w:rsidRPr="00715DCF">
              <w:rPr>
                <w:color w:val="002060"/>
              </w:rPr>
              <w:t>PIAZZA S. D'ACQUISTO</w:t>
            </w:r>
          </w:p>
        </w:tc>
      </w:tr>
      <w:tr w:rsidR="00A37790" w:rsidRPr="00715DCF" w14:paraId="3BF8ACA6"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C0008C" w14:textId="77777777" w:rsidR="00A37790" w:rsidRPr="00715DCF" w:rsidRDefault="00A37790" w:rsidP="00E30EA7">
            <w:pPr>
              <w:pStyle w:val="rowtabella0"/>
              <w:rPr>
                <w:color w:val="002060"/>
              </w:rPr>
            </w:pPr>
            <w:r w:rsidRPr="00715DCF">
              <w:rPr>
                <w:color w:val="002060"/>
              </w:rPr>
              <w:lastRenderedPageBreak/>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E1B78D" w14:textId="77777777" w:rsidR="00A37790" w:rsidRPr="00715DCF" w:rsidRDefault="00A37790" w:rsidP="00E30EA7">
            <w:pPr>
              <w:pStyle w:val="rowtabella0"/>
              <w:rPr>
                <w:color w:val="002060"/>
              </w:rPr>
            </w:pPr>
            <w:r w:rsidRPr="00715DCF">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4B7B03"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BACCF2"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555C39" w14:textId="77777777" w:rsidR="00A37790" w:rsidRPr="00715DCF" w:rsidRDefault="00A37790" w:rsidP="00E30EA7">
            <w:pPr>
              <w:pStyle w:val="rowtabella0"/>
              <w:rPr>
                <w:color w:val="002060"/>
              </w:rPr>
            </w:pPr>
            <w:r w:rsidRPr="00715DC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BFC5AF" w14:textId="77777777" w:rsidR="00A37790" w:rsidRPr="00715DCF" w:rsidRDefault="00A37790" w:rsidP="00E30EA7">
            <w:pPr>
              <w:pStyle w:val="rowtabella0"/>
              <w:rPr>
                <w:color w:val="002060"/>
              </w:rPr>
            </w:pPr>
            <w:r w:rsidRPr="00715DC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0F8F49" w14:textId="77777777" w:rsidR="00A37790" w:rsidRPr="00715DCF" w:rsidRDefault="00A37790" w:rsidP="00E30EA7">
            <w:pPr>
              <w:pStyle w:val="rowtabella0"/>
              <w:rPr>
                <w:color w:val="002060"/>
              </w:rPr>
            </w:pPr>
            <w:r w:rsidRPr="00715DCF">
              <w:rPr>
                <w:color w:val="002060"/>
              </w:rPr>
              <w:t>VIA ALESSANDRO MANZONI</w:t>
            </w:r>
          </w:p>
        </w:tc>
      </w:tr>
      <w:tr w:rsidR="00A37790" w:rsidRPr="00715DCF" w14:paraId="454F4E5E"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0440EF" w14:textId="77777777" w:rsidR="00A37790" w:rsidRPr="00715DCF" w:rsidRDefault="00A37790" w:rsidP="00E30EA7">
            <w:pPr>
              <w:pStyle w:val="rowtabella0"/>
              <w:rPr>
                <w:color w:val="002060"/>
              </w:rPr>
            </w:pPr>
            <w:r w:rsidRPr="00715DCF">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3BE87E" w14:textId="77777777" w:rsidR="00A37790" w:rsidRPr="00715DCF" w:rsidRDefault="00A37790" w:rsidP="00E30EA7">
            <w:pPr>
              <w:pStyle w:val="rowtabella0"/>
              <w:rPr>
                <w:color w:val="002060"/>
              </w:rPr>
            </w:pPr>
            <w:r w:rsidRPr="00715DCF">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52F12E"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FB4F85"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68B0B" w14:textId="77777777" w:rsidR="00A37790" w:rsidRPr="00715DCF" w:rsidRDefault="00A37790" w:rsidP="00E30EA7">
            <w:pPr>
              <w:pStyle w:val="rowtabella0"/>
              <w:rPr>
                <w:color w:val="002060"/>
              </w:rPr>
            </w:pPr>
            <w:r w:rsidRPr="00715DCF">
              <w:rPr>
                <w:color w:val="002060"/>
              </w:rPr>
              <w:t xml:space="preserve">5429 PAL.COM. </w:t>
            </w:r>
            <w:proofErr w:type="gramStart"/>
            <w:r w:rsidRPr="00715DCF">
              <w:rPr>
                <w:color w:val="002060"/>
              </w:rPr>
              <w:t>S.MICHELE</w:t>
            </w:r>
            <w:proofErr w:type="gramEnd"/>
            <w:r w:rsidRPr="00715DCF">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B0E3CA" w14:textId="77777777" w:rsidR="00A37790" w:rsidRPr="00715DCF" w:rsidRDefault="00A37790" w:rsidP="00E30EA7">
            <w:pPr>
              <w:pStyle w:val="rowtabella0"/>
              <w:rPr>
                <w:color w:val="002060"/>
              </w:rPr>
            </w:pPr>
            <w:r w:rsidRPr="00715DCF">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1F781B" w14:textId="77777777" w:rsidR="00A37790" w:rsidRPr="00715DCF" w:rsidRDefault="00A37790" w:rsidP="00E30EA7">
            <w:pPr>
              <w:pStyle w:val="rowtabella0"/>
              <w:rPr>
                <w:color w:val="002060"/>
              </w:rPr>
            </w:pPr>
            <w:r w:rsidRPr="00715DCF">
              <w:rPr>
                <w:color w:val="002060"/>
              </w:rPr>
              <w:t>VIA LORETO</w:t>
            </w:r>
          </w:p>
        </w:tc>
      </w:tr>
      <w:tr w:rsidR="00A37790" w:rsidRPr="00715DCF" w14:paraId="176A97EA"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7E4C96" w14:textId="77777777" w:rsidR="00A37790" w:rsidRPr="00715DCF" w:rsidRDefault="00A37790" w:rsidP="00E30EA7">
            <w:pPr>
              <w:pStyle w:val="rowtabella0"/>
              <w:rPr>
                <w:color w:val="002060"/>
              </w:rPr>
            </w:pPr>
            <w:r w:rsidRPr="00715DCF">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4CC134" w14:textId="77777777" w:rsidR="00A37790" w:rsidRPr="00715DCF" w:rsidRDefault="00A37790" w:rsidP="00E30EA7">
            <w:pPr>
              <w:pStyle w:val="rowtabella0"/>
              <w:rPr>
                <w:color w:val="002060"/>
              </w:rPr>
            </w:pPr>
            <w:r w:rsidRPr="00715DCF">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9CAFE7"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14D362"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E45BA" w14:textId="77777777" w:rsidR="00A37790" w:rsidRPr="00715DCF" w:rsidRDefault="00A37790" w:rsidP="00E30EA7">
            <w:pPr>
              <w:pStyle w:val="rowtabella0"/>
              <w:rPr>
                <w:color w:val="002060"/>
              </w:rPr>
            </w:pPr>
            <w:r w:rsidRPr="00715DCF">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5979C" w14:textId="77777777" w:rsidR="00A37790" w:rsidRPr="00715DCF" w:rsidRDefault="00A37790" w:rsidP="00E30EA7">
            <w:pPr>
              <w:pStyle w:val="rowtabella0"/>
              <w:rPr>
                <w:color w:val="002060"/>
              </w:rPr>
            </w:pPr>
            <w:r w:rsidRPr="00715DCF">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56077F" w14:textId="77777777" w:rsidR="00A37790" w:rsidRPr="00715DCF" w:rsidRDefault="00A37790" w:rsidP="00E30EA7">
            <w:pPr>
              <w:pStyle w:val="rowtabella0"/>
              <w:rPr>
                <w:color w:val="002060"/>
              </w:rPr>
            </w:pPr>
            <w:r w:rsidRPr="00715DCF">
              <w:rPr>
                <w:color w:val="002060"/>
              </w:rPr>
              <w:t>VIA BRAMANTE</w:t>
            </w:r>
          </w:p>
        </w:tc>
      </w:tr>
      <w:tr w:rsidR="00A37790" w:rsidRPr="00715DCF" w14:paraId="23D7878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F529A63" w14:textId="77777777" w:rsidR="00A37790" w:rsidRPr="00715DCF" w:rsidRDefault="00A37790" w:rsidP="00E30EA7">
            <w:pPr>
              <w:pStyle w:val="rowtabella0"/>
              <w:rPr>
                <w:color w:val="002060"/>
              </w:rPr>
            </w:pPr>
            <w:r w:rsidRPr="00715DCF">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F9B283" w14:textId="77777777" w:rsidR="00A37790" w:rsidRPr="00715DCF" w:rsidRDefault="00A37790" w:rsidP="00E30EA7">
            <w:pPr>
              <w:pStyle w:val="rowtabella0"/>
              <w:rPr>
                <w:color w:val="002060"/>
              </w:rPr>
            </w:pPr>
            <w:r w:rsidRPr="00715DC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4230D1"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57AAF9"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4705A0" w14:textId="77777777" w:rsidR="00A37790" w:rsidRPr="00715DCF" w:rsidRDefault="00A37790" w:rsidP="00E30EA7">
            <w:pPr>
              <w:pStyle w:val="rowtabella0"/>
              <w:rPr>
                <w:color w:val="002060"/>
              </w:rPr>
            </w:pPr>
            <w:r w:rsidRPr="00715DCF">
              <w:rPr>
                <w:color w:val="002060"/>
              </w:rPr>
              <w:t xml:space="preserve">5623 PALESTRA </w:t>
            </w:r>
            <w:proofErr w:type="gramStart"/>
            <w:r w:rsidRPr="00715DCF">
              <w:rPr>
                <w:color w:val="002060"/>
              </w:rPr>
              <w:t>SC.MEDIA</w:t>
            </w:r>
            <w:proofErr w:type="gramEnd"/>
            <w:r w:rsidRPr="00715DCF">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AF85A5" w14:textId="77777777" w:rsidR="00A37790" w:rsidRPr="00715DCF" w:rsidRDefault="00A37790" w:rsidP="00E30EA7">
            <w:pPr>
              <w:pStyle w:val="rowtabella0"/>
              <w:rPr>
                <w:color w:val="002060"/>
              </w:rPr>
            </w:pPr>
            <w:r w:rsidRPr="00715DC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A6DF76" w14:textId="77777777" w:rsidR="00A37790" w:rsidRPr="00715DCF" w:rsidRDefault="00A37790" w:rsidP="00E30EA7">
            <w:pPr>
              <w:pStyle w:val="rowtabella0"/>
              <w:rPr>
                <w:color w:val="002060"/>
              </w:rPr>
            </w:pPr>
            <w:r w:rsidRPr="00715DCF">
              <w:rPr>
                <w:color w:val="002060"/>
              </w:rPr>
              <w:t>VIA PIRANDELLO</w:t>
            </w:r>
          </w:p>
        </w:tc>
      </w:tr>
      <w:tr w:rsidR="00A37790" w:rsidRPr="00715DCF" w14:paraId="5BA1E85C"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7677AC" w14:textId="77777777" w:rsidR="00A37790" w:rsidRPr="00715DCF" w:rsidRDefault="00A37790" w:rsidP="00E30EA7">
            <w:pPr>
              <w:pStyle w:val="rowtabella0"/>
              <w:rPr>
                <w:color w:val="002060"/>
              </w:rPr>
            </w:pPr>
            <w:r w:rsidRPr="00715DCF">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9B51C" w14:textId="77777777" w:rsidR="00A37790" w:rsidRPr="00715DCF" w:rsidRDefault="00A37790" w:rsidP="00E30EA7">
            <w:pPr>
              <w:pStyle w:val="rowtabella0"/>
              <w:rPr>
                <w:color w:val="002060"/>
              </w:rPr>
            </w:pPr>
            <w:r w:rsidRPr="00715DCF">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5D2C7"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7413CD"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894CF" w14:textId="77777777" w:rsidR="00A37790" w:rsidRPr="00715DCF" w:rsidRDefault="00A37790" w:rsidP="00E30EA7">
            <w:pPr>
              <w:pStyle w:val="rowtabella0"/>
              <w:rPr>
                <w:color w:val="002060"/>
              </w:rPr>
            </w:pPr>
            <w:r w:rsidRPr="00715DCF">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1B46C" w14:textId="77777777" w:rsidR="00A37790" w:rsidRPr="00715DCF" w:rsidRDefault="00A37790" w:rsidP="00E30EA7">
            <w:pPr>
              <w:pStyle w:val="rowtabella0"/>
              <w:rPr>
                <w:color w:val="002060"/>
              </w:rPr>
            </w:pPr>
            <w:r w:rsidRPr="00715DCF">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D36A4D" w14:textId="77777777" w:rsidR="00A37790" w:rsidRPr="00715DCF" w:rsidRDefault="00A37790" w:rsidP="00E30EA7">
            <w:pPr>
              <w:pStyle w:val="rowtabella0"/>
              <w:rPr>
                <w:color w:val="002060"/>
              </w:rPr>
            </w:pPr>
            <w:r w:rsidRPr="00715DCF">
              <w:rPr>
                <w:color w:val="002060"/>
              </w:rPr>
              <w:t>VIA LUDOVICO SCARFIOTTI</w:t>
            </w:r>
          </w:p>
        </w:tc>
      </w:tr>
    </w:tbl>
    <w:p w14:paraId="6D5BE9D6" w14:textId="77777777" w:rsidR="00A37790" w:rsidRPr="00715DCF" w:rsidRDefault="00A37790" w:rsidP="00A37790">
      <w:pPr>
        <w:pStyle w:val="breakline"/>
        <w:rPr>
          <w:rFonts w:eastAsiaTheme="minorEastAsia"/>
          <w:color w:val="002060"/>
        </w:rPr>
      </w:pPr>
    </w:p>
    <w:p w14:paraId="7A269D77" w14:textId="77777777" w:rsidR="00A37790" w:rsidRPr="00715DCF" w:rsidRDefault="00A37790" w:rsidP="00A37790">
      <w:pPr>
        <w:pStyle w:val="breakline"/>
        <w:rPr>
          <w:color w:val="002060"/>
        </w:rPr>
      </w:pPr>
    </w:p>
    <w:p w14:paraId="3673DFA2" w14:textId="77777777" w:rsidR="00A37790" w:rsidRPr="00715DCF" w:rsidRDefault="00A37790" w:rsidP="00A37790">
      <w:pPr>
        <w:pStyle w:val="titolocampionato0"/>
        <w:shd w:val="clear" w:color="auto" w:fill="CCCCCC"/>
        <w:spacing w:before="80" w:after="40"/>
        <w:rPr>
          <w:color w:val="002060"/>
        </w:rPr>
      </w:pPr>
      <w:r w:rsidRPr="00715DCF">
        <w:rPr>
          <w:color w:val="002060"/>
        </w:rPr>
        <w:t>CALCIO A CINQUE SERIE C2</w:t>
      </w:r>
    </w:p>
    <w:p w14:paraId="16571801" w14:textId="77777777" w:rsidR="00A37790" w:rsidRPr="00715DCF" w:rsidRDefault="00A37790" w:rsidP="00A37790">
      <w:pPr>
        <w:pStyle w:val="titoloprinc0"/>
        <w:rPr>
          <w:color w:val="002060"/>
        </w:rPr>
      </w:pPr>
      <w:r w:rsidRPr="00715DCF">
        <w:rPr>
          <w:color w:val="002060"/>
        </w:rPr>
        <w:t>VARIAZIONI AL PROGRAMMA GARE</w:t>
      </w:r>
    </w:p>
    <w:p w14:paraId="2640A326" w14:textId="77777777" w:rsidR="00A37790" w:rsidRPr="00715DCF" w:rsidRDefault="00A37790" w:rsidP="00A37790">
      <w:pPr>
        <w:pStyle w:val="breakline"/>
        <w:rPr>
          <w:color w:val="002060"/>
        </w:rPr>
      </w:pPr>
    </w:p>
    <w:p w14:paraId="18BFB8E8" w14:textId="77777777" w:rsidR="00A37790" w:rsidRPr="00715DCF" w:rsidRDefault="00A37790" w:rsidP="00A37790">
      <w:pPr>
        <w:pStyle w:val="sottotitolocampionato10"/>
        <w:rPr>
          <w:color w:val="002060"/>
        </w:rPr>
      </w:pPr>
      <w:r w:rsidRPr="00715DC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7F91412D"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5566E"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16BA3"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B3677"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53C70"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C59ED"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28647"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63FF0"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FB4A1" w14:textId="77777777" w:rsidR="00A37790" w:rsidRPr="00715DCF" w:rsidRDefault="00A37790" w:rsidP="00E30EA7">
            <w:pPr>
              <w:pStyle w:val="headertabella0"/>
              <w:rPr>
                <w:color w:val="002060"/>
              </w:rPr>
            </w:pPr>
            <w:r w:rsidRPr="00715DCF">
              <w:rPr>
                <w:color w:val="002060"/>
              </w:rPr>
              <w:t>Impianto</w:t>
            </w:r>
          </w:p>
        </w:tc>
      </w:tr>
      <w:tr w:rsidR="00A37790" w:rsidRPr="00715DCF" w14:paraId="6CB7C83C"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6080" w14:textId="77777777" w:rsidR="00A37790" w:rsidRPr="004659CB" w:rsidRDefault="00A37790" w:rsidP="00E30EA7">
            <w:pPr>
              <w:pStyle w:val="rowtabella0"/>
              <w:rPr>
                <w:color w:val="002060"/>
                <w:highlight w:val="yellow"/>
              </w:rPr>
            </w:pPr>
            <w:r w:rsidRPr="004659CB">
              <w:rPr>
                <w:color w:val="002060"/>
                <w:highlight w:val="yellow"/>
              </w:rPr>
              <w:t>17/11/2023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B96F" w14:textId="77777777" w:rsidR="00A37790" w:rsidRPr="004659CB" w:rsidRDefault="00A37790" w:rsidP="00E30EA7">
            <w:pPr>
              <w:pStyle w:val="rowtabella0"/>
              <w:jc w:val="center"/>
              <w:rPr>
                <w:color w:val="002060"/>
                <w:highlight w:val="yellow"/>
              </w:rPr>
            </w:pPr>
            <w:r w:rsidRPr="004659CB">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B43E" w14:textId="77777777" w:rsidR="00A37790" w:rsidRPr="004659CB" w:rsidRDefault="00A37790" w:rsidP="00E30EA7">
            <w:pPr>
              <w:pStyle w:val="rowtabella0"/>
              <w:rPr>
                <w:color w:val="002060"/>
                <w:highlight w:val="yellow"/>
              </w:rPr>
            </w:pPr>
            <w:r w:rsidRPr="004659CB">
              <w:rPr>
                <w:color w:val="002060"/>
                <w:highlight w:val="yellow"/>
              </w:rPr>
              <w:t>FUTSAL CAMPIGLIONE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55BA1" w14:textId="77777777" w:rsidR="00A37790" w:rsidRPr="004659CB" w:rsidRDefault="00A37790" w:rsidP="00E30EA7">
            <w:pPr>
              <w:pStyle w:val="rowtabella0"/>
              <w:rPr>
                <w:color w:val="002060"/>
                <w:highlight w:val="yellow"/>
              </w:rPr>
            </w:pPr>
            <w:r w:rsidRPr="004659CB">
              <w:rPr>
                <w:color w:val="002060"/>
                <w:highlight w:val="yellow"/>
              </w:rPr>
              <w:t>FERMANA FUTSAL 2022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916AB" w14:textId="77777777" w:rsidR="00A37790" w:rsidRPr="00715DCF" w:rsidRDefault="00A37790" w:rsidP="00E30EA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563D" w14:textId="77777777" w:rsidR="00A37790" w:rsidRPr="00715DCF" w:rsidRDefault="00A37790" w:rsidP="00E30EA7">
            <w:pPr>
              <w:pStyle w:val="rowtabella0"/>
              <w:jc w:val="center"/>
              <w:rPr>
                <w:color w:val="002060"/>
              </w:rPr>
            </w:pPr>
            <w:r w:rsidRPr="004659CB">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4643C" w14:textId="77777777" w:rsidR="00A37790" w:rsidRPr="00715DCF" w:rsidRDefault="00A37790" w:rsidP="00E30EA7">
            <w:pPr>
              <w:pStyle w:val="rowtabella0"/>
              <w:jc w:val="center"/>
              <w:rPr>
                <w:color w:val="002060"/>
              </w:rPr>
            </w:pPr>
            <w:r w:rsidRPr="00715DCF">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383A" w14:textId="77777777" w:rsidR="00A37790" w:rsidRPr="00715DCF" w:rsidRDefault="00A37790" w:rsidP="00E30EA7">
            <w:pPr>
              <w:pStyle w:val="rowtabella0"/>
              <w:rPr>
                <w:color w:val="002060"/>
              </w:rPr>
            </w:pPr>
            <w:r w:rsidRPr="004659CB">
              <w:rPr>
                <w:color w:val="002060"/>
                <w:highlight w:val="yellow"/>
              </w:rPr>
              <w:t>CAMPO COPERTO RIONE MURATO FERMO VIA SIBILLA 2C</w:t>
            </w:r>
          </w:p>
        </w:tc>
      </w:tr>
    </w:tbl>
    <w:p w14:paraId="6189845B" w14:textId="77777777" w:rsidR="00A37790" w:rsidRPr="00715DCF" w:rsidRDefault="00A37790" w:rsidP="00A37790">
      <w:pPr>
        <w:pStyle w:val="breakline"/>
        <w:rPr>
          <w:rFonts w:eastAsiaTheme="minorEastAsia"/>
          <w:color w:val="002060"/>
        </w:rPr>
      </w:pPr>
    </w:p>
    <w:p w14:paraId="73A779E3" w14:textId="77777777" w:rsidR="00A37790" w:rsidRPr="00715DCF" w:rsidRDefault="00A37790" w:rsidP="00A37790">
      <w:pPr>
        <w:pStyle w:val="breakline"/>
        <w:rPr>
          <w:color w:val="002060"/>
        </w:rPr>
      </w:pPr>
    </w:p>
    <w:p w14:paraId="7AFBE9B4" w14:textId="77777777" w:rsidR="00A37790" w:rsidRPr="00715DCF" w:rsidRDefault="00A37790" w:rsidP="00A37790">
      <w:pPr>
        <w:pStyle w:val="titoloprinc0"/>
        <w:rPr>
          <w:color w:val="002060"/>
        </w:rPr>
      </w:pPr>
      <w:r w:rsidRPr="00715DCF">
        <w:rPr>
          <w:color w:val="002060"/>
        </w:rPr>
        <w:t>RISULTATI</w:t>
      </w:r>
    </w:p>
    <w:p w14:paraId="2D41A27E" w14:textId="77777777" w:rsidR="00A37790" w:rsidRPr="00715DCF" w:rsidRDefault="00A37790" w:rsidP="00A37790">
      <w:pPr>
        <w:pStyle w:val="breakline"/>
        <w:rPr>
          <w:color w:val="002060"/>
        </w:rPr>
      </w:pPr>
    </w:p>
    <w:p w14:paraId="4A03783E" w14:textId="77777777" w:rsidR="00A37790" w:rsidRPr="00715DCF" w:rsidRDefault="00A37790" w:rsidP="00A37790">
      <w:pPr>
        <w:pStyle w:val="sottotitolocampionato10"/>
        <w:rPr>
          <w:color w:val="002060"/>
        </w:rPr>
      </w:pPr>
      <w:r w:rsidRPr="00715DCF">
        <w:rPr>
          <w:color w:val="002060"/>
        </w:rPr>
        <w:t>RISULTATI UFFICIALI GARE DEL 10/11/2023</w:t>
      </w:r>
    </w:p>
    <w:p w14:paraId="7E82A429"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6D6AC900"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7790" w:rsidRPr="00715DCF" w14:paraId="7909E657"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1249ED4F"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E002F" w14:textId="77777777" w:rsidR="00A37790" w:rsidRPr="00715DCF" w:rsidRDefault="00A37790" w:rsidP="00E30EA7">
                  <w:pPr>
                    <w:pStyle w:val="headertabella0"/>
                    <w:rPr>
                      <w:color w:val="002060"/>
                    </w:rPr>
                  </w:pPr>
                  <w:r w:rsidRPr="00715DCF">
                    <w:rPr>
                      <w:color w:val="002060"/>
                    </w:rPr>
                    <w:t>GIRONE A - 7 Giornata - A</w:t>
                  </w:r>
                </w:p>
              </w:tc>
            </w:tr>
            <w:tr w:rsidR="00A37790" w:rsidRPr="00715DCF" w14:paraId="3DA9FF29"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21A832" w14:textId="77777777" w:rsidR="00A37790" w:rsidRPr="00715DCF" w:rsidRDefault="00A37790" w:rsidP="00E30EA7">
                  <w:pPr>
                    <w:pStyle w:val="rowtabella0"/>
                    <w:rPr>
                      <w:color w:val="002060"/>
                    </w:rPr>
                  </w:pPr>
                  <w:r w:rsidRPr="00715DCF">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E5E5A" w14:textId="77777777" w:rsidR="00A37790" w:rsidRPr="00715DCF" w:rsidRDefault="00A37790" w:rsidP="00E30EA7">
                  <w:pPr>
                    <w:pStyle w:val="rowtabella0"/>
                    <w:rPr>
                      <w:color w:val="002060"/>
                    </w:rPr>
                  </w:pPr>
                  <w:r w:rsidRPr="00715DCF">
                    <w:rPr>
                      <w:color w:val="002060"/>
                    </w:rPr>
                    <w:t>- VILLA CECCOLINI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69AE2" w14:textId="77777777" w:rsidR="00A37790" w:rsidRPr="00715DCF" w:rsidRDefault="00A37790" w:rsidP="00E30EA7">
                  <w:pPr>
                    <w:pStyle w:val="rowtabella0"/>
                    <w:jc w:val="center"/>
                    <w:rPr>
                      <w:color w:val="002060"/>
                    </w:rPr>
                  </w:pPr>
                  <w:r w:rsidRPr="00715DCF">
                    <w:rPr>
                      <w:color w:val="002060"/>
                    </w:rPr>
                    <w:t>6 - 6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09111" w14:textId="77777777" w:rsidR="00A37790" w:rsidRPr="00715DCF" w:rsidRDefault="00A37790" w:rsidP="00E30EA7">
                  <w:pPr>
                    <w:pStyle w:val="rowtabella0"/>
                    <w:jc w:val="center"/>
                    <w:rPr>
                      <w:color w:val="002060"/>
                    </w:rPr>
                  </w:pPr>
                  <w:r w:rsidRPr="00715DCF">
                    <w:rPr>
                      <w:color w:val="002060"/>
                    </w:rPr>
                    <w:t> </w:t>
                  </w:r>
                </w:p>
              </w:tc>
            </w:tr>
            <w:tr w:rsidR="00A37790" w:rsidRPr="00715DCF" w14:paraId="4B8B4386"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AEAB66" w14:textId="77777777" w:rsidR="00A37790" w:rsidRPr="00715DCF" w:rsidRDefault="00A37790" w:rsidP="00E30EA7">
                  <w:pPr>
                    <w:pStyle w:val="rowtabella0"/>
                    <w:rPr>
                      <w:color w:val="002060"/>
                    </w:rPr>
                  </w:pPr>
                  <w:r w:rsidRPr="00715DCF">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F24A48" w14:textId="77777777" w:rsidR="00A37790" w:rsidRPr="00715DCF" w:rsidRDefault="00A37790" w:rsidP="00E30EA7">
                  <w:pPr>
                    <w:pStyle w:val="rowtabella0"/>
                    <w:rPr>
                      <w:color w:val="002060"/>
                    </w:rPr>
                  </w:pPr>
                  <w:r w:rsidRPr="00715DCF">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18B162" w14:textId="77777777" w:rsidR="00A37790" w:rsidRPr="00715DCF" w:rsidRDefault="00A37790" w:rsidP="00E30EA7">
                  <w:pPr>
                    <w:pStyle w:val="rowtabella0"/>
                    <w:jc w:val="center"/>
                    <w:rPr>
                      <w:color w:val="002060"/>
                    </w:rPr>
                  </w:pPr>
                  <w:r w:rsidRPr="00715DCF">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59AE94" w14:textId="77777777" w:rsidR="00A37790" w:rsidRPr="00715DCF" w:rsidRDefault="00A37790" w:rsidP="00E30EA7">
                  <w:pPr>
                    <w:pStyle w:val="rowtabella0"/>
                    <w:jc w:val="center"/>
                    <w:rPr>
                      <w:color w:val="002060"/>
                    </w:rPr>
                  </w:pPr>
                  <w:r w:rsidRPr="00715DCF">
                    <w:rPr>
                      <w:color w:val="002060"/>
                    </w:rPr>
                    <w:t> </w:t>
                  </w:r>
                </w:p>
              </w:tc>
            </w:tr>
            <w:tr w:rsidR="00A37790" w:rsidRPr="00715DCF" w14:paraId="206D56F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AA4AC4" w14:textId="77777777" w:rsidR="00A37790" w:rsidRPr="00715DCF" w:rsidRDefault="00A37790" w:rsidP="00E30EA7">
                  <w:pPr>
                    <w:pStyle w:val="rowtabella0"/>
                    <w:rPr>
                      <w:color w:val="002060"/>
                    </w:rPr>
                  </w:pPr>
                  <w:r w:rsidRPr="00715DCF">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0307EF" w14:textId="77777777" w:rsidR="00A37790" w:rsidRPr="00715DCF" w:rsidRDefault="00A37790" w:rsidP="00E30EA7">
                  <w:pPr>
                    <w:pStyle w:val="rowtabella0"/>
                    <w:rPr>
                      <w:color w:val="002060"/>
                    </w:rPr>
                  </w:pPr>
                  <w:r w:rsidRPr="00715DCF">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5447A6" w14:textId="77777777" w:rsidR="00A37790" w:rsidRPr="00715DCF" w:rsidRDefault="00A37790" w:rsidP="00E30EA7">
                  <w:pPr>
                    <w:pStyle w:val="rowtabella0"/>
                    <w:jc w:val="center"/>
                    <w:rPr>
                      <w:color w:val="002060"/>
                    </w:rPr>
                  </w:pPr>
                  <w:r w:rsidRPr="00715DC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4D6D77" w14:textId="77777777" w:rsidR="00A37790" w:rsidRPr="00715DCF" w:rsidRDefault="00A37790" w:rsidP="00E30EA7">
                  <w:pPr>
                    <w:pStyle w:val="rowtabella0"/>
                    <w:jc w:val="center"/>
                    <w:rPr>
                      <w:color w:val="002060"/>
                    </w:rPr>
                  </w:pPr>
                  <w:r w:rsidRPr="00715DCF">
                    <w:rPr>
                      <w:color w:val="002060"/>
                    </w:rPr>
                    <w:t> </w:t>
                  </w:r>
                </w:p>
              </w:tc>
            </w:tr>
            <w:tr w:rsidR="00A37790" w:rsidRPr="00715DCF" w14:paraId="792EE80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AEB27A" w14:textId="77777777" w:rsidR="00A37790" w:rsidRPr="00715DCF" w:rsidRDefault="00A37790" w:rsidP="00E30EA7">
                  <w:pPr>
                    <w:pStyle w:val="rowtabella0"/>
                    <w:rPr>
                      <w:color w:val="002060"/>
                    </w:rPr>
                  </w:pPr>
                  <w:r w:rsidRPr="00715DCF">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1BD3F" w14:textId="77777777" w:rsidR="00A37790" w:rsidRPr="00715DCF" w:rsidRDefault="00A37790" w:rsidP="00E30EA7">
                  <w:pPr>
                    <w:pStyle w:val="rowtabella0"/>
                    <w:rPr>
                      <w:color w:val="002060"/>
                    </w:rPr>
                  </w:pPr>
                  <w:r w:rsidRPr="00715DCF">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C60C4E" w14:textId="77777777" w:rsidR="00A37790" w:rsidRPr="00715DCF" w:rsidRDefault="00A37790" w:rsidP="00E30EA7">
                  <w:pPr>
                    <w:pStyle w:val="rowtabella0"/>
                    <w:jc w:val="center"/>
                    <w:rPr>
                      <w:color w:val="002060"/>
                    </w:rPr>
                  </w:pPr>
                  <w:r w:rsidRPr="00715DC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D2CDD2" w14:textId="77777777" w:rsidR="00A37790" w:rsidRPr="00715DCF" w:rsidRDefault="00A37790" w:rsidP="00E30EA7">
                  <w:pPr>
                    <w:pStyle w:val="rowtabella0"/>
                    <w:jc w:val="center"/>
                    <w:rPr>
                      <w:color w:val="002060"/>
                    </w:rPr>
                  </w:pPr>
                  <w:r w:rsidRPr="00715DCF">
                    <w:rPr>
                      <w:color w:val="002060"/>
                    </w:rPr>
                    <w:t> </w:t>
                  </w:r>
                </w:p>
              </w:tc>
            </w:tr>
            <w:tr w:rsidR="00A37790" w:rsidRPr="00715DCF" w14:paraId="10665667"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8910D1" w14:textId="77777777" w:rsidR="00A37790" w:rsidRPr="00715DCF" w:rsidRDefault="00A37790" w:rsidP="00E30EA7">
                  <w:pPr>
                    <w:pStyle w:val="rowtabella0"/>
                    <w:rPr>
                      <w:color w:val="002060"/>
                    </w:rPr>
                  </w:pPr>
                  <w:r w:rsidRPr="00715DCF">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56F088" w14:textId="77777777" w:rsidR="00A37790" w:rsidRPr="00715DCF" w:rsidRDefault="00A37790" w:rsidP="00E30EA7">
                  <w:pPr>
                    <w:pStyle w:val="rowtabella0"/>
                    <w:rPr>
                      <w:color w:val="002060"/>
                    </w:rPr>
                  </w:pPr>
                  <w:r w:rsidRPr="00715DCF">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563347" w14:textId="77777777" w:rsidR="00A37790" w:rsidRPr="00715DCF" w:rsidRDefault="00A37790" w:rsidP="00E30EA7">
                  <w:pPr>
                    <w:pStyle w:val="rowtabella0"/>
                    <w:jc w:val="center"/>
                    <w:rPr>
                      <w:color w:val="002060"/>
                    </w:rPr>
                  </w:pPr>
                  <w:r w:rsidRPr="00715DC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F9E22A" w14:textId="77777777" w:rsidR="00A37790" w:rsidRPr="00715DCF" w:rsidRDefault="00A37790" w:rsidP="00E30EA7">
                  <w:pPr>
                    <w:pStyle w:val="rowtabella0"/>
                    <w:jc w:val="center"/>
                    <w:rPr>
                      <w:color w:val="002060"/>
                    </w:rPr>
                  </w:pPr>
                  <w:r w:rsidRPr="00715DCF">
                    <w:rPr>
                      <w:color w:val="002060"/>
                    </w:rPr>
                    <w:t> </w:t>
                  </w:r>
                </w:p>
              </w:tc>
            </w:tr>
            <w:tr w:rsidR="00A37790" w:rsidRPr="00715DCF" w14:paraId="5294030D"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0D6B89" w14:textId="77777777" w:rsidR="00A37790" w:rsidRPr="00715DCF" w:rsidRDefault="00A37790" w:rsidP="00E30EA7">
                  <w:pPr>
                    <w:pStyle w:val="rowtabella0"/>
                    <w:rPr>
                      <w:color w:val="002060"/>
                    </w:rPr>
                  </w:pPr>
                  <w:r w:rsidRPr="00715DCF">
                    <w:rPr>
                      <w:color w:val="002060"/>
                    </w:rPr>
                    <w:t>LUCREZIA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E33080" w14:textId="77777777" w:rsidR="00A37790" w:rsidRPr="00715DCF" w:rsidRDefault="00A37790" w:rsidP="00E30EA7">
                  <w:pPr>
                    <w:pStyle w:val="rowtabella0"/>
                    <w:rPr>
                      <w:color w:val="002060"/>
                    </w:rPr>
                  </w:pPr>
                  <w:r w:rsidRPr="00715DCF">
                    <w:rPr>
                      <w:color w:val="002060"/>
                    </w:rPr>
                    <w:t xml:space="preserve">- </w:t>
                  </w:r>
                  <w:proofErr w:type="gramStart"/>
                  <w:r w:rsidRPr="00715DCF">
                    <w:rPr>
                      <w:color w:val="002060"/>
                    </w:rPr>
                    <w:t>CITTA</w:t>
                  </w:r>
                  <w:proofErr w:type="gramEnd"/>
                  <w:r w:rsidRPr="00715DCF">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C86E26" w14:textId="77777777" w:rsidR="00A37790" w:rsidRPr="00715DCF" w:rsidRDefault="00A37790" w:rsidP="00E30EA7">
                  <w:pPr>
                    <w:pStyle w:val="rowtabella0"/>
                    <w:jc w:val="center"/>
                    <w:rPr>
                      <w:color w:val="002060"/>
                    </w:rPr>
                  </w:pPr>
                  <w:r w:rsidRPr="00715DCF">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3684DD" w14:textId="77777777" w:rsidR="00A37790" w:rsidRPr="00715DCF" w:rsidRDefault="00A37790" w:rsidP="00E30EA7">
                  <w:pPr>
                    <w:pStyle w:val="rowtabella0"/>
                    <w:jc w:val="center"/>
                    <w:rPr>
                      <w:color w:val="002060"/>
                    </w:rPr>
                  </w:pPr>
                  <w:r w:rsidRPr="00715DCF">
                    <w:rPr>
                      <w:color w:val="002060"/>
                    </w:rPr>
                    <w:t> </w:t>
                  </w:r>
                </w:p>
              </w:tc>
            </w:tr>
            <w:tr w:rsidR="00A37790" w:rsidRPr="00715DCF" w14:paraId="7D5A0469"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1345F1CD" w14:textId="77777777" w:rsidR="00A37790" w:rsidRPr="00715DCF" w:rsidRDefault="00A37790" w:rsidP="00E30EA7">
                  <w:pPr>
                    <w:pStyle w:val="rowtabella0"/>
                    <w:rPr>
                      <w:color w:val="002060"/>
                    </w:rPr>
                  </w:pPr>
                  <w:r w:rsidRPr="00715DCF">
                    <w:rPr>
                      <w:color w:val="002060"/>
                    </w:rPr>
                    <w:t>(1) - disputata il 11/11/2023</w:t>
                  </w:r>
                </w:p>
              </w:tc>
            </w:tr>
          </w:tbl>
          <w:p w14:paraId="0168202B" w14:textId="77777777" w:rsidR="00A37790" w:rsidRPr="00715DCF" w:rsidRDefault="00A37790" w:rsidP="00E30EA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054BF3E"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A6B404" w14:textId="77777777" w:rsidR="00A37790" w:rsidRPr="00715DCF" w:rsidRDefault="00A37790" w:rsidP="00E30EA7">
                  <w:pPr>
                    <w:pStyle w:val="headertabella0"/>
                    <w:rPr>
                      <w:color w:val="002060"/>
                    </w:rPr>
                  </w:pPr>
                  <w:r w:rsidRPr="00715DCF">
                    <w:rPr>
                      <w:color w:val="002060"/>
                    </w:rPr>
                    <w:t>GIRONE B - 7 Giornata - A</w:t>
                  </w:r>
                </w:p>
              </w:tc>
            </w:tr>
            <w:tr w:rsidR="00A37790" w:rsidRPr="00715DCF" w14:paraId="6256CC8E"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397EEE" w14:textId="77777777" w:rsidR="00A37790" w:rsidRPr="00715DCF" w:rsidRDefault="00A37790" w:rsidP="00E30EA7">
                  <w:pPr>
                    <w:pStyle w:val="rowtabella0"/>
                    <w:rPr>
                      <w:color w:val="002060"/>
                    </w:rPr>
                  </w:pPr>
                  <w:r w:rsidRPr="00715DCF">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76B02" w14:textId="77777777" w:rsidR="00A37790" w:rsidRPr="00715DCF" w:rsidRDefault="00A37790" w:rsidP="00E30EA7">
                  <w:pPr>
                    <w:pStyle w:val="rowtabella0"/>
                    <w:rPr>
                      <w:color w:val="002060"/>
                    </w:rPr>
                  </w:pPr>
                  <w:r w:rsidRPr="00715DCF">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0F53B" w14:textId="77777777" w:rsidR="00A37790" w:rsidRPr="00715DCF" w:rsidRDefault="00A37790" w:rsidP="00E30EA7">
                  <w:pPr>
                    <w:pStyle w:val="rowtabella0"/>
                    <w:jc w:val="center"/>
                    <w:rPr>
                      <w:color w:val="002060"/>
                    </w:rPr>
                  </w:pPr>
                  <w:r w:rsidRPr="00715DCF">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CB98B" w14:textId="77777777" w:rsidR="00A37790" w:rsidRPr="00715DCF" w:rsidRDefault="00A37790" w:rsidP="00E30EA7">
                  <w:pPr>
                    <w:pStyle w:val="rowtabella0"/>
                    <w:jc w:val="center"/>
                    <w:rPr>
                      <w:color w:val="002060"/>
                    </w:rPr>
                  </w:pPr>
                  <w:r w:rsidRPr="00715DCF">
                    <w:rPr>
                      <w:color w:val="002060"/>
                    </w:rPr>
                    <w:t> </w:t>
                  </w:r>
                </w:p>
              </w:tc>
            </w:tr>
            <w:tr w:rsidR="00A37790" w:rsidRPr="00715DCF" w14:paraId="17C42011"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2533B" w14:textId="77777777" w:rsidR="00A37790" w:rsidRPr="00715DCF" w:rsidRDefault="00A37790" w:rsidP="00E30EA7">
                  <w:pPr>
                    <w:pStyle w:val="rowtabella0"/>
                    <w:rPr>
                      <w:color w:val="002060"/>
                    </w:rPr>
                  </w:pPr>
                  <w:r w:rsidRPr="00715DCF">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6FCAA4" w14:textId="77777777" w:rsidR="00A37790" w:rsidRPr="00715DCF" w:rsidRDefault="00A37790" w:rsidP="00E30EA7">
                  <w:pPr>
                    <w:pStyle w:val="rowtabella0"/>
                    <w:rPr>
                      <w:color w:val="002060"/>
                    </w:rPr>
                  </w:pPr>
                  <w:r w:rsidRPr="00715DCF">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BD9EA4" w14:textId="77777777" w:rsidR="00A37790" w:rsidRPr="00715DCF" w:rsidRDefault="00A37790" w:rsidP="00E30EA7">
                  <w:pPr>
                    <w:pStyle w:val="rowtabella0"/>
                    <w:jc w:val="center"/>
                    <w:rPr>
                      <w:color w:val="002060"/>
                    </w:rPr>
                  </w:pPr>
                  <w:r w:rsidRPr="00715DC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BC1BC" w14:textId="77777777" w:rsidR="00A37790" w:rsidRPr="00715DCF" w:rsidRDefault="00A37790" w:rsidP="00E30EA7">
                  <w:pPr>
                    <w:pStyle w:val="rowtabella0"/>
                    <w:jc w:val="center"/>
                    <w:rPr>
                      <w:color w:val="002060"/>
                    </w:rPr>
                  </w:pPr>
                  <w:r w:rsidRPr="00715DCF">
                    <w:rPr>
                      <w:color w:val="002060"/>
                    </w:rPr>
                    <w:t> </w:t>
                  </w:r>
                </w:p>
              </w:tc>
            </w:tr>
            <w:tr w:rsidR="00A37790" w:rsidRPr="00715DCF" w14:paraId="1427793F"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0EECB0" w14:textId="77777777" w:rsidR="00A37790" w:rsidRPr="00715DCF" w:rsidRDefault="00A37790" w:rsidP="00E30EA7">
                  <w:pPr>
                    <w:pStyle w:val="rowtabella0"/>
                    <w:rPr>
                      <w:color w:val="002060"/>
                    </w:rPr>
                  </w:pPr>
                  <w:r w:rsidRPr="00715DCF">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9B04D7" w14:textId="77777777" w:rsidR="00A37790" w:rsidRPr="00715DCF" w:rsidRDefault="00A37790" w:rsidP="00E30EA7">
                  <w:pPr>
                    <w:pStyle w:val="rowtabella0"/>
                    <w:rPr>
                      <w:color w:val="002060"/>
                    </w:rPr>
                  </w:pPr>
                  <w:r w:rsidRPr="00715DCF">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156AF9" w14:textId="77777777" w:rsidR="00A37790" w:rsidRPr="00715DCF" w:rsidRDefault="00A37790" w:rsidP="00E30EA7">
                  <w:pPr>
                    <w:pStyle w:val="rowtabella0"/>
                    <w:jc w:val="center"/>
                    <w:rPr>
                      <w:color w:val="002060"/>
                    </w:rPr>
                  </w:pPr>
                  <w:r w:rsidRPr="00715DCF">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B59525" w14:textId="77777777" w:rsidR="00A37790" w:rsidRPr="00715DCF" w:rsidRDefault="00A37790" w:rsidP="00E30EA7">
                  <w:pPr>
                    <w:pStyle w:val="rowtabella0"/>
                    <w:jc w:val="center"/>
                    <w:rPr>
                      <w:color w:val="002060"/>
                    </w:rPr>
                  </w:pPr>
                  <w:r w:rsidRPr="00715DCF">
                    <w:rPr>
                      <w:color w:val="002060"/>
                    </w:rPr>
                    <w:t> </w:t>
                  </w:r>
                </w:p>
              </w:tc>
            </w:tr>
            <w:tr w:rsidR="00A37790" w:rsidRPr="00715DCF" w14:paraId="64046BC1"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632055" w14:textId="77777777" w:rsidR="00A37790" w:rsidRPr="00715DCF" w:rsidRDefault="00A37790" w:rsidP="00E30EA7">
                  <w:pPr>
                    <w:pStyle w:val="rowtabella0"/>
                    <w:rPr>
                      <w:color w:val="002060"/>
                    </w:rPr>
                  </w:pPr>
                  <w:r w:rsidRPr="00715DCF">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DC2A6D" w14:textId="77777777" w:rsidR="00A37790" w:rsidRPr="00715DCF" w:rsidRDefault="00A37790" w:rsidP="00E30EA7">
                  <w:pPr>
                    <w:pStyle w:val="rowtabella0"/>
                    <w:rPr>
                      <w:color w:val="002060"/>
                    </w:rPr>
                  </w:pPr>
                  <w:r w:rsidRPr="00715DCF">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5497B9" w14:textId="77777777" w:rsidR="00A37790" w:rsidRPr="00715DCF" w:rsidRDefault="00A37790" w:rsidP="00E30EA7">
                  <w:pPr>
                    <w:pStyle w:val="rowtabella0"/>
                    <w:jc w:val="center"/>
                    <w:rPr>
                      <w:color w:val="002060"/>
                    </w:rPr>
                  </w:pPr>
                  <w:r w:rsidRPr="00715DC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4D856D" w14:textId="77777777" w:rsidR="00A37790" w:rsidRPr="00715DCF" w:rsidRDefault="00A37790" w:rsidP="00E30EA7">
                  <w:pPr>
                    <w:pStyle w:val="rowtabella0"/>
                    <w:jc w:val="center"/>
                    <w:rPr>
                      <w:color w:val="002060"/>
                    </w:rPr>
                  </w:pPr>
                  <w:r w:rsidRPr="00715DCF">
                    <w:rPr>
                      <w:color w:val="002060"/>
                    </w:rPr>
                    <w:t> </w:t>
                  </w:r>
                </w:p>
              </w:tc>
            </w:tr>
            <w:tr w:rsidR="00A37790" w:rsidRPr="00715DCF" w14:paraId="71B8FA83"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A6BE0E" w14:textId="77777777" w:rsidR="00A37790" w:rsidRPr="00715DCF" w:rsidRDefault="00A37790" w:rsidP="00E30EA7">
                  <w:pPr>
                    <w:pStyle w:val="rowtabella0"/>
                    <w:rPr>
                      <w:color w:val="002060"/>
                    </w:rPr>
                  </w:pPr>
                  <w:r w:rsidRPr="00715DCF">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D5EAFD" w14:textId="77777777" w:rsidR="00A37790" w:rsidRPr="00715DCF" w:rsidRDefault="00A37790" w:rsidP="00E30EA7">
                  <w:pPr>
                    <w:pStyle w:val="rowtabella0"/>
                    <w:rPr>
                      <w:color w:val="002060"/>
                    </w:rPr>
                  </w:pPr>
                  <w:r w:rsidRPr="00715DCF">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CA4C5D3" w14:textId="77777777" w:rsidR="00A37790" w:rsidRPr="00715DCF" w:rsidRDefault="00A37790" w:rsidP="00E30EA7">
                  <w:pPr>
                    <w:pStyle w:val="rowtabella0"/>
                    <w:jc w:val="center"/>
                    <w:rPr>
                      <w:color w:val="002060"/>
                    </w:rPr>
                  </w:pPr>
                  <w:r w:rsidRPr="00715DCF">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46084B" w14:textId="77777777" w:rsidR="00A37790" w:rsidRPr="00715DCF" w:rsidRDefault="00A37790" w:rsidP="00E30EA7">
                  <w:pPr>
                    <w:pStyle w:val="rowtabella0"/>
                    <w:jc w:val="center"/>
                    <w:rPr>
                      <w:color w:val="002060"/>
                    </w:rPr>
                  </w:pPr>
                  <w:r w:rsidRPr="00715DCF">
                    <w:rPr>
                      <w:color w:val="002060"/>
                    </w:rPr>
                    <w:t> </w:t>
                  </w:r>
                </w:p>
              </w:tc>
            </w:tr>
            <w:tr w:rsidR="00A37790" w:rsidRPr="00715DCF" w14:paraId="3AD6A348"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6F688D" w14:textId="77777777" w:rsidR="00A37790" w:rsidRPr="00715DCF" w:rsidRDefault="00A37790" w:rsidP="00E30EA7">
                  <w:pPr>
                    <w:pStyle w:val="rowtabella0"/>
                    <w:rPr>
                      <w:color w:val="002060"/>
                    </w:rPr>
                  </w:pPr>
                  <w:r w:rsidRPr="00715DCF">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AD7E5" w14:textId="77777777" w:rsidR="00A37790" w:rsidRPr="00715DCF" w:rsidRDefault="00A37790" w:rsidP="00E30EA7">
                  <w:pPr>
                    <w:pStyle w:val="rowtabella0"/>
                    <w:rPr>
                      <w:color w:val="002060"/>
                    </w:rPr>
                  </w:pPr>
                  <w:r w:rsidRPr="00715DCF">
                    <w:rPr>
                      <w:color w:val="002060"/>
                    </w:rPr>
                    <w:t>- POLISPORTIVA UROBORO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092A89" w14:textId="77777777" w:rsidR="00A37790" w:rsidRPr="00715DCF" w:rsidRDefault="00A37790" w:rsidP="00E30EA7">
                  <w:pPr>
                    <w:pStyle w:val="rowtabella0"/>
                    <w:jc w:val="center"/>
                    <w:rPr>
                      <w:color w:val="002060"/>
                    </w:rPr>
                  </w:pPr>
                  <w:r w:rsidRPr="00715DCF">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1820B" w14:textId="77777777" w:rsidR="00A37790" w:rsidRPr="00715DCF" w:rsidRDefault="00A37790" w:rsidP="00E30EA7">
                  <w:pPr>
                    <w:pStyle w:val="rowtabella0"/>
                    <w:jc w:val="center"/>
                    <w:rPr>
                      <w:color w:val="002060"/>
                    </w:rPr>
                  </w:pPr>
                  <w:r w:rsidRPr="00715DCF">
                    <w:rPr>
                      <w:color w:val="002060"/>
                    </w:rPr>
                    <w:t> </w:t>
                  </w:r>
                </w:p>
              </w:tc>
            </w:tr>
            <w:tr w:rsidR="00A37790" w:rsidRPr="00715DCF" w14:paraId="3B7EF2CF"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5742DF57" w14:textId="77777777" w:rsidR="00A37790" w:rsidRPr="00715DCF" w:rsidRDefault="00A37790" w:rsidP="00E30EA7">
                  <w:pPr>
                    <w:pStyle w:val="rowtabella0"/>
                    <w:rPr>
                      <w:color w:val="002060"/>
                    </w:rPr>
                  </w:pPr>
                  <w:r w:rsidRPr="00715DCF">
                    <w:rPr>
                      <w:color w:val="002060"/>
                    </w:rPr>
                    <w:t>(1) - disputata il 11/11/2023</w:t>
                  </w:r>
                </w:p>
              </w:tc>
            </w:tr>
          </w:tbl>
          <w:p w14:paraId="1035BFC0" w14:textId="77777777" w:rsidR="00A37790" w:rsidRPr="00715DCF" w:rsidRDefault="00A37790" w:rsidP="00E30EA7">
            <w:pPr>
              <w:rPr>
                <w:color w:val="002060"/>
              </w:rPr>
            </w:pPr>
          </w:p>
        </w:tc>
      </w:tr>
    </w:tbl>
    <w:p w14:paraId="0BD67D49" w14:textId="77777777" w:rsidR="00A37790" w:rsidRPr="00715DCF" w:rsidRDefault="00A37790" w:rsidP="00A3779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01C99B1B"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607B03FA"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11FBA" w14:textId="77777777" w:rsidR="00A37790" w:rsidRPr="00715DCF" w:rsidRDefault="00A37790" w:rsidP="00E30EA7">
                  <w:pPr>
                    <w:pStyle w:val="headertabella0"/>
                    <w:rPr>
                      <w:color w:val="002060"/>
                    </w:rPr>
                  </w:pPr>
                  <w:r w:rsidRPr="00715DCF">
                    <w:rPr>
                      <w:color w:val="002060"/>
                    </w:rPr>
                    <w:t>GIRONE C - 7 Giornata - A</w:t>
                  </w:r>
                </w:p>
              </w:tc>
            </w:tr>
            <w:tr w:rsidR="00A37790" w:rsidRPr="00715DCF" w14:paraId="494B23C3"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46CC1" w14:textId="77777777" w:rsidR="00A37790" w:rsidRPr="00715DCF" w:rsidRDefault="00A37790" w:rsidP="00E30EA7">
                  <w:pPr>
                    <w:pStyle w:val="rowtabella0"/>
                    <w:rPr>
                      <w:color w:val="002060"/>
                    </w:rPr>
                  </w:pPr>
                  <w:r w:rsidRPr="00715DCF">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D0746" w14:textId="77777777" w:rsidR="00A37790" w:rsidRPr="00715DCF" w:rsidRDefault="00A37790" w:rsidP="00E30EA7">
                  <w:pPr>
                    <w:pStyle w:val="rowtabella0"/>
                    <w:rPr>
                      <w:color w:val="002060"/>
                    </w:rPr>
                  </w:pPr>
                  <w:r w:rsidRPr="00715DCF">
                    <w:rPr>
                      <w:color w:val="002060"/>
                    </w:rPr>
                    <w:t>- CALCETTO CASTRUM LAURI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6CD622" w14:textId="77777777" w:rsidR="00A37790" w:rsidRPr="00715DCF" w:rsidRDefault="00A37790" w:rsidP="00E30EA7">
                  <w:pPr>
                    <w:pStyle w:val="rowtabella0"/>
                    <w:jc w:val="center"/>
                    <w:rPr>
                      <w:color w:val="002060"/>
                    </w:rPr>
                  </w:pPr>
                  <w:r w:rsidRPr="00715DCF">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F97B1" w14:textId="77777777" w:rsidR="00A37790" w:rsidRPr="00715DCF" w:rsidRDefault="00A37790" w:rsidP="00E30EA7">
                  <w:pPr>
                    <w:pStyle w:val="rowtabella0"/>
                    <w:jc w:val="center"/>
                    <w:rPr>
                      <w:color w:val="002060"/>
                    </w:rPr>
                  </w:pPr>
                  <w:r w:rsidRPr="00715DCF">
                    <w:rPr>
                      <w:color w:val="002060"/>
                    </w:rPr>
                    <w:t> </w:t>
                  </w:r>
                </w:p>
              </w:tc>
            </w:tr>
            <w:tr w:rsidR="00A37790" w:rsidRPr="00715DCF" w14:paraId="11469A9A"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A7CE19" w14:textId="77777777" w:rsidR="00A37790" w:rsidRPr="00715DCF" w:rsidRDefault="00A37790" w:rsidP="00E30EA7">
                  <w:pPr>
                    <w:pStyle w:val="rowtabella0"/>
                    <w:rPr>
                      <w:color w:val="002060"/>
                    </w:rPr>
                  </w:pPr>
                  <w:r w:rsidRPr="00715DCF">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9A8240" w14:textId="77777777" w:rsidR="00A37790" w:rsidRPr="00715DCF" w:rsidRDefault="00A37790" w:rsidP="00E30EA7">
                  <w:pPr>
                    <w:pStyle w:val="rowtabella0"/>
                    <w:rPr>
                      <w:color w:val="002060"/>
                    </w:rPr>
                  </w:pPr>
                  <w:r w:rsidRPr="00715DCF">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83C40A" w14:textId="77777777" w:rsidR="00A37790" w:rsidRPr="00715DCF" w:rsidRDefault="00A37790" w:rsidP="00E30EA7">
                  <w:pPr>
                    <w:pStyle w:val="rowtabella0"/>
                    <w:jc w:val="center"/>
                    <w:rPr>
                      <w:color w:val="002060"/>
                    </w:rPr>
                  </w:pPr>
                  <w:r w:rsidRPr="00715DCF">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0497F5" w14:textId="77777777" w:rsidR="00A37790" w:rsidRPr="00715DCF" w:rsidRDefault="00A37790" w:rsidP="00E30EA7">
                  <w:pPr>
                    <w:pStyle w:val="rowtabella0"/>
                    <w:jc w:val="center"/>
                    <w:rPr>
                      <w:color w:val="002060"/>
                    </w:rPr>
                  </w:pPr>
                  <w:r w:rsidRPr="00715DCF">
                    <w:rPr>
                      <w:color w:val="002060"/>
                    </w:rPr>
                    <w:t> </w:t>
                  </w:r>
                </w:p>
              </w:tc>
            </w:tr>
            <w:tr w:rsidR="00A37790" w:rsidRPr="00715DCF" w14:paraId="377458F6"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A5BE84" w14:textId="77777777" w:rsidR="00A37790" w:rsidRPr="00715DCF" w:rsidRDefault="00A37790" w:rsidP="00E30EA7">
                  <w:pPr>
                    <w:pStyle w:val="rowtabella0"/>
                    <w:rPr>
                      <w:color w:val="002060"/>
                    </w:rPr>
                  </w:pPr>
                  <w:r w:rsidRPr="00715DCF">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8AAD1C" w14:textId="77777777" w:rsidR="00A37790" w:rsidRPr="00715DCF" w:rsidRDefault="00A37790" w:rsidP="00E30EA7">
                  <w:pPr>
                    <w:pStyle w:val="rowtabella0"/>
                    <w:rPr>
                      <w:color w:val="002060"/>
                    </w:rPr>
                  </w:pPr>
                  <w:r w:rsidRPr="00715DCF">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1FFF3D" w14:textId="77777777" w:rsidR="00A37790" w:rsidRPr="00715DCF" w:rsidRDefault="00A37790" w:rsidP="00E30EA7">
                  <w:pPr>
                    <w:pStyle w:val="rowtabella0"/>
                    <w:jc w:val="center"/>
                    <w:rPr>
                      <w:color w:val="002060"/>
                    </w:rPr>
                  </w:pPr>
                  <w:r w:rsidRPr="00715DC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8F887F" w14:textId="77777777" w:rsidR="00A37790" w:rsidRPr="00715DCF" w:rsidRDefault="00A37790" w:rsidP="00E30EA7">
                  <w:pPr>
                    <w:pStyle w:val="rowtabella0"/>
                    <w:jc w:val="center"/>
                    <w:rPr>
                      <w:color w:val="002060"/>
                    </w:rPr>
                  </w:pPr>
                  <w:r w:rsidRPr="00715DCF">
                    <w:rPr>
                      <w:color w:val="002060"/>
                    </w:rPr>
                    <w:t> </w:t>
                  </w:r>
                </w:p>
              </w:tc>
            </w:tr>
            <w:tr w:rsidR="00A37790" w:rsidRPr="00715DCF" w14:paraId="6C284EB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85B3A2" w14:textId="77777777" w:rsidR="00A37790" w:rsidRPr="00715DCF" w:rsidRDefault="00A37790" w:rsidP="00E30EA7">
                  <w:pPr>
                    <w:pStyle w:val="rowtabella0"/>
                    <w:rPr>
                      <w:color w:val="002060"/>
                    </w:rPr>
                  </w:pPr>
                  <w:r w:rsidRPr="00715DCF">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48EE4B" w14:textId="77777777" w:rsidR="00A37790" w:rsidRPr="00715DCF" w:rsidRDefault="00A37790" w:rsidP="00E30EA7">
                  <w:pPr>
                    <w:pStyle w:val="rowtabella0"/>
                    <w:rPr>
                      <w:color w:val="002060"/>
                    </w:rPr>
                  </w:pPr>
                  <w:r w:rsidRPr="00715DCF">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EAA60A" w14:textId="77777777" w:rsidR="00A37790" w:rsidRPr="00715DCF" w:rsidRDefault="00A37790" w:rsidP="00E30EA7">
                  <w:pPr>
                    <w:pStyle w:val="rowtabella0"/>
                    <w:jc w:val="center"/>
                    <w:rPr>
                      <w:color w:val="002060"/>
                    </w:rPr>
                  </w:pPr>
                  <w:r w:rsidRPr="00715DCF">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F08B9A" w14:textId="77777777" w:rsidR="00A37790" w:rsidRPr="00715DCF" w:rsidRDefault="00A37790" w:rsidP="00E30EA7">
                  <w:pPr>
                    <w:pStyle w:val="rowtabella0"/>
                    <w:jc w:val="center"/>
                    <w:rPr>
                      <w:color w:val="002060"/>
                    </w:rPr>
                  </w:pPr>
                  <w:r w:rsidRPr="00715DCF">
                    <w:rPr>
                      <w:color w:val="002060"/>
                    </w:rPr>
                    <w:t> </w:t>
                  </w:r>
                </w:p>
              </w:tc>
            </w:tr>
            <w:tr w:rsidR="00A37790" w:rsidRPr="00715DCF" w14:paraId="4367C9E2"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61808D" w14:textId="77777777" w:rsidR="00A37790" w:rsidRPr="00715DCF" w:rsidRDefault="00A37790" w:rsidP="00E30EA7">
                  <w:pPr>
                    <w:pStyle w:val="rowtabella0"/>
                    <w:rPr>
                      <w:color w:val="002060"/>
                    </w:rPr>
                  </w:pPr>
                  <w:r w:rsidRPr="00715DCF">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8D7D9B" w14:textId="77777777" w:rsidR="00A37790" w:rsidRPr="00715DCF" w:rsidRDefault="00A37790" w:rsidP="00E30EA7">
                  <w:pPr>
                    <w:pStyle w:val="rowtabella0"/>
                    <w:rPr>
                      <w:color w:val="002060"/>
                    </w:rPr>
                  </w:pPr>
                  <w:r w:rsidRPr="00715DCF">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18A216" w14:textId="77777777" w:rsidR="00A37790" w:rsidRPr="00715DCF" w:rsidRDefault="00A37790" w:rsidP="00E30EA7">
                  <w:pPr>
                    <w:pStyle w:val="rowtabella0"/>
                    <w:jc w:val="center"/>
                    <w:rPr>
                      <w:color w:val="002060"/>
                    </w:rPr>
                  </w:pPr>
                  <w:r w:rsidRPr="00715DCF">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0F0CB9" w14:textId="77777777" w:rsidR="00A37790" w:rsidRPr="00715DCF" w:rsidRDefault="00A37790" w:rsidP="00E30EA7">
                  <w:pPr>
                    <w:pStyle w:val="rowtabella0"/>
                    <w:jc w:val="center"/>
                    <w:rPr>
                      <w:color w:val="002060"/>
                    </w:rPr>
                  </w:pPr>
                  <w:r w:rsidRPr="00715DCF">
                    <w:rPr>
                      <w:color w:val="002060"/>
                    </w:rPr>
                    <w:t> </w:t>
                  </w:r>
                </w:p>
              </w:tc>
            </w:tr>
            <w:tr w:rsidR="00A37790" w:rsidRPr="00715DCF" w14:paraId="4670BB48"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B8B12C" w14:textId="77777777" w:rsidR="00A37790" w:rsidRPr="00715DCF" w:rsidRDefault="00A37790" w:rsidP="00E30EA7">
                  <w:pPr>
                    <w:pStyle w:val="rowtabella0"/>
                    <w:rPr>
                      <w:color w:val="002060"/>
                    </w:rPr>
                  </w:pPr>
                  <w:proofErr w:type="gramStart"/>
                  <w:r w:rsidRPr="00715DCF">
                    <w:rPr>
                      <w:color w:val="002060"/>
                    </w:rPr>
                    <w:t>U.MANDOLESI</w:t>
                  </w:r>
                  <w:proofErr w:type="gramEnd"/>
                  <w:r w:rsidRPr="00715DCF">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71EF86" w14:textId="77777777" w:rsidR="00A37790" w:rsidRPr="00715DCF" w:rsidRDefault="00A37790" w:rsidP="00E30EA7">
                  <w:pPr>
                    <w:pStyle w:val="rowtabella0"/>
                    <w:rPr>
                      <w:color w:val="002060"/>
                    </w:rPr>
                  </w:pPr>
                  <w:r w:rsidRPr="00715DCF">
                    <w:rPr>
                      <w:color w:val="002060"/>
                    </w:rPr>
                    <w:t>- SAMBENEDETTESE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EE257" w14:textId="77777777" w:rsidR="00A37790" w:rsidRPr="00715DCF" w:rsidRDefault="00A37790" w:rsidP="00E30EA7">
                  <w:pPr>
                    <w:pStyle w:val="rowtabella0"/>
                    <w:jc w:val="center"/>
                    <w:rPr>
                      <w:color w:val="002060"/>
                    </w:rPr>
                  </w:pPr>
                  <w:r w:rsidRPr="00715DCF">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3DE46C" w14:textId="77777777" w:rsidR="00A37790" w:rsidRPr="00715DCF" w:rsidRDefault="00A37790" w:rsidP="00E30EA7">
                  <w:pPr>
                    <w:pStyle w:val="rowtabella0"/>
                    <w:jc w:val="center"/>
                    <w:rPr>
                      <w:color w:val="002060"/>
                    </w:rPr>
                  </w:pPr>
                  <w:r w:rsidRPr="00715DCF">
                    <w:rPr>
                      <w:color w:val="002060"/>
                    </w:rPr>
                    <w:t> </w:t>
                  </w:r>
                </w:p>
              </w:tc>
            </w:tr>
          </w:tbl>
          <w:p w14:paraId="6DCD8DE6" w14:textId="77777777" w:rsidR="00A37790" w:rsidRPr="00715DCF" w:rsidRDefault="00A37790" w:rsidP="00E30EA7">
            <w:pPr>
              <w:rPr>
                <w:color w:val="002060"/>
              </w:rPr>
            </w:pPr>
          </w:p>
        </w:tc>
      </w:tr>
    </w:tbl>
    <w:p w14:paraId="2E5019AD" w14:textId="77777777" w:rsidR="00A37790" w:rsidRPr="00715DCF" w:rsidRDefault="00A37790" w:rsidP="00A37790">
      <w:pPr>
        <w:pStyle w:val="breakline"/>
        <w:rPr>
          <w:rFonts w:eastAsiaTheme="minorEastAsia"/>
          <w:color w:val="002060"/>
        </w:rPr>
      </w:pPr>
    </w:p>
    <w:p w14:paraId="51F5C489" w14:textId="77777777" w:rsidR="00A37790" w:rsidRPr="00715DCF" w:rsidRDefault="00A37790" w:rsidP="00A37790">
      <w:pPr>
        <w:pStyle w:val="breakline"/>
        <w:rPr>
          <w:color w:val="002060"/>
        </w:rPr>
      </w:pPr>
    </w:p>
    <w:p w14:paraId="5C819F93" w14:textId="77777777" w:rsidR="00A37790" w:rsidRPr="00715DCF" w:rsidRDefault="00A37790" w:rsidP="00A37790">
      <w:pPr>
        <w:pStyle w:val="titoloprinc0"/>
        <w:rPr>
          <w:color w:val="002060"/>
        </w:rPr>
      </w:pPr>
      <w:r w:rsidRPr="00715DCF">
        <w:rPr>
          <w:color w:val="002060"/>
        </w:rPr>
        <w:t>GIUDICE SPORTIVO</w:t>
      </w:r>
    </w:p>
    <w:p w14:paraId="73D3A224"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190033D2" w14:textId="77777777" w:rsidR="00A37790" w:rsidRPr="00715DCF" w:rsidRDefault="00A37790" w:rsidP="00A37790">
      <w:pPr>
        <w:pStyle w:val="titolo10"/>
        <w:rPr>
          <w:color w:val="002060"/>
        </w:rPr>
      </w:pPr>
      <w:r w:rsidRPr="00715DCF">
        <w:rPr>
          <w:color w:val="002060"/>
        </w:rPr>
        <w:t xml:space="preserve">GARE DEL 10/11/2023 </w:t>
      </w:r>
    </w:p>
    <w:p w14:paraId="37D0B2C4" w14:textId="77777777" w:rsidR="00A37790" w:rsidRPr="00715DCF" w:rsidRDefault="00A37790" w:rsidP="00A37790">
      <w:pPr>
        <w:pStyle w:val="titolo7a"/>
        <w:rPr>
          <w:color w:val="002060"/>
        </w:rPr>
      </w:pPr>
      <w:r w:rsidRPr="00715DCF">
        <w:rPr>
          <w:color w:val="002060"/>
        </w:rPr>
        <w:t xml:space="preserve">PROVVEDIMENTI DISCIPLINARI </w:t>
      </w:r>
    </w:p>
    <w:p w14:paraId="5C66DAE0"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70E79CC3" w14:textId="77777777" w:rsidR="00A37790" w:rsidRPr="00715DCF" w:rsidRDefault="00A37790" w:rsidP="00A37790">
      <w:pPr>
        <w:pStyle w:val="titolo30"/>
        <w:rPr>
          <w:color w:val="002060"/>
        </w:rPr>
      </w:pPr>
      <w:r w:rsidRPr="00715DCF">
        <w:rPr>
          <w:color w:val="002060"/>
        </w:rPr>
        <w:t xml:space="preserve">SOCIETA' </w:t>
      </w:r>
    </w:p>
    <w:p w14:paraId="0075D96F" w14:textId="77777777" w:rsidR="00A37790" w:rsidRPr="00715DCF" w:rsidRDefault="00A37790" w:rsidP="00A37790">
      <w:pPr>
        <w:pStyle w:val="titolo20"/>
        <w:rPr>
          <w:color w:val="002060"/>
        </w:rPr>
      </w:pPr>
      <w:r w:rsidRPr="00715DCF">
        <w:rPr>
          <w:color w:val="002060"/>
        </w:rPr>
        <w:t xml:space="preserve">AMMENDA </w:t>
      </w:r>
    </w:p>
    <w:p w14:paraId="44231CB7"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Euro 50,00 FIGHT BULLS CORRIDONIA </w:t>
      </w:r>
      <w:r w:rsidRPr="00715DCF">
        <w:rPr>
          <w:color w:val="002060"/>
        </w:rPr>
        <w:br/>
        <w:t>Per comportamento offensivo d</w:t>
      </w:r>
      <w:r>
        <w:rPr>
          <w:color w:val="002060"/>
        </w:rPr>
        <w:t>i</w:t>
      </w:r>
      <w:r w:rsidRPr="00715DCF">
        <w:rPr>
          <w:color w:val="002060"/>
        </w:rPr>
        <w:t xml:space="preserve"> un proprio tifoso nei confronti dell'arbitro. </w:t>
      </w:r>
    </w:p>
    <w:p w14:paraId="12116476" w14:textId="77777777" w:rsidR="00A37790" w:rsidRPr="00715DCF" w:rsidRDefault="00A37790" w:rsidP="00A37790">
      <w:pPr>
        <w:pStyle w:val="titolo30"/>
        <w:rPr>
          <w:color w:val="002060"/>
        </w:rPr>
      </w:pPr>
      <w:r w:rsidRPr="00715DCF">
        <w:rPr>
          <w:color w:val="002060"/>
        </w:rPr>
        <w:lastRenderedPageBreak/>
        <w:t xml:space="preserve">DIRIGENTI </w:t>
      </w:r>
    </w:p>
    <w:p w14:paraId="4047C8DA" w14:textId="77777777" w:rsidR="00A37790" w:rsidRPr="00715DCF" w:rsidRDefault="00A37790" w:rsidP="00A37790">
      <w:pPr>
        <w:pStyle w:val="titolo20"/>
        <w:rPr>
          <w:color w:val="002060"/>
        </w:rPr>
      </w:pPr>
      <w:r w:rsidRPr="00715DCF">
        <w:rPr>
          <w:color w:val="002060"/>
        </w:rPr>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3B8BCFD" w14:textId="77777777" w:rsidTr="00E30EA7">
        <w:tc>
          <w:tcPr>
            <w:tcW w:w="2200" w:type="dxa"/>
            <w:tcMar>
              <w:top w:w="20" w:type="dxa"/>
              <w:left w:w="20" w:type="dxa"/>
              <w:bottom w:w="20" w:type="dxa"/>
              <w:right w:w="20" w:type="dxa"/>
            </w:tcMar>
            <w:vAlign w:val="center"/>
            <w:hideMark/>
          </w:tcPr>
          <w:p w14:paraId="1CF11FB3" w14:textId="77777777" w:rsidR="00A37790" w:rsidRPr="00715DCF" w:rsidRDefault="00A37790" w:rsidP="00E30EA7">
            <w:pPr>
              <w:pStyle w:val="movimento"/>
              <w:rPr>
                <w:color w:val="002060"/>
              </w:rPr>
            </w:pPr>
            <w:r w:rsidRPr="00715DCF">
              <w:rPr>
                <w:color w:val="002060"/>
              </w:rPr>
              <w:t>MORETTI MASSIMILIANO</w:t>
            </w:r>
          </w:p>
        </w:tc>
        <w:tc>
          <w:tcPr>
            <w:tcW w:w="2200" w:type="dxa"/>
            <w:tcMar>
              <w:top w:w="20" w:type="dxa"/>
              <w:left w:w="20" w:type="dxa"/>
              <w:bottom w:w="20" w:type="dxa"/>
              <w:right w:w="20" w:type="dxa"/>
            </w:tcMar>
            <w:vAlign w:val="center"/>
            <w:hideMark/>
          </w:tcPr>
          <w:p w14:paraId="6959DAF6" w14:textId="77777777" w:rsidR="00A37790" w:rsidRPr="00715DCF" w:rsidRDefault="00A37790" w:rsidP="00E30EA7">
            <w:pPr>
              <w:pStyle w:val="movimento2"/>
              <w:rPr>
                <w:color w:val="002060"/>
              </w:rPr>
            </w:pPr>
            <w:r w:rsidRPr="00715DCF">
              <w:rPr>
                <w:color w:val="002060"/>
              </w:rPr>
              <w:t xml:space="preserve">(ACLI AUDAX MONTECOSARO C5) </w:t>
            </w:r>
          </w:p>
        </w:tc>
        <w:tc>
          <w:tcPr>
            <w:tcW w:w="800" w:type="dxa"/>
            <w:tcMar>
              <w:top w:w="20" w:type="dxa"/>
              <w:left w:w="20" w:type="dxa"/>
              <w:bottom w:w="20" w:type="dxa"/>
              <w:right w:w="20" w:type="dxa"/>
            </w:tcMar>
            <w:vAlign w:val="center"/>
            <w:hideMark/>
          </w:tcPr>
          <w:p w14:paraId="3731ED6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16D60B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C22F25E" w14:textId="77777777" w:rsidR="00A37790" w:rsidRPr="00715DCF" w:rsidRDefault="00A37790" w:rsidP="00E30EA7">
            <w:pPr>
              <w:pStyle w:val="movimento2"/>
              <w:rPr>
                <w:color w:val="002060"/>
              </w:rPr>
            </w:pPr>
            <w:r w:rsidRPr="00715DCF">
              <w:rPr>
                <w:color w:val="002060"/>
              </w:rPr>
              <w:t> </w:t>
            </w:r>
          </w:p>
        </w:tc>
      </w:tr>
    </w:tbl>
    <w:p w14:paraId="713722A1"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D0121E6" w14:textId="77777777" w:rsidTr="00E30EA7">
        <w:tc>
          <w:tcPr>
            <w:tcW w:w="2200" w:type="dxa"/>
            <w:tcMar>
              <w:top w:w="20" w:type="dxa"/>
              <w:left w:w="20" w:type="dxa"/>
              <w:bottom w:w="20" w:type="dxa"/>
              <w:right w:w="20" w:type="dxa"/>
            </w:tcMar>
            <w:vAlign w:val="center"/>
            <w:hideMark/>
          </w:tcPr>
          <w:p w14:paraId="6B3869D4" w14:textId="77777777" w:rsidR="00A37790" w:rsidRPr="00715DCF" w:rsidRDefault="00A37790" w:rsidP="00E30EA7">
            <w:pPr>
              <w:pStyle w:val="movimento"/>
              <w:rPr>
                <w:color w:val="002060"/>
              </w:rPr>
            </w:pPr>
            <w:r w:rsidRPr="00715DCF">
              <w:rPr>
                <w:color w:val="002060"/>
              </w:rPr>
              <w:t>RICCHITELLI FRANCESCO</w:t>
            </w:r>
          </w:p>
        </w:tc>
        <w:tc>
          <w:tcPr>
            <w:tcW w:w="2200" w:type="dxa"/>
            <w:tcMar>
              <w:top w:w="20" w:type="dxa"/>
              <w:left w:w="20" w:type="dxa"/>
              <w:bottom w:w="20" w:type="dxa"/>
              <w:right w:w="20" w:type="dxa"/>
            </w:tcMar>
            <w:vAlign w:val="center"/>
            <w:hideMark/>
          </w:tcPr>
          <w:p w14:paraId="6E40E738" w14:textId="77777777" w:rsidR="00A37790" w:rsidRPr="00715DCF" w:rsidRDefault="00A37790" w:rsidP="00E30EA7">
            <w:pPr>
              <w:pStyle w:val="movimento2"/>
              <w:rPr>
                <w:color w:val="002060"/>
              </w:rPr>
            </w:pPr>
            <w:r w:rsidRPr="00715DCF">
              <w:rPr>
                <w:color w:val="002060"/>
              </w:rPr>
              <w:t xml:space="preserve">(FIGHT BULLS CORRIDONIA) </w:t>
            </w:r>
          </w:p>
        </w:tc>
        <w:tc>
          <w:tcPr>
            <w:tcW w:w="800" w:type="dxa"/>
            <w:tcMar>
              <w:top w:w="20" w:type="dxa"/>
              <w:left w:w="20" w:type="dxa"/>
              <w:bottom w:w="20" w:type="dxa"/>
              <w:right w:w="20" w:type="dxa"/>
            </w:tcMar>
            <w:vAlign w:val="center"/>
            <w:hideMark/>
          </w:tcPr>
          <w:p w14:paraId="4AF33D4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0821F2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AF25058" w14:textId="77777777" w:rsidR="00A37790" w:rsidRPr="00715DCF" w:rsidRDefault="00A37790" w:rsidP="00E30EA7">
            <w:pPr>
              <w:pStyle w:val="movimento2"/>
              <w:rPr>
                <w:color w:val="002060"/>
              </w:rPr>
            </w:pPr>
            <w:r w:rsidRPr="00715DCF">
              <w:rPr>
                <w:color w:val="002060"/>
              </w:rPr>
              <w:t> </w:t>
            </w:r>
          </w:p>
        </w:tc>
      </w:tr>
    </w:tbl>
    <w:p w14:paraId="3F7E5DE7"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proteste nei confronti dell'arbitro. </w:t>
      </w:r>
    </w:p>
    <w:p w14:paraId="6DE54F97" w14:textId="77777777" w:rsidR="00A37790" w:rsidRPr="00715DCF" w:rsidRDefault="00A37790" w:rsidP="00A37790">
      <w:pPr>
        <w:pStyle w:val="titolo20"/>
        <w:rPr>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AAA99C7" w14:textId="77777777" w:rsidTr="00E30EA7">
        <w:tc>
          <w:tcPr>
            <w:tcW w:w="2200" w:type="dxa"/>
            <w:tcMar>
              <w:top w:w="20" w:type="dxa"/>
              <w:left w:w="20" w:type="dxa"/>
              <w:bottom w:w="20" w:type="dxa"/>
              <w:right w:w="20" w:type="dxa"/>
            </w:tcMar>
            <w:vAlign w:val="center"/>
            <w:hideMark/>
          </w:tcPr>
          <w:p w14:paraId="112B4A8C" w14:textId="77777777" w:rsidR="00A37790" w:rsidRPr="00715DCF" w:rsidRDefault="00A37790" w:rsidP="00E30EA7">
            <w:pPr>
              <w:pStyle w:val="movimento"/>
              <w:rPr>
                <w:color w:val="002060"/>
              </w:rPr>
            </w:pPr>
            <w:r w:rsidRPr="00715DCF">
              <w:rPr>
                <w:color w:val="002060"/>
              </w:rPr>
              <w:t>ZAPPATORI RICCARDO</w:t>
            </w:r>
          </w:p>
        </w:tc>
        <w:tc>
          <w:tcPr>
            <w:tcW w:w="2200" w:type="dxa"/>
            <w:tcMar>
              <w:top w:w="20" w:type="dxa"/>
              <w:left w:w="20" w:type="dxa"/>
              <w:bottom w:w="20" w:type="dxa"/>
              <w:right w:w="20" w:type="dxa"/>
            </w:tcMar>
            <w:vAlign w:val="center"/>
            <w:hideMark/>
          </w:tcPr>
          <w:p w14:paraId="44D7858C" w14:textId="77777777" w:rsidR="00A37790" w:rsidRPr="00715DCF" w:rsidRDefault="00A37790" w:rsidP="00E30EA7">
            <w:pPr>
              <w:pStyle w:val="movimento2"/>
              <w:rPr>
                <w:color w:val="002060"/>
              </w:rPr>
            </w:pPr>
            <w:r w:rsidRPr="00715DCF">
              <w:rPr>
                <w:color w:val="002060"/>
              </w:rPr>
              <w:t xml:space="preserve">(AVIS ARCEVIA 1964) </w:t>
            </w:r>
          </w:p>
        </w:tc>
        <w:tc>
          <w:tcPr>
            <w:tcW w:w="800" w:type="dxa"/>
            <w:tcMar>
              <w:top w:w="20" w:type="dxa"/>
              <w:left w:w="20" w:type="dxa"/>
              <w:bottom w:w="20" w:type="dxa"/>
              <w:right w:w="20" w:type="dxa"/>
            </w:tcMar>
            <w:vAlign w:val="center"/>
            <w:hideMark/>
          </w:tcPr>
          <w:p w14:paraId="1B2B178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F32CE2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B1B2015" w14:textId="77777777" w:rsidR="00A37790" w:rsidRPr="00715DCF" w:rsidRDefault="00A37790" w:rsidP="00E30EA7">
            <w:pPr>
              <w:pStyle w:val="movimento2"/>
              <w:rPr>
                <w:color w:val="002060"/>
              </w:rPr>
            </w:pPr>
            <w:r w:rsidRPr="00715DCF">
              <w:rPr>
                <w:color w:val="002060"/>
              </w:rPr>
              <w:t> </w:t>
            </w:r>
          </w:p>
        </w:tc>
      </w:tr>
    </w:tbl>
    <w:p w14:paraId="1DDA1A19"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C83B3D5" w14:textId="77777777" w:rsidTr="00E30EA7">
        <w:tc>
          <w:tcPr>
            <w:tcW w:w="2200" w:type="dxa"/>
            <w:tcMar>
              <w:top w:w="20" w:type="dxa"/>
              <w:left w:w="20" w:type="dxa"/>
              <w:bottom w:w="20" w:type="dxa"/>
              <w:right w:w="20" w:type="dxa"/>
            </w:tcMar>
            <w:vAlign w:val="center"/>
            <w:hideMark/>
          </w:tcPr>
          <w:p w14:paraId="5327EA67" w14:textId="77777777" w:rsidR="00A37790" w:rsidRPr="00715DCF" w:rsidRDefault="00A37790" w:rsidP="00E30EA7">
            <w:pPr>
              <w:pStyle w:val="movimento"/>
              <w:rPr>
                <w:color w:val="002060"/>
              </w:rPr>
            </w:pPr>
            <w:r w:rsidRPr="00715DCF">
              <w:rPr>
                <w:color w:val="002060"/>
              </w:rPr>
              <w:t>FEDERICI ALESSANDRO</w:t>
            </w:r>
          </w:p>
        </w:tc>
        <w:tc>
          <w:tcPr>
            <w:tcW w:w="2200" w:type="dxa"/>
            <w:tcMar>
              <w:top w:w="20" w:type="dxa"/>
              <w:left w:w="20" w:type="dxa"/>
              <w:bottom w:w="20" w:type="dxa"/>
              <w:right w:w="20" w:type="dxa"/>
            </w:tcMar>
            <w:vAlign w:val="center"/>
            <w:hideMark/>
          </w:tcPr>
          <w:p w14:paraId="3D584989" w14:textId="77777777" w:rsidR="00A37790" w:rsidRPr="00715DCF" w:rsidRDefault="00A37790" w:rsidP="00E30EA7">
            <w:pPr>
              <w:pStyle w:val="movimento2"/>
              <w:rPr>
                <w:color w:val="002060"/>
              </w:rPr>
            </w:pPr>
            <w:r w:rsidRPr="00715DCF">
              <w:rPr>
                <w:color w:val="002060"/>
              </w:rPr>
              <w:t xml:space="preserve">(PIEVE D ICO CALCIO A 5) </w:t>
            </w:r>
          </w:p>
        </w:tc>
        <w:tc>
          <w:tcPr>
            <w:tcW w:w="800" w:type="dxa"/>
            <w:tcMar>
              <w:top w:w="20" w:type="dxa"/>
              <w:left w:w="20" w:type="dxa"/>
              <w:bottom w:w="20" w:type="dxa"/>
              <w:right w:w="20" w:type="dxa"/>
            </w:tcMar>
            <w:vAlign w:val="center"/>
            <w:hideMark/>
          </w:tcPr>
          <w:p w14:paraId="7F09D79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7A1DA3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73D0F60" w14:textId="77777777" w:rsidR="00A37790" w:rsidRPr="00715DCF" w:rsidRDefault="00A37790" w:rsidP="00E30EA7">
            <w:pPr>
              <w:pStyle w:val="movimento2"/>
              <w:rPr>
                <w:color w:val="002060"/>
              </w:rPr>
            </w:pPr>
            <w:r w:rsidRPr="00715DCF">
              <w:rPr>
                <w:color w:val="002060"/>
              </w:rPr>
              <w:t> </w:t>
            </w:r>
          </w:p>
        </w:tc>
      </w:tr>
    </w:tbl>
    <w:p w14:paraId="4396EA0A" w14:textId="77777777" w:rsidR="00A37790" w:rsidRPr="00715DCF" w:rsidRDefault="00A37790" w:rsidP="00A37790">
      <w:pPr>
        <w:pStyle w:val="titolo30"/>
        <w:rPr>
          <w:rFonts w:eastAsiaTheme="minorEastAsia"/>
          <w:color w:val="002060"/>
        </w:rPr>
      </w:pPr>
      <w:r w:rsidRPr="00715DCF">
        <w:rPr>
          <w:color w:val="002060"/>
        </w:rPr>
        <w:t xml:space="preserve">ALLENATORI </w:t>
      </w:r>
    </w:p>
    <w:p w14:paraId="0F9D5E8C" w14:textId="77777777" w:rsidR="00A37790" w:rsidRPr="00715DCF" w:rsidRDefault="00A37790" w:rsidP="00A37790">
      <w:pPr>
        <w:pStyle w:val="titolo20"/>
        <w:rPr>
          <w:color w:val="002060"/>
        </w:rPr>
      </w:pPr>
      <w:r w:rsidRPr="00715DCF">
        <w:rPr>
          <w:color w:val="002060"/>
        </w:rPr>
        <w:t xml:space="preserve">SQUALIFICA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4B30D65" w14:textId="77777777" w:rsidTr="00E30EA7">
        <w:tc>
          <w:tcPr>
            <w:tcW w:w="2200" w:type="dxa"/>
            <w:tcMar>
              <w:top w:w="20" w:type="dxa"/>
              <w:left w:w="20" w:type="dxa"/>
              <w:bottom w:w="20" w:type="dxa"/>
              <w:right w:w="20" w:type="dxa"/>
            </w:tcMar>
            <w:vAlign w:val="center"/>
            <w:hideMark/>
          </w:tcPr>
          <w:p w14:paraId="2340DD54" w14:textId="77777777" w:rsidR="00A37790" w:rsidRPr="00715DCF" w:rsidRDefault="00A37790" w:rsidP="00E30EA7">
            <w:pPr>
              <w:pStyle w:val="movimento"/>
              <w:rPr>
                <w:color w:val="002060"/>
              </w:rPr>
            </w:pPr>
            <w:r w:rsidRPr="00715DCF">
              <w:rPr>
                <w:color w:val="002060"/>
              </w:rPr>
              <w:t>PASCUCCI NICOLA</w:t>
            </w:r>
          </w:p>
        </w:tc>
        <w:tc>
          <w:tcPr>
            <w:tcW w:w="2200" w:type="dxa"/>
            <w:tcMar>
              <w:top w:w="20" w:type="dxa"/>
              <w:left w:w="20" w:type="dxa"/>
              <w:bottom w:w="20" w:type="dxa"/>
              <w:right w:w="20" w:type="dxa"/>
            </w:tcMar>
            <w:vAlign w:val="center"/>
            <w:hideMark/>
          </w:tcPr>
          <w:p w14:paraId="0A77A966" w14:textId="77777777" w:rsidR="00A37790" w:rsidRPr="00715DCF" w:rsidRDefault="00A37790" w:rsidP="00E30EA7">
            <w:pPr>
              <w:pStyle w:val="movimento2"/>
              <w:rPr>
                <w:color w:val="002060"/>
              </w:rPr>
            </w:pPr>
            <w:r w:rsidRPr="00715DCF">
              <w:rPr>
                <w:color w:val="002060"/>
              </w:rPr>
              <w:t>(</w:t>
            </w:r>
            <w:proofErr w:type="gramStart"/>
            <w:r w:rsidRPr="00715DCF">
              <w:rPr>
                <w:color w:val="002060"/>
              </w:rPr>
              <w:t>U.MANDOLESI</w:t>
            </w:r>
            <w:proofErr w:type="gramEnd"/>
            <w:r w:rsidRPr="00715DCF">
              <w:rPr>
                <w:color w:val="002060"/>
              </w:rPr>
              <w:t xml:space="preserve"> CALCIO) </w:t>
            </w:r>
          </w:p>
        </w:tc>
        <w:tc>
          <w:tcPr>
            <w:tcW w:w="800" w:type="dxa"/>
            <w:tcMar>
              <w:top w:w="20" w:type="dxa"/>
              <w:left w:w="20" w:type="dxa"/>
              <w:bottom w:w="20" w:type="dxa"/>
              <w:right w:w="20" w:type="dxa"/>
            </w:tcMar>
            <w:vAlign w:val="center"/>
            <w:hideMark/>
          </w:tcPr>
          <w:p w14:paraId="2BAA654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2FC299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ED53730" w14:textId="77777777" w:rsidR="00A37790" w:rsidRPr="00715DCF" w:rsidRDefault="00A37790" w:rsidP="00E30EA7">
            <w:pPr>
              <w:pStyle w:val="movimento2"/>
              <w:rPr>
                <w:color w:val="002060"/>
              </w:rPr>
            </w:pPr>
            <w:r w:rsidRPr="00715DCF">
              <w:rPr>
                <w:color w:val="002060"/>
              </w:rPr>
              <w:t> </w:t>
            </w:r>
          </w:p>
        </w:tc>
      </w:tr>
    </w:tbl>
    <w:p w14:paraId="5415B72E"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comportamento irriguardoso verso l'arbitro. Allontanato. </w:t>
      </w:r>
    </w:p>
    <w:p w14:paraId="6021313B" w14:textId="77777777" w:rsidR="00A37790" w:rsidRPr="00715DCF" w:rsidRDefault="00A37790" w:rsidP="00A37790">
      <w:pPr>
        <w:pStyle w:val="titolo30"/>
        <w:rPr>
          <w:color w:val="002060"/>
        </w:rPr>
      </w:pPr>
      <w:r w:rsidRPr="00715DCF">
        <w:rPr>
          <w:color w:val="002060"/>
        </w:rPr>
        <w:t xml:space="preserve">CALCIATORI ESPULSI </w:t>
      </w:r>
    </w:p>
    <w:p w14:paraId="746A963F" w14:textId="77777777" w:rsidR="00A37790" w:rsidRPr="00715DCF" w:rsidRDefault="00A37790" w:rsidP="00A37790">
      <w:pPr>
        <w:pStyle w:val="titolo20"/>
        <w:rPr>
          <w:color w:val="002060"/>
        </w:rPr>
      </w:pPr>
      <w:r w:rsidRPr="00715DC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A621D3F" w14:textId="77777777" w:rsidTr="00E30EA7">
        <w:tc>
          <w:tcPr>
            <w:tcW w:w="2200" w:type="dxa"/>
            <w:tcMar>
              <w:top w:w="20" w:type="dxa"/>
              <w:left w:w="20" w:type="dxa"/>
              <w:bottom w:w="20" w:type="dxa"/>
              <w:right w:w="20" w:type="dxa"/>
            </w:tcMar>
            <w:vAlign w:val="center"/>
            <w:hideMark/>
          </w:tcPr>
          <w:p w14:paraId="3812EBB8" w14:textId="77777777" w:rsidR="00A37790" w:rsidRPr="00715DCF" w:rsidRDefault="00A37790" w:rsidP="00E30EA7">
            <w:pPr>
              <w:pStyle w:val="movimento"/>
              <w:rPr>
                <w:color w:val="002060"/>
              </w:rPr>
            </w:pPr>
            <w:r w:rsidRPr="00715DCF">
              <w:rPr>
                <w:color w:val="002060"/>
              </w:rPr>
              <w:t>ANGELONI FRANCESCO</w:t>
            </w:r>
          </w:p>
        </w:tc>
        <w:tc>
          <w:tcPr>
            <w:tcW w:w="2200" w:type="dxa"/>
            <w:tcMar>
              <w:top w:w="20" w:type="dxa"/>
              <w:left w:w="20" w:type="dxa"/>
              <w:bottom w:w="20" w:type="dxa"/>
              <w:right w:w="20" w:type="dxa"/>
            </w:tcMar>
            <w:vAlign w:val="center"/>
            <w:hideMark/>
          </w:tcPr>
          <w:p w14:paraId="48E9BCFF" w14:textId="77777777" w:rsidR="00A37790" w:rsidRPr="00715DCF" w:rsidRDefault="00A37790" w:rsidP="00E30EA7">
            <w:pPr>
              <w:pStyle w:val="movimento2"/>
              <w:rPr>
                <w:color w:val="002060"/>
              </w:rPr>
            </w:pPr>
            <w:r w:rsidRPr="00715DCF">
              <w:rPr>
                <w:color w:val="002060"/>
              </w:rPr>
              <w:t xml:space="preserve">(ACLI AUDAX MONTECOSARO C5) </w:t>
            </w:r>
          </w:p>
        </w:tc>
        <w:tc>
          <w:tcPr>
            <w:tcW w:w="800" w:type="dxa"/>
            <w:tcMar>
              <w:top w:w="20" w:type="dxa"/>
              <w:left w:w="20" w:type="dxa"/>
              <w:bottom w:w="20" w:type="dxa"/>
              <w:right w:w="20" w:type="dxa"/>
            </w:tcMar>
            <w:vAlign w:val="center"/>
            <w:hideMark/>
          </w:tcPr>
          <w:p w14:paraId="4A04639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56D99B5" w14:textId="77777777" w:rsidR="00A37790" w:rsidRPr="00715DCF" w:rsidRDefault="00A37790" w:rsidP="00E30EA7">
            <w:pPr>
              <w:pStyle w:val="movimento"/>
              <w:rPr>
                <w:color w:val="002060"/>
              </w:rPr>
            </w:pPr>
            <w:r w:rsidRPr="00715DCF">
              <w:rPr>
                <w:color w:val="002060"/>
              </w:rPr>
              <w:t>BELLUZZO KLEBER</w:t>
            </w:r>
          </w:p>
        </w:tc>
        <w:tc>
          <w:tcPr>
            <w:tcW w:w="2200" w:type="dxa"/>
            <w:tcMar>
              <w:top w:w="20" w:type="dxa"/>
              <w:left w:w="20" w:type="dxa"/>
              <w:bottom w:w="20" w:type="dxa"/>
              <w:right w:w="20" w:type="dxa"/>
            </w:tcMar>
            <w:vAlign w:val="center"/>
            <w:hideMark/>
          </w:tcPr>
          <w:p w14:paraId="78AE8646" w14:textId="77777777" w:rsidR="00A37790" w:rsidRPr="00715DCF" w:rsidRDefault="00A37790" w:rsidP="00E30EA7">
            <w:pPr>
              <w:pStyle w:val="movimento2"/>
              <w:rPr>
                <w:color w:val="002060"/>
              </w:rPr>
            </w:pPr>
            <w:r w:rsidRPr="00715DCF">
              <w:rPr>
                <w:color w:val="002060"/>
              </w:rPr>
              <w:t xml:space="preserve">(ASCOLI CALCIO A 5) </w:t>
            </w:r>
          </w:p>
        </w:tc>
      </w:tr>
      <w:tr w:rsidR="00A37790" w:rsidRPr="00715DCF" w14:paraId="66F25996" w14:textId="77777777" w:rsidTr="00E30EA7">
        <w:tc>
          <w:tcPr>
            <w:tcW w:w="2200" w:type="dxa"/>
            <w:tcMar>
              <w:top w:w="20" w:type="dxa"/>
              <w:left w:w="20" w:type="dxa"/>
              <w:bottom w:w="20" w:type="dxa"/>
              <w:right w:w="20" w:type="dxa"/>
            </w:tcMar>
            <w:vAlign w:val="center"/>
            <w:hideMark/>
          </w:tcPr>
          <w:p w14:paraId="0108D06F" w14:textId="77777777" w:rsidR="00A37790" w:rsidRPr="00715DCF" w:rsidRDefault="00A37790" w:rsidP="00E30EA7">
            <w:pPr>
              <w:pStyle w:val="movimento"/>
              <w:rPr>
                <w:color w:val="002060"/>
              </w:rPr>
            </w:pPr>
            <w:r w:rsidRPr="00715DCF">
              <w:rPr>
                <w:color w:val="002060"/>
              </w:rPr>
              <w:t>FATTORI FEDERICO</w:t>
            </w:r>
          </w:p>
        </w:tc>
        <w:tc>
          <w:tcPr>
            <w:tcW w:w="2200" w:type="dxa"/>
            <w:tcMar>
              <w:top w:w="20" w:type="dxa"/>
              <w:left w:w="20" w:type="dxa"/>
              <w:bottom w:w="20" w:type="dxa"/>
              <w:right w:w="20" w:type="dxa"/>
            </w:tcMar>
            <w:vAlign w:val="center"/>
            <w:hideMark/>
          </w:tcPr>
          <w:p w14:paraId="4A30DDEF" w14:textId="77777777" w:rsidR="00A37790" w:rsidRPr="00715DCF" w:rsidRDefault="00A37790" w:rsidP="00E30EA7">
            <w:pPr>
              <w:pStyle w:val="movimento2"/>
              <w:rPr>
                <w:color w:val="002060"/>
              </w:rPr>
            </w:pPr>
            <w:r w:rsidRPr="00715DCF">
              <w:rPr>
                <w:color w:val="002060"/>
              </w:rPr>
              <w:t xml:space="preserve">(AVIS ARCEVIA 1964) </w:t>
            </w:r>
          </w:p>
        </w:tc>
        <w:tc>
          <w:tcPr>
            <w:tcW w:w="800" w:type="dxa"/>
            <w:tcMar>
              <w:top w:w="20" w:type="dxa"/>
              <w:left w:w="20" w:type="dxa"/>
              <w:bottom w:w="20" w:type="dxa"/>
              <w:right w:w="20" w:type="dxa"/>
            </w:tcMar>
            <w:vAlign w:val="center"/>
            <w:hideMark/>
          </w:tcPr>
          <w:p w14:paraId="4FBEE8B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9F2F0C6" w14:textId="77777777" w:rsidR="00A37790" w:rsidRPr="00715DCF" w:rsidRDefault="00A37790" w:rsidP="00E30EA7">
            <w:pPr>
              <w:pStyle w:val="movimento"/>
              <w:rPr>
                <w:color w:val="002060"/>
              </w:rPr>
            </w:pPr>
            <w:r w:rsidRPr="00715DCF">
              <w:rPr>
                <w:color w:val="002060"/>
              </w:rPr>
              <w:t>BERTOZZI SAMUELE</w:t>
            </w:r>
          </w:p>
        </w:tc>
        <w:tc>
          <w:tcPr>
            <w:tcW w:w="2200" w:type="dxa"/>
            <w:tcMar>
              <w:top w:w="20" w:type="dxa"/>
              <w:left w:w="20" w:type="dxa"/>
              <w:bottom w:w="20" w:type="dxa"/>
              <w:right w:w="20" w:type="dxa"/>
            </w:tcMar>
            <w:vAlign w:val="center"/>
            <w:hideMark/>
          </w:tcPr>
          <w:p w14:paraId="280BC787" w14:textId="77777777" w:rsidR="00A37790" w:rsidRPr="00715DCF" w:rsidRDefault="00A37790" w:rsidP="00E30EA7">
            <w:pPr>
              <w:pStyle w:val="movimento2"/>
              <w:rPr>
                <w:color w:val="002060"/>
              </w:rPr>
            </w:pPr>
            <w:r w:rsidRPr="00715DCF">
              <w:rPr>
                <w:color w:val="002060"/>
              </w:rPr>
              <w:t xml:space="preserve">(PIEVE D ICO CALCIO A 5) </w:t>
            </w:r>
          </w:p>
        </w:tc>
      </w:tr>
      <w:tr w:rsidR="00A37790" w:rsidRPr="00715DCF" w14:paraId="304D488C" w14:textId="77777777" w:rsidTr="00E30EA7">
        <w:tc>
          <w:tcPr>
            <w:tcW w:w="2200" w:type="dxa"/>
            <w:tcMar>
              <w:top w:w="20" w:type="dxa"/>
              <w:left w:w="20" w:type="dxa"/>
              <w:bottom w:w="20" w:type="dxa"/>
              <w:right w:w="20" w:type="dxa"/>
            </w:tcMar>
            <w:vAlign w:val="center"/>
            <w:hideMark/>
          </w:tcPr>
          <w:p w14:paraId="7A63BDA2" w14:textId="77777777" w:rsidR="00A37790" w:rsidRPr="00715DCF" w:rsidRDefault="00A37790" w:rsidP="00E30EA7">
            <w:pPr>
              <w:pStyle w:val="movimento"/>
              <w:rPr>
                <w:color w:val="002060"/>
              </w:rPr>
            </w:pPr>
            <w:r w:rsidRPr="00715DCF">
              <w:rPr>
                <w:color w:val="002060"/>
              </w:rPr>
              <w:t>SANDOVAL FERREIRA MARCUS VINICIUS</w:t>
            </w:r>
          </w:p>
        </w:tc>
        <w:tc>
          <w:tcPr>
            <w:tcW w:w="2200" w:type="dxa"/>
            <w:tcMar>
              <w:top w:w="20" w:type="dxa"/>
              <w:left w:w="20" w:type="dxa"/>
              <w:bottom w:w="20" w:type="dxa"/>
              <w:right w:w="20" w:type="dxa"/>
            </w:tcMar>
            <w:vAlign w:val="center"/>
            <w:hideMark/>
          </w:tcPr>
          <w:p w14:paraId="5F6EF080" w14:textId="77777777" w:rsidR="00A37790" w:rsidRPr="00715DCF" w:rsidRDefault="00A37790" w:rsidP="00E30EA7">
            <w:pPr>
              <w:pStyle w:val="movimento2"/>
              <w:rPr>
                <w:color w:val="002060"/>
              </w:rPr>
            </w:pPr>
            <w:r w:rsidRPr="00715DCF">
              <w:rPr>
                <w:color w:val="002060"/>
              </w:rPr>
              <w:t xml:space="preserve">(REAL EAGLES VIRTUS PAGLIA) </w:t>
            </w:r>
          </w:p>
        </w:tc>
        <w:tc>
          <w:tcPr>
            <w:tcW w:w="800" w:type="dxa"/>
            <w:tcMar>
              <w:top w:w="20" w:type="dxa"/>
              <w:left w:w="20" w:type="dxa"/>
              <w:bottom w:w="20" w:type="dxa"/>
              <w:right w:w="20" w:type="dxa"/>
            </w:tcMar>
            <w:vAlign w:val="center"/>
            <w:hideMark/>
          </w:tcPr>
          <w:p w14:paraId="3E0D5A0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144B915" w14:textId="77777777" w:rsidR="00A37790" w:rsidRPr="00715DCF" w:rsidRDefault="00A37790" w:rsidP="00E30EA7">
            <w:pPr>
              <w:pStyle w:val="movimento"/>
              <w:rPr>
                <w:color w:val="002060"/>
              </w:rPr>
            </w:pPr>
            <w:r w:rsidRPr="00715DCF">
              <w:rPr>
                <w:color w:val="002060"/>
              </w:rPr>
              <w:t>ROSSI ALESSANDRO</w:t>
            </w:r>
          </w:p>
        </w:tc>
        <w:tc>
          <w:tcPr>
            <w:tcW w:w="2200" w:type="dxa"/>
            <w:tcMar>
              <w:top w:w="20" w:type="dxa"/>
              <w:left w:w="20" w:type="dxa"/>
              <w:bottom w:w="20" w:type="dxa"/>
              <w:right w:w="20" w:type="dxa"/>
            </w:tcMar>
            <w:vAlign w:val="center"/>
            <w:hideMark/>
          </w:tcPr>
          <w:p w14:paraId="647D26FB" w14:textId="77777777" w:rsidR="00A37790" w:rsidRPr="00715DCF" w:rsidRDefault="00A37790" w:rsidP="00E30EA7">
            <w:pPr>
              <w:pStyle w:val="movimento2"/>
              <w:rPr>
                <w:color w:val="002060"/>
              </w:rPr>
            </w:pPr>
            <w:r w:rsidRPr="00715DCF">
              <w:rPr>
                <w:color w:val="002060"/>
              </w:rPr>
              <w:t xml:space="preserve">(VILLA CECCOLINI CALCIO) </w:t>
            </w:r>
          </w:p>
        </w:tc>
      </w:tr>
    </w:tbl>
    <w:p w14:paraId="1FE4E2C7"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2ADC9D73" w14:textId="77777777" w:rsidR="00A37790" w:rsidRPr="00715DCF" w:rsidRDefault="00A37790" w:rsidP="00A37790">
      <w:pPr>
        <w:pStyle w:val="titolo20"/>
        <w:rPr>
          <w:color w:val="002060"/>
        </w:rPr>
      </w:pPr>
      <w:r w:rsidRPr="00715DCF">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99D0E1A" w14:textId="77777777" w:rsidTr="00E30EA7">
        <w:tc>
          <w:tcPr>
            <w:tcW w:w="2200" w:type="dxa"/>
            <w:tcMar>
              <w:top w:w="20" w:type="dxa"/>
              <w:left w:w="20" w:type="dxa"/>
              <w:bottom w:w="20" w:type="dxa"/>
              <w:right w:w="20" w:type="dxa"/>
            </w:tcMar>
            <w:vAlign w:val="center"/>
            <w:hideMark/>
          </w:tcPr>
          <w:p w14:paraId="6C90FE3F" w14:textId="77777777" w:rsidR="00A37790" w:rsidRPr="00715DCF" w:rsidRDefault="00A37790" w:rsidP="00E30EA7">
            <w:pPr>
              <w:pStyle w:val="movimento"/>
              <w:rPr>
                <w:color w:val="002060"/>
              </w:rPr>
            </w:pPr>
            <w:r w:rsidRPr="00715DCF">
              <w:rPr>
                <w:color w:val="002060"/>
              </w:rPr>
              <w:t>LODDO GIANMARCO</w:t>
            </w:r>
          </w:p>
        </w:tc>
        <w:tc>
          <w:tcPr>
            <w:tcW w:w="2200" w:type="dxa"/>
            <w:tcMar>
              <w:top w:w="20" w:type="dxa"/>
              <w:left w:w="20" w:type="dxa"/>
              <w:bottom w:w="20" w:type="dxa"/>
              <w:right w:w="20" w:type="dxa"/>
            </w:tcMar>
            <w:vAlign w:val="center"/>
            <w:hideMark/>
          </w:tcPr>
          <w:p w14:paraId="11769CF1" w14:textId="77777777" w:rsidR="00A37790" w:rsidRPr="00715DCF" w:rsidRDefault="00A37790" w:rsidP="00E30EA7">
            <w:pPr>
              <w:pStyle w:val="movimento2"/>
              <w:rPr>
                <w:color w:val="002060"/>
              </w:rPr>
            </w:pPr>
            <w:r w:rsidRPr="00715DCF">
              <w:rPr>
                <w:color w:val="002060"/>
              </w:rPr>
              <w:t xml:space="preserve">(REAL ANCARIA) </w:t>
            </w:r>
          </w:p>
        </w:tc>
        <w:tc>
          <w:tcPr>
            <w:tcW w:w="800" w:type="dxa"/>
            <w:tcMar>
              <w:top w:w="20" w:type="dxa"/>
              <w:left w:w="20" w:type="dxa"/>
              <w:bottom w:w="20" w:type="dxa"/>
              <w:right w:w="20" w:type="dxa"/>
            </w:tcMar>
            <w:vAlign w:val="center"/>
            <w:hideMark/>
          </w:tcPr>
          <w:p w14:paraId="0E6F8C5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866ACD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6014411" w14:textId="77777777" w:rsidR="00A37790" w:rsidRPr="00715DCF" w:rsidRDefault="00A37790" w:rsidP="00E30EA7">
            <w:pPr>
              <w:pStyle w:val="movimento2"/>
              <w:rPr>
                <w:color w:val="002060"/>
              </w:rPr>
            </w:pPr>
            <w:r w:rsidRPr="00715DCF">
              <w:rPr>
                <w:color w:val="002060"/>
              </w:rPr>
              <w:t> </w:t>
            </w:r>
          </w:p>
        </w:tc>
      </w:tr>
    </w:tbl>
    <w:p w14:paraId="5932D1B0" w14:textId="77777777" w:rsidR="00A37790" w:rsidRPr="00715DCF" w:rsidRDefault="00A37790" w:rsidP="00A37790">
      <w:pPr>
        <w:pStyle w:val="titolo20"/>
        <w:rPr>
          <w:rFonts w:eastAsiaTheme="minorEastAsia"/>
          <w:color w:val="002060"/>
        </w:rPr>
      </w:pPr>
      <w:r w:rsidRPr="00715DC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61E24F7" w14:textId="77777777" w:rsidTr="00E30EA7">
        <w:tc>
          <w:tcPr>
            <w:tcW w:w="2200" w:type="dxa"/>
            <w:tcMar>
              <w:top w:w="20" w:type="dxa"/>
              <w:left w:w="20" w:type="dxa"/>
              <w:bottom w:w="20" w:type="dxa"/>
              <w:right w:w="20" w:type="dxa"/>
            </w:tcMar>
            <w:vAlign w:val="center"/>
            <w:hideMark/>
          </w:tcPr>
          <w:p w14:paraId="0DA32967" w14:textId="77777777" w:rsidR="00A37790" w:rsidRPr="00715DCF" w:rsidRDefault="00A37790" w:rsidP="00E30EA7">
            <w:pPr>
              <w:pStyle w:val="movimento"/>
              <w:rPr>
                <w:color w:val="002060"/>
              </w:rPr>
            </w:pPr>
            <w:r w:rsidRPr="00715DCF">
              <w:rPr>
                <w:color w:val="002060"/>
              </w:rPr>
              <w:t>GIAMMARIA LUIGI</w:t>
            </w:r>
          </w:p>
        </w:tc>
        <w:tc>
          <w:tcPr>
            <w:tcW w:w="2200" w:type="dxa"/>
            <w:tcMar>
              <w:top w:w="20" w:type="dxa"/>
              <w:left w:w="20" w:type="dxa"/>
              <w:bottom w:w="20" w:type="dxa"/>
              <w:right w:w="20" w:type="dxa"/>
            </w:tcMar>
            <w:vAlign w:val="center"/>
            <w:hideMark/>
          </w:tcPr>
          <w:p w14:paraId="47780D70" w14:textId="77777777" w:rsidR="00A37790" w:rsidRPr="00715DCF" w:rsidRDefault="00A37790" w:rsidP="00E30EA7">
            <w:pPr>
              <w:pStyle w:val="movimento2"/>
              <w:rPr>
                <w:color w:val="002060"/>
              </w:rPr>
            </w:pPr>
            <w:r w:rsidRPr="00715DCF">
              <w:rPr>
                <w:color w:val="002060"/>
              </w:rPr>
              <w:t xml:space="preserve">(ACLI AUDAX MONTECOSARO C5) </w:t>
            </w:r>
          </w:p>
        </w:tc>
        <w:tc>
          <w:tcPr>
            <w:tcW w:w="800" w:type="dxa"/>
            <w:tcMar>
              <w:top w:w="20" w:type="dxa"/>
              <w:left w:w="20" w:type="dxa"/>
              <w:bottom w:w="20" w:type="dxa"/>
              <w:right w:w="20" w:type="dxa"/>
            </w:tcMar>
            <w:vAlign w:val="center"/>
            <w:hideMark/>
          </w:tcPr>
          <w:p w14:paraId="63A8644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E1C6C95" w14:textId="77777777" w:rsidR="00A37790" w:rsidRPr="00715DCF" w:rsidRDefault="00A37790" w:rsidP="00E30EA7">
            <w:pPr>
              <w:pStyle w:val="movimento"/>
              <w:rPr>
                <w:color w:val="002060"/>
              </w:rPr>
            </w:pPr>
            <w:r w:rsidRPr="00715DCF">
              <w:rPr>
                <w:color w:val="002060"/>
              </w:rPr>
              <w:t>SPECA SIMONE</w:t>
            </w:r>
          </w:p>
        </w:tc>
        <w:tc>
          <w:tcPr>
            <w:tcW w:w="2200" w:type="dxa"/>
            <w:tcMar>
              <w:top w:w="20" w:type="dxa"/>
              <w:left w:w="20" w:type="dxa"/>
              <w:bottom w:w="20" w:type="dxa"/>
              <w:right w:w="20" w:type="dxa"/>
            </w:tcMar>
            <w:vAlign w:val="center"/>
            <w:hideMark/>
          </w:tcPr>
          <w:p w14:paraId="337E7A14" w14:textId="77777777" w:rsidR="00A37790" w:rsidRPr="00715DCF" w:rsidRDefault="00A37790" w:rsidP="00E30EA7">
            <w:pPr>
              <w:pStyle w:val="movimento2"/>
              <w:rPr>
                <w:color w:val="002060"/>
              </w:rPr>
            </w:pPr>
            <w:r w:rsidRPr="00715DCF">
              <w:rPr>
                <w:color w:val="002060"/>
              </w:rPr>
              <w:t xml:space="preserve">(REAL ANCARIA) </w:t>
            </w:r>
          </w:p>
        </w:tc>
      </w:tr>
    </w:tbl>
    <w:p w14:paraId="1D7CC716" w14:textId="77777777" w:rsidR="00A37790" w:rsidRPr="00715DCF" w:rsidRDefault="00A37790" w:rsidP="00A37790">
      <w:pPr>
        <w:pStyle w:val="titolo20"/>
        <w:rPr>
          <w:rFonts w:eastAsiaTheme="minorEastAsia"/>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F31A800" w14:textId="77777777" w:rsidTr="00E30EA7">
        <w:tc>
          <w:tcPr>
            <w:tcW w:w="2200" w:type="dxa"/>
            <w:tcMar>
              <w:top w:w="20" w:type="dxa"/>
              <w:left w:w="20" w:type="dxa"/>
              <w:bottom w:w="20" w:type="dxa"/>
              <w:right w:w="20" w:type="dxa"/>
            </w:tcMar>
            <w:vAlign w:val="center"/>
            <w:hideMark/>
          </w:tcPr>
          <w:p w14:paraId="56EE690A" w14:textId="77777777" w:rsidR="00A37790" w:rsidRPr="00715DCF" w:rsidRDefault="00A37790" w:rsidP="00E30EA7">
            <w:pPr>
              <w:pStyle w:val="movimento"/>
              <w:rPr>
                <w:color w:val="002060"/>
              </w:rPr>
            </w:pPr>
            <w:r w:rsidRPr="00715DCF">
              <w:rPr>
                <w:color w:val="002060"/>
              </w:rPr>
              <w:t>BOTTOLINI MATTEO</w:t>
            </w:r>
          </w:p>
        </w:tc>
        <w:tc>
          <w:tcPr>
            <w:tcW w:w="2200" w:type="dxa"/>
            <w:tcMar>
              <w:top w:w="20" w:type="dxa"/>
              <w:left w:w="20" w:type="dxa"/>
              <w:bottom w:w="20" w:type="dxa"/>
              <w:right w:w="20" w:type="dxa"/>
            </w:tcMar>
            <w:vAlign w:val="center"/>
            <w:hideMark/>
          </w:tcPr>
          <w:p w14:paraId="13407A81" w14:textId="77777777" w:rsidR="00A37790" w:rsidRPr="00715DCF" w:rsidRDefault="00A37790" w:rsidP="00E30EA7">
            <w:pPr>
              <w:pStyle w:val="movimento2"/>
              <w:rPr>
                <w:color w:val="002060"/>
              </w:rPr>
            </w:pPr>
            <w:r w:rsidRPr="00715DCF">
              <w:rPr>
                <w:color w:val="002060"/>
              </w:rPr>
              <w:t xml:space="preserve">(ASCOLI CALCIO A 5) </w:t>
            </w:r>
          </w:p>
        </w:tc>
        <w:tc>
          <w:tcPr>
            <w:tcW w:w="800" w:type="dxa"/>
            <w:tcMar>
              <w:top w:w="20" w:type="dxa"/>
              <w:left w:w="20" w:type="dxa"/>
              <w:bottom w:w="20" w:type="dxa"/>
              <w:right w:w="20" w:type="dxa"/>
            </w:tcMar>
            <w:vAlign w:val="center"/>
            <w:hideMark/>
          </w:tcPr>
          <w:p w14:paraId="2BA8607C"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58A42AB" w14:textId="77777777" w:rsidR="00A37790" w:rsidRPr="00715DCF" w:rsidRDefault="00A37790" w:rsidP="00E30EA7">
            <w:pPr>
              <w:pStyle w:val="movimento"/>
              <w:rPr>
                <w:color w:val="002060"/>
              </w:rPr>
            </w:pPr>
            <w:r w:rsidRPr="00715DCF">
              <w:rPr>
                <w:color w:val="002060"/>
              </w:rPr>
              <w:t>ZENOBI MATTEO</w:t>
            </w:r>
          </w:p>
        </w:tc>
        <w:tc>
          <w:tcPr>
            <w:tcW w:w="2200" w:type="dxa"/>
            <w:tcMar>
              <w:top w:w="20" w:type="dxa"/>
              <w:left w:w="20" w:type="dxa"/>
              <w:bottom w:w="20" w:type="dxa"/>
              <w:right w:w="20" w:type="dxa"/>
            </w:tcMar>
            <w:vAlign w:val="center"/>
            <w:hideMark/>
          </w:tcPr>
          <w:p w14:paraId="542CA137" w14:textId="77777777" w:rsidR="00A37790" w:rsidRPr="00715DCF" w:rsidRDefault="00A37790" w:rsidP="00E30EA7">
            <w:pPr>
              <w:pStyle w:val="movimento2"/>
              <w:rPr>
                <w:color w:val="002060"/>
              </w:rPr>
            </w:pPr>
            <w:r w:rsidRPr="00715DCF">
              <w:rPr>
                <w:color w:val="002060"/>
              </w:rPr>
              <w:t xml:space="preserve">(AURORA TREIA) </w:t>
            </w:r>
          </w:p>
        </w:tc>
      </w:tr>
      <w:tr w:rsidR="00A37790" w:rsidRPr="00715DCF" w14:paraId="6E72382A" w14:textId="77777777" w:rsidTr="00E30EA7">
        <w:tc>
          <w:tcPr>
            <w:tcW w:w="2200" w:type="dxa"/>
            <w:tcMar>
              <w:top w:w="20" w:type="dxa"/>
              <w:left w:w="20" w:type="dxa"/>
              <w:bottom w:w="20" w:type="dxa"/>
              <w:right w:w="20" w:type="dxa"/>
            </w:tcMar>
            <w:vAlign w:val="center"/>
            <w:hideMark/>
          </w:tcPr>
          <w:p w14:paraId="3F06ECDB" w14:textId="77777777" w:rsidR="00A37790" w:rsidRPr="00715DCF" w:rsidRDefault="00A37790" w:rsidP="00E30EA7">
            <w:pPr>
              <w:pStyle w:val="movimento"/>
              <w:rPr>
                <w:color w:val="002060"/>
              </w:rPr>
            </w:pPr>
            <w:r w:rsidRPr="00715DCF">
              <w:rPr>
                <w:color w:val="002060"/>
              </w:rPr>
              <w:t>GABBANELLI GIACOMO</w:t>
            </w:r>
          </w:p>
        </w:tc>
        <w:tc>
          <w:tcPr>
            <w:tcW w:w="2200" w:type="dxa"/>
            <w:tcMar>
              <w:top w:w="20" w:type="dxa"/>
              <w:left w:w="20" w:type="dxa"/>
              <w:bottom w:w="20" w:type="dxa"/>
              <w:right w:w="20" w:type="dxa"/>
            </w:tcMar>
            <w:vAlign w:val="center"/>
            <w:hideMark/>
          </w:tcPr>
          <w:p w14:paraId="07B953C5" w14:textId="77777777" w:rsidR="00A37790" w:rsidRPr="00715DCF" w:rsidRDefault="00A37790" w:rsidP="00E30EA7">
            <w:pPr>
              <w:pStyle w:val="movimento2"/>
              <w:rPr>
                <w:color w:val="002060"/>
              </w:rPr>
            </w:pPr>
            <w:r w:rsidRPr="00715DCF">
              <w:rPr>
                <w:color w:val="002060"/>
              </w:rPr>
              <w:t xml:space="preserve">(FUTSAL CASTELFIDARDO) </w:t>
            </w:r>
          </w:p>
        </w:tc>
        <w:tc>
          <w:tcPr>
            <w:tcW w:w="800" w:type="dxa"/>
            <w:tcMar>
              <w:top w:w="20" w:type="dxa"/>
              <w:left w:w="20" w:type="dxa"/>
              <w:bottom w:w="20" w:type="dxa"/>
              <w:right w:w="20" w:type="dxa"/>
            </w:tcMar>
            <w:vAlign w:val="center"/>
            <w:hideMark/>
          </w:tcPr>
          <w:p w14:paraId="6BCF679C"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EC6AA9C" w14:textId="77777777" w:rsidR="00A37790" w:rsidRPr="00715DCF" w:rsidRDefault="00A37790" w:rsidP="00E30EA7">
            <w:pPr>
              <w:pStyle w:val="movimento"/>
              <w:rPr>
                <w:color w:val="002060"/>
              </w:rPr>
            </w:pPr>
            <w:r w:rsidRPr="00715DCF">
              <w:rPr>
                <w:color w:val="002060"/>
              </w:rPr>
              <w:t>CARBONARI ALESSIO</w:t>
            </w:r>
          </w:p>
        </w:tc>
        <w:tc>
          <w:tcPr>
            <w:tcW w:w="2200" w:type="dxa"/>
            <w:tcMar>
              <w:top w:w="20" w:type="dxa"/>
              <w:left w:w="20" w:type="dxa"/>
              <w:bottom w:w="20" w:type="dxa"/>
              <w:right w:w="20" w:type="dxa"/>
            </w:tcMar>
            <w:vAlign w:val="center"/>
            <w:hideMark/>
          </w:tcPr>
          <w:p w14:paraId="768BDB8A" w14:textId="77777777" w:rsidR="00A37790" w:rsidRPr="00715DCF" w:rsidRDefault="00A37790" w:rsidP="00E30EA7">
            <w:pPr>
              <w:pStyle w:val="movimento2"/>
              <w:rPr>
                <w:color w:val="002060"/>
              </w:rPr>
            </w:pPr>
            <w:r w:rsidRPr="00715DCF">
              <w:rPr>
                <w:color w:val="002060"/>
              </w:rPr>
              <w:t xml:space="preserve">(NUOVA OTTRANO 98) </w:t>
            </w:r>
          </w:p>
        </w:tc>
      </w:tr>
      <w:tr w:rsidR="00A37790" w:rsidRPr="00715DCF" w14:paraId="1754782C" w14:textId="77777777" w:rsidTr="00E30EA7">
        <w:tc>
          <w:tcPr>
            <w:tcW w:w="2200" w:type="dxa"/>
            <w:tcMar>
              <w:top w:w="20" w:type="dxa"/>
              <w:left w:w="20" w:type="dxa"/>
              <w:bottom w:w="20" w:type="dxa"/>
              <w:right w:w="20" w:type="dxa"/>
            </w:tcMar>
            <w:vAlign w:val="center"/>
            <w:hideMark/>
          </w:tcPr>
          <w:p w14:paraId="2EE186FD" w14:textId="77777777" w:rsidR="00A37790" w:rsidRPr="00715DCF" w:rsidRDefault="00A37790" w:rsidP="00E30EA7">
            <w:pPr>
              <w:pStyle w:val="movimento"/>
              <w:rPr>
                <w:color w:val="002060"/>
              </w:rPr>
            </w:pPr>
            <w:r w:rsidRPr="00715DCF">
              <w:rPr>
                <w:color w:val="002060"/>
              </w:rPr>
              <w:t>BISEGNA ALESSANDRO</w:t>
            </w:r>
          </w:p>
        </w:tc>
        <w:tc>
          <w:tcPr>
            <w:tcW w:w="2200" w:type="dxa"/>
            <w:tcMar>
              <w:top w:w="20" w:type="dxa"/>
              <w:left w:w="20" w:type="dxa"/>
              <w:bottom w:w="20" w:type="dxa"/>
              <w:right w:w="20" w:type="dxa"/>
            </w:tcMar>
            <w:vAlign w:val="center"/>
            <w:hideMark/>
          </w:tcPr>
          <w:p w14:paraId="1D0468C3" w14:textId="77777777" w:rsidR="00A37790" w:rsidRPr="00715DCF" w:rsidRDefault="00A37790" w:rsidP="00E30EA7">
            <w:pPr>
              <w:pStyle w:val="movimento2"/>
              <w:rPr>
                <w:color w:val="002060"/>
              </w:rPr>
            </w:pPr>
            <w:r w:rsidRPr="00715DCF">
              <w:rPr>
                <w:color w:val="002060"/>
              </w:rPr>
              <w:t xml:space="preserve">(POLISPORTIVA UROBORO) </w:t>
            </w:r>
          </w:p>
        </w:tc>
        <w:tc>
          <w:tcPr>
            <w:tcW w:w="800" w:type="dxa"/>
            <w:tcMar>
              <w:top w:w="20" w:type="dxa"/>
              <w:left w:w="20" w:type="dxa"/>
              <w:bottom w:w="20" w:type="dxa"/>
              <w:right w:w="20" w:type="dxa"/>
            </w:tcMar>
            <w:vAlign w:val="center"/>
            <w:hideMark/>
          </w:tcPr>
          <w:p w14:paraId="4D33B3F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38AF9BE" w14:textId="77777777" w:rsidR="00A37790" w:rsidRPr="00715DCF" w:rsidRDefault="00A37790" w:rsidP="00E30EA7">
            <w:pPr>
              <w:pStyle w:val="movimento"/>
              <w:rPr>
                <w:color w:val="002060"/>
              </w:rPr>
            </w:pPr>
            <w:r w:rsidRPr="00715DCF">
              <w:rPr>
                <w:color w:val="002060"/>
              </w:rPr>
              <w:t>SILMI HAMZA</w:t>
            </w:r>
          </w:p>
        </w:tc>
        <w:tc>
          <w:tcPr>
            <w:tcW w:w="2200" w:type="dxa"/>
            <w:tcMar>
              <w:top w:w="20" w:type="dxa"/>
              <w:left w:w="20" w:type="dxa"/>
              <w:bottom w:w="20" w:type="dxa"/>
              <w:right w:w="20" w:type="dxa"/>
            </w:tcMar>
            <w:vAlign w:val="center"/>
            <w:hideMark/>
          </w:tcPr>
          <w:p w14:paraId="159BDC05" w14:textId="77777777" w:rsidR="00A37790" w:rsidRPr="00715DCF" w:rsidRDefault="00A37790" w:rsidP="00E30EA7">
            <w:pPr>
              <w:pStyle w:val="movimento2"/>
              <w:rPr>
                <w:color w:val="002060"/>
              </w:rPr>
            </w:pPr>
            <w:r w:rsidRPr="00715DCF">
              <w:rPr>
                <w:color w:val="002060"/>
              </w:rPr>
              <w:t xml:space="preserve">(ROCCAFLUVIONE) </w:t>
            </w:r>
          </w:p>
        </w:tc>
      </w:tr>
    </w:tbl>
    <w:p w14:paraId="1E92E6FC"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E186607" w14:textId="77777777" w:rsidTr="00E30EA7">
        <w:tc>
          <w:tcPr>
            <w:tcW w:w="2200" w:type="dxa"/>
            <w:tcMar>
              <w:top w:w="20" w:type="dxa"/>
              <w:left w:w="20" w:type="dxa"/>
              <w:bottom w:w="20" w:type="dxa"/>
              <w:right w:w="20" w:type="dxa"/>
            </w:tcMar>
            <w:vAlign w:val="center"/>
            <w:hideMark/>
          </w:tcPr>
          <w:p w14:paraId="04B41177" w14:textId="77777777" w:rsidR="00A37790" w:rsidRPr="00715DCF" w:rsidRDefault="00A37790" w:rsidP="00E30EA7">
            <w:pPr>
              <w:pStyle w:val="movimento"/>
              <w:rPr>
                <w:color w:val="002060"/>
              </w:rPr>
            </w:pPr>
            <w:r w:rsidRPr="00715DCF">
              <w:rPr>
                <w:color w:val="002060"/>
              </w:rPr>
              <w:t>CIMINARI CLAUDIO</w:t>
            </w:r>
          </w:p>
        </w:tc>
        <w:tc>
          <w:tcPr>
            <w:tcW w:w="2200" w:type="dxa"/>
            <w:tcMar>
              <w:top w:w="20" w:type="dxa"/>
              <w:left w:w="20" w:type="dxa"/>
              <w:bottom w:w="20" w:type="dxa"/>
              <w:right w:w="20" w:type="dxa"/>
            </w:tcMar>
            <w:vAlign w:val="center"/>
            <w:hideMark/>
          </w:tcPr>
          <w:p w14:paraId="0B0EB363" w14:textId="77777777" w:rsidR="00A37790" w:rsidRPr="00715DCF" w:rsidRDefault="00A37790" w:rsidP="00E30EA7">
            <w:pPr>
              <w:pStyle w:val="movimento2"/>
              <w:rPr>
                <w:color w:val="002060"/>
              </w:rPr>
            </w:pPr>
            <w:r w:rsidRPr="00715DCF">
              <w:rPr>
                <w:color w:val="002060"/>
              </w:rPr>
              <w:t xml:space="preserve">(ACLI AUDAX MONTECOSARO C5) </w:t>
            </w:r>
          </w:p>
        </w:tc>
        <w:tc>
          <w:tcPr>
            <w:tcW w:w="800" w:type="dxa"/>
            <w:tcMar>
              <w:top w:w="20" w:type="dxa"/>
              <w:left w:w="20" w:type="dxa"/>
              <w:bottom w:w="20" w:type="dxa"/>
              <w:right w:w="20" w:type="dxa"/>
            </w:tcMar>
            <w:vAlign w:val="center"/>
            <w:hideMark/>
          </w:tcPr>
          <w:p w14:paraId="4E04966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10C0661" w14:textId="77777777" w:rsidR="00A37790" w:rsidRPr="00715DCF" w:rsidRDefault="00A37790" w:rsidP="00E30EA7">
            <w:pPr>
              <w:pStyle w:val="movimento"/>
              <w:rPr>
                <w:color w:val="002060"/>
              </w:rPr>
            </w:pPr>
            <w:r w:rsidRPr="00715DCF">
              <w:rPr>
                <w:color w:val="002060"/>
              </w:rPr>
              <w:t>FERRARESI DAVIDE</w:t>
            </w:r>
          </w:p>
        </w:tc>
        <w:tc>
          <w:tcPr>
            <w:tcW w:w="2200" w:type="dxa"/>
            <w:tcMar>
              <w:top w:w="20" w:type="dxa"/>
              <w:left w:w="20" w:type="dxa"/>
              <w:bottom w:w="20" w:type="dxa"/>
              <w:right w:w="20" w:type="dxa"/>
            </w:tcMar>
            <w:vAlign w:val="center"/>
            <w:hideMark/>
          </w:tcPr>
          <w:p w14:paraId="655D79D9" w14:textId="77777777" w:rsidR="00A37790" w:rsidRPr="00715DCF" w:rsidRDefault="00A37790" w:rsidP="00E30EA7">
            <w:pPr>
              <w:pStyle w:val="movimento2"/>
              <w:rPr>
                <w:color w:val="002060"/>
              </w:rPr>
            </w:pPr>
            <w:r w:rsidRPr="00715DCF">
              <w:rPr>
                <w:color w:val="002060"/>
              </w:rPr>
              <w:t xml:space="preserve">(ACLI MANTOVANI CALCIO A 5) </w:t>
            </w:r>
          </w:p>
        </w:tc>
      </w:tr>
      <w:tr w:rsidR="00A37790" w:rsidRPr="00715DCF" w14:paraId="51AD43C6" w14:textId="77777777" w:rsidTr="00E30EA7">
        <w:tc>
          <w:tcPr>
            <w:tcW w:w="2200" w:type="dxa"/>
            <w:tcMar>
              <w:top w:w="20" w:type="dxa"/>
              <w:left w:w="20" w:type="dxa"/>
              <w:bottom w:w="20" w:type="dxa"/>
              <w:right w:w="20" w:type="dxa"/>
            </w:tcMar>
            <w:vAlign w:val="center"/>
            <w:hideMark/>
          </w:tcPr>
          <w:p w14:paraId="190EFF79" w14:textId="77777777" w:rsidR="00A37790" w:rsidRPr="00715DCF" w:rsidRDefault="00A37790" w:rsidP="00E30EA7">
            <w:pPr>
              <w:pStyle w:val="movimento"/>
              <w:rPr>
                <w:color w:val="002060"/>
              </w:rPr>
            </w:pPr>
            <w:r w:rsidRPr="00715DCF">
              <w:rPr>
                <w:color w:val="002060"/>
              </w:rPr>
              <w:t>FRABONI THOMAS</w:t>
            </w:r>
          </w:p>
        </w:tc>
        <w:tc>
          <w:tcPr>
            <w:tcW w:w="2200" w:type="dxa"/>
            <w:tcMar>
              <w:top w:w="20" w:type="dxa"/>
              <w:left w:w="20" w:type="dxa"/>
              <w:bottom w:w="20" w:type="dxa"/>
              <w:right w:w="20" w:type="dxa"/>
            </w:tcMar>
            <w:vAlign w:val="center"/>
            <w:hideMark/>
          </w:tcPr>
          <w:p w14:paraId="6F6B9221" w14:textId="77777777" w:rsidR="00A37790" w:rsidRPr="00715DCF" w:rsidRDefault="00A37790" w:rsidP="00E30EA7">
            <w:pPr>
              <w:pStyle w:val="movimento2"/>
              <w:rPr>
                <w:color w:val="002060"/>
              </w:rPr>
            </w:pPr>
            <w:r w:rsidRPr="00715DCF">
              <w:rPr>
                <w:color w:val="002060"/>
              </w:rPr>
              <w:t xml:space="preserve">(AMICI DEL CENTROSOCIO SP.) </w:t>
            </w:r>
          </w:p>
        </w:tc>
        <w:tc>
          <w:tcPr>
            <w:tcW w:w="800" w:type="dxa"/>
            <w:tcMar>
              <w:top w:w="20" w:type="dxa"/>
              <w:left w:w="20" w:type="dxa"/>
              <w:bottom w:w="20" w:type="dxa"/>
              <w:right w:w="20" w:type="dxa"/>
            </w:tcMar>
            <w:vAlign w:val="center"/>
            <w:hideMark/>
          </w:tcPr>
          <w:p w14:paraId="0CD1FFA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F48EF99" w14:textId="77777777" w:rsidR="00A37790" w:rsidRPr="00715DCF" w:rsidRDefault="00A37790" w:rsidP="00E30EA7">
            <w:pPr>
              <w:pStyle w:val="movimento"/>
              <w:rPr>
                <w:color w:val="002060"/>
              </w:rPr>
            </w:pPr>
            <w:r w:rsidRPr="00715DCF">
              <w:rPr>
                <w:color w:val="002060"/>
              </w:rPr>
              <w:t>FUFI DIEGO</w:t>
            </w:r>
          </w:p>
        </w:tc>
        <w:tc>
          <w:tcPr>
            <w:tcW w:w="2200" w:type="dxa"/>
            <w:tcMar>
              <w:top w:w="20" w:type="dxa"/>
              <w:left w:w="20" w:type="dxa"/>
              <w:bottom w:w="20" w:type="dxa"/>
              <w:right w:w="20" w:type="dxa"/>
            </w:tcMar>
            <w:vAlign w:val="center"/>
            <w:hideMark/>
          </w:tcPr>
          <w:p w14:paraId="5C1CA330" w14:textId="77777777" w:rsidR="00A37790" w:rsidRPr="00715DCF" w:rsidRDefault="00A37790" w:rsidP="00E30EA7">
            <w:pPr>
              <w:pStyle w:val="movimento2"/>
              <w:rPr>
                <w:color w:val="002060"/>
              </w:rPr>
            </w:pPr>
            <w:r w:rsidRPr="00715DCF">
              <w:rPr>
                <w:color w:val="002060"/>
              </w:rPr>
              <w:t xml:space="preserve">(AVENALE) </w:t>
            </w:r>
          </w:p>
        </w:tc>
      </w:tr>
      <w:tr w:rsidR="00A37790" w:rsidRPr="00715DCF" w14:paraId="0F668FFA" w14:textId="77777777" w:rsidTr="00E30EA7">
        <w:tc>
          <w:tcPr>
            <w:tcW w:w="2200" w:type="dxa"/>
            <w:tcMar>
              <w:top w:w="20" w:type="dxa"/>
              <w:left w:w="20" w:type="dxa"/>
              <w:bottom w:w="20" w:type="dxa"/>
              <w:right w:w="20" w:type="dxa"/>
            </w:tcMar>
            <w:vAlign w:val="center"/>
            <w:hideMark/>
          </w:tcPr>
          <w:p w14:paraId="7F0DECE0" w14:textId="77777777" w:rsidR="00A37790" w:rsidRPr="00715DCF" w:rsidRDefault="00A37790" w:rsidP="00E30EA7">
            <w:pPr>
              <w:pStyle w:val="movimento"/>
              <w:rPr>
                <w:color w:val="002060"/>
              </w:rPr>
            </w:pPr>
            <w:r w:rsidRPr="00715DCF">
              <w:rPr>
                <w:color w:val="002060"/>
              </w:rPr>
              <w:t>LUCIANI GIANLUCA</w:t>
            </w:r>
          </w:p>
        </w:tc>
        <w:tc>
          <w:tcPr>
            <w:tcW w:w="2200" w:type="dxa"/>
            <w:tcMar>
              <w:top w:w="20" w:type="dxa"/>
              <w:left w:w="20" w:type="dxa"/>
              <w:bottom w:w="20" w:type="dxa"/>
              <w:right w:w="20" w:type="dxa"/>
            </w:tcMar>
            <w:vAlign w:val="center"/>
            <w:hideMark/>
          </w:tcPr>
          <w:p w14:paraId="5445476F" w14:textId="77777777" w:rsidR="00A37790" w:rsidRPr="00715DCF" w:rsidRDefault="00A37790" w:rsidP="00E30EA7">
            <w:pPr>
              <w:pStyle w:val="movimento2"/>
              <w:rPr>
                <w:color w:val="002060"/>
              </w:rPr>
            </w:pPr>
            <w:r w:rsidRPr="00715DCF">
              <w:rPr>
                <w:color w:val="002060"/>
              </w:rPr>
              <w:t xml:space="preserve">(AVIS ARCEVIA 1964) </w:t>
            </w:r>
          </w:p>
        </w:tc>
        <w:tc>
          <w:tcPr>
            <w:tcW w:w="800" w:type="dxa"/>
            <w:tcMar>
              <w:top w:w="20" w:type="dxa"/>
              <w:left w:w="20" w:type="dxa"/>
              <w:bottom w:w="20" w:type="dxa"/>
              <w:right w:w="20" w:type="dxa"/>
            </w:tcMar>
            <w:vAlign w:val="center"/>
            <w:hideMark/>
          </w:tcPr>
          <w:p w14:paraId="00D2431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D65AEEA" w14:textId="77777777" w:rsidR="00A37790" w:rsidRPr="00715DCF" w:rsidRDefault="00A37790" w:rsidP="00E30EA7">
            <w:pPr>
              <w:pStyle w:val="movimento"/>
              <w:rPr>
                <w:color w:val="002060"/>
              </w:rPr>
            </w:pPr>
            <w:r w:rsidRPr="00715DCF">
              <w:rPr>
                <w:color w:val="002060"/>
              </w:rPr>
              <w:t>ROCCHETTI ELIA</w:t>
            </w:r>
          </w:p>
        </w:tc>
        <w:tc>
          <w:tcPr>
            <w:tcW w:w="2200" w:type="dxa"/>
            <w:tcMar>
              <w:top w:w="20" w:type="dxa"/>
              <w:left w:w="20" w:type="dxa"/>
              <w:bottom w:w="20" w:type="dxa"/>
              <w:right w:w="20" w:type="dxa"/>
            </w:tcMar>
            <w:vAlign w:val="center"/>
            <w:hideMark/>
          </w:tcPr>
          <w:p w14:paraId="60F418C1" w14:textId="77777777" w:rsidR="00A37790" w:rsidRPr="00715DCF" w:rsidRDefault="00A37790" w:rsidP="00E30EA7">
            <w:pPr>
              <w:pStyle w:val="movimento2"/>
              <w:rPr>
                <w:color w:val="002060"/>
              </w:rPr>
            </w:pPr>
            <w:r w:rsidRPr="00715DCF">
              <w:rPr>
                <w:color w:val="002060"/>
              </w:rPr>
              <w:t xml:space="preserve">(AVIS ARCEVIA 1964) </w:t>
            </w:r>
          </w:p>
        </w:tc>
      </w:tr>
      <w:tr w:rsidR="00A37790" w:rsidRPr="00715DCF" w14:paraId="414DB2DD" w14:textId="77777777" w:rsidTr="00E30EA7">
        <w:tc>
          <w:tcPr>
            <w:tcW w:w="2200" w:type="dxa"/>
            <w:tcMar>
              <w:top w:w="20" w:type="dxa"/>
              <w:left w:w="20" w:type="dxa"/>
              <w:bottom w:w="20" w:type="dxa"/>
              <w:right w:w="20" w:type="dxa"/>
            </w:tcMar>
            <w:vAlign w:val="center"/>
            <w:hideMark/>
          </w:tcPr>
          <w:p w14:paraId="6CAE1C2B" w14:textId="77777777" w:rsidR="00A37790" w:rsidRPr="00715DCF" w:rsidRDefault="00A37790" w:rsidP="00E30EA7">
            <w:pPr>
              <w:pStyle w:val="movimento"/>
              <w:rPr>
                <w:color w:val="002060"/>
              </w:rPr>
            </w:pPr>
            <w:r w:rsidRPr="00715DCF">
              <w:rPr>
                <w:color w:val="002060"/>
              </w:rPr>
              <w:t>GALLI LORENZO</w:t>
            </w:r>
          </w:p>
        </w:tc>
        <w:tc>
          <w:tcPr>
            <w:tcW w:w="2200" w:type="dxa"/>
            <w:tcMar>
              <w:top w:w="20" w:type="dxa"/>
              <w:left w:w="20" w:type="dxa"/>
              <w:bottom w:w="20" w:type="dxa"/>
              <w:right w:w="20" w:type="dxa"/>
            </w:tcMar>
            <w:vAlign w:val="center"/>
            <w:hideMark/>
          </w:tcPr>
          <w:p w14:paraId="6E7BA038" w14:textId="77777777" w:rsidR="00A37790" w:rsidRPr="00715DCF" w:rsidRDefault="00A37790" w:rsidP="00E30EA7">
            <w:pPr>
              <w:pStyle w:val="movimento2"/>
              <w:rPr>
                <w:color w:val="002060"/>
              </w:rPr>
            </w:pPr>
            <w:r w:rsidRPr="00715DCF">
              <w:rPr>
                <w:color w:val="002060"/>
              </w:rPr>
              <w:t>(</w:t>
            </w:r>
            <w:proofErr w:type="gramStart"/>
            <w:r w:rsidRPr="00715DCF">
              <w:rPr>
                <w:color w:val="002060"/>
              </w:rPr>
              <w:t>CITTA</w:t>
            </w:r>
            <w:proofErr w:type="gramEnd"/>
            <w:r w:rsidRPr="00715DCF">
              <w:rPr>
                <w:color w:val="002060"/>
              </w:rPr>
              <w:t xml:space="preserve"> DI OSTRA) </w:t>
            </w:r>
          </w:p>
        </w:tc>
        <w:tc>
          <w:tcPr>
            <w:tcW w:w="800" w:type="dxa"/>
            <w:tcMar>
              <w:top w:w="20" w:type="dxa"/>
              <w:left w:w="20" w:type="dxa"/>
              <w:bottom w:w="20" w:type="dxa"/>
              <w:right w:w="20" w:type="dxa"/>
            </w:tcMar>
            <w:vAlign w:val="center"/>
            <w:hideMark/>
          </w:tcPr>
          <w:p w14:paraId="17BE754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0A55AFE" w14:textId="77777777" w:rsidR="00A37790" w:rsidRPr="00715DCF" w:rsidRDefault="00A37790" w:rsidP="00E30EA7">
            <w:pPr>
              <w:pStyle w:val="movimento"/>
              <w:rPr>
                <w:color w:val="002060"/>
              </w:rPr>
            </w:pPr>
            <w:r w:rsidRPr="00715DCF">
              <w:rPr>
                <w:color w:val="002060"/>
              </w:rPr>
              <w:t>CAPRIOTTI FABIO</w:t>
            </w:r>
          </w:p>
        </w:tc>
        <w:tc>
          <w:tcPr>
            <w:tcW w:w="2200" w:type="dxa"/>
            <w:tcMar>
              <w:top w:w="20" w:type="dxa"/>
              <w:left w:w="20" w:type="dxa"/>
              <w:bottom w:w="20" w:type="dxa"/>
              <w:right w:w="20" w:type="dxa"/>
            </w:tcMar>
            <w:vAlign w:val="center"/>
            <w:hideMark/>
          </w:tcPr>
          <w:p w14:paraId="62A078F8" w14:textId="77777777" w:rsidR="00A37790" w:rsidRPr="00715DCF" w:rsidRDefault="00A37790" w:rsidP="00E30EA7">
            <w:pPr>
              <w:pStyle w:val="movimento2"/>
              <w:rPr>
                <w:color w:val="002060"/>
              </w:rPr>
            </w:pPr>
            <w:r w:rsidRPr="00715DCF">
              <w:rPr>
                <w:color w:val="002060"/>
              </w:rPr>
              <w:t xml:space="preserve">(CSI STELLA A.S.D.) </w:t>
            </w:r>
          </w:p>
        </w:tc>
      </w:tr>
      <w:tr w:rsidR="00A37790" w:rsidRPr="00715DCF" w14:paraId="76301E9B" w14:textId="77777777" w:rsidTr="00E30EA7">
        <w:tc>
          <w:tcPr>
            <w:tcW w:w="2200" w:type="dxa"/>
            <w:tcMar>
              <w:top w:w="20" w:type="dxa"/>
              <w:left w:w="20" w:type="dxa"/>
              <w:bottom w:w="20" w:type="dxa"/>
              <w:right w:w="20" w:type="dxa"/>
            </w:tcMar>
            <w:vAlign w:val="center"/>
            <w:hideMark/>
          </w:tcPr>
          <w:p w14:paraId="5CD39563" w14:textId="77777777" w:rsidR="00A37790" w:rsidRPr="00715DCF" w:rsidRDefault="00A37790" w:rsidP="00E30EA7">
            <w:pPr>
              <w:pStyle w:val="movimento"/>
              <w:rPr>
                <w:color w:val="002060"/>
              </w:rPr>
            </w:pPr>
            <w:r w:rsidRPr="00715DCF">
              <w:rPr>
                <w:color w:val="002060"/>
              </w:rPr>
              <w:t>CORESI NICOLO</w:t>
            </w:r>
          </w:p>
        </w:tc>
        <w:tc>
          <w:tcPr>
            <w:tcW w:w="2200" w:type="dxa"/>
            <w:tcMar>
              <w:top w:w="20" w:type="dxa"/>
              <w:left w:w="20" w:type="dxa"/>
              <w:bottom w:w="20" w:type="dxa"/>
              <w:right w:w="20" w:type="dxa"/>
            </w:tcMar>
            <w:vAlign w:val="center"/>
            <w:hideMark/>
          </w:tcPr>
          <w:p w14:paraId="3C16CD48" w14:textId="77777777" w:rsidR="00A37790" w:rsidRPr="00715DCF" w:rsidRDefault="00A37790" w:rsidP="00E30EA7">
            <w:pPr>
              <w:pStyle w:val="movimento2"/>
              <w:rPr>
                <w:color w:val="002060"/>
              </w:rPr>
            </w:pPr>
            <w:r w:rsidRPr="00715DCF">
              <w:rPr>
                <w:color w:val="002060"/>
              </w:rPr>
              <w:t xml:space="preserve">(DINAMIS 1990) </w:t>
            </w:r>
          </w:p>
        </w:tc>
        <w:tc>
          <w:tcPr>
            <w:tcW w:w="800" w:type="dxa"/>
            <w:tcMar>
              <w:top w:w="20" w:type="dxa"/>
              <w:left w:w="20" w:type="dxa"/>
              <w:bottom w:w="20" w:type="dxa"/>
              <w:right w:w="20" w:type="dxa"/>
            </w:tcMar>
            <w:vAlign w:val="center"/>
            <w:hideMark/>
          </w:tcPr>
          <w:p w14:paraId="51CE269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CAB23C1" w14:textId="77777777" w:rsidR="00A37790" w:rsidRPr="00715DCF" w:rsidRDefault="00A37790" w:rsidP="00E30EA7">
            <w:pPr>
              <w:pStyle w:val="movimento"/>
              <w:rPr>
                <w:color w:val="002060"/>
              </w:rPr>
            </w:pPr>
            <w:r w:rsidRPr="00715DCF">
              <w:rPr>
                <w:color w:val="002060"/>
              </w:rPr>
              <w:t>SGARIGLIA ALESSANDRO</w:t>
            </w:r>
          </w:p>
        </w:tc>
        <w:tc>
          <w:tcPr>
            <w:tcW w:w="2200" w:type="dxa"/>
            <w:tcMar>
              <w:top w:w="20" w:type="dxa"/>
              <w:left w:w="20" w:type="dxa"/>
              <w:bottom w:w="20" w:type="dxa"/>
              <w:right w:w="20" w:type="dxa"/>
            </w:tcMar>
            <w:vAlign w:val="center"/>
            <w:hideMark/>
          </w:tcPr>
          <w:p w14:paraId="7C878617" w14:textId="77777777" w:rsidR="00A37790" w:rsidRPr="00715DCF" w:rsidRDefault="00A37790" w:rsidP="00E30EA7">
            <w:pPr>
              <w:pStyle w:val="movimento2"/>
              <w:rPr>
                <w:color w:val="002060"/>
              </w:rPr>
            </w:pPr>
            <w:r w:rsidRPr="00715DCF">
              <w:rPr>
                <w:color w:val="002060"/>
              </w:rPr>
              <w:t xml:space="preserve">(DINAMIS 1990) </w:t>
            </w:r>
          </w:p>
        </w:tc>
      </w:tr>
      <w:tr w:rsidR="00A37790" w:rsidRPr="00715DCF" w14:paraId="7E30FC78" w14:textId="77777777" w:rsidTr="00E30EA7">
        <w:tc>
          <w:tcPr>
            <w:tcW w:w="2200" w:type="dxa"/>
            <w:tcMar>
              <w:top w:w="20" w:type="dxa"/>
              <w:left w:w="20" w:type="dxa"/>
              <w:bottom w:w="20" w:type="dxa"/>
              <w:right w:w="20" w:type="dxa"/>
            </w:tcMar>
            <w:vAlign w:val="center"/>
            <w:hideMark/>
          </w:tcPr>
          <w:p w14:paraId="2F13230F" w14:textId="77777777" w:rsidR="00A37790" w:rsidRPr="00715DCF" w:rsidRDefault="00A37790" w:rsidP="00E30EA7">
            <w:pPr>
              <w:pStyle w:val="movimento"/>
              <w:rPr>
                <w:color w:val="002060"/>
              </w:rPr>
            </w:pPr>
            <w:r w:rsidRPr="00715DCF">
              <w:rPr>
                <w:color w:val="002060"/>
              </w:rPr>
              <w:t>AMANKWAH MICHAEL TETTEH</w:t>
            </w:r>
          </w:p>
        </w:tc>
        <w:tc>
          <w:tcPr>
            <w:tcW w:w="2200" w:type="dxa"/>
            <w:tcMar>
              <w:top w:w="20" w:type="dxa"/>
              <w:left w:w="20" w:type="dxa"/>
              <w:bottom w:w="20" w:type="dxa"/>
              <w:right w:w="20" w:type="dxa"/>
            </w:tcMar>
            <w:vAlign w:val="center"/>
            <w:hideMark/>
          </w:tcPr>
          <w:p w14:paraId="0C34CEF1" w14:textId="77777777" w:rsidR="00A37790" w:rsidRPr="00715DCF" w:rsidRDefault="00A37790" w:rsidP="00E30EA7">
            <w:pPr>
              <w:pStyle w:val="movimento2"/>
              <w:rPr>
                <w:color w:val="002060"/>
              </w:rPr>
            </w:pPr>
            <w:r w:rsidRPr="00715DCF">
              <w:rPr>
                <w:color w:val="002060"/>
              </w:rPr>
              <w:t xml:space="preserve">(GAGLIOLE F.C.) </w:t>
            </w:r>
          </w:p>
        </w:tc>
        <w:tc>
          <w:tcPr>
            <w:tcW w:w="800" w:type="dxa"/>
            <w:tcMar>
              <w:top w:w="20" w:type="dxa"/>
              <w:left w:w="20" w:type="dxa"/>
              <w:bottom w:w="20" w:type="dxa"/>
              <w:right w:w="20" w:type="dxa"/>
            </w:tcMar>
            <w:vAlign w:val="center"/>
            <w:hideMark/>
          </w:tcPr>
          <w:p w14:paraId="60F3BAE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15546F3" w14:textId="77777777" w:rsidR="00A37790" w:rsidRPr="00715DCF" w:rsidRDefault="00A37790" w:rsidP="00E30EA7">
            <w:pPr>
              <w:pStyle w:val="movimento"/>
              <w:rPr>
                <w:color w:val="002060"/>
              </w:rPr>
            </w:pPr>
            <w:r w:rsidRPr="00715DCF">
              <w:rPr>
                <w:color w:val="002060"/>
              </w:rPr>
              <w:t>BERARDI LUCA</w:t>
            </w:r>
          </w:p>
        </w:tc>
        <w:tc>
          <w:tcPr>
            <w:tcW w:w="2200" w:type="dxa"/>
            <w:tcMar>
              <w:top w:w="20" w:type="dxa"/>
              <w:left w:w="20" w:type="dxa"/>
              <w:bottom w:w="20" w:type="dxa"/>
              <w:right w:w="20" w:type="dxa"/>
            </w:tcMar>
            <w:vAlign w:val="center"/>
            <w:hideMark/>
          </w:tcPr>
          <w:p w14:paraId="3F8F7965" w14:textId="77777777" w:rsidR="00A37790" w:rsidRPr="00715DCF" w:rsidRDefault="00A37790" w:rsidP="00E30EA7">
            <w:pPr>
              <w:pStyle w:val="movimento2"/>
              <w:rPr>
                <w:color w:val="002060"/>
              </w:rPr>
            </w:pPr>
            <w:r w:rsidRPr="00715DCF">
              <w:rPr>
                <w:color w:val="002060"/>
              </w:rPr>
              <w:t xml:space="preserve">(LUCREZIA CALCIO A 5) </w:t>
            </w:r>
          </w:p>
        </w:tc>
      </w:tr>
      <w:tr w:rsidR="00A37790" w:rsidRPr="00715DCF" w14:paraId="1C158922" w14:textId="77777777" w:rsidTr="00E30EA7">
        <w:tc>
          <w:tcPr>
            <w:tcW w:w="2200" w:type="dxa"/>
            <w:tcMar>
              <w:top w:w="20" w:type="dxa"/>
              <w:left w:w="20" w:type="dxa"/>
              <w:bottom w:w="20" w:type="dxa"/>
              <w:right w:w="20" w:type="dxa"/>
            </w:tcMar>
            <w:vAlign w:val="center"/>
            <w:hideMark/>
          </w:tcPr>
          <w:p w14:paraId="385278A9" w14:textId="77777777" w:rsidR="00A37790" w:rsidRPr="00715DCF" w:rsidRDefault="00A37790" w:rsidP="00E30EA7">
            <w:pPr>
              <w:pStyle w:val="movimento"/>
              <w:rPr>
                <w:color w:val="002060"/>
              </w:rPr>
            </w:pPr>
            <w:r w:rsidRPr="00715DCF">
              <w:rPr>
                <w:color w:val="002060"/>
              </w:rPr>
              <w:t>RICCI STEFANO</w:t>
            </w:r>
          </w:p>
        </w:tc>
        <w:tc>
          <w:tcPr>
            <w:tcW w:w="2200" w:type="dxa"/>
            <w:tcMar>
              <w:top w:w="20" w:type="dxa"/>
              <w:left w:w="20" w:type="dxa"/>
              <w:bottom w:w="20" w:type="dxa"/>
              <w:right w:w="20" w:type="dxa"/>
            </w:tcMar>
            <w:vAlign w:val="center"/>
            <w:hideMark/>
          </w:tcPr>
          <w:p w14:paraId="4EEBC8FB" w14:textId="77777777" w:rsidR="00A37790" w:rsidRPr="00715DCF" w:rsidRDefault="00A37790" w:rsidP="00E30EA7">
            <w:pPr>
              <w:pStyle w:val="movimento2"/>
              <w:rPr>
                <w:color w:val="002060"/>
              </w:rPr>
            </w:pPr>
            <w:r w:rsidRPr="00715DCF">
              <w:rPr>
                <w:color w:val="002060"/>
              </w:rPr>
              <w:t xml:space="preserve">(LUCREZIA CALCIO A 5) </w:t>
            </w:r>
          </w:p>
        </w:tc>
        <w:tc>
          <w:tcPr>
            <w:tcW w:w="800" w:type="dxa"/>
            <w:tcMar>
              <w:top w:w="20" w:type="dxa"/>
              <w:left w:w="20" w:type="dxa"/>
              <w:bottom w:w="20" w:type="dxa"/>
              <w:right w:w="20" w:type="dxa"/>
            </w:tcMar>
            <w:vAlign w:val="center"/>
            <w:hideMark/>
          </w:tcPr>
          <w:p w14:paraId="468A1A0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B146384" w14:textId="77777777" w:rsidR="00A37790" w:rsidRPr="00715DCF" w:rsidRDefault="00A37790" w:rsidP="00E30EA7">
            <w:pPr>
              <w:pStyle w:val="movimento"/>
              <w:rPr>
                <w:color w:val="002060"/>
              </w:rPr>
            </w:pPr>
            <w:r w:rsidRPr="00715DCF">
              <w:rPr>
                <w:color w:val="002060"/>
              </w:rPr>
              <w:t>GRAZIANO LUIGI</w:t>
            </w:r>
          </w:p>
        </w:tc>
        <w:tc>
          <w:tcPr>
            <w:tcW w:w="2200" w:type="dxa"/>
            <w:tcMar>
              <w:top w:w="20" w:type="dxa"/>
              <w:left w:w="20" w:type="dxa"/>
              <w:bottom w:w="20" w:type="dxa"/>
              <w:right w:w="20" w:type="dxa"/>
            </w:tcMar>
            <w:vAlign w:val="center"/>
            <w:hideMark/>
          </w:tcPr>
          <w:p w14:paraId="183A9FEA" w14:textId="77777777" w:rsidR="00A37790" w:rsidRPr="00715DCF" w:rsidRDefault="00A37790" w:rsidP="00E30EA7">
            <w:pPr>
              <w:pStyle w:val="movimento2"/>
              <w:rPr>
                <w:color w:val="002060"/>
              </w:rPr>
            </w:pPr>
            <w:r w:rsidRPr="00715DCF">
              <w:rPr>
                <w:color w:val="002060"/>
              </w:rPr>
              <w:t xml:space="preserve">(POLISPORTIVA UROBORO) </w:t>
            </w:r>
          </w:p>
        </w:tc>
      </w:tr>
      <w:tr w:rsidR="00A37790" w:rsidRPr="00715DCF" w14:paraId="17518FC5" w14:textId="77777777" w:rsidTr="00E30EA7">
        <w:tc>
          <w:tcPr>
            <w:tcW w:w="2200" w:type="dxa"/>
            <w:tcMar>
              <w:top w:w="20" w:type="dxa"/>
              <w:left w:w="20" w:type="dxa"/>
              <w:bottom w:w="20" w:type="dxa"/>
              <w:right w:w="20" w:type="dxa"/>
            </w:tcMar>
            <w:vAlign w:val="center"/>
            <w:hideMark/>
          </w:tcPr>
          <w:p w14:paraId="013AAEE1" w14:textId="77777777" w:rsidR="00A37790" w:rsidRPr="00715DCF" w:rsidRDefault="00A37790" w:rsidP="00E30EA7">
            <w:pPr>
              <w:pStyle w:val="movimento"/>
              <w:rPr>
                <w:color w:val="002060"/>
              </w:rPr>
            </w:pPr>
            <w:r w:rsidRPr="00715DCF">
              <w:rPr>
                <w:color w:val="002060"/>
              </w:rPr>
              <w:t>GIANFELICI MANUEL</w:t>
            </w:r>
          </w:p>
        </w:tc>
        <w:tc>
          <w:tcPr>
            <w:tcW w:w="2200" w:type="dxa"/>
            <w:tcMar>
              <w:top w:w="20" w:type="dxa"/>
              <w:left w:w="20" w:type="dxa"/>
              <w:bottom w:w="20" w:type="dxa"/>
              <w:right w:w="20" w:type="dxa"/>
            </w:tcMar>
            <w:vAlign w:val="center"/>
            <w:hideMark/>
          </w:tcPr>
          <w:p w14:paraId="435392D4" w14:textId="77777777" w:rsidR="00A37790" w:rsidRPr="00715DCF" w:rsidRDefault="00A37790" w:rsidP="00E30EA7">
            <w:pPr>
              <w:pStyle w:val="movimento2"/>
              <w:rPr>
                <w:color w:val="002060"/>
              </w:rPr>
            </w:pPr>
            <w:r w:rsidRPr="00715DCF">
              <w:rPr>
                <w:color w:val="002060"/>
              </w:rPr>
              <w:t xml:space="preserve">(POLISPORTIVA VICTORIA) </w:t>
            </w:r>
          </w:p>
        </w:tc>
        <w:tc>
          <w:tcPr>
            <w:tcW w:w="800" w:type="dxa"/>
            <w:tcMar>
              <w:top w:w="20" w:type="dxa"/>
              <w:left w:w="20" w:type="dxa"/>
              <w:bottom w:w="20" w:type="dxa"/>
              <w:right w:w="20" w:type="dxa"/>
            </w:tcMar>
            <w:vAlign w:val="center"/>
            <w:hideMark/>
          </w:tcPr>
          <w:p w14:paraId="7834A57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6BD5C84" w14:textId="77777777" w:rsidR="00A37790" w:rsidRPr="00715DCF" w:rsidRDefault="00A37790" w:rsidP="00E30EA7">
            <w:pPr>
              <w:pStyle w:val="movimento"/>
              <w:rPr>
                <w:color w:val="002060"/>
              </w:rPr>
            </w:pPr>
            <w:r w:rsidRPr="00715DCF">
              <w:rPr>
                <w:color w:val="002060"/>
              </w:rPr>
              <w:t>DI RUSSO MATTEO</w:t>
            </w:r>
          </w:p>
        </w:tc>
        <w:tc>
          <w:tcPr>
            <w:tcW w:w="2200" w:type="dxa"/>
            <w:tcMar>
              <w:top w:w="20" w:type="dxa"/>
              <w:left w:w="20" w:type="dxa"/>
              <w:bottom w:w="20" w:type="dxa"/>
              <w:right w:w="20" w:type="dxa"/>
            </w:tcMar>
            <w:vAlign w:val="center"/>
            <w:hideMark/>
          </w:tcPr>
          <w:p w14:paraId="7992FF1A" w14:textId="77777777" w:rsidR="00A37790" w:rsidRPr="00715DCF" w:rsidRDefault="00A37790" w:rsidP="00E30EA7">
            <w:pPr>
              <w:pStyle w:val="movimento2"/>
              <w:rPr>
                <w:color w:val="002060"/>
              </w:rPr>
            </w:pPr>
            <w:r w:rsidRPr="00715DCF">
              <w:rPr>
                <w:color w:val="002060"/>
              </w:rPr>
              <w:t xml:space="preserve">(REAL EAGLES VIRTUS PAGLIA) </w:t>
            </w:r>
          </w:p>
        </w:tc>
      </w:tr>
      <w:tr w:rsidR="00A37790" w:rsidRPr="00715DCF" w14:paraId="23D75EC8" w14:textId="77777777" w:rsidTr="00E30EA7">
        <w:tc>
          <w:tcPr>
            <w:tcW w:w="2200" w:type="dxa"/>
            <w:tcMar>
              <w:top w:w="20" w:type="dxa"/>
              <w:left w:w="20" w:type="dxa"/>
              <w:bottom w:w="20" w:type="dxa"/>
              <w:right w:w="20" w:type="dxa"/>
            </w:tcMar>
            <w:vAlign w:val="center"/>
            <w:hideMark/>
          </w:tcPr>
          <w:p w14:paraId="2F052DD7" w14:textId="77777777" w:rsidR="00A37790" w:rsidRPr="00715DCF" w:rsidRDefault="00A37790" w:rsidP="00E30EA7">
            <w:pPr>
              <w:pStyle w:val="movimento"/>
              <w:rPr>
                <w:color w:val="002060"/>
              </w:rPr>
            </w:pPr>
            <w:r w:rsidRPr="00715DCF">
              <w:rPr>
                <w:color w:val="002060"/>
              </w:rPr>
              <w:lastRenderedPageBreak/>
              <w:t>BIONDI LORIS</w:t>
            </w:r>
          </w:p>
        </w:tc>
        <w:tc>
          <w:tcPr>
            <w:tcW w:w="2200" w:type="dxa"/>
            <w:tcMar>
              <w:top w:w="20" w:type="dxa"/>
              <w:left w:w="20" w:type="dxa"/>
              <w:bottom w:w="20" w:type="dxa"/>
              <w:right w:w="20" w:type="dxa"/>
            </w:tcMar>
            <w:vAlign w:val="center"/>
            <w:hideMark/>
          </w:tcPr>
          <w:p w14:paraId="74BC7090" w14:textId="77777777" w:rsidR="00A37790" w:rsidRPr="00715DCF" w:rsidRDefault="00A37790" w:rsidP="00E30EA7">
            <w:pPr>
              <w:pStyle w:val="movimento2"/>
              <w:rPr>
                <w:color w:val="002060"/>
              </w:rPr>
            </w:pPr>
            <w:r w:rsidRPr="00715DCF">
              <w:rPr>
                <w:color w:val="002060"/>
              </w:rPr>
              <w:t xml:space="preserve">(ROCCAFLUVIONE) </w:t>
            </w:r>
          </w:p>
        </w:tc>
        <w:tc>
          <w:tcPr>
            <w:tcW w:w="800" w:type="dxa"/>
            <w:tcMar>
              <w:top w:w="20" w:type="dxa"/>
              <w:left w:w="20" w:type="dxa"/>
              <w:bottom w:w="20" w:type="dxa"/>
              <w:right w:w="20" w:type="dxa"/>
            </w:tcMar>
            <w:vAlign w:val="center"/>
            <w:hideMark/>
          </w:tcPr>
          <w:p w14:paraId="7C372DE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BE834C1" w14:textId="77777777" w:rsidR="00A37790" w:rsidRPr="00715DCF" w:rsidRDefault="00A37790" w:rsidP="00E30EA7">
            <w:pPr>
              <w:pStyle w:val="movimento"/>
              <w:rPr>
                <w:color w:val="002060"/>
              </w:rPr>
            </w:pPr>
            <w:r w:rsidRPr="00715DCF">
              <w:rPr>
                <w:color w:val="002060"/>
              </w:rPr>
              <w:t>PEZZINI GRAZIANO</w:t>
            </w:r>
          </w:p>
        </w:tc>
        <w:tc>
          <w:tcPr>
            <w:tcW w:w="2200" w:type="dxa"/>
            <w:tcMar>
              <w:top w:w="20" w:type="dxa"/>
              <w:left w:w="20" w:type="dxa"/>
              <w:bottom w:w="20" w:type="dxa"/>
              <w:right w:w="20" w:type="dxa"/>
            </w:tcMar>
            <w:vAlign w:val="center"/>
            <w:hideMark/>
          </w:tcPr>
          <w:p w14:paraId="463CC17B" w14:textId="77777777" w:rsidR="00A37790" w:rsidRPr="00715DCF" w:rsidRDefault="00A37790" w:rsidP="00E30EA7">
            <w:pPr>
              <w:pStyle w:val="movimento2"/>
              <w:rPr>
                <w:color w:val="002060"/>
              </w:rPr>
            </w:pPr>
            <w:r w:rsidRPr="00715DCF">
              <w:rPr>
                <w:color w:val="002060"/>
              </w:rPr>
              <w:t xml:space="preserve">(ROCCAFLUVIONE) </w:t>
            </w:r>
          </w:p>
        </w:tc>
      </w:tr>
    </w:tbl>
    <w:p w14:paraId="185BE2FE"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86D1052" w14:textId="77777777" w:rsidTr="00E30EA7">
        <w:tc>
          <w:tcPr>
            <w:tcW w:w="2200" w:type="dxa"/>
            <w:tcMar>
              <w:top w:w="20" w:type="dxa"/>
              <w:left w:w="20" w:type="dxa"/>
              <w:bottom w:w="20" w:type="dxa"/>
              <w:right w:w="20" w:type="dxa"/>
            </w:tcMar>
            <w:vAlign w:val="center"/>
            <w:hideMark/>
          </w:tcPr>
          <w:p w14:paraId="181FF6EE" w14:textId="77777777" w:rsidR="00A37790" w:rsidRPr="00715DCF" w:rsidRDefault="00A37790" w:rsidP="00E30EA7">
            <w:pPr>
              <w:pStyle w:val="movimento"/>
              <w:rPr>
                <w:color w:val="002060"/>
              </w:rPr>
            </w:pPr>
            <w:r w:rsidRPr="00715DCF">
              <w:rPr>
                <w:color w:val="002060"/>
              </w:rPr>
              <w:t>ORLANDONI GIORGIO</w:t>
            </w:r>
          </w:p>
        </w:tc>
        <w:tc>
          <w:tcPr>
            <w:tcW w:w="2200" w:type="dxa"/>
            <w:tcMar>
              <w:top w:w="20" w:type="dxa"/>
              <w:left w:w="20" w:type="dxa"/>
              <w:bottom w:w="20" w:type="dxa"/>
              <w:right w:w="20" w:type="dxa"/>
            </w:tcMar>
            <w:vAlign w:val="center"/>
            <w:hideMark/>
          </w:tcPr>
          <w:p w14:paraId="1D50B4F9" w14:textId="77777777" w:rsidR="00A37790" w:rsidRPr="00715DCF" w:rsidRDefault="00A37790" w:rsidP="00E30EA7">
            <w:pPr>
              <w:pStyle w:val="movimento2"/>
              <w:rPr>
                <w:color w:val="002060"/>
              </w:rPr>
            </w:pPr>
            <w:r w:rsidRPr="00715DCF">
              <w:rPr>
                <w:color w:val="002060"/>
              </w:rPr>
              <w:t xml:space="preserve">(ACLI MANTOVANI CALCIO A 5) </w:t>
            </w:r>
          </w:p>
        </w:tc>
        <w:tc>
          <w:tcPr>
            <w:tcW w:w="800" w:type="dxa"/>
            <w:tcMar>
              <w:top w:w="20" w:type="dxa"/>
              <w:left w:w="20" w:type="dxa"/>
              <w:bottom w:w="20" w:type="dxa"/>
              <w:right w:w="20" w:type="dxa"/>
            </w:tcMar>
            <w:vAlign w:val="center"/>
            <w:hideMark/>
          </w:tcPr>
          <w:p w14:paraId="3C3B63E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D73D47B" w14:textId="77777777" w:rsidR="00A37790" w:rsidRPr="00715DCF" w:rsidRDefault="00A37790" w:rsidP="00E30EA7">
            <w:pPr>
              <w:pStyle w:val="movimento"/>
              <w:rPr>
                <w:color w:val="002060"/>
              </w:rPr>
            </w:pPr>
            <w:r w:rsidRPr="00715DCF">
              <w:rPr>
                <w:color w:val="002060"/>
              </w:rPr>
              <w:t>PIGNOLONI ALESSANDRO</w:t>
            </w:r>
          </w:p>
        </w:tc>
        <w:tc>
          <w:tcPr>
            <w:tcW w:w="2200" w:type="dxa"/>
            <w:tcMar>
              <w:top w:w="20" w:type="dxa"/>
              <w:left w:w="20" w:type="dxa"/>
              <w:bottom w:w="20" w:type="dxa"/>
              <w:right w:w="20" w:type="dxa"/>
            </w:tcMar>
            <w:vAlign w:val="center"/>
            <w:hideMark/>
          </w:tcPr>
          <w:p w14:paraId="6FAB446E" w14:textId="77777777" w:rsidR="00A37790" w:rsidRPr="00715DCF" w:rsidRDefault="00A37790" w:rsidP="00E30EA7">
            <w:pPr>
              <w:pStyle w:val="movimento2"/>
              <w:rPr>
                <w:color w:val="002060"/>
              </w:rPr>
            </w:pPr>
            <w:r w:rsidRPr="00715DCF">
              <w:rPr>
                <w:color w:val="002060"/>
              </w:rPr>
              <w:t xml:space="preserve">(ASCOLI CALCIO A 5) </w:t>
            </w:r>
          </w:p>
        </w:tc>
      </w:tr>
      <w:tr w:rsidR="00A37790" w:rsidRPr="00715DCF" w14:paraId="7ECA6083" w14:textId="77777777" w:rsidTr="00E30EA7">
        <w:tc>
          <w:tcPr>
            <w:tcW w:w="2200" w:type="dxa"/>
            <w:tcMar>
              <w:top w:w="20" w:type="dxa"/>
              <w:left w:w="20" w:type="dxa"/>
              <w:bottom w:w="20" w:type="dxa"/>
              <w:right w:w="20" w:type="dxa"/>
            </w:tcMar>
            <w:vAlign w:val="center"/>
            <w:hideMark/>
          </w:tcPr>
          <w:p w14:paraId="2B17E40B" w14:textId="77777777" w:rsidR="00A37790" w:rsidRPr="00715DCF" w:rsidRDefault="00A37790" w:rsidP="00E30EA7">
            <w:pPr>
              <w:pStyle w:val="movimento"/>
              <w:rPr>
                <w:color w:val="002060"/>
              </w:rPr>
            </w:pPr>
            <w:r w:rsidRPr="00715DCF">
              <w:rPr>
                <w:color w:val="002060"/>
              </w:rPr>
              <w:t>ALLEGREZZA GIANLUCA</w:t>
            </w:r>
          </w:p>
        </w:tc>
        <w:tc>
          <w:tcPr>
            <w:tcW w:w="2200" w:type="dxa"/>
            <w:tcMar>
              <w:top w:w="20" w:type="dxa"/>
              <w:left w:w="20" w:type="dxa"/>
              <w:bottom w:w="20" w:type="dxa"/>
              <w:right w:w="20" w:type="dxa"/>
            </w:tcMar>
            <w:vAlign w:val="center"/>
            <w:hideMark/>
          </w:tcPr>
          <w:p w14:paraId="4E94540F" w14:textId="77777777" w:rsidR="00A37790" w:rsidRPr="00715DCF" w:rsidRDefault="00A37790" w:rsidP="00E30EA7">
            <w:pPr>
              <w:pStyle w:val="movimento2"/>
              <w:rPr>
                <w:color w:val="002060"/>
              </w:rPr>
            </w:pPr>
            <w:r w:rsidRPr="00715DCF">
              <w:rPr>
                <w:color w:val="002060"/>
              </w:rPr>
              <w:t xml:space="preserve">(AVIS ARCEVIA 1964) </w:t>
            </w:r>
          </w:p>
        </w:tc>
        <w:tc>
          <w:tcPr>
            <w:tcW w:w="800" w:type="dxa"/>
            <w:tcMar>
              <w:top w:w="20" w:type="dxa"/>
              <w:left w:w="20" w:type="dxa"/>
              <w:bottom w:w="20" w:type="dxa"/>
              <w:right w:w="20" w:type="dxa"/>
            </w:tcMar>
            <w:vAlign w:val="center"/>
            <w:hideMark/>
          </w:tcPr>
          <w:p w14:paraId="2B69AA0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FAC9B93" w14:textId="77777777" w:rsidR="00A37790" w:rsidRPr="00715DCF" w:rsidRDefault="00A37790" w:rsidP="00E30EA7">
            <w:pPr>
              <w:pStyle w:val="movimento"/>
              <w:rPr>
                <w:color w:val="002060"/>
              </w:rPr>
            </w:pPr>
            <w:r w:rsidRPr="00715DCF">
              <w:rPr>
                <w:color w:val="002060"/>
              </w:rPr>
              <w:t>BARDHO KLEVIS</w:t>
            </w:r>
          </w:p>
        </w:tc>
        <w:tc>
          <w:tcPr>
            <w:tcW w:w="2200" w:type="dxa"/>
            <w:tcMar>
              <w:top w:w="20" w:type="dxa"/>
              <w:left w:w="20" w:type="dxa"/>
              <w:bottom w:w="20" w:type="dxa"/>
              <w:right w:w="20" w:type="dxa"/>
            </w:tcMar>
            <w:vAlign w:val="center"/>
            <w:hideMark/>
          </w:tcPr>
          <w:p w14:paraId="6BD8FF63" w14:textId="77777777" w:rsidR="00A37790" w:rsidRPr="00715DCF" w:rsidRDefault="00A37790" w:rsidP="00E30EA7">
            <w:pPr>
              <w:pStyle w:val="movimento2"/>
              <w:rPr>
                <w:color w:val="002060"/>
              </w:rPr>
            </w:pPr>
            <w:r w:rsidRPr="00715DCF">
              <w:rPr>
                <w:color w:val="002060"/>
              </w:rPr>
              <w:t xml:space="preserve">(BORGOROSSO TOLENTINO) </w:t>
            </w:r>
          </w:p>
        </w:tc>
      </w:tr>
      <w:tr w:rsidR="00A37790" w:rsidRPr="00715DCF" w14:paraId="31254347" w14:textId="77777777" w:rsidTr="00E30EA7">
        <w:tc>
          <w:tcPr>
            <w:tcW w:w="2200" w:type="dxa"/>
            <w:tcMar>
              <w:top w:w="20" w:type="dxa"/>
              <w:left w:w="20" w:type="dxa"/>
              <w:bottom w:w="20" w:type="dxa"/>
              <w:right w:w="20" w:type="dxa"/>
            </w:tcMar>
            <w:vAlign w:val="center"/>
            <w:hideMark/>
          </w:tcPr>
          <w:p w14:paraId="34E582FE" w14:textId="77777777" w:rsidR="00A37790" w:rsidRPr="00715DCF" w:rsidRDefault="00A37790" w:rsidP="00E30EA7">
            <w:pPr>
              <w:pStyle w:val="movimento"/>
              <w:rPr>
                <w:color w:val="002060"/>
              </w:rPr>
            </w:pPr>
            <w:r w:rsidRPr="00715DCF">
              <w:rPr>
                <w:color w:val="002060"/>
              </w:rPr>
              <w:t>RIPESI GIANMARCO</w:t>
            </w:r>
          </w:p>
        </w:tc>
        <w:tc>
          <w:tcPr>
            <w:tcW w:w="2200" w:type="dxa"/>
            <w:tcMar>
              <w:top w:w="20" w:type="dxa"/>
              <w:left w:w="20" w:type="dxa"/>
              <w:bottom w:w="20" w:type="dxa"/>
              <w:right w:w="20" w:type="dxa"/>
            </w:tcMar>
            <w:vAlign w:val="center"/>
            <w:hideMark/>
          </w:tcPr>
          <w:p w14:paraId="63DF186C" w14:textId="77777777" w:rsidR="00A37790" w:rsidRPr="00715DCF" w:rsidRDefault="00A37790" w:rsidP="00E30EA7">
            <w:pPr>
              <w:pStyle w:val="movimento2"/>
              <w:rPr>
                <w:color w:val="002060"/>
              </w:rPr>
            </w:pPr>
            <w:r w:rsidRPr="00715DCF">
              <w:rPr>
                <w:color w:val="002060"/>
              </w:rPr>
              <w:t>(</w:t>
            </w:r>
            <w:proofErr w:type="gramStart"/>
            <w:r w:rsidRPr="00715DCF">
              <w:rPr>
                <w:color w:val="002060"/>
              </w:rPr>
              <w:t>CITTA</w:t>
            </w:r>
            <w:proofErr w:type="gramEnd"/>
            <w:r w:rsidRPr="00715DCF">
              <w:rPr>
                <w:color w:val="002060"/>
              </w:rPr>
              <w:t xml:space="preserve"> DI OSTRA) </w:t>
            </w:r>
          </w:p>
        </w:tc>
        <w:tc>
          <w:tcPr>
            <w:tcW w:w="800" w:type="dxa"/>
            <w:tcMar>
              <w:top w:w="20" w:type="dxa"/>
              <w:left w:w="20" w:type="dxa"/>
              <w:bottom w:w="20" w:type="dxa"/>
              <w:right w:w="20" w:type="dxa"/>
            </w:tcMar>
            <w:vAlign w:val="center"/>
            <w:hideMark/>
          </w:tcPr>
          <w:p w14:paraId="00B8D26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D6BC9B3" w14:textId="77777777" w:rsidR="00A37790" w:rsidRPr="00715DCF" w:rsidRDefault="00A37790" w:rsidP="00E30EA7">
            <w:pPr>
              <w:pStyle w:val="movimento"/>
              <w:rPr>
                <w:color w:val="002060"/>
              </w:rPr>
            </w:pPr>
            <w:r w:rsidRPr="00715DCF">
              <w:rPr>
                <w:color w:val="002060"/>
              </w:rPr>
              <w:t>SEBASTIANELLI ADOLFO</w:t>
            </w:r>
          </w:p>
        </w:tc>
        <w:tc>
          <w:tcPr>
            <w:tcW w:w="2200" w:type="dxa"/>
            <w:tcMar>
              <w:top w:w="20" w:type="dxa"/>
              <w:left w:w="20" w:type="dxa"/>
              <w:bottom w:w="20" w:type="dxa"/>
              <w:right w:w="20" w:type="dxa"/>
            </w:tcMar>
            <w:vAlign w:val="center"/>
            <w:hideMark/>
          </w:tcPr>
          <w:p w14:paraId="3B25B889" w14:textId="77777777" w:rsidR="00A37790" w:rsidRPr="00715DCF" w:rsidRDefault="00A37790" w:rsidP="00E30EA7">
            <w:pPr>
              <w:pStyle w:val="movimento2"/>
              <w:rPr>
                <w:color w:val="002060"/>
              </w:rPr>
            </w:pPr>
            <w:r w:rsidRPr="00715DCF">
              <w:rPr>
                <w:color w:val="002060"/>
              </w:rPr>
              <w:t>(</w:t>
            </w:r>
            <w:proofErr w:type="gramStart"/>
            <w:r w:rsidRPr="00715DCF">
              <w:rPr>
                <w:color w:val="002060"/>
              </w:rPr>
              <w:t>CITTA</w:t>
            </w:r>
            <w:proofErr w:type="gramEnd"/>
            <w:r w:rsidRPr="00715DCF">
              <w:rPr>
                <w:color w:val="002060"/>
              </w:rPr>
              <w:t xml:space="preserve"> DI OSTRA) </w:t>
            </w:r>
          </w:p>
        </w:tc>
      </w:tr>
      <w:tr w:rsidR="00A37790" w:rsidRPr="00715DCF" w14:paraId="0315A907" w14:textId="77777777" w:rsidTr="00E30EA7">
        <w:tc>
          <w:tcPr>
            <w:tcW w:w="2200" w:type="dxa"/>
            <w:tcMar>
              <w:top w:w="20" w:type="dxa"/>
              <w:left w:w="20" w:type="dxa"/>
              <w:bottom w:w="20" w:type="dxa"/>
              <w:right w:w="20" w:type="dxa"/>
            </w:tcMar>
            <w:vAlign w:val="center"/>
            <w:hideMark/>
          </w:tcPr>
          <w:p w14:paraId="7D92B6A8" w14:textId="77777777" w:rsidR="00A37790" w:rsidRPr="00715DCF" w:rsidRDefault="00A37790" w:rsidP="00E30EA7">
            <w:pPr>
              <w:pStyle w:val="movimento"/>
              <w:rPr>
                <w:color w:val="002060"/>
              </w:rPr>
            </w:pPr>
            <w:r w:rsidRPr="00715DCF">
              <w:rPr>
                <w:color w:val="002060"/>
              </w:rPr>
              <w:t>MACCI MARCO</w:t>
            </w:r>
          </w:p>
        </w:tc>
        <w:tc>
          <w:tcPr>
            <w:tcW w:w="2200" w:type="dxa"/>
            <w:tcMar>
              <w:top w:w="20" w:type="dxa"/>
              <w:left w:w="20" w:type="dxa"/>
              <w:bottom w:w="20" w:type="dxa"/>
              <w:right w:w="20" w:type="dxa"/>
            </w:tcMar>
            <w:vAlign w:val="center"/>
            <w:hideMark/>
          </w:tcPr>
          <w:p w14:paraId="00765042" w14:textId="77777777" w:rsidR="00A37790" w:rsidRPr="00715DCF" w:rsidRDefault="00A37790" w:rsidP="00E30EA7">
            <w:pPr>
              <w:pStyle w:val="movimento2"/>
              <w:rPr>
                <w:color w:val="002060"/>
              </w:rPr>
            </w:pPr>
            <w:r w:rsidRPr="00715DCF">
              <w:rPr>
                <w:color w:val="002060"/>
              </w:rPr>
              <w:t xml:space="preserve">(CSI STELLA A.S.D.) </w:t>
            </w:r>
          </w:p>
        </w:tc>
        <w:tc>
          <w:tcPr>
            <w:tcW w:w="800" w:type="dxa"/>
            <w:tcMar>
              <w:top w:w="20" w:type="dxa"/>
              <w:left w:w="20" w:type="dxa"/>
              <w:bottom w:w="20" w:type="dxa"/>
              <w:right w:w="20" w:type="dxa"/>
            </w:tcMar>
            <w:vAlign w:val="center"/>
            <w:hideMark/>
          </w:tcPr>
          <w:p w14:paraId="55F1A5F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2786167" w14:textId="77777777" w:rsidR="00A37790" w:rsidRPr="00715DCF" w:rsidRDefault="00A37790" w:rsidP="00E30EA7">
            <w:pPr>
              <w:pStyle w:val="movimento"/>
              <w:rPr>
                <w:color w:val="002060"/>
              </w:rPr>
            </w:pPr>
            <w:r w:rsidRPr="00715DCF">
              <w:rPr>
                <w:color w:val="002060"/>
              </w:rPr>
              <w:t>STORTINI ALESSANDRO</w:t>
            </w:r>
          </w:p>
        </w:tc>
        <w:tc>
          <w:tcPr>
            <w:tcW w:w="2200" w:type="dxa"/>
            <w:tcMar>
              <w:top w:w="20" w:type="dxa"/>
              <w:left w:w="20" w:type="dxa"/>
              <w:bottom w:w="20" w:type="dxa"/>
              <w:right w:w="20" w:type="dxa"/>
            </w:tcMar>
            <w:vAlign w:val="center"/>
            <w:hideMark/>
          </w:tcPr>
          <w:p w14:paraId="4F3D709A" w14:textId="77777777" w:rsidR="00A37790" w:rsidRPr="00715DCF" w:rsidRDefault="00A37790" w:rsidP="00E30EA7">
            <w:pPr>
              <w:pStyle w:val="movimento2"/>
              <w:rPr>
                <w:color w:val="002060"/>
              </w:rPr>
            </w:pPr>
            <w:r w:rsidRPr="00715DCF">
              <w:rPr>
                <w:color w:val="002060"/>
              </w:rPr>
              <w:t xml:space="preserve">(FERMANA FUTSAL 2022) </w:t>
            </w:r>
          </w:p>
        </w:tc>
      </w:tr>
      <w:tr w:rsidR="00A37790" w:rsidRPr="00715DCF" w14:paraId="2F82F02F" w14:textId="77777777" w:rsidTr="00E30EA7">
        <w:tc>
          <w:tcPr>
            <w:tcW w:w="2200" w:type="dxa"/>
            <w:tcMar>
              <w:top w:w="20" w:type="dxa"/>
              <w:left w:w="20" w:type="dxa"/>
              <w:bottom w:w="20" w:type="dxa"/>
              <w:right w:w="20" w:type="dxa"/>
            </w:tcMar>
            <w:vAlign w:val="center"/>
            <w:hideMark/>
          </w:tcPr>
          <w:p w14:paraId="7102264A" w14:textId="77777777" w:rsidR="00A37790" w:rsidRPr="00715DCF" w:rsidRDefault="00A37790" w:rsidP="00E30EA7">
            <w:pPr>
              <w:pStyle w:val="movimento"/>
              <w:rPr>
                <w:color w:val="002060"/>
              </w:rPr>
            </w:pPr>
            <w:r w:rsidRPr="00715DCF">
              <w:rPr>
                <w:color w:val="002060"/>
              </w:rPr>
              <w:t>TORRESI NICOLA</w:t>
            </w:r>
          </w:p>
        </w:tc>
        <w:tc>
          <w:tcPr>
            <w:tcW w:w="2200" w:type="dxa"/>
            <w:tcMar>
              <w:top w:w="20" w:type="dxa"/>
              <w:left w:w="20" w:type="dxa"/>
              <w:bottom w:w="20" w:type="dxa"/>
              <w:right w:w="20" w:type="dxa"/>
            </w:tcMar>
            <w:vAlign w:val="center"/>
            <w:hideMark/>
          </w:tcPr>
          <w:p w14:paraId="7A83E04A" w14:textId="77777777" w:rsidR="00A37790" w:rsidRPr="00715DCF" w:rsidRDefault="00A37790" w:rsidP="00E30EA7">
            <w:pPr>
              <w:pStyle w:val="movimento2"/>
              <w:rPr>
                <w:color w:val="002060"/>
              </w:rPr>
            </w:pPr>
            <w:r w:rsidRPr="00715DCF">
              <w:rPr>
                <w:color w:val="002060"/>
              </w:rPr>
              <w:t xml:space="preserve">(FERMANA FUTSAL 2022) </w:t>
            </w:r>
          </w:p>
        </w:tc>
        <w:tc>
          <w:tcPr>
            <w:tcW w:w="800" w:type="dxa"/>
            <w:tcMar>
              <w:top w:w="20" w:type="dxa"/>
              <w:left w:w="20" w:type="dxa"/>
              <w:bottom w:w="20" w:type="dxa"/>
              <w:right w:w="20" w:type="dxa"/>
            </w:tcMar>
            <w:vAlign w:val="center"/>
            <w:hideMark/>
          </w:tcPr>
          <w:p w14:paraId="30406DF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2C6A885" w14:textId="77777777" w:rsidR="00A37790" w:rsidRPr="00715DCF" w:rsidRDefault="00A37790" w:rsidP="00E30EA7">
            <w:pPr>
              <w:pStyle w:val="movimento"/>
              <w:rPr>
                <w:color w:val="002060"/>
              </w:rPr>
            </w:pPr>
            <w:r w:rsidRPr="00715DCF">
              <w:rPr>
                <w:color w:val="002060"/>
              </w:rPr>
              <w:t>BROGLIA DAVID</w:t>
            </w:r>
          </w:p>
        </w:tc>
        <w:tc>
          <w:tcPr>
            <w:tcW w:w="2200" w:type="dxa"/>
            <w:tcMar>
              <w:top w:w="20" w:type="dxa"/>
              <w:left w:w="20" w:type="dxa"/>
              <w:bottom w:w="20" w:type="dxa"/>
              <w:right w:w="20" w:type="dxa"/>
            </w:tcMar>
            <w:vAlign w:val="center"/>
            <w:hideMark/>
          </w:tcPr>
          <w:p w14:paraId="0A3BB45C" w14:textId="77777777" w:rsidR="00A37790" w:rsidRPr="00715DCF" w:rsidRDefault="00A37790" w:rsidP="00E30EA7">
            <w:pPr>
              <w:pStyle w:val="movimento2"/>
              <w:rPr>
                <w:color w:val="002060"/>
              </w:rPr>
            </w:pPr>
            <w:r w:rsidRPr="00715DCF">
              <w:rPr>
                <w:color w:val="002060"/>
              </w:rPr>
              <w:t xml:space="preserve">(FIGHT BULLS CORRIDONIA) </w:t>
            </w:r>
          </w:p>
        </w:tc>
      </w:tr>
      <w:tr w:rsidR="00A37790" w:rsidRPr="00715DCF" w14:paraId="5A5CFE5D" w14:textId="77777777" w:rsidTr="00E30EA7">
        <w:tc>
          <w:tcPr>
            <w:tcW w:w="2200" w:type="dxa"/>
            <w:tcMar>
              <w:top w:w="20" w:type="dxa"/>
              <w:left w:w="20" w:type="dxa"/>
              <w:bottom w:w="20" w:type="dxa"/>
              <w:right w:w="20" w:type="dxa"/>
            </w:tcMar>
            <w:vAlign w:val="center"/>
            <w:hideMark/>
          </w:tcPr>
          <w:p w14:paraId="4D450ED8" w14:textId="77777777" w:rsidR="00A37790" w:rsidRPr="00715DCF" w:rsidRDefault="00A37790" w:rsidP="00E30EA7">
            <w:pPr>
              <w:pStyle w:val="movimento"/>
              <w:rPr>
                <w:color w:val="002060"/>
              </w:rPr>
            </w:pPr>
            <w:r w:rsidRPr="00715DCF">
              <w:rPr>
                <w:color w:val="002060"/>
              </w:rPr>
              <w:t>BARATTINI TOMMASO</w:t>
            </w:r>
          </w:p>
        </w:tc>
        <w:tc>
          <w:tcPr>
            <w:tcW w:w="2200" w:type="dxa"/>
            <w:tcMar>
              <w:top w:w="20" w:type="dxa"/>
              <w:left w:w="20" w:type="dxa"/>
              <w:bottom w:w="20" w:type="dxa"/>
              <w:right w:w="20" w:type="dxa"/>
            </w:tcMar>
            <w:vAlign w:val="center"/>
            <w:hideMark/>
          </w:tcPr>
          <w:p w14:paraId="6D575127" w14:textId="77777777" w:rsidR="00A37790" w:rsidRPr="00715DCF" w:rsidRDefault="00A37790" w:rsidP="00E30EA7">
            <w:pPr>
              <w:pStyle w:val="movimento2"/>
              <w:rPr>
                <w:color w:val="002060"/>
              </w:rPr>
            </w:pPr>
            <w:r w:rsidRPr="00715DCF">
              <w:rPr>
                <w:color w:val="002060"/>
              </w:rPr>
              <w:t xml:space="preserve">(LUCREZIA CALCIO A 5) </w:t>
            </w:r>
          </w:p>
        </w:tc>
        <w:tc>
          <w:tcPr>
            <w:tcW w:w="800" w:type="dxa"/>
            <w:tcMar>
              <w:top w:w="20" w:type="dxa"/>
              <w:left w:w="20" w:type="dxa"/>
              <w:bottom w:w="20" w:type="dxa"/>
              <w:right w:w="20" w:type="dxa"/>
            </w:tcMar>
            <w:vAlign w:val="center"/>
            <w:hideMark/>
          </w:tcPr>
          <w:p w14:paraId="49D1397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A9613BE" w14:textId="77777777" w:rsidR="00A37790" w:rsidRPr="00715DCF" w:rsidRDefault="00A37790" w:rsidP="00E30EA7">
            <w:pPr>
              <w:pStyle w:val="movimento"/>
              <w:rPr>
                <w:color w:val="002060"/>
              </w:rPr>
            </w:pPr>
            <w:r w:rsidRPr="00715DCF">
              <w:rPr>
                <w:color w:val="002060"/>
              </w:rPr>
              <w:t>FELICI ANDREA</w:t>
            </w:r>
          </w:p>
        </w:tc>
        <w:tc>
          <w:tcPr>
            <w:tcW w:w="2200" w:type="dxa"/>
            <w:tcMar>
              <w:top w:w="20" w:type="dxa"/>
              <w:left w:w="20" w:type="dxa"/>
              <w:bottom w:w="20" w:type="dxa"/>
              <w:right w:w="20" w:type="dxa"/>
            </w:tcMar>
            <w:vAlign w:val="center"/>
            <w:hideMark/>
          </w:tcPr>
          <w:p w14:paraId="6A8062D9" w14:textId="77777777" w:rsidR="00A37790" w:rsidRPr="00715DCF" w:rsidRDefault="00A37790" w:rsidP="00E30EA7">
            <w:pPr>
              <w:pStyle w:val="movimento2"/>
              <w:rPr>
                <w:color w:val="002060"/>
              </w:rPr>
            </w:pPr>
            <w:r w:rsidRPr="00715DCF">
              <w:rPr>
                <w:color w:val="002060"/>
              </w:rPr>
              <w:t xml:space="preserve">(NUOVA OTTRANO 98) </w:t>
            </w:r>
          </w:p>
        </w:tc>
      </w:tr>
      <w:tr w:rsidR="00A37790" w:rsidRPr="00715DCF" w14:paraId="54781CC8" w14:textId="77777777" w:rsidTr="00E30EA7">
        <w:tc>
          <w:tcPr>
            <w:tcW w:w="2200" w:type="dxa"/>
            <w:tcMar>
              <w:top w:w="20" w:type="dxa"/>
              <w:left w:w="20" w:type="dxa"/>
              <w:bottom w:w="20" w:type="dxa"/>
              <w:right w:w="20" w:type="dxa"/>
            </w:tcMar>
            <w:vAlign w:val="center"/>
            <w:hideMark/>
          </w:tcPr>
          <w:p w14:paraId="3C972654" w14:textId="77777777" w:rsidR="00A37790" w:rsidRPr="00715DCF" w:rsidRDefault="00A37790" w:rsidP="00E30EA7">
            <w:pPr>
              <w:pStyle w:val="movimento"/>
              <w:rPr>
                <w:color w:val="002060"/>
              </w:rPr>
            </w:pPr>
            <w:r w:rsidRPr="00715DCF">
              <w:rPr>
                <w:color w:val="002060"/>
              </w:rPr>
              <w:t>PIERELLA MAURO</w:t>
            </w:r>
          </w:p>
        </w:tc>
        <w:tc>
          <w:tcPr>
            <w:tcW w:w="2200" w:type="dxa"/>
            <w:tcMar>
              <w:top w:w="20" w:type="dxa"/>
              <w:left w:w="20" w:type="dxa"/>
              <w:bottom w:w="20" w:type="dxa"/>
              <w:right w:w="20" w:type="dxa"/>
            </w:tcMar>
            <w:vAlign w:val="center"/>
            <w:hideMark/>
          </w:tcPr>
          <w:p w14:paraId="0DA6379D" w14:textId="77777777" w:rsidR="00A37790" w:rsidRPr="00715DCF" w:rsidRDefault="00A37790" w:rsidP="00E30EA7">
            <w:pPr>
              <w:pStyle w:val="movimento2"/>
              <w:rPr>
                <w:color w:val="002060"/>
              </w:rPr>
            </w:pPr>
            <w:r w:rsidRPr="00715DCF">
              <w:rPr>
                <w:color w:val="002060"/>
              </w:rPr>
              <w:t xml:space="preserve">(NUOVA OTTRANO 98) </w:t>
            </w:r>
          </w:p>
        </w:tc>
        <w:tc>
          <w:tcPr>
            <w:tcW w:w="800" w:type="dxa"/>
            <w:tcMar>
              <w:top w:w="20" w:type="dxa"/>
              <w:left w:w="20" w:type="dxa"/>
              <w:bottom w:w="20" w:type="dxa"/>
              <w:right w:w="20" w:type="dxa"/>
            </w:tcMar>
            <w:vAlign w:val="center"/>
            <w:hideMark/>
          </w:tcPr>
          <w:p w14:paraId="3CB0465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188772A" w14:textId="77777777" w:rsidR="00A37790" w:rsidRPr="00715DCF" w:rsidRDefault="00A37790" w:rsidP="00E30EA7">
            <w:pPr>
              <w:pStyle w:val="movimento"/>
              <w:rPr>
                <w:color w:val="002060"/>
              </w:rPr>
            </w:pPr>
            <w:r w:rsidRPr="00715DCF">
              <w:rPr>
                <w:color w:val="002060"/>
              </w:rPr>
              <w:t>DI PAOLI GIANLUCA</w:t>
            </w:r>
          </w:p>
        </w:tc>
        <w:tc>
          <w:tcPr>
            <w:tcW w:w="2200" w:type="dxa"/>
            <w:tcMar>
              <w:top w:w="20" w:type="dxa"/>
              <w:left w:w="20" w:type="dxa"/>
              <w:bottom w:w="20" w:type="dxa"/>
              <w:right w:w="20" w:type="dxa"/>
            </w:tcMar>
            <w:vAlign w:val="center"/>
            <w:hideMark/>
          </w:tcPr>
          <w:p w14:paraId="7B505920" w14:textId="77777777" w:rsidR="00A37790" w:rsidRPr="00715DCF" w:rsidRDefault="00A37790" w:rsidP="00E30EA7">
            <w:pPr>
              <w:pStyle w:val="movimento2"/>
              <w:rPr>
                <w:color w:val="002060"/>
              </w:rPr>
            </w:pPr>
            <w:r w:rsidRPr="00715DCF">
              <w:rPr>
                <w:color w:val="002060"/>
              </w:rPr>
              <w:t xml:space="preserve">(PIEVE D ICO CALCIO A 5) </w:t>
            </w:r>
          </w:p>
        </w:tc>
      </w:tr>
      <w:tr w:rsidR="00A37790" w:rsidRPr="00715DCF" w14:paraId="56643797" w14:textId="77777777" w:rsidTr="00E30EA7">
        <w:tc>
          <w:tcPr>
            <w:tcW w:w="2200" w:type="dxa"/>
            <w:tcMar>
              <w:top w:w="20" w:type="dxa"/>
              <w:left w:w="20" w:type="dxa"/>
              <w:bottom w:w="20" w:type="dxa"/>
              <w:right w:w="20" w:type="dxa"/>
            </w:tcMar>
            <w:vAlign w:val="center"/>
            <w:hideMark/>
          </w:tcPr>
          <w:p w14:paraId="1EF4FDC0" w14:textId="77777777" w:rsidR="00A37790" w:rsidRPr="00715DCF" w:rsidRDefault="00A37790" w:rsidP="00E30EA7">
            <w:pPr>
              <w:pStyle w:val="movimento"/>
              <w:rPr>
                <w:color w:val="002060"/>
              </w:rPr>
            </w:pPr>
            <w:r w:rsidRPr="00715DCF">
              <w:rPr>
                <w:color w:val="002060"/>
              </w:rPr>
              <w:t>BECCACECE LORENZO</w:t>
            </w:r>
          </w:p>
        </w:tc>
        <w:tc>
          <w:tcPr>
            <w:tcW w:w="2200" w:type="dxa"/>
            <w:tcMar>
              <w:top w:w="20" w:type="dxa"/>
              <w:left w:w="20" w:type="dxa"/>
              <w:bottom w:w="20" w:type="dxa"/>
              <w:right w:w="20" w:type="dxa"/>
            </w:tcMar>
            <w:vAlign w:val="center"/>
            <w:hideMark/>
          </w:tcPr>
          <w:p w14:paraId="37B7611A" w14:textId="77777777" w:rsidR="00A37790" w:rsidRPr="00715DCF" w:rsidRDefault="00A37790" w:rsidP="00E30EA7">
            <w:pPr>
              <w:pStyle w:val="movimento2"/>
              <w:rPr>
                <w:color w:val="002060"/>
              </w:rPr>
            </w:pPr>
            <w:r w:rsidRPr="00715DCF">
              <w:rPr>
                <w:color w:val="002060"/>
              </w:rPr>
              <w:t xml:space="preserve">(POLISPORTIVA VICTORIA) </w:t>
            </w:r>
          </w:p>
        </w:tc>
        <w:tc>
          <w:tcPr>
            <w:tcW w:w="800" w:type="dxa"/>
            <w:tcMar>
              <w:top w:w="20" w:type="dxa"/>
              <w:left w:w="20" w:type="dxa"/>
              <w:bottom w:w="20" w:type="dxa"/>
              <w:right w:w="20" w:type="dxa"/>
            </w:tcMar>
            <w:vAlign w:val="center"/>
            <w:hideMark/>
          </w:tcPr>
          <w:p w14:paraId="1114FEA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D7B4A0D" w14:textId="77777777" w:rsidR="00A37790" w:rsidRPr="00715DCF" w:rsidRDefault="00A37790" w:rsidP="00E30EA7">
            <w:pPr>
              <w:pStyle w:val="movimento"/>
              <w:rPr>
                <w:color w:val="002060"/>
              </w:rPr>
            </w:pPr>
            <w:r w:rsidRPr="00715DCF">
              <w:rPr>
                <w:color w:val="002060"/>
              </w:rPr>
              <w:t>SPECA RICCARDO</w:t>
            </w:r>
          </w:p>
        </w:tc>
        <w:tc>
          <w:tcPr>
            <w:tcW w:w="2200" w:type="dxa"/>
            <w:tcMar>
              <w:top w:w="20" w:type="dxa"/>
              <w:left w:w="20" w:type="dxa"/>
              <w:bottom w:w="20" w:type="dxa"/>
              <w:right w:w="20" w:type="dxa"/>
            </w:tcMar>
            <w:vAlign w:val="center"/>
            <w:hideMark/>
          </w:tcPr>
          <w:p w14:paraId="2DD4C3B1" w14:textId="77777777" w:rsidR="00A37790" w:rsidRPr="00715DCF" w:rsidRDefault="00A37790" w:rsidP="00E30EA7">
            <w:pPr>
              <w:pStyle w:val="movimento2"/>
              <w:rPr>
                <w:color w:val="002060"/>
              </w:rPr>
            </w:pPr>
            <w:r w:rsidRPr="00715DCF">
              <w:rPr>
                <w:color w:val="002060"/>
              </w:rPr>
              <w:t xml:space="preserve">(REAL ANCARIA) </w:t>
            </w:r>
          </w:p>
        </w:tc>
      </w:tr>
      <w:tr w:rsidR="00A37790" w:rsidRPr="00715DCF" w14:paraId="409A2BB0" w14:textId="77777777" w:rsidTr="00E30EA7">
        <w:tc>
          <w:tcPr>
            <w:tcW w:w="2200" w:type="dxa"/>
            <w:tcMar>
              <w:top w:w="20" w:type="dxa"/>
              <w:left w:w="20" w:type="dxa"/>
              <w:bottom w:w="20" w:type="dxa"/>
              <w:right w:w="20" w:type="dxa"/>
            </w:tcMar>
            <w:vAlign w:val="center"/>
            <w:hideMark/>
          </w:tcPr>
          <w:p w14:paraId="5DB570F9" w14:textId="77777777" w:rsidR="00A37790" w:rsidRPr="00715DCF" w:rsidRDefault="00A37790" w:rsidP="00E30EA7">
            <w:pPr>
              <w:pStyle w:val="movimento"/>
              <w:rPr>
                <w:color w:val="002060"/>
              </w:rPr>
            </w:pPr>
            <w:r w:rsidRPr="00715DCF">
              <w:rPr>
                <w:color w:val="002060"/>
              </w:rPr>
              <w:t>MBAMBU MBIKI</w:t>
            </w:r>
          </w:p>
        </w:tc>
        <w:tc>
          <w:tcPr>
            <w:tcW w:w="2200" w:type="dxa"/>
            <w:tcMar>
              <w:top w:w="20" w:type="dxa"/>
              <w:left w:w="20" w:type="dxa"/>
              <w:bottom w:w="20" w:type="dxa"/>
              <w:right w:w="20" w:type="dxa"/>
            </w:tcMar>
            <w:vAlign w:val="center"/>
            <w:hideMark/>
          </w:tcPr>
          <w:p w14:paraId="14BBE77D" w14:textId="77777777" w:rsidR="00A37790" w:rsidRPr="00715DCF" w:rsidRDefault="00A37790" w:rsidP="00E30EA7">
            <w:pPr>
              <w:pStyle w:val="movimento2"/>
              <w:rPr>
                <w:color w:val="002060"/>
              </w:rPr>
            </w:pPr>
            <w:r w:rsidRPr="00715DCF">
              <w:rPr>
                <w:color w:val="002060"/>
              </w:rPr>
              <w:t xml:space="preserve">(REAL EAGLES VIRTUS PAGLIA) </w:t>
            </w:r>
          </w:p>
        </w:tc>
        <w:tc>
          <w:tcPr>
            <w:tcW w:w="800" w:type="dxa"/>
            <w:tcMar>
              <w:top w:w="20" w:type="dxa"/>
              <w:left w:w="20" w:type="dxa"/>
              <w:bottom w:w="20" w:type="dxa"/>
              <w:right w:w="20" w:type="dxa"/>
            </w:tcMar>
            <w:vAlign w:val="center"/>
            <w:hideMark/>
          </w:tcPr>
          <w:p w14:paraId="07AC508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899DB4D" w14:textId="77777777" w:rsidR="00A37790" w:rsidRPr="00715DCF" w:rsidRDefault="00A37790" w:rsidP="00E30EA7">
            <w:pPr>
              <w:pStyle w:val="movimento"/>
              <w:rPr>
                <w:color w:val="002060"/>
              </w:rPr>
            </w:pPr>
            <w:r w:rsidRPr="00715DCF">
              <w:rPr>
                <w:color w:val="002060"/>
              </w:rPr>
              <w:t>ARGALIA ALAN</w:t>
            </w:r>
          </w:p>
        </w:tc>
        <w:tc>
          <w:tcPr>
            <w:tcW w:w="2200" w:type="dxa"/>
            <w:tcMar>
              <w:top w:w="20" w:type="dxa"/>
              <w:left w:w="20" w:type="dxa"/>
              <w:bottom w:w="20" w:type="dxa"/>
              <w:right w:w="20" w:type="dxa"/>
            </w:tcMar>
            <w:vAlign w:val="center"/>
            <w:hideMark/>
          </w:tcPr>
          <w:p w14:paraId="417F02C6" w14:textId="77777777" w:rsidR="00A37790" w:rsidRPr="00715DCF" w:rsidRDefault="00A37790" w:rsidP="00E30EA7">
            <w:pPr>
              <w:pStyle w:val="movimento2"/>
              <w:rPr>
                <w:color w:val="002060"/>
              </w:rPr>
            </w:pPr>
            <w:r w:rsidRPr="00715DCF">
              <w:rPr>
                <w:color w:val="002060"/>
              </w:rPr>
              <w:t xml:space="preserve">(REAL FABRIANO) </w:t>
            </w:r>
          </w:p>
        </w:tc>
      </w:tr>
      <w:tr w:rsidR="00A37790" w:rsidRPr="00715DCF" w14:paraId="03E8C30F" w14:textId="77777777" w:rsidTr="00E30EA7">
        <w:tc>
          <w:tcPr>
            <w:tcW w:w="2200" w:type="dxa"/>
            <w:tcMar>
              <w:top w:w="20" w:type="dxa"/>
              <w:left w:w="20" w:type="dxa"/>
              <w:bottom w:w="20" w:type="dxa"/>
              <w:right w:w="20" w:type="dxa"/>
            </w:tcMar>
            <w:vAlign w:val="center"/>
            <w:hideMark/>
          </w:tcPr>
          <w:p w14:paraId="758ADCE5" w14:textId="77777777" w:rsidR="00A37790" w:rsidRPr="00715DCF" w:rsidRDefault="00A37790" w:rsidP="00E30EA7">
            <w:pPr>
              <w:pStyle w:val="movimento"/>
              <w:rPr>
                <w:color w:val="002060"/>
              </w:rPr>
            </w:pPr>
            <w:r w:rsidRPr="00715DCF">
              <w:rPr>
                <w:color w:val="002060"/>
              </w:rPr>
              <w:t>CASTURA ANDREA</w:t>
            </w:r>
          </w:p>
        </w:tc>
        <w:tc>
          <w:tcPr>
            <w:tcW w:w="2200" w:type="dxa"/>
            <w:tcMar>
              <w:top w:w="20" w:type="dxa"/>
              <w:left w:w="20" w:type="dxa"/>
              <w:bottom w:w="20" w:type="dxa"/>
              <w:right w:w="20" w:type="dxa"/>
            </w:tcMar>
            <w:vAlign w:val="center"/>
            <w:hideMark/>
          </w:tcPr>
          <w:p w14:paraId="6B4934D9" w14:textId="77777777" w:rsidR="00A37790" w:rsidRPr="00715DCF" w:rsidRDefault="00A37790" w:rsidP="00E30EA7">
            <w:pPr>
              <w:pStyle w:val="movimento2"/>
              <w:rPr>
                <w:color w:val="002060"/>
              </w:rPr>
            </w:pPr>
            <w:r w:rsidRPr="00715DCF">
              <w:rPr>
                <w:color w:val="002060"/>
              </w:rPr>
              <w:t>(</w:t>
            </w:r>
            <w:proofErr w:type="gramStart"/>
            <w:r w:rsidRPr="00715DCF">
              <w:rPr>
                <w:color w:val="002060"/>
              </w:rPr>
              <w:t>U.MANDOLESI</w:t>
            </w:r>
            <w:proofErr w:type="gramEnd"/>
            <w:r w:rsidRPr="00715DCF">
              <w:rPr>
                <w:color w:val="002060"/>
              </w:rPr>
              <w:t xml:space="preserve"> CALCIO) </w:t>
            </w:r>
          </w:p>
        </w:tc>
        <w:tc>
          <w:tcPr>
            <w:tcW w:w="800" w:type="dxa"/>
            <w:tcMar>
              <w:top w:w="20" w:type="dxa"/>
              <w:left w:w="20" w:type="dxa"/>
              <w:bottom w:w="20" w:type="dxa"/>
              <w:right w:w="20" w:type="dxa"/>
            </w:tcMar>
            <w:vAlign w:val="center"/>
            <w:hideMark/>
          </w:tcPr>
          <w:p w14:paraId="727D6C2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0AC0A95" w14:textId="77777777" w:rsidR="00A37790" w:rsidRPr="00715DCF" w:rsidRDefault="00A37790" w:rsidP="00E30EA7">
            <w:pPr>
              <w:pStyle w:val="movimento"/>
              <w:rPr>
                <w:color w:val="002060"/>
              </w:rPr>
            </w:pPr>
            <w:r w:rsidRPr="00715DCF">
              <w:rPr>
                <w:color w:val="002060"/>
              </w:rPr>
              <w:t>ZALLI ALESSIO</w:t>
            </w:r>
          </w:p>
        </w:tc>
        <w:tc>
          <w:tcPr>
            <w:tcW w:w="2200" w:type="dxa"/>
            <w:tcMar>
              <w:top w:w="20" w:type="dxa"/>
              <w:left w:w="20" w:type="dxa"/>
              <w:bottom w:w="20" w:type="dxa"/>
              <w:right w:w="20" w:type="dxa"/>
            </w:tcMar>
            <w:vAlign w:val="center"/>
            <w:hideMark/>
          </w:tcPr>
          <w:p w14:paraId="731EE94A" w14:textId="77777777" w:rsidR="00A37790" w:rsidRPr="00715DCF" w:rsidRDefault="00A37790" w:rsidP="00E30EA7">
            <w:pPr>
              <w:pStyle w:val="movimento2"/>
              <w:rPr>
                <w:color w:val="002060"/>
              </w:rPr>
            </w:pPr>
            <w:r w:rsidRPr="00715DCF">
              <w:rPr>
                <w:color w:val="002060"/>
              </w:rPr>
              <w:t xml:space="preserve">(VILLA CECCOLINI CALCIO) </w:t>
            </w:r>
          </w:p>
        </w:tc>
      </w:tr>
    </w:tbl>
    <w:p w14:paraId="138FBDA4" w14:textId="77777777" w:rsidR="00A37790" w:rsidRPr="00715DCF" w:rsidRDefault="00A37790" w:rsidP="00A37790">
      <w:pPr>
        <w:pStyle w:val="titolo10"/>
        <w:rPr>
          <w:rFonts w:eastAsiaTheme="minorEastAsia"/>
          <w:color w:val="002060"/>
        </w:rPr>
      </w:pPr>
      <w:r w:rsidRPr="00715DCF">
        <w:rPr>
          <w:color w:val="002060"/>
        </w:rPr>
        <w:t xml:space="preserve">GARE DEL 11/11/2023 </w:t>
      </w:r>
    </w:p>
    <w:p w14:paraId="0C6AEFFB" w14:textId="77777777" w:rsidR="00A37790" w:rsidRPr="00715DCF" w:rsidRDefault="00A37790" w:rsidP="00A37790">
      <w:pPr>
        <w:pStyle w:val="titolo7a"/>
        <w:rPr>
          <w:color w:val="002060"/>
        </w:rPr>
      </w:pPr>
      <w:r w:rsidRPr="00715DCF">
        <w:rPr>
          <w:color w:val="002060"/>
        </w:rPr>
        <w:t xml:space="preserve">PROVVEDIMENTI DISCIPLINARI </w:t>
      </w:r>
    </w:p>
    <w:p w14:paraId="7D853AE2"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7B30F3F9" w14:textId="77777777" w:rsidR="00A37790" w:rsidRPr="00715DCF" w:rsidRDefault="00A37790" w:rsidP="00A37790">
      <w:pPr>
        <w:pStyle w:val="titolo30"/>
        <w:rPr>
          <w:color w:val="002060"/>
        </w:rPr>
      </w:pPr>
      <w:r w:rsidRPr="00715DCF">
        <w:rPr>
          <w:color w:val="002060"/>
        </w:rPr>
        <w:t xml:space="preserve">ALLENATORI </w:t>
      </w:r>
    </w:p>
    <w:p w14:paraId="200C8BAC"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A8251F1" w14:textId="77777777" w:rsidTr="00E30EA7">
        <w:tc>
          <w:tcPr>
            <w:tcW w:w="2200" w:type="dxa"/>
            <w:tcMar>
              <w:top w:w="20" w:type="dxa"/>
              <w:left w:w="20" w:type="dxa"/>
              <w:bottom w:w="20" w:type="dxa"/>
              <w:right w:w="20" w:type="dxa"/>
            </w:tcMar>
            <w:vAlign w:val="center"/>
            <w:hideMark/>
          </w:tcPr>
          <w:p w14:paraId="1C5714D6" w14:textId="77777777" w:rsidR="00A37790" w:rsidRPr="00715DCF" w:rsidRDefault="00A37790" w:rsidP="00E30EA7">
            <w:pPr>
              <w:pStyle w:val="movimento"/>
              <w:rPr>
                <w:color w:val="002060"/>
              </w:rPr>
            </w:pPr>
            <w:r w:rsidRPr="00715DCF">
              <w:rPr>
                <w:color w:val="002060"/>
              </w:rPr>
              <w:t>ANGELETTI MIRCO</w:t>
            </w:r>
          </w:p>
        </w:tc>
        <w:tc>
          <w:tcPr>
            <w:tcW w:w="2200" w:type="dxa"/>
            <w:tcMar>
              <w:top w:w="20" w:type="dxa"/>
              <w:left w:w="20" w:type="dxa"/>
              <w:bottom w:w="20" w:type="dxa"/>
              <w:right w:w="20" w:type="dxa"/>
            </w:tcMar>
            <w:vAlign w:val="center"/>
            <w:hideMark/>
          </w:tcPr>
          <w:p w14:paraId="53C716EE" w14:textId="77777777" w:rsidR="00A37790" w:rsidRPr="00715DCF" w:rsidRDefault="00A37790" w:rsidP="00E30EA7">
            <w:pPr>
              <w:pStyle w:val="movimento2"/>
              <w:rPr>
                <w:color w:val="002060"/>
              </w:rPr>
            </w:pPr>
            <w:r w:rsidRPr="00715DCF">
              <w:rPr>
                <w:color w:val="002060"/>
              </w:rPr>
              <w:t xml:space="preserve">(CANDIA BARACCOLA ASPIO) </w:t>
            </w:r>
          </w:p>
        </w:tc>
        <w:tc>
          <w:tcPr>
            <w:tcW w:w="800" w:type="dxa"/>
            <w:tcMar>
              <w:top w:w="20" w:type="dxa"/>
              <w:left w:w="20" w:type="dxa"/>
              <w:bottom w:w="20" w:type="dxa"/>
              <w:right w:w="20" w:type="dxa"/>
            </w:tcMar>
            <w:vAlign w:val="center"/>
            <w:hideMark/>
          </w:tcPr>
          <w:p w14:paraId="17C7835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C06D3D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CF97ECE" w14:textId="77777777" w:rsidR="00A37790" w:rsidRPr="00715DCF" w:rsidRDefault="00A37790" w:rsidP="00E30EA7">
            <w:pPr>
              <w:pStyle w:val="movimento2"/>
              <w:rPr>
                <w:color w:val="002060"/>
              </w:rPr>
            </w:pPr>
            <w:r w:rsidRPr="00715DCF">
              <w:rPr>
                <w:color w:val="002060"/>
              </w:rPr>
              <w:t> </w:t>
            </w:r>
          </w:p>
        </w:tc>
      </w:tr>
    </w:tbl>
    <w:p w14:paraId="548E71BA" w14:textId="77777777" w:rsidR="00A37790" w:rsidRPr="00715DCF" w:rsidRDefault="00A37790" w:rsidP="00A37790">
      <w:pPr>
        <w:pStyle w:val="titolo30"/>
        <w:rPr>
          <w:rFonts w:eastAsiaTheme="minorEastAsia"/>
          <w:color w:val="002060"/>
        </w:rPr>
      </w:pPr>
      <w:r w:rsidRPr="00715DCF">
        <w:rPr>
          <w:color w:val="002060"/>
        </w:rPr>
        <w:t xml:space="preserve">CALCIATORI ESPULSI </w:t>
      </w:r>
    </w:p>
    <w:p w14:paraId="77ADCAFA" w14:textId="77777777" w:rsidR="00A37790" w:rsidRPr="00715DCF" w:rsidRDefault="00A37790" w:rsidP="00A37790">
      <w:pPr>
        <w:pStyle w:val="titolo20"/>
        <w:rPr>
          <w:color w:val="002060"/>
        </w:rPr>
      </w:pPr>
      <w:r w:rsidRPr="00715DC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4AD2D13" w14:textId="77777777" w:rsidTr="00E30EA7">
        <w:tc>
          <w:tcPr>
            <w:tcW w:w="2200" w:type="dxa"/>
            <w:tcMar>
              <w:top w:w="20" w:type="dxa"/>
              <w:left w:w="20" w:type="dxa"/>
              <w:bottom w:w="20" w:type="dxa"/>
              <w:right w:w="20" w:type="dxa"/>
            </w:tcMar>
            <w:vAlign w:val="center"/>
            <w:hideMark/>
          </w:tcPr>
          <w:p w14:paraId="6150D3ED" w14:textId="77777777" w:rsidR="00A37790" w:rsidRPr="00715DCF" w:rsidRDefault="00A37790" w:rsidP="00E30EA7">
            <w:pPr>
              <w:pStyle w:val="movimento"/>
              <w:rPr>
                <w:color w:val="002060"/>
              </w:rPr>
            </w:pPr>
            <w:r w:rsidRPr="00715DCF">
              <w:rPr>
                <w:color w:val="002060"/>
              </w:rPr>
              <w:t>AMADEI FILIPPO</w:t>
            </w:r>
          </w:p>
        </w:tc>
        <w:tc>
          <w:tcPr>
            <w:tcW w:w="2200" w:type="dxa"/>
            <w:tcMar>
              <w:top w:w="20" w:type="dxa"/>
              <w:left w:w="20" w:type="dxa"/>
              <w:bottom w:w="20" w:type="dxa"/>
              <w:right w:w="20" w:type="dxa"/>
            </w:tcMar>
            <w:vAlign w:val="center"/>
            <w:hideMark/>
          </w:tcPr>
          <w:p w14:paraId="74DF15B8" w14:textId="77777777" w:rsidR="00A37790" w:rsidRPr="00715DCF" w:rsidRDefault="00A37790" w:rsidP="00E30EA7">
            <w:pPr>
              <w:pStyle w:val="movimento2"/>
              <w:rPr>
                <w:color w:val="002060"/>
              </w:rPr>
            </w:pPr>
            <w:r w:rsidRPr="00715DCF">
              <w:rPr>
                <w:color w:val="002060"/>
              </w:rPr>
              <w:t xml:space="preserve">(CHIARAVALLE FUTSAL) </w:t>
            </w:r>
          </w:p>
        </w:tc>
        <w:tc>
          <w:tcPr>
            <w:tcW w:w="800" w:type="dxa"/>
            <w:tcMar>
              <w:top w:w="20" w:type="dxa"/>
              <w:left w:w="20" w:type="dxa"/>
              <w:bottom w:w="20" w:type="dxa"/>
              <w:right w:w="20" w:type="dxa"/>
            </w:tcMar>
            <w:vAlign w:val="center"/>
            <w:hideMark/>
          </w:tcPr>
          <w:p w14:paraId="2D511FE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C4144F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EFFC174" w14:textId="77777777" w:rsidR="00A37790" w:rsidRPr="00715DCF" w:rsidRDefault="00A37790" w:rsidP="00E30EA7">
            <w:pPr>
              <w:pStyle w:val="movimento2"/>
              <w:rPr>
                <w:color w:val="002060"/>
              </w:rPr>
            </w:pPr>
            <w:r w:rsidRPr="00715DCF">
              <w:rPr>
                <w:color w:val="002060"/>
              </w:rPr>
              <w:t> </w:t>
            </w:r>
          </w:p>
        </w:tc>
      </w:tr>
    </w:tbl>
    <w:p w14:paraId="02A6F2A5"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59B75505" w14:textId="77777777" w:rsidR="00A37790" w:rsidRPr="00715DCF" w:rsidRDefault="00A37790" w:rsidP="00A37790">
      <w:pPr>
        <w:pStyle w:val="titolo20"/>
        <w:rPr>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4A882C7" w14:textId="77777777" w:rsidTr="00E30EA7">
        <w:tc>
          <w:tcPr>
            <w:tcW w:w="2200" w:type="dxa"/>
            <w:tcMar>
              <w:top w:w="20" w:type="dxa"/>
              <w:left w:w="20" w:type="dxa"/>
              <w:bottom w:w="20" w:type="dxa"/>
              <w:right w:w="20" w:type="dxa"/>
            </w:tcMar>
            <w:vAlign w:val="center"/>
            <w:hideMark/>
          </w:tcPr>
          <w:p w14:paraId="694579AE" w14:textId="77777777" w:rsidR="00A37790" w:rsidRPr="00715DCF" w:rsidRDefault="00A37790" w:rsidP="00E30EA7">
            <w:pPr>
              <w:pStyle w:val="movimento"/>
              <w:rPr>
                <w:color w:val="002060"/>
              </w:rPr>
            </w:pPr>
            <w:r w:rsidRPr="00715DCF">
              <w:rPr>
                <w:color w:val="002060"/>
              </w:rPr>
              <w:t>PISTELLI FRANCESCO</w:t>
            </w:r>
          </w:p>
        </w:tc>
        <w:tc>
          <w:tcPr>
            <w:tcW w:w="2200" w:type="dxa"/>
            <w:tcMar>
              <w:top w:w="20" w:type="dxa"/>
              <w:left w:w="20" w:type="dxa"/>
              <w:bottom w:w="20" w:type="dxa"/>
              <w:right w:w="20" w:type="dxa"/>
            </w:tcMar>
            <w:vAlign w:val="center"/>
            <w:hideMark/>
          </w:tcPr>
          <w:p w14:paraId="295A0964" w14:textId="77777777" w:rsidR="00A37790" w:rsidRPr="00715DCF" w:rsidRDefault="00A37790" w:rsidP="00E30EA7">
            <w:pPr>
              <w:pStyle w:val="movimento2"/>
              <w:rPr>
                <w:color w:val="002060"/>
              </w:rPr>
            </w:pPr>
            <w:r w:rsidRPr="00715DCF">
              <w:rPr>
                <w:color w:val="002060"/>
              </w:rPr>
              <w:t xml:space="preserve">(CANDIA BARACCOLA ASPIO) </w:t>
            </w:r>
          </w:p>
        </w:tc>
        <w:tc>
          <w:tcPr>
            <w:tcW w:w="800" w:type="dxa"/>
            <w:tcMar>
              <w:top w:w="20" w:type="dxa"/>
              <w:left w:w="20" w:type="dxa"/>
              <w:bottom w:w="20" w:type="dxa"/>
              <w:right w:w="20" w:type="dxa"/>
            </w:tcMar>
            <w:vAlign w:val="center"/>
            <w:hideMark/>
          </w:tcPr>
          <w:p w14:paraId="7E26FA7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864CAAE" w14:textId="77777777" w:rsidR="00A37790" w:rsidRPr="00715DCF" w:rsidRDefault="00A37790" w:rsidP="00E30EA7">
            <w:pPr>
              <w:pStyle w:val="movimento"/>
              <w:rPr>
                <w:color w:val="002060"/>
              </w:rPr>
            </w:pPr>
            <w:r w:rsidRPr="00715DCF">
              <w:rPr>
                <w:color w:val="002060"/>
              </w:rPr>
              <w:t>SABBATINI FEDERICO</w:t>
            </w:r>
          </w:p>
        </w:tc>
        <w:tc>
          <w:tcPr>
            <w:tcW w:w="2200" w:type="dxa"/>
            <w:tcMar>
              <w:top w:w="20" w:type="dxa"/>
              <w:left w:w="20" w:type="dxa"/>
              <w:bottom w:w="20" w:type="dxa"/>
              <w:right w:w="20" w:type="dxa"/>
            </w:tcMar>
            <w:vAlign w:val="center"/>
            <w:hideMark/>
          </w:tcPr>
          <w:p w14:paraId="0DC04876" w14:textId="77777777" w:rsidR="00A37790" w:rsidRPr="00715DCF" w:rsidRDefault="00A37790" w:rsidP="00E30EA7">
            <w:pPr>
              <w:pStyle w:val="movimento2"/>
              <w:rPr>
                <w:color w:val="002060"/>
              </w:rPr>
            </w:pPr>
            <w:r w:rsidRPr="00715DCF">
              <w:rPr>
                <w:color w:val="002060"/>
              </w:rPr>
              <w:t xml:space="preserve">(OSIMO FIVE) </w:t>
            </w:r>
          </w:p>
        </w:tc>
      </w:tr>
    </w:tbl>
    <w:p w14:paraId="6FADD0B3"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8978557" w14:textId="77777777" w:rsidTr="00E30EA7">
        <w:tc>
          <w:tcPr>
            <w:tcW w:w="2200" w:type="dxa"/>
            <w:tcMar>
              <w:top w:w="20" w:type="dxa"/>
              <w:left w:w="20" w:type="dxa"/>
              <w:bottom w:w="20" w:type="dxa"/>
              <w:right w:w="20" w:type="dxa"/>
            </w:tcMar>
            <w:vAlign w:val="center"/>
            <w:hideMark/>
          </w:tcPr>
          <w:p w14:paraId="7A2C5D02" w14:textId="77777777" w:rsidR="00A37790" w:rsidRPr="00715DCF" w:rsidRDefault="00A37790" w:rsidP="00E30EA7">
            <w:pPr>
              <w:pStyle w:val="movimento"/>
              <w:rPr>
                <w:color w:val="002060"/>
              </w:rPr>
            </w:pPr>
            <w:r w:rsidRPr="00715DCF">
              <w:rPr>
                <w:color w:val="002060"/>
              </w:rPr>
              <w:t>GIGLI FILIPPO</w:t>
            </w:r>
          </w:p>
        </w:tc>
        <w:tc>
          <w:tcPr>
            <w:tcW w:w="2200" w:type="dxa"/>
            <w:tcMar>
              <w:top w:w="20" w:type="dxa"/>
              <w:left w:w="20" w:type="dxa"/>
              <w:bottom w:w="20" w:type="dxa"/>
              <w:right w:w="20" w:type="dxa"/>
            </w:tcMar>
            <w:vAlign w:val="center"/>
            <w:hideMark/>
          </w:tcPr>
          <w:p w14:paraId="12F90AD8" w14:textId="77777777" w:rsidR="00A37790" w:rsidRPr="00715DCF" w:rsidRDefault="00A37790" w:rsidP="00E30EA7">
            <w:pPr>
              <w:pStyle w:val="movimento2"/>
              <w:rPr>
                <w:color w:val="002060"/>
              </w:rPr>
            </w:pPr>
            <w:r w:rsidRPr="00715DCF">
              <w:rPr>
                <w:color w:val="002060"/>
              </w:rPr>
              <w:t xml:space="preserve">(CANDIA BARACCOLA ASPIO) </w:t>
            </w:r>
          </w:p>
        </w:tc>
        <w:tc>
          <w:tcPr>
            <w:tcW w:w="800" w:type="dxa"/>
            <w:tcMar>
              <w:top w:w="20" w:type="dxa"/>
              <w:left w:w="20" w:type="dxa"/>
              <w:bottom w:w="20" w:type="dxa"/>
              <w:right w:w="20" w:type="dxa"/>
            </w:tcMar>
            <w:vAlign w:val="center"/>
            <w:hideMark/>
          </w:tcPr>
          <w:p w14:paraId="7721B05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27722CB" w14:textId="77777777" w:rsidR="00A37790" w:rsidRPr="00715DCF" w:rsidRDefault="00A37790" w:rsidP="00E30EA7">
            <w:pPr>
              <w:pStyle w:val="movimento"/>
              <w:rPr>
                <w:color w:val="002060"/>
              </w:rPr>
            </w:pPr>
            <w:r w:rsidRPr="00715DCF">
              <w:rPr>
                <w:color w:val="002060"/>
              </w:rPr>
              <w:t>LATINI MIRCO</w:t>
            </w:r>
          </w:p>
        </w:tc>
        <w:tc>
          <w:tcPr>
            <w:tcW w:w="2200" w:type="dxa"/>
            <w:tcMar>
              <w:top w:w="20" w:type="dxa"/>
              <w:left w:w="20" w:type="dxa"/>
              <w:bottom w:w="20" w:type="dxa"/>
              <w:right w:w="20" w:type="dxa"/>
            </w:tcMar>
            <w:vAlign w:val="center"/>
            <w:hideMark/>
          </w:tcPr>
          <w:p w14:paraId="0F7EA548" w14:textId="77777777" w:rsidR="00A37790" w:rsidRPr="00715DCF" w:rsidRDefault="00A37790" w:rsidP="00E30EA7">
            <w:pPr>
              <w:pStyle w:val="movimento2"/>
              <w:rPr>
                <w:color w:val="002060"/>
              </w:rPr>
            </w:pPr>
            <w:r w:rsidRPr="00715DCF">
              <w:rPr>
                <w:color w:val="002060"/>
              </w:rPr>
              <w:t xml:space="preserve">(CANDIA BARACCOLA ASPIO) </w:t>
            </w:r>
          </w:p>
        </w:tc>
      </w:tr>
      <w:tr w:rsidR="00A37790" w:rsidRPr="00715DCF" w14:paraId="4C3FA49B" w14:textId="77777777" w:rsidTr="00E30EA7">
        <w:tc>
          <w:tcPr>
            <w:tcW w:w="2200" w:type="dxa"/>
            <w:tcMar>
              <w:top w:w="20" w:type="dxa"/>
              <w:left w:w="20" w:type="dxa"/>
              <w:bottom w:w="20" w:type="dxa"/>
              <w:right w:w="20" w:type="dxa"/>
            </w:tcMar>
            <w:vAlign w:val="center"/>
            <w:hideMark/>
          </w:tcPr>
          <w:p w14:paraId="37E30757" w14:textId="77777777" w:rsidR="00A37790" w:rsidRPr="00715DCF" w:rsidRDefault="00A37790" w:rsidP="00E30EA7">
            <w:pPr>
              <w:pStyle w:val="movimento"/>
              <w:rPr>
                <w:color w:val="002060"/>
              </w:rPr>
            </w:pPr>
            <w:r w:rsidRPr="00715DCF">
              <w:rPr>
                <w:color w:val="002060"/>
              </w:rPr>
              <w:t>BRASILI ALESSANDRO</w:t>
            </w:r>
          </w:p>
        </w:tc>
        <w:tc>
          <w:tcPr>
            <w:tcW w:w="2200" w:type="dxa"/>
            <w:tcMar>
              <w:top w:w="20" w:type="dxa"/>
              <w:left w:w="20" w:type="dxa"/>
              <w:bottom w:w="20" w:type="dxa"/>
              <w:right w:w="20" w:type="dxa"/>
            </w:tcMar>
            <w:vAlign w:val="center"/>
            <w:hideMark/>
          </w:tcPr>
          <w:p w14:paraId="1B9D58F1" w14:textId="77777777" w:rsidR="00A37790" w:rsidRPr="00715DCF" w:rsidRDefault="00A37790" w:rsidP="00E30EA7">
            <w:pPr>
              <w:pStyle w:val="movimento2"/>
              <w:rPr>
                <w:color w:val="002060"/>
              </w:rPr>
            </w:pPr>
            <w:r w:rsidRPr="00715DCF">
              <w:rPr>
                <w:color w:val="002060"/>
              </w:rPr>
              <w:t xml:space="preserve">(VERBENA C5 ANCONA) </w:t>
            </w:r>
          </w:p>
        </w:tc>
        <w:tc>
          <w:tcPr>
            <w:tcW w:w="800" w:type="dxa"/>
            <w:tcMar>
              <w:top w:w="20" w:type="dxa"/>
              <w:left w:w="20" w:type="dxa"/>
              <w:bottom w:w="20" w:type="dxa"/>
              <w:right w:w="20" w:type="dxa"/>
            </w:tcMar>
            <w:vAlign w:val="center"/>
            <w:hideMark/>
          </w:tcPr>
          <w:p w14:paraId="7E69E23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F17B7C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BF189C9" w14:textId="77777777" w:rsidR="00A37790" w:rsidRPr="00715DCF" w:rsidRDefault="00A37790" w:rsidP="00E30EA7">
            <w:pPr>
              <w:pStyle w:val="movimento2"/>
              <w:rPr>
                <w:color w:val="002060"/>
              </w:rPr>
            </w:pPr>
            <w:r w:rsidRPr="00715DCF">
              <w:rPr>
                <w:color w:val="002060"/>
              </w:rPr>
              <w:t> </w:t>
            </w:r>
          </w:p>
        </w:tc>
      </w:tr>
    </w:tbl>
    <w:p w14:paraId="409ABE2D"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11F015E" w14:textId="77777777" w:rsidTr="00E30EA7">
        <w:tc>
          <w:tcPr>
            <w:tcW w:w="2200" w:type="dxa"/>
            <w:tcMar>
              <w:top w:w="20" w:type="dxa"/>
              <w:left w:w="20" w:type="dxa"/>
              <w:bottom w:w="20" w:type="dxa"/>
              <w:right w:w="20" w:type="dxa"/>
            </w:tcMar>
            <w:vAlign w:val="center"/>
            <w:hideMark/>
          </w:tcPr>
          <w:p w14:paraId="0B7EA575" w14:textId="77777777" w:rsidR="00A37790" w:rsidRPr="00715DCF" w:rsidRDefault="00A37790" w:rsidP="00E30EA7">
            <w:pPr>
              <w:pStyle w:val="movimento"/>
              <w:rPr>
                <w:color w:val="002060"/>
              </w:rPr>
            </w:pPr>
            <w:r w:rsidRPr="00715DCF">
              <w:rPr>
                <w:color w:val="002060"/>
              </w:rPr>
              <w:t>CARINO RICCARDO</w:t>
            </w:r>
          </w:p>
        </w:tc>
        <w:tc>
          <w:tcPr>
            <w:tcW w:w="2200" w:type="dxa"/>
            <w:tcMar>
              <w:top w:w="20" w:type="dxa"/>
              <w:left w:w="20" w:type="dxa"/>
              <w:bottom w:w="20" w:type="dxa"/>
              <w:right w:w="20" w:type="dxa"/>
            </w:tcMar>
            <w:vAlign w:val="center"/>
            <w:hideMark/>
          </w:tcPr>
          <w:p w14:paraId="149E3C91" w14:textId="77777777" w:rsidR="00A37790" w:rsidRPr="00715DCF" w:rsidRDefault="00A37790" w:rsidP="00E30EA7">
            <w:pPr>
              <w:pStyle w:val="movimento2"/>
              <w:rPr>
                <w:color w:val="002060"/>
              </w:rPr>
            </w:pPr>
            <w:r w:rsidRPr="00715DCF">
              <w:rPr>
                <w:color w:val="002060"/>
              </w:rPr>
              <w:t xml:space="preserve">(CANDIA BARACCOLA ASPIO) </w:t>
            </w:r>
          </w:p>
        </w:tc>
        <w:tc>
          <w:tcPr>
            <w:tcW w:w="800" w:type="dxa"/>
            <w:tcMar>
              <w:top w:w="20" w:type="dxa"/>
              <w:left w:w="20" w:type="dxa"/>
              <w:bottom w:w="20" w:type="dxa"/>
              <w:right w:w="20" w:type="dxa"/>
            </w:tcMar>
            <w:vAlign w:val="center"/>
            <w:hideMark/>
          </w:tcPr>
          <w:p w14:paraId="15864FF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CB63634" w14:textId="77777777" w:rsidR="00A37790" w:rsidRPr="00715DCF" w:rsidRDefault="00A37790" w:rsidP="00E30EA7">
            <w:pPr>
              <w:pStyle w:val="movimento"/>
              <w:rPr>
                <w:color w:val="002060"/>
              </w:rPr>
            </w:pPr>
            <w:r w:rsidRPr="00715DCF">
              <w:rPr>
                <w:color w:val="002060"/>
              </w:rPr>
              <w:t>QORRI EUGJEN</w:t>
            </w:r>
          </w:p>
        </w:tc>
        <w:tc>
          <w:tcPr>
            <w:tcW w:w="2200" w:type="dxa"/>
            <w:tcMar>
              <w:top w:w="20" w:type="dxa"/>
              <w:left w:w="20" w:type="dxa"/>
              <w:bottom w:w="20" w:type="dxa"/>
              <w:right w:w="20" w:type="dxa"/>
            </w:tcMar>
            <w:vAlign w:val="center"/>
            <w:hideMark/>
          </w:tcPr>
          <w:p w14:paraId="554A5EAD" w14:textId="77777777" w:rsidR="00A37790" w:rsidRPr="00715DCF" w:rsidRDefault="00A37790" w:rsidP="00E30EA7">
            <w:pPr>
              <w:pStyle w:val="movimento2"/>
              <w:rPr>
                <w:color w:val="002060"/>
              </w:rPr>
            </w:pPr>
            <w:r w:rsidRPr="00715DCF">
              <w:rPr>
                <w:color w:val="002060"/>
              </w:rPr>
              <w:t xml:space="preserve">(CHIARAVALLE FUTSAL) </w:t>
            </w:r>
          </w:p>
        </w:tc>
      </w:tr>
      <w:tr w:rsidR="00A37790" w:rsidRPr="00715DCF" w14:paraId="71F6500F" w14:textId="77777777" w:rsidTr="00E30EA7">
        <w:tc>
          <w:tcPr>
            <w:tcW w:w="2200" w:type="dxa"/>
            <w:tcMar>
              <w:top w:w="20" w:type="dxa"/>
              <w:left w:w="20" w:type="dxa"/>
              <w:bottom w:w="20" w:type="dxa"/>
              <w:right w:w="20" w:type="dxa"/>
            </w:tcMar>
            <w:vAlign w:val="center"/>
            <w:hideMark/>
          </w:tcPr>
          <w:p w14:paraId="3D8449EA" w14:textId="77777777" w:rsidR="00A37790" w:rsidRPr="00715DCF" w:rsidRDefault="00A37790" w:rsidP="00E30EA7">
            <w:pPr>
              <w:pStyle w:val="movimento"/>
              <w:rPr>
                <w:color w:val="002060"/>
              </w:rPr>
            </w:pPr>
            <w:r w:rsidRPr="00715DCF">
              <w:rPr>
                <w:color w:val="002060"/>
              </w:rPr>
              <w:t>PANETTI NICOLAS</w:t>
            </w:r>
          </w:p>
        </w:tc>
        <w:tc>
          <w:tcPr>
            <w:tcW w:w="2200" w:type="dxa"/>
            <w:tcMar>
              <w:top w:w="20" w:type="dxa"/>
              <w:left w:w="20" w:type="dxa"/>
              <w:bottom w:w="20" w:type="dxa"/>
              <w:right w:w="20" w:type="dxa"/>
            </w:tcMar>
            <w:vAlign w:val="center"/>
            <w:hideMark/>
          </w:tcPr>
          <w:p w14:paraId="17147CE3" w14:textId="77777777" w:rsidR="00A37790" w:rsidRPr="00715DCF" w:rsidRDefault="00A37790" w:rsidP="00E30EA7">
            <w:pPr>
              <w:pStyle w:val="movimento2"/>
              <w:rPr>
                <w:color w:val="002060"/>
              </w:rPr>
            </w:pPr>
            <w:r w:rsidRPr="00715DCF">
              <w:rPr>
                <w:color w:val="002060"/>
              </w:rPr>
              <w:t xml:space="preserve">(OSIMO FIVE) </w:t>
            </w:r>
          </w:p>
        </w:tc>
        <w:tc>
          <w:tcPr>
            <w:tcW w:w="800" w:type="dxa"/>
            <w:tcMar>
              <w:top w:w="20" w:type="dxa"/>
              <w:left w:w="20" w:type="dxa"/>
              <w:bottom w:w="20" w:type="dxa"/>
              <w:right w:w="20" w:type="dxa"/>
            </w:tcMar>
            <w:vAlign w:val="center"/>
            <w:hideMark/>
          </w:tcPr>
          <w:p w14:paraId="0807D30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F368C3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AAE761E" w14:textId="77777777" w:rsidR="00A37790" w:rsidRPr="00715DCF" w:rsidRDefault="00A37790" w:rsidP="00E30EA7">
            <w:pPr>
              <w:pStyle w:val="movimento2"/>
              <w:rPr>
                <w:color w:val="002060"/>
              </w:rPr>
            </w:pPr>
            <w:r w:rsidRPr="00715DCF">
              <w:rPr>
                <w:color w:val="002060"/>
              </w:rPr>
              <w:t> </w:t>
            </w:r>
          </w:p>
        </w:tc>
      </w:tr>
    </w:tbl>
    <w:p w14:paraId="116A569F" w14:textId="77777777" w:rsidR="00A37790" w:rsidRDefault="00A37790" w:rsidP="00A37790">
      <w:pPr>
        <w:pStyle w:val="breakline"/>
        <w:rPr>
          <w:color w:val="002060"/>
        </w:rPr>
      </w:pPr>
    </w:p>
    <w:p w14:paraId="3789DF50"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F48D9D4"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8D964B8" w14:textId="77777777" w:rsidR="00A37790" w:rsidRPr="00715DCF" w:rsidRDefault="00A37790" w:rsidP="00A37790">
      <w:pPr>
        <w:pStyle w:val="breakline"/>
        <w:rPr>
          <w:rFonts w:eastAsiaTheme="minorEastAsia"/>
          <w:color w:val="002060"/>
        </w:rPr>
      </w:pPr>
    </w:p>
    <w:p w14:paraId="76F9C45A" w14:textId="77777777" w:rsidR="00A37790" w:rsidRPr="00715DCF" w:rsidRDefault="00A37790" w:rsidP="00A37790">
      <w:pPr>
        <w:pStyle w:val="titoloprinc0"/>
        <w:rPr>
          <w:color w:val="002060"/>
        </w:rPr>
      </w:pPr>
      <w:r w:rsidRPr="00715DCF">
        <w:rPr>
          <w:color w:val="002060"/>
        </w:rPr>
        <w:t>CLASSIFICA</w:t>
      </w:r>
    </w:p>
    <w:p w14:paraId="66EEA4E8" w14:textId="77777777" w:rsidR="00A37790" w:rsidRPr="00715DCF" w:rsidRDefault="00A37790" w:rsidP="00A37790">
      <w:pPr>
        <w:pStyle w:val="breakline"/>
        <w:rPr>
          <w:color w:val="002060"/>
        </w:rPr>
      </w:pPr>
    </w:p>
    <w:p w14:paraId="6C394DFE" w14:textId="77777777" w:rsidR="00A37790" w:rsidRPr="00715DCF" w:rsidRDefault="00A37790" w:rsidP="00A37790">
      <w:pPr>
        <w:pStyle w:val="breakline"/>
        <w:rPr>
          <w:color w:val="002060"/>
        </w:rPr>
      </w:pPr>
    </w:p>
    <w:p w14:paraId="6D71F0D2"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73695D16"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0A9B1"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AB974"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95BED"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86333"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255AC"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7F87"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221EE"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C70AA"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155A"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F179A" w14:textId="77777777" w:rsidR="00A37790" w:rsidRPr="00715DCF" w:rsidRDefault="00A37790" w:rsidP="00E30EA7">
            <w:pPr>
              <w:pStyle w:val="headertabella0"/>
              <w:rPr>
                <w:color w:val="002060"/>
              </w:rPr>
            </w:pPr>
            <w:r w:rsidRPr="00715DCF">
              <w:rPr>
                <w:color w:val="002060"/>
              </w:rPr>
              <w:t>PE</w:t>
            </w:r>
          </w:p>
        </w:tc>
      </w:tr>
      <w:tr w:rsidR="00A37790" w:rsidRPr="00715DCF" w14:paraId="1E83DAAC"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2515A5" w14:textId="77777777" w:rsidR="00A37790" w:rsidRPr="00715DCF" w:rsidRDefault="00A37790" w:rsidP="00E30EA7">
            <w:pPr>
              <w:pStyle w:val="rowtabella0"/>
              <w:rPr>
                <w:color w:val="002060"/>
              </w:rPr>
            </w:pPr>
            <w:r w:rsidRPr="00715DCF">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3023"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7659"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C00AE"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16F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B54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D3DB4"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F9FC"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6F8FC"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BD7B" w14:textId="77777777" w:rsidR="00A37790" w:rsidRPr="00715DCF" w:rsidRDefault="00A37790" w:rsidP="00E30EA7">
            <w:pPr>
              <w:pStyle w:val="rowtabella0"/>
              <w:jc w:val="center"/>
              <w:rPr>
                <w:color w:val="002060"/>
              </w:rPr>
            </w:pPr>
            <w:r w:rsidRPr="00715DCF">
              <w:rPr>
                <w:color w:val="002060"/>
              </w:rPr>
              <w:t>0</w:t>
            </w:r>
          </w:p>
        </w:tc>
      </w:tr>
      <w:tr w:rsidR="00A37790" w:rsidRPr="00715DCF" w14:paraId="2A4AAB4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8BACC" w14:textId="77777777" w:rsidR="00A37790" w:rsidRPr="00715DCF" w:rsidRDefault="00A37790" w:rsidP="00E30EA7">
            <w:pPr>
              <w:pStyle w:val="rowtabella0"/>
              <w:rPr>
                <w:color w:val="002060"/>
              </w:rPr>
            </w:pPr>
            <w:r w:rsidRPr="00715DC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F46F"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155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8CF8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3FB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4EF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B25C9"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55195"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7987E"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21209" w14:textId="77777777" w:rsidR="00A37790" w:rsidRPr="00715DCF" w:rsidRDefault="00A37790" w:rsidP="00E30EA7">
            <w:pPr>
              <w:pStyle w:val="rowtabella0"/>
              <w:jc w:val="center"/>
              <w:rPr>
                <w:color w:val="002060"/>
              </w:rPr>
            </w:pPr>
            <w:r w:rsidRPr="00715DCF">
              <w:rPr>
                <w:color w:val="002060"/>
              </w:rPr>
              <w:t>0</w:t>
            </w:r>
          </w:p>
        </w:tc>
      </w:tr>
      <w:tr w:rsidR="00A37790" w:rsidRPr="00715DCF" w14:paraId="4BFA62E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998BA0" w14:textId="77777777" w:rsidR="00A37790" w:rsidRPr="00715DCF" w:rsidRDefault="00A37790" w:rsidP="00E30EA7">
            <w:pPr>
              <w:pStyle w:val="rowtabella0"/>
              <w:rPr>
                <w:color w:val="002060"/>
              </w:rPr>
            </w:pPr>
            <w:r w:rsidRPr="00715DCF">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41E1"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3CE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BCBC"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3643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9B3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9102" w14:textId="77777777" w:rsidR="00A37790" w:rsidRPr="00715DCF" w:rsidRDefault="00A37790" w:rsidP="00E30EA7">
            <w:pPr>
              <w:pStyle w:val="rowtabella0"/>
              <w:jc w:val="center"/>
              <w:rPr>
                <w:color w:val="002060"/>
              </w:rPr>
            </w:pPr>
            <w:r w:rsidRPr="00715D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9AF27"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13234"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FAFDD" w14:textId="77777777" w:rsidR="00A37790" w:rsidRPr="00715DCF" w:rsidRDefault="00A37790" w:rsidP="00E30EA7">
            <w:pPr>
              <w:pStyle w:val="rowtabella0"/>
              <w:jc w:val="center"/>
              <w:rPr>
                <w:color w:val="002060"/>
              </w:rPr>
            </w:pPr>
            <w:r w:rsidRPr="00715DCF">
              <w:rPr>
                <w:color w:val="002060"/>
              </w:rPr>
              <w:t>0</w:t>
            </w:r>
          </w:p>
        </w:tc>
      </w:tr>
      <w:tr w:rsidR="00A37790" w:rsidRPr="00715DCF" w14:paraId="7D905CB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B081BF" w14:textId="77777777" w:rsidR="00A37790" w:rsidRPr="00715DCF" w:rsidRDefault="00A37790" w:rsidP="00E30EA7">
            <w:pPr>
              <w:pStyle w:val="rowtabella0"/>
              <w:rPr>
                <w:color w:val="002060"/>
              </w:rPr>
            </w:pPr>
            <w:r w:rsidRPr="00715DCF">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60B8"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2EA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FB1B"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C171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D1B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F7AC"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8967"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2171"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9AA8A" w14:textId="77777777" w:rsidR="00A37790" w:rsidRPr="00715DCF" w:rsidRDefault="00A37790" w:rsidP="00E30EA7">
            <w:pPr>
              <w:pStyle w:val="rowtabella0"/>
              <w:jc w:val="center"/>
              <w:rPr>
                <w:color w:val="002060"/>
              </w:rPr>
            </w:pPr>
            <w:r w:rsidRPr="00715DCF">
              <w:rPr>
                <w:color w:val="002060"/>
              </w:rPr>
              <w:t>0</w:t>
            </w:r>
          </w:p>
        </w:tc>
      </w:tr>
      <w:tr w:rsidR="00A37790" w:rsidRPr="00715DCF" w14:paraId="2BB558A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4146CD" w14:textId="77777777" w:rsidR="00A37790" w:rsidRPr="00715DCF" w:rsidRDefault="00A37790" w:rsidP="00E30EA7">
            <w:pPr>
              <w:pStyle w:val="rowtabella0"/>
              <w:rPr>
                <w:color w:val="002060"/>
              </w:rPr>
            </w:pPr>
            <w:r w:rsidRPr="00715DC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DF0B"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A882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343B"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A322"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382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8F49B"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CCB7B"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6FA1C"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E881" w14:textId="77777777" w:rsidR="00A37790" w:rsidRPr="00715DCF" w:rsidRDefault="00A37790" w:rsidP="00E30EA7">
            <w:pPr>
              <w:pStyle w:val="rowtabella0"/>
              <w:jc w:val="center"/>
              <w:rPr>
                <w:color w:val="002060"/>
              </w:rPr>
            </w:pPr>
            <w:r w:rsidRPr="00715DCF">
              <w:rPr>
                <w:color w:val="002060"/>
              </w:rPr>
              <w:t>0</w:t>
            </w:r>
          </w:p>
        </w:tc>
      </w:tr>
      <w:tr w:rsidR="00A37790" w:rsidRPr="00715DCF" w14:paraId="7FB2B72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6FCEC" w14:textId="77777777" w:rsidR="00A37790" w:rsidRPr="00715DCF" w:rsidRDefault="00A37790" w:rsidP="00E30EA7">
            <w:pPr>
              <w:pStyle w:val="rowtabella0"/>
              <w:rPr>
                <w:color w:val="002060"/>
              </w:rPr>
            </w:pPr>
            <w:r w:rsidRPr="00715DCF">
              <w:rPr>
                <w:color w:val="002060"/>
              </w:rPr>
              <w:t xml:space="preserve">A.S.D. </w:t>
            </w:r>
            <w:proofErr w:type="gramStart"/>
            <w:r w:rsidRPr="00715DCF">
              <w:rPr>
                <w:color w:val="002060"/>
              </w:rPr>
              <w:t>CITTA</w:t>
            </w:r>
            <w:proofErr w:type="gramEnd"/>
            <w:r w:rsidRPr="00715DCF">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C60B"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8BC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48C3"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1C0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4BC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2F3B7"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C6A36"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A10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64284" w14:textId="77777777" w:rsidR="00A37790" w:rsidRPr="00715DCF" w:rsidRDefault="00A37790" w:rsidP="00E30EA7">
            <w:pPr>
              <w:pStyle w:val="rowtabella0"/>
              <w:jc w:val="center"/>
              <w:rPr>
                <w:color w:val="002060"/>
              </w:rPr>
            </w:pPr>
            <w:r w:rsidRPr="00715DCF">
              <w:rPr>
                <w:color w:val="002060"/>
              </w:rPr>
              <w:t>0</w:t>
            </w:r>
          </w:p>
        </w:tc>
      </w:tr>
      <w:tr w:rsidR="00A37790" w:rsidRPr="00715DCF" w14:paraId="4B69C65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8BD38" w14:textId="77777777" w:rsidR="00A37790" w:rsidRPr="00715DCF" w:rsidRDefault="00A37790" w:rsidP="00E30EA7">
            <w:pPr>
              <w:pStyle w:val="rowtabella0"/>
              <w:rPr>
                <w:color w:val="002060"/>
              </w:rPr>
            </w:pPr>
            <w:r w:rsidRPr="00715DCF">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B86D"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187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DA802"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2F91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DEA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0D3CA"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9BBBB"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3DC7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5BF0" w14:textId="77777777" w:rsidR="00A37790" w:rsidRPr="00715DCF" w:rsidRDefault="00A37790" w:rsidP="00E30EA7">
            <w:pPr>
              <w:pStyle w:val="rowtabella0"/>
              <w:jc w:val="center"/>
              <w:rPr>
                <w:color w:val="002060"/>
              </w:rPr>
            </w:pPr>
            <w:r w:rsidRPr="00715DCF">
              <w:rPr>
                <w:color w:val="002060"/>
              </w:rPr>
              <w:t>0</w:t>
            </w:r>
          </w:p>
        </w:tc>
      </w:tr>
      <w:tr w:rsidR="00A37790" w:rsidRPr="00715DCF" w14:paraId="52AA444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A4A93" w14:textId="77777777" w:rsidR="00A37790" w:rsidRPr="00715DCF" w:rsidRDefault="00A37790" w:rsidP="00E30EA7">
            <w:pPr>
              <w:pStyle w:val="rowtabella0"/>
              <w:rPr>
                <w:color w:val="002060"/>
              </w:rPr>
            </w:pPr>
            <w:r w:rsidRPr="00715DCF">
              <w:rPr>
                <w:color w:val="002060"/>
              </w:rPr>
              <w:lastRenderedPageBreak/>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BBCD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99E3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675DA"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3DA9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23F4"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0681"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6BEA"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FBCC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B3202" w14:textId="77777777" w:rsidR="00A37790" w:rsidRPr="00715DCF" w:rsidRDefault="00A37790" w:rsidP="00E30EA7">
            <w:pPr>
              <w:pStyle w:val="rowtabella0"/>
              <w:jc w:val="center"/>
              <w:rPr>
                <w:color w:val="002060"/>
              </w:rPr>
            </w:pPr>
            <w:r w:rsidRPr="00715DCF">
              <w:rPr>
                <w:color w:val="002060"/>
              </w:rPr>
              <w:t>0</w:t>
            </w:r>
          </w:p>
        </w:tc>
      </w:tr>
      <w:tr w:rsidR="00A37790" w:rsidRPr="00715DCF" w14:paraId="3DEB134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A318E" w14:textId="77777777" w:rsidR="00A37790" w:rsidRPr="00715DCF" w:rsidRDefault="00A37790" w:rsidP="00E30EA7">
            <w:pPr>
              <w:pStyle w:val="rowtabella0"/>
              <w:rPr>
                <w:color w:val="002060"/>
                <w:lang w:val="es-ES"/>
              </w:rPr>
            </w:pPr>
            <w:r w:rsidRPr="00715DCF">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05A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1B52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738F"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E2A9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49D14"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C0EA"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90C6"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C582"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F44D" w14:textId="77777777" w:rsidR="00A37790" w:rsidRPr="00715DCF" w:rsidRDefault="00A37790" w:rsidP="00E30EA7">
            <w:pPr>
              <w:pStyle w:val="rowtabella0"/>
              <w:jc w:val="center"/>
              <w:rPr>
                <w:color w:val="002060"/>
              </w:rPr>
            </w:pPr>
            <w:r w:rsidRPr="00715DCF">
              <w:rPr>
                <w:color w:val="002060"/>
              </w:rPr>
              <w:t>0</w:t>
            </w:r>
          </w:p>
        </w:tc>
      </w:tr>
      <w:tr w:rsidR="00A37790" w:rsidRPr="00715DCF" w14:paraId="3350098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4F5472" w14:textId="77777777" w:rsidR="00A37790" w:rsidRPr="00715DCF" w:rsidRDefault="00A37790" w:rsidP="00E30EA7">
            <w:pPr>
              <w:pStyle w:val="rowtabella0"/>
              <w:rPr>
                <w:color w:val="002060"/>
              </w:rPr>
            </w:pPr>
            <w:r w:rsidRPr="00715DCF">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78875"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D1D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0D6B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C10A"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439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0972"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0B1E" w14:textId="77777777" w:rsidR="00A37790" w:rsidRPr="00715DCF" w:rsidRDefault="00A37790" w:rsidP="00E30EA7">
            <w:pPr>
              <w:pStyle w:val="rowtabella0"/>
              <w:jc w:val="center"/>
              <w:rPr>
                <w:color w:val="002060"/>
              </w:rPr>
            </w:pPr>
            <w:r w:rsidRPr="00715D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B5A49"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37AF0" w14:textId="77777777" w:rsidR="00A37790" w:rsidRPr="00715DCF" w:rsidRDefault="00A37790" w:rsidP="00E30EA7">
            <w:pPr>
              <w:pStyle w:val="rowtabella0"/>
              <w:jc w:val="center"/>
              <w:rPr>
                <w:color w:val="002060"/>
              </w:rPr>
            </w:pPr>
            <w:r w:rsidRPr="00715DCF">
              <w:rPr>
                <w:color w:val="002060"/>
              </w:rPr>
              <w:t>0</w:t>
            </w:r>
          </w:p>
        </w:tc>
      </w:tr>
      <w:tr w:rsidR="00A37790" w:rsidRPr="00715DCF" w14:paraId="59A6509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8B4130" w14:textId="77777777" w:rsidR="00A37790" w:rsidRPr="00715DCF" w:rsidRDefault="00A37790" w:rsidP="00E30EA7">
            <w:pPr>
              <w:pStyle w:val="rowtabella0"/>
              <w:rPr>
                <w:color w:val="002060"/>
              </w:rPr>
            </w:pPr>
            <w:r w:rsidRPr="00715DC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0958C"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5DDC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AAEF5"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AA4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FEF6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97A1"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BCB6"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83B6"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A9EAD" w14:textId="77777777" w:rsidR="00A37790" w:rsidRPr="00715DCF" w:rsidRDefault="00A37790" w:rsidP="00E30EA7">
            <w:pPr>
              <w:pStyle w:val="rowtabella0"/>
              <w:jc w:val="center"/>
              <w:rPr>
                <w:color w:val="002060"/>
              </w:rPr>
            </w:pPr>
            <w:r w:rsidRPr="00715DCF">
              <w:rPr>
                <w:color w:val="002060"/>
              </w:rPr>
              <w:t>0</w:t>
            </w:r>
          </w:p>
        </w:tc>
      </w:tr>
      <w:tr w:rsidR="00A37790" w:rsidRPr="00715DCF" w14:paraId="142D744B"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6E0FD0" w14:textId="77777777" w:rsidR="00A37790" w:rsidRPr="00715DCF" w:rsidRDefault="00A37790" w:rsidP="00E30EA7">
            <w:pPr>
              <w:pStyle w:val="rowtabella0"/>
              <w:rPr>
                <w:color w:val="002060"/>
              </w:rPr>
            </w:pPr>
            <w:r w:rsidRPr="00715DC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1746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C7FF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348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72D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C753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3677"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871DD"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4DDDC"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3210" w14:textId="77777777" w:rsidR="00A37790" w:rsidRPr="00715DCF" w:rsidRDefault="00A37790" w:rsidP="00E30EA7">
            <w:pPr>
              <w:pStyle w:val="rowtabella0"/>
              <w:jc w:val="center"/>
              <w:rPr>
                <w:color w:val="002060"/>
              </w:rPr>
            </w:pPr>
            <w:r w:rsidRPr="00715DCF">
              <w:rPr>
                <w:color w:val="002060"/>
              </w:rPr>
              <w:t>0</w:t>
            </w:r>
          </w:p>
        </w:tc>
      </w:tr>
    </w:tbl>
    <w:p w14:paraId="2ED32AFA" w14:textId="77777777" w:rsidR="00A37790" w:rsidRPr="00715DCF" w:rsidRDefault="00A37790" w:rsidP="00A37790">
      <w:pPr>
        <w:pStyle w:val="breakline"/>
        <w:rPr>
          <w:rFonts w:eastAsiaTheme="minorEastAsia"/>
          <w:color w:val="002060"/>
        </w:rPr>
      </w:pPr>
    </w:p>
    <w:p w14:paraId="76248877" w14:textId="77777777" w:rsidR="00A37790" w:rsidRPr="00715DCF" w:rsidRDefault="00A37790" w:rsidP="00A37790">
      <w:pPr>
        <w:pStyle w:val="breakline"/>
        <w:rPr>
          <w:color w:val="002060"/>
        </w:rPr>
      </w:pPr>
    </w:p>
    <w:p w14:paraId="729440A7" w14:textId="77777777" w:rsidR="00A37790" w:rsidRPr="00715DCF" w:rsidRDefault="00A37790" w:rsidP="00A37790">
      <w:pPr>
        <w:pStyle w:val="sottotitolocampionato10"/>
        <w:rPr>
          <w:color w:val="002060"/>
        </w:rPr>
      </w:pPr>
      <w:r w:rsidRPr="00715D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52351019"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13796"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4524"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F5324"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5567C"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394AE"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BDBE8"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0477E"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83A27D"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D569A"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00678" w14:textId="77777777" w:rsidR="00A37790" w:rsidRPr="00715DCF" w:rsidRDefault="00A37790" w:rsidP="00E30EA7">
            <w:pPr>
              <w:pStyle w:val="headertabella0"/>
              <w:rPr>
                <w:color w:val="002060"/>
              </w:rPr>
            </w:pPr>
            <w:r w:rsidRPr="00715DCF">
              <w:rPr>
                <w:color w:val="002060"/>
              </w:rPr>
              <w:t>PE</w:t>
            </w:r>
          </w:p>
        </w:tc>
      </w:tr>
      <w:tr w:rsidR="00A37790" w:rsidRPr="00715DCF" w14:paraId="7F01D0B5"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B76C24" w14:textId="77777777" w:rsidR="00A37790" w:rsidRPr="00715DCF" w:rsidRDefault="00A37790" w:rsidP="00E30EA7">
            <w:pPr>
              <w:pStyle w:val="rowtabella0"/>
              <w:rPr>
                <w:color w:val="002060"/>
              </w:rPr>
            </w:pPr>
            <w:r w:rsidRPr="00715DCF">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91D9"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3F37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20E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C183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A49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A0DAE" w14:textId="77777777" w:rsidR="00A37790" w:rsidRPr="00715DCF" w:rsidRDefault="00A37790" w:rsidP="00E30EA7">
            <w:pPr>
              <w:pStyle w:val="rowtabella0"/>
              <w:jc w:val="center"/>
              <w:rPr>
                <w:color w:val="002060"/>
              </w:rPr>
            </w:pPr>
            <w:r w:rsidRPr="00715D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7C3D"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1A8F"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B717" w14:textId="77777777" w:rsidR="00A37790" w:rsidRPr="00715DCF" w:rsidRDefault="00A37790" w:rsidP="00E30EA7">
            <w:pPr>
              <w:pStyle w:val="rowtabella0"/>
              <w:jc w:val="center"/>
              <w:rPr>
                <w:color w:val="002060"/>
              </w:rPr>
            </w:pPr>
            <w:r w:rsidRPr="00715DCF">
              <w:rPr>
                <w:color w:val="002060"/>
              </w:rPr>
              <w:t>0</w:t>
            </w:r>
          </w:p>
        </w:tc>
      </w:tr>
      <w:tr w:rsidR="00A37790" w:rsidRPr="00715DCF" w14:paraId="0848A79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0AA6A" w14:textId="77777777" w:rsidR="00A37790" w:rsidRPr="00715DCF" w:rsidRDefault="00A37790" w:rsidP="00E30EA7">
            <w:pPr>
              <w:pStyle w:val="rowtabella0"/>
              <w:rPr>
                <w:color w:val="002060"/>
                <w:lang w:val="es-ES"/>
              </w:rPr>
            </w:pPr>
            <w:r w:rsidRPr="00715DC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6553"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9D93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4E45"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979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474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BE63"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CF48"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C59C"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E451" w14:textId="77777777" w:rsidR="00A37790" w:rsidRPr="00715DCF" w:rsidRDefault="00A37790" w:rsidP="00E30EA7">
            <w:pPr>
              <w:pStyle w:val="rowtabella0"/>
              <w:jc w:val="center"/>
              <w:rPr>
                <w:color w:val="002060"/>
              </w:rPr>
            </w:pPr>
            <w:r w:rsidRPr="00715DCF">
              <w:rPr>
                <w:color w:val="002060"/>
              </w:rPr>
              <w:t>0</w:t>
            </w:r>
          </w:p>
        </w:tc>
      </w:tr>
      <w:tr w:rsidR="00A37790" w:rsidRPr="00715DCF" w14:paraId="070AD5B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2B747" w14:textId="77777777" w:rsidR="00A37790" w:rsidRPr="00715DCF" w:rsidRDefault="00A37790" w:rsidP="00E30EA7">
            <w:pPr>
              <w:pStyle w:val="rowtabella0"/>
              <w:rPr>
                <w:color w:val="002060"/>
              </w:rPr>
            </w:pPr>
            <w:r w:rsidRPr="00715DCF">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140F"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4413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C20D"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50FA"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6229"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7827C"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7C62"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6AF5"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168D" w14:textId="77777777" w:rsidR="00A37790" w:rsidRPr="00715DCF" w:rsidRDefault="00A37790" w:rsidP="00E30EA7">
            <w:pPr>
              <w:pStyle w:val="rowtabella0"/>
              <w:jc w:val="center"/>
              <w:rPr>
                <w:color w:val="002060"/>
              </w:rPr>
            </w:pPr>
            <w:r w:rsidRPr="00715DCF">
              <w:rPr>
                <w:color w:val="002060"/>
              </w:rPr>
              <w:t>0</w:t>
            </w:r>
          </w:p>
        </w:tc>
      </w:tr>
      <w:tr w:rsidR="00A37790" w:rsidRPr="00715DCF" w14:paraId="603E2E6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B65976" w14:textId="77777777" w:rsidR="00A37790" w:rsidRPr="00715DCF" w:rsidRDefault="00A37790" w:rsidP="00E30EA7">
            <w:pPr>
              <w:pStyle w:val="rowtabella0"/>
              <w:rPr>
                <w:color w:val="002060"/>
              </w:rPr>
            </w:pPr>
            <w:r w:rsidRPr="00715DCF">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E2FC"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AE14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0FA7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6993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1DA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BC332"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C3719"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A7D25"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BDB8" w14:textId="77777777" w:rsidR="00A37790" w:rsidRPr="00715DCF" w:rsidRDefault="00A37790" w:rsidP="00E30EA7">
            <w:pPr>
              <w:pStyle w:val="rowtabella0"/>
              <w:jc w:val="center"/>
              <w:rPr>
                <w:color w:val="002060"/>
              </w:rPr>
            </w:pPr>
            <w:r w:rsidRPr="00715DCF">
              <w:rPr>
                <w:color w:val="002060"/>
              </w:rPr>
              <w:t>0</w:t>
            </w:r>
          </w:p>
        </w:tc>
      </w:tr>
      <w:tr w:rsidR="00A37790" w:rsidRPr="00715DCF" w14:paraId="3C1FAF4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74191" w14:textId="77777777" w:rsidR="00A37790" w:rsidRPr="00715DCF" w:rsidRDefault="00A37790" w:rsidP="00E30EA7">
            <w:pPr>
              <w:pStyle w:val="rowtabella0"/>
              <w:rPr>
                <w:color w:val="002060"/>
              </w:rPr>
            </w:pPr>
            <w:r w:rsidRPr="00715DCF">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4631"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0C2E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30B7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8AE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DD1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67ECB"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AF782"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EDD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88F3" w14:textId="77777777" w:rsidR="00A37790" w:rsidRPr="00715DCF" w:rsidRDefault="00A37790" w:rsidP="00E30EA7">
            <w:pPr>
              <w:pStyle w:val="rowtabella0"/>
              <w:jc w:val="center"/>
              <w:rPr>
                <w:color w:val="002060"/>
              </w:rPr>
            </w:pPr>
            <w:r w:rsidRPr="00715DCF">
              <w:rPr>
                <w:color w:val="002060"/>
              </w:rPr>
              <w:t>0</w:t>
            </w:r>
          </w:p>
        </w:tc>
      </w:tr>
      <w:tr w:rsidR="00A37790" w:rsidRPr="00715DCF" w14:paraId="6C48E50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38724" w14:textId="77777777" w:rsidR="00A37790" w:rsidRPr="00715DCF" w:rsidRDefault="00A37790" w:rsidP="00E30EA7">
            <w:pPr>
              <w:pStyle w:val="rowtabella0"/>
              <w:rPr>
                <w:color w:val="002060"/>
              </w:rPr>
            </w:pPr>
            <w:r w:rsidRPr="00715DC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35D7"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30B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3AA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4ED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BDA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8ECA3"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06CC"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BB4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DF767" w14:textId="77777777" w:rsidR="00A37790" w:rsidRPr="00715DCF" w:rsidRDefault="00A37790" w:rsidP="00E30EA7">
            <w:pPr>
              <w:pStyle w:val="rowtabella0"/>
              <w:jc w:val="center"/>
              <w:rPr>
                <w:color w:val="002060"/>
              </w:rPr>
            </w:pPr>
            <w:r w:rsidRPr="00715DCF">
              <w:rPr>
                <w:color w:val="002060"/>
              </w:rPr>
              <w:t>0</w:t>
            </w:r>
          </w:p>
        </w:tc>
      </w:tr>
      <w:tr w:rsidR="00A37790" w:rsidRPr="00715DCF" w14:paraId="288C256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867F94" w14:textId="77777777" w:rsidR="00A37790" w:rsidRPr="00715DCF" w:rsidRDefault="00A37790" w:rsidP="00E30EA7">
            <w:pPr>
              <w:pStyle w:val="rowtabella0"/>
              <w:rPr>
                <w:color w:val="002060"/>
              </w:rPr>
            </w:pPr>
            <w:r w:rsidRPr="00715DCF">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225D"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81C3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EEF99"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B25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E9A6"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7ADD"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7043"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9D7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EA5A" w14:textId="77777777" w:rsidR="00A37790" w:rsidRPr="00715DCF" w:rsidRDefault="00A37790" w:rsidP="00E30EA7">
            <w:pPr>
              <w:pStyle w:val="rowtabella0"/>
              <w:jc w:val="center"/>
              <w:rPr>
                <w:color w:val="002060"/>
              </w:rPr>
            </w:pPr>
            <w:r w:rsidRPr="00715DCF">
              <w:rPr>
                <w:color w:val="002060"/>
              </w:rPr>
              <w:t>0</w:t>
            </w:r>
          </w:p>
        </w:tc>
      </w:tr>
      <w:tr w:rsidR="00A37790" w:rsidRPr="00715DCF" w14:paraId="4662B84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4E9A5" w14:textId="77777777" w:rsidR="00A37790" w:rsidRPr="00715DCF" w:rsidRDefault="00A37790" w:rsidP="00E30EA7">
            <w:pPr>
              <w:pStyle w:val="rowtabella0"/>
              <w:rPr>
                <w:color w:val="002060"/>
              </w:rPr>
            </w:pPr>
            <w:r w:rsidRPr="00715DCF">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1C02"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53F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F3E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49A6"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1448"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30A17"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6D89D"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EB1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75B9F" w14:textId="77777777" w:rsidR="00A37790" w:rsidRPr="00715DCF" w:rsidRDefault="00A37790" w:rsidP="00E30EA7">
            <w:pPr>
              <w:pStyle w:val="rowtabella0"/>
              <w:jc w:val="center"/>
              <w:rPr>
                <w:color w:val="002060"/>
              </w:rPr>
            </w:pPr>
            <w:r w:rsidRPr="00715DCF">
              <w:rPr>
                <w:color w:val="002060"/>
              </w:rPr>
              <w:t>0</w:t>
            </w:r>
          </w:p>
        </w:tc>
      </w:tr>
      <w:tr w:rsidR="00A37790" w:rsidRPr="00715DCF" w14:paraId="4F77CE9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43791E" w14:textId="77777777" w:rsidR="00A37790" w:rsidRPr="00715DCF" w:rsidRDefault="00A37790" w:rsidP="00E30EA7">
            <w:pPr>
              <w:pStyle w:val="rowtabella0"/>
              <w:rPr>
                <w:color w:val="002060"/>
              </w:rPr>
            </w:pPr>
            <w:r w:rsidRPr="00715DCF">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562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70ED9"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17306"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67F0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30A54"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FE94"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20E0"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7F23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2F9D9" w14:textId="77777777" w:rsidR="00A37790" w:rsidRPr="00715DCF" w:rsidRDefault="00A37790" w:rsidP="00E30EA7">
            <w:pPr>
              <w:pStyle w:val="rowtabella0"/>
              <w:jc w:val="center"/>
              <w:rPr>
                <w:color w:val="002060"/>
              </w:rPr>
            </w:pPr>
            <w:r w:rsidRPr="00715DCF">
              <w:rPr>
                <w:color w:val="002060"/>
              </w:rPr>
              <w:t>0</w:t>
            </w:r>
          </w:p>
        </w:tc>
      </w:tr>
      <w:tr w:rsidR="00A37790" w:rsidRPr="00715DCF" w14:paraId="6E0A956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3CC7F3" w14:textId="77777777" w:rsidR="00A37790" w:rsidRPr="00715DCF" w:rsidRDefault="00A37790" w:rsidP="00E30EA7">
            <w:pPr>
              <w:pStyle w:val="rowtabella0"/>
              <w:rPr>
                <w:color w:val="002060"/>
              </w:rPr>
            </w:pPr>
            <w:r w:rsidRPr="00715DC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F9A5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702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1D0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B759A"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B698B"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CAFBE"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EF957"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07F55"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BC1D" w14:textId="77777777" w:rsidR="00A37790" w:rsidRPr="00715DCF" w:rsidRDefault="00A37790" w:rsidP="00E30EA7">
            <w:pPr>
              <w:pStyle w:val="rowtabella0"/>
              <w:jc w:val="center"/>
              <w:rPr>
                <w:color w:val="002060"/>
              </w:rPr>
            </w:pPr>
            <w:r w:rsidRPr="00715DCF">
              <w:rPr>
                <w:color w:val="002060"/>
              </w:rPr>
              <w:t>0</w:t>
            </w:r>
          </w:p>
        </w:tc>
      </w:tr>
      <w:tr w:rsidR="00A37790" w:rsidRPr="00715DCF" w14:paraId="6378640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172FF" w14:textId="77777777" w:rsidR="00A37790" w:rsidRPr="00715DCF" w:rsidRDefault="00A37790" w:rsidP="00E30EA7">
            <w:pPr>
              <w:pStyle w:val="rowtabella0"/>
              <w:rPr>
                <w:color w:val="002060"/>
              </w:rPr>
            </w:pPr>
            <w:r w:rsidRPr="00715DCF">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627F"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956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F6BA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AF1A"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2C38"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4DE3"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ECBB"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B819"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5BB8" w14:textId="77777777" w:rsidR="00A37790" w:rsidRPr="00715DCF" w:rsidRDefault="00A37790" w:rsidP="00E30EA7">
            <w:pPr>
              <w:pStyle w:val="rowtabella0"/>
              <w:jc w:val="center"/>
              <w:rPr>
                <w:color w:val="002060"/>
              </w:rPr>
            </w:pPr>
            <w:r w:rsidRPr="00715DCF">
              <w:rPr>
                <w:color w:val="002060"/>
              </w:rPr>
              <w:t>0</w:t>
            </w:r>
          </w:p>
        </w:tc>
      </w:tr>
      <w:tr w:rsidR="00A37790" w:rsidRPr="00715DCF" w14:paraId="19545268"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A1631E" w14:textId="77777777" w:rsidR="00A37790" w:rsidRPr="00715DCF" w:rsidRDefault="00A37790" w:rsidP="00E30EA7">
            <w:pPr>
              <w:pStyle w:val="rowtabella0"/>
              <w:rPr>
                <w:color w:val="002060"/>
              </w:rPr>
            </w:pPr>
            <w:r w:rsidRPr="00715DCF">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324A"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A2A2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0225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328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D1CBE"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96D8"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8CA5"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8E47"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08B1" w14:textId="77777777" w:rsidR="00A37790" w:rsidRPr="00715DCF" w:rsidRDefault="00A37790" w:rsidP="00E30EA7">
            <w:pPr>
              <w:pStyle w:val="rowtabella0"/>
              <w:jc w:val="center"/>
              <w:rPr>
                <w:color w:val="002060"/>
              </w:rPr>
            </w:pPr>
            <w:r w:rsidRPr="00715DCF">
              <w:rPr>
                <w:color w:val="002060"/>
              </w:rPr>
              <w:t>0</w:t>
            </w:r>
          </w:p>
        </w:tc>
      </w:tr>
    </w:tbl>
    <w:p w14:paraId="52EA2D08" w14:textId="77777777" w:rsidR="00A37790" w:rsidRPr="00715DCF" w:rsidRDefault="00A37790" w:rsidP="00A37790">
      <w:pPr>
        <w:pStyle w:val="breakline"/>
        <w:rPr>
          <w:rFonts w:eastAsiaTheme="minorEastAsia"/>
          <w:color w:val="002060"/>
        </w:rPr>
      </w:pPr>
    </w:p>
    <w:p w14:paraId="7CCE7028" w14:textId="77777777" w:rsidR="00A37790" w:rsidRPr="00715DCF" w:rsidRDefault="00A37790" w:rsidP="00A37790">
      <w:pPr>
        <w:pStyle w:val="breakline"/>
        <w:rPr>
          <w:color w:val="002060"/>
        </w:rPr>
      </w:pPr>
    </w:p>
    <w:p w14:paraId="16B1B016" w14:textId="77777777" w:rsidR="00A37790" w:rsidRPr="00715DCF" w:rsidRDefault="00A37790" w:rsidP="00A37790">
      <w:pPr>
        <w:pStyle w:val="sottotitolocampionato10"/>
        <w:rPr>
          <w:color w:val="002060"/>
        </w:rPr>
      </w:pPr>
      <w:r w:rsidRPr="00715DC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40BBF384"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CF1B7"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1DC63"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092D1"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D0F06"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654BC"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D9E5E"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14F8B"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7567B5"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846EC"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5A01A" w14:textId="77777777" w:rsidR="00A37790" w:rsidRPr="00715DCF" w:rsidRDefault="00A37790" w:rsidP="00E30EA7">
            <w:pPr>
              <w:pStyle w:val="headertabella0"/>
              <w:rPr>
                <w:color w:val="002060"/>
              </w:rPr>
            </w:pPr>
            <w:r w:rsidRPr="00715DCF">
              <w:rPr>
                <w:color w:val="002060"/>
              </w:rPr>
              <w:t>PE</w:t>
            </w:r>
          </w:p>
        </w:tc>
      </w:tr>
      <w:tr w:rsidR="00A37790" w:rsidRPr="00715DCF" w14:paraId="5D520EEE"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79E247" w14:textId="77777777" w:rsidR="00A37790" w:rsidRPr="00715DCF" w:rsidRDefault="00A37790" w:rsidP="00E30EA7">
            <w:pPr>
              <w:pStyle w:val="rowtabella0"/>
              <w:rPr>
                <w:color w:val="002060"/>
              </w:rPr>
            </w:pPr>
            <w:r w:rsidRPr="00715DCF">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70AC"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136C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1DE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D85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6D01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66B6" w14:textId="77777777" w:rsidR="00A37790" w:rsidRPr="00715DCF" w:rsidRDefault="00A37790" w:rsidP="00E30EA7">
            <w:pPr>
              <w:pStyle w:val="rowtabella0"/>
              <w:jc w:val="center"/>
              <w:rPr>
                <w:color w:val="002060"/>
              </w:rPr>
            </w:pPr>
            <w:r w:rsidRPr="00715DC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6069E"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8C592"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5AA3" w14:textId="77777777" w:rsidR="00A37790" w:rsidRPr="00715DCF" w:rsidRDefault="00A37790" w:rsidP="00E30EA7">
            <w:pPr>
              <w:pStyle w:val="rowtabella0"/>
              <w:jc w:val="center"/>
              <w:rPr>
                <w:color w:val="002060"/>
              </w:rPr>
            </w:pPr>
            <w:r w:rsidRPr="00715DCF">
              <w:rPr>
                <w:color w:val="002060"/>
              </w:rPr>
              <w:t>0</w:t>
            </w:r>
          </w:p>
        </w:tc>
      </w:tr>
      <w:tr w:rsidR="00A37790" w:rsidRPr="00715DCF" w14:paraId="1EB4BD1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3B9FF" w14:textId="77777777" w:rsidR="00A37790" w:rsidRPr="00715DCF" w:rsidRDefault="00A37790" w:rsidP="00E30EA7">
            <w:pPr>
              <w:pStyle w:val="rowtabella0"/>
              <w:rPr>
                <w:color w:val="002060"/>
              </w:rPr>
            </w:pPr>
            <w:r w:rsidRPr="00715DCF">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36F0"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F841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ECE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E1FA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0E7B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62B1A"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05332"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7B54"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4160" w14:textId="77777777" w:rsidR="00A37790" w:rsidRPr="00715DCF" w:rsidRDefault="00A37790" w:rsidP="00E30EA7">
            <w:pPr>
              <w:pStyle w:val="rowtabella0"/>
              <w:jc w:val="center"/>
              <w:rPr>
                <w:color w:val="002060"/>
              </w:rPr>
            </w:pPr>
            <w:r w:rsidRPr="00715DCF">
              <w:rPr>
                <w:color w:val="002060"/>
              </w:rPr>
              <w:t>0</w:t>
            </w:r>
          </w:p>
        </w:tc>
      </w:tr>
      <w:tr w:rsidR="00A37790" w:rsidRPr="00715DCF" w14:paraId="5CE9F28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C7048F" w14:textId="77777777" w:rsidR="00A37790" w:rsidRPr="00715DCF" w:rsidRDefault="00A37790" w:rsidP="00E30EA7">
            <w:pPr>
              <w:pStyle w:val="rowtabella0"/>
              <w:rPr>
                <w:color w:val="002060"/>
              </w:rPr>
            </w:pPr>
            <w:r w:rsidRPr="00715DCF">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9652"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C6B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14F4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D0E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A13E5"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A1A32"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E07B"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FB33C"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FBDC" w14:textId="77777777" w:rsidR="00A37790" w:rsidRPr="00715DCF" w:rsidRDefault="00A37790" w:rsidP="00E30EA7">
            <w:pPr>
              <w:pStyle w:val="rowtabella0"/>
              <w:jc w:val="center"/>
              <w:rPr>
                <w:color w:val="002060"/>
              </w:rPr>
            </w:pPr>
            <w:r w:rsidRPr="00715DCF">
              <w:rPr>
                <w:color w:val="002060"/>
              </w:rPr>
              <w:t>0</w:t>
            </w:r>
          </w:p>
        </w:tc>
      </w:tr>
      <w:tr w:rsidR="00A37790" w:rsidRPr="00715DCF" w14:paraId="78735E4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9E316" w14:textId="77777777" w:rsidR="00A37790" w:rsidRPr="00715DCF" w:rsidRDefault="00A37790" w:rsidP="00E30EA7">
            <w:pPr>
              <w:pStyle w:val="rowtabella0"/>
              <w:rPr>
                <w:color w:val="002060"/>
              </w:rPr>
            </w:pPr>
            <w:r w:rsidRPr="00715DC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85C2"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10E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8AC9"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355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EDF1"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C1304"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2397A"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3B99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A4A6" w14:textId="77777777" w:rsidR="00A37790" w:rsidRPr="00715DCF" w:rsidRDefault="00A37790" w:rsidP="00E30EA7">
            <w:pPr>
              <w:pStyle w:val="rowtabella0"/>
              <w:jc w:val="center"/>
              <w:rPr>
                <w:color w:val="002060"/>
              </w:rPr>
            </w:pPr>
            <w:r w:rsidRPr="00715DCF">
              <w:rPr>
                <w:color w:val="002060"/>
              </w:rPr>
              <w:t>0</w:t>
            </w:r>
          </w:p>
        </w:tc>
      </w:tr>
      <w:tr w:rsidR="00A37790" w:rsidRPr="00715DCF" w14:paraId="10174B3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3B74E" w14:textId="77777777" w:rsidR="00A37790" w:rsidRPr="00715DCF" w:rsidRDefault="00A37790" w:rsidP="00E30EA7">
            <w:pPr>
              <w:pStyle w:val="rowtabella0"/>
              <w:rPr>
                <w:color w:val="002060"/>
              </w:rPr>
            </w:pPr>
            <w:r w:rsidRPr="00715DCF">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C277E"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3E5D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6280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9643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42A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4562F"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B2349"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59C09"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CA0D" w14:textId="77777777" w:rsidR="00A37790" w:rsidRPr="00715DCF" w:rsidRDefault="00A37790" w:rsidP="00E30EA7">
            <w:pPr>
              <w:pStyle w:val="rowtabella0"/>
              <w:jc w:val="center"/>
              <w:rPr>
                <w:color w:val="002060"/>
              </w:rPr>
            </w:pPr>
            <w:r w:rsidRPr="00715DCF">
              <w:rPr>
                <w:color w:val="002060"/>
              </w:rPr>
              <w:t>0</w:t>
            </w:r>
          </w:p>
        </w:tc>
      </w:tr>
      <w:tr w:rsidR="00A37790" w:rsidRPr="00715DCF" w14:paraId="6B1F155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AC2A94" w14:textId="77777777" w:rsidR="00A37790" w:rsidRPr="00715DCF" w:rsidRDefault="00A37790" w:rsidP="00E30EA7">
            <w:pPr>
              <w:pStyle w:val="rowtabella0"/>
              <w:rPr>
                <w:color w:val="002060"/>
              </w:rPr>
            </w:pPr>
            <w:r w:rsidRPr="00715DCF">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A6E2C"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51D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A138"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BA695"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4F5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77D8"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773C3"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0AE98"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E440" w14:textId="77777777" w:rsidR="00A37790" w:rsidRPr="00715DCF" w:rsidRDefault="00A37790" w:rsidP="00E30EA7">
            <w:pPr>
              <w:pStyle w:val="rowtabella0"/>
              <w:jc w:val="center"/>
              <w:rPr>
                <w:color w:val="002060"/>
              </w:rPr>
            </w:pPr>
            <w:r w:rsidRPr="00715DCF">
              <w:rPr>
                <w:color w:val="002060"/>
              </w:rPr>
              <w:t>0</w:t>
            </w:r>
          </w:p>
        </w:tc>
      </w:tr>
      <w:tr w:rsidR="00A37790" w:rsidRPr="00715DCF" w14:paraId="2E22CFD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834769" w14:textId="77777777" w:rsidR="00A37790" w:rsidRPr="00715DCF" w:rsidRDefault="00A37790" w:rsidP="00E30EA7">
            <w:pPr>
              <w:pStyle w:val="rowtabella0"/>
              <w:rPr>
                <w:color w:val="002060"/>
              </w:rPr>
            </w:pPr>
            <w:r w:rsidRPr="00715DC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74AA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7DBC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67B5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A419"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52CA0"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DABED"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9669C"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3B67"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91E6" w14:textId="77777777" w:rsidR="00A37790" w:rsidRPr="00715DCF" w:rsidRDefault="00A37790" w:rsidP="00E30EA7">
            <w:pPr>
              <w:pStyle w:val="rowtabella0"/>
              <w:jc w:val="center"/>
              <w:rPr>
                <w:color w:val="002060"/>
              </w:rPr>
            </w:pPr>
            <w:r w:rsidRPr="00715DCF">
              <w:rPr>
                <w:color w:val="002060"/>
              </w:rPr>
              <w:t>0</w:t>
            </w:r>
          </w:p>
        </w:tc>
      </w:tr>
      <w:tr w:rsidR="00A37790" w:rsidRPr="00715DCF" w14:paraId="646EC53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8D2AAE" w14:textId="77777777" w:rsidR="00A37790" w:rsidRPr="00715DCF" w:rsidRDefault="00A37790" w:rsidP="00E30EA7">
            <w:pPr>
              <w:pStyle w:val="rowtabella0"/>
              <w:rPr>
                <w:color w:val="002060"/>
              </w:rPr>
            </w:pPr>
            <w:r w:rsidRPr="00715DCF">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AFD1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B8DA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63202"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957C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88FEF"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6913A"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29E7"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A2F80"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D1E43" w14:textId="77777777" w:rsidR="00A37790" w:rsidRPr="00715DCF" w:rsidRDefault="00A37790" w:rsidP="00E30EA7">
            <w:pPr>
              <w:pStyle w:val="rowtabella0"/>
              <w:jc w:val="center"/>
              <w:rPr>
                <w:color w:val="002060"/>
              </w:rPr>
            </w:pPr>
            <w:r w:rsidRPr="00715DCF">
              <w:rPr>
                <w:color w:val="002060"/>
              </w:rPr>
              <w:t>0</w:t>
            </w:r>
          </w:p>
        </w:tc>
      </w:tr>
      <w:tr w:rsidR="00A37790" w:rsidRPr="00715DCF" w14:paraId="4D51BF7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160EC" w14:textId="77777777" w:rsidR="00A37790" w:rsidRPr="00715DCF" w:rsidRDefault="00A37790" w:rsidP="00E30EA7">
            <w:pPr>
              <w:pStyle w:val="rowtabella0"/>
              <w:rPr>
                <w:color w:val="002060"/>
              </w:rPr>
            </w:pPr>
            <w:r w:rsidRPr="00715DCF">
              <w:rPr>
                <w:color w:val="002060"/>
              </w:rPr>
              <w:t xml:space="preserve">POL.D. </w:t>
            </w:r>
            <w:proofErr w:type="gramStart"/>
            <w:r w:rsidRPr="00715DCF">
              <w:rPr>
                <w:color w:val="002060"/>
              </w:rPr>
              <w:t>U.MANDOLESI</w:t>
            </w:r>
            <w:proofErr w:type="gramEnd"/>
            <w:r w:rsidRPr="00715DCF">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FF43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711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859E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DA9C4"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69C8A"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06041"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97CD9"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76580"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C314" w14:textId="77777777" w:rsidR="00A37790" w:rsidRPr="00715DCF" w:rsidRDefault="00A37790" w:rsidP="00E30EA7">
            <w:pPr>
              <w:pStyle w:val="rowtabella0"/>
              <w:jc w:val="center"/>
              <w:rPr>
                <w:color w:val="002060"/>
              </w:rPr>
            </w:pPr>
            <w:r w:rsidRPr="00715DCF">
              <w:rPr>
                <w:color w:val="002060"/>
              </w:rPr>
              <w:t>0</w:t>
            </w:r>
          </w:p>
        </w:tc>
      </w:tr>
      <w:tr w:rsidR="00A37790" w:rsidRPr="00715DCF" w14:paraId="40D184E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B12F8" w14:textId="77777777" w:rsidR="00A37790" w:rsidRPr="00715DCF" w:rsidRDefault="00A37790" w:rsidP="00E30EA7">
            <w:pPr>
              <w:pStyle w:val="rowtabella0"/>
              <w:rPr>
                <w:color w:val="002060"/>
              </w:rPr>
            </w:pPr>
            <w:r w:rsidRPr="00715DC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8CA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7FDB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C6864"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D65D1"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80A8C"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6E0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11B3"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EB1A"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0DA6" w14:textId="77777777" w:rsidR="00A37790" w:rsidRPr="00715DCF" w:rsidRDefault="00A37790" w:rsidP="00E30EA7">
            <w:pPr>
              <w:pStyle w:val="rowtabella0"/>
              <w:jc w:val="center"/>
              <w:rPr>
                <w:color w:val="002060"/>
              </w:rPr>
            </w:pPr>
            <w:r w:rsidRPr="00715DCF">
              <w:rPr>
                <w:color w:val="002060"/>
              </w:rPr>
              <w:t>0</w:t>
            </w:r>
          </w:p>
        </w:tc>
      </w:tr>
      <w:tr w:rsidR="00A37790" w:rsidRPr="00715DCF" w14:paraId="1C3FBF2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46577" w14:textId="77777777" w:rsidR="00A37790" w:rsidRPr="00715DCF" w:rsidRDefault="00A37790" w:rsidP="00E30EA7">
            <w:pPr>
              <w:pStyle w:val="rowtabella0"/>
              <w:rPr>
                <w:color w:val="002060"/>
                <w:lang w:val="es-ES"/>
              </w:rPr>
            </w:pPr>
            <w:r w:rsidRPr="00715DCF">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54E04"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A36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E955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AB1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3B76"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A2137"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924DA"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B248"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745C" w14:textId="77777777" w:rsidR="00A37790" w:rsidRPr="00715DCF" w:rsidRDefault="00A37790" w:rsidP="00E30EA7">
            <w:pPr>
              <w:pStyle w:val="rowtabella0"/>
              <w:jc w:val="center"/>
              <w:rPr>
                <w:color w:val="002060"/>
              </w:rPr>
            </w:pPr>
            <w:r w:rsidRPr="00715DCF">
              <w:rPr>
                <w:color w:val="002060"/>
              </w:rPr>
              <w:t>0</w:t>
            </w:r>
          </w:p>
        </w:tc>
      </w:tr>
      <w:tr w:rsidR="00A37790" w:rsidRPr="00715DCF" w14:paraId="65251AC4"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95B4FA" w14:textId="77777777" w:rsidR="00A37790" w:rsidRPr="00715DCF" w:rsidRDefault="00A37790" w:rsidP="00E30EA7">
            <w:pPr>
              <w:pStyle w:val="rowtabella0"/>
              <w:rPr>
                <w:color w:val="002060"/>
                <w:lang w:val="es-ES"/>
              </w:rPr>
            </w:pPr>
            <w:r w:rsidRPr="00715DCF">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CB4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FA20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158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682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1DD1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3F36"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AB66"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9250C"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11A8" w14:textId="77777777" w:rsidR="00A37790" w:rsidRPr="00715DCF" w:rsidRDefault="00A37790" w:rsidP="00E30EA7">
            <w:pPr>
              <w:pStyle w:val="rowtabella0"/>
              <w:jc w:val="center"/>
              <w:rPr>
                <w:color w:val="002060"/>
              </w:rPr>
            </w:pPr>
            <w:r w:rsidRPr="00715DCF">
              <w:rPr>
                <w:color w:val="002060"/>
              </w:rPr>
              <w:t>0</w:t>
            </w:r>
          </w:p>
        </w:tc>
      </w:tr>
    </w:tbl>
    <w:p w14:paraId="5B80CF02" w14:textId="77777777" w:rsidR="00A37790" w:rsidRPr="00715DCF" w:rsidRDefault="00A37790" w:rsidP="00A37790">
      <w:pPr>
        <w:pStyle w:val="breakline"/>
        <w:rPr>
          <w:color w:val="002060"/>
        </w:rPr>
      </w:pPr>
    </w:p>
    <w:p w14:paraId="77925897" w14:textId="77777777" w:rsidR="00A37790" w:rsidRPr="00715DCF" w:rsidRDefault="00A37790" w:rsidP="00A37790">
      <w:pPr>
        <w:pStyle w:val="titoloprinc0"/>
        <w:rPr>
          <w:color w:val="002060"/>
        </w:rPr>
      </w:pPr>
      <w:r w:rsidRPr="00715DCF">
        <w:rPr>
          <w:color w:val="002060"/>
        </w:rPr>
        <w:t>PROGRAMMA GARE</w:t>
      </w:r>
    </w:p>
    <w:p w14:paraId="445D8307" w14:textId="77777777" w:rsidR="00A37790" w:rsidRPr="00715DCF" w:rsidRDefault="00A37790" w:rsidP="00A37790">
      <w:pPr>
        <w:pStyle w:val="breakline"/>
        <w:rPr>
          <w:color w:val="002060"/>
        </w:rPr>
      </w:pPr>
    </w:p>
    <w:p w14:paraId="52788C38" w14:textId="77777777" w:rsidR="00A37790" w:rsidRPr="00715DCF" w:rsidRDefault="00A37790" w:rsidP="00A37790">
      <w:pPr>
        <w:pStyle w:val="sottotitolocampionato10"/>
        <w:rPr>
          <w:color w:val="002060"/>
        </w:rPr>
      </w:pPr>
      <w:r w:rsidRPr="00715DC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A37790" w:rsidRPr="00715DCF" w14:paraId="0AEE4DF0"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810AA"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43F2C"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846BD"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E8CA4"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62A19"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9D59B"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44A97"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696D747E"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0A3CF" w14:textId="77777777" w:rsidR="00A37790" w:rsidRPr="00715DCF" w:rsidRDefault="00A37790" w:rsidP="00E30EA7">
            <w:pPr>
              <w:pStyle w:val="rowtabella0"/>
              <w:rPr>
                <w:color w:val="002060"/>
              </w:rPr>
            </w:pPr>
            <w:proofErr w:type="gramStart"/>
            <w:r w:rsidRPr="00715DCF">
              <w:rPr>
                <w:color w:val="002060"/>
              </w:rPr>
              <w:t>CITTA</w:t>
            </w:r>
            <w:proofErr w:type="gramEnd"/>
            <w:r w:rsidRPr="00715DCF">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9422C" w14:textId="77777777" w:rsidR="00A37790" w:rsidRPr="00715DCF" w:rsidRDefault="00A37790" w:rsidP="00E30EA7">
            <w:pPr>
              <w:pStyle w:val="rowtabella0"/>
              <w:rPr>
                <w:color w:val="002060"/>
              </w:rPr>
            </w:pPr>
            <w:r w:rsidRPr="00715DCF">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3C6321"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3DE53" w14:textId="77777777" w:rsidR="00A37790" w:rsidRPr="00715DCF" w:rsidRDefault="00A37790" w:rsidP="00E30EA7">
            <w:pPr>
              <w:pStyle w:val="rowtabella0"/>
              <w:rPr>
                <w:color w:val="002060"/>
              </w:rPr>
            </w:pPr>
            <w:r w:rsidRPr="00715DCF">
              <w:rPr>
                <w:color w:val="002060"/>
              </w:rPr>
              <w:t>17/11/2023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650161" w14:textId="77777777" w:rsidR="00A37790" w:rsidRPr="00715DCF" w:rsidRDefault="00A37790" w:rsidP="00E30EA7">
            <w:pPr>
              <w:pStyle w:val="rowtabella0"/>
              <w:rPr>
                <w:color w:val="002060"/>
              </w:rPr>
            </w:pPr>
            <w:r w:rsidRPr="00715DCF">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F29705" w14:textId="77777777" w:rsidR="00A37790" w:rsidRPr="00715DCF" w:rsidRDefault="00A37790" w:rsidP="00E30EA7">
            <w:pPr>
              <w:pStyle w:val="rowtabella0"/>
              <w:rPr>
                <w:color w:val="002060"/>
              </w:rPr>
            </w:pPr>
            <w:r w:rsidRPr="00715DCF">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857CF" w14:textId="77777777" w:rsidR="00A37790" w:rsidRPr="00715DCF" w:rsidRDefault="00A37790" w:rsidP="00E30EA7">
            <w:pPr>
              <w:pStyle w:val="rowtabella0"/>
              <w:rPr>
                <w:color w:val="002060"/>
              </w:rPr>
            </w:pPr>
            <w:r w:rsidRPr="00715DCF">
              <w:rPr>
                <w:color w:val="002060"/>
              </w:rPr>
              <w:t>VIA MATTEOTTI</w:t>
            </w:r>
          </w:p>
        </w:tc>
      </w:tr>
      <w:tr w:rsidR="00A37790" w:rsidRPr="00715DCF" w14:paraId="337F678C"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1AECE0" w14:textId="77777777" w:rsidR="00A37790" w:rsidRPr="00715DCF" w:rsidRDefault="00A37790" w:rsidP="00E30EA7">
            <w:pPr>
              <w:pStyle w:val="rowtabella0"/>
              <w:rPr>
                <w:color w:val="002060"/>
              </w:rPr>
            </w:pPr>
            <w:r w:rsidRPr="00715DCF">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FE24D1" w14:textId="77777777" w:rsidR="00A37790" w:rsidRPr="00715DCF" w:rsidRDefault="00A37790" w:rsidP="00E30EA7">
            <w:pPr>
              <w:pStyle w:val="rowtabella0"/>
              <w:rPr>
                <w:color w:val="002060"/>
              </w:rPr>
            </w:pPr>
            <w:r w:rsidRPr="00715DCF">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D73ECB"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90B58F" w14:textId="77777777" w:rsidR="00A37790" w:rsidRPr="00715DCF" w:rsidRDefault="00A37790" w:rsidP="00E30EA7">
            <w:pPr>
              <w:pStyle w:val="rowtabella0"/>
              <w:rPr>
                <w:color w:val="002060"/>
              </w:rPr>
            </w:pPr>
            <w:r w:rsidRPr="00715DCF">
              <w:rPr>
                <w:color w:val="002060"/>
              </w:rPr>
              <w:t>17/11/2023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91F12F" w14:textId="77777777" w:rsidR="00A37790" w:rsidRPr="00715DCF" w:rsidRDefault="00A37790" w:rsidP="00E30EA7">
            <w:pPr>
              <w:pStyle w:val="rowtabella0"/>
              <w:rPr>
                <w:color w:val="002060"/>
              </w:rPr>
            </w:pPr>
            <w:r w:rsidRPr="00715DCF">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DE87CB" w14:textId="77777777" w:rsidR="00A37790" w:rsidRPr="00715DCF" w:rsidRDefault="00A37790" w:rsidP="00E30EA7">
            <w:pPr>
              <w:pStyle w:val="rowtabella0"/>
              <w:rPr>
                <w:color w:val="002060"/>
              </w:rPr>
            </w:pPr>
            <w:r w:rsidRPr="00715DC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0C49FE" w14:textId="77777777" w:rsidR="00A37790" w:rsidRPr="00715DCF" w:rsidRDefault="00A37790" w:rsidP="00E30EA7">
            <w:pPr>
              <w:pStyle w:val="rowtabella0"/>
              <w:rPr>
                <w:color w:val="002060"/>
              </w:rPr>
            </w:pPr>
            <w:r w:rsidRPr="00715DCF">
              <w:rPr>
                <w:color w:val="002060"/>
              </w:rPr>
              <w:t>VIA DELLO STADIO</w:t>
            </w:r>
          </w:p>
        </w:tc>
      </w:tr>
      <w:tr w:rsidR="00A37790" w:rsidRPr="00715DCF" w14:paraId="4CA7BDD8"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B42A45" w14:textId="77777777" w:rsidR="00A37790" w:rsidRPr="00715DCF" w:rsidRDefault="00A37790" w:rsidP="00E30EA7">
            <w:pPr>
              <w:pStyle w:val="rowtabella0"/>
              <w:rPr>
                <w:color w:val="002060"/>
              </w:rPr>
            </w:pPr>
            <w:r w:rsidRPr="00715DCF">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C66CB0" w14:textId="77777777" w:rsidR="00A37790" w:rsidRPr="00715DCF" w:rsidRDefault="00A37790" w:rsidP="00E30EA7">
            <w:pPr>
              <w:pStyle w:val="rowtabella0"/>
              <w:rPr>
                <w:color w:val="002060"/>
              </w:rPr>
            </w:pPr>
            <w:r w:rsidRPr="00715DCF">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446AB1"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BDB81A"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4CB94D" w14:textId="77777777" w:rsidR="00A37790" w:rsidRPr="00715DCF" w:rsidRDefault="00A37790" w:rsidP="00E30EA7">
            <w:pPr>
              <w:pStyle w:val="rowtabella0"/>
              <w:rPr>
                <w:color w:val="002060"/>
              </w:rPr>
            </w:pPr>
            <w:r w:rsidRPr="00715DCF">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6DA28E" w14:textId="77777777" w:rsidR="00A37790" w:rsidRPr="00715DCF" w:rsidRDefault="00A37790" w:rsidP="00E30EA7">
            <w:pPr>
              <w:pStyle w:val="rowtabella0"/>
              <w:rPr>
                <w:color w:val="002060"/>
              </w:rPr>
            </w:pPr>
            <w:r w:rsidRPr="00715DCF">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1E47E" w14:textId="77777777" w:rsidR="00A37790" w:rsidRPr="00715DCF" w:rsidRDefault="00A37790" w:rsidP="00E30EA7">
            <w:pPr>
              <w:pStyle w:val="rowtabella0"/>
              <w:rPr>
                <w:color w:val="002060"/>
              </w:rPr>
            </w:pPr>
            <w:r w:rsidRPr="00715DCF">
              <w:rPr>
                <w:color w:val="002060"/>
              </w:rPr>
              <w:t>VIA IV NOVEMBRE</w:t>
            </w:r>
          </w:p>
        </w:tc>
      </w:tr>
      <w:tr w:rsidR="00A37790" w:rsidRPr="00715DCF" w14:paraId="2D13676D"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ADBE9" w14:textId="77777777" w:rsidR="00A37790" w:rsidRPr="00715DCF" w:rsidRDefault="00A37790" w:rsidP="00E30EA7">
            <w:pPr>
              <w:pStyle w:val="rowtabella0"/>
              <w:rPr>
                <w:color w:val="002060"/>
              </w:rPr>
            </w:pPr>
            <w:r w:rsidRPr="00715DCF">
              <w:rPr>
                <w:color w:val="002060"/>
              </w:rPr>
              <w:t>VILLA CECCOLINI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36EAF" w14:textId="77777777" w:rsidR="00A37790" w:rsidRPr="00715DCF" w:rsidRDefault="00A37790" w:rsidP="00E30EA7">
            <w:pPr>
              <w:pStyle w:val="rowtabella0"/>
              <w:rPr>
                <w:color w:val="002060"/>
              </w:rPr>
            </w:pPr>
            <w:r w:rsidRPr="00715DCF">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F9FEC5"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AFCB8C"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076A0" w14:textId="77777777" w:rsidR="00A37790" w:rsidRPr="00715DCF" w:rsidRDefault="00A37790" w:rsidP="00E30EA7">
            <w:pPr>
              <w:pStyle w:val="rowtabella0"/>
              <w:rPr>
                <w:color w:val="002060"/>
              </w:rPr>
            </w:pPr>
            <w:r w:rsidRPr="00715DCF">
              <w:rPr>
                <w:color w:val="002060"/>
              </w:rPr>
              <w:t>5491 PALA 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3BDE1" w14:textId="77777777" w:rsidR="00A37790" w:rsidRPr="00715DCF" w:rsidRDefault="00A37790" w:rsidP="00E30EA7">
            <w:pPr>
              <w:pStyle w:val="rowtabella0"/>
              <w:rPr>
                <w:color w:val="002060"/>
              </w:rPr>
            </w:pPr>
            <w:r w:rsidRPr="00715DCF">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482DD7" w14:textId="77777777" w:rsidR="00A37790" w:rsidRPr="00715DCF" w:rsidRDefault="00A37790" w:rsidP="00E30EA7">
            <w:pPr>
              <w:pStyle w:val="rowtabella0"/>
              <w:rPr>
                <w:color w:val="002060"/>
              </w:rPr>
            </w:pPr>
            <w:r w:rsidRPr="00715DCF">
              <w:rPr>
                <w:color w:val="002060"/>
              </w:rPr>
              <w:t>VIA LAGO DI MISURINA</w:t>
            </w:r>
          </w:p>
        </w:tc>
      </w:tr>
      <w:tr w:rsidR="00A37790" w:rsidRPr="00715DCF" w14:paraId="2C910620"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737DAA" w14:textId="77777777" w:rsidR="00A37790" w:rsidRPr="00715DCF" w:rsidRDefault="00A37790" w:rsidP="00E30EA7">
            <w:pPr>
              <w:pStyle w:val="rowtabella0"/>
              <w:rPr>
                <w:color w:val="002060"/>
              </w:rPr>
            </w:pPr>
            <w:r w:rsidRPr="00715DCF">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A8BE05" w14:textId="77777777" w:rsidR="00A37790" w:rsidRPr="00715DCF" w:rsidRDefault="00A37790" w:rsidP="00E30EA7">
            <w:pPr>
              <w:pStyle w:val="rowtabella0"/>
              <w:rPr>
                <w:color w:val="002060"/>
              </w:rPr>
            </w:pPr>
            <w:r w:rsidRPr="00715DCF">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8EA8CC"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EE71EE"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956671" w14:textId="77777777" w:rsidR="00A37790" w:rsidRPr="00715DCF" w:rsidRDefault="00A37790" w:rsidP="00E30EA7">
            <w:pPr>
              <w:pStyle w:val="rowtabella0"/>
              <w:rPr>
                <w:color w:val="002060"/>
              </w:rPr>
            </w:pPr>
            <w:r w:rsidRPr="00715DCF">
              <w:rPr>
                <w:color w:val="002060"/>
              </w:rPr>
              <w:t xml:space="preserve">5454 </w:t>
            </w:r>
            <w:proofErr w:type="gramStart"/>
            <w:r w:rsidRPr="00715DCF">
              <w:rPr>
                <w:color w:val="002060"/>
              </w:rPr>
              <w:t>C.COPERTO</w:t>
            </w:r>
            <w:proofErr w:type="gramEnd"/>
            <w:r w:rsidRPr="00715DCF">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87D29F" w14:textId="77777777" w:rsidR="00A37790" w:rsidRPr="00715DCF" w:rsidRDefault="00A37790" w:rsidP="00E30EA7">
            <w:pPr>
              <w:pStyle w:val="rowtabella0"/>
              <w:rPr>
                <w:color w:val="002060"/>
              </w:rPr>
            </w:pPr>
            <w:r w:rsidRPr="00715DC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7E1DE" w14:textId="77777777" w:rsidR="00A37790" w:rsidRPr="00715DCF" w:rsidRDefault="00A37790" w:rsidP="00E30EA7">
            <w:pPr>
              <w:pStyle w:val="rowtabella0"/>
              <w:rPr>
                <w:color w:val="002060"/>
              </w:rPr>
            </w:pPr>
            <w:r w:rsidRPr="00715DCF">
              <w:rPr>
                <w:color w:val="002060"/>
              </w:rPr>
              <w:t>VIA VILLA TOMBARI</w:t>
            </w:r>
          </w:p>
        </w:tc>
      </w:tr>
      <w:tr w:rsidR="00A37790" w:rsidRPr="00715DCF" w14:paraId="348C730B"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A4B27F" w14:textId="77777777" w:rsidR="00A37790" w:rsidRPr="00715DCF" w:rsidRDefault="00A37790" w:rsidP="00E30EA7">
            <w:pPr>
              <w:pStyle w:val="rowtabella0"/>
              <w:rPr>
                <w:color w:val="002060"/>
              </w:rPr>
            </w:pPr>
            <w:r w:rsidRPr="00715DCF">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086CF" w14:textId="77777777" w:rsidR="00A37790" w:rsidRPr="00715DCF" w:rsidRDefault="00A37790" w:rsidP="00E30EA7">
            <w:pPr>
              <w:pStyle w:val="rowtabella0"/>
              <w:rPr>
                <w:color w:val="002060"/>
              </w:rPr>
            </w:pPr>
            <w:r w:rsidRPr="00715DCF">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0706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857BB4"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7A97E" w14:textId="77777777" w:rsidR="00A37790" w:rsidRPr="00715DCF" w:rsidRDefault="00A37790" w:rsidP="00E30EA7">
            <w:pPr>
              <w:pStyle w:val="rowtabella0"/>
              <w:rPr>
                <w:color w:val="002060"/>
              </w:rPr>
            </w:pPr>
            <w:r w:rsidRPr="00715DCF">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E1F69"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7FAC7" w14:textId="77777777" w:rsidR="00A37790" w:rsidRPr="00715DCF" w:rsidRDefault="00A37790" w:rsidP="00E30EA7">
            <w:pPr>
              <w:pStyle w:val="rowtabella0"/>
              <w:rPr>
                <w:color w:val="002060"/>
              </w:rPr>
            </w:pPr>
            <w:r w:rsidRPr="00715DCF">
              <w:rPr>
                <w:color w:val="002060"/>
              </w:rPr>
              <w:t>VIA PETRARCA</w:t>
            </w:r>
          </w:p>
        </w:tc>
      </w:tr>
    </w:tbl>
    <w:p w14:paraId="0B26432B" w14:textId="77777777" w:rsidR="00A37790" w:rsidRPr="00715DCF" w:rsidRDefault="00A37790" w:rsidP="00A37790">
      <w:pPr>
        <w:pStyle w:val="breakline"/>
        <w:rPr>
          <w:rFonts w:eastAsiaTheme="minorEastAsia"/>
          <w:color w:val="002060"/>
        </w:rPr>
      </w:pPr>
    </w:p>
    <w:p w14:paraId="55EB77C0" w14:textId="77777777" w:rsidR="00A37790" w:rsidRPr="00715DCF" w:rsidRDefault="00A37790" w:rsidP="00A37790">
      <w:pPr>
        <w:pStyle w:val="breakline"/>
        <w:rPr>
          <w:color w:val="002060"/>
        </w:rPr>
      </w:pPr>
    </w:p>
    <w:p w14:paraId="455DE441" w14:textId="77777777" w:rsidR="00A37790" w:rsidRPr="00715DCF" w:rsidRDefault="00A37790" w:rsidP="00A37790">
      <w:pPr>
        <w:pStyle w:val="breakline"/>
        <w:rPr>
          <w:color w:val="002060"/>
        </w:rPr>
      </w:pPr>
    </w:p>
    <w:p w14:paraId="3E0A73D8" w14:textId="77777777" w:rsidR="00A37790" w:rsidRPr="00715DCF" w:rsidRDefault="00A37790" w:rsidP="00A37790">
      <w:pPr>
        <w:pStyle w:val="sottotitolocampionato10"/>
        <w:rPr>
          <w:color w:val="002060"/>
        </w:rPr>
      </w:pPr>
      <w:r w:rsidRPr="00715DCF">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0"/>
        <w:gridCol w:w="385"/>
        <w:gridCol w:w="898"/>
        <w:gridCol w:w="1199"/>
        <w:gridCol w:w="1550"/>
        <w:gridCol w:w="1550"/>
      </w:tblGrid>
      <w:tr w:rsidR="00A37790" w:rsidRPr="00715DCF" w14:paraId="4D3AC1BC"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B0454"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1E2B4"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30B94"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FEDBA"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FE4EB"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DD7DF"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F714F"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7F34ACE3"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272190" w14:textId="77777777" w:rsidR="00A37790" w:rsidRPr="00715DCF" w:rsidRDefault="00A37790" w:rsidP="00E30EA7">
            <w:pPr>
              <w:pStyle w:val="rowtabella0"/>
              <w:rPr>
                <w:color w:val="002060"/>
              </w:rPr>
            </w:pPr>
            <w:r w:rsidRPr="00715DCF">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3F6A1B" w14:textId="77777777" w:rsidR="00A37790" w:rsidRPr="00715DCF" w:rsidRDefault="00A37790" w:rsidP="00E30EA7">
            <w:pPr>
              <w:pStyle w:val="rowtabella0"/>
              <w:rPr>
                <w:color w:val="002060"/>
              </w:rPr>
            </w:pPr>
            <w:r w:rsidRPr="00715DCF">
              <w:rPr>
                <w:color w:val="002060"/>
              </w:rPr>
              <w:t>ACLI VILLA MUSONE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64AA7"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AAF07" w14:textId="77777777" w:rsidR="00A37790" w:rsidRPr="00715DCF" w:rsidRDefault="00A37790" w:rsidP="00E30EA7">
            <w:pPr>
              <w:pStyle w:val="rowtabella0"/>
              <w:rPr>
                <w:color w:val="002060"/>
              </w:rPr>
            </w:pPr>
            <w:r w:rsidRPr="00715DCF">
              <w:rPr>
                <w:color w:val="002060"/>
              </w:rPr>
              <w:t>17/11/2023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196886" w14:textId="77777777" w:rsidR="00A37790" w:rsidRPr="00715DCF" w:rsidRDefault="00A37790" w:rsidP="00E30EA7">
            <w:pPr>
              <w:pStyle w:val="rowtabella0"/>
              <w:rPr>
                <w:color w:val="002060"/>
              </w:rPr>
            </w:pPr>
            <w:r w:rsidRPr="00715DCF">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BB35F" w14:textId="77777777" w:rsidR="00A37790" w:rsidRPr="00715DCF" w:rsidRDefault="00A37790" w:rsidP="00E30EA7">
            <w:pPr>
              <w:pStyle w:val="rowtabella0"/>
              <w:rPr>
                <w:color w:val="002060"/>
              </w:rPr>
            </w:pPr>
            <w:r w:rsidRPr="00715DCF">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D236C" w14:textId="77777777" w:rsidR="00A37790" w:rsidRPr="00715DCF" w:rsidRDefault="00A37790" w:rsidP="00E30EA7">
            <w:pPr>
              <w:pStyle w:val="rowtabella0"/>
              <w:rPr>
                <w:color w:val="002060"/>
              </w:rPr>
            </w:pPr>
            <w:r w:rsidRPr="00715DCF">
              <w:rPr>
                <w:color w:val="002060"/>
              </w:rPr>
              <w:t>VIA DON LUIGI STURZO 4</w:t>
            </w:r>
          </w:p>
        </w:tc>
      </w:tr>
      <w:tr w:rsidR="00A37790" w:rsidRPr="00715DCF" w14:paraId="20729CA5"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D98BAF" w14:textId="77777777" w:rsidR="00A37790" w:rsidRPr="00715DCF" w:rsidRDefault="00A37790" w:rsidP="00E30EA7">
            <w:pPr>
              <w:pStyle w:val="rowtabella0"/>
              <w:rPr>
                <w:color w:val="002060"/>
              </w:rPr>
            </w:pPr>
            <w:r w:rsidRPr="00715DCF">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07EEF" w14:textId="77777777" w:rsidR="00A37790" w:rsidRPr="00715DCF" w:rsidRDefault="00A37790" w:rsidP="00E30EA7">
            <w:pPr>
              <w:pStyle w:val="rowtabella0"/>
              <w:rPr>
                <w:color w:val="002060"/>
              </w:rPr>
            </w:pPr>
            <w:r w:rsidRPr="00715DCF">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A25FC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423887" w14:textId="77777777" w:rsidR="00A37790" w:rsidRPr="00715DCF" w:rsidRDefault="00A37790" w:rsidP="00E30EA7">
            <w:pPr>
              <w:pStyle w:val="rowtabella0"/>
              <w:rPr>
                <w:color w:val="002060"/>
              </w:rPr>
            </w:pPr>
            <w:r w:rsidRPr="00715DCF">
              <w:rPr>
                <w:color w:val="002060"/>
              </w:rPr>
              <w:t>17/11/2023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7F7306" w14:textId="77777777" w:rsidR="00A37790" w:rsidRPr="00715DCF" w:rsidRDefault="00A37790" w:rsidP="00E30EA7">
            <w:pPr>
              <w:pStyle w:val="rowtabella0"/>
              <w:rPr>
                <w:color w:val="002060"/>
              </w:rPr>
            </w:pPr>
            <w:r w:rsidRPr="00715DCF">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6CA12B" w14:textId="77777777" w:rsidR="00A37790" w:rsidRPr="00715DCF" w:rsidRDefault="00A37790" w:rsidP="00E30EA7">
            <w:pPr>
              <w:pStyle w:val="rowtabella0"/>
              <w:rPr>
                <w:color w:val="002060"/>
              </w:rPr>
            </w:pPr>
            <w:r w:rsidRPr="00715DCF">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6FCF5B" w14:textId="77777777" w:rsidR="00A37790" w:rsidRPr="00715DCF" w:rsidRDefault="00A37790" w:rsidP="00E30EA7">
            <w:pPr>
              <w:pStyle w:val="rowtabella0"/>
              <w:rPr>
                <w:color w:val="002060"/>
              </w:rPr>
            </w:pPr>
            <w:r w:rsidRPr="00715DCF">
              <w:rPr>
                <w:color w:val="002060"/>
              </w:rPr>
              <w:t>VIA CERQUATTI</w:t>
            </w:r>
          </w:p>
        </w:tc>
      </w:tr>
      <w:tr w:rsidR="00A37790" w:rsidRPr="00715DCF" w14:paraId="63A7705A"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F01D76" w14:textId="77777777" w:rsidR="00A37790" w:rsidRPr="00715DCF" w:rsidRDefault="00A37790" w:rsidP="00E30EA7">
            <w:pPr>
              <w:pStyle w:val="rowtabella0"/>
              <w:rPr>
                <w:color w:val="002060"/>
              </w:rPr>
            </w:pPr>
            <w:r w:rsidRPr="00715DCF">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A72890" w14:textId="77777777" w:rsidR="00A37790" w:rsidRPr="00715DCF" w:rsidRDefault="00A37790" w:rsidP="00E30EA7">
            <w:pPr>
              <w:pStyle w:val="rowtabella0"/>
              <w:rPr>
                <w:color w:val="002060"/>
              </w:rPr>
            </w:pPr>
            <w:r w:rsidRPr="00715DC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CBD6FC"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033DA5"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609579" w14:textId="77777777" w:rsidR="00A37790" w:rsidRPr="00715DCF" w:rsidRDefault="00A37790" w:rsidP="00E30EA7">
            <w:pPr>
              <w:pStyle w:val="rowtabella0"/>
              <w:rPr>
                <w:color w:val="002060"/>
              </w:rPr>
            </w:pPr>
            <w:r w:rsidRPr="00715DCF">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33C28" w14:textId="77777777" w:rsidR="00A37790" w:rsidRPr="00715DCF" w:rsidRDefault="00A37790" w:rsidP="00E30EA7">
            <w:pPr>
              <w:pStyle w:val="rowtabella0"/>
              <w:rPr>
                <w:color w:val="002060"/>
              </w:rPr>
            </w:pPr>
            <w:r w:rsidRPr="00715DCF">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37899E" w14:textId="77777777" w:rsidR="00A37790" w:rsidRPr="00715DCF" w:rsidRDefault="00A37790" w:rsidP="00E30EA7">
            <w:pPr>
              <w:pStyle w:val="rowtabella0"/>
              <w:rPr>
                <w:color w:val="002060"/>
              </w:rPr>
            </w:pPr>
            <w:r w:rsidRPr="00715DCF">
              <w:rPr>
                <w:color w:val="002060"/>
              </w:rPr>
              <w:t>VIA TOBAGI STAZ. CASTELBELLINO</w:t>
            </w:r>
          </w:p>
        </w:tc>
      </w:tr>
      <w:tr w:rsidR="00A37790" w:rsidRPr="00715DCF" w14:paraId="50C2864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8E1393" w14:textId="77777777" w:rsidR="00A37790" w:rsidRPr="00715DCF" w:rsidRDefault="00A37790" w:rsidP="00E30EA7">
            <w:pPr>
              <w:pStyle w:val="rowtabella0"/>
              <w:rPr>
                <w:color w:val="002060"/>
              </w:rPr>
            </w:pPr>
            <w:r w:rsidRPr="00715DCF">
              <w:rPr>
                <w:color w:val="002060"/>
              </w:rPr>
              <w:lastRenderedPageBreak/>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91B0F0" w14:textId="77777777" w:rsidR="00A37790" w:rsidRPr="00715DCF" w:rsidRDefault="00A37790" w:rsidP="00E30EA7">
            <w:pPr>
              <w:pStyle w:val="rowtabella0"/>
              <w:rPr>
                <w:color w:val="002060"/>
              </w:rPr>
            </w:pPr>
            <w:r w:rsidRPr="00715DCF">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3DCC6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D7E78F" w14:textId="77777777" w:rsidR="00A37790" w:rsidRPr="00715DCF" w:rsidRDefault="00A37790" w:rsidP="00E30EA7">
            <w:pPr>
              <w:pStyle w:val="rowtabella0"/>
              <w:rPr>
                <w:color w:val="002060"/>
              </w:rPr>
            </w:pPr>
            <w:r w:rsidRPr="00715DCF">
              <w:rPr>
                <w:color w:val="002060"/>
              </w:rPr>
              <w:t>17/11/2023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DB25C1" w14:textId="77777777" w:rsidR="00A37790" w:rsidRPr="00715DCF" w:rsidRDefault="00A37790" w:rsidP="00E30EA7">
            <w:pPr>
              <w:pStyle w:val="rowtabella0"/>
              <w:rPr>
                <w:color w:val="002060"/>
              </w:rPr>
            </w:pPr>
            <w:r w:rsidRPr="00715DCF">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44178F" w14:textId="77777777" w:rsidR="00A37790" w:rsidRPr="00715DCF" w:rsidRDefault="00A37790" w:rsidP="00E30EA7">
            <w:pPr>
              <w:pStyle w:val="rowtabella0"/>
              <w:rPr>
                <w:color w:val="002060"/>
              </w:rPr>
            </w:pPr>
            <w:r w:rsidRPr="00715DCF">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489680" w14:textId="77777777" w:rsidR="00A37790" w:rsidRPr="00715DCF" w:rsidRDefault="00A37790" w:rsidP="00E30EA7">
            <w:pPr>
              <w:pStyle w:val="rowtabella0"/>
              <w:rPr>
                <w:color w:val="002060"/>
              </w:rPr>
            </w:pPr>
            <w:r w:rsidRPr="00715DCF">
              <w:rPr>
                <w:color w:val="002060"/>
              </w:rPr>
              <w:t>VIA GEMME, 13</w:t>
            </w:r>
          </w:p>
        </w:tc>
      </w:tr>
      <w:tr w:rsidR="00A37790" w:rsidRPr="00715DCF" w14:paraId="6CE32D3B"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A5A968" w14:textId="77777777" w:rsidR="00A37790" w:rsidRPr="00715DCF" w:rsidRDefault="00A37790" w:rsidP="00E30EA7">
            <w:pPr>
              <w:pStyle w:val="rowtabella0"/>
              <w:rPr>
                <w:color w:val="002060"/>
              </w:rPr>
            </w:pPr>
            <w:r w:rsidRPr="00715DCF">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60D84A" w14:textId="77777777" w:rsidR="00A37790" w:rsidRPr="00715DCF" w:rsidRDefault="00A37790" w:rsidP="00E30EA7">
            <w:pPr>
              <w:pStyle w:val="rowtabella0"/>
              <w:rPr>
                <w:color w:val="002060"/>
              </w:rPr>
            </w:pPr>
            <w:r w:rsidRPr="00715DCF">
              <w:rPr>
                <w:color w:val="002060"/>
              </w:rPr>
              <w:t>GAGLIOLE 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568319"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F0255B"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D5F4A5" w14:textId="77777777" w:rsidR="00A37790" w:rsidRPr="00715DCF" w:rsidRDefault="00A37790" w:rsidP="00E30EA7">
            <w:pPr>
              <w:pStyle w:val="rowtabella0"/>
              <w:rPr>
                <w:color w:val="002060"/>
              </w:rPr>
            </w:pPr>
            <w:r w:rsidRPr="00715DC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1716AA" w14:textId="77777777" w:rsidR="00A37790" w:rsidRPr="00715DCF" w:rsidRDefault="00A37790" w:rsidP="00E30EA7">
            <w:pPr>
              <w:pStyle w:val="rowtabella0"/>
              <w:rPr>
                <w:color w:val="002060"/>
              </w:rPr>
            </w:pPr>
            <w:r w:rsidRPr="00715DC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CD3E7D"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B.BUOZZI</w:t>
            </w:r>
            <w:proofErr w:type="gramEnd"/>
          </w:p>
        </w:tc>
      </w:tr>
      <w:tr w:rsidR="00A37790" w:rsidRPr="00715DCF" w14:paraId="20A51297"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4B18E2" w14:textId="77777777" w:rsidR="00A37790" w:rsidRPr="00715DCF" w:rsidRDefault="00A37790" w:rsidP="00E30EA7">
            <w:pPr>
              <w:pStyle w:val="rowtabella0"/>
              <w:rPr>
                <w:color w:val="002060"/>
              </w:rPr>
            </w:pPr>
            <w:r w:rsidRPr="00715DCF">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67808" w14:textId="77777777" w:rsidR="00A37790" w:rsidRPr="00715DCF" w:rsidRDefault="00A37790" w:rsidP="00E30EA7">
            <w:pPr>
              <w:pStyle w:val="rowtabella0"/>
              <w:rPr>
                <w:color w:val="002060"/>
              </w:rPr>
            </w:pPr>
            <w:r w:rsidRPr="00715DCF">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37B441"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0B0A71"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C4906" w14:textId="77777777" w:rsidR="00A37790" w:rsidRPr="00715DCF" w:rsidRDefault="00A37790" w:rsidP="00E30EA7">
            <w:pPr>
              <w:pStyle w:val="rowtabella0"/>
              <w:rPr>
                <w:color w:val="002060"/>
              </w:rPr>
            </w:pPr>
            <w:r w:rsidRPr="00715DCF">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A38F5" w14:textId="77777777" w:rsidR="00A37790" w:rsidRPr="00715DCF" w:rsidRDefault="00A37790" w:rsidP="00E30EA7">
            <w:pPr>
              <w:pStyle w:val="rowtabella0"/>
              <w:rPr>
                <w:color w:val="002060"/>
              </w:rPr>
            </w:pPr>
            <w:r w:rsidRPr="00715DC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7E2D0" w14:textId="77777777" w:rsidR="00A37790" w:rsidRPr="00715DCF" w:rsidRDefault="00A37790" w:rsidP="00E30EA7">
            <w:pPr>
              <w:pStyle w:val="rowtabella0"/>
              <w:rPr>
                <w:color w:val="002060"/>
              </w:rPr>
            </w:pPr>
            <w:r w:rsidRPr="00715DCF">
              <w:rPr>
                <w:color w:val="002060"/>
              </w:rPr>
              <w:t>VIA VESCOVARA, 7</w:t>
            </w:r>
          </w:p>
        </w:tc>
      </w:tr>
    </w:tbl>
    <w:p w14:paraId="77C6FA34" w14:textId="77777777" w:rsidR="00A37790" w:rsidRPr="00715DCF" w:rsidRDefault="00A37790" w:rsidP="00A37790">
      <w:pPr>
        <w:pStyle w:val="breakline"/>
        <w:rPr>
          <w:rFonts w:eastAsiaTheme="minorEastAsia"/>
          <w:color w:val="002060"/>
        </w:rPr>
      </w:pPr>
    </w:p>
    <w:p w14:paraId="27798472" w14:textId="77777777" w:rsidR="00A37790" w:rsidRPr="00715DCF" w:rsidRDefault="00A37790" w:rsidP="00A37790">
      <w:pPr>
        <w:pStyle w:val="breakline"/>
        <w:rPr>
          <w:color w:val="002060"/>
        </w:rPr>
      </w:pPr>
    </w:p>
    <w:p w14:paraId="7BDABE16" w14:textId="77777777" w:rsidR="00A37790" w:rsidRPr="00715DCF" w:rsidRDefault="00A37790" w:rsidP="00A37790">
      <w:pPr>
        <w:pStyle w:val="breakline"/>
        <w:rPr>
          <w:color w:val="002060"/>
        </w:rPr>
      </w:pPr>
    </w:p>
    <w:p w14:paraId="11BB466F" w14:textId="77777777" w:rsidR="00A37790" w:rsidRPr="00715DCF" w:rsidRDefault="00A37790" w:rsidP="00A37790">
      <w:pPr>
        <w:pStyle w:val="sottotitolocampionato10"/>
        <w:rPr>
          <w:color w:val="002060"/>
        </w:rPr>
      </w:pPr>
      <w:r w:rsidRPr="00715DCF">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1998"/>
        <w:gridCol w:w="385"/>
        <w:gridCol w:w="898"/>
        <w:gridCol w:w="1198"/>
        <w:gridCol w:w="1557"/>
        <w:gridCol w:w="1540"/>
      </w:tblGrid>
      <w:tr w:rsidR="00A37790" w:rsidRPr="00715DCF" w14:paraId="57027B59"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9CE4A"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BCF0A"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28A85"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912FD"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A6BB9"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35CC4"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AACC3"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5F7D520D"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42DC40" w14:textId="77777777" w:rsidR="00A37790" w:rsidRPr="00715DCF" w:rsidRDefault="00A37790" w:rsidP="00E30EA7">
            <w:pPr>
              <w:pStyle w:val="rowtabella0"/>
              <w:rPr>
                <w:color w:val="002060"/>
              </w:rPr>
            </w:pPr>
            <w:r w:rsidRPr="00715DCF">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851B3" w14:textId="77777777" w:rsidR="00A37790" w:rsidRPr="00715DCF" w:rsidRDefault="00A37790" w:rsidP="00E30EA7">
            <w:pPr>
              <w:pStyle w:val="rowtabella0"/>
              <w:rPr>
                <w:color w:val="002060"/>
              </w:rPr>
            </w:pPr>
            <w:r w:rsidRPr="00715DCF">
              <w:rPr>
                <w:color w:val="002060"/>
              </w:rPr>
              <w:t>ASCOLI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3320AF"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9BF8C" w14:textId="77777777" w:rsidR="00A37790" w:rsidRPr="00715DCF" w:rsidRDefault="00A37790" w:rsidP="00E30EA7">
            <w:pPr>
              <w:pStyle w:val="rowtabella0"/>
              <w:rPr>
                <w:color w:val="002060"/>
              </w:rPr>
            </w:pPr>
            <w:r w:rsidRPr="00715DCF">
              <w:rPr>
                <w:color w:val="002060"/>
              </w:rPr>
              <w:t>17/11/2023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B6664D" w14:textId="77777777" w:rsidR="00A37790" w:rsidRPr="00715DCF" w:rsidRDefault="00A37790" w:rsidP="00E30EA7">
            <w:pPr>
              <w:pStyle w:val="rowtabella0"/>
              <w:rPr>
                <w:color w:val="002060"/>
              </w:rPr>
            </w:pPr>
            <w:r w:rsidRPr="00715DCF">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F8F54" w14:textId="77777777" w:rsidR="00A37790" w:rsidRPr="00715DCF" w:rsidRDefault="00A37790" w:rsidP="00E30EA7">
            <w:pPr>
              <w:pStyle w:val="rowtabella0"/>
              <w:rPr>
                <w:color w:val="002060"/>
              </w:rPr>
            </w:pPr>
            <w:r w:rsidRPr="00715DCF">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A975B" w14:textId="77777777" w:rsidR="00A37790" w:rsidRPr="00715DCF" w:rsidRDefault="00A37790" w:rsidP="00E30EA7">
            <w:pPr>
              <w:pStyle w:val="rowtabella0"/>
              <w:rPr>
                <w:color w:val="002060"/>
              </w:rPr>
            </w:pPr>
            <w:r w:rsidRPr="00715DCF">
              <w:rPr>
                <w:color w:val="002060"/>
              </w:rPr>
              <w:t>VIA ROSSINI</w:t>
            </w:r>
          </w:p>
        </w:tc>
      </w:tr>
      <w:tr w:rsidR="00A37790" w:rsidRPr="00715DCF" w14:paraId="3AB117D8"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C1AE50" w14:textId="77777777" w:rsidR="00A37790" w:rsidRPr="00715DCF" w:rsidRDefault="00A37790" w:rsidP="00E30EA7">
            <w:pPr>
              <w:pStyle w:val="rowtabella0"/>
              <w:rPr>
                <w:color w:val="002060"/>
              </w:rPr>
            </w:pPr>
            <w:r w:rsidRPr="00715DCF">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491AFD" w14:textId="77777777" w:rsidR="00A37790" w:rsidRPr="00715DCF" w:rsidRDefault="00A37790" w:rsidP="00E30EA7">
            <w:pPr>
              <w:pStyle w:val="rowtabella0"/>
              <w:rPr>
                <w:color w:val="002060"/>
              </w:rPr>
            </w:pPr>
            <w:r w:rsidRPr="00715DCF">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9D3346"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C4FCB0"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1EDA3B" w14:textId="77777777" w:rsidR="00A37790" w:rsidRPr="00715DCF" w:rsidRDefault="00A37790" w:rsidP="00E30EA7">
            <w:pPr>
              <w:pStyle w:val="rowtabella0"/>
              <w:rPr>
                <w:color w:val="002060"/>
              </w:rPr>
            </w:pPr>
            <w:r w:rsidRPr="00715DCF">
              <w:rPr>
                <w:color w:val="002060"/>
              </w:rPr>
              <w:t>5678 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6F1A9" w14:textId="77777777" w:rsidR="00A37790" w:rsidRPr="00715DCF" w:rsidRDefault="00A37790" w:rsidP="00E30EA7">
            <w:pPr>
              <w:pStyle w:val="rowtabella0"/>
              <w:rPr>
                <w:color w:val="002060"/>
              </w:rPr>
            </w:pPr>
            <w:r w:rsidRPr="00715DC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1AD45" w14:textId="77777777" w:rsidR="00A37790" w:rsidRPr="00715DCF" w:rsidRDefault="00A37790" w:rsidP="00E30EA7">
            <w:pPr>
              <w:pStyle w:val="rowtabella0"/>
              <w:rPr>
                <w:color w:val="002060"/>
              </w:rPr>
            </w:pPr>
            <w:r w:rsidRPr="00715DCF">
              <w:rPr>
                <w:color w:val="002060"/>
              </w:rPr>
              <w:t>VIA SIBILLA 2C</w:t>
            </w:r>
          </w:p>
        </w:tc>
      </w:tr>
      <w:tr w:rsidR="00A37790" w:rsidRPr="00715DCF" w14:paraId="74E79598"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EC82E6" w14:textId="77777777" w:rsidR="00A37790" w:rsidRPr="00715DCF" w:rsidRDefault="00A37790" w:rsidP="00E30EA7">
            <w:pPr>
              <w:pStyle w:val="rowtabella0"/>
              <w:rPr>
                <w:color w:val="002060"/>
              </w:rPr>
            </w:pPr>
            <w:r w:rsidRPr="00715DCF">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668BB2" w14:textId="77777777" w:rsidR="00A37790" w:rsidRPr="00715DCF" w:rsidRDefault="00A37790" w:rsidP="00E30EA7">
            <w:pPr>
              <w:pStyle w:val="rowtabella0"/>
              <w:rPr>
                <w:color w:val="002060"/>
              </w:rPr>
            </w:pPr>
            <w:r w:rsidRPr="00715DCF">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09F2D9"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B637BE"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851D62" w14:textId="77777777" w:rsidR="00A37790" w:rsidRPr="00715DCF" w:rsidRDefault="00A37790" w:rsidP="00E30EA7">
            <w:pPr>
              <w:pStyle w:val="rowtabella0"/>
              <w:rPr>
                <w:color w:val="002060"/>
              </w:rPr>
            </w:pPr>
            <w:r w:rsidRPr="00715DCF">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51CA2" w14:textId="77777777" w:rsidR="00A37790" w:rsidRPr="00715DCF" w:rsidRDefault="00A37790" w:rsidP="00E30EA7">
            <w:pPr>
              <w:pStyle w:val="rowtabella0"/>
              <w:rPr>
                <w:color w:val="002060"/>
              </w:rPr>
            </w:pPr>
            <w:r w:rsidRPr="00715DCF">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E83935" w14:textId="77777777" w:rsidR="00A37790" w:rsidRPr="00715DCF" w:rsidRDefault="00A37790" w:rsidP="00E30EA7">
            <w:pPr>
              <w:pStyle w:val="rowtabella0"/>
              <w:rPr>
                <w:color w:val="002060"/>
              </w:rPr>
            </w:pPr>
            <w:r w:rsidRPr="00715DCF">
              <w:rPr>
                <w:color w:val="002060"/>
              </w:rPr>
              <w:t>VIA FONTE DI MONSIGNORE</w:t>
            </w:r>
          </w:p>
        </w:tc>
      </w:tr>
      <w:tr w:rsidR="00A37790" w:rsidRPr="00715DCF" w14:paraId="61CE907A"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2E56C" w14:textId="77777777" w:rsidR="00A37790" w:rsidRPr="00715DCF" w:rsidRDefault="00A37790" w:rsidP="00E30EA7">
            <w:pPr>
              <w:pStyle w:val="rowtabella0"/>
              <w:rPr>
                <w:color w:val="002060"/>
              </w:rPr>
            </w:pPr>
            <w:r w:rsidRPr="00715DCF">
              <w:rPr>
                <w:color w:val="002060"/>
              </w:rPr>
              <w:t>ROCCAFLUVIONE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084E28" w14:textId="77777777" w:rsidR="00A37790" w:rsidRPr="00715DCF" w:rsidRDefault="00A37790" w:rsidP="00E30EA7">
            <w:pPr>
              <w:pStyle w:val="rowtabella0"/>
              <w:rPr>
                <w:color w:val="002060"/>
              </w:rPr>
            </w:pPr>
            <w:proofErr w:type="gramStart"/>
            <w:r w:rsidRPr="00715DCF">
              <w:rPr>
                <w:color w:val="002060"/>
              </w:rPr>
              <w:t>U.MANDOLESI</w:t>
            </w:r>
            <w:proofErr w:type="gramEnd"/>
            <w:r w:rsidRPr="00715DCF">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AB19FE"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10E75C"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889633" w14:textId="77777777" w:rsidR="00A37790" w:rsidRPr="00715DCF" w:rsidRDefault="00A37790" w:rsidP="00E30EA7">
            <w:pPr>
              <w:pStyle w:val="rowtabella0"/>
              <w:rPr>
                <w:color w:val="002060"/>
              </w:rPr>
            </w:pPr>
            <w:r w:rsidRPr="00715DCF">
              <w:rPr>
                <w:color w:val="002060"/>
              </w:rPr>
              <w:t>5698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7244D" w14:textId="77777777" w:rsidR="00A37790" w:rsidRPr="00715DCF" w:rsidRDefault="00A37790" w:rsidP="00E30EA7">
            <w:pPr>
              <w:pStyle w:val="rowtabella0"/>
              <w:rPr>
                <w:color w:val="002060"/>
              </w:rPr>
            </w:pPr>
            <w:r w:rsidRPr="00715DCF">
              <w:rPr>
                <w:color w:val="002060"/>
              </w:rPr>
              <w:t>ROCCAFLUVIONE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388EE4" w14:textId="77777777" w:rsidR="00A37790" w:rsidRPr="00715DCF" w:rsidRDefault="00A37790" w:rsidP="00E30EA7">
            <w:pPr>
              <w:pStyle w:val="rowtabella0"/>
              <w:rPr>
                <w:color w:val="002060"/>
              </w:rPr>
            </w:pPr>
            <w:r w:rsidRPr="00715DCF">
              <w:rPr>
                <w:color w:val="002060"/>
              </w:rPr>
              <w:t>VIA NENNI</w:t>
            </w:r>
          </w:p>
        </w:tc>
      </w:tr>
      <w:tr w:rsidR="00A37790" w:rsidRPr="00715DCF" w14:paraId="4C933D76"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897561" w14:textId="77777777" w:rsidR="00A37790" w:rsidRPr="00715DCF" w:rsidRDefault="00A37790" w:rsidP="00E30EA7">
            <w:pPr>
              <w:pStyle w:val="rowtabella0"/>
              <w:rPr>
                <w:color w:val="002060"/>
              </w:rPr>
            </w:pPr>
            <w:r w:rsidRPr="00715DCF">
              <w:rPr>
                <w:color w:val="002060"/>
              </w:rPr>
              <w:t>SAMBENEDETTESE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68FB01" w14:textId="77777777" w:rsidR="00A37790" w:rsidRPr="00715DCF" w:rsidRDefault="00A37790" w:rsidP="00E30EA7">
            <w:pPr>
              <w:pStyle w:val="rowtabella0"/>
              <w:rPr>
                <w:color w:val="002060"/>
              </w:rPr>
            </w:pPr>
            <w:r w:rsidRPr="00715DCF">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723D5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8F71F"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1D2E0A" w14:textId="77777777" w:rsidR="00A37790" w:rsidRPr="00715DCF" w:rsidRDefault="00A37790" w:rsidP="00E30EA7">
            <w:pPr>
              <w:pStyle w:val="rowtabella0"/>
              <w:rPr>
                <w:color w:val="002060"/>
              </w:rPr>
            </w:pPr>
            <w:r w:rsidRPr="00715DCF">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7BFDF0" w14:textId="77777777" w:rsidR="00A37790" w:rsidRPr="00715DCF" w:rsidRDefault="00A37790" w:rsidP="00E30EA7">
            <w:pPr>
              <w:pStyle w:val="rowtabella0"/>
              <w:rPr>
                <w:color w:val="002060"/>
              </w:rPr>
            </w:pPr>
            <w:r w:rsidRPr="00715DC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C9C4E3" w14:textId="77777777" w:rsidR="00A37790" w:rsidRPr="00715DCF" w:rsidRDefault="00A37790" w:rsidP="00E30EA7">
            <w:pPr>
              <w:pStyle w:val="rowtabella0"/>
              <w:rPr>
                <w:color w:val="002060"/>
              </w:rPr>
            </w:pPr>
            <w:r w:rsidRPr="00715DCF">
              <w:rPr>
                <w:color w:val="002060"/>
              </w:rPr>
              <w:t>VIA DELLO SPORT</w:t>
            </w:r>
          </w:p>
        </w:tc>
      </w:tr>
      <w:tr w:rsidR="00A37790" w:rsidRPr="00715DCF" w14:paraId="077719B7"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A9C197" w14:textId="77777777" w:rsidR="00A37790" w:rsidRPr="00715DCF" w:rsidRDefault="00A37790" w:rsidP="00E30EA7">
            <w:pPr>
              <w:pStyle w:val="rowtabella0"/>
              <w:rPr>
                <w:color w:val="002060"/>
              </w:rPr>
            </w:pPr>
            <w:r w:rsidRPr="00715DCF">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4A302" w14:textId="77777777" w:rsidR="00A37790" w:rsidRPr="00715DCF" w:rsidRDefault="00A37790" w:rsidP="00E30EA7">
            <w:pPr>
              <w:pStyle w:val="rowtabella0"/>
              <w:rPr>
                <w:color w:val="002060"/>
              </w:rPr>
            </w:pPr>
            <w:r w:rsidRPr="00715DCF">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E65CF"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4871E"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090B1" w14:textId="77777777" w:rsidR="00A37790" w:rsidRPr="00715DCF" w:rsidRDefault="00A37790" w:rsidP="00E30EA7">
            <w:pPr>
              <w:pStyle w:val="rowtabella0"/>
              <w:rPr>
                <w:color w:val="002060"/>
              </w:rPr>
            </w:pPr>
            <w:r w:rsidRPr="00715DCF">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BCDD1" w14:textId="77777777" w:rsidR="00A37790" w:rsidRPr="00715DCF" w:rsidRDefault="00A37790" w:rsidP="00E30EA7">
            <w:pPr>
              <w:pStyle w:val="rowtabella0"/>
              <w:rPr>
                <w:color w:val="002060"/>
              </w:rPr>
            </w:pPr>
            <w:r w:rsidRPr="00715DCF">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3739E" w14:textId="77777777" w:rsidR="00A37790" w:rsidRPr="00715DCF" w:rsidRDefault="00A37790" w:rsidP="00E30EA7">
            <w:pPr>
              <w:pStyle w:val="rowtabella0"/>
              <w:rPr>
                <w:color w:val="002060"/>
              </w:rPr>
            </w:pPr>
            <w:r w:rsidRPr="00715DCF">
              <w:rPr>
                <w:color w:val="002060"/>
              </w:rPr>
              <w:t>VIA FAVETO</w:t>
            </w:r>
          </w:p>
        </w:tc>
      </w:tr>
    </w:tbl>
    <w:p w14:paraId="7F22467C" w14:textId="77777777" w:rsidR="00A37790" w:rsidRPr="00715DCF" w:rsidRDefault="00A37790" w:rsidP="00A37790">
      <w:pPr>
        <w:pStyle w:val="breakline"/>
        <w:rPr>
          <w:rFonts w:eastAsiaTheme="minorEastAsia"/>
          <w:color w:val="002060"/>
        </w:rPr>
      </w:pPr>
    </w:p>
    <w:p w14:paraId="60F70E69" w14:textId="77777777" w:rsidR="00A37790" w:rsidRPr="00715DCF" w:rsidRDefault="00A37790" w:rsidP="00A37790">
      <w:pPr>
        <w:pStyle w:val="breakline"/>
        <w:rPr>
          <w:color w:val="002060"/>
        </w:rPr>
      </w:pPr>
    </w:p>
    <w:p w14:paraId="00F0CCA8" w14:textId="77777777" w:rsidR="00A37790" w:rsidRPr="00715DCF" w:rsidRDefault="00A37790" w:rsidP="00A37790">
      <w:pPr>
        <w:pStyle w:val="titolocampionato0"/>
        <w:shd w:val="clear" w:color="auto" w:fill="CCCCCC"/>
        <w:spacing w:before="80" w:after="40"/>
        <w:rPr>
          <w:color w:val="002060"/>
        </w:rPr>
      </w:pPr>
      <w:r w:rsidRPr="00715DCF">
        <w:rPr>
          <w:color w:val="002060"/>
        </w:rPr>
        <w:t>CALCIO A CINQUE SERIE D</w:t>
      </w:r>
    </w:p>
    <w:p w14:paraId="30E7FBD5" w14:textId="77777777" w:rsidR="00A37790" w:rsidRPr="00715DCF" w:rsidRDefault="00A37790" w:rsidP="00A37790">
      <w:pPr>
        <w:pStyle w:val="titoloprinc0"/>
        <w:rPr>
          <w:color w:val="002060"/>
        </w:rPr>
      </w:pPr>
      <w:r w:rsidRPr="00715DCF">
        <w:rPr>
          <w:color w:val="002060"/>
        </w:rPr>
        <w:t>VARIAZIONI AL PROGRAMMA GARE</w:t>
      </w:r>
    </w:p>
    <w:p w14:paraId="4EB4FA10" w14:textId="77777777" w:rsidR="00A37790" w:rsidRPr="00715DCF" w:rsidRDefault="00A37790" w:rsidP="00A37790">
      <w:pPr>
        <w:pStyle w:val="breakline"/>
        <w:rPr>
          <w:color w:val="002060"/>
        </w:rPr>
      </w:pPr>
    </w:p>
    <w:p w14:paraId="0FEA1B6F" w14:textId="77777777" w:rsidR="00A37790" w:rsidRPr="00715DCF" w:rsidRDefault="00A37790" w:rsidP="00A37790">
      <w:pPr>
        <w:pStyle w:val="breakline"/>
        <w:rPr>
          <w:color w:val="002060"/>
        </w:rPr>
      </w:pPr>
    </w:p>
    <w:p w14:paraId="232B246D"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184D0666"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213ECA"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2B961"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E8A98"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7A037"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A4442"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96F7E"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7149B"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E645D" w14:textId="77777777" w:rsidR="00A37790" w:rsidRPr="00715DCF" w:rsidRDefault="00A37790" w:rsidP="00E30EA7">
            <w:pPr>
              <w:pStyle w:val="headertabella0"/>
              <w:rPr>
                <w:color w:val="002060"/>
              </w:rPr>
            </w:pPr>
            <w:r w:rsidRPr="00715DCF">
              <w:rPr>
                <w:color w:val="002060"/>
              </w:rPr>
              <w:t>Impianto</w:t>
            </w:r>
          </w:p>
        </w:tc>
      </w:tr>
      <w:tr w:rsidR="00A37790" w:rsidRPr="00715DCF" w14:paraId="11005800"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3CE3" w14:textId="77777777" w:rsidR="00A37790" w:rsidRPr="004659CB" w:rsidRDefault="00A37790" w:rsidP="00E30EA7">
            <w:pPr>
              <w:pStyle w:val="rowtabella0"/>
              <w:rPr>
                <w:color w:val="002060"/>
                <w:highlight w:val="yellow"/>
              </w:rPr>
            </w:pPr>
            <w:r w:rsidRPr="004659CB">
              <w:rPr>
                <w:color w:val="002060"/>
                <w:highlight w:val="yellow"/>
              </w:rPr>
              <w:t>08/12/2023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BB566" w14:textId="77777777" w:rsidR="00A37790" w:rsidRPr="004659CB" w:rsidRDefault="00A37790" w:rsidP="00E30EA7">
            <w:pPr>
              <w:pStyle w:val="rowtabella0"/>
              <w:jc w:val="center"/>
              <w:rPr>
                <w:color w:val="002060"/>
                <w:highlight w:val="yellow"/>
              </w:rPr>
            </w:pPr>
            <w:r w:rsidRPr="004659C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AB0DD" w14:textId="77777777" w:rsidR="00A37790" w:rsidRPr="004659CB" w:rsidRDefault="00A37790" w:rsidP="00E30EA7">
            <w:pPr>
              <w:pStyle w:val="rowtabella0"/>
              <w:rPr>
                <w:color w:val="002060"/>
                <w:highlight w:val="yellow"/>
              </w:rPr>
            </w:pPr>
            <w:r w:rsidRPr="004659CB">
              <w:rPr>
                <w:color w:val="002060"/>
                <w:highlight w:val="yellow"/>
              </w:rPr>
              <w:t>GNANO 04</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11EE" w14:textId="77777777" w:rsidR="00A37790" w:rsidRPr="004659CB" w:rsidRDefault="00A37790" w:rsidP="00E30EA7">
            <w:pPr>
              <w:pStyle w:val="rowtabella0"/>
              <w:rPr>
                <w:color w:val="002060"/>
                <w:highlight w:val="yellow"/>
                <w:lang w:val="es-ES"/>
              </w:rPr>
            </w:pPr>
            <w:r w:rsidRPr="004659CB">
              <w:rPr>
                <w:color w:val="002060"/>
                <w:highlight w:val="yellow"/>
                <w:lang w:val="es-ES"/>
              </w:rPr>
              <w:t>VALMISA FUTSAL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CDD36" w14:textId="77777777" w:rsidR="00A37790" w:rsidRPr="00715DCF" w:rsidRDefault="00A37790" w:rsidP="00E30EA7">
            <w:pPr>
              <w:rPr>
                <w:color w:val="002060"/>
                <w:lang w:val="es-ES"/>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1CF0" w14:textId="77777777" w:rsidR="00A37790" w:rsidRPr="00715DCF" w:rsidRDefault="00A37790" w:rsidP="00E30EA7">
            <w:pPr>
              <w:pStyle w:val="rowtabella0"/>
              <w:jc w:val="center"/>
              <w:rPr>
                <w:color w:val="002060"/>
              </w:rPr>
            </w:pPr>
            <w:r w:rsidRPr="004659C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5DF22" w14:textId="77777777" w:rsidR="00A37790" w:rsidRPr="00715DCF" w:rsidRDefault="00A37790" w:rsidP="00E30EA7">
            <w:pPr>
              <w:pStyle w:val="rowtabella0"/>
              <w:jc w:val="center"/>
              <w:rPr>
                <w:color w:val="002060"/>
              </w:rPr>
            </w:pPr>
            <w:r w:rsidRPr="00715DCF">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DDAD0" w14:textId="77777777" w:rsidR="00A37790" w:rsidRPr="00715DCF" w:rsidRDefault="00A37790" w:rsidP="00E30EA7">
            <w:pPr>
              <w:rPr>
                <w:color w:val="002060"/>
              </w:rPr>
            </w:pPr>
          </w:p>
        </w:tc>
      </w:tr>
    </w:tbl>
    <w:p w14:paraId="553CA3D5" w14:textId="77777777" w:rsidR="00A37790" w:rsidRPr="00715DCF" w:rsidRDefault="00A37790" w:rsidP="00A37790">
      <w:pPr>
        <w:pStyle w:val="breakline"/>
        <w:rPr>
          <w:rFonts w:eastAsiaTheme="minorEastAsia"/>
          <w:color w:val="002060"/>
        </w:rPr>
      </w:pPr>
    </w:p>
    <w:p w14:paraId="12660630" w14:textId="77777777" w:rsidR="00A37790" w:rsidRPr="00715DCF" w:rsidRDefault="00A37790" w:rsidP="00A37790">
      <w:pPr>
        <w:pStyle w:val="breakline"/>
        <w:rPr>
          <w:color w:val="002060"/>
        </w:rPr>
      </w:pPr>
    </w:p>
    <w:p w14:paraId="6F0810D0" w14:textId="77777777" w:rsidR="00A37790" w:rsidRPr="00715DCF" w:rsidRDefault="00A37790" w:rsidP="00A37790">
      <w:pPr>
        <w:pStyle w:val="sottotitolocampionato10"/>
        <w:rPr>
          <w:color w:val="002060"/>
        </w:rPr>
      </w:pPr>
      <w:r w:rsidRPr="00715D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45015F5F"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9F04E"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493D0"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7643D"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D2B2F"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E9EA9"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9C283"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80504"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533D0" w14:textId="77777777" w:rsidR="00A37790" w:rsidRPr="00715DCF" w:rsidRDefault="00A37790" w:rsidP="00E30EA7">
            <w:pPr>
              <w:pStyle w:val="headertabella0"/>
              <w:rPr>
                <w:color w:val="002060"/>
              </w:rPr>
            </w:pPr>
            <w:r w:rsidRPr="00715DCF">
              <w:rPr>
                <w:color w:val="002060"/>
              </w:rPr>
              <w:t>Impianto</w:t>
            </w:r>
          </w:p>
        </w:tc>
      </w:tr>
      <w:tr w:rsidR="00A37790" w:rsidRPr="00715DCF" w14:paraId="5279BB57"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48AD0" w14:textId="77777777" w:rsidR="00A37790" w:rsidRPr="004659CB" w:rsidRDefault="00A37790" w:rsidP="00E30EA7">
            <w:pPr>
              <w:pStyle w:val="rowtabella0"/>
              <w:rPr>
                <w:color w:val="002060"/>
                <w:highlight w:val="yellow"/>
              </w:rPr>
            </w:pPr>
            <w:r w:rsidRPr="004659CB">
              <w:rPr>
                <w:color w:val="002060"/>
                <w:highlight w:val="yellow"/>
              </w:rPr>
              <w:t>04/12/2023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3C76" w14:textId="77777777" w:rsidR="00A37790" w:rsidRPr="004659CB" w:rsidRDefault="00A37790" w:rsidP="00E30EA7">
            <w:pPr>
              <w:pStyle w:val="rowtabella0"/>
              <w:jc w:val="center"/>
              <w:rPr>
                <w:color w:val="002060"/>
                <w:highlight w:val="yellow"/>
              </w:rPr>
            </w:pPr>
            <w:r w:rsidRPr="004659CB">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227C0" w14:textId="77777777" w:rsidR="00A37790" w:rsidRPr="004659CB" w:rsidRDefault="00A37790" w:rsidP="00E30EA7">
            <w:pPr>
              <w:pStyle w:val="rowtabella0"/>
              <w:rPr>
                <w:color w:val="002060"/>
                <w:highlight w:val="yellow"/>
              </w:rPr>
            </w:pPr>
            <w:r w:rsidRPr="004659CB">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BC305" w14:textId="77777777" w:rsidR="00A37790" w:rsidRPr="004659CB" w:rsidRDefault="00A37790" w:rsidP="00E30EA7">
            <w:pPr>
              <w:pStyle w:val="rowtabella0"/>
              <w:rPr>
                <w:color w:val="002060"/>
                <w:highlight w:val="yellow"/>
              </w:rPr>
            </w:pPr>
            <w:r w:rsidRPr="004659CB">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58196" w14:textId="77777777" w:rsidR="00A37790" w:rsidRPr="00715DCF" w:rsidRDefault="00A37790" w:rsidP="00E30EA7">
            <w:pPr>
              <w:pStyle w:val="rowtabella0"/>
              <w:rPr>
                <w:color w:val="002060"/>
              </w:rPr>
            </w:pPr>
            <w:r w:rsidRPr="00715DCF">
              <w:rPr>
                <w:color w:val="002060"/>
              </w:rPr>
              <w:t>01/12/2023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9518D" w14:textId="77777777" w:rsidR="00A37790" w:rsidRPr="00715DCF" w:rsidRDefault="00A37790" w:rsidP="00E30EA7">
            <w:pPr>
              <w:pStyle w:val="rowtabella0"/>
              <w:jc w:val="center"/>
              <w:rPr>
                <w:color w:val="002060"/>
              </w:rPr>
            </w:pPr>
            <w:r w:rsidRPr="004659C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6403" w14:textId="77777777" w:rsidR="00A37790" w:rsidRPr="00715DCF" w:rsidRDefault="00A37790" w:rsidP="00E30EA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BC678" w14:textId="77777777" w:rsidR="00A37790" w:rsidRPr="00715DCF" w:rsidRDefault="00A37790" w:rsidP="00E30EA7">
            <w:pPr>
              <w:rPr>
                <w:color w:val="002060"/>
              </w:rPr>
            </w:pPr>
          </w:p>
        </w:tc>
      </w:tr>
      <w:tr w:rsidR="00A37790" w:rsidRPr="00715DCF" w14:paraId="55883DE6"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4D8F7" w14:textId="77777777" w:rsidR="00A37790" w:rsidRPr="004659CB" w:rsidRDefault="00A37790" w:rsidP="00E30EA7">
            <w:pPr>
              <w:pStyle w:val="rowtabella0"/>
              <w:rPr>
                <w:color w:val="002060"/>
                <w:highlight w:val="yellow"/>
              </w:rPr>
            </w:pPr>
            <w:r w:rsidRPr="004659CB">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45D5" w14:textId="77777777" w:rsidR="00A37790" w:rsidRPr="004659CB" w:rsidRDefault="00A37790" w:rsidP="00E30EA7">
            <w:pPr>
              <w:pStyle w:val="rowtabella0"/>
              <w:jc w:val="center"/>
              <w:rPr>
                <w:color w:val="002060"/>
                <w:highlight w:val="yellow"/>
              </w:rPr>
            </w:pPr>
            <w:r w:rsidRPr="004659C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EEDE" w14:textId="77777777" w:rsidR="00A37790" w:rsidRPr="004659CB" w:rsidRDefault="00A37790" w:rsidP="00E30EA7">
            <w:pPr>
              <w:pStyle w:val="rowtabella0"/>
              <w:rPr>
                <w:color w:val="002060"/>
                <w:highlight w:val="yellow"/>
              </w:rPr>
            </w:pPr>
            <w:r w:rsidRPr="004659CB">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A978" w14:textId="77777777" w:rsidR="00A37790" w:rsidRPr="004659CB" w:rsidRDefault="00A37790" w:rsidP="00E30EA7">
            <w:pPr>
              <w:pStyle w:val="rowtabella0"/>
              <w:rPr>
                <w:color w:val="002060"/>
                <w:highlight w:val="yellow"/>
              </w:rPr>
            </w:pPr>
            <w:r w:rsidRPr="004659CB">
              <w:rPr>
                <w:color w:val="002060"/>
                <w:highlight w:val="yellow"/>
              </w:rPr>
              <w:t>CIRCOLO COLLODI CALCIO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92CF3" w14:textId="77777777" w:rsidR="00A37790" w:rsidRPr="00715DCF" w:rsidRDefault="00A37790" w:rsidP="00E30EA7">
            <w:pPr>
              <w:pStyle w:val="rowtabella0"/>
              <w:rPr>
                <w:color w:val="002060"/>
              </w:rPr>
            </w:pPr>
            <w:r w:rsidRPr="00715DCF">
              <w:rPr>
                <w:color w:val="002060"/>
              </w:rPr>
              <w:t>08/12/2023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1D47" w14:textId="77777777" w:rsidR="00A37790" w:rsidRPr="00715DCF" w:rsidRDefault="00A37790" w:rsidP="00E30EA7">
            <w:pPr>
              <w:pStyle w:val="rowtabella0"/>
              <w:jc w:val="center"/>
              <w:rPr>
                <w:color w:val="002060"/>
              </w:rPr>
            </w:pPr>
            <w:r w:rsidRPr="004659C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5ECB4" w14:textId="77777777" w:rsidR="00A37790" w:rsidRPr="00715DCF" w:rsidRDefault="00A37790" w:rsidP="00E30EA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6B346" w14:textId="77777777" w:rsidR="00A37790" w:rsidRPr="00715DCF" w:rsidRDefault="00A37790" w:rsidP="00E30EA7">
            <w:pPr>
              <w:rPr>
                <w:color w:val="002060"/>
              </w:rPr>
            </w:pPr>
          </w:p>
        </w:tc>
      </w:tr>
      <w:tr w:rsidR="00A37790" w:rsidRPr="00715DCF" w14:paraId="047B4712"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B869B" w14:textId="77777777" w:rsidR="00A37790" w:rsidRPr="004659CB" w:rsidRDefault="00A37790" w:rsidP="00E30EA7">
            <w:pPr>
              <w:pStyle w:val="rowtabella0"/>
              <w:rPr>
                <w:color w:val="002060"/>
                <w:highlight w:val="yellow"/>
              </w:rPr>
            </w:pPr>
            <w:r w:rsidRPr="004659CB">
              <w:rPr>
                <w:color w:val="002060"/>
                <w:highlight w:val="yellow"/>
              </w:rPr>
              <w:t>15/12/2023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7D149" w14:textId="77777777" w:rsidR="00A37790" w:rsidRPr="004659CB" w:rsidRDefault="00A37790" w:rsidP="00E30EA7">
            <w:pPr>
              <w:pStyle w:val="rowtabella0"/>
              <w:jc w:val="center"/>
              <w:rPr>
                <w:color w:val="002060"/>
                <w:highlight w:val="yellow"/>
              </w:rPr>
            </w:pPr>
            <w:r w:rsidRPr="004659CB">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A35A" w14:textId="77777777" w:rsidR="00A37790" w:rsidRPr="004659CB" w:rsidRDefault="00A37790" w:rsidP="00E30EA7">
            <w:pPr>
              <w:pStyle w:val="rowtabella0"/>
              <w:rPr>
                <w:color w:val="002060"/>
                <w:highlight w:val="yellow"/>
              </w:rPr>
            </w:pPr>
            <w:r w:rsidRPr="004659CB">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98A1" w14:textId="77777777" w:rsidR="00A37790" w:rsidRPr="004659CB" w:rsidRDefault="00A37790" w:rsidP="00E30EA7">
            <w:pPr>
              <w:pStyle w:val="rowtabella0"/>
              <w:rPr>
                <w:color w:val="002060"/>
                <w:highlight w:val="yellow"/>
              </w:rPr>
            </w:pPr>
            <w:r w:rsidRPr="004659CB">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FF4E" w14:textId="77777777" w:rsidR="00A37790" w:rsidRPr="00715DCF" w:rsidRDefault="00A37790" w:rsidP="00E30EA7">
            <w:pPr>
              <w:pStyle w:val="rowtabella0"/>
              <w:rPr>
                <w:color w:val="002060"/>
              </w:rPr>
            </w:pPr>
            <w:r>
              <w:rPr>
                <w:color w:val="002060"/>
              </w:rPr>
              <w:t>18</w:t>
            </w:r>
            <w:r w:rsidRPr="00715DCF">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10A43" w14:textId="77777777" w:rsidR="00A37790" w:rsidRPr="00715DCF" w:rsidRDefault="00A37790" w:rsidP="00E30EA7">
            <w:pPr>
              <w:pStyle w:val="rowtabella0"/>
              <w:jc w:val="center"/>
              <w:rPr>
                <w:color w:val="002060"/>
              </w:rPr>
            </w:pPr>
            <w:r w:rsidRPr="004659C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6548" w14:textId="77777777" w:rsidR="00A37790" w:rsidRPr="00715DCF" w:rsidRDefault="00A37790" w:rsidP="00E30EA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7D28" w14:textId="77777777" w:rsidR="00A37790" w:rsidRPr="00715DCF" w:rsidRDefault="00A37790" w:rsidP="00E30EA7">
            <w:pPr>
              <w:rPr>
                <w:color w:val="002060"/>
              </w:rPr>
            </w:pPr>
          </w:p>
        </w:tc>
      </w:tr>
    </w:tbl>
    <w:p w14:paraId="0862215C" w14:textId="77777777" w:rsidR="00A37790" w:rsidRPr="00715DCF" w:rsidRDefault="00A37790" w:rsidP="00A37790">
      <w:pPr>
        <w:pStyle w:val="breakline"/>
        <w:rPr>
          <w:rFonts w:eastAsiaTheme="minorEastAsia"/>
          <w:color w:val="002060"/>
        </w:rPr>
      </w:pPr>
    </w:p>
    <w:p w14:paraId="37A67328" w14:textId="77777777" w:rsidR="00A37790" w:rsidRPr="00715DCF" w:rsidRDefault="00A37790" w:rsidP="00A37790">
      <w:pPr>
        <w:pStyle w:val="breakline"/>
        <w:rPr>
          <w:color w:val="002060"/>
        </w:rPr>
      </w:pPr>
    </w:p>
    <w:p w14:paraId="079C89DF" w14:textId="77777777" w:rsidR="00A37790" w:rsidRPr="00715DCF" w:rsidRDefault="00A37790" w:rsidP="00A37790">
      <w:pPr>
        <w:pStyle w:val="breakline"/>
        <w:rPr>
          <w:color w:val="002060"/>
        </w:rPr>
      </w:pPr>
    </w:p>
    <w:p w14:paraId="1B61D64D" w14:textId="77777777" w:rsidR="00A37790" w:rsidRPr="00715DCF" w:rsidRDefault="00A37790" w:rsidP="00A37790">
      <w:pPr>
        <w:pStyle w:val="titoloprinc0"/>
        <w:rPr>
          <w:color w:val="002060"/>
        </w:rPr>
      </w:pPr>
      <w:r w:rsidRPr="00715DCF">
        <w:rPr>
          <w:color w:val="002060"/>
        </w:rPr>
        <w:t>RISULTATI</w:t>
      </w:r>
    </w:p>
    <w:p w14:paraId="13671AD9" w14:textId="77777777" w:rsidR="00A37790" w:rsidRPr="00715DCF" w:rsidRDefault="00A37790" w:rsidP="00A37790">
      <w:pPr>
        <w:pStyle w:val="breakline"/>
        <w:rPr>
          <w:color w:val="002060"/>
        </w:rPr>
      </w:pPr>
    </w:p>
    <w:p w14:paraId="757DA642" w14:textId="77777777" w:rsidR="00A37790" w:rsidRPr="00715DCF" w:rsidRDefault="00A37790" w:rsidP="00A37790">
      <w:pPr>
        <w:pStyle w:val="sottotitolocampionato10"/>
        <w:rPr>
          <w:color w:val="002060"/>
        </w:rPr>
      </w:pPr>
      <w:r w:rsidRPr="00715DCF">
        <w:rPr>
          <w:color w:val="002060"/>
        </w:rPr>
        <w:t>RISULTATI UFFICIALI GARE DEL 10/11/2023</w:t>
      </w:r>
    </w:p>
    <w:p w14:paraId="74E0B0A1"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355241CE"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7790" w:rsidRPr="00715DCF" w14:paraId="64C1CD3F"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0EE79424"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5C45" w14:textId="77777777" w:rsidR="00A37790" w:rsidRPr="00715DCF" w:rsidRDefault="00A37790" w:rsidP="00E30EA7">
                  <w:pPr>
                    <w:pStyle w:val="headertabella0"/>
                    <w:rPr>
                      <w:color w:val="002060"/>
                    </w:rPr>
                  </w:pPr>
                  <w:r w:rsidRPr="00715DCF">
                    <w:rPr>
                      <w:color w:val="002060"/>
                    </w:rPr>
                    <w:t>GIRONE A - 7 Giornata - A</w:t>
                  </w:r>
                </w:p>
              </w:tc>
            </w:tr>
            <w:tr w:rsidR="00A37790" w:rsidRPr="00715DCF" w14:paraId="37F603BC"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2AF115" w14:textId="77777777" w:rsidR="00A37790" w:rsidRPr="00715DCF" w:rsidRDefault="00A37790" w:rsidP="00E30EA7">
                  <w:pPr>
                    <w:pStyle w:val="rowtabella0"/>
                    <w:rPr>
                      <w:color w:val="002060"/>
                    </w:rPr>
                  </w:pPr>
                  <w:r w:rsidRPr="00715DCF">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6FA1D3" w14:textId="77777777" w:rsidR="00A37790" w:rsidRPr="00715DCF" w:rsidRDefault="00A37790" w:rsidP="00E30EA7">
                  <w:pPr>
                    <w:pStyle w:val="rowtabella0"/>
                    <w:rPr>
                      <w:color w:val="002060"/>
                    </w:rPr>
                  </w:pPr>
                  <w:r w:rsidRPr="00715DCF">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9FE468" w14:textId="77777777" w:rsidR="00A37790" w:rsidRPr="00715DCF" w:rsidRDefault="00A37790" w:rsidP="00E30EA7">
                  <w:pPr>
                    <w:pStyle w:val="rowtabella0"/>
                    <w:jc w:val="center"/>
                    <w:rPr>
                      <w:color w:val="002060"/>
                    </w:rPr>
                  </w:pPr>
                  <w:r w:rsidRPr="00715DC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0A51EE" w14:textId="77777777" w:rsidR="00A37790" w:rsidRPr="00715DCF" w:rsidRDefault="00A37790" w:rsidP="00E30EA7">
                  <w:pPr>
                    <w:pStyle w:val="rowtabella0"/>
                    <w:jc w:val="center"/>
                    <w:rPr>
                      <w:color w:val="002060"/>
                    </w:rPr>
                  </w:pPr>
                  <w:r w:rsidRPr="00715DCF">
                    <w:rPr>
                      <w:color w:val="002060"/>
                    </w:rPr>
                    <w:t> </w:t>
                  </w:r>
                </w:p>
              </w:tc>
            </w:tr>
            <w:tr w:rsidR="00A37790" w:rsidRPr="00715DCF" w14:paraId="59219A2A"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FA08D4" w14:textId="77777777" w:rsidR="00A37790" w:rsidRPr="00715DCF" w:rsidRDefault="00A37790" w:rsidP="00E30EA7">
                  <w:pPr>
                    <w:pStyle w:val="rowtabella0"/>
                    <w:rPr>
                      <w:color w:val="002060"/>
                    </w:rPr>
                  </w:pPr>
                  <w:r w:rsidRPr="00715DCF">
                    <w:rPr>
                      <w:color w:val="002060"/>
                    </w:rPr>
                    <w:t>AUDAX CALCIO PIOBBICO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319C6F" w14:textId="77777777" w:rsidR="00A37790" w:rsidRPr="00715DCF" w:rsidRDefault="00A37790" w:rsidP="00E30EA7">
                  <w:pPr>
                    <w:pStyle w:val="rowtabella0"/>
                    <w:rPr>
                      <w:color w:val="002060"/>
                    </w:rPr>
                  </w:pPr>
                  <w:r w:rsidRPr="00715DCF">
                    <w:rPr>
                      <w:color w:val="002060"/>
                    </w:rPr>
                    <w:t>- URBANIA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4B2C0F" w14:textId="77777777" w:rsidR="00A37790" w:rsidRPr="00715DCF" w:rsidRDefault="00A37790" w:rsidP="00E30EA7">
                  <w:pPr>
                    <w:pStyle w:val="rowtabella0"/>
                    <w:jc w:val="center"/>
                    <w:rPr>
                      <w:color w:val="002060"/>
                    </w:rPr>
                  </w:pPr>
                  <w:r w:rsidRPr="00715DCF">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E61E35" w14:textId="77777777" w:rsidR="00A37790" w:rsidRPr="00715DCF" w:rsidRDefault="00A37790" w:rsidP="00E30EA7">
                  <w:pPr>
                    <w:pStyle w:val="rowtabella0"/>
                    <w:jc w:val="center"/>
                    <w:rPr>
                      <w:color w:val="002060"/>
                    </w:rPr>
                  </w:pPr>
                  <w:r w:rsidRPr="00715DCF">
                    <w:rPr>
                      <w:color w:val="002060"/>
                    </w:rPr>
                    <w:t> </w:t>
                  </w:r>
                </w:p>
              </w:tc>
            </w:tr>
            <w:tr w:rsidR="00A37790" w:rsidRPr="00715DCF" w14:paraId="79F7D89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241EF6" w14:textId="77777777" w:rsidR="00A37790" w:rsidRPr="00715DCF" w:rsidRDefault="00A37790" w:rsidP="00E30EA7">
                  <w:pPr>
                    <w:pStyle w:val="rowtabella0"/>
                    <w:rPr>
                      <w:color w:val="002060"/>
                    </w:rPr>
                  </w:pPr>
                  <w:r w:rsidRPr="00715DCF">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C4BE2C" w14:textId="77777777" w:rsidR="00A37790" w:rsidRPr="00715DCF" w:rsidRDefault="00A37790" w:rsidP="00E30EA7">
                  <w:pPr>
                    <w:pStyle w:val="rowtabella0"/>
                    <w:rPr>
                      <w:color w:val="002060"/>
                    </w:rPr>
                  </w:pPr>
                  <w:r w:rsidRPr="00715DCF">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C0931A" w14:textId="77777777" w:rsidR="00A37790" w:rsidRPr="00715DCF" w:rsidRDefault="00A37790" w:rsidP="00E30EA7">
                  <w:pPr>
                    <w:pStyle w:val="rowtabella0"/>
                    <w:jc w:val="center"/>
                    <w:rPr>
                      <w:color w:val="002060"/>
                    </w:rPr>
                  </w:pPr>
                  <w:r w:rsidRPr="00715DCF">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D7FC52" w14:textId="77777777" w:rsidR="00A37790" w:rsidRPr="00715DCF" w:rsidRDefault="00A37790" w:rsidP="00E30EA7">
                  <w:pPr>
                    <w:pStyle w:val="rowtabella0"/>
                    <w:jc w:val="center"/>
                    <w:rPr>
                      <w:color w:val="002060"/>
                    </w:rPr>
                  </w:pPr>
                  <w:r w:rsidRPr="00715DCF">
                    <w:rPr>
                      <w:color w:val="002060"/>
                    </w:rPr>
                    <w:t> </w:t>
                  </w:r>
                </w:p>
              </w:tc>
            </w:tr>
            <w:tr w:rsidR="00A37790" w:rsidRPr="00715DCF" w14:paraId="3020BDE5"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3DDE92" w14:textId="77777777" w:rsidR="00A37790" w:rsidRPr="00715DCF" w:rsidRDefault="00A37790" w:rsidP="00E30EA7">
                  <w:pPr>
                    <w:pStyle w:val="rowtabella0"/>
                    <w:rPr>
                      <w:color w:val="002060"/>
                    </w:rPr>
                  </w:pPr>
                  <w:r w:rsidRPr="00715DCF">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90514B" w14:textId="77777777" w:rsidR="00A37790" w:rsidRPr="00715DCF" w:rsidRDefault="00A37790" w:rsidP="00E30EA7">
                  <w:pPr>
                    <w:pStyle w:val="rowtabella0"/>
                    <w:rPr>
                      <w:color w:val="002060"/>
                    </w:rPr>
                  </w:pPr>
                  <w:r w:rsidRPr="00715DCF">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8B844F" w14:textId="77777777" w:rsidR="00A37790" w:rsidRPr="00715DCF" w:rsidRDefault="00A37790" w:rsidP="00E30EA7">
                  <w:pPr>
                    <w:pStyle w:val="rowtabella0"/>
                    <w:jc w:val="center"/>
                    <w:rPr>
                      <w:color w:val="002060"/>
                    </w:rPr>
                  </w:pPr>
                  <w:r w:rsidRPr="00715DC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5FB146" w14:textId="77777777" w:rsidR="00A37790" w:rsidRPr="00715DCF" w:rsidRDefault="00A37790" w:rsidP="00E30EA7">
                  <w:pPr>
                    <w:pStyle w:val="rowtabella0"/>
                    <w:jc w:val="center"/>
                    <w:rPr>
                      <w:color w:val="002060"/>
                    </w:rPr>
                  </w:pPr>
                  <w:r w:rsidRPr="00715DCF">
                    <w:rPr>
                      <w:color w:val="002060"/>
                    </w:rPr>
                    <w:t> </w:t>
                  </w:r>
                </w:p>
              </w:tc>
            </w:tr>
            <w:tr w:rsidR="00A37790" w:rsidRPr="00715DCF" w14:paraId="370360A6"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21D082" w14:textId="77777777" w:rsidR="00A37790" w:rsidRPr="00715DCF" w:rsidRDefault="00A37790" w:rsidP="00E30EA7">
                  <w:pPr>
                    <w:pStyle w:val="rowtabella0"/>
                    <w:rPr>
                      <w:color w:val="002060"/>
                    </w:rPr>
                  </w:pPr>
                  <w:r w:rsidRPr="00715DCF">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48EEA7" w14:textId="77777777" w:rsidR="00A37790" w:rsidRPr="00715DCF" w:rsidRDefault="00A37790" w:rsidP="00E30EA7">
                  <w:pPr>
                    <w:pStyle w:val="rowtabella0"/>
                    <w:rPr>
                      <w:color w:val="002060"/>
                    </w:rPr>
                  </w:pPr>
                  <w:r w:rsidRPr="00715DCF">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F87E5E" w14:textId="77777777" w:rsidR="00A37790" w:rsidRPr="00715DCF" w:rsidRDefault="00A37790" w:rsidP="00E30EA7">
                  <w:pPr>
                    <w:pStyle w:val="rowtabella0"/>
                    <w:jc w:val="center"/>
                    <w:rPr>
                      <w:color w:val="002060"/>
                    </w:rPr>
                  </w:pPr>
                  <w:r w:rsidRPr="00715DCF">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14C62D" w14:textId="77777777" w:rsidR="00A37790" w:rsidRPr="00715DCF" w:rsidRDefault="00A37790" w:rsidP="00E30EA7">
                  <w:pPr>
                    <w:pStyle w:val="rowtabella0"/>
                    <w:jc w:val="center"/>
                    <w:rPr>
                      <w:color w:val="002060"/>
                    </w:rPr>
                  </w:pPr>
                  <w:r w:rsidRPr="00715DCF">
                    <w:rPr>
                      <w:color w:val="002060"/>
                    </w:rPr>
                    <w:t> </w:t>
                  </w:r>
                </w:p>
              </w:tc>
            </w:tr>
            <w:tr w:rsidR="00A37790" w:rsidRPr="00715DCF" w14:paraId="16A97F51"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9F91E8" w14:textId="77777777" w:rsidR="00A37790" w:rsidRPr="00715DCF" w:rsidRDefault="00A37790" w:rsidP="00E30EA7">
                  <w:pPr>
                    <w:pStyle w:val="rowtabella0"/>
                    <w:rPr>
                      <w:color w:val="002060"/>
                      <w:lang w:val="es-ES"/>
                    </w:rPr>
                  </w:pPr>
                  <w:r w:rsidRPr="00715DCF">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D1D56" w14:textId="77777777" w:rsidR="00A37790" w:rsidRPr="00715DCF" w:rsidRDefault="00A37790" w:rsidP="00E30EA7">
                  <w:pPr>
                    <w:pStyle w:val="rowtabella0"/>
                    <w:rPr>
                      <w:color w:val="002060"/>
                    </w:rPr>
                  </w:pPr>
                  <w:r w:rsidRPr="00715DCF">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4B64F4" w14:textId="77777777" w:rsidR="00A37790" w:rsidRPr="00715DCF" w:rsidRDefault="00A37790" w:rsidP="00E30EA7">
                  <w:pPr>
                    <w:pStyle w:val="rowtabella0"/>
                    <w:jc w:val="center"/>
                    <w:rPr>
                      <w:color w:val="002060"/>
                    </w:rPr>
                  </w:pPr>
                  <w:r w:rsidRPr="00715DC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CB004" w14:textId="77777777" w:rsidR="00A37790" w:rsidRPr="00715DCF" w:rsidRDefault="00A37790" w:rsidP="00E30EA7">
                  <w:pPr>
                    <w:pStyle w:val="rowtabella0"/>
                    <w:jc w:val="center"/>
                    <w:rPr>
                      <w:color w:val="002060"/>
                    </w:rPr>
                  </w:pPr>
                  <w:r w:rsidRPr="00715DCF">
                    <w:rPr>
                      <w:color w:val="002060"/>
                    </w:rPr>
                    <w:t> </w:t>
                  </w:r>
                </w:p>
              </w:tc>
            </w:tr>
          </w:tbl>
          <w:p w14:paraId="7F86158C" w14:textId="77777777" w:rsidR="00A37790" w:rsidRPr="00715DCF" w:rsidRDefault="00A37790" w:rsidP="00E30EA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495CEFF9"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F594DE" w14:textId="77777777" w:rsidR="00A37790" w:rsidRPr="00715DCF" w:rsidRDefault="00A37790" w:rsidP="00E30EA7">
                  <w:pPr>
                    <w:pStyle w:val="headertabella0"/>
                    <w:rPr>
                      <w:color w:val="002060"/>
                    </w:rPr>
                  </w:pPr>
                  <w:r w:rsidRPr="00715DCF">
                    <w:rPr>
                      <w:color w:val="002060"/>
                    </w:rPr>
                    <w:t>GIRONE B - 7 Giornata - A</w:t>
                  </w:r>
                </w:p>
              </w:tc>
            </w:tr>
            <w:tr w:rsidR="00A37790" w:rsidRPr="00715DCF" w14:paraId="148A79E4"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6F0FCF" w14:textId="77777777" w:rsidR="00A37790" w:rsidRPr="00715DCF" w:rsidRDefault="00A37790" w:rsidP="00E30EA7">
                  <w:pPr>
                    <w:pStyle w:val="rowtabella0"/>
                    <w:rPr>
                      <w:color w:val="002060"/>
                    </w:rPr>
                  </w:pPr>
                  <w:r w:rsidRPr="00715DCF">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E1E56" w14:textId="77777777" w:rsidR="00A37790" w:rsidRPr="00715DCF" w:rsidRDefault="00A37790" w:rsidP="00E30EA7">
                  <w:pPr>
                    <w:pStyle w:val="rowtabella0"/>
                    <w:rPr>
                      <w:color w:val="002060"/>
                    </w:rPr>
                  </w:pPr>
                  <w:r w:rsidRPr="00715DCF">
                    <w:rPr>
                      <w:color w:val="002060"/>
                    </w:rPr>
                    <w:t>- VALLESINA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9EB48A" w14:textId="77777777" w:rsidR="00A37790" w:rsidRPr="00715DCF" w:rsidRDefault="00A37790" w:rsidP="00E30EA7">
                  <w:pPr>
                    <w:pStyle w:val="rowtabella0"/>
                    <w:jc w:val="center"/>
                    <w:rPr>
                      <w:color w:val="002060"/>
                    </w:rPr>
                  </w:pPr>
                  <w:r w:rsidRPr="00715DCF">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0F02B" w14:textId="77777777" w:rsidR="00A37790" w:rsidRPr="00715DCF" w:rsidRDefault="00A37790" w:rsidP="00E30EA7">
                  <w:pPr>
                    <w:pStyle w:val="rowtabella0"/>
                    <w:jc w:val="center"/>
                    <w:rPr>
                      <w:color w:val="002060"/>
                    </w:rPr>
                  </w:pPr>
                  <w:r w:rsidRPr="00715DCF">
                    <w:rPr>
                      <w:color w:val="002060"/>
                    </w:rPr>
                    <w:t> </w:t>
                  </w:r>
                </w:p>
              </w:tc>
            </w:tr>
            <w:tr w:rsidR="00A37790" w:rsidRPr="00715DCF" w14:paraId="040B6C5E"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72D242" w14:textId="77777777" w:rsidR="00A37790" w:rsidRPr="00715DCF" w:rsidRDefault="00A37790" w:rsidP="00E30EA7">
                  <w:pPr>
                    <w:pStyle w:val="rowtabella0"/>
                    <w:rPr>
                      <w:color w:val="002060"/>
                    </w:rPr>
                  </w:pPr>
                  <w:r w:rsidRPr="00715DCF">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F8EAD2" w14:textId="77777777" w:rsidR="00A37790" w:rsidRPr="00715DCF" w:rsidRDefault="00A37790" w:rsidP="00E30EA7">
                  <w:pPr>
                    <w:pStyle w:val="rowtabella0"/>
                    <w:rPr>
                      <w:color w:val="002060"/>
                    </w:rPr>
                  </w:pPr>
                  <w:r w:rsidRPr="00715DCF">
                    <w:rPr>
                      <w:color w:val="002060"/>
                    </w:rPr>
                    <w:t>- ASPIO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5540A5" w14:textId="77777777" w:rsidR="00A37790" w:rsidRPr="00715DCF" w:rsidRDefault="00A37790" w:rsidP="00E30EA7">
                  <w:pPr>
                    <w:pStyle w:val="rowtabella0"/>
                    <w:jc w:val="center"/>
                    <w:rPr>
                      <w:color w:val="002060"/>
                    </w:rPr>
                  </w:pPr>
                  <w:r w:rsidRPr="00715DCF">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9DE949" w14:textId="77777777" w:rsidR="00A37790" w:rsidRPr="00715DCF" w:rsidRDefault="00A37790" w:rsidP="00E30EA7">
                  <w:pPr>
                    <w:pStyle w:val="rowtabella0"/>
                    <w:jc w:val="center"/>
                    <w:rPr>
                      <w:color w:val="002060"/>
                    </w:rPr>
                  </w:pPr>
                  <w:r w:rsidRPr="00715DCF">
                    <w:rPr>
                      <w:color w:val="002060"/>
                    </w:rPr>
                    <w:t> </w:t>
                  </w:r>
                </w:p>
              </w:tc>
            </w:tr>
            <w:tr w:rsidR="00A37790" w:rsidRPr="00715DCF" w14:paraId="3E4728FF"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48F344" w14:textId="77777777" w:rsidR="00A37790" w:rsidRPr="00715DCF" w:rsidRDefault="00A37790" w:rsidP="00E30EA7">
                  <w:pPr>
                    <w:pStyle w:val="rowtabella0"/>
                    <w:rPr>
                      <w:color w:val="002060"/>
                    </w:rPr>
                  </w:pPr>
                  <w:proofErr w:type="gramStart"/>
                  <w:r w:rsidRPr="00715DCF">
                    <w:rPr>
                      <w:color w:val="002060"/>
                    </w:rPr>
                    <w:t>CITTA</w:t>
                  </w:r>
                  <w:proofErr w:type="gramEnd"/>
                  <w:r w:rsidRPr="00715DCF">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A95C7C" w14:textId="77777777" w:rsidR="00A37790" w:rsidRPr="00715DCF" w:rsidRDefault="00A37790" w:rsidP="00E30EA7">
                  <w:pPr>
                    <w:pStyle w:val="rowtabella0"/>
                    <w:rPr>
                      <w:color w:val="002060"/>
                    </w:rPr>
                  </w:pPr>
                  <w:r w:rsidRPr="00715DCF">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DC049" w14:textId="77777777" w:rsidR="00A37790" w:rsidRPr="00715DCF" w:rsidRDefault="00A37790" w:rsidP="00E30EA7">
                  <w:pPr>
                    <w:pStyle w:val="rowtabella0"/>
                    <w:jc w:val="center"/>
                    <w:rPr>
                      <w:color w:val="002060"/>
                    </w:rPr>
                  </w:pPr>
                  <w:r w:rsidRPr="00715DCF">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D6960C" w14:textId="77777777" w:rsidR="00A37790" w:rsidRPr="00715DCF" w:rsidRDefault="00A37790" w:rsidP="00E30EA7">
                  <w:pPr>
                    <w:pStyle w:val="rowtabella0"/>
                    <w:jc w:val="center"/>
                    <w:rPr>
                      <w:color w:val="002060"/>
                    </w:rPr>
                  </w:pPr>
                  <w:r w:rsidRPr="00715DCF">
                    <w:rPr>
                      <w:color w:val="002060"/>
                    </w:rPr>
                    <w:t> </w:t>
                  </w:r>
                </w:p>
              </w:tc>
            </w:tr>
            <w:tr w:rsidR="00A37790" w:rsidRPr="00715DCF" w14:paraId="6B08A63B"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FC81EC" w14:textId="77777777" w:rsidR="00A37790" w:rsidRPr="00715DCF" w:rsidRDefault="00A37790" w:rsidP="00E30EA7">
                  <w:pPr>
                    <w:pStyle w:val="rowtabella0"/>
                    <w:rPr>
                      <w:color w:val="002060"/>
                    </w:rPr>
                  </w:pPr>
                  <w:r w:rsidRPr="00715DCF">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1118EB" w14:textId="77777777" w:rsidR="00A37790" w:rsidRPr="00715DCF" w:rsidRDefault="00A37790" w:rsidP="00E30EA7">
                  <w:pPr>
                    <w:pStyle w:val="rowtabella0"/>
                    <w:rPr>
                      <w:color w:val="002060"/>
                    </w:rPr>
                  </w:pPr>
                  <w:r w:rsidRPr="00715DCF">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F5D593" w14:textId="77777777" w:rsidR="00A37790" w:rsidRPr="00715DCF" w:rsidRDefault="00A37790" w:rsidP="00E30EA7">
                  <w:pPr>
                    <w:pStyle w:val="rowtabella0"/>
                    <w:jc w:val="center"/>
                    <w:rPr>
                      <w:color w:val="002060"/>
                    </w:rPr>
                  </w:pPr>
                  <w:r w:rsidRPr="00715DC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0F38F4" w14:textId="77777777" w:rsidR="00A37790" w:rsidRPr="00715DCF" w:rsidRDefault="00A37790" w:rsidP="00E30EA7">
                  <w:pPr>
                    <w:pStyle w:val="rowtabella0"/>
                    <w:jc w:val="center"/>
                    <w:rPr>
                      <w:color w:val="002060"/>
                    </w:rPr>
                  </w:pPr>
                  <w:r w:rsidRPr="00715DCF">
                    <w:rPr>
                      <w:color w:val="002060"/>
                    </w:rPr>
                    <w:t> </w:t>
                  </w:r>
                </w:p>
              </w:tc>
            </w:tr>
            <w:tr w:rsidR="00A37790" w:rsidRPr="00715DCF" w14:paraId="32981D6D"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DE0B1C" w14:textId="77777777" w:rsidR="00A37790" w:rsidRPr="00715DCF" w:rsidRDefault="00A37790" w:rsidP="00E30EA7">
                  <w:pPr>
                    <w:pStyle w:val="rowtabella0"/>
                    <w:rPr>
                      <w:color w:val="002060"/>
                    </w:rPr>
                  </w:pPr>
                  <w:r w:rsidRPr="00715DCF">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5D1DBD" w14:textId="77777777" w:rsidR="00A37790" w:rsidRPr="00715DCF" w:rsidRDefault="00A37790" w:rsidP="00E30EA7">
                  <w:pPr>
                    <w:pStyle w:val="rowtabella0"/>
                    <w:rPr>
                      <w:color w:val="002060"/>
                    </w:rPr>
                  </w:pPr>
                  <w:r w:rsidRPr="00715DCF">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4AE36D" w14:textId="77777777" w:rsidR="00A37790" w:rsidRPr="00715DCF" w:rsidRDefault="00A37790" w:rsidP="00E30EA7">
                  <w:pPr>
                    <w:pStyle w:val="rowtabella0"/>
                    <w:jc w:val="center"/>
                    <w:rPr>
                      <w:color w:val="002060"/>
                    </w:rPr>
                  </w:pPr>
                  <w:r w:rsidRPr="00715DC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3D1E5" w14:textId="77777777" w:rsidR="00A37790" w:rsidRPr="00715DCF" w:rsidRDefault="00A37790" w:rsidP="00E30EA7">
                  <w:pPr>
                    <w:pStyle w:val="rowtabella0"/>
                    <w:jc w:val="center"/>
                    <w:rPr>
                      <w:color w:val="002060"/>
                    </w:rPr>
                  </w:pPr>
                  <w:r w:rsidRPr="00715DCF">
                    <w:rPr>
                      <w:color w:val="002060"/>
                    </w:rPr>
                    <w:t> </w:t>
                  </w:r>
                </w:p>
              </w:tc>
            </w:tr>
            <w:tr w:rsidR="00A37790" w:rsidRPr="00715DCF" w14:paraId="2002E5AD"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ADB345" w14:textId="77777777" w:rsidR="00A37790" w:rsidRPr="00715DCF" w:rsidRDefault="00A37790" w:rsidP="00E30EA7">
                  <w:pPr>
                    <w:pStyle w:val="rowtabella0"/>
                    <w:rPr>
                      <w:color w:val="002060"/>
                    </w:rPr>
                  </w:pPr>
                  <w:r w:rsidRPr="00715DCF">
                    <w:rPr>
                      <w:color w:val="002060"/>
                    </w:rPr>
                    <w:t>(1) 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C31B48" w14:textId="77777777" w:rsidR="00A37790" w:rsidRPr="00715DCF" w:rsidRDefault="00A37790" w:rsidP="00E30EA7">
                  <w:pPr>
                    <w:pStyle w:val="rowtabella0"/>
                    <w:rPr>
                      <w:color w:val="002060"/>
                    </w:rPr>
                  </w:pPr>
                  <w:r w:rsidRPr="00715DCF">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FA825B" w14:textId="77777777" w:rsidR="00A37790" w:rsidRPr="00715DCF" w:rsidRDefault="00A37790" w:rsidP="00E30EA7">
                  <w:pPr>
                    <w:pStyle w:val="rowtabella0"/>
                    <w:jc w:val="center"/>
                    <w:rPr>
                      <w:color w:val="002060"/>
                    </w:rPr>
                  </w:pPr>
                  <w:r w:rsidRPr="00715DCF">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67B7CC" w14:textId="77777777" w:rsidR="00A37790" w:rsidRPr="00715DCF" w:rsidRDefault="00A37790" w:rsidP="00E30EA7">
                  <w:pPr>
                    <w:pStyle w:val="rowtabella0"/>
                    <w:jc w:val="center"/>
                    <w:rPr>
                      <w:color w:val="002060"/>
                    </w:rPr>
                  </w:pPr>
                  <w:r w:rsidRPr="00715DCF">
                    <w:rPr>
                      <w:color w:val="002060"/>
                    </w:rPr>
                    <w:t> </w:t>
                  </w:r>
                </w:p>
              </w:tc>
            </w:tr>
            <w:tr w:rsidR="00A37790" w:rsidRPr="00715DCF" w14:paraId="7F05C68E"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31EC26" w14:textId="77777777" w:rsidR="00A37790" w:rsidRPr="00715DCF" w:rsidRDefault="00A37790" w:rsidP="00E30EA7">
                  <w:pPr>
                    <w:pStyle w:val="rowtabella0"/>
                    <w:rPr>
                      <w:color w:val="002060"/>
                    </w:rPr>
                  </w:pPr>
                  <w:r w:rsidRPr="00715DCF">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D4086" w14:textId="77777777" w:rsidR="00A37790" w:rsidRPr="00715DCF" w:rsidRDefault="00A37790" w:rsidP="00E30EA7">
                  <w:pPr>
                    <w:pStyle w:val="rowtabella0"/>
                    <w:rPr>
                      <w:color w:val="002060"/>
                    </w:rPr>
                  </w:pPr>
                  <w:r w:rsidRPr="00715DCF">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142E6" w14:textId="77777777" w:rsidR="00A37790" w:rsidRPr="00715DCF" w:rsidRDefault="00A37790" w:rsidP="00E30EA7">
                  <w:pPr>
                    <w:pStyle w:val="rowtabella0"/>
                    <w:jc w:val="center"/>
                    <w:rPr>
                      <w:color w:val="002060"/>
                    </w:rPr>
                  </w:pPr>
                  <w:r w:rsidRPr="00715DCF">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D052D0" w14:textId="77777777" w:rsidR="00A37790" w:rsidRPr="00715DCF" w:rsidRDefault="00A37790" w:rsidP="00E30EA7">
                  <w:pPr>
                    <w:pStyle w:val="rowtabella0"/>
                    <w:jc w:val="center"/>
                    <w:rPr>
                      <w:color w:val="002060"/>
                    </w:rPr>
                  </w:pPr>
                  <w:r w:rsidRPr="00715DCF">
                    <w:rPr>
                      <w:color w:val="002060"/>
                    </w:rPr>
                    <w:t> </w:t>
                  </w:r>
                </w:p>
              </w:tc>
            </w:tr>
            <w:tr w:rsidR="00A37790" w:rsidRPr="00715DCF" w14:paraId="47E7A0A6"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1B9F435A" w14:textId="77777777" w:rsidR="00A37790" w:rsidRPr="00715DCF" w:rsidRDefault="00A37790" w:rsidP="00E30EA7">
                  <w:pPr>
                    <w:pStyle w:val="rowtabella0"/>
                    <w:rPr>
                      <w:color w:val="002060"/>
                    </w:rPr>
                  </w:pPr>
                  <w:r w:rsidRPr="00715DCF">
                    <w:rPr>
                      <w:color w:val="002060"/>
                    </w:rPr>
                    <w:t>(1) - disputata il 11/11/2023</w:t>
                  </w:r>
                </w:p>
              </w:tc>
            </w:tr>
          </w:tbl>
          <w:p w14:paraId="1C0AC8B0" w14:textId="77777777" w:rsidR="00A37790" w:rsidRPr="00715DCF" w:rsidRDefault="00A37790" w:rsidP="00E30EA7">
            <w:pPr>
              <w:rPr>
                <w:color w:val="002060"/>
              </w:rPr>
            </w:pPr>
          </w:p>
        </w:tc>
      </w:tr>
    </w:tbl>
    <w:p w14:paraId="79EBC466" w14:textId="77777777" w:rsidR="00A37790" w:rsidRPr="00715DCF" w:rsidRDefault="00A37790" w:rsidP="00A3779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7790" w:rsidRPr="00715DCF" w14:paraId="447120E6"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9B14501"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A6714" w14:textId="77777777" w:rsidR="00A37790" w:rsidRPr="00715DCF" w:rsidRDefault="00A37790" w:rsidP="00E30EA7">
                  <w:pPr>
                    <w:pStyle w:val="headertabella0"/>
                    <w:rPr>
                      <w:color w:val="002060"/>
                    </w:rPr>
                  </w:pPr>
                  <w:r w:rsidRPr="00715DCF">
                    <w:rPr>
                      <w:color w:val="002060"/>
                    </w:rPr>
                    <w:t>GIRONE C - 7 Giornata - A</w:t>
                  </w:r>
                </w:p>
              </w:tc>
            </w:tr>
            <w:tr w:rsidR="00A37790" w:rsidRPr="00715DCF" w14:paraId="2EA0F8E1"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B10FEF" w14:textId="77777777" w:rsidR="00A37790" w:rsidRPr="00715DCF" w:rsidRDefault="00A37790" w:rsidP="00E30EA7">
                  <w:pPr>
                    <w:pStyle w:val="rowtabella0"/>
                    <w:rPr>
                      <w:color w:val="002060"/>
                    </w:rPr>
                  </w:pPr>
                  <w:r w:rsidRPr="00715DCF">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CEBC2" w14:textId="77777777" w:rsidR="00A37790" w:rsidRPr="00715DCF" w:rsidRDefault="00A37790" w:rsidP="00E30EA7">
                  <w:pPr>
                    <w:pStyle w:val="rowtabella0"/>
                    <w:rPr>
                      <w:color w:val="002060"/>
                    </w:rPr>
                  </w:pPr>
                  <w:r w:rsidRPr="00715DCF">
                    <w:rPr>
                      <w:color w:val="002060"/>
                    </w:rPr>
                    <w:t>- FABRIANO CALCIO A 5 2023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AD6A90" w14:textId="77777777" w:rsidR="00A37790" w:rsidRPr="00715DCF" w:rsidRDefault="00A37790" w:rsidP="00E30EA7">
                  <w:pPr>
                    <w:pStyle w:val="rowtabella0"/>
                    <w:jc w:val="center"/>
                    <w:rPr>
                      <w:color w:val="002060"/>
                    </w:rPr>
                  </w:pPr>
                  <w:r w:rsidRPr="00715DCF">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DDE2B" w14:textId="77777777" w:rsidR="00A37790" w:rsidRPr="00715DCF" w:rsidRDefault="00A37790" w:rsidP="00E30EA7">
                  <w:pPr>
                    <w:pStyle w:val="rowtabella0"/>
                    <w:jc w:val="center"/>
                    <w:rPr>
                      <w:color w:val="002060"/>
                    </w:rPr>
                  </w:pPr>
                  <w:r w:rsidRPr="00715DCF">
                    <w:rPr>
                      <w:color w:val="002060"/>
                    </w:rPr>
                    <w:t> </w:t>
                  </w:r>
                </w:p>
              </w:tc>
            </w:tr>
            <w:tr w:rsidR="00A37790" w:rsidRPr="00715DCF" w14:paraId="4D6E06F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78A0BC" w14:textId="77777777" w:rsidR="00A37790" w:rsidRPr="00715DCF" w:rsidRDefault="00A37790" w:rsidP="00E30EA7">
                  <w:pPr>
                    <w:pStyle w:val="rowtabella0"/>
                    <w:rPr>
                      <w:color w:val="002060"/>
                    </w:rPr>
                  </w:pPr>
                  <w:r w:rsidRPr="00715DCF">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BB33B2" w14:textId="77777777" w:rsidR="00A37790" w:rsidRPr="00715DCF" w:rsidRDefault="00A37790" w:rsidP="00E30EA7">
                  <w:pPr>
                    <w:pStyle w:val="rowtabella0"/>
                    <w:rPr>
                      <w:color w:val="002060"/>
                    </w:rPr>
                  </w:pPr>
                  <w:r w:rsidRPr="00715DCF">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BB26FA" w14:textId="77777777" w:rsidR="00A37790" w:rsidRPr="00715DCF" w:rsidRDefault="00A37790" w:rsidP="00E30EA7">
                  <w:pPr>
                    <w:pStyle w:val="rowtabella0"/>
                    <w:jc w:val="center"/>
                    <w:rPr>
                      <w:color w:val="002060"/>
                    </w:rPr>
                  </w:pPr>
                  <w:r w:rsidRPr="00715DCF">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D33390" w14:textId="77777777" w:rsidR="00A37790" w:rsidRPr="00715DCF" w:rsidRDefault="00A37790" w:rsidP="00E30EA7">
                  <w:pPr>
                    <w:pStyle w:val="rowtabella0"/>
                    <w:jc w:val="center"/>
                    <w:rPr>
                      <w:color w:val="002060"/>
                    </w:rPr>
                  </w:pPr>
                  <w:r w:rsidRPr="00715DCF">
                    <w:rPr>
                      <w:color w:val="002060"/>
                    </w:rPr>
                    <w:t> </w:t>
                  </w:r>
                </w:p>
              </w:tc>
            </w:tr>
            <w:tr w:rsidR="00A37790" w:rsidRPr="00715DCF" w14:paraId="29687916"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0ECC23" w14:textId="77777777" w:rsidR="00A37790" w:rsidRPr="00715DCF" w:rsidRDefault="00A37790" w:rsidP="00E30EA7">
                  <w:pPr>
                    <w:pStyle w:val="rowtabella0"/>
                    <w:rPr>
                      <w:color w:val="002060"/>
                    </w:rPr>
                  </w:pPr>
                  <w:r w:rsidRPr="00715DCF">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BA2557" w14:textId="77777777" w:rsidR="00A37790" w:rsidRPr="00715DCF" w:rsidRDefault="00A37790" w:rsidP="00E30EA7">
                  <w:pPr>
                    <w:pStyle w:val="rowtabella0"/>
                    <w:rPr>
                      <w:color w:val="002060"/>
                    </w:rPr>
                  </w:pPr>
                  <w:r w:rsidRPr="00715DCF">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377783" w14:textId="77777777" w:rsidR="00A37790" w:rsidRPr="00715DCF" w:rsidRDefault="00A37790" w:rsidP="00E30EA7">
                  <w:pPr>
                    <w:pStyle w:val="rowtabella0"/>
                    <w:jc w:val="center"/>
                    <w:rPr>
                      <w:color w:val="002060"/>
                    </w:rPr>
                  </w:pPr>
                  <w:r w:rsidRPr="00715DC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F0AEA3" w14:textId="77777777" w:rsidR="00A37790" w:rsidRPr="00715DCF" w:rsidRDefault="00A37790" w:rsidP="00E30EA7">
                  <w:pPr>
                    <w:pStyle w:val="rowtabella0"/>
                    <w:jc w:val="center"/>
                    <w:rPr>
                      <w:color w:val="002060"/>
                    </w:rPr>
                  </w:pPr>
                  <w:r w:rsidRPr="00715DCF">
                    <w:rPr>
                      <w:color w:val="002060"/>
                    </w:rPr>
                    <w:t> </w:t>
                  </w:r>
                </w:p>
              </w:tc>
            </w:tr>
            <w:tr w:rsidR="00A37790" w:rsidRPr="00715DCF" w14:paraId="7F4628E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F9FA9D" w14:textId="77777777" w:rsidR="00A37790" w:rsidRPr="00715DCF" w:rsidRDefault="00A37790" w:rsidP="00E30EA7">
                  <w:pPr>
                    <w:pStyle w:val="rowtabella0"/>
                    <w:rPr>
                      <w:color w:val="002060"/>
                    </w:rPr>
                  </w:pPr>
                  <w:r w:rsidRPr="00715DCF">
                    <w:rPr>
                      <w:color w:val="002060"/>
                    </w:rPr>
                    <w:t>(1) 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1026A9" w14:textId="77777777" w:rsidR="00A37790" w:rsidRPr="00715DCF" w:rsidRDefault="00A37790" w:rsidP="00E30EA7">
                  <w:pPr>
                    <w:pStyle w:val="rowtabella0"/>
                    <w:rPr>
                      <w:color w:val="002060"/>
                    </w:rPr>
                  </w:pPr>
                  <w:r w:rsidRPr="00715DCF">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A80220" w14:textId="77777777" w:rsidR="00A37790" w:rsidRPr="00715DCF" w:rsidRDefault="00A37790" w:rsidP="00E30EA7">
                  <w:pPr>
                    <w:pStyle w:val="rowtabella0"/>
                    <w:jc w:val="center"/>
                    <w:rPr>
                      <w:color w:val="002060"/>
                    </w:rPr>
                  </w:pPr>
                  <w:r w:rsidRPr="00715DCF">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667293" w14:textId="77777777" w:rsidR="00A37790" w:rsidRPr="00715DCF" w:rsidRDefault="00A37790" w:rsidP="00E30EA7">
                  <w:pPr>
                    <w:pStyle w:val="rowtabella0"/>
                    <w:jc w:val="center"/>
                    <w:rPr>
                      <w:color w:val="002060"/>
                    </w:rPr>
                  </w:pPr>
                  <w:r w:rsidRPr="00715DCF">
                    <w:rPr>
                      <w:color w:val="002060"/>
                    </w:rPr>
                    <w:t> </w:t>
                  </w:r>
                </w:p>
              </w:tc>
            </w:tr>
            <w:tr w:rsidR="00A37790" w:rsidRPr="00715DCF" w14:paraId="2BE17241"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9CD66D" w14:textId="77777777" w:rsidR="00A37790" w:rsidRPr="00715DCF" w:rsidRDefault="00A37790" w:rsidP="00E30EA7">
                  <w:pPr>
                    <w:pStyle w:val="rowtabella0"/>
                    <w:rPr>
                      <w:color w:val="002060"/>
                    </w:rPr>
                  </w:pPr>
                  <w:r w:rsidRPr="00715DCF">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DAF4A1" w14:textId="77777777" w:rsidR="00A37790" w:rsidRPr="00715DCF" w:rsidRDefault="00A37790" w:rsidP="00E30EA7">
                  <w:pPr>
                    <w:pStyle w:val="rowtabella0"/>
                    <w:rPr>
                      <w:color w:val="002060"/>
                    </w:rPr>
                  </w:pPr>
                  <w:r w:rsidRPr="00715DCF">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E7A6F2" w14:textId="77777777" w:rsidR="00A37790" w:rsidRPr="00715DCF" w:rsidRDefault="00A37790" w:rsidP="00E30EA7">
                  <w:pPr>
                    <w:pStyle w:val="rowtabella0"/>
                    <w:jc w:val="center"/>
                    <w:rPr>
                      <w:color w:val="002060"/>
                    </w:rPr>
                  </w:pPr>
                  <w:r w:rsidRPr="00715DCF">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FC5F51" w14:textId="77777777" w:rsidR="00A37790" w:rsidRPr="00715DCF" w:rsidRDefault="00A37790" w:rsidP="00E30EA7">
                  <w:pPr>
                    <w:pStyle w:val="rowtabella0"/>
                    <w:jc w:val="center"/>
                    <w:rPr>
                      <w:color w:val="002060"/>
                    </w:rPr>
                  </w:pPr>
                  <w:r w:rsidRPr="00715DCF">
                    <w:rPr>
                      <w:color w:val="002060"/>
                    </w:rPr>
                    <w:t> </w:t>
                  </w:r>
                </w:p>
              </w:tc>
            </w:tr>
            <w:tr w:rsidR="00A37790" w:rsidRPr="00715DCF" w14:paraId="2A493CC0"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E8FA90" w14:textId="77777777" w:rsidR="00A37790" w:rsidRPr="00715DCF" w:rsidRDefault="00A37790" w:rsidP="00E30EA7">
                  <w:pPr>
                    <w:pStyle w:val="rowtabella0"/>
                    <w:rPr>
                      <w:color w:val="002060"/>
                    </w:rPr>
                  </w:pPr>
                  <w:r w:rsidRPr="00715DCF">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E11CB6" w14:textId="77777777" w:rsidR="00A37790" w:rsidRPr="00715DCF" w:rsidRDefault="00A37790" w:rsidP="00E30EA7">
                  <w:pPr>
                    <w:pStyle w:val="rowtabella0"/>
                    <w:rPr>
                      <w:color w:val="002060"/>
                    </w:rPr>
                  </w:pPr>
                  <w:r w:rsidRPr="00715DCF">
                    <w:rPr>
                      <w:color w:val="002060"/>
                    </w:rPr>
                    <w:t>- SERRALTA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174703" w14:textId="77777777" w:rsidR="00A37790" w:rsidRPr="00715DCF" w:rsidRDefault="00A37790" w:rsidP="00E30EA7">
                  <w:pPr>
                    <w:pStyle w:val="rowtabella0"/>
                    <w:jc w:val="center"/>
                    <w:rPr>
                      <w:color w:val="002060"/>
                    </w:rPr>
                  </w:pPr>
                  <w:r w:rsidRPr="00715DCF">
                    <w:rPr>
                      <w:color w:val="002060"/>
                    </w:rPr>
                    <w:t>4 - 8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C2736" w14:textId="77777777" w:rsidR="00A37790" w:rsidRPr="00715DCF" w:rsidRDefault="00A37790" w:rsidP="00E30EA7">
                  <w:pPr>
                    <w:pStyle w:val="rowtabella0"/>
                    <w:jc w:val="center"/>
                    <w:rPr>
                      <w:color w:val="002060"/>
                    </w:rPr>
                  </w:pPr>
                  <w:r w:rsidRPr="00715DCF">
                    <w:rPr>
                      <w:color w:val="002060"/>
                    </w:rPr>
                    <w:t> </w:t>
                  </w:r>
                </w:p>
              </w:tc>
            </w:tr>
            <w:tr w:rsidR="00A37790" w:rsidRPr="00715DCF" w14:paraId="30158C9D"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56AC6E6F" w14:textId="77777777" w:rsidR="00A37790" w:rsidRPr="00715DCF" w:rsidRDefault="00A37790" w:rsidP="00E30EA7">
                  <w:pPr>
                    <w:pStyle w:val="rowtabella0"/>
                    <w:rPr>
                      <w:color w:val="002060"/>
                    </w:rPr>
                  </w:pPr>
                  <w:r w:rsidRPr="00715DCF">
                    <w:rPr>
                      <w:color w:val="002060"/>
                    </w:rPr>
                    <w:t>(1) - disputata il 11/11/2023</w:t>
                  </w:r>
                </w:p>
              </w:tc>
            </w:tr>
          </w:tbl>
          <w:p w14:paraId="45C03947" w14:textId="77777777" w:rsidR="00A37790" w:rsidRPr="00715DCF" w:rsidRDefault="00A37790" w:rsidP="00E30EA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4A1DE00"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23540" w14:textId="77777777" w:rsidR="00A37790" w:rsidRPr="00715DCF" w:rsidRDefault="00A37790" w:rsidP="00E30EA7">
                  <w:pPr>
                    <w:pStyle w:val="headertabella0"/>
                    <w:rPr>
                      <w:color w:val="002060"/>
                    </w:rPr>
                  </w:pPr>
                  <w:r w:rsidRPr="00715DCF">
                    <w:rPr>
                      <w:color w:val="002060"/>
                    </w:rPr>
                    <w:t>GIRONE D - 7 Giornata - A</w:t>
                  </w:r>
                </w:p>
              </w:tc>
            </w:tr>
            <w:tr w:rsidR="00A37790" w:rsidRPr="00715DCF" w14:paraId="292EB6D8"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CE6251" w14:textId="77777777" w:rsidR="00A37790" w:rsidRPr="00715DCF" w:rsidRDefault="00A37790" w:rsidP="00E30EA7">
                  <w:pPr>
                    <w:pStyle w:val="rowtabella0"/>
                    <w:rPr>
                      <w:color w:val="002060"/>
                    </w:rPr>
                  </w:pPr>
                  <w:r w:rsidRPr="00715DCF">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9E9FBC" w14:textId="77777777" w:rsidR="00A37790" w:rsidRPr="00715DCF" w:rsidRDefault="00A37790" w:rsidP="00E30EA7">
                  <w:pPr>
                    <w:pStyle w:val="rowtabella0"/>
                    <w:rPr>
                      <w:color w:val="002060"/>
                    </w:rPr>
                  </w:pPr>
                  <w:r w:rsidRPr="00715DCF">
                    <w:rPr>
                      <w:color w:val="002060"/>
                    </w:rPr>
                    <w:t xml:space="preserve">- CALCIO </w:t>
                  </w:r>
                  <w:proofErr w:type="gramStart"/>
                  <w:r w:rsidRPr="00715DCF">
                    <w:rPr>
                      <w:color w:val="002060"/>
                    </w:rPr>
                    <w:t>S.ELPIDIO</w:t>
                  </w:r>
                  <w:proofErr w:type="gramEnd"/>
                  <w:r w:rsidRPr="00715DCF">
                    <w:rPr>
                      <w:color w:val="002060"/>
                    </w:rPr>
                    <w:t xml:space="preserve">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62AEC3" w14:textId="77777777" w:rsidR="00A37790" w:rsidRPr="00715DCF" w:rsidRDefault="00A37790" w:rsidP="00E30EA7">
                  <w:pPr>
                    <w:pStyle w:val="rowtabella0"/>
                    <w:jc w:val="center"/>
                    <w:rPr>
                      <w:color w:val="002060"/>
                    </w:rPr>
                  </w:pPr>
                  <w:r w:rsidRPr="00715DCF">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742E9" w14:textId="77777777" w:rsidR="00A37790" w:rsidRPr="00715DCF" w:rsidRDefault="00A37790" w:rsidP="00E30EA7">
                  <w:pPr>
                    <w:pStyle w:val="rowtabella0"/>
                    <w:jc w:val="center"/>
                    <w:rPr>
                      <w:color w:val="002060"/>
                    </w:rPr>
                  </w:pPr>
                  <w:r w:rsidRPr="00715DCF">
                    <w:rPr>
                      <w:color w:val="002060"/>
                    </w:rPr>
                    <w:t> </w:t>
                  </w:r>
                </w:p>
              </w:tc>
            </w:tr>
            <w:tr w:rsidR="00A37790" w:rsidRPr="00715DCF" w14:paraId="6F369C83"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2939EA" w14:textId="77777777" w:rsidR="00A37790" w:rsidRPr="00715DCF" w:rsidRDefault="00A37790" w:rsidP="00E30EA7">
                  <w:pPr>
                    <w:pStyle w:val="rowtabella0"/>
                    <w:rPr>
                      <w:color w:val="002060"/>
                    </w:rPr>
                  </w:pPr>
                  <w:r w:rsidRPr="00715DCF">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9F7763" w14:textId="77777777" w:rsidR="00A37790" w:rsidRPr="00715DCF" w:rsidRDefault="00A37790" w:rsidP="00E30EA7">
                  <w:pPr>
                    <w:pStyle w:val="rowtabella0"/>
                    <w:rPr>
                      <w:color w:val="002060"/>
                    </w:rPr>
                  </w:pPr>
                  <w:r w:rsidRPr="00715DCF">
                    <w:rPr>
                      <w:color w:val="002060"/>
                    </w:rPr>
                    <w:t>- PIEDIRIPA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B3DF58" w14:textId="77777777" w:rsidR="00A37790" w:rsidRPr="00715DCF" w:rsidRDefault="00A37790" w:rsidP="00E30EA7">
                  <w:pPr>
                    <w:pStyle w:val="rowtabella0"/>
                    <w:jc w:val="center"/>
                    <w:rPr>
                      <w:color w:val="002060"/>
                    </w:rPr>
                  </w:pPr>
                  <w:r w:rsidRPr="00715DCF">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8BF4AF" w14:textId="77777777" w:rsidR="00A37790" w:rsidRPr="00715DCF" w:rsidRDefault="00A37790" w:rsidP="00E30EA7">
                  <w:pPr>
                    <w:pStyle w:val="rowtabella0"/>
                    <w:jc w:val="center"/>
                    <w:rPr>
                      <w:color w:val="002060"/>
                    </w:rPr>
                  </w:pPr>
                  <w:r w:rsidRPr="00715DCF">
                    <w:rPr>
                      <w:color w:val="002060"/>
                    </w:rPr>
                    <w:t> </w:t>
                  </w:r>
                </w:p>
              </w:tc>
            </w:tr>
            <w:tr w:rsidR="00A37790" w:rsidRPr="00715DCF" w14:paraId="11A616EE"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1F3D9C" w14:textId="77777777" w:rsidR="00A37790" w:rsidRPr="00715DCF" w:rsidRDefault="00A37790" w:rsidP="00E30EA7">
                  <w:pPr>
                    <w:pStyle w:val="rowtabella0"/>
                    <w:rPr>
                      <w:color w:val="002060"/>
                    </w:rPr>
                  </w:pPr>
                  <w:r w:rsidRPr="00715DCF">
                    <w:rPr>
                      <w:color w:val="002060"/>
                    </w:rPr>
                    <w:t>FUTSAL RECANATI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8B526D" w14:textId="77777777" w:rsidR="00A37790" w:rsidRPr="00715DCF" w:rsidRDefault="00A37790" w:rsidP="00E30EA7">
                  <w:pPr>
                    <w:pStyle w:val="rowtabella0"/>
                    <w:rPr>
                      <w:color w:val="002060"/>
                    </w:rPr>
                  </w:pPr>
                  <w:r w:rsidRPr="00715DCF">
                    <w:rPr>
                      <w:color w:val="002060"/>
                    </w:rPr>
                    <w:t>- BOCA CIVITANOVA 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5E607BF" w14:textId="77777777" w:rsidR="00A37790" w:rsidRPr="00715DCF" w:rsidRDefault="00A37790" w:rsidP="00E30EA7">
                  <w:pPr>
                    <w:pStyle w:val="rowtabella0"/>
                    <w:jc w:val="center"/>
                    <w:rPr>
                      <w:color w:val="002060"/>
                    </w:rPr>
                  </w:pPr>
                  <w:r w:rsidRPr="00715DC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C416A9" w14:textId="77777777" w:rsidR="00A37790" w:rsidRPr="00715DCF" w:rsidRDefault="00A37790" w:rsidP="00E30EA7">
                  <w:pPr>
                    <w:pStyle w:val="rowtabella0"/>
                    <w:jc w:val="center"/>
                    <w:rPr>
                      <w:color w:val="002060"/>
                    </w:rPr>
                  </w:pPr>
                  <w:r w:rsidRPr="00715DCF">
                    <w:rPr>
                      <w:color w:val="002060"/>
                    </w:rPr>
                    <w:t> </w:t>
                  </w:r>
                </w:p>
              </w:tc>
            </w:tr>
            <w:tr w:rsidR="00A37790" w:rsidRPr="00715DCF" w14:paraId="367937E8"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CA7185" w14:textId="77777777" w:rsidR="00A37790" w:rsidRPr="00715DCF" w:rsidRDefault="00A37790" w:rsidP="00E30EA7">
                  <w:pPr>
                    <w:pStyle w:val="rowtabella0"/>
                    <w:rPr>
                      <w:color w:val="002060"/>
                    </w:rPr>
                  </w:pPr>
                  <w:r w:rsidRPr="00715DCF">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71B29E" w14:textId="77777777" w:rsidR="00A37790" w:rsidRPr="00715DCF" w:rsidRDefault="00A37790" w:rsidP="00E30EA7">
                  <w:pPr>
                    <w:pStyle w:val="rowtabella0"/>
                    <w:rPr>
                      <w:color w:val="002060"/>
                    </w:rPr>
                  </w:pPr>
                  <w:r w:rsidRPr="00715DCF">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DE0CD2" w14:textId="77777777" w:rsidR="00A37790" w:rsidRPr="00715DCF" w:rsidRDefault="00A37790" w:rsidP="00E30EA7">
                  <w:pPr>
                    <w:pStyle w:val="rowtabella0"/>
                    <w:jc w:val="center"/>
                    <w:rPr>
                      <w:color w:val="002060"/>
                    </w:rPr>
                  </w:pPr>
                  <w:r w:rsidRPr="00715DCF">
                    <w:rPr>
                      <w:color w:val="002060"/>
                    </w:rPr>
                    <w:t>5 - 6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9EC1B0" w14:textId="77777777" w:rsidR="00A37790" w:rsidRPr="00715DCF" w:rsidRDefault="00A37790" w:rsidP="00E30EA7">
                  <w:pPr>
                    <w:pStyle w:val="rowtabella0"/>
                    <w:jc w:val="center"/>
                    <w:rPr>
                      <w:color w:val="002060"/>
                    </w:rPr>
                  </w:pPr>
                  <w:r w:rsidRPr="00715DCF">
                    <w:rPr>
                      <w:color w:val="002060"/>
                    </w:rPr>
                    <w:t> </w:t>
                  </w:r>
                </w:p>
              </w:tc>
            </w:tr>
            <w:tr w:rsidR="00A37790" w:rsidRPr="00715DCF" w14:paraId="6519C1C8"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62973F" w14:textId="77777777" w:rsidR="00A37790" w:rsidRPr="00715DCF" w:rsidRDefault="00A37790" w:rsidP="00E30EA7">
                  <w:pPr>
                    <w:pStyle w:val="rowtabella0"/>
                    <w:rPr>
                      <w:color w:val="002060"/>
                    </w:rPr>
                  </w:pPr>
                  <w:r w:rsidRPr="00715DCF">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512F2A" w14:textId="77777777" w:rsidR="00A37790" w:rsidRPr="00715DCF" w:rsidRDefault="00A37790" w:rsidP="00E30EA7">
                  <w:pPr>
                    <w:pStyle w:val="rowtabella0"/>
                    <w:rPr>
                      <w:color w:val="002060"/>
                    </w:rPr>
                  </w:pPr>
                  <w:r w:rsidRPr="00715DCF">
                    <w:rPr>
                      <w:color w:val="002060"/>
                    </w:rPr>
                    <w:t>- VIS CIVITANOVA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D8B51F3" w14:textId="77777777" w:rsidR="00A37790" w:rsidRPr="00715DCF" w:rsidRDefault="00A37790" w:rsidP="00E30EA7">
                  <w:pPr>
                    <w:pStyle w:val="rowtabella0"/>
                    <w:jc w:val="center"/>
                    <w:rPr>
                      <w:color w:val="002060"/>
                    </w:rPr>
                  </w:pPr>
                  <w:r w:rsidRPr="00715DC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D39C23" w14:textId="77777777" w:rsidR="00A37790" w:rsidRPr="00715DCF" w:rsidRDefault="00A37790" w:rsidP="00E30EA7">
                  <w:pPr>
                    <w:pStyle w:val="rowtabella0"/>
                    <w:jc w:val="center"/>
                    <w:rPr>
                      <w:color w:val="002060"/>
                    </w:rPr>
                  </w:pPr>
                  <w:r w:rsidRPr="00715DCF">
                    <w:rPr>
                      <w:color w:val="002060"/>
                    </w:rPr>
                    <w:t> </w:t>
                  </w:r>
                </w:p>
              </w:tc>
            </w:tr>
            <w:tr w:rsidR="00A37790" w:rsidRPr="00715DCF" w14:paraId="124B88EE"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2BF20B" w14:textId="77777777" w:rsidR="00A37790" w:rsidRPr="00715DCF" w:rsidRDefault="00A37790" w:rsidP="00E30EA7">
                  <w:pPr>
                    <w:pStyle w:val="rowtabella0"/>
                    <w:rPr>
                      <w:color w:val="002060"/>
                    </w:rPr>
                  </w:pPr>
                  <w:r w:rsidRPr="00715DCF">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1686A" w14:textId="77777777" w:rsidR="00A37790" w:rsidRPr="00715DCF" w:rsidRDefault="00A37790" w:rsidP="00E30EA7">
                  <w:pPr>
                    <w:pStyle w:val="rowtabella0"/>
                    <w:rPr>
                      <w:color w:val="002060"/>
                    </w:rPr>
                  </w:pPr>
                  <w:r w:rsidRPr="00715DCF">
                    <w:rPr>
                      <w:color w:val="002060"/>
                    </w:rPr>
                    <w:t>- MOGLIANESE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F6AE0" w14:textId="77777777" w:rsidR="00A37790" w:rsidRPr="00715DCF" w:rsidRDefault="00A37790" w:rsidP="00E30EA7">
                  <w:pPr>
                    <w:pStyle w:val="rowtabella0"/>
                    <w:jc w:val="center"/>
                    <w:rPr>
                      <w:color w:val="002060"/>
                    </w:rPr>
                  </w:pPr>
                  <w:r w:rsidRPr="00715DCF">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F3C7FA" w14:textId="77777777" w:rsidR="00A37790" w:rsidRPr="00715DCF" w:rsidRDefault="00A37790" w:rsidP="00E30EA7">
                  <w:pPr>
                    <w:pStyle w:val="rowtabella0"/>
                    <w:jc w:val="center"/>
                    <w:rPr>
                      <w:color w:val="002060"/>
                    </w:rPr>
                  </w:pPr>
                  <w:r w:rsidRPr="00715DCF">
                    <w:rPr>
                      <w:color w:val="002060"/>
                    </w:rPr>
                    <w:t> </w:t>
                  </w:r>
                </w:p>
              </w:tc>
            </w:tr>
          </w:tbl>
          <w:p w14:paraId="76D0D465" w14:textId="77777777" w:rsidR="00A37790" w:rsidRPr="00715DCF" w:rsidRDefault="00A37790" w:rsidP="00E30EA7">
            <w:pPr>
              <w:rPr>
                <w:color w:val="002060"/>
              </w:rPr>
            </w:pPr>
          </w:p>
        </w:tc>
      </w:tr>
    </w:tbl>
    <w:p w14:paraId="4307FB49" w14:textId="77777777" w:rsidR="00A37790" w:rsidRPr="00715DCF" w:rsidRDefault="00A37790" w:rsidP="00A3779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766C838A"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43F23FBE"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FF04B" w14:textId="77777777" w:rsidR="00A37790" w:rsidRPr="00715DCF" w:rsidRDefault="00A37790" w:rsidP="00E30EA7">
                  <w:pPr>
                    <w:pStyle w:val="headertabella0"/>
                    <w:rPr>
                      <w:color w:val="002060"/>
                    </w:rPr>
                  </w:pPr>
                  <w:r w:rsidRPr="00715DCF">
                    <w:rPr>
                      <w:color w:val="002060"/>
                    </w:rPr>
                    <w:t>GIRONE E - 7 Giornata - A</w:t>
                  </w:r>
                </w:p>
              </w:tc>
            </w:tr>
            <w:tr w:rsidR="00A37790" w:rsidRPr="00715DCF" w14:paraId="60AA4F8A"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843557" w14:textId="77777777" w:rsidR="00A37790" w:rsidRPr="00715DCF" w:rsidRDefault="00A37790" w:rsidP="00E30EA7">
                  <w:pPr>
                    <w:pStyle w:val="rowtabella0"/>
                    <w:rPr>
                      <w:color w:val="002060"/>
                    </w:rPr>
                  </w:pPr>
                  <w:r w:rsidRPr="00715DCF">
                    <w:rPr>
                      <w:color w:val="002060"/>
                    </w:rPr>
                    <w:t>(1) 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F11DD" w14:textId="77777777" w:rsidR="00A37790" w:rsidRPr="00715DCF" w:rsidRDefault="00A37790" w:rsidP="00E30EA7">
                  <w:pPr>
                    <w:pStyle w:val="rowtabella0"/>
                    <w:rPr>
                      <w:color w:val="002060"/>
                    </w:rPr>
                  </w:pPr>
                  <w:r w:rsidRPr="00715DCF">
                    <w:rPr>
                      <w:color w:val="002060"/>
                    </w:rPr>
                    <w:t>- PICENO UNITED MMX A 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D1B29" w14:textId="77777777" w:rsidR="00A37790" w:rsidRPr="00715DCF" w:rsidRDefault="00A37790" w:rsidP="00E30EA7">
                  <w:pPr>
                    <w:pStyle w:val="rowtabella0"/>
                    <w:jc w:val="center"/>
                    <w:rPr>
                      <w:color w:val="002060"/>
                    </w:rPr>
                  </w:pPr>
                  <w:r w:rsidRPr="00715DCF">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7BF80" w14:textId="77777777" w:rsidR="00A37790" w:rsidRPr="00715DCF" w:rsidRDefault="00A37790" w:rsidP="00E30EA7">
                  <w:pPr>
                    <w:pStyle w:val="rowtabella0"/>
                    <w:jc w:val="center"/>
                    <w:rPr>
                      <w:color w:val="002060"/>
                    </w:rPr>
                  </w:pPr>
                  <w:r w:rsidRPr="00715DCF">
                    <w:rPr>
                      <w:color w:val="002060"/>
                    </w:rPr>
                    <w:t> </w:t>
                  </w:r>
                </w:p>
              </w:tc>
            </w:tr>
            <w:tr w:rsidR="00A37790" w:rsidRPr="00715DCF" w14:paraId="239D5067"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BA4A43" w14:textId="77777777" w:rsidR="00A37790" w:rsidRPr="00715DCF" w:rsidRDefault="00A37790" w:rsidP="00E30EA7">
                  <w:pPr>
                    <w:pStyle w:val="rowtabella0"/>
                    <w:rPr>
                      <w:color w:val="002060"/>
                    </w:rPr>
                  </w:pPr>
                  <w:r w:rsidRPr="00715DCF">
                    <w:rPr>
                      <w:color w:val="002060"/>
                    </w:rPr>
                    <w:t>ATLETICO ASCOLI 2000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BF99C0" w14:textId="77777777" w:rsidR="00A37790" w:rsidRPr="00715DCF" w:rsidRDefault="00A37790" w:rsidP="00E30EA7">
                  <w:pPr>
                    <w:pStyle w:val="rowtabella0"/>
                    <w:rPr>
                      <w:color w:val="002060"/>
                    </w:rPr>
                  </w:pPr>
                  <w:r w:rsidRPr="00715DCF">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7A1114" w14:textId="77777777" w:rsidR="00A37790" w:rsidRPr="00715DCF" w:rsidRDefault="00A37790" w:rsidP="00E30EA7">
                  <w:pPr>
                    <w:pStyle w:val="rowtabella0"/>
                    <w:jc w:val="center"/>
                    <w:rPr>
                      <w:color w:val="002060"/>
                    </w:rPr>
                  </w:pPr>
                  <w:r w:rsidRPr="00715DCF">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EDDF53" w14:textId="77777777" w:rsidR="00A37790" w:rsidRPr="00715DCF" w:rsidRDefault="00A37790" w:rsidP="00E30EA7">
                  <w:pPr>
                    <w:pStyle w:val="rowtabella0"/>
                    <w:jc w:val="center"/>
                    <w:rPr>
                      <w:color w:val="002060"/>
                    </w:rPr>
                  </w:pPr>
                  <w:r w:rsidRPr="00715DCF">
                    <w:rPr>
                      <w:color w:val="002060"/>
                    </w:rPr>
                    <w:t> </w:t>
                  </w:r>
                </w:p>
              </w:tc>
            </w:tr>
            <w:tr w:rsidR="00A37790" w:rsidRPr="00715DCF" w14:paraId="0EA81415"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224819" w14:textId="77777777" w:rsidR="00A37790" w:rsidRPr="00715DCF" w:rsidRDefault="00A37790" w:rsidP="00E30EA7">
                  <w:pPr>
                    <w:pStyle w:val="rowtabella0"/>
                    <w:rPr>
                      <w:color w:val="002060"/>
                    </w:rPr>
                  </w:pPr>
                  <w:r w:rsidRPr="00715DCF">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34C843" w14:textId="77777777" w:rsidR="00A37790" w:rsidRPr="00715DCF" w:rsidRDefault="00A37790" w:rsidP="00E30EA7">
                  <w:pPr>
                    <w:pStyle w:val="rowtabella0"/>
                    <w:rPr>
                      <w:color w:val="002060"/>
                    </w:rPr>
                  </w:pPr>
                  <w:r w:rsidRPr="00715DCF">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F3A2BB" w14:textId="77777777" w:rsidR="00A37790" w:rsidRPr="00715DCF" w:rsidRDefault="00A37790" w:rsidP="00E30EA7">
                  <w:pPr>
                    <w:pStyle w:val="rowtabella0"/>
                    <w:jc w:val="center"/>
                    <w:rPr>
                      <w:color w:val="002060"/>
                    </w:rPr>
                  </w:pPr>
                  <w:r w:rsidRPr="00715DCF">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B6CB74" w14:textId="77777777" w:rsidR="00A37790" w:rsidRPr="00715DCF" w:rsidRDefault="00A37790" w:rsidP="00E30EA7">
                  <w:pPr>
                    <w:pStyle w:val="rowtabella0"/>
                    <w:jc w:val="center"/>
                    <w:rPr>
                      <w:color w:val="002060"/>
                    </w:rPr>
                  </w:pPr>
                  <w:r w:rsidRPr="00715DCF">
                    <w:rPr>
                      <w:color w:val="002060"/>
                    </w:rPr>
                    <w:t> </w:t>
                  </w:r>
                </w:p>
              </w:tc>
            </w:tr>
            <w:tr w:rsidR="00A37790" w:rsidRPr="00715DCF" w14:paraId="5A9B3108"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173588" w14:textId="77777777" w:rsidR="00A37790" w:rsidRPr="00715DCF" w:rsidRDefault="00A37790" w:rsidP="00E30EA7">
                  <w:pPr>
                    <w:pStyle w:val="rowtabella0"/>
                    <w:rPr>
                      <w:color w:val="002060"/>
                    </w:rPr>
                  </w:pPr>
                  <w:r w:rsidRPr="00715DCF">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6D7C52" w14:textId="77777777" w:rsidR="00A37790" w:rsidRPr="00715DCF" w:rsidRDefault="00A37790" w:rsidP="00E30EA7">
                  <w:pPr>
                    <w:pStyle w:val="rowtabella0"/>
                    <w:rPr>
                      <w:color w:val="002060"/>
                    </w:rPr>
                  </w:pPr>
                  <w:r w:rsidRPr="00715DCF">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472E6E" w14:textId="77777777" w:rsidR="00A37790" w:rsidRPr="00715DCF" w:rsidRDefault="00A37790" w:rsidP="00E30EA7">
                  <w:pPr>
                    <w:pStyle w:val="rowtabella0"/>
                    <w:jc w:val="center"/>
                    <w:rPr>
                      <w:color w:val="002060"/>
                    </w:rPr>
                  </w:pPr>
                  <w:r w:rsidRPr="00715DCF">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CD073B" w14:textId="77777777" w:rsidR="00A37790" w:rsidRPr="00715DCF" w:rsidRDefault="00A37790" w:rsidP="00E30EA7">
                  <w:pPr>
                    <w:pStyle w:val="rowtabella0"/>
                    <w:jc w:val="center"/>
                    <w:rPr>
                      <w:color w:val="002060"/>
                    </w:rPr>
                  </w:pPr>
                  <w:r w:rsidRPr="00715DCF">
                    <w:rPr>
                      <w:color w:val="002060"/>
                    </w:rPr>
                    <w:t> </w:t>
                  </w:r>
                </w:p>
              </w:tc>
            </w:tr>
            <w:tr w:rsidR="00A37790" w:rsidRPr="00715DCF" w14:paraId="10FEF5D9"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B4EE81" w14:textId="77777777" w:rsidR="00A37790" w:rsidRPr="00715DCF" w:rsidRDefault="00A37790" w:rsidP="00E30EA7">
                  <w:pPr>
                    <w:pStyle w:val="rowtabella0"/>
                    <w:rPr>
                      <w:color w:val="002060"/>
                    </w:rPr>
                  </w:pPr>
                  <w:r w:rsidRPr="00715DCF">
                    <w:rPr>
                      <w:color w:val="002060"/>
                    </w:rPr>
                    <w:t>SAMBENEDETTESE BEACH SOCC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E823C" w14:textId="77777777" w:rsidR="00A37790" w:rsidRPr="00715DCF" w:rsidRDefault="00A37790" w:rsidP="00E30EA7">
                  <w:pPr>
                    <w:pStyle w:val="rowtabella0"/>
                    <w:rPr>
                      <w:color w:val="002060"/>
                    </w:rPr>
                  </w:pPr>
                  <w:r w:rsidRPr="00715DCF">
                    <w:rPr>
                      <w:color w:val="002060"/>
                    </w:rPr>
                    <w:t>- TRUENTIN LAMA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471A8D" w14:textId="77777777" w:rsidR="00A37790" w:rsidRPr="00715DCF" w:rsidRDefault="00A37790" w:rsidP="00E30EA7">
                  <w:pPr>
                    <w:pStyle w:val="rowtabella0"/>
                    <w:jc w:val="center"/>
                    <w:rPr>
                      <w:color w:val="002060"/>
                    </w:rPr>
                  </w:pPr>
                  <w:r w:rsidRPr="00715DCF">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27C7F" w14:textId="77777777" w:rsidR="00A37790" w:rsidRPr="00715DCF" w:rsidRDefault="00A37790" w:rsidP="00E30EA7">
                  <w:pPr>
                    <w:pStyle w:val="rowtabella0"/>
                    <w:jc w:val="center"/>
                    <w:rPr>
                      <w:color w:val="002060"/>
                    </w:rPr>
                  </w:pPr>
                  <w:r w:rsidRPr="00715DCF">
                    <w:rPr>
                      <w:color w:val="002060"/>
                    </w:rPr>
                    <w:t> </w:t>
                  </w:r>
                </w:p>
              </w:tc>
            </w:tr>
            <w:tr w:rsidR="00A37790" w:rsidRPr="00715DCF" w14:paraId="0E1666B0"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202A33EA" w14:textId="77777777" w:rsidR="00A37790" w:rsidRPr="00715DCF" w:rsidRDefault="00A37790" w:rsidP="00E30EA7">
                  <w:pPr>
                    <w:pStyle w:val="rowtabella0"/>
                    <w:rPr>
                      <w:color w:val="002060"/>
                    </w:rPr>
                  </w:pPr>
                  <w:r w:rsidRPr="00715DCF">
                    <w:rPr>
                      <w:color w:val="002060"/>
                    </w:rPr>
                    <w:t>(1) - disputata il 11/11/2023</w:t>
                  </w:r>
                </w:p>
              </w:tc>
            </w:tr>
          </w:tbl>
          <w:p w14:paraId="0C6E16C7" w14:textId="77777777" w:rsidR="00A37790" w:rsidRPr="00715DCF" w:rsidRDefault="00A37790" w:rsidP="00E30EA7">
            <w:pPr>
              <w:rPr>
                <w:color w:val="002060"/>
              </w:rPr>
            </w:pPr>
          </w:p>
        </w:tc>
      </w:tr>
    </w:tbl>
    <w:p w14:paraId="3BFF4EA0" w14:textId="77777777" w:rsidR="00A37790" w:rsidRPr="00715DCF" w:rsidRDefault="00A37790" w:rsidP="00A37790">
      <w:pPr>
        <w:pStyle w:val="breakline"/>
        <w:rPr>
          <w:rFonts w:eastAsiaTheme="minorEastAsia"/>
          <w:color w:val="002060"/>
        </w:rPr>
      </w:pPr>
    </w:p>
    <w:p w14:paraId="4C7835F4" w14:textId="77777777" w:rsidR="00A37790" w:rsidRPr="00715DCF" w:rsidRDefault="00A37790" w:rsidP="00A37790">
      <w:pPr>
        <w:pStyle w:val="breakline"/>
        <w:rPr>
          <w:color w:val="002060"/>
        </w:rPr>
      </w:pPr>
    </w:p>
    <w:p w14:paraId="3ABAA5B6" w14:textId="77777777" w:rsidR="00A37790" w:rsidRPr="00715DCF" w:rsidRDefault="00A37790" w:rsidP="00A37790">
      <w:pPr>
        <w:pStyle w:val="titoloprinc0"/>
        <w:rPr>
          <w:color w:val="002060"/>
        </w:rPr>
      </w:pPr>
      <w:r w:rsidRPr="00715DCF">
        <w:rPr>
          <w:color w:val="002060"/>
        </w:rPr>
        <w:t>GIUDICE SPORTIVO</w:t>
      </w:r>
    </w:p>
    <w:p w14:paraId="25740951"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6F9625DD" w14:textId="77777777" w:rsidR="00A37790" w:rsidRPr="00715DCF" w:rsidRDefault="00A37790" w:rsidP="00A37790">
      <w:pPr>
        <w:pStyle w:val="titolo10"/>
        <w:rPr>
          <w:color w:val="002060"/>
        </w:rPr>
      </w:pPr>
      <w:r w:rsidRPr="00715DCF">
        <w:rPr>
          <w:color w:val="002060"/>
        </w:rPr>
        <w:t xml:space="preserve">GARE DEL 10/11/2023 </w:t>
      </w:r>
    </w:p>
    <w:p w14:paraId="6E378D63" w14:textId="77777777" w:rsidR="00A37790" w:rsidRPr="00715DCF" w:rsidRDefault="00A37790" w:rsidP="00A37790">
      <w:pPr>
        <w:pStyle w:val="titolo7a"/>
        <w:rPr>
          <w:color w:val="002060"/>
        </w:rPr>
      </w:pPr>
      <w:r w:rsidRPr="00715DCF">
        <w:rPr>
          <w:color w:val="002060"/>
        </w:rPr>
        <w:t xml:space="preserve">PROVVEDIMENTI DISCIPLINARI </w:t>
      </w:r>
    </w:p>
    <w:p w14:paraId="643803C7"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53F5CA06" w14:textId="77777777" w:rsidR="00A37790" w:rsidRPr="00715DCF" w:rsidRDefault="00A37790" w:rsidP="00A37790">
      <w:pPr>
        <w:pStyle w:val="titolo30"/>
        <w:rPr>
          <w:color w:val="002060"/>
        </w:rPr>
      </w:pPr>
      <w:r w:rsidRPr="00715DCF">
        <w:rPr>
          <w:color w:val="002060"/>
        </w:rPr>
        <w:t xml:space="preserve">SOCIETA' </w:t>
      </w:r>
    </w:p>
    <w:p w14:paraId="17543521" w14:textId="77777777" w:rsidR="00A37790" w:rsidRPr="00715DCF" w:rsidRDefault="00A37790" w:rsidP="00A37790">
      <w:pPr>
        <w:pStyle w:val="titolo20"/>
        <w:rPr>
          <w:color w:val="002060"/>
        </w:rPr>
      </w:pPr>
      <w:r w:rsidRPr="00715DCF">
        <w:rPr>
          <w:color w:val="002060"/>
        </w:rPr>
        <w:t xml:space="preserve">AMMENDA </w:t>
      </w:r>
    </w:p>
    <w:p w14:paraId="1486EA83"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Euro 50,00 CASENUOVE </w:t>
      </w:r>
      <w:r w:rsidRPr="00715DCF">
        <w:rPr>
          <w:color w:val="002060"/>
        </w:rPr>
        <w:br/>
        <w:t>Per aver un proprio tifoso rivolto espressioni offen</w:t>
      </w:r>
      <w:r>
        <w:rPr>
          <w:color w:val="002060"/>
        </w:rPr>
        <w:t>s</w:t>
      </w:r>
      <w:r w:rsidRPr="00715DCF">
        <w:rPr>
          <w:color w:val="002060"/>
        </w:rPr>
        <w:t xml:space="preserve">ive nei confronti dell'arbitro. </w:t>
      </w:r>
    </w:p>
    <w:p w14:paraId="16DF6DEC" w14:textId="77777777" w:rsidR="00A37790" w:rsidRPr="00715DCF" w:rsidRDefault="00A37790" w:rsidP="00A37790">
      <w:pPr>
        <w:pStyle w:val="titolo30"/>
        <w:rPr>
          <w:color w:val="002060"/>
        </w:rPr>
      </w:pPr>
      <w:r w:rsidRPr="00715DCF">
        <w:rPr>
          <w:color w:val="002060"/>
        </w:rPr>
        <w:t xml:space="preserve">DIRIGENTI </w:t>
      </w:r>
    </w:p>
    <w:p w14:paraId="1488B168" w14:textId="77777777" w:rsidR="00A37790" w:rsidRPr="00715DCF" w:rsidRDefault="00A37790" w:rsidP="00A37790">
      <w:pPr>
        <w:pStyle w:val="titolo20"/>
        <w:rPr>
          <w:color w:val="002060"/>
        </w:rPr>
      </w:pPr>
      <w:r w:rsidRPr="00715DCF">
        <w:rPr>
          <w:color w:val="002060"/>
        </w:rPr>
        <w:t xml:space="preserve">INIBIZIONE A SVOLGERE OGNI ATTIVITA'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54D9659" w14:textId="77777777" w:rsidTr="00E30EA7">
        <w:tc>
          <w:tcPr>
            <w:tcW w:w="2200" w:type="dxa"/>
            <w:tcMar>
              <w:top w:w="20" w:type="dxa"/>
              <w:left w:w="20" w:type="dxa"/>
              <w:bottom w:w="20" w:type="dxa"/>
              <w:right w:w="20" w:type="dxa"/>
            </w:tcMar>
            <w:vAlign w:val="center"/>
            <w:hideMark/>
          </w:tcPr>
          <w:p w14:paraId="5B0A9EDF" w14:textId="77777777" w:rsidR="00A37790" w:rsidRPr="00715DCF" w:rsidRDefault="00A37790" w:rsidP="00E30EA7">
            <w:pPr>
              <w:pStyle w:val="movimento"/>
              <w:rPr>
                <w:color w:val="002060"/>
              </w:rPr>
            </w:pPr>
            <w:r w:rsidRPr="00715DCF">
              <w:rPr>
                <w:color w:val="002060"/>
              </w:rPr>
              <w:t>CINCIRIPINI AUGUSTO</w:t>
            </w:r>
          </w:p>
        </w:tc>
        <w:tc>
          <w:tcPr>
            <w:tcW w:w="2200" w:type="dxa"/>
            <w:tcMar>
              <w:top w:w="20" w:type="dxa"/>
              <w:left w:w="20" w:type="dxa"/>
              <w:bottom w:w="20" w:type="dxa"/>
              <w:right w:w="20" w:type="dxa"/>
            </w:tcMar>
            <w:vAlign w:val="center"/>
            <w:hideMark/>
          </w:tcPr>
          <w:p w14:paraId="417DC4C7" w14:textId="77777777" w:rsidR="00A37790" w:rsidRPr="00715DCF" w:rsidRDefault="00A37790" w:rsidP="00E30EA7">
            <w:pPr>
              <w:pStyle w:val="movimento2"/>
              <w:rPr>
                <w:color w:val="002060"/>
              </w:rPr>
            </w:pPr>
            <w:r w:rsidRPr="00715DCF">
              <w:rPr>
                <w:color w:val="002060"/>
              </w:rPr>
              <w:t xml:space="preserve">(RIVIERA DELLE PALME) </w:t>
            </w:r>
          </w:p>
        </w:tc>
        <w:tc>
          <w:tcPr>
            <w:tcW w:w="800" w:type="dxa"/>
            <w:tcMar>
              <w:top w:w="20" w:type="dxa"/>
              <w:left w:w="20" w:type="dxa"/>
              <w:bottom w:w="20" w:type="dxa"/>
              <w:right w:w="20" w:type="dxa"/>
            </w:tcMar>
            <w:vAlign w:val="center"/>
            <w:hideMark/>
          </w:tcPr>
          <w:p w14:paraId="10F2D22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E73C23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9EE4804" w14:textId="77777777" w:rsidR="00A37790" w:rsidRPr="00715DCF" w:rsidRDefault="00A37790" w:rsidP="00E30EA7">
            <w:pPr>
              <w:pStyle w:val="movimento2"/>
              <w:rPr>
                <w:color w:val="002060"/>
              </w:rPr>
            </w:pPr>
            <w:r w:rsidRPr="00715DCF">
              <w:rPr>
                <w:color w:val="002060"/>
              </w:rPr>
              <w:t> </w:t>
            </w:r>
          </w:p>
        </w:tc>
      </w:tr>
    </w:tbl>
    <w:p w14:paraId="1C8DA675"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comportamento non regolamentare. Allontanato. </w:t>
      </w:r>
    </w:p>
    <w:p w14:paraId="01378CFB"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19C66F5" w14:textId="77777777" w:rsidTr="00E30EA7">
        <w:tc>
          <w:tcPr>
            <w:tcW w:w="2200" w:type="dxa"/>
            <w:tcMar>
              <w:top w:w="20" w:type="dxa"/>
              <w:left w:w="20" w:type="dxa"/>
              <w:bottom w:w="20" w:type="dxa"/>
              <w:right w:w="20" w:type="dxa"/>
            </w:tcMar>
            <w:vAlign w:val="center"/>
            <w:hideMark/>
          </w:tcPr>
          <w:p w14:paraId="4B282EAF" w14:textId="77777777" w:rsidR="00A37790" w:rsidRPr="00715DCF" w:rsidRDefault="00A37790" w:rsidP="00E30EA7">
            <w:pPr>
              <w:pStyle w:val="movimento"/>
              <w:rPr>
                <w:color w:val="002060"/>
              </w:rPr>
            </w:pPr>
            <w:r w:rsidRPr="00715DCF">
              <w:rPr>
                <w:color w:val="002060"/>
              </w:rPr>
              <w:t>MORI NICOLAS</w:t>
            </w:r>
          </w:p>
        </w:tc>
        <w:tc>
          <w:tcPr>
            <w:tcW w:w="2200" w:type="dxa"/>
            <w:tcMar>
              <w:top w:w="20" w:type="dxa"/>
              <w:left w:w="20" w:type="dxa"/>
              <w:bottom w:w="20" w:type="dxa"/>
              <w:right w:w="20" w:type="dxa"/>
            </w:tcMar>
            <w:vAlign w:val="center"/>
            <w:hideMark/>
          </w:tcPr>
          <w:p w14:paraId="5F93BD93" w14:textId="77777777" w:rsidR="00A37790" w:rsidRPr="00715DCF" w:rsidRDefault="00A37790" w:rsidP="00E30EA7">
            <w:pPr>
              <w:pStyle w:val="movimento2"/>
              <w:rPr>
                <w:color w:val="002060"/>
              </w:rPr>
            </w:pPr>
            <w:r w:rsidRPr="00715DCF">
              <w:rPr>
                <w:color w:val="002060"/>
              </w:rPr>
              <w:t xml:space="preserve">(CSI MONTEFIORE) </w:t>
            </w:r>
          </w:p>
        </w:tc>
        <w:tc>
          <w:tcPr>
            <w:tcW w:w="800" w:type="dxa"/>
            <w:tcMar>
              <w:top w:w="20" w:type="dxa"/>
              <w:left w:w="20" w:type="dxa"/>
              <w:bottom w:w="20" w:type="dxa"/>
              <w:right w:w="20" w:type="dxa"/>
            </w:tcMar>
            <w:vAlign w:val="center"/>
            <w:hideMark/>
          </w:tcPr>
          <w:p w14:paraId="41DC991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6E9649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2C4C3E9" w14:textId="77777777" w:rsidR="00A37790" w:rsidRPr="00715DCF" w:rsidRDefault="00A37790" w:rsidP="00E30EA7">
            <w:pPr>
              <w:pStyle w:val="movimento2"/>
              <w:rPr>
                <w:color w:val="002060"/>
              </w:rPr>
            </w:pPr>
            <w:r w:rsidRPr="00715DCF">
              <w:rPr>
                <w:color w:val="002060"/>
              </w:rPr>
              <w:t> </w:t>
            </w:r>
          </w:p>
        </w:tc>
      </w:tr>
    </w:tbl>
    <w:p w14:paraId="7826B060" w14:textId="77777777" w:rsidR="00A37790" w:rsidRPr="00715DCF" w:rsidRDefault="00A37790" w:rsidP="00A37790">
      <w:pPr>
        <w:pStyle w:val="titolo30"/>
        <w:rPr>
          <w:rFonts w:eastAsiaTheme="minorEastAsia"/>
          <w:color w:val="002060"/>
        </w:rPr>
      </w:pPr>
      <w:r w:rsidRPr="00715DCF">
        <w:rPr>
          <w:color w:val="002060"/>
        </w:rPr>
        <w:t xml:space="preserve">ALLENATORI </w:t>
      </w:r>
    </w:p>
    <w:p w14:paraId="7F494EE1" w14:textId="77777777" w:rsidR="00A37790" w:rsidRPr="00715DCF" w:rsidRDefault="00A37790" w:rsidP="00A37790">
      <w:pPr>
        <w:pStyle w:val="titolo20"/>
        <w:rPr>
          <w:color w:val="002060"/>
        </w:rPr>
      </w:pPr>
      <w:r w:rsidRPr="00715DCF">
        <w:rPr>
          <w:color w:val="002060"/>
        </w:rPr>
        <w:t xml:space="preserve">SQUALIFICA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95D76D4" w14:textId="77777777" w:rsidTr="00E30EA7">
        <w:tc>
          <w:tcPr>
            <w:tcW w:w="2200" w:type="dxa"/>
            <w:tcMar>
              <w:top w:w="20" w:type="dxa"/>
              <w:left w:w="20" w:type="dxa"/>
              <w:bottom w:w="20" w:type="dxa"/>
              <w:right w:w="20" w:type="dxa"/>
            </w:tcMar>
            <w:vAlign w:val="center"/>
            <w:hideMark/>
          </w:tcPr>
          <w:p w14:paraId="3A63FF41" w14:textId="77777777" w:rsidR="00A37790" w:rsidRPr="00715DCF" w:rsidRDefault="00A37790" w:rsidP="00E30EA7">
            <w:pPr>
              <w:pStyle w:val="movimento"/>
              <w:rPr>
                <w:color w:val="002060"/>
              </w:rPr>
            </w:pPr>
            <w:r w:rsidRPr="00715DCF">
              <w:rPr>
                <w:color w:val="002060"/>
              </w:rPr>
              <w:t>EUSEPI ANDREA</w:t>
            </w:r>
          </w:p>
        </w:tc>
        <w:tc>
          <w:tcPr>
            <w:tcW w:w="2200" w:type="dxa"/>
            <w:tcMar>
              <w:top w:w="20" w:type="dxa"/>
              <w:left w:w="20" w:type="dxa"/>
              <w:bottom w:w="20" w:type="dxa"/>
              <w:right w:w="20" w:type="dxa"/>
            </w:tcMar>
            <w:vAlign w:val="center"/>
            <w:hideMark/>
          </w:tcPr>
          <w:p w14:paraId="294441A6" w14:textId="77777777" w:rsidR="00A37790" w:rsidRPr="00715DCF" w:rsidRDefault="00A37790" w:rsidP="00E30EA7">
            <w:pPr>
              <w:pStyle w:val="movimento2"/>
              <w:rPr>
                <w:color w:val="002060"/>
              </w:rPr>
            </w:pPr>
            <w:r w:rsidRPr="00715DCF">
              <w:rPr>
                <w:color w:val="002060"/>
              </w:rPr>
              <w:t xml:space="preserve">(SPECIAL ONE SPORTING CLUB) </w:t>
            </w:r>
          </w:p>
        </w:tc>
        <w:tc>
          <w:tcPr>
            <w:tcW w:w="800" w:type="dxa"/>
            <w:tcMar>
              <w:top w:w="20" w:type="dxa"/>
              <w:left w:w="20" w:type="dxa"/>
              <w:bottom w:w="20" w:type="dxa"/>
              <w:right w:w="20" w:type="dxa"/>
            </w:tcMar>
            <w:vAlign w:val="center"/>
            <w:hideMark/>
          </w:tcPr>
          <w:p w14:paraId="3A97396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681CB7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C671355" w14:textId="77777777" w:rsidR="00A37790" w:rsidRPr="00715DCF" w:rsidRDefault="00A37790" w:rsidP="00E30EA7">
            <w:pPr>
              <w:pStyle w:val="movimento2"/>
              <w:rPr>
                <w:color w:val="002060"/>
              </w:rPr>
            </w:pPr>
            <w:r w:rsidRPr="00715DCF">
              <w:rPr>
                <w:color w:val="002060"/>
              </w:rPr>
              <w:t> </w:t>
            </w:r>
          </w:p>
        </w:tc>
      </w:tr>
    </w:tbl>
    <w:p w14:paraId="01A4596B"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Per comportamento irriguardoso verso l'arbitro.</w:t>
      </w:r>
      <w:r>
        <w:rPr>
          <w:color w:val="002060"/>
        </w:rPr>
        <w:t xml:space="preserve"> </w:t>
      </w:r>
      <w:r w:rsidRPr="00715DCF">
        <w:rPr>
          <w:color w:val="002060"/>
        </w:rPr>
        <w:t xml:space="preserve">Allontanato. </w:t>
      </w:r>
    </w:p>
    <w:p w14:paraId="19070C67" w14:textId="77777777" w:rsidR="00A37790" w:rsidRPr="00715DCF" w:rsidRDefault="00A37790" w:rsidP="00A37790">
      <w:pPr>
        <w:pStyle w:val="titolo20"/>
        <w:rPr>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7267EA4" w14:textId="77777777" w:rsidTr="00E30EA7">
        <w:tc>
          <w:tcPr>
            <w:tcW w:w="2200" w:type="dxa"/>
            <w:tcMar>
              <w:top w:w="20" w:type="dxa"/>
              <w:left w:w="20" w:type="dxa"/>
              <w:bottom w:w="20" w:type="dxa"/>
              <w:right w:w="20" w:type="dxa"/>
            </w:tcMar>
            <w:vAlign w:val="center"/>
            <w:hideMark/>
          </w:tcPr>
          <w:p w14:paraId="3E739D8A" w14:textId="77777777" w:rsidR="00A37790" w:rsidRPr="00715DCF" w:rsidRDefault="00A37790" w:rsidP="00E30EA7">
            <w:pPr>
              <w:pStyle w:val="movimento"/>
              <w:rPr>
                <w:color w:val="002060"/>
              </w:rPr>
            </w:pPr>
            <w:r w:rsidRPr="00715DCF">
              <w:rPr>
                <w:color w:val="002060"/>
              </w:rPr>
              <w:t>FACCHINI MASSIMO</w:t>
            </w:r>
          </w:p>
        </w:tc>
        <w:tc>
          <w:tcPr>
            <w:tcW w:w="2200" w:type="dxa"/>
            <w:tcMar>
              <w:top w:w="20" w:type="dxa"/>
              <w:left w:w="20" w:type="dxa"/>
              <w:bottom w:w="20" w:type="dxa"/>
              <w:right w:w="20" w:type="dxa"/>
            </w:tcMar>
            <w:vAlign w:val="center"/>
            <w:hideMark/>
          </w:tcPr>
          <w:p w14:paraId="746F9F78" w14:textId="77777777" w:rsidR="00A37790" w:rsidRPr="00715DCF" w:rsidRDefault="00A37790" w:rsidP="00E30EA7">
            <w:pPr>
              <w:pStyle w:val="movimento2"/>
              <w:rPr>
                <w:color w:val="002060"/>
              </w:rPr>
            </w:pPr>
            <w:r w:rsidRPr="00715DCF">
              <w:rPr>
                <w:color w:val="002060"/>
              </w:rPr>
              <w:t xml:space="preserve">(GIOVANI SANT IPPOLITO) </w:t>
            </w:r>
          </w:p>
        </w:tc>
        <w:tc>
          <w:tcPr>
            <w:tcW w:w="800" w:type="dxa"/>
            <w:tcMar>
              <w:top w:w="20" w:type="dxa"/>
              <w:left w:w="20" w:type="dxa"/>
              <w:bottom w:w="20" w:type="dxa"/>
              <w:right w:w="20" w:type="dxa"/>
            </w:tcMar>
            <w:vAlign w:val="center"/>
            <w:hideMark/>
          </w:tcPr>
          <w:p w14:paraId="7945A92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076AF4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4302C75" w14:textId="77777777" w:rsidR="00A37790" w:rsidRPr="00715DCF" w:rsidRDefault="00A37790" w:rsidP="00E30EA7">
            <w:pPr>
              <w:pStyle w:val="movimento2"/>
              <w:rPr>
                <w:color w:val="002060"/>
              </w:rPr>
            </w:pPr>
            <w:r w:rsidRPr="00715DCF">
              <w:rPr>
                <w:color w:val="002060"/>
              </w:rPr>
              <w:t> </w:t>
            </w:r>
          </w:p>
        </w:tc>
      </w:tr>
    </w:tbl>
    <w:p w14:paraId="0AD51B5E"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8447602" w14:textId="77777777" w:rsidTr="00E30EA7">
        <w:tc>
          <w:tcPr>
            <w:tcW w:w="2200" w:type="dxa"/>
            <w:tcMar>
              <w:top w:w="20" w:type="dxa"/>
              <w:left w:w="20" w:type="dxa"/>
              <w:bottom w:w="20" w:type="dxa"/>
              <w:right w:w="20" w:type="dxa"/>
            </w:tcMar>
            <w:vAlign w:val="center"/>
            <w:hideMark/>
          </w:tcPr>
          <w:p w14:paraId="2C87AB0F" w14:textId="77777777" w:rsidR="00A37790" w:rsidRPr="00715DCF" w:rsidRDefault="00A37790" w:rsidP="00E30EA7">
            <w:pPr>
              <w:pStyle w:val="movimento"/>
              <w:rPr>
                <w:color w:val="002060"/>
              </w:rPr>
            </w:pPr>
            <w:r w:rsidRPr="00715DCF">
              <w:rPr>
                <w:color w:val="002060"/>
              </w:rPr>
              <w:t>TRASPEDINI MASSIMO</w:t>
            </w:r>
          </w:p>
        </w:tc>
        <w:tc>
          <w:tcPr>
            <w:tcW w:w="2200" w:type="dxa"/>
            <w:tcMar>
              <w:top w:w="20" w:type="dxa"/>
              <w:left w:w="20" w:type="dxa"/>
              <w:bottom w:w="20" w:type="dxa"/>
              <w:right w:w="20" w:type="dxa"/>
            </w:tcMar>
            <w:vAlign w:val="center"/>
            <w:hideMark/>
          </w:tcPr>
          <w:p w14:paraId="6BBA23FB" w14:textId="77777777" w:rsidR="00A37790" w:rsidRPr="00715DCF" w:rsidRDefault="00A37790" w:rsidP="00E30EA7">
            <w:pPr>
              <w:pStyle w:val="movimento2"/>
              <w:rPr>
                <w:color w:val="002060"/>
              </w:rPr>
            </w:pPr>
            <w:r w:rsidRPr="00715DCF">
              <w:rPr>
                <w:color w:val="002060"/>
              </w:rPr>
              <w:t xml:space="preserve">(VIS CIVITANOVA) </w:t>
            </w:r>
          </w:p>
        </w:tc>
        <w:tc>
          <w:tcPr>
            <w:tcW w:w="800" w:type="dxa"/>
            <w:tcMar>
              <w:top w:w="20" w:type="dxa"/>
              <w:left w:w="20" w:type="dxa"/>
              <w:bottom w:w="20" w:type="dxa"/>
              <w:right w:w="20" w:type="dxa"/>
            </w:tcMar>
            <w:vAlign w:val="center"/>
            <w:hideMark/>
          </w:tcPr>
          <w:p w14:paraId="5F03439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B4548A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C021DF7" w14:textId="77777777" w:rsidR="00A37790" w:rsidRPr="00715DCF" w:rsidRDefault="00A37790" w:rsidP="00E30EA7">
            <w:pPr>
              <w:pStyle w:val="movimento2"/>
              <w:rPr>
                <w:color w:val="002060"/>
              </w:rPr>
            </w:pPr>
            <w:r w:rsidRPr="00715DCF">
              <w:rPr>
                <w:color w:val="002060"/>
              </w:rPr>
              <w:t> </w:t>
            </w:r>
          </w:p>
        </w:tc>
      </w:tr>
    </w:tbl>
    <w:p w14:paraId="456FE612" w14:textId="77777777" w:rsidR="00A37790" w:rsidRPr="00715DCF" w:rsidRDefault="00A37790" w:rsidP="00A37790">
      <w:pPr>
        <w:pStyle w:val="titolo30"/>
        <w:rPr>
          <w:rFonts w:eastAsiaTheme="minorEastAsia"/>
          <w:color w:val="002060"/>
        </w:rPr>
      </w:pPr>
      <w:r w:rsidRPr="00715DCF">
        <w:rPr>
          <w:color w:val="002060"/>
        </w:rPr>
        <w:t xml:space="preserve">CALCIATORI ESPULSI </w:t>
      </w:r>
    </w:p>
    <w:p w14:paraId="70DA14FB" w14:textId="77777777" w:rsidR="00A37790" w:rsidRPr="00715DCF" w:rsidRDefault="00A37790" w:rsidP="00A37790">
      <w:pPr>
        <w:pStyle w:val="titolo20"/>
        <w:rPr>
          <w:color w:val="002060"/>
        </w:rPr>
      </w:pPr>
      <w:r w:rsidRPr="00715DC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9AB5F89" w14:textId="77777777" w:rsidTr="00E30EA7">
        <w:tc>
          <w:tcPr>
            <w:tcW w:w="2200" w:type="dxa"/>
            <w:tcMar>
              <w:top w:w="20" w:type="dxa"/>
              <w:left w:w="20" w:type="dxa"/>
              <w:bottom w:w="20" w:type="dxa"/>
              <w:right w:w="20" w:type="dxa"/>
            </w:tcMar>
            <w:vAlign w:val="center"/>
            <w:hideMark/>
          </w:tcPr>
          <w:p w14:paraId="7963D638" w14:textId="77777777" w:rsidR="00A37790" w:rsidRPr="00715DCF" w:rsidRDefault="00A37790" w:rsidP="00E30EA7">
            <w:pPr>
              <w:pStyle w:val="movimento"/>
              <w:rPr>
                <w:color w:val="002060"/>
              </w:rPr>
            </w:pPr>
            <w:r w:rsidRPr="00715DCF">
              <w:rPr>
                <w:color w:val="002060"/>
              </w:rPr>
              <w:t>FORMICA FABRIZIO</w:t>
            </w:r>
          </w:p>
        </w:tc>
        <w:tc>
          <w:tcPr>
            <w:tcW w:w="2200" w:type="dxa"/>
            <w:tcMar>
              <w:top w:w="20" w:type="dxa"/>
              <w:left w:w="20" w:type="dxa"/>
              <w:bottom w:w="20" w:type="dxa"/>
              <w:right w:w="20" w:type="dxa"/>
            </w:tcMar>
            <w:vAlign w:val="center"/>
            <w:hideMark/>
          </w:tcPr>
          <w:p w14:paraId="061E180F" w14:textId="77777777" w:rsidR="00A37790" w:rsidRPr="00715DCF" w:rsidRDefault="00A37790" w:rsidP="00E30EA7">
            <w:pPr>
              <w:pStyle w:val="movimento2"/>
              <w:rPr>
                <w:color w:val="002060"/>
              </w:rPr>
            </w:pPr>
            <w:r w:rsidRPr="00715DCF">
              <w:rPr>
                <w:color w:val="002060"/>
              </w:rPr>
              <w:t xml:space="preserve">(AUDAX CALCIO PIOBBICO) </w:t>
            </w:r>
          </w:p>
        </w:tc>
        <w:tc>
          <w:tcPr>
            <w:tcW w:w="800" w:type="dxa"/>
            <w:tcMar>
              <w:top w:w="20" w:type="dxa"/>
              <w:left w:w="20" w:type="dxa"/>
              <w:bottom w:w="20" w:type="dxa"/>
              <w:right w:w="20" w:type="dxa"/>
            </w:tcMar>
            <w:vAlign w:val="center"/>
            <w:hideMark/>
          </w:tcPr>
          <w:p w14:paraId="4B8DB8B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6F3FFFA" w14:textId="77777777" w:rsidR="00A37790" w:rsidRPr="00715DCF" w:rsidRDefault="00A37790" w:rsidP="00E30EA7">
            <w:pPr>
              <w:pStyle w:val="movimento"/>
              <w:rPr>
                <w:color w:val="002060"/>
              </w:rPr>
            </w:pPr>
            <w:r w:rsidRPr="00715DCF">
              <w:rPr>
                <w:color w:val="002060"/>
              </w:rPr>
              <w:t>PANICHI LORENZO</w:t>
            </w:r>
          </w:p>
        </w:tc>
        <w:tc>
          <w:tcPr>
            <w:tcW w:w="2200" w:type="dxa"/>
            <w:tcMar>
              <w:top w:w="20" w:type="dxa"/>
              <w:left w:w="20" w:type="dxa"/>
              <w:bottom w:w="20" w:type="dxa"/>
              <w:right w:w="20" w:type="dxa"/>
            </w:tcMar>
            <w:vAlign w:val="center"/>
            <w:hideMark/>
          </w:tcPr>
          <w:p w14:paraId="29AFD5D7" w14:textId="77777777" w:rsidR="00A37790" w:rsidRPr="00715DCF" w:rsidRDefault="00A37790" w:rsidP="00E30EA7">
            <w:pPr>
              <w:pStyle w:val="movimento2"/>
              <w:rPr>
                <w:color w:val="002060"/>
              </w:rPr>
            </w:pPr>
            <w:r w:rsidRPr="00715DCF">
              <w:rPr>
                <w:color w:val="002060"/>
              </w:rPr>
              <w:t xml:space="preserve">(FUTSAL L.C.) </w:t>
            </w:r>
          </w:p>
        </w:tc>
      </w:tr>
      <w:tr w:rsidR="00A37790" w:rsidRPr="00715DCF" w14:paraId="44B179E0" w14:textId="77777777" w:rsidTr="00E30EA7">
        <w:tc>
          <w:tcPr>
            <w:tcW w:w="2200" w:type="dxa"/>
            <w:tcMar>
              <w:top w:w="20" w:type="dxa"/>
              <w:left w:w="20" w:type="dxa"/>
              <w:bottom w:w="20" w:type="dxa"/>
              <w:right w:w="20" w:type="dxa"/>
            </w:tcMar>
            <w:vAlign w:val="center"/>
            <w:hideMark/>
          </w:tcPr>
          <w:p w14:paraId="1E7D0115" w14:textId="77777777" w:rsidR="00A37790" w:rsidRPr="00715DCF" w:rsidRDefault="00A37790" w:rsidP="00E30EA7">
            <w:pPr>
              <w:pStyle w:val="movimento"/>
              <w:rPr>
                <w:color w:val="002060"/>
              </w:rPr>
            </w:pPr>
            <w:r w:rsidRPr="00715DCF">
              <w:rPr>
                <w:color w:val="002060"/>
              </w:rPr>
              <w:t>VITTORI SIMONE</w:t>
            </w:r>
          </w:p>
        </w:tc>
        <w:tc>
          <w:tcPr>
            <w:tcW w:w="2200" w:type="dxa"/>
            <w:tcMar>
              <w:top w:w="20" w:type="dxa"/>
              <w:left w:w="20" w:type="dxa"/>
              <w:bottom w:w="20" w:type="dxa"/>
              <w:right w:w="20" w:type="dxa"/>
            </w:tcMar>
            <w:vAlign w:val="center"/>
            <w:hideMark/>
          </w:tcPr>
          <w:p w14:paraId="3C9F5533" w14:textId="77777777" w:rsidR="00A37790" w:rsidRPr="00715DCF" w:rsidRDefault="00A37790" w:rsidP="00E30EA7">
            <w:pPr>
              <w:pStyle w:val="movimento2"/>
              <w:rPr>
                <w:color w:val="002060"/>
              </w:rPr>
            </w:pPr>
            <w:r w:rsidRPr="00715DCF">
              <w:rPr>
                <w:color w:val="002060"/>
              </w:rPr>
              <w:t xml:space="preserve">(RIVIERA DELLE PALME) </w:t>
            </w:r>
          </w:p>
        </w:tc>
        <w:tc>
          <w:tcPr>
            <w:tcW w:w="800" w:type="dxa"/>
            <w:tcMar>
              <w:top w:w="20" w:type="dxa"/>
              <w:left w:w="20" w:type="dxa"/>
              <w:bottom w:w="20" w:type="dxa"/>
              <w:right w:w="20" w:type="dxa"/>
            </w:tcMar>
            <w:vAlign w:val="center"/>
            <w:hideMark/>
          </w:tcPr>
          <w:p w14:paraId="479465C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3129FB3" w14:textId="77777777" w:rsidR="00A37790" w:rsidRPr="00715DCF" w:rsidRDefault="00A37790" w:rsidP="00E30EA7">
            <w:pPr>
              <w:pStyle w:val="movimento"/>
              <w:rPr>
                <w:color w:val="002060"/>
              </w:rPr>
            </w:pPr>
            <w:r w:rsidRPr="00715DCF">
              <w:rPr>
                <w:color w:val="002060"/>
              </w:rPr>
              <w:t>ROSATI ALESSANDRO</w:t>
            </w:r>
          </w:p>
        </w:tc>
        <w:tc>
          <w:tcPr>
            <w:tcW w:w="2200" w:type="dxa"/>
            <w:tcMar>
              <w:top w:w="20" w:type="dxa"/>
              <w:left w:w="20" w:type="dxa"/>
              <w:bottom w:w="20" w:type="dxa"/>
              <w:right w:w="20" w:type="dxa"/>
            </w:tcMar>
            <w:vAlign w:val="center"/>
            <w:hideMark/>
          </w:tcPr>
          <w:p w14:paraId="1C856647" w14:textId="77777777" w:rsidR="00A37790" w:rsidRPr="00715DCF" w:rsidRDefault="00A37790" w:rsidP="00E30EA7">
            <w:pPr>
              <w:pStyle w:val="movimento2"/>
              <w:rPr>
                <w:color w:val="002060"/>
              </w:rPr>
            </w:pPr>
            <w:r w:rsidRPr="00715DCF">
              <w:rPr>
                <w:color w:val="002060"/>
              </w:rPr>
              <w:t xml:space="preserve">(SPORTING GROTTAMMARE) </w:t>
            </w:r>
          </w:p>
        </w:tc>
      </w:tr>
      <w:tr w:rsidR="00A37790" w:rsidRPr="00715DCF" w14:paraId="53916689" w14:textId="77777777" w:rsidTr="00E30EA7">
        <w:tc>
          <w:tcPr>
            <w:tcW w:w="2200" w:type="dxa"/>
            <w:tcMar>
              <w:top w:w="20" w:type="dxa"/>
              <w:left w:w="20" w:type="dxa"/>
              <w:bottom w:w="20" w:type="dxa"/>
              <w:right w:w="20" w:type="dxa"/>
            </w:tcMar>
            <w:vAlign w:val="center"/>
            <w:hideMark/>
          </w:tcPr>
          <w:p w14:paraId="679D562C" w14:textId="77777777" w:rsidR="00A37790" w:rsidRPr="00715DCF" w:rsidRDefault="00A37790" w:rsidP="00E30EA7">
            <w:pPr>
              <w:pStyle w:val="movimento"/>
              <w:rPr>
                <w:color w:val="002060"/>
              </w:rPr>
            </w:pPr>
            <w:r w:rsidRPr="00715DCF">
              <w:rPr>
                <w:color w:val="002060"/>
              </w:rPr>
              <w:t>DIAKITE YOUSSUF</w:t>
            </w:r>
          </w:p>
        </w:tc>
        <w:tc>
          <w:tcPr>
            <w:tcW w:w="2200" w:type="dxa"/>
            <w:tcMar>
              <w:top w:w="20" w:type="dxa"/>
              <w:left w:w="20" w:type="dxa"/>
              <w:bottom w:w="20" w:type="dxa"/>
              <w:right w:w="20" w:type="dxa"/>
            </w:tcMar>
            <w:vAlign w:val="center"/>
            <w:hideMark/>
          </w:tcPr>
          <w:p w14:paraId="19FFC0FC" w14:textId="77777777" w:rsidR="00A37790" w:rsidRPr="00715DCF" w:rsidRDefault="00A37790" w:rsidP="00E30EA7">
            <w:pPr>
              <w:pStyle w:val="movimento2"/>
              <w:rPr>
                <w:color w:val="002060"/>
              </w:rPr>
            </w:pPr>
            <w:r w:rsidRPr="00715DCF">
              <w:rPr>
                <w:color w:val="002060"/>
              </w:rPr>
              <w:t xml:space="preserve">(VADO C5) </w:t>
            </w:r>
          </w:p>
        </w:tc>
        <w:tc>
          <w:tcPr>
            <w:tcW w:w="800" w:type="dxa"/>
            <w:tcMar>
              <w:top w:w="20" w:type="dxa"/>
              <w:left w:w="20" w:type="dxa"/>
              <w:bottom w:w="20" w:type="dxa"/>
              <w:right w:w="20" w:type="dxa"/>
            </w:tcMar>
            <w:vAlign w:val="center"/>
            <w:hideMark/>
          </w:tcPr>
          <w:p w14:paraId="039B45B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6CE198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BB54127" w14:textId="77777777" w:rsidR="00A37790" w:rsidRPr="00715DCF" w:rsidRDefault="00A37790" w:rsidP="00E30EA7">
            <w:pPr>
              <w:pStyle w:val="movimento2"/>
              <w:rPr>
                <w:color w:val="002060"/>
              </w:rPr>
            </w:pPr>
            <w:r w:rsidRPr="00715DCF">
              <w:rPr>
                <w:color w:val="002060"/>
              </w:rPr>
              <w:t> </w:t>
            </w:r>
          </w:p>
        </w:tc>
      </w:tr>
    </w:tbl>
    <w:p w14:paraId="0C1768CB" w14:textId="77777777" w:rsidR="00A37790" w:rsidRPr="00715DCF" w:rsidRDefault="00A37790" w:rsidP="00A37790">
      <w:pPr>
        <w:pStyle w:val="titolo20"/>
        <w:rPr>
          <w:rFonts w:eastAsiaTheme="minorEastAsia"/>
          <w:color w:val="002060"/>
        </w:rPr>
      </w:pPr>
      <w:r w:rsidRPr="00715DCF">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71017D4" w14:textId="77777777" w:rsidTr="00E30EA7">
        <w:tc>
          <w:tcPr>
            <w:tcW w:w="2200" w:type="dxa"/>
            <w:tcMar>
              <w:top w:w="20" w:type="dxa"/>
              <w:left w:w="20" w:type="dxa"/>
              <w:bottom w:w="20" w:type="dxa"/>
              <w:right w:w="20" w:type="dxa"/>
            </w:tcMar>
            <w:vAlign w:val="center"/>
            <w:hideMark/>
          </w:tcPr>
          <w:p w14:paraId="791BF11C" w14:textId="77777777" w:rsidR="00A37790" w:rsidRPr="00715DCF" w:rsidRDefault="00A37790" w:rsidP="00E30EA7">
            <w:pPr>
              <w:pStyle w:val="movimento"/>
              <w:rPr>
                <w:color w:val="002060"/>
              </w:rPr>
            </w:pPr>
            <w:r w:rsidRPr="00715DCF">
              <w:rPr>
                <w:color w:val="002060"/>
              </w:rPr>
              <w:t>LUZI SILVANO</w:t>
            </w:r>
          </w:p>
        </w:tc>
        <w:tc>
          <w:tcPr>
            <w:tcW w:w="2200" w:type="dxa"/>
            <w:tcMar>
              <w:top w:w="20" w:type="dxa"/>
              <w:left w:w="20" w:type="dxa"/>
              <w:bottom w:w="20" w:type="dxa"/>
              <w:right w:w="20" w:type="dxa"/>
            </w:tcMar>
            <w:vAlign w:val="center"/>
            <w:hideMark/>
          </w:tcPr>
          <w:p w14:paraId="3FFDB64F" w14:textId="77777777" w:rsidR="00A37790" w:rsidRPr="00715DCF" w:rsidRDefault="00A37790" w:rsidP="00E30EA7">
            <w:pPr>
              <w:pStyle w:val="movimento2"/>
              <w:rPr>
                <w:color w:val="002060"/>
              </w:rPr>
            </w:pPr>
            <w:r w:rsidRPr="00715DCF">
              <w:rPr>
                <w:color w:val="002060"/>
              </w:rPr>
              <w:t xml:space="preserve">(ATLETICO ASCOLI 2000) </w:t>
            </w:r>
          </w:p>
        </w:tc>
        <w:tc>
          <w:tcPr>
            <w:tcW w:w="800" w:type="dxa"/>
            <w:tcMar>
              <w:top w:w="20" w:type="dxa"/>
              <w:left w:w="20" w:type="dxa"/>
              <w:bottom w:w="20" w:type="dxa"/>
              <w:right w:w="20" w:type="dxa"/>
            </w:tcMar>
            <w:vAlign w:val="center"/>
            <w:hideMark/>
          </w:tcPr>
          <w:p w14:paraId="0347C75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3B76238" w14:textId="77777777" w:rsidR="00A37790" w:rsidRPr="00715DCF" w:rsidRDefault="00A37790" w:rsidP="00E30EA7">
            <w:pPr>
              <w:pStyle w:val="movimento"/>
              <w:rPr>
                <w:color w:val="002060"/>
              </w:rPr>
            </w:pPr>
            <w:r w:rsidRPr="00715DCF">
              <w:rPr>
                <w:color w:val="002060"/>
              </w:rPr>
              <w:t>DANO DRITAN</w:t>
            </w:r>
          </w:p>
        </w:tc>
        <w:tc>
          <w:tcPr>
            <w:tcW w:w="2200" w:type="dxa"/>
            <w:tcMar>
              <w:top w:w="20" w:type="dxa"/>
              <w:left w:w="20" w:type="dxa"/>
              <w:bottom w:w="20" w:type="dxa"/>
              <w:right w:w="20" w:type="dxa"/>
            </w:tcMar>
            <w:vAlign w:val="center"/>
            <w:hideMark/>
          </w:tcPr>
          <w:p w14:paraId="5D3FE3B9" w14:textId="77777777" w:rsidR="00A37790" w:rsidRPr="00715DCF" w:rsidRDefault="00A37790" w:rsidP="00E30EA7">
            <w:pPr>
              <w:pStyle w:val="movimento2"/>
              <w:rPr>
                <w:color w:val="002060"/>
              </w:rPr>
            </w:pPr>
            <w:r w:rsidRPr="00715DCF">
              <w:rPr>
                <w:color w:val="002060"/>
              </w:rPr>
              <w:t xml:space="preserve">(CANTINE RIUNITE CSI) </w:t>
            </w:r>
          </w:p>
        </w:tc>
      </w:tr>
      <w:tr w:rsidR="00A37790" w:rsidRPr="00715DCF" w14:paraId="20F58E94" w14:textId="77777777" w:rsidTr="00E30EA7">
        <w:tc>
          <w:tcPr>
            <w:tcW w:w="2200" w:type="dxa"/>
            <w:tcMar>
              <w:top w:w="20" w:type="dxa"/>
              <w:left w:w="20" w:type="dxa"/>
              <w:bottom w:w="20" w:type="dxa"/>
              <w:right w:w="20" w:type="dxa"/>
            </w:tcMar>
            <w:vAlign w:val="center"/>
            <w:hideMark/>
          </w:tcPr>
          <w:p w14:paraId="3F6F283C" w14:textId="77777777" w:rsidR="00A37790" w:rsidRPr="00715DCF" w:rsidRDefault="00A37790" w:rsidP="00E30EA7">
            <w:pPr>
              <w:pStyle w:val="movimento"/>
              <w:rPr>
                <w:color w:val="002060"/>
              </w:rPr>
            </w:pPr>
            <w:r w:rsidRPr="00715DCF">
              <w:rPr>
                <w:color w:val="002060"/>
              </w:rPr>
              <w:t>PANDOLFI STEVEN</w:t>
            </w:r>
          </w:p>
        </w:tc>
        <w:tc>
          <w:tcPr>
            <w:tcW w:w="2200" w:type="dxa"/>
            <w:tcMar>
              <w:top w:w="20" w:type="dxa"/>
              <w:left w:w="20" w:type="dxa"/>
              <w:bottom w:w="20" w:type="dxa"/>
              <w:right w:w="20" w:type="dxa"/>
            </w:tcMar>
            <w:vAlign w:val="center"/>
            <w:hideMark/>
          </w:tcPr>
          <w:p w14:paraId="26676854" w14:textId="77777777" w:rsidR="00A37790" w:rsidRPr="00715DCF" w:rsidRDefault="00A37790" w:rsidP="00E30EA7">
            <w:pPr>
              <w:pStyle w:val="movimento2"/>
              <w:rPr>
                <w:color w:val="002060"/>
              </w:rPr>
            </w:pPr>
            <w:r w:rsidRPr="00715DCF">
              <w:rPr>
                <w:color w:val="002060"/>
              </w:rPr>
              <w:t xml:space="preserve">(FFJ CALCIO A 5) </w:t>
            </w:r>
          </w:p>
        </w:tc>
        <w:tc>
          <w:tcPr>
            <w:tcW w:w="800" w:type="dxa"/>
            <w:tcMar>
              <w:top w:w="20" w:type="dxa"/>
              <w:left w:w="20" w:type="dxa"/>
              <w:bottom w:w="20" w:type="dxa"/>
              <w:right w:w="20" w:type="dxa"/>
            </w:tcMar>
            <w:vAlign w:val="center"/>
            <w:hideMark/>
          </w:tcPr>
          <w:p w14:paraId="681A32E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01EF62C" w14:textId="77777777" w:rsidR="00A37790" w:rsidRPr="00715DCF" w:rsidRDefault="00A37790" w:rsidP="00E30EA7">
            <w:pPr>
              <w:pStyle w:val="movimento"/>
              <w:rPr>
                <w:color w:val="002060"/>
              </w:rPr>
            </w:pPr>
            <w:r w:rsidRPr="00715DCF">
              <w:rPr>
                <w:color w:val="002060"/>
              </w:rPr>
              <w:t>BAGALINI FRANCESCO</w:t>
            </w:r>
          </w:p>
        </w:tc>
        <w:tc>
          <w:tcPr>
            <w:tcW w:w="2200" w:type="dxa"/>
            <w:tcMar>
              <w:top w:w="20" w:type="dxa"/>
              <w:left w:w="20" w:type="dxa"/>
              <w:bottom w:w="20" w:type="dxa"/>
              <w:right w:w="20" w:type="dxa"/>
            </w:tcMar>
            <w:vAlign w:val="center"/>
            <w:hideMark/>
          </w:tcPr>
          <w:p w14:paraId="4ED6C94E" w14:textId="77777777" w:rsidR="00A37790" w:rsidRPr="00715DCF" w:rsidRDefault="00A37790" w:rsidP="00E30EA7">
            <w:pPr>
              <w:pStyle w:val="movimento2"/>
              <w:rPr>
                <w:color w:val="002060"/>
              </w:rPr>
            </w:pPr>
            <w:r w:rsidRPr="00715DCF">
              <w:rPr>
                <w:color w:val="002060"/>
              </w:rPr>
              <w:t xml:space="preserve">(VAL TENNA UNITED) </w:t>
            </w:r>
          </w:p>
        </w:tc>
      </w:tr>
    </w:tbl>
    <w:p w14:paraId="076B840F"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42B5E115" w14:textId="77777777" w:rsidR="00A37790" w:rsidRPr="00715DCF" w:rsidRDefault="00A37790" w:rsidP="00A37790">
      <w:pPr>
        <w:pStyle w:val="titolo20"/>
        <w:rPr>
          <w:color w:val="002060"/>
        </w:rPr>
      </w:pPr>
      <w:r w:rsidRPr="00715DCF">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0059957" w14:textId="77777777" w:rsidTr="00E30EA7">
        <w:tc>
          <w:tcPr>
            <w:tcW w:w="2200" w:type="dxa"/>
            <w:tcMar>
              <w:top w:w="20" w:type="dxa"/>
              <w:left w:w="20" w:type="dxa"/>
              <w:bottom w:w="20" w:type="dxa"/>
              <w:right w:w="20" w:type="dxa"/>
            </w:tcMar>
            <w:vAlign w:val="center"/>
            <w:hideMark/>
          </w:tcPr>
          <w:p w14:paraId="5688ADDB" w14:textId="77777777" w:rsidR="00A37790" w:rsidRPr="00715DCF" w:rsidRDefault="00A37790" w:rsidP="00E30EA7">
            <w:pPr>
              <w:pStyle w:val="movimento"/>
              <w:rPr>
                <w:color w:val="002060"/>
              </w:rPr>
            </w:pPr>
            <w:r w:rsidRPr="00715DCF">
              <w:rPr>
                <w:color w:val="002060"/>
              </w:rPr>
              <w:t>CIARROCCHI ALESSANDRO</w:t>
            </w:r>
          </w:p>
        </w:tc>
        <w:tc>
          <w:tcPr>
            <w:tcW w:w="2200" w:type="dxa"/>
            <w:tcMar>
              <w:top w:w="20" w:type="dxa"/>
              <w:left w:w="20" w:type="dxa"/>
              <w:bottom w:w="20" w:type="dxa"/>
              <w:right w:w="20" w:type="dxa"/>
            </w:tcMar>
            <w:vAlign w:val="center"/>
            <w:hideMark/>
          </w:tcPr>
          <w:p w14:paraId="5482927C" w14:textId="77777777" w:rsidR="00A37790" w:rsidRPr="00715DCF" w:rsidRDefault="00A37790" w:rsidP="00E30EA7">
            <w:pPr>
              <w:pStyle w:val="movimento2"/>
              <w:rPr>
                <w:color w:val="002060"/>
              </w:rPr>
            </w:pPr>
            <w:r w:rsidRPr="00715DCF">
              <w:rPr>
                <w:color w:val="002060"/>
              </w:rPr>
              <w:t xml:space="preserve">(FUTSAL L.C.) </w:t>
            </w:r>
          </w:p>
        </w:tc>
        <w:tc>
          <w:tcPr>
            <w:tcW w:w="800" w:type="dxa"/>
            <w:tcMar>
              <w:top w:w="20" w:type="dxa"/>
              <w:left w:w="20" w:type="dxa"/>
              <w:bottom w:w="20" w:type="dxa"/>
              <w:right w:w="20" w:type="dxa"/>
            </w:tcMar>
            <w:vAlign w:val="center"/>
            <w:hideMark/>
          </w:tcPr>
          <w:p w14:paraId="303A766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DDD926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84667B6" w14:textId="77777777" w:rsidR="00A37790" w:rsidRPr="00715DCF" w:rsidRDefault="00A37790" w:rsidP="00E30EA7">
            <w:pPr>
              <w:pStyle w:val="movimento2"/>
              <w:rPr>
                <w:color w:val="002060"/>
              </w:rPr>
            </w:pPr>
            <w:r w:rsidRPr="00715DCF">
              <w:rPr>
                <w:color w:val="002060"/>
              </w:rPr>
              <w:t> </w:t>
            </w:r>
          </w:p>
        </w:tc>
      </w:tr>
    </w:tbl>
    <w:p w14:paraId="01D891D9"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aver insultato reiteratamente un dirigente squadra avversaria. </w:t>
      </w:r>
    </w:p>
    <w:p w14:paraId="6C5FF33E" w14:textId="77777777" w:rsidR="00A37790" w:rsidRPr="00715DCF" w:rsidRDefault="00A37790" w:rsidP="00A37790">
      <w:pPr>
        <w:pStyle w:val="titolo20"/>
        <w:rPr>
          <w:color w:val="002060"/>
        </w:rPr>
      </w:pPr>
      <w:r w:rsidRPr="00715DC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4B20AFF" w14:textId="77777777" w:rsidTr="00E30EA7">
        <w:tc>
          <w:tcPr>
            <w:tcW w:w="2200" w:type="dxa"/>
            <w:tcMar>
              <w:top w:w="20" w:type="dxa"/>
              <w:left w:w="20" w:type="dxa"/>
              <w:bottom w:w="20" w:type="dxa"/>
              <w:right w:w="20" w:type="dxa"/>
            </w:tcMar>
            <w:vAlign w:val="center"/>
            <w:hideMark/>
          </w:tcPr>
          <w:p w14:paraId="38038152" w14:textId="77777777" w:rsidR="00A37790" w:rsidRPr="00715DCF" w:rsidRDefault="00A37790" w:rsidP="00E30EA7">
            <w:pPr>
              <w:pStyle w:val="movimento"/>
              <w:rPr>
                <w:color w:val="002060"/>
              </w:rPr>
            </w:pPr>
            <w:r w:rsidRPr="00715DCF">
              <w:rPr>
                <w:color w:val="002060"/>
              </w:rPr>
              <w:t>SILVESTRI MASSIMILIANO</w:t>
            </w:r>
          </w:p>
        </w:tc>
        <w:tc>
          <w:tcPr>
            <w:tcW w:w="2200" w:type="dxa"/>
            <w:tcMar>
              <w:top w:w="20" w:type="dxa"/>
              <w:left w:w="20" w:type="dxa"/>
              <w:bottom w:w="20" w:type="dxa"/>
              <w:right w:w="20" w:type="dxa"/>
            </w:tcMar>
            <w:vAlign w:val="center"/>
            <w:hideMark/>
          </w:tcPr>
          <w:p w14:paraId="7984F1A4" w14:textId="77777777" w:rsidR="00A37790" w:rsidRPr="00715DCF" w:rsidRDefault="00A37790" w:rsidP="00E30EA7">
            <w:pPr>
              <w:pStyle w:val="movimento2"/>
              <w:rPr>
                <w:color w:val="002060"/>
              </w:rPr>
            </w:pPr>
            <w:r w:rsidRPr="00715DCF">
              <w:rPr>
                <w:color w:val="002060"/>
              </w:rPr>
              <w:t xml:space="preserve">(ATLETICO ASCOLI 2000) </w:t>
            </w:r>
          </w:p>
        </w:tc>
        <w:tc>
          <w:tcPr>
            <w:tcW w:w="800" w:type="dxa"/>
            <w:tcMar>
              <w:top w:w="20" w:type="dxa"/>
              <w:left w:w="20" w:type="dxa"/>
              <w:bottom w:w="20" w:type="dxa"/>
              <w:right w:w="20" w:type="dxa"/>
            </w:tcMar>
            <w:vAlign w:val="center"/>
            <w:hideMark/>
          </w:tcPr>
          <w:p w14:paraId="7C370C0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6D52E4D" w14:textId="77777777" w:rsidR="00A37790" w:rsidRPr="00715DCF" w:rsidRDefault="00A37790" w:rsidP="00E30EA7">
            <w:pPr>
              <w:pStyle w:val="movimento"/>
              <w:rPr>
                <w:color w:val="002060"/>
              </w:rPr>
            </w:pPr>
            <w:r w:rsidRPr="00715DCF">
              <w:rPr>
                <w:color w:val="002060"/>
              </w:rPr>
              <w:t>SANTINI TEODORO</w:t>
            </w:r>
          </w:p>
        </w:tc>
        <w:tc>
          <w:tcPr>
            <w:tcW w:w="2200" w:type="dxa"/>
            <w:tcMar>
              <w:top w:w="20" w:type="dxa"/>
              <w:left w:w="20" w:type="dxa"/>
              <w:bottom w:w="20" w:type="dxa"/>
              <w:right w:w="20" w:type="dxa"/>
            </w:tcMar>
            <w:vAlign w:val="center"/>
            <w:hideMark/>
          </w:tcPr>
          <w:p w14:paraId="1B5E1E03" w14:textId="77777777" w:rsidR="00A37790" w:rsidRPr="00715DCF" w:rsidRDefault="00A37790" w:rsidP="00E30EA7">
            <w:pPr>
              <w:pStyle w:val="movimento2"/>
              <w:rPr>
                <w:color w:val="002060"/>
              </w:rPr>
            </w:pPr>
            <w:r w:rsidRPr="00715DCF">
              <w:rPr>
                <w:color w:val="002060"/>
              </w:rPr>
              <w:t xml:space="preserve">(CANTINE RIUNITE CSI) </w:t>
            </w:r>
          </w:p>
        </w:tc>
      </w:tr>
      <w:tr w:rsidR="00A37790" w:rsidRPr="00715DCF" w14:paraId="460D4F2A" w14:textId="77777777" w:rsidTr="00E30EA7">
        <w:tc>
          <w:tcPr>
            <w:tcW w:w="2200" w:type="dxa"/>
            <w:tcMar>
              <w:top w:w="20" w:type="dxa"/>
              <w:left w:w="20" w:type="dxa"/>
              <w:bottom w:w="20" w:type="dxa"/>
              <w:right w:w="20" w:type="dxa"/>
            </w:tcMar>
            <w:vAlign w:val="center"/>
            <w:hideMark/>
          </w:tcPr>
          <w:p w14:paraId="3D5C8B10" w14:textId="77777777" w:rsidR="00A37790" w:rsidRPr="00715DCF" w:rsidRDefault="00A37790" w:rsidP="00E30EA7">
            <w:pPr>
              <w:pStyle w:val="movimento"/>
              <w:rPr>
                <w:color w:val="002060"/>
              </w:rPr>
            </w:pPr>
            <w:r w:rsidRPr="00715DCF">
              <w:rPr>
                <w:color w:val="002060"/>
              </w:rPr>
              <w:t>ROSSI LORENZO</w:t>
            </w:r>
          </w:p>
        </w:tc>
        <w:tc>
          <w:tcPr>
            <w:tcW w:w="2200" w:type="dxa"/>
            <w:tcMar>
              <w:top w:w="20" w:type="dxa"/>
              <w:left w:w="20" w:type="dxa"/>
              <w:bottom w:w="20" w:type="dxa"/>
              <w:right w:w="20" w:type="dxa"/>
            </w:tcMar>
            <w:vAlign w:val="center"/>
            <w:hideMark/>
          </w:tcPr>
          <w:p w14:paraId="224FC805" w14:textId="77777777" w:rsidR="00A37790" w:rsidRPr="00715DCF" w:rsidRDefault="00A37790" w:rsidP="00E30EA7">
            <w:pPr>
              <w:pStyle w:val="movimento2"/>
              <w:rPr>
                <w:color w:val="002060"/>
              </w:rPr>
            </w:pPr>
            <w:r w:rsidRPr="00715DCF">
              <w:rPr>
                <w:color w:val="002060"/>
              </w:rPr>
              <w:t xml:space="preserve">(POLISPORTIVA FUTURA A.D.) </w:t>
            </w:r>
          </w:p>
        </w:tc>
        <w:tc>
          <w:tcPr>
            <w:tcW w:w="800" w:type="dxa"/>
            <w:tcMar>
              <w:top w:w="20" w:type="dxa"/>
              <w:left w:w="20" w:type="dxa"/>
              <w:bottom w:w="20" w:type="dxa"/>
              <w:right w:w="20" w:type="dxa"/>
            </w:tcMar>
            <w:vAlign w:val="center"/>
            <w:hideMark/>
          </w:tcPr>
          <w:p w14:paraId="69B92E2C"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02D3D55" w14:textId="77777777" w:rsidR="00A37790" w:rsidRPr="00715DCF" w:rsidRDefault="00A37790" w:rsidP="00E30EA7">
            <w:pPr>
              <w:pStyle w:val="movimento"/>
              <w:rPr>
                <w:color w:val="002060"/>
              </w:rPr>
            </w:pPr>
            <w:r w:rsidRPr="00715DCF">
              <w:rPr>
                <w:color w:val="002060"/>
              </w:rPr>
              <w:t>COACCI VITTORIO</w:t>
            </w:r>
          </w:p>
        </w:tc>
        <w:tc>
          <w:tcPr>
            <w:tcW w:w="2200" w:type="dxa"/>
            <w:tcMar>
              <w:top w:w="20" w:type="dxa"/>
              <w:left w:w="20" w:type="dxa"/>
              <w:bottom w:w="20" w:type="dxa"/>
              <w:right w:w="20" w:type="dxa"/>
            </w:tcMar>
            <w:vAlign w:val="center"/>
            <w:hideMark/>
          </w:tcPr>
          <w:p w14:paraId="62969635" w14:textId="77777777" w:rsidR="00A37790" w:rsidRPr="00715DCF" w:rsidRDefault="00A37790" w:rsidP="00E30EA7">
            <w:pPr>
              <w:pStyle w:val="movimento2"/>
              <w:rPr>
                <w:color w:val="002060"/>
              </w:rPr>
            </w:pPr>
            <w:r w:rsidRPr="00715DCF">
              <w:rPr>
                <w:color w:val="002060"/>
              </w:rPr>
              <w:t xml:space="preserve">(RIVIERA DELLE PALME) </w:t>
            </w:r>
          </w:p>
        </w:tc>
      </w:tr>
    </w:tbl>
    <w:p w14:paraId="07A2D34E" w14:textId="77777777" w:rsidR="00A37790" w:rsidRPr="00715DCF" w:rsidRDefault="00A37790" w:rsidP="00A37790">
      <w:pPr>
        <w:pStyle w:val="titolo20"/>
        <w:rPr>
          <w:rFonts w:eastAsiaTheme="minorEastAsia"/>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61B68CE" w14:textId="77777777" w:rsidTr="00E30EA7">
        <w:tc>
          <w:tcPr>
            <w:tcW w:w="2200" w:type="dxa"/>
            <w:tcMar>
              <w:top w:w="20" w:type="dxa"/>
              <w:left w:w="20" w:type="dxa"/>
              <w:bottom w:w="20" w:type="dxa"/>
              <w:right w:w="20" w:type="dxa"/>
            </w:tcMar>
            <w:vAlign w:val="center"/>
            <w:hideMark/>
          </w:tcPr>
          <w:p w14:paraId="0C911109" w14:textId="77777777" w:rsidR="00A37790" w:rsidRPr="00715DCF" w:rsidRDefault="00A37790" w:rsidP="00E30EA7">
            <w:pPr>
              <w:pStyle w:val="movimento"/>
              <w:rPr>
                <w:color w:val="002060"/>
              </w:rPr>
            </w:pPr>
            <w:r w:rsidRPr="00715DCF">
              <w:rPr>
                <w:color w:val="002060"/>
              </w:rPr>
              <w:t>SPADA ALESSANDRO</w:t>
            </w:r>
          </w:p>
        </w:tc>
        <w:tc>
          <w:tcPr>
            <w:tcW w:w="2200" w:type="dxa"/>
            <w:tcMar>
              <w:top w:w="20" w:type="dxa"/>
              <w:left w:w="20" w:type="dxa"/>
              <w:bottom w:w="20" w:type="dxa"/>
              <w:right w:w="20" w:type="dxa"/>
            </w:tcMar>
            <w:vAlign w:val="center"/>
            <w:hideMark/>
          </w:tcPr>
          <w:p w14:paraId="34473480" w14:textId="77777777" w:rsidR="00A37790" w:rsidRPr="00715DCF" w:rsidRDefault="00A37790" w:rsidP="00E30EA7">
            <w:pPr>
              <w:pStyle w:val="movimento2"/>
              <w:rPr>
                <w:color w:val="002060"/>
              </w:rPr>
            </w:pPr>
            <w:r w:rsidRPr="00715DCF">
              <w:rPr>
                <w:color w:val="002060"/>
              </w:rPr>
              <w:t xml:space="preserve">(FFJ CALCIO A 5) </w:t>
            </w:r>
          </w:p>
        </w:tc>
        <w:tc>
          <w:tcPr>
            <w:tcW w:w="800" w:type="dxa"/>
            <w:tcMar>
              <w:top w:w="20" w:type="dxa"/>
              <w:left w:w="20" w:type="dxa"/>
              <w:bottom w:w="20" w:type="dxa"/>
              <w:right w:w="20" w:type="dxa"/>
            </w:tcMar>
            <w:vAlign w:val="center"/>
            <w:hideMark/>
          </w:tcPr>
          <w:p w14:paraId="2AB5EF1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0A2F27F" w14:textId="77777777" w:rsidR="00A37790" w:rsidRPr="00715DCF" w:rsidRDefault="00A37790" w:rsidP="00E30EA7">
            <w:pPr>
              <w:pStyle w:val="movimento"/>
              <w:rPr>
                <w:color w:val="002060"/>
              </w:rPr>
            </w:pPr>
            <w:r w:rsidRPr="00715DCF">
              <w:rPr>
                <w:color w:val="002060"/>
              </w:rPr>
              <w:t>GABBANELLI MATTEO</w:t>
            </w:r>
          </w:p>
        </w:tc>
        <w:tc>
          <w:tcPr>
            <w:tcW w:w="2200" w:type="dxa"/>
            <w:tcMar>
              <w:top w:w="20" w:type="dxa"/>
              <w:left w:w="20" w:type="dxa"/>
              <w:bottom w:w="20" w:type="dxa"/>
              <w:right w:w="20" w:type="dxa"/>
            </w:tcMar>
            <w:vAlign w:val="center"/>
            <w:hideMark/>
          </w:tcPr>
          <w:p w14:paraId="263DA624" w14:textId="77777777" w:rsidR="00A37790" w:rsidRPr="00715DCF" w:rsidRDefault="00A37790" w:rsidP="00E30EA7">
            <w:pPr>
              <w:pStyle w:val="movimento2"/>
              <w:rPr>
                <w:color w:val="002060"/>
              </w:rPr>
            </w:pPr>
            <w:r w:rsidRPr="00715DCF">
              <w:rPr>
                <w:color w:val="002060"/>
              </w:rPr>
              <w:t xml:space="preserve">(FUTSAL ANCONA) </w:t>
            </w:r>
          </w:p>
        </w:tc>
      </w:tr>
      <w:tr w:rsidR="00A37790" w:rsidRPr="00715DCF" w14:paraId="0407F0C0" w14:textId="77777777" w:rsidTr="00E30EA7">
        <w:tc>
          <w:tcPr>
            <w:tcW w:w="2200" w:type="dxa"/>
            <w:tcMar>
              <w:top w:w="20" w:type="dxa"/>
              <w:left w:w="20" w:type="dxa"/>
              <w:bottom w:w="20" w:type="dxa"/>
              <w:right w:w="20" w:type="dxa"/>
            </w:tcMar>
            <w:vAlign w:val="center"/>
            <w:hideMark/>
          </w:tcPr>
          <w:p w14:paraId="04906362" w14:textId="77777777" w:rsidR="00A37790" w:rsidRPr="00715DCF" w:rsidRDefault="00A37790" w:rsidP="00E30EA7">
            <w:pPr>
              <w:pStyle w:val="movimento"/>
              <w:rPr>
                <w:color w:val="002060"/>
              </w:rPr>
            </w:pPr>
            <w:r w:rsidRPr="00715DCF">
              <w:rPr>
                <w:color w:val="002060"/>
              </w:rPr>
              <w:t>CIARROCCHI ALESSANDRO</w:t>
            </w:r>
          </w:p>
        </w:tc>
        <w:tc>
          <w:tcPr>
            <w:tcW w:w="2200" w:type="dxa"/>
            <w:tcMar>
              <w:top w:w="20" w:type="dxa"/>
              <w:left w:w="20" w:type="dxa"/>
              <w:bottom w:w="20" w:type="dxa"/>
              <w:right w:w="20" w:type="dxa"/>
            </w:tcMar>
            <w:vAlign w:val="center"/>
            <w:hideMark/>
          </w:tcPr>
          <w:p w14:paraId="32415116" w14:textId="77777777" w:rsidR="00A37790" w:rsidRPr="00715DCF" w:rsidRDefault="00A37790" w:rsidP="00E30EA7">
            <w:pPr>
              <w:pStyle w:val="movimento2"/>
              <w:rPr>
                <w:color w:val="002060"/>
              </w:rPr>
            </w:pPr>
            <w:r w:rsidRPr="00715DCF">
              <w:rPr>
                <w:color w:val="002060"/>
              </w:rPr>
              <w:t xml:space="preserve">(FUTSAL L.C.) </w:t>
            </w:r>
          </w:p>
        </w:tc>
        <w:tc>
          <w:tcPr>
            <w:tcW w:w="800" w:type="dxa"/>
            <w:tcMar>
              <w:top w:w="20" w:type="dxa"/>
              <w:left w:w="20" w:type="dxa"/>
              <w:bottom w:w="20" w:type="dxa"/>
              <w:right w:w="20" w:type="dxa"/>
            </w:tcMar>
            <w:vAlign w:val="center"/>
            <w:hideMark/>
          </w:tcPr>
          <w:p w14:paraId="0ED0927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28F67B2" w14:textId="77777777" w:rsidR="00A37790" w:rsidRPr="00715DCF" w:rsidRDefault="00A37790" w:rsidP="00E30EA7">
            <w:pPr>
              <w:pStyle w:val="movimento"/>
              <w:rPr>
                <w:color w:val="002060"/>
              </w:rPr>
            </w:pPr>
            <w:r w:rsidRPr="00715DCF">
              <w:rPr>
                <w:color w:val="002060"/>
              </w:rPr>
              <w:t>RAVAGLIA MICHELE</w:t>
            </w:r>
          </w:p>
        </w:tc>
        <w:tc>
          <w:tcPr>
            <w:tcW w:w="2200" w:type="dxa"/>
            <w:tcMar>
              <w:top w:w="20" w:type="dxa"/>
              <w:left w:w="20" w:type="dxa"/>
              <w:bottom w:w="20" w:type="dxa"/>
              <w:right w:w="20" w:type="dxa"/>
            </w:tcMar>
            <w:vAlign w:val="center"/>
            <w:hideMark/>
          </w:tcPr>
          <w:p w14:paraId="028A05AA" w14:textId="77777777" w:rsidR="00A37790" w:rsidRPr="00715DCF" w:rsidRDefault="00A37790" w:rsidP="00E30EA7">
            <w:pPr>
              <w:pStyle w:val="movimento2"/>
              <w:rPr>
                <w:color w:val="002060"/>
              </w:rPr>
            </w:pPr>
            <w:r w:rsidRPr="00715DCF">
              <w:rPr>
                <w:color w:val="002060"/>
              </w:rPr>
              <w:t xml:space="preserve">(GLS DORICA AN.UR) </w:t>
            </w:r>
          </w:p>
        </w:tc>
      </w:tr>
      <w:tr w:rsidR="00A37790" w:rsidRPr="00715DCF" w14:paraId="0A920D97" w14:textId="77777777" w:rsidTr="00E30EA7">
        <w:tc>
          <w:tcPr>
            <w:tcW w:w="2200" w:type="dxa"/>
            <w:tcMar>
              <w:top w:w="20" w:type="dxa"/>
              <w:left w:w="20" w:type="dxa"/>
              <w:bottom w:w="20" w:type="dxa"/>
              <w:right w:w="20" w:type="dxa"/>
            </w:tcMar>
            <w:vAlign w:val="center"/>
            <w:hideMark/>
          </w:tcPr>
          <w:p w14:paraId="3FABACC0" w14:textId="77777777" w:rsidR="00A37790" w:rsidRPr="00715DCF" w:rsidRDefault="00A37790" w:rsidP="00E30EA7">
            <w:pPr>
              <w:pStyle w:val="movimento"/>
              <w:rPr>
                <w:color w:val="002060"/>
              </w:rPr>
            </w:pPr>
            <w:r w:rsidRPr="00715DCF">
              <w:rPr>
                <w:color w:val="002060"/>
              </w:rPr>
              <w:t>LUCHIZOLA MATIAS GASTON</w:t>
            </w:r>
          </w:p>
        </w:tc>
        <w:tc>
          <w:tcPr>
            <w:tcW w:w="2200" w:type="dxa"/>
            <w:tcMar>
              <w:top w:w="20" w:type="dxa"/>
              <w:left w:w="20" w:type="dxa"/>
              <w:bottom w:w="20" w:type="dxa"/>
              <w:right w:w="20" w:type="dxa"/>
            </w:tcMar>
            <w:vAlign w:val="center"/>
            <w:hideMark/>
          </w:tcPr>
          <w:p w14:paraId="380F18A9" w14:textId="77777777" w:rsidR="00A37790" w:rsidRPr="00715DCF" w:rsidRDefault="00A37790" w:rsidP="00E30EA7">
            <w:pPr>
              <w:pStyle w:val="movimento2"/>
              <w:rPr>
                <w:color w:val="002060"/>
              </w:rPr>
            </w:pPr>
            <w:r w:rsidRPr="00715DCF">
              <w:rPr>
                <w:color w:val="002060"/>
              </w:rPr>
              <w:t xml:space="preserve">(SPORTING GROTTAMMARE) </w:t>
            </w:r>
          </w:p>
        </w:tc>
        <w:tc>
          <w:tcPr>
            <w:tcW w:w="800" w:type="dxa"/>
            <w:tcMar>
              <w:top w:w="20" w:type="dxa"/>
              <w:left w:w="20" w:type="dxa"/>
              <w:bottom w:w="20" w:type="dxa"/>
              <w:right w:w="20" w:type="dxa"/>
            </w:tcMar>
            <w:vAlign w:val="center"/>
            <w:hideMark/>
          </w:tcPr>
          <w:p w14:paraId="3631CA8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F34AE8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31793E9" w14:textId="77777777" w:rsidR="00A37790" w:rsidRPr="00715DCF" w:rsidRDefault="00A37790" w:rsidP="00E30EA7">
            <w:pPr>
              <w:pStyle w:val="movimento2"/>
              <w:rPr>
                <w:color w:val="002060"/>
              </w:rPr>
            </w:pPr>
            <w:r w:rsidRPr="00715DCF">
              <w:rPr>
                <w:color w:val="002060"/>
              </w:rPr>
              <w:t> </w:t>
            </w:r>
          </w:p>
        </w:tc>
      </w:tr>
    </w:tbl>
    <w:p w14:paraId="20201952"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FEA7E42" w14:textId="77777777" w:rsidTr="00E30EA7">
        <w:tc>
          <w:tcPr>
            <w:tcW w:w="2200" w:type="dxa"/>
            <w:tcMar>
              <w:top w:w="20" w:type="dxa"/>
              <w:left w:w="20" w:type="dxa"/>
              <w:bottom w:w="20" w:type="dxa"/>
              <w:right w:w="20" w:type="dxa"/>
            </w:tcMar>
            <w:vAlign w:val="center"/>
            <w:hideMark/>
          </w:tcPr>
          <w:p w14:paraId="0A7832DD" w14:textId="77777777" w:rsidR="00A37790" w:rsidRPr="00715DCF" w:rsidRDefault="00A37790" w:rsidP="00E30EA7">
            <w:pPr>
              <w:pStyle w:val="movimento"/>
              <w:rPr>
                <w:color w:val="002060"/>
              </w:rPr>
            </w:pPr>
            <w:r w:rsidRPr="00715DCF">
              <w:rPr>
                <w:color w:val="002060"/>
              </w:rPr>
              <w:t>TORRI ANDREA</w:t>
            </w:r>
          </w:p>
        </w:tc>
        <w:tc>
          <w:tcPr>
            <w:tcW w:w="2200" w:type="dxa"/>
            <w:tcMar>
              <w:top w:w="20" w:type="dxa"/>
              <w:left w:w="20" w:type="dxa"/>
              <w:bottom w:w="20" w:type="dxa"/>
              <w:right w:w="20" w:type="dxa"/>
            </w:tcMar>
            <w:vAlign w:val="center"/>
            <w:hideMark/>
          </w:tcPr>
          <w:p w14:paraId="4043F41E" w14:textId="77777777" w:rsidR="00A37790" w:rsidRPr="00715DCF" w:rsidRDefault="00A37790" w:rsidP="00E30EA7">
            <w:pPr>
              <w:pStyle w:val="movimento2"/>
              <w:rPr>
                <w:color w:val="002060"/>
              </w:rPr>
            </w:pPr>
            <w:r w:rsidRPr="00715DCF">
              <w:rPr>
                <w:color w:val="002060"/>
              </w:rPr>
              <w:t xml:space="preserve">(ACQUALAGNA CALCIO C 5) </w:t>
            </w:r>
          </w:p>
        </w:tc>
        <w:tc>
          <w:tcPr>
            <w:tcW w:w="800" w:type="dxa"/>
            <w:tcMar>
              <w:top w:w="20" w:type="dxa"/>
              <w:left w:w="20" w:type="dxa"/>
              <w:bottom w:w="20" w:type="dxa"/>
              <w:right w:w="20" w:type="dxa"/>
            </w:tcMar>
            <w:vAlign w:val="center"/>
            <w:hideMark/>
          </w:tcPr>
          <w:p w14:paraId="09F906B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182FF22" w14:textId="77777777" w:rsidR="00A37790" w:rsidRPr="00715DCF" w:rsidRDefault="00A37790" w:rsidP="00E30EA7">
            <w:pPr>
              <w:pStyle w:val="movimento"/>
              <w:rPr>
                <w:color w:val="002060"/>
              </w:rPr>
            </w:pPr>
            <w:r w:rsidRPr="00715DCF">
              <w:rPr>
                <w:color w:val="002060"/>
              </w:rPr>
              <w:t>ACUNZO LUIGI</w:t>
            </w:r>
          </w:p>
        </w:tc>
        <w:tc>
          <w:tcPr>
            <w:tcW w:w="2200" w:type="dxa"/>
            <w:tcMar>
              <w:top w:w="20" w:type="dxa"/>
              <w:left w:w="20" w:type="dxa"/>
              <w:bottom w:w="20" w:type="dxa"/>
              <w:right w:w="20" w:type="dxa"/>
            </w:tcMar>
            <w:vAlign w:val="center"/>
            <w:hideMark/>
          </w:tcPr>
          <w:p w14:paraId="098289BB" w14:textId="77777777" w:rsidR="00A37790" w:rsidRPr="00715DCF" w:rsidRDefault="00A37790" w:rsidP="00E30EA7">
            <w:pPr>
              <w:pStyle w:val="movimento2"/>
              <w:rPr>
                <w:color w:val="002060"/>
              </w:rPr>
            </w:pPr>
            <w:r w:rsidRPr="00715DCF">
              <w:rPr>
                <w:color w:val="002060"/>
              </w:rPr>
              <w:t xml:space="preserve">(AUDAX CALCIO PIOBBICO) </w:t>
            </w:r>
          </w:p>
        </w:tc>
      </w:tr>
      <w:tr w:rsidR="00A37790" w:rsidRPr="00715DCF" w14:paraId="02D23032" w14:textId="77777777" w:rsidTr="00E30EA7">
        <w:tc>
          <w:tcPr>
            <w:tcW w:w="2200" w:type="dxa"/>
            <w:tcMar>
              <w:top w:w="20" w:type="dxa"/>
              <w:left w:w="20" w:type="dxa"/>
              <w:bottom w:w="20" w:type="dxa"/>
              <w:right w:w="20" w:type="dxa"/>
            </w:tcMar>
            <w:vAlign w:val="center"/>
            <w:hideMark/>
          </w:tcPr>
          <w:p w14:paraId="11FA9414" w14:textId="77777777" w:rsidR="00A37790" w:rsidRPr="00715DCF" w:rsidRDefault="00A37790" w:rsidP="00E30EA7">
            <w:pPr>
              <w:pStyle w:val="movimento"/>
              <w:rPr>
                <w:color w:val="002060"/>
              </w:rPr>
            </w:pPr>
            <w:r w:rsidRPr="00715DCF">
              <w:rPr>
                <w:color w:val="002060"/>
              </w:rPr>
              <w:t>CIRILLO LUIGIANGELO</w:t>
            </w:r>
          </w:p>
        </w:tc>
        <w:tc>
          <w:tcPr>
            <w:tcW w:w="2200" w:type="dxa"/>
            <w:tcMar>
              <w:top w:w="20" w:type="dxa"/>
              <w:left w:w="20" w:type="dxa"/>
              <w:bottom w:w="20" w:type="dxa"/>
              <w:right w:w="20" w:type="dxa"/>
            </w:tcMar>
            <w:vAlign w:val="center"/>
            <w:hideMark/>
          </w:tcPr>
          <w:p w14:paraId="550F7E88" w14:textId="77777777" w:rsidR="00A37790" w:rsidRPr="00715DCF" w:rsidRDefault="00A37790" w:rsidP="00E30EA7">
            <w:pPr>
              <w:pStyle w:val="movimento2"/>
              <w:rPr>
                <w:color w:val="002060"/>
              </w:rPr>
            </w:pPr>
            <w:r w:rsidRPr="00715DCF">
              <w:rPr>
                <w:color w:val="002060"/>
              </w:rPr>
              <w:t xml:space="preserve">(CIARNIN) </w:t>
            </w:r>
          </w:p>
        </w:tc>
        <w:tc>
          <w:tcPr>
            <w:tcW w:w="800" w:type="dxa"/>
            <w:tcMar>
              <w:top w:w="20" w:type="dxa"/>
              <w:left w:w="20" w:type="dxa"/>
              <w:bottom w:w="20" w:type="dxa"/>
              <w:right w:w="20" w:type="dxa"/>
            </w:tcMar>
            <w:vAlign w:val="center"/>
            <w:hideMark/>
          </w:tcPr>
          <w:p w14:paraId="4E761B3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40012AF" w14:textId="77777777" w:rsidR="00A37790" w:rsidRPr="00715DCF" w:rsidRDefault="00A37790" w:rsidP="00E30EA7">
            <w:pPr>
              <w:pStyle w:val="movimento"/>
              <w:rPr>
                <w:color w:val="002060"/>
              </w:rPr>
            </w:pPr>
            <w:r w:rsidRPr="00715DCF">
              <w:rPr>
                <w:color w:val="002060"/>
              </w:rPr>
              <w:t>POLIDORI MATTIA</w:t>
            </w:r>
          </w:p>
        </w:tc>
        <w:tc>
          <w:tcPr>
            <w:tcW w:w="2200" w:type="dxa"/>
            <w:tcMar>
              <w:top w:w="20" w:type="dxa"/>
              <w:left w:w="20" w:type="dxa"/>
              <w:bottom w:w="20" w:type="dxa"/>
              <w:right w:w="20" w:type="dxa"/>
            </w:tcMar>
            <w:vAlign w:val="center"/>
            <w:hideMark/>
          </w:tcPr>
          <w:p w14:paraId="31D99266" w14:textId="77777777" w:rsidR="00A37790" w:rsidRPr="00715DCF" w:rsidRDefault="00A37790" w:rsidP="00E30EA7">
            <w:pPr>
              <w:pStyle w:val="movimento2"/>
              <w:rPr>
                <w:color w:val="002060"/>
              </w:rPr>
            </w:pPr>
            <w:r w:rsidRPr="00715DCF">
              <w:rPr>
                <w:color w:val="002060"/>
              </w:rPr>
              <w:t xml:space="preserve">(FFJ CALCIO A 5) </w:t>
            </w:r>
          </w:p>
        </w:tc>
      </w:tr>
      <w:tr w:rsidR="00A37790" w:rsidRPr="00715DCF" w14:paraId="21E1AFA8" w14:textId="77777777" w:rsidTr="00E30EA7">
        <w:tc>
          <w:tcPr>
            <w:tcW w:w="2200" w:type="dxa"/>
            <w:tcMar>
              <w:top w:w="20" w:type="dxa"/>
              <w:left w:w="20" w:type="dxa"/>
              <w:bottom w:w="20" w:type="dxa"/>
              <w:right w:w="20" w:type="dxa"/>
            </w:tcMar>
            <w:vAlign w:val="center"/>
            <w:hideMark/>
          </w:tcPr>
          <w:p w14:paraId="548F992C" w14:textId="77777777" w:rsidR="00A37790" w:rsidRPr="00715DCF" w:rsidRDefault="00A37790" w:rsidP="00E30EA7">
            <w:pPr>
              <w:pStyle w:val="movimento"/>
              <w:rPr>
                <w:color w:val="002060"/>
              </w:rPr>
            </w:pPr>
            <w:r w:rsidRPr="00715DCF">
              <w:rPr>
                <w:color w:val="002060"/>
              </w:rPr>
              <w:t>RADI RICCARDO</w:t>
            </w:r>
          </w:p>
        </w:tc>
        <w:tc>
          <w:tcPr>
            <w:tcW w:w="2200" w:type="dxa"/>
            <w:tcMar>
              <w:top w:w="20" w:type="dxa"/>
              <w:left w:w="20" w:type="dxa"/>
              <w:bottom w:w="20" w:type="dxa"/>
              <w:right w:w="20" w:type="dxa"/>
            </w:tcMar>
            <w:vAlign w:val="center"/>
            <w:hideMark/>
          </w:tcPr>
          <w:p w14:paraId="23F410DE" w14:textId="77777777" w:rsidR="00A37790" w:rsidRPr="00715DCF" w:rsidRDefault="00A37790" w:rsidP="00E30EA7">
            <w:pPr>
              <w:pStyle w:val="movimento2"/>
              <w:rPr>
                <w:color w:val="002060"/>
              </w:rPr>
            </w:pPr>
            <w:r w:rsidRPr="00715DCF">
              <w:rPr>
                <w:color w:val="002060"/>
              </w:rPr>
              <w:t xml:space="preserve">(GIOVANI SANT IPPOLITO) </w:t>
            </w:r>
          </w:p>
        </w:tc>
        <w:tc>
          <w:tcPr>
            <w:tcW w:w="800" w:type="dxa"/>
            <w:tcMar>
              <w:top w:w="20" w:type="dxa"/>
              <w:left w:w="20" w:type="dxa"/>
              <w:bottom w:w="20" w:type="dxa"/>
              <w:right w:w="20" w:type="dxa"/>
            </w:tcMar>
            <w:vAlign w:val="center"/>
            <w:hideMark/>
          </w:tcPr>
          <w:p w14:paraId="6537E3F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C329530" w14:textId="77777777" w:rsidR="00A37790" w:rsidRPr="00715DCF" w:rsidRDefault="00A37790" w:rsidP="00E30EA7">
            <w:pPr>
              <w:pStyle w:val="movimento"/>
              <w:rPr>
                <w:color w:val="002060"/>
              </w:rPr>
            </w:pPr>
            <w:r w:rsidRPr="00715DCF">
              <w:rPr>
                <w:color w:val="002060"/>
              </w:rPr>
              <w:t>AIT SALAH SOUFIANE</w:t>
            </w:r>
          </w:p>
        </w:tc>
        <w:tc>
          <w:tcPr>
            <w:tcW w:w="2200" w:type="dxa"/>
            <w:tcMar>
              <w:top w:w="20" w:type="dxa"/>
              <w:left w:w="20" w:type="dxa"/>
              <w:bottom w:w="20" w:type="dxa"/>
              <w:right w:w="20" w:type="dxa"/>
            </w:tcMar>
            <w:vAlign w:val="center"/>
            <w:hideMark/>
          </w:tcPr>
          <w:p w14:paraId="2B922D54" w14:textId="77777777" w:rsidR="00A37790" w:rsidRPr="00715DCF" w:rsidRDefault="00A37790" w:rsidP="00E30EA7">
            <w:pPr>
              <w:pStyle w:val="movimento2"/>
              <w:rPr>
                <w:color w:val="002060"/>
              </w:rPr>
            </w:pPr>
            <w:r w:rsidRPr="00715DCF">
              <w:rPr>
                <w:color w:val="002060"/>
              </w:rPr>
              <w:t xml:space="preserve">(GNANO 04) </w:t>
            </w:r>
          </w:p>
        </w:tc>
      </w:tr>
      <w:tr w:rsidR="00A37790" w:rsidRPr="00715DCF" w14:paraId="25F32D28" w14:textId="77777777" w:rsidTr="00E30EA7">
        <w:tc>
          <w:tcPr>
            <w:tcW w:w="2200" w:type="dxa"/>
            <w:tcMar>
              <w:top w:w="20" w:type="dxa"/>
              <w:left w:w="20" w:type="dxa"/>
              <w:bottom w:w="20" w:type="dxa"/>
              <w:right w:w="20" w:type="dxa"/>
            </w:tcMar>
            <w:vAlign w:val="center"/>
            <w:hideMark/>
          </w:tcPr>
          <w:p w14:paraId="6A1C8616" w14:textId="77777777" w:rsidR="00A37790" w:rsidRPr="00715DCF" w:rsidRDefault="00A37790" w:rsidP="00E30EA7">
            <w:pPr>
              <w:pStyle w:val="movimento"/>
              <w:rPr>
                <w:color w:val="002060"/>
              </w:rPr>
            </w:pPr>
            <w:r w:rsidRPr="00715DCF">
              <w:rPr>
                <w:color w:val="002060"/>
              </w:rPr>
              <w:t>BORDONI MARCO</w:t>
            </w:r>
          </w:p>
        </w:tc>
        <w:tc>
          <w:tcPr>
            <w:tcW w:w="2200" w:type="dxa"/>
            <w:tcMar>
              <w:top w:w="20" w:type="dxa"/>
              <w:left w:w="20" w:type="dxa"/>
              <w:bottom w:w="20" w:type="dxa"/>
              <w:right w:w="20" w:type="dxa"/>
            </w:tcMar>
            <w:vAlign w:val="center"/>
            <w:hideMark/>
          </w:tcPr>
          <w:p w14:paraId="6350F3D3" w14:textId="77777777" w:rsidR="00A37790" w:rsidRPr="00715DCF" w:rsidRDefault="00A37790" w:rsidP="00E30EA7">
            <w:pPr>
              <w:pStyle w:val="movimento2"/>
              <w:rPr>
                <w:color w:val="002060"/>
              </w:rPr>
            </w:pPr>
            <w:r w:rsidRPr="00715DCF">
              <w:rPr>
                <w:color w:val="002060"/>
              </w:rPr>
              <w:t xml:space="preserve">(MOGLIANESE) </w:t>
            </w:r>
          </w:p>
        </w:tc>
        <w:tc>
          <w:tcPr>
            <w:tcW w:w="800" w:type="dxa"/>
            <w:tcMar>
              <w:top w:w="20" w:type="dxa"/>
              <w:left w:w="20" w:type="dxa"/>
              <w:bottom w:w="20" w:type="dxa"/>
              <w:right w:w="20" w:type="dxa"/>
            </w:tcMar>
            <w:vAlign w:val="center"/>
            <w:hideMark/>
          </w:tcPr>
          <w:p w14:paraId="33A6CCD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10CBF6D" w14:textId="77777777" w:rsidR="00A37790" w:rsidRPr="00715DCF" w:rsidRDefault="00A37790" w:rsidP="00E30EA7">
            <w:pPr>
              <w:pStyle w:val="movimento"/>
              <w:rPr>
                <w:color w:val="002060"/>
              </w:rPr>
            </w:pPr>
            <w:r w:rsidRPr="00715DCF">
              <w:rPr>
                <w:color w:val="002060"/>
              </w:rPr>
              <w:t>FERRETTI MATTIA</w:t>
            </w:r>
          </w:p>
        </w:tc>
        <w:tc>
          <w:tcPr>
            <w:tcW w:w="2200" w:type="dxa"/>
            <w:tcMar>
              <w:top w:w="20" w:type="dxa"/>
              <w:left w:w="20" w:type="dxa"/>
              <w:bottom w:w="20" w:type="dxa"/>
              <w:right w:w="20" w:type="dxa"/>
            </w:tcMar>
            <w:vAlign w:val="center"/>
            <w:hideMark/>
          </w:tcPr>
          <w:p w14:paraId="01188D59" w14:textId="77777777" w:rsidR="00A37790" w:rsidRPr="00715DCF" w:rsidRDefault="00A37790" w:rsidP="00E30EA7">
            <w:pPr>
              <w:pStyle w:val="movimento2"/>
              <w:rPr>
                <w:color w:val="002060"/>
              </w:rPr>
            </w:pPr>
            <w:r w:rsidRPr="00715DCF">
              <w:rPr>
                <w:color w:val="002060"/>
              </w:rPr>
              <w:t xml:space="preserve">(MOGLIANESE) </w:t>
            </w:r>
          </w:p>
        </w:tc>
      </w:tr>
      <w:tr w:rsidR="00A37790" w:rsidRPr="00715DCF" w14:paraId="79121D10" w14:textId="77777777" w:rsidTr="00E30EA7">
        <w:tc>
          <w:tcPr>
            <w:tcW w:w="2200" w:type="dxa"/>
            <w:tcMar>
              <w:top w:w="20" w:type="dxa"/>
              <w:left w:w="20" w:type="dxa"/>
              <w:bottom w:w="20" w:type="dxa"/>
              <w:right w:w="20" w:type="dxa"/>
            </w:tcMar>
            <w:vAlign w:val="center"/>
            <w:hideMark/>
          </w:tcPr>
          <w:p w14:paraId="7D18163E" w14:textId="77777777" w:rsidR="00A37790" w:rsidRPr="00715DCF" w:rsidRDefault="00A37790" w:rsidP="00E30EA7">
            <w:pPr>
              <w:pStyle w:val="movimento"/>
              <w:rPr>
                <w:color w:val="002060"/>
              </w:rPr>
            </w:pPr>
            <w:r w:rsidRPr="00715DCF">
              <w:rPr>
                <w:color w:val="002060"/>
              </w:rPr>
              <w:t>COMPAGNUCCI ROBERTO</w:t>
            </w:r>
          </w:p>
        </w:tc>
        <w:tc>
          <w:tcPr>
            <w:tcW w:w="2200" w:type="dxa"/>
            <w:tcMar>
              <w:top w:w="20" w:type="dxa"/>
              <w:left w:w="20" w:type="dxa"/>
              <w:bottom w:w="20" w:type="dxa"/>
              <w:right w:w="20" w:type="dxa"/>
            </w:tcMar>
            <w:vAlign w:val="center"/>
            <w:hideMark/>
          </w:tcPr>
          <w:p w14:paraId="201A5581" w14:textId="77777777" w:rsidR="00A37790" w:rsidRPr="00715DCF" w:rsidRDefault="00A37790" w:rsidP="00E30EA7">
            <w:pPr>
              <w:pStyle w:val="movimento2"/>
              <w:rPr>
                <w:color w:val="002060"/>
              </w:rPr>
            </w:pPr>
            <w:r w:rsidRPr="00715DCF">
              <w:rPr>
                <w:color w:val="002060"/>
              </w:rPr>
              <w:t xml:space="preserve">(PIEDIRIPA C5) </w:t>
            </w:r>
          </w:p>
        </w:tc>
        <w:tc>
          <w:tcPr>
            <w:tcW w:w="800" w:type="dxa"/>
            <w:tcMar>
              <w:top w:w="20" w:type="dxa"/>
              <w:left w:w="20" w:type="dxa"/>
              <w:bottom w:w="20" w:type="dxa"/>
              <w:right w:w="20" w:type="dxa"/>
            </w:tcMar>
            <w:vAlign w:val="center"/>
            <w:hideMark/>
          </w:tcPr>
          <w:p w14:paraId="2D4EF33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8D5EF35" w14:textId="77777777" w:rsidR="00A37790" w:rsidRPr="00715DCF" w:rsidRDefault="00A37790" w:rsidP="00E30EA7">
            <w:pPr>
              <w:pStyle w:val="movimento"/>
              <w:rPr>
                <w:color w:val="002060"/>
              </w:rPr>
            </w:pPr>
            <w:r w:rsidRPr="00715DCF">
              <w:rPr>
                <w:color w:val="002060"/>
              </w:rPr>
              <w:t>ALTIERI VITOANTONIO</w:t>
            </w:r>
          </w:p>
        </w:tc>
        <w:tc>
          <w:tcPr>
            <w:tcW w:w="2200" w:type="dxa"/>
            <w:tcMar>
              <w:top w:w="20" w:type="dxa"/>
              <w:left w:w="20" w:type="dxa"/>
              <w:bottom w:w="20" w:type="dxa"/>
              <w:right w:w="20" w:type="dxa"/>
            </w:tcMar>
            <w:vAlign w:val="center"/>
            <w:hideMark/>
          </w:tcPr>
          <w:p w14:paraId="524696C0" w14:textId="77777777" w:rsidR="00A37790" w:rsidRPr="00715DCF" w:rsidRDefault="00A37790" w:rsidP="00E30EA7">
            <w:pPr>
              <w:pStyle w:val="movimento2"/>
              <w:rPr>
                <w:color w:val="002060"/>
              </w:rPr>
            </w:pPr>
            <w:r w:rsidRPr="00715DCF">
              <w:rPr>
                <w:color w:val="002060"/>
              </w:rPr>
              <w:t xml:space="preserve">(POL. SPORT COMMUNICATION) </w:t>
            </w:r>
          </w:p>
        </w:tc>
      </w:tr>
      <w:tr w:rsidR="00A37790" w:rsidRPr="00715DCF" w14:paraId="13253248" w14:textId="77777777" w:rsidTr="00E30EA7">
        <w:tc>
          <w:tcPr>
            <w:tcW w:w="2200" w:type="dxa"/>
            <w:tcMar>
              <w:top w:w="20" w:type="dxa"/>
              <w:left w:w="20" w:type="dxa"/>
              <w:bottom w:w="20" w:type="dxa"/>
              <w:right w:w="20" w:type="dxa"/>
            </w:tcMar>
            <w:vAlign w:val="center"/>
            <w:hideMark/>
          </w:tcPr>
          <w:p w14:paraId="46F1DC6F" w14:textId="77777777" w:rsidR="00A37790" w:rsidRPr="00715DCF" w:rsidRDefault="00A37790" w:rsidP="00E30EA7">
            <w:pPr>
              <w:pStyle w:val="movimento"/>
              <w:rPr>
                <w:color w:val="002060"/>
              </w:rPr>
            </w:pPr>
            <w:r w:rsidRPr="00715DCF">
              <w:rPr>
                <w:color w:val="002060"/>
              </w:rPr>
              <w:t>GROSSI DAVIDE</w:t>
            </w:r>
          </w:p>
        </w:tc>
        <w:tc>
          <w:tcPr>
            <w:tcW w:w="2200" w:type="dxa"/>
            <w:tcMar>
              <w:top w:w="20" w:type="dxa"/>
              <w:left w:w="20" w:type="dxa"/>
              <w:bottom w:w="20" w:type="dxa"/>
              <w:right w:w="20" w:type="dxa"/>
            </w:tcMar>
            <w:vAlign w:val="center"/>
            <w:hideMark/>
          </w:tcPr>
          <w:p w14:paraId="47A25E46" w14:textId="77777777" w:rsidR="00A37790" w:rsidRPr="00715DCF" w:rsidRDefault="00A37790" w:rsidP="00E30EA7">
            <w:pPr>
              <w:pStyle w:val="movimento2"/>
              <w:rPr>
                <w:color w:val="002060"/>
              </w:rPr>
            </w:pPr>
            <w:r w:rsidRPr="00715DCF">
              <w:rPr>
                <w:color w:val="002060"/>
              </w:rPr>
              <w:t xml:space="preserve">(RIVIERA DELLE PALME) </w:t>
            </w:r>
          </w:p>
        </w:tc>
        <w:tc>
          <w:tcPr>
            <w:tcW w:w="800" w:type="dxa"/>
            <w:tcMar>
              <w:top w:w="20" w:type="dxa"/>
              <w:left w:w="20" w:type="dxa"/>
              <w:bottom w:w="20" w:type="dxa"/>
              <w:right w:w="20" w:type="dxa"/>
            </w:tcMar>
            <w:vAlign w:val="center"/>
            <w:hideMark/>
          </w:tcPr>
          <w:p w14:paraId="3B07760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846BE49" w14:textId="77777777" w:rsidR="00A37790" w:rsidRPr="00715DCF" w:rsidRDefault="00A37790" w:rsidP="00E30EA7">
            <w:pPr>
              <w:pStyle w:val="movimento"/>
              <w:rPr>
                <w:color w:val="002060"/>
              </w:rPr>
            </w:pPr>
            <w:r w:rsidRPr="00715DCF">
              <w:rPr>
                <w:color w:val="002060"/>
              </w:rPr>
              <w:t>LATESSA ALESSANDRO</w:t>
            </w:r>
          </w:p>
        </w:tc>
        <w:tc>
          <w:tcPr>
            <w:tcW w:w="2200" w:type="dxa"/>
            <w:tcMar>
              <w:top w:w="20" w:type="dxa"/>
              <w:left w:w="20" w:type="dxa"/>
              <w:bottom w:w="20" w:type="dxa"/>
              <w:right w:w="20" w:type="dxa"/>
            </w:tcMar>
            <w:vAlign w:val="center"/>
            <w:hideMark/>
          </w:tcPr>
          <w:p w14:paraId="3CFEB9A8" w14:textId="77777777" w:rsidR="00A37790" w:rsidRPr="00715DCF" w:rsidRDefault="00A37790" w:rsidP="00E30EA7">
            <w:pPr>
              <w:pStyle w:val="movimento2"/>
              <w:rPr>
                <w:color w:val="002060"/>
              </w:rPr>
            </w:pPr>
            <w:r w:rsidRPr="00715DCF">
              <w:rPr>
                <w:color w:val="002060"/>
              </w:rPr>
              <w:t xml:space="preserve">(URBANIA CALCIO) </w:t>
            </w:r>
          </w:p>
        </w:tc>
      </w:tr>
      <w:tr w:rsidR="00A37790" w:rsidRPr="00715DCF" w14:paraId="0F98DD20" w14:textId="77777777" w:rsidTr="00E30EA7">
        <w:tc>
          <w:tcPr>
            <w:tcW w:w="2200" w:type="dxa"/>
            <w:tcMar>
              <w:top w:w="20" w:type="dxa"/>
              <w:left w:w="20" w:type="dxa"/>
              <w:bottom w:w="20" w:type="dxa"/>
              <w:right w:w="20" w:type="dxa"/>
            </w:tcMar>
            <w:vAlign w:val="center"/>
            <w:hideMark/>
          </w:tcPr>
          <w:p w14:paraId="1506BC3D" w14:textId="77777777" w:rsidR="00A37790" w:rsidRPr="00715DCF" w:rsidRDefault="00A37790" w:rsidP="00E30EA7">
            <w:pPr>
              <w:pStyle w:val="movimento"/>
              <w:rPr>
                <w:color w:val="002060"/>
              </w:rPr>
            </w:pPr>
            <w:r w:rsidRPr="00715DCF">
              <w:rPr>
                <w:color w:val="002060"/>
              </w:rPr>
              <w:t>GAMBINI NICOLO</w:t>
            </w:r>
          </w:p>
        </w:tc>
        <w:tc>
          <w:tcPr>
            <w:tcW w:w="2200" w:type="dxa"/>
            <w:tcMar>
              <w:top w:w="20" w:type="dxa"/>
              <w:left w:w="20" w:type="dxa"/>
              <w:bottom w:w="20" w:type="dxa"/>
              <w:right w:w="20" w:type="dxa"/>
            </w:tcMar>
            <w:vAlign w:val="center"/>
            <w:hideMark/>
          </w:tcPr>
          <w:p w14:paraId="3E703FF6" w14:textId="77777777" w:rsidR="00A37790" w:rsidRPr="00715DCF" w:rsidRDefault="00A37790" w:rsidP="00E30EA7">
            <w:pPr>
              <w:pStyle w:val="movimento2"/>
              <w:rPr>
                <w:color w:val="002060"/>
              </w:rPr>
            </w:pPr>
            <w:r w:rsidRPr="00715DCF">
              <w:rPr>
                <w:color w:val="002060"/>
              </w:rPr>
              <w:t xml:space="preserve">(VAL TENNA UNITED) </w:t>
            </w:r>
          </w:p>
        </w:tc>
        <w:tc>
          <w:tcPr>
            <w:tcW w:w="800" w:type="dxa"/>
            <w:tcMar>
              <w:top w:w="20" w:type="dxa"/>
              <w:left w:w="20" w:type="dxa"/>
              <w:bottom w:w="20" w:type="dxa"/>
              <w:right w:w="20" w:type="dxa"/>
            </w:tcMar>
            <w:vAlign w:val="center"/>
            <w:hideMark/>
          </w:tcPr>
          <w:p w14:paraId="7352850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FC53986" w14:textId="77777777" w:rsidR="00A37790" w:rsidRPr="00715DCF" w:rsidRDefault="00A37790" w:rsidP="00E30EA7">
            <w:pPr>
              <w:pStyle w:val="movimento"/>
              <w:rPr>
                <w:color w:val="002060"/>
              </w:rPr>
            </w:pPr>
            <w:r w:rsidRPr="00715DCF">
              <w:rPr>
                <w:color w:val="002060"/>
              </w:rPr>
              <w:t>TASSARA RICCARDO</w:t>
            </w:r>
          </w:p>
        </w:tc>
        <w:tc>
          <w:tcPr>
            <w:tcW w:w="2200" w:type="dxa"/>
            <w:tcMar>
              <w:top w:w="20" w:type="dxa"/>
              <w:left w:w="20" w:type="dxa"/>
              <w:bottom w:w="20" w:type="dxa"/>
              <w:right w:w="20" w:type="dxa"/>
            </w:tcMar>
            <w:vAlign w:val="center"/>
            <w:hideMark/>
          </w:tcPr>
          <w:p w14:paraId="0C3CB282" w14:textId="77777777" w:rsidR="00A37790" w:rsidRPr="00715DCF" w:rsidRDefault="00A37790" w:rsidP="00E30EA7">
            <w:pPr>
              <w:pStyle w:val="movimento2"/>
              <w:rPr>
                <w:color w:val="002060"/>
              </w:rPr>
            </w:pPr>
            <w:r w:rsidRPr="00715DCF">
              <w:rPr>
                <w:color w:val="002060"/>
              </w:rPr>
              <w:t xml:space="preserve">(VIS CIVITANOVA) </w:t>
            </w:r>
          </w:p>
        </w:tc>
      </w:tr>
    </w:tbl>
    <w:p w14:paraId="7667DB6E"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6F65AA2" w14:textId="77777777" w:rsidTr="00E30EA7">
        <w:tc>
          <w:tcPr>
            <w:tcW w:w="2200" w:type="dxa"/>
            <w:tcMar>
              <w:top w:w="20" w:type="dxa"/>
              <w:left w:w="20" w:type="dxa"/>
              <w:bottom w:w="20" w:type="dxa"/>
              <w:right w:w="20" w:type="dxa"/>
            </w:tcMar>
            <w:vAlign w:val="center"/>
            <w:hideMark/>
          </w:tcPr>
          <w:p w14:paraId="0959FDC1" w14:textId="77777777" w:rsidR="00A37790" w:rsidRPr="00715DCF" w:rsidRDefault="00A37790" w:rsidP="00E30EA7">
            <w:pPr>
              <w:pStyle w:val="movimento"/>
              <w:rPr>
                <w:color w:val="002060"/>
              </w:rPr>
            </w:pPr>
            <w:r w:rsidRPr="00715DCF">
              <w:rPr>
                <w:color w:val="002060"/>
              </w:rPr>
              <w:t>REBISCINI PIERLUIGI</w:t>
            </w:r>
          </w:p>
        </w:tc>
        <w:tc>
          <w:tcPr>
            <w:tcW w:w="2200" w:type="dxa"/>
            <w:tcMar>
              <w:top w:w="20" w:type="dxa"/>
              <w:left w:w="20" w:type="dxa"/>
              <w:bottom w:w="20" w:type="dxa"/>
              <w:right w:w="20" w:type="dxa"/>
            </w:tcMar>
            <w:vAlign w:val="center"/>
            <w:hideMark/>
          </w:tcPr>
          <w:p w14:paraId="5C689314" w14:textId="77777777" w:rsidR="00A37790" w:rsidRPr="00715DCF" w:rsidRDefault="00A37790" w:rsidP="00E30EA7">
            <w:pPr>
              <w:pStyle w:val="movimento2"/>
              <w:rPr>
                <w:color w:val="002060"/>
              </w:rPr>
            </w:pPr>
            <w:r w:rsidRPr="00715DCF">
              <w:rPr>
                <w:color w:val="002060"/>
              </w:rPr>
              <w:t xml:space="preserve">(ACQUALAGNA CALCIO C 5) </w:t>
            </w:r>
          </w:p>
        </w:tc>
        <w:tc>
          <w:tcPr>
            <w:tcW w:w="800" w:type="dxa"/>
            <w:tcMar>
              <w:top w:w="20" w:type="dxa"/>
              <w:left w:w="20" w:type="dxa"/>
              <w:bottom w:w="20" w:type="dxa"/>
              <w:right w:w="20" w:type="dxa"/>
            </w:tcMar>
            <w:vAlign w:val="center"/>
            <w:hideMark/>
          </w:tcPr>
          <w:p w14:paraId="32DF486C"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AEA2F20" w14:textId="77777777" w:rsidR="00A37790" w:rsidRPr="00715DCF" w:rsidRDefault="00A37790" w:rsidP="00E30EA7">
            <w:pPr>
              <w:pStyle w:val="movimento"/>
              <w:rPr>
                <w:color w:val="002060"/>
              </w:rPr>
            </w:pPr>
            <w:r w:rsidRPr="00715DCF">
              <w:rPr>
                <w:color w:val="002060"/>
              </w:rPr>
              <w:t>BLASI PIETRO</w:t>
            </w:r>
          </w:p>
        </w:tc>
        <w:tc>
          <w:tcPr>
            <w:tcW w:w="2200" w:type="dxa"/>
            <w:tcMar>
              <w:top w:w="20" w:type="dxa"/>
              <w:left w:w="20" w:type="dxa"/>
              <w:bottom w:w="20" w:type="dxa"/>
              <w:right w:w="20" w:type="dxa"/>
            </w:tcMar>
            <w:vAlign w:val="center"/>
            <w:hideMark/>
          </w:tcPr>
          <w:p w14:paraId="451EBAF0" w14:textId="77777777" w:rsidR="00A37790" w:rsidRPr="00715DCF" w:rsidRDefault="00A37790" w:rsidP="00E30EA7">
            <w:pPr>
              <w:pStyle w:val="movimento2"/>
              <w:rPr>
                <w:color w:val="002060"/>
              </w:rPr>
            </w:pPr>
            <w:r w:rsidRPr="00715DCF">
              <w:rPr>
                <w:color w:val="002060"/>
              </w:rPr>
              <w:t xml:space="preserve">(AUDAX CALCIO PIOBBICO) </w:t>
            </w:r>
          </w:p>
        </w:tc>
      </w:tr>
      <w:tr w:rsidR="00A37790" w:rsidRPr="00715DCF" w14:paraId="7B33A2D4" w14:textId="77777777" w:rsidTr="00E30EA7">
        <w:tc>
          <w:tcPr>
            <w:tcW w:w="2200" w:type="dxa"/>
            <w:tcMar>
              <w:top w:w="20" w:type="dxa"/>
              <w:left w:w="20" w:type="dxa"/>
              <w:bottom w:w="20" w:type="dxa"/>
              <w:right w:w="20" w:type="dxa"/>
            </w:tcMar>
            <w:vAlign w:val="center"/>
            <w:hideMark/>
          </w:tcPr>
          <w:p w14:paraId="73FFE3B2" w14:textId="77777777" w:rsidR="00A37790" w:rsidRPr="00715DCF" w:rsidRDefault="00A37790" w:rsidP="00E30EA7">
            <w:pPr>
              <w:pStyle w:val="movimento"/>
              <w:rPr>
                <w:color w:val="002060"/>
              </w:rPr>
            </w:pPr>
            <w:r w:rsidRPr="00715DCF">
              <w:rPr>
                <w:color w:val="002060"/>
              </w:rPr>
              <w:t>RENGHI ALDO</w:t>
            </w:r>
          </w:p>
        </w:tc>
        <w:tc>
          <w:tcPr>
            <w:tcW w:w="2200" w:type="dxa"/>
            <w:tcMar>
              <w:top w:w="20" w:type="dxa"/>
              <w:left w:w="20" w:type="dxa"/>
              <w:bottom w:w="20" w:type="dxa"/>
              <w:right w:w="20" w:type="dxa"/>
            </w:tcMar>
            <w:vAlign w:val="center"/>
            <w:hideMark/>
          </w:tcPr>
          <w:p w14:paraId="3ACF249E" w14:textId="77777777" w:rsidR="00A37790" w:rsidRPr="00715DCF" w:rsidRDefault="00A37790" w:rsidP="00E30EA7">
            <w:pPr>
              <w:pStyle w:val="movimento2"/>
              <w:rPr>
                <w:color w:val="002060"/>
              </w:rPr>
            </w:pPr>
            <w:r w:rsidRPr="00715DCF">
              <w:rPr>
                <w:color w:val="002060"/>
              </w:rPr>
              <w:t xml:space="preserve">(AUDAX CALCIO PIOBBICO) </w:t>
            </w:r>
          </w:p>
        </w:tc>
        <w:tc>
          <w:tcPr>
            <w:tcW w:w="800" w:type="dxa"/>
            <w:tcMar>
              <w:top w:w="20" w:type="dxa"/>
              <w:left w:w="20" w:type="dxa"/>
              <w:bottom w:w="20" w:type="dxa"/>
              <w:right w:w="20" w:type="dxa"/>
            </w:tcMar>
            <w:vAlign w:val="center"/>
            <w:hideMark/>
          </w:tcPr>
          <w:p w14:paraId="37BC8C1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7579EF4" w14:textId="77777777" w:rsidR="00A37790" w:rsidRPr="00715DCF" w:rsidRDefault="00A37790" w:rsidP="00E30EA7">
            <w:pPr>
              <w:pStyle w:val="movimento"/>
              <w:rPr>
                <w:color w:val="002060"/>
              </w:rPr>
            </w:pPr>
            <w:r w:rsidRPr="00715DCF">
              <w:rPr>
                <w:color w:val="002060"/>
              </w:rPr>
              <w:t>IACOPONI DAVIDE</w:t>
            </w:r>
          </w:p>
        </w:tc>
        <w:tc>
          <w:tcPr>
            <w:tcW w:w="2200" w:type="dxa"/>
            <w:tcMar>
              <w:top w:w="20" w:type="dxa"/>
              <w:left w:w="20" w:type="dxa"/>
              <w:bottom w:w="20" w:type="dxa"/>
              <w:right w:w="20" w:type="dxa"/>
            </w:tcMar>
            <w:vAlign w:val="center"/>
            <w:hideMark/>
          </w:tcPr>
          <w:p w14:paraId="5779EADA" w14:textId="77777777" w:rsidR="00A37790" w:rsidRPr="00715DCF" w:rsidRDefault="00A37790" w:rsidP="00E30EA7">
            <w:pPr>
              <w:pStyle w:val="movimento2"/>
              <w:rPr>
                <w:color w:val="002060"/>
              </w:rPr>
            </w:pPr>
            <w:r w:rsidRPr="00715DCF">
              <w:rPr>
                <w:color w:val="002060"/>
              </w:rPr>
              <w:t xml:space="preserve">(BOCA CIVITANOVA A.) </w:t>
            </w:r>
          </w:p>
        </w:tc>
      </w:tr>
      <w:tr w:rsidR="00A37790" w:rsidRPr="00715DCF" w14:paraId="4AF5B8AB" w14:textId="77777777" w:rsidTr="00E30EA7">
        <w:tc>
          <w:tcPr>
            <w:tcW w:w="2200" w:type="dxa"/>
            <w:tcMar>
              <w:top w:w="20" w:type="dxa"/>
              <w:left w:w="20" w:type="dxa"/>
              <w:bottom w:w="20" w:type="dxa"/>
              <w:right w:w="20" w:type="dxa"/>
            </w:tcMar>
            <w:vAlign w:val="center"/>
            <w:hideMark/>
          </w:tcPr>
          <w:p w14:paraId="06FAA5F7" w14:textId="77777777" w:rsidR="00A37790" w:rsidRPr="00715DCF" w:rsidRDefault="00A37790" w:rsidP="00E30EA7">
            <w:pPr>
              <w:pStyle w:val="movimento"/>
              <w:rPr>
                <w:color w:val="002060"/>
              </w:rPr>
            </w:pPr>
            <w:r w:rsidRPr="00715DCF">
              <w:rPr>
                <w:color w:val="002060"/>
              </w:rPr>
              <w:t>TASSI GIAN MARCO</w:t>
            </w:r>
          </w:p>
        </w:tc>
        <w:tc>
          <w:tcPr>
            <w:tcW w:w="2200" w:type="dxa"/>
            <w:tcMar>
              <w:top w:w="20" w:type="dxa"/>
              <w:left w:w="20" w:type="dxa"/>
              <w:bottom w:w="20" w:type="dxa"/>
              <w:right w:w="20" w:type="dxa"/>
            </w:tcMar>
            <w:vAlign w:val="center"/>
            <w:hideMark/>
          </w:tcPr>
          <w:p w14:paraId="58BDAD73" w14:textId="77777777" w:rsidR="00A37790" w:rsidRPr="00715DCF" w:rsidRDefault="00A37790" w:rsidP="00E30EA7">
            <w:pPr>
              <w:pStyle w:val="movimento2"/>
              <w:rPr>
                <w:color w:val="002060"/>
              </w:rPr>
            </w:pPr>
            <w:r w:rsidRPr="00715DCF">
              <w:rPr>
                <w:color w:val="002060"/>
              </w:rPr>
              <w:t xml:space="preserve">(CALCIO </w:t>
            </w:r>
            <w:proofErr w:type="gramStart"/>
            <w:r w:rsidRPr="00715DCF">
              <w:rPr>
                <w:color w:val="002060"/>
              </w:rPr>
              <w:t>S.ELPIDIO</w:t>
            </w:r>
            <w:proofErr w:type="gramEnd"/>
            <w:r w:rsidRPr="00715DCF">
              <w:rPr>
                <w:color w:val="002060"/>
              </w:rPr>
              <w:t xml:space="preserve"> A MARE) </w:t>
            </w:r>
          </w:p>
        </w:tc>
        <w:tc>
          <w:tcPr>
            <w:tcW w:w="800" w:type="dxa"/>
            <w:tcMar>
              <w:top w:w="20" w:type="dxa"/>
              <w:left w:w="20" w:type="dxa"/>
              <w:bottom w:w="20" w:type="dxa"/>
              <w:right w:w="20" w:type="dxa"/>
            </w:tcMar>
            <w:vAlign w:val="center"/>
            <w:hideMark/>
          </w:tcPr>
          <w:p w14:paraId="7FB401D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7B8B3D6" w14:textId="77777777" w:rsidR="00A37790" w:rsidRPr="00715DCF" w:rsidRDefault="00A37790" w:rsidP="00E30EA7">
            <w:pPr>
              <w:pStyle w:val="movimento"/>
              <w:rPr>
                <w:color w:val="002060"/>
              </w:rPr>
            </w:pPr>
            <w:r w:rsidRPr="00715DCF">
              <w:rPr>
                <w:color w:val="002060"/>
              </w:rPr>
              <w:t>ISIDORI GREGORIO</w:t>
            </w:r>
          </w:p>
        </w:tc>
        <w:tc>
          <w:tcPr>
            <w:tcW w:w="2200" w:type="dxa"/>
            <w:tcMar>
              <w:top w:w="20" w:type="dxa"/>
              <w:left w:w="20" w:type="dxa"/>
              <w:bottom w:w="20" w:type="dxa"/>
              <w:right w:w="20" w:type="dxa"/>
            </w:tcMar>
            <w:vAlign w:val="center"/>
            <w:hideMark/>
          </w:tcPr>
          <w:p w14:paraId="43D7DAE7" w14:textId="77777777" w:rsidR="00A37790" w:rsidRPr="00715DCF" w:rsidRDefault="00A37790" w:rsidP="00E30EA7">
            <w:pPr>
              <w:pStyle w:val="movimento2"/>
              <w:rPr>
                <w:color w:val="002060"/>
              </w:rPr>
            </w:pPr>
            <w:r w:rsidRPr="00715DCF">
              <w:rPr>
                <w:color w:val="002060"/>
              </w:rPr>
              <w:t xml:space="preserve">(CAPODARCO CASABIANCA C5) </w:t>
            </w:r>
          </w:p>
        </w:tc>
      </w:tr>
      <w:tr w:rsidR="00A37790" w:rsidRPr="00715DCF" w14:paraId="0EA99AEE" w14:textId="77777777" w:rsidTr="00E30EA7">
        <w:tc>
          <w:tcPr>
            <w:tcW w:w="2200" w:type="dxa"/>
            <w:tcMar>
              <w:top w:w="20" w:type="dxa"/>
              <w:left w:w="20" w:type="dxa"/>
              <w:bottom w:w="20" w:type="dxa"/>
              <w:right w:w="20" w:type="dxa"/>
            </w:tcMar>
            <w:vAlign w:val="center"/>
            <w:hideMark/>
          </w:tcPr>
          <w:p w14:paraId="4FBA4F69" w14:textId="77777777" w:rsidR="00A37790" w:rsidRPr="00715DCF" w:rsidRDefault="00A37790" w:rsidP="00E30EA7">
            <w:pPr>
              <w:pStyle w:val="movimento"/>
              <w:rPr>
                <w:color w:val="002060"/>
              </w:rPr>
            </w:pPr>
            <w:r w:rsidRPr="00715DCF">
              <w:rPr>
                <w:color w:val="002060"/>
              </w:rPr>
              <w:t>LEONI MICHELE</w:t>
            </w:r>
          </w:p>
        </w:tc>
        <w:tc>
          <w:tcPr>
            <w:tcW w:w="2200" w:type="dxa"/>
            <w:tcMar>
              <w:top w:w="20" w:type="dxa"/>
              <w:left w:w="20" w:type="dxa"/>
              <w:bottom w:w="20" w:type="dxa"/>
              <w:right w:w="20" w:type="dxa"/>
            </w:tcMar>
            <w:vAlign w:val="center"/>
            <w:hideMark/>
          </w:tcPr>
          <w:p w14:paraId="39856070" w14:textId="77777777" w:rsidR="00A37790" w:rsidRPr="00715DCF" w:rsidRDefault="00A37790" w:rsidP="00E30EA7">
            <w:pPr>
              <w:pStyle w:val="movimento2"/>
              <w:rPr>
                <w:color w:val="002060"/>
              </w:rPr>
            </w:pPr>
            <w:r w:rsidRPr="00715DCF">
              <w:rPr>
                <w:color w:val="002060"/>
              </w:rPr>
              <w:t xml:space="preserve">(CAPODARCO CASABIANCA C5) </w:t>
            </w:r>
          </w:p>
        </w:tc>
        <w:tc>
          <w:tcPr>
            <w:tcW w:w="800" w:type="dxa"/>
            <w:tcMar>
              <w:top w:w="20" w:type="dxa"/>
              <w:left w:w="20" w:type="dxa"/>
              <w:bottom w:w="20" w:type="dxa"/>
              <w:right w:w="20" w:type="dxa"/>
            </w:tcMar>
            <w:vAlign w:val="center"/>
            <w:hideMark/>
          </w:tcPr>
          <w:p w14:paraId="4CD174B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A785E83" w14:textId="77777777" w:rsidR="00A37790" w:rsidRPr="00715DCF" w:rsidRDefault="00A37790" w:rsidP="00E30EA7">
            <w:pPr>
              <w:pStyle w:val="movimento"/>
              <w:rPr>
                <w:color w:val="002060"/>
              </w:rPr>
            </w:pPr>
            <w:r w:rsidRPr="00715DCF">
              <w:rPr>
                <w:color w:val="002060"/>
              </w:rPr>
              <w:t>BOMPADRE NICHOLAS</w:t>
            </w:r>
          </w:p>
        </w:tc>
        <w:tc>
          <w:tcPr>
            <w:tcW w:w="2200" w:type="dxa"/>
            <w:tcMar>
              <w:top w:w="20" w:type="dxa"/>
              <w:left w:w="20" w:type="dxa"/>
              <w:bottom w:w="20" w:type="dxa"/>
              <w:right w:w="20" w:type="dxa"/>
            </w:tcMar>
            <w:vAlign w:val="center"/>
            <w:hideMark/>
          </w:tcPr>
          <w:p w14:paraId="16CE97FE" w14:textId="77777777" w:rsidR="00A37790" w:rsidRPr="00715DCF" w:rsidRDefault="00A37790" w:rsidP="00E30EA7">
            <w:pPr>
              <w:pStyle w:val="movimento2"/>
              <w:rPr>
                <w:color w:val="002060"/>
              </w:rPr>
            </w:pPr>
            <w:r w:rsidRPr="00715DCF">
              <w:rPr>
                <w:color w:val="002060"/>
              </w:rPr>
              <w:t xml:space="preserve">(CASENUOVE) </w:t>
            </w:r>
          </w:p>
        </w:tc>
      </w:tr>
      <w:tr w:rsidR="00A37790" w:rsidRPr="00715DCF" w14:paraId="5FFD411E" w14:textId="77777777" w:rsidTr="00E30EA7">
        <w:tc>
          <w:tcPr>
            <w:tcW w:w="2200" w:type="dxa"/>
            <w:tcMar>
              <w:top w:w="20" w:type="dxa"/>
              <w:left w:w="20" w:type="dxa"/>
              <w:bottom w:w="20" w:type="dxa"/>
              <w:right w:w="20" w:type="dxa"/>
            </w:tcMar>
            <w:vAlign w:val="center"/>
            <w:hideMark/>
          </w:tcPr>
          <w:p w14:paraId="1BA96405" w14:textId="77777777" w:rsidR="00A37790" w:rsidRPr="00715DCF" w:rsidRDefault="00A37790" w:rsidP="00E30EA7">
            <w:pPr>
              <w:pStyle w:val="movimento"/>
              <w:rPr>
                <w:color w:val="002060"/>
              </w:rPr>
            </w:pPr>
            <w:r w:rsidRPr="00715DCF">
              <w:rPr>
                <w:color w:val="002060"/>
              </w:rPr>
              <w:t>MARSILI DAVIDE</w:t>
            </w:r>
          </w:p>
        </w:tc>
        <w:tc>
          <w:tcPr>
            <w:tcW w:w="2200" w:type="dxa"/>
            <w:tcMar>
              <w:top w:w="20" w:type="dxa"/>
              <w:left w:w="20" w:type="dxa"/>
              <w:bottom w:w="20" w:type="dxa"/>
              <w:right w:w="20" w:type="dxa"/>
            </w:tcMar>
            <w:vAlign w:val="center"/>
            <w:hideMark/>
          </w:tcPr>
          <w:p w14:paraId="4C6ED933" w14:textId="77777777" w:rsidR="00A37790" w:rsidRPr="00715DCF" w:rsidRDefault="00A37790" w:rsidP="00E30EA7">
            <w:pPr>
              <w:pStyle w:val="movimento2"/>
              <w:rPr>
                <w:color w:val="002060"/>
              </w:rPr>
            </w:pPr>
            <w:r w:rsidRPr="00715DCF">
              <w:rPr>
                <w:color w:val="002060"/>
              </w:rPr>
              <w:t xml:space="preserve">(CASENUOVE) </w:t>
            </w:r>
          </w:p>
        </w:tc>
        <w:tc>
          <w:tcPr>
            <w:tcW w:w="800" w:type="dxa"/>
            <w:tcMar>
              <w:top w:w="20" w:type="dxa"/>
              <w:left w:w="20" w:type="dxa"/>
              <w:bottom w:w="20" w:type="dxa"/>
              <w:right w:w="20" w:type="dxa"/>
            </w:tcMar>
            <w:vAlign w:val="center"/>
            <w:hideMark/>
          </w:tcPr>
          <w:p w14:paraId="538F5B0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DA341A1" w14:textId="77777777" w:rsidR="00A37790" w:rsidRPr="00715DCF" w:rsidRDefault="00A37790" w:rsidP="00E30EA7">
            <w:pPr>
              <w:pStyle w:val="movimento"/>
              <w:rPr>
                <w:color w:val="002060"/>
              </w:rPr>
            </w:pPr>
            <w:r w:rsidRPr="00715DCF">
              <w:rPr>
                <w:color w:val="002060"/>
              </w:rPr>
              <w:t>BARTOLACCI GABRIELE</w:t>
            </w:r>
          </w:p>
        </w:tc>
        <w:tc>
          <w:tcPr>
            <w:tcW w:w="2200" w:type="dxa"/>
            <w:tcMar>
              <w:top w:w="20" w:type="dxa"/>
              <w:left w:w="20" w:type="dxa"/>
              <w:bottom w:w="20" w:type="dxa"/>
              <w:right w:w="20" w:type="dxa"/>
            </w:tcMar>
            <w:vAlign w:val="center"/>
            <w:hideMark/>
          </w:tcPr>
          <w:p w14:paraId="3B199887" w14:textId="77777777" w:rsidR="00A37790" w:rsidRPr="00715DCF" w:rsidRDefault="00A37790" w:rsidP="00E30EA7">
            <w:pPr>
              <w:pStyle w:val="movimento2"/>
              <w:rPr>
                <w:color w:val="002060"/>
              </w:rPr>
            </w:pPr>
            <w:r w:rsidRPr="00715DCF">
              <w:rPr>
                <w:color w:val="002060"/>
              </w:rPr>
              <w:t xml:space="preserve">(CIARNIN) </w:t>
            </w:r>
          </w:p>
        </w:tc>
      </w:tr>
      <w:tr w:rsidR="00A37790" w:rsidRPr="00715DCF" w14:paraId="67B75210" w14:textId="77777777" w:rsidTr="00E30EA7">
        <w:tc>
          <w:tcPr>
            <w:tcW w:w="2200" w:type="dxa"/>
            <w:tcMar>
              <w:top w:w="20" w:type="dxa"/>
              <w:left w:w="20" w:type="dxa"/>
              <w:bottom w:w="20" w:type="dxa"/>
              <w:right w:w="20" w:type="dxa"/>
            </w:tcMar>
            <w:vAlign w:val="center"/>
            <w:hideMark/>
          </w:tcPr>
          <w:p w14:paraId="11B80015" w14:textId="77777777" w:rsidR="00A37790" w:rsidRPr="00715DCF" w:rsidRDefault="00A37790" w:rsidP="00E30EA7">
            <w:pPr>
              <w:pStyle w:val="movimento"/>
              <w:rPr>
                <w:color w:val="002060"/>
              </w:rPr>
            </w:pPr>
            <w:r w:rsidRPr="00715DCF">
              <w:rPr>
                <w:color w:val="002060"/>
              </w:rPr>
              <w:t>BORGOGNONI GIACOMO</w:t>
            </w:r>
          </w:p>
        </w:tc>
        <w:tc>
          <w:tcPr>
            <w:tcW w:w="2200" w:type="dxa"/>
            <w:tcMar>
              <w:top w:w="20" w:type="dxa"/>
              <w:left w:w="20" w:type="dxa"/>
              <w:bottom w:w="20" w:type="dxa"/>
              <w:right w:w="20" w:type="dxa"/>
            </w:tcMar>
            <w:vAlign w:val="center"/>
            <w:hideMark/>
          </w:tcPr>
          <w:p w14:paraId="5AE7D37C" w14:textId="77777777" w:rsidR="00A37790" w:rsidRPr="00715DCF" w:rsidRDefault="00A37790" w:rsidP="00E30EA7">
            <w:pPr>
              <w:pStyle w:val="movimento2"/>
              <w:rPr>
                <w:color w:val="002060"/>
              </w:rPr>
            </w:pPr>
            <w:r w:rsidRPr="00715DCF">
              <w:rPr>
                <w:color w:val="002060"/>
              </w:rPr>
              <w:t>(</w:t>
            </w:r>
            <w:proofErr w:type="gramStart"/>
            <w:r w:rsidRPr="00715DCF">
              <w:rPr>
                <w:color w:val="002060"/>
              </w:rPr>
              <w:t>CITTA</w:t>
            </w:r>
            <w:proofErr w:type="gramEnd"/>
            <w:r w:rsidRPr="00715DCF">
              <w:rPr>
                <w:color w:val="002060"/>
              </w:rPr>
              <w:t xml:space="preserve"> DI FALCONARA) </w:t>
            </w:r>
          </w:p>
        </w:tc>
        <w:tc>
          <w:tcPr>
            <w:tcW w:w="800" w:type="dxa"/>
            <w:tcMar>
              <w:top w:w="20" w:type="dxa"/>
              <w:left w:w="20" w:type="dxa"/>
              <w:bottom w:w="20" w:type="dxa"/>
              <w:right w:w="20" w:type="dxa"/>
            </w:tcMar>
            <w:vAlign w:val="center"/>
            <w:hideMark/>
          </w:tcPr>
          <w:p w14:paraId="0AA91C2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4AAEC47" w14:textId="77777777" w:rsidR="00A37790" w:rsidRPr="00715DCF" w:rsidRDefault="00A37790" w:rsidP="00E30EA7">
            <w:pPr>
              <w:pStyle w:val="movimento"/>
              <w:rPr>
                <w:color w:val="002060"/>
              </w:rPr>
            </w:pPr>
            <w:r w:rsidRPr="00715DCF">
              <w:rPr>
                <w:color w:val="002060"/>
              </w:rPr>
              <w:t>DI MAGGIO LORENZO</w:t>
            </w:r>
          </w:p>
        </w:tc>
        <w:tc>
          <w:tcPr>
            <w:tcW w:w="2200" w:type="dxa"/>
            <w:tcMar>
              <w:top w:w="20" w:type="dxa"/>
              <w:left w:w="20" w:type="dxa"/>
              <w:bottom w:w="20" w:type="dxa"/>
              <w:right w:w="20" w:type="dxa"/>
            </w:tcMar>
            <w:vAlign w:val="center"/>
            <w:hideMark/>
          </w:tcPr>
          <w:p w14:paraId="7C3711EB" w14:textId="77777777" w:rsidR="00A37790" w:rsidRPr="00715DCF" w:rsidRDefault="00A37790" w:rsidP="00E30EA7">
            <w:pPr>
              <w:pStyle w:val="movimento2"/>
              <w:rPr>
                <w:color w:val="002060"/>
              </w:rPr>
            </w:pPr>
            <w:r w:rsidRPr="00715DCF">
              <w:rPr>
                <w:color w:val="002060"/>
              </w:rPr>
              <w:t xml:space="preserve">(FFJ CALCIO A 5) </w:t>
            </w:r>
          </w:p>
        </w:tc>
      </w:tr>
      <w:tr w:rsidR="00A37790" w:rsidRPr="00715DCF" w14:paraId="786584DA" w14:textId="77777777" w:rsidTr="00E30EA7">
        <w:tc>
          <w:tcPr>
            <w:tcW w:w="2200" w:type="dxa"/>
            <w:tcMar>
              <w:top w:w="20" w:type="dxa"/>
              <w:left w:w="20" w:type="dxa"/>
              <w:bottom w:w="20" w:type="dxa"/>
              <w:right w:w="20" w:type="dxa"/>
            </w:tcMar>
            <w:vAlign w:val="center"/>
            <w:hideMark/>
          </w:tcPr>
          <w:p w14:paraId="7ED42D04" w14:textId="77777777" w:rsidR="00A37790" w:rsidRPr="00715DCF" w:rsidRDefault="00A37790" w:rsidP="00E30EA7">
            <w:pPr>
              <w:pStyle w:val="movimento"/>
              <w:rPr>
                <w:color w:val="002060"/>
              </w:rPr>
            </w:pPr>
            <w:r w:rsidRPr="00715DCF">
              <w:rPr>
                <w:color w:val="002060"/>
              </w:rPr>
              <w:t>ROCCHI LUCA</w:t>
            </w:r>
          </w:p>
        </w:tc>
        <w:tc>
          <w:tcPr>
            <w:tcW w:w="2200" w:type="dxa"/>
            <w:tcMar>
              <w:top w:w="20" w:type="dxa"/>
              <w:left w:w="20" w:type="dxa"/>
              <w:bottom w:w="20" w:type="dxa"/>
              <w:right w:w="20" w:type="dxa"/>
            </w:tcMar>
            <w:vAlign w:val="center"/>
            <w:hideMark/>
          </w:tcPr>
          <w:p w14:paraId="2CCFE04D" w14:textId="77777777" w:rsidR="00A37790" w:rsidRPr="00715DCF" w:rsidRDefault="00A37790" w:rsidP="00E30EA7">
            <w:pPr>
              <w:pStyle w:val="movimento2"/>
              <w:rPr>
                <w:color w:val="002060"/>
              </w:rPr>
            </w:pPr>
            <w:r w:rsidRPr="00715DCF">
              <w:rPr>
                <w:color w:val="002060"/>
              </w:rPr>
              <w:t xml:space="preserve">(FIUMINATA) </w:t>
            </w:r>
          </w:p>
        </w:tc>
        <w:tc>
          <w:tcPr>
            <w:tcW w:w="800" w:type="dxa"/>
            <w:tcMar>
              <w:top w:w="20" w:type="dxa"/>
              <w:left w:w="20" w:type="dxa"/>
              <w:bottom w:w="20" w:type="dxa"/>
              <w:right w:w="20" w:type="dxa"/>
            </w:tcMar>
            <w:vAlign w:val="center"/>
            <w:hideMark/>
          </w:tcPr>
          <w:p w14:paraId="3DDCA88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53A834F" w14:textId="77777777" w:rsidR="00A37790" w:rsidRPr="00715DCF" w:rsidRDefault="00A37790" w:rsidP="00E30EA7">
            <w:pPr>
              <w:pStyle w:val="movimento"/>
              <w:rPr>
                <w:color w:val="002060"/>
              </w:rPr>
            </w:pPr>
            <w:r w:rsidRPr="00715DCF">
              <w:rPr>
                <w:color w:val="002060"/>
              </w:rPr>
              <w:t>NICOLOSI ENEA</w:t>
            </w:r>
          </w:p>
        </w:tc>
        <w:tc>
          <w:tcPr>
            <w:tcW w:w="2200" w:type="dxa"/>
            <w:tcMar>
              <w:top w:w="20" w:type="dxa"/>
              <w:left w:w="20" w:type="dxa"/>
              <w:bottom w:w="20" w:type="dxa"/>
              <w:right w:w="20" w:type="dxa"/>
            </w:tcMar>
            <w:vAlign w:val="center"/>
            <w:hideMark/>
          </w:tcPr>
          <w:p w14:paraId="40CC4AFC" w14:textId="77777777" w:rsidR="00A37790" w:rsidRPr="00715DCF" w:rsidRDefault="00A37790" w:rsidP="00E30EA7">
            <w:pPr>
              <w:pStyle w:val="movimento2"/>
              <w:rPr>
                <w:color w:val="002060"/>
              </w:rPr>
            </w:pPr>
            <w:r w:rsidRPr="00715DCF">
              <w:rPr>
                <w:color w:val="002060"/>
              </w:rPr>
              <w:t xml:space="preserve">(FUTSAL L.C.) </w:t>
            </w:r>
          </w:p>
        </w:tc>
      </w:tr>
      <w:tr w:rsidR="00A37790" w:rsidRPr="00715DCF" w14:paraId="17378B90" w14:textId="77777777" w:rsidTr="00E30EA7">
        <w:tc>
          <w:tcPr>
            <w:tcW w:w="2200" w:type="dxa"/>
            <w:tcMar>
              <w:top w:w="20" w:type="dxa"/>
              <w:left w:w="20" w:type="dxa"/>
              <w:bottom w:w="20" w:type="dxa"/>
              <w:right w:w="20" w:type="dxa"/>
            </w:tcMar>
            <w:vAlign w:val="center"/>
            <w:hideMark/>
          </w:tcPr>
          <w:p w14:paraId="69A6A132" w14:textId="77777777" w:rsidR="00A37790" w:rsidRPr="00715DCF" w:rsidRDefault="00A37790" w:rsidP="00E30EA7">
            <w:pPr>
              <w:pStyle w:val="movimento"/>
              <w:rPr>
                <w:color w:val="002060"/>
              </w:rPr>
            </w:pPr>
            <w:r w:rsidRPr="00715DCF">
              <w:rPr>
                <w:color w:val="002060"/>
              </w:rPr>
              <w:t>TAMBURRINI CATRIEL ALEXAND</w:t>
            </w:r>
          </w:p>
        </w:tc>
        <w:tc>
          <w:tcPr>
            <w:tcW w:w="2200" w:type="dxa"/>
            <w:tcMar>
              <w:top w:w="20" w:type="dxa"/>
              <w:left w:w="20" w:type="dxa"/>
              <w:bottom w:w="20" w:type="dxa"/>
              <w:right w:w="20" w:type="dxa"/>
            </w:tcMar>
            <w:vAlign w:val="center"/>
            <w:hideMark/>
          </w:tcPr>
          <w:p w14:paraId="3882DAB3" w14:textId="77777777" w:rsidR="00A37790" w:rsidRPr="00715DCF" w:rsidRDefault="00A37790" w:rsidP="00E30EA7">
            <w:pPr>
              <w:pStyle w:val="movimento2"/>
              <w:rPr>
                <w:color w:val="002060"/>
              </w:rPr>
            </w:pPr>
            <w:r w:rsidRPr="00715DCF">
              <w:rPr>
                <w:color w:val="002060"/>
              </w:rPr>
              <w:t xml:space="preserve">(FUTSAL L.C.) </w:t>
            </w:r>
          </w:p>
        </w:tc>
        <w:tc>
          <w:tcPr>
            <w:tcW w:w="800" w:type="dxa"/>
            <w:tcMar>
              <w:top w:w="20" w:type="dxa"/>
              <w:left w:w="20" w:type="dxa"/>
              <w:bottom w:w="20" w:type="dxa"/>
              <w:right w:w="20" w:type="dxa"/>
            </w:tcMar>
            <w:vAlign w:val="center"/>
            <w:hideMark/>
          </w:tcPr>
          <w:p w14:paraId="0F0CCF3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975F759" w14:textId="77777777" w:rsidR="00A37790" w:rsidRPr="00715DCF" w:rsidRDefault="00A37790" w:rsidP="00E30EA7">
            <w:pPr>
              <w:pStyle w:val="movimento"/>
              <w:rPr>
                <w:color w:val="002060"/>
              </w:rPr>
            </w:pPr>
            <w:r w:rsidRPr="00715DCF">
              <w:rPr>
                <w:color w:val="002060"/>
              </w:rPr>
              <w:t>FRENDA LORENZO</w:t>
            </w:r>
          </w:p>
        </w:tc>
        <w:tc>
          <w:tcPr>
            <w:tcW w:w="2200" w:type="dxa"/>
            <w:tcMar>
              <w:top w:w="20" w:type="dxa"/>
              <w:left w:w="20" w:type="dxa"/>
              <w:bottom w:w="20" w:type="dxa"/>
              <w:right w:w="20" w:type="dxa"/>
            </w:tcMar>
            <w:vAlign w:val="center"/>
            <w:hideMark/>
          </w:tcPr>
          <w:p w14:paraId="3D9EFC08" w14:textId="77777777" w:rsidR="00A37790" w:rsidRPr="00715DCF" w:rsidRDefault="00A37790" w:rsidP="00E30EA7">
            <w:pPr>
              <w:pStyle w:val="movimento2"/>
              <w:rPr>
                <w:color w:val="002060"/>
              </w:rPr>
            </w:pPr>
            <w:r w:rsidRPr="00715DCF">
              <w:rPr>
                <w:color w:val="002060"/>
              </w:rPr>
              <w:t xml:space="preserve">(FUTSAL RECANATI) </w:t>
            </w:r>
          </w:p>
        </w:tc>
      </w:tr>
      <w:tr w:rsidR="00A37790" w:rsidRPr="00715DCF" w14:paraId="0D5307B8" w14:textId="77777777" w:rsidTr="00E30EA7">
        <w:tc>
          <w:tcPr>
            <w:tcW w:w="2200" w:type="dxa"/>
            <w:tcMar>
              <w:top w:w="20" w:type="dxa"/>
              <w:left w:w="20" w:type="dxa"/>
              <w:bottom w:w="20" w:type="dxa"/>
              <w:right w:w="20" w:type="dxa"/>
            </w:tcMar>
            <w:vAlign w:val="center"/>
            <w:hideMark/>
          </w:tcPr>
          <w:p w14:paraId="48F1BFD2" w14:textId="77777777" w:rsidR="00A37790" w:rsidRPr="00715DCF" w:rsidRDefault="00A37790" w:rsidP="00E30EA7">
            <w:pPr>
              <w:pStyle w:val="movimento"/>
              <w:rPr>
                <w:color w:val="002060"/>
              </w:rPr>
            </w:pPr>
            <w:r w:rsidRPr="00715DCF">
              <w:rPr>
                <w:color w:val="002060"/>
              </w:rPr>
              <w:t>MANZOTTI DIEGO</w:t>
            </w:r>
          </w:p>
        </w:tc>
        <w:tc>
          <w:tcPr>
            <w:tcW w:w="2200" w:type="dxa"/>
            <w:tcMar>
              <w:top w:w="20" w:type="dxa"/>
              <w:left w:w="20" w:type="dxa"/>
              <w:bottom w:w="20" w:type="dxa"/>
              <w:right w:w="20" w:type="dxa"/>
            </w:tcMar>
            <w:vAlign w:val="center"/>
            <w:hideMark/>
          </w:tcPr>
          <w:p w14:paraId="7D58B114" w14:textId="77777777" w:rsidR="00A37790" w:rsidRPr="00715DCF" w:rsidRDefault="00A37790" w:rsidP="00E30EA7">
            <w:pPr>
              <w:pStyle w:val="movimento2"/>
              <w:rPr>
                <w:color w:val="002060"/>
              </w:rPr>
            </w:pPr>
            <w:r w:rsidRPr="00715DCF">
              <w:rPr>
                <w:color w:val="002060"/>
              </w:rPr>
              <w:t xml:space="preserve">(GLS DORICA AN.UR) </w:t>
            </w:r>
          </w:p>
        </w:tc>
        <w:tc>
          <w:tcPr>
            <w:tcW w:w="800" w:type="dxa"/>
            <w:tcMar>
              <w:top w:w="20" w:type="dxa"/>
              <w:left w:w="20" w:type="dxa"/>
              <w:bottom w:w="20" w:type="dxa"/>
              <w:right w:w="20" w:type="dxa"/>
            </w:tcMar>
            <w:vAlign w:val="center"/>
            <w:hideMark/>
          </w:tcPr>
          <w:p w14:paraId="4E8E4BA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3F8CAB0" w14:textId="77777777" w:rsidR="00A37790" w:rsidRPr="00715DCF" w:rsidRDefault="00A37790" w:rsidP="00E30EA7">
            <w:pPr>
              <w:pStyle w:val="movimento"/>
              <w:rPr>
                <w:color w:val="002060"/>
              </w:rPr>
            </w:pPr>
            <w:r w:rsidRPr="00715DCF">
              <w:rPr>
                <w:color w:val="002060"/>
              </w:rPr>
              <w:t>SPANEDDA LORENZO</w:t>
            </w:r>
          </w:p>
        </w:tc>
        <w:tc>
          <w:tcPr>
            <w:tcW w:w="2200" w:type="dxa"/>
            <w:tcMar>
              <w:top w:w="20" w:type="dxa"/>
              <w:left w:w="20" w:type="dxa"/>
              <w:bottom w:w="20" w:type="dxa"/>
              <w:right w:w="20" w:type="dxa"/>
            </w:tcMar>
            <w:vAlign w:val="center"/>
            <w:hideMark/>
          </w:tcPr>
          <w:p w14:paraId="3A84A24C" w14:textId="77777777" w:rsidR="00A37790" w:rsidRPr="00715DCF" w:rsidRDefault="00A37790" w:rsidP="00E30EA7">
            <w:pPr>
              <w:pStyle w:val="movimento2"/>
              <w:rPr>
                <w:color w:val="002060"/>
              </w:rPr>
            </w:pPr>
            <w:r w:rsidRPr="00715DCF">
              <w:rPr>
                <w:color w:val="002060"/>
              </w:rPr>
              <w:t xml:space="preserve">(GLS DORICA AN.UR) </w:t>
            </w:r>
          </w:p>
        </w:tc>
      </w:tr>
      <w:tr w:rsidR="00A37790" w:rsidRPr="00715DCF" w14:paraId="3443F5F9" w14:textId="77777777" w:rsidTr="00E30EA7">
        <w:tc>
          <w:tcPr>
            <w:tcW w:w="2200" w:type="dxa"/>
            <w:tcMar>
              <w:top w:w="20" w:type="dxa"/>
              <w:left w:w="20" w:type="dxa"/>
              <w:bottom w:w="20" w:type="dxa"/>
              <w:right w:w="20" w:type="dxa"/>
            </w:tcMar>
            <w:vAlign w:val="center"/>
            <w:hideMark/>
          </w:tcPr>
          <w:p w14:paraId="455BC39C" w14:textId="77777777" w:rsidR="00A37790" w:rsidRPr="00715DCF" w:rsidRDefault="00A37790" w:rsidP="00E30EA7">
            <w:pPr>
              <w:pStyle w:val="movimento"/>
              <w:rPr>
                <w:color w:val="002060"/>
              </w:rPr>
            </w:pPr>
            <w:r w:rsidRPr="00715DCF">
              <w:rPr>
                <w:color w:val="002060"/>
              </w:rPr>
              <w:t>FRATESI SIMONE</w:t>
            </w:r>
          </w:p>
        </w:tc>
        <w:tc>
          <w:tcPr>
            <w:tcW w:w="2200" w:type="dxa"/>
            <w:tcMar>
              <w:top w:w="20" w:type="dxa"/>
              <w:left w:w="20" w:type="dxa"/>
              <w:bottom w:w="20" w:type="dxa"/>
              <w:right w:w="20" w:type="dxa"/>
            </w:tcMar>
            <w:vAlign w:val="center"/>
            <w:hideMark/>
          </w:tcPr>
          <w:p w14:paraId="6C6C0020" w14:textId="77777777" w:rsidR="00A37790" w:rsidRPr="00715DCF" w:rsidRDefault="00A37790" w:rsidP="00E30EA7">
            <w:pPr>
              <w:pStyle w:val="movimento2"/>
              <w:rPr>
                <w:color w:val="002060"/>
              </w:rPr>
            </w:pPr>
            <w:r w:rsidRPr="00715DCF">
              <w:rPr>
                <w:color w:val="002060"/>
              </w:rPr>
              <w:t xml:space="preserve">(MONTECCHIO SPORT) </w:t>
            </w:r>
          </w:p>
        </w:tc>
        <w:tc>
          <w:tcPr>
            <w:tcW w:w="800" w:type="dxa"/>
            <w:tcMar>
              <w:top w:w="20" w:type="dxa"/>
              <w:left w:w="20" w:type="dxa"/>
              <w:bottom w:w="20" w:type="dxa"/>
              <w:right w:w="20" w:type="dxa"/>
            </w:tcMar>
            <w:vAlign w:val="center"/>
            <w:hideMark/>
          </w:tcPr>
          <w:p w14:paraId="064DBE4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F890D3E" w14:textId="77777777" w:rsidR="00A37790" w:rsidRPr="00715DCF" w:rsidRDefault="00A37790" w:rsidP="00E30EA7">
            <w:pPr>
              <w:pStyle w:val="movimento"/>
              <w:rPr>
                <w:color w:val="002060"/>
              </w:rPr>
            </w:pPr>
            <w:r w:rsidRPr="00715DCF">
              <w:rPr>
                <w:color w:val="002060"/>
              </w:rPr>
              <w:t>PASSARELLI NICOLA</w:t>
            </w:r>
          </w:p>
        </w:tc>
        <w:tc>
          <w:tcPr>
            <w:tcW w:w="2200" w:type="dxa"/>
            <w:tcMar>
              <w:top w:w="20" w:type="dxa"/>
              <w:left w:w="20" w:type="dxa"/>
              <w:bottom w:w="20" w:type="dxa"/>
              <w:right w:w="20" w:type="dxa"/>
            </w:tcMar>
            <w:vAlign w:val="center"/>
            <w:hideMark/>
          </w:tcPr>
          <w:p w14:paraId="77CDFBDB" w14:textId="77777777" w:rsidR="00A37790" w:rsidRPr="00715DCF" w:rsidRDefault="00A37790" w:rsidP="00E30EA7">
            <w:pPr>
              <w:pStyle w:val="movimento2"/>
              <w:rPr>
                <w:color w:val="002060"/>
              </w:rPr>
            </w:pPr>
            <w:r w:rsidRPr="00715DCF">
              <w:rPr>
                <w:color w:val="002060"/>
              </w:rPr>
              <w:t xml:space="preserve">(MONTECCHIO SPORT) </w:t>
            </w:r>
          </w:p>
        </w:tc>
      </w:tr>
      <w:tr w:rsidR="00A37790" w:rsidRPr="00715DCF" w14:paraId="4B6521D8" w14:textId="77777777" w:rsidTr="00E30EA7">
        <w:tc>
          <w:tcPr>
            <w:tcW w:w="2200" w:type="dxa"/>
            <w:tcMar>
              <w:top w:w="20" w:type="dxa"/>
              <w:left w:w="20" w:type="dxa"/>
              <w:bottom w:w="20" w:type="dxa"/>
              <w:right w:w="20" w:type="dxa"/>
            </w:tcMar>
            <w:vAlign w:val="center"/>
            <w:hideMark/>
          </w:tcPr>
          <w:p w14:paraId="2E401D36" w14:textId="77777777" w:rsidR="00A37790" w:rsidRPr="00715DCF" w:rsidRDefault="00A37790" w:rsidP="00E30EA7">
            <w:pPr>
              <w:pStyle w:val="movimento"/>
              <w:rPr>
                <w:color w:val="002060"/>
              </w:rPr>
            </w:pPr>
            <w:r w:rsidRPr="00715DCF">
              <w:rPr>
                <w:color w:val="002060"/>
              </w:rPr>
              <w:t>BIANCHINI MATTEO</w:t>
            </w:r>
          </w:p>
        </w:tc>
        <w:tc>
          <w:tcPr>
            <w:tcW w:w="2200" w:type="dxa"/>
            <w:tcMar>
              <w:top w:w="20" w:type="dxa"/>
              <w:left w:w="20" w:type="dxa"/>
              <w:bottom w:w="20" w:type="dxa"/>
              <w:right w:w="20" w:type="dxa"/>
            </w:tcMar>
            <w:vAlign w:val="center"/>
            <w:hideMark/>
          </w:tcPr>
          <w:p w14:paraId="6CAD6C98" w14:textId="77777777" w:rsidR="00A37790" w:rsidRPr="00715DCF" w:rsidRDefault="00A37790" w:rsidP="00E30EA7">
            <w:pPr>
              <w:pStyle w:val="movimento2"/>
              <w:rPr>
                <w:color w:val="002060"/>
              </w:rPr>
            </w:pPr>
            <w:r w:rsidRPr="00715DCF">
              <w:rPr>
                <w:color w:val="002060"/>
              </w:rPr>
              <w:t xml:space="preserve">(POLISPORTIVA FUTURA A.D.) </w:t>
            </w:r>
          </w:p>
        </w:tc>
        <w:tc>
          <w:tcPr>
            <w:tcW w:w="800" w:type="dxa"/>
            <w:tcMar>
              <w:top w:w="20" w:type="dxa"/>
              <w:left w:w="20" w:type="dxa"/>
              <w:bottom w:w="20" w:type="dxa"/>
              <w:right w:w="20" w:type="dxa"/>
            </w:tcMar>
            <w:vAlign w:val="center"/>
            <w:hideMark/>
          </w:tcPr>
          <w:p w14:paraId="542BE41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2DA8E0A" w14:textId="77777777" w:rsidR="00A37790" w:rsidRPr="00715DCF" w:rsidRDefault="00A37790" w:rsidP="00E30EA7">
            <w:pPr>
              <w:pStyle w:val="movimento"/>
              <w:rPr>
                <w:color w:val="002060"/>
              </w:rPr>
            </w:pPr>
            <w:r w:rsidRPr="00715DCF">
              <w:rPr>
                <w:color w:val="002060"/>
              </w:rPr>
              <w:t>VALACCHI MAURO</w:t>
            </w:r>
          </w:p>
        </w:tc>
        <w:tc>
          <w:tcPr>
            <w:tcW w:w="2200" w:type="dxa"/>
            <w:tcMar>
              <w:top w:w="20" w:type="dxa"/>
              <w:left w:w="20" w:type="dxa"/>
              <w:bottom w:w="20" w:type="dxa"/>
              <w:right w:w="20" w:type="dxa"/>
            </w:tcMar>
            <w:vAlign w:val="center"/>
            <w:hideMark/>
          </w:tcPr>
          <w:p w14:paraId="0587F240" w14:textId="77777777" w:rsidR="00A37790" w:rsidRPr="00715DCF" w:rsidRDefault="00A37790" w:rsidP="00E30EA7">
            <w:pPr>
              <w:pStyle w:val="movimento2"/>
              <w:rPr>
                <w:color w:val="002060"/>
              </w:rPr>
            </w:pPr>
            <w:r w:rsidRPr="00715DCF">
              <w:rPr>
                <w:color w:val="002060"/>
              </w:rPr>
              <w:t xml:space="preserve">(RIPABERARDA) </w:t>
            </w:r>
          </w:p>
        </w:tc>
      </w:tr>
      <w:tr w:rsidR="00A37790" w:rsidRPr="00715DCF" w14:paraId="763223EB" w14:textId="77777777" w:rsidTr="00E30EA7">
        <w:tc>
          <w:tcPr>
            <w:tcW w:w="2200" w:type="dxa"/>
            <w:tcMar>
              <w:top w:w="20" w:type="dxa"/>
              <w:left w:w="20" w:type="dxa"/>
              <w:bottom w:w="20" w:type="dxa"/>
              <w:right w:w="20" w:type="dxa"/>
            </w:tcMar>
            <w:vAlign w:val="center"/>
            <w:hideMark/>
          </w:tcPr>
          <w:p w14:paraId="01D035D6" w14:textId="77777777" w:rsidR="00A37790" w:rsidRPr="00715DCF" w:rsidRDefault="00A37790" w:rsidP="00E30EA7">
            <w:pPr>
              <w:pStyle w:val="movimento"/>
              <w:rPr>
                <w:color w:val="002060"/>
              </w:rPr>
            </w:pPr>
            <w:r w:rsidRPr="00715DCF">
              <w:rPr>
                <w:color w:val="002060"/>
              </w:rPr>
              <w:t>ODDI PAOLO</w:t>
            </w:r>
          </w:p>
        </w:tc>
        <w:tc>
          <w:tcPr>
            <w:tcW w:w="2200" w:type="dxa"/>
            <w:tcMar>
              <w:top w:w="20" w:type="dxa"/>
              <w:left w:w="20" w:type="dxa"/>
              <w:bottom w:w="20" w:type="dxa"/>
              <w:right w:w="20" w:type="dxa"/>
            </w:tcMar>
            <w:vAlign w:val="center"/>
            <w:hideMark/>
          </w:tcPr>
          <w:p w14:paraId="2BAE0878" w14:textId="77777777" w:rsidR="00A37790" w:rsidRPr="00715DCF" w:rsidRDefault="00A37790" w:rsidP="00E30EA7">
            <w:pPr>
              <w:pStyle w:val="movimento2"/>
              <w:rPr>
                <w:color w:val="002060"/>
              </w:rPr>
            </w:pPr>
            <w:r w:rsidRPr="00715DCF">
              <w:rPr>
                <w:color w:val="002060"/>
              </w:rPr>
              <w:t xml:space="preserve">(RIVIERA DELLE PALME) </w:t>
            </w:r>
          </w:p>
        </w:tc>
        <w:tc>
          <w:tcPr>
            <w:tcW w:w="800" w:type="dxa"/>
            <w:tcMar>
              <w:top w:w="20" w:type="dxa"/>
              <w:left w:w="20" w:type="dxa"/>
              <w:bottom w:w="20" w:type="dxa"/>
              <w:right w:w="20" w:type="dxa"/>
            </w:tcMar>
            <w:vAlign w:val="center"/>
            <w:hideMark/>
          </w:tcPr>
          <w:p w14:paraId="4E87A02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4174691" w14:textId="77777777" w:rsidR="00A37790" w:rsidRPr="00715DCF" w:rsidRDefault="00A37790" w:rsidP="00E30EA7">
            <w:pPr>
              <w:pStyle w:val="movimento"/>
              <w:rPr>
                <w:color w:val="002060"/>
              </w:rPr>
            </w:pPr>
            <w:r w:rsidRPr="00715DCF">
              <w:rPr>
                <w:color w:val="002060"/>
              </w:rPr>
              <w:t>IOTTI GIANLUCA</w:t>
            </w:r>
          </w:p>
        </w:tc>
        <w:tc>
          <w:tcPr>
            <w:tcW w:w="2200" w:type="dxa"/>
            <w:tcMar>
              <w:top w:w="20" w:type="dxa"/>
              <w:left w:w="20" w:type="dxa"/>
              <w:bottom w:w="20" w:type="dxa"/>
              <w:right w:w="20" w:type="dxa"/>
            </w:tcMar>
            <w:vAlign w:val="center"/>
            <w:hideMark/>
          </w:tcPr>
          <w:p w14:paraId="4BFAF913" w14:textId="77777777" w:rsidR="00A37790" w:rsidRPr="00715DCF" w:rsidRDefault="00A37790" w:rsidP="00E30EA7">
            <w:pPr>
              <w:pStyle w:val="movimento2"/>
              <w:rPr>
                <w:color w:val="002060"/>
              </w:rPr>
            </w:pPr>
            <w:r w:rsidRPr="00715DCF">
              <w:rPr>
                <w:color w:val="002060"/>
              </w:rPr>
              <w:t xml:space="preserve">(SAMBENEDETTESE BEACH SOCC) </w:t>
            </w:r>
          </w:p>
        </w:tc>
      </w:tr>
      <w:tr w:rsidR="00A37790" w:rsidRPr="00715DCF" w14:paraId="09842980" w14:textId="77777777" w:rsidTr="00E30EA7">
        <w:tc>
          <w:tcPr>
            <w:tcW w:w="2200" w:type="dxa"/>
            <w:tcMar>
              <w:top w:w="20" w:type="dxa"/>
              <w:left w:w="20" w:type="dxa"/>
              <w:bottom w:w="20" w:type="dxa"/>
              <w:right w:w="20" w:type="dxa"/>
            </w:tcMar>
            <w:vAlign w:val="center"/>
            <w:hideMark/>
          </w:tcPr>
          <w:p w14:paraId="7C98DC4A" w14:textId="77777777" w:rsidR="00A37790" w:rsidRPr="00715DCF" w:rsidRDefault="00A37790" w:rsidP="00E30EA7">
            <w:pPr>
              <w:pStyle w:val="movimento"/>
              <w:rPr>
                <w:color w:val="002060"/>
              </w:rPr>
            </w:pPr>
            <w:r w:rsidRPr="00715DCF">
              <w:rPr>
                <w:color w:val="002060"/>
              </w:rPr>
              <w:t>CAMAIONI MARCO</w:t>
            </w:r>
          </w:p>
        </w:tc>
        <w:tc>
          <w:tcPr>
            <w:tcW w:w="2200" w:type="dxa"/>
            <w:tcMar>
              <w:top w:w="20" w:type="dxa"/>
              <w:left w:w="20" w:type="dxa"/>
              <w:bottom w:w="20" w:type="dxa"/>
              <w:right w:w="20" w:type="dxa"/>
            </w:tcMar>
            <w:vAlign w:val="center"/>
            <w:hideMark/>
          </w:tcPr>
          <w:p w14:paraId="0F47EEB5" w14:textId="77777777" w:rsidR="00A37790" w:rsidRPr="00715DCF" w:rsidRDefault="00A37790" w:rsidP="00E30EA7">
            <w:pPr>
              <w:pStyle w:val="movimento2"/>
              <w:rPr>
                <w:color w:val="002060"/>
              </w:rPr>
            </w:pPr>
            <w:r w:rsidRPr="00715DCF">
              <w:rPr>
                <w:color w:val="002060"/>
              </w:rPr>
              <w:t xml:space="preserve">(TRUENTIN LAMA) </w:t>
            </w:r>
          </w:p>
        </w:tc>
        <w:tc>
          <w:tcPr>
            <w:tcW w:w="800" w:type="dxa"/>
            <w:tcMar>
              <w:top w:w="20" w:type="dxa"/>
              <w:left w:w="20" w:type="dxa"/>
              <w:bottom w:w="20" w:type="dxa"/>
              <w:right w:w="20" w:type="dxa"/>
            </w:tcMar>
            <w:vAlign w:val="center"/>
            <w:hideMark/>
          </w:tcPr>
          <w:p w14:paraId="559D57E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04294C3" w14:textId="77777777" w:rsidR="00A37790" w:rsidRPr="00715DCF" w:rsidRDefault="00A37790" w:rsidP="00E30EA7">
            <w:pPr>
              <w:pStyle w:val="movimento"/>
              <w:rPr>
                <w:color w:val="002060"/>
              </w:rPr>
            </w:pPr>
            <w:r w:rsidRPr="00715DCF">
              <w:rPr>
                <w:color w:val="002060"/>
              </w:rPr>
              <w:t>UGOCCIONI LUCA</w:t>
            </w:r>
          </w:p>
        </w:tc>
        <w:tc>
          <w:tcPr>
            <w:tcW w:w="2200" w:type="dxa"/>
            <w:tcMar>
              <w:top w:w="20" w:type="dxa"/>
              <w:left w:w="20" w:type="dxa"/>
              <w:bottom w:w="20" w:type="dxa"/>
              <w:right w:w="20" w:type="dxa"/>
            </w:tcMar>
            <w:vAlign w:val="center"/>
            <w:hideMark/>
          </w:tcPr>
          <w:p w14:paraId="6551ADC4" w14:textId="77777777" w:rsidR="00A37790" w:rsidRPr="00715DCF" w:rsidRDefault="00A37790" w:rsidP="00E30EA7">
            <w:pPr>
              <w:pStyle w:val="movimento2"/>
              <w:rPr>
                <w:color w:val="002060"/>
              </w:rPr>
            </w:pPr>
            <w:r w:rsidRPr="00715DCF">
              <w:rPr>
                <w:color w:val="002060"/>
              </w:rPr>
              <w:t xml:space="preserve">(URBINO CALCIO A 5) </w:t>
            </w:r>
          </w:p>
        </w:tc>
      </w:tr>
      <w:tr w:rsidR="00A37790" w:rsidRPr="00715DCF" w14:paraId="0877ABBE" w14:textId="77777777" w:rsidTr="00E30EA7">
        <w:tc>
          <w:tcPr>
            <w:tcW w:w="2200" w:type="dxa"/>
            <w:tcMar>
              <w:top w:w="20" w:type="dxa"/>
              <w:left w:w="20" w:type="dxa"/>
              <w:bottom w:w="20" w:type="dxa"/>
              <w:right w:w="20" w:type="dxa"/>
            </w:tcMar>
            <w:vAlign w:val="center"/>
            <w:hideMark/>
          </w:tcPr>
          <w:p w14:paraId="2E38B931" w14:textId="77777777" w:rsidR="00A37790" w:rsidRPr="00715DCF" w:rsidRDefault="00A37790" w:rsidP="00E30EA7">
            <w:pPr>
              <w:pStyle w:val="movimento"/>
              <w:rPr>
                <w:color w:val="002060"/>
              </w:rPr>
            </w:pPr>
            <w:r w:rsidRPr="00715DCF">
              <w:rPr>
                <w:color w:val="002060"/>
              </w:rPr>
              <w:t>UGOCCIONI STEFANO</w:t>
            </w:r>
          </w:p>
        </w:tc>
        <w:tc>
          <w:tcPr>
            <w:tcW w:w="2200" w:type="dxa"/>
            <w:tcMar>
              <w:top w:w="20" w:type="dxa"/>
              <w:left w:w="20" w:type="dxa"/>
              <w:bottom w:w="20" w:type="dxa"/>
              <w:right w:w="20" w:type="dxa"/>
            </w:tcMar>
            <w:vAlign w:val="center"/>
            <w:hideMark/>
          </w:tcPr>
          <w:p w14:paraId="51254E4A" w14:textId="77777777" w:rsidR="00A37790" w:rsidRPr="00715DCF" w:rsidRDefault="00A37790" w:rsidP="00E30EA7">
            <w:pPr>
              <w:pStyle w:val="movimento2"/>
              <w:rPr>
                <w:color w:val="002060"/>
              </w:rPr>
            </w:pPr>
            <w:r w:rsidRPr="00715DCF">
              <w:rPr>
                <w:color w:val="002060"/>
              </w:rPr>
              <w:t xml:space="preserve">(URBINO CALCIO A 5) </w:t>
            </w:r>
          </w:p>
        </w:tc>
        <w:tc>
          <w:tcPr>
            <w:tcW w:w="800" w:type="dxa"/>
            <w:tcMar>
              <w:top w:w="20" w:type="dxa"/>
              <w:left w:w="20" w:type="dxa"/>
              <w:bottom w:w="20" w:type="dxa"/>
              <w:right w:w="20" w:type="dxa"/>
            </w:tcMar>
            <w:vAlign w:val="center"/>
            <w:hideMark/>
          </w:tcPr>
          <w:p w14:paraId="1F393D4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1F0C92C" w14:textId="77777777" w:rsidR="00A37790" w:rsidRPr="00715DCF" w:rsidRDefault="00A37790" w:rsidP="00E30EA7">
            <w:pPr>
              <w:pStyle w:val="movimento"/>
              <w:rPr>
                <w:color w:val="002060"/>
              </w:rPr>
            </w:pPr>
            <w:r w:rsidRPr="00715DCF">
              <w:rPr>
                <w:color w:val="002060"/>
              </w:rPr>
              <w:t>GARAVANI ANDREA</w:t>
            </w:r>
          </w:p>
        </w:tc>
        <w:tc>
          <w:tcPr>
            <w:tcW w:w="2200" w:type="dxa"/>
            <w:tcMar>
              <w:top w:w="20" w:type="dxa"/>
              <w:left w:w="20" w:type="dxa"/>
              <w:bottom w:w="20" w:type="dxa"/>
              <w:right w:w="20" w:type="dxa"/>
            </w:tcMar>
            <w:vAlign w:val="center"/>
            <w:hideMark/>
          </w:tcPr>
          <w:p w14:paraId="3D628AE8" w14:textId="77777777" w:rsidR="00A37790" w:rsidRPr="00715DCF" w:rsidRDefault="00A37790" w:rsidP="00E30EA7">
            <w:pPr>
              <w:pStyle w:val="movimento2"/>
              <w:rPr>
                <w:color w:val="002060"/>
              </w:rPr>
            </w:pPr>
            <w:r w:rsidRPr="00715DCF">
              <w:rPr>
                <w:color w:val="002060"/>
              </w:rPr>
              <w:t xml:space="preserve">(VADO C5) </w:t>
            </w:r>
          </w:p>
        </w:tc>
      </w:tr>
      <w:tr w:rsidR="00A37790" w:rsidRPr="00715DCF" w14:paraId="0CF92177" w14:textId="77777777" w:rsidTr="00E30EA7">
        <w:tc>
          <w:tcPr>
            <w:tcW w:w="2200" w:type="dxa"/>
            <w:tcMar>
              <w:top w:w="20" w:type="dxa"/>
              <w:left w:w="20" w:type="dxa"/>
              <w:bottom w:w="20" w:type="dxa"/>
              <w:right w:w="20" w:type="dxa"/>
            </w:tcMar>
            <w:vAlign w:val="center"/>
            <w:hideMark/>
          </w:tcPr>
          <w:p w14:paraId="72045A1C" w14:textId="77777777" w:rsidR="00A37790" w:rsidRPr="00715DCF" w:rsidRDefault="00A37790" w:rsidP="00E30EA7">
            <w:pPr>
              <w:pStyle w:val="movimento"/>
              <w:rPr>
                <w:color w:val="002060"/>
              </w:rPr>
            </w:pPr>
            <w:r w:rsidRPr="00715DCF">
              <w:rPr>
                <w:color w:val="002060"/>
              </w:rPr>
              <w:t>BORTONE FABIO</w:t>
            </w:r>
          </w:p>
        </w:tc>
        <w:tc>
          <w:tcPr>
            <w:tcW w:w="2200" w:type="dxa"/>
            <w:tcMar>
              <w:top w:w="20" w:type="dxa"/>
              <w:left w:w="20" w:type="dxa"/>
              <w:bottom w:w="20" w:type="dxa"/>
              <w:right w:w="20" w:type="dxa"/>
            </w:tcMar>
            <w:vAlign w:val="center"/>
            <w:hideMark/>
          </w:tcPr>
          <w:p w14:paraId="2C01C5F4" w14:textId="77777777" w:rsidR="00A37790" w:rsidRPr="00715DCF" w:rsidRDefault="00A37790" w:rsidP="00E30EA7">
            <w:pPr>
              <w:pStyle w:val="movimento2"/>
              <w:rPr>
                <w:color w:val="002060"/>
              </w:rPr>
            </w:pPr>
            <w:r w:rsidRPr="00715DCF">
              <w:rPr>
                <w:color w:val="002060"/>
              </w:rPr>
              <w:t xml:space="preserve">(VAL TENNA UNITED) </w:t>
            </w:r>
          </w:p>
        </w:tc>
        <w:tc>
          <w:tcPr>
            <w:tcW w:w="800" w:type="dxa"/>
            <w:tcMar>
              <w:top w:w="20" w:type="dxa"/>
              <w:left w:w="20" w:type="dxa"/>
              <w:bottom w:w="20" w:type="dxa"/>
              <w:right w:w="20" w:type="dxa"/>
            </w:tcMar>
            <w:vAlign w:val="center"/>
            <w:hideMark/>
          </w:tcPr>
          <w:p w14:paraId="5B13FD2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8E2AC83" w14:textId="77777777" w:rsidR="00A37790" w:rsidRPr="00715DCF" w:rsidRDefault="00A37790" w:rsidP="00E30EA7">
            <w:pPr>
              <w:pStyle w:val="movimento"/>
              <w:rPr>
                <w:color w:val="002060"/>
              </w:rPr>
            </w:pPr>
            <w:r w:rsidRPr="00715DCF">
              <w:rPr>
                <w:color w:val="002060"/>
              </w:rPr>
              <w:t>DAMINATO ENRICO</w:t>
            </w:r>
          </w:p>
        </w:tc>
        <w:tc>
          <w:tcPr>
            <w:tcW w:w="2200" w:type="dxa"/>
            <w:tcMar>
              <w:top w:w="20" w:type="dxa"/>
              <w:left w:w="20" w:type="dxa"/>
              <w:bottom w:w="20" w:type="dxa"/>
              <w:right w:w="20" w:type="dxa"/>
            </w:tcMar>
            <w:vAlign w:val="center"/>
            <w:hideMark/>
          </w:tcPr>
          <w:p w14:paraId="1B00E90C" w14:textId="77777777" w:rsidR="00A37790" w:rsidRPr="00715DCF" w:rsidRDefault="00A37790" w:rsidP="00E30EA7">
            <w:pPr>
              <w:pStyle w:val="movimento2"/>
              <w:rPr>
                <w:color w:val="002060"/>
              </w:rPr>
            </w:pPr>
            <w:r w:rsidRPr="00715DCF">
              <w:rPr>
                <w:color w:val="002060"/>
              </w:rPr>
              <w:t xml:space="preserve">(VAL TENNA UNITED) </w:t>
            </w:r>
          </w:p>
        </w:tc>
      </w:tr>
      <w:tr w:rsidR="00A37790" w:rsidRPr="00715DCF" w14:paraId="669DBA31" w14:textId="77777777" w:rsidTr="00E30EA7">
        <w:tc>
          <w:tcPr>
            <w:tcW w:w="2200" w:type="dxa"/>
            <w:tcMar>
              <w:top w:w="20" w:type="dxa"/>
              <w:left w:w="20" w:type="dxa"/>
              <w:bottom w:w="20" w:type="dxa"/>
              <w:right w:w="20" w:type="dxa"/>
            </w:tcMar>
            <w:vAlign w:val="center"/>
            <w:hideMark/>
          </w:tcPr>
          <w:p w14:paraId="4C859D3C" w14:textId="77777777" w:rsidR="00A37790" w:rsidRPr="00715DCF" w:rsidRDefault="00A37790" w:rsidP="00E30EA7">
            <w:pPr>
              <w:pStyle w:val="movimento"/>
              <w:rPr>
                <w:color w:val="002060"/>
              </w:rPr>
            </w:pPr>
            <w:r w:rsidRPr="00715DCF">
              <w:rPr>
                <w:color w:val="002060"/>
              </w:rPr>
              <w:t>LA TERRA ANDREA</w:t>
            </w:r>
          </w:p>
        </w:tc>
        <w:tc>
          <w:tcPr>
            <w:tcW w:w="2200" w:type="dxa"/>
            <w:tcMar>
              <w:top w:w="20" w:type="dxa"/>
              <w:left w:w="20" w:type="dxa"/>
              <w:bottom w:w="20" w:type="dxa"/>
              <w:right w:w="20" w:type="dxa"/>
            </w:tcMar>
            <w:vAlign w:val="center"/>
            <w:hideMark/>
          </w:tcPr>
          <w:p w14:paraId="3CEDD9D1" w14:textId="77777777" w:rsidR="00A37790" w:rsidRPr="00715DCF" w:rsidRDefault="00A37790" w:rsidP="00E30EA7">
            <w:pPr>
              <w:pStyle w:val="movimento2"/>
              <w:rPr>
                <w:color w:val="002060"/>
                <w:lang w:val="es-ES"/>
              </w:rPr>
            </w:pPr>
            <w:r w:rsidRPr="00715DCF">
              <w:rPr>
                <w:color w:val="002060"/>
                <w:lang w:val="es-ES"/>
              </w:rPr>
              <w:t xml:space="preserve">(VALMISA FUTSAL A.S.D.) </w:t>
            </w:r>
          </w:p>
        </w:tc>
        <w:tc>
          <w:tcPr>
            <w:tcW w:w="800" w:type="dxa"/>
            <w:tcMar>
              <w:top w:w="20" w:type="dxa"/>
              <w:left w:w="20" w:type="dxa"/>
              <w:bottom w:w="20" w:type="dxa"/>
              <w:right w:w="20" w:type="dxa"/>
            </w:tcMar>
            <w:vAlign w:val="center"/>
            <w:hideMark/>
          </w:tcPr>
          <w:p w14:paraId="0BCA0AA9" w14:textId="77777777" w:rsidR="00A37790" w:rsidRPr="00715DCF" w:rsidRDefault="00A37790" w:rsidP="00E30EA7">
            <w:pPr>
              <w:pStyle w:val="movimento"/>
              <w:rPr>
                <w:color w:val="002060"/>
                <w:lang w:val="es-ES"/>
              </w:rPr>
            </w:pPr>
            <w:r w:rsidRPr="00715DCF">
              <w:rPr>
                <w:color w:val="002060"/>
                <w:lang w:val="es-ES"/>
              </w:rPr>
              <w:t> </w:t>
            </w:r>
          </w:p>
        </w:tc>
        <w:tc>
          <w:tcPr>
            <w:tcW w:w="2200" w:type="dxa"/>
            <w:tcMar>
              <w:top w:w="20" w:type="dxa"/>
              <w:left w:w="20" w:type="dxa"/>
              <w:bottom w:w="20" w:type="dxa"/>
              <w:right w:w="20" w:type="dxa"/>
            </w:tcMar>
            <w:vAlign w:val="center"/>
            <w:hideMark/>
          </w:tcPr>
          <w:p w14:paraId="61079FCD" w14:textId="77777777" w:rsidR="00A37790" w:rsidRPr="00715DCF" w:rsidRDefault="00A37790" w:rsidP="00E30EA7">
            <w:pPr>
              <w:pStyle w:val="movimento"/>
              <w:rPr>
                <w:color w:val="002060"/>
              </w:rPr>
            </w:pPr>
            <w:r w:rsidRPr="00715DCF">
              <w:rPr>
                <w:color w:val="002060"/>
              </w:rPr>
              <w:t>PETTINARI ALBERTO</w:t>
            </w:r>
          </w:p>
        </w:tc>
        <w:tc>
          <w:tcPr>
            <w:tcW w:w="2200" w:type="dxa"/>
            <w:tcMar>
              <w:top w:w="20" w:type="dxa"/>
              <w:left w:w="20" w:type="dxa"/>
              <w:bottom w:w="20" w:type="dxa"/>
              <w:right w:w="20" w:type="dxa"/>
            </w:tcMar>
            <w:vAlign w:val="center"/>
            <w:hideMark/>
          </w:tcPr>
          <w:p w14:paraId="7C8A7454" w14:textId="77777777" w:rsidR="00A37790" w:rsidRPr="00715DCF" w:rsidRDefault="00A37790" w:rsidP="00E30EA7">
            <w:pPr>
              <w:pStyle w:val="movimento2"/>
              <w:rPr>
                <w:color w:val="002060"/>
                <w:lang w:val="es-ES"/>
              </w:rPr>
            </w:pPr>
            <w:r w:rsidRPr="00715DCF">
              <w:rPr>
                <w:color w:val="002060"/>
                <w:lang w:val="es-ES"/>
              </w:rPr>
              <w:t xml:space="preserve">(VALMISA FUTSAL A.S.D.) </w:t>
            </w:r>
          </w:p>
        </w:tc>
      </w:tr>
      <w:tr w:rsidR="00A37790" w:rsidRPr="00715DCF" w14:paraId="1CF68323" w14:textId="77777777" w:rsidTr="00E30EA7">
        <w:tc>
          <w:tcPr>
            <w:tcW w:w="2200" w:type="dxa"/>
            <w:tcMar>
              <w:top w:w="20" w:type="dxa"/>
              <w:left w:w="20" w:type="dxa"/>
              <w:bottom w:w="20" w:type="dxa"/>
              <w:right w:w="20" w:type="dxa"/>
            </w:tcMar>
            <w:vAlign w:val="center"/>
            <w:hideMark/>
          </w:tcPr>
          <w:p w14:paraId="4BFCD76C" w14:textId="77777777" w:rsidR="00A37790" w:rsidRPr="00715DCF" w:rsidRDefault="00A37790" w:rsidP="00E30EA7">
            <w:pPr>
              <w:pStyle w:val="movimento"/>
              <w:rPr>
                <w:color w:val="002060"/>
              </w:rPr>
            </w:pPr>
            <w:r w:rsidRPr="00715DCF">
              <w:rPr>
                <w:color w:val="002060"/>
              </w:rPr>
              <w:t>CASILLO SALVATORE</w:t>
            </w:r>
          </w:p>
        </w:tc>
        <w:tc>
          <w:tcPr>
            <w:tcW w:w="2200" w:type="dxa"/>
            <w:tcMar>
              <w:top w:w="20" w:type="dxa"/>
              <w:left w:w="20" w:type="dxa"/>
              <w:bottom w:w="20" w:type="dxa"/>
              <w:right w:w="20" w:type="dxa"/>
            </w:tcMar>
            <w:vAlign w:val="center"/>
            <w:hideMark/>
          </w:tcPr>
          <w:p w14:paraId="3DE11A1C" w14:textId="77777777" w:rsidR="00A37790" w:rsidRPr="00715DCF" w:rsidRDefault="00A37790" w:rsidP="00E30EA7">
            <w:pPr>
              <w:pStyle w:val="movimento2"/>
              <w:rPr>
                <w:color w:val="002060"/>
              </w:rPr>
            </w:pPr>
            <w:r w:rsidRPr="00715DCF">
              <w:rPr>
                <w:color w:val="002060"/>
              </w:rPr>
              <w:t xml:space="preserve">(VIS CIVITANOVA) </w:t>
            </w:r>
          </w:p>
        </w:tc>
        <w:tc>
          <w:tcPr>
            <w:tcW w:w="800" w:type="dxa"/>
            <w:tcMar>
              <w:top w:w="20" w:type="dxa"/>
              <w:left w:w="20" w:type="dxa"/>
              <w:bottom w:w="20" w:type="dxa"/>
              <w:right w:w="20" w:type="dxa"/>
            </w:tcMar>
            <w:vAlign w:val="center"/>
            <w:hideMark/>
          </w:tcPr>
          <w:p w14:paraId="7FB36FC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1D3E35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8C51D01" w14:textId="77777777" w:rsidR="00A37790" w:rsidRPr="00715DCF" w:rsidRDefault="00A37790" w:rsidP="00E30EA7">
            <w:pPr>
              <w:pStyle w:val="movimento2"/>
              <w:rPr>
                <w:color w:val="002060"/>
              </w:rPr>
            </w:pPr>
            <w:r w:rsidRPr="00715DCF">
              <w:rPr>
                <w:color w:val="002060"/>
              </w:rPr>
              <w:t> </w:t>
            </w:r>
          </w:p>
        </w:tc>
      </w:tr>
    </w:tbl>
    <w:p w14:paraId="38118C0A" w14:textId="77777777" w:rsidR="00A37790" w:rsidRPr="00715DCF" w:rsidRDefault="00A37790" w:rsidP="00A37790">
      <w:pPr>
        <w:pStyle w:val="titolo10"/>
        <w:rPr>
          <w:rFonts w:eastAsiaTheme="minorEastAsia"/>
          <w:color w:val="002060"/>
        </w:rPr>
      </w:pPr>
      <w:r w:rsidRPr="00715DCF">
        <w:rPr>
          <w:color w:val="002060"/>
        </w:rPr>
        <w:t xml:space="preserve">GARE DEL 11/11/2023 </w:t>
      </w:r>
    </w:p>
    <w:p w14:paraId="14362990" w14:textId="77777777" w:rsidR="00A37790" w:rsidRPr="00715DCF" w:rsidRDefault="00A37790" w:rsidP="00A37790">
      <w:pPr>
        <w:pStyle w:val="titolo7a"/>
        <w:rPr>
          <w:color w:val="002060"/>
        </w:rPr>
      </w:pPr>
      <w:r w:rsidRPr="00715DCF">
        <w:rPr>
          <w:color w:val="002060"/>
        </w:rPr>
        <w:t xml:space="preserve">PROVVEDIMENTI DISCIPLINARI </w:t>
      </w:r>
    </w:p>
    <w:p w14:paraId="7CE52930"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7E6A1942" w14:textId="77777777" w:rsidR="00A37790" w:rsidRPr="00715DCF" w:rsidRDefault="00A37790" w:rsidP="00A37790">
      <w:pPr>
        <w:pStyle w:val="titolo30"/>
        <w:rPr>
          <w:color w:val="002060"/>
        </w:rPr>
      </w:pPr>
      <w:r w:rsidRPr="00715DCF">
        <w:rPr>
          <w:color w:val="002060"/>
        </w:rPr>
        <w:t xml:space="preserve">DIRIGENTI </w:t>
      </w:r>
    </w:p>
    <w:p w14:paraId="4757FEE0" w14:textId="77777777" w:rsidR="00A37790" w:rsidRPr="00715DCF" w:rsidRDefault="00A37790" w:rsidP="00A37790">
      <w:pPr>
        <w:pStyle w:val="titolo20"/>
        <w:rPr>
          <w:color w:val="002060"/>
        </w:rPr>
      </w:pPr>
      <w:r w:rsidRPr="00715DCF">
        <w:rPr>
          <w:color w:val="002060"/>
        </w:rPr>
        <w:lastRenderedPageBreak/>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D550C63" w14:textId="77777777" w:rsidTr="00E30EA7">
        <w:tc>
          <w:tcPr>
            <w:tcW w:w="2200" w:type="dxa"/>
            <w:tcMar>
              <w:top w:w="20" w:type="dxa"/>
              <w:left w:w="20" w:type="dxa"/>
              <w:bottom w:w="20" w:type="dxa"/>
              <w:right w:w="20" w:type="dxa"/>
            </w:tcMar>
            <w:vAlign w:val="center"/>
            <w:hideMark/>
          </w:tcPr>
          <w:p w14:paraId="15D9A1A2" w14:textId="77777777" w:rsidR="00A37790" w:rsidRPr="00715DCF" w:rsidRDefault="00A37790" w:rsidP="00E30EA7">
            <w:pPr>
              <w:pStyle w:val="movimento"/>
              <w:rPr>
                <w:color w:val="002060"/>
              </w:rPr>
            </w:pPr>
            <w:r w:rsidRPr="00715DCF">
              <w:rPr>
                <w:color w:val="002060"/>
              </w:rPr>
              <w:t>PALAZZESI ANDREA</w:t>
            </w:r>
          </w:p>
        </w:tc>
        <w:tc>
          <w:tcPr>
            <w:tcW w:w="2200" w:type="dxa"/>
            <w:tcMar>
              <w:top w:w="20" w:type="dxa"/>
              <w:left w:w="20" w:type="dxa"/>
              <w:bottom w:w="20" w:type="dxa"/>
              <w:right w:w="20" w:type="dxa"/>
            </w:tcMar>
            <w:vAlign w:val="center"/>
            <w:hideMark/>
          </w:tcPr>
          <w:p w14:paraId="591A778D" w14:textId="77777777" w:rsidR="00A37790" w:rsidRPr="00715DCF" w:rsidRDefault="00A37790" w:rsidP="00E30EA7">
            <w:pPr>
              <w:pStyle w:val="movimento2"/>
              <w:rPr>
                <w:color w:val="002060"/>
              </w:rPr>
            </w:pPr>
            <w:r w:rsidRPr="00715DCF">
              <w:rPr>
                <w:color w:val="002060"/>
              </w:rPr>
              <w:t xml:space="preserve">(FOLGORE CASTELRAIMONDO) </w:t>
            </w:r>
          </w:p>
        </w:tc>
        <w:tc>
          <w:tcPr>
            <w:tcW w:w="800" w:type="dxa"/>
            <w:tcMar>
              <w:top w:w="20" w:type="dxa"/>
              <w:left w:w="20" w:type="dxa"/>
              <w:bottom w:w="20" w:type="dxa"/>
              <w:right w:w="20" w:type="dxa"/>
            </w:tcMar>
            <w:vAlign w:val="center"/>
            <w:hideMark/>
          </w:tcPr>
          <w:p w14:paraId="676942CC"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C347F8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50C20DA" w14:textId="77777777" w:rsidR="00A37790" w:rsidRPr="00715DCF" w:rsidRDefault="00A37790" w:rsidP="00E30EA7">
            <w:pPr>
              <w:pStyle w:val="movimento2"/>
              <w:rPr>
                <w:color w:val="002060"/>
              </w:rPr>
            </w:pPr>
            <w:r w:rsidRPr="00715DCF">
              <w:rPr>
                <w:color w:val="002060"/>
              </w:rPr>
              <w:t> </w:t>
            </w:r>
          </w:p>
        </w:tc>
      </w:tr>
    </w:tbl>
    <w:p w14:paraId="12C8E67E"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proteste nei confronti dell'arbitro. </w:t>
      </w:r>
    </w:p>
    <w:p w14:paraId="403F2FEA" w14:textId="77777777" w:rsidR="00A37790" w:rsidRPr="00715DCF" w:rsidRDefault="00A37790" w:rsidP="00A37790">
      <w:pPr>
        <w:pStyle w:val="titolo20"/>
        <w:rPr>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F945399" w14:textId="77777777" w:rsidTr="00E30EA7">
        <w:tc>
          <w:tcPr>
            <w:tcW w:w="2200" w:type="dxa"/>
            <w:tcMar>
              <w:top w:w="20" w:type="dxa"/>
              <w:left w:w="20" w:type="dxa"/>
              <w:bottom w:w="20" w:type="dxa"/>
              <w:right w:w="20" w:type="dxa"/>
            </w:tcMar>
            <w:vAlign w:val="center"/>
            <w:hideMark/>
          </w:tcPr>
          <w:p w14:paraId="531DEA11" w14:textId="77777777" w:rsidR="00A37790" w:rsidRPr="00715DCF" w:rsidRDefault="00A37790" w:rsidP="00E30EA7">
            <w:pPr>
              <w:pStyle w:val="movimento"/>
              <w:rPr>
                <w:color w:val="002060"/>
              </w:rPr>
            </w:pPr>
            <w:r w:rsidRPr="00715DCF">
              <w:rPr>
                <w:color w:val="002060"/>
              </w:rPr>
              <w:t>PIRRO MATTEO</w:t>
            </w:r>
          </w:p>
        </w:tc>
        <w:tc>
          <w:tcPr>
            <w:tcW w:w="2200" w:type="dxa"/>
            <w:tcMar>
              <w:top w:w="20" w:type="dxa"/>
              <w:left w:w="20" w:type="dxa"/>
              <w:bottom w:w="20" w:type="dxa"/>
              <w:right w:w="20" w:type="dxa"/>
            </w:tcMar>
            <w:vAlign w:val="center"/>
            <w:hideMark/>
          </w:tcPr>
          <w:p w14:paraId="3DA961A5" w14:textId="77777777" w:rsidR="00A37790" w:rsidRPr="00715DCF" w:rsidRDefault="00A37790" w:rsidP="00E30EA7">
            <w:pPr>
              <w:pStyle w:val="movimento2"/>
              <w:rPr>
                <w:color w:val="002060"/>
              </w:rPr>
            </w:pPr>
            <w:r w:rsidRPr="00715DCF">
              <w:rPr>
                <w:color w:val="002060"/>
              </w:rPr>
              <w:t xml:space="preserve">(CDC 2018) </w:t>
            </w:r>
          </w:p>
        </w:tc>
        <w:tc>
          <w:tcPr>
            <w:tcW w:w="800" w:type="dxa"/>
            <w:tcMar>
              <w:top w:w="20" w:type="dxa"/>
              <w:left w:w="20" w:type="dxa"/>
              <w:bottom w:w="20" w:type="dxa"/>
              <w:right w:w="20" w:type="dxa"/>
            </w:tcMar>
            <w:vAlign w:val="center"/>
            <w:hideMark/>
          </w:tcPr>
          <w:p w14:paraId="2613DE1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33D034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6B4C272" w14:textId="77777777" w:rsidR="00A37790" w:rsidRPr="00715DCF" w:rsidRDefault="00A37790" w:rsidP="00E30EA7">
            <w:pPr>
              <w:pStyle w:val="movimento2"/>
              <w:rPr>
                <w:color w:val="002060"/>
              </w:rPr>
            </w:pPr>
            <w:r w:rsidRPr="00715DCF">
              <w:rPr>
                <w:color w:val="002060"/>
              </w:rPr>
              <w:t> </w:t>
            </w:r>
          </w:p>
        </w:tc>
      </w:tr>
    </w:tbl>
    <w:p w14:paraId="0857F9AA" w14:textId="77777777" w:rsidR="00A37790" w:rsidRPr="00715DCF" w:rsidRDefault="00A37790" w:rsidP="00A37790">
      <w:pPr>
        <w:pStyle w:val="titolo30"/>
        <w:rPr>
          <w:rFonts w:eastAsiaTheme="minorEastAsia"/>
          <w:color w:val="002060"/>
        </w:rPr>
      </w:pPr>
      <w:r w:rsidRPr="00715DCF">
        <w:rPr>
          <w:color w:val="002060"/>
        </w:rPr>
        <w:t xml:space="preserve">ALLENATORI </w:t>
      </w:r>
    </w:p>
    <w:p w14:paraId="3211A382"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8E962BC" w14:textId="77777777" w:rsidTr="00E30EA7">
        <w:tc>
          <w:tcPr>
            <w:tcW w:w="2200" w:type="dxa"/>
            <w:tcMar>
              <w:top w:w="20" w:type="dxa"/>
              <w:left w:w="20" w:type="dxa"/>
              <w:bottom w:w="20" w:type="dxa"/>
              <w:right w:w="20" w:type="dxa"/>
            </w:tcMar>
            <w:vAlign w:val="center"/>
            <w:hideMark/>
          </w:tcPr>
          <w:p w14:paraId="69BA8745" w14:textId="77777777" w:rsidR="00A37790" w:rsidRPr="00715DCF" w:rsidRDefault="00A37790" w:rsidP="00E30EA7">
            <w:pPr>
              <w:pStyle w:val="movimento"/>
              <w:rPr>
                <w:color w:val="002060"/>
              </w:rPr>
            </w:pPr>
            <w:r w:rsidRPr="00715DCF">
              <w:rPr>
                <w:color w:val="002060"/>
              </w:rPr>
              <w:t>MARCELLETTI ROBERTO</w:t>
            </w:r>
          </w:p>
        </w:tc>
        <w:tc>
          <w:tcPr>
            <w:tcW w:w="2200" w:type="dxa"/>
            <w:tcMar>
              <w:top w:w="20" w:type="dxa"/>
              <w:left w:w="20" w:type="dxa"/>
              <w:bottom w:w="20" w:type="dxa"/>
              <w:right w:w="20" w:type="dxa"/>
            </w:tcMar>
            <w:vAlign w:val="center"/>
            <w:hideMark/>
          </w:tcPr>
          <w:p w14:paraId="33E44220" w14:textId="77777777" w:rsidR="00A37790" w:rsidRPr="00715DCF" w:rsidRDefault="00A37790" w:rsidP="00E30EA7">
            <w:pPr>
              <w:pStyle w:val="movimento2"/>
              <w:rPr>
                <w:color w:val="002060"/>
              </w:rPr>
            </w:pPr>
            <w:r w:rsidRPr="00715DCF">
              <w:rPr>
                <w:color w:val="002060"/>
              </w:rPr>
              <w:t xml:space="preserve">(CIRCOLO COLLODI CALCIO 5) </w:t>
            </w:r>
          </w:p>
        </w:tc>
        <w:tc>
          <w:tcPr>
            <w:tcW w:w="800" w:type="dxa"/>
            <w:tcMar>
              <w:top w:w="20" w:type="dxa"/>
              <w:left w:w="20" w:type="dxa"/>
              <w:bottom w:w="20" w:type="dxa"/>
              <w:right w:w="20" w:type="dxa"/>
            </w:tcMar>
            <w:vAlign w:val="center"/>
            <w:hideMark/>
          </w:tcPr>
          <w:p w14:paraId="56C99A3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F2E32F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A65A7F5" w14:textId="77777777" w:rsidR="00A37790" w:rsidRPr="00715DCF" w:rsidRDefault="00A37790" w:rsidP="00E30EA7">
            <w:pPr>
              <w:pStyle w:val="movimento2"/>
              <w:rPr>
                <w:color w:val="002060"/>
              </w:rPr>
            </w:pPr>
            <w:r w:rsidRPr="00715DCF">
              <w:rPr>
                <w:color w:val="002060"/>
              </w:rPr>
              <w:t> </w:t>
            </w:r>
          </w:p>
        </w:tc>
      </w:tr>
    </w:tbl>
    <w:p w14:paraId="1C7D7C2C"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15116E77" w14:textId="77777777" w:rsidR="00A37790" w:rsidRPr="00715DCF" w:rsidRDefault="00A37790" w:rsidP="00A37790">
      <w:pPr>
        <w:pStyle w:val="titolo20"/>
        <w:rPr>
          <w:color w:val="002060"/>
        </w:rPr>
      </w:pPr>
      <w:r w:rsidRPr="00715DC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20B4C3A" w14:textId="77777777" w:rsidTr="00E30EA7">
        <w:tc>
          <w:tcPr>
            <w:tcW w:w="2200" w:type="dxa"/>
            <w:tcMar>
              <w:top w:w="20" w:type="dxa"/>
              <w:left w:w="20" w:type="dxa"/>
              <w:bottom w:w="20" w:type="dxa"/>
              <w:right w:w="20" w:type="dxa"/>
            </w:tcMar>
            <w:vAlign w:val="center"/>
            <w:hideMark/>
          </w:tcPr>
          <w:p w14:paraId="58C793D6" w14:textId="77777777" w:rsidR="00A37790" w:rsidRPr="00715DCF" w:rsidRDefault="00A37790" w:rsidP="00E30EA7">
            <w:pPr>
              <w:pStyle w:val="movimento"/>
              <w:rPr>
                <w:color w:val="002060"/>
              </w:rPr>
            </w:pPr>
            <w:r w:rsidRPr="00715DCF">
              <w:rPr>
                <w:color w:val="002060"/>
              </w:rPr>
              <w:t>TRANQUILLI SAMUELE</w:t>
            </w:r>
          </w:p>
        </w:tc>
        <w:tc>
          <w:tcPr>
            <w:tcW w:w="2200" w:type="dxa"/>
            <w:tcMar>
              <w:top w:w="20" w:type="dxa"/>
              <w:left w:w="20" w:type="dxa"/>
              <w:bottom w:w="20" w:type="dxa"/>
              <w:right w:w="20" w:type="dxa"/>
            </w:tcMar>
            <w:vAlign w:val="center"/>
            <w:hideMark/>
          </w:tcPr>
          <w:p w14:paraId="7B7F52F4" w14:textId="77777777" w:rsidR="00A37790" w:rsidRPr="00715DCF" w:rsidRDefault="00A37790" w:rsidP="00E30EA7">
            <w:pPr>
              <w:pStyle w:val="movimento2"/>
              <w:rPr>
                <w:color w:val="002060"/>
              </w:rPr>
            </w:pPr>
            <w:r w:rsidRPr="00715DCF">
              <w:rPr>
                <w:color w:val="002060"/>
              </w:rPr>
              <w:t xml:space="preserve">(ACQUAVIVA CALCIO) </w:t>
            </w:r>
          </w:p>
        </w:tc>
        <w:tc>
          <w:tcPr>
            <w:tcW w:w="800" w:type="dxa"/>
            <w:tcMar>
              <w:top w:w="20" w:type="dxa"/>
              <w:left w:w="20" w:type="dxa"/>
              <w:bottom w:w="20" w:type="dxa"/>
              <w:right w:w="20" w:type="dxa"/>
            </w:tcMar>
            <w:vAlign w:val="center"/>
            <w:hideMark/>
          </w:tcPr>
          <w:p w14:paraId="5E9E4F2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A4F766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57DB165" w14:textId="77777777" w:rsidR="00A37790" w:rsidRPr="00715DCF" w:rsidRDefault="00A37790" w:rsidP="00E30EA7">
            <w:pPr>
              <w:pStyle w:val="movimento2"/>
              <w:rPr>
                <w:color w:val="002060"/>
              </w:rPr>
            </w:pPr>
            <w:r w:rsidRPr="00715DCF">
              <w:rPr>
                <w:color w:val="002060"/>
              </w:rPr>
              <w:t> </w:t>
            </w:r>
          </w:p>
        </w:tc>
      </w:tr>
    </w:tbl>
    <w:p w14:paraId="1678336D" w14:textId="77777777" w:rsidR="00A37790" w:rsidRPr="00715DCF" w:rsidRDefault="00A37790" w:rsidP="00A37790">
      <w:pPr>
        <w:pStyle w:val="titolo20"/>
        <w:rPr>
          <w:rFonts w:eastAsiaTheme="minorEastAsia"/>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AC27ECC" w14:textId="77777777" w:rsidTr="00E30EA7">
        <w:tc>
          <w:tcPr>
            <w:tcW w:w="2200" w:type="dxa"/>
            <w:tcMar>
              <w:top w:w="20" w:type="dxa"/>
              <w:left w:w="20" w:type="dxa"/>
              <w:bottom w:w="20" w:type="dxa"/>
              <w:right w:w="20" w:type="dxa"/>
            </w:tcMar>
            <w:vAlign w:val="center"/>
            <w:hideMark/>
          </w:tcPr>
          <w:p w14:paraId="1C5994B9" w14:textId="77777777" w:rsidR="00A37790" w:rsidRPr="00715DCF" w:rsidRDefault="00A37790" w:rsidP="00E30EA7">
            <w:pPr>
              <w:pStyle w:val="movimento"/>
              <w:rPr>
                <w:color w:val="002060"/>
              </w:rPr>
            </w:pPr>
            <w:r w:rsidRPr="00715DCF">
              <w:rPr>
                <w:color w:val="002060"/>
              </w:rPr>
              <w:t>MASTRANTONI STEFANO</w:t>
            </w:r>
          </w:p>
        </w:tc>
        <w:tc>
          <w:tcPr>
            <w:tcW w:w="2200" w:type="dxa"/>
            <w:tcMar>
              <w:top w:w="20" w:type="dxa"/>
              <w:left w:w="20" w:type="dxa"/>
              <w:bottom w:w="20" w:type="dxa"/>
              <w:right w:w="20" w:type="dxa"/>
            </w:tcMar>
            <w:vAlign w:val="center"/>
            <w:hideMark/>
          </w:tcPr>
          <w:p w14:paraId="33AB328F" w14:textId="77777777" w:rsidR="00A37790" w:rsidRPr="00715DCF" w:rsidRDefault="00A37790" w:rsidP="00E30EA7">
            <w:pPr>
              <w:pStyle w:val="movimento2"/>
              <w:rPr>
                <w:color w:val="002060"/>
              </w:rPr>
            </w:pPr>
            <w:r w:rsidRPr="00715DCF">
              <w:rPr>
                <w:color w:val="002060"/>
              </w:rPr>
              <w:t xml:space="preserve">(GROTTACCIA 2005) </w:t>
            </w:r>
          </w:p>
        </w:tc>
        <w:tc>
          <w:tcPr>
            <w:tcW w:w="800" w:type="dxa"/>
            <w:tcMar>
              <w:top w:w="20" w:type="dxa"/>
              <w:left w:w="20" w:type="dxa"/>
              <w:bottom w:w="20" w:type="dxa"/>
              <w:right w:w="20" w:type="dxa"/>
            </w:tcMar>
            <w:vAlign w:val="center"/>
            <w:hideMark/>
          </w:tcPr>
          <w:p w14:paraId="49BF580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CA0508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D3EBC16" w14:textId="77777777" w:rsidR="00A37790" w:rsidRPr="00715DCF" w:rsidRDefault="00A37790" w:rsidP="00E30EA7">
            <w:pPr>
              <w:pStyle w:val="movimento2"/>
              <w:rPr>
                <w:color w:val="002060"/>
              </w:rPr>
            </w:pPr>
            <w:r w:rsidRPr="00715DCF">
              <w:rPr>
                <w:color w:val="002060"/>
              </w:rPr>
              <w:t> </w:t>
            </w:r>
          </w:p>
        </w:tc>
      </w:tr>
    </w:tbl>
    <w:p w14:paraId="028713AE"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2A048D4" w14:textId="77777777" w:rsidTr="00E30EA7">
        <w:tc>
          <w:tcPr>
            <w:tcW w:w="2200" w:type="dxa"/>
            <w:tcMar>
              <w:top w:w="20" w:type="dxa"/>
              <w:left w:w="20" w:type="dxa"/>
              <w:bottom w:w="20" w:type="dxa"/>
              <w:right w:w="20" w:type="dxa"/>
            </w:tcMar>
            <w:vAlign w:val="center"/>
            <w:hideMark/>
          </w:tcPr>
          <w:p w14:paraId="130ABD33" w14:textId="77777777" w:rsidR="00A37790" w:rsidRPr="00715DCF" w:rsidRDefault="00A37790" w:rsidP="00E30EA7">
            <w:pPr>
              <w:pStyle w:val="movimento"/>
              <w:rPr>
                <w:color w:val="002060"/>
              </w:rPr>
            </w:pPr>
            <w:r w:rsidRPr="00715DCF">
              <w:rPr>
                <w:color w:val="002060"/>
              </w:rPr>
              <w:t>LORENZETTI LUCA</w:t>
            </w:r>
          </w:p>
        </w:tc>
        <w:tc>
          <w:tcPr>
            <w:tcW w:w="2200" w:type="dxa"/>
            <w:tcMar>
              <w:top w:w="20" w:type="dxa"/>
              <w:left w:w="20" w:type="dxa"/>
              <w:bottom w:w="20" w:type="dxa"/>
              <w:right w:w="20" w:type="dxa"/>
            </w:tcMar>
            <w:vAlign w:val="center"/>
            <w:hideMark/>
          </w:tcPr>
          <w:p w14:paraId="1E090FD8" w14:textId="77777777" w:rsidR="00A37790" w:rsidRPr="00715DCF" w:rsidRDefault="00A37790" w:rsidP="00E30EA7">
            <w:pPr>
              <w:pStyle w:val="movimento2"/>
              <w:rPr>
                <w:color w:val="002060"/>
              </w:rPr>
            </w:pPr>
            <w:r w:rsidRPr="00715DCF">
              <w:rPr>
                <w:color w:val="002060"/>
              </w:rPr>
              <w:t xml:space="preserve">(ANGELI) </w:t>
            </w:r>
          </w:p>
        </w:tc>
        <w:tc>
          <w:tcPr>
            <w:tcW w:w="800" w:type="dxa"/>
            <w:tcMar>
              <w:top w:w="20" w:type="dxa"/>
              <w:left w:w="20" w:type="dxa"/>
              <w:bottom w:w="20" w:type="dxa"/>
              <w:right w:w="20" w:type="dxa"/>
            </w:tcMar>
            <w:vAlign w:val="center"/>
            <w:hideMark/>
          </w:tcPr>
          <w:p w14:paraId="5CB1926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34B724F" w14:textId="77777777" w:rsidR="00A37790" w:rsidRPr="00715DCF" w:rsidRDefault="00A37790" w:rsidP="00E30EA7">
            <w:pPr>
              <w:pStyle w:val="movimento"/>
              <w:rPr>
                <w:color w:val="002060"/>
              </w:rPr>
            </w:pPr>
            <w:r w:rsidRPr="00715DCF">
              <w:rPr>
                <w:color w:val="002060"/>
              </w:rPr>
              <w:t>VICI MARCO</w:t>
            </w:r>
          </w:p>
        </w:tc>
        <w:tc>
          <w:tcPr>
            <w:tcW w:w="2200" w:type="dxa"/>
            <w:tcMar>
              <w:top w:w="20" w:type="dxa"/>
              <w:left w:w="20" w:type="dxa"/>
              <w:bottom w:w="20" w:type="dxa"/>
              <w:right w:w="20" w:type="dxa"/>
            </w:tcMar>
            <w:vAlign w:val="center"/>
            <w:hideMark/>
          </w:tcPr>
          <w:p w14:paraId="206D0D34" w14:textId="77777777" w:rsidR="00A37790" w:rsidRPr="00715DCF" w:rsidRDefault="00A37790" w:rsidP="00E30EA7">
            <w:pPr>
              <w:pStyle w:val="movimento2"/>
              <w:rPr>
                <w:color w:val="002060"/>
              </w:rPr>
            </w:pPr>
            <w:r w:rsidRPr="00715DCF">
              <w:rPr>
                <w:color w:val="002060"/>
              </w:rPr>
              <w:t xml:space="preserve">(CDC 2018) </w:t>
            </w:r>
          </w:p>
        </w:tc>
      </w:tr>
      <w:tr w:rsidR="00A37790" w:rsidRPr="00715DCF" w14:paraId="5C2DB46A" w14:textId="77777777" w:rsidTr="00E30EA7">
        <w:tc>
          <w:tcPr>
            <w:tcW w:w="2200" w:type="dxa"/>
            <w:tcMar>
              <w:top w:w="20" w:type="dxa"/>
              <w:left w:w="20" w:type="dxa"/>
              <w:bottom w:w="20" w:type="dxa"/>
              <w:right w:w="20" w:type="dxa"/>
            </w:tcMar>
            <w:vAlign w:val="center"/>
            <w:hideMark/>
          </w:tcPr>
          <w:p w14:paraId="2A16A4B0" w14:textId="77777777" w:rsidR="00A37790" w:rsidRPr="00715DCF" w:rsidRDefault="00A37790" w:rsidP="00E30EA7">
            <w:pPr>
              <w:pStyle w:val="movimento"/>
              <w:rPr>
                <w:color w:val="002060"/>
              </w:rPr>
            </w:pPr>
            <w:r w:rsidRPr="00715DCF">
              <w:rPr>
                <w:color w:val="002060"/>
              </w:rPr>
              <w:t>BREGA MATTIA</w:t>
            </w:r>
          </w:p>
        </w:tc>
        <w:tc>
          <w:tcPr>
            <w:tcW w:w="2200" w:type="dxa"/>
            <w:tcMar>
              <w:top w:w="20" w:type="dxa"/>
              <w:left w:w="20" w:type="dxa"/>
              <w:bottom w:w="20" w:type="dxa"/>
              <w:right w:w="20" w:type="dxa"/>
            </w:tcMar>
            <w:vAlign w:val="center"/>
            <w:hideMark/>
          </w:tcPr>
          <w:p w14:paraId="41B8CC34" w14:textId="77777777" w:rsidR="00A37790" w:rsidRPr="00715DCF" w:rsidRDefault="00A37790" w:rsidP="00E30EA7">
            <w:pPr>
              <w:pStyle w:val="movimento2"/>
              <w:rPr>
                <w:color w:val="002060"/>
              </w:rPr>
            </w:pPr>
            <w:r w:rsidRPr="00715DCF">
              <w:rPr>
                <w:color w:val="002060"/>
              </w:rPr>
              <w:t xml:space="preserve">(CIRCOLO COLLODI CALCIO 5) </w:t>
            </w:r>
          </w:p>
        </w:tc>
        <w:tc>
          <w:tcPr>
            <w:tcW w:w="800" w:type="dxa"/>
            <w:tcMar>
              <w:top w:w="20" w:type="dxa"/>
              <w:left w:w="20" w:type="dxa"/>
              <w:bottom w:w="20" w:type="dxa"/>
              <w:right w:w="20" w:type="dxa"/>
            </w:tcMar>
            <w:vAlign w:val="center"/>
            <w:hideMark/>
          </w:tcPr>
          <w:p w14:paraId="697EBFA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E8C596B" w14:textId="77777777" w:rsidR="00A37790" w:rsidRPr="00715DCF" w:rsidRDefault="00A37790" w:rsidP="00E30EA7">
            <w:pPr>
              <w:pStyle w:val="movimento"/>
              <w:rPr>
                <w:color w:val="002060"/>
              </w:rPr>
            </w:pPr>
            <w:r w:rsidRPr="00715DCF">
              <w:rPr>
                <w:color w:val="002060"/>
              </w:rPr>
              <w:t>CORNELL PABLO</w:t>
            </w:r>
          </w:p>
        </w:tc>
        <w:tc>
          <w:tcPr>
            <w:tcW w:w="2200" w:type="dxa"/>
            <w:tcMar>
              <w:top w:w="20" w:type="dxa"/>
              <w:left w:w="20" w:type="dxa"/>
              <w:bottom w:w="20" w:type="dxa"/>
              <w:right w:w="20" w:type="dxa"/>
            </w:tcMar>
            <w:vAlign w:val="center"/>
            <w:hideMark/>
          </w:tcPr>
          <w:p w14:paraId="294F243B" w14:textId="77777777" w:rsidR="00A37790" w:rsidRPr="00715DCF" w:rsidRDefault="00A37790" w:rsidP="00E30EA7">
            <w:pPr>
              <w:pStyle w:val="movimento2"/>
              <w:rPr>
                <w:color w:val="002060"/>
              </w:rPr>
            </w:pPr>
            <w:r w:rsidRPr="00715DCF">
              <w:rPr>
                <w:color w:val="002060"/>
              </w:rPr>
              <w:t xml:space="preserve">(FOLGORE CASTELRAIMONDO) </w:t>
            </w:r>
          </w:p>
        </w:tc>
      </w:tr>
      <w:tr w:rsidR="00A37790" w:rsidRPr="00715DCF" w14:paraId="74B54953" w14:textId="77777777" w:rsidTr="00E30EA7">
        <w:tc>
          <w:tcPr>
            <w:tcW w:w="2200" w:type="dxa"/>
            <w:tcMar>
              <w:top w:w="20" w:type="dxa"/>
              <w:left w:w="20" w:type="dxa"/>
              <w:bottom w:w="20" w:type="dxa"/>
              <w:right w:w="20" w:type="dxa"/>
            </w:tcMar>
            <w:vAlign w:val="center"/>
            <w:hideMark/>
          </w:tcPr>
          <w:p w14:paraId="606F1D33" w14:textId="77777777" w:rsidR="00A37790" w:rsidRPr="00715DCF" w:rsidRDefault="00A37790" w:rsidP="00E30EA7">
            <w:pPr>
              <w:pStyle w:val="movimento"/>
              <w:rPr>
                <w:color w:val="002060"/>
              </w:rPr>
            </w:pPr>
            <w:r w:rsidRPr="00715DCF">
              <w:rPr>
                <w:color w:val="002060"/>
              </w:rPr>
              <w:t>COACCI JOURI</w:t>
            </w:r>
          </w:p>
        </w:tc>
        <w:tc>
          <w:tcPr>
            <w:tcW w:w="2200" w:type="dxa"/>
            <w:tcMar>
              <w:top w:w="20" w:type="dxa"/>
              <w:left w:w="20" w:type="dxa"/>
              <w:bottom w:w="20" w:type="dxa"/>
              <w:right w:w="20" w:type="dxa"/>
            </w:tcMar>
            <w:vAlign w:val="center"/>
            <w:hideMark/>
          </w:tcPr>
          <w:p w14:paraId="21C00D70" w14:textId="77777777" w:rsidR="00A37790" w:rsidRPr="00715DCF" w:rsidRDefault="00A37790" w:rsidP="00E30EA7">
            <w:pPr>
              <w:pStyle w:val="movimento2"/>
              <w:rPr>
                <w:color w:val="002060"/>
              </w:rPr>
            </w:pPr>
            <w:r w:rsidRPr="00715DCF">
              <w:rPr>
                <w:color w:val="002060"/>
              </w:rPr>
              <w:t xml:space="preserve">(SAN BIAGIO) </w:t>
            </w:r>
          </w:p>
        </w:tc>
        <w:tc>
          <w:tcPr>
            <w:tcW w:w="800" w:type="dxa"/>
            <w:tcMar>
              <w:top w:w="20" w:type="dxa"/>
              <w:left w:w="20" w:type="dxa"/>
              <w:bottom w:w="20" w:type="dxa"/>
              <w:right w:w="20" w:type="dxa"/>
            </w:tcMar>
            <w:vAlign w:val="center"/>
            <w:hideMark/>
          </w:tcPr>
          <w:p w14:paraId="5FD0485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4743CD2" w14:textId="77777777" w:rsidR="00A37790" w:rsidRPr="00715DCF" w:rsidRDefault="00A37790" w:rsidP="00E30EA7">
            <w:pPr>
              <w:pStyle w:val="movimento"/>
              <w:rPr>
                <w:color w:val="002060"/>
              </w:rPr>
            </w:pPr>
            <w:r w:rsidRPr="00715DCF">
              <w:rPr>
                <w:color w:val="002060"/>
              </w:rPr>
              <w:t>CONTENTO MATTIA</w:t>
            </w:r>
          </w:p>
        </w:tc>
        <w:tc>
          <w:tcPr>
            <w:tcW w:w="2200" w:type="dxa"/>
            <w:tcMar>
              <w:top w:w="20" w:type="dxa"/>
              <w:left w:w="20" w:type="dxa"/>
              <w:bottom w:w="20" w:type="dxa"/>
              <w:right w:w="20" w:type="dxa"/>
            </w:tcMar>
            <w:vAlign w:val="center"/>
            <w:hideMark/>
          </w:tcPr>
          <w:p w14:paraId="0A4E30DD" w14:textId="77777777" w:rsidR="00A37790" w:rsidRPr="00715DCF" w:rsidRDefault="00A37790" w:rsidP="00E30EA7">
            <w:pPr>
              <w:pStyle w:val="movimento2"/>
              <w:rPr>
                <w:color w:val="002060"/>
              </w:rPr>
            </w:pPr>
            <w:r w:rsidRPr="00715DCF">
              <w:rPr>
                <w:color w:val="002060"/>
              </w:rPr>
              <w:t xml:space="preserve">(SAN BIAGIO) </w:t>
            </w:r>
          </w:p>
        </w:tc>
      </w:tr>
      <w:tr w:rsidR="00A37790" w:rsidRPr="00715DCF" w14:paraId="7B148B41" w14:textId="77777777" w:rsidTr="00E30EA7">
        <w:tc>
          <w:tcPr>
            <w:tcW w:w="2200" w:type="dxa"/>
            <w:tcMar>
              <w:top w:w="20" w:type="dxa"/>
              <w:left w:w="20" w:type="dxa"/>
              <w:bottom w:w="20" w:type="dxa"/>
              <w:right w:w="20" w:type="dxa"/>
            </w:tcMar>
            <w:vAlign w:val="center"/>
            <w:hideMark/>
          </w:tcPr>
          <w:p w14:paraId="69CAFA73" w14:textId="77777777" w:rsidR="00A37790" w:rsidRPr="00715DCF" w:rsidRDefault="00A37790" w:rsidP="00E30EA7">
            <w:pPr>
              <w:pStyle w:val="movimento"/>
              <w:rPr>
                <w:color w:val="002060"/>
              </w:rPr>
            </w:pPr>
            <w:r w:rsidRPr="00715DCF">
              <w:rPr>
                <w:color w:val="002060"/>
              </w:rPr>
              <w:t>PACIAROTTI RICCARDO</w:t>
            </w:r>
          </w:p>
        </w:tc>
        <w:tc>
          <w:tcPr>
            <w:tcW w:w="2200" w:type="dxa"/>
            <w:tcMar>
              <w:top w:w="20" w:type="dxa"/>
              <w:left w:w="20" w:type="dxa"/>
              <w:bottom w:w="20" w:type="dxa"/>
              <w:right w:w="20" w:type="dxa"/>
            </w:tcMar>
            <w:vAlign w:val="center"/>
            <w:hideMark/>
          </w:tcPr>
          <w:p w14:paraId="2AF6ED03" w14:textId="77777777" w:rsidR="00A37790" w:rsidRPr="00715DCF" w:rsidRDefault="00A37790" w:rsidP="00E30EA7">
            <w:pPr>
              <w:pStyle w:val="movimento2"/>
              <w:rPr>
                <w:color w:val="002060"/>
              </w:rPr>
            </w:pPr>
            <w:r w:rsidRPr="00715DCF">
              <w:rPr>
                <w:color w:val="002060"/>
              </w:rPr>
              <w:t xml:space="preserve">(VALLESINA) </w:t>
            </w:r>
          </w:p>
        </w:tc>
        <w:tc>
          <w:tcPr>
            <w:tcW w:w="800" w:type="dxa"/>
            <w:tcMar>
              <w:top w:w="20" w:type="dxa"/>
              <w:left w:w="20" w:type="dxa"/>
              <w:bottom w:w="20" w:type="dxa"/>
              <w:right w:w="20" w:type="dxa"/>
            </w:tcMar>
            <w:vAlign w:val="center"/>
            <w:hideMark/>
          </w:tcPr>
          <w:p w14:paraId="5DEF60C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35FD60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EA3C049" w14:textId="77777777" w:rsidR="00A37790" w:rsidRPr="00715DCF" w:rsidRDefault="00A37790" w:rsidP="00E30EA7">
            <w:pPr>
              <w:pStyle w:val="movimento2"/>
              <w:rPr>
                <w:color w:val="002060"/>
              </w:rPr>
            </w:pPr>
            <w:r w:rsidRPr="00715DCF">
              <w:rPr>
                <w:color w:val="002060"/>
              </w:rPr>
              <w:t> </w:t>
            </w:r>
          </w:p>
        </w:tc>
      </w:tr>
    </w:tbl>
    <w:p w14:paraId="5E2F3B8A"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8DA8BD8" w14:textId="77777777" w:rsidTr="00E30EA7">
        <w:tc>
          <w:tcPr>
            <w:tcW w:w="2200" w:type="dxa"/>
            <w:tcMar>
              <w:top w:w="20" w:type="dxa"/>
              <w:left w:w="20" w:type="dxa"/>
              <w:bottom w:w="20" w:type="dxa"/>
              <w:right w:w="20" w:type="dxa"/>
            </w:tcMar>
            <w:vAlign w:val="center"/>
            <w:hideMark/>
          </w:tcPr>
          <w:p w14:paraId="550C11F2" w14:textId="77777777" w:rsidR="00A37790" w:rsidRPr="00715DCF" w:rsidRDefault="00A37790" w:rsidP="00E30EA7">
            <w:pPr>
              <w:pStyle w:val="movimento"/>
              <w:rPr>
                <w:color w:val="002060"/>
              </w:rPr>
            </w:pPr>
            <w:r w:rsidRPr="00715DCF">
              <w:rPr>
                <w:color w:val="002060"/>
              </w:rPr>
              <w:t>DOFFO LEONARDO</w:t>
            </w:r>
          </w:p>
        </w:tc>
        <w:tc>
          <w:tcPr>
            <w:tcW w:w="2200" w:type="dxa"/>
            <w:tcMar>
              <w:top w:w="20" w:type="dxa"/>
              <w:left w:w="20" w:type="dxa"/>
              <w:bottom w:w="20" w:type="dxa"/>
              <w:right w:w="20" w:type="dxa"/>
            </w:tcMar>
            <w:vAlign w:val="center"/>
            <w:hideMark/>
          </w:tcPr>
          <w:p w14:paraId="4B195192" w14:textId="77777777" w:rsidR="00A37790" w:rsidRPr="00715DCF" w:rsidRDefault="00A37790" w:rsidP="00E30EA7">
            <w:pPr>
              <w:pStyle w:val="movimento2"/>
              <w:rPr>
                <w:color w:val="002060"/>
              </w:rPr>
            </w:pPr>
            <w:r w:rsidRPr="00715DCF">
              <w:rPr>
                <w:color w:val="002060"/>
              </w:rPr>
              <w:t xml:space="preserve">(CALCETTO NUMANA) </w:t>
            </w:r>
          </w:p>
        </w:tc>
        <w:tc>
          <w:tcPr>
            <w:tcW w:w="800" w:type="dxa"/>
            <w:tcMar>
              <w:top w:w="20" w:type="dxa"/>
              <w:left w:w="20" w:type="dxa"/>
              <w:bottom w:w="20" w:type="dxa"/>
              <w:right w:w="20" w:type="dxa"/>
            </w:tcMar>
            <w:vAlign w:val="center"/>
            <w:hideMark/>
          </w:tcPr>
          <w:p w14:paraId="255B340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6E75F76" w14:textId="77777777" w:rsidR="00A37790" w:rsidRPr="00715DCF" w:rsidRDefault="00A37790" w:rsidP="00E30EA7">
            <w:pPr>
              <w:pStyle w:val="movimento"/>
              <w:rPr>
                <w:color w:val="002060"/>
              </w:rPr>
            </w:pPr>
            <w:r w:rsidRPr="00715DCF">
              <w:rPr>
                <w:color w:val="002060"/>
              </w:rPr>
              <w:t>PARTICELLI MIRKO</w:t>
            </w:r>
          </w:p>
        </w:tc>
        <w:tc>
          <w:tcPr>
            <w:tcW w:w="2200" w:type="dxa"/>
            <w:tcMar>
              <w:top w:w="20" w:type="dxa"/>
              <w:left w:w="20" w:type="dxa"/>
              <w:bottom w:w="20" w:type="dxa"/>
              <w:right w:w="20" w:type="dxa"/>
            </w:tcMar>
            <w:vAlign w:val="center"/>
            <w:hideMark/>
          </w:tcPr>
          <w:p w14:paraId="6545FBD2" w14:textId="77777777" w:rsidR="00A37790" w:rsidRPr="00715DCF" w:rsidRDefault="00A37790" w:rsidP="00E30EA7">
            <w:pPr>
              <w:pStyle w:val="movimento2"/>
              <w:rPr>
                <w:color w:val="002060"/>
              </w:rPr>
            </w:pPr>
            <w:r w:rsidRPr="00715DCF">
              <w:rPr>
                <w:color w:val="002060"/>
              </w:rPr>
              <w:t xml:space="preserve">(CASTELRAIMONDO CALCIO A 5) </w:t>
            </w:r>
          </w:p>
        </w:tc>
      </w:tr>
      <w:tr w:rsidR="00A37790" w:rsidRPr="00715DCF" w14:paraId="3341C6FE" w14:textId="77777777" w:rsidTr="00E30EA7">
        <w:tc>
          <w:tcPr>
            <w:tcW w:w="2200" w:type="dxa"/>
            <w:tcMar>
              <w:top w:w="20" w:type="dxa"/>
              <w:left w:w="20" w:type="dxa"/>
              <w:bottom w:w="20" w:type="dxa"/>
              <w:right w:w="20" w:type="dxa"/>
            </w:tcMar>
            <w:vAlign w:val="center"/>
            <w:hideMark/>
          </w:tcPr>
          <w:p w14:paraId="0333AE2C" w14:textId="77777777" w:rsidR="00A37790" w:rsidRPr="00715DCF" w:rsidRDefault="00A37790" w:rsidP="00E30EA7">
            <w:pPr>
              <w:pStyle w:val="movimento"/>
              <w:rPr>
                <w:color w:val="002060"/>
              </w:rPr>
            </w:pPr>
            <w:r w:rsidRPr="00715DCF">
              <w:rPr>
                <w:color w:val="002060"/>
              </w:rPr>
              <w:t>GALEAZZI MICHEL</w:t>
            </w:r>
          </w:p>
        </w:tc>
        <w:tc>
          <w:tcPr>
            <w:tcW w:w="2200" w:type="dxa"/>
            <w:tcMar>
              <w:top w:w="20" w:type="dxa"/>
              <w:left w:w="20" w:type="dxa"/>
              <w:bottom w:w="20" w:type="dxa"/>
              <w:right w:w="20" w:type="dxa"/>
            </w:tcMar>
            <w:vAlign w:val="center"/>
            <w:hideMark/>
          </w:tcPr>
          <w:p w14:paraId="70AD7325" w14:textId="77777777" w:rsidR="00A37790" w:rsidRPr="00715DCF" w:rsidRDefault="00A37790" w:rsidP="00E30EA7">
            <w:pPr>
              <w:pStyle w:val="movimento2"/>
              <w:rPr>
                <w:color w:val="002060"/>
              </w:rPr>
            </w:pPr>
            <w:r w:rsidRPr="00715DCF">
              <w:rPr>
                <w:color w:val="002060"/>
              </w:rPr>
              <w:t xml:space="preserve">(CIRCOLO COLLODI CALCIO 5) </w:t>
            </w:r>
          </w:p>
        </w:tc>
        <w:tc>
          <w:tcPr>
            <w:tcW w:w="800" w:type="dxa"/>
            <w:tcMar>
              <w:top w:w="20" w:type="dxa"/>
              <w:left w:w="20" w:type="dxa"/>
              <w:bottom w:w="20" w:type="dxa"/>
              <w:right w:w="20" w:type="dxa"/>
            </w:tcMar>
            <w:vAlign w:val="center"/>
            <w:hideMark/>
          </w:tcPr>
          <w:p w14:paraId="4927563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524666A" w14:textId="77777777" w:rsidR="00A37790" w:rsidRPr="00715DCF" w:rsidRDefault="00A37790" w:rsidP="00E30EA7">
            <w:pPr>
              <w:pStyle w:val="movimento"/>
              <w:rPr>
                <w:color w:val="002060"/>
              </w:rPr>
            </w:pPr>
            <w:r w:rsidRPr="00715DCF">
              <w:rPr>
                <w:color w:val="002060"/>
              </w:rPr>
              <w:t>PETRONE MATTEO</w:t>
            </w:r>
          </w:p>
        </w:tc>
        <w:tc>
          <w:tcPr>
            <w:tcW w:w="2200" w:type="dxa"/>
            <w:tcMar>
              <w:top w:w="20" w:type="dxa"/>
              <w:left w:w="20" w:type="dxa"/>
              <w:bottom w:w="20" w:type="dxa"/>
              <w:right w:w="20" w:type="dxa"/>
            </w:tcMar>
            <w:vAlign w:val="center"/>
            <w:hideMark/>
          </w:tcPr>
          <w:p w14:paraId="60799479" w14:textId="77777777" w:rsidR="00A37790" w:rsidRPr="00715DCF" w:rsidRDefault="00A37790" w:rsidP="00E30EA7">
            <w:pPr>
              <w:pStyle w:val="movimento2"/>
              <w:rPr>
                <w:color w:val="002060"/>
              </w:rPr>
            </w:pPr>
            <w:r w:rsidRPr="00715DCF">
              <w:rPr>
                <w:color w:val="002060"/>
              </w:rPr>
              <w:t xml:space="preserve">(FABRIANO CALCIO A 5 2023) </w:t>
            </w:r>
          </w:p>
        </w:tc>
      </w:tr>
      <w:tr w:rsidR="00A37790" w:rsidRPr="00715DCF" w14:paraId="7924E232" w14:textId="77777777" w:rsidTr="00E30EA7">
        <w:tc>
          <w:tcPr>
            <w:tcW w:w="2200" w:type="dxa"/>
            <w:tcMar>
              <w:top w:w="20" w:type="dxa"/>
              <w:left w:w="20" w:type="dxa"/>
              <w:bottom w:w="20" w:type="dxa"/>
              <w:right w:w="20" w:type="dxa"/>
            </w:tcMar>
            <w:vAlign w:val="center"/>
            <w:hideMark/>
          </w:tcPr>
          <w:p w14:paraId="7D7BBA5D" w14:textId="77777777" w:rsidR="00A37790" w:rsidRPr="00715DCF" w:rsidRDefault="00A37790" w:rsidP="00E30EA7">
            <w:pPr>
              <w:pStyle w:val="movimento"/>
              <w:rPr>
                <w:color w:val="002060"/>
              </w:rPr>
            </w:pPr>
            <w:r w:rsidRPr="00715DCF">
              <w:rPr>
                <w:color w:val="002060"/>
              </w:rPr>
              <w:t>BORIA MICHELE</w:t>
            </w:r>
          </w:p>
        </w:tc>
        <w:tc>
          <w:tcPr>
            <w:tcW w:w="2200" w:type="dxa"/>
            <w:tcMar>
              <w:top w:w="20" w:type="dxa"/>
              <w:left w:w="20" w:type="dxa"/>
              <w:bottom w:w="20" w:type="dxa"/>
              <w:right w:w="20" w:type="dxa"/>
            </w:tcMar>
            <w:vAlign w:val="center"/>
            <w:hideMark/>
          </w:tcPr>
          <w:p w14:paraId="0EA9758D" w14:textId="77777777" w:rsidR="00A37790" w:rsidRPr="00715DCF" w:rsidRDefault="00A37790" w:rsidP="00E30EA7">
            <w:pPr>
              <w:pStyle w:val="movimento2"/>
              <w:rPr>
                <w:color w:val="002060"/>
              </w:rPr>
            </w:pPr>
            <w:r w:rsidRPr="00715DCF">
              <w:rPr>
                <w:color w:val="002060"/>
              </w:rPr>
              <w:t xml:space="preserve">(FRASASSI C5) </w:t>
            </w:r>
          </w:p>
        </w:tc>
        <w:tc>
          <w:tcPr>
            <w:tcW w:w="800" w:type="dxa"/>
            <w:tcMar>
              <w:top w:w="20" w:type="dxa"/>
              <w:left w:w="20" w:type="dxa"/>
              <w:bottom w:w="20" w:type="dxa"/>
              <w:right w:w="20" w:type="dxa"/>
            </w:tcMar>
            <w:vAlign w:val="center"/>
            <w:hideMark/>
          </w:tcPr>
          <w:p w14:paraId="160F6E2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9009B89" w14:textId="77777777" w:rsidR="00A37790" w:rsidRPr="00715DCF" w:rsidRDefault="00A37790" w:rsidP="00E30EA7">
            <w:pPr>
              <w:pStyle w:val="movimento"/>
              <w:rPr>
                <w:color w:val="002060"/>
              </w:rPr>
            </w:pPr>
            <w:r w:rsidRPr="00715DCF">
              <w:rPr>
                <w:color w:val="002060"/>
              </w:rPr>
              <w:t>FALCETELLI GABRIELE</w:t>
            </w:r>
          </w:p>
        </w:tc>
        <w:tc>
          <w:tcPr>
            <w:tcW w:w="2200" w:type="dxa"/>
            <w:tcMar>
              <w:top w:w="20" w:type="dxa"/>
              <w:left w:w="20" w:type="dxa"/>
              <w:bottom w:w="20" w:type="dxa"/>
              <w:right w:w="20" w:type="dxa"/>
            </w:tcMar>
            <w:vAlign w:val="center"/>
            <w:hideMark/>
          </w:tcPr>
          <w:p w14:paraId="575BD5C6" w14:textId="77777777" w:rsidR="00A37790" w:rsidRPr="00715DCF" w:rsidRDefault="00A37790" w:rsidP="00E30EA7">
            <w:pPr>
              <w:pStyle w:val="movimento2"/>
              <w:rPr>
                <w:color w:val="002060"/>
              </w:rPr>
            </w:pPr>
            <w:r w:rsidRPr="00715DCF">
              <w:rPr>
                <w:color w:val="002060"/>
              </w:rPr>
              <w:t xml:space="preserve">(SAN BIAGIO) </w:t>
            </w:r>
          </w:p>
        </w:tc>
      </w:tr>
      <w:tr w:rsidR="00A37790" w:rsidRPr="00715DCF" w14:paraId="0EF5AF96" w14:textId="77777777" w:rsidTr="00E30EA7">
        <w:tc>
          <w:tcPr>
            <w:tcW w:w="2200" w:type="dxa"/>
            <w:tcMar>
              <w:top w:w="20" w:type="dxa"/>
              <w:left w:w="20" w:type="dxa"/>
              <w:bottom w:w="20" w:type="dxa"/>
              <w:right w:w="20" w:type="dxa"/>
            </w:tcMar>
            <w:vAlign w:val="center"/>
            <w:hideMark/>
          </w:tcPr>
          <w:p w14:paraId="17068D21" w14:textId="77777777" w:rsidR="00A37790" w:rsidRPr="00715DCF" w:rsidRDefault="00A37790" w:rsidP="00E30EA7">
            <w:pPr>
              <w:pStyle w:val="movimento"/>
              <w:rPr>
                <w:color w:val="002060"/>
              </w:rPr>
            </w:pPr>
            <w:r w:rsidRPr="00715DCF">
              <w:rPr>
                <w:color w:val="002060"/>
              </w:rPr>
              <w:t>COTULELLI LORENZO</w:t>
            </w:r>
          </w:p>
        </w:tc>
        <w:tc>
          <w:tcPr>
            <w:tcW w:w="2200" w:type="dxa"/>
            <w:tcMar>
              <w:top w:w="20" w:type="dxa"/>
              <w:left w:w="20" w:type="dxa"/>
              <w:bottom w:w="20" w:type="dxa"/>
              <w:right w:w="20" w:type="dxa"/>
            </w:tcMar>
            <w:vAlign w:val="center"/>
            <w:hideMark/>
          </w:tcPr>
          <w:p w14:paraId="7160F34B" w14:textId="77777777" w:rsidR="00A37790" w:rsidRPr="00715DCF" w:rsidRDefault="00A37790" w:rsidP="00E30EA7">
            <w:pPr>
              <w:pStyle w:val="movimento2"/>
              <w:rPr>
                <w:color w:val="002060"/>
              </w:rPr>
            </w:pPr>
            <w:r w:rsidRPr="00715DCF">
              <w:rPr>
                <w:color w:val="002060"/>
              </w:rPr>
              <w:t xml:space="preserve">(VIRTUS ASD) </w:t>
            </w:r>
          </w:p>
        </w:tc>
        <w:tc>
          <w:tcPr>
            <w:tcW w:w="800" w:type="dxa"/>
            <w:tcMar>
              <w:top w:w="20" w:type="dxa"/>
              <w:left w:w="20" w:type="dxa"/>
              <w:bottom w:w="20" w:type="dxa"/>
              <w:right w:w="20" w:type="dxa"/>
            </w:tcMar>
            <w:vAlign w:val="center"/>
            <w:hideMark/>
          </w:tcPr>
          <w:p w14:paraId="2F6268F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D6110E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FD2A44B" w14:textId="77777777" w:rsidR="00A37790" w:rsidRPr="00715DCF" w:rsidRDefault="00A37790" w:rsidP="00E30EA7">
            <w:pPr>
              <w:pStyle w:val="movimento2"/>
              <w:rPr>
                <w:color w:val="002060"/>
              </w:rPr>
            </w:pPr>
            <w:r w:rsidRPr="00715DCF">
              <w:rPr>
                <w:color w:val="002060"/>
              </w:rPr>
              <w:t> </w:t>
            </w:r>
          </w:p>
        </w:tc>
      </w:tr>
    </w:tbl>
    <w:p w14:paraId="025DB4E9" w14:textId="77777777" w:rsidR="00A37790" w:rsidRDefault="00A37790" w:rsidP="00A37790">
      <w:pPr>
        <w:pStyle w:val="breakline"/>
        <w:rPr>
          <w:color w:val="002060"/>
        </w:rPr>
      </w:pPr>
    </w:p>
    <w:p w14:paraId="5FF1F096"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FA78F32"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A2D66CD" w14:textId="77777777" w:rsidR="00A37790" w:rsidRPr="00715DCF" w:rsidRDefault="00A37790" w:rsidP="00A37790">
      <w:pPr>
        <w:pStyle w:val="breakline"/>
        <w:rPr>
          <w:rFonts w:eastAsiaTheme="minorEastAsia"/>
          <w:color w:val="002060"/>
        </w:rPr>
      </w:pPr>
    </w:p>
    <w:p w14:paraId="7ACDA70D" w14:textId="77777777" w:rsidR="00A37790" w:rsidRPr="00715DCF" w:rsidRDefault="00A37790" w:rsidP="00A37790">
      <w:pPr>
        <w:pStyle w:val="titoloprinc0"/>
        <w:rPr>
          <w:color w:val="002060"/>
        </w:rPr>
      </w:pPr>
      <w:r w:rsidRPr="00715DCF">
        <w:rPr>
          <w:color w:val="002060"/>
        </w:rPr>
        <w:t>CLASSIFICA</w:t>
      </w:r>
    </w:p>
    <w:p w14:paraId="3E8EA318" w14:textId="77777777" w:rsidR="00A37790" w:rsidRPr="00715DCF" w:rsidRDefault="00A37790" w:rsidP="00A37790">
      <w:pPr>
        <w:pStyle w:val="breakline"/>
        <w:rPr>
          <w:color w:val="002060"/>
        </w:rPr>
      </w:pPr>
    </w:p>
    <w:p w14:paraId="0113B5DA" w14:textId="77777777" w:rsidR="00A37790" w:rsidRPr="00715DCF" w:rsidRDefault="00A37790" w:rsidP="00A37790">
      <w:pPr>
        <w:pStyle w:val="breakline"/>
        <w:rPr>
          <w:color w:val="002060"/>
        </w:rPr>
      </w:pPr>
    </w:p>
    <w:p w14:paraId="6C340F69"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030A0618"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01739"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B043"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C1C9EB"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BEC1B"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D6FF9"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D64B8"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DD433"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29985"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859DD"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0C1EE6" w14:textId="77777777" w:rsidR="00A37790" w:rsidRPr="00715DCF" w:rsidRDefault="00A37790" w:rsidP="00E30EA7">
            <w:pPr>
              <w:pStyle w:val="headertabella0"/>
              <w:rPr>
                <w:color w:val="002060"/>
              </w:rPr>
            </w:pPr>
            <w:r w:rsidRPr="00715DCF">
              <w:rPr>
                <w:color w:val="002060"/>
              </w:rPr>
              <w:t>PE</w:t>
            </w:r>
          </w:p>
        </w:tc>
      </w:tr>
      <w:tr w:rsidR="00A37790" w:rsidRPr="00715DCF" w14:paraId="7982D22C"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988477" w14:textId="77777777" w:rsidR="00A37790" w:rsidRPr="00715DCF" w:rsidRDefault="00A37790" w:rsidP="00E30EA7">
            <w:pPr>
              <w:pStyle w:val="rowtabella0"/>
              <w:rPr>
                <w:color w:val="002060"/>
              </w:rPr>
            </w:pPr>
            <w:r w:rsidRPr="00715DC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871E"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5D7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7A631"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A67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1855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FBE0"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8CBA"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698EE"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C8BD" w14:textId="77777777" w:rsidR="00A37790" w:rsidRPr="00715DCF" w:rsidRDefault="00A37790" w:rsidP="00E30EA7">
            <w:pPr>
              <w:pStyle w:val="rowtabella0"/>
              <w:jc w:val="center"/>
              <w:rPr>
                <w:color w:val="002060"/>
              </w:rPr>
            </w:pPr>
            <w:r w:rsidRPr="00715DCF">
              <w:rPr>
                <w:color w:val="002060"/>
              </w:rPr>
              <w:t>0</w:t>
            </w:r>
          </w:p>
        </w:tc>
      </w:tr>
      <w:tr w:rsidR="00A37790" w:rsidRPr="00715DCF" w14:paraId="3DE83D7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5E82F" w14:textId="77777777" w:rsidR="00A37790" w:rsidRPr="00715DCF" w:rsidRDefault="00A37790" w:rsidP="00E30EA7">
            <w:pPr>
              <w:pStyle w:val="rowtabella0"/>
              <w:rPr>
                <w:color w:val="002060"/>
              </w:rPr>
            </w:pPr>
            <w:r w:rsidRPr="00715DCF">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912D8"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48BB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A0A6"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2E59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F5B5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6E33"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35559"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015D"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711F1" w14:textId="77777777" w:rsidR="00A37790" w:rsidRPr="00715DCF" w:rsidRDefault="00A37790" w:rsidP="00E30EA7">
            <w:pPr>
              <w:pStyle w:val="rowtabella0"/>
              <w:jc w:val="center"/>
              <w:rPr>
                <w:color w:val="002060"/>
              </w:rPr>
            </w:pPr>
            <w:r w:rsidRPr="00715DCF">
              <w:rPr>
                <w:color w:val="002060"/>
              </w:rPr>
              <w:t>0</w:t>
            </w:r>
          </w:p>
        </w:tc>
      </w:tr>
      <w:tr w:rsidR="00A37790" w:rsidRPr="00715DCF" w14:paraId="5AF2878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BD6AE" w14:textId="77777777" w:rsidR="00A37790" w:rsidRPr="00715DCF" w:rsidRDefault="00A37790" w:rsidP="00E30EA7">
            <w:pPr>
              <w:pStyle w:val="rowtabella0"/>
              <w:rPr>
                <w:color w:val="002060"/>
              </w:rPr>
            </w:pPr>
            <w:r w:rsidRPr="00715DCF">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784C3"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D057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814F3"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A33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49C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94EDA"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BDA9"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ECA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D1243" w14:textId="77777777" w:rsidR="00A37790" w:rsidRPr="00715DCF" w:rsidRDefault="00A37790" w:rsidP="00E30EA7">
            <w:pPr>
              <w:pStyle w:val="rowtabella0"/>
              <w:jc w:val="center"/>
              <w:rPr>
                <w:color w:val="002060"/>
              </w:rPr>
            </w:pPr>
            <w:r w:rsidRPr="00715DCF">
              <w:rPr>
                <w:color w:val="002060"/>
              </w:rPr>
              <w:t>0</w:t>
            </w:r>
          </w:p>
        </w:tc>
      </w:tr>
      <w:tr w:rsidR="00A37790" w:rsidRPr="00715DCF" w14:paraId="7A982D2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4540BF" w14:textId="77777777" w:rsidR="00A37790" w:rsidRPr="00715DCF" w:rsidRDefault="00A37790" w:rsidP="00E30EA7">
            <w:pPr>
              <w:pStyle w:val="rowtabella0"/>
              <w:rPr>
                <w:color w:val="002060"/>
              </w:rPr>
            </w:pPr>
            <w:r w:rsidRPr="00715DCF">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1B3E7"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A0E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6F40"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1CB3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8BBE"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6C98C"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CB5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9287"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43668" w14:textId="77777777" w:rsidR="00A37790" w:rsidRPr="00715DCF" w:rsidRDefault="00A37790" w:rsidP="00E30EA7">
            <w:pPr>
              <w:pStyle w:val="rowtabella0"/>
              <w:jc w:val="center"/>
              <w:rPr>
                <w:color w:val="002060"/>
              </w:rPr>
            </w:pPr>
            <w:r w:rsidRPr="00715DCF">
              <w:rPr>
                <w:color w:val="002060"/>
              </w:rPr>
              <w:t>0</w:t>
            </w:r>
          </w:p>
        </w:tc>
      </w:tr>
      <w:tr w:rsidR="00A37790" w:rsidRPr="00715DCF" w14:paraId="4486C93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0987FD" w14:textId="77777777" w:rsidR="00A37790" w:rsidRPr="00715DCF" w:rsidRDefault="00A37790" w:rsidP="00E30EA7">
            <w:pPr>
              <w:pStyle w:val="rowtabella0"/>
              <w:rPr>
                <w:color w:val="002060"/>
              </w:rPr>
            </w:pPr>
            <w:r w:rsidRPr="00715DCF">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C5C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7CF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AFEE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16CC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38F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3A063"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D532"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DA3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E93BE" w14:textId="77777777" w:rsidR="00A37790" w:rsidRPr="00715DCF" w:rsidRDefault="00A37790" w:rsidP="00E30EA7">
            <w:pPr>
              <w:pStyle w:val="rowtabella0"/>
              <w:jc w:val="center"/>
              <w:rPr>
                <w:color w:val="002060"/>
              </w:rPr>
            </w:pPr>
            <w:r w:rsidRPr="00715DCF">
              <w:rPr>
                <w:color w:val="002060"/>
              </w:rPr>
              <w:t>0</w:t>
            </w:r>
          </w:p>
        </w:tc>
      </w:tr>
      <w:tr w:rsidR="00A37790" w:rsidRPr="00715DCF" w14:paraId="2517F46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E26A73" w14:textId="77777777" w:rsidR="00A37790" w:rsidRPr="00715DCF" w:rsidRDefault="00A37790" w:rsidP="00E30EA7">
            <w:pPr>
              <w:pStyle w:val="rowtabella0"/>
              <w:rPr>
                <w:color w:val="002060"/>
                <w:lang w:val="es-ES"/>
              </w:rPr>
            </w:pPr>
            <w:r w:rsidRPr="00715DCF">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6FFA"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6BE7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84C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05EB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E9B1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006C2"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03F07"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EE7CD"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91C5" w14:textId="77777777" w:rsidR="00A37790" w:rsidRPr="00715DCF" w:rsidRDefault="00A37790" w:rsidP="00E30EA7">
            <w:pPr>
              <w:pStyle w:val="rowtabella0"/>
              <w:jc w:val="center"/>
              <w:rPr>
                <w:color w:val="002060"/>
              </w:rPr>
            </w:pPr>
            <w:r w:rsidRPr="00715DCF">
              <w:rPr>
                <w:color w:val="002060"/>
              </w:rPr>
              <w:t>0</w:t>
            </w:r>
          </w:p>
        </w:tc>
      </w:tr>
      <w:tr w:rsidR="00A37790" w:rsidRPr="00715DCF" w14:paraId="1F743C5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08ECD7" w14:textId="77777777" w:rsidR="00A37790" w:rsidRPr="00715DCF" w:rsidRDefault="00A37790" w:rsidP="00E30EA7">
            <w:pPr>
              <w:pStyle w:val="rowtabella0"/>
              <w:rPr>
                <w:color w:val="002060"/>
              </w:rPr>
            </w:pPr>
            <w:r w:rsidRPr="00715DC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B585"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A78B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118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82F3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8CFA"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5228B"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1288"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28B5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7D788" w14:textId="77777777" w:rsidR="00A37790" w:rsidRPr="00715DCF" w:rsidRDefault="00A37790" w:rsidP="00E30EA7">
            <w:pPr>
              <w:pStyle w:val="rowtabella0"/>
              <w:jc w:val="center"/>
              <w:rPr>
                <w:color w:val="002060"/>
              </w:rPr>
            </w:pPr>
            <w:r w:rsidRPr="00715DCF">
              <w:rPr>
                <w:color w:val="002060"/>
              </w:rPr>
              <w:t>0</w:t>
            </w:r>
          </w:p>
        </w:tc>
      </w:tr>
      <w:tr w:rsidR="00A37790" w:rsidRPr="00715DCF" w14:paraId="503FFC9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AED4E" w14:textId="77777777" w:rsidR="00A37790" w:rsidRPr="00715DCF" w:rsidRDefault="00A37790" w:rsidP="00E30EA7">
            <w:pPr>
              <w:pStyle w:val="rowtabella0"/>
              <w:rPr>
                <w:color w:val="002060"/>
              </w:rPr>
            </w:pPr>
            <w:r w:rsidRPr="00715DC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EA92B"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CBCA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EFB9B"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7638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A2A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E45A"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FCD5"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E2A55"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AC623" w14:textId="77777777" w:rsidR="00A37790" w:rsidRPr="00715DCF" w:rsidRDefault="00A37790" w:rsidP="00E30EA7">
            <w:pPr>
              <w:pStyle w:val="rowtabella0"/>
              <w:jc w:val="center"/>
              <w:rPr>
                <w:color w:val="002060"/>
              </w:rPr>
            </w:pPr>
            <w:r w:rsidRPr="00715DCF">
              <w:rPr>
                <w:color w:val="002060"/>
              </w:rPr>
              <w:t>0</w:t>
            </w:r>
          </w:p>
        </w:tc>
      </w:tr>
      <w:tr w:rsidR="00A37790" w:rsidRPr="00715DCF" w14:paraId="077E9D9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9F875" w14:textId="77777777" w:rsidR="00A37790" w:rsidRPr="00715DCF" w:rsidRDefault="00A37790" w:rsidP="00E30EA7">
            <w:pPr>
              <w:pStyle w:val="rowtabella0"/>
              <w:rPr>
                <w:color w:val="002060"/>
              </w:rPr>
            </w:pPr>
            <w:r w:rsidRPr="00715DCF">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D84E8"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A16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E6A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6BC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BA177"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E027C"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227FD"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DFB0"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476B" w14:textId="77777777" w:rsidR="00A37790" w:rsidRPr="00715DCF" w:rsidRDefault="00A37790" w:rsidP="00E30EA7">
            <w:pPr>
              <w:pStyle w:val="rowtabella0"/>
              <w:jc w:val="center"/>
              <w:rPr>
                <w:color w:val="002060"/>
              </w:rPr>
            </w:pPr>
            <w:r w:rsidRPr="00715DCF">
              <w:rPr>
                <w:color w:val="002060"/>
              </w:rPr>
              <w:t>0</w:t>
            </w:r>
          </w:p>
        </w:tc>
      </w:tr>
      <w:tr w:rsidR="00A37790" w:rsidRPr="00715DCF" w14:paraId="5F4CE55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70EC99" w14:textId="77777777" w:rsidR="00A37790" w:rsidRPr="00715DCF" w:rsidRDefault="00A37790" w:rsidP="00E30EA7">
            <w:pPr>
              <w:pStyle w:val="rowtabella0"/>
              <w:rPr>
                <w:color w:val="002060"/>
              </w:rPr>
            </w:pPr>
            <w:r w:rsidRPr="00715DC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604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748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79F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3D9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67DD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55CDF"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9559"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67C55"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C8C3E" w14:textId="77777777" w:rsidR="00A37790" w:rsidRPr="00715DCF" w:rsidRDefault="00A37790" w:rsidP="00E30EA7">
            <w:pPr>
              <w:pStyle w:val="rowtabella0"/>
              <w:jc w:val="center"/>
              <w:rPr>
                <w:color w:val="002060"/>
              </w:rPr>
            </w:pPr>
            <w:r w:rsidRPr="00715DCF">
              <w:rPr>
                <w:color w:val="002060"/>
              </w:rPr>
              <w:t>0</w:t>
            </w:r>
          </w:p>
        </w:tc>
      </w:tr>
      <w:tr w:rsidR="00A37790" w:rsidRPr="00715DCF" w14:paraId="637B8AC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61026" w14:textId="77777777" w:rsidR="00A37790" w:rsidRPr="00715DCF" w:rsidRDefault="00A37790" w:rsidP="00E30EA7">
            <w:pPr>
              <w:pStyle w:val="rowtabella0"/>
              <w:rPr>
                <w:color w:val="002060"/>
              </w:rPr>
            </w:pPr>
            <w:r w:rsidRPr="00715DC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37D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986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C9AA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72CE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6107"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10B7A"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4187"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8BBC6"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86BC8" w14:textId="77777777" w:rsidR="00A37790" w:rsidRPr="00715DCF" w:rsidRDefault="00A37790" w:rsidP="00E30EA7">
            <w:pPr>
              <w:pStyle w:val="rowtabella0"/>
              <w:jc w:val="center"/>
              <w:rPr>
                <w:color w:val="002060"/>
              </w:rPr>
            </w:pPr>
            <w:r w:rsidRPr="00715DCF">
              <w:rPr>
                <w:color w:val="002060"/>
              </w:rPr>
              <w:t>0</w:t>
            </w:r>
          </w:p>
        </w:tc>
      </w:tr>
      <w:tr w:rsidR="00A37790" w:rsidRPr="00715DCF" w14:paraId="0A998CF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8709AC" w14:textId="77777777" w:rsidR="00A37790" w:rsidRPr="00715DCF" w:rsidRDefault="00A37790" w:rsidP="00E30EA7">
            <w:pPr>
              <w:pStyle w:val="rowtabella0"/>
              <w:rPr>
                <w:color w:val="002060"/>
              </w:rPr>
            </w:pPr>
            <w:r w:rsidRPr="00715DC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D31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F24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5EB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84CD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7F33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9410B"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11D35"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A6EC4"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405A" w14:textId="77777777" w:rsidR="00A37790" w:rsidRPr="00715DCF" w:rsidRDefault="00A37790" w:rsidP="00E30EA7">
            <w:pPr>
              <w:pStyle w:val="rowtabella0"/>
              <w:jc w:val="center"/>
              <w:rPr>
                <w:color w:val="002060"/>
              </w:rPr>
            </w:pPr>
            <w:r w:rsidRPr="00715DCF">
              <w:rPr>
                <w:color w:val="002060"/>
              </w:rPr>
              <w:t>0</w:t>
            </w:r>
          </w:p>
        </w:tc>
      </w:tr>
      <w:tr w:rsidR="00A37790" w:rsidRPr="00715DCF" w14:paraId="26F0475C"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0E7FF" w14:textId="77777777" w:rsidR="00A37790" w:rsidRPr="00715DCF" w:rsidRDefault="00A37790" w:rsidP="00E30EA7">
            <w:pPr>
              <w:pStyle w:val="rowtabella0"/>
              <w:rPr>
                <w:color w:val="002060"/>
                <w:lang w:val="es-ES"/>
              </w:rPr>
            </w:pPr>
            <w:r w:rsidRPr="00715DCF">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F16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1A52"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DA45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579D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F7DA"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7577D"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42276" w14:textId="77777777" w:rsidR="00A37790" w:rsidRPr="00715DCF" w:rsidRDefault="00A37790" w:rsidP="00E30EA7">
            <w:pPr>
              <w:pStyle w:val="rowtabella0"/>
              <w:jc w:val="center"/>
              <w:rPr>
                <w:color w:val="002060"/>
              </w:rPr>
            </w:pPr>
            <w:r w:rsidRPr="00715DC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AF0B7" w14:textId="77777777" w:rsidR="00A37790" w:rsidRPr="00715DCF" w:rsidRDefault="00A37790" w:rsidP="00E30EA7">
            <w:pPr>
              <w:pStyle w:val="rowtabella0"/>
              <w:jc w:val="center"/>
              <w:rPr>
                <w:color w:val="002060"/>
              </w:rPr>
            </w:pPr>
            <w:r w:rsidRPr="00715DC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19365" w14:textId="77777777" w:rsidR="00A37790" w:rsidRPr="00715DCF" w:rsidRDefault="00A37790" w:rsidP="00E30EA7">
            <w:pPr>
              <w:pStyle w:val="rowtabella0"/>
              <w:jc w:val="center"/>
              <w:rPr>
                <w:color w:val="002060"/>
              </w:rPr>
            </w:pPr>
            <w:r w:rsidRPr="00715DCF">
              <w:rPr>
                <w:color w:val="002060"/>
              </w:rPr>
              <w:t>0</w:t>
            </w:r>
          </w:p>
        </w:tc>
      </w:tr>
    </w:tbl>
    <w:p w14:paraId="6AEE5AB4" w14:textId="77777777" w:rsidR="00A37790" w:rsidRPr="00715DCF" w:rsidRDefault="00A37790" w:rsidP="00A37790">
      <w:pPr>
        <w:pStyle w:val="breakline"/>
        <w:rPr>
          <w:rFonts w:eastAsiaTheme="minorEastAsia"/>
          <w:color w:val="002060"/>
        </w:rPr>
      </w:pPr>
    </w:p>
    <w:p w14:paraId="551A93C4" w14:textId="77777777" w:rsidR="00A37790" w:rsidRPr="00715DCF" w:rsidRDefault="00A37790" w:rsidP="00A37790">
      <w:pPr>
        <w:pStyle w:val="breakline"/>
        <w:rPr>
          <w:color w:val="002060"/>
        </w:rPr>
      </w:pPr>
    </w:p>
    <w:p w14:paraId="77A3A117" w14:textId="77777777" w:rsidR="00A37790" w:rsidRPr="00715DCF" w:rsidRDefault="00A37790" w:rsidP="00A37790">
      <w:pPr>
        <w:pStyle w:val="sottotitolocampionato10"/>
        <w:rPr>
          <w:color w:val="002060"/>
        </w:rPr>
      </w:pPr>
      <w:r w:rsidRPr="00715D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795DA8C9"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7D5DB"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41EFB"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556A8"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A2BD9"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0DBE1"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01B7B"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B283C"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344AA"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DF072"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E1238" w14:textId="77777777" w:rsidR="00A37790" w:rsidRPr="00715DCF" w:rsidRDefault="00A37790" w:rsidP="00E30EA7">
            <w:pPr>
              <w:pStyle w:val="headertabella0"/>
              <w:rPr>
                <w:color w:val="002060"/>
              </w:rPr>
            </w:pPr>
            <w:r w:rsidRPr="00715DCF">
              <w:rPr>
                <w:color w:val="002060"/>
              </w:rPr>
              <w:t>PE</w:t>
            </w:r>
          </w:p>
        </w:tc>
      </w:tr>
      <w:tr w:rsidR="00A37790" w:rsidRPr="00715DCF" w14:paraId="334643C2"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211AF0" w14:textId="77777777" w:rsidR="00A37790" w:rsidRPr="00715DCF" w:rsidRDefault="00A37790" w:rsidP="00E30EA7">
            <w:pPr>
              <w:pStyle w:val="rowtabella0"/>
              <w:rPr>
                <w:color w:val="002060"/>
              </w:rPr>
            </w:pPr>
            <w:r w:rsidRPr="00715DCF">
              <w:rPr>
                <w:color w:val="002060"/>
              </w:rPr>
              <w:lastRenderedPageBreak/>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1CAA"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776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905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F9AE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1B7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65663"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F4D9"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9FD59"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93B57" w14:textId="77777777" w:rsidR="00A37790" w:rsidRPr="00715DCF" w:rsidRDefault="00A37790" w:rsidP="00E30EA7">
            <w:pPr>
              <w:pStyle w:val="rowtabella0"/>
              <w:jc w:val="center"/>
              <w:rPr>
                <w:color w:val="002060"/>
              </w:rPr>
            </w:pPr>
            <w:r w:rsidRPr="00715DCF">
              <w:rPr>
                <w:color w:val="002060"/>
              </w:rPr>
              <w:t>0</w:t>
            </w:r>
          </w:p>
        </w:tc>
      </w:tr>
      <w:tr w:rsidR="00A37790" w:rsidRPr="00715DCF" w14:paraId="7209577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24A6F" w14:textId="77777777" w:rsidR="00A37790" w:rsidRPr="00715DCF" w:rsidRDefault="00A37790" w:rsidP="00E30EA7">
            <w:pPr>
              <w:pStyle w:val="rowtabella0"/>
              <w:rPr>
                <w:color w:val="002060"/>
              </w:rPr>
            </w:pPr>
            <w:r w:rsidRPr="00715DC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E5FD0"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801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49771"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2C6E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9741"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7992"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3B187"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E5991"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DB21" w14:textId="77777777" w:rsidR="00A37790" w:rsidRPr="00715DCF" w:rsidRDefault="00A37790" w:rsidP="00E30EA7">
            <w:pPr>
              <w:pStyle w:val="rowtabella0"/>
              <w:jc w:val="center"/>
              <w:rPr>
                <w:color w:val="002060"/>
              </w:rPr>
            </w:pPr>
            <w:r w:rsidRPr="00715DCF">
              <w:rPr>
                <w:color w:val="002060"/>
              </w:rPr>
              <w:t>0</w:t>
            </w:r>
          </w:p>
        </w:tc>
      </w:tr>
      <w:tr w:rsidR="00A37790" w:rsidRPr="00715DCF" w14:paraId="22DFE73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CEE81" w14:textId="77777777" w:rsidR="00A37790" w:rsidRPr="00715DCF" w:rsidRDefault="00A37790" w:rsidP="00E30EA7">
            <w:pPr>
              <w:pStyle w:val="rowtabella0"/>
              <w:rPr>
                <w:color w:val="002060"/>
              </w:rPr>
            </w:pPr>
            <w:r w:rsidRPr="00715DC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6C452"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689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62FE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9B294"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48791"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1C189"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A61FC"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E9C0"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1F1F" w14:textId="77777777" w:rsidR="00A37790" w:rsidRPr="00715DCF" w:rsidRDefault="00A37790" w:rsidP="00E30EA7">
            <w:pPr>
              <w:pStyle w:val="rowtabella0"/>
              <w:jc w:val="center"/>
              <w:rPr>
                <w:color w:val="002060"/>
              </w:rPr>
            </w:pPr>
            <w:r w:rsidRPr="00715DCF">
              <w:rPr>
                <w:color w:val="002060"/>
              </w:rPr>
              <w:t>0</w:t>
            </w:r>
          </w:p>
        </w:tc>
      </w:tr>
      <w:tr w:rsidR="00A37790" w:rsidRPr="00715DCF" w14:paraId="5DD0FC4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51141" w14:textId="77777777" w:rsidR="00A37790" w:rsidRPr="00715DCF" w:rsidRDefault="00A37790" w:rsidP="00E30EA7">
            <w:pPr>
              <w:pStyle w:val="rowtabella0"/>
              <w:rPr>
                <w:color w:val="002060"/>
              </w:rPr>
            </w:pPr>
            <w:r w:rsidRPr="00715DCF">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3A4E8"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A3E4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362FD"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944C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12B7D"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E2B09"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BCD4"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9F293"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B810" w14:textId="77777777" w:rsidR="00A37790" w:rsidRPr="00715DCF" w:rsidRDefault="00A37790" w:rsidP="00E30EA7">
            <w:pPr>
              <w:pStyle w:val="rowtabella0"/>
              <w:jc w:val="center"/>
              <w:rPr>
                <w:color w:val="002060"/>
              </w:rPr>
            </w:pPr>
            <w:r w:rsidRPr="00715DCF">
              <w:rPr>
                <w:color w:val="002060"/>
              </w:rPr>
              <w:t>0</w:t>
            </w:r>
          </w:p>
        </w:tc>
      </w:tr>
      <w:tr w:rsidR="00A37790" w:rsidRPr="00715DCF" w14:paraId="163002B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C028B" w14:textId="77777777" w:rsidR="00A37790" w:rsidRPr="00715DCF" w:rsidRDefault="00A37790" w:rsidP="00E30EA7">
            <w:pPr>
              <w:pStyle w:val="rowtabella0"/>
              <w:rPr>
                <w:color w:val="002060"/>
              </w:rPr>
            </w:pPr>
            <w:r w:rsidRPr="00715DCF">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A6FE8"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CFD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9BD5A"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19C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0F2E"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1A2D"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AE83F"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C7FB1"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B9C17" w14:textId="77777777" w:rsidR="00A37790" w:rsidRPr="00715DCF" w:rsidRDefault="00A37790" w:rsidP="00E30EA7">
            <w:pPr>
              <w:pStyle w:val="rowtabella0"/>
              <w:jc w:val="center"/>
              <w:rPr>
                <w:color w:val="002060"/>
              </w:rPr>
            </w:pPr>
            <w:r w:rsidRPr="00715DCF">
              <w:rPr>
                <w:color w:val="002060"/>
              </w:rPr>
              <w:t>0</w:t>
            </w:r>
          </w:p>
        </w:tc>
      </w:tr>
      <w:tr w:rsidR="00A37790" w:rsidRPr="00715DCF" w14:paraId="4FBCC40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E3D5BB" w14:textId="77777777" w:rsidR="00A37790" w:rsidRPr="00715DCF" w:rsidRDefault="00A37790" w:rsidP="00E30EA7">
            <w:pPr>
              <w:pStyle w:val="rowtabella0"/>
              <w:rPr>
                <w:color w:val="002060"/>
              </w:rPr>
            </w:pPr>
            <w:r w:rsidRPr="00715DC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3ED4"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600F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D52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0A46"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DAB2"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2D282"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71A8"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2F3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547A" w14:textId="77777777" w:rsidR="00A37790" w:rsidRPr="00715DCF" w:rsidRDefault="00A37790" w:rsidP="00E30EA7">
            <w:pPr>
              <w:pStyle w:val="rowtabella0"/>
              <w:jc w:val="center"/>
              <w:rPr>
                <w:color w:val="002060"/>
              </w:rPr>
            </w:pPr>
            <w:r w:rsidRPr="00715DCF">
              <w:rPr>
                <w:color w:val="002060"/>
              </w:rPr>
              <w:t>0</w:t>
            </w:r>
          </w:p>
        </w:tc>
      </w:tr>
      <w:tr w:rsidR="00A37790" w:rsidRPr="00715DCF" w14:paraId="578BAFB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A30F8" w14:textId="77777777" w:rsidR="00A37790" w:rsidRPr="00715DCF" w:rsidRDefault="00A37790" w:rsidP="00E30EA7">
            <w:pPr>
              <w:pStyle w:val="rowtabella0"/>
              <w:rPr>
                <w:color w:val="002060"/>
                <w:lang w:val="es-ES"/>
              </w:rPr>
            </w:pPr>
            <w:r w:rsidRPr="00715DCF">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55270"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834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2167"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82CA1"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50FE2"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EFA16"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058A"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A8062"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C162E" w14:textId="77777777" w:rsidR="00A37790" w:rsidRPr="00715DCF" w:rsidRDefault="00A37790" w:rsidP="00E30EA7">
            <w:pPr>
              <w:pStyle w:val="rowtabella0"/>
              <w:jc w:val="center"/>
              <w:rPr>
                <w:color w:val="002060"/>
              </w:rPr>
            </w:pPr>
            <w:r w:rsidRPr="00715DCF">
              <w:rPr>
                <w:color w:val="002060"/>
              </w:rPr>
              <w:t>0</w:t>
            </w:r>
          </w:p>
        </w:tc>
      </w:tr>
      <w:tr w:rsidR="00A37790" w:rsidRPr="00715DCF" w14:paraId="6A12AD9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1B503" w14:textId="77777777" w:rsidR="00A37790" w:rsidRPr="00715DCF" w:rsidRDefault="00A37790" w:rsidP="00E30EA7">
            <w:pPr>
              <w:pStyle w:val="rowtabella0"/>
              <w:rPr>
                <w:color w:val="002060"/>
              </w:rPr>
            </w:pPr>
            <w:r w:rsidRPr="00715DC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9F548"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37FA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61CB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758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C40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811D"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E1F8"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4B5E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D583" w14:textId="77777777" w:rsidR="00A37790" w:rsidRPr="00715DCF" w:rsidRDefault="00A37790" w:rsidP="00E30EA7">
            <w:pPr>
              <w:pStyle w:val="rowtabella0"/>
              <w:jc w:val="center"/>
              <w:rPr>
                <w:color w:val="002060"/>
              </w:rPr>
            </w:pPr>
            <w:r w:rsidRPr="00715DCF">
              <w:rPr>
                <w:color w:val="002060"/>
              </w:rPr>
              <w:t>0</w:t>
            </w:r>
          </w:p>
        </w:tc>
      </w:tr>
      <w:tr w:rsidR="00A37790" w:rsidRPr="00715DCF" w14:paraId="02B070E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AC174" w14:textId="77777777" w:rsidR="00A37790" w:rsidRPr="00715DCF" w:rsidRDefault="00A37790" w:rsidP="00E30EA7">
            <w:pPr>
              <w:pStyle w:val="rowtabella0"/>
              <w:rPr>
                <w:color w:val="002060"/>
              </w:rPr>
            </w:pPr>
            <w:r w:rsidRPr="00715DC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C6BDC"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2C64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F58C"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4C35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6C562"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F2634"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97E6B"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3AD6F"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37A5" w14:textId="77777777" w:rsidR="00A37790" w:rsidRPr="00715DCF" w:rsidRDefault="00A37790" w:rsidP="00E30EA7">
            <w:pPr>
              <w:pStyle w:val="rowtabella0"/>
              <w:jc w:val="center"/>
              <w:rPr>
                <w:color w:val="002060"/>
              </w:rPr>
            </w:pPr>
            <w:r w:rsidRPr="00715DCF">
              <w:rPr>
                <w:color w:val="002060"/>
              </w:rPr>
              <w:t>0</w:t>
            </w:r>
          </w:p>
        </w:tc>
      </w:tr>
      <w:tr w:rsidR="00A37790" w:rsidRPr="00715DCF" w14:paraId="54144E7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E773EE" w14:textId="77777777" w:rsidR="00A37790" w:rsidRPr="00715DCF" w:rsidRDefault="00A37790" w:rsidP="00E30EA7">
            <w:pPr>
              <w:pStyle w:val="rowtabella0"/>
              <w:rPr>
                <w:color w:val="002060"/>
              </w:rPr>
            </w:pPr>
            <w:r w:rsidRPr="00715DCF">
              <w:rPr>
                <w:color w:val="002060"/>
              </w:rPr>
              <w:t xml:space="preserve">A.S.D. </w:t>
            </w:r>
            <w:proofErr w:type="gramStart"/>
            <w:r w:rsidRPr="00715DCF">
              <w:rPr>
                <w:color w:val="002060"/>
              </w:rPr>
              <w:t>CITTA</w:t>
            </w:r>
            <w:proofErr w:type="gramEnd"/>
            <w:r w:rsidRPr="00715DCF">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458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35B9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240D"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9B8E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2A67"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5DC6"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6326"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8A23"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38AE" w14:textId="77777777" w:rsidR="00A37790" w:rsidRPr="00715DCF" w:rsidRDefault="00A37790" w:rsidP="00E30EA7">
            <w:pPr>
              <w:pStyle w:val="rowtabella0"/>
              <w:jc w:val="center"/>
              <w:rPr>
                <w:color w:val="002060"/>
              </w:rPr>
            </w:pPr>
            <w:r w:rsidRPr="00715DCF">
              <w:rPr>
                <w:color w:val="002060"/>
              </w:rPr>
              <w:t>0</w:t>
            </w:r>
          </w:p>
        </w:tc>
      </w:tr>
      <w:tr w:rsidR="00A37790" w:rsidRPr="00715DCF" w14:paraId="20F3EF0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4051A" w14:textId="77777777" w:rsidR="00A37790" w:rsidRPr="00715DCF" w:rsidRDefault="00A37790" w:rsidP="00E30EA7">
            <w:pPr>
              <w:pStyle w:val="rowtabella0"/>
              <w:rPr>
                <w:color w:val="002060"/>
                <w:lang w:val="es-ES"/>
              </w:rPr>
            </w:pPr>
            <w:r w:rsidRPr="00715DCF">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47B4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366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2E9C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05C5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2C9D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660AC"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79453"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3F72"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C5AA" w14:textId="77777777" w:rsidR="00A37790" w:rsidRPr="00715DCF" w:rsidRDefault="00A37790" w:rsidP="00E30EA7">
            <w:pPr>
              <w:pStyle w:val="rowtabella0"/>
              <w:jc w:val="center"/>
              <w:rPr>
                <w:color w:val="002060"/>
              </w:rPr>
            </w:pPr>
            <w:r w:rsidRPr="00715DCF">
              <w:rPr>
                <w:color w:val="002060"/>
              </w:rPr>
              <w:t>0</w:t>
            </w:r>
          </w:p>
        </w:tc>
      </w:tr>
      <w:tr w:rsidR="00A37790" w:rsidRPr="00715DCF" w14:paraId="09E5847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5216D" w14:textId="77777777" w:rsidR="00A37790" w:rsidRPr="00715DCF" w:rsidRDefault="00A37790" w:rsidP="00E30EA7">
            <w:pPr>
              <w:pStyle w:val="rowtabella0"/>
              <w:rPr>
                <w:color w:val="002060"/>
              </w:rPr>
            </w:pPr>
            <w:r w:rsidRPr="00715DC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03C8C"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9A8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90F4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CF56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E868C"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6972"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62A49" w14:textId="77777777" w:rsidR="00A37790" w:rsidRPr="00715DCF" w:rsidRDefault="00A37790" w:rsidP="00E30EA7">
            <w:pPr>
              <w:pStyle w:val="rowtabella0"/>
              <w:jc w:val="center"/>
              <w:rPr>
                <w:color w:val="002060"/>
              </w:rPr>
            </w:pPr>
            <w:r w:rsidRPr="00715D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0ED44"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0CC4" w14:textId="77777777" w:rsidR="00A37790" w:rsidRPr="00715DCF" w:rsidRDefault="00A37790" w:rsidP="00E30EA7">
            <w:pPr>
              <w:pStyle w:val="rowtabella0"/>
              <w:jc w:val="center"/>
              <w:rPr>
                <w:color w:val="002060"/>
              </w:rPr>
            </w:pPr>
            <w:r w:rsidRPr="00715DCF">
              <w:rPr>
                <w:color w:val="002060"/>
              </w:rPr>
              <w:t>0</w:t>
            </w:r>
          </w:p>
        </w:tc>
      </w:tr>
      <w:tr w:rsidR="00A37790" w:rsidRPr="00715DCF" w14:paraId="5357BF7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85540" w14:textId="77777777" w:rsidR="00A37790" w:rsidRPr="00715DCF" w:rsidRDefault="00A37790" w:rsidP="00E30EA7">
            <w:pPr>
              <w:pStyle w:val="rowtabella0"/>
              <w:rPr>
                <w:color w:val="002060"/>
              </w:rPr>
            </w:pPr>
            <w:r w:rsidRPr="00715DC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B47AC"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9800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07D2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41D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4A43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844D"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6705"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1E23"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C6CE" w14:textId="77777777" w:rsidR="00A37790" w:rsidRPr="00715DCF" w:rsidRDefault="00A37790" w:rsidP="00E30EA7">
            <w:pPr>
              <w:pStyle w:val="rowtabella0"/>
              <w:jc w:val="center"/>
              <w:rPr>
                <w:color w:val="002060"/>
              </w:rPr>
            </w:pPr>
            <w:r w:rsidRPr="00715DCF">
              <w:rPr>
                <w:color w:val="002060"/>
              </w:rPr>
              <w:t>0</w:t>
            </w:r>
          </w:p>
        </w:tc>
      </w:tr>
      <w:tr w:rsidR="00A37790" w:rsidRPr="00715DCF" w14:paraId="77D3A29C"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998B7" w14:textId="77777777" w:rsidR="00A37790" w:rsidRPr="00715DCF" w:rsidRDefault="00A37790" w:rsidP="00E30EA7">
            <w:pPr>
              <w:pStyle w:val="rowtabella0"/>
              <w:rPr>
                <w:color w:val="002060"/>
              </w:rPr>
            </w:pPr>
            <w:r w:rsidRPr="00715DC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485D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E548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DA25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178E"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96E6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DAB74"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75DFA"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1BAF"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BD693" w14:textId="77777777" w:rsidR="00A37790" w:rsidRPr="00715DCF" w:rsidRDefault="00A37790" w:rsidP="00E30EA7">
            <w:pPr>
              <w:pStyle w:val="rowtabella0"/>
              <w:jc w:val="center"/>
              <w:rPr>
                <w:color w:val="002060"/>
              </w:rPr>
            </w:pPr>
            <w:r w:rsidRPr="00715DCF">
              <w:rPr>
                <w:color w:val="002060"/>
              </w:rPr>
              <w:t>0</w:t>
            </w:r>
          </w:p>
        </w:tc>
      </w:tr>
    </w:tbl>
    <w:p w14:paraId="0D123961" w14:textId="77777777" w:rsidR="00A37790" w:rsidRPr="00715DCF" w:rsidRDefault="00A37790" w:rsidP="00A37790">
      <w:pPr>
        <w:pStyle w:val="breakline"/>
        <w:rPr>
          <w:rFonts w:eastAsiaTheme="minorEastAsia"/>
          <w:color w:val="002060"/>
        </w:rPr>
      </w:pPr>
    </w:p>
    <w:p w14:paraId="0F2FF7B6" w14:textId="77777777" w:rsidR="00A37790" w:rsidRPr="00715DCF" w:rsidRDefault="00A37790" w:rsidP="00A37790">
      <w:pPr>
        <w:pStyle w:val="breakline"/>
        <w:rPr>
          <w:color w:val="002060"/>
        </w:rPr>
      </w:pPr>
    </w:p>
    <w:p w14:paraId="3E3EC0CF" w14:textId="77777777" w:rsidR="00A37790" w:rsidRPr="00715DCF" w:rsidRDefault="00A37790" w:rsidP="00A37790">
      <w:pPr>
        <w:pStyle w:val="sottotitolocampionato10"/>
        <w:rPr>
          <w:color w:val="002060"/>
        </w:rPr>
      </w:pPr>
      <w:r w:rsidRPr="00715DC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52691087"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87D0"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1FC65"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C939F"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80804"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83F57"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2EE27"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7509E"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CA061"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810D"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0CB6E" w14:textId="77777777" w:rsidR="00A37790" w:rsidRPr="00715DCF" w:rsidRDefault="00A37790" w:rsidP="00E30EA7">
            <w:pPr>
              <w:pStyle w:val="headertabella0"/>
              <w:rPr>
                <w:color w:val="002060"/>
              </w:rPr>
            </w:pPr>
            <w:r w:rsidRPr="00715DCF">
              <w:rPr>
                <w:color w:val="002060"/>
              </w:rPr>
              <w:t>PE</w:t>
            </w:r>
          </w:p>
        </w:tc>
      </w:tr>
      <w:tr w:rsidR="00A37790" w:rsidRPr="00715DCF" w14:paraId="6389E39E"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ABF585" w14:textId="77777777" w:rsidR="00A37790" w:rsidRPr="00715DCF" w:rsidRDefault="00A37790" w:rsidP="00E30EA7">
            <w:pPr>
              <w:pStyle w:val="rowtabella0"/>
              <w:rPr>
                <w:color w:val="002060"/>
              </w:rPr>
            </w:pPr>
            <w:r w:rsidRPr="00715DCF">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6A711"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3F00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D107"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DD1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D78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F847B"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A10C3"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1FDE0"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7017" w14:textId="77777777" w:rsidR="00A37790" w:rsidRPr="00715DCF" w:rsidRDefault="00A37790" w:rsidP="00E30EA7">
            <w:pPr>
              <w:pStyle w:val="rowtabella0"/>
              <w:jc w:val="center"/>
              <w:rPr>
                <w:color w:val="002060"/>
              </w:rPr>
            </w:pPr>
            <w:r w:rsidRPr="00715DCF">
              <w:rPr>
                <w:color w:val="002060"/>
              </w:rPr>
              <w:t>0</w:t>
            </w:r>
          </w:p>
        </w:tc>
      </w:tr>
      <w:tr w:rsidR="00A37790" w:rsidRPr="00715DCF" w14:paraId="4B486C4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E0641" w14:textId="77777777" w:rsidR="00A37790" w:rsidRPr="00715DCF" w:rsidRDefault="00A37790" w:rsidP="00E30EA7">
            <w:pPr>
              <w:pStyle w:val="rowtabella0"/>
              <w:rPr>
                <w:color w:val="002060"/>
              </w:rPr>
            </w:pPr>
            <w:r w:rsidRPr="00715DC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CDFF"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761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F607D"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6DF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9167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FBCBC"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222E" w14:textId="77777777" w:rsidR="00A37790" w:rsidRPr="00715DCF" w:rsidRDefault="00A37790" w:rsidP="00E30EA7">
            <w:pPr>
              <w:pStyle w:val="rowtabella0"/>
              <w:jc w:val="center"/>
              <w:rPr>
                <w:color w:val="002060"/>
              </w:rPr>
            </w:pPr>
            <w:r w:rsidRPr="00715D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2D27"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277A" w14:textId="77777777" w:rsidR="00A37790" w:rsidRPr="00715DCF" w:rsidRDefault="00A37790" w:rsidP="00E30EA7">
            <w:pPr>
              <w:pStyle w:val="rowtabella0"/>
              <w:jc w:val="center"/>
              <w:rPr>
                <w:color w:val="002060"/>
              </w:rPr>
            </w:pPr>
            <w:r w:rsidRPr="00715DCF">
              <w:rPr>
                <w:color w:val="002060"/>
              </w:rPr>
              <w:t>0</w:t>
            </w:r>
          </w:p>
        </w:tc>
      </w:tr>
      <w:tr w:rsidR="00A37790" w:rsidRPr="00715DCF" w14:paraId="619D3E3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6DDA0C" w14:textId="77777777" w:rsidR="00A37790" w:rsidRPr="00715DCF" w:rsidRDefault="00A37790" w:rsidP="00E30EA7">
            <w:pPr>
              <w:pStyle w:val="rowtabella0"/>
              <w:rPr>
                <w:color w:val="002060"/>
              </w:rPr>
            </w:pPr>
            <w:r w:rsidRPr="00715DCF">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CF6E"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C9D5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C8ECA"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84B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510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4C72"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A7A65"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4B62"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6CE82" w14:textId="77777777" w:rsidR="00A37790" w:rsidRPr="00715DCF" w:rsidRDefault="00A37790" w:rsidP="00E30EA7">
            <w:pPr>
              <w:pStyle w:val="rowtabella0"/>
              <w:jc w:val="center"/>
              <w:rPr>
                <w:color w:val="002060"/>
              </w:rPr>
            </w:pPr>
            <w:r w:rsidRPr="00715DCF">
              <w:rPr>
                <w:color w:val="002060"/>
              </w:rPr>
              <w:t>0</w:t>
            </w:r>
          </w:p>
        </w:tc>
      </w:tr>
      <w:tr w:rsidR="00A37790" w:rsidRPr="00715DCF" w14:paraId="0816911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9DBBD" w14:textId="77777777" w:rsidR="00A37790" w:rsidRPr="00715DCF" w:rsidRDefault="00A37790" w:rsidP="00E30EA7">
            <w:pPr>
              <w:pStyle w:val="rowtabella0"/>
              <w:rPr>
                <w:color w:val="002060"/>
              </w:rPr>
            </w:pPr>
            <w:r w:rsidRPr="00715DC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CE3B"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8ED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FAD0A"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37C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3472"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BE11E"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FE5C"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5EDAE"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1963" w14:textId="77777777" w:rsidR="00A37790" w:rsidRPr="00715DCF" w:rsidRDefault="00A37790" w:rsidP="00E30EA7">
            <w:pPr>
              <w:pStyle w:val="rowtabella0"/>
              <w:jc w:val="center"/>
              <w:rPr>
                <w:color w:val="002060"/>
              </w:rPr>
            </w:pPr>
            <w:r w:rsidRPr="00715DCF">
              <w:rPr>
                <w:color w:val="002060"/>
              </w:rPr>
              <w:t>0</w:t>
            </w:r>
          </w:p>
        </w:tc>
      </w:tr>
      <w:tr w:rsidR="00A37790" w:rsidRPr="00715DCF" w14:paraId="3D57972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97DBE" w14:textId="77777777" w:rsidR="00A37790" w:rsidRPr="00715DCF" w:rsidRDefault="00A37790" w:rsidP="00E30EA7">
            <w:pPr>
              <w:pStyle w:val="rowtabella0"/>
              <w:rPr>
                <w:color w:val="002060"/>
              </w:rPr>
            </w:pPr>
            <w:r w:rsidRPr="00715DCF">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9D70E"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BF40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C7B8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B56C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D4312"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F2AA"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3787"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312BA"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25DDB" w14:textId="77777777" w:rsidR="00A37790" w:rsidRPr="00715DCF" w:rsidRDefault="00A37790" w:rsidP="00E30EA7">
            <w:pPr>
              <w:pStyle w:val="rowtabella0"/>
              <w:jc w:val="center"/>
              <w:rPr>
                <w:color w:val="002060"/>
              </w:rPr>
            </w:pPr>
            <w:r w:rsidRPr="00715DCF">
              <w:rPr>
                <w:color w:val="002060"/>
              </w:rPr>
              <w:t>0</w:t>
            </w:r>
          </w:p>
        </w:tc>
      </w:tr>
      <w:tr w:rsidR="00A37790" w:rsidRPr="00715DCF" w14:paraId="6F32944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F02CB" w14:textId="77777777" w:rsidR="00A37790" w:rsidRPr="00715DCF" w:rsidRDefault="00A37790" w:rsidP="00E30EA7">
            <w:pPr>
              <w:pStyle w:val="rowtabella0"/>
              <w:rPr>
                <w:color w:val="002060"/>
              </w:rPr>
            </w:pPr>
            <w:r w:rsidRPr="00715DC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0C19"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F99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0B63"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BB65"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D0C8"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603F"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737B1"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03CD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F9FF" w14:textId="77777777" w:rsidR="00A37790" w:rsidRPr="00715DCF" w:rsidRDefault="00A37790" w:rsidP="00E30EA7">
            <w:pPr>
              <w:pStyle w:val="rowtabella0"/>
              <w:jc w:val="center"/>
              <w:rPr>
                <w:color w:val="002060"/>
              </w:rPr>
            </w:pPr>
            <w:r w:rsidRPr="00715DCF">
              <w:rPr>
                <w:color w:val="002060"/>
              </w:rPr>
              <w:t>0</w:t>
            </w:r>
          </w:p>
        </w:tc>
      </w:tr>
      <w:tr w:rsidR="00A37790" w:rsidRPr="00715DCF" w14:paraId="6B5A301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709164" w14:textId="77777777" w:rsidR="00A37790" w:rsidRPr="00715DCF" w:rsidRDefault="00A37790" w:rsidP="00E30EA7">
            <w:pPr>
              <w:pStyle w:val="rowtabella0"/>
              <w:rPr>
                <w:color w:val="002060"/>
              </w:rPr>
            </w:pPr>
            <w:r w:rsidRPr="00715DCF">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5204"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52F2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E075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D56B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CC2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9B370"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A866"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A53A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1E96" w14:textId="77777777" w:rsidR="00A37790" w:rsidRPr="00715DCF" w:rsidRDefault="00A37790" w:rsidP="00E30EA7">
            <w:pPr>
              <w:pStyle w:val="rowtabella0"/>
              <w:jc w:val="center"/>
              <w:rPr>
                <w:color w:val="002060"/>
              </w:rPr>
            </w:pPr>
            <w:r w:rsidRPr="00715DCF">
              <w:rPr>
                <w:color w:val="002060"/>
              </w:rPr>
              <w:t>0</w:t>
            </w:r>
          </w:p>
        </w:tc>
      </w:tr>
      <w:tr w:rsidR="00A37790" w:rsidRPr="00715DCF" w14:paraId="72C2B0F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F2D244" w14:textId="77777777" w:rsidR="00A37790" w:rsidRPr="00715DCF" w:rsidRDefault="00A37790" w:rsidP="00E30EA7">
            <w:pPr>
              <w:pStyle w:val="rowtabella0"/>
              <w:rPr>
                <w:color w:val="002060"/>
              </w:rPr>
            </w:pPr>
            <w:r w:rsidRPr="00715DC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6FAA"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BB6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C294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94D9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31CF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C156"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F461"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1C0F"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C37BA" w14:textId="77777777" w:rsidR="00A37790" w:rsidRPr="00715DCF" w:rsidRDefault="00A37790" w:rsidP="00E30EA7">
            <w:pPr>
              <w:pStyle w:val="rowtabella0"/>
              <w:jc w:val="center"/>
              <w:rPr>
                <w:color w:val="002060"/>
              </w:rPr>
            </w:pPr>
            <w:r w:rsidRPr="00715DCF">
              <w:rPr>
                <w:color w:val="002060"/>
              </w:rPr>
              <w:t>0</w:t>
            </w:r>
          </w:p>
        </w:tc>
      </w:tr>
      <w:tr w:rsidR="00A37790" w:rsidRPr="00715DCF" w14:paraId="74EE04E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BB7C4" w14:textId="77777777" w:rsidR="00A37790" w:rsidRPr="00715DCF" w:rsidRDefault="00A37790" w:rsidP="00E30EA7">
            <w:pPr>
              <w:pStyle w:val="rowtabella0"/>
              <w:rPr>
                <w:color w:val="002060"/>
              </w:rPr>
            </w:pPr>
            <w:r w:rsidRPr="00715DC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B159"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605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247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108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6F65"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4E8E"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687C2"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0613"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F69E" w14:textId="77777777" w:rsidR="00A37790" w:rsidRPr="00715DCF" w:rsidRDefault="00A37790" w:rsidP="00E30EA7">
            <w:pPr>
              <w:pStyle w:val="rowtabella0"/>
              <w:jc w:val="center"/>
              <w:rPr>
                <w:color w:val="002060"/>
              </w:rPr>
            </w:pPr>
            <w:r w:rsidRPr="00715DCF">
              <w:rPr>
                <w:color w:val="002060"/>
              </w:rPr>
              <w:t>0</w:t>
            </w:r>
          </w:p>
        </w:tc>
      </w:tr>
      <w:tr w:rsidR="00A37790" w:rsidRPr="00715DCF" w14:paraId="77EDACD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01020" w14:textId="77777777" w:rsidR="00A37790" w:rsidRPr="00715DCF" w:rsidRDefault="00A37790" w:rsidP="00E30EA7">
            <w:pPr>
              <w:pStyle w:val="rowtabella0"/>
              <w:rPr>
                <w:color w:val="002060"/>
              </w:rPr>
            </w:pPr>
            <w:r w:rsidRPr="00715DC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8A9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CC36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477A"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D81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53E7"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ECBCB"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DC6D"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057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C2F41" w14:textId="77777777" w:rsidR="00A37790" w:rsidRPr="00715DCF" w:rsidRDefault="00A37790" w:rsidP="00E30EA7">
            <w:pPr>
              <w:pStyle w:val="rowtabella0"/>
              <w:jc w:val="center"/>
              <w:rPr>
                <w:color w:val="002060"/>
              </w:rPr>
            </w:pPr>
            <w:r w:rsidRPr="00715DCF">
              <w:rPr>
                <w:color w:val="002060"/>
              </w:rPr>
              <w:t>0</w:t>
            </w:r>
          </w:p>
        </w:tc>
      </w:tr>
      <w:tr w:rsidR="00A37790" w:rsidRPr="00715DCF" w14:paraId="59948AF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CF1AC" w14:textId="77777777" w:rsidR="00A37790" w:rsidRPr="00715DCF" w:rsidRDefault="00A37790" w:rsidP="00E30EA7">
            <w:pPr>
              <w:pStyle w:val="rowtabella0"/>
              <w:rPr>
                <w:color w:val="002060"/>
              </w:rPr>
            </w:pPr>
            <w:r w:rsidRPr="00715DCF">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429B"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F62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C2D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59B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F174"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EFA4" w14:textId="77777777" w:rsidR="00A37790" w:rsidRPr="00715DCF" w:rsidRDefault="00A37790" w:rsidP="00E30EA7">
            <w:pPr>
              <w:pStyle w:val="rowtabella0"/>
              <w:jc w:val="center"/>
              <w:rPr>
                <w:color w:val="002060"/>
              </w:rPr>
            </w:pPr>
            <w:r w:rsidRPr="00715D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55432" w14:textId="77777777" w:rsidR="00A37790" w:rsidRPr="00715DCF" w:rsidRDefault="00A37790" w:rsidP="00E30EA7">
            <w:pPr>
              <w:pStyle w:val="rowtabella0"/>
              <w:jc w:val="center"/>
              <w:rPr>
                <w:color w:val="002060"/>
              </w:rPr>
            </w:pPr>
            <w:r w:rsidRPr="00715D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F866"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5532C" w14:textId="77777777" w:rsidR="00A37790" w:rsidRPr="00715DCF" w:rsidRDefault="00A37790" w:rsidP="00E30EA7">
            <w:pPr>
              <w:pStyle w:val="rowtabella0"/>
              <w:jc w:val="center"/>
              <w:rPr>
                <w:color w:val="002060"/>
              </w:rPr>
            </w:pPr>
            <w:r w:rsidRPr="00715DCF">
              <w:rPr>
                <w:color w:val="002060"/>
              </w:rPr>
              <w:t>0</w:t>
            </w:r>
          </w:p>
        </w:tc>
      </w:tr>
      <w:tr w:rsidR="00A37790" w:rsidRPr="00715DCF" w14:paraId="68575F2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3E040" w14:textId="77777777" w:rsidR="00A37790" w:rsidRPr="00715DCF" w:rsidRDefault="00A37790" w:rsidP="00E30EA7">
            <w:pPr>
              <w:pStyle w:val="rowtabella0"/>
              <w:rPr>
                <w:color w:val="002060"/>
              </w:rPr>
            </w:pPr>
            <w:r w:rsidRPr="00715DCF">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CBC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C1A3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54B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C0AA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8847"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DCF2"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D887"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477C0"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2F03E" w14:textId="77777777" w:rsidR="00A37790" w:rsidRPr="00715DCF" w:rsidRDefault="00A37790" w:rsidP="00E30EA7">
            <w:pPr>
              <w:pStyle w:val="rowtabella0"/>
              <w:jc w:val="center"/>
              <w:rPr>
                <w:color w:val="002060"/>
              </w:rPr>
            </w:pPr>
            <w:r w:rsidRPr="00715DCF">
              <w:rPr>
                <w:color w:val="002060"/>
              </w:rPr>
              <w:t>0</w:t>
            </w:r>
          </w:p>
        </w:tc>
      </w:tr>
      <w:tr w:rsidR="00A37790" w:rsidRPr="00715DCF" w14:paraId="5A8F2A48"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EA32D5" w14:textId="77777777" w:rsidR="00A37790" w:rsidRPr="00715DCF" w:rsidRDefault="00A37790" w:rsidP="00E30EA7">
            <w:pPr>
              <w:pStyle w:val="rowtabella0"/>
              <w:rPr>
                <w:color w:val="002060"/>
              </w:rPr>
            </w:pPr>
            <w:r w:rsidRPr="00715DC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032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A6B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D9EA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B678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3BC7"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4E855"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D0B5"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9116"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D0F4" w14:textId="77777777" w:rsidR="00A37790" w:rsidRPr="00715DCF" w:rsidRDefault="00A37790" w:rsidP="00E30EA7">
            <w:pPr>
              <w:pStyle w:val="rowtabella0"/>
              <w:jc w:val="center"/>
              <w:rPr>
                <w:color w:val="002060"/>
              </w:rPr>
            </w:pPr>
            <w:r w:rsidRPr="00715DCF">
              <w:rPr>
                <w:color w:val="002060"/>
              </w:rPr>
              <w:t>0</w:t>
            </w:r>
          </w:p>
        </w:tc>
      </w:tr>
    </w:tbl>
    <w:p w14:paraId="4155FFEC" w14:textId="77777777" w:rsidR="00A37790" w:rsidRPr="00715DCF" w:rsidRDefault="00A37790" w:rsidP="00A37790">
      <w:pPr>
        <w:pStyle w:val="breakline"/>
        <w:rPr>
          <w:rFonts w:eastAsiaTheme="minorEastAsia"/>
          <w:color w:val="002060"/>
        </w:rPr>
      </w:pPr>
    </w:p>
    <w:p w14:paraId="1B47CC90" w14:textId="77777777" w:rsidR="00A37790" w:rsidRPr="00715DCF" w:rsidRDefault="00A37790" w:rsidP="00A37790">
      <w:pPr>
        <w:pStyle w:val="breakline"/>
        <w:rPr>
          <w:color w:val="002060"/>
        </w:rPr>
      </w:pPr>
    </w:p>
    <w:p w14:paraId="2C7F8342" w14:textId="77777777" w:rsidR="00A37790" w:rsidRPr="00715DCF" w:rsidRDefault="00A37790" w:rsidP="00A37790">
      <w:pPr>
        <w:pStyle w:val="sottotitolocampionato10"/>
        <w:rPr>
          <w:color w:val="002060"/>
        </w:rPr>
      </w:pPr>
      <w:r w:rsidRPr="00715DC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1EA1F5F9"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B57BD"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1C28E"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193B5"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C6397"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573B9"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527D8"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666AF"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0505"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34231"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F4689" w14:textId="77777777" w:rsidR="00A37790" w:rsidRPr="00715DCF" w:rsidRDefault="00A37790" w:rsidP="00E30EA7">
            <w:pPr>
              <w:pStyle w:val="headertabella0"/>
              <w:rPr>
                <w:color w:val="002060"/>
              </w:rPr>
            </w:pPr>
            <w:r w:rsidRPr="00715DCF">
              <w:rPr>
                <w:color w:val="002060"/>
              </w:rPr>
              <w:t>PE</w:t>
            </w:r>
          </w:p>
        </w:tc>
      </w:tr>
      <w:tr w:rsidR="00A37790" w:rsidRPr="00715DCF" w14:paraId="0FE74B58"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662321" w14:textId="77777777" w:rsidR="00A37790" w:rsidRPr="00715DCF" w:rsidRDefault="00A37790" w:rsidP="00E30EA7">
            <w:pPr>
              <w:pStyle w:val="rowtabella0"/>
              <w:rPr>
                <w:color w:val="002060"/>
                <w:lang w:val="es-ES"/>
              </w:rPr>
            </w:pPr>
            <w:r w:rsidRPr="00715DCF">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8260"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C917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4DF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888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5D8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31D5" w14:textId="77777777" w:rsidR="00A37790" w:rsidRPr="00715DCF" w:rsidRDefault="00A37790" w:rsidP="00E30EA7">
            <w:pPr>
              <w:pStyle w:val="rowtabella0"/>
              <w:jc w:val="center"/>
              <w:rPr>
                <w:color w:val="002060"/>
              </w:rPr>
            </w:pPr>
            <w:r w:rsidRPr="00715D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18E07"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4742"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488F7" w14:textId="77777777" w:rsidR="00A37790" w:rsidRPr="00715DCF" w:rsidRDefault="00A37790" w:rsidP="00E30EA7">
            <w:pPr>
              <w:pStyle w:val="rowtabella0"/>
              <w:jc w:val="center"/>
              <w:rPr>
                <w:color w:val="002060"/>
              </w:rPr>
            </w:pPr>
            <w:r w:rsidRPr="00715DCF">
              <w:rPr>
                <w:color w:val="002060"/>
              </w:rPr>
              <w:t>0</w:t>
            </w:r>
          </w:p>
        </w:tc>
      </w:tr>
      <w:tr w:rsidR="00A37790" w:rsidRPr="00715DCF" w14:paraId="0C0EF67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4219C1" w14:textId="77777777" w:rsidR="00A37790" w:rsidRPr="00715DCF" w:rsidRDefault="00A37790" w:rsidP="00E30EA7">
            <w:pPr>
              <w:pStyle w:val="rowtabella0"/>
              <w:rPr>
                <w:color w:val="002060"/>
              </w:rPr>
            </w:pPr>
            <w:r w:rsidRPr="00715DC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2D016"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C712"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A061"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F94D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B4C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0FE1"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F452"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AF7F"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A6CD" w14:textId="77777777" w:rsidR="00A37790" w:rsidRPr="00715DCF" w:rsidRDefault="00A37790" w:rsidP="00E30EA7">
            <w:pPr>
              <w:pStyle w:val="rowtabella0"/>
              <w:jc w:val="center"/>
              <w:rPr>
                <w:color w:val="002060"/>
              </w:rPr>
            </w:pPr>
            <w:r w:rsidRPr="00715DCF">
              <w:rPr>
                <w:color w:val="002060"/>
              </w:rPr>
              <w:t>0</w:t>
            </w:r>
          </w:p>
        </w:tc>
      </w:tr>
      <w:tr w:rsidR="00A37790" w:rsidRPr="00715DCF" w14:paraId="28B30C5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30874" w14:textId="77777777" w:rsidR="00A37790" w:rsidRPr="00715DCF" w:rsidRDefault="00A37790" w:rsidP="00E30EA7">
            <w:pPr>
              <w:pStyle w:val="rowtabella0"/>
              <w:rPr>
                <w:color w:val="002060"/>
              </w:rPr>
            </w:pPr>
            <w:r w:rsidRPr="00715DCF">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82B53"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D92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A53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BB5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1DC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3548"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EAC3"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3259"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75AC" w14:textId="77777777" w:rsidR="00A37790" w:rsidRPr="00715DCF" w:rsidRDefault="00A37790" w:rsidP="00E30EA7">
            <w:pPr>
              <w:pStyle w:val="rowtabella0"/>
              <w:jc w:val="center"/>
              <w:rPr>
                <w:color w:val="002060"/>
              </w:rPr>
            </w:pPr>
            <w:r w:rsidRPr="00715DCF">
              <w:rPr>
                <w:color w:val="002060"/>
              </w:rPr>
              <w:t>0</w:t>
            </w:r>
          </w:p>
        </w:tc>
      </w:tr>
      <w:tr w:rsidR="00A37790" w:rsidRPr="00715DCF" w14:paraId="3E81722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D6308" w14:textId="77777777" w:rsidR="00A37790" w:rsidRPr="00715DCF" w:rsidRDefault="00A37790" w:rsidP="00E30EA7">
            <w:pPr>
              <w:pStyle w:val="rowtabella0"/>
              <w:rPr>
                <w:color w:val="002060"/>
              </w:rPr>
            </w:pPr>
            <w:r w:rsidRPr="00715DC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D2CA7"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0185"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3903"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FEE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DE4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63B1D"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AD23"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CFD3F"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C1229" w14:textId="77777777" w:rsidR="00A37790" w:rsidRPr="00715DCF" w:rsidRDefault="00A37790" w:rsidP="00E30EA7">
            <w:pPr>
              <w:pStyle w:val="rowtabella0"/>
              <w:jc w:val="center"/>
              <w:rPr>
                <w:color w:val="002060"/>
              </w:rPr>
            </w:pPr>
            <w:r w:rsidRPr="00715DCF">
              <w:rPr>
                <w:color w:val="002060"/>
              </w:rPr>
              <w:t>0</w:t>
            </w:r>
          </w:p>
        </w:tc>
      </w:tr>
      <w:tr w:rsidR="00A37790" w:rsidRPr="00715DCF" w14:paraId="5701EE0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62CE6" w14:textId="77777777" w:rsidR="00A37790" w:rsidRPr="00715DCF" w:rsidRDefault="00A37790" w:rsidP="00E30EA7">
            <w:pPr>
              <w:pStyle w:val="rowtabella0"/>
              <w:rPr>
                <w:color w:val="002060"/>
              </w:rPr>
            </w:pPr>
            <w:r w:rsidRPr="00715DCF">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3366"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17A3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5A1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F03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341D"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416FA"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23183"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24D6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F2D18" w14:textId="77777777" w:rsidR="00A37790" w:rsidRPr="00715DCF" w:rsidRDefault="00A37790" w:rsidP="00E30EA7">
            <w:pPr>
              <w:pStyle w:val="rowtabella0"/>
              <w:jc w:val="center"/>
              <w:rPr>
                <w:color w:val="002060"/>
              </w:rPr>
            </w:pPr>
            <w:r w:rsidRPr="00715DCF">
              <w:rPr>
                <w:color w:val="002060"/>
              </w:rPr>
              <w:t>0</w:t>
            </w:r>
          </w:p>
        </w:tc>
      </w:tr>
      <w:tr w:rsidR="00A37790" w:rsidRPr="00715DCF" w14:paraId="34B6DFB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154336" w14:textId="77777777" w:rsidR="00A37790" w:rsidRPr="00715DCF" w:rsidRDefault="00A37790" w:rsidP="00E30EA7">
            <w:pPr>
              <w:pStyle w:val="rowtabella0"/>
              <w:rPr>
                <w:color w:val="002060"/>
              </w:rPr>
            </w:pPr>
            <w:r w:rsidRPr="00715DCF">
              <w:rPr>
                <w:color w:val="002060"/>
              </w:rPr>
              <w:t xml:space="preserve">A.S.D. CALCIO </w:t>
            </w:r>
            <w:proofErr w:type="gramStart"/>
            <w:r w:rsidRPr="00715DCF">
              <w:rPr>
                <w:color w:val="002060"/>
              </w:rPr>
              <w:t>S.ELPIDIO</w:t>
            </w:r>
            <w:proofErr w:type="gramEnd"/>
            <w:r w:rsidRPr="00715DCF">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18BA"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748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630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A53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EB58"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A5EB1"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F9054"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0D33C"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9436" w14:textId="77777777" w:rsidR="00A37790" w:rsidRPr="00715DCF" w:rsidRDefault="00A37790" w:rsidP="00E30EA7">
            <w:pPr>
              <w:pStyle w:val="rowtabella0"/>
              <w:jc w:val="center"/>
              <w:rPr>
                <w:color w:val="002060"/>
              </w:rPr>
            </w:pPr>
            <w:r w:rsidRPr="00715DCF">
              <w:rPr>
                <w:color w:val="002060"/>
              </w:rPr>
              <w:t>0</w:t>
            </w:r>
          </w:p>
        </w:tc>
      </w:tr>
      <w:tr w:rsidR="00A37790" w:rsidRPr="00715DCF" w14:paraId="4AB7CC2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1524F" w14:textId="77777777" w:rsidR="00A37790" w:rsidRPr="00715DCF" w:rsidRDefault="00A37790" w:rsidP="00E30EA7">
            <w:pPr>
              <w:pStyle w:val="rowtabella0"/>
              <w:rPr>
                <w:color w:val="002060"/>
              </w:rPr>
            </w:pPr>
            <w:r w:rsidRPr="00715DCF">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F90F1"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84B2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528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61CEC"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06AB1"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E3C9"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48DE7"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C8B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5AAD7" w14:textId="77777777" w:rsidR="00A37790" w:rsidRPr="00715DCF" w:rsidRDefault="00A37790" w:rsidP="00E30EA7">
            <w:pPr>
              <w:pStyle w:val="rowtabella0"/>
              <w:jc w:val="center"/>
              <w:rPr>
                <w:color w:val="002060"/>
              </w:rPr>
            </w:pPr>
            <w:r w:rsidRPr="00715DCF">
              <w:rPr>
                <w:color w:val="002060"/>
              </w:rPr>
              <w:t>0</w:t>
            </w:r>
          </w:p>
        </w:tc>
      </w:tr>
      <w:tr w:rsidR="00A37790" w:rsidRPr="00715DCF" w14:paraId="720FAC3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FCA0A" w14:textId="77777777" w:rsidR="00A37790" w:rsidRPr="00715DCF" w:rsidRDefault="00A37790" w:rsidP="00E30EA7">
            <w:pPr>
              <w:pStyle w:val="rowtabella0"/>
              <w:rPr>
                <w:color w:val="002060"/>
              </w:rPr>
            </w:pPr>
            <w:r w:rsidRPr="00715DCF">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69B4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DA3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36E5"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1B5C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4AD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FE40"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FE4A6"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37079"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EA653" w14:textId="77777777" w:rsidR="00A37790" w:rsidRPr="00715DCF" w:rsidRDefault="00A37790" w:rsidP="00E30EA7">
            <w:pPr>
              <w:pStyle w:val="rowtabella0"/>
              <w:jc w:val="center"/>
              <w:rPr>
                <w:color w:val="002060"/>
              </w:rPr>
            </w:pPr>
            <w:r w:rsidRPr="00715DCF">
              <w:rPr>
                <w:color w:val="002060"/>
              </w:rPr>
              <w:t>0</w:t>
            </w:r>
          </w:p>
        </w:tc>
      </w:tr>
      <w:tr w:rsidR="00A37790" w:rsidRPr="00715DCF" w14:paraId="7ECF08B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4EDA07" w14:textId="77777777" w:rsidR="00A37790" w:rsidRPr="00715DCF" w:rsidRDefault="00A37790" w:rsidP="00E30EA7">
            <w:pPr>
              <w:pStyle w:val="rowtabella0"/>
              <w:rPr>
                <w:color w:val="002060"/>
              </w:rPr>
            </w:pPr>
            <w:r w:rsidRPr="00715DCF">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17C9"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3A4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9BCB1"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8C3E5"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E9C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7687A"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0895"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6041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9BAD" w14:textId="77777777" w:rsidR="00A37790" w:rsidRPr="00715DCF" w:rsidRDefault="00A37790" w:rsidP="00E30EA7">
            <w:pPr>
              <w:pStyle w:val="rowtabella0"/>
              <w:jc w:val="center"/>
              <w:rPr>
                <w:color w:val="002060"/>
              </w:rPr>
            </w:pPr>
            <w:r w:rsidRPr="00715DCF">
              <w:rPr>
                <w:color w:val="002060"/>
              </w:rPr>
              <w:t>0</w:t>
            </w:r>
          </w:p>
        </w:tc>
      </w:tr>
      <w:tr w:rsidR="00A37790" w:rsidRPr="00715DCF" w14:paraId="1AA5A17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8E88FB" w14:textId="77777777" w:rsidR="00A37790" w:rsidRPr="00715DCF" w:rsidRDefault="00A37790" w:rsidP="00E30EA7">
            <w:pPr>
              <w:pStyle w:val="rowtabella0"/>
              <w:rPr>
                <w:color w:val="002060"/>
                <w:lang w:val="es-ES"/>
              </w:rPr>
            </w:pPr>
            <w:r w:rsidRPr="00715DCF">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9F50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AD4D4"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3B27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626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0307"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F5D1"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1756"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11DE"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A1A0A" w14:textId="77777777" w:rsidR="00A37790" w:rsidRPr="00715DCF" w:rsidRDefault="00A37790" w:rsidP="00E30EA7">
            <w:pPr>
              <w:pStyle w:val="rowtabella0"/>
              <w:jc w:val="center"/>
              <w:rPr>
                <w:color w:val="002060"/>
              </w:rPr>
            </w:pPr>
            <w:r w:rsidRPr="00715DCF">
              <w:rPr>
                <w:color w:val="002060"/>
              </w:rPr>
              <w:t>0</w:t>
            </w:r>
          </w:p>
        </w:tc>
      </w:tr>
      <w:tr w:rsidR="00A37790" w:rsidRPr="00715DCF" w14:paraId="796A33D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F1B2E" w14:textId="77777777" w:rsidR="00A37790" w:rsidRPr="00715DCF" w:rsidRDefault="00A37790" w:rsidP="00E30EA7">
            <w:pPr>
              <w:pStyle w:val="rowtabella0"/>
              <w:rPr>
                <w:color w:val="002060"/>
              </w:rPr>
            </w:pPr>
            <w:r w:rsidRPr="00715DCF">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9738"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FB3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257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B9183"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2069"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A4378"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B3EF1"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700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8E06" w14:textId="77777777" w:rsidR="00A37790" w:rsidRPr="00715DCF" w:rsidRDefault="00A37790" w:rsidP="00E30EA7">
            <w:pPr>
              <w:pStyle w:val="rowtabella0"/>
              <w:jc w:val="center"/>
              <w:rPr>
                <w:color w:val="002060"/>
              </w:rPr>
            </w:pPr>
            <w:r w:rsidRPr="00715DCF">
              <w:rPr>
                <w:color w:val="002060"/>
              </w:rPr>
              <w:t>0</w:t>
            </w:r>
          </w:p>
        </w:tc>
      </w:tr>
      <w:tr w:rsidR="00A37790" w:rsidRPr="00715DCF" w14:paraId="110B475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40A75" w14:textId="77777777" w:rsidR="00A37790" w:rsidRPr="00715DCF" w:rsidRDefault="00A37790" w:rsidP="00E30EA7">
            <w:pPr>
              <w:pStyle w:val="rowtabella0"/>
              <w:rPr>
                <w:color w:val="002060"/>
              </w:rPr>
            </w:pPr>
            <w:r w:rsidRPr="00715DC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229D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AB50E"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9F2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7209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373D"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61F10"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2850C"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70E34"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8A97F" w14:textId="77777777" w:rsidR="00A37790" w:rsidRPr="00715DCF" w:rsidRDefault="00A37790" w:rsidP="00E30EA7">
            <w:pPr>
              <w:pStyle w:val="rowtabella0"/>
              <w:jc w:val="center"/>
              <w:rPr>
                <w:color w:val="002060"/>
              </w:rPr>
            </w:pPr>
            <w:r w:rsidRPr="00715DCF">
              <w:rPr>
                <w:color w:val="002060"/>
              </w:rPr>
              <w:t>0</w:t>
            </w:r>
          </w:p>
        </w:tc>
      </w:tr>
      <w:tr w:rsidR="00A37790" w:rsidRPr="00715DCF" w14:paraId="0B94347F"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BD15D8" w14:textId="77777777" w:rsidR="00A37790" w:rsidRPr="00715DCF" w:rsidRDefault="00A37790" w:rsidP="00E30EA7">
            <w:pPr>
              <w:pStyle w:val="rowtabella0"/>
              <w:rPr>
                <w:color w:val="002060"/>
              </w:rPr>
            </w:pPr>
            <w:r w:rsidRPr="00715DCF">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BEA9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47FA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1CB6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464C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A77D8"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40CE"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068A" w14:textId="77777777" w:rsidR="00A37790" w:rsidRPr="00715DCF" w:rsidRDefault="00A37790" w:rsidP="00E30EA7">
            <w:pPr>
              <w:pStyle w:val="rowtabella0"/>
              <w:jc w:val="center"/>
              <w:rPr>
                <w:color w:val="002060"/>
              </w:rPr>
            </w:pPr>
            <w:r w:rsidRPr="00715DC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9E99"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B0B7B" w14:textId="77777777" w:rsidR="00A37790" w:rsidRPr="00715DCF" w:rsidRDefault="00A37790" w:rsidP="00E30EA7">
            <w:pPr>
              <w:pStyle w:val="rowtabella0"/>
              <w:jc w:val="center"/>
              <w:rPr>
                <w:color w:val="002060"/>
              </w:rPr>
            </w:pPr>
            <w:r w:rsidRPr="00715DCF">
              <w:rPr>
                <w:color w:val="002060"/>
              </w:rPr>
              <w:t>0</w:t>
            </w:r>
          </w:p>
        </w:tc>
      </w:tr>
    </w:tbl>
    <w:p w14:paraId="4FAE9233" w14:textId="77777777" w:rsidR="00A37790" w:rsidRPr="00715DCF" w:rsidRDefault="00A37790" w:rsidP="00A37790">
      <w:pPr>
        <w:pStyle w:val="breakline"/>
        <w:rPr>
          <w:rFonts w:eastAsiaTheme="minorEastAsia"/>
          <w:color w:val="002060"/>
        </w:rPr>
      </w:pPr>
    </w:p>
    <w:p w14:paraId="772B92DA" w14:textId="77777777" w:rsidR="00A37790" w:rsidRPr="00715DCF" w:rsidRDefault="00A37790" w:rsidP="00A37790">
      <w:pPr>
        <w:pStyle w:val="breakline"/>
        <w:rPr>
          <w:color w:val="002060"/>
        </w:rPr>
      </w:pPr>
    </w:p>
    <w:p w14:paraId="5DADBDB7" w14:textId="77777777" w:rsidR="00A37790" w:rsidRPr="00715DCF" w:rsidRDefault="00A37790" w:rsidP="00A37790">
      <w:pPr>
        <w:pStyle w:val="sottotitolocampionato10"/>
        <w:rPr>
          <w:color w:val="002060"/>
        </w:rPr>
      </w:pPr>
      <w:r w:rsidRPr="00715DC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144A8D6F"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3ED85"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CBF191"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F1107"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D3313"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D51B8"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4D64F"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E8612"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0D46"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BFAC3"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FDDB" w14:textId="77777777" w:rsidR="00A37790" w:rsidRPr="00715DCF" w:rsidRDefault="00A37790" w:rsidP="00E30EA7">
            <w:pPr>
              <w:pStyle w:val="headertabella0"/>
              <w:rPr>
                <w:color w:val="002060"/>
              </w:rPr>
            </w:pPr>
            <w:r w:rsidRPr="00715DCF">
              <w:rPr>
                <w:color w:val="002060"/>
              </w:rPr>
              <w:t>PE</w:t>
            </w:r>
          </w:p>
        </w:tc>
      </w:tr>
      <w:tr w:rsidR="00A37790" w:rsidRPr="00715DCF" w14:paraId="2F7D5A84"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08AC2" w14:textId="77777777" w:rsidR="00A37790" w:rsidRPr="00715DCF" w:rsidRDefault="00A37790" w:rsidP="00E30EA7">
            <w:pPr>
              <w:pStyle w:val="rowtabella0"/>
              <w:rPr>
                <w:color w:val="002060"/>
              </w:rPr>
            </w:pPr>
            <w:r w:rsidRPr="00715DCF">
              <w:rPr>
                <w:color w:val="002060"/>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E720"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AAEB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42B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2D10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01B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5220" w14:textId="77777777" w:rsidR="00A37790" w:rsidRPr="00715DCF" w:rsidRDefault="00A37790" w:rsidP="00E30EA7">
            <w:pPr>
              <w:pStyle w:val="rowtabella0"/>
              <w:jc w:val="center"/>
              <w:rPr>
                <w:color w:val="002060"/>
              </w:rPr>
            </w:pPr>
            <w:r w:rsidRPr="00715DC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F84BF"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4552E" w14:textId="77777777" w:rsidR="00A37790" w:rsidRPr="00715DCF" w:rsidRDefault="00A37790" w:rsidP="00E30EA7">
            <w:pPr>
              <w:pStyle w:val="rowtabella0"/>
              <w:jc w:val="center"/>
              <w:rPr>
                <w:color w:val="002060"/>
              </w:rPr>
            </w:pPr>
            <w:r w:rsidRPr="00715D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46542" w14:textId="77777777" w:rsidR="00A37790" w:rsidRPr="00715DCF" w:rsidRDefault="00A37790" w:rsidP="00E30EA7">
            <w:pPr>
              <w:pStyle w:val="rowtabella0"/>
              <w:jc w:val="center"/>
              <w:rPr>
                <w:color w:val="002060"/>
              </w:rPr>
            </w:pPr>
            <w:r w:rsidRPr="00715DCF">
              <w:rPr>
                <w:color w:val="002060"/>
              </w:rPr>
              <w:t>0</w:t>
            </w:r>
          </w:p>
        </w:tc>
      </w:tr>
      <w:tr w:rsidR="00A37790" w:rsidRPr="00715DCF" w14:paraId="765BA44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0633A5" w14:textId="77777777" w:rsidR="00A37790" w:rsidRPr="00715DCF" w:rsidRDefault="00A37790" w:rsidP="00E30EA7">
            <w:pPr>
              <w:pStyle w:val="rowtabella0"/>
              <w:rPr>
                <w:color w:val="002060"/>
              </w:rPr>
            </w:pPr>
            <w:r w:rsidRPr="00715DC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3BE6"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EC33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4EF7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E50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CD4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FC2E"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2CF3"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367FA"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D761" w14:textId="77777777" w:rsidR="00A37790" w:rsidRPr="00715DCF" w:rsidRDefault="00A37790" w:rsidP="00E30EA7">
            <w:pPr>
              <w:pStyle w:val="rowtabella0"/>
              <w:jc w:val="center"/>
              <w:rPr>
                <w:color w:val="002060"/>
              </w:rPr>
            </w:pPr>
            <w:r w:rsidRPr="00715DCF">
              <w:rPr>
                <w:color w:val="002060"/>
              </w:rPr>
              <w:t>0</w:t>
            </w:r>
          </w:p>
        </w:tc>
      </w:tr>
      <w:tr w:rsidR="00A37790" w:rsidRPr="00715DCF" w14:paraId="7769A7B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A94FB" w14:textId="77777777" w:rsidR="00A37790" w:rsidRPr="00715DCF" w:rsidRDefault="00A37790" w:rsidP="00E30EA7">
            <w:pPr>
              <w:pStyle w:val="rowtabella0"/>
              <w:rPr>
                <w:color w:val="002060"/>
              </w:rPr>
            </w:pPr>
            <w:r w:rsidRPr="00715DCF">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242D0"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196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575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678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3AE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8FFB" w14:textId="77777777" w:rsidR="00A37790" w:rsidRPr="00715DCF" w:rsidRDefault="00A37790" w:rsidP="00E30EA7">
            <w:pPr>
              <w:pStyle w:val="rowtabella0"/>
              <w:jc w:val="center"/>
              <w:rPr>
                <w:color w:val="002060"/>
              </w:rPr>
            </w:pPr>
            <w:r w:rsidRPr="00715DC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A3E6A"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451F"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7D39" w14:textId="77777777" w:rsidR="00A37790" w:rsidRPr="00715DCF" w:rsidRDefault="00A37790" w:rsidP="00E30EA7">
            <w:pPr>
              <w:pStyle w:val="rowtabella0"/>
              <w:jc w:val="center"/>
              <w:rPr>
                <w:color w:val="002060"/>
              </w:rPr>
            </w:pPr>
            <w:r w:rsidRPr="00715DCF">
              <w:rPr>
                <w:color w:val="002060"/>
              </w:rPr>
              <w:t>0</w:t>
            </w:r>
          </w:p>
        </w:tc>
      </w:tr>
      <w:tr w:rsidR="00A37790" w:rsidRPr="00715DCF" w14:paraId="254E4FD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3A6D8" w14:textId="77777777" w:rsidR="00A37790" w:rsidRPr="00715DCF" w:rsidRDefault="00A37790" w:rsidP="00E30EA7">
            <w:pPr>
              <w:pStyle w:val="rowtabella0"/>
              <w:rPr>
                <w:color w:val="002060"/>
              </w:rPr>
            </w:pPr>
            <w:r w:rsidRPr="00715DCF">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6916"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048C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028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C641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7A44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62A1"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99B9"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022E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6CEF5" w14:textId="77777777" w:rsidR="00A37790" w:rsidRPr="00715DCF" w:rsidRDefault="00A37790" w:rsidP="00E30EA7">
            <w:pPr>
              <w:pStyle w:val="rowtabella0"/>
              <w:jc w:val="center"/>
              <w:rPr>
                <w:color w:val="002060"/>
              </w:rPr>
            </w:pPr>
            <w:r w:rsidRPr="00715DCF">
              <w:rPr>
                <w:color w:val="002060"/>
              </w:rPr>
              <w:t>0</w:t>
            </w:r>
          </w:p>
        </w:tc>
      </w:tr>
      <w:tr w:rsidR="00A37790" w:rsidRPr="00715DCF" w14:paraId="06CB446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9C5D8" w14:textId="77777777" w:rsidR="00A37790" w:rsidRPr="00715DCF" w:rsidRDefault="00A37790" w:rsidP="00E30EA7">
            <w:pPr>
              <w:pStyle w:val="rowtabella0"/>
              <w:rPr>
                <w:color w:val="002060"/>
              </w:rPr>
            </w:pPr>
            <w:r w:rsidRPr="00715DC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7C809"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CF9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4E6C3"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8EB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023E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E5BC"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01E69"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B7611"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2E6F" w14:textId="77777777" w:rsidR="00A37790" w:rsidRPr="00715DCF" w:rsidRDefault="00A37790" w:rsidP="00E30EA7">
            <w:pPr>
              <w:pStyle w:val="rowtabella0"/>
              <w:jc w:val="center"/>
              <w:rPr>
                <w:color w:val="002060"/>
              </w:rPr>
            </w:pPr>
            <w:r w:rsidRPr="00715DCF">
              <w:rPr>
                <w:color w:val="002060"/>
              </w:rPr>
              <w:t>0</w:t>
            </w:r>
          </w:p>
        </w:tc>
      </w:tr>
      <w:tr w:rsidR="00A37790" w:rsidRPr="00715DCF" w14:paraId="6E5B338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0AC7A7" w14:textId="77777777" w:rsidR="00A37790" w:rsidRPr="00715DCF" w:rsidRDefault="00A37790" w:rsidP="00E30EA7">
            <w:pPr>
              <w:pStyle w:val="rowtabella0"/>
              <w:rPr>
                <w:color w:val="002060"/>
              </w:rPr>
            </w:pPr>
            <w:r w:rsidRPr="00715DCF">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3507"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FB7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C3810"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F6EE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F9B1"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E57A"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03B8E"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9A64F"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DD181" w14:textId="77777777" w:rsidR="00A37790" w:rsidRPr="00715DCF" w:rsidRDefault="00A37790" w:rsidP="00E30EA7">
            <w:pPr>
              <w:pStyle w:val="rowtabella0"/>
              <w:jc w:val="center"/>
              <w:rPr>
                <w:color w:val="002060"/>
              </w:rPr>
            </w:pPr>
            <w:r w:rsidRPr="00715DCF">
              <w:rPr>
                <w:color w:val="002060"/>
              </w:rPr>
              <w:t>0</w:t>
            </w:r>
          </w:p>
        </w:tc>
      </w:tr>
      <w:tr w:rsidR="00A37790" w:rsidRPr="00715DCF" w14:paraId="6A48820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4BC67" w14:textId="77777777" w:rsidR="00A37790" w:rsidRPr="00715DCF" w:rsidRDefault="00A37790" w:rsidP="00E30EA7">
            <w:pPr>
              <w:pStyle w:val="rowtabella0"/>
              <w:rPr>
                <w:color w:val="002060"/>
              </w:rPr>
            </w:pPr>
            <w:r w:rsidRPr="00715DCF">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C86B8"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2FB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38E8"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8EEA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761DD"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25126"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EE01"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A75F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CDAF4" w14:textId="77777777" w:rsidR="00A37790" w:rsidRPr="00715DCF" w:rsidRDefault="00A37790" w:rsidP="00E30EA7">
            <w:pPr>
              <w:pStyle w:val="rowtabella0"/>
              <w:jc w:val="center"/>
              <w:rPr>
                <w:color w:val="002060"/>
              </w:rPr>
            </w:pPr>
            <w:r w:rsidRPr="00715DCF">
              <w:rPr>
                <w:color w:val="002060"/>
              </w:rPr>
              <w:t>0</w:t>
            </w:r>
          </w:p>
        </w:tc>
      </w:tr>
      <w:tr w:rsidR="00A37790" w:rsidRPr="00715DCF" w14:paraId="3125981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13A01" w14:textId="77777777" w:rsidR="00A37790" w:rsidRPr="00715DCF" w:rsidRDefault="00A37790" w:rsidP="00E30EA7">
            <w:pPr>
              <w:pStyle w:val="rowtabella0"/>
              <w:rPr>
                <w:color w:val="002060"/>
              </w:rPr>
            </w:pPr>
            <w:r w:rsidRPr="00715DC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350A"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ECA6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92E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9C4C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EB3A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DD6D7"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7EE84"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613E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61F25" w14:textId="77777777" w:rsidR="00A37790" w:rsidRPr="00715DCF" w:rsidRDefault="00A37790" w:rsidP="00E30EA7">
            <w:pPr>
              <w:pStyle w:val="rowtabella0"/>
              <w:jc w:val="center"/>
              <w:rPr>
                <w:color w:val="002060"/>
              </w:rPr>
            </w:pPr>
            <w:r w:rsidRPr="00715DCF">
              <w:rPr>
                <w:color w:val="002060"/>
              </w:rPr>
              <w:t>0</w:t>
            </w:r>
          </w:p>
        </w:tc>
      </w:tr>
      <w:tr w:rsidR="00A37790" w:rsidRPr="00715DCF" w14:paraId="34A49D8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48BFC4" w14:textId="77777777" w:rsidR="00A37790" w:rsidRPr="00715DCF" w:rsidRDefault="00A37790" w:rsidP="00E30EA7">
            <w:pPr>
              <w:pStyle w:val="rowtabella0"/>
              <w:rPr>
                <w:color w:val="002060"/>
              </w:rPr>
            </w:pPr>
            <w:r w:rsidRPr="00715DC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7D0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193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F1C7"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52BE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ECEC"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C438"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71D0"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3E76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D554" w14:textId="77777777" w:rsidR="00A37790" w:rsidRPr="00715DCF" w:rsidRDefault="00A37790" w:rsidP="00E30EA7">
            <w:pPr>
              <w:pStyle w:val="rowtabella0"/>
              <w:jc w:val="center"/>
              <w:rPr>
                <w:color w:val="002060"/>
              </w:rPr>
            </w:pPr>
            <w:r w:rsidRPr="00715DCF">
              <w:rPr>
                <w:color w:val="002060"/>
              </w:rPr>
              <w:t>0</w:t>
            </w:r>
          </w:p>
        </w:tc>
      </w:tr>
      <w:tr w:rsidR="00A37790" w:rsidRPr="00715DCF" w14:paraId="561A56F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B3B3A" w14:textId="77777777" w:rsidR="00A37790" w:rsidRPr="00715DCF" w:rsidRDefault="00A37790" w:rsidP="00E30EA7">
            <w:pPr>
              <w:pStyle w:val="rowtabella0"/>
              <w:rPr>
                <w:color w:val="002060"/>
                <w:lang w:val="es-ES"/>
              </w:rPr>
            </w:pPr>
            <w:r w:rsidRPr="00715DC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BDFF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9E1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ABA5"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DBEF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FF3F"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0015"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D0A90" w14:textId="77777777" w:rsidR="00A37790" w:rsidRPr="00715DCF" w:rsidRDefault="00A37790" w:rsidP="00E30EA7">
            <w:pPr>
              <w:pStyle w:val="rowtabella0"/>
              <w:jc w:val="center"/>
              <w:rPr>
                <w:color w:val="002060"/>
              </w:rPr>
            </w:pPr>
            <w:r w:rsidRPr="00715D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ADD2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F1E9" w14:textId="77777777" w:rsidR="00A37790" w:rsidRPr="00715DCF" w:rsidRDefault="00A37790" w:rsidP="00E30EA7">
            <w:pPr>
              <w:pStyle w:val="rowtabella0"/>
              <w:jc w:val="center"/>
              <w:rPr>
                <w:color w:val="002060"/>
              </w:rPr>
            </w:pPr>
            <w:r w:rsidRPr="00715DCF">
              <w:rPr>
                <w:color w:val="002060"/>
              </w:rPr>
              <w:t>0</w:t>
            </w:r>
          </w:p>
        </w:tc>
      </w:tr>
      <w:tr w:rsidR="00A37790" w:rsidRPr="00715DCF" w14:paraId="1AAAAFB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86AA47" w14:textId="77777777" w:rsidR="00A37790" w:rsidRPr="00715DCF" w:rsidRDefault="00A37790" w:rsidP="00E30EA7">
            <w:pPr>
              <w:pStyle w:val="rowtabella0"/>
              <w:rPr>
                <w:color w:val="002060"/>
              </w:rPr>
            </w:pPr>
            <w:r w:rsidRPr="00715DC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454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91D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722DE"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188F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088B5"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4FEA"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B746A" w14:textId="77777777" w:rsidR="00A37790" w:rsidRPr="00715DCF" w:rsidRDefault="00A37790" w:rsidP="00E30EA7">
            <w:pPr>
              <w:pStyle w:val="rowtabella0"/>
              <w:jc w:val="center"/>
              <w:rPr>
                <w:color w:val="002060"/>
              </w:rPr>
            </w:pPr>
            <w:r w:rsidRPr="00715D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DC706"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8F3B7" w14:textId="77777777" w:rsidR="00A37790" w:rsidRPr="00715DCF" w:rsidRDefault="00A37790" w:rsidP="00E30EA7">
            <w:pPr>
              <w:pStyle w:val="rowtabella0"/>
              <w:jc w:val="center"/>
              <w:rPr>
                <w:color w:val="002060"/>
              </w:rPr>
            </w:pPr>
            <w:r w:rsidRPr="00715DCF">
              <w:rPr>
                <w:color w:val="002060"/>
              </w:rPr>
              <w:t>0</w:t>
            </w:r>
          </w:p>
        </w:tc>
      </w:tr>
      <w:tr w:rsidR="00A37790" w:rsidRPr="00715DCF" w14:paraId="1BC1472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3B91A" w14:textId="77777777" w:rsidR="00A37790" w:rsidRPr="00715DCF" w:rsidRDefault="00A37790" w:rsidP="00E30EA7">
            <w:pPr>
              <w:pStyle w:val="rowtabella0"/>
              <w:rPr>
                <w:color w:val="002060"/>
              </w:rPr>
            </w:pPr>
            <w:r w:rsidRPr="00715DCF">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E81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3DB4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FD31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1D7D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2660A"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6F1E"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9170" w14:textId="77777777" w:rsidR="00A37790" w:rsidRPr="00715DCF" w:rsidRDefault="00A37790" w:rsidP="00E30EA7">
            <w:pPr>
              <w:pStyle w:val="rowtabella0"/>
              <w:jc w:val="center"/>
              <w:rPr>
                <w:color w:val="002060"/>
              </w:rPr>
            </w:pPr>
            <w:r w:rsidRPr="00715D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50BA"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BDA4" w14:textId="77777777" w:rsidR="00A37790" w:rsidRPr="00715DCF" w:rsidRDefault="00A37790" w:rsidP="00E30EA7">
            <w:pPr>
              <w:pStyle w:val="rowtabella0"/>
              <w:jc w:val="center"/>
              <w:rPr>
                <w:color w:val="002060"/>
              </w:rPr>
            </w:pPr>
            <w:r w:rsidRPr="00715DCF">
              <w:rPr>
                <w:color w:val="002060"/>
              </w:rPr>
              <w:t>0</w:t>
            </w:r>
          </w:p>
        </w:tc>
      </w:tr>
      <w:tr w:rsidR="00A37790" w:rsidRPr="00715DCF" w14:paraId="3AE24FF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D2448E" w14:textId="77777777" w:rsidR="00A37790" w:rsidRPr="00715DCF" w:rsidRDefault="00A37790" w:rsidP="00E30EA7">
            <w:pPr>
              <w:pStyle w:val="rowtabella0"/>
              <w:rPr>
                <w:color w:val="002060"/>
              </w:rPr>
            </w:pPr>
            <w:r w:rsidRPr="00715DCF">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CE2A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1516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BCF2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7E27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8B9E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298F"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72299"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724A4"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9858" w14:textId="77777777" w:rsidR="00A37790" w:rsidRPr="00715DCF" w:rsidRDefault="00A37790" w:rsidP="00E30EA7">
            <w:pPr>
              <w:pStyle w:val="rowtabella0"/>
              <w:jc w:val="center"/>
              <w:rPr>
                <w:color w:val="002060"/>
              </w:rPr>
            </w:pPr>
            <w:r w:rsidRPr="00715DCF">
              <w:rPr>
                <w:color w:val="002060"/>
              </w:rPr>
              <w:t>0</w:t>
            </w:r>
          </w:p>
        </w:tc>
      </w:tr>
      <w:tr w:rsidR="00A37790" w:rsidRPr="00715DCF" w14:paraId="74760C3B"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22BB6E" w14:textId="77777777" w:rsidR="00A37790" w:rsidRPr="00715DCF" w:rsidRDefault="00A37790" w:rsidP="00E30EA7">
            <w:pPr>
              <w:pStyle w:val="rowtabella0"/>
              <w:rPr>
                <w:color w:val="002060"/>
              </w:rPr>
            </w:pPr>
            <w:r w:rsidRPr="00715DC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D38B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72F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527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84AF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082A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1EDA"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7766"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6549B"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7BE6" w14:textId="77777777" w:rsidR="00A37790" w:rsidRPr="00715DCF" w:rsidRDefault="00A37790" w:rsidP="00E30EA7">
            <w:pPr>
              <w:pStyle w:val="rowtabella0"/>
              <w:jc w:val="center"/>
              <w:rPr>
                <w:color w:val="002060"/>
              </w:rPr>
            </w:pPr>
            <w:r w:rsidRPr="00715DCF">
              <w:rPr>
                <w:color w:val="002060"/>
              </w:rPr>
              <w:t>0</w:t>
            </w:r>
          </w:p>
        </w:tc>
      </w:tr>
    </w:tbl>
    <w:p w14:paraId="6FC01FED" w14:textId="77777777" w:rsidR="00A37790" w:rsidRPr="00715DCF" w:rsidRDefault="00A37790" w:rsidP="00A37790">
      <w:pPr>
        <w:pStyle w:val="breakline"/>
        <w:rPr>
          <w:rFonts w:eastAsiaTheme="minorEastAsia"/>
          <w:color w:val="002060"/>
        </w:rPr>
      </w:pPr>
    </w:p>
    <w:p w14:paraId="3895C7E6" w14:textId="77777777" w:rsidR="00A37790" w:rsidRPr="00715DCF" w:rsidRDefault="00A37790" w:rsidP="00A37790">
      <w:pPr>
        <w:pStyle w:val="titoloprinc0"/>
        <w:rPr>
          <w:color w:val="002060"/>
        </w:rPr>
      </w:pPr>
      <w:r w:rsidRPr="00715DCF">
        <w:rPr>
          <w:color w:val="002060"/>
        </w:rPr>
        <w:t>PROGRAMMA GARE</w:t>
      </w:r>
    </w:p>
    <w:p w14:paraId="6522A5AF" w14:textId="77777777" w:rsidR="00A37790" w:rsidRPr="00715DCF" w:rsidRDefault="00A37790" w:rsidP="00A37790">
      <w:pPr>
        <w:pStyle w:val="breakline"/>
        <w:rPr>
          <w:color w:val="002060"/>
        </w:rPr>
      </w:pPr>
    </w:p>
    <w:p w14:paraId="7D3B1053" w14:textId="77777777" w:rsidR="00A37790" w:rsidRPr="00715DCF" w:rsidRDefault="00A37790" w:rsidP="00A37790">
      <w:pPr>
        <w:pStyle w:val="sottotitolocampionato10"/>
        <w:rPr>
          <w:color w:val="002060"/>
        </w:rPr>
      </w:pPr>
      <w:r w:rsidRPr="00715DCF">
        <w:rPr>
          <w:color w:val="002060"/>
        </w:rPr>
        <w:lastRenderedPageBreak/>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3"/>
        <w:gridCol w:w="385"/>
        <w:gridCol w:w="898"/>
        <w:gridCol w:w="1191"/>
        <w:gridCol w:w="1559"/>
        <w:gridCol w:w="1563"/>
      </w:tblGrid>
      <w:tr w:rsidR="00A37790" w:rsidRPr="00715DCF" w14:paraId="77837518"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E339E"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F0ACB"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DD1C9"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5BCCC"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8C178"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2C687"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6E9C7"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2B3ADDD9"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01907" w14:textId="77777777" w:rsidR="00A37790" w:rsidRPr="00715DCF" w:rsidRDefault="00A37790" w:rsidP="00E30EA7">
            <w:pPr>
              <w:pStyle w:val="rowtabella0"/>
              <w:rPr>
                <w:color w:val="002060"/>
              </w:rPr>
            </w:pPr>
            <w:r w:rsidRPr="00715DCF">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3CC609" w14:textId="77777777" w:rsidR="00A37790" w:rsidRPr="00715DCF" w:rsidRDefault="00A37790" w:rsidP="00E30EA7">
            <w:pPr>
              <w:pStyle w:val="rowtabella0"/>
              <w:rPr>
                <w:color w:val="002060"/>
              </w:rPr>
            </w:pPr>
            <w:r w:rsidRPr="00715DCF">
              <w:rPr>
                <w:color w:val="002060"/>
              </w:rPr>
              <w:t>MONTECCHIO SPORT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860C5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94C4AB" w14:textId="77777777" w:rsidR="00A37790" w:rsidRPr="00715DCF" w:rsidRDefault="00A37790" w:rsidP="00E30EA7">
            <w:pPr>
              <w:pStyle w:val="rowtabella0"/>
              <w:rPr>
                <w:color w:val="002060"/>
              </w:rPr>
            </w:pPr>
            <w:r w:rsidRPr="00715DCF">
              <w:rPr>
                <w:color w:val="002060"/>
              </w:rPr>
              <w:t>17/11/2023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9A426" w14:textId="77777777" w:rsidR="00A37790" w:rsidRPr="00715DCF" w:rsidRDefault="00A37790" w:rsidP="00E30EA7">
            <w:pPr>
              <w:pStyle w:val="rowtabella0"/>
              <w:rPr>
                <w:color w:val="002060"/>
              </w:rPr>
            </w:pPr>
            <w:r w:rsidRPr="00715DCF">
              <w:rPr>
                <w:color w:val="002060"/>
              </w:rPr>
              <w:t>5492 PALESTRA C5 DI BARCHI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AF8FB" w14:textId="77777777" w:rsidR="00A37790" w:rsidRPr="00715DCF" w:rsidRDefault="00A37790" w:rsidP="00E30EA7">
            <w:pPr>
              <w:pStyle w:val="rowtabella0"/>
              <w:rPr>
                <w:color w:val="002060"/>
              </w:rPr>
            </w:pPr>
            <w:r w:rsidRPr="00715DCF">
              <w:rPr>
                <w:color w:val="002060"/>
              </w:rPr>
              <w:t>TERRE ROVERESCHE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E9159" w14:textId="77777777" w:rsidR="00A37790" w:rsidRPr="00715DCF" w:rsidRDefault="00A37790" w:rsidP="00E30EA7">
            <w:pPr>
              <w:pStyle w:val="rowtabella0"/>
              <w:rPr>
                <w:color w:val="002060"/>
              </w:rPr>
            </w:pPr>
            <w:r w:rsidRPr="00715DCF">
              <w:rPr>
                <w:color w:val="002060"/>
              </w:rPr>
              <w:t>VIA MADONNA DI RAFANETO</w:t>
            </w:r>
          </w:p>
        </w:tc>
      </w:tr>
      <w:tr w:rsidR="00A37790" w:rsidRPr="00715DCF" w14:paraId="62DDE8CB"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5D917F" w14:textId="77777777" w:rsidR="00A37790" w:rsidRPr="00715DCF" w:rsidRDefault="00A37790" w:rsidP="00E30EA7">
            <w:pPr>
              <w:pStyle w:val="rowtabella0"/>
              <w:rPr>
                <w:color w:val="002060"/>
              </w:rPr>
            </w:pPr>
            <w:r w:rsidRPr="00715DCF">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A3696F" w14:textId="77777777" w:rsidR="00A37790" w:rsidRPr="00715DCF" w:rsidRDefault="00A37790" w:rsidP="00E30EA7">
            <w:pPr>
              <w:pStyle w:val="rowtabella0"/>
              <w:rPr>
                <w:color w:val="002060"/>
              </w:rPr>
            </w:pPr>
            <w:r w:rsidRPr="00715DCF">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0BF49"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872604"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CA40C5" w14:textId="77777777" w:rsidR="00A37790" w:rsidRPr="00715DCF" w:rsidRDefault="00A37790" w:rsidP="00E30EA7">
            <w:pPr>
              <w:pStyle w:val="rowtabella0"/>
              <w:rPr>
                <w:color w:val="002060"/>
              </w:rPr>
            </w:pPr>
            <w:r w:rsidRPr="00715DCF">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38CD2" w14:textId="77777777" w:rsidR="00A37790" w:rsidRPr="00715DCF" w:rsidRDefault="00A37790" w:rsidP="00E30EA7">
            <w:pPr>
              <w:pStyle w:val="rowtabella0"/>
              <w:rPr>
                <w:color w:val="002060"/>
              </w:rPr>
            </w:pPr>
            <w:r w:rsidRPr="00715DCF">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DE4A86" w14:textId="77777777" w:rsidR="00A37790" w:rsidRPr="00715DCF" w:rsidRDefault="00A37790" w:rsidP="00E30EA7">
            <w:pPr>
              <w:pStyle w:val="rowtabella0"/>
              <w:rPr>
                <w:color w:val="002060"/>
              </w:rPr>
            </w:pPr>
            <w:r w:rsidRPr="00715DCF">
              <w:rPr>
                <w:color w:val="002060"/>
              </w:rPr>
              <w:t>VIA ROMA, SNC</w:t>
            </w:r>
          </w:p>
        </w:tc>
      </w:tr>
      <w:tr w:rsidR="00A37790" w:rsidRPr="00715DCF" w14:paraId="015210D8"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38A615" w14:textId="77777777" w:rsidR="00A37790" w:rsidRPr="00715DCF" w:rsidRDefault="00A37790" w:rsidP="00E30EA7">
            <w:pPr>
              <w:pStyle w:val="rowtabella0"/>
              <w:rPr>
                <w:color w:val="002060"/>
              </w:rPr>
            </w:pPr>
            <w:r w:rsidRPr="00715DCF">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487ADF" w14:textId="77777777" w:rsidR="00A37790" w:rsidRPr="00715DCF" w:rsidRDefault="00A37790" w:rsidP="00E30EA7">
            <w:pPr>
              <w:pStyle w:val="rowtabella0"/>
              <w:rPr>
                <w:color w:val="002060"/>
              </w:rPr>
            </w:pPr>
            <w:r w:rsidRPr="00715DCF">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9EB7F8"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0481C8" w14:textId="77777777" w:rsidR="00A37790" w:rsidRPr="00715DCF" w:rsidRDefault="00A37790" w:rsidP="00E30EA7">
            <w:pPr>
              <w:pStyle w:val="rowtabella0"/>
              <w:rPr>
                <w:color w:val="002060"/>
              </w:rPr>
            </w:pPr>
            <w:r w:rsidRPr="00715DCF">
              <w:rPr>
                <w:color w:val="002060"/>
              </w:rPr>
              <w:t>17/11/2023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F3A395" w14:textId="77777777" w:rsidR="00A37790" w:rsidRPr="00715DCF" w:rsidRDefault="00A37790" w:rsidP="00E30EA7">
            <w:pPr>
              <w:pStyle w:val="rowtabella0"/>
              <w:rPr>
                <w:color w:val="002060"/>
              </w:rPr>
            </w:pPr>
            <w:r w:rsidRPr="00715DCF">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D76160" w14:textId="77777777" w:rsidR="00A37790" w:rsidRPr="00715DCF" w:rsidRDefault="00A37790" w:rsidP="00E30EA7">
            <w:pPr>
              <w:pStyle w:val="rowtabella0"/>
              <w:rPr>
                <w:color w:val="002060"/>
              </w:rPr>
            </w:pPr>
            <w:r w:rsidRPr="00715DCF">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BF55FA" w14:textId="77777777" w:rsidR="00A37790" w:rsidRPr="00715DCF" w:rsidRDefault="00A37790" w:rsidP="00E30EA7">
            <w:pPr>
              <w:pStyle w:val="rowtabella0"/>
              <w:rPr>
                <w:color w:val="002060"/>
              </w:rPr>
            </w:pPr>
            <w:r w:rsidRPr="00715DCF">
              <w:rPr>
                <w:color w:val="002060"/>
              </w:rPr>
              <w:t>VIA DEI PIOPPI 2</w:t>
            </w:r>
          </w:p>
        </w:tc>
      </w:tr>
      <w:tr w:rsidR="00A37790" w:rsidRPr="00715DCF" w14:paraId="57F26670"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5CEAB7" w14:textId="77777777" w:rsidR="00A37790" w:rsidRPr="00715DCF" w:rsidRDefault="00A37790" w:rsidP="00E30EA7">
            <w:pPr>
              <w:pStyle w:val="rowtabella0"/>
              <w:rPr>
                <w:color w:val="002060"/>
              </w:rPr>
            </w:pPr>
            <w:r w:rsidRPr="00715DCF">
              <w:rPr>
                <w:color w:val="002060"/>
              </w:rPr>
              <w:t>URBANIA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A53A74" w14:textId="77777777" w:rsidR="00A37790" w:rsidRPr="00715DCF" w:rsidRDefault="00A37790" w:rsidP="00E30EA7">
            <w:pPr>
              <w:pStyle w:val="rowtabella0"/>
              <w:rPr>
                <w:color w:val="002060"/>
              </w:rPr>
            </w:pPr>
            <w:r w:rsidRPr="00715DCF">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C041E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AD9CAE" w14:textId="77777777" w:rsidR="00A37790" w:rsidRPr="00715DCF" w:rsidRDefault="00A37790" w:rsidP="00E30EA7">
            <w:pPr>
              <w:pStyle w:val="rowtabella0"/>
              <w:rPr>
                <w:color w:val="002060"/>
              </w:rPr>
            </w:pPr>
            <w:r w:rsidRPr="00715DCF">
              <w:rPr>
                <w:color w:val="002060"/>
              </w:rPr>
              <w:t>17/11/2023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607D8D" w14:textId="77777777" w:rsidR="00A37790" w:rsidRPr="00715DCF" w:rsidRDefault="00A37790" w:rsidP="00E30EA7">
            <w:pPr>
              <w:pStyle w:val="rowtabella0"/>
              <w:rPr>
                <w:color w:val="002060"/>
              </w:rPr>
            </w:pPr>
            <w:r w:rsidRPr="00715DCF">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BD68DC" w14:textId="77777777" w:rsidR="00A37790" w:rsidRPr="00715DCF" w:rsidRDefault="00A37790" w:rsidP="00E30EA7">
            <w:pPr>
              <w:pStyle w:val="rowtabella0"/>
              <w:rPr>
                <w:color w:val="002060"/>
              </w:rPr>
            </w:pPr>
            <w:r w:rsidRPr="00715DCF">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6C8335" w14:textId="77777777" w:rsidR="00A37790" w:rsidRPr="00715DCF" w:rsidRDefault="00A37790" w:rsidP="00E30EA7">
            <w:pPr>
              <w:pStyle w:val="rowtabella0"/>
              <w:rPr>
                <w:color w:val="002060"/>
              </w:rPr>
            </w:pPr>
            <w:r w:rsidRPr="00715DCF">
              <w:rPr>
                <w:color w:val="002060"/>
              </w:rPr>
              <w:t>VIA CAMPO SPORTIVO</w:t>
            </w:r>
          </w:p>
        </w:tc>
      </w:tr>
      <w:tr w:rsidR="00A37790" w:rsidRPr="00715DCF" w14:paraId="5856ECD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50BCE5" w14:textId="77777777" w:rsidR="00A37790" w:rsidRPr="00715DCF" w:rsidRDefault="00A37790" w:rsidP="00E30EA7">
            <w:pPr>
              <w:pStyle w:val="rowtabella0"/>
              <w:rPr>
                <w:color w:val="002060"/>
              </w:rPr>
            </w:pPr>
            <w:r w:rsidRPr="00715DCF">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6B475F" w14:textId="77777777" w:rsidR="00A37790" w:rsidRPr="00715DCF" w:rsidRDefault="00A37790" w:rsidP="00E30EA7">
            <w:pPr>
              <w:pStyle w:val="rowtabella0"/>
              <w:rPr>
                <w:color w:val="002060"/>
              </w:rPr>
            </w:pPr>
            <w:r w:rsidRPr="00715DCF">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9E11D5"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ED7D9" w14:textId="77777777" w:rsidR="00A37790" w:rsidRPr="00715DCF" w:rsidRDefault="00A37790" w:rsidP="00E30EA7">
            <w:pPr>
              <w:pStyle w:val="rowtabella0"/>
              <w:rPr>
                <w:color w:val="002060"/>
              </w:rPr>
            </w:pPr>
            <w:r w:rsidRPr="00715DCF">
              <w:rPr>
                <w:color w:val="002060"/>
              </w:rPr>
              <w:t>17/11/2023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4B4D89" w14:textId="77777777" w:rsidR="00A37790" w:rsidRPr="00715DCF" w:rsidRDefault="00A37790" w:rsidP="00E30EA7">
            <w:pPr>
              <w:pStyle w:val="rowtabella0"/>
              <w:rPr>
                <w:color w:val="002060"/>
              </w:rPr>
            </w:pPr>
            <w:r w:rsidRPr="00715DCF">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EA7956" w14:textId="77777777" w:rsidR="00A37790" w:rsidRPr="00715DCF" w:rsidRDefault="00A37790" w:rsidP="00E30EA7">
            <w:pPr>
              <w:pStyle w:val="rowtabella0"/>
              <w:rPr>
                <w:color w:val="002060"/>
              </w:rPr>
            </w:pPr>
            <w:r w:rsidRPr="00715DCF">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D8653" w14:textId="77777777" w:rsidR="00A37790" w:rsidRPr="00715DCF" w:rsidRDefault="00A37790" w:rsidP="00E30EA7">
            <w:pPr>
              <w:pStyle w:val="rowtabella0"/>
              <w:rPr>
                <w:color w:val="002060"/>
              </w:rPr>
            </w:pPr>
            <w:r w:rsidRPr="00715DCF">
              <w:rPr>
                <w:color w:val="002060"/>
              </w:rPr>
              <w:t>VIA DELL'ANNUNZIATA</w:t>
            </w:r>
          </w:p>
        </w:tc>
      </w:tr>
      <w:tr w:rsidR="00A37790" w:rsidRPr="00715DCF" w14:paraId="29374B4B"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C85038" w14:textId="77777777" w:rsidR="00A37790" w:rsidRPr="00715DCF" w:rsidRDefault="00A37790" w:rsidP="00E30EA7">
            <w:pPr>
              <w:pStyle w:val="rowtabella0"/>
              <w:rPr>
                <w:color w:val="002060"/>
              </w:rPr>
            </w:pPr>
            <w:r w:rsidRPr="00715DCF">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A2799" w14:textId="77777777" w:rsidR="00A37790" w:rsidRPr="00715DCF" w:rsidRDefault="00A37790" w:rsidP="00E30EA7">
            <w:pPr>
              <w:pStyle w:val="rowtabella0"/>
              <w:rPr>
                <w:color w:val="002060"/>
              </w:rPr>
            </w:pPr>
            <w:r w:rsidRPr="00715DCF">
              <w:rPr>
                <w:color w:val="002060"/>
              </w:rPr>
              <w:t>AUDAX CALCIO PIOBBICO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DD559"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3E9D16"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D2217" w14:textId="77777777" w:rsidR="00A37790" w:rsidRPr="00715DCF" w:rsidRDefault="00A37790" w:rsidP="00E30EA7">
            <w:pPr>
              <w:pStyle w:val="rowtabella0"/>
              <w:rPr>
                <w:color w:val="002060"/>
              </w:rPr>
            </w:pPr>
            <w:r w:rsidRPr="00715DCF">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B1C90A" w14:textId="77777777" w:rsidR="00A37790" w:rsidRPr="00715DCF" w:rsidRDefault="00A37790" w:rsidP="00E30EA7">
            <w:pPr>
              <w:pStyle w:val="rowtabella0"/>
              <w:rPr>
                <w:color w:val="002060"/>
              </w:rPr>
            </w:pPr>
            <w:r w:rsidRPr="00715DCF">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7A41B2" w14:textId="77777777" w:rsidR="00A37790" w:rsidRPr="00715DCF" w:rsidRDefault="00A37790" w:rsidP="00E30EA7">
            <w:pPr>
              <w:pStyle w:val="rowtabella0"/>
              <w:rPr>
                <w:color w:val="002060"/>
              </w:rPr>
            </w:pPr>
            <w:r w:rsidRPr="00715DCF">
              <w:rPr>
                <w:color w:val="002060"/>
              </w:rPr>
              <w:t>VIA MOLINELLO</w:t>
            </w:r>
          </w:p>
        </w:tc>
      </w:tr>
    </w:tbl>
    <w:p w14:paraId="49503903" w14:textId="77777777" w:rsidR="00A37790" w:rsidRPr="00715DCF" w:rsidRDefault="00A37790" w:rsidP="00A37790">
      <w:pPr>
        <w:pStyle w:val="breakline"/>
        <w:rPr>
          <w:rFonts w:eastAsiaTheme="minorEastAsia"/>
          <w:color w:val="002060"/>
        </w:rPr>
      </w:pPr>
    </w:p>
    <w:p w14:paraId="25A80DD8" w14:textId="77777777" w:rsidR="00A37790" w:rsidRPr="00715DCF" w:rsidRDefault="00A37790" w:rsidP="00A37790">
      <w:pPr>
        <w:pStyle w:val="breakline"/>
        <w:rPr>
          <w:color w:val="002060"/>
        </w:rPr>
      </w:pPr>
    </w:p>
    <w:p w14:paraId="3B27E492" w14:textId="77777777" w:rsidR="00A37790" w:rsidRPr="00715DCF" w:rsidRDefault="00A37790" w:rsidP="00A37790">
      <w:pPr>
        <w:pStyle w:val="breakline"/>
        <w:rPr>
          <w:color w:val="002060"/>
        </w:rPr>
      </w:pPr>
    </w:p>
    <w:p w14:paraId="04788B5C" w14:textId="77777777" w:rsidR="00A37790" w:rsidRPr="00715DCF" w:rsidRDefault="00A37790" w:rsidP="00A37790">
      <w:pPr>
        <w:pStyle w:val="sottotitolocampionato10"/>
        <w:rPr>
          <w:color w:val="002060"/>
        </w:rPr>
      </w:pPr>
      <w:r w:rsidRPr="00715DCF">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0"/>
        <w:gridCol w:w="385"/>
        <w:gridCol w:w="898"/>
        <w:gridCol w:w="1192"/>
        <w:gridCol w:w="1548"/>
        <w:gridCol w:w="1552"/>
      </w:tblGrid>
      <w:tr w:rsidR="00A37790" w:rsidRPr="00715DCF" w14:paraId="56DE9144"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87057E"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A67AD"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1477"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5F10B"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D2EB3"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58508"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D756D"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44F0CEF7"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7C029" w14:textId="77777777" w:rsidR="00A37790" w:rsidRPr="00715DCF" w:rsidRDefault="00A37790" w:rsidP="00E30EA7">
            <w:pPr>
              <w:pStyle w:val="rowtabella0"/>
              <w:rPr>
                <w:color w:val="002060"/>
              </w:rPr>
            </w:pPr>
            <w:r w:rsidRPr="00715DCF">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3B24C" w14:textId="77777777" w:rsidR="00A37790" w:rsidRPr="00715DCF" w:rsidRDefault="00A37790" w:rsidP="00E30EA7">
            <w:pPr>
              <w:pStyle w:val="rowtabella0"/>
              <w:rPr>
                <w:color w:val="002060"/>
              </w:rPr>
            </w:pPr>
            <w:r w:rsidRPr="00715DCF">
              <w:rPr>
                <w:color w:val="002060"/>
              </w:rPr>
              <w:t>FUTSAL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BD970"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C170A3" w14:textId="77777777" w:rsidR="00A37790" w:rsidRPr="00715DCF" w:rsidRDefault="00A37790" w:rsidP="00E30EA7">
            <w:pPr>
              <w:pStyle w:val="rowtabella0"/>
              <w:rPr>
                <w:color w:val="002060"/>
              </w:rPr>
            </w:pPr>
            <w:r w:rsidRPr="00715DCF">
              <w:rPr>
                <w:color w:val="002060"/>
              </w:rPr>
              <w:t>17/11/2023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0AD39E" w14:textId="77777777" w:rsidR="00A37790" w:rsidRPr="00715DCF" w:rsidRDefault="00A37790" w:rsidP="00E30EA7">
            <w:pPr>
              <w:pStyle w:val="rowtabella0"/>
              <w:rPr>
                <w:color w:val="002060"/>
              </w:rPr>
            </w:pPr>
            <w:r w:rsidRPr="00715DCF">
              <w:rPr>
                <w:color w:val="002060"/>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6502ED" w14:textId="77777777" w:rsidR="00A37790" w:rsidRPr="00715DCF" w:rsidRDefault="00A37790" w:rsidP="00E30EA7">
            <w:pPr>
              <w:pStyle w:val="rowtabella0"/>
              <w:rPr>
                <w:color w:val="002060"/>
              </w:rPr>
            </w:pPr>
            <w:r w:rsidRPr="00715DC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E3695" w14:textId="77777777" w:rsidR="00A37790" w:rsidRPr="00715DCF" w:rsidRDefault="00A37790" w:rsidP="00E30EA7">
            <w:pPr>
              <w:pStyle w:val="rowtabella0"/>
              <w:rPr>
                <w:color w:val="002060"/>
              </w:rPr>
            </w:pPr>
            <w:r w:rsidRPr="00715DCF">
              <w:rPr>
                <w:color w:val="002060"/>
              </w:rPr>
              <w:t>CONTRADA DEL POZZO</w:t>
            </w:r>
          </w:p>
        </w:tc>
      </w:tr>
      <w:tr w:rsidR="00A37790" w:rsidRPr="00715DCF" w14:paraId="3553132E"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540B597" w14:textId="77777777" w:rsidR="00A37790" w:rsidRPr="00715DCF" w:rsidRDefault="00A37790" w:rsidP="00E30EA7">
            <w:pPr>
              <w:pStyle w:val="rowtabella0"/>
              <w:rPr>
                <w:color w:val="002060"/>
              </w:rPr>
            </w:pPr>
            <w:r w:rsidRPr="00715DCF">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835637" w14:textId="77777777" w:rsidR="00A37790" w:rsidRPr="00715DCF" w:rsidRDefault="00A37790" w:rsidP="00E30EA7">
            <w:pPr>
              <w:pStyle w:val="rowtabella0"/>
              <w:rPr>
                <w:color w:val="002060"/>
              </w:rPr>
            </w:pPr>
            <w:r w:rsidRPr="00715DCF">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8F7F8F"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1D42EE"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9D5DDA" w14:textId="77777777" w:rsidR="00A37790" w:rsidRPr="00715DCF" w:rsidRDefault="00A37790" w:rsidP="00E30EA7">
            <w:pPr>
              <w:pStyle w:val="rowtabella0"/>
              <w:rPr>
                <w:color w:val="002060"/>
              </w:rPr>
            </w:pPr>
            <w:r w:rsidRPr="00715DCF">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679A4"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1575C0" w14:textId="77777777" w:rsidR="00A37790" w:rsidRPr="00715DCF" w:rsidRDefault="00A37790" w:rsidP="00E30EA7">
            <w:pPr>
              <w:pStyle w:val="rowtabella0"/>
              <w:rPr>
                <w:color w:val="002060"/>
              </w:rPr>
            </w:pPr>
            <w:r w:rsidRPr="00715DCF">
              <w:rPr>
                <w:color w:val="002060"/>
              </w:rPr>
              <w:t xml:space="preserve">VIA CARPEGNA-VIA M.TE </w:t>
            </w:r>
            <w:proofErr w:type="gramStart"/>
            <w:r w:rsidRPr="00715DCF">
              <w:rPr>
                <w:color w:val="002060"/>
              </w:rPr>
              <w:t>S.VICINO</w:t>
            </w:r>
            <w:proofErr w:type="gramEnd"/>
          </w:p>
        </w:tc>
      </w:tr>
      <w:tr w:rsidR="00A37790" w:rsidRPr="00715DCF" w14:paraId="1DA26779"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1389AD" w14:textId="77777777" w:rsidR="00A37790" w:rsidRPr="00715DCF" w:rsidRDefault="00A37790" w:rsidP="00E30EA7">
            <w:pPr>
              <w:pStyle w:val="rowtabella0"/>
              <w:rPr>
                <w:color w:val="002060"/>
              </w:rPr>
            </w:pPr>
            <w:r w:rsidRPr="00715DCF">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959401" w14:textId="77777777" w:rsidR="00A37790" w:rsidRPr="00715DCF" w:rsidRDefault="00A37790" w:rsidP="00E30EA7">
            <w:pPr>
              <w:pStyle w:val="rowtabella0"/>
              <w:rPr>
                <w:color w:val="002060"/>
              </w:rPr>
            </w:pPr>
            <w:r w:rsidRPr="00715DCF">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5BC240"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3813EC"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613C8C" w14:textId="77777777" w:rsidR="00A37790" w:rsidRPr="00715DCF" w:rsidRDefault="00A37790" w:rsidP="00E30EA7">
            <w:pPr>
              <w:pStyle w:val="rowtabella0"/>
              <w:rPr>
                <w:color w:val="002060"/>
              </w:rPr>
            </w:pPr>
            <w:r w:rsidRPr="00715DCF">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5C8B6C" w14:textId="77777777" w:rsidR="00A37790" w:rsidRPr="00715DCF" w:rsidRDefault="00A37790" w:rsidP="00E30EA7">
            <w:pPr>
              <w:pStyle w:val="rowtabella0"/>
              <w:rPr>
                <w:color w:val="002060"/>
              </w:rPr>
            </w:pPr>
            <w:r w:rsidRPr="00715DC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D696D" w14:textId="77777777" w:rsidR="00A37790" w:rsidRPr="00715DCF" w:rsidRDefault="00A37790" w:rsidP="00E30EA7">
            <w:pPr>
              <w:pStyle w:val="rowtabella0"/>
              <w:rPr>
                <w:color w:val="002060"/>
              </w:rPr>
            </w:pPr>
            <w:r w:rsidRPr="00715DCF">
              <w:rPr>
                <w:color w:val="002060"/>
              </w:rPr>
              <w:t>VIA MASSIMO D'AZEGLIO</w:t>
            </w:r>
          </w:p>
        </w:tc>
      </w:tr>
      <w:tr w:rsidR="00A37790" w:rsidRPr="00715DCF" w14:paraId="56290C4E"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683D82" w14:textId="77777777" w:rsidR="00A37790" w:rsidRPr="00715DCF" w:rsidRDefault="00A37790" w:rsidP="00E30EA7">
            <w:pPr>
              <w:pStyle w:val="rowtabella0"/>
              <w:rPr>
                <w:color w:val="002060"/>
              </w:rPr>
            </w:pPr>
            <w:r w:rsidRPr="00715DCF">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0C990B" w14:textId="77777777" w:rsidR="00A37790" w:rsidRPr="00715DCF" w:rsidRDefault="00A37790" w:rsidP="00E30EA7">
            <w:pPr>
              <w:pStyle w:val="rowtabella0"/>
              <w:rPr>
                <w:color w:val="002060"/>
              </w:rPr>
            </w:pPr>
            <w:r w:rsidRPr="00715DCF">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57F55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6CDDBA"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832CD2" w14:textId="77777777" w:rsidR="00A37790" w:rsidRPr="00715DCF" w:rsidRDefault="00A37790" w:rsidP="00E30EA7">
            <w:pPr>
              <w:pStyle w:val="rowtabella0"/>
              <w:rPr>
                <w:color w:val="002060"/>
              </w:rPr>
            </w:pPr>
            <w:r w:rsidRPr="00715DCF">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5B3EB2" w14:textId="77777777" w:rsidR="00A37790" w:rsidRPr="00715DCF" w:rsidRDefault="00A37790" w:rsidP="00E30EA7">
            <w:pPr>
              <w:pStyle w:val="rowtabella0"/>
              <w:rPr>
                <w:color w:val="002060"/>
              </w:rPr>
            </w:pPr>
            <w:r w:rsidRPr="00715DC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80F44E" w14:textId="77777777" w:rsidR="00A37790" w:rsidRPr="00715DCF" w:rsidRDefault="00A37790" w:rsidP="00E30EA7">
            <w:pPr>
              <w:pStyle w:val="rowtabella0"/>
              <w:rPr>
                <w:color w:val="002060"/>
              </w:rPr>
            </w:pPr>
            <w:r w:rsidRPr="00715DCF">
              <w:rPr>
                <w:color w:val="002060"/>
              </w:rPr>
              <w:t>VIA DEI TESSITORI</w:t>
            </w:r>
          </w:p>
        </w:tc>
      </w:tr>
      <w:tr w:rsidR="00A37790" w:rsidRPr="00715DCF" w14:paraId="21EC4D04"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A0079" w14:textId="77777777" w:rsidR="00A37790" w:rsidRPr="00715DCF" w:rsidRDefault="00A37790" w:rsidP="00E30EA7">
            <w:pPr>
              <w:pStyle w:val="rowtabella0"/>
              <w:rPr>
                <w:color w:val="002060"/>
              </w:rPr>
            </w:pPr>
            <w:r w:rsidRPr="00715DCF">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8110A1" w14:textId="77777777" w:rsidR="00A37790" w:rsidRPr="00715DCF" w:rsidRDefault="00A37790" w:rsidP="00E30EA7">
            <w:pPr>
              <w:pStyle w:val="rowtabella0"/>
              <w:rPr>
                <w:color w:val="002060"/>
              </w:rPr>
            </w:pPr>
            <w:r w:rsidRPr="00715DCF">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67AEE8"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ADB985"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308D8" w14:textId="77777777" w:rsidR="00A37790" w:rsidRPr="00715DCF" w:rsidRDefault="00A37790" w:rsidP="00E30EA7">
            <w:pPr>
              <w:pStyle w:val="rowtabella0"/>
              <w:rPr>
                <w:color w:val="002060"/>
              </w:rPr>
            </w:pPr>
            <w:r w:rsidRPr="00715DCF">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672508" w14:textId="77777777" w:rsidR="00A37790" w:rsidRPr="00715DCF" w:rsidRDefault="00A37790" w:rsidP="00E30EA7">
            <w:pPr>
              <w:pStyle w:val="rowtabella0"/>
              <w:rPr>
                <w:color w:val="002060"/>
              </w:rPr>
            </w:pPr>
            <w:r w:rsidRPr="00715DC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046039" w14:textId="77777777" w:rsidR="00A37790" w:rsidRPr="00715DCF" w:rsidRDefault="00A37790" w:rsidP="00E30EA7">
            <w:pPr>
              <w:pStyle w:val="rowtabella0"/>
              <w:rPr>
                <w:color w:val="002060"/>
              </w:rPr>
            </w:pPr>
            <w:r w:rsidRPr="00715DCF">
              <w:rPr>
                <w:color w:val="002060"/>
              </w:rPr>
              <w:t>VIA ZANNONI</w:t>
            </w:r>
          </w:p>
        </w:tc>
      </w:tr>
      <w:tr w:rsidR="00A37790" w:rsidRPr="00715DCF" w14:paraId="2A87D5D2"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5351EC" w14:textId="77777777" w:rsidR="00A37790" w:rsidRPr="00715DCF" w:rsidRDefault="00A37790" w:rsidP="00E30EA7">
            <w:pPr>
              <w:pStyle w:val="rowtabella0"/>
              <w:rPr>
                <w:color w:val="002060"/>
              </w:rPr>
            </w:pPr>
            <w:r w:rsidRPr="00715DCF">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7A7870" w14:textId="77777777" w:rsidR="00A37790" w:rsidRPr="00715DCF" w:rsidRDefault="00A37790" w:rsidP="00E30EA7">
            <w:pPr>
              <w:pStyle w:val="rowtabella0"/>
              <w:rPr>
                <w:color w:val="002060"/>
              </w:rPr>
            </w:pPr>
            <w:proofErr w:type="gramStart"/>
            <w:r w:rsidRPr="00715DCF">
              <w:rPr>
                <w:color w:val="002060"/>
              </w:rPr>
              <w:t>CITTA</w:t>
            </w:r>
            <w:proofErr w:type="gramEnd"/>
            <w:r w:rsidRPr="00715DCF">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6B5940"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4BB54E"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774EFF" w14:textId="77777777" w:rsidR="00A37790" w:rsidRPr="00715DCF" w:rsidRDefault="00A37790" w:rsidP="00E30EA7">
            <w:pPr>
              <w:pStyle w:val="rowtabella0"/>
              <w:rPr>
                <w:color w:val="002060"/>
              </w:rPr>
            </w:pPr>
            <w:r w:rsidRPr="00715DCF">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E686D"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98E4A1" w14:textId="77777777" w:rsidR="00A37790" w:rsidRPr="00715DCF" w:rsidRDefault="00A37790" w:rsidP="00E30EA7">
            <w:pPr>
              <w:pStyle w:val="rowtabella0"/>
              <w:rPr>
                <w:color w:val="002060"/>
              </w:rPr>
            </w:pPr>
            <w:r w:rsidRPr="00715DCF">
              <w:rPr>
                <w:color w:val="002060"/>
              </w:rPr>
              <w:t>LOCALITA' NONTESICURO</w:t>
            </w:r>
          </w:p>
        </w:tc>
      </w:tr>
      <w:tr w:rsidR="00A37790" w:rsidRPr="00715DCF" w14:paraId="2F082B09"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22B141" w14:textId="77777777" w:rsidR="00A37790" w:rsidRPr="00715DCF" w:rsidRDefault="00A37790" w:rsidP="00E30EA7">
            <w:pPr>
              <w:pStyle w:val="rowtabella0"/>
              <w:rPr>
                <w:color w:val="002060"/>
              </w:rPr>
            </w:pPr>
            <w:r w:rsidRPr="00715DCF">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6EDE5" w14:textId="77777777" w:rsidR="00A37790" w:rsidRPr="00715DCF" w:rsidRDefault="00A37790" w:rsidP="00E30EA7">
            <w:pPr>
              <w:pStyle w:val="rowtabella0"/>
              <w:rPr>
                <w:color w:val="002060"/>
              </w:rPr>
            </w:pPr>
            <w:r w:rsidRPr="00715DCF">
              <w:rPr>
                <w:color w:val="002060"/>
              </w:rPr>
              <w:t>SAN BIAGIO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13785"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8BAE2C" w14:textId="77777777" w:rsidR="00A37790" w:rsidRPr="00715DCF" w:rsidRDefault="00A37790" w:rsidP="00E30EA7">
            <w:pPr>
              <w:pStyle w:val="rowtabella0"/>
              <w:rPr>
                <w:color w:val="002060"/>
              </w:rPr>
            </w:pPr>
            <w:r w:rsidRPr="00715DCF">
              <w:rPr>
                <w:color w:val="002060"/>
              </w:rPr>
              <w:t>20/11/2023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5CB6A" w14:textId="77777777" w:rsidR="00A37790" w:rsidRPr="00715DCF" w:rsidRDefault="00A37790" w:rsidP="00E30EA7">
            <w:pPr>
              <w:pStyle w:val="rowtabella0"/>
              <w:rPr>
                <w:color w:val="002060"/>
              </w:rPr>
            </w:pPr>
            <w:r w:rsidRPr="00715DCF">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97DE5"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F929C" w14:textId="77777777" w:rsidR="00A37790" w:rsidRPr="00715DCF" w:rsidRDefault="00A37790" w:rsidP="00E30EA7">
            <w:pPr>
              <w:pStyle w:val="rowtabella0"/>
              <w:rPr>
                <w:color w:val="002060"/>
              </w:rPr>
            </w:pPr>
            <w:r w:rsidRPr="00715DCF">
              <w:rPr>
                <w:color w:val="002060"/>
              </w:rPr>
              <w:t>VIA GROTTE DI POSATORA 19/A</w:t>
            </w:r>
          </w:p>
        </w:tc>
      </w:tr>
    </w:tbl>
    <w:p w14:paraId="6767D33B" w14:textId="77777777" w:rsidR="00A37790" w:rsidRPr="00715DCF" w:rsidRDefault="00A37790" w:rsidP="00A37790">
      <w:pPr>
        <w:pStyle w:val="breakline"/>
        <w:rPr>
          <w:rFonts w:eastAsiaTheme="minorEastAsia"/>
          <w:color w:val="002060"/>
        </w:rPr>
      </w:pPr>
    </w:p>
    <w:p w14:paraId="151F6BE8" w14:textId="77777777" w:rsidR="00A37790" w:rsidRPr="00715DCF" w:rsidRDefault="00A37790" w:rsidP="00A37790">
      <w:pPr>
        <w:pStyle w:val="breakline"/>
        <w:rPr>
          <w:color w:val="002060"/>
        </w:rPr>
      </w:pPr>
    </w:p>
    <w:p w14:paraId="717B6537" w14:textId="77777777" w:rsidR="00A37790" w:rsidRPr="00715DCF" w:rsidRDefault="00A37790" w:rsidP="00A37790">
      <w:pPr>
        <w:pStyle w:val="breakline"/>
        <w:rPr>
          <w:color w:val="002060"/>
        </w:rPr>
      </w:pPr>
    </w:p>
    <w:p w14:paraId="25E6E931" w14:textId="77777777" w:rsidR="00A37790" w:rsidRPr="00715DCF" w:rsidRDefault="00A37790" w:rsidP="00A37790">
      <w:pPr>
        <w:pStyle w:val="sottotitolocampionato10"/>
        <w:rPr>
          <w:color w:val="002060"/>
        </w:rPr>
      </w:pPr>
      <w:r w:rsidRPr="00715DCF">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A37790" w:rsidRPr="00715DCF" w14:paraId="2B196D65"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CBA2B"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ED464"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6F930"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27FD3"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EB63D"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23446"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C53D8"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091A1F1A"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869310" w14:textId="77777777" w:rsidR="00A37790" w:rsidRPr="00715DCF" w:rsidRDefault="00A37790" w:rsidP="00E30EA7">
            <w:pPr>
              <w:pStyle w:val="rowtabella0"/>
              <w:rPr>
                <w:color w:val="002060"/>
              </w:rPr>
            </w:pPr>
            <w:r w:rsidRPr="00715DCF">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C47859" w14:textId="77777777" w:rsidR="00A37790" w:rsidRPr="00715DCF" w:rsidRDefault="00A37790" w:rsidP="00E30EA7">
            <w:pPr>
              <w:pStyle w:val="rowtabella0"/>
              <w:rPr>
                <w:color w:val="002060"/>
              </w:rPr>
            </w:pPr>
            <w:r w:rsidRPr="00715DCF">
              <w:rPr>
                <w:color w:val="002060"/>
              </w:rPr>
              <w:t>VIRTUS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49B644"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21090" w14:textId="77777777" w:rsidR="00A37790" w:rsidRPr="00715DCF" w:rsidRDefault="00A37790" w:rsidP="00E30EA7">
            <w:pPr>
              <w:pStyle w:val="rowtabella0"/>
              <w:rPr>
                <w:color w:val="002060"/>
              </w:rPr>
            </w:pPr>
            <w:r w:rsidRPr="00715DCF">
              <w:rPr>
                <w:color w:val="002060"/>
              </w:rPr>
              <w:t>17/11/2023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2578D" w14:textId="77777777" w:rsidR="00A37790" w:rsidRPr="00715DCF" w:rsidRDefault="00A37790" w:rsidP="00E30EA7">
            <w:pPr>
              <w:pStyle w:val="rowtabella0"/>
              <w:rPr>
                <w:color w:val="002060"/>
              </w:rPr>
            </w:pPr>
            <w:r w:rsidRPr="00715DCF">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5A3FF" w14:textId="77777777" w:rsidR="00A37790" w:rsidRPr="00715DCF" w:rsidRDefault="00A37790" w:rsidP="00E30EA7">
            <w:pPr>
              <w:pStyle w:val="rowtabella0"/>
              <w:rPr>
                <w:color w:val="002060"/>
              </w:rPr>
            </w:pPr>
            <w:r w:rsidRPr="00715DCF">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15D6F" w14:textId="77777777" w:rsidR="00A37790" w:rsidRPr="00715DCF" w:rsidRDefault="00A37790" w:rsidP="00E30EA7">
            <w:pPr>
              <w:pStyle w:val="rowtabella0"/>
              <w:rPr>
                <w:color w:val="002060"/>
              </w:rPr>
            </w:pPr>
            <w:r w:rsidRPr="00715DCF">
              <w:rPr>
                <w:color w:val="002060"/>
              </w:rPr>
              <w:t>LOCALITA' LE CALVIE</w:t>
            </w:r>
          </w:p>
        </w:tc>
      </w:tr>
      <w:tr w:rsidR="00A37790" w:rsidRPr="00715DCF" w14:paraId="1E7A02BF"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27EFA0" w14:textId="77777777" w:rsidR="00A37790" w:rsidRPr="00715DCF" w:rsidRDefault="00A37790" w:rsidP="00E30EA7">
            <w:pPr>
              <w:pStyle w:val="rowtabella0"/>
              <w:rPr>
                <w:color w:val="002060"/>
              </w:rPr>
            </w:pPr>
            <w:r w:rsidRPr="00715DCF">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0BC64" w14:textId="77777777" w:rsidR="00A37790" w:rsidRPr="00715DCF" w:rsidRDefault="00A37790" w:rsidP="00E30EA7">
            <w:pPr>
              <w:pStyle w:val="rowtabella0"/>
              <w:rPr>
                <w:color w:val="002060"/>
              </w:rPr>
            </w:pPr>
            <w:r w:rsidRPr="00715DCF">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E83E69"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AF4C8A"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18107E" w14:textId="77777777" w:rsidR="00A37790" w:rsidRPr="00715DCF" w:rsidRDefault="00A37790" w:rsidP="00E30EA7">
            <w:pPr>
              <w:pStyle w:val="rowtabella0"/>
              <w:rPr>
                <w:color w:val="002060"/>
              </w:rPr>
            </w:pPr>
            <w:r w:rsidRPr="00715DCF">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3D7AC2" w14:textId="77777777" w:rsidR="00A37790" w:rsidRPr="00715DCF" w:rsidRDefault="00A37790" w:rsidP="00E30EA7">
            <w:pPr>
              <w:pStyle w:val="rowtabella0"/>
              <w:rPr>
                <w:color w:val="002060"/>
              </w:rPr>
            </w:pPr>
            <w:r w:rsidRPr="00715DCF">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9B14CD" w14:textId="77777777" w:rsidR="00A37790" w:rsidRPr="00715DCF" w:rsidRDefault="00A37790" w:rsidP="00E30EA7">
            <w:pPr>
              <w:pStyle w:val="rowtabella0"/>
              <w:rPr>
                <w:color w:val="002060"/>
              </w:rPr>
            </w:pPr>
            <w:r w:rsidRPr="00715DCF">
              <w:rPr>
                <w:color w:val="002060"/>
              </w:rPr>
              <w:t>LOC. PIÃˆ DI GUALDO</w:t>
            </w:r>
          </w:p>
        </w:tc>
      </w:tr>
      <w:tr w:rsidR="00A37790" w:rsidRPr="00715DCF" w14:paraId="067E5ADA"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C8200B" w14:textId="77777777" w:rsidR="00A37790" w:rsidRPr="00715DCF" w:rsidRDefault="00A37790" w:rsidP="00E30EA7">
            <w:pPr>
              <w:pStyle w:val="rowtabella0"/>
              <w:rPr>
                <w:color w:val="002060"/>
              </w:rPr>
            </w:pPr>
            <w:r w:rsidRPr="00715DCF">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822ADA" w14:textId="77777777" w:rsidR="00A37790" w:rsidRPr="00715DCF" w:rsidRDefault="00A37790" w:rsidP="00E30EA7">
            <w:pPr>
              <w:pStyle w:val="rowtabella0"/>
              <w:rPr>
                <w:color w:val="002060"/>
              </w:rPr>
            </w:pPr>
            <w:r w:rsidRPr="00715DCF">
              <w:rPr>
                <w:color w:val="002060"/>
              </w:rPr>
              <w:t>VISSO-ALTONERA CALCIO1970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B2B368"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9957D3"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CB1896" w14:textId="77777777" w:rsidR="00A37790" w:rsidRPr="00715DCF" w:rsidRDefault="00A37790" w:rsidP="00E30EA7">
            <w:pPr>
              <w:pStyle w:val="rowtabella0"/>
              <w:rPr>
                <w:color w:val="002060"/>
              </w:rPr>
            </w:pPr>
            <w:r w:rsidRPr="00715DCF">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7B11A6" w14:textId="77777777" w:rsidR="00A37790" w:rsidRPr="00715DCF" w:rsidRDefault="00A37790" w:rsidP="00E30EA7">
            <w:pPr>
              <w:pStyle w:val="rowtabella0"/>
              <w:rPr>
                <w:color w:val="002060"/>
              </w:rPr>
            </w:pPr>
            <w:r w:rsidRPr="00715DCF">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61015E" w14:textId="77777777" w:rsidR="00A37790" w:rsidRPr="00715DCF" w:rsidRDefault="00A37790" w:rsidP="00E30EA7">
            <w:pPr>
              <w:pStyle w:val="rowtabella0"/>
              <w:rPr>
                <w:color w:val="002060"/>
              </w:rPr>
            </w:pPr>
            <w:r w:rsidRPr="00715DCF">
              <w:rPr>
                <w:color w:val="002060"/>
              </w:rPr>
              <w:t>VIA MARCONI GENGA STAZIONE</w:t>
            </w:r>
          </w:p>
        </w:tc>
      </w:tr>
      <w:tr w:rsidR="00A37790" w:rsidRPr="00715DCF" w14:paraId="1685B837"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701FA8" w14:textId="77777777" w:rsidR="00A37790" w:rsidRPr="00715DCF" w:rsidRDefault="00A37790" w:rsidP="00E30EA7">
            <w:pPr>
              <w:pStyle w:val="rowtabella0"/>
              <w:rPr>
                <w:color w:val="002060"/>
              </w:rPr>
            </w:pPr>
            <w:r w:rsidRPr="00715DCF">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7B4E4B" w14:textId="77777777" w:rsidR="00A37790" w:rsidRPr="00715DCF" w:rsidRDefault="00A37790" w:rsidP="00E30EA7">
            <w:pPr>
              <w:pStyle w:val="rowtabella0"/>
              <w:rPr>
                <w:color w:val="002060"/>
              </w:rPr>
            </w:pPr>
            <w:r w:rsidRPr="00715DCF">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775A0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C69783" w14:textId="77777777" w:rsidR="00A37790" w:rsidRPr="00715DCF" w:rsidRDefault="00A37790" w:rsidP="00E30EA7">
            <w:pPr>
              <w:pStyle w:val="rowtabella0"/>
              <w:rPr>
                <w:color w:val="002060"/>
              </w:rPr>
            </w:pPr>
            <w:r w:rsidRPr="00715DCF">
              <w:rPr>
                <w:color w:val="002060"/>
              </w:rPr>
              <w:t>17/11/2023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AF60EC" w14:textId="77777777" w:rsidR="00A37790" w:rsidRPr="00715DCF" w:rsidRDefault="00A37790" w:rsidP="00E30EA7">
            <w:pPr>
              <w:pStyle w:val="rowtabella0"/>
              <w:rPr>
                <w:color w:val="002060"/>
              </w:rPr>
            </w:pPr>
            <w:r w:rsidRPr="00715DCF">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25F986" w14:textId="77777777" w:rsidR="00A37790" w:rsidRPr="00715DCF" w:rsidRDefault="00A37790" w:rsidP="00E30EA7">
            <w:pPr>
              <w:pStyle w:val="rowtabella0"/>
              <w:rPr>
                <w:color w:val="002060"/>
              </w:rPr>
            </w:pPr>
            <w:r w:rsidRPr="00715DCF">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E287F0" w14:textId="77777777" w:rsidR="00A37790" w:rsidRPr="00715DCF" w:rsidRDefault="00A37790" w:rsidP="00E30EA7">
            <w:pPr>
              <w:pStyle w:val="rowtabella0"/>
              <w:rPr>
                <w:color w:val="002060"/>
              </w:rPr>
            </w:pPr>
            <w:r w:rsidRPr="00715DCF">
              <w:rPr>
                <w:color w:val="002060"/>
              </w:rPr>
              <w:t>VIALE MAZZINI</w:t>
            </w:r>
          </w:p>
        </w:tc>
      </w:tr>
      <w:tr w:rsidR="00A37790" w:rsidRPr="00715DCF" w14:paraId="63D9F976"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F8C809" w14:textId="77777777" w:rsidR="00A37790" w:rsidRPr="00715DCF" w:rsidRDefault="00A37790" w:rsidP="00E30EA7">
            <w:pPr>
              <w:pStyle w:val="rowtabella0"/>
              <w:rPr>
                <w:color w:val="002060"/>
              </w:rPr>
            </w:pPr>
            <w:r w:rsidRPr="00715DCF">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1EC1A2" w14:textId="77777777" w:rsidR="00A37790" w:rsidRPr="00715DCF" w:rsidRDefault="00A37790" w:rsidP="00E30EA7">
            <w:pPr>
              <w:pStyle w:val="rowtabella0"/>
              <w:rPr>
                <w:color w:val="002060"/>
              </w:rPr>
            </w:pPr>
            <w:r w:rsidRPr="00715DCF">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F73ED0"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319F09"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EDE35" w14:textId="77777777" w:rsidR="00A37790" w:rsidRPr="00715DCF" w:rsidRDefault="00A37790" w:rsidP="00E30EA7">
            <w:pPr>
              <w:pStyle w:val="rowtabella0"/>
              <w:rPr>
                <w:color w:val="002060"/>
              </w:rPr>
            </w:pPr>
            <w:r w:rsidRPr="00715DCF">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8F6B1A" w14:textId="77777777" w:rsidR="00A37790" w:rsidRPr="00715DCF" w:rsidRDefault="00A37790" w:rsidP="00E30EA7">
            <w:pPr>
              <w:pStyle w:val="rowtabella0"/>
              <w:rPr>
                <w:color w:val="002060"/>
              </w:rPr>
            </w:pPr>
            <w:r w:rsidRPr="00715DCF">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0C81BC" w14:textId="77777777" w:rsidR="00A37790" w:rsidRPr="00715DCF" w:rsidRDefault="00A37790" w:rsidP="00E30EA7">
            <w:pPr>
              <w:pStyle w:val="rowtabella0"/>
              <w:rPr>
                <w:color w:val="002060"/>
              </w:rPr>
            </w:pPr>
            <w:r w:rsidRPr="00715DCF">
              <w:rPr>
                <w:color w:val="002060"/>
              </w:rPr>
              <w:t>VIA GRAMSCI-VIA FEGGIANI</w:t>
            </w:r>
          </w:p>
        </w:tc>
      </w:tr>
      <w:tr w:rsidR="00A37790" w:rsidRPr="00715DCF" w14:paraId="6D16521C"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4420EC" w14:textId="77777777" w:rsidR="00A37790" w:rsidRPr="00715DCF" w:rsidRDefault="00A37790" w:rsidP="00E30EA7">
            <w:pPr>
              <w:pStyle w:val="rowtabella0"/>
              <w:rPr>
                <w:color w:val="002060"/>
              </w:rPr>
            </w:pPr>
            <w:r w:rsidRPr="00715DCF">
              <w:rPr>
                <w:color w:val="002060"/>
              </w:rPr>
              <w:t>FABRIANO CALCIO A 5 2023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FDDA5" w14:textId="77777777" w:rsidR="00A37790" w:rsidRPr="00715DCF" w:rsidRDefault="00A37790" w:rsidP="00E30EA7">
            <w:pPr>
              <w:pStyle w:val="rowtabella0"/>
              <w:rPr>
                <w:color w:val="002060"/>
              </w:rPr>
            </w:pPr>
            <w:r w:rsidRPr="00715DCF">
              <w:rPr>
                <w:color w:val="002060"/>
              </w:rPr>
              <w:t>FOLGORE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D6C99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00D76F" w14:textId="77777777" w:rsidR="00A37790" w:rsidRPr="00715DCF" w:rsidRDefault="00A37790" w:rsidP="00E30EA7">
            <w:pPr>
              <w:pStyle w:val="rowtabella0"/>
              <w:rPr>
                <w:color w:val="002060"/>
              </w:rPr>
            </w:pPr>
            <w:r w:rsidRPr="00715DCF">
              <w:rPr>
                <w:color w:val="002060"/>
              </w:rPr>
              <w:t>18/11/2023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5A9E5" w14:textId="77777777" w:rsidR="00A37790" w:rsidRPr="00715DCF" w:rsidRDefault="00A37790" w:rsidP="00E30EA7">
            <w:pPr>
              <w:pStyle w:val="rowtabella0"/>
              <w:rPr>
                <w:color w:val="002060"/>
              </w:rPr>
            </w:pPr>
            <w:r w:rsidRPr="00715DCF">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39799" w14:textId="77777777" w:rsidR="00A37790" w:rsidRPr="00715DCF" w:rsidRDefault="00A37790" w:rsidP="00E30EA7">
            <w:pPr>
              <w:pStyle w:val="rowtabella0"/>
              <w:rPr>
                <w:color w:val="002060"/>
              </w:rPr>
            </w:pPr>
            <w:r w:rsidRPr="00715DCF">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BBA784"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B.BUOZZI</w:t>
            </w:r>
            <w:proofErr w:type="gramEnd"/>
          </w:p>
        </w:tc>
      </w:tr>
    </w:tbl>
    <w:p w14:paraId="0C58F03D" w14:textId="77777777" w:rsidR="00A37790" w:rsidRPr="00715DCF" w:rsidRDefault="00A37790" w:rsidP="00A37790">
      <w:pPr>
        <w:pStyle w:val="breakline"/>
        <w:rPr>
          <w:rFonts w:eastAsiaTheme="minorEastAsia"/>
          <w:color w:val="002060"/>
        </w:rPr>
      </w:pPr>
    </w:p>
    <w:p w14:paraId="4B051592" w14:textId="77777777" w:rsidR="00A37790" w:rsidRPr="00715DCF" w:rsidRDefault="00A37790" w:rsidP="00A37790">
      <w:pPr>
        <w:pStyle w:val="breakline"/>
        <w:rPr>
          <w:color w:val="002060"/>
        </w:rPr>
      </w:pPr>
    </w:p>
    <w:p w14:paraId="1D1971D6" w14:textId="77777777" w:rsidR="00A37790" w:rsidRPr="00715DCF" w:rsidRDefault="00A37790" w:rsidP="00A37790">
      <w:pPr>
        <w:pStyle w:val="breakline"/>
        <w:rPr>
          <w:color w:val="002060"/>
        </w:rPr>
      </w:pPr>
    </w:p>
    <w:p w14:paraId="7430D284" w14:textId="77777777" w:rsidR="00A37790" w:rsidRPr="00715DCF" w:rsidRDefault="00A37790" w:rsidP="00A37790">
      <w:pPr>
        <w:pStyle w:val="sottotitolocampionato10"/>
        <w:rPr>
          <w:color w:val="002060"/>
        </w:rPr>
      </w:pPr>
      <w:r w:rsidRPr="00715DCF">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08"/>
        <w:gridCol w:w="385"/>
        <w:gridCol w:w="898"/>
        <w:gridCol w:w="1198"/>
        <w:gridCol w:w="1561"/>
        <w:gridCol w:w="1545"/>
      </w:tblGrid>
      <w:tr w:rsidR="00A37790" w:rsidRPr="00715DCF" w14:paraId="67335125"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8FF80"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9A8E"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C173F"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4A7AD"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5EE2"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1BF13"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BED81"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3189175D"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BCD368" w14:textId="77777777" w:rsidR="00A37790" w:rsidRPr="00715DCF" w:rsidRDefault="00A37790" w:rsidP="00E30EA7">
            <w:pPr>
              <w:pStyle w:val="rowtabella0"/>
              <w:rPr>
                <w:color w:val="002060"/>
              </w:rPr>
            </w:pPr>
            <w:r w:rsidRPr="00715DCF">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703E4" w14:textId="77777777" w:rsidR="00A37790" w:rsidRPr="00715DCF" w:rsidRDefault="00A37790" w:rsidP="00E30EA7">
            <w:pPr>
              <w:pStyle w:val="rowtabella0"/>
              <w:rPr>
                <w:color w:val="002060"/>
              </w:rPr>
            </w:pPr>
            <w:r w:rsidRPr="00715DCF">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D03C3"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64A0C" w14:textId="77777777" w:rsidR="00A37790" w:rsidRPr="00715DCF" w:rsidRDefault="00A37790" w:rsidP="00E30EA7">
            <w:pPr>
              <w:pStyle w:val="rowtabella0"/>
              <w:rPr>
                <w:color w:val="002060"/>
              </w:rPr>
            </w:pPr>
            <w:r w:rsidRPr="00715DCF">
              <w:rPr>
                <w:color w:val="002060"/>
              </w:rPr>
              <w:t>17/11/2023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39216" w14:textId="77777777" w:rsidR="00A37790" w:rsidRPr="00715DCF" w:rsidRDefault="00A37790" w:rsidP="00E30EA7">
            <w:pPr>
              <w:pStyle w:val="rowtabella0"/>
              <w:rPr>
                <w:color w:val="002060"/>
              </w:rPr>
            </w:pPr>
            <w:r w:rsidRPr="00715DCF">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84D21" w14:textId="77777777" w:rsidR="00A37790" w:rsidRPr="00715DCF" w:rsidRDefault="00A37790" w:rsidP="00E30EA7">
            <w:pPr>
              <w:pStyle w:val="rowtabella0"/>
              <w:rPr>
                <w:color w:val="002060"/>
              </w:rPr>
            </w:pPr>
            <w:r w:rsidRPr="00715DCF">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3BD7C"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B.ROSSI</w:t>
            </w:r>
            <w:proofErr w:type="gramEnd"/>
            <w:r w:rsidRPr="00715DCF">
              <w:rPr>
                <w:color w:val="002060"/>
              </w:rPr>
              <w:t xml:space="preserve"> SNC</w:t>
            </w:r>
          </w:p>
        </w:tc>
      </w:tr>
      <w:tr w:rsidR="00A37790" w:rsidRPr="00715DCF" w14:paraId="72978F69"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52120A" w14:textId="77777777" w:rsidR="00A37790" w:rsidRPr="00715DCF" w:rsidRDefault="00A37790" w:rsidP="00E30EA7">
            <w:pPr>
              <w:pStyle w:val="rowtabella0"/>
              <w:rPr>
                <w:color w:val="002060"/>
              </w:rPr>
            </w:pPr>
            <w:r w:rsidRPr="00715DCF">
              <w:rPr>
                <w:color w:val="002060"/>
              </w:rPr>
              <w:t>BOCA CIVITANOVA 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AFFDF" w14:textId="77777777" w:rsidR="00A37790" w:rsidRPr="00715DCF" w:rsidRDefault="00A37790" w:rsidP="00E30EA7">
            <w:pPr>
              <w:pStyle w:val="rowtabella0"/>
              <w:rPr>
                <w:color w:val="002060"/>
              </w:rPr>
            </w:pPr>
            <w:r w:rsidRPr="00715DCF">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86D9C4"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5D002E"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CC598" w14:textId="77777777" w:rsidR="00A37790" w:rsidRPr="00715DCF" w:rsidRDefault="00A37790" w:rsidP="00E30EA7">
            <w:pPr>
              <w:pStyle w:val="rowtabella0"/>
              <w:rPr>
                <w:color w:val="002060"/>
              </w:rPr>
            </w:pPr>
            <w:r w:rsidRPr="00715DCF">
              <w:rPr>
                <w:color w:val="002060"/>
              </w:rPr>
              <w:t>5280 TENSOSTRUTTURA S.</w:t>
            </w:r>
            <w:proofErr w:type="gramStart"/>
            <w:r w:rsidRPr="00715DCF">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952CBD" w14:textId="77777777" w:rsidR="00A37790" w:rsidRPr="00715DCF" w:rsidRDefault="00A37790" w:rsidP="00E30EA7">
            <w:pPr>
              <w:pStyle w:val="rowtabella0"/>
              <w:rPr>
                <w:color w:val="002060"/>
              </w:rPr>
            </w:pPr>
            <w:r w:rsidRPr="00715DCF">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E2244F" w14:textId="77777777" w:rsidR="00A37790" w:rsidRPr="00715DCF" w:rsidRDefault="00A37790" w:rsidP="00E30EA7">
            <w:pPr>
              <w:pStyle w:val="rowtabella0"/>
              <w:rPr>
                <w:color w:val="002060"/>
              </w:rPr>
            </w:pPr>
            <w:r w:rsidRPr="00715DCF">
              <w:rPr>
                <w:color w:val="002060"/>
              </w:rPr>
              <w:t>VIA LORENZO LOTTO</w:t>
            </w:r>
          </w:p>
        </w:tc>
      </w:tr>
      <w:tr w:rsidR="00A37790" w:rsidRPr="00715DCF" w14:paraId="1C6470EA"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65AF7F" w14:textId="77777777" w:rsidR="00A37790" w:rsidRPr="00715DCF" w:rsidRDefault="00A37790" w:rsidP="00E30EA7">
            <w:pPr>
              <w:pStyle w:val="rowtabella0"/>
              <w:rPr>
                <w:color w:val="002060"/>
              </w:rPr>
            </w:pPr>
            <w:r w:rsidRPr="00715DCF">
              <w:rPr>
                <w:color w:val="002060"/>
              </w:rPr>
              <w:t xml:space="preserve">CALCIO </w:t>
            </w:r>
            <w:proofErr w:type="gramStart"/>
            <w:r w:rsidRPr="00715DCF">
              <w:rPr>
                <w:color w:val="002060"/>
              </w:rPr>
              <w:t>S.ELPIDIO</w:t>
            </w:r>
            <w:proofErr w:type="gramEnd"/>
            <w:r w:rsidRPr="00715DCF">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0A7AD2" w14:textId="77777777" w:rsidR="00A37790" w:rsidRPr="00715DCF" w:rsidRDefault="00A37790" w:rsidP="00E30EA7">
            <w:pPr>
              <w:pStyle w:val="rowtabella0"/>
              <w:rPr>
                <w:color w:val="002060"/>
              </w:rPr>
            </w:pPr>
            <w:r w:rsidRPr="00715DCF">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16A267"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13AA3"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134461" w14:textId="77777777" w:rsidR="00A37790" w:rsidRPr="00715DCF" w:rsidRDefault="00A37790" w:rsidP="00E30EA7">
            <w:pPr>
              <w:pStyle w:val="rowtabella0"/>
              <w:rPr>
                <w:color w:val="002060"/>
              </w:rPr>
            </w:pPr>
            <w:r w:rsidRPr="00715DCF">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2E373" w14:textId="77777777" w:rsidR="00A37790" w:rsidRPr="00715DCF" w:rsidRDefault="00A37790" w:rsidP="00E30EA7">
            <w:pPr>
              <w:pStyle w:val="rowtabella0"/>
              <w:rPr>
                <w:color w:val="002060"/>
              </w:rPr>
            </w:pPr>
            <w:r w:rsidRPr="00715DCF">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CA50B" w14:textId="77777777" w:rsidR="00A37790" w:rsidRPr="00715DCF" w:rsidRDefault="00A37790" w:rsidP="00E30EA7">
            <w:pPr>
              <w:pStyle w:val="rowtabella0"/>
              <w:rPr>
                <w:color w:val="002060"/>
              </w:rPr>
            </w:pPr>
            <w:r w:rsidRPr="00715DCF">
              <w:rPr>
                <w:color w:val="002060"/>
              </w:rPr>
              <w:t>VIA CARDUCCI</w:t>
            </w:r>
          </w:p>
        </w:tc>
      </w:tr>
      <w:tr w:rsidR="00A37790" w:rsidRPr="00715DCF" w14:paraId="452D30CF"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4C7349" w14:textId="77777777" w:rsidR="00A37790" w:rsidRPr="00715DCF" w:rsidRDefault="00A37790" w:rsidP="00E30EA7">
            <w:pPr>
              <w:pStyle w:val="rowtabella0"/>
              <w:rPr>
                <w:color w:val="002060"/>
              </w:rPr>
            </w:pPr>
            <w:r w:rsidRPr="00715DCF">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EF8CCA" w14:textId="77777777" w:rsidR="00A37790" w:rsidRPr="00715DCF" w:rsidRDefault="00A37790" w:rsidP="00E30EA7">
            <w:pPr>
              <w:pStyle w:val="rowtabella0"/>
              <w:rPr>
                <w:color w:val="002060"/>
              </w:rPr>
            </w:pPr>
            <w:r w:rsidRPr="00715DCF">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8EFFB"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1B5EC7"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0FD607" w14:textId="77777777" w:rsidR="00A37790" w:rsidRPr="00715DCF" w:rsidRDefault="00A37790" w:rsidP="00E30EA7">
            <w:pPr>
              <w:pStyle w:val="rowtabella0"/>
              <w:rPr>
                <w:color w:val="002060"/>
              </w:rPr>
            </w:pPr>
            <w:r w:rsidRPr="00715DCF">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2AD4D" w14:textId="77777777" w:rsidR="00A37790" w:rsidRPr="00715DCF" w:rsidRDefault="00A37790" w:rsidP="00E30EA7">
            <w:pPr>
              <w:pStyle w:val="rowtabella0"/>
              <w:rPr>
                <w:color w:val="002060"/>
              </w:rPr>
            </w:pPr>
            <w:r w:rsidRPr="00715DCF">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0F25E3" w14:textId="77777777" w:rsidR="00A37790" w:rsidRPr="00715DCF" w:rsidRDefault="00A37790" w:rsidP="00E30EA7">
            <w:pPr>
              <w:pStyle w:val="rowtabella0"/>
              <w:rPr>
                <w:color w:val="002060"/>
              </w:rPr>
            </w:pPr>
            <w:r w:rsidRPr="00715DCF">
              <w:rPr>
                <w:color w:val="002060"/>
              </w:rPr>
              <w:t>VIA PAOLO BORSELLINO</w:t>
            </w:r>
          </w:p>
        </w:tc>
      </w:tr>
      <w:tr w:rsidR="00A37790" w:rsidRPr="00715DCF" w14:paraId="0A4D79F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B649A4" w14:textId="77777777" w:rsidR="00A37790" w:rsidRPr="00715DCF" w:rsidRDefault="00A37790" w:rsidP="00E30EA7">
            <w:pPr>
              <w:pStyle w:val="rowtabella0"/>
              <w:rPr>
                <w:color w:val="002060"/>
              </w:rPr>
            </w:pPr>
            <w:r w:rsidRPr="00715DCF">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340D9D" w14:textId="77777777" w:rsidR="00A37790" w:rsidRPr="00715DCF" w:rsidRDefault="00A37790" w:rsidP="00E30EA7">
            <w:pPr>
              <w:pStyle w:val="rowtabella0"/>
              <w:rPr>
                <w:color w:val="002060"/>
              </w:rPr>
            </w:pPr>
            <w:r w:rsidRPr="00715DCF">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FB35BF"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49C804"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8AFCF3" w14:textId="77777777" w:rsidR="00A37790" w:rsidRPr="00715DCF" w:rsidRDefault="00A37790" w:rsidP="00E30EA7">
            <w:pPr>
              <w:pStyle w:val="rowtabella0"/>
              <w:rPr>
                <w:color w:val="002060"/>
              </w:rPr>
            </w:pPr>
            <w:r w:rsidRPr="00715DCF">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16B24B" w14:textId="77777777" w:rsidR="00A37790" w:rsidRPr="00715DCF" w:rsidRDefault="00A37790" w:rsidP="00E30EA7">
            <w:pPr>
              <w:pStyle w:val="rowtabella0"/>
              <w:rPr>
                <w:color w:val="002060"/>
              </w:rPr>
            </w:pPr>
            <w:r w:rsidRPr="00715DC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C2D40A" w14:textId="77777777" w:rsidR="00A37790" w:rsidRPr="00715DCF" w:rsidRDefault="00A37790" w:rsidP="00E30EA7">
            <w:pPr>
              <w:pStyle w:val="rowtabella0"/>
              <w:rPr>
                <w:color w:val="002060"/>
              </w:rPr>
            </w:pPr>
            <w:r w:rsidRPr="00715DCF">
              <w:rPr>
                <w:color w:val="002060"/>
              </w:rPr>
              <w:t>VIA VOLTURNO-PIEDIRIPA</w:t>
            </w:r>
          </w:p>
        </w:tc>
      </w:tr>
      <w:tr w:rsidR="00A37790" w:rsidRPr="00715DCF" w14:paraId="7F89A090"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C0B7C" w14:textId="77777777" w:rsidR="00A37790" w:rsidRPr="00715DCF" w:rsidRDefault="00A37790" w:rsidP="00E30EA7">
            <w:pPr>
              <w:pStyle w:val="rowtabella0"/>
              <w:rPr>
                <w:color w:val="002060"/>
              </w:rPr>
            </w:pPr>
            <w:r w:rsidRPr="00715DCF">
              <w:rPr>
                <w:color w:val="002060"/>
              </w:rPr>
              <w:lastRenderedPageBreak/>
              <w:t>VIS CIVITANOVA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17454" w14:textId="77777777" w:rsidR="00A37790" w:rsidRPr="00715DCF" w:rsidRDefault="00A37790" w:rsidP="00E30EA7">
            <w:pPr>
              <w:pStyle w:val="rowtabella0"/>
              <w:rPr>
                <w:color w:val="002060"/>
              </w:rPr>
            </w:pPr>
            <w:r w:rsidRPr="00715DCF">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B8A404"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78FDB4" w14:textId="77777777" w:rsidR="00A37790" w:rsidRPr="00715DCF" w:rsidRDefault="00A37790" w:rsidP="00E30EA7">
            <w:pPr>
              <w:pStyle w:val="rowtabella0"/>
              <w:rPr>
                <w:color w:val="002060"/>
              </w:rPr>
            </w:pPr>
            <w:r w:rsidRPr="00715DCF">
              <w:rPr>
                <w:color w:val="002060"/>
              </w:rPr>
              <w:t>19/11/2023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A9AA78" w14:textId="77777777" w:rsidR="00A37790" w:rsidRPr="00715DCF" w:rsidRDefault="00A37790" w:rsidP="00E30EA7">
            <w:pPr>
              <w:pStyle w:val="rowtabella0"/>
              <w:rPr>
                <w:color w:val="002060"/>
              </w:rPr>
            </w:pPr>
            <w:r w:rsidRPr="00715DCF">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DB3C2" w14:textId="77777777" w:rsidR="00A37790" w:rsidRPr="00715DCF" w:rsidRDefault="00A37790" w:rsidP="00E30EA7">
            <w:pPr>
              <w:pStyle w:val="rowtabella0"/>
              <w:rPr>
                <w:color w:val="002060"/>
              </w:rPr>
            </w:pPr>
            <w:r w:rsidRPr="00715DCF">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5DE30" w14:textId="77777777" w:rsidR="00A37790" w:rsidRPr="00715DCF" w:rsidRDefault="00A37790" w:rsidP="00E30EA7">
            <w:pPr>
              <w:pStyle w:val="rowtabella0"/>
              <w:rPr>
                <w:color w:val="002060"/>
              </w:rPr>
            </w:pPr>
            <w:r w:rsidRPr="00715DCF">
              <w:rPr>
                <w:color w:val="002060"/>
              </w:rPr>
              <w:t>VIA ALESSANDRO MANZONI</w:t>
            </w:r>
          </w:p>
        </w:tc>
      </w:tr>
    </w:tbl>
    <w:p w14:paraId="5DE1BF4E" w14:textId="77777777" w:rsidR="00A37790" w:rsidRPr="00715DCF" w:rsidRDefault="00A37790" w:rsidP="00A37790">
      <w:pPr>
        <w:pStyle w:val="breakline"/>
        <w:rPr>
          <w:rFonts w:eastAsiaTheme="minorEastAsia"/>
          <w:color w:val="002060"/>
        </w:rPr>
      </w:pPr>
    </w:p>
    <w:p w14:paraId="3874EB14" w14:textId="77777777" w:rsidR="00A37790" w:rsidRPr="00715DCF" w:rsidRDefault="00A37790" w:rsidP="00A37790">
      <w:pPr>
        <w:pStyle w:val="breakline"/>
        <w:rPr>
          <w:color w:val="002060"/>
        </w:rPr>
      </w:pPr>
    </w:p>
    <w:p w14:paraId="786B2CA3" w14:textId="77777777" w:rsidR="00A37790" w:rsidRPr="00715DCF" w:rsidRDefault="00A37790" w:rsidP="00A37790">
      <w:pPr>
        <w:pStyle w:val="breakline"/>
        <w:rPr>
          <w:color w:val="002060"/>
        </w:rPr>
      </w:pPr>
    </w:p>
    <w:p w14:paraId="429C6944" w14:textId="77777777" w:rsidR="00A37790" w:rsidRPr="00715DCF" w:rsidRDefault="00A37790" w:rsidP="00A37790">
      <w:pPr>
        <w:pStyle w:val="sottotitolocampionato10"/>
        <w:rPr>
          <w:color w:val="002060"/>
        </w:rPr>
      </w:pPr>
      <w:r w:rsidRPr="00715DCF">
        <w:rPr>
          <w:color w:val="002060"/>
        </w:rPr>
        <w:t>GIRONE 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2"/>
        <w:gridCol w:w="385"/>
        <w:gridCol w:w="898"/>
        <w:gridCol w:w="1175"/>
        <w:gridCol w:w="1548"/>
        <w:gridCol w:w="1566"/>
      </w:tblGrid>
      <w:tr w:rsidR="00A37790" w:rsidRPr="00715DCF" w14:paraId="0785116B"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F3FE1"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25CF9"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5AC2D"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B0D98"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5527E"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A7030"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E8EB1"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6AF2AF79"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F9E5AE" w14:textId="77777777" w:rsidR="00A37790" w:rsidRPr="00715DCF" w:rsidRDefault="00A37790" w:rsidP="00E30EA7">
            <w:pPr>
              <w:pStyle w:val="rowtabella0"/>
              <w:rPr>
                <w:color w:val="002060"/>
              </w:rPr>
            </w:pPr>
            <w:r w:rsidRPr="00715DCF">
              <w:rPr>
                <w:color w:val="002060"/>
              </w:rPr>
              <w:t>FUTSAL VIRE GEOSISTEM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ECF358" w14:textId="77777777" w:rsidR="00A37790" w:rsidRPr="00715DCF" w:rsidRDefault="00A37790" w:rsidP="00E30EA7">
            <w:pPr>
              <w:pStyle w:val="rowtabella0"/>
              <w:rPr>
                <w:color w:val="002060"/>
              </w:rPr>
            </w:pPr>
            <w:r w:rsidRPr="00715DCF">
              <w:rPr>
                <w:color w:val="002060"/>
              </w:rPr>
              <w:t>BOCASTRUM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40341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1BF867" w14:textId="77777777" w:rsidR="00A37790" w:rsidRPr="00715DCF" w:rsidRDefault="00A37790" w:rsidP="00E30EA7">
            <w:pPr>
              <w:pStyle w:val="rowtabella0"/>
              <w:rPr>
                <w:color w:val="002060"/>
              </w:rPr>
            </w:pPr>
            <w:r w:rsidRPr="00715DCF">
              <w:rPr>
                <w:color w:val="002060"/>
              </w:rPr>
              <w:t>15/11/2023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56647" w14:textId="77777777" w:rsidR="00A37790" w:rsidRPr="00715DCF" w:rsidRDefault="00A37790" w:rsidP="00E30EA7">
            <w:pPr>
              <w:pStyle w:val="rowtabella0"/>
              <w:rPr>
                <w:color w:val="002060"/>
              </w:rPr>
            </w:pPr>
            <w:r w:rsidRPr="00715DCF">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189FD" w14:textId="77777777" w:rsidR="00A37790" w:rsidRPr="00715DCF" w:rsidRDefault="00A37790" w:rsidP="00E30EA7">
            <w:pPr>
              <w:pStyle w:val="rowtabella0"/>
              <w:rPr>
                <w:color w:val="002060"/>
              </w:rPr>
            </w:pPr>
            <w:r w:rsidRPr="00715DCF">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175A5F" w14:textId="77777777" w:rsidR="00A37790" w:rsidRPr="00715DCF" w:rsidRDefault="00A37790" w:rsidP="00E30EA7">
            <w:pPr>
              <w:pStyle w:val="rowtabella0"/>
              <w:rPr>
                <w:color w:val="002060"/>
              </w:rPr>
            </w:pPr>
            <w:r w:rsidRPr="00715DCF">
              <w:rPr>
                <w:color w:val="002060"/>
              </w:rPr>
              <w:t xml:space="preserve">LOC.MONTEROCCO VIA </w:t>
            </w:r>
            <w:proofErr w:type="gramStart"/>
            <w:r w:rsidRPr="00715DCF">
              <w:rPr>
                <w:color w:val="002060"/>
              </w:rPr>
              <w:t>A.MANCINI</w:t>
            </w:r>
            <w:proofErr w:type="gramEnd"/>
          </w:p>
        </w:tc>
      </w:tr>
      <w:tr w:rsidR="00A37790" w:rsidRPr="00715DCF" w14:paraId="45DE12AD"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2B84E" w14:textId="77777777" w:rsidR="00A37790" w:rsidRPr="00715DCF" w:rsidRDefault="00A37790" w:rsidP="00E30EA7">
            <w:pPr>
              <w:pStyle w:val="rowtabella0"/>
              <w:rPr>
                <w:color w:val="002060"/>
              </w:rPr>
            </w:pPr>
            <w:r w:rsidRPr="00715DCF">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A57236" w14:textId="77777777" w:rsidR="00A37790" w:rsidRPr="00715DCF" w:rsidRDefault="00A37790" w:rsidP="00E30EA7">
            <w:pPr>
              <w:pStyle w:val="rowtabella0"/>
              <w:rPr>
                <w:color w:val="002060"/>
              </w:rPr>
            </w:pPr>
            <w:r w:rsidRPr="00715DCF">
              <w:rPr>
                <w:color w:val="002060"/>
              </w:rPr>
              <w:t>AMICI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1B4E6B"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9C3FAE"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43C3C3" w14:textId="77777777" w:rsidR="00A37790" w:rsidRPr="00715DCF" w:rsidRDefault="00A37790" w:rsidP="00E30EA7">
            <w:pPr>
              <w:pStyle w:val="rowtabella0"/>
              <w:rPr>
                <w:color w:val="002060"/>
              </w:rPr>
            </w:pPr>
            <w:r w:rsidRPr="00715DCF">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9E99A" w14:textId="77777777" w:rsidR="00A37790" w:rsidRPr="00715DCF" w:rsidRDefault="00A37790" w:rsidP="00E30EA7">
            <w:pPr>
              <w:pStyle w:val="rowtabella0"/>
              <w:rPr>
                <w:color w:val="002060"/>
              </w:rPr>
            </w:pPr>
            <w:r w:rsidRPr="00715DCF">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3AA03" w14:textId="77777777" w:rsidR="00A37790" w:rsidRPr="00715DCF" w:rsidRDefault="00A37790" w:rsidP="00E30EA7">
            <w:pPr>
              <w:pStyle w:val="rowtabella0"/>
              <w:rPr>
                <w:color w:val="002060"/>
              </w:rPr>
            </w:pPr>
            <w:r w:rsidRPr="00715DCF">
              <w:rPr>
                <w:color w:val="002060"/>
              </w:rPr>
              <w:t>VIA CORRADI</w:t>
            </w:r>
          </w:p>
        </w:tc>
      </w:tr>
      <w:tr w:rsidR="00A37790" w:rsidRPr="00715DCF" w14:paraId="2BC1C80E"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7F4BAA" w14:textId="77777777" w:rsidR="00A37790" w:rsidRPr="00715DCF" w:rsidRDefault="00A37790" w:rsidP="00E30EA7">
            <w:pPr>
              <w:pStyle w:val="rowtabella0"/>
              <w:rPr>
                <w:color w:val="002060"/>
              </w:rPr>
            </w:pPr>
            <w:r w:rsidRPr="00715DCF">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86AA45" w14:textId="77777777" w:rsidR="00A37790" w:rsidRPr="00715DCF" w:rsidRDefault="00A37790" w:rsidP="00E30EA7">
            <w:pPr>
              <w:pStyle w:val="rowtabella0"/>
              <w:rPr>
                <w:color w:val="002060"/>
              </w:rPr>
            </w:pPr>
            <w:r w:rsidRPr="00715DCF">
              <w:rPr>
                <w:color w:val="002060"/>
              </w:rPr>
              <w:t>ATLETICO ASCOLI 2000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3F2076"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CD3165"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CEA6D" w14:textId="77777777" w:rsidR="00A37790" w:rsidRPr="00715DCF" w:rsidRDefault="00A37790" w:rsidP="00E30EA7">
            <w:pPr>
              <w:pStyle w:val="rowtabella0"/>
              <w:rPr>
                <w:color w:val="002060"/>
              </w:rPr>
            </w:pPr>
            <w:r w:rsidRPr="00715DCF">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EA1F74" w14:textId="77777777" w:rsidR="00A37790" w:rsidRPr="00715DCF" w:rsidRDefault="00A37790" w:rsidP="00E30EA7">
            <w:pPr>
              <w:pStyle w:val="rowtabella0"/>
              <w:rPr>
                <w:color w:val="002060"/>
              </w:rPr>
            </w:pPr>
            <w:r w:rsidRPr="00715DCF">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58665" w14:textId="77777777" w:rsidR="00A37790" w:rsidRPr="00715DCF" w:rsidRDefault="00A37790" w:rsidP="00E30EA7">
            <w:pPr>
              <w:pStyle w:val="rowtabella0"/>
              <w:rPr>
                <w:color w:val="002060"/>
              </w:rPr>
            </w:pPr>
            <w:r w:rsidRPr="00715DCF">
              <w:rPr>
                <w:color w:val="002060"/>
              </w:rPr>
              <w:t>VIA DELL IRIS</w:t>
            </w:r>
          </w:p>
        </w:tc>
      </w:tr>
      <w:tr w:rsidR="00A37790" w:rsidRPr="00715DCF" w14:paraId="1E47C081"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248220" w14:textId="77777777" w:rsidR="00A37790" w:rsidRPr="00715DCF" w:rsidRDefault="00A37790" w:rsidP="00E30EA7">
            <w:pPr>
              <w:pStyle w:val="rowtabella0"/>
              <w:rPr>
                <w:color w:val="002060"/>
              </w:rPr>
            </w:pPr>
            <w:r w:rsidRPr="00715DCF">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A0D294" w14:textId="77777777" w:rsidR="00A37790" w:rsidRPr="00715DCF" w:rsidRDefault="00A37790" w:rsidP="00E30EA7">
            <w:pPr>
              <w:pStyle w:val="rowtabella0"/>
              <w:rPr>
                <w:color w:val="002060"/>
              </w:rPr>
            </w:pPr>
            <w:r w:rsidRPr="00715DCF">
              <w:rPr>
                <w:color w:val="002060"/>
              </w:rPr>
              <w:t>RIVIERA DELLE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BB4025"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98B71D" w14:textId="77777777" w:rsidR="00A37790" w:rsidRPr="00715DCF" w:rsidRDefault="00A37790" w:rsidP="00E30EA7">
            <w:pPr>
              <w:pStyle w:val="rowtabella0"/>
              <w:rPr>
                <w:color w:val="002060"/>
              </w:rPr>
            </w:pPr>
            <w:r w:rsidRPr="00715DCF">
              <w:rPr>
                <w:color w:val="002060"/>
              </w:rPr>
              <w:t>17/11/2023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B5AE1F" w14:textId="77777777" w:rsidR="00A37790" w:rsidRPr="00715DCF" w:rsidRDefault="00A37790" w:rsidP="00E30EA7">
            <w:pPr>
              <w:pStyle w:val="rowtabella0"/>
              <w:rPr>
                <w:color w:val="002060"/>
              </w:rPr>
            </w:pPr>
            <w:r w:rsidRPr="00715DCF">
              <w:rPr>
                <w:color w:val="002060"/>
              </w:rPr>
              <w:t>5670 PALESTRA COMUNALE VANNICOLA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E5CC41" w14:textId="77777777" w:rsidR="00A37790" w:rsidRPr="00715DCF" w:rsidRDefault="00A37790" w:rsidP="00E30EA7">
            <w:pPr>
              <w:pStyle w:val="rowtabella0"/>
              <w:rPr>
                <w:color w:val="002060"/>
              </w:rPr>
            </w:pPr>
            <w:r w:rsidRPr="00715DCF">
              <w:rPr>
                <w:color w:val="002060"/>
              </w:rPr>
              <w:t>OFFIDA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D9B028" w14:textId="77777777" w:rsidR="00A37790" w:rsidRPr="00715DCF" w:rsidRDefault="00A37790" w:rsidP="00E30EA7">
            <w:pPr>
              <w:pStyle w:val="rowtabella0"/>
              <w:rPr>
                <w:color w:val="002060"/>
              </w:rPr>
            </w:pPr>
            <w:r w:rsidRPr="00715DCF">
              <w:rPr>
                <w:color w:val="002060"/>
              </w:rPr>
              <w:t>VIA MARTIRI DELLA RESISTENZA</w:t>
            </w:r>
          </w:p>
        </w:tc>
      </w:tr>
      <w:tr w:rsidR="00A37790" w:rsidRPr="00715DCF" w14:paraId="362CAF66"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B0E3C3" w14:textId="77777777" w:rsidR="00A37790" w:rsidRPr="00715DCF" w:rsidRDefault="00A37790" w:rsidP="00E30EA7">
            <w:pPr>
              <w:pStyle w:val="rowtabella0"/>
              <w:rPr>
                <w:color w:val="002060"/>
              </w:rPr>
            </w:pPr>
            <w:r w:rsidRPr="00715DCF">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1E93F2" w14:textId="77777777" w:rsidR="00A37790" w:rsidRPr="00715DCF" w:rsidRDefault="00A37790" w:rsidP="00E30EA7">
            <w:pPr>
              <w:pStyle w:val="rowtabella0"/>
              <w:rPr>
                <w:color w:val="002060"/>
              </w:rPr>
            </w:pPr>
            <w:r w:rsidRPr="00715DCF">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1E782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F4C784"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96C7C7" w14:textId="77777777" w:rsidR="00A37790" w:rsidRPr="00715DCF" w:rsidRDefault="00A37790" w:rsidP="00E30EA7">
            <w:pPr>
              <w:pStyle w:val="rowtabella0"/>
              <w:rPr>
                <w:color w:val="002060"/>
              </w:rPr>
            </w:pPr>
            <w:r w:rsidRPr="00715DCF">
              <w:rPr>
                <w:color w:val="002060"/>
              </w:rPr>
              <w:t>5772 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7AF94E" w14:textId="77777777" w:rsidR="00A37790" w:rsidRPr="00715DCF" w:rsidRDefault="00A37790" w:rsidP="00E30EA7">
            <w:pPr>
              <w:pStyle w:val="rowtabella0"/>
              <w:rPr>
                <w:color w:val="002060"/>
              </w:rPr>
            </w:pPr>
            <w:r w:rsidRPr="00715DCF">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BB0147" w14:textId="77777777" w:rsidR="00A37790" w:rsidRPr="00715DCF" w:rsidRDefault="00A37790" w:rsidP="00E30EA7">
            <w:pPr>
              <w:pStyle w:val="rowtabella0"/>
              <w:rPr>
                <w:color w:val="002060"/>
              </w:rPr>
            </w:pPr>
            <w:r w:rsidRPr="00715DCF">
              <w:rPr>
                <w:color w:val="002060"/>
              </w:rPr>
              <w:t>VIA SALVO D'ACQUISTO</w:t>
            </w:r>
          </w:p>
        </w:tc>
      </w:tr>
      <w:tr w:rsidR="00A37790" w:rsidRPr="00715DCF" w14:paraId="0FA919F7"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51B524" w14:textId="77777777" w:rsidR="00A37790" w:rsidRPr="00715DCF" w:rsidRDefault="00A37790" w:rsidP="00E30EA7">
            <w:pPr>
              <w:pStyle w:val="rowtabella0"/>
              <w:rPr>
                <w:color w:val="002060"/>
              </w:rPr>
            </w:pPr>
            <w:r w:rsidRPr="00715DCF">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9F2528" w14:textId="77777777" w:rsidR="00A37790" w:rsidRPr="00715DCF" w:rsidRDefault="00A37790" w:rsidP="00E30EA7">
            <w:pPr>
              <w:pStyle w:val="rowtabella0"/>
              <w:rPr>
                <w:color w:val="002060"/>
              </w:rPr>
            </w:pPr>
            <w:r w:rsidRPr="00715DCF">
              <w:rPr>
                <w:color w:val="002060"/>
              </w:rPr>
              <w:t>SAMBENEDETTESE BEACH SOCC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614BC4"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BA48F0B"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1087F8" w14:textId="77777777" w:rsidR="00A37790" w:rsidRPr="00715DCF" w:rsidRDefault="00A37790" w:rsidP="00E30EA7">
            <w:pPr>
              <w:pStyle w:val="rowtabella0"/>
              <w:rPr>
                <w:color w:val="002060"/>
              </w:rPr>
            </w:pPr>
            <w:r w:rsidRPr="00715DCF">
              <w:rPr>
                <w:color w:val="002060"/>
              </w:rPr>
              <w:t>5604 CAMPO COPERTO IST.CAPRIOTTI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CE8F2" w14:textId="77777777" w:rsidR="00A37790" w:rsidRPr="00715DCF" w:rsidRDefault="00A37790" w:rsidP="00E30EA7">
            <w:pPr>
              <w:pStyle w:val="rowtabella0"/>
              <w:rPr>
                <w:color w:val="002060"/>
              </w:rPr>
            </w:pPr>
            <w:r w:rsidRPr="00715DCF">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C15A11" w14:textId="77777777" w:rsidR="00A37790" w:rsidRPr="00715DCF" w:rsidRDefault="00A37790" w:rsidP="00E30EA7">
            <w:pPr>
              <w:pStyle w:val="rowtabella0"/>
              <w:rPr>
                <w:color w:val="002060"/>
              </w:rPr>
            </w:pPr>
            <w:r w:rsidRPr="00715DCF">
              <w:rPr>
                <w:color w:val="002060"/>
              </w:rPr>
              <w:t>VIA SGATTONI - CONTR.RAGNOLA</w:t>
            </w:r>
          </w:p>
        </w:tc>
      </w:tr>
      <w:tr w:rsidR="00A37790" w:rsidRPr="00715DCF" w14:paraId="443161E6"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55DFC3" w14:textId="77777777" w:rsidR="00A37790" w:rsidRPr="00715DCF" w:rsidRDefault="00A37790" w:rsidP="00E30EA7">
            <w:pPr>
              <w:pStyle w:val="rowtabella0"/>
              <w:rPr>
                <w:color w:val="002060"/>
              </w:rPr>
            </w:pPr>
            <w:r w:rsidRPr="00715DCF">
              <w:rPr>
                <w:color w:val="002060"/>
              </w:rPr>
              <w:t>TRUENTIN LAMA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61D2C" w14:textId="77777777" w:rsidR="00A37790" w:rsidRPr="00715DCF" w:rsidRDefault="00A37790" w:rsidP="00E30EA7">
            <w:pPr>
              <w:pStyle w:val="rowtabella0"/>
              <w:rPr>
                <w:color w:val="002060"/>
              </w:rPr>
            </w:pPr>
            <w:r w:rsidRPr="00715DCF">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9F8F4"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E06590"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4EC47" w14:textId="77777777" w:rsidR="00A37790" w:rsidRPr="00715DCF" w:rsidRDefault="00A37790" w:rsidP="00E30EA7">
            <w:pPr>
              <w:pStyle w:val="rowtabella0"/>
              <w:rPr>
                <w:color w:val="002060"/>
              </w:rPr>
            </w:pPr>
            <w:r w:rsidRPr="00715DCF">
              <w:rPr>
                <w:color w:val="002060"/>
              </w:rPr>
              <w:t>5738 PALESTRA COM.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924A7" w14:textId="77777777" w:rsidR="00A37790" w:rsidRPr="00715DCF" w:rsidRDefault="00A37790" w:rsidP="00E30EA7">
            <w:pPr>
              <w:pStyle w:val="rowtabella0"/>
              <w:rPr>
                <w:color w:val="002060"/>
              </w:rPr>
            </w:pPr>
            <w:r w:rsidRPr="00715DCF">
              <w:rPr>
                <w:color w:val="002060"/>
              </w:rPr>
              <w:t>CASTEL DI LAMA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FFD34" w14:textId="77777777" w:rsidR="00A37790" w:rsidRPr="00715DCF" w:rsidRDefault="00A37790" w:rsidP="00E30EA7">
            <w:pPr>
              <w:pStyle w:val="rowtabella0"/>
              <w:rPr>
                <w:color w:val="002060"/>
              </w:rPr>
            </w:pPr>
            <w:r w:rsidRPr="00715DCF">
              <w:rPr>
                <w:color w:val="002060"/>
              </w:rPr>
              <w:t>VIA ADIGE, 35</w:t>
            </w:r>
          </w:p>
        </w:tc>
      </w:tr>
    </w:tbl>
    <w:p w14:paraId="35857C43" w14:textId="77777777" w:rsidR="00A37790" w:rsidRPr="00715DCF" w:rsidRDefault="00A37790" w:rsidP="00A37790">
      <w:pPr>
        <w:pStyle w:val="breakline"/>
        <w:rPr>
          <w:color w:val="002060"/>
        </w:rPr>
      </w:pPr>
    </w:p>
    <w:p w14:paraId="5CFCE9A9" w14:textId="77777777" w:rsidR="00A37790" w:rsidRPr="00715DCF" w:rsidRDefault="00A37790" w:rsidP="00A37790">
      <w:pPr>
        <w:pStyle w:val="breakline"/>
        <w:rPr>
          <w:color w:val="002060"/>
        </w:rPr>
      </w:pPr>
    </w:p>
    <w:p w14:paraId="6D9CD1A2" w14:textId="77777777" w:rsidR="00A37790" w:rsidRPr="00715DCF" w:rsidRDefault="00A37790" w:rsidP="00A37790">
      <w:pPr>
        <w:pStyle w:val="titolocampionato0"/>
        <w:shd w:val="clear" w:color="auto" w:fill="CCCCCC"/>
        <w:spacing w:before="80" w:after="40"/>
        <w:rPr>
          <w:color w:val="002060"/>
        </w:rPr>
      </w:pPr>
      <w:r w:rsidRPr="00715DCF">
        <w:rPr>
          <w:color w:val="002060"/>
        </w:rPr>
        <w:t>REGIONALE CALCIO A 5 FEMMINILE</w:t>
      </w:r>
    </w:p>
    <w:p w14:paraId="34231A81" w14:textId="77777777" w:rsidR="00A37790" w:rsidRPr="00715DCF" w:rsidRDefault="00A37790" w:rsidP="00A37790">
      <w:pPr>
        <w:pStyle w:val="titoloprinc0"/>
        <w:rPr>
          <w:color w:val="002060"/>
        </w:rPr>
      </w:pPr>
      <w:r w:rsidRPr="00715DCF">
        <w:rPr>
          <w:color w:val="002060"/>
        </w:rPr>
        <w:t>VARIAZIONI AL PROGRAMMA GARE</w:t>
      </w:r>
    </w:p>
    <w:p w14:paraId="41BC9B02" w14:textId="77777777" w:rsidR="00A37790" w:rsidRPr="00715DCF" w:rsidRDefault="00A37790" w:rsidP="00A37790">
      <w:pPr>
        <w:pStyle w:val="breakline"/>
        <w:rPr>
          <w:color w:val="002060"/>
        </w:rPr>
      </w:pPr>
    </w:p>
    <w:p w14:paraId="7B9374E3" w14:textId="77777777" w:rsidR="00A37790" w:rsidRPr="00715DCF" w:rsidRDefault="00A37790" w:rsidP="00A37790">
      <w:pPr>
        <w:pStyle w:val="breakline"/>
        <w:rPr>
          <w:color w:val="002060"/>
        </w:rPr>
      </w:pPr>
    </w:p>
    <w:p w14:paraId="62F82E82"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315DEB0E"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D2FC7"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EDD7B"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378A6"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83E4A"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A6962"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9BFE7"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3B898"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D5120" w14:textId="77777777" w:rsidR="00A37790" w:rsidRPr="00715DCF" w:rsidRDefault="00A37790" w:rsidP="00E30EA7">
            <w:pPr>
              <w:pStyle w:val="headertabella0"/>
              <w:rPr>
                <w:color w:val="002060"/>
              </w:rPr>
            </w:pPr>
            <w:r w:rsidRPr="00715DCF">
              <w:rPr>
                <w:color w:val="002060"/>
              </w:rPr>
              <w:t>Impianto</w:t>
            </w:r>
          </w:p>
        </w:tc>
      </w:tr>
      <w:tr w:rsidR="00A37790" w:rsidRPr="00715DCF" w14:paraId="14DA7EBE"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F34ED" w14:textId="77777777" w:rsidR="00A37790" w:rsidRPr="004659CB" w:rsidRDefault="00A37790" w:rsidP="00E30EA7">
            <w:pPr>
              <w:pStyle w:val="rowtabella0"/>
              <w:rPr>
                <w:color w:val="002060"/>
                <w:highlight w:val="yellow"/>
              </w:rPr>
            </w:pPr>
            <w:r w:rsidRPr="004659CB">
              <w:rPr>
                <w:color w:val="002060"/>
                <w:highlight w:val="yellow"/>
              </w:rPr>
              <w:t>07/12/2023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54D2" w14:textId="77777777" w:rsidR="00A37790" w:rsidRPr="004659CB" w:rsidRDefault="00A37790" w:rsidP="00E30EA7">
            <w:pPr>
              <w:pStyle w:val="rowtabella0"/>
              <w:jc w:val="center"/>
              <w:rPr>
                <w:color w:val="002060"/>
                <w:highlight w:val="yellow"/>
              </w:rPr>
            </w:pPr>
            <w:r w:rsidRPr="004659CB">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C558" w14:textId="77777777" w:rsidR="00A37790" w:rsidRPr="004659CB" w:rsidRDefault="00A37790" w:rsidP="00E30EA7">
            <w:pPr>
              <w:pStyle w:val="rowtabella0"/>
              <w:rPr>
                <w:color w:val="002060"/>
                <w:highlight w:val="yellow"/>
              </w:rPr>
            </w:pPr>
            <w:r w:rsidRPr="004659CB">
              <w:rPr>
                <w:color w:val="002060"/>
                <w:highlight w:val="yellow"/>
              </w:rPr>
              <w:t>SANTA MARIA APPARENTE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79EA1" w14:textId="77777777" w:rsidR="00A37790" w:rsidRPr="004659CB" w:rsidRDefault="00A37790" w:rsidP="00E30EA7">
            <w:pPr>
              <w:pStyle w:val="rowtabella0"/>
              <w:rPr>
                <w:color w:val="002060"/>
                <w:highlight w:val="yellow"/>
              </w:rPr>
            </w:pPr>
            <w:r w:rsidRPr="004659CB">
              <w:rPr>
                <w:color w:val="002060"/>
                <w:highlight w:val="yellow"/>
              </w:rPr>
              <w:t>ASD KAPPABI POTENZAPICENA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D6247" w14:textId="77777777" w:rsidR="00A37790" w:rsidRPr="00715DCF" w:rsidRDefault="00A37790" w:rsidP="00E30EA7">
            <w:pPr>
              <w:pStyle w:val="rowtabella0"/>
              <w:rPr>
                <w:color w:val="002060"/>
              </w:rPr>
            </w:pPr>
            <w:r w:rsidRPr="00715DCF">
              <w:rPr>
                <w:color w:val="002060"/>
              </w:rPr>
              <w:t>0</w:t>
            </w:r>
            <w:r>
              <w:rPr>
                <w:color w:val="002060"/>
              </w:rPr>
              <w:t>9</w:t>
            </w:r>
            <w:r w:rsidRPr="00715DCF">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04D2" w14:textId="77777777" w:rsidR="00A37790" w:rsidRPr="00715DCF" w:rsidRDefault="00A37790" w:rsidP="00E30EA7">
            <w:pPr>
              <w:pStyle w:val="rowtabella0"/>
              <w:jc w:val="center"/>
              <w:rPr>
                <w:color w:val="002060"/>
              </w:rPr>
            </w:pPr>
            <w:r w:rsidRPr="004659C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5F3FD" w14:textId="77777777" w:rsidR="00A37790" w:rsidRPr="00715DCF" w:rsidRDefault="00A37790" w:rsidP="00E30EA7">
            <w:pPr>
              <w:pStyle w:val="rowtabella0"/>
              <w:jc w:val="center"/>
              <w:rPr>
                <w:color w:val="002060"/>
              </w:rPr>
            </w:pPr>
            <w:r w:rsidRPr="00715DCF">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E296" w14:textId="77777777" w:rsidR="00A37790" w:rsidRPr="00715DCF" w:rsidRDefault="00A37790" w:rsidP="00E30EA7">
            <w:pPr>
              <w:rPr>
                <w:color w:val="002060"/>
              </w:rPr>
            </w:pPr>
          </w:p>
        </w:tc>
      </w:tr>
    </w:tbl>
    <w:p w14:paraId="1D3D083B" w14:textId="77777777" w:rsidR="00A37790" w:rsidRPr="00715DCF" w:rsidRDefault="00A37790" w:rsidP="00A37790">
      <w:pPr>
        <w:pStyle w:val="breakline"/>
        <w:rPr>
          <w:rFonts w:eastAsiaTheme="minorEastAsia"/>
          <w:color w:val="002060"/>
        </w:rPr>
      </w:pPr>
    </w:p>
    <w:p w14:paraId="497184AB" w14:textId="77777777" w:rsidR="00A37790" w:rsidRPr="00715DCF" w:rsidRDefault="00A37790" w:rsidP="00A37790">
      <w:pPr>
        <w:pStyle w:val="breakline"/>
        <w:rPr>
          <w:color w:val="002060"/>
        </w:rPr>
      </w:pPr>
    </w:p>
    <w:p w14:paraId="22FB67AB" w14:textId="77777777" w:rsidR="00A37790" w:rsidRPr="00715DCF" w:rsidRDefault="00A37790" w:rsidP="00A37790">
      <w:pPr>
        <w:pStyle w:val="titoloprinc0"/>
        <w:rPr>
          <w:color w:val="002060"/>
        </w:rPr>
      </w:pPr>
      <w:r w:rsidRPr="00715DCF">
        <w:rPr>
          <w:color w:val="002060"/>
        </w:rPr>
        <w:t>RISULTATI</w:t>
      </w:r>
    </w:p>
    <w:p w14:paraId="21C4D2E8" w14:textId="77777777" w:rsidR="00A37790" w:rsidRPr="00715DCF" w:rsidRDefault="00A37790" w:rsidP="00A37790">
      <w:pPr>
        <w:pStyle w:val="breakline"/>
        <w:rPr>
          <w:color w:val="002060"/>
        </w:rPr>
      </w:pPr>
    </w:p>
    <w:p w14:paraId="16DBC236" w14:textId="77777777" w:rsidR="00A37790" w:rsidRPr="00715DCF" w:rsidRDefault="00A37790" w:rsidP="00A37790">
      <w:pPr>
        <w:pStyle w:val="sottotitolocampionato10"/>
        <w:rPr>
          <w:color w:val="002060"/>
        </w:rPr>
      </w:pPr>
      <w:r w:rsidRPr="00715DCF">
        <w:rPr>
          <w:color w:val="002060"/>
        </w:rPr>
        <w:t>RISULTATI UFFICIALI GARE DEL 10/11/2023</w:t>
      </w:r>
    </w:p>
    <w:p w14:paraId="6AE4F484"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75D06389"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6A737FD5"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5B79872"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7759B" w14:textId="77777777" w:rsidR="00A37790" w:rsidRPr="00715DCF" w:rsidRDefault="00A37790" w:rsidP="00E30EA7">
                  <w:pPr>
                    <w:pStyle w:val="headertabella0"/>
                    <w:rPr>
                      <w:color w:val="002060"/>
                    </w:rPr>
                  </w:pPr>
                  <w:r w:rsidRPr="00715DCF">
                    <w:rPr>
                      <w:color w:val="002060"/>
                    </w:rPr>
                    <w:t>GIRONE A - 7 Giornata - A</w:t>
                  </w:r>
                </w:p>
              </w:tc>
            </w:tr>
            <w:tr w:rsidR="00A37790" w:rsidRPr="00715DCF" w14:paraId="11407112"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601ECA" w14:textId="77777777" w:rsidR="00A37790" w:rsidRPr="00715DCF" w:rsidRDefault="00A37790" w:rsidP="00E30EA7">
                  <w:pPr>
                    <w:pStyle w:val="rowtabella0"/>
                    <w:rPr>
                      <w:color w:val="002060"/>
                    </w:rPr>
                  </w:pPr>
                  <w:r w:rsidRPr="00715DCF">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9E8E5" w14:textId="77777777" w:rsidR="00A37790" w:rsidRPr="00715DCF" w:rsidRDefault="00A37790" w:rsidP="00E30EA7">
                  <w:pPr>
                    <w:pStyle w:val="rowtabella0"/>
                    <w:rPr>
                      <w:color w:val="002060"/>
                    </w:rPr>
                  </w:pPr>
                  <w:r w:rsidRPr="00715DCF">
                    <w:rPr>
                      <w:color w:val="002060"/>
                    </w:rPr>
                    <w:t>- GLS DORICA AN.UR</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89E44" w14:textId="77777777" w:rsidR="00A37790" w:rsidRPr="00715DCF" w:rsidRDefault="00A37790" w:rsidP="00E30EA7">
                  <w:pPr>
                    <w:pStyle w:val="rowtabella0"/>
                    <w:jc w:val="center"/>
                    <w:rPr>
                      <w:color w:val="002060"/>
                    </w:rPr>
                  </w:pPr>
                  <w:r w:rsidRPr="00715DCF">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C60F5" w14:textId="77777777" w:rsidR="00A37790" w:rsidRPr="00715DCF" w:rsidRDefault="00A37790" w:rsidP="00E30EA7">
                  <w:pPr>
                    <w:pStyle w:val="rowtabella0"/>
                    <w:jc w:val="center"/>
                    <w:rPr>
                      <w:color w:val="002060"/>
                    </w:rPr>
                  </w:pPr>
                  <w:r w:rsidRPr="00715DCF">
                    <w:rPr>
                      <w:color w:val="002060"/>
                    </w:rPr>
                    <w:t> </w:t>
                  </w:r>
                </w:p>
              </w:tc>
            </w:tr>
            <w:tr w:rsidR="00A37790" w:rsidRPr="00715DCF" w14:paraId="0CE5D5B2"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3E7FC0" w14:textId="77777777" w:rsidR="00A37790" w:rsidRPr="00715DCF" w:rsidRDefault="00A37790" w:rsidP="00E30EA7">
                  <w:pPr>
                    <w:pStyle w:val="rowtabella0"/>
                    <w:rPr>
                      <w:color w:val="002060"/>
                    </w:rPr>
                  </w:pPr>
                  <w:r w:rsidRPr="00715DCF">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B7DC24" w14:textId="77777777" w:rsidR="00A37790" w:rsidRPr="00715DCF" w:rsidRDefault="00A37790" w:rsidP="00E30EA7">
                  <w:pPr>
                    <w:pStyle w:val="rowtabella0"/>
                    <w:rPr>
                      <w:color w:val="002060"/>
                    </w:rPr>
                  </w:pPr>
                  <w:r w:rsidRPr="00715DCF">
                    <w:rPr>
                      <w:color w:val="002060"/>
                    </w:rPr>
                    <w:t>- SANTANGIOLESE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85206E" w14:textId="77777777" w:rsidR="00A37790" w:rsidRPr="00715DCF" w:rsidRDefault="00A37790" w:rsidP="00E30EA7">
                  <w:pPr>
                    <w:pStyle w:val="rowtabella0"/>
                    <w:jc w:val="center"/>
                    <w:rPr>
                      <w:color w:val="002060"/>
                    </w:rPr>
                  </w:pPr>
                  <w:r w:rsidRPr="00715DCF">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39DD25" w14:textId="77777777" w:rsidR="00A37790" w:rsidRPr="00715DCF" w:rsidRDefault="00A37790" w:rsidP="00E30EA7">
                  <w:pPr>
                    <w:pStyle w:val="rowtabella0"/>
                    <w:jc w:val="center"/>
                    <w:rPr>
                      <w:color w:val="002060"/>
                    </w:rPr>
                  </w:pPr>
                  <w:r w:rsidRPr="00715DCF">
                    <w:rPr>
                      <w:color w:val="002060"/>
                    </w:rPr>
                    <w:t> </w:t>
                  </w:r>
                </w:p>
              </w:tc>
            </w:tr>
            <w:tr w:rsidR="00A37790" w:rsidRPr="00715DCF" w14:paraId="7FA97DD0"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43CDE0" w14:textId="77777777" w:rsidR="00A37790" w:rsidRPr="00715DCF" w:rsidRDefault="00A37790" w:rsidP="00E30EA7">
                  <w:pPr>
                    <w:pStyle w:val="rowtabella0"/>
                    <w:rPr>
                      <w:color w:val="002060"/>
                    </w:rPr>
                  </w:pPr>
                  <w:r w:rsidRPr="00715DCF">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3DFDC5" w14:textId="77777777" w:rsidR="00A37790" w:rsidRPr="00715DCF" w:rsidRDefault="00A37790" w:rsidP="00E30EA7">
                  <w:pPr>
                    <w:pStyle w:val="rowtabella0"/>
                    <w:rPr>
                      <w:color w:val="002060"/>
                    </w:rPr>
                  </w:pPr>
                  <w:r w:rsidRPr="00715DCF">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3D178D" w14:textId="77777777" w:rsidR="00A37790" w:rsidRPr="00715DCF" w:rsidRDefault="00A37790" w:rsidP="00E30EA7">
                  <w:pPr>
                    <w:pStyle w:val="rowtabella0"/>
                    <w:jc w:val="center"/>
                    <w:rPr>
                      <w:color w:val="002060"/>
                    </w:rPr>
                  </w:pPr>
                  <w:r w:rsidRPr="00715DCF">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FBD63C6" w14:textId="77777777" w:rsidR="00A37790" w:rsidRPr="00715DCF" w:rsidRDefault="00A37790" w:rsidP="00E30EA7">
                  <w:pPr>
                    <w:pStyle w:val="rowtabella0"/>
                    <w:jc w:val="center"/>
                    <w:rPr>
                      <w:color w:val="002060"/>
                    </w:rPr>
                  </w:pPr>
                  <w:r w:rsidRPr="00715DCF">
                    <w:rPr>
                      <w:color w:val="002060"/>
                    </w:rPr>
                    <w:t> </w:t>
                  </w:r>
                </w:p>
              </w:tc>
            </w:tr>
            <w:tr w:rsidR="00A37790" w:rsidRPr="00715DCF" w14:paraId="4D62CC26"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4CA16E" w14:textId="77777777" w:rsidR="00A37790" w:rsidRPr="00715DCF" w:rsidRDefault="00A37790" w:rsidP="00E30EA7">
                  <w:pPr>
                    <w:pStyle w:val="rowtabella0"/>
                    <w:rPr>
                      <w:color w:val="002060"/>
                    </w:rPr>
                  </w:pPr>
                  <w:r w:rsidRPr="00715DCF">
                    <w:rPr>
                      <w:color w:val="002060"/>
                    </w:rPr>
                    <w:t>POL. KAIROS 3 MONTI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D9BF05" w14:textId="77777777" w:rsidR="00A37790" w:rsidRPr="00715DCF" w:rsidRDefault="00A37790" w:rsidP="00E30EA7">
                  <w:pPr>
                    <w:pStyle w:val="rowtabella0"/>
                    <w:rPr>
                      <w:color w:val="002060"/>
                    </w:rPr>
                  </w:pPr>
                  <w:r w:rsidRPr="00715DCF">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81F648" w14:textId="77777777" w:rsidR="00A37790" w:rsidRPr="00715DCF" w:rsidRDefault="00A37790" w:rsidP="00E30EA7">
                  <w:pPr>
                    <w:pStyle w:val="rowtabella0"/>
                    <w:jc w:val="center"/>
                    <w:rPr>
                      <w:color w:val="002060"/>
                    </w:rPr>
                  </w:pPr>
                  <w:r w:rsidRPr="00715DCF">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D235B2" w14:textId="77777777" w:rsidR="00A37790" w:rsidRPr="00715DCF" w:rsidRDefault="00A37790" w:rsidP="00E30EA7">
                  <w:pPr>
                    <w:pStyle w:val="rowtabella0"/>
                    <w:jc w:val="center"/>
                    <w:rPr>
                      <w:color w:val="002060"/>
                    </w:rPr>
                  </w:pPr>
                  <w:r w:rsidRPr="00715DCF">
                    <w:rPr>
                      <w:color w:val="002060"/>
                    </w:rPr>
                    <w:t> </w:t>
                  </w:r>
                </w:p>
              </w:tc>
            </w:tr>
            <w:tr w:rsidR="00A37790" w:rsidRPr="00715DCF" w14:paraId="6FC397A1"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3EA984" w14:textId="77777777" w:rsidR="00A37790" w:rsidRPr="00715DCF" w:rsidRDefault="00A37790" w:rsidP="00E30EA7">
                  <w:pPr>
                    <w:pStyle w:val="rowtabella0"/>
                    <w:rPr>
                      <w:color w:val="002060"/>
                    </w:rPr>
                  </w:pPr>
                  <w:r w:rsidRPr="00715DCF">
                    <w:rPr>
                      <w:color w:val="002060"/>
                    </w:rPr>
                    <w:t>(1) POLISPORTIVA BOCA S.E.M.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FA1362" w14:textId="77777777" w:rsidR="00A37790" w:rsidRPr="00715DCF" w:rsidRDefault="00A37790" w:rsidP="00E30EA7">
                  <w:pPr>
                    <w:pStyle w:val="rowtabella0"/>
                    <w:rPr>
                      <w:color w:val="002060"/>
                    </w:rPr>
                  </w:pPr>
                  <w:r w:rsidRPr="00715DCF">
                    <w:rPr>
                      <w:color w:val="002060"/>
                    </w:rPr>
                    <w:t>-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C655B1" w14:textId="77777777" w:rsidR="00A37790" w:rsidRPr="00715DCF" w:rsidRDefault="00A37790" w:rsidP="00E30EA7">
                  <w:pPr>
                    <w:pStyle w:val="rowtabella0"/>
                    <w:jc w:val="center"/>
                    <w:rPr>
                      <w:color w:val="002060"/>
                    </w:rPr>
                  </w:pPr>
                  <w:r w:rsidRPr="00715DC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D23EE4" w14:textId="77777777" w:rsidR="00A37790" w:rsidRPr="00715DCF" w:rsidRDefault="00A37790" w:rsidP="00E30EA7">
                  <w:pPr>
                    <w:pStyle w:val="rowtabella0"/>
                    <w:jc w:val="center"/>
                    <w:rPr>
                      <w:color w:val="002060"/>
                    </w:rPr>
                  </w:pPr>
                  <w:r w:rsidRPr="00715DCF">
                    <w:rPr>
                      <w:color w:val="002060"/>
                    </w:rPr>
                    <w:t> </w:t>
                  </w:r>
                </w:p>
              </w:tc>
            </w:tr>
            <w:tr w:rsidR="00A37790" w:rsidRPr="00715DCF" w14:paraId="0ADA7055"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9CDD6C" w14:textId="77777777" w:rsidR="00A37790" w:rsidRPr="00715DCF" w:rsidRDefault="00A37790" w:rsidP="00E30EA7">
                  <w:pPr>
                    <w:pStyle w:val="rowtabella0"/>
                    <w:rPr>
                      <w:color w:val="002060"/>
                    </w:rPr>
                  </w:pPr>
                  <w:r w:rsidRPr="00715DCF">
                    <w:rPr>
                      <w:color w:val="002060"/>
                    </w:rPr>
                    <w:t>(2) 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73B4C" w14:textId="77777777" w:rsidR="00A37790" w:rsidRPr="00715DCF" w:rsidRDefault="00A37790" w:rsidP="00E30EA7">
                  <w:pPr>
                    <w:pStyle w:val="rowtabella0"/>
                    <w:rPr>
                      <w:color w:val="002060"/>
                    </w:rPr>
                  </w:pPr>
                  <w:r w:rsidRPr="00715DCF">
                    <w:rPr>
                      <w:color w:val="002060"/>
                    </w:rPr>
                    <w:t>- ASD KAPPABI POTENZAPICENA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A9BE3" w14:textId="77777777" w:rsidR="00A37790" w:rsidRPr="00715DCF" w:rsidRDefault="00A37790" w:rsidP="00E30EA7">
                  <w:pPr>
                    <w:pStyle w:val="rowtabella0"/>
                    <w:jc w:val="center"/>
                    <w:rPr>
                      <w:color w:val="002060"/>
                    </w:rPr>
                  </w:pPr>
                  <w:r w:rsidRPr="00715DCF">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B4608" w14:textId="77777777" w:rsidR="00A37790" w:rsidRPr="00715DCF" w:rsidRDefault="00A37790" w:rsidP="00E30EA7">
                  <w:pPr>
                    <w:pStyle w:val="rowtabella0"/>
                    <w:jc w:val="center"/>
                    <w:rPr>
                      <w:color w:val="002060"/>
                    </w:rPr>
                  </w:pPr>
                  <w:r w:rsidRPr="00715DCF">
                    <w:rPr>
                      <w:color w:val="002060"/>
                    </w:rPr>
                    <w:t> </w:t>
                  </w:r>
                </w:p>
              </w:tc>
            </w:tr>
            <w:tr w:rsidR="00A37790" w:rsidRPr="00715DCF" w14:paraId="1743710A"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79143508" w14:textId="77777777" w:rsidR="00A37790" w:rsidRPr="00715DCF" w:rsidRDefault="00A37790" w:rsidP="00E30EA7">
                  <w:pPr>
                    <w:pStyle w:val="rowtabella0"/>
                    <w:rPr>
                      <w:color w:val="002060"/>
                    </w:rPr>
                  </w:pPr>
                  <w:r w:rsidRPr="00715DCF">
                    <w:rPr>
                      <w:color w:val="002060"/>
                    </w:rPr>
                    <w:t>(1) - disputata il 11/11/2023</w:t>
                  </w:r>
                </w:p>
              </w:tc>
            </w:tr>
            <w:tr w:rsidR="00A37790" w:rsidRPr="00715DCF" w14:paraId="6A262D15"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11544D4D" w14:textId="77777777" w:rsidR="00A37790" w:rsidRPr="00715DCF" w:rsidRDefault="00A37790" w:rsidP="00E30EA7">
                  <w:pPr>
                    <w:pStyle w:val="rowtabella0"/>
                    <w:rPr>
                      <w:color w:val="002060"/>
                    </w:rPr>
                  </w:pPr>
                  <w:r w:rsidRPr="00715DCF">
                    <w:rPr>
                      <w:color w:val="002060"/>
                    </w:rPr>
                    <w:t>(2) - disputata il 12/11/2023</w:t>
                  </w:r>
                </w:p>
              </w:tc>
            </w:tr>
          </w:tbl>
          <w:p w14:paraId="559C5B9D" w14:textId="77777777" w:rsidR="00A37790" w:rsidRPr="00715DCF" w:rsidRDefault="00A37790" w:rsidP="00E30EA7">
            <w:pPr>
              <w:rPr>
                <w:color w:val="002060"/>
              </w:rPr>
            </w:pPr>
          </w:p>
        </w:tc>
      </w:tr>
    </w:tbl>
    <w:p w14:paraId="6BFBFA80" w14:textId="77777777" w:rsidR="00A37790" w:rsidRPr="00715DCF" w:rsidRDefault="00A37790" w:rsidP="00A37790">
      <w:pPr>
        <w:pStyle w:val="breakline"/>
        <w:rPr>
          <w:rFonts w:eastAsiaTheme="minorEastAsia"/>
          <w:color w:val="002060"/>
        </w:rPr>
      </w:pPr>
    </w:p>
    <w:p w14:paraId="3CC5DE76" w14:textId="77777777" w:rsidR="00A37790" w:rsidRPr="00715DCF" w:rsidRDefault="00A37790" w:rsidP="00A37790">
      <w:pPr>
        <w:pStyle w:val="breakline"/>
        <w:rPr>
          <w:color w:val="002060"/>
        </w:rPr>
      </w:pPr>
    </w:p>
    <w:p w14:paraId="0DF42651" w14:textId="77777777" w:rsidR="00A37790" w:rsidRPr="00715DCF" w:rsidRDefault="00A37790" w:rsidP="00A37790">
      <w:pPr>
        <w:pStyle w:val="titoloprinc0"/>
        <w:rPr>
          <w:color w:val="002060"/>
        </w:rPr>
      </w:pPr>
      <w:r w:rsidRPr="00715DCF">
        <w:rPr>
          <w:color w:val="002060"/>
        </w:rPr>
        <w:t>GIUDICE SPORTIVO</w:t>
      </w:r>
    </w:p>
    <w:p w14:paraId="6A6EB5E8"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3445863C" w14:textId="77777777" w:rsidR="00A37790" w:rsidRPr="00715DCF" w:rsidRDefault="00A37790" w:rsidP="00A37790">
      <w:pPr>
        <w:pStyle w:val="titolo10"/>
        <w:rPr>
          <w:color w:val="002060"/>
        </w:rPr>
      </w:pPr>
      <w:r w:rsidRPr="00715DCF">
        <w:rPr>
          <w:color w:val="002060"/>
        </w:rPr>
        <w:t xml:space="preserve">GARE DEL 10/11/2023 </w:t>
      </w:r>
    </w:p>
    <w:p w14:paraId="6A3B766C" w14:textId="77777777" w:rsidR="00A37790" w:rsidRPr="00715DCF" w:rsidRDefault="00A37790" w:rsidP="00A37790">
      <w:pPr>
        <w:pStyle w:val="titolo7a"/>
        <w:rPr>
          <w:color w:val="002060"/>
        </w:rPr>
      </w:pPr>
      <w:r w:rsidRPr="00715DCF">
        <w:rPr>
          <w:color w:val="002060"/>
        </w:rPr>
        <w:t xml:space="preserve">PROVVEDIMENTI DISCIPLINARI </w:t>
      </w:r>
    </w:p>
    <w:p w14:paraId="063B0A25"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2200D90D" w14:textId="77777777" w:rsidR="00A37790" w:rsidRPr="00715DCF" w:rsidRDefault="00A37790" w:rsidP="00A37790">
      <w:pPr>
        <w:pStyle w:val="titolo30"/>
        <w:rPr>
          <w:color w:val="002060"/>
        </w:rPr>
      </w:pPr>
      <w:r w:rsidRPr="00715DCF">
        <w:rPr>
          <w:color w:val="002060"/>
        </w:rPr>
        <w:t xml:space="preserve">CALCIATORI NON ESPULSI </w:t>
      </w:r>
    </w:p>
    <w:p w14:paraId="159396A0"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87D38C2" w14:textId="77777777" w:rsidTr="00E30EA7">
        <w:tc>
          <w:tcPr>
            <w:tcW w:w="2200" w:type="dxa"/>
            <w:tcMar>
              <w:top w:w="20" w:type="dxa"/>
              <w:left w:w="20" w:type="dxa"/>
              <w:bottom w:w="20" w:type="dxa"/>
              <w:right w:w="20" w:type="dxa"/>
            </w:tcMar>
            <w:vAlign w:val="center"/>
            <w:hideMark/>
          </w:tcPr>
          <w:p w14:paraId="5A0635DD" w14:textId="77777777" w:rsidR="00A37790" w:rsidRPr="00715DCF" w:rsidRDefault="00A37790" w:rsidP="00E30EA7">
            <w:pPr>
              <w:pStyle w:val="movimento"/>
              <w:rPr>
                <w:color w:val="002060"/>
              </w:rPr>
            </w:pPr>
            <w:r w:rsidRPr="00715DCF">
              <w:rPr>
                <w:color w:val="002060"/>
              </w:rPr>
              <w:lastRenderedPageBreak/>
              <w:t>FALLERI MARTINA</w:t>
            </w:r>
          </w:p>
        </w:tc>
        <w:tc>
          <w:tcPr>
            <w:tcW w:w="2200" w:type="dxa"/>
            <w:tcMar>
              <w:top w:w="20" w:type="dxa"/>
              <w:left w:w="20" w:type="dxa"/>
              <w:bottom w:w="20" w:type="dxa"/>
              <w:right w:w="20" w:type="dxa"/>
            </w:tcMar>
            <w:vAlign w:val="center"/>
            <w:hideMark/>
          </w:tcPr>
          <w:p w14:paraId="3B4D52E6" w14:textId="77777777" w:rsidR="00A37790" w:rsidRPr="00715DCF" w:rsidRDefault="00A37790" w:rsidP="00E30EA7">
            <w:pPr>
              <w:pStyle w:val="movimento2"/>
              <w:rPr>
                <w:color w:val="002060"/>
              </w:rPr>
            </w:pPr>
            <w:r w:rsidRPr="00715DCF">
              <w:rPr>
                <w:color w:val="002060"/>
              </w:rPr>
              <w:t xml:space="preserve">(SANTANGIOLESE) </w:t>
            </w:r>
          </w:p>
        </w:tc>
        <w:tc>
          <w:tcPr>
            <w:tcW w:w="800" w:type="dxa"/>
            <w:tcMar>
              <w:top w:w="20" w:type="dxa"/>
              <w:left w:w="20" w:type="dxa"/>
              <w:bottom w:w="20" w:type="dxa"/>
              <w:right w:w="20" w:type="dxa"/>
            </w:tcMar>
            <w:vAlign w:val="center"/>
            <w:hideMark/>
          </w:tcPr>
          <w:p w14:paraId="207225D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621516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73C1EFA" w14:textId="77777777" w:rsidR="00A37790" w:rsidRPr="00715DCF" w:rsidRDefault="00A37790" w:rsidP="00E30EA7">
            <w:pPr>
              <w:pStyle w:val="movimento2"/>
              <w:rPr>
                <w:color w:val="002060"/>
              </w:rPr>
            </w:pPr>
            <w:r w:rsidRPr="00715DCF">
              <w:rPr>
                <w:color w:val="002060"/>
              </w:rPr>
              <w:t> </w:t>
            </w:r>
          </w:p>
        </w:tc>
      </w:tr>
    </w:tbl>
    <w:p w14:paraId="36F73F72" w14:textId="77777777" w:rsidR="00A37790" w:rsidRPr="00715DCF" w:rsidRDefault="00A37790" w:rsidP="00A37790">
      <w:pPr>
        <w:pStyle w:val="titolo10"/>
        <w:rPr>
          <w:rFonts w:eastAsiaTheme="minorEastAsia"/>
          <w:color w:val="002060"/>
        </w:rPr>
      </w:pPr>
      <w:r w:rsidRPr="00715DCF">
        <w:rPr>
          <w:color w:val="002060"/>
        </w:rPr>
        <w:t xml:space="preserve">GARE DEL 11/11/2023 </w:t>
      </w:r>
    </w:p>
    <w:p w14:paraId="4649D181" w14:textId="77777777" w:rsidR="00A37790" w:rsidRPr="00715DCF" w:rsidRDefault="00A37790" w:rsidP="00A37790">
      <w:pPr>
        <w:pStyle w:val="titolo7a"/>
        <w:rPr>
          <w:color w:val="002060"/>
        </w:rPr>
      </w:pPr>
      <w:r w:rsidRPr="00715DCF">
        <w:rPr>
          <w:color w:val="002060"/>
        </w:rPr>
        <w:t xml:space="preserve">PROVVEDIMENTI DISCIPLINARI </w:t>
      </w:r>
    </w:p>
    <w:p w14:paraId="18F71A95"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5AC37C00" w14:textId="77777777" w:rsidR="00A37790" w:rsidRPr="00715DCF" w:rsidRDefault="00A37790" w:rsidP="00A37790">
      <w:pPr>
        <w:pStyle w:val="titolo30"/>
        <w:rPr>
          <w:color w:val="002060"/>
        </w:rPr>
      </w:pPr>
      <w:r w:rsidRPr="00715DCF">
        <w:rPr>
          <w:color w:val="002060"/>
        </w:rPr>
        <w:t xml:space="preserve">CALCIATORI NON ESPULSI </w:t>
      </w:r>
    </w:p>
    <w:p w14:paraId="1878FCD8" w14:textId="77777777" w:rsidR="00A37790" w:rsidRPr="00715DCF" w:rsidRDefault="00A37790" w:rsidP="00A37790">
      <w:pPr>
        <w:pStyle w:val="titolo20"/>
        <w:rPr>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0F599AA" w14:textId="77777777" w:rsidTr="00E30EA7">
        <w:tc>
          <w:tcPr>
            <w:tcW w:w="2200" w:type="dxa"/>
            <w:tcMar>
              <w:top w:w="20" w:type="dxa"/>
              <w:left w:w="20" w:type="dxa"/>
              <w:bottom w:w="20" w:type="dxa"/>
              <w:right w:w="20" w:type="dxa"/>
            </w:tcMar>
            <w:vAlign w:val="center"/>
            <w:hideMark/>
          </w:tcPr>
          <w:p w14:paraId="7488B312" w14:textId="77777777" w:rsidR="00A37790" w:rsidRPr="00715DCF" w:rsidRDefault="00A37790" w:rsidP="00E30EA7">
            <w:pPr>
              <w:pStyle w:val="movimento"/>
              <w:rPr>
                <w:color w:val="002060"/>
              </w:rPr>
            </w:pPr>
            <w:r w:rsidRPr="00715DCF">
              <w:rPr>
                <w:color w:val="002060"/>
              </w:rPr>
              <w:t>FIORELLA MIRIAM</w:t>
            </w:r>
          </w:p>
        </w:tc>
        <w:tc>
          <w:tcPr>
            <w:tcW w:w="2200" w:type="dxa"/>
            <w:tcMar>
              <w:top w:w="20" w:type="dxa"/>
              <w:left w:w="20" w:type="dxa"/>
              <w:bottom w:w="20" w:type="dxa"/>
              <w:right w:w="20" w:type="dxa"/>
            </w:tcMar>
            <w:vAlign w:val="center"/>
            <w:hideMark/>
          </w:tcPr>
          <w:p w14:paraId="3B4ABA1E" w14:textId="77777777" w:rsidR="00A37790" w:rsidRPr="00715DCF" w:rsidRDefault="00A37790" w:rsidP="00E30EA7">
            <w:pPr>
              <w:pStyle w:val="movimento2"/>
              <w:rPr>
                <w:color w:val="002060"/>
              </w:rPr>
            </w:pPr>
            <w:r w:rsidRPr="00715DCF">
              <w:rPr>
                <w:color w:val="002060"/>
              </w:rPr>
              <w:t xml:space="preserve">(POLISPORTIVA BOCA S.E.M.) </w:t>
            </w:r>
          </w:p>
        </w:tc>
        <w:tc>
          <w:tcPr>
            <w:tcW w:w="800" w:type="dxa"/>
            <w:tcMar>
              <w:top w:w="20" w:type="dxa"/>
              <w:left w:w="20" w:type="dxa"/>
              <w:bottom w:w="20" w:type="dxa"/>
              <w:right w:w="20" w:type="dxa"/>
            </w:tcMar>
            <w:vAlign w:val="center"/>
            <w:hideMark/>
          </w:tcPr>
          <w:p w14:paraId="3CD2DF0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0C3BA8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FD6DD53" w14:textId="77777777" w:rsidR="00A37790" w:rsidRPr="00715DCF" w:rsidRDefault="00A37790" w:rsidP="00E30EA7">
            <w:pPr>
              <w:pStyle w:val="movimento2"/>
              <w:rPr>
                <w:color w:val="002060"/>
              </w:rPr>
            </w:pPr>
            <w:r w:rsidRPr="00715DCF">
              <w:rPr>
                <w:color w:val="002060"/>
              </w:rPr>
              <w:t> </w:t>
            </w:r>
          </w:p>
        </w:tc>
      </w:tr>
    </w:tbl>
    <w:p w14:paraId="0914CBFA" w14:textId="77777777" w:rsidR="00A37790" w:rsidRPr="00715DCF" w:rsidRDefault="00A37790" w:rsidP="00A37790">
      <w:pPr>
        <w:pStyle w:val="titolo10"/>
        <w:rPr>
          <w:rFonts w:eastAsiaTheme="minorEastAsia"/>
          <w:color w:val="002060"/>
        </w:rPr>
      </w:pPr>
      <w:r w:rsidRPr="00715DCF">
        <w:rPr>
          <w:color w:val="002060"/>
        </w:rPr>
        <w:t xml:space="preserve">GARE DEL 12/11/2023 </w:t>
      </w:r>
    </w:p>
    <w:p w14:paraId="7DE1F8A7" w14:textId="77777777" w:rsidR="00A37790" w:rsidRPr="00715DCF" w:rsidRDefault="00A37790" w:rsidP="00A37790">
      <w:pPr>
        <w:pStyle w:val="titolo7a"/>
        <w:rPr>
          <w:color w:val="002060"/>
        </w:rPr>
      </w:pPr>
      <w:r w:rsidRPr="00715DCF">
        <w:rPr>
          <w:color w:val="002060"/>
        </w:rPr>
        <w:t xml:space="preserve">PROVVEDIMENTI DISCIPLINARI </w:t>
      </w:r>
    </w:p>
    <w:p w14:paraId="610D1FC5"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4F88A135" w14:textId="77777777" w:rsidR="00A37790" w:rsidRPr="00715DCF" w:rsidRDefault="00A37790" w:rsidP="00A37790">
      <w:pPr>
        <w:pStyle w:val="titolo30"/>
        <w:rPr>
          <w:color w:val="002060"/>
        </w:rPr>
      </w:pPr>
      <w:r w:rsidRPr="00715DCF">
        <w:rPr>
          <w:color w:val="002060"/>
        </w:rPr>
        <w:t xml:space="preserve">ALLENATORI </w:t>
      </w:r>
    </w:p>
    <w:p w14:paraId="479D4386"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548C92B" w14:textId="77777777" w:rsidTr="00E30EA7">
        <w:tc>
          <w:tcPr>
            <w:tcW w:w="2200" w:type="dxa"/>
            <w:tcMar>
              <w:top w:w="20" w:type="dxa"/>
              <w:left w:w="20" w:type="dxa"/>
              <w:bottom w:w="20" w:type="dxa"/>
              <w:right w:w="20" w:type="dxa"/>
            </w:tcMar>
            <w:vAlign w:val="center"/>
            <w:hideMark/>
          </w:tcPr>
          <w:p w14:paraId="77343A47" w14:textId="77777777" w:rsidR="00A37790" w:rsidRPr="00715DCF" w:rsidRDefault="00A37790" w:rsidP="00E30EA7">
            <w:pPr>
              <w:pStyle w:val="movimento"/>
              <w:rPr>
                <w:color w:val="002060"/>
              </w:rPr>
            </w:pPr>
            <w:r w:rsidRPr="00715DCF">
              <w:rPr>
                <w:color w:val="002060"/>
              </w:rPr>
              <w:t>SESSA GIOVANNI</w:t>
            </w:r>
          </w:p>
        </w:tc>
        <w:tc>
          <w:tcPr>
            <w:tcW w:w="2200" w:type="dxa"/>
            <w:tcMar>
              <w:top w:w="20" w:type="dxa"/>
              <w:left w:w="20" w:type="dxa"/>
              <w:bottom w:w="20" w:type="dxa"/>
              <w:right w:w="20" w:type="dxa"/>
            </w:tcMar>
            <w:vAlign w:val="center"/>
            <w:hideMark/>
          </w:tcPr>
          <w:p w14:paraId="29ACA464" w14:textId="77777777" w:rsidR="00A37790" w:rsidRPr="00715DCF" w:rsidRDefault="00A37790" w:rsidP="00E30EA7">
            <w:pPr>
              <w:pStyle w:val="movimento2"/>
              <w:rPr>
                <w:color w:val="002060"/>
              </w:rPr>
            </w:pPr>
            <w:r w:rsidRPr="00715DCF">
              <w:rPr>
                <w:color w:val="002060"/>
              </w:rPr>
              <w:t xml:space="preserve">(ASD KAPPABI POTENZAPICENA) </w:t>
            </w:r>
          </w:p>
        </w:tc>
        <w:tc>
          <w:tcPr>
            <w:tcW w:w="800" w:type="dxa"/>
            <w:tcMar>
              <w:top w:w="20" w:type="dxa"/>
              <w:left w:w="20" w:type="dxa"/>
              <w:bottom w:w="20" w:type="dxa"/>
              <w:right w:w="20" w:type="dxa"/>
            </w:tcMar>
            <w:vAlign w:val="center"/>
            <w:hideMark/>
          </w:tcPr>
          <w:p w14:paraId="5F2B47B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A6A80C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2DB61EF" w14:textId="77777777" w:rsidR="00A37790" w:rsidRPr="00715DCF" w:rsidRDefault="00A37790" w:rsidP="00E30EA7">
            <w:pPr>
              <w:pStyle w:val="movimento2"/>
              <w:rPr>
                <w:color w:val="002060"/>
              </w:rPr>
            </w:pPr>
            <w:r w:rsidRPr="00715DCF">
              <w:rPr>
                <w:color w:val="002060"/>
              </w:rPr>
              <w:t> </w:t>
            </w:r>
          </w:p>
        </w:tc>
      </w:tr>
    </w:tbl>
    <w:p w14:paraId="445A4B11"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56FEB0DA"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2A6FE0A" w14:textId="77777777" w:rsidTr="00E30EA7">
        <w:tc>
          <w:tcPr>
            <w:tcW w:w="2200" w:type="dxa"/>
            <w:tcMar>
              <w:top w:w="20" w:type="dxa"/>
              <w:left w:w="20" w:type="dxa"/>
              <w:bottom w:w="20" w:type="dxa"/>
              <w:right w:w="20" w:type="dxa"/>
            </w:tcMar>
            <w:vAlign w:val="center"/>
            <w:hideMark/>
          </w:tcPr>
          <w:p w14:paraId="03D387B2" w14:textId="77777777" w:rsidR="00A37790" w:rsidRPr="00715DCF" w:rsidRDefault="00A37790" w:rsidP="00E30EA7">
            <w:pPr>
              <w:pStyle w:val="movimento"/>
              <w:rPr>
                <w:color w:val="002060"/>
              </w:rPr>
            </w:pPr>
            <w:r w:rsidRPr="00715DCF">
              <w:rPr>
                <w:color w:val="002060"/>
              </w:rPr>
              <w:t>BLENKUS SERENA</w:t>
            </w:r>
          </w:p>
        </w:tc>
        <w:tc>
          <w:tcPr>
            <w:tcW w:w="2200" w:type="dxa"/>
            <w:tcMar>
              <w:top w:w="20" w:type="dxa"/>
              <w:left w:w="20" w:type="dxa"/>
              <w:bottom w:w="20" w:type="dxa"/>
              <w:right w:w="20" w:type="dxa"/>
            </w:tcMar>
            <w:vAlign w:val="center"/>
            <w:hideMark/>
          </w:tcPr>
          <w:p w14:paraId="65096BBD" w14:textId="77777777" w:rsidR="00A37790" w:rsidRPr="00715DCF" w:rsidRDefault="00A37790" w:rsidP="00E30EA7">
            <w:pPr>
              <w:pStyle w:val="movimento2"/>
              <w:rPr>
                <w:color w:val="002060"/>
              </w:rPr>
            </w:pPr>
            <w:r w:rsidRPr="00715DCF">
              <w:rPr>
                <w:color w:val="002060"/>
              </w:rPr>
              <w:t xml:space="preserve">(ASD KAPPABI POTENZAPICENA) </w:t>
            </w:r>
          </w:p>
        </w:tc>
        <w:tc>
          <w:tcPr>
            <w:tcW w:w="800" w:type="dxa"/>
            <w:tcMar>
              <w:top w:w="20" w:type="dxa"/>
              <w:left w:w="20" w:type="dxa"/>
              <w:bottom w:w="20" w:type="dxa"/>
              <w:right w:w="20" w:type="dxa"/>
            </w:tcMar>
            <w:vAlign w:val="center"/>
            <w:hideMark/>
          </w:tcPr>
          <w:p w14:paraId="357714B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4628F44" w14:textId="77777777" w:rsidR="00A37790" w:rsidRPr="00715DCF" w:rsidRDefault="00A37790" w:rsidP="00E30EA7">
            <w:pPr>
              <w:pStyle w:val="movimento"/>
              <w:rPr>
                <w:color w:val="002060"/>
              </w:rPr>
            </w:pPr>
            <w:r w:rsidRPr="00715DCF">
              <w:rPr>
                <w:color w:val="002060"/>
              </w:rPr>
              <w:t>URBISAGLIA FEDERICA</w:t>
            </w:r>
          </w:p>
        </w:tc>
        <w:tc>
          <w:tcPr>
            <w:tcW w:w="2200" w:type="dxa"/>
            <w:tcMar>
              <w:top w:w="20" w:type="dxa"/>
              <w:left w:w="20" w:type="dxa"/>
              <w:bottom w:w="20" w:type="dxa"/>
              <w:right w:w="20" w:type="dxa"/>
            </w:tcMar>
            <w:vAlign w:val="center"/>
            <w:hideMark/>
          </w:tcPr>
          <w:p w14:paraId="441EF4ED" w14:textId="77777777" w:rsidR="00A37790" w:rsidRPr="00715DCF" w:rsidRDefault="00A37790" w:rsidP="00E30EA7">
            <w:pPr>
              <w:pStyle w:val="movimento2"/>
              <w:rPr>
                <w:color w:val="002060"/>
              </w:rPr>
            </w:pPr>
            <w:r w:rsidRPr="00715DCF">
              <w:rPr>
                <w:color w:val="002060"/>
              </w:rPr>
              <w:t xml:space="preserve">(ASD KAPPABI POTENZAPICENA) </w:t>
            </w:r>
          </w:p>
        </w:tc>
      </w:tr>
    </w:tbl>
    <w:p w14:paraId="0B6CAC96" w14:textId="77777777" w:rsidR="00A37790" w:rsidRDefault="00A37790" w:rsidP="00A37790">
      <w:pPr>
        <w:pStyle w:val="breakline"/>
        <w:rPr>
          <w:color w:val="002060"/>
        </w:rPr>
      </w:pPr>
    </w:p>
    <w:p w14:paraId="6325C025"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A493A7C"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2655883B" w14:textId="77777777" w:rsidR="00A37790" w:rsidRPr="00715DCF" w:rsidRDefault="00A37790" w:rsidP="00A37790">
      <w:pPr>
        <w:pStyle w:val="breakline"/>
        <w:rPr>
          <w:rFonts w:eastAsiaTheme="minorEastAsia"/>
          <w:color w:val="002060"/>
        </w:rPr>
      </w:pPr>
    </w:p>
    <w:p w14:paraId="3A580977" w14:textId="77777777" w:rsidR="00A37790" w:rsidRPr="00715DCF" w:rsidRDefault="00A37790" w:rsidP="00A37790">
      <w:pPr>
        <w:pStyle w:val="titoloprinc0"/>
        <w:rPr>
          <w:color w:val="002060"/>
        </w:rPr>
      </w:pPr>
      <w:r w:rsidRPr="00715DCF">
        <w:rPr>
          <w:color w:val="002060"/>
        </w:rPr>
        <w:t>CLASSIFICA</w:t>
      </w:r>
    </w:p>
    <w:p w14:paraId="5E6FDF63" w14:textId="77777777" w:rsidR="00A37790" w:rsidRPr="00715DCF" w:rsidRDefault="00A37790" w:rsidP="00A37790">
      <w:pPr>
        <w:pStyle w:val="breakline"/>
        <w:rPr>
          <w:color w:val="002060"/>
        </w:rPr>
      </w:pPr>
    </w:p>
    <w:p w14:paraId="04D9CBE9" w14:textId="77777777" w:rsidR="00A37790" w:rsidRPr="00715DCF" w:rsidRDefault="00A37790" w:rsidP="00A37790">
      <w:pPr>
        <w:pStyle w:val="breakline"/>
        <w:rPr>
          <w:color w:val="002060"/>
        </w:rPr>
      </w:pPr>
    </w:p>
    <w:p w14:paraId="32704F2F"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3B6210D2"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A97FE"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59D8D"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9FF7D"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B535F"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A521C"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CB38C"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0BE41"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F8686"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8A463"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73E69" w14:textId="77777777" w:rsidR="00A37790" w:rsidRPr="00715DCF" w:rsidRDefault="00A37790" w:rsidP="00E30EA7">
            <w:pPr>
              <w:pStyle w:val="headertabella0"/>
              <w:rPr>
                <w:color w:val="002060"/>
              </w:rPr>
            </w:pPr>
            <w:r w:rsidRPr="00715DCF">
              <w:rPr>
                <w:color w:val="002060"/>
              </w:rPr>
              <w:t>PE</w:t>
            </w:r>
          </w:p>
        </w:tc>
      </w:tr>
      <w:tr w:rsidR="00A37790" w:rsidRPr="00715DCF" w14:paraId="2521ADEB"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2C177D" w14:textId="77777777" w:rsidR="00A37790" w:rsidRPr="00715DCF" w:rsidRDefault="00A37790" w:rsidP="00E30EA7">
            <w:pPr>
              <w:pStyle w:val="rowtabella0"/>
              <w:rPr>
                <w:color w:val="002060"/>
              </w:rPr>
            </w:pPr>
            <w:r w:rsidRPr="00715DCF">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DF007"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F95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3174"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0133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252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093F7" w14:textId="77777777" w:rsidR="00A37790" w:rsidRPr="00715DCF" w:rsidRDefault="00A37790" w:rsidP="00E30EA7">
            <w:pPr>
              <w:pStyle w:val="rowtabella0"/>
              <w:jc w:val="center"/>
              <w:rPr>
                <w:color w:val="002060"/>
              </w:rPr>
            </w:pPr>
            <w:r w:rsidRPr="00715DC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96C49"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BE22B"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6790" w14:textId="77777777" w:rsidR="00A37790" w:rsidRPr="00715DCF" w:rsidRDefault="00A37790" w:rsidP="00E30EA7">
            <w:pPr>
              <w:pStyle w:val="rowtabella0"/>
              <w:jc w:val="center"/>
              <w:rPr>
                <w:color w:val="002060"/>
              </w:rPr>
            </w:pPr>
            <w:r w:rsidRPr="00715DCF">
              <w:rPr>
                <w:color w:val="002060"/>
              </w:rPr>
              <w:t>0</w:t>
            </w:r>
          </w:p>
        </w:tc>
      </w:tr>
      <w:tr w:rsidR="00A37790" w:rsidRPr="00715DCF" w14:paraId="3150CFD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9E977" w14:textId="77777777" w:rsidR="00A37790" w:rsidRPr="00715DCF" w:rsidRDefault="00A37790" w:rsidP="00E30EA7">
            <w:pPr>
              <w:pStyle w:val="rowtabella0"/>
              <w:rPr>
                <w:color w:val="002060"/>
              </w:rPr>
            </w:pPr>
            <w:r w:rsidRPr="00715DC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2C95"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12C5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DCA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D51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ED40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25D7" w14:textId="77777777" w:rsidR="00A37790" w:rsidRPr="00715DCF" w:rsidRDefault="00A37790" w:rsidP="00E30EA7">
            <w:pPr>
              <w:pStyle w:val="rowtabella0"/>
              <w:jc w:val="center"/>
              <w:rPr>
                <w:color w:val="002060"/>
              </w:rPr>
            </w:pPr>
            <w:r w:rsidRPr="00715DC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0B68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5F6AE" w14:textId="77777777" w:rsidR="00A37790" w:rsidRPr="00715DCF" w:rsidRDefault="00A37790" w:rsidP="00E30EA7">
            <w:pPr>
              <w:pStyle w:val="rowtabella0"/>
              <w:jc w:val="center"/>
              <w:rPr>
                <w:color w:val="002060"/>
              </w:rPr>
            </w:pPr>
            <w:r w:rsidRPr="00715DC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57B88" w14:textId="77777777" w:rsidR="00A37790" w:rsidRPr="00715DCF" w:rsidRDefault="00A37790" w:rsidP="00E30EA7">
            <w:pPr>
              <w:pStyle w:val="rowtabella0"/>
              <w:jc w:val="center"/>
              <w:rPr>
                <w:color w:val="002060"/>
              </w:rPr>
            </w:pPr>
            <w:r w:rsidRPr="00715DCF">
              <w:rPr>
                <w:color w:val="002060"/>
              </w:rPr>
              <w:t>0</w:t>
            </w:r>
          </w:p>
        </w:tc>
      </w:tr>
      <w:tr w:rsidR="00A37790" w:rsidRPr="00715DCF" w14:paraId="03BC91D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437216" w14:textId="77777777" w:rsidR="00A37790" w:rsidRPr="00715DCF" w:rsidRDefault="00A37790" w:rsidP="00E30EA7">
            <w:pPr>
              <w:pStyle w:val="rowtabella0"/>
              <w:rPr>
                <w:color w:val="002060"/>
              </w:rPr>
            </w:pPr>
            <w:r w:rsidRPr="00715DCF">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C61D4"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1BF7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AC33F"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1164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FED8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4CCA"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6C363"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9D49"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8B7B5" w14:textId="77777777" w:rsidR="00A37790" w:rsidRPr="00715DCF" w:rsidRDefault="00A37790" w:rsidP="00E30EA7">
            <w:pPr>
              <w:pStyle w:val="rowtabella0"/>
              <w:jc w:val="center"/>
              <w:rPr>
                <w:color w:val="002060"/>
              </w:rPr>
            </w:pPr>
            <w:r w:rsidRPr="00715DCF">
              <w:rPr>
                <w:color w:val="002060"/>
              </w:rPr>
              <w:t>0</w:t>
            </w:r>
          </w:p>
        </w:tc>
      </w:tr>
      <w:tr w:rsidR="00A37790" w:rsidRPr="00715DCF" w14:paraId="480108F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32D5EA" w14:textId="77777777" w:rsidR="00A37790" w:rsidRPr="00715DCF" w:rsidRDefault="00A37790" w:rsidP="00E30EA7">
            <w:pPr>
              <w:pStyle w:val="rowtabella0"/>
              <w:rPr>
                <w:color w:val="002060"/>
              </w:rPr>
            </w:pPr>
            <w:r w:rsidRPr="00715DCF">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6DCA"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1BAE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CAFB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2AB1"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A404"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8ED84" w14:textId="77777777" w:rsidR="00A37790" w:rsidRPr="00715DCF" w:rsidRDefault="00A37790" w:rsidP="00E30EA7">
            <w:pPr>
              <w:pStyle w:val="rowtabella0"/>
              <w:jc w:val="center"/>
              <w:rPr>
                <w:color w:val="002060"/>
              </w:rPr>
            </w:pPr>
            <w:r w:rsidRPr="00715D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C668"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5B5F"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23250" w14:textId="77777777" w:rsidR="00A37790" w:rsidRPr="00715DCF" w:rsidRDefault="00A37790" w:rsidP="00E30EA7">
            <w:pPr>
              <w:pStyle w:val="rowtabella0"/>
              <w:jc w:val="center"/>
              <w:rPr>
                <w:color w:val="002060"/>
              </w:rPr>
            </w:pPr>
            <w:r w:rsidRPr="00715DCF">
              <w:rPr>
                <w:color w:val="002060"/>
              </w:rPr>
              <w:t>0</w:t>
            </w:r>
          </w:p>
        </w:tc>
      </w:tr>
      <w:tr w:rsidR="00A37790" w:rsidRPr="00715DCF" w14:paraId="411B085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2E19F" w14:textId="77777777" w:rsidR="00A37790" w:rsidRPr="00715DCF" w:rsidRDefault="00A37790" w:rsidP="00E30EA7">
            <w:pPr>
              <w:pStyle w:val="rowtabella0"/>
              <w:rPr>
                <w:color w:val="002060"/>
              </w:rPr>
            </w:pPr>
            <w:r w:rsidRPr="00715DCF">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67970"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8E02"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DD823"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9A8D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EBF5A"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FE6F2"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8026"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E80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280B" w14:textId="77777777" w:rsidR="00A37790" w:rsidRPr="00715DCF" w:rsidRDefault="00A37790" w:rsidP="00E30EA7">
            <w:pPr>
              <w:pStyle w:val="rowtabella0"/>
              <w:jc w:val="center"/>
              <w:rPr>
                <w:color w:val="002060"/>
              </w:rPr>
            </w:pPr>
            <w:r w:rsidRPr="00715DCF">
              <w:rPr>
                <w:color w:val="002060"/>
              </w:rPr>
              <w:t>0</w:t>
            </w:r>
          </w:p>
        </w:tc>
      </w:tr>
      <w:tr w:rsidR="00A37790" w:rsidRPr="00715DCF" w14:paraId="4565346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1C8D82" w14:textId="77777777" w:rsidR="00A37790" w:rsidRPr="00715DCF" w:rsidRDefault="00A37790" w:rsidP="00E30EA7">
            <w:pPr>
              <w:pStyle w:val="rowtabella0"/>
              <w:rPr>
                <w:color w:val="002060"/>
              </w:rPr>
            </w:pPr>
            <w:r w:rsidRPr="00715DC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D972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BC433"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B21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125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A571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CE6A0"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861F8"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31267"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D2CF" w14:textId="77777777" w:rsidR="00A37790" w:rsidRPr="00715DCF" w:rsidRDefault="00A37790" w:rsidP="00E30EA7">
            <w:pPr>
              <w:pStyle w:val="rowtabella0"/>
              <w:jc w:val="center"/>
              <w:rPr>
                <w:color w:val="002060"/>
              </w:rPr>
            </w:pPr>
            <w:r w:rsidRPr="00715DCF">
              <w:rPr>
                <w:color w:val="002060"/>
              </w:rPr>
              <w:t>0</w:t>
            </w:r>
          </w:p>
        </w:tc>
      </w:tr>
      <w:tr w:rsidR="00A37790" w:rsidRPr="00715DCF" w14:paraId="0EBD9C1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922A5" w14:textId="77777777" w:rsidR="00A37790" w:rsidRPr="00715DCF" w:rsidRDefault="00A37790" w:rsidP="00E30EA7">
            <w:pPr>
              <w:pStyle w:val="rowtabella0"/>
              <w:rPr>
                <w:color w:val="002060"/>
              </w:rPr>
            </w:pPr>
            <w:r w:rsidRPr="00715DCF">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071B"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779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DB5F4"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A051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219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BC2E4"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9166"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EE77"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72119" w14:textId="77777777" w:rsidR="00A37790" w:rsidRPr="00715DCF" w:rsidRDefault="00A37790" w:rsidP="00E30EA7">
            <w:pPr>
              <w:pStyle w:val="rowtabella0"/>
              <w:jc w:val="center"/>
              <w:rPr>
                <w:color w:val="002060"/>
              </w:rPr>
            </w:pPr>
            <w:r w:rsidRPr="00715DCF">
              <w:rPr>
                <w:color w:val="002060"/>
              </w:rPr>
              <w:t>0</w:t>
            </w:r>
          </w:p>
        </w:tc>
      </w:tr>
      <w:tr w:rsidR="00A37790" w:rsidRPr="00715DCF" w14:paraId="59C88EA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905CE" w14:textId="77777777" w:rsidR="00A37790" w:rsidRPr="00715DCF" w:rsidRDefault="00A37790" w:rsidP="00E30EA7">
            <w:pPr>
              <w:pStyle w:val="rowtabella0"/>
              <w:rPr>
                <w:color w:val="002060"/>
              </w:rPr>
            </w:pPr>
            <w:r w:rsidRPr="00715DCF">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06A35"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39D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A4A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7EE4"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D8D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1B5A"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1979"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FF4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920B" w14:textId="77777777" w:rsidR="00A37790" w:rsidRPr="00715DCF" w:rsidRDefault="00A37790" w:rsidP="00E30EA7">
            <w:pPr>
              <w:pStyle w:val="rowtabella0"/>
              <w:jc w:val="center"/>
              <w:rPr>
                <w:color w:val="002060"/>
              </w:rPr>
            </w:pPr>
            <w:r w:rsidRPr="00715DCF">
              <w:rPr>
                <w:color w:val="002060"/>
              </w:rPr>
              <w:t>0</w:t>
            </w:r>
          </w:p>
        </w:tc>
      </w:tr>
      <w:tr w:rsidR="00A37790" w:rsidRPr="00715DCF" w14:paraId="590DECE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4A035" w14:textId="77777777" w:rsidR="00A37790" w:rsidRPr="00715DCF" w:rsidRDefault="00A37790" w:rsidP="00E30EA7">
            <w:pPr>
              <w:pStyle w:val="rowtabella0"/>
              <w:rPr>
                <w:color w:val="002060"/>
              </w:rPr>
            </w:pPr>
            <w:r w:rsidRPr="00715DCF">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1CC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93C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9D80A"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FD2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9B563"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3FE1"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54F5"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B1A03"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CB37" w14:textId="77777777" w:rsidR="00A37790" w:rsidRPr="00715DCF" w:rsidRDefault="00A37790" w:rsidP="00E30EA7">
            <w:pPr>
              <w:pStyle w:val="rowtabella0"/>
              <w:jc w:val="center"/>
              <w:rPr>
                <w:color w:val="002060"/>
              </w:rPr>
            </w:pPr>
            <w:r w:rsidRPr="00715DCF">
              <w:rPr>
                <w:color w:val="002060"/>
              </w:rPr>
              <w:t>0</w:t>
            </w:r>
          </w:p>
        </w:tc>
      </w:tr>
      <w:tr w:rsidR="00A37790" w:rsidRPr="00715DCF" w14:paraId="1CC32FA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4701F7" w14:textId="77777777" w:rsidR="00A37790" w:rsidRPr="00715DCF" w:rsidRDefault="00A37790" w:rsidP="00E30EA7">
            <w:pPr>
              <w:pStyle w:val="rowtabella0"/>
              <w:rPr>
                <w:color w:val="002060"/>
              </w:rPr>
            </w:pPr>
            <w:r w:rsidRPr="00715DC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073E"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BD4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FC7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5B58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0DFE5"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A305A"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D691"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D6BC5"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180A" w14:textId="77777777" w:rsidR="00A37790" w:rsidRPr="00715DCF" w:rsidRDefault="00A37790" w:rsidP="00E30EA7">
            <w:pPr>
              <w:pStyle w:val="rowtabella0"/>
              <w:jc w:val="center"/>
              <w:rPr>
                <w:color w:val="002060"/>
              </w:rPr>
            </w:pPr>
            <w:r w:rsidRPr="00715DCF">
              <w:rPr>
                <w:color w:val="002060"/>
              </w:rPr>
              <w:t>0</w:t>
            </w:r>
          </w:p>
        </w:tc>
      </w:tr>
      <w:tr w:rsidR="00A37790" w:rsidRPr="00715DCF" w14:paraId="48DE349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88C84" w14:textId="77777777" w:rsidR="00A37790" w:rsidRPr="00715DCF" w:rsidRDefault="00A37790" w:rsidP="00E30EA7">
            <w:pPr>
              <w:pStyle w:val="rowtabella0"/>
              <w:rPr>
                <w:color w:val="002060"/>
              </w:rPr>
            </w:pPr>
            <w:r w:rsidRPr="00715DCF">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34BD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05CA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04B4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4313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F533"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E7B8C"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716B"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DB42"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D2E18" w14:textId="77777777" w:rsidR="00A37790" w:rsidRPr="00715DCF" w:rsidRDefault="00A37790" w:rsidP="00E30EA7">
            <w:pPr>
              <w:pStyle w:val="rowtabella0"/>
              <w:jc w:val="center"/>
              <w:rPr>
                <w:color w:val="002060"/>
              </w:rPr>
            </w:pPr>
            <w:r w:rsidRPr="00715DCF">
              <w:rPr>
                <w:color w:val="002060"/>
              </w:rPr>
              <w:t>0</w:t>
            </w:r>
          </w:p>
        </w:tc>
      </w:tr>
      <w:tr w:rsidR="00A37790" w:rsidRPr="00715DCF" w14:paraId="01E66E0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592CE" w14:textId="77777777" w:rsidR="00A37790" w:rsidRPr="00715DCF" w:rsidRDefault="00A37790" w:rsidP="00E30EA7">
            <w:pPr>
              <w:pStyle w:val="rowtabella0"/>
              <w:rPr>
                <w:color w:val="002060"/>
              </w:rPr>
            </w:pPr>
            <w:r w:rsidRPr="00715DCF">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D908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F2F0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C66E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5793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70F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5B2F5"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4B2D" w14:textId="77777777" w:rsidR="00A37790" w:rsidRPr="00715DCF" w:rsidRDefault="00A37790" w:rsidP="00E30EA7">
            <w:pPr>
              <w:pStyle w:val="rowtabella0"/>
              <w:jc w:val="center"/>
              <w:rPr>
                <w:color w:val="002060"/>
              </w:rPr>
            </w:pPr>
            <w:r w:rsidRPr="00715DCF">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3E5F4"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64A3" w14:textId="77777777" w:rsidR="00A37790" w:rsidRPr="00715DCF" w:rsidRDefault="00A37790" w:rsidP="00E30EA7">
            <w:pPr>
              <w:pStyle w:val="rowtabella0"/>
              <w:jc w:val="center"/>
              <w:rPr>
                <w:color w:val="002060"/>
              </w:rPr>
            </w:pPr>
            <w:r w:rsidRPr="00715DCF">
              <w:rPr>
                <w:color w:val="002060"/>
              </w:rPr>
              <w:t>0</w:t>
            </w:r>
          </w:p>
        </w:tc>
      </w:tr>
      <w:tr w:rsidR="00A37790" w:rsidRPr="00715DCF" w14:paraId="492B595C"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17B2FD" w14:textId="77777777" w:rsidR="00A37790" w:rsidRPr="00715DCF" w:rsidRDefault="00A37790" w:rsidP="00E30EA7">
            <w:pPr>
              <w:pStyle w:val="rowtabella0"/>
              <w:rPr>
                <w:color w:val="002060"/>
              </w:rPr>
            </w:pPr>
            <w:r w:rsidRPr="00715DCF">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44B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B7E39"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427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0054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43E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56105"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7BDB5" w14:textId="77777777" w:rsidR="00A37790" w:rsidRPr="00715DCF" w:rsidRDefault="00A37790" w:rsidP="00E30EA7">
            <w:pPr>
              <w:pStyle w:val="rowtabella0"/>
              <w:jc w:val="center"/>
              <w:rPr>
                <w:color w:val="002060"/>
              </w:rPr>
            </w:pPr>
            <w:r w:rsidRPr="00715DCF">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587C5" w14:textId="77777777" w:rsidR="00A37790" w:rsidRPr="00715DCF" w:rsidRDefault="00A37790" w:rsidP="00E30EA7">
            <w:pPr>
              <w:pStyle w:val="rowtabella0"/>
              <w:jc w:val="center"/>
              <w:rPr>
                <w:color w:val="002060"/>
              </w:rPr>
            </w:pPr>
            <w:r w:rsidRPr="00715DCF">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66130" w14:textId="77777777" w:rsidR="00A37790" w:rsidRPr="00715DCF" w:rsidRDefault="00A37790" w:rsidP="00E30EA7">
            <w:pPr>
              <w:pStyle w:val="rowtabella0"/>
              <w:jc w:val="center"/>
              <w:rPr>
                <w:color w:val="002060"/>
              </w:rPr>
            </w:pPr>
            <w:r w:rsidRPr="00715DCF">
              <w:rPr>
                <w:color w:val="002060"/>
              </w:rPr>
              <w:t>1</w:t>
            </w:r>
          </w:p>
        </w:tc>
      </w:tr>
    </w:tbl>
    <w:p w14:paraId="1F0FFFFB" w14:textId="77777777" w:rsidR="00A37790" w:rsidRPr="00715DCF" w:rsidRDefault="00A37790" w:rsidP="00A37790">
      <w:pPr>
        <w:pStyle w:val="breakline"/>
        <w:rPr>
          <w:rFonts w:eastAsiaTheme="minorEastAsia"/>
          <w:color w:val="002060"/>
        </w:rPr>
      </w:pPr>
    </w:p>
    <w:p w14:paraId="43DC06B1" w14:textId="77777777" w:rsidR="00A37790" w:rsidRPr="00715DCF" w:rsidRDefault="00A37790" w:rsidP="00A37790">
      <w:pPr>
        <w:pStyle w:val="titoloprinc0"/>
        <w:rPr>
          <w:color w:val="002060"/>
        </w:rPr>
      </w:pPr>
      <w:r w:rsidRPr="00715DCF">
        <w:rPr>
          <w:color w:val="002060"/>
        </w:rPr>
        <w:t>PROGRAMMA GARE</w:t>
      </w:r>
    </w:p>
    <w:p w14:paraId="6AF98B37" w14:textId="77777777" w:rsidR="00A37790" w:rsidRPr="00715DCF" w:rsidRDefault="00A37790" w:rsidP="00A37790">
      <w:pPr>
        <w:pStyle w:val="breakline"/>
        <w:rPr>
          <w:color w:val="002060"/>
        </w:rPr>
      </w:pPr>
    </w:p>
    <w:p w14:paraId="025EB1CC" w14:textId="77777777" w:rsidR="00A37790" w:rsidRPr="00715DCF" w:rsidRDefault="00A37790" w:rsidP="00A37790">
      <w:pPr>
        <w:pStyle w:val="sottotitolocampionato10"/>
        <w:rPr>
          <w:color w:val="002060"/>
        </w:rPr>
      </w:pPr>
      <w:r w:rsidRPr="00715DC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4"/>
        <w:gridCol w:w="385"/>
        <w:gridCol w:w="898"/>
        <w:gridCol w:w="1182"/>
        <w:gridCol w:w="1550"/>
        <w:gridCol w:w="1547"/>
      </w:tblGrid>
      <w:tr w:rsidR="00A37790" w:rsidRPr="00715DCF" w14:paraId="14AC0F10"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7997B"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7CA45"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78796"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93778"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1D65A"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9253E"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6A099"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59ED4A79"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CA877F" w14:textId="77777777" w:rsidR="00A37790" w:rsidRPr="00715DCF" w:rsidRDefault="00A37790" w:rsidP="00E30EA7">
            <w:pPr>
              <w:pStyle w:val="rowtabella0"/>
              <w:rPr>
                <w:color w:val="002060"/>
              </w:rPr>
            </w:pPr>
            <w:r w:rsidRPr="00715DCF">
              <w:rPr>
                <w:color w:val="002060"/>
              </w:rPr>
              <w:t>ASD KAPPABI POTENZAPICENA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BCCCD5" w14:textId="77777777" w:rsidR="00A37790" w:rsidRPr="00715DCF" w:rsidRDefault="00A37790" w:rsidP="00E30EA7">
            <w:pPr>
              <w:pStyle w:val="rowtabella0"/>
              <w:rPr>
                <w:color w:val="002060"/>
              </w:rPr>
            </w:pPr>
            <w:r w:rsidRPr="00715DCF">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0ADBF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A5BC12" w14:textId="77777777" w:rsidR="00A37790" w:rsidRPr="00715DCF" w:rsidRDefault="00A37790" w:rsidP="00E30EA7">
            <w:pPr>
              <w:pStyle w:val="rowtabella0"/>
              <w:rPr>
                <w:color w:val="002060"/>
              </w:rPr>
            </w:pPr>
            <w:r w:rsidRPr="00715DCF">
              <w:rPr>
                <w:color w:val="002060"/>
              </w:rPr>
              <w:t>17/11/2023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CC580" w14:textId="77777777" w:rsidR="00A37790" w:rsidRPr="00715DCF" w:rsidRDefault="00A37790" w:rsidP="00E30EA7">
            <w:pPr>
              <w:pStyle w:val="rowtabella0"/>
              <w:rPr>
                <w:color w:val="002060"/>
              </w:rPr>
            </w:pPr>
            <w:r w:rsidRPr="00715DCF">
              <w:rPr>
                <w:color w:val="002060"/>
              </w:rPr>
              <w:t>5279 PALESTRA G. LEOPARDI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1737F" w14:textId="77777777" w:rsidR="00A37790" w:rsidRPr="00715DCF" w:rsidRDefault="00A37790" w:rsidP="00E30EA7">
            <w:pPr>
              <w:pStyle w:val="rowtabella0"/>
              <w:rPr>
                <w:color w:val="002060"/>
              </w:rPr>
            </w:pPr>
            <w:r w:rsidRPr="00715DCF">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D8D196" w14:textId="77777777" w:rsidR="00A37790" w:rsidRPr="00715DCF" w:rsidRDefault="00A37790" w:rsidP="00E30EA7">
            <w:pPr>
              <w:pStyle w:val="rowtabella0"/>
              <w:rPr>
                <w:color w:val="002060"/>
              </w:rPr>
            </w:pPr>
            <w:r w:rsidRPr="00715DCF">
              <w:rPr>
                <w:color w:val="002060"/>
              </w:rPr>
              <w:t>VIA DELLO SPORT</w:t>
            </w:r>
          </w:p>
        </w:tc>
      </w:tr>
      <w:tr w:rsidR="00A37790" w:rsidRPr="00715DCF" w14:paraId="7FDFC30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4EDBC5" w14:textId="77777777" w:rsidR="00A37790" w:rsidRPr="00715DCF" w:rsidRDefault="00A37790" w:rsidP="00E30EA7">
            <w:pPr>
              <w:pStyle w:val="rowtabella0"/>
              <w:rPr>
                <w:color w:val="002060"/>
              </w:rPr>
            </w:pPr>
            <w:r w:rsidRPr="00715DCF">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521047" w14:textId="77777777" w:rsidR="00A37790" w:rsidRPr="00715DCF" w:rsidRDefault="00A37790" w:rsidP="00E30EA7">
            <w:pPr>
              <w:pStyle w:val="rowtabella0"/>
              <w:rPr>
                <w:color w:val="002060"/>
              </w:rPr>
            </w:pPr>
            <w:r w:rsidRPr="00715DCF">
              <w:rPr>
                <w:color w:val="002060"/>
              </w:rPr>
              <w:t>POLISPORTIVA BOCA S.E.M.</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472312"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195AFA" w14:textId="77777777" w:rsidR="00A37790" w:rsidRPr="00715DCF" w:rsidRDefault="00A37790" w:rsidP="00E30EA7">
            <w:pPr>
              <w:pStyle w:val="rowtabella0"/>
              <w:rPr>
                <w:color w:val="002060"/>
              </w:rPr>
            </w:pPr>
            <w:r w:rsidRPr="00715DCF">
              <w:rPr>
                <w:color w:val="002060"/>
              </w:rPr>
              <w:t>17/11/2023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C4292C" w14:textId="77777777" w:rsidR="00A37790" w:rsidRPr="00715DCF" w:rsidRDefault="00A37790" w:rsidP="00E30EA7">
            <w:pPr>
              <w:pStyle w:val="rowtabella0"/>
              <w:rPr>
                <w:color w:val="002060"/>
              </w:rPr>
            </w:pPr>
            <w:r w:rsidRPr="00715DCF">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6C5CAC" w14:textId="77777777" w:rsidR="00A37790" w:rsidRPr="00715DCF" w:rsidRDefault="00A37790" w:rsidP="00E30EA7">
            <w:pPr>
              <w:pStyle w:val="rowtabella0"/>
              <w:rPr>
                <w:color w:val="002060"/>
              </w:rPr>
            </w:pPr>
            <w:r w:rsidRPr="00715DCF">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BE43E" w14:textId="77777777" w:rsidR="00A37790" w:rsidRPr="00715DCF" w:rsidRDefault="00A37790" w:rsidP="00E30EA7">
            <w:pPr>
              <w:pStyle w:val="rowtabella0"/>
              <w:rPr>
                <w:color w:val="002060"/>
              </w:rPr>
            </w:pPr>
            <w:r w:rsidRPr="00715DCF">
              <w:rPr>
                <w:color w:val="002060"/>
              </w:rPr>
              <w:t>VIA ROSSINI</w:t>
            </w:r>
          </w:p>
        </w:tc>
      </w:tr>
      <w:tr w:rsidR="00A37790" w:rsidRPr="00715DCF" w14:paraId="6046EEA7"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93589" w14:textId="77777777" w:rsidR="00A37790" w:rsidRPr="00715DCF" w:rsidRDefault="00A37790" w:rsidP="00E30EA7">
            <w:pPr>
              <w:pStyle w:val="rowtabella0"/>
              <w:rPr>
                <w:color w:val="002060"/>
              </w:rPr>
            </w:pPr>
            <w:r w:rsidRPr="00715DCF">
              <w:rPr>
                <w:color w:val="002060"/>
              </w:rPr>
              <w:lastRenderedPageBreak/>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97B4E5" w14:textId="77777777" w:rsidR="00A37790" w:rsidRPr="00715DCF" w:rsidRDefault="00A37790" w:rsidP="00E30EA7">
            <w:pPr>
              <w:pStyle w:val="rowtabella0"/>
              <w:rPr>
                <w:color w:val="002060"/>
              </w:rPr>
            </w:pPr>
            <w:r w:rsidRPr="00715DCF">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036CC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7152AF"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7DC59F" w14:textId="77777777" w:rsidR="00A37790" w:rsidRPr="00715DCF" w:rsidRDefault="00A37790" w:rsidP="00E30EA7">
            <w:pPr>
              <w:pStyle w:val="rowtabella0"/>
              <w:rPr>
                <w:color w:val="002060"/>
              </w:rPr>
            </w:pPr>
            <w:r w:rsidRPr="00715DCF">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13563F"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E069C7" w14:textId="77777777" w:rsidR="00A37790" w:rsidRPr="00715DCF" w:rsidRDefault="00A37790" w:rsidP="00E30EA7">
            <w:pPr>
              <w:pStyle w:val="rowtabella0"/>
              <w:rPr>
                <w:color w:val="002060"/>
              </w:rPr>
            </w:pPr>
            <w:r w:rsidRPr="00715DCF">
              <w:rPr>
                <w:color w:val="002060"/>
              </w:rPr>
              <w:t>VIA MADRE TERESA DI CALCUTTA</w:t>
            </w:r>
          </w:p>
        </w:tc>
      </w:tr>
      <w:tr w:rsidR="00A37790" w:rsidRPr="00715DCF" w14:paraId="57E4541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3E6425" w14:textId="77777777" w:rsidR="00A37790" w:rsidRPr="00715DCF" w:rsidRDefault="00A37790" w:rsidP="00E30EA7">
            <w:pPr>
              <w:pStyle w:val="rowtabella0"/>
              <w:rPr>
                <w:color w:val="002060"/>
              </w:rPr>
            </w:pPr>
            <w:r w:rsidRPr="00715DCF">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94B35D" w14:textId="77777777" w:rsidR="00A37790" w:rsidRPr="00715DCF" w:rsidRDefault="00A37790" w:rsidP="00E30EA7">
            <w:pPr>
              <w:pStyle w:val="rowtabella0"/>
              <w:rPr>
                <w:color w:val="002060"/>
              </w:rPr>
            </w:pPr>
            <w:r w:rsidRPr="00715DCF">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1BB0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61810B" w14:textId="77777777" w:rsidR="00A37790" w:rsidRPr="00715DCF" w:rsidRDefault="00A37790" w:rsidP="00E30EA7">
            <w:pPr>
              <w:pStyle w:val="rowtabella0"/>
              <w:rPr>
                <w:color w:val="002060"/>
              </w:rPr>
            </w:pPr>
            <w:r w:rsidRPr="00715DCF">
              <w:rPr>
                <w:color w:val="002060"/>
              </w:rPr>
              <w:t>17/11/2023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A059FD" w14:textId="77777777" w:rsidR="00A37790" w:rsidRPr="00715DCF" w:rsidRDefault="00A37790" w:rsidP="00E30EA7">
            <w:pPr>
              <w:pStyle w:val="rowtabella0"/>
              <w:rPr>
                <w:color w:val="002060"/>
              </w:rPr>
            </w:pPr>
            <w:r w:rsidRPr="00715DCF">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A91455" w14:textId="77777777" w:rsidR="00A37790" w:rsidRPr="00715DCF" w:rsidRDefault="00A37790" w:rsidP="00E30EA7">
            <w:pPr>
              <w:pStyle w:val="rowtabella0"/>
              <w:rPr>
                <w:color w:val="002060"/>
              </w:rPr>
            </w:pPr>
            <w:r w:rsidRPr="00715DCF">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7DB70E" w14:textId="77777777" w:rsidR="00A37790" w:rsidRPr="00715DCF" w:rsidRDefault="00A37790" w:rsidP="00E30EA7">
            <w:pPr>
              <w:pStyle w:val="rowtabella0"/>
              <w:rPr>
                <w:color w:val="002060"/>
              </w:rPr>
            </w:pPr>
            <w:r w:rsidRPr="00715DCF">
              <w:rPr>
                <w:color w:val="002060"/>
              </w:rPr>
              <w:t>VIA DELLO SPORT</w:t>
            </w:r>
          </w:p>
        </w:tc>
      </w:tr>
      <w:tr w:rsidR="00A37790" w:rsidRPr="00715DCF" w14:paraId="06A72E4E"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7A3B62" w14:textId="77777777" w:rsidR="00A37790" w:rsidRPr="00715DCF" w:rsidRDefault="00A37790" w:rsidP="00E30EA7">
            <w:pPr>
              <w:pStyle w:val="rowtabella0"/>
              <w:rPr>
                <w:color w:val="002060"/>
              </w:rPr>
            </w:pPr>
            <w:r w:rsidRPr="00715DCF">
              <w:rPr>
                <w:color w:val="002060"/>
              </w:rPr>
              <w:t>SANTANGIOLESE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4520AE" w14:textId="77777777" w:rsidR="00A37790" w:rsidRPr="00715DCF" w:rsidRDefault="00A37790" w:rsidP="00E30EA7">
            <w:pPr>
              <w:pStyle w:val="rowtabella0"/>
              <w:rPr>
                <w:color w:val="002060"/>
              </w:rPr>
            </w:pPr>
            <w:r w:rsidRPr="00715DCF">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037346"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6A29E2" w14:textId="77777777" w:rsidR="00A37790" w:rsidRPr="00715DCF" w:rsidRDefault="00A37790" w:rsidP="00E30EA7">
            <w:pPr>
              <w:pStyle w:val="rowtabella0"/>
              <w:rPr>
                <w:color w:val="002060"/>
              </w:rPr>
            </w:pPr>
            <w:r w:rsidRPr="00715DCF">
              <w:rPr>
                <w:color w:val="002060"/>
              </w:rPr>
              <w:t>17/11/2023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D59AB1" w14:textId="77777777" w:rsidR="00A37790" w:rsidRPr="00715DCF" w:rsidRDefault="00A37790" w:rsidP="00E30EA7">
            <w:pPr>
              <w:pStyle w:val="rowtabella0"/>
              <w:rPr>
                <w:color w:val="002060"/>
              </w:rPr>
            </w:pPr>
            <w:r w:rsidRPr="00715DCF">
              <w:rPr>
                <w:color w:val="002060"/>
              </w:rPr>
              <w:t>5467 CAMPO DI C5 COPERTO LOC. BARCO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9C5F19" w14:textId="77777777" w:rsidR="00A37790" w:rsidRPr="00715DCF" w:rsidRDefault="00A37790" w:rsidP="00E30EA7">
            <w:pPr>
              <w:pStyle w:val="rowtabella0"/>
              <w:rPr>
                <w:color w:val="002060"/>
              </w:rPr>
            </w:pPr>
            <w:r w:rsidRPr="00715DCF">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F94A60" w14:textId="77777777" w:rsidR="00A37790" w:rsidRPr="00715DCF" w:rsidRDefault="00A37790" w:rsidP="00E30EA7">
            <w:pPr>
              <w:pStyle w:val="rowtabella0"/>
              <w:rPr>
                <w:color w:val="002060"/>
              </w:rPr>
            </w:pPr>
            <w:r w:rsidRPr="00715DCF">
              <w:rPr>
                <w:color w:val="002060"/>
              </w:rPr>
              <w:t>LOCALITA' BARCO</w:t>
            </w:r>
          </w:p>
        </w:tc>
      </w:tr>
      <w:tr w:rsidR="00A37790" w:rsidRPr="00715DCF" w14:paraId="412C1355"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80940" w14:textId="77777777" w:rsidR="00A37790" w:rsidRPr="00715DCF" w:rsidRDefault="00A37790" w:rsidP="00E30EA7">
            <w:pPr>
              <w:pStyle w:val="rowtabella0"/>
              <w:rPr>
                <w:color w:val="002060"/>
              </w:rPr>
            </w:pPr>
            <w:r w:rsidRPr="00715DCF">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7CED2" w14:textId="77777777" w:rsidR="00A37790" w:rsidRPr="00715DCF" w:rsidRDefault="00A37790" w:rsidP="00E30EA7">
            <w:pPr>
              <w:pStyle w:val="rowtabella0"/>
              <w:rPr>
                <w:color w:val="002060"/>
              </w:rPr>
            </w:pPr>
            <w:r w:rsidRPr="00715DCF">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5F75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EFFDB" w14:textId="77777777" w:rsidR="00A37790" w:rsidRPr="00715DCF" w:rsidRDefault="00A37790" w:rsidP="00E30EA7">
            <w:pPr>
              <w:pStyle w:val="rowtabella0"/>
              <w:rPr>
                <w:color w:val="002060"/>
              </w:rPr>
            </w:pPr>
            <w:r w:rsidRPr="00715DCF">
              <w:rPr>
                <w:color w:val="002060"/>
              </w:rPr>
              <w:t>18/11/2023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1A24F6" w14:textId="77777777" w:rsidR="00A37790" w:rsidRPr="00715DCF" w:rsidRDefault="00A37790" w:rsidP="00E30EA7">
            <w:pPr>
              <w:pStyle w:val="rowtabella0"/>
              <w:rPr>
                <w:color w:val="002060"/>
              </w:rPr>
            </w:pPr>
            <w:r w:rsidRPr="00715DCF">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8D83E" w14:textId="77777777" w:rsidR="00A37790" w:rsidRPr="00715DCF" w:rsidRDefault="00A37790" w:rsidP="00E30EA7">
            <w:pPr>
              <w:pStyle w:val="rowtabella0"/>
              <w:rPr>
                <w:color w:val="002060"/>
              </w:rPr>
            </w:pPr>
            <w:r w:rsidRPr="00715DCF">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CAB80" w14:textId="77777777" w:rsidR="00A37790" w:rsidRPr="00715DCF" w:rsidRDefault="00A37790" w:rsidP="00E30EA7">
            <w:pPr>
              <w:pStyle w:val="rowtabella0"/>
              <w:rPr>
                <w:color w:val="002060"/>
              </w:rPr>
            </w:pPr>
            <w:r w:rsidRPr="00715DCF">
              <w:rPr>
                <w:color w:val="002060"/>
              </w:rPr>
              <w:t>VIA TAVULLIA</w:t>
            </w:r>
          </w:p>
        </w:tc>
      </w:tr>
    </w:tbl>
    <w:p w14:paraId="52EE88CE" w14:textId="77777777" w:rsidR="00A37790" w:rsidRPr="00715DCF" w:rsidRDefault="00A37790" w:rsidP="00A37790">
      <w:pPr>
        <w:pStyle w:val="breakline"/>
        <w:rPr>
          <w:color w:val="002060"/>
        </w:rPr>
      </w:pPr>
    </w:p>
    <w:p w14:paraId="24033A61" w14:textId="77777777" w:rsidR="00A37790" w:rsidRPr="00715DCF" w:rsidRDefault="00A37790" w:rsidP="00A37790">
      <w:pPr>
        <w:pStyle w:val="breakline"/>
        <w:rPr>
          <w:color w:val="002060"/>
        </w:rPr>
      </w:pPr>
    </w:p>
    <w:p w14:paraId="2AE3522A" w14:textId="77777777" w:rsidR="00A37790" w:rsidRPr="00715DCF" w:rsidRDefault="00A37790" w:rsidP="00A37790">
      <w:pPr>
        <w:pStyle w:val="titolocampionato0"/>
        <w:shd w:val="clear" w:color="auto" w:fill="CCCCCC"/>
        <w:spacing w:before="80" w:after="40"/>
        <w:rPr>
          <w:color w:val="002060"/>
        </w:rPr>
      </w:pPr>
      <w:r w:rsidRPr="00715DCF">
        <w:rPr>
          <w:color w:val="002060"/>
        </w:rPr>
        <w:t>UNDER 19 CALCIO A 5 REGIONALE</w:t>
      </w:r>
    </w:p>
    <w:p w14:paraId="6DD3CE33" w14:textId="77777777" w:rsidR="00A37790" w:rsidRPr="00715DCF" w:rsidRDefault="00A37790" w:rsidP="00A37790">
      <w:pPr>
        <w:pStyle w:val="titoloprinc0"/>
        <w:rPr>
          <w:color w:val="002060"/>
        </w:rPr>
      </w:pPr>
      <w:r w:rsidRPr="00715DCF">
        <w:rPr>
          <w:color w:val="002060"/>
        </w:rPr>
        <w:t>VARIAZIONI AL PROGRAMMA GARE</w:t>
      </w:r>
    </w:p>
    <w:p w14:paraId="719A7C86" w14:textId="77777777" w:rsidR="00A37790" w:rsidRPr="00715DCF" w:rsidRDefault="00A37790" w:rsidP="00A37790">
      <w:pPr>
        <w:pStyle w:val="breakline"/>
        <w:rPr>
          <w:color w:val="002060"/>
        </w:rPr>
      </w:pPr>
    </w:p>
    <w:p w14:paraId="4EA82693" w14:textId="77777777" w:rsidR="00A37790" w:rsidRPr="00715DCF" w:rsidRDefault="00A37790" w:rsidP="00A37790">
      <w:pPr>
        <w:pStyle w:val="breakline"/>
        <w:rPr>
          <w:color w:val="002060"/>
        </w:rPr>
      </w:pPr>
    </w:p>
    <w:p w14:paraId="23DCC606"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005FF05E"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587E1"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AA950"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E5574"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1127D"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F2CF5"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CB442"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C0831"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30CD5" w14:textId="77777777" w:rsidR="00A37790" w:rsidRPr="00715DCF" w:rsidRDefault="00A37790" w:rsidP="00E30EA7">
            <w:pPr>
              <w:pStyle w:val="headertabella0"/>
              <w:rPr>
                <w:color w:val="002060"/>
              </w:rPr>
            </w:pPr>
            <w:r w:rsidRPr="00715DCF">
              <w:rPr>
                <w:color w:val="002060"/>
              </w:rPr>
              <w:t>Impianto</w:t>
            </w:r>
          </w:p>
        </w:tc>
      </w:tr>
      <w:tr w:rsidR="00A37790" w:rsidRPr="00715DCF" w14:paraId="3707E4DD"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0755" w14:textId="77777777" w:rsidR="00A37790" w:rsidRPr="004659CB" w:rsidRDefault="00A37790" w:rsidP="00E30EA7">
            <w:pPr>
              <w:pStyle w:val="rowtabella0"/>
              <w:rPr>
                <w:color w:val="002060"/>
                <w:highlight w:val="yellow"/>
              </w:rPr>
            </w:pPr>
            <w:r w:rsidRPr="004659CB">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4922" w14:textId="77777777" w:rsidR="00A37790" w:rsidRPr="004659CB" w:rsidRDefault="00A37790" w:rsidP="00E30EA7">
            <w:pPr>
              <w:pStyle w:val="rowtabella0"/>
              <w:jc w:val="center"/>
              <w:rPr>
                <w:color w:val="002060"/>
                <w:highlight w:val="yellow"/>
              </w:rPr>
            </w:pPr>
            <w:r w:rsidRPr="004659CB">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D6BF4" w14:textId="77777777" w:rsidR="00A37790" w:rsidRPr="004659CB" w:rsidRDefault="00A37790" w:rsidP="00E30EA7">
            <w:pPr>
              <w:pStyle w:val="rowtabella0"/>
              <w:rPr>
                <w:color w:val="002060"/>
                <w:highlight w:val="yellow"/>
              </w:rPr>
            </w:pPr>
            <w:r w:rsidRPr="004659CB">
              <w:rPr>
                <w:color w:val="002060"/>
                <w:highlight w:val="yellow"/>
              </w:rPr>
              <w:t>FERMANA FUTSAL 2022</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37DF" w14:textId="77777777" w:rsidR="00A37790" w:rsidRPr="004659CB" w:rsidRDefault="00A37790" w:rsidP="00E30EA7">
            <w:pPr>
              <w:pStyle w:val="rowtabella0"/>
              <w:rPr>
                <w:color w:val="002060"/>
                <w:highlight w:val="yellow"/>
              </w:rPr>
            </w:pPr>
            <w:r w:rsidRPr="004659CB">
              <w:rPr>
                <w:color w:val="002060"/>
                <w:highlight w:val="yellow"/>
              </w:rPr>
              <w:t>CARISSIMI 2016</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343BF" w14:textId="77777777" w:rsidR="00A37790" w:rsidRPr="00715DCF" w:rsidRDefault="00A37790" w:rsidP="00E30EA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AD925" w14:textId="77777777" w:rsidR="00A37790" w:rsidRPr="00715DCF" w:rsidRDefault="00A37790" w:rsidP="00E30EA7">
            <w:pPr>
              <w:pStyle w:val="rowtabella0"/>
              <w:jc w:val="center"/>
              <w:rPr>
                <w:color w:val="002060"/>
              </w:rPr>
            </w:pPr>
            <w:r w:rsidRPr="004659CB">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92359" w14:textId="77777777" w:rsidR="00A37790" w:rsidRPr="00715DCF" w:rsidRDefault="00A37790" w:rsidP="00E30EA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1567" w14:textId="77777777" w:rsidR="00A37790" w:rsidRPr="00715DCF" w:rsidRDefault="00A37790" w:rsidP="00E30EA7">
            <w:pPr>
              <w:pStyle w:val="rowtabella0"/>
              <w:rPr>
                <w:color w:val="002060"/>
              </w:rPr>
            </w:pPr>
            <w:r w:rsidRPr="004659CB">
              <w:rPr>
                <w:color w:val="002060"/>
                <w:highlight w:val="yellow"/>
              </w:rPr>
              <w:t>CAMPO COPERTO RIONE MURATO FERMO VIA SIBILLA 2C</w:t>
            </w:r>
          </w:p>
        </w:tc>
      </w:tr>
    </w:tbl>
    <w:p w14:paraId="44E3C0F6" w14:textId="77777777" w:rsidR="00A37790" w:rsidRPr="00715DCF" w:rsidRDefault="00A37790" w:rsidP="00A37790">
      <w:pPr>
        <w:pStyle w:val="breakline"/>
        <w:rPr>
          <w:rFonts w:eastAsiaTheme="minorEastAsia"/>
          <w:color w:val="002060"/>
        </w:rPr>
      </w:pPr>
    </w:p>
    <w:p w14:paraId="706E6C90" w14:textId="77777777" w:rsidR="00A37790" w:rsidRPr="00715DCF" w:rsidRDefault="00A37790" w:rsidP="00A37790">
      <w:pPr>
        <w:pStyle w:val="breakline"/>
        <w:rPr>
          <w:color w:val="002060"/>
        </w:rPr>
      </w:pPr>
    </w:p>
    <w:p w14:paraId="5747D04A" w14:textId="77777777" w:rsidR="00A37790" w:rsidRPr="00715DCF" w:rsidRDefault="00A37790" w:rsidP="00A37790">
      <w:pPr>
        <w:pStyle w:val="titoloprinc0"/>
        <w:rPr>
          <w:color w:val="002060"/>
        </w:rPr>
      </w:pPr>
      <w:r w:rsidRPr="00715DCF">
        <w:rPr>
          <w:color w:val="002060"/>
        </w:rPr>
        <w:t>RISULTATI</w:t>
      </w:r>
    </w:p>
    <w:p w14:paraId="790E8A03" w14:textId="77777777" w:rsidR="00A37790" w:rsidRPr="00715DCF" w:rsidRDefault="00A37790" w:rsidP="00A37790">
      <w:pPr>
        <w:pStyle w:val="breakline"/>
        <w:rPr>
          <w:color w:val="002060"/>
        </w:rPr>
      </w:pPr>
    </w:p>
    <w:p w14:paraId="3DD17AD8" w14:textId="77777777" w:rsidR="00A37790" w:rsidRPr="00715DCF" w:rsidRDefault="00A37790" w:rsidP="00A37790">
      <w:pPr>
        <w:pStyle w:val="sottotitolocampionato10"/>
        <w:rPr>
          <w:color w:val="002060"/>
        </w:rPr>
      </w:pPr>
      <w:r w:rsidRPr="00715DCF">
        <w:rPr>
          <w:color w:val="002060"/>
        </w:rPr>
        <w:t>RISULTATI UFFICIALI GARE DEL 11/11/2023</w:t>
      </w:r>
    </w:p>
    <w:p w14:paraId="6C8558AC"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657DE019"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719A161E"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5300515"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AFA46" w14:textId="77777777" w:rsidR="00A37790" w:rsidRPr="00715DCF" w:rsidRDefault="00A37790" w:rsidP="00E30EA7">
                  <w:pPr>
                    <w:pStyle w:val="headertabella0"/>
                    <w:rPr>
                      <w:color w:val="002060"/>
                    </w:rPr>
                  </w:pPr>
                  <w:r w:rsidRPr="00715DCF">
                    <w:rPr>
                      <w:color w:val="002060"/>
                    </w:rPr>
                    <w:t>GIRONE A - 7 Giornata - A</w:t>
                  </w:r>
                </w:p>
              </w:tc>
            </w:tr>
            <w:tr w:rsidR="00A37790" w:rsidRPr="00715DCF" w14:paraId="22369A13"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3FAC34" w14:textId="77777777" w:rsidR="00A37790" w:rsidRPr="00715DCF" w:rsidRDefault="00A37790" w:rsidP="00E30EA7">
                  <w:pPr>
                    <w:pStyle w:val="rowtabella0"/>
                    <w:rPr>
                      <w:color w:val="002060"/>
                    </w:rPr>
                  </w:pPr>
                  <w:r w:rsidRPr="00715DC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E1BDC" w14:textId="77777777" w:rsidR="00A37790" w:rsidRPr="00715DCF" w:rsidRDefault="00A37790" w:rsidP="00E30EA7">
                  <w:pPr>
                    <w:pStyle w:val="rowtabella0"/>
                    <w:rPr>
                      <w:color w:val="002060"/>
                    </w:rPr>
                  </w:pPr>
                  <w:r w:rsidRPr="00715DCF">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FA003" w14:textId="77777777" w:rsidR="00A37790" w:rsidRPr="00715DCF" w:rsidRDefault="00A37790" w:rsidP="00E30EA7">
                  <w:pPr>
                    <w:pStyle w:val="rowtabella0"/>
                    <w:jc w:val="center"/>
                    <w:rPr>
                      <w:color w:val="002060"/>
                    </w:rPr>
                  </w:pPr>
                  <w:r w:rsidRPr="00715DCF">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A6BCF" w14:textId="77777777" w:rsidR="00A37790" w:rsidRPr="00715DCF" w:rsidRDefault="00A37790" w:rsidP="00E30EA7">
                  <w:pPr>
                    <w:pStyle w:val="rowtabella0"/>
                    <w:jc w:val="center"/>
                    <w:rPr>
                      <w:color w:val="002060"/>
                    </w:rPr>
                  </w:pPr>
                  <w:r w:rsidRPr="00715DCF">
                    <w:rPr>
                      <w:color w:val="002060"/>
                    </w:rPr>
                    <w:t> </w:t>
                  </w:r>
                </w:p>
              </w:tc>
            </w:tr>
            <w:tr w:rsidR="00A37790" w:rsidRPr="00715DCF" w14:paraId="32A7C92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C19562" w14:textId="77777777" w:rsidR="00A37790" w:rsidRPr="00715DCF" w:rsidRDefault="00A37790" w:rsidP="00E30EA7">
                  <w:pPr>
                    <w:pStyle w:val="rowtabella0"/>
                    <w:rPr>
                      <w:color w:val="002060"/>
                    </w:rPr>
                  </w:pPr>
                  <w:r w:rsidRPr="00715DCF">
                    <w:rPr>
                      <w:color w:val="002060"/>
                    </w:rPr>
                    <w:t>(1) 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8C9935" w14:textId="77777777" w:rsidR="00A37790" w:rsidRPr="00715DCF" w:rsidRDefault="00A37790" w:rsidP="00E30EA7">
                  <w:pPr>
                    <w:pStyle w:val="rowtabella0"/>
                    <w:rPr>
                      <w:color w:val="002060"/>
                    </w:rPr>
                  </w:pPr>
                  <w:r w:rsidRPr="00715DCF">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DE6078" w14:textId="77777777" w:rsidR="00A37790" w:rsidRPr="00715DCF" w:rsidRDefault="00A37790" w:rsidP="00E30EA7">
                  <w:pPr>
                    <w:pStyle w:val="rowtabella0"/>
                    <w:jc w:val="center"/>
                    <w:rPr>
                      <w:color w:val="002060"/>
                    </w:rPr>
                  </w:pPr>
                  <w:r w:rsidRPr="00715DCF">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27A9BE" w14:textId="77777777" w:rsidR="00A37790" w:rsidRPr="00715DCF" w:rsidRDefault="00A37790" w:rsidP="00E30EA7">
                  <w:pPr>
                    <w:pStyle w:val="rowtabella0"/>
                    <w:jc w:val="center"/>
                    <w:rPr>
                      <w:color w:val="002060"/>
                    </w:rPr>
                  </w:pPr>
                  <w:r w:rsidRPr="00715DCF">
                    <w:rPr>
                      <w:color w:val="002060"/>
                    </w:rPr>
                    <w:t> </w:t>
                  </w:r>
                </w:p>
              </w:tc>
            </w:tr>
            <w:tr w:rsidR="00A37790" w:rsidRPr="00715DCF" w14:paraId="5726B7D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DD6D15" w14:textId="77777777" w:rsidR="00A37790" w:rsidRPr="00715DCF" w:rsidRDefault="00A37790" w:rsidP="00E30EA7">
                  <w:pPr>
                    <w:pStyle w:val="rowtabella0"/>
                    <w:rPr>
                      <w:color w:val="002060"/>
                    </w:rPr>
                  </w:pPr>
                  <w:r w:rsidRPr="00715DCF">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AE9F22" w14:textId="77777777" w:rsidR="00A37790" w:rsidRPr="00715DCF" w:rsidRDefault="00A37790" w:rsidP="00E30EA7">
                  <w:pPr>
                    <w:pStyle w:val="rowtabella0"/>
                    <w:rPr>
                      <w:color w:val="002060"/>
                    </w:rPr>
                  </w:pPr>
                  <w:r w:rsidRPr="00715DCF">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1BD9C2" w14:textId="77777777" w:rsidR="00A37790" w:rsidRPr="00715DCF" w:rsidRDefault="00A37790" w:rsidP="00E30EA7">
                  <w:pPr>
                    <w:pStyle w:val="rowtabella0"/>
                    <w:jc w:val="center"/>
                    <w:rPr>
                      <w:color w:val="002060"/>
                    </w:rPr>
                  </w:pPr>
                  <w:r w:rsidRPr="00715DC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7DAB71" w14:textId="77777777" w:rsidR="00A37790" w:rsidRPr="00715DCF" w:rsidRDefault="00A37790" w:rsidP="00E30EA7">
                  <w:pPr>
                    <w:pStyle w:val="rowtabella0"/>
                    <w:jc w:val="center"/>
                    <w:rPr>
                      <w:color w:val="002060"/>
                    </w:rPr>
                  </w:pPr>
                  <w:r w:rsidRPr="00715DCF">
                    <w:rPr>
                      <w:color w:val="002060"/>
                    </w:rPr>
                    <w:t> </w:t>
                  </w:r>
                </w:p>
              </w:tc>
            </w:tr>
            <w:tr w:rsidR="00A37790" w:rsidRPr="00715DCF" w14:paraId="57968C34"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685A67" w14:textId="77777777" w:rsidR="00A37790" w:rsidRPr="00715DCF" w:rsidRDefault="00A37790" w:rsidP="00E30EA7">
                  <w:pPr>
                    <w:pStyle w:val="rowtabella0"/>
                    <w:rPr>
                      <w:color w:val="002060"/>
                    </w:rPr>
                  </w:pPr>
                  <w:r w:rsidRPr="00715DCF">
                    <w:rPr>
                      <w:color w:val="002060"/>
                    </w:rPr>
                    <w:t>(1) 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0CEF9" w14:textId="77777777" w:rsidR="00A37790" w:rsidRPr="00715DCF" w:rsidRDefault="00A37790" w:rsidP="00E30EA7">
                  <w:pPr>
                    <w:pStyle w:val="rowtabella0"/>
                    <w:rPr>
                      <w:color w:val="002060"/>
                    </w:rPr>
                  </w:pPr>
                  <w:r w:rsidRPr="00715DC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F11114" w14:textId="77777777" w:rsidR="00A37790" w:rsidRPr="00715DCF" w:rsidRDefault="00A37790" w:rsidP="00E30EA7">
                  <w:pPr>
                    <w:pStyle w:val="rowtabella0"/>
                    <w:jc w:val="center"/>
                    <w:rPr>
                      <w:color w:val="002060"/>
                    </w:rPr>
                  </w:pPr>
                  <w:r w:rsidRPr="00715DCF">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291850" w14:textId="77777777" w:rsidR="00A37790" w:rsidRPr="00715DCF" w:rsidRDefault="00A37790" w:rsidP="00E30EA7">
                  <w:pPr>
                    <w:pStyle w:val="rowtabella0"/>
                    <w:jc w:val="center"/>
                    <w:rPr>
                      <w:color w:val="002060"/>
                    </w:rPr>
                  </w:pPr>
                  <w:r w:rsidRPr="00715DCF">
                    <w:rPr>
                      <w:color w:val="002060"/>
                    </w:rPr>
                    <w:t> </w:t>
                  </w:r>
                </w:p>
              </w:tc>
            </w:tr>
            <w:tr w:rsidR="00A37790" w:rsidRPr="00715DCF" w14:paraId="1E507C3B"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8D8A3F" w14:textId="77777777" w:rsidR="00A37790" w:rsidRPr="00715DCF" w:rsidRDefault="00A37790" w:rsidP="00E30EA7">
                  <w:pPr>
                    <w:pStyle w:val="rowtabella0"/>
                    <w:rPr>
                      <w:color w:val="002060"/>
                    </w:rPr>
                  </w:pPr>
                  <w:r w:rsidRPr="00715DCF">
                    <w:rPr>
                      <w:color w:val="002060"/>
                    </w:rPr>
                    <w:t>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FD672E" w14:textId="77777777" w:rsidR="00A37790" w:rsidRPr="00715DCF" w:rsidRDefault="00A37790" w:rsidP="00E30EA7">
                  <w:pPr>
                    <w:pStyle w:val="rowtabella0"/>
                    <w:rPr>
                      <w:color w:val="002060"/>
                    </w:rPr>
                  </w:pPr>
                  <w:r w:rsidRPr="00715DCF">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C36D0" w14:textId="77777777" w:rsidR="00A37790" w:rsidRPr="00715DCF" w:rsidRDefault="00A37790" w:rsidP="00E30EA7">
                  <w:pPr>
                    <w:pStyle w:val="rowtabella0"/>
                    <w:jc w:val="center"/>
                    <w:rPr>
                      <w:color w:val="002060"/>
                    </w:rPr>
                  </w:pPr>
                  <w:r w:rsidRPr="00715DCF">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7FA101" w14:textId="77777777" w:rsidR="00A37790" w:rsidRPr="00715DCF" w:rsidRDefault="00A37790" w:rsidP="00E30EA7">
                  <w:pPr>
                    <w:pStyle w:val="rowtabella0"/>
                    <w:jc w:val="center"/>
                    <w:rPr>
                      <w:color w:val="002060"/>
                    </w:rPr>
                  </w:pPr>
                  <w:r w:rsidRPr="00715DCF">
                    <w:rPr>
                      <w:color w:val="002060"/>
                    </w:rPr>
                    <w:t> </w:t>
                  </w:r>
                </w:p>
              </w:tc>
            </w:tr>
            <w:tr w:rsidR="00A37790" w:rsidRPr="00715DCF" w14:paraId="29F8A85D"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BAA73F" w14:textId="77777777" w:rsidR="00A37790" w:rsidRPr="00715DCF" w:rsidRDefault="00A37790" w:rsidP="00E30EA7">
                  <w:pPr>
                    <w:pStyle w:val="rowtabella0"/>
                    <w:rPr>
                      <w:color w:val="002060"/>
                    </w:rPr>
                  </w:pPr>
                  <w:r w:rsidRPr="00715DCF">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AEDE1F" w14:textId="77777777" w:rsidR="00A37790" w:rsidRPr="00715DCF" w:rsidRDefault="00A37790" w:rsidP="00E30EA7">
                  <w:pPr>
                    <w:pStyle w:val="rowtabella0"/>
                    <w:rPr>
                      <w:color w:val="002060"/>
                    </w:rPr>
                  </w:pPr>
                  <w:r w:rsidRPr="00715DCF">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8C3AFB" w14:textId="77777777" w:rsidR="00A37790" w:rsidRPr="00715DCF" w:rsidRDefault="00A37790" w:rsidP="00E30EA7">
                  <w:pPr>
                    <w:pStyle w:val="rowtabella0"/>
                    <w:jc w:val="center"/>
                    <w:rPr>
                      <w:color w:val="002060"/>
                    </w:rPr>
                  </w:pPr>
                  <w:r w:rsidRPr="00715DCF">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BF825C" w14:textId="77777777" w:rsidR="00A37790" w:rsidRPr="00715DCF" w:rsidRDefault="00A37790" w:rsidP="00E30EA7">
                  <w:pPr>
                    <w:pStyle w:val="rowtabella0"/>
                    <w:jc w:val="center"/>
                    <w:rPr>
                      <w:color w:val="002060"/>
                    </w:rPr>
                  </w:pPr>
                  <w:r w:rsidRPr="00715DCF">
                    <w:rPr>
                      <w:color w:val="002060"/>
                    </w:rPr>
                    <w:t> </w:t>
                  </w:r>
                </w:p>
              </w:tc>
            </w:tr>
            <w:tr w:rsidR="00A37790" w:rsidRPr="00715DCF" w14:paraId="37C37C29"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FC051" w14:textId="77777777" w:rsidR="00A37790" w:rsidRPr="00715DCF" w:rsidRDefault="00A37790" w:rsidP="00E30EA7">
                  <w:pPr>
                    <w:pStyle w:val="rowtabella0"/>
                    <w:rPr>
                      <w:color w:val="002060"/>
                    </w:rPr>
                  </w:pPr>
                  <w:r w:rsidRPr="00715DCF">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1B6AC" w14:textId="77777777" w:rsidR="00A37790" w:rsidRPr="00715DCF" w:rsidRDefault="00A37790" w:rsidP="00E30EA7">
                  <w:pPr>
                    <w:pStyle w:val="rowtabella0"/>
                    <w:rPr>
                      <w:color w:val="002060"/>
                    </w:rPr>
                  </w:pPr>
                  <w:r w:rsidRPr="00715DCF">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9B6C1" w14:textId="77777777" w:rsidR="00A37790" w:rsidRPr="00715DCF" w:rsidRDefault="00A37790" w:rsidP="00E30EA7">
                  <w:pPr>
                    <w:pStyle w:val="rowtabella0"/>
                    <w:jc w:val="center"/>
                    <w:rPr>
                      <w:color w:val="002060"/>
                    </w:rPr>
                  </w:pPr>
                  <w:r w:rsidRPr="00715DCF">
                    <w:rPr>
                      <w:color w:val="002060"/>
                    </w:rPr>
                    <w:t>4 - 7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D4F4E3" w14:textId="77777777" w:rsidR="00A37790" w:rsidRPr="00715DCF" w:rsidRDefault="00A37790" w:rsidP="00E30EA7">
                  <w:pPr>
                    <w:pStyle w:val="rowtabella0"/>
                    <w:jc w:val="center"/>
                    <w:rPr>
                      <w:color w:val="002060"/>
                    </w:rPr>
                  </w:pPr>
                  <w:r w:rsidRPr="00715DCF">
                    <w:rPr>
                      <w:color w:val="002060"/>
                    </w:rPr>
                    <w:t> </w:t>
                  </w:r>
                </w:p>
              </w:tc>
            </w:tr>
            <w:tr w:rsidR="00A37790" w:rsidRPr="00715DCF" w14:paraId="612D8714"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617F069C" w14:textId="77777777" w:rsidR="00A37790" w:rsidRPr="00715DCF" w:rsidRDefault="00A37790" w:rsidP="00E30EA7">
                  <w:pPr>
                    <w:pStyle w:val="rowtabella0"/>
                    <w:rPr>
                      <w:color w:val="002060"/>
                    </w:rPr>
                  </w:pPr>
                  <w:r w:rsidRPr="00715DCF">
                    <w:rPr>
                      <w:color w:val="002060"/>
                    </w:rPr>
                    <w:t>(1) - disputata il 12/11/2023</w:t>
                  </w:r>
                </w:p>
              </w:tc>
            </w:tr>
          </w:tbl>
          <w:p w14:paraId="2AA40680" w14:textId="77777777" w:rsidR="00A37790" w:rsidRPr="00715DCF" w:rsidRDefault="00A37790" w:rsidP="00E30EA7">
            <w:pPr>
              <w:rPr>
                <w:color w:val="002060"/>
              </w:rPr>
            </w:pPr>
          </w:p>
        </w:tc>
      </w:tr>
    </w:tbl>
    <w:p w14:paraId="3F4F70E3" w14:textId="77777777" w:rsidR="00A37790" w:rsidRPr="00715DCF" w:rsidRDefault="00A37790" w:rsidP="00A37790">
      <w:pPr>
        <w:pStyle w:val="breakline"/>
        <w:rPr>
          <w:rFonts w:eastAsiaTheme="minorEastAsia"/>
          <w:color w:val="002060"/>
        </w:rPr>
      </w:pPr>
    </w:p>
    <w:p w14:paraId="65AA9532" w14:textId="77777777" w:rsidR="00A37790" w:rsidRPr="00715DCF" w:rsidRDefault="00A37790" w:rsidP="00A37790">
      <w:pPr>
        <w:pStyle w:val="breakline"/>
        <w:rPr>
          <w:color w:val="002060"/>
        </w:rPr>
      </w:pPr>
    </w:p>
    <w:p w14:paraId="5C2A8C1C" w14:textId="77777777" w:rsidR="00A37790" w:rsidRPr="00715DCF" w:rsidRDefault="00A37790" w:rsidP="00A37790">
      <w:pPr>
        <w:pStyle w:val="titoloprinc0"/>
        <w:rPr>
          <w:color w:val="002060"/>
        </w:rPr>
      </w:pPr>
      <w:r w:rsidRPr="00715DCF">
        <w:rPr>
          <w:color w:val="002060"/>
        </w:rPr>
        <w:t>GIUDICE SPORTIVO</w:t>
      </w:r>
    </w:p>
    <w:p w14:paraId="674DEC0E"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3365C5C7" w14:textId="77777777" w:rsidR="00A37790" w:rsidRPr="00715DCF" w:rsidRDefault="00A37790" w:rsidP="00A37790">
      <w:pPr>
        <w:pStyle w:val="titolo10"/>
        <w:rPr>
          <w:color w:val="002060"/>
        </w:rPr>
      </w:pPr>
      <w:r w:rsidRPr="00715DCF">
        <w:rPr>
          <w:color w:val="002060"/>
        </w:rPr>
        <w:t xml:space="preserve">GARE DEL 11/11/2023 </w:t>
      </w:r>
    </w:p>
    <w:p w14:paraId="62614453" w14:textId="77777777" w:rsidR="00A37790" w:rsidRPr="00715DCF" w:rsidRDefault="00A37790" w:rsidP="00A37790">
      <w:pPr>
        <w:pStyle w:val="titolo7a"/>
        <w:rPr>
          <w:color w:val="002060"/>
        </w:rPr>
      </w:pPr>
      <w:r w:rsidRPr="00715DCF">
        <w:rPr>
          <w:color w:val="002060"/>
        </w:rPr>
        <w:t xml:space="preserve">PROVVEDIMENTI DISCIPLINARI </w:t>
      </w:r>
    </w:p>
    <w:p w14:paraId="4887069C"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7F155C12" w14:textId="77777777" w:rsidR="00A37790" w:rsidRPr="00715DCF" w:rsidRDefault="00A37790" w:rsidP="00A37790">
      <w:pPr>
        <w:pStyle w:val="titolo30"/>
        <w:rPr>
          <w:color w:val="002060"/>
        </w:rPr>
      </w:pPr>
      <w:r w:rsidRPr="00715DCF">
        <w:rPr>
          <w:color w:val="002060"/>
        </w:rPr>
        <w:t xml:space="preserve">DIRIGENTI </w:t>
      </w:r>
    </w:p>
    <w:p w14:paraId="717A10BA" w14:textId="77777777" w:rsidR="00A37790" w:rsidRPr="00715DCF" w:rsidRDefault="00A37790" w:rsidP="00A37790">
      <w:pPr>
        <w:pStyle w:val="titolo20"/>
        <w:rPr>
          <w:color w:val="002060"/>
        </w:rPr>
      </w:pPr>
      <w:r w:rsidRPr="00715DCF">
        <w:rPr>
          <w:color w:val="002060"/>
        </w:rPr>
        <w:t xml:space="preserve">INIBIZIONE A SVOLGERE OGNI ATTIVITA'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C35337C" w14:textId="77777777" w:rsidTr="00E30EA7">
        <w:tc>
          <w:tcPr>
            <w:tcW w:w="2200" w:type="dxa"/>
            <w:tcMar>
              <w:top w:w="20" w:type="dxa"/>
              <w:left w:w="20" w:type="dxa"/>
              <w:bottom w:w="20" w:type="dxa"/>
              <w:right w:w="20" w:type="dxa"/>
            </w:tcMar>
            <w:vAlign w:val="center"/>
            <w:hideMark/>
          </w:tcPr>
          <w:p w14:paraId="72E0A8E0" w14:textId="77777777" w:rsidR="00A37790" w:rsidRPr="00715DCF" w:rsidRDefault="00A37790" w:rsidP="00E30EA7">
            <w:pPr>
              <w:pStyle w:val="movimento"/>
              <w:rPr>
                <w:color w:val="002060"/>
              </w:rPr>
            </w:pPr>
            <w:r w:rsidRPr="00715DCF">
              <w:rPr>
                <w:color w:val="002060"/>
              </w:rPr>
              <w:t>BUSELLI CRISTIANO</w:t>
            </w:r>
          </w:p>
        </w:tc>
        <w:tc>
          <w:tcPr>
            <w:tcW w:w="2200" w:type="dxa"/>
            <w:tcMar>
              <w:top w:w="20" w:type="dxa"/>
              <w:left w:w="20" w:type="dxa"/>
              <w:bottom w:w="20" w:type="dxa"/>
              <w:right w:w="20" w:type="dxa"/>
            </w:tcMar>
            <w:vAlign w:val="center"/>
            <w:hideMark/>
          </w:tcPr>
          <w:p w14:paraId="2FBB9C93" w14:textId="77777777" w:rsidR="00A37790" w:rsidRPr="00715DCF" w:rsidRDefault="00A37790" w:rsidP="00E30EA7">
            <w:pPr>
              <w:pStyle w:val="movimento2"/>
              <w:rPr>
                <w:color w:val="002060"/>
              </w:rPr>
            </w:pPr>
            <w:r w:rsidRPr="00715DCF">
              <w:rPr>
                <w:color w:val="002060"/>
              </w:rPr>
              <w:t xml:space="preserve">(REAL FABRIANO) </w:t>
            </w:r>
          </w:p>
        </w:tc>
        <w:tc>
          <w:tcPr>
            <w:tcW w:w="800" w:type="dxa"/>
            <w:tcMar>
              <w:top w:w="20" w:type="dxa"/>
              <w:left w:w="20" w:type="dxa"/>
              <w:bottom w:w="20" w:type="dxa"/>
              <w:right w:w="20" w:type="dxa"/>
            </w:tcMar>
            <w:vAlign w:val="center"/>
            <w:hideMark/>
          </w:tcPr>
          <w:p w14:paraId="4B728F5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4F1D19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C01CD7E" w14:textId="77777777" w:rsidR="00A37790" w:rsidRPr="00715DCF" w:rsidRDefault="00A37790" w:rsidP="00E30EA7">
            <w:pPr>
              <w:pStyle w:val="movimento2"/>
              <w:rPr>
                <w:color w:val="002060"/>
              </w:rPr>
            </w:pPr>
            <w:r w:rsidRPr="00715DCF">
              <w:rPr>
                <w:color w:val="002060"/>
              </w:rPr>
              <w:t> </w:t>
            </w:r>
          </w:p>
        </w:tc>
      </w:tr>
    </w:tbl>
    <w:p w14:paraId="20051EA6" w14:textId="119A8A9B" w:rsidR="00A37790" w:rsidRPr="00715DCF" w:rsidRDefault="00A37790" w:rsidP="00A37790">
      <w:pPr>
        <w:pStyle w:val="diffida"/>
        <w:spacing w:before="80" w:beforeAutospacing="0" w:after="40" w:afterAutospacing="0"/>
        <w:rPr>
          <w:rFonts w:eastAsiaTheme="minorEastAsia"/>
          <w:color w:val="002060"/>
        </w:rPr>
      </w:pPr>
      <w:r w:rsidRPr="00715DCF">
        <w:rPr>
          <w:color w:val="002060"/>
        </w:rPr>
        <w:t xml:space="preserve">Per doppia ammonizione. Allontanato. </w:t>
      </w:r>
    </w:p>
    <w:p w14:paraId="7F7590DB" w14:textId="77777777" w:rsidR="00A37790" w:rsidRPr="00715DCF" w:rsidRDefault="00A37790" w:rsidP="00A37790">
      <w:pPr>
        <w:pStyle w:val="titolo30"/>
        <w:rPr>
          <w:color w:val="002060"/>
        </w:rPr>
      </w:pPr>
      <w:r w:rsidRPr="00715DCF">
        <w:rPr>
          <w:color w:val="002060"/>
        </w:rPr>
        <w:t xml:space="preserve">CALCIATORI NON ESPULSI </w:t>
      </w:r>
    </w:p>
    <w:p w14:paraId="5C43177F" w14:textId="77777777" w:rsidR="00A37790" w:rsidRPr="00715DCF" w:rsidRDefault="00A37790" w:rsidP="00A37790">
      <w:pPr>
        <w:pStyle w:val="titolo20"/>
        <w:rPr>
          <w:color w:val="002060"/>
        </w:rPr>
      </w:pPr>
      <w:r w:rsidRPr="00715DC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AD074F1" w14:textId="77777777" w:rsidTr="00E30EA7">
        <w:tc>
          <w:tcPr>
            <w:tcW w:w="2200" w:type="dxa"/>
            <w:tcMar>
              <w:top w:w="20" w:type="dxa"/>
              <w:left w:w="20" w:type="dxa"/>
              <w:bottom w:w="20" w:type="dxa"/>
              <w:right w:w="20" w:type="dxa"/>
            </w:tcMar>
            <w:vAlign w:val="center"/>
            <w:hideMark/>
          </w:tcPr>
          <w:p w14:paraId="14E93962" w14:textId="77777777" w:rsidR="00A37790" w:rsidRPr="00715DCF" w:rsidRDefault="00A37790" w:rsidP="00E30EA7">
            <w:pPr>
              <w:pStyle w:val="movimento"/>
              <w:rPr>
                <w:color w:val="002060"/>
              </w:rPr>
            </w:pPr>
            <w:r w:rsidRPr="00715DCF">
              <w:rPr>
                <w:color w:val="002060"/>
              </w:rPr>
              <w:t>SERRANY MOSTAFA</w:t>
            </w:r>
          </w:p>
        </w:tc>
        <w:tc>
          <w:tcPr>
            <w:tcW w:w="2200" w:type="dxa"/>
            <w:tcMar>
              <w:top w:w="20" w:type="dxa"/>
              <w:left w:w="20" w:type="dxa"/>
              <w:bottom w:w="20" w:type="dxa"/>
              <w:right w:w="20" w:type="dxa"/>
            </w:tcMar>
            <w:vAlign w:val="center"/>
            <w:hideMark/>
          </w:tcPr>
          <w:p w14:paraId="524B1AB3" w14:textId="77777777" w:rsidR="00A37790" w:rsidRPr="00715DCF" w:rsidRDefault="00A37790" w:rsidP="00E30EA7">
            <w:pPr>
              <w:pStyle w:val="movimento2"/>
              <w:rPr>
                <w:color w:val="002060"/>
              </w:rPr>
            </w:pPr>
            <w:r w:rsidRPr="00715DCF">
              <w:rPr>
                <w:color w:val="002060"/>
              </w:rPr>
              <w:t xml:space="preserve">(JESI) </w:t>
            </w:r>
          </w:p>
        </w:tc>
        <w:tc>
          <w:tcPr>
            <w:tcW w:w="800" w:type="dxa"/>
            <w:tcMar>
              <w:top w:w="20" w:type="dxa"/>
              <w:left w:w="20" w:type="dxa"/>
              <w:bottom w:w="20" w:type="dxa"/>
              <w:right w:w="20" w:type="dxa"/>
            </w:tcMar>
            <w:vAlign w:val="center"/>
            <w:hideMark/>
          </w:tcPr>
          <w:p w14:paraId="264C246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21DB2C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85F4B16" w14:textId="77777777" w:rsidR="00A37790" w:rsidRPr="00715DCF" w:rsidRDefault="00A37790" w:rsidP="00E30EA7">
            <w:pPr>
              <w:pStyle w:val="movimento2"/>
              <w:rPr>
                <w:color w:val="002060"/>
              </w:rPr>
            </w:pPr>
            <w:r w:rsidRPr="00715DCF">
              <w:rPr>
                <w:color w:val="002060"/>
              </w:rPr>
              <w:t> </w:t>
            </w:r>
          </w:p>
        </w:tc>
      </w:tr>
    </w:tbl>
    <w:p w14:paraId="0A231540" w14:textId="77777777" w:rsidR="00A37790" w:rsidRPr="00715DCF" w:rsidRDefault="00A37790" w:rsidP="00A37790">
      <w:pPr>
        <w:pStyle w:val="titolo20"/>
        <w:rPr>
          <w:rFonts w:eastAsiaTheme="minorEastAsia"/>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11CB88D" w14:textId="77777777" w:rsidTr="00E30EA7">
        <w:tc>
          <w:tcPr>
            <w:tcW w:w="2200" w:type="dxa"/>
            <w:tcMar>
              <w:top w:w="20" w:type="dxa"/>
              <w:left w:w="20" w:type="dxa"/>
              <w:bottom w:w="20" w:type="dxa"/>
              <w:right w:w="20" w:type="dxa"/>
            </w:tcMar>
            <w:vAlign w:val="center"/>
            <w:hideMark/>
          </w:tcPr>
          <w:p w14:paraId="7EF2E79A" w14:textId="77777777" w:rsidR="00A37790" w:rsidRPr="00715DCF" w:rsidRDefault="00A37790" w:rsidP="00E30EA7">
            <w:pPr>
              <w:pStyle w:val="movimento"/>
              <w:rPr>
                <w:color w:val="002060"/>
              </w:rPr>
            </w:pPr>
            <w:r w:rsidRPr="00715DCF">
              <w:rPr>
                <w:color w:val="002060"/>
              </w:rPr>
              <w:lastRenderedPageBreak/>
              <w:t>REGOLI IACOPO</w:t>
            </w:r>
          </w:p>
        </w:tc>
        <w:tc>
          <w:tcPr>
            <w:tcW w:w="2200" w:type="dxa"/>
            <w:tcMar>
              <w:top w:w="20" w:type="dxa"/>
              <w:left w:w="20" w:type="dxa"/>
              <w:bottom w:w="20" w:type="dxa"/>
              <w:right w:w="20" w:type="dxa"/>
            </w:tcMar>
            <w:vAlign w:val="center"/>
            <w:hideMark/>
          </w:tcPr>
          <w:p w14:paraId="47ABF75B" w14:textId="77777777" w:rsidR="00A37790" w:rsidRPr="00715DCF" w:rsidRDefault="00A37790" w:rsidP="00E30EA7">
            <w:pPr>
              <w:pStyle w:val="movimento2"/>
              <w:rPr>
                <w:color w:val="002060"/>
              </w:rPr>
            </w:pPr>
            <w:r w:rsidRPr="00715DCF">
              <w:rPr>
                <w:color w:val="002060"/>
              </w:rPr>
              <w:t xml:space="preserve">(PIETRALACROCE 73) </w:t>
            </w:r>
          </w:p>
        </w:tc>
        <w:tc>
          <w:tcPr>
            <w:tcW w:w="800" w:type="dxa"/>
            <w:tcMar>
              <w:top w:w="20" w:type="dxa"/>
              <w:left w:w="20" w:type="dxa"/>
              <w:bottom w:w="20" w:type="dxa"/>
              <w:right w:w="20" w:type="dxa"/>
            </w:tcMar>
            <w:vAlign w:val="center"/>
            <w:hideMark/>
          </w:tcPr>
          <w:p w14:paraId="2B3D340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600CAF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776BC25" w14:textId="77777777" w:rsidR="00A37790" w:rsidRPr="00715DCF" w:rsidRDefault="00A37790" w:rsidP="00E30EA7">
            <w:pPr>
              <w:pStyle w:val="movimento2"/>
              <w:rPr>
                <w:color w:val="002060"/>
              </w:rPr>
            </w:pPr>
            <w:r w:rsidRPr="00715DCF">
              <w:rPr>
                <w:color w:val="002060"/>
              </w:rPr>
              <w:t> </w:t>
            </w:r>
          </w:p>
        </w:tc>
      </w:tr>
    </w:tbl>
    <w:p w14:paraId="35E0BC49"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58F075DA" w14:textId="77777777" w:rsidTr="00E30EA7">
        <w:tc>
          <w:tcPr>
            <w:tcW w:w="2200" w:type="dxa"/>
            <w:tcMar>
              <w:top w:w="20" w:type="dxa"/>
              <w:left w:w="20" w:type="dxa"/>
              <w:bottom w:w="20" w:type="dxa"/>
              <w:right w:w="20" w:type="dxa"/>
            </w:tcMar>
            <w:vAlign w:val="center"/>
            <w:hideMark/>
          </w:tcPr>
          <w:p w14:paraId="09A405CE" w14:textId="77777777" w:rsidR="00A37790" w:rsidRPr="00715DCF" w:rsidRDefault="00A37790" w:rsidP="00E30EA7">
            <w:pPr>
              <w:pStyle w:val="movimento"/>
              <w:rPr>
                <w:color w:val="002060"/>
              </w:rPr>
            </w:pPr>
            <w:r w:rsidRPr="00715DCF">
              <w:rPr>
                <w:color w:val="002060"/>
              </w:rPr>
              <w:t>BALDINI ANDREA</w:t>
            </w:r>
          </w:p>
        </w:tc>
        <w:tc>
          <w:tcPr>
            <w:tcW w:w="2200" w:type="dxa"/>
            <w:tcMar>
              <w:top w:w="20" w:type="dxa"/>
              <w:left w:w="20" w:type="dxa"/>
              <w:bottom w:w="20" w:type="dxa"/>
              <w:right w:w="20" w:type="dxa"/>
            </w:tcMar>
            <w:vAlign w:val="center"/>
            <w:hideMark/>
          </w:tcPr>
          <w:p w14:paraId="747F55AC" w14:textId="77777777" w:rsidR="00A37790" w:rsidRPr="00715DCF" w:rsidRDefault="00A37790" w:rsidP="00E30EA7">
            <w:pPr>
              <w:pStyle w:val="movimento2"/>
              <w:rPr>
                <w:color w:val="002060"/>
              </w:rPr>
            </w:pPr>
            <w:r w:rsidRPr="00715DCF">
              <w:rPr>
                <w:color w:val="002060"/>
              </w:rPr>
              <w:t xml:space="preserve">(REAL FABRIANO) </w:t>
            </w:r>
          </w:p>
        </w:tc>
        <w:tc>
          <w:tcPr>
            <w:tcW w:w="800" w:type="dxa"/>
            <w:tcMar>
              <w:top w:w="20" w:type="dxa"/>
              <w:left w:w="20" w:type="dxa"/>
              <w:bottom w:w="20" w:type="dxa"/>
              <w:right w:w="20" w:type="dxa"/>
            </w:tcMar>
            <w:vAlign w:val="center"/>
            <w:hideMark/>
          </w:tcPr>
          <w:p w14:paraId="54069D4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CCC4E97" w14:textId="77777777" w:rsidR="00A37790" w:rsidRPr="00715DCF" w:rsidRDefault="00A37790" w:rsidP="00E30EA7">
            <w:pPr>
              <w:pStyle w:val="movimento"/>
              <w:rPr>
                <w:color w:val="002060"/>
              </w:rPr>
            </w:pPr>
            <w:r w:rsidRPr="00715DCF">
              <w:rPr>
                <w:color w:val="002060"/>
              </w:rPr>
              <w:t>GIRONE ALESSIO</w:t>
            </w:r>
          </w:p>
        </w:tc>
        <w:tc>
          <w:tcPr>
            <w:tcW w:w="2200" w:type="dxa"/>
            <w:tcMar>
              <w:top w:w="20" w:type="dxa"/>
              <w:left w:w="20" w:type="dxa"/>
              <w:bottom w:w="20" w:type="dxa"/>
              <w:right w:w="20" w:type="dxa"/>
            </w:tcMar>
            <w:vAlign w:val="center"/>
            <w:hideMark/>
          </w:tcPr>
          <w:p w14:paraId="64EFA742" w14:textId="77777777" w:rsidR="00A37790" w:rsidRPr="00715DCF" w:rsidRDefault="00A37790" w:rsidP="00E30EA7">
            <w:pPr>
              <w:pStyle w:val="movimento2"/>
              <w:rPr>
                <w:color w:val="002060"/>
              </w:rPr>
            </w:pPr>
            <w:r w:rsidRPr="00715DCF">
              <w:rPr>
                <w:color w:val="002060"/>
              </w:rPr>
              <w:t xml:space="preserve">(REAL FABRIANO) </w:t>
            </w:r>
          </w:p>
        </w:tc>
      </w:tr>
    </w:tbl>
    <w:p w14:paraId="1BE61519" w14:textId="77777777" w:rsidR="00A37790" w:rsidRPr="00715DCF" w:rsidRDefault="00A37790" w:rsidP="00A37790">
      <w:pPr>
        <w:pStyle w:val="titolo10"/>
        <w:rPr>
          <w:rFonts w:eastAsiaTheme="minorEastAsia"/>
          <w:color w:val="002060"/>
        </w:rPr>
      </w:pPr>
      <w:r w:rsidRPr="00715DCF">
        <w:rPr>
          <w:color w:val="002060"/>
        </w:rPr>
        <w:t xml:space="preserve">GARE DEL 12/11/2023 </w:t>
      </w:r>
    </w:p>
    <w:p w14:paraId="64C41EF2" w14:textId="77777777" w:rsidR="00A37790" w:rsidRPr="00715DCF" w:rsidRDefault="00A37790" w:rsidP="00A37790">
      <w:pPr>
        <w:pStyle w:val="titolo7a"/>
        <w:rPr>
          <w:color w:val="002060"/>
        </w:rPr>
      </w:pPr>
      <w:r w:rsidRPr="00715DCF">
        <w:rPr>
          <w:color w:val="002060"/>
        </w:rPr>
        <w:t xml:space="preserve">PROVVEDIMENTI DISCIPLINARI </w:t>
      </w:r>
    </w:p>
    <w:p w14:paraId="52E412F6"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12B85A89" w14:textId="77777777" w:rsidR="00A37790" w:rsidRPr="00715DCF" w:rsidRDefault="00A37790" w:rsidP="00A37790">
      <w:pPr>
        <w:pStyle w:val="titolo30"/>
        <w:rPr>
          <w:color w:val="002060"/>
        </w:rPr>
      </w:pPr>
      <w:r w:rsidRPr="00715DCF">
        <w:rPr>
          <w:color w:val="002060"/>
        </w:rPr>
        <w:t xml:space="preserve">CALCIATORI NON ESPULSI </w:t>
      </w:r>
    </w:p>
    <w:p w14:paraId="4575F437"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15F31C2" w14:textId="77777777" w:rsidTr="00E30EA7">
        <w:tc>
          <w:tcPr>
            <w:tcW w:w="2200" w:type="dxa"/>
            <w:tcMar>
              <w:top w:w="20" w:type="dxa"/>
              <w:left w:w="20" w:type="dxa"/>
              <w:bottom w:w="20" w:type="dxa"/>
              <w:right w:w="20" w:type="dxa"/>
            </w:tcMar>
            <w:vAlign w:val="center"/>
            <w:hideMark/>
          </w:tcPr>
          <w:p w14:paraId="5926AF88" w14:textId="77777777" w:rsidR="00A37790" w:rsidRPr="00715DCF" w:rsidRDefault="00A37790" w:rsidP="00E30EA7">
            <w:pPr>
              <w:pStyle w:val="movimento"/>
              <w:rPr>
                <w:color w:val="002060"/>
              </w:rPr>
            </w:pPr>
            <w:r w:rsidRPr="00715DCF">
              <w:rPr>
                <w:color w:val="002060"/>
              </w:rPr>
              <w:t>ARCIDIACONO THOMAS</w:t>
            </w:r>
          </w:p>
        </w:tc>
        <w:tc>
          <w:tcPr>
            <w:tcW w:w="2200" w:type="dxa"/>
            <w:tcMar>
              <w:top w:w="20" w:type="dxa"/>
              <w:left w:w="20" w:type="dxa"/>
              <w:bottom w:w="20" w:type="dxa"/>
              <w:right w:w="20" w:type="dxa"/>
            </w:tcMar>
            <w:vAlign w:val="center"/>
            <w:hideMark/>
          </w:tcPr>
          <w:p w14:paraId="3C28CE2C" w14:textId="77777777" w:rsidR="00A37790" w:rsidRPr="00715DCF" w:rsidRDefault="00A37790" w:rsidP="00E30EA7">
            <w:pPr>
              <w:pStyle w:val="movimento2"/>
              <w:rPr>
                <w:color w:val="002060"/>
              </w:rPr>
            </w:pPr>
            <w:r w:rsidRPr="00715DCF">
              <w:rPr>
                <w:color w:val="002060"/>
              </w:rPr>
              <w:t xml:space="preserve">(ALMA JUVENTUS FANO) </w:t>
            </w:r>
          </w:p>
        </w:tc>
        <w:tc>
          <w:tcPr>
            <w:tcW w:w="800" w:type="dxa"/>
            <w:tcMar>
              <w:top w:w="20" w:type="dxa"/>
              <w:left w:w="20" w:type="dxa"/>
              <w:bottom w:w="20" w:type="dxa"/>
              <w:right w:w="20" w:type="dxa"/>
            </w:tcMar>
            <w:vAlign w:val="center"/>
            <w:hideMark/>
          </w:tcPr>
          <w:p w14:paraId="047A38B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FDD9572" w14:textId="77777777" w:rsidR="00A37790" w:rsidRPr="00715DCF" w:rsidRDefault="00A37790" w:rsidP="00E30EA7">
            <w:pPr>
              <w:pStyle w:val="movimento"/>
              <w:rPr>
                <w:color w:val="002060"/>
              </w:rPr>
            </w:pPr>
            <w:r w:rsidRPr="00715DCF">
              <w:rPr>
                <w:color w:val="002060"/>
              </w:rPr>
              <w:t>BANDU ALESSANDRO</w:t>
            </w:r>
          </w:p>
        </w:tc>
        <w:tc>
          <w:tcPr>
            <w:tcW w:w="2200" w:type="dxa"/>
            <w:tcMar>
              <w:top w:w="20" w:type="dxa"/>
              <w:left w:w="20" w:type="dxa"/>
              <w:bottom w:w="20" w:type="dxa"/>
              <w:right w:w="20" w:type="dxa"/>
            </w:tcMar>
            <w:vAlign w:val="center"/>
            <w:hideMark/>
          </w:tcPr>
          <w:p w14:paraId="52BB2AA1" w14:textId="77777777" w:rsidR="00A37790" w:rsidRPr="00715DCF" w:rsidRDefault="00A37790" w:rsidP="00E30EA7">
            <w:pPr>
              <w:pStyle w:val="movimento2"/>
              <w:rPr>
                <w:color w:val="002060"/>
              </w:rPr>
            </w:pPr>
            <w:r w:rsidRPr="00715DCF">
              <w:rPr>
                <w:color w:val="002060"/>
              </w:rPr>
              <w:t xml:space="preserve">(ALMA JUVENTUS FANO) </w:t>
            </w:r>
          </w:p>
        </w:tc>
      </w:tr>
    </w:tbl>
    <w:p w14:paraId="6C04E66C" w14:textId="77777777" w:rsidR="00A37790" w:rsidRDefault="00A37790" w:rsidP="00A37790">
      <w:pPr>
        <w:pStyle w:val="breakline"/>
        <w:rPr>
          <w:color w:val="002060"/>
        </w:rPr>
      </w:pPr>
    </w:p>
    <w:p w14:paraId="13089C52"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C61BC99"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5C8D0602" w14:textId="77777777" w:rsidR="00A37790" w:rsidRPr="00715DCF" w:rsidRDefault="00A37790" w:rsidP="00A37790">
      <w:pPr>
        <w:pStyle w:val="breakline"/>
        <w:rPr>
          <w:rFonts w:eastAsiaTheme="minorEastAsia"/>
          <w:color w:val="002060"/>
        </w:rPr>
      </w:pPr>
    </w:p>
    <w:p w14:paraId="292C5F0F" w14:textId="77777777" w:rsidR="00A37790" w:rsidRPr="00715DCF" w:rsidRDefault="00A37790" w:rsidP="00A37790">
      <w:pPr>
        <w:pStyle w:val="titoloprinc0"/>
        <w:rPr>
          <w:color w:val="002060"/>
        </w:rPr>
      </w:pPr>
      <w:r w:rsidRPr="00715DCF">
        <w:rPr>
          <w:color w:val="002060"/>
        </w:rPr>
        <w:t>CLASSIFICA</w:t>
      </w:r>
    </w:p>
    <w:p w14:paraId="26477E3E" w14:textId="77777777" w:rsidR="00A37790" w:rsidRPr="00715DCF" w:rsidRDefault="00A37790" w:rsidP="00A37790">
      <w:pPr>
        <w:pStyle w:val="breakline"/>
        <w:rPr>
          <w:color w:val="002060"/>
        </w:rPr>
      </w:pPr>
    </w:p>
    <w:p w14:paraId="1FC2E86B" w14:textId="77777777" w:rsidR="00A37790" w:rsidRPr="00715DCF" w:rsidRDefault="00A37790" w:rsidP="00A37790">
      <w:pPr>
        <w:pStyle w:val="breakline"/>
        <w:rPr>
          <w:color w:val="002060"/>
        </w:rPr>
      </w:pPr>
    </w:p>
    <w:p w14:paraId="135B06D3"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2185A5A7"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177BD"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B5224"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B3009"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E6D9B"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FD730"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EFF76"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B4676"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AD956"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0821F"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CBCDA" w14:textId="77777777" w:rsidR="00A37790" w:rsidRPr="00715DCF" w:rsidRDefault="00A37790" w:rsidP="00E30EA7">
            <w:pPr>
              <w:pStyle w:val="headertabella0"/>
              <w:rPr>
                <w:color w:val="002060"/>
              </w:rPr>
            </w:pPr>
            <w:r w:rsidRPr="00715DCF">
              <w:rPr>
                <w:color w:val="002060"/>
              </w:rPr>
              <w:t>PE</w:t>
            </w:r>
          </w:p>
        </w:tc>
      </w:tr>
      <w:tr w:rsidR="00A37790" w:rsidRPr="00715DCF" w14:paraId="4E6779F4"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30C2D3" w14:textId="77777777" w:rsidR="00A37790" w:rsidRPr="00715DCF" w:rsidRDefault="00A37790" w:rsidP="00E30EA7">
            <w:pPr>
              <w:pStyle w:val="rowtabella0"/>
              <w:rPr>
                <w:color w:val="002060"/>
              </w:rPr>
            </w:pPr>
            <w:r w:rsidRPr="00715DC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D33F"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AF36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77B65"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5C38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A28B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FFAC"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1625"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46CF"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43FA" w14:textId="77777777" w:rsidR="00A37790" w:rsidRPr="00715DCF" w:rsidRDefault="00A37790" w:rsidP="00E30EA7">
            <w:pPr>
              <w:pStyle w:val="rowtabella0"/>
              <w:jc w:val="center"/>
              <w:rPr>
                <w:color w:val="002060"/>
              </w:rPr>
            </w:pPr>
            <w:r w:rsidRPr="00715DCF">
              <w:rPr>
                <w:color w:val="002060"/>
              </w:rPr>
              <w:t>0</w:t>
            </w:r>
          </w:p>
        </w:tc>
      </w:tr>
      <w:tr w:rsidR="00A37790" w:rsidRPr="00715DCF" w14:paraId="4557AC0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BE5EF4" w14:textId="77777777" w:rsidR="00A37790" w:rsidRPr="00715DCF" w:rsidRDefault="00A37790" w:rsidP="00E30EA7">
            <w:pPr>
              <w:pStyle w:val="rowtabella0"/>
              <w:rPr>
                <w:color w:val="002060"/>
              </w:rPr>
            </w:pPr>
            <w:r w:rsidRPr="00715DC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DA444"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6E4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ADF75"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456C"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329B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4E18B" w14:textId="77777777" w:rsidR="00A37790" w:rsidRPr="00715DCF" w:rsidRDefault="00A37790" w:rsidP="00E30EA7">
            <w:pPr>
              <w:pStyle w:val="rowtabella0"/>
              <w:jc w:val="center"/>
              <w:rPr>
                <w:color w:val="002060"/>
              </w:rPr>
            </w:pPr>
            <w:r w:rsidRPr="00715DC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D7FF1"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2105A"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1155" w14:textId="77777777" w:rsidR="00A37790" w:rsidRPr="00715DCF" w:rsidRDefault="00A37790" w:rsidP="00E30EA7">
            <w:pPr>
              <w:pStyle w:val="rowtabella0"/>
              <w:jc w:val="center"/>
              <w:rPr>
                <w:color w:val="002060"/>
              </w:rPr>
            </w:pPr>
            <w:r w:rsidRPr="00715DCF">
              <w:rPr>
                <w:color w:val="002060"/>
              </w:rPr>
              <w:t>0</w:t>
            </w:r>
          </w:p>
        </w:tc>
      </w:tr>
      <w:tr w:rsidR="00A37790" w:rsidRPr="00715DCF" w14:paraId="61B26A8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FE462" w14:textId="77777777" w:rsidR="00A37790" w:rsidRPr="00715DCF" w:rsidRDefault="00A37790" w:rsidP="00E30EA7">
            <w:pPr>
              <w:pStyle w:val="rowtabella0"/>
              <w:rPr>
                <w:color w:val="002060"/>
              </w:rPr>
            </w:pPr>
            <w:r w:rsidRPr="00715DC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5AE5"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CE1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04750"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CAFE9"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748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54F8A"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46D0"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5FB3"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A0A1B" w14:textId="77777777" w:rsidR="00A37790" w:rsidRPr="00715DCF" w:rsidRDefault="00A37790" w:rsidP="00E30EA7">
            <w:pPr>
              <w:pStyle w:val="rowtabella0"/>
              <w:jc w:val="center"/>
              <w:rPr>
                <w:color w:val="002060"/>
              </w:rPr>
            </w:pPr>
            <w:r w:rsidRPr="00715DCF">
              <w:rPr>
                <w:color w:val="002060"/>
              </w:rPr>
              <w:t>0</w:t>
            </w:r>
          </w:p>
        </w:tc>
      </w:tr>
      <w:tr w:rsidR="00A37790" w:rsidRPr="00715DCF" w14:paraId="5703D2E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AC8F4A" w14:textId="77777777" w:rsidR="00A37790" w:rsidRPr="00715DCF" w:rsidRDefault="00A37790" w:rsidP="00E30EA7">
            <w:pPr>
              <w:pStyle w:val="rowtabella0"/>
              <w:rPr>
                <w:color w:val="002060"/>
              </w:rPr>
            </w:pPr>
            <w:r w:rsidRPr="00715DCF">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1B4BE"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B2F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194A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C714"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2B7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A4CE"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5E5C"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BBFF"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A17E8" w14:textId="77777777" w:rsidR="00A37790" w:rsidRPr="00715DCF" w:rsidRDefault="00A37790" w:rsidP="00E30EA7">
            <w:pPr>
              <w:pStyle w:val="rowtabella0"/>
              <w:jc w:val="center"/>
              <w:rPr>
                <w:color w:val="002060"/>
              </w:rPr>
            </w:pPr>
            <w:r w:rsidRPr="00715DCF">
              <w:rPr>
                <w:color w:val="002060"/>
              </w:rPr>
              <w:t>0</w:t>
            </w:r>
          </w:p>
        </w:tc>
      </w:tr>
      <w:tr w:rsidR="00A37790" w:rsidRPr="00715DCF" w14:paraId="2F1FB20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BEEDE4" w14:textId="77777777" w:rsidR="00A37790" w:rsidRPr="00715DCF" w:rsidRDefault="00A37790" w:rsidP="00E30EA7">
            <w:pPr>
              <w:pStyle w:val="rowtabella0"/>
              <w:rPr>
                <w:color w:val="002060"/>
              </w:rPr>
            </w:pPr>
            <w:r w:rsidRPr="00715DCF">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914F9"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689C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11BD2"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106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3BD8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AF2B" w14:textId="77777777" w:rsidR="00A37790" w:rsidRPr="00715DCF" w:rsidRDefault="00A37790" w:rsidP="00E30EA7">
            <w:pPr>
              <w:pStyle w:val="rowtabella0"/>
              <w:jc w:val="center"/>
              <w:rPr>
                <w:color w:val="002060"/>
              </w:rPr>
            </w:pPr>
            <w:r w:rsidRPr="00715DC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CC07"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065B"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946B" w14:textId="77777777" w:rsidR="00A37790" w:rsidRPr="00715DCF" w:rsidRDefault="00A37790" w:rsidP="00E30EA7">
            <w:pPr>
              <w:pStyle w:val="rowtabella0"/>
              <w:jc w:val="center"/>
              <w:rPr>
                <w:color w:val="002060"/>
              </w:rPr>
            </w:pPr>
            <w:r w:rsidRPr="00715DCF">
              <w:rPr>
                <w:color w:val="002060"/>
              </w:rPr>
              <w:t>0</w:t>
            </w:r>
          </w:p>
        </w:tc>
      </w:tr>
      <w:tr w:rsidR="00A37790" w:rsidRPr="00715DCF" w14:paraId="3245DED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D7242" w14:textId="77777777" w:rsidR="00A37790" w:rsidRPr="00715DCF" w:rsidRDefault="00A37790" w:rsidP="00E30EA7">
            <w:pPr>
              <w:pStyle w:val="rowtabella0"/>
              <w:rPr>
                <w:color w:val="002060"/>
                <w:lang w:val="es-ES"/>
              </w:rPr>
            </w:pPr>
            <w:r w:rsidRPr="00715DC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4544"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EFBC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DAC00"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C6A5E"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9876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E3AB"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7021F"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216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414FB" w14:textId="77777777" w:rsidR="00A37790" w:rsidRPr="00715DCF" w:rsidRDefault="00A37790" w:rsidP="00E30EA7">
            <w:pPr>
              <w:pStyle w:val="rowtabella0"/>
              <w:jc w:val="center"/>
              <w:rPr>
                <w:color w:val="002060"/>
              </w:rPr>
            </w:pPr>
            <w:r w:rsidRPr="00715DCF">
              <w:rPr>
                <w:color w:val="002060"/>
              </w:rPr>
              <w:t>0</w:t>
            </w:r>
          </w:p>
        </w:tc>
      </w:tr>
      <w:tr w:rsidR="00A37790" w:rsidRPr="00715DCF" w14:paraId="0FD49BE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2A91C" w14:textId="77777777" w:rsidR="00A37790" w:rsidRPr="00715DCF" w:rsidRDefault="00A37790" w:rsidP="00E30EA7">
            <w:pPr>
              <w:pStyle w:val="rowtabella0"/>
              <w:rPr>
                <w:color w:val="002060"/>
              </w:rPr>
            </w:pPr>
            <w:r w:rsidRPr="00715DC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E6A3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BD8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DB2F"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8463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A3891"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9004C"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D337B"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E7A6"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AFB5" w14:textId="77777777" w:rsidR="00A37790" w:rsidRPr="00715DCF" w:rsidRDefault="00A37790" w:rsidP="00E30EA7">
            <w:pPr>
              <w:pStyle w:val="rowtabella0"/>
              <w:jc w:val="center"/>
              <w:rPr>
                <w:color w:val="002060"/>
              </w:rPr>
            </w:pPr>
            <w:r w:rsidRPr="00715DCF">
              <w:rPr>
                <w:color w:val="002060"/>
              </w:rPr>
              <w:t>0</w:t>
            </w:r>
          </w:p>
        </w:tc>
      </w:tr>
      <w:tr w:rsidR="00A37790" w:rsidRPr="00715DCF" w14:paraId="3086173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6CDA81" w14:textId="77777777" w:rsidR="00A37790" w:rsidRPr="00715DCF" w:rsidRDefault="00A37790" w:rsidP="00E30EA7">
            <w:pPr>
              <w:pStyle w:val="rowtabella0"/>
              <w:rPr>
                <w:color w:val="002060"/>
              </w:rPr>
            </w:pPr>
            <w:r w:rsidRPr="00715DC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789E9"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2A3E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DE1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0EA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162C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62A01"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6426D"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F362C"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2961" w14:textId="77777777" w:rsidR="00A37790" w:rsidRPr="00715DCF" w:rsidRDefault="00A37790" w:rsidP="00E30EA7">
            <w:pPr>
              <w:pStyle w:val="rowtabella0"/>
              <w:jc w:val="center"/>
              <w:rPr>
                <w:color w:val="002060"/>
              </w:rPr>
            </w:pPr>
            <w:r w:rsidRPr="00715DCF">
              <w:rPr>
                <w:color w:val="002060"/>
              </w:rPr>
              <w:t>0</w:t>
            </w:r>
          </w:p>
        </w:tc>
      </w:tr>
      <w:tr w:rsidR="00A37790" w:rsidRPr="00715DCF" w14:paraId="27555F6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5CD43" w14:textId="77777777" w:rsidR="00A37790" w:rsidRPr="00715DCF" w:rsidRDefault="00A37790" w:rsidP="00E30EA7">
            <w:pPr>
              <w:pStyle w:val="rowtabella0"/>
              <w:rPr>
                <w:color w:val="002060"/>
              </w:rPr>
            </w:pPr>
            <w:r w:rsidRPr="00715DCF">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037D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FFC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0AE71"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F88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AED7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D92F"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9B4D2"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AA07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2708" w14:textId="77777777" w:rsidR="00A37790" w:rsidRPr="00715DCF" w:rsidRDefault="00A37790" w:rsidP="00E30EA7">
            <w:pPr>
              <w:pStyle w:val="rowtabella0"/>
              <w:jc w:val="center"/>
              <w:rPr>
                <w:color w:val="002060"/>
              </w:rPr>
            </w:pPr>
            <w:r w:rsidRPr="00715DCF">
              <w:rPr>
                <w:color w:val="002060"/>
              </w:rPr>
              <w:t>0</w:t>
            </w:r>
          </w:p>
        </w:tc>
      </w:tr>
      <w:tr w:rsidR="00A37790" w:rsidRPr="00715DCF" w14:paraId="27C7149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907A6" w14:textId="77777777" w:rsidR="00A37790" w:rsidRPr="00715DCF" w:rsidRDefault="00A37790" w:rsidP="00E30EA7">
            <w:pPr>
              <w:pStyle w:val="rowtabella0"/>
              <w:rPr>
                <w:color w:val="002060"/>
              </w:rPr>
            </w:pPr>
            <w:r w:rsidRPr="00715DC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7250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459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B4D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3165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BBA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8E543"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407C" w14:textId="77777777" w:rsidR="00A37790" w:rsidRPr="00715DCF" w:rsidRDefault="00A37790" w:rsidP="00E30EA7">
            <w:pPr>
              <w:pStyle w:val="rowtabella0"/>
              <w:jc w:val="center"/>
              <w:rPr>
                <w:color w:val="002060"/>
              </w:rPr>
            </w:pPr>
            <w:r w:rsidRPr="00715DC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6CCB5"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18AB" w14:textId="77777777" w:rsidR="00A37790" w:rsidRPr="00715DCF" w:rsidRDefault="00A37790" w:rsidP="00E30EA7">
            <w:pPr>
              <w:pStyle w:val="rowtabella0"/>
              <w:jc w:val="center"/>
              <w:rPr>
                <w:color w:val="002060"/>
              </w:rPr>
            </w:pPr>
            <w:r w:rsidRPr="00715DCF">
              <w:rPr>
                <w:color w:val="002060"/>
              </w:rPr>
              <w:t>0</w:t>
            </w:r>
          </w:p>
        </w:tc>
      </w:tr>
      <w:tr w:rsidR="00A37790" w:rsidRPr="00715DCF" w14:paraId="22A0698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DAEBD" w14:textId="77777777" w:rsidR="00A37790" w:rsidRPr="00715DCF" w:rsidRDefault="00A37790" w:rsidP="00E30EA7">
            <w:pPr>
              <w:pStyle w:val="rowtabella0"/>
              <w:rPr>
                <w:color w:val="002060"/>
              </w:rPr>
            </w:pPr>
            <w:r w:rsidRPr="00715DCF">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53FE2"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95E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449E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6A6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8CB8"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166BC"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DF63"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CAF6E"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0054" w14:textId="77777777" w:rsidR="00A37790" w:rsidRPr="00715DCF" w:rsidRDefault="00A37790" w:rsidP="00E30EA7">
            <w:pPr>
              <w:pStyle w:val="rowtabella0"/>
              <w:jc w:val="center"/>
              <w:rPr>
                <w:color w:val="002060"/>
              </w:rPr>
            </w:pPr>
            <w:r w:rsidRPr="00715DCF">
              <w:rPr>
                <w:color w:val="002060"/>
              </w:rPr>
              <w:t>0</w:t>
            </w:r>
          </w:p>
        </w:tc>
      </w:tr>
      <w:tr w:rsidR="00A37790" w:rsidRPr="00715DCF" w14:paraId="7139453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D907F" w14:textId="77777777" w:rsidR="00A37790" w:rsidRPr="00715DCF" w:rsidRDefault="00A37790" w:rsidP="00E30EA7">
            <w:pPr>
              <w:pStyle w:val="rowtabella0"/>
              <w:rPr>
                <w:color w:val="002060"/>
              </w:rPr>
            </w:pPr>
            <w:r w:rsidRPr="00715DC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4F4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7031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DD72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3D88B"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7437C"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B09B"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0BDE"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C0A27"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7773" w14:textId="77777777" w:rsidR="00A37790" w:rsidRPr="00715DCF" w:rsidRDefault="00A37790" w:rsidP="00E30EA7">
            <w:pPr>
              <w:pStyle w:val="rowtabella0"/>
              <w:jc w:val="center"/>
              <w:rPr>
                <w:color w:val="002060"/>
              </w:rPr>
            </w:pPr>
            <w:r w:rsidRPr="00715DCF">
              <w:rPr>
                <w:color w:val="002060"/>
              </w:rPr>
              <w:t>0</w:t>
            </w:r>
          </w:p>
        </w:tc>
      </w:tr>
      <w:tr w:rsidR="00A37790" w:rsidRPr="00715DCF" w14:paraId="1D010EC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21A2BA" w14:textId="77777777" w:rsidR="00A37790" w:rsidRPr="00715DCF" w:rsidRDefault="00A37790" w:rsidP="00E30EA7">
            <w:pPr>
              <w:pStyle w:val="rowtabella0"/>
              <w:rPr>
                <w:color w:val="002060"/>
              </w:rPr>
            </w:pPr>
            <w:r w:rsidRPr="00715DC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9FB2"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75F9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A56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485E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1DEF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265DE"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D6D5"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0737B"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282C" w14:textId="77777777" w:rsidR="00A37790" w:rsidRPr="00715DCF" w:rsidRDefault="00A37790" w:rsidP="00E30EA7">
            <w:pPr>
              <w:pStyle w:val="rowtabella0"/>
              <w:jc w:val="center"/>
              <w:rPr>
                <w:color w:val="002060"/>
              </w:rPr>
            </w:pPr>
            <w:r w:rsidRPr="00715DCF">
              <w:rPr>
                <w:color w:val="002060"/>
              </w:rPr>
              <w:t>0</w:t>
            </w:r>
          </w:p>
        </w:tc>
      </w:tr>
      <w:tr w:rsidR="00A37790" w:rsidRPr="00715DCF" w14:paraId="43FA5B4C"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A1C130" w14:textId="77777777" w:rsidR="00A37790" w:rsidRPr="00715DCF" w:rsidRDefault="00A37790" w:rsidP="00E30EA7">
            <w:pPr>
              <w:pStyle w:val="rowtabella0"/>
              <w:rPr>
                <w:color w:val="002060"/>
                <w:lang w:val="es-ES"/>
              </w:rPr>
            </w:pPr>
            <w:r w:rsidRPr="00715DC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2BC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176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C088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1166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C15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AC7C1"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0F14" w14:textId="77777777" w:rsidR="00A37790" w:rsidRPr="00715DCF" w:rsidRDefault="00A37790" w:rsidP="00E30EA7">
            <w:pPr>
              <w:pStyle w:val="rowtabella0"/>
              <w:jc w:val="center"/>
              <w:rPr>
                <w:color w:val="002060"/>
              </w:rPr>
            </w:pPr>
            <w:r w:rsidRPr="00715DCF">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558C" w14:textId="77777777" w:rsidR="00A37790" w:rsidRPr="00715DCF" w:rsidRDefault="00A37790" w:rsidP="00E30EA7">
            <w:pPr>
              <w:pStyle w:val="rowtabella0"/>
              <w:jc w:val="center"/>
              <w:rPr>
                <w:color w:val="002060"/>
              </w:rPr>
            </w:pPr>
            <w:r w:rsidRPr="00715DC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FA92F" w14:textId="77777777" w:rsidR="00A37790" w:rsidRPr="00715DCF" w:rsidRDefault="00A37790" w:rsidP="00E30EA7">
            <w:pPr>
              <w:pStyle w:val="rowtabella0"/>
              <w:jc w:val="center"/>
              <w:rPr>
                <w:color w:val="002060"/>
              </w:rPr>
            </w:pPr>
            <w:r w:rsidRPr="00715DCF">
              <w:rPr>
                <w:color w:val="002060"/>
              </w:rPr>
              <w:t>0</w:t>
            </w:r>
          </w:p>
        </w:tc>
      </w:tr>
    </w:tbl>
    <w:p w14:paraId="768D49AC" w14:textId="77777777" w:rsidR="00A37790" w:rsidRPr="00715DCF" w:rsidRDefault="00A37790" w:rsidP="00A37790">
      <w:pPr>
        <w:pStyle w:val="breakline"/>
        <w:rPr>
          <w:rFonts w:eastAsiaTheme="minorEastAsia"/>
          <w:color w:val="002060"/>
        </w:rPr>
      </w:pPr>
    </w:p>
    <w:p w14:paraId="25504E3C" w14:textId="77777777" w:rsidR="00A37790" w:rsidRPr="00715DCF" w:rsidRDefault="00A37790" w:rsidP="00A37790">
      <w:pPr>
        <w:pStyle w:val="titoloprinc0"/>
        <w:rPr>
          <w:color w:val="002060"/>
        </w:rPr>
      </w:pPr>
      <w:r w:rsidRPr="00715DCF">
        <w:rPr>
          <w:color w:val="002060"/>
        </w:rPr>
        <w:t>PROGRAMMA GARE</w:t>
      </w:r>
    </w:p>
    <w:p w14:paraId="14D62C4A" w14:textId="77777777" w:rsidR="00A37790" w:rsidRPr="00715DCF" w:rsidRDefault="00A37790" w:rsidP="00A37790">
      <w:pPr>
        <w:pStyle w:val="breakline"/>
        <w:rPr>
          <w:color w:val="002060"/>
        </w:rPr>
      </w:pPr>
    </w:p>
    <w:p w14:paraId="776DDA36" w14:textId="77777777" w:rsidR="00A37790" w:rsidRPr="00715DCF" w:rsidRDefault="00A37790" w:rsidP="00A37790">
      <w:pPr>
        <w:pStyle w:val="sottotitolocampionato10"/>
        <w:rPr>
          <w:color w:val="002060"/>
        </w:rPr>
      </w:pPr>
      <w:r w:rsidRPr="00715DC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3"/>
        <w:gridCol w:w="385"/>
        <w:gridCol w:w="898"/>
        <w:gridCol w:w="1198"/>
        <w:gridCol w:w="1557"/>
        <w:gridCol w:w="1540"/>
      </w:tblGrid>
      <w:tr w:rsidR="00A37790" w:rsidRPr="00715DCF" w14:paraId="76ACC4DC"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946D2"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ED436"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FE101"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79E7C"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7BA96"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DE787"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81A7B"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48DE4FD2"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92694" w14:textId="77777777" w:rsidR="00A37790" w:rsidRPr="00715DCF" w:rsidRDefault="00A37790" w:rsidP="00E30EA7">
            <w:pPr>
              <w:pStyle w:val="rowtabella0"/>
              <w:rPr>
                <w:color w:val="002060"/>
              </w:rPr>
            </w:pPr>
            <w:r w:rsidRPr="00715DCF">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19E2F1" w14:textId="77777777" w:rsidR="00A37790" w:rsidRPr="00715DCF" w:rsidRDefault="00A37790" w:rsidP="00E30EA7">
            <w:pPr>
              <w:pStyle w:val="rowtabella0"/>
              <w:rPr>
                <w:color w:val="002060"/>
              </w:rPr>
            </w:pPr>
            <w:r w:rsidRPr="00715DCF">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415F6"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6B531D" w14:textId="77777777" w:rsidR="00A37790" w:rsidRPr="00715DCF" w:rsidRDefault="00A37790" w:rsidP="00E30EA7">
            <w:pPr>
              <w:pStyle w:val="rowtabella0"/>
              <w:rPr>
                <w:color w:val="002060"/>
              </w:rPr>
            </w:pPr>
            <w:r w:rsidRPr="00715DCF">
              <w:rPr>
                <w:color w:val="002060"/>
              </w:rPr>
              <w:t>18/11/2023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043B8" w14:textId="77777777" w:rsidR="00A37790" w:rsidRPr="00715DCF" w:rsidRDefault="00A37790" w:rsidP="00E30EA7">
            <w:pPr>
              <w:pStyle w:val="rowtabella0"/>
              <w:rPr>
                <w:color w:val="002060"/>
              </w:rPr>
            </w:pPr>
            <w:r w:rsidRPr="00715DCF">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2CEEB" w14:textId="77777777" w:rsidR="00A37790" w:rsidRPr="00715DCF" w:rsidRDefault="00A37790" w:rsidP="00E30EA7">
            <w:pPr>
              <w:pStyle w:val="rowtabella0"/>
              <w:rPr>
                <w:color w:val="002060"/>
              </w:rPr>
            </w:pPr>
            <w:r w:rsidRPr="00715DCF">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90EEC" w14:textId="77777777" w:rsidR="00A37790" w:rsidRPr="00715DCF" w:rsidRDefault="00A37790" w:rsidP="00E30EA7">
            <w:pPr>
              <w:pStyle w:val="rowtabella0"/>
              <w:rPr>
                <w:color w:val="002060"/>
              </w:rPr>
            </w:pPr>
            <w:r w:rsidRPr="00715DCF">
              <w:rPr>
                <w:color w:val="002060"/>
              </w:rPr>
              <w:t>VIA DELLA REPUBBLICA</w:t>
            </w:r>
          </w:p>
        </w:tc>
      </w:tr>
      <w:tr w:rsidR="00A37790" w:rsidRPr="00715DCF" w14:paraId="734B83CE"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A90E33" w14:textId="77777777" w:rsidR="00A37790" w:rsidRPr="00715DCF" w:rsidRDefault="00A37790" w:rsidP="00E30EA7">
            <w:pPr>
              <w:pStyle w:val="rowtabella0"/>
              <w:rPr>
                <w:color w:val="002060"/>
              </w:rPr>
            </w:pPr>
            <w:r w:rsidRPr="00715DCF">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926503" w14:textId="77777777" w:rsidR="00A37790" w:rsidRPr="00715DCF" w:rsidRDefault="00A37790" w:rsidP="00E30EA7">
            <w:pPr>
              <w:pStyle w:val="rowtabella0"/>
              <w:rPr>
                <w:color w:val="002060"/>
              </w:rPr>
            </w:pPr>
            <w:r w:rsidRPr="00715DCF">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39FD8E"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C105C8" w14:textId="77777777" w:rsidR="00A37790" w:rsidRPr="00715DCF" w:rsidRDefault="00A37790" w:rsidP="00E30EA7">
            <w:pPr>
              <w:pStyle w:val="rowtabella0"/>
              <w:rPr>
                <w:color w:val="002060"/>
              </w:rPr>
            </w:pPr>
            <w:r w:rsidRPr="00715DCF">
              <w:rPr>
                <w:color w:val="002060"/>
              </w:rPr>
              <w:t>18/11/2023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7914A" w14:textId="77777777" w:rsidR="00A37790" w:rsidRPr="00715DCF" w:rsidRDefault="00A37790" w:rsidP="00E30EA7">
            <w:pPr>
              <w:pStyle w:val="rowtabella0"/>
              <w:rPr>
                <w:color w:val="002060"/>
              </w:rPr>
            </w:pPr>
            <w:r w:rsidRPr="00715DCF">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5D903C" w14:textId="77777777" w:rsidR="00A37790" w:rsidRPr="00715DCF" w:rsidRDefault="00A37790" w:rsidP="00E30EA7">
            <w:pPr>
              <w:pStyle w:val="rowtabella0"/>
              <w:rPr>
                <w:color w:val="002060"/>
              </w:rPr>
            </w:pPr>
            <w:r w:rsidRPr="00715DC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32B29" w14:textId="77777777" w:rsidR="00A37790" w:rsidRPr="00715DCF" w:rsidRDefault="00A37790" w:rsidP="00E30EA7">
            <w:pPr>
              <w:pStyle w:val="rowtabella0"/>
              <w:rPr>
                <w:color w:val="002060"/>
              </w:rPr>
            </w:pPr>
            <w:r w:rsidRPr="00715DCF">
              <w:rPr>
                <w:color w:val="002060"/>
              </w:rPr>
              <w:t>VIA DELLO STADIO</w:t>
            </w:r>
          </w:p>
        </w:tc>
      </w:tr>
      <w:tr w:rsidR="00A37790" w:rsidRPr="00715DCF" w14:paraId="544B8421"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0C73B7" w14:textId="77777777" w:rsidR="00A37790" w:rsidRPr="00715DCF" w:rsidRDefault="00A37790" w:rsidP="00E30EA7">
            <w:pPr>
              <w:pStyle w:val="rowtabella0"/>
              <w:rPr>
                <w:color w:val="002060"/>
              </w:rPr>
            </w:pPr>
            <w:r w:rsidRPr="00715DCF">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C0134F" w14:textId="77777777" w:rsidR="00A37790" w:rsidRPr="00715DCF" w:rsidRDefault="00A37790" w:rsidP="00E30EA7">
            <w:pPr>
              <w:pStyle w:val="rowtabella0"/>
              <w:rPr>
                <w:color w:val="002060"/>
              </w:rPr>
            </w:pPr>
            <w:r w:rsidRPr="00715DCF">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B1CA1E"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A3A3A8" w14:textId="77777777" w:rsidR="00A37790" w:rsidRPr="00715DCF" w:rsidRDefault="00A37790" w:rsidP="00E30EA7">
            <w:pPr>
              <w:pStyle w:val="rowtabella0"/>
              <w:rPr>
                <w:color w:val="002060"/>
              </w:rPr>
            </w:pPr>
            <w:r w:rsidRPr="00715DCF">
              <w:rPr>
                <w:color w:val="002060"/>
              </w:rPr>
              <w:t>18/11/2023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CA5E2A" w14:textId="77777777" w:rsidR="00A37790" w:rsidRPr="00715DCF" w:rsidRDefault="00A37790" w:rsidP="00E30EA7">
            <w:pPr>
              <w:pStyle w:val="rowtabella0"/>
              <w:rPr>
                <w:color w:val="002060"/>
              </w:rPr>
            </w:pPr>
            <w:r w:rsidRPr="00715DCF">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8B4E19" w14:textId="77777777" w:rsidR="00A37790" w:rsidRPr="00715DCF" w:rsidRDefault="00A37790" w:rsidP="00E30EA7">
            <w:pPr>
              <w:pStyle w:val="rowtabella0"/>
              <w:rPr>
                <w:color w:val="002060"/>
              </w:rPr>
            </w:pPr>
            <w:r w:rsidRPr="00715DCF">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FCA95" w14:textId="77777777" w:rsidR="00A37790" w:rsidRPr="00715DCF" w:rsidRDefault="00A37790" w:rsidP="00E30EA7">
            <w:pPr>
              <w:pStyle w:val="rowtabella0"/>
              <w:rPr>
                <w:color w:val="002060"/>
              </w:rPr>
            </w:pPr>
            <w:r w:rsidRPr="00715DCF">
              <w:rPr>
                <w:color w:val="002060"/>
              </w:rPr>
              <w:t>VIA ALESSANDRO MANZONI</w:t>
            </w:r>
          </w:p>
        </w:tc>
      </w:tr>
      <w:tr w:rsidR="00A37790" w:rsidRPr="00715DCF" w14:paraId="5C7DA0EB"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18C332" w14:textId="77777777" w:rsidR="00A37790" w:rsidRPr="00715DCF" w:rsidRDefault="00A37790" w:rsidP="00E30EA7">
            <w:pPr>
              <w:pStyle w:val="rowtabella0"/>
              <w:rPr>
                <w:color w:val="002060"/>
              </w:rPr>
            </w:pPr>
            <w:r w:rsidRPr="00715DCF">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553DF" w14:textId="77777777" w:rsidR="00A37790" w:rsidRPr="00715DCF" w:rsidRDefault="00A37790" w:rsidP="00E30EA7">
            <w:pPr>
              <w:pStyle w:val="rowtabella0"/>
              <w:rPr>
                <w:color w:val="002060"/>
              </w:rPr>
            </w:pPr>
            <w:r w:rsidRPr="00715DCF">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6F4B7B"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F93BC" w14:textId="77777777" w:rsidR="00A37790" w:rsidRPr="00715DCF" w:rsidRDefault="00A37790" w:rsidP="00E30EA7">
            <w:pPr>
              <w:pStyle w:val="rowtabella0"/>
              <w:rPr>
                <w:color w:val="002060"/>
              </w:rPr>
            </w:pPr>
            <w:r w:rsidRPr="00715DCF">
              <w:rPr>
                <w:color w:val="002060"/>
              </w:rPr>
              <w:t>18/11/2023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C387BC" w14:textId="77777777" w:rsidR="00A37790" w:rsidRPr="00715DCF" w:rsidRDefault="00A37790" w:rsidP="00E30EA7">
            <w:pPr>
              <w:pStyle w:val="rowtabella0"/>
              <w:rPr>
                <w:color w:val="002060"/>
              </w:rPr>
            </w:pPr>
            <w:r w:rsidRPr="00715DC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3B1BA0" w14:textId="77777777" w:rsidR="00A37790" w:rsidRPr="00715DCF" w:rsidRDefault="00A37790" w:rsidP="00E30EA7">
            <w:pPr>
              <w:pStyle w:val="rowtabella0"/>
              <w:rPr>
                <w:color w:val="002060"/>
              </w:rPr>
            </w:pPr>
            <w:r w:rsidRPr="00715DC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FAB5B"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B.ROSSI</w:t>
            </w:r>
            <w:proofErr w:type="gramEnd"/>
            <w:r w:rsidRPr="00715DCF">
              <w:rPr>
                <w:color w:val="002060"/>
              </w:rPr>
              <w:t xml:space="preserve"> SNC</w:t>
            </w:r>
          </w:p>
        </w:tc>
      </w:tr>
      <w:tr w:rsidR="00A37790" w:rsidRPr="00715DCF" w14:paraId="01DA0488"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32F8F" w14:textId="77777777" w:rsidR="00A37790" w:rsidRPr="00715DCF" w:rsidRDefault="00A37790" w:rsidP="00E30EA7">
            <w:pPr>
              <w:pStyle w:val="rowtabella0"/>
              <w:rPr>
                <w:color w:val="002060"/>
              </w:rPr>
            </w:pPr>
            <w:r w:rsidRPr="00715DCF">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947922" w14:textId="77777777" w:rsidR="00A37790" w:rsidRPr="00715DCF" w:rsidRDefault="00A37790" w:rsidP="00E30EA7">
            <w:pPr>
              <w:pStyle w:val="rowtabella0"/>
              <w:rPr>
                <w:color w:val="002060"/>
              </w:rPr>
            </w:pPr>
            <w:r w:rsidRPr="00715DCF">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F7F4AD"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727D31" w14:textId="77777777" w:rsidR="00A37790" w:rsidRPr="00715DCF" w:rsidRDefault="00A37790" w:rsidP="00E30EA7">
            <w:pPr>
              <w:pStyle w:val="rowtabella0"/>
              <w:rPr>
                <w:color w:val="002060"/>
              </w:rPr>
            </w:pPr>
            <w:r w:rsidRPr="00715DCF">
              <w:rPr>
                <w:color w:val="002060"/>
              </w:rPr>
              <w:t>18/11/2023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39B3AB" w14:textId="77777777" w:rsidR="00A37790" w:rsidRPr="00715DCF" w:rsidRDefault="00A37790" w:rsidP="00E30EA7">
            <w:pPr>
              <w:pStyle w:val="rowtabella0"/>
              <w:rPr>
                <w:color w:val="002060"/>
              </w:rPr>
            </w:pPr>
            <w:r w:rsidRPr="00715DCF">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AE6C0E" w14:textId="77777777" w:rsidR="00A37790" w:rsidRPr="00715DCF" w:rsidRDefault="00A37790" w:rsidP="00E30EA7">
            <w:pPr>
              <w:pStyle w:val="rowtabella0"/>
              <w:rPr>
                <w:color w:val="002060"/>
              </w:rPr>
            </w:pPr>
            <w:r w:rsidRPr="00715DC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43320"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B.BUOZZI</w:t>
            </w:r>
            <w:proofErr w:type="gramEnd"/>
          </w:p>
        </w:tc>
      </w:tr>
      <w:tr w:rsidR="00A37790" w:rsidRPr="00715DCF" w14:paraId="255BED4D"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EC87D6" w14:textId="77777777" w:rsidR="00A37790" w:rsidRPr="00715DCF" w:rsidRDefault="00A37790" w:rsidP="00E30EA7">
            <w:pPr>
              <w:pStyle w:val="rowtabella0"/>
              <w:rPr>
                <w:color w:val="002060"/>
              </w:rPr>
            </w:pPr>
            <w:r w:rsidRPr="00715DCF">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23D996" w14:textId="77777777" w:rsidR="00A37790" w:rsidRPr="00715DCF" w:rsidRDefault="00A37790" w:rsidP="00E30EA7">
            <w:pPr>
              <w:pStyle w:val="rowtabella0"/>
              <w:rPr>
                <w:color w:val="002060"/>
              </w:rPr>
            </w:pPr>
            <w:r w:rsidRPr="00715DCF">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F2CDB"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488D7A" w14:textId="77777777" w:rsidR="00A37790" w:rsidRPr="00715DCF" w:rsidRDefault="00A37790" w:rsidP="00E30EA7">
            <w:pPr>
              <w:pStyle w:val="rowtabella0"/>
              <w:rPr>
                <w:color w:val="002060"/>
              </w:rPr>
            </w:pPr>
            <w:r w:rsidRPr="00715DCF">
              <w:rPr>
                <w:color w:val="002060"/>
              </w:rPr>
              <w:t>19/11/2023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683279" w14:textId="77777777" w:rsidR="00A37790" w:rsidRPr="00715DCF" w:rsidRDefault="00A37790" w:rsidP="00E30EA7">
            <w:pPr>
              <w:pStyle w:val="rowtabella0"/>
              <w:rPr>
                <w:color w:val="002060"/>
              </w:rPr>
            </w:pPr>
            <w:r w:rsidRPr="00715DCF">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52BCA" w14:textId="77777777" w:rsidR="00A37790" w:rsidRPr="00715DCF" w:rsidRDefault="00A37790" w:rsidP="00E30EA7">
            <w:pPr>
              <w:pStyle w:val="rowtabella0"/>
              <w:rPr>
                <w:color w:val="002060"/>
              </w:rPr>
            </w:pPr>
            <w:r w:rsidRPr="00715DCF">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DCA6F" w14:textId="77777777" w:rsidR="00A37790" w:rsidRPr="00715DCF" w:rsidRDefault="00A37790" w:rsidP="00E30EA7">
            <w:pPr>
              <w:pStyle w:val="rowtabella0"/>
              <w:rPr>
                <w:color w:val="002060"/>
              </w:rPr>
            </w:pPr>
            <w:r w:rsidRPr="00715DCF">
              <w:rPr>
                <w:color w:val="002060"/>
              </w:rPr>
              <w:t>VIA ROSSINI</w:t>
            </w:r>
          </w:p>
        </w:tc>
      </w:tr>
      <w:tr w:rsidR="00A37790" w:rsidRPr="00715DCF" w14:paraId="7C2C4025"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AB68CE" w14:textId="77777777" w:rsidR="00A37790" w:rsidRPr="00715DCF" w:rsidRDefault="00A37790" w:rsidP="00E30EA7">
            <w:pPr>
              <w:pStyle w:val="rowtabella0"/>
              <w:rPr>
                <w:color w:val="002060"/>
              </w:rPr>
            </w:pPr>
            <w:r w:rsidRPr="00715DCF">
              <w:rPr>
                <w:color w:val="002060"/>
              </w:rPr>
              <w:t>FERMANA FUTSAL 2022</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08BC4" w14:textId="77777777" w:rsidR="00A37790" w:rsidRPr="00715DCF" w:rsidRDefault="00A37790" w:rsidP="00E30EA7">
            <w:pPr>
              <w:pStyle w:val="rowtabella0"/>
              <w:rPr>
                <w:color w:val="002060"/>
              </w:rPr>
            </w:pPr>
            <w:r w:rsidRPr="00715DCF">
              <w:rPr>
                <w:color w:val="002060"/>
              </w:rPr>
              <w:t>CARISSIMI 2016</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EAB62"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E18587" w14:textId="77777777" w:rsidR="00A37790" w:rsidRPr="00715DCF" w:rsidRDefault="00A37790" w:rsidP="00E30EA7">
            <w:pPr>
              <w:pStyle w:val="rowtabella0"/>
              <w:rPr>
                <w:color w:val="002060"/>
              </w:rPr>
            </w:pPr>
            <w:r w:rsidRPr="00715DCF">
              <w:rPr>
                <w:color w:val="002060"/>
              </w:rPr>
              <w:t>19/11/2023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CC44FD" w14:textId="77777777" w:rsidR="00A37790" w:rsidRPr="00715DCF" w:rsidRDefault="00A37790" w:rsidP="00E30EA7">
            <w:pPr>
              <w:pStyle w:val="rowtabella0"/>
              <w:rPr>
                <w:color w:val="002060"/>
              </w:rPr>
            </w:pPr>
            <w:r w:rsidRPr="00715DCF">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F798B" w14:textId="77777777" w:rsidR="00A37790" w:rsidRPr="00715DCF" w:rsidRDefault="00A37790" w:rsidP="00E30EA7">
            <w:pPr>
              <w:pStyle w:val="rowtabella0"/>
              <w:rPr>
                <w:color w:val="002060"/>
              </w:rPr>
            </w:pPr>
            <w:r w:rsidRPr="00715DCF">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6CF51" w14:textId="77777777" w:rsidR="00A37790" w:rsidRPr="00715DCF" w:rsidRDefault="00A37790" w:rsidP="00E30EA7">
            <w:pPr>
              <w:pStyle w:val="rowtabella0"/>
              <w:rPr>
                <w:color w:val="002060"/>
              </w:rPr>
            </w:pPr>
            <w:r w:rsidRPr="00715DCF">
              <w:rPr>
                <w:color w:val="002060"/>
              </w:rPr>
              <w:t>VIA SIBILLA 2C</w:t>
            </w:r>
          </w:p>
        </w:tc>
      </w:tr>
    </w:tbl>
    <w:p w14:paraId="48A5D6F5" w14:textId="77777777" w:rsidR="00A37790" w:rsidRPr="00715DCF" w:rsidRDefault="00A37790" w:rsidP="00A37790">
      <w:pPr>
        <w:pStyle w:val="breakline"/>
        <w:rPr>
          <w:color w:val="002060"/>
        </w:rPr>
      </w:pPr>
    </w:p>
    <w:p w14:paraId="1D34573D" w14:textId="77777777" w:rsidR="00A37790" w:rsidRPr="00715DCF" w:rsidRDefault="00A37790" w:rsidP="00A37790">
      <w:pPr>
        <w:pStyle w:val="breakline"/>
        <w:rPr>
          <w:color w:val="002060"/>
        </w:rPr>
      </w:pPr>
    </w:p>
    <w:p w14:paraId="7C0377A7" w14:textId="77777777" w:rsidR="00A37790" w:rsidRPr="00715DCF" w:rsidRDefault="00A37790" w:rsidP="00A37790">
      <w:pPr>
        <w:pStyle w:val="titolocampionato0"/>
        <w:shd w:val="clear" w:color="auto" w:fill="CCCCCC"/>
        <w:spacing w:before="80" w:after="40"/>
        <w:rPr>
          <w:color w:val="002060"/>
        </w:rPr>
      </w:pPr>
      <w:r w:rsidRPr="00715DCF">
        <w:rPr>
          <w:color w:val="002060"/>
        </w:rPr>
        <w:t>UNDER 17 C5 REGIONALI MASCHILI</w:t>
      </w:r>
    </w:p>
    <w:p w14:paraId="2C124039" w14:textId="77777777" w:rsidR="00A37790" w:rsidRPr="00715DCF" w:rsidRDefault="00A37790" w:rsidP="00A37790">
      <w:pPr>
        <w:pStyle w:val="titoloprinc0"/>
        <w:rPr>
          <w:color w:val="002060"/>
        </w:rPr>
      </w:pPr>
      <w:r w:rsidRPr="00715DCF">
        <w:rPr>
          <w:color w:val="002060"/>
        </w:rPr>
        <w:t>VARIAZIONI AL PROGRAMMA GARE</w:t>
      </w:r>
    </w:p>
    <w:p w14:paraId="53369C9A" w14:textId="77777777" w:rsidR="00A37790" w:rsidRPr="00715DCF" w:rsidRDefault="00A37790" w:rsidP="00A37790">
      <w:pPr>
        <w:pStyle w:val="breakline"/>
        <w:rPr>
          <w:color w:val="002060"/>
        </w:rPr>
      </w:pPr>
    </w:p>
    <w:p w14:paraId="7122AE3D" w14:textId="77777777" w:rsidR="00A37790" w:rsidRPr="00715DCF" w:rsidRDefault="00A37790" w:rsidP="00A37790">
      <w:pPr>
        <w:pStyle w:val="breakline"/>
        <w:rPr>
          <w:color w:val="002060"/>
        </w:rPr>
      </w:pPr>
    </w:p>
    <w:p w14:paraId="5A834262"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766E7A0F"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69CEA"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EABC0"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FD092"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1597D"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2F232"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21D37"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79189"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70458" w14:textId="77777777" w:rsidR="00A37790" w:rsidRPr="00715DCF" w:rsidRDefault="00A37790" w:rsidP="00E30EA7">
            <w:pPr>
              <w:pStyle w:val="headertabella0"/>
              <w:rPr>
                <w:color w:val="002060"/>
              </w:rPr>
            </w:pPr>
            <w:r w:rsidRPr="00715DCF">
              <w:rPr>
                <w:color w:val="002060"/>
              </w:rPr>
              <w:t>Impianto</w:t>
            </w:r>
          </w:p>
        </w:tc>
      </w:tr>
      <w:tr w:rsidR="00A37790" w:rsidRPr="00715DCF" w14:paraId="346CB76A"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8657" w14:textId="77777777" w:rsidR="00A37790" w:rsidRPr="004659CB" w:rsidRDefault="00A37790" w:rsidP="00E30EA7">
            <w:pPr>
              <w:pStyle w:val="rowtabella0"/>
              <w:rPr>
                <w:color w:val="002060"/>
                <w:highlight w:val="yellow"/>
              </w:rPr>
            </w:pPr>
            <w:r w:rsidRPr="004659CB">
              <w:rPr>
                <w:color w:val="002060"/>
                <w:highlight w:val="yellow"/>
              </w:rPr>
              <w:t>18/11/2023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78DE" w14:textId="77777777" w:rsidR="00A37790" w:rsidRPr="004659CB" w:rsidRDefault="00A37790" w:rsidP="00E30EA7">
            <w:pPr>
              <w:pStyle w:val="rowtabella0"/>
              <w:jc w:val="center"/>
              <w:rPr>
                <w:color w:val="002060"/>
                <w:highlight w:val="yellow"/>
              </w:rPr>
            </w:pPr>
            <w:r w:rsidRPr="004659CB">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4BE81" w14:textId="77777777" w:rsidR="00A37790" w:rsidRPr="004659CB" w:rsidRDefault="00A37790" w:rsidP="00E30EA7">
            <w:pPr>
              <w:pStyle w:val="rowtabella0"/>
              <w:rPr>
                <w:color w:val="002060"/>
                <w:highlight w:val="yellow"/>
              </w:rPr>
            </w:pPr>
            <w:r w:rsidRPr="004659CB">
              <w:rPr>
                <w:color w:val="002060"/>
                <w:highlight w:val="yellow"/>
              </w:rPr>
              <w:t xml:space="preserve">AUDAX 1970 </w:t>
            </w:r>
            <w:proofErr w:type="gramStart"/>
            <w:r w:rsidRPr="004659CB">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3D40" w14:textId="77777777" w:rsidR="00A37790" w:rsidRPr="004659CB" w:rsidRDefault="00A37790" w:rsidP="00E30EA7">
            <w:pPr>
              <w:pStyle w:val="rowtabella0"/>
              <w:rPr>
                <w:color w:val="002060"/>
                <w:highlight w:val="yellow"/>
              </w:rPr>
            </w:pPr>
            <w:r w:rsidRPr="004659CB">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6053" w14:textId="77777777" w:rsidR="00A37790" w:rsidRPr="00715DCF" w:rsidRDefault="00A37790" w:rsidP="00E30EA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F9BD" w14:textId="77777777" w:rsidR="00A37790" w:rsidRPr="00715DCF" w:rsidRDefault="00A37790" w:rsidP="00E30EA7">
            <w:pPr>
              <w:pStyle w:val="rowtabella0"/>
              <w:jc w:val="center"/>
              <w:rPr>
                <w:color w:val="002060"/>
              </w:rPr>
            </w:pPr>
            <w:r w:rsidRPr="004659CB">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B13D" w14:textId="77777777" w:rsidR="00A37790" w:rsidRPr="00715DCF" w:rsidRDefault="00A37790" w:rsidP="00E30EA7">
            <w:pPr>
              <w:pStyle w:val="rowtabella0"/>
              <w:jc w:val="center"/>
              <w:rPr>
                <w:color w:val="002060"/>
              </w:rPr>
            </w:pPr>
            <w:r w:rsidRPr="00715DCF">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2204" w14:textId="77777777" w:rsidR="00A37790" w:rsidRPr="00715DCF" w:rsidRDefault="00A37790" w:rsidP="00E30EA7">
            <w:pPr>
              <w:pStyle w:val="rowtabella0"/>
              <w:rPr>
                <w:color w:val="002060"/>
              </w:rPr>
            </w:pPr>
            <w:r w:rsidRPr="004659CB">
              <w:rPr>
                <w:color w:val="002060"/>
                <w:highlight w:val="yellow"/>
              </w:rPr>
              <w:t>PALAZZETTO DELLO SPORT SENIGALLIA VIA CAPANNA SNC</w:t>
            </w:r>
          </w:p>
        </w:tc>
      </w:tr>
      <w:tr w:rsidR="00A37790" w:rsidRPr="00715DCF" w14:paraId="7E7F7FE1"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52DAE" w14:textId="77777777" w:rsidR="00A37790" w:rsidRPr="004659CB" w:rsidRDefault="00A37790" w:rsidP="00E30EA7">
            <w:pPr>
              <w:pStyle w:val="rowtabella0"/>
              <w:rPr>
                <w:color w:val="002060"/>
                <w:highlight w:val="yellow"/>
              </w:rPr>
            </w:pPr>
            <w:r w:rsidRPr="004659CB">
              <w:rPr>
                <w:color w:val="002060"/>
                <w:highlight w:val="yellow"/>
              </w:rPr>
              <w:t>21/11/2023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653B0" w14:textId="77777777" w:rsidR="00A37790" w:rsidRPr="004659CB" w:rsidRDefault="00A37790" w:rsidP="00E30EA7">
            <w:pPr>
              <w:pStyle w:val="rowtabella0"/>
              <w:jc w:val="center"/>
              <w:rPr>
                <w:color w:val="002060"/>
                <w:highlight w:val="yellow"/>
              </w:rPr>
            </w:pPr>
            <w:r w:rsidRPr="004659CB">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55ADB" w14:textId="77777777" w:rsidR="00A37790" w:rsidRPr="004659CB" w:rsidRDefault="00A37790" w:rsidP="00E30EA7">
            <w:pPr>
              <w:pStyle w:val="rowtabella0"/>
              <w:rPr>
                <w:color w:val="002060"/>
                <w:highlight w:val="yellow"/>
              </w:rPr>
            </w:pPr>
            <w:r w:rsidRPr="004659CB">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B6E2E" w14:textId="77777777" w:rsidR="00A37790" w:rsidRPr="004659CB" w:rsidRDefault="00A37790" w:rsidP="00E30EA7">
            <w:pPr>
              <w:pStyle w:val="rowtabella0"/>
              <w:rPr>
                <w:color w:val="002060"/>
                <w:highlight w:val="yellow"/>
              </w:rPr>
            </w:pPr>
            <w:r w:rsidRPr="004659CB">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EC6C2" w14:textId="77777777" w:rsidR="00A37790" w:rsidRPr="00715DCF" w:rsidRDefault="00A37790" w:rsidP="00E30EA7">
            <w:pPr>
              <w:pStyle w:val="rowtabella0"/>
              <w:rPr>
                <w:color w:val="002060"/>
              </w:rPr>
            </w:pPr>
            <w:r w:rsidRPr="00715DCF">
              <w:rPr>
                <w:color w:val="002060"/>
              </w:rPr>
              <w:t>1</w:t>
            </w:r>
            <w:r>
              <w:rPr>
                <w:color w:val="002060"/>
              </w:rPr>
              <w:t>9</w:t>
            </w:r>
            <w:r w:rsidRPr="00715DCF">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D79E" w14:textId="77777777" w:rsidR="00A37790" w:rsidRPr="00715DCF" w:rsidRDefault="00A37790" w:rsidP="00E30EA7">
            <w:pPr>
              <w:pStyle w:val="rowtabella0"/>
              <w:jc w:val="center"/>
              <w:rPr>
                <w:color w:val="002060"/>
              </w:rPr>
            </w:pPr>
            <w:r w:rsidRPr="004659CB">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BABC1" w14:textId="77777777" w:rsidR="00A37790" w:rsidRPr="00715DCF" w:rsidRDefault="00A37790" w:rsidP="00E30EA7">
            <w:pPr>
              <w:pStyle w:val="rowtabella0"/>
              <w:jc w:val="center"/>
              <w:rPr>
                <w:color w:val="002060"/>
              </w:rPr>
            </w:pPr>
            <w:r w:rsidRPr="00715DCF">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DF69" w14:textId="77777777" w:rsidR="00A37790" w:rsidRPr="00715DCF" w:rsidRDefault="00A37790" w:rsidP="00E30EA7">
            <w:pPr>
              <w:rPr>
                <w:color w:val="002060"/>
              </w:rPr>
            </w:pPr>
          </w:p>
        </w:tc>
      </w:tr>
      <w:tr w:rsidR="00A37790" w:rsidRPr="00715DCF" w14:paraId="7A9C6168"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9D88A" w14:textId="77777777" w:rsidR="00A37790" w:rsidRPr="004659CB" w:rsidRDefault="00A37790" w:rsidP="00E30EA7">
            <w:pPr>
              <w:pStyle w:val="rowtabella0"/>
              <w:rPr>
                <w:color w:val="002060"/>
                <w:highlight w:val="yellow"/>
              </w:rPr>
            </w:pPr>
            <w:r w:rsidRPr="004659CB">
              <w:rPr>
                <w:color w:val="002060"/>
                <w:highlight w:val="yellow"/>
              </w:rPr>
              <w:t>12/12/2023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52570" w14:textId="77777777" w:rsidR="00A37790" w:rsidRPr="004659CB" w:rsidRDefault="00A37790" w:rsidP="00E30EA7">
            <w:pPr>
              <w:pStyle w:val="rowtabella0"/>
              <w:jc w:val="center"/>
              <w:rPr>
                <w:color w:val="002060"/>
                <w:highlight w:val="yellow"/>
              </w:rPr>
            </w:pPr>
            <w:r w:rsidRPr="004659CB">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048B" w14:textId="77777777" w:rsidR="00A37790" w:rsidRPr="004659CB" w:rsidRDefault="00A37790" w:rsidP="00E30EA7">
            <w:pPr>
              <w:pStyle w:val="rowtabella0"/>
              <w:rPr>
                <w:color w:val="002060"/>
                <w:highlight w:val="yellow"/>
              </w:rPr>
            </w:pPr>
            <w:r w:rsidRPr="004659CB">
              <w:rPr>
                <w:color w:val="002060"/>
                <w:highlight w:val="yellow"/>
              </w:rPr>
              <w:t>SPECIAL ONE SPORTING CLUB</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D0D95" w14:textId="77777777" w:rsidR="00A37790" w:rsidRPr="004659CB" w:rsidRDefault="00A37790" w:rsidP="00E30EA7">
            <w:pPr>
              <w:pStyle w:val="rowtabella0"/>
              <w:rPr>
                <w:color w:val="002060"/>
                <w:highlight w:val="yellow"/>
              </w:rPr>
            </w:pPr>
            <w:r w:rsidRPr="004659CB">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D2BC" w14:textId="77777777" w:rsidR="00A37790" w:rsidRPr="00715DCF" w:rsidRDefault="00A37790" w:rsidP="00E30EA7">
            <w:pPr>
              <w:pStyle w:val="rowtabella0"/>
              <w:rPr>
                <w:color w:val="002060"/>
              </w:rPr>
            </w:pPr>
            <w:r>
              <w:rPr>
                <w:color w:val="002060"/>
              </w:rPr>
              <w:t>10</w:t>
            </w:r>
            <w:r w:rsidRPr="00715DCF">
              <w:rPr>
                <w:color w:val="002060"/>
              </w:rPr>
              <w:t>/12/2023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76CAE" w14:textId="77777777" w:rsidR="00A37790" w:rsidRPr="00715DCF" w:rsidRDefault="00A37790" w:rsidP="00E30EA7">
            <w:pPr>
              <w:pStyle w:val="rowtabella0"/>
              <w:jc w:val="center"/>
              <w:rPr>
                <w:color w:val="002060"/>
              </w:rPr>
            </w:pPr>
            <w:r w:rsidRPr="004659CB">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4F1E" w14:textId="77777777" w:rsidR="00A37790" w:rsidRPr="00715DCF" w:rsidRDefault="00A37790" w:rsidP="00E30EA7">
            <w:pPr>
              <w:pStyle w:val="rowtabella0"/>
              <w:jc w:val="center"/>
              <w:rPr>
                <w:color w:val="002060"/>
              </w:rPr>
            </w:pPr>
            <w:r w:rsidRPr="00715DCF">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E7C6" w14:textId="77777777" w:rsidR="00A37790" w:rsidRPr="00715DCF" w:rsidRDefault="00A37790" w:rsidP="00E30EA7">
            <w:pPr>
              <w:rPr>
                <w:color w:val="002060"/>
              </w:rPr>
            </w:pPr>
          </w:p>
        </w:tc>
      </w:tr>
    </w:tbl>
    <w:p w14:paraId="5C51C1C0" w14:textId="77777777" w:rsidR="00A37790" w:rsidRPr="00715DCF" w:rsidRDefault="00A37790" w:rsidP="00A37790">
      <w:pPr>
        <w:pStyle w:val="breakline"/>
        <w:rPr>
          <w:rFonts w:eastAsiaTheme="minorEastAsia"/>
          <w:color w:val="002060"/>
        </w:rPr>
      </w:pPr>
    </w:p>
    <w:p w14:paraId="4782BD0A" w14:textId="77777777" w:rsidR="00A37790" w:rsidRPr="00715DCF" w:rsidRDefault="00A37790" w:rsidP="00A37790">
      <w:pPr>
        <w:pStyle w:val="breakline"/>
        <w:rPr>
          <w:color w:val="002060"/>
        </w:rPr>
      </w:pPr>
    </w:p>
    <w:p w14:paraId="7D9AFDBF" w14:textId="77777777" w:rsidR="00A37790" w:rsidRPr="00715DCF" w:rsidRDefault="00A37790" w:rsidP="00A37790">
      <w:pPr>
        <w:pStyle w:val="sottotitolocampionato10"/>
        <w:rPr>
          <w:color w:val="002060"/>
        </w:rPr>
      </w:pPr>
      <w:r w:rsidRPr="00715D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7BFE429D"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595C7"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FC3D6"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8F30F"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16C47"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3B3DE"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7F77C"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E0D7C"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84C27" w14:textId="77777777" w:rsidR="00A37790" w:rsidRPr="00715DCF" w:rsidRDefault="00A37790" w:rsidP="00E30EA7">
            <w:pPr>
              <w:pStyle w:val="headertabella0"/>
              <w:rPr>
                <w:color w:val="002060"/>
              </w:rPr>
            </w:pPr>
            <w:r w:rsidRPr="00715DCF">
              <w:rPr>
                <w:color w:val="002060"/>
              </w:rPr>
              <w:t>Impianto</w:t>
            </w:r>
          </w:p>
        </w:tc>
      </w:tr>
      <w:tr w:rsidR="00A37790" w:rsidRPr="00715DCF" w14:paraId="3F18D6FF"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E880E" w14:textId="77777777" w:rsidR="00A37790" w:rsidRPr="004659CB" w:rsidRDefault="00A37790" w:rsidP="00E30EA7">
            <w:pPr>
              <w:pStyle w:val="rowtabella0"/>
              <w:rPr>
                <w:color w:val="002060"/>
                <w:highlight w:val="yellow"/>
              </w:rPr>
            </w:pPr>
            <w:r w:rsidRPr="004659CB">
              <w:rPr>
                <w:color w:val="002060"/>
                <w:highlight w:val="yellow"/>
              </w:rPr>
              <w:t>18/11/2023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66737" w14:textId="77777777" w:rsidR="00A37790" w:rsidRPr="004659CB" w:rsidRDefault="00A37790" w:rsidP="00E30EA7">
            <w:pPr>
              <w:pStyle w:val="rowtabella0"/>
              <w:jc w:val="center"/>
              <w:rPr>
                <w:color w:val="002060"/>
                <w:highlight w:val="yellow"/>
              </w:rPr>
            </w:pPr>
            <w:r w:rsidRPr="004659CB">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728F" w14:textId="77777777" w:rsidR="00A37790" w:rsidRPr="004659CB" w:rsidRDefault="00A37790" w:rsidP="00E30EA7">
            <w:pPr>
              <w:pStyle w:val="rowtabella0"/>
              <w:rPr>
                <w:color w:val="002060"/>
                <w:highlight w:val="yellow"/>
              </w:rPr>
            </w:pPr>
            <w:r w:rsidRPr="004659CB">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1C007" w14:textId="77777777" w:rsidR="00A37790" w:rsidRPr="004659CB" w:rsidRDefault="00A37790" w:rsidP="00E30EA7">
            <w:pPr>
              <w:pStyle w:val="rowtabella0"/>
              <w:rPr>
                <w:color w:val="002060"/>
                <w:highlight w:val="yellow"/>
              </w:rPr>
            </w:pPr>
            <w:r w:rsidRPr="004659CB">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08B7B" w14:textId="77777777" w:rsidR="00A37790" w:rsidRPr="00715DCF" w:rsidRDefault="00A37790" w:rsidP="00E30EA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DDB3" w14:textId="77777777" w:rsidR="00A37790" w:rsidRPr="00715DCF" w:rsidRDefault="00A37790" w:rsidP="00E30EA7">
            <w:pPr>
              <w:pStyle w:val="rowtabella0"/>
              <w:jc w:val="center"/>
              <w:rPr>
                <w:color w:val="002060"/>
              </w:rPr>
            </w:pPr>
            <w:r w:rsidRPr="004659CB">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0B25" w14:textId="77777777" w:rsidR="00A37790" w:rsidRPr="00715DCF" w:rsidRDefault="00A37790" w:rsidP="00E30EA7">
            <w:pPr>
              <w:pStyle w:val="rowtabella0"/>
              <w:jc w:val="center"/>
              <w:rPr>
                <w:color w:val="002060"/>
              </w:rPr>
            </w:pPr>
            <w:r w:rsidRPr="00715DCF">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72AA" w14:textId="77777777" w:rsidR="00A37790" w:rsidRPr="00715DCF" w:rsidRDefault="00A37790" w:rsidP="00E30EA7">
            <w:pPr>
              <w:rPr>
                <w:color w:val="002060"/>
              </w:rPr>
            </w:pPr>
          </w:p>
        </w:tc>
      </w:tr>
    </w:tbl>
    <w:p w14:paraId="36FCDC6A" w14:textId="77777777" w:rsidR="00A37790" w:rsidRPr="00715DCF" w:rsidRDefault="00A37790" w:rsidP="00A37790">
      <w:pPr>
        <w:pStyle w:val="breakline"/>
        <w:rPr>
          <w:rFonts w:eastAsiaTheme="minorEastAsia"/>
          <w:color w:val="002060"/>
        </w:rPr>
      </w:pPr>
    </w:p>
    <w:p w14:paraId="1DA097F1" w14:textId="77777777" w:rsidR="00A37790" w:rsidRPr="00715DCF" w:rsidRDefault="00A37790" w:rsidP="00A37790">
      <w:pPr>
        <w:pStyle w:val="breakline"/>
        <w:rPr>
          <w:color w:val="002060"/>
        </w:rPr>
      </w:pPr>
    </w:p>
    <w:p w14:paraId="34F1AC54" w14:textId="77777777" w:rsidR="00A37790" w:rsidRPr="00715DCF" w:rsidRDefault="00A37790" w:rsidP="00A37790">
      <w:pPr>
        <w:pStyle w:val="sottotitolocampionato10"/>
        <w:rPr>
          <w:color w:val="002060"/>
        </w:rPr>
      </w:pPr>
      <w:r w:rsidRPr="00715DC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0E3FAE00"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CD9B3"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870F0"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1508C"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BEEE3"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8671D"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8858D"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826AD"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07405" w14:textId="77777777" w:rsidR="00A37790" w:rsidRPr="00715DCF" w:rsidRDefault="00A37790" w:rsidP="00E30EA7">
            <w:pPr>
              <w:pStyle w:val="headertabella0"/>
              <w:rPr>
                <w:color w:val="002060"/>
              </w:rPr>
            </w:pPr>
            <w:r w:rsidRPr="00715DCF">
              <w:rPr>
                <w:color w:val="002060"/>
              </w:rPr>
              <w:t>Impianto</w:t>
            </w:r>
          </w:p>
        </w:tc>
      </w:tr>
      <w:tr w:rsidR="00A37790" w:rsidRPr="00715DCF" w14:paraId="019FC05A"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E2BC" w14:textId="77777777" w:rsidR="00A37790" w:rsidRPr="00285D7F" w:rsidRDefault="00A37790" w:rsidP="00E30EA7">
            <w:pPr>
              <w:pStyle w:val="rowtabella0"/>
              <w:rPr>
                <w:color w:val="002060"/>
                <w:highlight w:val="yellow"/>
              </w:rPr>
            </w:pPr>
            <w:r w:rsidRPr="00285D7F">
              <w:rPr>
                <w:color w:val="002060"/>
                <w:highlight w:val="yellow"/>
              </w:rPr>
              <w:t>18/11/2023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10AA1" w14:textId="77777777" w:rsidR="00A37790" w:rsidRPr="00285D7F" w:rsidRDefault="00A37790" w:rsidP="00E30EA7">
            <w:pPr>
              <w:pStyle w:val="rowtabella0"/>
              <w:jc w:val="center"/>
              <w:rPr>
                <w:color w:val="002060"/>
                <w:highlight w:val="yellow"/>
              </w:rPr>
            </w:pPr>
            <w:r w:rsidRPr="00285D7F">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1B580" w14:textId="77777777" w:rsidR="00A37790" w:rsidRPr="00285D7F" w:rsidRDefault="00A37790" w:rsidP="00E30EA7">
            <w:pPr>
              <w:pStyle w:val="rowtabella0"/>
              <w:rPr>
                <w:color w:val="002060"/>
                <w:highlight w:val="yellow"/>
              </w:rPr>
            </w:pPr>
            <w:r w:rsidRPr="00285D7F">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E8BC" w14:textId="77777777" w:rsidR="00A37790" w:rsidRPr="00285D7F" w:rsidRDefault="00A37790" w:rsidP="00E30EA7">
            <w:pPr>
              <w:pStyle w:val="rowtabella0"/>
              <w:rPr>
                <w:color w:val="002060"/>
                <w:highlight w:val="yellow"/>
              </w:rPr>
            </w:pPr>
            <w:r w:rsidRPr="00285D7F">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4A17" w14:textId="77777777" w:rsidR="00A37790" w:rsidRPr="00715DCF" w:rsidRDefault="00A37790" w:rsidP="00E30EA7">
            <w:pPr>
              <w:pStyle w:val="rowtabella0"/>
              <w:rPr>
                <w:color w:val="002060"/>
              </w:rPr>
            </w:pPr>
            <w:r w:rsidRPr="00715DCF">
              <w:rPr>
                <w:color w:val="002060"/>
              </w:rPr>
              <w:t>1</w:t>
            </w:r>
            <w:r>
              <w:rPr>
                <w:color w:val="002060"/>
              </w:rPr>
              <w:t>9</w:t>
            </w:r>
            <w:r w:rsidRPr="00715DCF">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2D5F" w14:textId="77777777" w:rsidR="00A37790" w:rsidRPr="00715DCF" w:rsidRDefault="00A37790" w:rsidP="00E30EA7">
            <w:pPr>
              <w:pStyle w:val="rowtabella0"/>
              <w:jc w:val="center"/>
              <w:rPr>
                <w:color w:val="002060"/>
              </w:rPr>
            </w:pPr>
            <w:r w:rsidRPr="00285D7F">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6743" w14:textId="77777777" w:rsidR="00A37790" w:rsidRPr="00715DCF" w:rsidRDefault="00A37790" w:rsidP="00E30EA7">
            <w:pPr>
              <w:pStyle w:val="rowtabella0"/>
              <w:jc w:val="center"/>
              <w:rPr>
                <w:color w:val="002060"/>
              </w:rPr>
            </w:pPr>
            <w:r w:rsidRPr="00715DCF">
              <w:rPr>
                <w:color w:val="002060"/>
              </w:rPr>
              <w:t>17:30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2F56" w14:textId="77777777" w:rsidR="00A37790" w:rsidRPr="00715DCF" w:rsidRDefault="00A37790" w:rsidP="00E30EA7">
            <w:pPr>
              <w:pStyle w:val="rowtabella0"/>
              <w:rPr>
                <w:color w:val="002060"/>
              </w:rPr>
            </w:pPr>
            <w:r w:rsidRPr="00285D7F">
              <w:rPr>
                <w:color w:val="002060"/>
                <w:highlight w:val="yellow"/>
              </w:rPr>
              <w:t>CAMPO SCOPERTO MONTE SAN GIUSTO VIALE GIUSTOZZI</w:t>
            </w:r>
          </w:p>
        </w:tc>
      </w:tr>
    </w:tbl>
    <w:p w14:paraId="68A2E275" w14:textId="77777777" w:rsidR="00A37790" w:rsidRPr="00715DCF" w:rsidRDefault="00A37790" w:rsidP="00A37790">
      <w:pPr>
        <w:pStyle w:val="breakline"/>
        <w:rPr>
          <w:rFonts w:eastAsiaTheme="minorEastAsia"/>
          <w:color w:val="002060"/>
        </w:rPr>
      </w:pPr>
    </w:p>
    <w:p w14:paraId="4BD69153" w14:textId="77777777" w:rsidR="00A37790" w:rsidRPr="00715DCF" w:rsidRDefault="00A37790" w:rsidP="00A37790">
      <w:pPr>
        <w:pStyle w:val="breakline"/>
        <w:rPr>
          <w:color w:val="002060"/>
        </w:rPr>
      </w:pPr>
    </w:p>
    <w:p w14:paraId="0191F4E6" w14:textId="77777777" w:rsidR="00A37790" w:rsidRPr="00715DCF" w:rsidRDefault="00A37790" w:rsidP="00A37790">
      <w:pPr>
        <w:pStyle w:val="titoloprinc0"/>
        <w:rPr>
          <w:color w:val="002060"/>
        </w:rPr>
      </w:pPr>
      <w:r w:rsidRPr="00715DCF">
        <w:rPr>
          <w:color w:val="002060"/>
        </w:rPr>
        <w:t>RISULTATI</w:t>
      </w:r>
    </w:p>
    <w:p w14:paraId="576CC391" w14:textId="77777777" w:rsidR="00A37790" w:rsidRPr="00715DCF" w:rsidRDefault="00A37790" w:rsidP="00A37790">
      <w:pPr>
        <w:pStyle w:val="breakline"/>
        <w:rPr>
          <w:color w:val="002060"/>
        </w:rPr>
      </w:pPr>
    </w:p>
    <w:p w14:paraId="02976B5F" w14:textId="77777777" w:rsidR="00A37790" w:rsidRPr="00715DCF" w:rsidRDefault="00A37790" w:rsidP="00A37790">
      <w:pPr>
        <w:pStyle w:val="sottotitolocampionato10"/>
        <w:rPr>
          <w:color w:val="002060"/>
        </w:rPr>
      </w:pPr>
      <w:r w:rsidRPr="00715DCF">
        <w:rPr>
          <w:color w:val="002060"/>
        </w:rPr>
        <w:t>RISULTATI UFFICIALI GARE DEL 11/11/2023</w:t>
      </w:r>
    </w:p>
    <w:p w14:paraId="52A7ADE7"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19BF63F4"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7790" w:rsidRPr="00715DCF" w14:paraId="39EBC7F1"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B818E13"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A3509" w14:textId="77777777" w:rsidR="00A37790" w:rsidRPr="00715DCF" w:rsidRDefault="00A37790" w:rsidP="00E30EA7">
                  <w:pPr>
                    <w:pStyle w:val="headertabella0"/>
                    <w:rPr>
                      <w:color w:val="002060"/>
                    </w:rPr>
                  </w:pPr>
                  <w:r w:rsidRPr="00715DCF">
                    <w:rPr>
                      <w:color w:val="002060"/>
                    </w:rPr>
                    <w:t>GIRONE A - 7 Giornata - A</w:t>
                  </w:r>
                </w:p>
              </w:tc>
            </w:tr>
            <w:tr w:rsidR="00A37790" w:rsidRPr="00715DCF" w14:paraId="379A34B6"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342AFF" w14:textId="77777777" w:rsidR="00A37790" w:rsidRPr="00715DCF" w:rsidRDefault="00A37790" w:rsidP="00E30EA7">
                  <w:pPr>
                    <w:pStyle w:val="rowtabella0"/>
                    <w:rPr>
                      <w:color w:val="002060"/>
                    </w:rPr>
                  </w:pPr>
                  <w:r w:rsidRPr="00715DCF">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2460B" w14:textId="77777777" w:rsidR="00A37790" w:rsidRPr="00715DCF" w:rsidRDefault="00A37790" w:rsidP="00E30EA7">
                  <w:pPr>
                    <w:pStyle w:val="rowtabella0"/>
                    <w:rPr>
                      <w:color w:val="002060"/>
                    </w:rPr>
                  </w:pPr>
                  <w:r w:rsidRPr="00715DCF">
                    <w:rPr>
                      <w:color w:val="002060"/>
                    </w:rPr>
                    <w:t xml:space="preserve">- AMICI DEL </w:t>
                  </w:r>
                  <w:proofErr w:type="spellStart"/>
                  <w:r w:rsidRPr="00715DCF">
                    <w:rPr>
                      <w:color w:val="002060"/>
                    </w:rPr>
                    <w:t>CENTROSOCIOsq.B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25B976" w14:textId="77777777" w:rsidR="00A37790" w:rsidRPr="00715DCF" w:rsidRDefault="00A37790" w:rsidP="00E30EA7">
                  <w:pPr>
                    <w:pStyle w:val="rowtabella0"/>
                    <w:jc w:val="center"/>
                    <w:rPr>
                      <w:color w:val="002060"/>
                    </w:rPr>
                  </w:pPr>
                  <w:r w:rsidRPr="00715DCF">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48B6D1" w14:textId="77777777" w:rsidR="00A37790" w:rsidRPr="00715DCF" w:rsidRDefault="00A37790" w:rsidP="00E30EA7">
                  <w:pPr>
                    <w:pStyle w:val="rowtabella0"/>
                    <w:jc w:val="center"/>
                    <w:rPr>
                      <w:color w:val="002060"/>
                    </w:rPr>
                  </w:pPr>
                  <w:r w:rsidRPr="00715DCF">
                    <w:rPr>
                      <w:color w:val="002060"/>
                    </w:rPr>
                    <w:t> </w:t>
                  </w:r>
                </w:p>
              </w:tc>
            </w:tr>
            <w:tr w:rsidR="00A37790" w:rsidRPr="00715DCF" w14:paraId="1456BEC0"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E4FA37" w14:textId="77777777" w:rsidR="00A37790" w:rsidRPr="00715DCF" w:rsidRDefault="00A37790" w:rsidP="00E30EA7">
                  <w:pPr>
                    <w:pStyle w:val="rowtabella0"/>
                    <w:rPr>
                      <w:color w:val="002060"/>
                    </w:rPr>
                  </w:pPr>
                  <w:r w:rsidRPr="00715DCF">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5FF07D" w14:textId="77777777" w:rsidR="00A37790" w:rsidRPr="00715DCF" w:rsidRDefault="00A37790" w:rsidP="00E30EA7">
                  <w:pPr>
                    <w:pStyle w:val="rowtabella0"/>
                    <w:rPr>
                      <w:color w:val="002060"/>
                    </w:rPr>
                  </w:pPr>
                  <w:r w:rsidRPr="00715DCF">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99C373" w14:textId="77777777" w:rsidR="00A37790" w:rsidRPr="00715DCF" w:rsidRDefault="00A37790" w:rsidP="00E30EA7">
                  <w:pPr>
                    <w:pStyle w:val="rowtabella0"/>
                    <w:jc w:val="center"/>
                    <w:rPr>
                      <w:color w:val="002060"/>
                    </w:rPr>
                  </w:pPr>
                  <w:r w:rsidRPr="00715DC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CEBFD06" w14:textId="77777777" w:rsidR="00A37790" w:rsidRPr="00715DCF" w:rsidRDefault="00A37790" w:rsidP="00E30EA7">
                  <w:pPr>
                    <w:pStyle w:val="rowtabella0"/>
                    <w:jc w:val="center"/>
                    <w:rPr>
                      <w:color w:val="002060"/>
                    </w:rPr>
                  </w:pPr>
                  <w:r w:rsidRPr="00715DCF">
                    <w:rPr>
                      <w:color w:val="002060"/>
                    </w:rPr>
                    <w:t> </w:t>
                  </w:r>
                </w:p>
              </w:tc>
            </w:tr>
            <w:tr w:rsidR="00A37790" w:rsidRPr="00715DCF" w14:paraId="7FF3E57F"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E090FB" w14:textId="77777777" w:rsidR="00A37790" w:rsidRPr="00715DCF" w:rsidRDefault="00A37790" w:rsidP="00E30EA7">
                  <w:pPr>
                    <w:pStyle w:val="rowtabella0"/>
                    <w:rPr>
                      <w:color w:val="002060"/>
                    </w:rPr>
                  </w:pPr>
                  <w:r w:rsidRPr="00715DCF">
                    <w:rPr>
                      <w:color w:val="002060"/>
                    </w:rPr>
                    <w:t>(1) 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6E717" w14:textId="77777777" w:rsidR="00A37790" w:rsidRPr="00715DCF" w:rsidRDefault="00A37790" w:rsidP="00E30EA7">
                  <w:pPr>
                    <w:pStyle w:val="rowtabella0"/>
                    <w:rPr>
                      <w:color w:val="002060"/>
                    </w:rPr>
                  </w:pPr>
                  <w:r w:rsidRPr="00715DCF">
                    <w:rPr>
                      <w:color w:val="002060"/>
                    </w:rPr>
                    <w:t xml:space="preserve">- AUDAX 1970 </w:t>
                  </w:r>
                  <w:proofErr w:type="gramStart"/>
                  <w:r w:rsidRPr="00715DCF">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C4B80" w14:textId="77777777" w:rsidR="00A37790" w:rsidRPr="00715DCF" w:rsidRDefault="00A37790" w:rsidP="00E30EA7">
                  <w:pPr>
                    <w:pStyle w:val="rowtabella0"/>
                    <w:jc w:val="center"/>
                    <w:rPr>
                      <w:color w:val="002060"/>
                    </w:rPr>
                  </w:pPr>
                  <w:r w:rsidRPr="00715DCF">
                    <w:rPr>
                      <w:color w:val="002060"/>
                    </w:rPr>
                    <w:t>11 - 1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947CA" w14:textId="77777777" w:rsidR="00A37790" w:rsidRPr="00715DCF" w:rsidRDefault="00A37790" w:rsidP="00E30EA7">
                  <w:pPr>
                    <w:pStyle w:val="rowtabella0"/>
                    <w:jc w:val="center"/>
                    <w:rPr>
                      <w:color w:val="002060"/>
                    </w:rPr>
                  </w:pPr>
                  <w:r w:rsidRPr="00715DCF">
                    <w:rPr>
                      <w:color w:val="002060"/>
                    </w:rPr>
                    <w:t> </w:t>
                  </w:r>
                </w:p>
              </w:tc>
            </w:tr>
            <w:tr w:rsidR="00A37790" w:rsidRPr="00715DCF" w14:paraId="1A767998"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4AB84687" w14:textId="77777777" w:rsidR="00A37790" w:rsidRPr="00715DCF" w:rsidRDefault="00A37790" w:rsidP="00E30EA7">
                  <w:pPr>
                    <w:pStyle w:val="rowtabella0"/>
                    <w:rPr>
                      <w:color w:val="002060"/>
                    </w:rPr>
                  </w:pPr>
                  <w:r w:rsidRPr="00715DCF">
                    <w:rPr>
                      <w:color w:val="002060"/>
                    </w:rPr>
                    <w:t>(1) - disputata il 12/11/2023</w:t>
                  </w:r>
                </w:p>
              </w:tc>
            </w:tr>
          </w:tbl>
          <w:p w14:paraId="4E2379CF" w14:textId="77777777" w:rsidR="00A37790" w:rsidRPr="00715DCF" w:rsidRDefault="00A37790" w:rsidP="00E30EA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500D80DF"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4DFE1" w14:textId="77777777" w:rsidR="00A37790" w:rsidRPr="00715DCF" w:rsidRDefault="00A37790" w:rsidP="00E30EA7">
                  <w:pPr>
                    <w:pStyle w:val="headertabella0"/>
                    <w:rPr>
                      <w:color w:val="002060"/>
                    </w:rPr>
                  </w:pPr>
                  <w:r w:rsidRPr="00715DCF">
                    <w:rPr>
                      <w:color w:val="002060"/>
                    </w:rPr>
                    <w:t>GIRONE B - 7 Giornata - A</w:t>
                  </w:r>
                </w:p>
              </w:tc>
            </w:tr>
            <w:tr w:rsidR="00A37790" w:rsidRPr="00715DCF" w14:paraId="229475A1"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15C574" w14:textId="77777777" w:rsidR="00A37790" w:rsidRPr="00715DCF" w:rsidRDefault="00A37790" w:rsidP="00E30EA7">
                  <w:pPr>
                    <w:pStyle w:val="rowtabella0"/>
                    <w:rPr>
                      <w:color w:val="002060"/>
                    </w:rPr>
                  </w:pPr>
                  <w:r w:rsidRPr="00715DCF">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4AFD6" w14:textId="77777777" w:rsidR="00A37790" w:rsidRPr="00715DCF" w:rsidRDefault="00A37790" w:rsidP="00E30EA7">
                  <w:pPr>
                    <w:pStyle w:val="rowtabella0"/>
                    <w:rPr>
                      <w:color w:val="002060"/>
                    </w:rPr>
                  </w:pPr>
                  <w:r w:rsidRPr="00715DCF">
                    <w:rPr>
                      <w:color w:val="002060"/>
                    </w:rPr>
                    <w:t>- CSI GAUDIO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A5D2B" w14:textId="77777777" w:rsidR="00A37790" w:rsidRPr="00715DCF" w:rsidRDefault="00A37790" w:rsidP="00E30EA7">
                  <w:pPr>
                    <w:pStyle w:val="rowtabella0"/>
                    <w:jc w:val="center"/>
                    <w:rPr>
                      <w:color w:val="002060"/>
                    </w:rPr>
                  </w:pPr>
                  <w:r w:rsidRPr="00715DCF">
                    <w:rPr>
                      <w:color w:val="002060"/>
                    </w:rPr>
                    <w:t>15 - 6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4E57A" w14:textId="77777777" w:rsidR="00A37790" w:rsidRPr="00715DCF" w:rsidRDefault="00A37790" w:rsidP="00E30EA7">
                  <w:pPr>
                    <w:pStyle w:val="rowtabella0"/>
                    <w:jc w:val="center"/>
                    <w:rPr>
                      <w:color w:val="002060"/>
                    </w:rPr>
                  </w:pPr>
                  <w:r w:rsidRPr="00715DCF">
                    <w:rPr>
                      <w:color w:val="002060"/>
                    </w:rPr>
                    <w:t> </w:t>
                  </w:r>
                </w:p>
              </w:tc>
            </w:tr>
            <w:tr w:rsidR="00A37790" w:rsidRPr="00715DCF" w14:paraId="545D46E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716214" w14:textId="77777777" w:rsidR="00A37790" w:rsidRPr="00715DCF" w:rsidRDefault="00A37790" w:rsidP="00E30EA7">
                  <w:pPr>
                    <w:pStyle w:val="rowtabella0"/>
                    <w:rPr>
                      <w:color w:val="002060"/>
                    </w:rPr>
                  </w:pPr>
                  <w:r w:rsidRPr="00715DCF">
                    <w:rPr>
                      <w:color w:val="002060"/>
                    </w:rPr>
                    <w:t>(2)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C62C4" w14:textId="77777777" w:rsidR="00A37790" w:rsidRPr="00715DCF" w:rsidRDefault="00A37790" w:rsidP="00E30EA7">
                  <w:pPr>
                    <w:pStyle w:val="rowtabella0"/>
                    <w:rPr>
                      <w:color w:val="002060"/>
                    </w:rPr>
                  </w:pPr>
                  <w:r w:rsidRPr="00715DCF">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F600AC" w14:textId="77777777" w:rsidR="00A37790" w:rsidRPr="00715DCF" w:rsidRDefault="00A37790" w:rsidP="00E30EA7">
                  <w:pPr>
                    <w:pStyle w:val="rowtabella0"/>
                    <w:jc w:val="center"/>
                    <w:rPr>
                      <w:color w:val="002060"/>
                    </w:rPr>
                  </w:pPr>
                  <w:r w:rsidRPr="00715DCF">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84AFE9" w14:textId="77777777" w:rsidR="00A37790" w:rsidRPr="00715DCF" w:rsidRDefault="00A37790" w:rsidP="00E30EA7">
                  <w:pPr>
                    <w:pStyle w:val="rowtabella0"/>
                    <w:jc w:val="center"/>
                    <w:rPr>
                      <w:color w:val="002060"/>
                    </w:rPr>
                  </w:pPr>
                  <w:r w:rsidRPr="00715DCF">
                    <w:rPr>
                      <w:color w:val="002060"/>
                    </w:rPr>
                    <w:t> </w:t>
                  </w:r>
                </w:p>
              </w:tc>
            </w:tr>
            <w:tr w:rsidR="00A37790" w:rsidRPr="00715DCF" w14:paraId="7608206C"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76BE4D" w14:textId="77777777" w:rsidR="00A37790" w:rsidRPr="00715DCF" w:rsidRDefault="00A37790" w:rsidP="00E30EA7">
                  <w:pPr>
                    <w:pStyle w:val="rowtabella0"/>
                    <w:rPr>
                      <w:color w:val="002060"/>
                    </w:rPr>
                  </w:pPr>
                  <w:r w:rsidRPr="00715DCF">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6F5F65" w14:textId="77777777" w:rsidR="00A37790" w:rsidRPr="00715DCF" w:rsidRDefault="00A37790" w:rsidP="00E30EA7">
                  <w:pPr>
                    <w:pStyle w:val="rowtabella0"/>
                    <w:rPr>
                      <w:color w:val="002060"/>
                    </w:rPr>
                  </w:pPr>
                  <w:r w:rsidRPr="00715DCF">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AB9435" w14:textId="77777777" w:rsidR="00A37790" w:rsidRPr="00715DCF" w:rsidRDefault="00A37790" w:rsidP="00E30EA7">
                  <w:pPr>
                    <w:pStyle w:val="rowtabella0"/>
                    <w:jc w:val="center"/>
                    <w:rPr>
                      <w:color w:val="002060"/>
                    </w:rPr>
                  </w:pPr>
                  <w:r w:rsidRPr="00715DCF">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361B276" w14:textId="77777777" w:rsidR="00A37790" w:rsidRPr="00715DCF" w:rsidRDefault="00A37790" w:rsidP="00E30EA7">
                  <w:pPr>
                    <w:pStyle w:val="rowtabella0"/>
                    <w:jc w:val="center"/>
                    <w:rPr>
                      <w:color w:val="002060"/>
                    </w:rPr>
                  </w:pPr>
                  <w:r w:rsidRPr="00715DCF">
                    <w:rPr>
                      <w:color w:val="002060"/>
                    </w:rPr>
                    <w:t> </w:t>
                  </w:r>
                </w:p>
              </w:tc>
            </w:tr>
            <w:tr w:rsidR="00A37790" w:rsidRPr="00715DCF" w14:paraId="1956ADCF"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D0BAFC" w14:textId="77777777" w:rsidR="00A37790" w:rsidRPr="00715DCF" w:rsidRDefault="00A37790" w:rsidP="00E30EA7">
                  <w:pPr>
                    <w:pStyle w:val="rowtabella0"/>
                    <w:rPr>
                      <w:color w:val="002060"/>
                    </w:rPr>
                  </w:pPr>
                  <w:r w:rsidRPr="00715DCF">
                    <w:rPr>
                      <w:color w:val="002060"/>
                    </w:rPr>
                    <w:t>(1) 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210D0" w14:textId="77777777" w:rsidR="00A37790" w:rsidRPr="00715DCF" w:rsidRDefault="00A37790" w:rsidP="00E30EA7">
                  <w:pPr>
                    <w:pStyle w:val="rowtabella0"/>
                    <w:rPr>
                      <w:color w:val="002060"/>
                    </w:rPr>
                  </w:pPr>
                  <w:r w:rsidRPr="00715DCF">
                    <w:rPr>
                      <w:color w:val="002060"/>
                    </w:rPr>
                    <w:t>-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BEF67" w14:textId="77777777" w:rsidR="00A37790" w:rsidRPr="00715DCF" w:rsidRDefault="00A37790" w:rsidP="00E30EA7">
                  <w:pPr>
                    <w:pStyle w:val="rowtabella0"/>
                    <w:jc w:val="center"/>
                    <w:rPr>
                      <w:color w:val="002060"/>
                    </w:rPr>
                  </w:pPr>
                  <w:r w:rsidRPr="00715DCF">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C1536" w14:textId="77777777" w:rsidR="00A37790" w:rsidRPr="00715DCF" w:rsidRDefault="00A37790" w:rsidP="00E30EA7">
                  <w:pPr>
                    <w:pStyle w:val="rowtabella0"/>
                    <w:jc w:val="center"/>
                    <w:rPr>
                      <w:color w:val="002060"/>
                    </w:rPr>
                  </w:pPr>
                  <w:r w:rsidRPr="00715DCF">
                    <w:rPr>
                      <w:color w:val="002060"/>
                    </w:rPr>
                    <w:t> </w:t>
                  </w:r>
                </w:p>
              </w:tc>
            </w:tr>
            <w:tr w:rsidR="00A37790" w:rsidRPr="00715DCF" w14:paraId="6D9DE5D4"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2D5694F9" w14:textId="77777777" w:rsidR="00A37790" w:rsidRPr="00715DCF" w:rsidRDefault="00A37790" w:rsidP="00E30EA7">
                  <w:pPr>
                    <w:pStyle w:val="rowtabella0"/>
                    <w:rPr>
                      <w:color w:val="002060"/>
                    </w:rPr>
                  </w:pPr>
                  <w:r w:rsidRPr="00715DCF">
                    <w:rPr>
                      <w:color w:val="002060"/>
                    </w:rPr>
                    <w:t>(1) - disputata il 12/11/2023</w:t>
                  </w:r>
                </w:p>
              </w:tc>
            </w:tr>
            <w:tr w:rsidR="00A37790" w:rsidRPr="00715DCF" w14:paraId="196204FA"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5D86D9E5" w14:textId="77777777" w:rsidR="00A37790" w:rsidRPr="00715DCF" w:rsidRDefault="00A37790" w:rsidP="00E30EA7">
                  <w:pPr>
                    <w:pStyle w:val="rowtabella0"/>
                    <w:rPr>
                      <w:color w:val="002060"/>
                    </w:rPr>
                  </w:pPr>
                  <w:r w:rsidRPr="00715DCF">
                    <w:rPr>
                      <w:color w:val="002060"/>
                    </w:rPr>
                    <w:t>(2) - disputata il 13/11/2023</w:t>
                  </w:r>
                </w:p>
              </w:tc>
            </w:tr>
          </w:tbl>
          <w:p w14:paraId="6065BC0A" w14:textId="77777777" w:rsidR="00A37790" w:rsidRPr="00715DCF" w:rsidRDefault="00A37790" w:rsidP="00E30EA7">
            <w:pPr>
              <w:rPr>
                <w:color w:val="002060"/>
              </w:rPr>
            </w:pPr>
          </w:p>
        </w:tc>
      </w:tr>
    </w:tbl>
    <w:p w14:paraId="25622924" w14:textId="77777777" w:rsidR="00A37790" w:rsidRPr="00715DCF" w:rsidRDefault="00A37790" w:rsidP="00A3779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71591468"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0CE91C3D"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11395" w14:textId="77777777" w:rsidR="00A37790" w:rsidRPr="00715DCF" w:rsidRDefault="00A37790" w:rsidP="00E30EA7">
                  <w:pPr>
                    <w:pStyle w:val="headertabella0"/>
                    <w:rPr>
                      <w:color w:val="002060"/>
                    </w:rPr>
                  </w:pPr>
                  <w:r w:rsidRPr="00715DCF">
                    <w:rPr>
                      <w:color w:val="002060"/>
                    </w:rPr>
                    <w:t>GIRONE C - 7 Giornata - A</w:t>
                  </w:r>
                </w:p>
              </w:tc>
            </w:tr>
            <w:tr w:rsidR="00A37790" w:rsidRPr="00715DCF" w14:paraId="23D9D886"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ED1338" w14:textId="77777777" w:rsidR="00A37790" w:rsidRPr="00715DCF" w:rsidRDefault="00A37790" w:rsidP="00E30EA7">
                  <w:pPr>
                    <w:pStyle w:val="rowtabella0"/>
                    <w:rPr>
                      <w:color w:val="002060"/>
                    </w:rPr>
                  </w:pPr>
                  <w:r w:rsidRPr="00715DCF">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73AFC" w14:textId="77777777" w:rsidR="00A37790" w:rsidRPr="00715DCF" w:rsidRDefault="00A37790" w:rsidP="00E30EA7">
                  <w:pPr>
                    <w:pStyle w:val="rowtabella0"/>
                    <w:rPr>
                      <w:color w:val="002060"/>
                    </w:rPr>
                  </w:pPr>
                  <w:r w:rsidRPr="00715DCF">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EC81C" w14:textId="77777777" w:rsidR="00A37790" w:rsidRPr="00715DCF" w:rsidRDefault="00A37790" w:rsidP="00E30EA7">
                  <w:pPr>
                    <w:pStyle w:val="rowtabella0"/>
                    <w:jc w:val="center"/>
                    <w:rPr>
                      <w:color w:val="002060"/>
                    </w:rPr>
                  </w:pPr>
                  <w:r w:rsidRPr="00715DCF">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FCFF5" w14:textId="77777777" w:rsidR="00A37790" w:rsidRPr="00715DCF" w:rsidRDefault="00A37790" w:rsidP="00E30EA7">
                  <w:pPr>
                    <w:pStyle w:val="rowtabella0"/>
                    <w:jc w:val="center"/>
                    <w:rPr>
                      <w:color w:val="002060"/>
                    </w:rPr>
                  </w:pPr>
                  <w:r w:rsidRPr="00715DCF">
                    <w:rPr>
                      <w:color w:val="002060"/>
                    </w:rPr>
                    <w:t> </w:t>
                  </w:r>
                </w:p>
              </w:tc>
            </w:tr>
            <w:tr w:rsidR="00A37790" w:rsidRPr="00715DCF" w14:paraId="6B224FE9"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546372" w14:textId="77777777" w:rsidR="00A37790" w:rsidRPr="00715DCF" w:rsidRDefault="00A37790" w:rsidP="00E30EA7">
                  <w:pPr>
                    <w:pStyle w:val="rowtabella0"/>
                    <w:rPr>
                      <w:color w:val="002060"/>
                    </w:rPr>
                  </w:pPr>
                  <w:r w:rsidRPr="00715DCF">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77F34A" w14:textId="77777777" w:rsidR="00A37790" w:rsidRPr="00715DCF" w:rsidRDefault="00A37790" w:rsidP="00E30EA7">
                  <w:pPr>
                    <w:pStyle w:val="rowtabella0"/>
                    <w:rPr>
                      <w:color w:val="002060"/>
                    </w:rPr>
                  </w:pPr>
                  <w:r w:rsidRPr="00715DCF">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D46DC" w14:textId="77777777" w:rsidR="00A37790" w:rsidRPr="00715DCF" w:rsidRDefault="00A37790" w:rsidP="00E30EA7">
                  <w:pPr>
                    <w:pStyle w:val="rowtabella0"/>
                    <w:jc w:val="center"/>
                    <w:rPr>
                      <w:color w:val="002060"/>
                    </w:rPr>
                  </w:pPr>
                  <w:r w:rsidRPr="00715DCF">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542BD4" w14:textId="77777777" w:rsidR="00A37790" w:rsidRPr="00715DCF" w:rsidRDefault="00A37790" w:rsidP="00E30EA7">
                  <w:pPr>
                    <w:pStyle w:val="rowtabella0"/>
                    <w:jc w:val="center"/>
                    <w:rPr>
                      <w:color w:val="002060"/>
                    </w:rPr>
                  </w:pPr>
                  <w:r w:rsidRPr="00715DCF">
                    <w:rPr>
                      <w:color w:val="002060"/>
                    </w:rPr>
                    <w:t> </w:t>
                  </w:r>
                </w:p>
              </w:tc>
            </w:tr>
            <w:tr w:rsidR="00A37790" w:rsidRPr="00715DCF" w14:paraId="02ED1927"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608D11" w14:textId="77777777" w:rsidR="00A37790" w:rsidRPr="00715DCF" w:rsidRDefault="00A37790" w:rsidP="00E30EA7">
                  <w:pPr>
                    <w:pStyle w:val="rowtabella0"/>
                    <w:rPr>
                      <w:color w:val="002060"/>
                    </w:rPr>
                  </w:pPr>
                  <w:r w:rsidRPr="00715DCF">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107C8B" w14:textId="77777777" w:rsidR="00A37790" w:rsidRPr="00715DCF" w:rsidRDefault="00A37790" w:rsidP="00E30EA7">
                  <w:pPr>
                    <w:pStyle w:val="rowtabella0"/>
                    <w:rPr>
                      <w:color w:val="002060"/>
                    </w:rPr>
                  </w:pPr>
                  <w:r w:rsidRPr="00715DCF">
                    <w:rPr>
                      <w:color w:val="002060"/>
                    </w:rPr>
                    <w:t xml:space="preserve">- FIGHT BULLS </w:t>
                  </w:r>
                  <w:proofErr w:type="spellStart"/>
                  <w:r w:rsidRPr="00715DCF">
                    <w:rPr>
                      <w:color w:val="002060"/>
                    </w:rPr>
                    <w:t>CORRIDONIsq.B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86E99E" w14:textId="77777777" w:rsidR="00A37790" w:rsidRPr="00715DCF" w:rsidRDefault="00A37790" w:rsidP="00E30EA7">
                  <w:pPr>
                    <w:pStyle w:val="rowtabella0"/>
                    <w:jc w:val="center"/>
                    <w:rPr>
                      <w:color w:val="002060"/>
                    </w:rPr>
                  </w:pPr>
                  <w:r w:rsidRPr="00715DCF">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BD1576" w14:textId="77777777" w:rsidR="00A37790" w:rsidRPr="00715DCF" w:rsidRDefault="00A37790" w:rsidP="00E30EA7">
                  <w:pPr>
                    <w:pStyle w:val="rowtabella0"/>
                    <w:jc w:val="center"/>
                    <w:rPr>
                      <w:color w:val="002060"/>
                    </w:rPr>
                  </w:pPr>
                  <w:r w:rsidRPr="00715DCF">
                    <w:rPr>
                      <w:color w:val="002060"/>
                    </w:rPr>
                    <w:t> </w:t>
                  </w:r>
                </w:p>
              </w:tc>
            </w:tr>
            <w:tr w:rsidR="00A37790" w:rsidRPr="00715DCF" w14:paraId="49BBB7AE"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EA9301" w14:textId="77777777" w:rsidR="00A37790" w:rsidRPr="00715DCF" w:rsidRDefault="00A37790" w:rsidP="00E30EA7">
                  <w:pPr>
                    <w:pStyle w:val="rowtabella0"/>
                    <w:rPr>
                      <w:color w:val="002060"/>
                    </w:rPr>
                  </w:pPr>
                  <w:r w:rsidRPr="00715DCF">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168328" w14:textId="77777777" w:rsidR="00A37790" w:rsidRPr="00715DCF" w:rsidRDefault="00A37790" w:rsidP="00E30EA7">
                  <w:pPr>
                    <w:pStyle w:val="rowtabella0"/>
                    <w:rPr>
                      <w:color w:val="002060"/>
                    </w:rPr>
                  </w:pPr>
                  <w:r w:rsidRPr="00715DCF">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B24E54" w14:textId="77777777" w:rsidR="00A37790" w:rsidRPr="00715DCF" w:rsidRDefault="00A37790" w:rsidP="00E30EA7">
                  <w:pPr>
                    <w:pStyle w:val="rowtabella0"/>
                    <w:jc w:val="center"/>
                    <w:rPr>
                      <w:color w:val="002060"/>
                    </w:rPr>
                  </w:pPr>
                  <w:r w:rsidRPr="00715DCF">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3BA37" w14:textId="77777777" w:rsidR="00A37790" w:rsidRPr="00715DCF" w:rsidRDefault="00A37790" w:rsidP="00E30EA7">
                  <w:pPr>
                    <w:pStyle w:val="rowtabella0"/>
                    <w:jc w:val="center"/>
                    <w:rPr>
                      <w:color w:val="002060"/>
                    </w:rPr>
                  </w:pPr>
                  <w:r w:rsidRPr="00715DCF">
                    <w:rPr>
                      <w:color w:val="002060"/>
                    </w:rPr>
                    <w:t> </w:t>
                  </w:r>
                </w:p>
              </w:tc>
            </w:tr>
            <w:tr w:rsidR="00A37790" w:rsidRPr="00715DCF" w14:paraId="451D7288"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41827709" w14:textId="77777777" w:rsidR="00A37790" w:rsidRPr="00715DCF" w:rsidRDefault="00A37790" w:rsidP="00E30EA7">
                  <w:pPr>
                    <w:pStyle w:val="rowtabella0"/>
                    <w:rPr>
                      <w:color w:val="002060"/>
                    </w:rPr>
                  </w:pPr>
                  <w:r w:rsidRPr="00715DCF">
                    <w:rPr>
                      <w:color w:val="002060"/>
                    </w:rPr>
                    <w:t>(1) - disputata il 12/11/2023</w:t>
                  </w:r>
                </w:p>
              </w:tc>
            </w:tr>
          </w:tbl>
          <w:p w14:paraId="15BF9237" w14:textId="77777777" w:rsidR="00A37790" w:rsidRPr="00715DCF" w:rsidRDefault="00A37790" w:rsidP="00E30EA7">
            <w:pPr>
              <w:rPr>
                <w:color w:val="002060"/>
              </w:rPr>
            </w:pPr>
          </w:p>
        </w:tc>
      </w:tr>
    </w:tbl>
    <w:p w14:paraId="0170BE1D" w14:textId="77777777" w:rsidR="00A37790" w:rsidRPr="00715DCF" w:rsidRDefault="00A37790" w:rsidP="00A37790">
      <w:pPr>
        <w:pStyle w:val="breakline"/>
        <w:rPr>
          <w:rFonts w:eastAsiaTheme="minorEastAsia"/>
          <w:color w:val="002060"/>
        </w:rPr>
      </w:pPr>
    </w:p>
    <w:p w14:paraId="5D3A1A67" w14:textId="77777777" w:rsidR="00A37790" w:rsidRPr="00715DCF" w:rsidRDefault="00A37790" w:rsidP="00A37790">
      <w:pPr>
        <w:pStyle w:val="breakline"/>
        <w:rPr>
          <w:color w:val="002060"/>
        </w:rPr>
      </w:pPr>
    </w:p>
    <w:p w14:paraId="1913C048" w14:textId="77777777" w:rsidR="00A37790" w:rsidRPr="00715DCF" w:rsidRDefault="00A37790" w:rsidP="00A37790">
      <w:pPr>
        <w:pStyle w:val="titoloprinc0"/>
        <w:rPr>
          <w:color w:val="002060"/>
        </w:rPr>
      </w:pPr>
      <w:r w:rsidRPr="00715DCF">
        <w:rPr>
          <w:color w:val="002060"/>
        </w:rPr>
        <w:t>GIUDICE SPORTIVO</w:t>
      </w:r>
    </w:p>
    <w:p w14:paraId="25C44773"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75F5D094" w14:textId="77777777" w:rsidR="00A37790" w:rsidRPr="00715DCF" w:rsidRDefault="00A37790" w:rsidP="00A37790">
      <w:pPr>
        <w:pStyle w:val="titolo10"/>
        <w:rPr>
          <w:color w:val="002060"/>
        </w:rPr>
      </w:pPr>
      <w:r w:rsidRPr="00715DCF">
        <w:rPr>
          <w:color w:val="002060"/>
        </w:rPr>
        <w:t xml:space="preserve">GARE DEL 11/11/2023 </w:t>
      </w:r>
    </w:p>
    <w:p w14:paraId="724FBABE" w14:textId="77777777" w:rsidR="00A37790" w:rsidRPr="00715DCF" w:rsidRDefault="00A37790" w:rsidP="00A37790">
      <w:pPr>
        <w:pStyle w:val="titolo60"/>
        <w:rPr>
          <w:color w:val="002060"/>
        </w:rPr>
      </w:pPr>
      <w:r w:rsidRPr="00715DCF">
        <w:rPr>
          <w:color w:val="002060"/>
        </w:rPr>
        <w:t xml:space="preserve">DECISIONI DEL GIUDICE SPORTIVO </w:t>
      </w:r>
    </w:p>
    <w:p w14:paraId="77BC0A53" w14:textId="77777777" w:rsidR="00A37790" w:rsidRDefault="00A37790" w:rsidP="00A37790">
      <w:pPr>
        <w:pStyle w:val="diffida"/>
        <w:spacing w:before="80" w:beforeAutospacing="0" w:after="40" w:afterAutospacing="0"/>
        <w:jc w:val="left"/>
        <w:rPr>
          <w:color w:val="002060"/>
        </w:rPr>
      </w:pPr>
      <w:r w:rsidRPr="00715DCF">
        <w:rPr>
          <w:color w:val="002060"/>
        </w:rPr>
        <w:t xml:space="preserve">gara del 11/11/2023 NUOVA JUVENTINA FFC - ACLI AUDAX MONTECOSARO C5 </w:t>
      </w:r>
      <w:r w:rsidRPr="00715DCF">
        <w:rPr>
          <w:color w:val="002060"/>
        </w:rPr>
        <w:br/>
        <w:t>Dopo aver esaminato gli atti relativi alla gara nei quali era presente un provvedimento disciplinare di ammonizione nei confronti del giocatore n. 7 Sig.</w:t>
      </w:r>
      <w:r>
        <w:rPr>
          <w:color w:val="002060"/>
        </w:rPr>
        <w:t xml:space="preserve"> </w:t>
      </w:r>
      <w:r w:rsidRPr="00715DCF">
        <w:rPr>
          <w:color w:val="002060"/>
        </w:rPr>
        <w:t xml:space="preserve">Sabatino Giuseppe Nuova Juventina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 calcio a 11 e non anche per quella del calcio a 5 come attualmente imposto ( comunicato Ufficiale Figc n. 212/A del 22 marzo 2022) , </w:t>
      </w:r>
    </w:p>
    <w:p w14:paraId="03E5035F" w14:textId="77777777" w:rsidR="00A37790" w:rsidRDefault="00A37790" w:rsidP="00A37790">
      <w:pPr>
        <w:pStyle w:val="diffida"/>
        <w:spacing w:before="80" w:beforeAutospacing="0" w:after="40" w:afterAutospacing="0"/>
        <w:jc w:val="left"/>
        <w:rPr>
          <w:color w:val="002060"/>
        </w:rPr>
      </w:pPr>
      <w:r w:rsidRPr="00715DCF">
        <w:rPr>
          <w:color w:val="002060"/>
        </w:rPr>
        <w:t xml:space="preserve">DELIBERA </w:t>
      </w:r>
    </w:p>
    <w:p w14:paraId="03BF18AD" w14:textId="77777777" w:rsidR="00A37790" w:rsidRDefault="00A37790" w:rsidP="00A37790">
      <w:pPr>
        <w:pStyle w:val="diffida"/>
        <w:spacing w:before="80" w:beforeAutospacing="0" w:after="40" w:afterAutospacing="0"/>
        <w:jc w:val="left"/>
        <w:rPr>
          <w:color w:val="002060"/>
        </w:rPr>
      </w:pPr>
      <w:r w:rsidRPr="00715DCF">
        <w:rPr>
          <w:color w:val="002060"/>
        </w:rPr>
        <w:lastRenderedPageBreak/>
        <w:t>- di assegnare gara persa alla Società Nuova Juventina omologando il seguente risultato: Nuova Juventina 0- Audax Montecosaro 6</w:t>
      </w:r>
    </w:p>
    <w:p w14:paraId="55224B0F"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 di inibire fino al 29/11/2023 il dirigente accompagnatore Sig. VERRUCCI Joris </w:t>
      </w:r>
    </w:p>
    <w:p w14:paraId="1FA670B8" w14:textId="77777777" w:rsidR="00A37790" w:rsidRPr="00715DCF" w:rsidRDefault="00A37790" w:rsidP="00A37790">
      <w:pPr>
        <w:pStyle w:val="titolo7a"/>
        <w:rPr>
          <w:color w:val="002060"/>
        </w:rPr>
      </w:pPr>
      <w:r w:rsidRPr="00715DCF">
        <w:rPr>
          <w:color w:val="002060"/>
        </w:rPr>
        <w:t xml:space="preserve">PROVVEDIMENTI DISCIPLINARI </w:t>
      </w:r>
    </w:p>
    <w:p w14:paraId="4F3EF665"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3D7F5955" w14:textId="77777777" w:rsidR="00A37790" w:rsidRPr="00715DCF" w:rsidRDefault="00A37790" w:rsidP="00A37790">
      <w:pPr>
        <w:pStyle w:val="titolo30"/>
        <w:rPr>
          <w:color w:val="002060"/>
        </w:rPr>
      </w:pPr>
      <w:r w:rsidRPr="00715DCF">
        <w:rPr>
          <w:color w:val="002060"/>
        </w:rPr>
        <w:t xml:space="preserve">SOCIETA' </w:t>
      </w:r>
    </w:p>
    <w:p w14:paraId="5992E725" w14:textId="77777777" w:rsidR="00A37790" w:rsidRPr="00715DCF" w:rsidRDefault="00A37790" w:rsidP="00A37790">
      <w:pPr>
        <w:pStyle w:val="titolo20"/>
        <w:rPr>
          <w:color w:val="002060"/>
        </w:rPr>
      </w:pPr>
      <w:r w:rsidRPr="00715DCF">
        <w:rPr>
          <w:color w:val="002060"/>
        </w:rPr>
        <w:t xml:space="preserve">PERDITA DELLA GARA: </w:t>
      </w:r>
    </w:p>
    <w:p w14:paraId="73BA6B67"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NUOVA JUVENTINA FFC </w:t>
      </w:r>
      <w:r w:rsidRPr="00715DCF">
        <w:rPr>
          <w:color w:val="002060"/>
        </w:rPr>
        <w:br/>
        <w:t xml:space="preserve">V. delibera </w:t>
      </w:r>
    </w:p>
    <w:p w14:paraId="51B73D03" w14:textId="77777777" w:rsidR="00A37790" w:rsidRPr="00715DCF" w:rsidRDefault="00A37790" w:rsidP="00A37790">
      <w:pPr>
        <w:pStyle w:val="titolo30"/>
        <w:rPr>
          <w:color w:val="002060"/>
        </w:rPr>
      </w:pPr>
      <w:r w:rsidRPr="00715DCF">
        <w:rPr>
          <w:color w:val="002060"/>
        </w:rPr>
        <w:t xml:space="preserve">ALLENATORI </w:t>
      </w:r>
    </w:p>
    <w:p w14:paraId="7DAC79D2" w14:textId="77777777" w:rsidR="00A37790" w:rsidRPr="00715DCF" w:rsidRDefault="00A37790" w:rsidP="00A37790">
      <w:pPr>
        <w:pStyle w:val="titolo20"/>
        <w:rPr>
          <w:color w:val="002060"/>
        </w:rPr>
      </w:pPr>
      <w:r w:rsidRPr="00715DCF">
        <w:rPr>
          <w:color w:val="002060"/>
        </w:rPr>
        <w:t xml:space="preserve">SQUALIFICA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B9AA343" w14:textId="77777777" w:rsidTr="00E30EA7">
        <w:tc>
          <w:tcPr>
            <w:tcW w:w="2200" w:type="dxa"/>
            <w:tcMar>
              <w:top w:w="20" w:type="dxa"/>
              <w:left w:w="20" w:type="dxa"/>
              <w:bottom w:w="20" w:type="dxa"/>
              <w:right w:w="20" w:type="dxa"/>
            </w:tcMar>
            <w:vAlign w:val="center"/>
            <w:hideMark/>
          </w:tcPr>
          <w:p w14:paraId="5CCA7668" w14:textId="77777777" w:rsidR="00A37790" w:rsidRPr="00715DCF" w:rsidRDefault="00A37790" w:rsidP="00E30EA7">
            <w:pPr>
              <w:pStyle w:val="movimento"/>
              <w:rPr>
                <w:color w:val="002060"/>
              </w:rPr>
            </w:pPr>
            <w:r w:rsidRPr="00715DCF">
              <w:rPr>
                <w:color w:val="002060"/>
              </w:rPr>
              <w:t>VERRUCCI JORIS</w:t>
            </w:r>
          </w:p>
        </w:tc>
        <w:tc>
          <w:tcPr>
            <w:tcW w:w="2200" w:type="dxa"/>
            <w:tcMar>
              <w:top w:w="20" w:type="dxa"/>
              <w:left w:w="20" w:type="dxa"/>
              <w:bottom w:w="20" w:type="dxa"/>
              <w:right w:w="20" w:type="dxa"/>
            </w:tcMar>
            <w:vAlign w:val="center"/>
            <w:hideMark/>
          </w:tcPr>
          <w:p w14:paraId="5E2D5D34" w14:textId="77777777" w:rsidR="00A37790" w:rsidRPr="00715DCF" w:rsidRDefault="00A37790" w:rsidP="00E30EA7">
            <w:pPr>
              <w:pStyle w:val="movimento2"/>
              <w:rPr>
                <w:color w:val="002060"/>
              </w:rPr>
            </w:pPr>
            <w:r w:rsidRPr="00715DCF">
              <w:rPr>
                <w:color w:val="002060"/>
              </w:rPr>
              <w:t xml:space="preserve">(NUOVA JUVENTINA FFC) </w:t>
            </w:r>
          </w:p>
        </w:tc>
        <w:tc>
          <w:tcPr>
            <w:tcW w:w="800" w:type="dxa"/>
            <w:tcMar>
              <w:top w:w="20" w:type="dxa"/>
              <w:left w:w="20" w:type="dxa"/>
              <w:bottom w:w="20" w:type="dxa"/>
              <w:right w:w="20" w:type="dxa"/>
            </w:tcMar>
            <w:vAlign w:val="center"/>
            <w:hideMark/>
          </w:tcPr>
          <w:p w14:paraId="0D5D838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78BEAF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DC221E2" w14:textId="77777777" w:rsidR="00A37790" w:rsidRPr="00715DCF" w:rsidRDefault="00A37790" w:rsidP="00E30EA7">
            <w:pPr>
              <w:pStyle w:val="movimento2"/>
              <w:rPr>
                <w:color w:val="002060"/>
              </w:rPr>
            </w:pPr>
            <w:r w:rsidRPr="00715DCF">
              <w:rPr>
                <w:color w:val="002060"/>
              </w:rPr>
              <w:t> </w:t>
            </w:r>
          </w:p>
        </w:tc>
      </w:tr>
    </w:tbl>
    <w:p w14:paraId="4675F1BE"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V. delibera. </w:t>
      </w:r>
    </w:p>
    <w:p w14:paraId="35C7ECE7"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0B3E37C" w14:textId="77777777" w:rsidTr="00E30EA7">
        <w:tc>
          <w:tcPr>
            <w:tcW w:w="2200" w:type="dxa"/>
            <w:tcMar>
              <w:top w:w="20" w:type="dxa"/>
              <w:left w:w="20" w:type="dxa"/>
              <w:bottom w:w="20" w:type="dxa"/>
              <w:right w:w="20" w:type="dxa"/>
            </w:tcMar>
            <w:vAlign w:val="center"/>
            <w:hideMark/>
          </w:tcPr>
          <w:p w14:paraId="51D81C74" w14:textId="77777777" w:rsidR="00A37790" w:rsidRPr="00715DCF" w:rsidRDefault="00A37790" w:rsidP="00E30EA7">
            <w:pPr>
              <w:pStyle w:val="movimento"/>
              <w:rPr>
                <w:color w:val="002060"/>
              </w:rPr>
            </w:pPr>
            <w:r w:rsidRPr="00715DCF">
              <w:rPr>
                <w:color w:val="002060"/>
              </w:rPr>
              <w:t>CAFARELLA LORENZO</w:t>
            </w:r>
          </w:p>
        </w:tc>
        <w:tc>
          <w:tcPr>
            <w:tcW w:w="2200" w:type="dxa"/>
            <w:tcMar>
              <w:top w:w="20" w:type="dxa"/>
              <w:left w:w="20" w:type="dxa"/>
              <w:bottom w:w="20" w:type="dxa"/>
              <w:right w:w="20" w:type="dxa"/>
            </w:tcMar>
            <w:vAlign w:val="center"/>
            <w:hideMark/>
          </w:tcPr>
          <w:p w14:paraId="6AC8735E" w14:textId="77777777" w:rsidR="00A37790" w:rsidRPr="00715DCF" w:rsidRDefault="00A37790" w:rsidP="00E30EA7">
            <w:pPr>
              <w:pStyle w:val="movimento2"/>
              <w:rPr>
                <w:color w:val="002060"/>
              </w:rPr>
            </w:pPr>
            <w:r w:rsidRPr="00715DCF">
              <w:rPr>
                <w:color w:val="002060"/>
              </w:rPr>
              <w:t xml:space="preserve">(FIGHT BULLS CORRIDONIA) </w:t>
            </w:r>
          </w:p>
        </w:tc>
        <w:tc>
          <w:tcPr>
            <w:tcW w:w="800" w:type="dxa"/>
            <w:tcMar>
              <w:top w:w="20" w:type="dxa"/>
              <w:left w:w="20" w:type="dxa"/>
              <w:bottom w:w="20" w:type="dxa"/>
              <w:right w:w="20" w:type="dxa"/>
            </w:tcMar>
            <w:vAlign w:val="center"/>
            <w:hideMark/>
          </w:tcPr>
          <w:p w14:paraId="26FEC633"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7065F7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A89BA10" w14:textId="77777777" w:rsidR="00A37790" w:rsidRPr="00715DCF" w:rsidRDefault="00A37790" w:rsidP="00E30EA7">
            <w:pPr>
              <w:pStyle w:val="movimento2"/>
              <w:rPr>
                <w:color w:val="002060"/>
              </w:rPr>
            </w:pPr>
            <w:r w:rsidRPr="00715DCF">
              <w:rPr>
                <w:color w:val="002060"/>
              </w:rPr>
              <w:t> </w:t>
            </w:r>
          </w:p>
        </w:tc>
      </w:tr>
    </w:tbl>
    <w:p w14:paraId="502AE68F"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18DBE5FA" w14:textId="77777777" w:rsidR="00A37790" w:rsidRPr="00715DCF" w:rsidRDefault="00A37790" w:rsidP="00A37790">
      <w:pPr>
        <w:pStyle w:val="titolo20"/>
        <w:rPr>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A732A56" w14:textId="77777777" w:rsidTr="00E30EA7">
        <w:tc>
          <w:tcPr>
            <w:tcW w:w="2200" w:type="dxa"/>
            <w:tcMar>
              <w:top w:w="20" w:type="dxa"/>
              <w:left w:w="20" w:type="dxa"/>
              <w:bottom w:w="20" w:type="dxa"/>
              <w:right w:w="20" w:type="dxa"/>
            </w:tcMar>
            <w:vAlign w:val="center"/>
            <w:hideMark/>
          </w:tcPr>
          <w:p w14:paraId="47125C1F" w14:textId="77777777" w:rsidR="00A37790" w:rsidRPr="00715DCF" w:rsidRDefault="00A37790" w:rsidP="00E30EA7">
            <w:pPr>
              <w:pStyle w:val="movimento"/>
              <w:rPr>
                <w:color w:val="002060"/>
              </w:rPr>
            </w:pPr>
            <w:r w:rsidRPr="00715DCF">
              <w:rPr>
                <w:color w:val="002060"/>
              </w:rPr>
              <w:t>MARANESI NICOLAS</w:t>
            </w:r>
          </w:p>
        </w:tc>
        <w:tc>
          <w:tcPr>
            <w:tcW w:w="2200" w:type="dxa"/>
            <w:tcMar>
              <w:top w:w="20" w:type="dxa"/>
              <w:left w:w="20" w:type="dxa"/>
              <w:bottom w:w="20" w:type="dxa"/>
              <w:right w:w="20" w:type="dxa"/>
            </w:tcMar>
            <w:vAlign w:val="center"/>
            <w:hideMark/>
          </w:tcPr>
          <w:p w14:paraId="2664E2DC" w14:textId="77777777" w:rsidR="00A37790" w:rsidRPr="00715DCF" w:rsidRDefault="00A37790" w:rsidP="00E30EA7">
            <w:pPr>
              <w:pStyle w:val="movimento2"/>
              <w:rPr>
                <w:color w:val="002060"/>
              </w:rPr>
            </w:pPr>
            <w:r w:rsidRPr="00715DCF">
              <w:rPr>
                <w:color w:val="002060"/>
              </w:rPr>
              <w:t xml:space="preserve">(SANGIORGIO) </w:t>
            </w:r>
          </w:p>
        </w:tc>
        <w:tc>
          <w:tcPr>
            <w:tcW w:w="800" w:type="dxa"/>
            <w:tcMar>
              <w:top w:w="20" w:type="dxa"/>
              <w:left w:w="20" w:type="dxa"/>
              <w:bottom w:w="20" w:type="dxa"/>
              <w:right w:w="20" w:type="dxa"/>
            </w:tcMar>
            <w:vAlign w:val="center"/>
            <w:hideMark/>
          </w:tcPr>
          <w:p w14:paraId="075FE459"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4C7D65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175ACCF" w14:textId="77777777" w:rsidR="00A37790" w:rsidRPr="00715DCF" w:rsidRDefault="00A37790" w:rsidP="00E30EA7">
            <w:pPr>
              <w:pStyle w:val="movimento2"/>
              <w:rPr>
                <w:color w:val="002060"/>
              </w:rPr>
            </w:pPr>
            <w:r w:rsidRPr="00715DCF">
              <w:rPr>
                <w:color w:val="002060"/>
              </w:rPr>
              <w:t> </w:t>
            </w:r>
          </w:p>
        </w:tc>
      </w:tr>
    </w:tbl>
    <w:p w14:paraId="4F2BF45E"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4533509" w14:textId="77777777" w:rsidTr="00E30EA7">
        <w:tc>
          <w:tcPr>
            <w:tcW w:w="2200" w:type="dxa"/>
            <w:tcMar>
              <w:top w:w="20" w:type="dxa"/>
              <w:left w:w="20" w:type="dxa"/>
              <w:bottom w:w="20" w:type="dxa"/>
              <w:right w:w="20" w:type="dxa"/>
            </w:tcMar>
            <w:vAlign w:val="center"/>
            <w:hideMark/>
          </w:tcPr>
          <w:p w14:paraId="644A984B" w14:textId="77777777" w:rsidR="00A37790" w:rsidRPr="00715DCF" w:rsidRDefault="00A37790" w:rsidP="00E30EA7">
            <w:pPr>
              <w:pStyle w:val="movimento"/>
              <w:rPr>
                <w:color w:val="002060"/>
              </w:rPr>
            </w:pPr>
            <w:r w:rsidRPr="00715DCF">
              <w:rPr>
                <w:color w:val="002060"/>
              </w:rPr>
              <w:t>FIORETTI CARLO MARIA</w:t>
            </w:r>
          </w:p>
        </w:tc>
        <w:tc>
          <w:tcPr>
            <w:tcW w:w="2200" w:type="dxa"/>
            <w:tcMar>
              <w:top w:w="20" w:type="dxa"/>
              <w:left w:w="20" w:type="dxa"/>
              <w:bottom w:w="20" w:type="dxa"/>
              <w:right w:w="20" w:type="dxa"/>
            </w:tcMar>
            <w:vAlign w:val="center"/>
            <w:hideMark/>
          </w:tcPr>
          <w:p w14:paraId="1CC16B30" w14:textId="77777777" w:rsidR="00A37790" w:rsidRPr="00715DCF" w:rsidRDefault="00A37790" w:rsidP="00E30EA7">
            <w:pPr>
              <w:pStyle w:val="movimento2"/>
              <w:rPr>
                <w:color w:val="002060"/>
              </w:rPr>
            </w:pPr>
            <w:r w:rsidRPr="00715DCF">
              <w:rPr>
                <w:color w:val="002060"/>
              </w:rPr>
              <w:t xml:space="preserve">(FIGHT BULLS CORRIDONIA) </w:t>
            </w:r>
          </w:p>
        </w:tc>
        <w:tc>
          <w:tcPr>
            <w:tcW w:w="800" w:type="dxa"/>
            <w:tcMar>
              <w:top w:w="20" w:type="dxa"/>
              <w:left w:w="20" w:type="dxa"/>
              <w:bottom w:w="20" w:type="dxa"/>
              <w:right w:w="20" w:type="dxa"/>
            </w:tcMar>
            <w:vAlign w:val="center"/>
            <w:hideMark/>
          </w:tcPr>
          <w:p w14:paraId="4339C02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98E0026" w14:textId="77777777" w:rsidR="00A37790" w:rsidRPr="00715DCF" w:rsidRDefault="00A37790" w:rsidP="00E30EA7">
            <w:pPr>
              <w:pStyle w:val="movimento"/>
              <w:rPr>
                <w:color w:val="002060"/>
              </w:rPr>
            </w:pPr>
            <w:r w:rsidRPr="00715DCF">
              <w:rPr>
                <w:color w:val="002060"/>
              </w:rPr>
              <w:t>GERINI RICCARDO</w:t>
            </w:r>
          </w:p>
        </w:tc>
        <w:tc>
          <w:tcPr>
            <w:tcW w:w="2200" w:type="dxa"/>
            <w:tcMar>
              <w:top w:w="20" w:type="dxa"/>
              <w:left w:w="20" w:type="dxa"/>
              <w:bottom w:w="20" w:type="dxa"/>
              <w:right w:w="20" w:type="dxa"/>
            </w:tcMar>
            <w:vAlign w:val="center"/>
            <w:hideMark/>
          </w:tcPr>
          <w:p w14:paraId="77A87310" w14:textId="77777777" w:rsidR="00A37790" w:rsidRPr="00715DCF" w:rsidRDefault="00A37790" w:rsidP="00E30EA7">
            <w:pPr>
              <w:pStyle w:val="movimento2"/>
              <w:rPr>
                <w:color w:val="002060"/>
              </w:rPr>
            </w:pPr>
            <w:r w:rsidRPr="00715DCF">
              <w:rPr>
                <w:color w:val="002060"/>
              </w:rPr>
              <w:t xml:space="preserve">(REAL FABRIANO) </w:t>
            </w:r>
          </w:p>
        </w:tc>
      </w:tr>
    </w:tbl>
    <w:p w14:paraId="57265670" w14:textId="77777777" w:rsidR="00A37790" w:rsidRPr="00715DCF" w:rsidRDefault="00A37790" w:rsidP="00A37790">
      <w:pPr>
        <w:pStyle w:val="titolo20"/>
        <w:rPr>
          <w:rFonts w:eastAsiaTheme="minorEastAsia"/>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2EAA3205" w14:textId="77777777" w:rsidTr="00E30EA7">
        <w:tc>
          <w:tcPr>
            <w:tcW w:w="2200" w:type="dxa"/>
            <w:tcMar>
              <w:top w:w="20" w:type="dxa"/>
              <w:left w:w="20" w:type="dxa"/>
              <w:bottom w:w="20" w:type="dxa"/>
              <w:right w:w="20" w:type="dxa"/>
            </w:tcMar>
            <w:vAlign w:val="center"/>
            <w:hideMark/>
          </w:tcPr>
          <w:p w14:paraId="74CEDB0E" w14:textId="77777777" w:rsidR="00A37790" w:rsidRPr="00715DCF" w:rsidRDefault="00A37790" w:rsidP="00E30EA7">
            <w:pPr>
              <w:pStyle w:val="movimento"/>
              <w:rPr>
                <w:color w:val="002060"/>
              </w:rPr>
            </w:pPr>
            <w:r w:rsidRPr="00715DCF">
              <w:rPr>
                <w:color w:val="002060"/>
              </w:rPr>
              <w:t>TASQUIER NICOLAS</w:t>
            </w:r>
          </w:p>
        </w:tc>
        <w:tc>
          <w:tcPr>
            <w:tcW w:w="2200" w:type="dxa"/>
            <w:tcMar>
              <w:top w:w="20" w:type="dxa"/>
              <w:left w:w="20" w:type="dxa"/>
              <w:bottom w:w="20" w:type="dxa"/>
              <w:right w:w="20" w:type="dxa"/>
            </w:tcMar>
            <w:vAlign w:val="center"/>
            <w:hideMark/>
          </w:tcPr>
          <w:p w14:paraId="3EB69628" w14:textId="77777777" w:rsidR="00A37790" w:rsidRPr="00715DCF" w:rsidRDefault="00A37790" w:rsidP="00E30EA7">
            <w:pPr>
              <w:pStyle w:val="movimento2"/>
              <w:rPr>
                <w:color w:val="002060"/>
              </w:rPr>
            </w:pPr>
            <w:r w:rsidRPr="00715DCF">
              <w:rPr>
                <w:color w:val="002060"/>
              </w:rPr>
              <w:t xml:space="preserve">(CALCIO A 5 CORINALDO) </w:t>
            </w:r>
          </w:p>
        </w:tc>
        <w:tc>
          <w:tcPr>
            <w:tcW w:w="800" w:type="dxa"/>
            <w:tcMar>
              <w:top w:w="20" w:type="dxa"/>
              <w:left w:w="20" w:type="dxa"/>
              <w:bottom w:w="20" w:type="dxa"/>
              <w:right w:w="20" w:type="dxa"/>
            </w:tcMar>
            <w:vAlign w:val="center"/>
            <w:hideMark/>
          </w:tcPr>
          <w:p w14:paraId="7DAB4FEC"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026174F" w14:textId="77777777" w:rsidR="00A37790" w:rsidRPr="00715DCF" w:rsidRDefault="00A37790" w:rsidP="00E30EA7">
            <w:pPr>
              <w:pStyle w:val="movimento"/>
              <w:rPr>
                <w:color w:val="002060"/>
              </w:rPr>
            </w:pPr>
            <w:r w:rsidRPr="00715DCF">
              <w:rPr>
                <w:color w:val="002060"/>
              </w:rPr>
              <w:t>TURCHI CHRISTIAN</w:t>
            </w:r>
          </w:p>
        </w:tc>
        <w:tc>
          <w:tcPr>
            <w:tcW w:w="2200" w:type="dxa"/>
            <w:tcMar>
              <w:top w:w="20" w:type="dxa"/>
              <w:left w:w="20" w:type="dxa"/>
              <w:bottom w:w="20" w:type="dxa"/>
              <w:right w:w="20" w:type="dxa"/>
            </w:tcMar>
            <w:vAlign w:val="center"/>
            <w:hideMark/>
          </w:tcPr>
          <w:p w14:paraId="4058EDDE" w14:textId="77777777" w:rsidR="00A37790" w:rsidRPr="00715DCF" w:rsidRDefault="00A37790" w:rsidP="00E30EA7">
            <w:pPr>
              <w:pStyle w:val="movimento2"/>
              <w:rPr>
                <w:color w:val="002060"/>
              </w:rPr>
            </w:pPr>
            <w:r w:rsidRPr="00715DCF">
              <w:rPr>
                <w:color w:val="002060"/>
              </w:rPr>
              <w:t xml:space="preserve">(REAL FABRIANO) </w:t>
            </w:r>
          </w:p>
        </w:tc>
      </w:tr>
      <w:tr w:rsidR="00A37790" w:rsidRPr="00715DCF" w14:paraId="5E8E382D" w14:textId="77777777" w:rsidTr="00E30EA7">
        <w:tc>
          <w:tcPr>
            <w:tcW w:w="2200" w:type="dxa"/>
            <w:tcMar>
              <w:top w:w="20" w:type="dxa"/>
              <w:left w:w="20" w:type="dxa"/>
              <w:bottom w:w="20" w:type="dxa"/>
              <w:right w:w="20" w:type="dxa"/>
            </w:tcMar>
            <w:vAlign w:val="center"/>
            <w:hideMark/>
          </w:tcPr>
          <w:p w14:paraId="524DB186" w14:textId="77777777" w:rsidR="00A37790" w:rsidRPr="00715DCF" w:rsidRDefault="00A37790" w:rsidP="00E30EA7">
            <w:pPr>
              <w:pStyle w:val="movimento"/>
              <w:rPr>
                <w:color w:val="002060"/>
              </w:rPr>
            </w:pPr>
            <w:r w:rsidRPr="00715DCF">
              <w:rPr>
                <w:color w:val="002060"/>
              </w:rPr>
              <w:t>MAZZONI GABRIELE</w:t>
            </w:r>
          </w:p>
        </w:tc>
        <w:tc>
          <w:tcPr>
            <w:tcW w:w="2200" w:type="dxa"/>
            <w:tcMar>
              <w:top w:w="20" w:type="dxa"/>
              <w:left w:w="20" w:type="dxa"/>
              <w:bottom w:w="20" w:type="dxa"/>
              <w:right w:w="20" w:type="dxa"/>
            </w:tcMar>
            <w:vAlign w:val="center"/>
            <w:hideMark/>
          </w:tcPr>
          <w:p w14:paraId="09A03501" w14:textId="77777777" w:rsidR="00A37790" w:rsidRPr="00715DCF" w:rsidRDefault="00A37790" w:rsidP="00E30EA7">
            <w:pPr>
              <w:pStyle w:val="movimento2"/>
              <w:rPr>
                <w:color w:val="002060"/>
              </w:rPr>
            </w:pPr>
            <w:r w:rsidRPr="00715DCF">
              <w:rPr>
                <w:color w:val="002060"/>
              </w:rPr>
              <w:t xml:space="preserve">(SANGIORGIO) </w:t>
            </w:r>
          </w:p>
        </w:tc>
        <w:tc>
          <w:tcPr>
            <w:tcW w:w="800" w:type="dxa"/>
            <w:tcMar>
              <w:top w:w="20" w:type="dxa"/>
              <w:left w:w="20" w:type="dxa"/>
              <w:bottom w:w="20" w:type="dxa"/>
              <w:right w:w="20" w:type="dxa"/>
            </w:tcMar>
            <w:vAlign w:val="center"/>
            <w:hideMark/>
          </w:tcPr>
          <w:p w14:paraId="621E1A3D"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7E17CD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07E0B8E" w14:textId="77777777" w:rsidR="00A37790" w:rsidRPr="00715DCF" w:rsidRDefault="00A37790" w:rsidP="00E30EA7">
            <w:pPr>
              <w:pStyle w:val="movimento2"/>
              <w:rPr>
                <w:color w:val="002060"/>
              </w:rPr>
            </w:pPr>
            <w:r w:rsidRPr="00715DCF">
              <w:rPr>
                <w:color w:val="002060"/>
              </w:rPr>
              <w:t> </w:t>
            </w:r>
          </w:p>
        </w:tc>
      </w:tr>
    </w:tbl>
    <w:p w14:paraId="110DFE47" w14:textId="77777777" w:rsidR="00A37790" w:rsidRPr="00715DCF" w:rsidRDefault="00A37790" w:rsidP="00A37790">
      <w:pPr>
        <w:pStyle w:val="titolo10"/>
        <w:rPr>
          <w:rFonts w:eastAsiaTheme="minorEastAsia"/>
          <w:color w:val="002060"/>
        </w:rPr>
      </w:pPr>
      <w:r w:rsidRPr="00715DCF">
        <w:rPr>
          <w:color w:val="002060"/>
        </w:rPr>
        <w:t xml:space="preserve">GARE DEL 12/11/2023 </w:t>
      </w:r>
    </w:p>
    <w:p w14:paraId="60E09ACB" w14:textId="77777777" w:rsidR="00A37790" w:rsidRPr="00715DCF" w:rsidRDefault="00A37790" w:rsidP="00A37790">
      <w:pPr>
        <w:pStyle w:val="titolo7a"/>
        <w:rPr>
          <w:color w:val="002060"/>
        </w:rPr>
      </w:pPr>
      <w:r w:rsidRPr="00715DCF">
        <w:rPr>
          <w:color w:val="002060"/>
        </w:rPr>
        <w:t xml:space="preserve">PROVVEDIMENTI DISCIPLINARI </w:t>
      </w:r>
    </w:p>
    <w:p w14:paraId="239F5602"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32B352A9" w14:textId="77777777" w:rsidR="00A37790" w:rsidRPr="00715DCF" w:rsidRDefault="00A37790" w:rsidP="00A37790">
      <w:pPr>
        <w:pStyle w:val="titolo30"/>
        <w:rPr>
          <w:color w:val="002060"/>
        </w:rPr>
      </w:pPr>
      <w:r w:rsidRPr="00715DCF">
        <w:rPr>
          <w:color w:val="002060"/>
        </w:rPr>
        <w:t xml:space="preserve">CALCIATORI NON ESPULSI </w:t>
      </w:r>
    </w:p>
    <w:p w14:paraId="2476DF42" w14:textId="77777777" w:rsidR="00A37790" w:rsidRPr="00715DCF" w:rsidRDefault="00A37790" w:rsidP="00A37790">
      <w:pPr>
        <w:pStyle w:val="titolo20"/>
        <w:rPr>
          <w:color w:val="002060"/>
        </w:rPr>
      </w:pPr>
      <w:r w:rsidRPr="00715DC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FDA0BE1" w14:textId="77777777" w:rsidTr="00E30EA7">
        <w:tc>
          <w:tcPr>
            <w:tcW w:w="2200" w:type="dxa"/>
            <w:tcMar>
              <w:top w:w="20" w:type="dxa"/>
              <w:left w:w="20" w:type="dxa"/>
              <w:bottom w:w="20" w:type="dxa"/>
              <w:right w:w="20" w:type="dxa"/>
            </w:tcMar>
            <w:vAlign w:val="center"/>
            <w:hideMark/>
          </w:tcPr>
          <w:p w14:paraId="7F5FB3D9" w14:textId="77777777" w:rsidR="00A37790" w:rsidRPr="00715DCF" w:rsidRDefault="00A37790" w:rsidP="00E30EA7">
            <w:pPr>
              <w:pStyle w:val="movimento"/>
              <w:rPr>
                <w:color w:val="002060"/>
              </w:rPr>
            </w:pPr>
            <w:r w:rsidRPr="00715DCF">
              <w:rPr>
                <w:color w:val="002060"/>
              </w:rPr>
              <w:t>PASTORE MATTIA</w:t>
            </w:r>
          </w:p>
        </w:tc>
        <w:tc>
          <w:tcPr>
            <w:tcW w:w="2200" w:type="dxa"/>
            <w:tcMar>
              <w:top w:w="20" w:type="dxa"/>
              <w:left w:w="20" w:type="dxa"/>
              <w:bottom w:w="20" w:type="dxa"/>
              <w:right w:w="20" w:type="dxa"/>
            </w:tcMar>
            <w:vAlign w:val="center"/>
            <w:hideMark/>
          </w:tcPr>
          <w:p w14:paraId="158399F9" w14:textId="77777777" w:rsidR="00A37790" w:rsidRPr="00715DCF" w:rsidRDefault="00A37790" w:rsidP="00E30EA7">
            <w:pPr>
              <w:pStyle w:val="movimento2"/>
              <w:rPr>
                <w:color w:val="002060"/>
              </w:rPr>
            </w:pPr>
            <w:r w:rsidRPr="00715DCF">
              <w:rPr>
                <w:color w:val="002060"/>
              </w:rPr>
              <w:t xml:space="preserve">(JESI) </w:t>
            </w:r>
          </w:p>
        </w:tc>
        <w:tc>
          <w:tcPr>
            <w:tcW w:w="800" w:type="dxa"/>
            <w:tcMar>
              <w:top w:w="20" w:type="dxa"/>
              <w:left w:w="20" w:type="dxa"/>
              <w:bottom w:w="20" w:type="dxa"/>
              <w:right w:w="20" w:type="dxa"/>
            </w:tcMar>
            <w:vAlign w:val="center"/>
            <w:hideMark/>
          </w:tcPr>
          <w:p w14:paraId="74B6AEF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F62F47A"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249AF62" w14:textId="77777777" w:rsidR="00A37790" w:rsidRPr="00715DCF" w:rsidRDefault="00A37790" w:rsidP="00E30EA7">
            <w:pPr>
              <w:pStyle w:val="movimento2"/>
              <w:rPr>
                <w:color w:val="002060"/>
              </w:rPr>
            </w:pPr>
            <w:r w:rsidRPr="00715DCF">
              <w:rPr>
                <w:color w:val="002060"/>
              </w:rPr>
              <w:t> </w:t>
            </w:r>
          </w:p>
        </w:tc>
      </w:tr>
    </w:tbl>
    <w:p w14:paraId="7B06A94D" w14:textId="77777777" w:rsidR="00A37790" w:rsidRPr="00715DCF" w:rsidRDefault="00A37790" w:rsidP="00A37790">
      <w:pPr>
        <w:pStyle w:val="titolo20"/>
        <w:rPr>
          <w:rFonts w:eastAsiaTheme="minorEastAsia"/>
          <w:color w:val="002060"/>
        </w:rPr>
      </w:pPr>
      <w:r w:rsidRPr="00715D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A9319AC" w14:textId="77777777" w:rsidTr="00E30EA7">
        <w:tc>
          <w:tcPr>
            <w:tcW w:w="2200" w:type="dxa"/>
            <w:tcMar>
              <w:top w:w="20" w:type="dxa"/>
              <w:left w:w="20" w:type="dxa"/>
              <w:bottom w:w="20" w:type="dxa"/>
              <w:right w:w="20" w:type="dxa"/>
            </w:tcMar>
            <w:vAlign w:val="center"/>
            <w:hideMark/>
          </w:tcPr>
          <w:p w14:paraId="4999E4C2" w14:textId="77777777" w:rsidR="00A37790" w:rsidRPr="00715DCF" w:rsidRDefault="00A37790" w:rsidP="00E30EA7">
            <w:pPr>
              <w:pStyle w:val="movimento"/>
              <w:rPr>
                <w:color w:val="002060"/>
              </w:rPr>
            </w:pPr>
            <w:r w:rsidRPr="00715DCF">
              <w:rPr>
                <w:color w:val="002060"/>
              </w:rPr>
              <w:t>MARTINI MATTEO</w:t>
            </w:r>
          </w:p>
        </w:tc>
        <w:tc>
          <w:tcPr>
            <w:tcW w:w="2200" w:type="dxa"/>
            <w:tcMar>
              <w:top w:w="20" w:type="dxa"/>
              <w:left w:w="20" w:type="dxa"/>
              <w:bottom w:w="20" w:type="dxa"/>
              <w:right w:w="20" w:type="dxa"/>
            </w:tcMar>
            <w:vAlign w:val="center"/>
            <w:hideMark/>
          </w:tcPr>
          <w:p w14:paraId="2FE9D4FF" w14:textId="77777777" w:rsidR="00A37790" w:rsidRPr="00715DCF" w:rsidRDefault="00A37790" w:rsidP="00E30EA7">
            <w:pPr>
              <w:pStyle w:val="movimento2"/>
              <w:rPr>
                <w:color w:val="002060"/>
              </w:rPr>
            </w:pPr>
            <w:r w:rsidRPr="00715DCF">
              <w:rPr>
                <w:color w:val="002060"/>
              </w:rPr>
              <w:t xml:space="preserve">(ACLI MANTOVANI CALCIO A 5) </w:t>
            </w:r>
          </w:p>
        </w:tc>
        <w:tc>
          <w:tcPr>
            <w:tcW w:w="800" w:type="dxa"/>
            <w:tcMar>
              <w:top w:w="20" w:type="dxa"/>
              <w:left w:w="20" w:type="dxa"/>
              <w:bottom w:w="20" w:type="dxa"/>
              <w:right w:w="20" w:type="dxa"/>
            </w:tcMar>
            <w:vAlign w:val="center"/>
            <w:hideMark/>
          </w:tcPr>
          <w:p w14:paraId="389D116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CB1834B" w14:textId="77777777" w:rsidR="00A37790" w:rsidRPr="00715DCF" w:rsidRDefault="00A37790" w:rsidP="00E30EA7">
            <w:pPr>
              <w:pStyle w:val="movimento"/>
              <w:rPr>
                <w:color w:val="002060"/>
              </w:rPr>
            </w:pPr>
            <w:r w:rsidRPr="00715DCF">
              <w:rPr>
                <w:color w:val="002060"/>
              </w:rPr>
              <w:t>TURCHI DAVIDE</w:t>
            </w:r>
          </w:p>
        </w:tc>
        <w:tc>
          <w:tcPr>
            <w:tcW w:w="2200" w:type="dxa"/>
            <w:tcMar>
              <w:top w:w="20" w:type="dxa"/>
              <w:left w:w="20" w:type="dxa"/>
              <w:bottom w:w="20" w:type="dxa"/>
              <w:right w:w="20" w:type="dxa"/>
            </w:tcMar>
            <w:vAlign w:val="center"/>
            <w:hideMark/>
          </w:tcPr>
          <w:p w14:paraId="4106BD25" w14:textId="77777777" w:rsidR="00A37790" w:rsidRPr="00715DCF" w:rsidRDefault="00A37790" w:rsidP="00E30EA7">
            <w:pPr>
              <w:pStyle w:val="movimento2"/>
              <w:rPr>
                <w:color w:val="002060"/>
              </w:rPr>
            </w:pPr>
            <w:r w:rsidRPr="00715DCF">
              <w:rPr>
                <w:color w:val="002060"/>
              </w:rPr>
              <w:t xml:space="preserve">(AUDAX 1970 </w:t>
            </w:r>
            <w:proofErr w:type="gramStart"/>
            <w:r w:rsidRPr="00715DCF">
              <w:rPr>
                <w:color w:val="002060"/>
              </w:rPr>
              <w:t>S.ANGELO</w:t>
            </w:r>
            <w:proofErr w:type="gramEnd"/>
            <w:r w:rsidRPr="00715DCF">
              <w:rPr>
                <w:color w:val="002060"/>
              </w:rPr>
              <w:t xml:space="preserve">) </w:t>
            </w:r>
          </w:p>
        </w:tc>
      </w:tr>
    </w:tbl>
    <w:p w14:paraId="384C9E2C" w14:textId="77777777" w:rsidR="00A37790" w:rsidRPr="00715DCF" w:rsidRDefault="00A37790" w:rsidP="00A37790">
      <w:pPr>
        <w:pStyle w:val="titolo10"/>
        <w:rPr>
          <w:rFonts w:eastAsiaTheme="minorEastAsia"/>
          <w:color w:val="002060"/>
        </w:rPr>
      </w:pPr>
      <w:r w:rsidRPr="00715DCF">
        <w:rPr>
          <w:color w:val="002060"/>
        </w:rPr>
        <w:t xml:space="preserve">GARE DEL 13/11/2023 </w:t>
      </w:r>
    </w:p>
    <w:p w14:paraId="6E5CCAC9" w14:textId="77777777" w:rsidR="00A37790" w:rsidRPr="00715DCF" w:rsidRDefault="00A37790" w:rsidP="00A37790">
      <w:pPr>
        <w:pStyle w:val="titolo7a"/>
        <w:rPr>
          <w:color w:val="002060"/>
        </w:rPr>
      </w:pPr>
      <w:r w:rsidRPr="00715DCF">
        <w:rPr>
          <w:color w:val="002060"/>
        </w:rPr>
        <w:t xml:space="preserve">PROVVEDIMENTI DISCIPLINARI </w:t>
      </w:r>
    </w:p>
    <w:p w14:paraId="78DC61D3"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39A1CF91" w14:textId="77777777" w:rsidR="00A37790" w:rsidRPr="00715DCF" w:rsidRDefault="00A37790" w:rsidP="00A37790">
      <w:pPr>
        <w:pStyle w:val="titolo30"/>
        <w:rPr>
          <w:color w:val="002060"/>
        </w:rPr>
      </w:pPr>
      <w:r w:rsidRPr="00715DCF">
        <w:rPr>
          <w:color w:val="002060"/>
        </w:rPr>
        <w:t xml:space="preserve">CALCIATORI NON ESPULSI </w:t>
      </w:r>
    </w:p>
    <w:p w14:paraId="0FA4C785" w14:textId="77777777" w:rsidR="00A37790" w:rsidRPr="00715DCF" w:rsidRDefault="00A37790" w:rsidP="00A37790">
      <w:pPr>
        <w:pStyle w:val="titolo20"/>
        <w:rPr>
          <w:color w:val="002060"/>
        </w:rPr>
      </w:pPr>
      <w:r w:rsidRPr="00715DCF">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C99DB23" w14:textId="77777777" w:rsidTr="00E30EA7">
        <w:tc>
          <w:tcPr>
            <w:tcW w:w="2200" w:type="dxa"/>
            <w:tcMar>
              <w:top w:w="20" w:type="dxa"/>
              <w:left w:w="20" w:type="dxa"/>
              <w:bottom w:w="20" w:type="dxa"/>
              <w:right w:w="20" w:type="dxa"/>
            </w:tcMar>
            <w:vAlign w:val="center"/>
            <w:hideMark/>
          </w:tcPr>
          <w:p w14:paraId="3F86E4A0" w14:textId="77777777" w:rsidR="00A37790" w:rsidRPr="00715DCF" w:rsidRDefault="00A37790" w:rsidP="00E30EA7">
            <w:pPr>
              <w:pStyle w:val="movimento"/>
              <w:rPr>
                <w:color w:val="002060"/>
              </w:rPr>
            </w:pPr>
            <w:r w:rsidRPr="00715DCF">
              <w:rPr>
                <w:color w:val="002060"/>
              </w:rPr>
              <w:t>LUCCHETTI ALESSANDRO</w:t>
            </w:r>
          </w:p>
        </w:tc>
        <w:tc>
          <w:tcPr>
            <w:tcW w:w="2200" w:type="dxa"/>
            <w:tcMar>
              <w:top w:w="20" w:type="dxa"/>
              <w:left w:w="20" w:type="dxa"/>
              <w:bottom w:w="20" w:type="dxa"/>
              <w:right w:w="20" w:type="dxa"/>
            </w:tcMar>
            <w:vAlign w:val="center"/>
            <w:hideMark/>
          </w:tcPr>
          <w:p w14:paraId="34FDA784" w14:textId="77777777" w:rsidR="00A37790" w:rsidRPr="00715DCF" w:rsidRDefault="00A37790" w:rsidP="00E30EA7">
            <w:pPr>
              <w:pStyle w:val="movimento2"/>
              <w:rPr>
                <w:color w:val="002060"/>
              </w:rPr>
            </w:pPr>
            <w:r w:rsidRPr="00715DCF">
              <w:rPr>
                <w:color w:val="002060"/>
              </w:rPr>
              <w:t xml:space="preserve">(C.U.S. ANCONA) </w:t>
            </w:r>
          </w:p>
        </w:tc>
        <w:tc>
          <w:tcPr>
            <w:tcW w:w="800" w:type="dxa"/>
            <w:tcMar>
              <w:top w:w="20" w:type="dxa"/>
              <w:left w:w="20" w:type="dxa"/>
              <w:bottom w:w="20" w:type="dxa"/>
              <w:right w:w="20" w:type="dxa"/>
            </w:tcMar>
            <w:vAlign w:val="center"/>
            <w:hideMark/>
          </w:tcPr>
          <w:p w14:paraId="0210412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4A14D77" w14:textId="77777777" w:rsidR="00A37790" w:rsidRPr="00715DCF" w:rsidRDefault="00A37790" w:rsidP="00E30EA7">
            <w:pPr>
              <w:pStyle w:val="movimento"/>
              <w:rPr>
                <w:color w:val="002060"/>
              </w:rPr>
            </w:pPr>
            <w:r w:rsidRPr="00715DCF">
              <w:rPr>
                <w:color w:val="002060"/>
              </w:rPr>
              <w:t>GIANNONI GABRIELE</w:t>
            </w:r>
          </w:p>
        </w:tc>
        <w:tc>
          <w:tcPr>
            <w:tcW w:w="2200" w:type="dxa"/>
            <w:tcMar>
              <w:top w:w="20" w:type="dxa"/>
              <w:left w:w="20" w:type="dxa"/>
              <w:bottom w:w="20" w:type="dxa"/>
              <w:right w:w="20" w:type="dxa"/>
            </w:tcMar>
            <w:vAlign w:val="center"/>
            <w:hideMark/>
          </w:tcPr>
          <w:p w14:paraId="7B259A35" w14:textId="77777777" w:rsidR="00A37790" w:rsidRPr="00715DCF" w:rsidRDefault="00A37790" w:rsidP="00E30EA7">
            <w:pPr>
              <w:pStyle w:val="movimento2"/>
              <w:rPr>
                <w:color w:val="002060"/>
              </w:rPr>
            </w:pPr>
            <w:r w:rsidRPr="00715DCF">
              <w:rPr>
                <w:color w:val="002060"/>
              </w:rPr>
              <w:t xml:space="preserve">(OSIMO FIVE) </w:t>
            </w:r>
          </w:p>
        </w:tc>
      </w:tr>
    </w:tbl>
    <w:p w14:paraId="6578BF87" w14:textId="77777777" w:rsidR="00A37790" w:rsidRDefault="00A37790" w:rsidP="00A37790">
      <w:pPr>
        <w:pStyle w:val="breakline"/>
        <w:rPr>
          <w:color w:val="002060"/>
        </w:rPr>
      </w:pPr>
    </w:p>
    <w:p w14:paraId="64589AF2"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363D2E40"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64241C26" w14:textId="77777777" w:rsidR="00A37790" w:rsidRPr="00715DCF" w:rsidRDefault="00A37790" w:rsidP="00A37790">
      <w:pPr>
        <w:pStyle w:val="breakline"/>
        <w:rPr>
          <w:rFonts w:eastAsiaTheme="minorEastAsia"/>
          <w:color w:val="002060"/>
        </w:rPr>
      </w:pPr>
    </w:p>
    <w:p w14:paraId="5858C1E8" w14:textId="77777777" w:rsidR="00A37790" w:rsidRPr="00715DCF" w:rsidRDefault="00A37790" w:rsidP="00A37790">
      <w:pPr>
        <w:pStyle w:val="titoloprinc0"/>
        <w:rPr>
          <w:color w:val="002060"/>
        </w:rPr>
      </w:pPr>
      <w:r w:rsidRPr="00715DCF">
        <w:rPr>
          <w:color w:val="002060"/>
        </w:rPr>
        <w:t>CLASSIFICA</w:t>
      </w:r>
    </w:p>
    <w:p w14:paraId="6013D4E5" w14:textId="77777777" w:rsidR="00A37790" w:rsidRPr="00715DCF" w:rsidRDefault="00A37790" w:rsidP="00A37790">
      <w:pPr>
        <w:pStyle w:val="breakline"/>
        <w:rPr>
          <w:color w:val="002060"/>
        </w:rPr>
      </w:pPr>
    </w:p>
    <w:p w14:paraId="73DB3971" w14:textId="77777777" w:rsidR="00A37790" w:rsidRPr="00715DCF" w:rsidRDefault="00A37790" w:rsidP="00A37790">
      <w:pPr>
        <w:pStyle w:val="breakline"/>
        <w:rPr>
          <w:color w:val="002060"/>
        </w:rPr>
      </w:pPr>
    </w:p>
    <w:p w14:paraId="3C37A59A"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246BE477"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8E108"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DD2D0"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D466A"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3039B"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E4CDE"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7A847"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F9E82"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0BE96"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2C66C4"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F6B15" w14:textId="77777777" w:rsidR="00A37790" w:rsidRPr="00715DCF" w:rsidRDefault="00A37790" w:rsidP="00E30EA7">
            <w:pPr>
              <w:pStyle w:val="headertabella0"/>
              <w:rPr>
                <w:color w:val="002060"/>
              </w:rPr>
            </w:pPr>
            <w:r w:rsidRPr="00715DCF">
              <w:rPr>
                <w:color w:val="002060"/>
              </w:rPr>
              <w:t>PE</w:t>
            </w:r>
          </w:p>
        </w:tc>
      </w:tr>
      <w:tr w:rsidR="00A37790" w:rsidRPr="00715DCF" w14:paraId="0B5ACC14"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868EB" w14:textId="77777777" w:rsidR="00A37790" w:rsidRPr="00715DCF" w:rsidRDefault="00A37790" w:rsidP="00E30EA7">
            <w:pPr>
              <w:pStyle w:val="rowtabella0"/>
              <w:rPr>
                <w:color w:val="002060"/>
              </w:rPr>
            </w:pPr>
            <w:r w:rsidRPr="00715DC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DE858"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7642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8430"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DF29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14E5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7F1A" w14:textId="77777777" w:rsidR="00A37790" w:rsidRPr="00715DCF" w:rsidRDefault="00A37790" w:rsidP="00E30EA7">
            <w:pPr>
              <w:pStyle w:val="rowtabella0"/>
              <w:jc w:val="center"/>
              <w:rPr>
                <w:color w:val="002060"/>
              </w:rPr>
            </w:pPr>
            <w:r w:rsidRPr="00715DC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BDB8"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91B4D" w14:textId="77777777" w:rsidR="00A37790" w:rsidRPr="00715DCF" w:rsidRDefault="00A37790" w:rsidP="00E30EA7">
            <w:pPr>
              <w:pStyle w:val="rowtabella0"/>
              <w:jc w:val="center"/>
              <w:rPr>
                <w:color w:val="002060"/>
              </w:rPr>
            </w:pPr>
            <w:r w:rsidRPr="00715DC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428C" w14:textId="77777777" w:rsidR="00A37790" w:rsidRPr="00715DCF" w:rsidRDefault="00A37790" w:rsidP="00E30EA7">
            <w:pPr>
              <w:pStyle w:val="rowtabella0"/>
              <w:jc w:val="center"/>
              <w:rPr>
                <w:color w:val="002060"/>
              </w:rPr>
            </w:pPr>
            <w:r w:rsidRPr="00715DCF">
              <w:rPr>
                <w:color w:val="002060"/>
              </w:rPr>
              <w:t>0</w:t>
            </w:r>
          </w:p>
        </w:tc>
      </w:tr>
      <w:tr w:rsidR="00A37790" w:rsidRPr="00715DCF" w14:paraId="57419B0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3DF3A" w14:textId="77777777" w:rsidR="00A37790" w:rsidRPr="00715DCF" w:rsidRDefault="00A37790" w:rsidP="00E30EA7">
            <w:pPr>
              <w:pStyle w:val="rowtabella0"/>
              <w:rPr>
                <w:color w:val="002060"/>
              </w:rPr>
            </w:pPr>
            <w:r w:rsidRPr="00715DC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843E"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9260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3A1F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A7ED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1CC3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40AFD"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3771"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9D858"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D9033" w14:textId="77777777" w:rsidR="00A37790" w:rsidRPr="00715DCF" w:rsidRDefault="00A37790" w:rsidP="00E30EA7">
            <w:pPr>
              <w:pStyle w:val="rowtabella0"/>
              <w:jc w:val="center"/>
              <w:rPr>
                <w:color w:val="002060"/>
              </w:rPr>
            </w:pPr>
            <w:r w:rsidRPr="00715DCF">
              <w:rPr>
                <w:color w:val="002060"/>
              </w:rPr>
              <w:t>0</w:t>
            </w:r>
          </w:p>
        </w:tc>
      </w:tr>
      <w:tr w:rsidR="00A37790" w:rsidRPr="00715DCF" w14:paraId="59333AE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E5B669" w14:textId="77777777" w:rsidR="00A37790" w:rsidRPr="00715DCF" w:rsidRDefault="00A37790" w:rsidP="00E30EA7">
            <w:pPr>
              <w:pStyle w:val="rowtabella0"/>
              <w:rPr>
                <w:color w:val="002060"/>
              </w:rPr>
            </w:pPr>
            <w:r w:rsidRPr="00715DCF">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A393"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188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53A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031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C659F"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68CB"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7FA1B"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2A6C9"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56A13" w14:textId="77777777" w:rsidR="00A37790" w:rsidRPr="00715DCF" w:rsidRDefault="00A37790" w:rsidP="00E30EA7">
            <w:pPr>
              <w:pStyle w:val="rowtabella0"/>
              <w:jc w:val="center"/>
              <w:rPr>
                <w:color w:val="002060"/>
              </w:rPr>
            </w:pPr>
            <w:r w:rsidRPr="00715DCF">
              <w:rPr>
                <w:color w:val="002060"/>
              </w:rPr>
              <w:t>0</w:t>
            </w:r>
          </w:p>
        </w:tc>
      </w:tr>
      <w:tr w:rsidR="00A37790" w:rsidRPr="00715DCF" w14:paraId="1C9438D5"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6E418" w14:textId="77777777" w:rsidR="00A37790" w:rsidRPr="00715DCF" w:rsidRDefault="00A37790" w:rsidP="00E30EA7">
            <w:pPr>
              <w:pStyle w:val="rowtabella0"/>
              <w:rPr>
                <w:color w:val="002060"/>
              </w:rPr>
            </w:pPr>
            <w:r w:rsidRPr="00715DC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92717"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D63F1"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CC12"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4BF3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91B77"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F86B0"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DB56"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646F"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C945" w14:textId="77777777" w:rsidR="00A37790" w:rsidRPr="00715DCF" w:rsidRDefault="00A37790" w:rsidP="00E30EA7">
            <w:pPr>
              <w:pStyle w:val="rowtabella0"/>
              <w:jc w:val="center"/>
              <w:rPr>
                <w:color w:val="002060"/>
              </w:rPr>
            </w:pPr>
            <w:r w:rsidRPr="00715DCF">
              <w:rPr>
                <w:color w:val="002060"/>
              </w:rPr>
              <w:t>0</w:t>
            </w:r>
          </w:p>
        </w:tc>
      </w:tr>
      <w:tr w:rsidR="00A37790" w:rsidRPr="00715DCF" w14:paraId="64C2F99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54F1E8" w14:textId="77777777" w:rsidR="00A37790" w:rsidRPr="00715DCF" w:rsidRDefault="00A37790" w:rsidP="00E30EA7">
            <w:pPr>
              <w:pStyle w:val="rowtabella0"/>
              <w:rPr>
                <w:color w:val="002060"/>
                <w:lang w:val="es-ES"/>
              </w:rPr>
            </w:pPr>
            <w:r w:rsidRPr="00715DC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149C4"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7C109"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5788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C6E4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FD1AC"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B5D38"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40DDB"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43C3D"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B40C" w14:textId="77777777" w:rsidR="00A37790" w:rsidRPr="00715DCF" w:rsidRDefault="00A37790" w:rsidP="00E30EA7">
            <w:pPr>
              <w:pStyle w:val="rowtabella0"/>
              <w:jc w:val="center"/>
              <w:rPr>
                <w:color w:val="002060"/>
              </w:rPr>
            </w:pPr>
            <w:r w:rsidRPr="00715DCF">
              <w:rPr>
                <w:color w:val="002060"/>
              </w:rPr>
              <w:t>0</w:t>
            </w:r>
          </w:p>
        </w:tc>
      </w:tr>
      <w:tr w:rsidR="00A37790" w:rsidRPr="00715DCF" w14:paraId="589537A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CF4E9" w14:textId="77777777" w:rsidR="00A37790" w:rsidRPr="00715DCF" w:rsidRDefault="00A37790" w:rsidP="00E30EA7">
            <w:pPr>
              <w:pStyle w:val="rowtabella0"/>
              <w:rPr>
                <w:color w:val="002060"/>
              </w:rPr>
            </w:pPr>
            <w:r w:rsidRPr="00715DC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C6230"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FB99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6391"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B94BA"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5A8B9"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66C25"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F7DFE"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135BF"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8F67" w14:textId="77777777" w:rsidR="00A37790" w:rsidRPr="00715DCF" w:rsidRDefault="00A37790" w:rsidP="00E30EA7">
            <w:pPr>
              <w:pStyle w:val="rowtabella0"/>
              <w:jc w:val="center"/>
              <w:rPr>
                <w:color w:val="002060"/>
              </w:rPr>
            </w:pPr>
            <w:r w:rsidRPr="00715DCF">
              <w:rPr>
                <w:color w:val="002060"/>
              </w:rPr>
              <w:t>0</w:t>
            </w:r>
          </w:p>
        </w:tc>
      </w:tr>
      <w:tr w:rsidR="00A37790" w:rsidRPr="00715DCF" w14:paraId="419BF4F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51593" w14:textId="77777777" w:rsidR="00A37790" w:rsidRPr="00715DCF" w:rsidRDefault="00A37790" w:rsidP="00E30EA7">
            <w:pPr>
              <w:pStyle w:val="rowtabella0"/>
              <w:rPr>
                <w:color w:val="002060"/>
              </w:rPr>
            </w:pPr>
            <w:r w:rsidRPr="00715DC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997AB"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C7149"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2C22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3AB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B810E"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2A704"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E1AE3" w14:textId="77777777" w:rsidR="00A37790" w:rsidRPr="00715DCF" w:rsidRDefault="00A37790" w:rsidP="00E30EA7">
            <w:pPr>
              <w:pStyle w:val="rowtabella0"/>
              <w:jc w:val="center"/>
              <w:rPr>
                <w:color w:val="002060"/>
              </w:rPr>
            </w:pPr>
            <w:r w:rsidRPr="00715D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A2AC3"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772CC" w14:textId="77777777" w:rsidR="00A37790" w:rsidRPr="00715DCF" w:rsidRDefault="00A37790" w:rsidP="00E30EA7">
            <w:pPr>
              <w:pStyle w:val="rowtabella0"/>
              <w:jc w:val="center"/>
              <w:rPr>
                <w:color w:val="002060"/>
              </w:rPr>
            </w:pPr>
            <w:r w:rsidRPr="00715DCF">
              <w:rPr>
                <w:color w:val="002060"/>
              </w:rPr>
              <w:t>0</w:t>
            </w:r>
          </w:p>
        </w:tc>
      </w:tr>
      <w:tr w:rsidR="00A37790" w:rsidRPr="00715DCF" w14:paraId="38FCF2D4"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11A77C" w14:textId="77777777" w:rsidR="00A37790" w:rsidRPr="00715DCF" w:rsidRDefault="00A37790" w:rsidP="00E30EA7">
            <w:pPr>
              <w:pStyle w:val="rowtabella0"/>
              <w:rPr>
                <w:color w:val="002060"/>
              </w:rPr>
            </w:pPr>
            <w:proofErr w:type="spellStart"/>
            <w:proofErr w:type="gramStart"/>
            <w:r w:rsidRPr="00715DCF">
              <w:rPr>
                <w:color w:val="002060"/>
              </w:rPr>
              <w:t>sq.B</w:t>
            </w:r>
            <w:proofErr w:type="spellEnd"/>
            <w:proofErr w:type="gramEnd"/>
            <w:r w:rsidRPr="00715DCF">
              <w:rPr>
                <w:color w:val="002060"/>
              </w:rPr>
              <w:t xml:space="preserve"> AMICI DEL </w:t>
            </w:r>
            <w:proofErr w:type="spellStart"/>
            <w:r w:rsidRPr="00715DC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0E4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5F2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5A0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859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45FD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D1DA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A77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A6F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7185" w14:textId="77777777" w:rsidR="00A37790" w:rsidRPr="00715DCF" w:rsidRDefault="00A37790" w:rsidP="00E30EA7">
            <w:pPr>
              <w:pStyle w:val="rowtabella0"/>
              <w:jc w:val="center"/>
              <w:rPr>
                <w:color w:val="002060"/>
              </w:rPr>
            </w:pPr>
            <w:r w:rsidRPr="00715DCF">
              <w:rPr>
                <w:color w:val="002060"/>
              </w:rPr>
              <w:t>0</w:t>
            </w:r>
          </w:p>
        </w:tc>
      </w:tr>
    </w:tbl>
    <w:p w14:paraId="5AFC7E10" w14:textId="77777777" w:rsidR="00A37790" w:rsidRPr="00715DCF" w:rsidRDefault="00A37790" w:rsidP="00A37790">
      <w:pPr>
        <w:pStyle w:val="breakline"/>
        <w:rPr>
          <w:rFonts w:eastAsiaTheme="minorEastAsia"/>
          <w:color w:val="002060"/>
        </w:rPr>
      </w:pPr>
    </w:p>
    <w:p w14:paraId="237D1DDB" w14:textId="77777777" w:rsidR="00A37790" w:rsidRPr="00715DCF" w:rsidRDefault="00A37790" w:rsidP="00A37790">
      <w:pPr>
        <w:pStyle w:val="breakline"/>
        <w:rPr>
          <w:color w:val="002060"/>
        </w:rPr>
      </w:pPr>
    </w:p>
    <w:p w14:paraId="11EF1F92" w14:textId="77777777" w:rsidR="00A37790" w:rsidRPr="00715DCF" w:rsidRDefault="00A37790" w:rsidP="00A37790">
      <w:pPr>
        <w:pStyle w:val="sottotitolocampionato10"/>
        <w:rPr>
          <w:color w:val="002060"/>
        </w:rPr>
      </w:pPr>
      <w:r w:rsidRPr="00715D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1A0F8A0D"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AE2AE"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F7015B"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D938"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93F65"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1B786"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A3B24"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B950B"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18CFB"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A45AF"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035E0" w14:textId="77777777" w:rsidR="00A37790" w:rsidRPr="00715DCF" w:rsidRDefault="00A37790" w:rsidP="00E30EA7">
            <w:pPr>
              <w:pStyle w:val="headertabella0"/>
              <w:rPr>
                <w:color w:val="002060"/>
              </w:rPr>
            </w:pPr>
            <w:r w:rsidRPr="00715DCF">
              <w:rPr>
                <w:color w:val="002060"/>
              </w:rPr>
              <w:t>PE</w:t>
            </w:r>
          </w:p>
        </w:tc>
      </w:tr>
      <w:tr w:rsidR="00A37790" w:rsidRPr="00715DCF" w14:paraId="3FBD5B42"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2FC6A0" w14:textId="77777777" w:rsidR="00A37790" w:rsidRPr="00715DCF" w:rsidRDefault="00A37790" w:rsidP="00E30EA7">
            <w:pPr>
              <w:pStyle w:val="rowtabella0"/>
              <w:rPr>
                <w:color w:val="002060"/>
              </w:rPr>
            </w:pPr>
            <w:r w:rsidRPr="00715DCF">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C0EB"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B43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685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A60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C0F6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8B40" w14:textId="77777777" w:rsidR="00A37790" w:rsidRPr="00715DCF" w:rsidRDefault="00A37790" w:rsidP="00E30EA7">
            <w:pPr>
              <w:pStyle w:val="rowtabella0"/>
              <w:jc w:val="center"/>
              <w:rPr>
                <w:color w:val="002060"/>
              </w:rPr>
            </w:pPr>
            <w:r w:rsidRPr="00715DCF">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163B"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F9234" w14:textId="77777777" w:rsidR="00A37790" w:rsidRPr="00715DCF" w:rsidRDefault="00A37790" w:rsidP="00E30EA7">
            <w:pPr>
              <w:pStyle w:val="rowtabella0"/>
              <w:jc w:val="center"/>
              <w:rPr>
                <w:color w:val="002060"/>
              </w:rPr>
            </w:pPr>
            <w:r w:rsidRPr="00715DC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9447" w14:textId="77777777" w:rsidR="00A37790" w:rsidRPr="00715DCF" w:rsidRDefault="00A37790" w:rsidP="00E30EA7">
            <w:pPr>
              <w:pStyle w:val="rowtabella0"/>
              <w:jc w:val="center"/>
              <w:rPr>
                <w:color w:val="002060"/>
              </w:rPr>
            </w:pPr>
            <w:r w:rsidRPr="00715DCF">
              <w:rPr>
                <w:color w:val="002060"/>
              </w:rPr>
              <w:t>0</w:t>
            </w:r>
          </w:p>
        </w:tc>
      </w:tr>
      <w:tr w:rsidR="00A37790" w:rsidRPr="00715DCF" w14:paraId="499B3D0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2C95E" w14:textId="77777777" w:rsidR="00A37790" w:rsidRPr="00715DCF" w:rsidRDefault="00A37790" w:rsidP="00E30EA7">
            <w:pPr>
              <w:pStyle w:val="rowtabella0"/>
              <w:rPr>
                <w:color w:val="002060"/>
              </w:rPr>
            </w:pPr>
            <w:r w:rsidRPr="00715DC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4058D"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5A2F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B1A5A"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E98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C88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2555" w14:textId="77777777" w:rsidR="00A37790" w:rsidRPr="00715DCF" w:rsidRDefault="00A37790" w:rsidP="00E30EA7">
            <w:pPr>
              <w:pStyle w:val="rowtabella0"/>
              <w:jc w:val="center"/>
              <w:rPr>
                <w:color w:val="002060"/>
              </w:rPr>
            </w:pPr>
            <w:r w:rsidRPr="00715DC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7077F"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4FE7" w14:textId="77777777" w:rsidR="00A37790" w:rsidRPr="00715DCF" w:rsidRDefault="00A37790" w:rsidP="00E30EA7">
            <w:pPr>
              <w:pStyle w:val="rowtabella0"/>
              <w:jc w:val="center"/>
              <w:rPr>
                <w:color w:val="002060"/>
              </w:rPr>
            </w:pPr>
            <w:r w:rsidRPr="00715DC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136AD" w14:textId="77777777" w:rsidR="00A37790" w:rsidRPr="00715DCF" w:rsidRDefault="00A37790" w:rsidP="00E30EA7">
            <w:pPr>
              <w:pStyle w:val="rowtabella0"/>
              <w:jc w:val="center"/>
              <w:rPr>
                <w:color w:val="002060"/>
              </w:rPr>
            </w:pPr>
            <w:r w:rsidRPr="00715DCF">
              <w:rPr>
                <w:color w:val="002060"/>
              </w:rPr>
              <w:t>0</w:t>
            </w:r>
          </w:p>
        </w:tc>
      </w:tr>
      <w:tr w:rsidR="00A37790" w:rsidRPr="00715DCF" w14:paraId="1B7BEBE8"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81EA06" w14:textId="77777777" w:rsidR="00A37790" w:rsidRPr="00715DCF" w:rsidRDefault="00A37790" w:rsidP="00E30EA7">
            <w:pPr>
              <w:pStyle w:val="rowtabella0"/>
              <w:rPr>
                <w:color w:val="002060"/>
                <w:lang w:val="es-ES"/>
              </w:rPr>
            </w:pPr>
            <w:r w:rsidRPr="00715DC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C8C4"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BFD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9CDF6"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F1FF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96EFE"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C537" w14:textId="77777777" w:rsidR="00A37790" w:rsidRPr="00715DCF" w:rsidRDefault="00A37790" w:rsidP="00E30EA7">
            <w:pPr>
              <w:pStyle w:val="rowtabella0"/>
              <w:jc w:val="center"/>
              <w:rPr>
                <w:color w:val="002060"/>
              </w:rPr>
            </w:pPr>
            <w:r w:rsidRPr="00715DCF">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198A3"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6DE6" w14:textId="77777777" w:rsidR="00A37790" w:rsidRPr="00715DCF" w:rsidRDefault="00A37790" w:rsidP="00E30EA7">
            <w:pPr>
              <w:pStyle w:val="rowtabella0"/>
              <w:jc w:val="center"/>
              <w:rPr>
                <w:color w:val="002060"/>
              </w:rPr>
            </w:pPr>
            <w:r w:rsidRPr="00715DC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9CB60" w14:textId="77777777" w:rsidR="00A37790" w:rsidRPr="00715DCF" w:rsidRDefault="00A37790" w:rsidP="00E30EA7">
            <w:pPr>
              <w:pStyle w:val="rowtabella0"/>
              <w:jc w:val="center"/>
              <w:rPr>
                <w:color w:val="002060"/>
              </w:rPr>
            </w:pPr>
            <w:r w:rsidRPr="00715DCF">
              <w:rPr>
                <w:color w:val="002060"/>
              </w:rPr>
              <w:t>0</w:t>
            </w:r>
          </w:p>
        </w:tc>
      </w:tr>
      <w:tr w:rsidR="00A37790" w:rsidRPr="00715DCF" w14:paraId="5D8E923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15E870" w14:textId="77777777" w:rsidR="00A37790" w:rsidRPr="00715DCF" w:rsidRDefault="00A37790" w:rsidP="00E30EA7">
            <w:pPr>
              <w:pStyle w:val="rowtabella0"/>
              <w:rPr>
                <w:color w:val="002060"/>
              </w:rPr>
            </w:pPr>
            <w:r w:rsidRPr="00715DCF">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03A0"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F038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AD0E"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6EFD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F6F9"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18453"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4422"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8C057"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AA56" w14:textId="77777777" w:rsidR="00A37790" w:rsidRPr="00715DCF" w:rsidRDefault="00A37790" w:rsidP="00E30EA7">
            <w:pPr>
              <w:pStyle w:val="rowtabella0"/>
              <w:jc w:val="center"/>
              <w:rPr>
                <w:color w:val="002060"/>
              </w:rPr>
            </w:pPr>
            <w:r w:rsidRPr="00715DCF">
              <w:rPr>
                <w:color w:val="002060"/>
              </w:rPr>
              <w:t>0</w:t>
            </w:r>
          </w:p>
        </w:tc>
      </w:tr>
      <w:tr w:rsidR="00A37790" w:rsidRPr="00715DCF" w14:paraId="3AE9548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8B1953" w14:textId="77777777" w:rsidR="00A37790" w:rsidRPr="00715DCF" w:rsidRDefault="00A37790" w:rsidP="00E30EA7">
            <w:pPr>
              <w:pStyle w:val="rowtabella0"/>
              <w:rPr>
                <w:color w:val="002060"/>
              </w:rPr>
            </w:pPr>
            <w:r w:rsidRPr="00715DCF">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4F7C"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02B8"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08EF"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AC9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F425"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20CF"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0784B"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BFF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7390" w14:textId="77777777" w:rsidR="00A37790" w:rsidRPr="00715DCF" w:rsidRDefault="00A37790" w:rsidP="00E30EA7">
            <w:pPr>
              <w:pStyle w:val="rowtabella0"/>
              <w:jc w:val="center"/>
              <w:rPr>
                <w:color w:val="002060"/>
              </w:rPr>
            </w:pPr>
            <w:r w:rsidRPr="00715DCF">
              <w:rPr>
                <w:color w:val="002060"/>
              </w:rPr>
              <w:t>0</w:t>
            </w:r>
          </w:p>
        </w:tc>
      </w:tr>
      <w:tr w:rsidR="00A37790" w:rsidRPr="00715DCF" w14:paraId="3C91CEE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D54A7" w14:textId="77777777" w:rsidR="00A37790" w:rsidRPr="00715DCF" w:rsidRDefault="00A37790" w:rsidP="00E30EA7">
            <w:pPr>
              <w:pStyle w:val="rowtabella0"/>
              <w:rPr>
                <w:color w:val="002060"/>
              </w:rPr>
            </w:pPr>
            <w:r w:rsidRPr="00715DCF">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563AF"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E025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BE42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4FE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269C6"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9962" w14:textId="77777777" w:rsidR="00A37790" w:rsidRPr="00715DCF" w:rsidRDefault="00A37790" w:rsidP="00E30EA7">
            <w:pPr>
              <w:pStyle w:val="rowtabella0"/>
              <w:jc w:val="center"/>
              <w:rPr>
                <w:color w:val="002060"/>
              </w:rPr>
            </w:pPr>
            <w:r w:rsidRPr="00715D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373E" w14:textId="77777777" w:rsidR="00A37790" w:rsidRPr="00715DCF" w:rsidRDefault="00A37790" w:rsidP="00E30EA7">
            <w:pPr>
              <w:pStyle w:val="rowtabella0"/>
              <w:jc w:val="center"/>
              <w:rPr>
                <w:color w:val="002060"/>
              </w:rPr>
            </w:pPr>
            <w:r w:rsidRPr="00715DC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1BEA"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CA67" w14:textId="77777777" w:rsidR="00A37790" w:rsidRPr="00715DCF" w:rsidRDefault="00A37790" w:rsidP="00E30EA7">
            <w:pPr>
              <w:pStyle w:val="rowtabella0"/>
              <w:jc w:val="center"/>
              <w:rPr>
                <w:color w:val="002060"/>
              </w:rPr>
            </w:pPr>
            <w:r w:rsidRPr="00715DCF">
              <w:rPr>
                <w:color w:val="002060"/>
              </w:rPr>
              <w:t>0</w:t>
            </w:r>
          </w:p>
        </w:tc>
      </w:tr>
      <w:tr w:rsidR="00A37790" w:rsidRPr="00715DCF" w14:paraId="289BE5E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C172A" w14:textId="77777777" w:rsidR="00A37790" w:rsidRPr="00715DCF" w:rsidRDefault="00A37790" w:rsidP="00E30EA7">
            <w:pPr>
              <w:pStyle w:val="rowtabella0"/>
              <w:rPr>
                <w:color w:val="002060"/>
              </w:rPr>
            </w:pPr>
            <w:r w:rsidRPr="00715DCF">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818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AE4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5716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D37F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EE1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DF60"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41DA0" w14:textId="77777777" w:rsidR="00A37790" w:rsidRPr="00715DCF" w:rsidRDefault="00A37790" w:rsidP="00E30EA7">
            <w:pPr>
              <w:pStyle w:val="rowtabella0"/>
              <w:jc w:val="center"/>
              <w:rPr>
                <w:color w:val="002060"/>
              </w:rPr>
            </w:pPr>
            <w:r w:rsidRPr="00715DCF">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3C00" w14:textId="77777777" w:rsidR="00A37790" w:rsidRPr="00715DCF" w:rsidRDefault="00A37790" w:rsidP="00E30EA7">
            <w:pPr>
              <w:pStyle w:val="rowtabella0"/>
              <w:jc w:val="center"/>
              <w:rPr>
                <w:color w:val="002060"/>
              </w:rPr>
            </w:pPr>
            <w:r w:rsidRPr="00715D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7A4E" w14:textId="77777777" w:rsidR="00A37790" w:rsidRPr="00715DCF" w:rsidRDefault="00A37790" w:rsidP="00E30EA7">
            <w:pPr>
              <w:pStyle w:val="rowtabella0"/>
              <w:jc w:val="center"/>
              <w:rPr>
                <w:color w:val="002060"/>
              </w:rPr>
            </w:pPr>
            <w:r w:rsidRPr="00715DCF">
              <w:rPr>
                <w:color w:val="002060"/>
              </w:rPr>
              <w:t>0</w:t>
            </w:r>
          </w:p>
        </w:tc>
      </w:tr>
      <w:tr w:rsidR="00A37790" w:rsidRPr="00715DCF" w14:paraId="5DC6ED3E"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D04235" w14:textId="77777777" w:rsidR="00A37790" w:rsidRPr="00715DCF" w:rsidRDefault="00A37790" w:rsidP="00E30EA7">
            <w:pPr>
              <w:pStyle w:val="rowtabella0"/>
              <w:rPr>
                <w:color w:val="002060"/>
                <w:lang w:val="es-ES"/>
              </w:rPr>
            </w:pPr>
            <w:r w:rsidRPr="00715DCF">
              <w:rPr>
                <w:color w:val="002060"/>
                <w:lang w:val="es-ES"/>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E34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4676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0767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DCA7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F34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15E75" w14:textId="77777777" w:rsidR="00A37790" w:rsidRPr="00715DCF" w:rsidRDefault="00A37790" w:rsidP="00E30EA7">
            <w:pPr>
              <w:pStyle w:val="rowtabella0"/>
              <w:jc w:val="center"/>
              <w:rPr>
                <w:color w:val="002060"/>
              </w:rPr>
            </w:pPr>
            <w:r w:rsidRPr="00715D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A304" w14:textId="77777777" w:rsidR="00A37790" w:rsidRPr="00715DCF" w:rsidRDefault="00A37790" w:rsidP="00E30EA7">
            <w:pPr>
              <w:pStyle w:val="rowtabella0"/>
              <w:jc w:val="center"/>
              <w:rPr>
                <w:color w:val="002060"/>
              </w:rPr>
            </w:pPr>
            <w:r w:rsidRPr="00715DCF">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7BB9A" w14:textId="77777777" w:rsidR="00A37790" w:rsidRPr="00715DCF" w:rsidRDefault="00A37790" w:rsidP="00E30EA7">
            <w:pPr>
              <w:pStyle w:val="rowtabella0"/>
              <w:jc w:val="center"/>
              <w:rPr>
                <w:color w:val="002060"/>
              </w:rPr>
            </w:pPr>
            <w:r w:rsidRPr="00715DCF">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D331" w14:textId="77777777" w:rsidR="00A37790" w:rsidRPr="00715DCF" w:rsidRDefault="00A37790" w:rsidP="00E30EA7">
            <w:pPr>
              <w:pStyle w:val="rowtabella0"/>
              <w:jc w:val="center"/>
              <w:rPr>
                <w:color w:val="002060"/>
              </w:rPr>
            </w:pPr>
            <w:r w:rsidRPr="00715DCF">
              <w:rPr>
                <w:color w:val="002060"/>
              </w:rPr>
              <w:t>0</w:t>
            </w:r>
          </w:p>
        </w:tc>
      </w:tr>
    </w:tbl>
    <w:p w14:paraId="338859B0" w14:textId="77777777" w:rsidR="00A37790" w:rsidRPr="00715DCF" w:rsidRDefault="00A37790" w:rsidP="00A37790">
      <w:pPr>
        <w:pStyle w:val="breakline"/>
        <w:rPr>
          <w:rFonts w:eastAsiaTheme="minorEastAsia"/>
          <w:color w:val="002060"/>
        </w:rPr>
      </w:pPr>
    </w:p>
    <w:p w14:paraId="10E57993" w14:textId="77777777" w:rsidR="00A37790" w:rsidRPr="00715DCF" w:rsidRDefault="00A37790" w:rsidP="00A37790">
      <w:pPr>
        <w:pStyle w:val="breakline"/>
        <w:rPr>
          <w:color w:val="002060"/>
        </w:rPr>
      </w:pPr>
    </w:p>
    <w:p w14:paraId="4E75BE90" w14:textId="77777777" w:rsidR="00A37790" w:rsidRPr="00715DCF" w:rsidRDefault="00A37790" w:rsidP="00A37790">
      <w:pPr>
        <w:pStyle w:val="sottotitolocampionato10"/>
        <w:rPr>
          <w:color w:val="002060"/>
        </w:rPr>
      </w:pPr>
      <w:r w:rsidRPr="00715DC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41A2240E"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C8311"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CD41A"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1DABC"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150B7"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23DF9"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0237E"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E6ECB"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D294E"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65AB8"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32654" w14:textId="77777777" w:rsidR="00A37790" w:rsidRPr="00715DCF" w:rsidRDefault="00A37790" w:rsidP="00E30EA7">
            <w:pPr>
              <w:pStyle w:val="headertabella0"/>
              <w:rPr>
                <w:color w:val="002060"/>
              </w:rPr>
            </w:pPr>
            <w:r w:rsidRPr="00715DCF">
              <w:rPr>
                <w:color w:val="002060"/>
              </w:rPr>
              <w:t>PE</w:t>
            </w:r>
          </w:p>
        </w:tc>
      </w:tr>
      <w:tr w:rsidR="00A37790" w:rsidRPr="00715DCF" w14:paraId="0567BCF1"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4E0821" w14:textId="77777777" w:rsidR="00A37790" w:rsidRPr="00715DCF" w:rsidRDefault="00A37790" w:rsidP="00E30EA7">
            <w:pPr>
              <w:pStyle w:val="rowtabella0"/>
              <w:rPr>
                <w:color w:val="002060"/>
              </w:rPr>
            </w:pPr>
            <w:r w:rsidRPr="00715DC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81B3"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943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8897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EC717"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8AFE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1C03C"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8CEC"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30C60"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ECC7E" w14:textId="77777777" w:rsidR="00A37790" w:rsidRPr="00715DCF" w:rsidRDefault="00A37790" w:rsidP="00E30EA7">
            <w:pPr>
              <w:pStyle w:val="rowtabella0"/>
              <w:jc w:val="center"/>
              <w:rPr>
                <w:color w:val="002060"/>
              </w:rPr>
            </w:pPr>
            <w:r w:rsidRPr="00715DCF">
              <w:rPr>
                <w:color w:val="002060"/>
              </w:rPr>
              <w:t>0</w:t>
            </w:r>
          </w:p>
        </w:tc>
      </w:tr>
      <w:tr w:rsidR="00A37790" w:rsidRPr="00715DCF" w14:paraId="6C6CA4E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C821BE" w14:textId="77777777" w:rsidR="00A37790" w:rsidRPr="00715DCF" w:rsidRDefault="00A37790" w:rsidP="00E30EA7">
            <w:pPr>
              <w:pStyle w:val="rowtabella0"/>
              <w:rPr>
                <w:color w:val="002060"/>
              </w:rPr>
            </w:pPr>
            <w:r w:rsidRPr="00715DC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37F11"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E918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E163"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D3C8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8BFCC"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AF07"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1890B" w14:textId="77777777" w:rsidR="00A37790" w:rsidRPr="00715DCF" w:rsidRDefault="00A37790" w:rsidP="00E30EA7">
            <w:pPr>
              <w:pStyle w:val="rowtabella0"/>
              <w:jc w:val="center"/>
              <w:rPr>
                <w:color w:val="002060"/>
              </w:rPr>
            </w:pPr>
            <w:r w:rsidRPr="00715D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33B40"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A7F8" w14:textId="77777777" w:rsidR="00A37790" w:rsidRPr="00715DCF" w:rsidRDefault="00A37790" w:rsidP="00E30EA7">
            <w:pPr>
              <w:pStyle w:val="rowtabella0"/>
              <w:jc w:val="center"/>
              <w:rPr>
                <w:color w:val="002060"/>
              </w:rPr>
            </w:pPr>
            <w:r w:rsidRPr="00715DCF">
              <w:rPr>
                <w:color w:val="002060"/>
              </w:rPr>
              <w:t>0</w:t>
            </w:r>
          </w:p>
        </w:tc>
      </w:tr>
      <w:tr w:rsidR="00A37790" w:rsidRPr="00715DCF" w14:paraId="380978C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FEA9D4" w14:textId="77777777" w:rsidR="00A37790" w:rsidRPr="00715DCF" w:rsidRDefault="00A37790" w:rsidP="00E30EA7">
            <w:pPr>
              <w:pStyle w:val="rowtabella0"/>
              <w:rPr>
                <w:color w:val="002060"/>
              </w:rPr>
            </w:pPr>
            <w:r w:rsidRPr="00715DCF">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EC2E"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2631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8D6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66C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0B8E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C451"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27F9"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B5F69"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24D3" w14:textId="77777777" w:rsidR="00A37790" w:rsidRPr="00715DCF" w:rsidRDefault="00A37790" w:rsidP="00E30EA7">
            <w:pPr>
              <w:pStyle w:val="rowtabella0"/>
              <w:jc w:val="center"/>
              <w:rPr>
                <w:color w:val="002060"/>
              </w:rPr>
            </w:pPr>
            <w:r w:rsidRPr="00715DCF">
              <w:rPr>
                <w:color w:val="002060"/>
              </w:rPr>
              <w:t>0</w:t>
            </w:r>
          </w:p>
        </w:tc>
      </w:tr>
      <w:tr w:rsidR="00A37790" w:rsidRPr="00715DCF" w14:paraId="317D511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B9175" w14:textId="77777777" w:rsidR="00A37790" w:rsidRPr="00715DCF" w:rsidRDefault="00A37790" w:rsidP="00E30EA7">
            <w:pPr>
              <w:pStyle w:val="rowtabella0"/>
              <w:rPr>
                <w:color w:val="002060"/>
              </w:rPr>
            </w:pPr>
            <w:r w:rsidRPr="00715DCF">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188F"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04B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97186"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4D14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B7E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8EEF7" w14:textId="77777777" w:rsidR="00A37790" w:rsidRPr="00715DCF" w:rsidRDefault="00A37790" w:rsidP="00E30EA7">
            <w:pPr>
              <w:pStyle w:val="rowtabella0"/>
              <w:jc w:val="center"/>
              <w:rPr>
                <w:color w:val="002060"/>
              </w:rPr>
            </w:pPr>
            <w:r w:rsidRPr="00715D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5AD6"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DAD2A"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913E7" w14:textId="77777777" w:rsidR="00A37790" w:rsidRPr="00715DCF" w:rsidRDefault="00A37790" w:rsidP="00E30EA7">
            <w:pPr>
              <w:pStyle w:val="rowtabella0"/>
              <w:jc w:val="center"/>
              <w:rPr>
                <w:color w:val="002060"/>
              </w:rPr>
            </w:pPr>
            <w:r w:rsidRPr="00715DCF">
              <w:rPr>
                <w:color w:val="002060"/>
              </w:rPr>
              <w:t>0</w:t>
            </w:r>
          </w:p>
        </w:tc>
      </w:tr>
      <w:tr w:rsidR="00A37790" w:rsidRPr="00715DCF" w14:paraId="4EB832E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DE1B0" w14:textId="77777777" w:rsidR="00A37790" w:rsidRPr="00715DCF" w:rsidRDefault="00A37790" w:rsidP="00E30EA7">
            <w:pPr>
              <w:pStyle w:val="rowtabella0"/>
              <w:rPr>
                <w:color w:val="002060"/>
              </w:rPr>
            </w:pPr>
            <w:r w:rsidRPr="00715DCF">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E518"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A07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59BE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B95A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4D15"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E164"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8D18"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1D4C6"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C5791" w14:textId="77777777" w:rsidR="00A37790" w:rsidRPr="00715DCF" w:rsidRDefault="00A37790" w:rsidP="00E30EA7">
            <w:pPr>
              <w:pStyle w:val="rowtabella0"/>
              <w:jc w:val="center"/>
              <w:rPr>
                <w:color w:val="002060"/>
              </w:rPr>
            </w:pPr>
            <w:r w:rsidRPr="00715DCF">
              <w:rPr>
                <w:color w:val="002060"/>
              </w:rPr>
              <w:t>0</w:t>
            </w:r>
          </w:p>
        </w:tc>
      </w:tr>
      <w:tr w:rsidR="00A37790" w:rsidRPr="00715DCF" w14:paraId="7D62C8B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506CF" w14:textId="77777777" w:rsidR="00A37790" w:rsidRPr="00715DCF" w:rsidRDefault="00A37790" w:rsidP="00E30EA7">
            <w:pPr>
              <w:pStyle w:val="rowtabella0"/>
              <w:rPr>
                <w:color w:val="002060"/>
              </w:rPr>
            </w:pPr>
            <w:r w:rsidRPr="00715DC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EC99"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624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71112"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6A500"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B317"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734C6"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6B58"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2D985"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FB940" w14:textId="77777777" w:rsidR="00A37790" w:rsidRPr="00715DCF" w:rsidRDefault="00A37790" w:rsidP="00E30EA7">
            <w:pPr>
              <w:pStyle w:val="rowtabella0"/>
              <w:jc w:val="center"/>
              <w:rPr>
                <w:color w:val="002060"/>
              </w:rPr>
            </w:pPr>
            <w:r w:rsidRPr="00715DCF">
              <w:rPr>
                <w:color w:val="002060"/>
              </w:rPr>
              <w:t>0</w:t>
            </w:r>
          </w:p>
        </w:tc>
      </w:tr>
      <w:tr w:rsidR="00A37790" w:rsidRPr="00715DCF" w14:paraId="4F987FB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A965A" w14:textId="77777777" w:rsidR="00A37790" w:rsidRPr="00715DCF" w:rsidRDefault="00A37790" w:rsidP="00E30EA7">
            <w:pPr>
              <w:pStyle w:val="rowtabella0"/>
              <w:rPr>
                <w:color w:val="002060"/>
              </w:rPr>
            </w:pPr>
            <w:r w:rsidRPr="00715DCF">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E95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3797D"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88F0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82A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D22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DFBD5"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C490"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BAC44" w14:textId="77777777" w:rsidR="00A37790" w:rsidRPr="00715DCF" w:rsidRDefault="00A37790" w:rsidP="00E30EA7">
            <w:pPr>
              <w:pStyle w:val="rowtabella0"/>
              <w:jc w:val="center"/>
              <w:rPr>
                <w:color w:val="002060"/>
              </w:rPr>
            </w:pPr>
            <w:r w:rsidRPr="00715D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9261" w14:textId="77777777" w:rsidR="00A37790" w:rsidRPr="00715DCF" w:rsidRDefault="00A37790" w:rsidP="00E30EA7">
            <w:pPr>
              <w:pStyle w:val="rowtabella0"/>
              <w:jc w:val="center"/>
              <w:rPr>
                <w:color w:val="002060"/>
              </w:rPr>
            </w:pPr>
            <w:r w:rsidRPr="00715DCF">
              <w:rPr>
                <w:color w:val="002060"/>
              </w:rPr>
              <w:t>0</w:t>
            </w:r>
          </w:p>
        </w:tc>
      </w:tr>
      <w:tr w:rsidR="00A37790" w:rsidRPr="00715DCF" w14:paraId="359A6E26"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6929BD" w14:textId="77777777" w:rsidR="00A37790" w:rsidRPr="00715DCF" w:rsidRDefault="00A37790" w:rsidP="00E30EA7">
            <w:pPr>
              <w:pStyle w:val="rowtabella0"/>
              <w:rPr>
                <w:color w:val="002060"/>
              </w:rPr>
            </w:pPr>
            <w:proofErr w:type="spellStart"/>
            <w:proofErr w:type="gramStart"/>
            <w:r w:rsidRPr="00715DCF">
              <w:rPr>
                <w:color w:val="002060"/>
              </w:rPr>
              <w:t>sq.B</w:t>
            </w:r>
            <w:proofErr w:type="spellEnd"/>
            <w:proofErr w:type="gramEnd"/>
            <w:r w:rsidRPr="00715DCF">
              <w:rPr>
                <w:color w:val="002060"/>
              </w:rPr>
              <w:t xml:space="preserve"> FIGHT BULLS </w:t>
            </w:r>
            <w:proofErr w:type="spellStart"/>
            <w:r w:rsidRPr="00715DCF">
              <w:rPr>
                <w:color w:val="002060"/>
              </w:rPr>
              <w:t>CORRIDONIsq.B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2F45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FF7C"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E2E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B43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D5B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C5DC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2B8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1AA0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46DF0" w14:textId="77777777" w:rsidR="00A37790" w:rsidRPr="00715DCF" w:rsidRDefault="00A37790" w:rsidP="00E30EA7">
            <w:pPr>
              <w:pStyle w:val="rowtabella0"/>
              <w:jc w:val="center"/>
              <w:rPr>
                <w:color w:val="002060"/>
              </w:rPr>
            </w:pPr>
            <w:r w:rsidRPr="00715DCF">
              <w:rPr>
                <w:color w:val="002060"/>
              </w:rPr>
              <w:t>0</w:t>
            </w:r>
          </w:p>
        </w:tc>
      </w:tr>
    </w:tbl>
    <w:p w14:paraId="0080791B" w14:textId="77777777" w:rsidR="00A37790" w:rsidRPr="00715DCF" w:rsidRDefault="00A37790" w:rsidP="00A37790">
      <w:pPr>
        <w:pStyle w:val="breakline"/>
        <w:rPr>
          <w:color w:val="002060"/>
        </w:rPr>
      </w:pPr>
    </w:p>
    <w:p w14:paraId="5BB2B75B" w14:textId="77777777" w:rsidR="00A37790" w:rsidRPr="00715DCF" w:rsidRDefault="00A37790" w:rsidP="00A37790">
      <w:pPr>
        <w:pStyle w:val="titoloprinc0"/>
        <w:rPr>
          <w:color w:val="002060"/>
        </w:rPr>
      </w:pPr>
      <w:r w:rsidRPr="00715DCF">
        <w:rPr>
          <w:color w:val="002060"/>
        </w:rPr>
        <w:t>PROGRAMMA GARE</w:t>
      </w:r>
    </w:p>
    <w:p w14:paraId="723100E3" w14:textId="77777777" w:rsidR="00A37790" w:rsidRPr="00715DCF" w:rsidRDefault="00A37790" w:rsidP="00A37790">
      <w:pPr>
        <w:pStyle w:val="breakline"/>
        <w:rPr>
          <w:color w:val="002060"/>
        </w:rPr>
      </w:pPr>
    </w:p>
    <w:p w14:paraId="5CFC002C" w14:textId="77777777" w:rsidR="00A37790" w:rsidRPr="00715DCF" w:rsidRDefault="00A37790" w:rsidP="00A37790">
      <w:pPr>
        <w:pStyle w:val="sottotitolocampionato10"/>
        <w:rPr>
          <w:color w:val="002060"/>
        </w:rPr>
      </w:pPr>
      <w:r w:rsidRPr="00715DCF">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A37790" w:rsidRPr="00715DCF" w14:paraId="7636CD05"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F6DA1"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D8491"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388AB"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EC15D"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D044C"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AA696"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58D33"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0ECD9246" w14:textId="77777777" w:rsidTr="00E30EA7">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641D72" w14:textId="77777777" w:rsidR="00A37790" w:rsidRPr="00715DCF" w:rsidRDefault="00A37790" w:rsidP="00E30EA7">
            <w:pPr>
              <w:pStyle w:val="rowtabella0"/>
              <w:rPr>
                <w:color w:val="002060"/>
              </w:rPr>
            </w:pPr>
            <w:r w:rsidRPr="00715DCF">
              <w:rPr>
                <w:color w:val="002060"/>
              </w:rPr>
              <w:t>SPECIAL ONE SPORTING CLUB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CA7628" w14:textId="77777777" w:rsidR="00A37790" w:rsidRPr="00715DCF" w:rsidRDefault="00A37790" w:rsidP="00E30EA7">
            <w:pPr>
              <w:pStyle w:val="rowtabella0"/>
              <w:rPr>
                <w:color w:val="002060"/>
              </w:rPr>
            </w:pPr>
            <w:r w:rsidRPr="00715DCF">
              <w:rPr>
                <w:color w:val="002060"/>
              </w:rPr>
              <w:t>CARISSIMI 2016</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23AAE8"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605FF8" w14:textId="77777777" w:rsidR="00A37790" w:rsidRPr="00715DCF" w:rsidRDefault="00A37790" w:rsidP="00E30EA7">
            <w:pPr>
              <w:pStyle w:val="rowtabella0"/>
              <w:rPr>
                <w:color w:val="002060"/>
              </w:rPr>
            </w:pPr>
            <w:r w:rsidRPr="00715DCF">
              <w:rPr>
                <w:color w:val="002060"/>
              </w:rPr>
              <w:t>15/11/2023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4E9731" w14:textId="77777777" w:rsidR="00A37790" w:rsidRPr="00715DCF" w:rsidRDefault="00A37790" w:rsidP="00E30EA7">
            <w:pPr>
              <w:pStyle w:val="rowtabella0"/>
              <w:rPr>
                <w:color w:val="002060"/>
              </w:rPr>
            </w:pPr>
            <w:r w:rsidRPr="00715DCF">
              <w:rPr>
                <w:color w:val="002060"/>
              </w:rPr>
              <w:t>5425 CAMPO SCOPERTO TAVERNELLE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0B146E" w14:textId="77777777" w:rsidR="00A37790" w:rsidRPr="00715DCF" w:rsidRDefault="00A37790" w:rsidP="00E30EA7">
            <w:pPr>
              <w:pStyle w:val="rowtabella0"/>
              <w:rPr>
                <w:color w:val="002060"/>
              </w:rPr>
            </w:pPr>
            <w:r w:rsidRPr="00715DCF">
              <w:rPr>
                <w:color w:val="002060"/>
              </w:rPr>
              <w:t>COLLI AL MEUAURO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1BB3CD" w14:textId="77777777" w:rsidR="00A37790" w:rsidRPr="00715DCF" w:rsidRDefault="00A37790" w:rsidP="00E30EA7">
            <w:pPr>
              <w:pStyle w:val="rowtabella0"/>
              <w:rPr>
                <w:color w:val="002060"/>
              </w:rPr>
            </w:pPr>
            <w:r w:rsidRPr="00715DCF">
              <w:rPr>
                <w:color w:val="002060"/>
              </w:rPr>
              <w:t>VIA DEI LECCI-TAVERNELLE</w:t>
            </w:r>
          </w:p>
        </w:tc>
      </w:tr>
    </w:tbl>
    <w:p w14:paraId="7F712FE3" w14:textId="77777777" w:rsidR="00A37790" w:rsidRPr="00715DCF" w:rsidRDefault="00A37790" w:rsidP="00A37790">
      <w:pPr>
        <w:pStyle w:val="breakline"/>
        <w:rPr>
          <w:rFonts w:eastAsiaTheme="minorEastAsia"/>
          <w:color w:val="002060"/>
        </w:rPr>
      </w:pPr>
    </w:p>
    <w:p w14:paraId="34471AF7" w14:textId="77777777" w:rsidR="00A37790" w:rsidRPr="00715DCF" w:rsidRDefault="00A37790" w:rsidP="00A37790">
      <w:pPr>
        <w:pStyle w:val="breakline"/>
        <w:rPr>
          <w:color w:val="002060"/>
        </w:rPr>
      </w:pPr>
    </w:p>
    <w:p w14:paraId="26E2472E" w14:textId="77777777" w:rsidR="00A37790" w:rsidRPr="00715DCF" w:rsidRDefault="00A37790" w:rsidP="00A37790">
      <w:pPr>
        <w:pStyle w:val="breakline"/>
        <w:rPr>
          <w:color w:val="002060"/>
        </w:rPr>
      </w:pPr>
    </w:p>
    <w:p w14:paraId="51D17432" w14:textId="77777777" w:rsidR="00A37790" w:rsidRPr="00715DCF" w:rsidRDefault="00A37790" w:rsidP="00A37790">
      <w:pPr>
        <w:pStyle w:val="sottotitolocampionato10"/>
        <w:rPr>
          <w:color w:val="002060"/>
        </w:rPr>
      </w:pPr>
      <w:r w:rsidRPr="00715DCF">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32"/>
        <w:gridCol w:w="385"/>
        <w:gridCol w:w="898"/>
        <w:gridCol w:w="1176"/>
        <w:gridCol w:w="1547"/>
        <w:gridCol w:w="1547"/>
      </w:tblGrid>
      <w:tr w:rsidR="00A37790" w:rsidRPr="00715DCF" w14:paraId="7B130A1F"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637CC0"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B5C2BD"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CC990"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D91A7"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95C5B"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8DABD"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C49AB"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72C92D2A"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7841C6" w14:textId="77777777" w:rsidR="00A37790" w:rsidRPr="00715DCF" w:rsidRDefault="00A37790" w:rsidP="00E30EA7">
            <w:pPr>
              <w:pStyle w:val="rowtabella0"/>
              <w:rPr>
                <w:color w:val="002060"/>
              </w:rPr>
            </w:pPr>
            <w:r w:rsidRPr="00715DC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7FFBCF" w14:textId="77777777" w:rsidR="00A37790" w:rsidRPr="00715DCF" w:rsidRDefault="00A37790" w:rsidP="00E30EA7">
            <w:pPr>
              <w:pStyle w:val="rowtabella0"/>
              <w:rPr>
                <w:color w:val="002060"/>
              </w:rPr>
            </w:pPr>
            <w:r w:rsidRPr="00715DCF">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BF47D" w14:textId="77777777" w:rsidR="00A37790" w:rsidRPr="00715DCF" w:rsidRDefault="00A37790" w:rsidP="00E30EA7">
            <w:pPr>
              <w:pStyle w:val="rowtabella0"/>
              <w:jc w:val="center"/>
              <w:rPr>
                <w:color w:val="002060"/>
              </w:rPr>
            </w:pPr>
            <w:r w:rsidRPr="00715DC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F3367" w14:textId="77777777" w:rsidR="00A37790" w:rsidRPr="00715DCF" w:rsidRDefault="00A37790" w:rsidP="00E30EA7">
            <w:pPr>
              <w:pStyle w:val="rowtabella0"/>
              <w:rPr>
                <w:color w:val="002060"/>
              </w:rPr>
            </w:pPr>
            <w:r w:rsidRPr="00715DCF">
              <w:rPr>
                <w:color w:val="002060"/>
              </w:rPr>
              <w:t>18/11/2023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33E803" w14:textId="77777777" w:rsidR="00A37790" w:rsidRPr="00715DCF" w:rsidRDefault="00A37790" w:rsidP="00E30EA7">
            <w:pPr>
              <w:pStyle w:val="rowtabella0"/>
              <w:rPr>
                <w:color w:val="002060"/>
              </w:rPr>
            </w:pPr>
            <w:r w:rsidRPr="00715DCF">
              <w:rPr>
                <w:color w:val="002060"/>
              </w:rPr>
              <w:t xml:space="preserve">5429 PAL.COM. </w:t>
            </w:r>
            <w:proofErr w:type="gramStart"/>
            <w:r w:rsidRPr="00715DCF">
              <w:rPr>
                <w:color w:val="002060"/>
              </w:rPr>
              <w:t>S.MICHELE</w:t>
            </w:r>
            <w:proofErr w:type="gramEnd"/>
            <w:r w:rsidRPr="00715DCF">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587CA7" w14:textId="77777777" w:rsidR="00A37790" w:rsidRPr="00715DCF" w:rsidRDefault="00A37790" w:rsidP="00E30EA7">
            <w:pPr>
              <w:pStyle w:val="rowtabella0"/>
              <w:rPr>
                <w:color w:val="002060"/>
              </w:rPr>
            </w:pPr>
            <w:r w:rsidRPr="00715DC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B2EA09" w14:textId="77777777" w:rsidR="00A37790" w:rsidRPr="00715DCF" w:rsidRDefault="00A37790" w:rsidP="00E30EA7">
            <w:pPr>
              <w:pStyle w:val="rowtabella0"/>
              <w:rPr>
                <w:color w:val="002060"/>
              </w:rPr>
            </w:pPr>
            <w:r w:rsidRPr="00715DCF">
              <w:rPr>
                <w:color w:val="002060"/>
              </w:rPr>
              <w:t>VIA LORETO</w:t>
            </w:r>
          </w:p>
        </w:tc>
      </w:tr>
      <w:tr w:rsidR="00A37790" w:rsidRPr="00715DCF" w14:paraId="2AF5F4AB"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D6928E" w14:textId="77777777" w:rsidR="00A37790" w:rsidRPr="00715DCF" w:rsidRDefault="00A37790" w:rsidP="00E30EA7">
            <w:pPr>
              <w:pStyle w:val="rowtabella0"/>
              <w:rPr>
                <w:color w:val="002060"/>
              </w:rPr>
            </w:pPr>
            <w:r w:rsidRPr="00715DCF">
              <w:rPr>
                <w:color w:val="002060"/>
              </w:rPr>
              <w:t xml:space="preserve">AUDAX 1970 </w:t>
            </w:r>
            <w:proofErr w:type="gramStart"/>
            <w:r w:rsidRPr="00715DCF">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C11374" w14:textId="77777777" w:rsidR="00A37790" w:rsidRPr="00715DCF" w:rsidRDefault="00A37790" w:rsidP="00E30EA7">
            <w:pPr>
              <w:pStyle w:val="rowtabella0"/>
              <w:rPr>
                <w:color w:val="002060"/>
              </w:rPr>
            </w:pPr>
            <w:r w:rsidRPr="00715DCF">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13EFA6"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DDC171" w14:textId="77777777" w:rsidR="00A37790" w:rsidRPr="00715DCF" w:rsidRDefault="00A37790" w:rsidP="00E30EA7">
            <w:pPr>
              <w:pStyle w:val="rowtabella0"/>
              <w:rPr>
                <w:color w:val="002060"/>
              </w:rPr>
            </w:pPr>
            <w:r w:rsidRPr="00715DCF">
              <w:rPr>
                <w:color w:val="002060"/>
              </w:rPr>
              <w:t>18/11/2023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2FBEC" w14:textId="77777777" w:rsidR="00A37790" w:rsidRPr="00715DCF" w:rsidRDefault="00A37790" w:rsidP="00E30EA7">
            <w:pPr>
              <w:pStyle w:val="rowtabella0"/>
              <w:rPr>
                <w:color w:val="002060"/>
              </w:rPr>
            </w:pPr>
            <w:r w:rsidRPr="00715DCF">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97477A" w14:textId="77777777" w:rsidR="00A37790" w:rsidRPr="00715DCF" w:rsidRDefault="00A37790" w:rsidP="00E30EA7">
            <w:pPr>
              <w:pStyle w:val="rowtabella0"/>
              <w:rPr>
                <w:color w:val="002060"/>
              </w:rPr>
            </w:pPr>
            <w:r w:rsidRPr="00715DC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DFCBF" w14:textId="77777777" w:rsidR="00A37790" w:rsidRPr="00715DCF" w:rsidRDefault="00A37790" w:rsidP="00E30EA7">
            <w:pPr>
              <w:pStyle w:val="rowtabella0"/>
              <w:rPr>
                <w:color w:val="002060"/>
              </w:rPr>
            </w:pPr>
            <w:r w:rsidRPr="00715DCF">
              <w:rPr>
                <w:color w:val="002060"/>
              </w:rPr>
              <w:t>VIA CAPANNA SNC</w:t>
            </w:r>
          </w:p>
        </w:tc>
      </w:tr>
      <w:tr w:rsidR="00A37790" w:rsidRPr="00715DCF" w14:paraId="56249CA8"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B81053" w14:textId="77777777" w:rsidR="00A37790" w:rsidRPr="00715DCF" w:rsidRDefault="00A37790" w:rsidP="00E30EA7">
            <w:pPr>
              <w:pStyle w:val="rowtabella0"/>
              <w:rPr>
                <w:color w:val="002060"/>
              </w:rPr>
            </w:pPr>
            <w:r w:rsidRPr="00715DC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70F94" w14:textId="77777777" w:rsidR="00A37790" w:rsidRPr="00715DCF" w:rsidRDefault="00A37790" w:rsidP="00E30EA7">
            <w:pPr>
              <w:pStyle w:val="rowtabella0"/>
              <w:rPr>
                <w:color w:val="002060"/>
              </w:rPr>
            </w:pPr>
            <w:r w:rsidRPr="00715DCF">
              <w:rPr>
                <w:color w:val="002060"/>
              </w:rPr>
              <w:t xml:space="preserve">AMICI DEL </w:t>
            </w:r>
            <w:proofErr w:type="spellStart"/>
            <w:r w:rsidRPr="00715DCF">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D68ED"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AEFC81" w14:textId="77777777" w:rsidR="00A37790" w:rsidRPr="00715DCF" w:rsidRDefault="00A37790" w:rsidP="00E30EA7">
            <w:pPr>
              <w:pStyle w:val="rowtabella0"/>
              <w:rPr>
                <w:color w:val="002060"/>
              </w:rPr>
            </w:pPr>
            <w:r w:rsidRPr="00715DCF">
              <w:rPr>
                <w:color w:val="002060"/>
              </w:rPr>
              <w:t>19/11/2023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19A161" w14:textId="77777777" w:rsidR="00A37790" w:rsidRPr="00715DCF" w:rsidRDefault="00A37790" w:rsidP="00E30EA7">
            <w:pPr>
              <w:pStyle w:val="rowtabella0"/>
              <w:rPr>
                <w:color w:val="002060"/>
              </w:rPr>
            </w:pPr>
            <w:r w:rsidRPr="00715DCF">
              <w:rPr>
                <w:color w:val="002060"/>
              </w:rPr>
              <w:t xml:space="preserve">5454 </w:t>
            </w:r>
            <w:proofErr w:type="gramStart"/>
            <w:r w:rsidRPr="00715DCF">
              <w:rPr>
                <w:color w:val="002060"/>
              </w:rPr>
              <w:t>C.COPERTO</w:t>
            </w:r>
            <w:proofErr w:type="gramEnd"/>
            <w:r w:rsidRPr="00715DCF">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50C8C6" w14:textId="77777777" w:rsidR="00A37790" w:rsidRPr="00715DCF" w:rsidRDefault="00A37790" w:rsidP="00E30EA7">
            <w:pPr>
              <w:pStyle w:val="rowtabella0"/>
              <w:rPr>
                <w:color w:val="002060"/>
              </w:rPr>
            </w:pPr>
            <w:r w:rsidRPr="00715DCF">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33928" w14:textId="77777777" w:rsidR="00A37790" w:rsidRPr="00715DCF" w:rsidRDefault="00A37790" w:rsidP="00E30EA7">
            <w:pPr>
              <w:pStyle w:val="rowtabella0"/>
              <w:rPr>
                <w:color w:val="002060"/>
              </w:rPr>
            </w:pPr>
            <w:r w:rsidRPr="00715DCF">
              <w:rPr>
                <w:color w:val="002060"/>
              </w:rPr>
              <w:t>VIA VILLA TOMBARI</w:t>
            </w:r>
          </w:p>
        </w:tc>
      </w:tr>
      <w:tr w:rsidR="00A37790" w:rsidRPr="00715DCF" w14:paraId="035DF3EF"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9AACCD" w14:textId="77777777" w:rsidR="00A37790" w:rsidRPr="00715DCF" w:rsidRDefault="00A37790" w:rsidP="00E30EA7">
            <w:pPr>
              <w:pStyle w:val="rowtabella0"/>
              <w:rPr>
                <w:color w:val="002060"/>
              </w:rPr>
            </w:pPr>
            <w:r w:rsidRPr="00715DCF">
              <w:rPr>
                <w:color w:val="002060"/>
              </w:rPr>
              <w:lastRenderedPageBreak/>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E41129" w14:textId="77777777" w:rsidR="00A37790" w:rsidRPr="00715DCF" w:rsidRDefault="00A37790" w:rsidP="00E30EA7">
            <w:pPr>
              <w:pStyle w:val="rowtabella0"/>
              <w:rPr>
                <w:color w:val="002060"/>
              </w:rPr>
            </w:pPr>
            <w:r w:rsidRPr="00715DCF">
              <w:rPr>
                <w:color w:val="002060"/>
              </w:rPr>
              <w:t>BULDOG T.N.T. LUCREZIA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31FD2"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989188" w14:textId="77777777" w:rsidR="00A37790" w:rsidRPr="00715DCF" w:rsidRDefault="00A37790" w:rsidP="00E30EA7">
            <w:pPr>
              <w:pStyle w:val="rowtabella0"/>
              <w:rPr>
                <w:color w:val="002060"/>
              </w:rPr>
            </w:pPr>
            <w:r w:rsidRPr="00715DCF">
              <w:rPr>
                <w:color w:val="002060"/>
              </w:rPr>
              <w:t>21/11/2023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13EADE" w14:textId="77777777" w:rsidR="00A37790" w:rsidRPr="00715DCF" w:rsidRDefault="00A37790" w:rsidP="00E30EA7">
            <w:pPr>
              <w:pStyle w:val="rowtabella0"/>
              <w:rPr>
                <w:color w:val="002060"/>
              </w:rPr>
            </w:pPr>
            <w:r w:rsidRPr="00715DCF">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62609" w14:textId="77777777" w:rsidR="00A37790" w:rsidRPr="00715DCF" w:rsidRDefault="00A37790" w:rsidP="00E30EA7">
            <w:pPr>
              <w:pStyle w:val="rowtabella0"/>
              <w:rPr>
                <w:color w:val="002060"/>
              </w:rPr>
            </w:pPr>
            <w:r w:rsidRPr="00715DCF">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DE382" w14:textId="77777777" w:rsidR="00A37790" w:rsidRPr="00715DCF" w:rsidRDefault="00A37790" w:rsidP="00E30EA7">
            <w:pPr>
              <w:pStyle w:val="rowtabella0"/>
              <w:rPr>
                <w:color w:val="002060"/>
              </w:rPr>
            </w:pPr>
            <w:r w:rsidRPr="00715DCF">
              <w:rPr>
                <w:color w:val="002060"/>
              </w:rPr>
              <w:t>VIA DEI LECCI-TAVERNELLE</w:t>
            </w:r>
          </w:p>
        </w:tc>
      </w:tr>
    </w:tbl>
    <w:p w14:paraId="4663CC0D" w14:textId="77777777" w:rsidR="00A37790" w:rsidRPr="00715DCF" w:rsidRDefault="00A37790" w:rsidP="00A37790">
      <w:pPr>
        <w:pStyle w:val="breakline"/>
        <w:rPr>
          <w:rFonts w:eastAsiaTheme="minorEastAsia"/>
          <w:color w:val="002060"/>
        </w:rPr>
      </w:pPr>
    </w:p>
    <w:p w14:paraId="7D97D959" w14:textId="77777777" w:rsidR="00A37790" w:rsidRPr="00715DCF" w:rsidRDefault="00A37790" w:rsidP="00A37790">
      <w:pPr>
        <w:pStyle w:val="breakline"/>
        <w:rPr>
          <w:color w:val="002060"/>
        </w:rPr>
      </w:pPr>
    </w:p>
    <w:p w14:paraId="457A283D" w14:textId="77777777" w:rsidR="00A37790" w:rsidRPr="00715DCF" w:rsidRDefault="00A37790" w:rsidP="00A37790">
      <w:pPr>
        <w:pStyle w:val="breakline"/>
        <w:rPr>
          <w:color w:val="002060"/>
        </w:rPr>
      </w:pPr>
    </w:p>
    <w:p w14:paraId="7A667E34" w14:textId="77777777" w:rsidR="00A37790" w:rsidRPr="00715DCF" w:rsidRDefault="00A37790" w:rsidP="00A37790">
      <w:pPr>
        <w:pStyle w:val="sottotitolocampionato10"/>
        <w:rPr>
          <w:color w:val="002060"/>
        </w:rPr>
      </w:pPr>
      <w:r w:rsidRPr="00715DCF">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83"/>
        <w:gridCol w:w="1550"/>
        <w:gridCol w:w="1550"/>
      </w:tblGrid>
      <w:tr w:rsidR="00A37790" w:rsidRPr="00715DCF" w14:paraId="134D7FF7"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8D1F"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6BE65"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30440"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70A1B"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B7538"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C9CCB"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7DB1C"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55DC6772"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32E273" w14:textId="77777777" w:rsidR="00A37790" w:rsidRPr="00715DCF" w:rsidRDefault="00A37790" w:rsidP="00E30EA7">
            <w:pPr>
              <w:pStyle w:val="rowtabella0"/>
              <w:rPr>
                <w:color w:val="002060"/>
              </w:rPr>
            </w:pPr>
            <w:r w:rsidRPr="00715DCF">
              <w:rPr>
                <w:color w:val="002060"/>
              </w:rPr>
              <w:t>CSI GAUDIO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626B2" w14:textId="77777777" w:rsidR="00A37790" w:rsidRPr="00715DCF" w:rsidRDefault="00A37790" w:rsidP="00E30EA7">
            <w:pPr>
              <w:pStyle w:val="rowtabella0"/>
              <w:rPr>
                <w:color w:val="002060"/>
              </w:rPr>
            </w:pPr>
            <w:r w:rsidRPr="00715DCF">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78176" w14:textId="77777777" w:rsidR="00A37790" w:rsidRPr="00715DCF" w:rsidRDefault="00A37790" w:rsidP="00E30EA7">
            <w:pPr>
              <w:pStyle w:val="rowtabella0"/>
              <w:jc w:val="center"/>
              <w:rPr>
                <w:color w:val="002060"/>
              </w:rPr>
            </w:pPr>
            <w:r w:rsidRPr="00715DC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E5D03" w14:textId="77777777" w:rsidR="00A37790" w:rsidRPr="00715DCF" w:rsidRDefault="00A37790" w:rsidP="00E30EA7">
            <w:pPr>
              <w:pStyle w:val="rowtabella0"/>
              <w:rPr>
                <w:color w:val="002060"/>
              </w:rPr>
            </w:pPr>
            <w:r w:rsidRPr="00715DCF">
              <w:rPr>
                <w:color w:val="002060"/>
              </w:rPr>
              <w:t>18/11/2023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3316E" w14:textId="77777777" w:rsidR="00A37790" w:rsidRPr="00715DCF" w:rsidRDefault="00A37790" w:rsidP="00E30EA7">
            <w:pPr>
              <w:pStyle w:val="rowtabella0"/>
              <w:rPr>
                <w:color w:val="002060"/>
              </w:rPr>
            </w:pPr>
            <w:r w:rsidRPr="00715DCF">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C0DD1" w14:textId="77777777" w:rsidR="00A37790" w:rsidRPr="00715DCF" w:rsidRDefault="00A37790" w:rsidP="00E30EA7">
            <w:pPr>
              <w:pStyle w:val="rowtabella0"/>
              <w:rPr>
                <w:color w:val="002060"/>
              </w:rPr>
            </w:pPr>
            <w:r w:rsidRPr="00715DCF">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B085C" w14:textId="77777777" w:rsidR="00A37790" w:rsidRPr="00715DCF" w:rsidRDefault="00A37790" w:rsidP="00E30EA7">
            <w:pPr>
              <w:pStyle w:val="rowtabella0"/>
              <w:rPr>
                <w:color w:val="002060"/>
              </w:rPr>
            </w:pPr>
            <w:r w:rsidRPr="00715DCF">
              <w:rPr>
                <w:color w:val="002060"/>
              </w:rPr>
              <w:t>VIA DEI TESSITORI</w:t>
            </w:r>
          </w:p>
        </w:tc>
      </w:tr>
      <w:tr w:rsidR="00A37790" w:rsidRPr="00715DCF" w14:paraId="0D14CE34"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7958D5" w14:textId="77777777" w:rsidR="00A37790" w:rsidRPr="00715DCF" w:rsidRDefault="00A37790" w:rsidP="00E30EA7">
            <w:pPr>
              <w:pStyle w:val="rowtabella0"/>
              <w:rPr>
                <w:color w:val="002060"/>
              </w:rPr>
            </w:pPr>
            <w:r w:rsidRPr="00715DCF">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51A3BE" w14:textId="77777777" w:rsidR="00A37790" w:rsidRPr="00715DCF" w:rsidRDefault="00A37790" w:rsidP="00E30EA7">
            <w:pPr>
              <w:pStyle w:val="rowtabella0"/>
              <w:rPr>
                <w:color w:val="002060"/>
              </w:rPr>
            </w:pPr>
            <w:r w:rsidRPr="00715DC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038AFD"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F7D304" w14:textId="77777777" w:rsidR="00A37790" w:rsidRPr="00715DCF" w:rsidRDefault="00A37790" w:rsidP="00E30EA7">
            <w:pPr>
              <w:pStyle w:val="rowtabella0"/>
              <w:rPr>
                <w:color w:val="002060"/>
              </w:rPr>
            </w:pPr>
            <w:r w:rsidRPr="00715DCF">
              <w:rPr>
                <w:color w:val="002060"/>
              </w:rPr>
              <w:t>18/11/2023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6728C1" w14:textId="77777777" w:rsidR="00A37790" w:rsidRPr="00715DCF" w:rsidRDefault="00A37790" w:rsidP="00E30EA7">
            <w:pPr>
              <w:pStyle w:val="rowtabella0"/>
              <w:rPr>
                <w:color w:val="002060"/>
              </w:rPr>
            </w:pPr>
            <w:r w:rsidRPr="00715DCF">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9347F6" w14:textId="77777777" w:rsidR="00A37790" w:rsidRPr="00715DCF" w:rsidRDefault="00A37790" w:rsidP="00E30EA7">
            <w:pPr>
              <w:pStyle w:val="rowtabella0"/>
              <w:rPr>
                <w:color w:val="002060"/>
              </w:rPr>
            </w:pPr>
            <w:r w:rsidRPr="00715DC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C65A9" w14:textId="77777777" w:rsidR="00A37790" w:rsidRPr="00715DCF" w:rsidRDefault="00A37790" w:rsidP="00E30EA7">
            <w:pPr>
              <w:pStyle w:val="rowtabella0"/>
              <w:rPr>
                <w:color w:val="002060"/>
              </w:rPr>
            </w:pPr>
            <w:r w:rsidRPr="00715DCF">
              <w:rPr>
                <w:color w:val="002060"/>
              </w:rPr>
              <w:t>VIA VESCOVARA, 7</w:t>
            </w:r>
          </w:p>
        </w:tc>
      </w:tr>
      <w:tr w:rsidR="00A37790" w:rsidRPr="00715DCF" w14:paraId="35475255"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375124" w14:textId="77777777" w:rsidR="00A37790" w:rsidRPr="00715DCF" w:rsidRDefault="00A37790" w:rsidP="00E30EA7">
            <w:pPr>
              <w:pStyle w:val="rowtabella0"/>
              <w:rPr>
                <w:color w:val="002060"/>
              </w:rPr>
            </w:pPr>
            <w:r w:rsidRPr="00715DCF">
              <w:rPr>
                <w:color w:val="002060"/>
              </w:rPr>
              <w:t>VIRTUS FORTITUDO 1950 SSD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30D161" w14:textId="77777777" w:rsidR="00A37790" w:rsidRPr="00715DCF" w:rsidRDefault="00A37790" w:rsidP="00E30EA7">
            <w:pPr>
              <w:pStyle w:val="rowtabella0"/>
              <w:rPr>
                <w:color w:val="002060"/>
              </w:rPr>
            </w:pPr>
            <w:r w:rsidRPr="00715DCF">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DD6775"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D6B897" w14:textId="77777777" w:rsidR="00A37790" w:rsidRPr="00715DCF" w:rsidRDefault="00A37790" w:rsidP="00E30EA7">
            <w:pPr>
              <w:pStyle w:val="rowtabella0"/>
              <w:rPr>
                <w:color w:val="002060"/>
              </w:rPr>
            </w:pPr>
            <w:r w:rsidRPr="00715DCF">
              <w:rPr>
                <w:color w:val="002060"/>
              </w:rPr>
              <w:t>18/11/2023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743E76" w14:textId="77777777" w:rsidR="00A37790" w:rsidRPr="00715DCF" w:rsidRDefault="00A37790" w:rsidP="00E30EA7">
            <w:pPr>
              <w:pStyle w:val="rowtabella0"/>
              <w:rPr>
                <w:color w:val="002060"/>
              </w:rPr>
            </w:pPr>
            <w:r w:rsidRPr="00715DCF">
              <w:rPr>
                <w:color w:val="002060"/>
              </w:rPr>
              <w:t>5093 CAMPO SCOPERTO NUOVO ANTISTADI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8D2B41" w14:textId="77777777" w:rsidR="00A37790" w:rsidRPr="00715DCF" w:rsidRDefault="00A37790" w:rsidP="00E30EA7">
            <w:pPr>
              <w:pStyle w:val="rowtabella0"/>
              <w:rPr>
                <w:color w:val="002060"/>
              </w:rPr>
            </w:pPr>
            <w:r w:rsidRPr="00715DC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13627" w14:textId="77777777" w:rsidR="00A37790" w:rsidRPr="00715DCF" w:rsidRDefault="00A37790" w:rsidP="00E30EA7">
            <w:pPr>
              <w:pStyle w:val="rowtabella0"/>
              <w:rPr>
                <w:color w:val="002060"/>
              </w:rPr>
            </w:pPr>
            <w:r w:rsidRPr="00715DCF">
              <w:rPr>
                <w:color w:val="002060"/>
              </w:rPr>
              <w:t>VIA BRUNO BUOZZI</w:t>
            </w:r>
          </w:p>
        </w:tc>
      </w:tr>
      <w:tr w:rsidR="00A37790" w:rsidRPr="00715DCF" w14:paraId="1D57996B"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2E4A65" w14:textId="77777777" w:rsidR="00A37790" w:rsidRPr="00715DCF" w:rsidRDefault="00A37790" w:rsidP="00E30EA7">
            <w:pPr>
              <w:pStyle w:val="rowtabella0"/>
              <w:rPr>
                <w:color w:val="002060"/>
              </w:rPr>
            </w:pPr>
            <w:r w:rsidRPr="00715DCF">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E8AB0D" w14:textId="77777777" w:rsidR="00A37790" w:rsidRPr="00715DCF" w:rsidRDefault="00A37790" w:rsidP="00E30EA7">
            <w:pPr>
              <w:pStyle w:val="rowtabella0"/>
              <w:rPr>
                <w:color w:val="002060"/>
              </w:rPr>
            </w:pPr>
            <w:r w:rsidRPr="00715DCF">
              <w:rPr>
                <w:color w:val="002060"/>
              </w:rPr>
              <w:t>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F711EE"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782C5" w14:textId="77777777" w:rsidR="00A37790" w:rsidRPr="00715DCF" w:rsidRDefault="00A37790" w:rsidP="00E30EA7">
            <w:pPr>
              <w:pStyle w:val="rowtabella0"/>
              <w:rPr>
                <w:color w:val="002060"/>
              </w:rPr>
            </w:pPr>
            <w:r w:rsidRPr="00715DCF">
              <w:rPr>
                <w:color w:val="002060"/>
              </w:rPr>
              <w:t>19/11/2023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098F5" w14:textId="77777777" w:rsidR="00A37790" w:rsidRPr="00715DCF" w:rsidRDefault="00A37790" w:rsidP="00E30EA7">
            <w:pPr>
              <w:pStyle w:val="rowtabella0"/>
              <w:rPr>
                <w:color w:val="002060"/>
              </w:rPr>
            </w:pPr>
            <w:r w:rsidRPr="00715DCF">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8BD3A"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04C30" w14:textId="77777777" w:rsidR="00A37790" w:rsidRPr="00715DCF" w:rsidRDefault="00A37790" w:rsidP="00E30EA7">
            <w:pPr>
              <w:pStyle w:val="rowtabella0"/>
              <w:rPr>
                <w:color w:val="002060"/>
              </w:rPr>
            </w:pPr>
            <w:r w:rsidRPr="00715DCF">
              <w:rPr>
                <w:color w:val="002060"/>
              </w:rPr>
              <w:t>VIA MADRE TERESA DI CALCUTTA</w:t>
            </w:r>
          </w:p>
        </w:tc>
      </w:tr>
    </w:tbl>
    <w:p w14:paraId="44A55864" w14:textId="77777777" w:rsidR="00A37790" w:rsidRPr="00715DCF" w:rsidRDefault="00A37790" w:rsidP="00A37790">
      <w:pPr>
        <w:pStyle w:val="breakline"/>
        <w:rPr>
          <w:rFonts w:eastAsiaTheme="minorEastAsia"/>
          <w:color w:val="002060"/>
        </w:rPr>
      </w:pPr>
    </w:p>
    <w:p w14:paraId="163CC8DA" w14:textId="77777777" w:rsidR="00A37790" w:rsidRPr="00715DCF" w:rsidRDefault="00A37790" w:rsidP="00A37790">
      <w:pPr>
        <w:pStyle w:val="breakline"/>
        <w:rPr>
          <w:color w:val="002060"/>
        </w:rPr>
      </w:pPr>
    </w:p>
    <w:p w14:paraId="34F2027A" w14:textId="77777777" w:rsidR="00A37790" w:rsidRPr="00715DCF" w:rsidRDefault="00A37790" w:rsidP="00A37790">
      <w:pPr>
        <w:pStyle w:val="breakline"/>
        <w:rPr>
          <w:color w:val="002060"/>
        </w:rPr>
      </w:pPr>
    </w:p>
    <w:p w14:paraId="4355CD66" w14:textId="77777777" w:rsidR="00A37790" w:rsidRPr="00715DCF" w:rsidRDefault="00A37790" w:rsidP="00A37790">
      <w:pPr>
        <w:pStyle w:val="sottotitolocampionato10"/>
        <w:rPr>
          <w:color w:val="002060"/>
        </w:rPr>
      </w:pPr>
      <w:r w:rsidRPr="00715DCF">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1"/>
        <w:gridCol w:w="1568"/>
      </w:tblGrid>
      <w:tr w:rsidR="00A37790" w:rsidRPr="00715DCF" w14:paraId="68D765ED"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59C0B"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0319B"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BD876"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BCF7A"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36665"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F9E5"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EB1CA"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2C77D575"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6E233E" w14:textId="77777777" w:rsidR="00A37790" w:rsidRPr="00715DCF" w:rsidRDefault="00A37790" w:rsidP="00E30EA7">
            <w:pPr>
              <w:pStyle w:val="rowtabella0"/>
              <w:rPr>
                <w:color w:val="002060"/>
              </w:rPr>
            </w:pPr>
            <w:r w:rsidRPr="00715DCF">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4ADBCF" w14:textId="77777777" w:rsidR="00A37790" w:rsidRPr="00715DCF" w:rsidRDefault="00A37790" w:rsidP="00E30EA7">
            <w:pPr>
              <w:pStyle w:val="rowtabella0"/>
              <w:rPr>
                <w:color w:val="002060"/>
              </w:rPr>
            </w:pPr>
            <w:r w:rsidRPr="00715DCF">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F8FAE" w14:textId="77777777" w:rsidR="00A37790" w:rsidRPr="00715DCF" w:rsidRDefault="00A37790" w:rsidP="00E30EA7">
            <w:pPr>
              <w:pStyle w:val="rowtabella0"/>
              <w:jc w:val="center"/>
              <w:rPr>
                <w:color w:val="002060"/>
              </w:rPr>
            </w:pPr>
            <w:r w:rsidRPr="00715DC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7ED3D" w14:textId="77777777" w:rsidR="00A37790" w:rsidRPr="00715DCF" w:rsidRDefault="00A37790" w:rsidP="00E30EA7">
            <w:pPr>
              <w:pStyle w:val="rowtabella0"/>
              <w:rPr>
                <w:color w:val="002060"/>
              </w:rPr>
            </w:pPr>
            <w:r w:rsidRPr="00715DCF">
              <w:rPr>
                <w:color w:val="002060"/>
              </w:rPr>
              <w:t>18/11/2023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50DB5" w14:textId="77777777" w:rsidR="00A37790" w:rsidRPr="00715DCF" w:rsidRDefault="00A37790" w:rsidP="00E30EA7">
            <w:pPr>
              <w:pStyle w:val="rowtabella0"/>
              <w:rPr>
                <w:color w:val="002060"/>
              </w:rPr>
            </w:pPr>
            <w:r w:rsidRPr="00715DCF">
              <w:rPr>
                <w:color w:val="002060"/>
              </w:rPr>
              <w:t>5251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BBCB6" w14:textId="77777777" w:rsidR="00A37790" w:rsidRPr="00715DCF" w:rsidRDefault="00A37790" w:rsidP="00E30EA7">
            <w:pPr>
              <w:pStyle w:val="rowtabella0"/>
              <w:rPr>
                <w:color w:val="002060"/>
              </w:rPr>
            </w:pPr>
            <w:r w:rsidRPr="00715DCF">
              <w:rPr>
                <w:color w:val="002060"/>
              </w:rPr>
              <w:t>MONTE SAN GIUSTO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3516E" w14:textId="77777777" w:rsidR="00A37790" w:rsidRPr="00715DCF" w:rsidRDefault="00A37790" w:rsidP="00E30EA7">
            <w:pPr>
              <w:pStyle w:val="rowtabella0"/>
              <w:rPr>
                <w:color w:val="002060"/>
              </w:rPr>
            </w:pPr>
            <w:r w:rsidRPr="00715DCF">
              <w:rPr>
                <w:color w:val="002060"/>
              </w:rPr>
              <w:t>VIALE GIUSTOZZI</w:t>
            </w:r>
          </w:p>
        </w:tc>
      </w:tr>
      <w:tr w:rsidR="00A37790" w:rsidRPr="00715DCF" w14:paraId="3059C30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C44C3F2" w14:textId="77777777" w:rsidR="00A37790" w:rsidRPr="00715DCF" w:rsidRDefault="00A37790" w:rsidP="00E30EA7">
            <w:pPr>
              <w:pStyle w:val="rowtabella0"/>
              <w:rPr>
                <w:color w:val="002060"/>
              </w:rPr>
            </w:pPr>
            <w:r w:rsidRPr="00715DC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1DD79B" w14:textId="77777777" w:rsidR="00A37790" w:rsidRPr="00715DCF" w:rsidRDefault="00A37790" w:rsidP="00E30EA7">
            <w:pPr>
              <w:pStyle w:val="rowtabella0"/>
              <w:rPr>
                <w:color w:val="002060"/>
              </w:rPr>
            </w:pPr>
            <w:r w:rsidRPr="00715DCF">
              <w:rPr>
                <w:color w:val="002060"/>
              </w:rPr>
              <w:t xml:space="preserve">FIGHT BULLS </w:t>
            </w:r>
            <w:proofErr w:type="spellStart"/>
            <w:r w:rsidRPr="00715DCF">
              <w:rPr>
                <w:color w:val="002060"/>
              </w:rPr>
              <w:t>CORRIDONIsq.B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E53418"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0C4DF2" w14:textId="77777777" w:rsidR="00A37790" w:rsidRPr="00715DCF" w:rsidRDefault="00A37790" w:rsidP="00E30EA7">
            <w:pPr>
              <w:pStyle w:val="rowtabella0"/>
              <w:rPr>
                <w:color w:val="002060"/>
              </w:rPr>
            </w:pPr>
            <w:r w:rsidRPr="00715DCF">
              <w:rPr>
                <w:color w:val="002060"/>
              </w:rPr>
              <w:t>18/11/2023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16EC7E" w14:textId="77777777" w:rsidR="00A37790" w:rsidRPr="00715DCF" w:rsidRDefault="00A37790" w:rsidP="00E30EA7">
            <w:pPr>
              <w:pStyle w:val="rowtabella0"/>
              <w:rPr>
                <w:color w:val="002060"/>
              </w:rPr>
            </w:pPr>
            <w:r w:rsidRPr="00715DCF">
              <w:rPr>
                <w:color w:val="002060"/>
              </w:rPr>
              <w:t xml:space="preserve">5295 TENSOSTRUTTURA VIA </w:t>
            </w:r>
            <w:proofErr w:type="gramStart"/>
            <w:r w:rsidRPr="00715DC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7B84BA" w14:textId="77777777" w:rsidR="00A37790" w:rsidRPr="00715DCF" w:rsidRDefault="00A37790" w:rsidP="00E30EA7">
            <w:pPr>
              <w:pStyle w:val="rowtabella0"/>
              <w:rPr>
                <w:color w:val="002060"/>
              </w:rPr>
            </w:pPr>
            <w:r w:rsidRPr="00715DC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9F9D13"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E.MATTEI</w:t>
            </w:r>
            <w:proofErr w:type="gramEnd"/>
          </w:p>
        </w:tc>
      </w:tr>
      <w:tr w:rsidR="00A37790" w:rsidRPr="00715DCF" w14:paraId="1FEFBF1F"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9B0D26" w14:textId="77777777" w:rsidR="00A37790" w:rsidRPr="00715DCF" w:rsidRDefault="00A37790" w:rsidP="00E30EA7">
            <w:pPr>
              <w:pStyle w:val="rowtabella0"/>
              <w:rPr>
                <w:color w:val="002060"/>
              </w:rPr>
            </w:pPr>
            <w:r w:rsidRPr="00715DCF">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545A73" w14:textId="77777777" w:rsidR="00A37790" w:rsidRPr="00715DCF" w:rsidRDefault="00A37790" w:rsidP="00E30EA7">
            <w:pPr>
              <w:pStyle w:val="rowtabella0"/>
              <w:rPr>
                <w:color w:val="002060"/>
              </w:rPr>
            </w:pPr>
            <w:r w:rsidRPr="00715DCF">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1EBA21"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D76159" w14:textId="77777777" w:rsidR="00A37790" w:rsidRPr="00715DCF" w:rsidRDefault="00A37790" w:rsidP="00E30EA7">
            <w:pPr>
              <w:pStyle w:val="rowtabella0"/>
              <w:rPr>
                <w:color w:val="002060"/>
              </w:rPr>
            </w:pPr>
            <w:r w:rsidRPr="00715DCF">
              <w:rPr>
                <w:color w:val="002060"/>
              </w:rPr>
              <w:t>18/11/2023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BE799C" w14:textId="77777777" w:rsidR="00A37790" w:rsidRPr="00715DCF" w:rsidRDefault="00A37790" w:rsidP="00E30EA7">
            <w:pPr>
              <w:pStyle w:val="rowtabella0"/>
              <w:rPr>
                <w:color w:val="002060"/>
              </w:rPr>
            </w:pPr>
            <w:r w:rsidRPr="00715DCF">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C2D30" w14:textId="77777777" w:rsidR="00A37790" w:rsidRPr="00715DCF" w:rsidRDefault="00A37790" w:rsidP="00E30EA7">
            <w:pPr>
              <w:pStyle w:val="rowtabella0"/>
              <w:rPr>
                <w:color w:val="002060"/>
              </w:rPr>
            </w:pPr>
            <w:r w:rsidRPr="00715DCF">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6E6A45"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S.VITTORIA</w:t>
            </w:r>
            <w:proofErr w:type="gramEnd"/>
            <w:r w:rsidRPr="00715DCF">
              <w:rPr>
                <w:color w:val="002060"/>
              </w:rPr>
              <w:t>, 5</w:t>
            </w:r>
          </w:p>
        </w:tc>
      </w:tr>
      <w:tr w:rsidR="00A37790" w:rsidRPr="00715DCF" w14:paraId="7ED2C344"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3CADF" w14:textId="77777777" w:rsidR="00A37790" w:rsidRPr="00715DCF" w:rsidRDefault="00A37790" w:rsidP="00E30EA7">
            <w:pPr>
              <w:pStyle w:val="rowtabella0"/>
              <w:rPr>
                <w:color w:val="002060"/>
              </w:rPr>
            </w:pPr>
            <w:r w:rsidRPr="00715DCF">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0AB936" w14:textId="77777777" w:rsidR="00A37790" w:rsidRPr="00715DCF" w:rsidRDefault="00A37790" w:rsidP="00E30EA7">
            <w:pPr>
              <w:pStyle w:val="rowtabella0"/>
              <w:rPr>
                <w:color w:val="002060"/>
              </w:rPr>
            </w:pPr>
            <w:r w:rsidRPr="00715DCF">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00B2F"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9D73F" w14:textId="77777777" w:rsidR="00A37790" w:rsidRPr="00715DCF" w:rsidRDefault="00A37790" w:rsidP="00E30EA7">
            <w:pPr>
              <w:pStyle w:val="rowtabella0"/>
              <w:rPr>
                <w:color w:val="002060"/>
              </w:rPr>
            </w:pPr>
            <w:r w:rsidRPr="00715DCF">
              <w:rPr>
                <w:color w:val="002060"/>
              </w:rPr>
              <w:t>21/11/2023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38F8A" w14:textId="77777777" w:rsidR="00A37790" w:rsidRPr="00715DCF" w:rsidRDefault="00A37790" w:rsidP="00E30EA7">
            <w:pPr>
              <w:pStyle w:val="rowtabella0"/>
              <w:rPr>
                <w:color w:val="002060"/>
              </w:rPr>
            </w:pPr>
            <w:r w:rsidRPr="00715DCF">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65A27" w14:textId="77777777" w:rsidR="00A37790" w:rsidRPr="00715DCF" w:rsidRDefault="00A37790" w:rsidP="00E30EA7">
            <w:pPr>
              <w:pStyle w:val="rowtabella0"/>
              <w:rPr>
                <w:color w:val="002060"/>
              </w:rPr>
            </w:pPr>
            <w:r w:rsidRPr="00715DCF">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CD6CC6" w14:textId="77777777" w:rsidR="00A37790" w:rsidRPr="00715DCF" w:rsidRDefault="00A37790" w:rsidP="00E30EA7">
            <w:pPr>
              <w:pStyle w:val="rowtabella0"/>
              <w:rPr>
                <w:color w:val="002060"/>
              </w:rPr>
            </w:pPr>
            <w:r w:rsidRPr="00715DCF">
              <w:rPr>
                <w:color w:val="002060"/>
              </w:rPr>
              <w:t xml:space="preserve">LOC.MONTEROCCO VIA </w:t>
            </w:r>
            <w:proofErr w:type="gramStart"/>
            <w:r w:rsidRPr="00715DCF">
              <w:rPr>
                <w:color w:val="002060"/>
              </w:rPr>
              <w:t>A.MANCINI</w:t>
            </w:r>
            <w:proofErr w:type="gramEnd"/>
          </w:p>
        </w:tc>
      </w:tr>
    </w:tbl>
    <w:p w14:paraId="7699F1A6" w14:textId="77777777" w:rsidR="00A37790" w:rsidRPr="00715DCF" w:rsidRDefault="00A37790" w:rsidP="00A37790">
      <w:pPr>
        <w:pStyle w:val="breakline"/>
        <w:rPr>
          <w:rFonts w:eastAsiaTheme="minorEastAsia"/>
          <w:color w:val="002060"/>
        </w:rPr>
      </w:pPr>
    </w:p>
    <w:p w14:paraId="0AD86784" w14:textId="77777777" w:rsidR="00A37790" w:rsidRPr="00715DCF" w:rsidRDefault="00A37790" w:rsidP="00A37790">
      <w:pPr>
        <w:pStyle w:val="breakline"/>
        <w:rPr>
          <w:rFonts w:eastAsiaTheme="minorEastAsia"/>
          <w:color w:val="002060"/>
        </w:rPr>
      </w:pPr>
    </w:p>
    <w:p w14:paraId="2B07F052" w14:textId="77777777" w:rsidR="00A37790" w:rsidRPr="00715DCF" w:rsidRDefault="00A37790" w:rsidP="00A37790">
      <w:pPr>
        <w:pStyle w:val="breakline"/>
        <w:rPr>
          <w:color w:val="002060"/>
        </w:rPr>
      </w:pPr>
    </w:p>
    <w:p w14:paraId="6A9B4A8F" w14:textId="77777777" w:rsidR="00A37790" w:rsidRPr="00715DCF" w:rsidRDefault="00A37790" w:rsidP="00A37790">
      <w:pPr>
        <w:pStyle w:val="titolocampionato0"/>
        <w:shd w:val="clear" w:color="auto" w:fill="CCCCCC"/>
        <w:spacing w:before="80" w:after="40"/>
        <w:rPr>
          <w:color w:val="002060"/>
        </w:rPr>
      </w:pPr>
      <w:r w:rsidRPr="00715DCF">
        <w:rPr>
          <w:color w:val="002060"/>
        </w:rPr>
        <w:t>UNDER 15 C5 REGIONALI MASCHILI</w:t>
      </w:r>
    </w:p>
    <w:p w14:paraId="628848CF" w14:textId="77777777" w:rsidR="00A37790" w:rsidRPr="00715DCF" w:rsidRDefault="00A37790" w:rsidP="00A37790">
      <w:pPr>
        <w:pStyle w:val="titoloprinc0"/>
        <w:rPr>
          <w:color w:val="002060"/>
        </w:rPr>
      </w:pPr>
      <w:r w:rsidRPr="00715DCF">
        <w:rPr>
          <w:color w:val="002060"/>
        </w:rPr>
        <w:t>VARIAZIONI AL PROGRAMMA GARE</w:t>
      </w:r>
    </w:p>
    <w:p w14:paraId="215E0684" w14:textId="77777777" w:rsidR="00A37790" w:rsidRPr="00715DCF" w:rsidRDefault="00A37790" w:rsidP="00A37790">
      <w:pPr>
        <w:pStyle w:val="breakline"/>
        <w:rPr>
          <w:color w:val="002060"/>
        </w:rPr>
      </w:pPr>
    </w:p>
    <w:p w14:paraId="2F2CBD36" w14:textId="77777777" w:rsidR="00A37790" w:rsidRPr="00715DCF" w:rsidRDefault="00A37790" w:rsidP="00A37790">
      <w:pPr>
        <w:pStyle w:val="breakline"/>
        <w:rPr>
          <w:color w:val="002060"/>
        </w:rPr>
      </w:pPr>
    </w:p>
    <w:p w14:paraId="6263907D"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430BFC93"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AFD61" w14:textId="77777777" w:rsidR="00A37790" w:rsidRPr="00715DCF" w:rsidRDefault="00A37790" w:rsidP="00E30EA7">
            <w:pPr>
              <w:pStyle w:val="headertabella0"/>
              <w:rPr>
                <w:color w:val="002060"/>
              </w:rPr>
            </w:pPr>
            <w:r w:rsidRPr="00715DCF">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C73047"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3FCEB"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A9725"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51CC4"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D5921"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11D3C"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B3CE6" w14:textId="77777777" w:rsidR="00A37790" w:rsidRPr="00715DCF" w:rsidRDefault="00A37790" w:rsidP="00E30EA7">
            <w:pPr>
              <w:pStyle w:val="headertabella0"/>
              <w:rPr>
                <w:color w:val="002060"/>
              </w:rPr>
            </w:pPr>
            <w:r w:rsidRPr="00715DCF">
              <w:rPr>
                <w:color w:val="002060"/>
              </w:rPr>
              <w:t>Impianto</w:t>
            </w:r>
          </w:p>
        </w:tc>
      </w:tr>
      <w:tr w:rsidR="00A37790" w:rsidRPr="00715DCF" w14:paraId="1524A649"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57602" w14:textId="77777777" w:rsidR="00A37790" w:rsidRPr="00285D7F" w:rsidRDefault="00A37790" w:rsidP="00E30EA7">
            <w:pPr>
              <w:pStyle w:val="rowtabella0"/>
              <w:rPr>
                <w:color w:val="002060"/>
                <w:highlight w:val="yellow"/>
              </w:rPr>
            </w:pPr>
            <w:r w:rsidRPr="00285D7F">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0611" w14:textId="77777777" w:rsidR="00A37790" w:rsidRPr="00285D7F" w:rsidRDefault="00A37790" w:rsidP="00E30EA7">
            <w:pPr>
              <w:pStyle w:val="rowtabella0"/>
              <w:jc w:val="center"/>
              <w:rPr>
                <w:color w:val="002060"/>
                <w:highlight w:val="yellow"/>
              </w:rPr>
            </w:pPr>
            <w:r w:rsidRPr="00285D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E7DC2" w14:textId="77777777" w:rsidR="00A37790" w:rsidRPr="00285D7F" w:rsidRDefault="00A37790" w:rsidP="00E30EA7">
            <w:pPr>
              <w:pStyle w:val="rowtabella0"/>
              <w:rPr>
                <w:color w:val="002060"/>
                <w:highlight w:val="yellow"/>
              </w:rPr>
            </w:pPr>
            <w:r w:rsidRPr="00285D7F">
              <w:rPr>
                <w:color w:val="002060"/>
                <w:highlight w:val="yellow"/>
              </w:rPr>
              <w:t xml:space="preserve">AUDAX 1970 </w:t>
            </w:r>
            <w:proofErr w:type="gramStart"/>
            <w:r w:rsidRPr="00285D7F">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B7589" w14:textId="77777777" w:rsidR="00A37790" w:rsidRPr="00285D7F" w:rsidRDefault="00A37790" w:rsidP="00E30EA7">
            <w:pPr>
              <w:pStyle w:val="rowtabella0"/>
              <w:rPr>
                <w:color w:val="002060"/>
                <w:highlight w:val="yellow"/>
              </w:rPr>
            </w:pPr>
            <w:r w:rsidRPr="00285D7F">
              <w:rPr>
                <w:color w:val="002060"/>
                <w:highlight w:val="yellow"/>
              </w:rPr>
              <w:t xml:space="preserve">AMICI DEL </w:t>
            </w:r>
            <w:proofErr w:type="spellStart"/>
            <w:r w:rsidRPr="00285D7F">
              <w:rPr>
                <w:color w:val="002060"/>
                <w:highlight w:val="yellow"/>
              </w:rPr>
              <w:t>CENTROSOCIOsq.B</w:t>
            </w:r>
            <w:proofErr w:type="spellEnd"/>
            <w:r w:rsidRPr="00285D7F">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8DE91" w14:textId="77777777" w:rsidR="00A37790" w:rsidRPr="00715DCF" w:rsidRDefault="00A37790" w:rsidP="00E30EA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1354" w14:textId="77777777" w:rsidR="00A37790" w:rsidRPr="00715DCF" w:rsidRDefault="00A37790" w:rsidP="00E30EA7">
            <w:pPr>
              <w:pStyle w:val="rowtabella0"/>
              <w:jc w:val="center"/>
              <w:rPr>
                <w:color w:val="002060"/>
              </w:rPr>
            </w:pPr>
            <w:r w:rsidRPr="00285D7F">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54F42" w14:textId="77777777" w:rsidR="00A37790" w:rsidRPr="00715DCF" w:rsidRDefault="00A37790" w:rsidP="00E30EA7">
            <w:pPr>
              <w:pStyle w:val="rowtabella0"/>
              <w:jc w:val="center"/>
              <w:rPr>
                <w:color w:val="002060"/>
              </w:rPr>
            </w:pPr>
            <w:r w:rsidRPr="00715DC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9DB3" w14:textId="77777777" w:rsidR="00A37790" w:rsidRPr="00715DCF" w:rsidRDefault="00A37790" w:rsidP="00E30EA7">
            <w:pPr>
              <w:pStyle w:val="rowtabella0"/>
              <w:rPr>
                <w:color w:val="002060"/>
              </w:rPr>
            </w:pPr>
            <w:r w:rsidRPr="00285D7F">
              <w:rPr>
                <w:color w:val="002060"/>
                <w:highlight w:val="yellow"/>
              </w:rPr>
              <w:t>PALESTRA IST.BETTINO PADOVANO SENIGALLIA VIA ANTONIO ROSMINI 22/B</w:t>
            </w:r>
          </w:p>
        </w:tc>
      </w:tr>
      <w:tr w:rsidR="00A37790" w:rsidRPr="00715DCF" w14:paraId="4F7ACF30"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BF239" w14:textId="77777777" w:rsidR="00A37790" w:rsidRPr="00285D7F" w:rsidRDefault="00A37790" w:rsidP="00E30EA7">
            <w:pPr>
              <w:pStyle w:val="rowtabella0"/>
              <w:rPr>
                <w:color w:val="002060"/>
                <w:highlight w:val="yellow"/>
              </w:rPr>
            </w:pPr>
            <w:r w:rsidRPr="00285D7F">
              <w:rPr>
                <w:color w:val="002060"/>
                <w:highlight w:val="yellow"/>
              </w:rPr>
              <w:t>19/11/2023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834EB" w14:textId="77777777" w:rsidR="00A37790" w:rsidRPr="00285D7F" w:rsidRDefault="00A37790" w:rsidP="00E30EA7">
            <w:pPr>
              <w:pStyle w:val="rowtabella0"/>
              <w:jc w:val="center"/>
              <w:rPr>
                <w:color w:val="002060"/>
                <w:highlight w:val="yellow"/>
              </w:rPr>
            </w:pPr>
            <w:r w:rsidRPr="00285D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30EC4" w14:textId="77777777" w:rsidR="00A37790" w:rsidRPr="00285D7F" w:rsidRDefault="00A37790" w:rsidP="00E30EA7">
            <w:pPr>
              <w:pStyle w:val="rowtabella0"/>
              <w:rPr>
                <w:color w:val="002060"/>
                <w:highlight w:val="yellow"/>
              </w:rPr>
            </w:pPr>
            <w:r w:rsidRPr="00285D7F">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A1E30" w14:textId="77777777" w:rsidR="00A37790" w:rsidRPr="00285D7F" w:rsidRDefault="00A37790" w:rsidP="00E30EA7">
            <w:pPr>
              <w:pStyle w:val="rowtabella0"/>
              <w:rPr>
                <w:color w:val="002060"/>
                <w:highlight w:val="yellow"/>
              </w:rPr>
            </w:pPr>
            <w:r w:rsidRPr="00285D7F">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4FEFE" w14:textId="77777777" w:rsidR="00A37790" w:rsidRPr="00715DCF" w:rsidRDefault="00A37790" w:rsidP="00E30EA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70ACC" w14:textId="77777777" w:rsidR="00A37790" w:rsidRPr="00715DCF" w:rsidRDefault="00A37790" w:rsidP="00E30EA7">
            <w:pPr>
              <w:pStyle w:val="rowtabella0"/>
              <w:jc w:val="center"/>
              <w:rPr>
                <w:color w:val="002060"/>
              </w:rPr>
            </w:pPr>
            <w:r w:rsidRPr="00285D7F">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61A9C" w14:textId="77777777" w:rsidR="00A37790" w:rsidRPr="00715DCF" w:rsidRDefault="00A37790" w:rsidP="00E30EA7">
            <w:pPr>
              <w:pStyle w:val="rowtabella0"/>
              <w:jc w:val="center"/>
              <w:rPr>
                <w:color w:val="002060"/>
              </w:rPr>
            </w:pPr>
            <w:r w:rsidRPr="00715DCF">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7BF19" w14:textId="77777777" w:rsidR="00A37790" w:rsidRPr="00715DCF" w:rsidRDefault="00A37790" w:rsidP="00E30EA7">
            <w:pPr>
              <w:rPr>
                <w:color w:val="002060"/>
              </w:rPr>
            </w:pPr>
          </w:p>
        </w:tc>
      </w:tr>
      <w:tr w:rsidR="00A37790" w:rsidRPr="00715DCF" w14:paraId="0256B95F"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B4B9D" w14:textId="77777777" w:rsidR="00A37790" w:rsidRPr="00285D7F" w:rsidRDefault="00A37790" w:rsidP="00E30EA7">
            <w:pPr>
              <w:pStyle w:val="rowtabella0"/>
              <w:rPr>
                <w:color w:val="002060"/>
                <w:highlight w:val="yellow"/>
              </w:rPr>
            </w:pPr>
            <w:r w:rsidRPr="00285D7F">
              <w:rPr>
                <w:color w:val="002060"/>
                <w:highlight w:val="yellow"/>
              </w:rPr>
              <w:t>21/11/2023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0A471" w14:textId="77777777" w:rsidR="00A37790" w:rsidRPr="00285D7F" w:rsidRDefault="00A37790" w:rsidP="00E30EA7">
            <w:pPr>
              <w:pStyle w:val="rowtabella0"/>
              <w:jc w:val="center"/>
              <w:rPr>
                <w:color w:val="002060"/>
                <w:highlight w:val="yellow"/>
              </w:rPr>
            </w:pPr>
            <w:r w:rsidRPr="00285D7F">
              <w:rPr>
                <w:color w:val="002060"/>
                <w:highlight w:val="yellow"/>
              </w:rPr>
              <w:t>8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7E28" w14:textId="77777777" w:rsidR="00A37790" w:rsidRPr="00285D7F" w:rsidRDefault="00A37790" w:rsidP="00E30EA7">
            <w:pPr>
              <w:pStyle w:val="rowtabella0"/>
              <w:rPr>
                <w:color w:val="002060"/>
                <w:highlight w:val="yellow"/>
              </w:rPr>
            </w:pPr>
            <w:r w:rsidRPr="00285D7F">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AF28" w14:textId="77777777" w:rsidR="00A37790" w:rsidRPr="00285D7F" w:rsidRDefault="00A37790" w:rsidP="00E30EA7">
            <w:pPr>
              <w:pStyle w:val="rowtabella0"/>
              <w:rPr>
                <w:color w:val="002060"/>
                <w:highlight w:val="yellow"/>
              </w:rPr>
            </w:pPr>
            <w:r w:rsidRPr="00285D7F">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9574B" w14:textId="77777777" w:rsidR="00A37790" w:rsidRPr="00715DCF" w:rsidRDefault="00A37790" w:rsidP="00E30EA7">
            <w:pPr>
              <w:pStyle w:val="rowtabella0"/>
              <w:rPr>
                <w:color w:val="002060"/>
              </w:rPr>
            </w:pPr>
            <w:r w:rsidRPr="00715DCF">
              <w:rPr>
                <w:color w:val="002060"/>
              </w:rPr>
              <w:t>1</w:t>
            </w:r>
            <w:r>
              <w:rPr>
                <w:color w:val="002060"/>
              </w:rPr>
              <w:t>8</w:t>
            </w:r>
            <w:r w:rsidRPr="00715DCF">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68FD8" w14:textId="77777777" w:rsidR="00A37790" w:rsidRPr="00715DCF" w:rsidRDefault="00A37790" w:rsidP="00E30EA7">
            <w:pPr>
              <w:pStyle w:val="rowtabella0"/>
              <w:jc w:val="center"/>
              <w:rPr>
                <w:color w:val="002060"/>
              </w:rPr>
            </w:pPr>
            <w:r w:rsidRPr="00285D7F">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922C3" w14:textId="77777777" w:rsidR="00A37790" w:rsidRPr="00715DCF" w:rsidRDefault="00A37790" w:rsidP="00E30EA7">
            <w:pPr>
              <w:pStyle w:val="rowtabella0"/>
              <w:jc w:val="center"/>
              <w:rPr>
                <w:color w:val="002060"/>
              </w:rPr>
            </w:pPr>
            <w:r w:rsidRPr="00715DCF">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7961E" w14:textId="77777777" w:rsidR="00A37790" w:rsidRPr="00715DCF" w:rsidRDefault="00A37790" w:rsidP="00E30EA7">
            <w:pPr>
              <w:rPr>
                <w:color w:val="002060"/>
              </w:rPr>
            </w:pPr>
          </w:p>
        </w:tc>
      </w:tr>
    </w:tbl>
    <w:p w14:paraId="54121507" w14:textId="77777777" w:rsidR="00A37790" w:rsidRPr="00715DCF" w:rsidRDefault="00A37790" w:rsidP="00A37790">
      <w:pPr>
        <w:pStyle w:val="breakline"/>
        <w:rPr>
          <w:rFonts w:eastAsiaTheme="minorEastAsia"/>
          <w:color w:val="002060"/>
        </w:rPr>
      </w:pPr>
    </w:p>
    <w:p w14:paraId="54BD8B21" w14:textId="77777777" w:rsidR="00A37790" w:rsidRPr="00715DCF" w:rsidRDefault="00A37790" w:rsidP="00A37790">
      <w:pPr>
        <w:pStyle w:val="breakline"/>
        <w:rPr>
          <w:rFonts w:eastAsiaTheme="minorEastAsia"/>
          <w:color w:val="002060"/>
        </w:rPr>
      </w:pPr>
    </w:p>
    <w:p w14:paraId="068F5CD0" w14:textId="77777777" w:rsidR="00A37790" w:rsidRPr="00715DCF" w:rsidRDefault="00A37790" w:rsidP="00A37790">
      <w:pPr>
        <w:pStyle w:val="breakline"/>
        <w:rPr>
          <w:color w:val="002060"/>
        </w:rPr>
      </w:pPr>
    </w:p>
    <w:p w14:paraId="44E859A6" w14:textId="77777777" w:rsidR="00A37790" w:rsidRPr="00715DCF" w:rsidRDefault="00A37790" w:rsidP="00A37790">
      <w:pPr>
        <w:pStyle w:val="titoloprinc0"/>
        <w:rPr>
          <w:color w:val="002060"/>
        </w:rPr>
      </w:pPr>
      <w:r w:rsidRPr="00715DCF">
        <w:rPr>
          <w:color w:val="002060"/>
        </w:rPr>
        <w:t>RISULTATI</w:t>
      </w:r>
    </w:p>
    <w:p w14:paraId="20C41717" w14:textId="77777777" w:rsidR="00A37790" w:rsidRPr="00715DCF" w:rsidRDefault="00A37790" w:rsidP="00A37790">
      <w:pPr>
        <w:pStyle w:val="breakline"/>
        <w:rPr>
          <w:color w:val="002060"/>
        </w:rPr>
      </w:pPr>
    </w:p>
    <w:p w14:paraId="1DB68268" w14:textId="77777777" w:rsidR="00A37790" w:rsidRPr="00715DCF" w:rsidRDefault="00A37790" w:rsidP="00A37790">
      <w:pPr>
        <w:pStyle w:val="sottotitolocampionato10"/>
        <w:rPr>
          <w:color w:val="002060"/>
        </w:rPr>
      </w:pPr>
      <w:r w:rsidRPr="00715DCF">
        <w:rPr>
          <w:color w:val="002060"/>
        </w:rPr>
        <w:t>RISULTATI UFFICIALI GARE DEL 12/11/2023</w:t>
      </w:r>
    </w:p>
    <w:p w14:paraId="0D676F9B"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3AEEA4D1"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A37790" w:rsidRPr="00715DCF" w14:paraId="5C347F1B"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58809A15"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5BC2A" w14:textId="77777777" w:rsidR="00A37790" w:rsidRPr="00715DCF" w:rsidRDefault="00A37790" w:rsidP="00E30EA7">
                  <w:pPr>
                    <w:pStyle w:val="headertabella0"/>
                    <w:rPr>
                      <w:color w:val="002060"/>
                    </w:rPr>
                  </w:pPr>
                  <w:r w:rsidRPr="00715DCF">
                    <w:rPr>
                      <w:color w:val="002060"/>
                    </w:rPr>
                    <w:t>GIRONE A - 7 Giornata - A</w:t>
                  </w:r>
                </w:p>
              </w:tc>
            </w:tr>
            <w:tr w:rsidR="00A37790" w:rsidRPr="00715DCF" w14:paraId="1713A9B7"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A3F729" w14:textId="77777777" w:rsidR="00A37790" w:rsidRPr="00715DCF" w:rsidRDefault="00A37790" w:rsidP="00E30EA7">
                  <w:pPr>
                    <w:pStyle w:val="rowtabella0"/>
                    <w:rPr>
                      <w:color w:val="002060"/>
                    </w:rPr>
                  </w:pPr>
                  <w:r w:rsidRPr="00715DCF">
                    <w:rPr>
                      <w:color w:val="002060"/>
                    </w:rPr>
                    <w:t xml:space="preserve">AMICI DEL </w:t>
                  </w:r>
                  <w:proofErr w:type="spellStart"/>
                  <w:r w:rsidRPr="00715DCF">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DD070" w14:textId="77777777" w:rsidR="00A37790" w:rsidRPr="00715DCF" w:rsidRDefault="00A37790" w:rsidP="00E30EA7">
                  <w:pPr>
                    <w:pStyle w:val="rowtabella0"/>
                    <w:rPr>
                      <w:color w:val="002060"/>
                    </w:rPr>
                  </w:pPr>
                  <w:r w:rsidRPr="00715DCF">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22BC9" w14:textId="77777777" w:rsidR="00A37790" w:rsidRPr="00715DCF" w:rsidRDefault="00A37790" w:rsidP="00E30EA7">
                  <w:pPr>
                    <w:pStyle w:val="rowtabella0"/>
                    <w:jc w:val="center"/>
                    <w:rPr>
                      <w:color w:val="002060"/>
                    </w:rPr>
                  </w:pPr>
                  <w:r w:rsidRPr="00715DCF">
                    <w:rPr>
                      <w:color w:val="002060"/>
                    </w:rPr>
                    <w:t>1 - 7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6825B" w14:textId="77777777" w:rsidR="00A37790" w:rsidRPr="00715DCF" w:rsidRDefault="00A37790" w:rsidP="00E30EA7">
                  <w:pPr>
                    <w:pStyle w:val="rowtabella0"/>
                    <w:jc w:val="center"/>
                    <w:rPr>
                      <w:color w:val="002060"/>
                    </w:rPr>
                  </w:pPr>
                  <w:r w:rsidRPr="00715DCF">
                    <w:rPr>
                      <w:color w:val="002060"/>
                    </w:rPr>
                    <w:t> </w:t>
                  </w:r>
                </w:p>
              </w:tc>
            </w:tr>
            <w:tr w:rsidR="00A37790" w:rsidRPr="00715DCF" w14:paraId="24F3307A"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627DFC" w14:textId="77777777" w:rsidR="00A37790" w:rsidRPr="00715DCF" w:rsidRDefault="00A37790" w:rsidP="00E30EA7">
                  <w:pPr>
                    <w:pStyle w:val="rowtabella0"/>
                    <w:rPr>
                      <w:color w:val="002060"/>
                    </w:rPr>
                  </w:pPr>
                  <w:r w:rsidRPr="00715DCF">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8828B4" w14:textId="77777777" w:rsidR="00A37790" w:rsidRPr="00715DCF" w:rsidRDefault="00A37790" w:rsidP="00E30EA7">
                  <w:pPr>
                    <w:pStyle w:val="rowtabella0"/>
                    <w:rPr>
                      <w:color w:val="002060"/>
                    </w:rPr>
                  </w:pPr>
                  <w:r w:rsidRPr="00715DCF">
                    <w:rPr>
                      <w:color w:val="002060"/>
                    </w:rPr>
                    <w:t xml:space="preserve">- AUDAX 1970 </w:t>
                  </w:r>
                  <w:proofErr w:type="gramStart"/>
                  <w:r w:rsidRPr="00715DCF">
                    <w:rPr>
                      <w:color w:val="002060"/>
                    </w:rPr>
                    <w:t>S.ANGELO</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8E5A67" w14:textId="77777777" w:rsidR="00A37790" w:rsidRPr="00715DCF" w:rsidRDefault="00A37790" w:rsidP="00E30EA7">
                  <w:pPr>
                    <w:pStyle w:val="rowtabella0"/>
                    <w:jc w:val="center"/>
                    <w:rPr>
                      <w:color w:val="002060"/>
                    </w:rPr>
                  </w:pPr>
                  <w:r w:rsidRPr="00715DCF">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F1987" w14:textId="77777777" w:rsidR="00A37790" w:rsidRPr="00715DCF" w:rsidRDefault="00A37790" w:rsidP="00E30EA7">
                  <w:pPr>
                    <w:pStyle w:val="rowtabella0"/>
                    <w:jc w:val="center"/>
                    <w:rPr>
                      <w:color w:val="002060"/>
                    </w:rPr>
                  </w:pPr>
                  <w:r w:rsidRPr="00715DCF">
                    <w:rPr>
                      <w:color w:val="002060"/>
                    </w:rPr>
                    <w:t> </w:t>
                  </w:r>
                </w:p>
              </w:tc>
            </w:tr>
            <w:tr w:rsidR="00A37790" w:rsidRPr="00715DCF" w14:paraId="61FEB2FF"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978965" w14:textId="77777777" w:rsidR="00A37790" w:rsidRPr="00715DCF" w:rsidRDefault="00A37790" w:rsidP="00E30EA7">
                  <w:pPr>
                    <w:pStyle w:val="rowtabella0"/>
                    <w:rPr>
                      <w:color w:val="002060"/>
                    </w:rPr>
                  </w:pPr>
                  <w:r w:rsidRPr="00715DCF">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7EAFB2" w14:textId="77777777" w:rsidR="00A37790" w:rsidRPr="00715DCF" w:rsidRDefault="00A37790" w:rsidP="00E30EA7">
                  <w:pPr>
                    <w:pStyle w:val="rowtabella0"/>
                    <w:rPr>
                      <w:color w:val="002060"/>
                    </w:rPr>
                  </w:pPr>
                  <w:r w:rsidRPr="00715DCF">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272EDC" w14:textId="77777777" w:rsidR="00A37790" w:rsidRPr="00715DCF" w:rsidRDefault="00A37790" w:rsidP="00E30EA7">
                  <w:pPr>
                    <w:pStyle w:val="rowtabella0"/>
                    <w:jc w:val="center"/>
                    <w:rPr>
                      <w:color w:val="002060"/>
                    </w:rPr>
                  </w:pPr>
                  <w:r w:rsidRPr="00715DCF">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3D76AD" w14:textId="77777777" w:rsidR="00A37790" w:rsidRPr="00715DCF" w:rsidRDefault="00A37790" w:rsidP="00E30EA7">
                  <w:pPr>
                    <w:pStyle w:val="rowtabella0"/>
                    <w:jc w:val="center"/>
                    <w:rPr>
                      <w:color w:val="002060"/>
                    </w:rPr>
                  </w:pPr>
                  <w:r w:rsidRPr="00715DCF">
                    <w:rPr>
                      <w:color w:val="002060"/>
                    </w:rPr>
                    <w:t> </w:t>
                  </w:r>
                </w:p>
              </w:tc>
            </w:tr>
            <w:tr w:rsidR="00A37790" w:rsidRPr="00715DCF" w14:paraId="3E6A0F5F"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25CCEA" w14:textId="77777777" w:rsidR="00A37790" w:rsidRPr="00715DCF" w:rsidRDefault="00A37790" w:rsidP="00E30EA7">
                  <w:pPr>
                    <w:pStyle w:val="rowtabella0"/>
                    <w:rPr>
                      <w:color w:val="002060"/>
                    </w:rPr>
                  </w:pPr>
                  <w:r w:rsidRPr="00715DCF">
                    <w:rPr>
                      <w:color w:val="002060"/>
                    </w:rPr>
                    <w:t xml:space="preserve">ITALSERVICE C5 </w:t>
                  </w:r>
                  <w:proofErr w:type="spellStart"/>
                  <w:proofErr w:type="gramStart"/>
                  <w:r w:rsidRPr="00715DCF">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32CC2D" w14:textId="77777777" w:rsidR="00A37790" w:rsidRPr="00715DCF" w:rsidRDefault="00A37790" w:rsidP="00E30EA7">
                  <w:pPr>
                    <w:pStyle w:val="rowtabella0"/>
                    <w:rPr>
                      <w:color w:val="002060"/>
                    </w:rPr>
                  </w:pPr>
                  <w:r w:rsidRPr="00715DCF">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CFC9C5" w14:textId="77777777" w:rsidR="00A37790" w:rsidRPr="00715DCF" w:rsidRDefault="00A37790" w:rsidP="00E30EA7">
                  <w:pPr>
                    <w:pStyle w:val="rowtabella0"/>
                    <w:jc w:val="center"/>
                    <w:rPr>
                      <w:color w:val="002060"/>
                    </w:rPr>
                  </w:pPr>
                  <w:r w:rsidRPr="00715DCF">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7C58DD" w14:textId="77777777" w:rsidR="00A37790" w:rsidRPr="00715DCF" w:rsidRDefault="00A37790" w:rsidP="00E30EA7">
                  <w:pPr>
                    <w:pStyle w:val="rowtabella0"/>
                    <w:jc w:val="center"/>
                    <w:rPr>
                      <w:color w:val="002060"/>
                    </w:rPr>
                  </w:pPr>
                  <w:r w:rsidRPr="00715DCF">
                    <w:rPr>
                      <w:color w:val="002060"/>
                    </w:rPr>
                    <w:t> </w:t>
                  </w:r>
                </w:p>
              </w:tc>
            </w:tr>
            <w:tr w:rsidR="00A37790" w:rsidRPr="00715DCF" w14:paraId="361C9E7D"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DC775F" w14:textId="77777777" w:rsidR="00A37790" w:rsidRPr="00715DCF" w:rsidRDefault="00A37790" w:rsidP="00E30EA7">
                  <w:pPr>
                    <w:pStyle w:val="rowtabella0"/>
                    <w:rPr>
                      <w:color w:val="002060"/>
                    </w:rPr>
                  </w:pPr>
                  <w:r w:rsidRPr="00715DCF">
                    <w:rPr>
                      <w:color w:val="002060"/>
                    </w:rPr>
                    <w:t>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C3267" w14:textId="77777777" w:rsidR="00A37790" w:rsidRPr="00715DCF" w:rsidRDefault="00A37790" w:rsidP="00E30EA7">
                  <w:pPr>
                    <w:pStyle w:val="rowtabella0"/>
                    <w:rPr>
                      <w:color w:val="002060"/>
                    </w:rPr>
                  </w:pPr>
                  <w:r w:rsidRPr="00715DCF">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8690C8" w14:textId="77777777" w:rsidR="00A37790" w:rsidRPr="00715DCF" w:rsidRDefault="00A37790" w:rsidP="00E30EA7">
                  <w:pPr>
                    <w:pStyle w:val="rowtabella0"/>
                    <w:jc w:val="center"/>
                    <w:rPr>
                      <w:color w:val="002060"/>
                    </w:rPr>
                  </w:pPr>
                  <w:r w:rsidRPr="00715DCF">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D09C6" w14:textId="77777777" w:rsidR="00A37790" w:rsidRPr="00715DCF" w:rsidRDefault="00A37790" w:rsidP="00E30EA7">
                  <w:pPr>
                    <w:pStyle w:val="rowtabella0"/>
                    <w:jc w:val="center"/>
                    <w:rPr>
                      <w:color w:val="002060"/>
                    </w:rPr>
                  </w:pPr>
                  <w:r w:rsidRPr="00715DCF">
                    <w:rPr>
                      <w:color w:val="002060"/>
                    </w:rPr>
                    <w:t> </w:t>
                  </w:r>
                </w:p>
              </w:tc>
            </w:tr>
            <w:tr w:rsidR="00A37790" w:rsidRPr="00715DCF" w14:paraId="218FBD2B"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02F8E5AD" w14:textId="77777777" w:rsidR="00A37790" w:rsidRPr="00715DCF" w:rsidRDefault="00A37790" w:rsidP="00E30EA7">
                  <w:pPr>
                    <w:pStyle w:val="rowtabella0"/>
                    <w:rPr>
                      <w:color w:val="002060"/>
                    </w:rPr>
                  </w:pPr>
                  <w:r w:rsidRPr="00715DCF">
                    <w:rPr>
                      <w:color w:val="002060"/>
                    </w:rPr>
                    <w:t>(1) - disputata il 11/11/2023</w:t>
                  </w:r>
                </w:p>
              </w:tc>
            </w:tr>
          </w:tbl>
          <w:p w14:paraId="2258F19E" w14:textId="77777777" w:rsidR="00A37790" w:rsidRPr="00715DCF" w:rsidRDefault="00A37790" w:rsidP="00E30EA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51305BF9"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0075" w14:textId="77777777" w:rsidR="00A37790" w:rsidRPr="00715DCF" w:rsidRDefault="00A37790" w:rsidP="00E30EA7">
                  <w:pPr>
                    <w:pStyle w:val="headertabella0"/>
                    <w:rPr>
                      <w:color w:val="002060"/>
                    </w:rPr>
                  </w:pPr>
                  <w:r w:rsidRPr="00715DCF">
                    <w:rPr>
                      <w:color w:val="002060"/>
                    </w:rPr>
                    <w:t>GIRONE B - 7 Giornata - A</w:t>
                  </w:r>
                </w:p>
              </w:tc>
            </w:tr>
            <w:tr w:rsidR="00A37790" w:rsidRPr="00715DCF" w14:paraId="353B696D" w14:textId="77777777" w:rsidTr="00E30EA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4546A2" w14:textId="77777777" w:rsidR="00A37790" w:rsidRPr="00715DCF" w:rsidRDefault="00A37790" w:rsidP="00E30EA7">
                  <w:pPr>
                    <w:pStyle w:val="rowtabella0"/>
                    <w:rPr>
                      <w:color w:val="002060"/>
                    </w:rPr>
                  </w:pPr>
                  <w:r w:rsidRPr="00715DCF">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B39343" w14:textId="77777777" w:rsidR="00A37790" w:rsidRPr="00715DCF" w:rsidRDefault="00A37790" w:rsidP="00E30EA7">
                  <w:pPr>
                    <w:pStyle w:val="rowtabella0"/>
                    <w:rPr>
                      <w:color w:val="002060"/>
                    </w:rPr>
                  </w:pPr>
                  <w:r w:rsidRPr="00715DCF">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254615" w14:textId="77777777" w:rsidR="00A37790" w:rsidRPr="00715DCF" w:rsidRDefault="00A37790" w:rsidP="00E30EA7">
                  <w:pPr>
                    <w:pStyle w:val="rowtabella0"/>
                    <w:jc w:val="center"/>
                    <w:rPr>
                      <w:color w:val="002060"/>
                    </w:rPr>
                  </w:pPr>
                  <w:r w:rsidRPr="00715DCF">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E7E2D" w14:textId="77777777" w:rsidR="00A37790" w:rsidRPr="00715DCF" w:rsidRDefault="00A37790" w:rsidP="00E30EA7">
                  <w:pPr>
                    <w:pStyle w:val="rowtabella0"/>
                    <w:jc w:val="center"/>
                    <w:rPr>
                      <w:color w:val="002060"/>
                    </w:rPr>
                  </w:pPr>
                  <w:r w:rsidRPr="00715DCF">
                    <w:rPr>
                      <w:color w:val="002060"/>
                    </w:rPr>
                    <w:t> </w:t>
                  </w:r>
                </w:p>
              </w:tc>
            </w:tr>
            <w:tr w:rsidR="00A37790" w:rsidRPr="00715DCF" w14:paraId="5F089B68"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855B6" w14:textId="77777777" w:rsidR="00A37790" w:rsidRPr="00715DCF" w:rsidRDefault="00A37790" w:rsidP="00E30EA7">
                  <w:pPr>
                    <w:pStyle w:val="rowtabella0"/>
                    <w:rPr>
                      <w:color w:val="002060"/>
                    </w:rPr>
                  </w:pPr>
                  <w:r w:rsidRPr="00715DCF">
                    <w:rPr>
                      <w:color w:val="002060"/>
                    </w:rPr>
                    <w:t>(1) BORGO ROSSELLI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0CFC29" w14:textId="77777777" w:rsidR="00A37790" w:rsidRPr="00715DCF" w:rsidRDefault="00A37790" w:rsidP="00E30EA7">
                  <w:pPr>
                    <w:pStyle w:val="rowtabella0"/>
                    <w:rPr>
                      <w:color w:val="002060"/>
                    </w:rPr>
                  </w:pPr>
                  <w:r w:rsidRPr="00715DCF">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3290F5" w14:textId="77777777" w:rsidR="00A37790" w:rsidRPr="00715DCF" w:rsidRDefault="00A37790" w:rsidP="00E30EA7">
                  <w:pPr>
                    <w:pStyle w:val="rowtabella0"/>
                    <w:jc w:val="center"/>
                    <w:rPr>
                      <w:color w:val="002060"/>
                    </w:rPr>
                  </w:pPr>
                  <w:r w:rsidRPr="00715DCF">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EFB53C" w14:textId="77777777" w:rsidR="00A37790" w:rsidRPr="00715DCF" w:rsidRDefault="00A37790" w:rsidP="00E30EA7">
                  <w:pPr>
                    <w:pStyle w:val="rowtabella0"/>
                    <w:jc w:val="center"/>
                    <w:rPr>
                      <w:color w:val="002060"/>
                    </w:rPr>
                  </w:pPr>
                  <w:r w:rsidRPr="00715DCF">
                    <w:rPr>
                      <w:color w:val="002060"/>
                    </w:rPr>
                    <w:t> </w:t>
                  </w:r>
                </w:p>
              </w:tc>
            </w:tr>
            <w:tr w:rsidR="00A37790" w:rsidRPr="00715DCF" w14:paraId="40FAA372"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3ED219" w14:textId="77777777" w:rsidR="00A37790" w:rsidRPr="00715DCF" w:rsidRDefault="00A37790" w:rsidP="00E30EA7">
                  <w:pPr>
                    <w:pStyle w:val="rowtabella0"/>
                    <w:rPr>
                      <w:color w:val="002060"/>
                    </w:rPr>
                  </w:pPr>
                  <w:r w:rsidRPr="00715DCF">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0F09CF" w14:textId="77777777" w:rsidR="00A37790" w:rsidRPr="00715DCF" w:rsidRDefault="00A37790" w:rsidP="00E30EA7">
                  <w:pPr>
                    <w:pStyle w:val="rowtabella0"/>
                    <w:rPr>
                      <w:color w:val="002060"/>
                    </w:rPr>
                  </w:pPr>
                  <w:r w:rsidRPr="00715DCF">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F82649" w14:textId="77777777" w:rsidR="00A37790" w:rsidRPr="00715DCF" w:rsidRDefault="00A37790" w:rsidP="00E30EA7">
                  <w:pPr>
                    <w:pStyle w:val="rowtabella0"/>
                    <w:jc w:val="center"/>
                    <w:rPr>
                      <w:color w:val="002060"/>
                    </w:rPr>
                  </w:pPr>
                  <w:r w:rsidRPr="00715DCF">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E1A16D" w14:textId="77777777" w:rsidR="00A37790" w:rsidRPr="00715DCF" w:rsidRDefault="00A37790" w:rsidP="00E30EA7">
                  <w:pPr>
                    <w:pStyle w:val="rowtabella0"/>
                    <w:jc w:val="center"/>
                    <w:rPr>
                      <w:color w:val="002060"/>
                    </w:rPr>
                  </w:pPr>
                  <w:r w:rsidRPr="00715DCF">
                    <w:rPr>
                      <w:color w:val="002060"/>
                    </w:rPr>
                    <w:t> </w:t>
                  </w:r>
                </w:p>
              </w:tc>
            </w:tr>
            <w:tr w:rsidR="00A37790" w:rsidRPr="00715DCF" w14:paraId="50407BEB" w14:textId="77777777" w:rsidTr="00E30EA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5D25E0" w14:textId="77777777" w:rsidR="00A37790" w:rsidRPr="00715DCF" w:rsidRDefault="00A37790" w:rsidP="00E30EA7">
                  <w:pPr>
                    <w:pStyle w:val="rowtabella0"/>
                    <w:rPr>
                      <w:color w:val="002060"/>
                    </w:rPr>
                  </w:pPr>
                  <w:r w:rsidRPr="00715DCF">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82FDEF" w14:textId="77777777" w:rsidR="00A37790" w:rsidRPr="00715DCF" w:rsidRDefault="00A37790" w:rsidP="00E30EA7">
                  <w:pPr>
                    <w:pStyle w:val="rowtabella0"/>
                    <w:rPr>
                      <w:color w:val="002060"/>
                    </w:rPr>
                  </w:pPr>
                  <w:r w:rsidRPr="00715DCF">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548175" w14:textId="77777777" w:rsidR="00A37790" w:rsidRPr="00715DCF" w:rsidRDefault="00A37790" w:rsidP="00E30EA7">
                  <w:pPr>
                    <w:pStyle w:val="rowtabella0"/>
                    <w:jc w:val="center"/>
                    <w:rPr>
                      <w:color w:val="002060"/>
                    </w:rPr>
                  </w:pPr>
                  <w:r w:rsidRPr="00715DCF">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F731DB" w14:textId="77777777" w:rsidR="00A37790" w:rsidRPr="00715DCF" w:rsidRDefault="00A37790" w:rsidP="00E30EA7">
                  <w:pPr>
                    <w:pStyle w:val="rowtabella0"/>
                    <w:jc w:val="center"/>
                    <w:rPr>
                      <w:color w:val="002060"/>
                    </w:rPr>
                  </w:pPr>
                  <w:r w:rsidRPr="00715DCF">
                    <w:rPr>
                      <w:color w:val="002060"/>
                    </w:rPr>
                    <w:t> </w:t>
                  </w:r>
                </w:p>
              </w:tc>
            </w:tr>
            <w:tr w:rsidR="00A37790" w:rsidRPr="00715DCF" w14:paraId="0790B30B"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DECCA6" w14:textId="77777777" w:rsidR="00A37790" w:rsidRPr="00715DCF" w:rsidRDefault="00A37790" w:rsidP="00E30EA7">
                  <w:pPr>
                    <w:pStyle w:val="rowtabella0"/>
                    <w:rPr>
                      <w:color w:val="002060"/>
                    </w:rPr>
                  </w:pPr>
                  <w:r w:rsidRPr="00715DCF">
                    <w:rPr>
                      <w:color w:val="002060"/>
                    </w:rPr>
                    <w:t xml:space="preserve">(1) RECANATI CALCIO A 5 </w:t>
                  </w:r>
                  <w:proofErr w:type="spellStart"/>
                  <w:proofErr w:type="gramStart"/>
                  <w:r w:rsidRPr="00715DCF">
                    <w:rPr>
                      <w:color w:val="002060"/>
                    </w:rPr>
                    <w:t>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DD3D3" w14:textId="77777777" w:rsidR="00A37790" w:rsidRPr="00715DCF" w:rsidRDefault="00A37790" w:rsidP="00E30EA7">
                  <w:pPr>
                    <w:pStyle w:val="rowtabella0"/>
                    <w:rPr>
                      <w:color w:val="002060"/>
                    </w:rPr>
                  </w:pPr>
                  <w:r w:rsidRPr="00715DCF">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93FF1F" w14:textId="77777777" w:rsidR="00A37790" w:rsidRPr="00715DCF" w:rsidRDefault="00A37790" w:rsidP="00E30EA7">
                  <w:pPr>
                    <w:pStyle w:val="rowtabella0"/>
                    <w:jc w:val="center"/>
                    <w:rPr>
                      <w:color w:val="002060"/>
                    </w:rPr>
                  </w:pPr>
                  <w:r w:rsidRPr="00715DCF">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F2E52" w14:textId="77777777" w:rsidR="00A37790" w:rsidRPr="00715DCF" w:rsidRDefault="00A37790" w:rsidP="00E30EA7">
                  <w:pPr>
                    <w:pStyle w:val="rowtabella0"/>
                    <w:jc w:val="center"/>
                    <w:rPr>
                      <w:color w:val="002060"/>
                    </w:rPr>
                  </w:pPr>
                  <w:r w:rsidRPr="00715DCF">
                    <w:rPr>
                      <w:color w:val="002060"/>
                    </w:rPr>
                    <w:t> </w:t>
                  </w:r>
                </w:p>
              </w:tc>
            </w:tr>
            <w:tr w:rsidR="00A37790" w:rsidRPr="00715DCF" w14:paraId="63B34397" w14:textId="77777777" w:rsidTr="00E30EA7">
              <w:tc>
                <w:tcPr>
                  <w:tcW w:w="4700" w:type="dxa"/>
                  <w:gridSpan w:val="4"/>
                  <w:tcBorders>
                    <w:top w:val="nil"/>
                    <w:left w:val="nil"/>
                    <w:bottom w:val="nil"/>
                    <w:right w:val="nil"/>
                  </w:tcBorders>
                  <w:tcMar>
                    <w:top w:w="20" w:type="dxa"/>
                    <w:left w:w="20" w:type="dxa"/>
                    <w:bottom w:w="20" w:type="dxa"/>
                    <w:right w:w="20" w:type="dxa"/>
                  </w:tcMar>
                  <w:vAlign w:val="center"/>
                  <w:hideMark/>
                </w:tcPr>
                <w:p w14:paraId="553169C3" w14:textId="77777777" w:rsidR="00A37790" w:rsidRPr="00715DCF" w:rsidRDefault="00A37790" w:rsidP="00E30EA7">
                  <w:pPr>
                    <w:pStyle w:val="rowtabella0"/>
                    <w:rPr>
                      <w:color w:val="002060"/>
                    </w:rPr>
                  </w:pPr>
                  <w:r w:rsidRPr="00715DCF">
                    <w:rPr>
                      <w:color w:val="002060"/>
                    </w:rPr>
                    <w:t>(1) - disputata il 11/11/2023</w:t>
                  </w:r>
                </w:p>
              </w:tc>
            </w:tr>
          </w:tbl>
          <w:p w14:paraId="6F34EB51" w14:textId="77777777" w:rsidR="00A37790" w:rsidRPr="00715DCF" w:rsidRDefault="00A37790" w:rsidP="00E30EA7">
            <w:pPr>
              <w:rPr>
                <w:color w:val="002060"/>
              </w:rPr>
            </w:pPr>
          </w:p>
        </w:tc>
      </w:tr>
    </w:tbl>
    <w:p w14:paraId="64FD123D" w14:textId="77777777" w:rsidR="00A37790" w:rsidRPr="00715DCF" w:rsidRDefault="00A37790" w:rsidP="00A37790">
      <w:pPr>
        <w:pStyle w:val="breakline"/>
        <w:rPr>
          <w:rFonts w:eastAsiaTheme="minorEastAsia"/>
          <w:color w:val="002060"/>
        </w:rPr>
      </w:pPr>
    </w:p>
    <w:p w14:paraId="5BB1896C" w14:textId="77777777" w:rsidR="00A37790" w:rsidRPr="00715DCF" w:rsidRDefault="00A37790" w:rsidP="00A37790">
      <w:pPr>
        <w:pStyle w:val="breakline"/>
        <w:rPr>
          <w:color w:val="002060"/>
        </w:rPr>
      </w:pPr>
    </w:p>
    <w:p w14:paraId="44F1D737" w14:textId="77777777" w:rsidR="00A37790" w:rsidRPr="00715DCF" w:rsidRDefault="00A37790" w:rsidP="00A37790">
      <w:pPr>
        <w:pStyle w:val="titoloprinc0"/>
        <w:rPr>
          <w:color w:val="002060"/>
        </w:rPr>
      </w:pPr>
      <w:r w:rsidRPr="00715DCF">
        <w:rPr>
          <w:color w:val="002060"/>
        </w:rPr>
        <w:t>GIUDICE SPORTIVO</w:t>
      </w:r>
    </w:p>
    <w:p w14:paraId="0CDA30CD" w14:textId="77777777" w:rsidR="00A37790" w:rsidRPr="00715DCF" w:rsidRDefault="00A37790" w:rsidP="00A37790">
      <w:pPr>
        <w:pStyle w:val="diffida"/>
        <w:rPr>
          <w:color w:val="002060"/>
        </w:rPr>
      </w:pPr>
      <w:r w:rsidRPr="00715DCF">
        <w:rPr>
          <w:color w:val="002060"/>
        </w:rPr>
        <w:lastRenderedPageBreak/>
        <w:t>Il Giudice Sportivo Avv. Agnese Lazzaretti, con l'assistenza del segretario Angelo Castellana, nella seduta del 15/11/2023, ha adottato le decisioni che di seguito integralmente si riportano:</w:t>
      </w:r>
    </w:p>
    <w:p w14:paraId="298ED774" w14:textId="77777777" w:rsidR="00A37790" w:rsidRPr="00715DCF" w:rsidRDefault="00A37790" w:rsidP="00A37790">
      <w:pPr>
        <w:pStyle w:val="titolo10"/>
        <w:rPr>
          <w:color w:val="002060"/>
        </w:rPr>
      </w:pPr>
      <w:r w:rsidRPr="00715DCF">
        <w:rPr>
          <w:color w:val="002060"/>
        </w:rPr>
        <w:t xml:space="preserve">GARE DEL 11/11/2023 </w:t>
      </w:r>
    </w:p>
    <w:p w14:paraId="67EC52B5" w14:textId="77777777" w:rsidR="00A37790" w:rsidRPr="00715DCF" w:rsidRDefault="00A37790" w:rsidP="00A37790">
      <w:pPr>
        <w:pStyle w:val="titolo60"/>
        <w:rPr>
          <w:color w:val="002060"/>
        </w:rPr>
      </w:pPr>
      <w:r w:rsidRPr="00715DCF">
        <w:rPr>
          <w:color w:val="002060"/>
        </w:rPr>
        <w:t xml:space="preserve">DECISIONI DEL GIUDICE SPORTIVO </w:t>
      </w:r>
    </w:p>
    <w:p w14:paraId="702DD439" w14:textId="77777777" w:rsidR="00A37790" w:rsidRDefault="00A37790" w:rsidP="00A37790">
      <w:pPr>
        <w:pStyle w:val="diffida"/>
        <w:spacing w:before="80" w:beforeAutospacing="0" w:after="40" w:afterAutospacing="0"/>
        <w:jc w:val="left"/>
        <w:rPr>
          <w:color w:val="002060"/>
        </w:rPr>
      </w:pPr>
      <w:r w:rsidRPr="00715DCF">
        <w:rPr>
          <w:color w:val="002060"/>
        </w:rPr>
        <w:t xml:space="preserve">gara del 11/11/2023 BORGO ROSSELLI A.S.D. - RECANATI CALCIO A 5 </w:t>
      </w:r>
      <w:r w:rsidRPr="00715DCF">
        <w:rPr>
          <w:color w:val="002060"/>
        </w:rPr>
        <w:br/>
        <w:t xml:space="preserve">Dopo aver esaminato gli atti relativi alla gara nei quali era presente un provvedimento disciplinare di ammonizione nei confronti del giocatore n. 3 Sig. Urbani Lorenzo del Borgo Rosselli e, avendo riscontrato, da un controllo del sistema informatico nonché dalle successive verifiche presso l'Ufficio tesseramenti del Comitato Regionale, che il suddetto giocatore veniva impiegato dalla predetta Società sportiva in posizione irregolare, in quanto unicamente tesserato per l'attività di calcio a 11 e non anche per quella del calcio a 5 come attualmente imposto ( comunicato Ufficiale Figc n. 212/A del 22 marzo 2022) , </w:t>
      </w:r>
    </w:p>
    <w:p w14:paraId="2933932F" w14:textId="7A713ED9" w:rsidR="00A37790" w:rsidRDefault="00A37790" w:rsidP="00471A0E">
      <w:pPr>
        <w:pStyle w:val="diffida"/>
        <w:spacing w:before="80" w:beforeAutospacing="0" w:after="40" w:afterAutospacing="0"/>
        <w:jc w:val="center"/>
        <w:rPr>
          <w:color w:val="002060"/>
        </w:rPr>
      </w:pPr>
      <w:r w:rsidRPr="00715DCF">
        <w:rPr>
          <w:color w:val="002060"/>
        </w:rPr>
        <w:t>DELIBERA</w:t>
      </w:r>
    </w:p>
    <w:p w14:paraId="3AA22AF2" w14:textId="77777777" w:rsidR="00A37790" w:rsidRDefault="00A37790" w:rsidP="00A37790">
      <w:pPr>
        <w:pStyle w:val="diffida"/>
        <w:spacing w:before="80" w:beforeAutospacing="0" w:after="40" w:afterAutospacing="0"/>
        <w:jc w:val="left"/>
        <w:rPr>
          <w:color w:val="002060"/>
        </w:rPr>
      </w:pPr>
      <w:r w:rsidRPr="00715DCF">
        <w:rPr>
          <w:color w:val="002060"/>
        </w:rPr>
        <w:t xml:space="preserve">- di assegnare gara persa alla Società Borgo Rosselli omologando il seguente risultato: Borgo Rosselli 0- Recanati 6 </w:t>
      </w:r>
    </w:p>
    <w:p w14:paraId="7A565A94"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 di inibire fino al 29/11/2023 il dirigente accompagnatore Sig. </w:t>
      </w:r>
      <w:proofErr w:type="spellStart"/>
      <w:r w:rsidRPr="00715DCF">
        <w:rPr>
          <w:color w:val="002060"/>
        </w:rPr>
        <w:t>Boroda</w:t>
      </w:r>
      <w:r>
        <w:rPr>
          <w:color w:val="002060"/>
        </w:rPr>
        <w:t>k</w:t>
      </w:r>
      <w:r w:rsidRPr="00715DCF">
        <w:rPr>
          <w:color w:val="002060"/>
        </w:rPr>
        <w:t>o</w:t>
      </w:r>
      <w:proofErr w:type="spellEnd"/>
      <w:r w:rsidRPr="00715DCF">
        <w:rPr>
          <w:color w:val="002060"/>
        </w:rPr>
        <w:t xml:space="preserve"> Piermario </w:t>
      </w:r>
    </w:p>
    <w:p w14:paraId="5DDDE9B5" w14:textId="77777777" w:rsidR="00A37790" w:rsidRPr="00715DCF" w:rsidRDefault="00A37790" w:rsidP="00A37790">
      <w:pPr>
        <w:pStyle w:val="titolo7a"/>
        <w:rPr>
          <w:color w:val="002060"/>
        </w:rPr>
      </w:pPr>
      <w:r w:rsidRPr="00715DCF">
        <w:rPr>
          <w:color w:val="002060"/>
        </w:rPr>
        <w:t xml:space="preserve">PROVVEDIMENTI DISCIPLINARI </w:t>
      </w:r>
    </w:p>
    <w:p w14:paraId="255BAE08"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49302440" w14:textId="77777777" w:rsidR="00A37790" w:rsidRPr="00715DCF" w:rsidRDefault="00A37790" w:rsidP="00A37790">
      <w:pPr>
        <w:pStyle w:val="titolo30"/>
        <w:rPr>
          <w:color w:val="002060"/>
        </w:rPr>
      </w:pPr>
      <w:r w:rsidRPr="00715DCF">
        <w:rPr>
          <w:color w:val="002060"/>
        </w:rPr>
        <w:t xml:space="preserve">SOCIETA' </w:t>
      </w:r>
    </w:p>
    <w:p w14:paraId="56EB7FB1" w14:textId="77777777" w:rsidR="00A37790" w:rsidRPr="00715DCF" w:rsidRDefault="00A37790" w:rsidP="00A37790">
      <w:pPr>
        <w:pStyle w:val="titolo20"/>
        <w:rPr>
          <w:color w:val="002060"/>
        </w:rPr>
      </w:pPr>
      <w:r w:rsidRPr="00715DCF">
        <w:rPr>
          <w:color w:val="002060"/>
        </w:rPr>
        <w:t xml:space="preserve">PERDITA DELLA GARA: </w:t>
      </w:r>
    </w:p>
    <w:p w14:paraId="238E9E57" w14:textId="77777777" w:rsidR="00A37790" w:rsidRPr="00715DCF" w:rsidRDefault="00A37790" w:rsidP="00A37790">
      <w:pPr>
        <w:pStyle w:val="diffida"/>
        <w:spacing w:before="80" w:beforeAutospacing="0" w:after="40" w:afterAutospacing="0"/>
        <w:jc w:val="left"/>
        <w:rPr>
          <w:color w:val="002060"/>
        </w:rPr>
      </w:pPr>
      <w:r w:rsidRPr="00715DCF">
        <w:rPr>
          <w:color w:val="002060"/>
        </w:rPr>
        <w:t xml:space="preserve">BORGO ROSSELLI A.S.D. </w:t>
      </w:r>
      <w:r w:rsidRPr="00715DCF">
        <w:rPr>
          <w:color w:val="002060"/>
        </w:rPr>
        <w:br/>
        <w:t xml:space="preserve">V. delibera. </w:t>
      </w:r>
    </w:p>
    <w:p w14:paraId="315D3ECE" w14:textId="77777777" w:rsidR="00A37790" w:rsidRPr="00715DCF" w:rsidRDefault="00A37790" w:rsidP="00A37790">
      <w:pPr>
        <w:pStyle w:val="titolo30"/>
        <w:rPr>
          <w:color w:val="002060"/>
        </w:rPr>
      </w:pPr>
      <w:r w:rsidRPr="00715DCF">
        <w:rPr>
          <w:color w:val="002060"/>
        </w:rPr>
        <w:t xml:space="preserve">DIRIGENTI </w:t>
      </w:r>
    </w:p>
    <w:p w14:paraId="613F3E73" w14:textId="77777777" w:rsidR="00A37790" w:rsidRPr="00715DCF" w:rsidRDefault="00A37790" w:rsidP="00A37790">
      <w:pPr>
        <w:pStyle w:val="titolo20"/>
        <w:rPr>
          <w:color w:val="002060"/>
        </w:rPr>
      </w:pPr>
      <w:r w:rsidRPr="00715DCF">
        <w:rPr>
          <w:color w:val="002060"/>
        </w:rPr>
        <w:t xml:space="preserve">INIBIZIONE A SVOLGERE OGNI ATTIVITA' FINO AL 29/11/2023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088F76AE" w14:textId="77777777" w:rsidTr="00E30EA7">
        <w:tc>
          <w:tcPr>
            <w:tcW w:w="2200" w:type="dxa"/>
            <w:tcMar>
              <w:top w:w="20" w:type="dxa"/>
              <w:left w:w="20" w:type="dxa"/>
              <w:bottom w:w="20" w:type="dxa"/>
              <w:right w:w="20" w:type="dxa"/>
            </w:tcMar>
            <w:vAlign w:val="center"/>
            <w:hideMark/>
          </w:tcPr>
          <w:p w14:paraId="524BA4E8" w14:textId="77777777" w:rsidR="00A37790" w:rsidRPr="00715DCF" w:rsidRDefault="00A37790" w:rsidP="00E30EA7">
            <w:pPr>
              <w:pStyle w:val="movimento"/>
              <w:rPr>
                <w:color w:val="002060"/>
              </w:rPr>
            </w:pPr>
            <w:r w:rsidRPr="00715DCF">
              <w:rPr>
                <w:color w:val="002060"/>
              </w:rPr>
              <w:t>BORODAKO PIER MARIO</w:t>
            </w:r>
          </w:p>
        </w:tc>
        <w:tc>
          <w:tcPr>
            <w:tcW w:w="2200" w:type="dxa"/>
            <w:tcMar>
              <w:top w:w="20" w:type="dxa"/>
              <w:left w:w="20" w:type="dxa"/>
              <w:bottom w:w="20" w:type="dxa"/>
              <w:right w:w="20" w:type="dxa"/>
            </w:tcMar>
            <w:vAlign w:val="center"/>
            <w:hideMark/>
          </w:tcPr>
          <w:p w14:paraId="3B023E09" w14:textId="77777777" w:rsidR="00A37790" w:rsidRPr="00715DCF" w:rsidRDefault="00A37790" w:rsidP="00E30EA7">
            <w:pPr>
              <w:pStyle w:val="movimento2"/>
              <w:rPr>
                <w:color w:val="002060"/>
              </w:rPr>
            </w:pPr>
            <w:r w:rsidRPr="00715DCF">
              <w:rPr>
                <w:color w:val="002060"/>
              </w:rPr>
              <w:t xml:space="preserve">(BORGO ROSSELLI A.S.D.) </w:t>
            </w:r>
          </w:p>
        </w:tc>
        <w:tc>
          <w:tcPr>
            <w:tcW w:w="800" w:type="dxa"/>
            <w:tcMar>
              <w:top w:w="20" w:type="dxa"/>
              <w:left w:w="20" w:type="dxa"/>
              <w:bottom w:w="20" w:type="dxa"/>
              <w:right w:w="20" w:type="dxa"/>
            </w:tcMar>
            <w:vAlign w:val="center"/>
            <w:hideMark/>
          </w:tcPr>
          <w:p w14:paraId="6012AC5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76B8ED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4533E73" w14:textId="77777777" w:rsidR="00A37790" w:rsidRPr="00715DCF" w:rsidRDefault="00A37790" w:rsidP="00E30EA7">
            <w:pPr>
              <w:pStyle w:val="movimento2"/>
              <w:rPr>
                <w:color w:val="002060"/>
              </w:rPr>
            </w:pPr>
            <w:r w:rsidRPr="00715DCF">
              <w:rPr>
                <w:color w:val="002060"/>
              </w:rPr>
              <w:t> </w:t>
            </w:r>
          </w:p>
        </w:tc>
      </w:tr>
    </w:tbl>
    <w:p w14:paraId="02C8ADD5"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V. delibera. </w:t>
      </w:r>
    </w:p>
    <w:p w14:paraId="67C175D4" w14:textId="77777777" w:rsidR="00A37790" w:rsidRPr="00715DCF" w:rsidRDefault="00A37790" w:rsidP="00A37790">
      <w:pPr>
        <w:pStyle w:val="titolo30"/>
        <w:rPr>
          <w:color w:val="002060"/>
        </w:rPr>
      </w:pPr>
      <w:r w:rsidRPr="00715DCF">
        <w:rPr>
          <w:color w:val="002060"/>
        </w:rPr>
        <w:t xml:space="preserve">CALCIATORI NON ESPULSI </w:t>
      </w:r>
    </w:p>
    <w:p w14:paraId="03D241BB"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94696B9" w14:textId="77777777" w:rsidTr="00E30EA7">
        <w:tc>
          <w:tcPr>
            <w:tcW w:w="2200" w:type="dxa"/>
            <w:tcMar>
              <w:top w:w="20" w:type="dxa"/>
              <w:left w:w="20" w:type="dxa"/>
              <w:bottom w:w="20" w:type="dxa"/>
              <w:right w:w="20" w:type="dxa"/>
            </w:tcMar>
            <w:vAlign w:val="center"/>
            <w:hideMark/>
          </w:tcPr>
          <w:p w14:paraId="343042C7" w14:textId="77777777" w:rsidR="00A37790" w:rsidRPr="00715DCF" w:rsidRDefault="00A37790" w:rsidP="00E30EA7">
            <w:pPr>
              <w:pStyle w:val="movimento"/>
              <w:rPr>
                <w:color w:val="002060"/>
              </w:rPr>
            </w:pPr>
            <w:r w:rsidRPr="00715DCF">
              <w:rPr>
                <w:color w:val="002060"/>
              </w:rPr>
              <w:t>MOGLIE TOMMASO</w:t>
            </w:r>
          </w:p>
        </w:tc>
        <w:tc>
          <w:tcPr>
            <w:tcW w:w="2200" w:type="dxa"/>
            <w:tcMar>
              <w:top w:w="20" w:type="dxa"/>
              <w:left w:w="20" w:type="dxa"/>
              <w:bottom w:w="20" w:type="dxa"/>
              <w:right w:w="20" w:type="dxa"/>
            </w:tcMar>
            <w:vAlign w:val="center"/>
            <w:hideMark/>
          </w:tcPr>
          <w:p w14:paraId="3A7EADB3" w14:textId="77777777" w:rsidR="00A37790" w:rsidRPr="00715DCF" w:rsidRDefault="00A37790" w:rsidP="00E30EA7">
            <w:pPr>
              <w:pStyle w:val="movimento2"/>
              <w:rPr>
                <w:color w:val="002060"/>
              </w:rPr>
            </w:pPr>
            <w:r w:rsidRPr="00715DCF">
              <w:rPr>
                <w:color w:val="002060"/>
              </w:rPr>
              <w:t xml:space="preserve">(RECANATI CALCIO A 5 </w:t>
            </w:r>
            <w:proofErr w:type="spellStart"/>
            <w:r w:rsidRPr="00715DCF">
              <w:rPr>
                <w:color w:val="002060"/>
              </w:rPr>
              <w:t>q.B</w:t>
            </w:r>
            <w:proofErr w:type="spellEnd"/>
            <w:r w:rsidRPr="00715DCF">
              <w:rPr>
                <w:color w:val="002060"/>
              </w:rPr>
              <w:t xml:space="preserve">) </w:t>
            </w:r>
          </w:p>
        </w:tc>
        <w:tc>
          <w:tcPr>
            <w:tcW w:w="800" w:type="dxa"/>
            <w:tcMar>
              <w:top w:w="20" w:type="dxa"/>
              <w:left w:w="20" w:type="dxa"/>
              <w:bottom w:w="20" w:type="dxa"/>
              <w:right w:w="20" w:type="dxa"/>
            </w:tcMar>
            <w:vAlign w:val="center"/>
            <w:hideMark/>
          </w:tcPr>
          <w:p w14:paraId="28DA8AF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311DE86"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F92AEBE" w14:textId="77777777" w:rsidR="00A37790" w:rsidRPr="00715DCF" w:rsidRDefault="00A37790" w:rsidP="00E30EA7">
            <w:pPr>
              <w:pStyle w:val="movimento2"/>
              <w:rPr>
                <w:color w:val="002060"/>
              </w:rPr>
            </w:pPr>
            <w:r w:rsidRPr="00715DCF">
              <w:rPr>
                <w:color w:val="002060"/>
              </w:rPr>
              <w:t> </w:t>
            </w:r>
          </w:p>
        </w:tc>
      </w:tr>
    </w:tbl>
    <w:p w14:paraId="24112009" w14:textId="77777777" w:rsidR="00A37790" w:rsidRPr="00715DCF" w:rsidRDefault="00A37790" w:rsidP="00A37790">
      <w:pPr>
        <w:pStyle w:val="titolo10"/>
        <w:rPr>
          <w:rFonts w:eastAsiaTheme="minorEastAsia"/>
          <w:color w:val="002060"/>
        </w:rPr>
      </w:pPr>
      <w:r w:rsidRPr="00715DCF">
        <w:rPr>
          <w:color w:val="002060"/>
        </w:rPr>
        <w:t xml:space="preserve">GARE DEL 12/11/2023 </w:t>
      </w:r>
    </w:p>
    <w:p w14:paraId="4006B13E" w14:textId="77777777" w:rsidR="00A37790" w:rsidRPr="00715DCF" w:rsidRDefault="00A37790" w:rsidP="00A37790">
      <w:pPr>
        <w:pStyle w:val="titolo7a"/>
        <w:rPr>
          <w:color w:val="002060"/>
        </w:rPr>
      </w:pPr>
      <w:r w:rsidRPr="00715DCF">
        <w:rPr>
          <w:color w:val="002060"/>
        </w:rPr>
        <w:t xml:space="preserve">PROVVEDIMENTI DISCIPLINARI </w:t>
      </w:r>
    </w:p>
    <w:p w14:paraId="5BCA654C"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7E9D0346" w14:textId="77777777" w:rsidR="00A37790" w:rsidRPr="00715DCF" w:rsidRDefault="00A37790" w:rsidP="00A37790">
      <w:pPr>
        <w:pStyle w:val="titolo30"/>
        <w:rPr>
          <w:color w:val="002060"/>
        </w:rPr>
      </w:pPr>
      <w:r w:rsidRPr="00715DCF">
        <w:rPr>
          <w:color w:val="002060"/>
        </w:rPr>
        <w:t xml:space="preserve">ALLENATORI </w:t>
      </w:r>
    </w:p>
    <w:p w14:paraId="68939F7F" w14:textId="77777777" w:rsidR="00A37790" w:rsidRPr="00715DCF" w:rsidRDefault="00A37790" w:rsidP="00A37790">
      <w:pPr>
        <w:pStyle w:val="titolo20"/>
        <w:rPr>
          <w:color w:val="002060"/>
        </w:rPr>
      </w:pPr>
      <w:r w:rsidRPr="00715DCF">
        <w:rPr>
          <w:color w:val="002060"/>
        </w:rPr>
        <w:t xml:space="preserve">SQUALIFICA FINO AL 22/11/2023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05BFEE6" w14:textId="77777777" w:rsidTr="00E30EA7">
        <w:tc>
          <w:tcPr>
            <w:tcW w:w="2200" w:type="dxa"/>
            <w:tcMar>
              <w:top w:w="20" w:type="dxa"/>
              <w:left w:w="20" w:type="dxa"/>
              <w:bottom w:w="20" w:type="dxa"/>
              <w:right w:w="20" w:type="dxa"/>
            </w:tcMar>
            <w:vAlign w:val="center"/>
            <w:hideMark/>
          </w:tcPr>
          <w:p w14:paraId="025AA9C6" w14:textId="77777777" w:rsidR="00A37790" w:rsidRPr="00715DCF" w:rsidRDefault="00A37790" w:rsidP="00E30EA7">
            <w:pPr>
              <w:pStyle w:val="movimento"/>
              <w:rPr>
                <w:color w:val="002060"/>
              </w:rPr>
            </w:pPr>
            <w:r w:rsidRPr="00715DCF">
              <w:rPr>
                <w:color w:val="002060"/>
              </w:rPr>
              <w:t>MUSSONI MANUEL</w:t>
            </w:r>
          </w:p>
        </w:tc>
        <w:tc>
          <w:tcPr>
            <w:tcW w:w="2200" w:type="dxa"/>
            <w:tcMar>
              <w:top w:w="20" w:type="dxa"/>
              <w:left w:w="20" w:type="dxa"/>
              <w:bottom w:w="20" w:type="dxa"/>
              <w:right w:w="20" w:type="dxa"/>
            </w:tcMar>
            <w:vAlign w:val="center"/>
            <w:hideMark/>
          </w:tcPr>
          <w:p w14:paraId="6B2FD437" w14:textId="77777777" w:rsidR="00A37790" w:rsidRPr="00715DCF" w:rsidRDefault="00A37790" w:rsidP="00E30EA7">
            <w:pPr>
              <w:pStyle w:val="movimento2"/>
              <w:rPr>
                <w:color w:val="002060"/>
              </w:rPr>
            </w:pPr>
            <w:r w:rsidRPr="00715DCF">
              <w:rPr>
                <w:color w:val="002060"/>
              </w:rPr>
              <w:t xml:space="preserve">(ITALSERVICE C5 </w:t>
            </w:r>
            <w:proofErr w:type="spellStart"/>
            <w:proofErr w:type="gramStart"/>
            <w:r w:rsidRPr="00715DCF">
              <w:rPr>
                <w:color w:val="002060"/>
              </w:rPr>
              <w:t>sq.B</w:t>
            </w:r>
            <w:proofErr w:type="spellEnd"/>
            <w:proofErr w:type="gramEnd"/>
            <w:r w:rsidRPr="00715DCF">
              <w:rPr>
                <w:color w:val="002060"/>
              </w:rPr>
              <w:t xml:space="preserve">) </w:t>
            </w:r>
          </w:p>
        </w:tc>
        <w:tc>
          <w:tcPr>
            <w:tcW w:w="800" w:type="dxa"/>
            <w:tcMar>
              <w:top w:w="20" w:type="dxa"/>
              <w:left w:w="20" w:type="dxa"/>
              <w:bottom w:w="20" w:type="dxa"/>
              <w:right w:w="20" w:type="dxa"/>
            </w:tcMar>
            <w:vAlign w:val="center"/>
            <w:hideMark/>
          </w:tcPr>
          <w:p w14:paraId="24ED202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7F7E87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C9DE4B6" w14:textId="77777777" w:rsidR="00A37790" w:rsidRPr="00715DCF" w:rsidRDefault="00A37790" w:rsidP="00E30EA7">
            <w:pPr>
              <w:pStyle w:val="movimento2"/>
              <w:rPr>
                <w:color w:val="002060"/>
              </w:rPr>
            </w:pPr>
            <w:r w:rsidRPr="00715DCF">
              <w:rPr>
                <w:color w:val="002060"/>
              </w:rPr>
              <w:t> </w:t>
            </w:r>
          </w:p>
        </w:tc>
      </w:tr>
    </w:tbl>
    <w:p w14:paraId="344E7CCC" w14:textId="77777777" w:rsidR="00A37790" w:rsidRPr="00715DCF" w:rsidRDefault="00A37790" w:rsidP="00A37790">
      <w:pPr>
        <w:pStyle w:val="diffida"/>
        <w:spacing w:before="80" w:beforeAutospacing="0" w:after="40" w:afterAutospacing="0"/>
        <w:jc w:val="left"/>
        <w:rPr>
          <w:rFonts w:eastAsiaTheme="minorEastAsia"/>
          <w:color w:val="002060"/>
        </w:rPr>
      </w:pPr>
      <w:r w:rsidRPr="00715DCF">
        <w:rPr>
          <w:color w:val="002060"/>
        </w:rPr>
        <w:t xml:space="preserve">Per proteste nei confronti dell'arbitro. </w:t>
      </w:r>
    </w:p>
    <w:p w14:paraId="42165D46" w14:textId="77777777" w:rsidR="00A37790" w:rsidRPr="00715DCF" w:rsidRDefault="00A37790" w:rsidP="00A37790">
      <w:pPr>
        <w:pStyle w:val="titolo30"/>
        <w:rPr>
          <w:color w:val="002060"/>
        </w:rPr>
      </w:pPr>
      <w:r w:rsidRPr="00715DCF">
        <w:rPr>
          <w:color w:val="002060"/>
        </w:rPr>
        <w:t xml:space="preserve">CALCIATORI NON ESPULSI </w:t>
      </w:r>
    </w:p>
    <w:p w14:paraId="6F0524FD" w14:textId="77777777" w:rsidR="00A37790" w:rsidRPr="00715DCF" w:rsidRDefault="00A37790" w:rsidP="00A37790">
      <w:pPr>
        <w:pStyle w:val="titolo20"/>
        <w:rPr>
          <w:color w:val="002060"/>
        </w:rPr>
      </w:pPr>
      <w:r w:rsidRPr="00715DC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3E206016" w14:textId="77777777" w:rsidTr="00E30EA7">
        <w:tc>
          <w:tcPr>
            <w:tcW w:w="2200" w:type="dxa"/>
            <w:tcMar>
              <w:top w:w="20" w:type="dxa"/>
              <w:left w:w="20" w:type="dxa"/>
              <w:bottom w:w="20" w:type="dxa"/>
              <w:right w:w="20" w:type="dxa"/>
            </w:tcMar>
            <w:vAlign w:val="center"/>
            <w:hideMark/>
          </w:tcPr>
          <w:p w14:paraId="3368E098" w14:textId="77777777" w:rsidR="00A37790" w:rsidRPr="00715DCF" w:rsidRDefault="00A37790" w:rsidP="00E30EA7">
            <w:pPr>
              <w:pStyle w:val="movimento"/>
              <w:rPr>
                <w:color w:val="002060"/>
              </w:rPr>
            </w:pPr>
            <w:r w:rsidRPr="00715DCF">
              <w:rPr>
                <w:color w:val="002060"/>
              </w:rPr>
              <w:t>GUEYE ELAJI MODOU</w:t>
            </w:r>
          </w:p>
        </w:tc>
        <w:tc>
          <w:tcPr>
            <w:tcW w:w="2200" w:type="dxa"/>
            <w:tcMar>
              <w:top w:w="20" w:type="dxa"/>
              <w:left w:w="20" w:type="dxa"/>
              <w:bottom w:w="20" w:type="dxa"/>
              <w:right w:w="20" w:type="dxa"/>
            </w:tcMar>
            <w:vAlign w:val="center"/>
            <w:hideMark/>
          </w:tcPr>
          <w:p w14:paraId="597CE33C" w14:textId="77777777" w:rsidR="00A37790" w:rsidRPr="00715DCF" w:rsidRDefault="00A37790" w:rsidP="00E30EA7">
            <w:pPr>
              <w:pStyle w:val="movimento2"/>
              <w:rPr>
                <w:color w:val="002060"/>
              </w:rPr>
            </w:pPr>
            <w:r w:rsidRPr="00715DCF">
              <w:rPr>
                <w:color w:val="002060"/>
              </w:rPr>
              <w:t xml:space="preserve">(BORGOROSSO TOLENTINO) </w:t>
            </w:r>
          </w:p>
        </w:tc>
        <w:tc>
          <w:tcPr>
            <w:tcW w:w="800" w:type="dxa"/>
            <w:tcMar>
              <w:top w:w="20" w:type="dxa"/>
              <w:left w:w="20" w:type="dxa"/>
              <w:bottom w:w="20" w:type="dxa"/>
              <w:right w:w="20" w:type="dxa"/>
            </w:tcMar>
            <w:vAlign w:val="center"/>
            <w:hideMark/>
          </w:tcPr>
          <w:p w14:paraId="27266198"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067AD42C" w14:textId="77777777" w:rsidR="00A37790" w:rsidRPr="00715DCF" w:rsidRDefault="00A37790" w:rsidP="00E30EA7">
            <w:pPr>
              <w:pStyle w:val="movimento"/>
              <w:rPr>
                <w:color w:val="002060"/>
              </w:rPr>
            </w:pPr>
            <w:r w:rsidRPr="00715DCF">
              <w:rPr>
                <w:color w:val="002060"/>
              </w:rPr>
              <w:t>CESARETTI ALESSANDRO</w:t>
            </w:r>
          </w:p>
        </w:tc>
        <w:tc>
          <w:tcPr>
            <w:tcW w:w="2200" w:type="dxa"/>
            <w:tcMar>
              <w:top w:w="20" w:type="dxa"/>
              <w:left w:w="20" w:type="dxa"/>
              <w:bottom w:w="20" w:type="dxa"/>
              <w:right w:w="20" w:type="dxa"/>
            </w:tcMar>
            <w:vAlign w:val="center"/>
            <w:hideMark/>
          </w:tcPr>
          <w:p w14:paraId="312A4831" w14:textId="77777777" w:rsidR="00A37790" w:rsidRPr="00715DCF" w:rsidRDefault="00A37790" w:rsidP="00E30EA7">
            <w:pPr>
              <w:pStyle w:val="movimento2"/>
              <w:rPr>
                <w:color w:val="002060"/>
              </w:rPr>
            </w:pPr>
            <w:r w:rsidRPr="00715DCF">
              <w:rPr>
                <w:color w:val="002060"/>
              </w:rPr>
              <w:t xml:space="preserve">(BULDOG T.N.T. LUCREZIA) </w:t>
            </w:r>
          </w:p>
        </w:tc>
      </w:tr>
      <w:tr w:rsidR="00A37790" w:rsidRPr="00715DCF" w14:paraId="2449F25D" w14:textId="77777777" w:rsidTr="00E30EA7">
        <w:tc>
          <w:tcPr>
            <w:tcW w:w="2200" w:type="dxa"/>
            <w:tcMar>
              <w:top w:w="20" w:type="dxa"/>
              <w:left w:w="20" w:type="dxa"/>
              <w:bottom w:w="20" w:type="dxa"/>
              <w:right w:w="20" w:type="dxa"/>
            </w:tcMar>
            <w:vAlign w:val="center"/>
            <w:hideMark/>
          </w:tcPr>
          <w:p w14:paraId="7B12EF20" w14:textId="77777777" w:rsidR="00A37790" w:rsidRPr="00715DCF" w:rsidRDefault="00A37790" w:rsidP="00E30EA7">
            <w:pPr>
              <w:pStyle w:val="movimento"/>
              <w:rPr>
                <w:color w:val="002060"/>
              </w:rPr>
            </w:pPr>
            <w:r w:rsidRPr="00715DCF">
              <w:rPr>
                <w:color w:val="002060"/>
              </w:rPr>
              <w:t>TERENZI FILIPPO</w:t>
            </w:r>
          </w:p>
        </w:tc>
        <w:tc>
          <w:tcPr>
            <w:tcW w:w="2200" w:type="dxa"/>
            <w:tcMar>
              <w:top w:w="20" w:type="dxa"/>
              <w:left w:w="20" w:type="dxa"/>
              <w:bottom w:w="20" w:type="dxa"/>
              <w:right w:w="20" w:type="dxa"/>
            </w:tcMar>
            <w:vAlign w:val="center"/>
            <w:hideMark/>
          </w:tcPr>
          <w:p w14:paraId="206C953D" w14:textId="77777777" w:rsidR="00A37790" w:rsidRPr="00715DCF" w:rsidRDefault="00A37790" w:rsidP="00E30EA7">
            <w:pPr>
              <w:pStyle w:val="movimento2"/>
              <w:rPr>
                <w:color w:val="002060"/>
              </w:rPr>
            </w:pPr>
            <w:r w:rsidRPr="00715DCF">
              <w:rPr>
                <w:color w:val="002060"/>
              </w:rPr>
              <w:t xml:space="preserve">(ITALSERVICE C5 </w:t>
            </w:r>
            <w:proofErr w:type="spellStart"/>
            <w:proofErr w:type="gramStart"/>
            <w:r w:rsidRPr="00715DCF">
              <w:rPr>
                <w:color w:val="002060"/>
              </w:rPr>
              <w:t>sq.B</w:t>
            </w:r>
            <w:proofErr w:type="spellEnd"/>
            <w:proofErr w:type="gramEnd"/>
            <w:r w:rsidRPr="00715DCF">
              <w:rPr>
                <w:color w:val="002060"/>
              </w:rPr>
              <w:t xml:space="preserve">) </w:t>
            </w:r>
          </w:p>
        </w:tc>
        <w:tc>
          <w:tcPr>
            <w:tcW w:w="800" w:type="dxa"/>
            <w:tcMar>
              <w:top w:w="20" w:type="dxa"/>
              <w:left w:w="20" w:type="dxa"/>
              <w:bottom w:w="20" w:type="dxa"/>
              <w:right w:w="20" w:type="dxa"/>
            </w:tcMar>
            <w:vAlign w:val="center"/>
            <w:hideMark/>
          </w:tcPr>
          <w:p w14:paraId="00A60D52"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D59B330" w14:textId="77777777" w:rsidR="00A37790" w:rsidRPr="00715DCF" w:rsidRDefault="00A37790" w:rsidP="00E30EA7">
            <w:pPr>
              <w:pStyle w:val="movimento"/>
              <w:rPr>
                <w:color w:val="002060"/>
              </w:rPr>
            </w:pPr>
            <w:r w:rsidRPr="00715DCF">
              <w:rPr>
                <w:color w:val="002060"/>
              </w:rPr>
              <w:t>MARCOZZI SAMUELE</w:t>
            </w:r>
          </w:p>
        </w:tc>
        <w:tc>
          <w:tcPr>
            <w:tcW w:w="2200" w:type="dxa"/>
            <w:tcMar>
              <w:top w:w="20" w:type="dxa"/>
              <w:left w:w="20" w:type="dxa"/>
              <w:bottom w:w="20" w:type="dxa"/>
              <w:right w:w="20" w:type="dxa"/>
            </w:tcMar>
            <w:vAlign w:val="center"/>
            <w:hideMark/>
          </w:tcPr>
          <w:p w14:paraId="753C45AD" w14:textId="77777777" w:rsidR="00A37790" w:rsidRPr="00715DCF" w:rsidRDefault="00A37790" w:rsidP="00E30EA7">
            <w:pPr>
              <w:pStyle w:val="movimento2"/>
              <w:rPr>
                <w:color w:val="002060"/>
              </w:rPr>
            </w:pPr>
            <w:r w:rsidRPr="00715DCF">
              <w:rPr>
                <w:color w:val="002060"/>
              </w:rPr>
              <w:t xml:space="preserve">(SANGIORGIO) </w:t>
            </w:r>
          </w:p>
        </w:tc>
      </w:tr>
    </w:tbl>
    <w:p w14:paraId="43E39EA5" w14:textId="77777777" w:rsidR="00A37790" w:rsidRDefault="00A37790" w:rsidP="00A37790">
      <w:pPr>
        <w:pStyle w:val="breakline"/>
        <w:rPr>
          <w:color w:val="002060"/>
        </w:rPr>
      </w:pPr>
    </w:p>
    <w:p w14:paraId="0E49F703"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4695E41D"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7F5D04F2" w14:textId="77777777" w:rsidR="00A37790" w:rsidRPr="00715DCF" w:rsidRDefault="00A37790" w:rsidP="00A37790">
      <w:pPr>
        <w:pStyle w:val="breakline"/>
        <w:rPr>
          <w:rFonts w:eastAsiaTheme="minorEastAsia"/>
          <w:color w:val="002060"/>
        </w:rPr>
      </w:pPr>
    </w:p>
    <w:p w14:paraId="2E93C501" w14:textId="77777777" w:rsidR="00A37790" w:rsidRPr="00715DCF" w:rsidRDefault="00A37790" w:rsidP="00A37790">
      <w:pPr>
        <w:pStyle w:val="titoloprinc0"/>
        <w:rPr>
          <w:color w:val="002060"/>
        </w:rPr>
      </w:pPr>
      <w:r w:rsidRPr="00715DCF">
        <w:rPr>
          <w:color w:val="002060"/>
        </w:rPr>
        <w:t>CLASSIFICA</w:t>
      </w:r>
    </w:p>
    <w:p w14:paraId="75F99266" w14:textId="77777777" w:rsidR="00A37790" w:rsidRPr="00715DCF" w:rsidRDefault="00A37790" w:rsidP="00A37790">
      <w:pPr>
        <w:pStyle w:val="breakline"/>
        <w:rPr>
          <w:color w:val="002060"/>
        </w:rPr>
      </w:pPr>
    </w:p>
    <w:p w14:paraId="0272477F" w14:textId="77777777" w:rsidR="00A37790" w:rsidRPr="00715DCF" w:rsidRDefault="00A37790" w:rsidP="00A37790">
      <w:pPr>
        <w:pStyle w:val="breakline"/>
        <w:rPr>
          <w:color w:val="002060"/>
        </w:rPr>
      </w:pPr>
    </w:p>
    <w:p w14:paraId="752D9119"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2813CFE3"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749A"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A26EA"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3B94C"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86DBA"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5F99"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E410D"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29313"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1036B"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CC63D"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DC5A3" w14:textId="77777777" w:rsidR="00A37790" w:rsidRPr="00715DCF" w:rsidRDefault="00A37790" w:rsidP="00E30EA7">
            <w:pPr>
              <w:pStyle w:val="headertabella0"/>
              <w:rPr>
                <w:color w:val="002060"/>
              </w:rPr>
            </w:pPr>
            <w:r w:rsidRPr="00715DCF">
              <w:rPr>
                <w:color w:val="002060"/>
              </w:rPr>
              <w:t>PE</w:t>
            </w:r>
          </w:p>
        </w:tc>
      </w:tr>
      <w:tr w:rsidR="00A37790" w:rsidRPr="00715DCF" w14:paraId="0F6AC4DF"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1B10DB" w14:textId="77777777" w:rsidR="00A37790" w:rsidRPr="00715DCF" w:rsidRDefault="00A37790" w:rsidP="00E30EA7">
            <w:pPr>
              <w:pStyle w:val="rowtabella0"/>
              <w:rPr>
                <w:color w:val="002060"/>
              </w:rPr>
            </w:pPr>
            <w:r w:rsidRPr="00715DCF">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6FC8"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73DC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A0FB"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1A51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7FA8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5209" w14:textId="77777777" w:rsidR="00A37790" w:rsidRPr="00715DCF" w:rsidRDefault="00A37790" w:rsidP="00E30EA7">
            <w:pPr>
              <w:pStyle w:val="rowtabella0"/>
              <w:jc w:val="center"/>
              <w:rPr>
                <w:color w:val="002060"/>
              </w:rPr>
            </w:pPr>
            <w:r w:rsidRPr="00715DC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EC4D6"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2DF9" w14:textId="77777777" w:rsidR="00A37790" w:rsidRPr="00715DCF" w:rsidRDefault="00A37790" w:rsidP="00E30EA7">
            <w:pPr>
              <w:pStyle w:val="rowtabella0"/>
              <w:jc w:val="center"/>
              <w:rPr>
                <w:color w:val="002060"/>
              </w:rPr>
            </w:pPr>
            <w:r w:rsidRPr="00715D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A4FF7" w14:textId="77777777" w:rsidR="00A37790" w:rsidRPr="00715DCF" w:rsidRDefault="00A37790" w:rsidP="00E30EA7">
            <w:pPr>
              <w:pStyle w:val="rowtabella0"/>
              <w:jc w:val="center"/>
              <w:rPr>
                <w:color w:val="002060"/>
              </w:rPr>
            </w:pPr>
            <w:r w:rsidRPr="00715DCF">
              <w:rPr>
                <w:color w:val="002060"/>
              </w:rPr>
              <w:t>0</w:t>
            </w:r>
          </w:p>
        </w:tc>
      </w:tr>
      <w:tr w:rsidR="00A37790" w:rsidRPr="00715DCF" w14:paraId="55F91C9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F6885" w14:textId="77777777" w:rsidR="00A37790" w:rsidRPr="00715DCF" w:rsidRDefault="00A37790" w:rsidP="00E30EA7">
            <w:pPr>
              <w:pStyle w:val="rowtabella0"/>
              <w:rPr>
                <w:color w:val="002060"/>
              </w:rPr>
            </w:pPr>
            <w:r w:rsidRPr="00715DCF">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97110"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35DF"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9BA8"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569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DC6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BEE0" w14:textId="77777777" w:rsidR="00A37790" w:rsidRPr="00715DCF" w:rsidRDefault="00A37790" w:rsidP="00E30EA7">
            <w:pPr>
              <w:pStyle w:val="rowtabella0"/>
              <w:jc w:val="center"/>
              <w:rPr>
                <w:color w:val="002060"/>
              </w:rPr>
            </w:pPr>
            <w:r w:rsidRPr="00715D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342FC"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8C71"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D584" w14:textId="77777777" w:rsidR="00A37790" w:rsidRPr="00715DCF" w:rsidRDefault="00A37790" w:rsidP="00E30EA7">
            <w:pPr>
              <w:pStyle w:val="rowtabella0"/>
              <w:jc w:val="center"/>
              <w:rPr>
                <w:color w:val="002060"/>
              </w:rPr>
            </w:pPr>
            <w:r w:rsidRPr="00715DCF">
              <w:rPr>
                <w:color w:val="002060"/>
              </w:rPr>
              <w:t>0</w:t>
            </w:r>
          </w:p>
        </w:tc>
      </w:tr>
      <w:tr w:rsidR="00A37790" w:rsidRPr="00715DCF" w14:paraId="7461E0D4"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C9CAEE" w14:textId="77777777" w:rsidR="00A37790" w:rsidRPr="00715DCF" w:rsidRDefault="00A37790" w:rsidP="00E30EA7">
            <w:pPr>
              <w:pStyle w:val="rowtabella0"/>
              <w:rPr>
                <w:color w:val="002060"/>
                <w:lang w:val="es-ES"/>
              </w:rPr>
            </w:pPr>
            <w:r w:rsidRPr="00715DC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E7A6"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A75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AA5D"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486C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7333"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A6A9C"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988B"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FD57"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3BB35" w14:textId="77777777" w:rsidR="00A37790" w:rsidRPr="00715DCF" w:rsidRDefault="00A37790" w:rsidP="00E30EA7">
            <w:pPr>
              <w:pStyle w:val="rowtabella0"/>
              <w:jc w:val="center"/>
              <w:rPr>
                <w:color w:val="002060"/>
              </w:rPr>
            </w:pPr>
            <w:r w:rsidRPr="00715DCF">
              <w:rPr>
                <w:color w:val="002060"/>
              </w:rPr>
              <w:t>0</w:t>
            </w:r>
          </w:p>
        </w:tc>
      </w:tr>
      <w:tr w:rsidR="00A37790" w:rsidRPr="00715DCF" w14:paraId="1ACB465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B1987" w14:textId="77777777" w:rsidR="00A37790" w:rsidRPr="00715DCF" w:rsidRDefault="00A37790" w:rsidP="00E30EA7">
            <w:pPr>
              <w:pStyle w:val="rowtabella0"/>
              <w:rPr>
                <w:color w:val="002060"/>
              </w:rPr>
            </w:pPr>
            <w:r w:rsidRPr="00715DCF">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F3B43"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176C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63FF4"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04C0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29BD0"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5586"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DE326"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111B"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0CA7" w14:textId="77777777" w:rsidR="00A37790" w:rsidRPr="00715DCF" w:rsidRDefault="00A37790" w:rsidP="00E30EA7">
            <w:pPr>
              <w:pStyle w:val="rowtabella0"/>
              <w:jc w:val="center"/>
              <w:rPr>
                <w:color w:val="002060"/>
              </w:rPr>
            </w:pPr>
            <w:r w:rsidRPr="00715DCF">
              <w:rPr>
                <w:color w:val="002060"/>
              </w:rPr>
              <w:t>0</w:t>
            </w:r>
          </w:p>
        </w:tc>
      </w:tr>
      <w:tr w:rsidR="00A37790" w:rsidRPr="00715DCF" w14:paraId="27A1D05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5A7F6" w14:textId="77777777" w:rsidR="00A37790" w:rsidRPr="00715DCF" w:rsidRDefault="00A37790" w:rsidP="00E30EA7">
            <w:pPr>
              <w:pStyle w:val="rowtabella0"/>
              <w:rPr>
                <w:color w:val="002060"/>
              </w:rPr>
            </w:pPr>
            <w:r w:rsidRPr="00715DC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38A0" w14:textId="77777777" w:rsidR="00A37790" w:rsidRPr="00715DCF" w:rsidRDefault="00A37790" w:rsidP="00E30EA7">
            <w:pPr>
              <w:pStyle w:val="rowtabella0"/>
              <w:jc w:val="center"/>
              <w:rPr>
                <w:color w:val="002060"/>
              </w:rPr>
            </w:pPr>
            <w:r w:rsidRPr="00715D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04B4"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382C"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2AE1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DE52C"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DBEFF" w14:textId="77777777" w:rsidR="00A37790" w:rsidRPr="00715DCF" w:rsidRDefault="00A37790" w:rsidP="00E30EA7">
            <w:pPr>
              <w:pStyle w:val="rowtabella0"/>
              <w:jc w:val="center"/>
              <w:rPr>
                <w:color w:val="002060"/>
              </w:rPr>
            </w:pPr>
            <w:r w:rsidRPr="00715D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19C7"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924E"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77DB" w14:textId="77777777" w:rsidR="00A37790" w:rsidRPr="00715DCF" w:rsidRDefault="00A37790" w:rsidP="00E30EA7">
            <w:pPr>
              <w:pStyle w:val="rowtabella0"/>
              <w:jc w:val="center"/>
              <w:rPr>
                <w:color w:val="002060"/>
              </w:rPr>
            </w:pPr>
            <w:r w:rsidRPr="00715DCF">
              <w:rPr>
                <w:color w:val="002060"/>
              </w:rPr>
              <w:t>0</w:t>
            </w:r>
          </w:p>
        </w:tc>
      </w:tr>
      <w:tr w:rsidR="00A37790" w:rsidRPr="00715DCF" w14:paraId="4B230ED7"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38EC1" w14:textId="77777777" w:rsidR="00A37790" w:rsidRPr="00715DCF" w:rsidRDefault="00A37790" w:rsidP="00E30EA7">
            <w:pPr>
              <w:pStyle w:val="rowtabella0"/>
              <w:rPr>
                <w:color w:val="002060"/>
              </w:rPr>
            </w:pPr>
            <w:r w:rsidRPr="00715DCF">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251B"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4FFA"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1B7D"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4530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9AA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76045" w14:textId="77777777" w:rsidR="00A37790" w:rsidRPr="00715DCF" w:rsidRDefault="00A37790" w:rsidP="00E30EA7">
            <w:pPr>
              <w:pStyle w:val="rowtabella0"/>
              <w:jc w:val="center"/>
              <w:rPr>
                <w:color w:val="002060"/>
              </w:rPr>
            </w:pPr>
            <w:r w:rsidRPr="00715D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52236"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E6814"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BA7D9" w14:textId="77777777" w:rsidR="00A37790" w:rsidRPr="00715DCF" w:rsidRDefault="00A37790" w:rsidP="00E30EA7">
            <w:pPr>
              <w:pStyle w:val="rowtabella0"/>
              <w:jc w:val="center"/>
              <w:rPr>
                <w:color w:val="002060"/>
              </w:rPr>
            </w:pPr>
            <w:r w:rsidRPr="00715DCF">
              <w:rPr>
                <w:color w:val="002060"/>
              </w:rPr>
              <w:t>0</w:t>
            </w:r>
          </w:p>
        </w:tc>
      </w:tr>
      <w:tr w:rsidR="00A37790" w:rsidRPr="00715DCF" w14:paraId="474E7EEA"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FD343C" w14:textId="77777777" w:rsidR="00A37790" w:rsidRPr="00715DCF" w:rsidRDefault="00A37790" w:rsidP="00E30EA7">
            <w:pPr>
              <w:pStyle w:val="rowtabella0"/>
              <w:rPr>
                <w:color w:val="002060"/>
              </w:rPr>
            </w:pPr>
            <w:r w:rsidRPr="00715DCF">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9AB5F"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69F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D74A9"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121A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4EE98"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1F869"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C105" w14:textId="77777777" w:rsidR="00A37790" w:rsidRPr="00715DCF" w:rsidRDefault="00A37790" w:rsidP="00E30EA7">
            <w:pPr>
              <w:pStyle w:val="rowtabella0"/>
              <w:jc w:val="center"/>
              <w:rPr>
                <w:color w:val="002060"/>
              </w:rPr>
            </w:pPr>
            <w:r w:rsidRPr="00715DCF">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08D73" w14:textId="77777777" w:rsidR="00A37790" w:rsidRPr="00715DCF" w:rsidRDefault="00A37790" w:rsidP="00E30EA7">
            <w:pPr>
              <w:pStyle w:val="rowtabella0"/>
              <w:jc w:val="center"/>
              <w:rPr>
                <w:color w:val="002060"/>
              </w:rPr>
            </w:pPr>
            <w:r w:rsidRPr="00715DCF">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F23D5" w14:textId="77777777" w:rsidR="00A37790" w:rsidRPr="00715DCF" w:rsidRDefault="00A37790" w:rsidP="00E30EA7">
            <w:pPr>
              <w:pStyle w:val="rowtabella0"/>
              <w:jc w:val="center"/>
              <w:rPr>
                <w:color w:val="002060"/>
              </w:rPr>
            </w:pPr>
            <w:r w:rsidRPr="00715DCF">
              <w:rPr>
                <w:color w:val="002060"/>
              </w:rPr>
              <w:t>0</w:t>
            </w:r>
          </w:p>
        </w:tc>
      </w:tr>
      <w:tr w:rsidR="00A37790" w:rsidRPr="00715DCF" w14:paraId="775FDED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67BD5D" w14:textId="77777777" w:rsidR="00A37790" w:rsidRPr="00715DCF" w:rsidRDefault="00A37790" w:rsidP="00E30EA7">
            <w:pPr>
              <w:pStyle w:val="rowtabella0"/>
              <w:rPr>
                <w:color w:val="002060"/>
              </w:rPr>
            </w:pPr>
            <w:r w:rsidRPr="00715DCF">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850E9"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AFF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89B3"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7D7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DAF46"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9F73C"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E745D"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FD23" w14:textId="77777777" w:rsidR="00A37790" w:rsidRPr="00715DCF" w:rsidRDefault="00A37790" w:rsidP="00E30EA7">
            <w:pPr>
              <w:pStyle w:val="rowtabella0"/>
              <w:jc w:val="center"/>
              <w:rPr>
                <w:color w:val="002060"/>
              </w:rPr>
            </w:pPr>
            <w:r w:rsidRPr="00715D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EA06" w14:textId="77777777" w:rsidR="00A37790" w:rsidRPr="00715DCF" w:rsidRDefault="00A37790" w:rsidP="00E30EA7">
            <w:pPr>
              <w:pStyle w:val="rowtabella0"/>
              <w:jc w:val="center"/>
              <w:rPr>
                <w:color w:val="002060"/>
              </w:rPr>
            </w:pPr>
            <w:r w:rsidRPr="00715DCF">
              <w:rPr>
                <w:color w:val="002060"/>
              </w:rPr>
              <w:t>0</w:t>
            </w:r>
          </w:p>
        </w:tc>
      </w:tr>
      <w:tr w:rsidR="00A37790" w:rsidRPr="00715DCF" w14:paraId="28449E8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5B9B3" w14:textId="77777777" w:rsidR="00A37790" w:rsidRPr="00715DCF" w:rsidRDefault="00A37790" w:rsidP="00E30EA7">
            <w:pPr>
              <w:pStyle w:val="rowtabella0"/>
              <w:rPr>
                <w:color w:val="002060"/>
              </w:rPr>
            </w:pPr>
            <w:r w:rsidRPr="00715DCF">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1D3C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6BA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06E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0EE8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B159"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C9586"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108A1" w14:textId="77777777" w:rsidR="00A37790" w:rsidRPr="00715DCF" w:rsidRDefault="00A37790" w:rsidP="00E30EA7">
            <w:pPr>
              <w:pStyle w:val="rowtabella0"/>
              <w:jc w:val="center"/>
              <w:rPr>
                <w:color w:val="002060"/>
              </w:rPr>
            </w:pPr>
            <w:r w:rsidRPr="00715D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BEE4"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BDF5D" w14:textId="77777777" w:rsidR="00A37790" w:rsidRPr="00715DCF" w:rsidRDefault="00A37790" w:rsidP="00E30EA7">
            <w:pPr>
              <w:pStyle w:val="rowtabella0"/>
              <w:jc w:val="center"/>
              <w:rPr>
                <w:color w:val="002060"/>
              </w:rPr>
            </w:pPr>
            <w:r w:rsidRPr="00715DCF">
              <w:rPr>
                <w:color w:val="002060"/>
              </w:rPr>
              <w:t>0</w:t>
            </w:r>
          </w:p>
        </w:tc>
      </w:tr>
      <w:tr w:rsidR="00A37790" w:rsidRPr="00715DCF" w14:paraId="5B43BA6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831755" w14:textId="77777777" w:rsidR="00A37790" w:rsidRPr="00715DCF" w:rsidRDefault="00A37790" w:rsidP="00E30EA7">
            <w:pPr>
              <w:pStyle w:val="rowtabella0"/>
              <w:rPr>
                <w:color w:val="002060"/>
              </w:rPr>
            </w:pPr>
            <w:proofErr w:type="spellStart"/>
            <w:proofErr w:type="gramStart"/>
            <w:r w:rsidRPr="00715DCF">
              <w:rPr>
                <w:color w:val="002060"/>
              </w:rPr>
              <w:t>sq.B</w:t>
            </w:r>
            <w:proofErr w:type="spellEnd"/>
            <w:proofErr w:type="gramEnd"/>
            <w:r w:rsidRPr="00715DCF">
              <w:rPr>
                <w:color w:val="002060"/>
              </w:rPr>
              <w:t xml:space="preserve"> AMICI DEL </w:t>
            </w:r>
            <w:proofErr w:type="spellStart"/>
            <w:r w:rsidRPr="00715DCF">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2FF3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CA36"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478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D75B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B01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374A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C08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D963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E61C" w14:textId="77777777" w:rsidR="00A37790" w:rsidRPr="00715DCF" w:rsidRDefault="00A37790" w:rsidP="00E30EA7">
            <w:pPr>
              <w:pStyle w:val="rowtabella0"/>
              <w:jc w:val="center"/>
              <w:rPr>
                <w:color w:val="002060"/>
              </w:rPr>
            </w:pPr>
            <w:r w:rsidRPr="00715DCF">
              <w:rPr>
                <w:color w:val="002060"/>
              </w:rPr>
              <w:t>0</w:t>
            </w:r>
          </w:p>
        </w:tc>
      </w:tr>
      <w:tr w:rsidR="00A37790" w:rsidRPr="00715DCF" w14:paraId="790957D7"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51FEE4" w14:textId="77777777" w:rsidR="00A37790" w:rsidRPr="00715DCF" w:rsidRDefault="00A37790" w:rsidP="00E30EA7">
            <w:pPr>
              <w:pStyle w:val="rowtabella0"/>
              <w:rPr>
                <w:color w:val="002060"/>
              </w:rPr>
            </w:pPr>
            <w:proofErr w:type="spellStart"/>
            <w:proofErr w:type="gramStart"/>
            <w:r w:rsidRPr="00715DCF">
              <w:rPr>
                <w:color w:val="002060"/>
              </w:rPr>
              <w:t>sq.B</w:t>
            </w:r>
            <w:proofErr w:type="spellEnd"/>
            <w:proofErr w:type="gramEnd"/>
            <w:r w:rsidRPr="00715DCF">
              <w:rPr>
                <w:color w:val="002060"/>
              </w:rPr>
              <w:t xml:space="preserve"> ITALSERVICE C5 </w:t>
            </w:r>
            <w:proofErr w:type="spellStart"/>
            <w:r w:rsidRPr="00715DCF">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60F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ED42"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7AF8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6A55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C54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8B6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F0F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5D8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81B9" w14:textId="77777777" w:rsidR="00A37790" w:rsidRPr="00715DCF" w:rsidRDefault="00A37790" w:rsidP="00E30EA7">
            <w:pPr>
              <w:pStyle w:val="rowtabella0"/>
              <w:jc w:val="center"/>
              <w:rPr>
                <w:color w:val="002060"/>
              </w:rPr>
            </w:pPr>
            <w:r w:rsidRPr="00715DCF">
              <w:rPr>
                <w:color w:val="002060"/>
              </w:rPr>
              <w:t>0</w:t>
            </w:r>
          </w:p>
        </w:tc>
      </w:tr>
    </w:tbl>
    <w:p w14:paraId="767BD7CD" w14:textId="77777777" w:rsidR="00A37790" w:rsidRPr="00715DCF" w:rsidRDefault="00A37790" w:rsidP="00A37790">
      <w:pPr>
        <w:pStyle w:val="breakline"/>
        <w:rPr>
          <w:rFonts w:eastAsiaTheme="minorEastAsia"/>
          <w:color w:val="002060"/>
        </w:rPr>
      </w:pPr>
    </w:p>
    <w:p w14:paraId="0812C7B1" w14:textId="77777777" w:rsidR="00A37790" w:rsidRPr="00715DCF" w:rsidRDefault="00A37790" w:rsidP="00A37790">
      <w:pPr>
        <w:pStyle w:val="breakline"/>
        <w:rPr>
          <w:color w:val="002060"/>
        </w:rPr>
      </w:pPr>
    </w:p>
    <w:p w14:paraId="53837A49" w14:textId="77777777" w:rsidR="00A37790" w:rsidRPr="00715DCF" w:rsidRDefault="00A37790" w:rsidP="00A37790">
      <w:pPr>
        <w:pStyle w:val="sottotitolocampionato10"/>
        <w:rPr>
          <w:color w:val="002060"/>
        </w:rPr>
      </w:pPr>
      <w:r w:rsidRPr="00715D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0AE716B3"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72A11"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5CF6E"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36F2D"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8CDE60"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BD839"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2EA41"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1C0DE"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90C4DD"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D1F51"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70F69" w14:textId="77777777" w:rsidR="00A37790" w:rsidRPr="00715DCF" w:rsidRDefault="00A37790" w:rsidP="00E30EA7">
            <w:pPr>
              <w:pStyle w:val="headertabella0"/>
              <w:rPr>
                <w:color w:val="002060"/>
              </w:rPr>
            </w:pPr>
            <w:r w:rsidRPr="00715DCF">
              <w:rPr>
                <w:color w:val="002060"/>
              </w:rPr>
              <w:t>PE</w:t>
            </w:r>
          </w:p>
        </w:tc>
      </w:tr>
      <w:tr w:rsidR="00A37790" w:rsidRPr="00715DCF" w14:paraId="3411FEF0"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5E858D" w14:textId="77777777" w:rsidR="00A37790" w:rsidRPr="00715DCF" w:rsidRDefault="00A37790" w:rsidP="00E30EA7">
            <w:pPr>
              <w:pStyle w:val="rowtabella0"/>
              <w:rPr>
                <w:color w:val="002060"/>
              </w:rPr>
            </w:pPr>
            <w:r w:rsidRPr="00715DCF">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58B9"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9DA1"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FD08"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D0A0C"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76F2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05B07" w14:textId="77777777" w:rsidR="00A37790" w:rsidRPr="00715DCF" w:rsidRDefault="00A37790" w:rsidP="00E30EA7">
            <w:pPr>
              <w:pStyle w:val="rowtabella0"/>
              <w:jc w:val="center"/>
              <w:rPr>
                <w:color w:val="002060"/>
              </w:rPr>
            </w:pPr>
            <w:r w:rsidRPr="00715DCF">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0DAE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BCFED" w14:textId="77777777" w:rsidR="00A37790" w:rsidRPr="00715DCF" w:rsidRDefault="00A37790" w:rsidP="00E30EA7">
            <w:pPr>
              <w:pStyle w:val="rowtabella0"/>
              <w:jc w:val="center"/>
              <w:rPr>
                <w:color w:val="002060"/>
              </w:rPr>
            </w:pPr>
            <w:r w:rsidRPr="00715DC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8D6B" w14:textId="77777777" w:rsidR="00A37790" w:rsidRPr="00715DCF" w:rsidRDefault="00A37790" w:rsidP="00E30EA7">
            <w:pPr>
              <w:pStyle w:val="rowtabella0"/>
              <w:jc w:val="center"/>
              <w:rPr>
                <w:color w:val="002060"/>
              </w:rPr>
            </w:pPr>
            <w:r w:rsidRPr="00715DCF">
              <w:rPr>
                <w:color w:val="002060"/>
              </w:rPr>
              <w:t>0</w:t>
            </w:r>
          </w:p>
        </w:tc>
      </w:tr>
      <w:tr w:rsidR="00A37790" w:rsidRPr="00715DCF" w14:paraId="33B2BCFB"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E1874" w14:textId="77777777" w:rsidR="00A37790" w:rsidRPr="00715DCF" w:rsidRDefault="00A37790" w:rsidP="00E30EA7">
            <w:pPr>
              <w:pStyle w:val="rowtabella0"/>
              <w:rPr>
                <w:color w:val="002060"/>
              </w:rPr>
            </w:pPr>
            <w:r w:rsidRPr="00715DCF">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CD6C1"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7A84A"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1A97"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8E87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419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CA4C2" w14:textId="77777777" w:rsidR="00A37790" w:rsidRPr="00715DCF" w:rsidRDefault="00A37790" w:rsidP="00E30EA7">
            <w:pPr>
              <w:pStyle w:val="rowtabella0"/>
              <w:jc w:val="center"/>
              <w:rPr>
                <w:color w:val="002060"/>
              </w:rPr>
            </w:pPr>
            <w:r w:rsidRPr="00715DCF">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5FB9" w14:textId="77777777" w:rsidR="00A37790" w:rsidRPr="00715DCF" w:rsidRDefault="00A37790" w:rsidP="00E30EA7">
            <w:pPr>
              <w:pStyle w:val="rowtabella0"/>
              <w:jc w:val="center"/>
              <w:rPr>
                <w:color w:val="002060"/>
              </w:rPr>
            </w:pPr>
            <w:r w:rsidRPr="00715D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A0D5B" w14:textId="77777777" w:rsidR="00A37790" w:rsidRPr="00715DCF" w:rsidRDefault="00A37790" w:rsidP="00E30EA7">
            <w:pPr>
              <w:pStyle w:val="rowtabella0"/>
              <w:jc w:val="center"/>
              <w:rPr>
                <w:color w:val="002060"/>
              </w:rPr>
            </w:pPr>
            <w:r w:rsidRPr="00715DC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2B08" w14:textId="77777777" w:rsidR="00A37790" w:rsidRPr="00715DCF" w:rsidRDefault="00A37790" w:rsidP="00E30EA7">
            <w:pPr>
              <w:pStyle w:val="rowtabella0"/>
              <w:jc w:val="center"/>
              <w:rPr>
                <w:color w:val="002060"/>
              </w:rPr>
            </w:pPr>
            <w:r w:rsidRPr="00715DCF">
              <w:rPr>
                <w:color w:val="002060"/>
              </w:rPr>
              <w:t>0</w:t>
            </w:r>
          </w:p>
        </w:tc>
      </w:tr>
      <w:tr w:rsidR="00A37790" w:rsidRPr="00715DCF" w14:paraId="73C90DD6"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8B263" w14:textId="77777777" w:rsidR="00A37790" w:rsidRPr="00715DCF" w:rsidRDefault="00A37790" w:rsidP="00E30EA7">
            <w:pPr>
              <w:pStyle w:val="rowtabella0"/>
              <w:rPr>
                <w:color w:val="002060"/>
              </w:rPr>
            </w:pPr>
            <w:r w:rsidRPr="00715DC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06B90"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B46D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2DB3"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82CAE"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E468"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5316A" w14:textId="77777777" w:rsidR="00A37790" w:rsidRPr="00715DCF" w:rsidRDefault="00A37790" w:rsidP="00E30EA7">
            <w:pPr>
              <w:pStyle w:val="rowtabella0"/>
              <w:jc w:val="center"/>
              <w:rPr>
                <w:color w:val="002060"/>
              </w:rPr>
            </w:pPr>
            <w:r w:rsidRPr="00715D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7BDD"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D8449"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A470" w14:textId="77777777" w:rsidR="00A37790" w:rsidRPr="00715DCF" w:rsidRDefault="00A37790" w:rsidP="00E30EA7">
            <w:pPr>
              <w:pStyle w:val="rowtabella0"/>
              <w:jc w:val="center"/>
              <w:rPr>
                <w:color w:val="002060"/>
              </w:rPr>
            </w:pPr>
            <w:r w:rsidRPr="00715DCF">
              <w:rPr>
                <w:color w:val="002060"/>
              </w:rPr>
              <w:t>0</w:t>
            </w:r>
          </w:p>
        </w:tc>
      </w:tr>
      <w:tr w:rsidR="00A37790" w:rsidRPr="00715DCF" w14:paraId="78C23A73"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24D0F1" w14:textId="77777777" w:rsidR="00A37790" w:rsidRPr="00715DCF" w:rsidRDefault="00A37790" w:rsidP="00E30EA7">
            <w:pPr>
              <w:pStyle w:val="rowtabella0"/>
              <w:rPr>
                <w:color w:val="002060"/>
              </w:rPr>
            </w:pPr>
            <w:r w:rsidRPr="00715DC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06D51"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E860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D371"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724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4B5D"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FF764"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2918B"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4FA6" w14:textId="77777777" w:rsidR="00A37790" w:rsidRPr="00715DCF" w:rsidRDefault="00A37790" w:rsidP="00E30EA7">
            <w:pPr>
              <w:pStyle w:val="rowtabella0"/>
              <w:jc w:val="center"/>
              <w:rPr>
                <w:color w:val="002060"/>
              </w:rPr>
            </w:pPr>
            <w:r w:rsidRPr="00715D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A5817" w14:textId="77777777" w:rsidR="00A37790" w:rsidRPr="00715DCF" w:rsidRDefault="00A37790" w:rsidP="00E30EA7">
            <w:pPr>
              <w:pStyle w:val="rowtabella0"/>
              <w:jc w:val="center"/>
              <w:rPr>
                <w:color w:val="002060"/>
              </w:rPr>
            </w:pPr>
            <w:r w:rsidRPr="00715DCF">
              <w:rPr>
                <w:color w:val="002060"/>
              </w:rPr>
              <w:t>0</w:t>
            </w:r>
          </w:p>
        </w:tc>
      </w:tr>
      <w:tr w:rsidR="00A37790" w:rsidRPr="00715DCF" w14:paraId="7EBAD32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4954A6" w14:textId="77777777" w:rsidR="00A37790" w:rsidRPr="00715DCF" w:rsidRDefault="00A37790" w:rsidP="00E30EA7">
            <w:pPr>
              <w:pStyle w:val="rowtabella0"/>
              <w:rPr>
                <w:color w:val="002060"/>
              </w:rPr>
            </w:pPr>
            <w:r w:rsidRPr="00715DCF">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13C58"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E637"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0BBB3"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D953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190D4"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E03E9"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D4E4"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C011A"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306DC" w14:textId="77777777" w:rsidR="00A37790" w:rsidRPr="00715DCF" w:rsidRDefault="00A37790" w:rsidP="00E30EA7">
            <w:pPr>
              <w:pStyle w:val="rowtabella0"/>
              <w:jc w:val="center"/>
              <w:rPr>
                <w:color w:val="002060"/>
              </w:rPr>
            </w:pPr>
            <w:r w:rsidRPr="00715DCF">
              <w:rPr>
                <w:color w:val="002060"/>
              </w:rPr>
              <w:t>0</w:t>
            </w:r>
          </w:p>
        </w:tc>
      </w:tr>
      <w:tr w:rsidR="00A37790" w:rsidRPr="00715DCF" w14:paraId="55FA203C"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45A75" w14:textId="77777777" w:rsidR="00A37790" w:rsidRPr="00715DCF" w:rsidRDefault="00A37790" w:rsidP="00E30EA7">
            <w:pPr>
              <w:pStyle w:val="rowtabella0"/>
              <w:rPr>
                <w:color w:val="002060"/>
              </w:rPr>
            </w:pPr>
            <w:r w:rsidRPr="00715DCF">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371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209A2"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86B3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6BF6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ADC2"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BAF0F"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CC82" w14:textId="77777777" w:rsidR="00A37790" w:rsidRPr="00715DCF" w:rsidRDefault="00A37790" w:rsidP="00E30EA7">
            <w:pPr>
              <w:pStyle w:val="rowtabella0"/>
              <w:jc w:val="center"/>
              <w:rPr>
                <w:color w:val="002060"/>
              </w:rPr>
            </w:pPr>
            <w:r w:rsidRPr="00715D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D6CF2"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951F7" w14:textId="77777777" w:rsidR="00A37790" w:rsidRPr="00715DCF" w:rsidRDefault="00A37790" w:rsidP="00E30EA7">
            <w:pPr>
              <w:pStyle w:val="rowtabella0"/>
              <w:jc w:val="center"/>
              <w:rPr>
                <w:color w:val="002060"/>
              </w:rPr>
            </w:pPr>
            <w:r w:rsidRPr="00715DCF">
              <w:rPr>
                <w:color w:val="002060"/>
              </w:rPr>
              <w:t>0</w:t>
            </w:r>
          </w:p>
        </w:tc>
      </w:tr>
      <w:tr w:rsidR="00A37790" w:rsidRPr="00715DCF" w14:paraId="6C099831"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37DC7" w14:textId="77777777" w:rsidR="00A37790" w:rsidRPr="00715DCF" w:rsidRDefault="00A37790" w:rsidP="00E30EA7">
            <w:pPr>
              <w:pStyle w:val="rowtabella0"/>
              <w:rPr>
                <w:color w:val="002060"/>
              </w:rPr>
            </w:pPr>
            <w:r w:rsidRPr="00715DCF">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D2F48"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BBDE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9A69"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8C0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8D93C"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2B3D5"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9AE7A" w14:textId="77777777" w:rsidR="00A37790" w:rsidRPr="00715DCF" w:rsidRDefault="00A37790" w:rsidP="00E30EA7">
            <w:pPr>
              <w:pStyle w:val="rowtabella0"/>
              <w:jc w:val="center"/>
              <w:rPr>
                <w:color w:val="002060"/>
              </w:rPr>
            </w:pPr>
            <w:r w:rsidRPr="00715DC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255C" w14:textId="77777777" w:rsidR="00A37790" w:rsidRPr="00715DCF" w:rsidRDefault="00A37790" w:rsidP="00E30EA7">
            <w:pPr>
              <w:pStyle w:val="rowtabella0"/>
              <w:jc w:val="center"/>
              <w:rPr>
                <w:color w:val="002060"/>
              </w:rPr>
            </w:pPr>
            <w:r w:rsidRPr="00715D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10640" w14:textId="77777777" w:rsidR="00A37790" w:rsidRPr="00715DCF" w:rsidRDefault="00A37790" w:rsidP="00E30EA7">
            <w:pPr>
              <w:pStyle w:val="rowtabella0"/>
              <w:jc w:val="center"/>
              <w:rPr>
                <w:color w:val="002060"/>
              </w:rPr>
            </w:pPr>
            <w:r w:rsidRPr="00715DCF">
              <w:rPr>
                <w:color w:val="002060"/>
              </w:rPr>
              <w:t>0</w:t>
            </w:r>
          </w:p>
        </w:tc>
      </w:tr>
      <w:tr w:rsidR="00A37790" w:rsidRPr="00715DCF" w14:paraId="41730A60"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092ED" w14:textId="77777777" w:rsidR="00A37790" w:rsidRPr="00715DCF" w:rsidRDefault="00A37790" w:rsidP="00E30EA7">
            <w:pPr>
              <w:pStyle w:val="rowtabella0"/>
              <w:rPr>
                <w:color w:val="002060"/>
              </w:rPr>
            </w:pPr>
            <w:r w:rsidRPr="00715DCF">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6324"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53C22"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0DF4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3B662"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8C1E4"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1E11"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7500" w14:textId="77777777" w:rsidR="00A37790" w:rsidRPr="00715DCF" w:rsidRDefault="00A37790" w:rsidP="00E30EA7">
            <w:pPr>
              <w:pStyle w:val="rowtabella0"/>
              <w:jc w:val="center"/>
              <w:rPr>
                <w:color w:val="002060"/>
              </w:rPr>
            </w:pPr>
            <w:r w:rsidRPr="00715D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66089"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231F4" w14:textId="77777777" w:rsidR="00A37790" w:rsidRPr="00715DCF" w:rsidRDefault="00A37790" w:rsidP="00E30EA7">
            <w:pPr>
              <w:pStyle w:val="rowtabella0"/>
              <w:jc w:val="center"/>
              <w:rPr>
                <w:color w:val="002060"/>
              </w:rPr>
            </w:pPr>
            <w:r w:rsidRPr="00715DCF">
              <w:rPr>
                <w:color w:val="002060"/>
              </w:rPr>
              <w:t>0</w:t>
            </w:r>
          </w:p>
        </w:tc>
      </w:tr>
      <w:tr w:rsidR="00A37790" w:rsidRPr="00715DCF" w14:paraId="1BA655C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1C935" w14:textId="77777777" w:rsidR="00A37790" w:rsidRPr="00715DCF" w:rsidRDefault="00A37790" w:rsidP="00E30EA7">
            <w:pPr>
              <w:pStyle w:val="rowtabella0"/>
              <w:rPr>
                <w:color w:val="002060"/>
              </w:rPr>
            </w:pPr>
            <w:r w:rsidRPr="00715DCF">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0E94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CF0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82D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BA1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D67B"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6E328"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55164" w14:textId="77777777" w:rsidR="00A37790" w:rsidRPr="00715DCF" w:rsidRDefault="00A37790" w:rsidP="00E30EA7">
            <w:pPr>
              <w:pStyle w:val="rowtabella0"/>
              <w:jc w:val="center"/>
              <w:rPr>
                <w:color w:val="002060"/>
              </w:rPr>
            </w:pPr>
            <w:r w:rsidRPr="00715DC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5DB2" w14:textId="77777777" w:rsidR="00A37790" w:rsidRPr="00715DCF" w:rsidRDefault="00A37790" w:rsidP="00E30EA7">
            <w:pPr>
              <w:pStyle w:val="rowtabella0"/>
              <w:jc w:val="center"/>
              <w:rPr>
                <w:color w:val="002060"/>
              </w:rPr>
            </w:pPr>
            <w:r w:rsidRPr="00715D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2C97" w14:textId="77777777" w:rsidR="00A37790" w:rsidRPr="00715DCF" w:rsidRDefault="00A37790" w:rsidP="00E30EA7">
            <w:pPr>
              <w:pStyle w:val="rowtabella0"/>
              <w:jc w:val="center"/>
              <w:rPr>
                <w:color w:val="002060"/>
              </w:rPr>
            </w:pPr>
            <w:r w:rsidRPr="00715DCF">
              <w:rPr>
                <w:color w:val="002060"/>
              </w:rPr>
              <w:t>0</w:t>
            </w:r>
          </w:p>
        </w:tc>
      </w:tr>
      <w:tr w:rsidR="00A37790" w:rsidRPr="00715DCF" w14:paraId="32FF8D89"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6751C" w14:textId="77777777" w:rsidR="00A37790" w:rsidRPr="00715DCF" w:rsidRDefault="00A37790" w:rsidP="00E30EA7">
            <w:pPr>
              <w:pStyle w:val="rowtabella0"/>
              <w:rPr>
                <w:color w:val="002060"/>
              </w:rPr>
            </w:pPr>
            <w:r w:rsidRPr="00715DCF">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92A1"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1140F"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B8108"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1D3DD"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BBD3"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74EEB"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48DD" w14:textId="77777777" w:rsidR="00A37790" w:rsidRPr="00715DCF" w:rsidRDefault="00A37790" w:rsidP="00E30EA7">
            <w:pPr>
              <w:pStyle w:val="rowtabella0"/>
              <w:jc w:val="center"/>
              <w:rPr>
                <w:color w:val="002060"/>
              </w:rPr>
            </w:pPr>
            <w:r w:rsidRPr="00715DCF">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728AB" w14:textId="77777777" w:rsidR="00A37790" w:rsidRPr="00715DCF" w:rsidRDefault="00A37790" w:rsidP="00E30EA7">
            <w:pPr>
              <w:pStyle w:val="rowtabella0"/>
              <w:jc w:val="center"/>
              <w:rPr>
                <w:color w:val="002060"/>
              </w:rPr>
            </w:pPr>
            <w:r w:rsidRPr="00715DCF">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EE8E" w14:textId="77777777" w:rsidR="00A37790" w:rsidRPr="00715DCF" w:rsidRDefault="00A37790" w:rsidP="00E30EA7">
            <w:pPr>
              <w:pStyle w:val="rowtabella0"/>
              <w:jc w:val="center"/>
              <w:rPr>
                <w:color w:val="002060"/>
              </w:rPr>
            </w:pPr>
            <w:r w:rsidRPr="00715DCF">
              <w:rPr>
                <w:color w:val="002060"/>
              </w:rPr>
              <w:t>0</w:t>
            </w:r>
          </w:p>
        </w:tc>
      </w:tr>
      <w:tr w:rsidR="00A37790" w:rsidRPr="00715DCF" w14:paraId="32C2CEF8"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59358" w14:textId="77777777" w:rsidR="00A37790" w:rsidRPr="00715DCF" w:rsidRDefault="00A37790" w:rsidP="00E30EA7">
            <w:pPr>
              <w:pStyle w:val="rowtabella0"/>
              <w:rPr>
                <w:color w:val="002060"/>
              </w:rPr>
            </w:pPr>
            <w:proofErr w:type="spellStart"/>
            <w:proofErr w:type="gramStart"/>
            <w:r w:rsidRPr="00715DCF">
              <w:rPr>
                <w:color w:val="002060"/>
              </w:rPr>
              <w:t>sq.B</w:t>
            </w:r>
            <w:proofErr w:type="spellEnd"/>
            <w:proofErr w:type="gramEnd"/>
            <w:r w:rsidRPr="00715DCF">
              <w:rPr>
                <w:color w:val="002060"/>
              </w:rPr>
              <w:t xml:space="preserve"> RECANATI CALCIO A 5 </w:t>
            </w:r>
            <w:proofErr w:type="spellStart"/>
            <w:r w:rsidRPr="00715DCF">
              <w:rPr>
                <w:color w:val="002060"/>
              </w:rPr>
              <w:t>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250E3"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FDF7"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CBCFB"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B14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F4D80"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D127F"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7AA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8E25"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2F8E3" w14:textId="77777777" w:rsidR="00A37790" w:rsidRPr="00715DCF" w:rsidRDefault="00A37790" w:rsidP="00E30EA7">
            <w:pPr>
              <w:pStyle w:val="rowtabella0"/>
              <w:jc w:val="center"/>
              <w:rPr>
                <w:color w:val="002060"/>
              </w:rPr>
            </w:pPr>
            <w:r w:rsidRPr="00715DCF">
              <w:rPr>
                <w:color w:val="002060"/>
              </w:rPr>
              <w:t>0</w:t>
            </w:r>
          </w:p>
        </w:tc>
      </w:tr>
    </w:tbl>
    <w:p w14:paraId="768AC3E7" w14:textId="77777777" w:rsidR="00A37790" w:rsidRPr="00715DCF" w:rsidRDefault="00A37790" w:rsidP="00A37790">
      <w:pPr>
        <w:pStyle w:val="breakline"/>
        <w:rPr>
          <w:rFonts w:eastAsiaTheme="minorEastAsia"/>
          <w:color w:val="002060"/>
        </w:rPr>
      </w:pPr>
    </w:p>
    <w:p w14:paraId="448A6905" w14:textId="77777777" w:rsidR="00A37790" w:rsidRPr="00715DCF" w:rsidRDefault="00A37790" w:rsidP="00A37790">
      <w:pPr>
        <w:pStyle w:val="titoloprinc0"/>
        <w:rPr>
          <w:color w:val="002060"/>
        </w:rPr>
      </w:pPr>
      <w:bookmarkStart w:id="13" w:name="_Hlk150943799"/>
      <w:r w:rsidRPr="00715DCF">
        <w:rPr>
          <w:color w:val="002060"/>
        </w:rPr>
        <w:t>PROGRAMMA GARE</w:t>
      </w:r>
    </w:p>
    <w:bookmarkEnd w:id="13"/>
    <w:p w14:paraId="0CEBBCDC" w14:textId="77777777" w:rsidR="00A37790" w:rsidRPr="00715DCF" w:rsidRDefault="00A37790" w:rsidP="00A37790">
      <w:pPr>
        <w:pStyle w:val="breakline"/>
        <w:rPr>
          <w:color w:val="002060"/>
        </w:rPr>
      </w:pPr>
    </w:p>
    <w:p w14:paraId="4AB907CE" w14:textId="77777777" w:rsidR="00A37790" w:rsidRPr="00715DCF" w:rsidRDefault="00A37790" w:rsidP="00A37790">
      <w:pPr>
        <w:pStyle w:val="sottotitolocampionato10"/>
        <w:rPr>
          <w:color w:val="002060"/>
        </w:rPr>
      </w:pPr>
      <w:r w:rsidRPr="00715DCF">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0"/>
        <w:gridCol w:w="2005"/>
        <w:gridCol w:w="385"/>
        <w:gridCol w:w="897"/>
        <w:gridCol w:w="1281"/>
        <w:gridCol w:w="1526"/>
        <w:gridCol w:w="1526"/>
      </w:tblGrid>
      <w:tr w:rsidR="00A37790" w:rsidRPr="00715DCF" w14:paraId="37ABD8AB"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D5968"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BB003"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C5CFF"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890DB"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A02D0"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ADCEC"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A3122"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1CC98D81"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A3E080" w14:textId="77777777" w:rsidR="00A37790" w:rsidRPr="00715DCF" w:rsidRDefault="00A37790" w:rsidP="00E30EA7">
            <w:pPr>
              <w:pStyle w:val="rowtabella0"/>
              <w:rPr>
                <w:color w:val="002060"/>
              </w:rPr>
            </w:pPr>
            <w:r w:rsidRPr="00715DCF">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87A2B" w14:textId="77777777" w:rsidR="00A37790" w:rsidRPr="00715DCF" w:rsidRDefault="00A37790" w:rsidP="00E30EA7">
            <w:pPr>
              <w:pStyle w:val="rowtabella0"/>
              <w:rPr>
                <w:color w:val="002060"/>
              </w:rPr>
            </w:pPr>
            <w:r w:rsidRPr="00715DCF">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A3C47F"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B6262A" w14:textId="77777777" w:rsidR="00A37790" w:rsidRPr="00715DCF" w:rsidRDefault="00A37790" w:rsidP="00E30EA7">
            <w:pPr>
              <w:pStyle w:val="rowtabella0"/>
              <w:rPr>
                <w:color w:val="002060"/>
              </w:rPr>
            </w:pPr>
            <w:r w:rsidRPr="00715DCF">
              <w:rPr>
                <w:color w:val="002060"/>
              </w:rPr>
              <w:t>19/11/2023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E2CD90" w14:textId="77777777" w:rsidR="00A37790" w:rsidRPr="00715DCF" w:rsidRDefault="00A37790" w:rsidP="00E30EA7">
            <w:pPr>
              <w:pStyle w:val="rowtabella0"/>
              <w:rPr>
                <w:color w:val="002060"/>
              </w:rPr>
            </w:pPr>
            <w:r w:rsidRPr="00715DCF">
              <w:rPr>
                <w:color w:val="002060"/>
              </w:rPr>
              <w:t xml:space="preserve">5429 PAL.COM. </w:t>
            </w:r>
            <w:proofErr w:type="gramStart"/>
            <w:r w:rsidRPr="00715DCF">
              <w:rPr>
                <w:color w:val="002060"/>
              </w:rPr>
              <w:t>S.MICHELE</w:t>
            </w:r>
            <w:proofErr w:type="gramEnd"/>
            <w:r w:rsidRPr="00715DCF">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4B88B" w14:textId="77777777" w:rsidR="00A37790" w:rsidRPr="00715DCF" w:rsidRDefault="00A37790" w:rsidP="00E30EA7">
            <w:pPr>
              <w:pStyle w:val="rowtabella0"/>
              <w:rPr>
                <w:color w:val="002060"/>
              </w:rPr>
            </w:pPr>
            <w:r w:rsidRPr="00715DCF">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8A549" w14:textId="77777777" w:rsidR="00A37790" w:rsidRPr="00715DCF" w:rsidRDefault="00A37790" w:rsidP="00E30EA7">
            <w:pPr>
              <w:pStyle w:val="rowtabella0"/>
              <w:rPr>
                <w:color w:val="002060"/>
              </w:rPr>
            </w:pPr>
            <w:r w:rsidRPr="00715DCF">
              <w:rPr>
                <w:color w:val="002060"/>
              </w:rPr>
              <w:t>VIA LORETO</w:t>
            </w:r>
          </w:p>
        </w:tc>
      </w:tr>
      <w:tr w:rsidR="00A37790" w:rsidRPr="00715DCF" w14:paraId="104C1FEC"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46593D" w14:textId="77777777" w:rsidR="00A37790" w:rsidRPr="00715DCF" w:rsidRDefault="00A37790" w:rsidP="00E30EA7">
            <w:pPr>
              <w:pStyle w:val="rowtabella0"/>
              <w:rPr>
                <w:color w:val="002060"/>
              </w:rPr>
            </w:pPr>
            <w:r w:rsidRPr="00715DCF">
              <w:rPr>
                <w:color w:val="002060"/>
              </w:rPr>
              <w:t xml:space="preserve">AUDAX 1970 </w:t>
            </w:r>
            <w:proofErr w:type="gramStart"/>
            <w:r w:rsidRPr="00715DCF">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DA6F05" w14:textId="77777777" w:rsidR="00A37790" w:rsidRPr="00715DCF" w:rsidRDefault="00A37790" w:rsidP="00E30EA7">
            <w:pPr>
              <w:pStyle w:val="rowtabella0"/>
              <w:rPr>
                <w:color w:val="002060"/>
              </w:rPr>
            </w:pPr>
            <w:r w:rsidRPr="00715DCF">
              <w:rPr>
                <w:color w:val="002060"/>
              </w:rPr>
              <w:t xml:space="preserve">AMICI DEL </w:t>
            </w:r>
            <w:proofErr w:type="spellStart"/>
            <w:r w:rsidRPr="00715DCF">
              <w:rPr>
                <w:color w:val="002060"/>
              </w:rPr>
              <w:t>CENTROSOCIOsq.B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E20861"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684ADB" w14:textId="77777777" w:rsidR="00A37790" w:rsidRPr="00715DCF" w:rsidRDefault="00A37790" w:rsidP="00E30EA7">
            <w:pPr>
              <w:pStyle w:val="rowtabella0"/>
              <w:rPr>
                <w:color w:val="002060"/>
              </w:rPr>
            </w:pPr>
            <w:r w:rsidRPr="00715DCF">
              <w:rPr>
                <w:color w:val="002060"/>
              </w:rPr>
              <w:t>19/11/2023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0C7054" w14:textId="77777777" w:rsidR="00A37790" w:rsidRPr="00715DCF" w:rsidRDefault="00A37790" w:rsidP="00E30EA7">
            <w:pPr>
              <w:pStyle w:val="rowtabella0"/>
              <w:rPr>
                <w:color w:val="002060"/>
              </w:rPr>
            </w:pPr>
            <w:r w:rsidRPr="00715DCF">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3E05E8" w14:textId="77777777" w:rsidR="00A37790" w:rsidRPr="00715DCF" w:rsidRDefault="00A37790" w:rsidP="00E30EA7">
            <w:pPr>
              <w:pStyle w:val="rowtabella0"/>
              <w:rPr>
                <w:color w:val="002060"/>
              </w:rPr>
            </w:pPr>
            <w:r w:rsidRPr="00715DC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756261" w14:textId="77777777" w:rsidR="00A37790" w:rsidRPr="00715DCF" w:rsidRDefault="00A37790" w:rsidP="00E30EA7">
            <w:pPr>
              <w:pStyle w:val="rowtabella0"/>
              <w:rPr>
                <w:color w:val="002060"/>
              </w:rPr>
            </w:pPr>
            <w:r w:rsidRPr="00715DCF">
              <w:rPr>
                <w:color w:val="002060"/>
              </w:rPr>
              <w:t>VIA ANTONIO ROSMINI 22/B</w:t>
            </w:r>
          </w:p>
        </w:tc>
      </w:tr>
      <w:tr w:rsidR="00A37790" w:rsidRPr="00715DCF" w14:paraId="740F3611"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715DCD" w14:textId="77777777" w:rsidR="00A37790" w:rsidRPr="00715DCF" w:rsidRDefault="00A37790" w:rsidP="00E30EA7">
            <w:pPr>
              <w:pStyle w:val="rowtabella0"/>
              <w:rPr>
                <w:color w:val="002060"/>
              </w:rPr>
            </w:pPr>
            <w:r w:rsidRPr="00715DCF">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285CBC" w14:textId="77777777" w:rsidR="00A37790" w:rsidRPr="00715DCF" w:rsidRDefault="00A37790" w:rsidP="00E30EA7">
            <w:pPr>
              <w:pStyle w:val="rowtabella0"/>
              <w:rPr>
                <w:color w:val="002060"/>
              </w:rPr>
            </w:pPr>
            <w:r w:rsidRPr="00715DCF">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7A7B48"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D82A9D" w14:textId="77777777" w:rsidR="00A37790" w:rsidRPr="00715DCF" w:rsidRDefault="00A37790" w:rsidP="00E30EA7">
            <w:pPr>
              <w:pStyle w:val="rowtabella0"/>
              <w:rPr>
                <w:color w:val="002060"/>
              </w:rPr>
            </w:pPr>
            <w:r w:rsidRPr="00715DCF">
              <w:rPr>
                <w:color w:val="002060"/>
              </w:rPr>
              <w:t>19/11/2023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E77804" w14:textId="77777777" w:rsidR="00A37790" w:rsidRPr="00715DCF" w:rsidRDefault="00A37790" w:rsidP="00E30EA7">
            <w:pPr>
              <w:pStyle w:val="rowtabella0"/>
              <w:rPr>
                <w:color w:val="002060"/>
              </w:rPr>
            </w:pPr>
            <w:r w:rsidRPr="00715DCF">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F40705"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BE354A" w14:textId="77777777" w:rsidR="00A37790" w:rsidRPr="00715DCF" w:rsidRDefault="00A37790" w:rsidP="00E30EA7">
            <w:pPr>
              <w:pStyle w:val="rowtabella0"/>
              <w:rPr>
                <w:color w:val="002060"/>
              </w:rPr>
            </w:pPr>
            <w:r w:rsidRPr="00715DCF">
              <w:rPr>
                <w:color w:val="002060"/>
              </w:rPr>
              <w:t>VIA GROTTE DI POSATORA 19/A</w:t>
            </w:r>
          </w:p>
        </w:tc>
      </w:tr>
      <w:tr w:rsidR="00A37790" w:rsidRPr="00715DCF" w14:paraId="72EA3231"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9A1062" w14:textId="77777777" w:rsidR="00A37790" w:rsidRPr="00715DCF" w:rsidRDefault="00A37790" w:rsidP="00E30EA7">
            <w:pPr>
              <w:pStyle w:val="rowtabella0"/>
              <w:rPr>
                <w:color w:val="002060"/>
              </w:rPr>
            </w:pPr>
            <w:r w:rsidRPr="00715DCF">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7329C9" w14:textId="77777777" w:rsidR="00A37790" w:rsidRPr="00715DCF" w:rsidRDefault="00A37790" w:rsidP="00E30EA7">
            <w:pPr>
              <w:pStyle w:val="rowtabella0"/>
              <w:rPr>
                <w:color w:val="002060"/>
              </w:rPr>
            </w:pPr>
            <w:r w:rsidRPr="00715DCF">
              <w:rPr>
                <w:color w:val="002060"/>
              </w:rPr>
              <w:t xml:space="preserve">ITALSERVICE C5 </w:t>
            </w:r>
            <w:proofErr w:type="spellStart"/>
            <w:proofErr w:type="gramStart"/>
            <w:r w:rsidRPr="00715DCF">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16E7F9"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E2122" w14:textId="77777777" w:rsidR="00A37790" w:rsidRPr="00715DCF" w:rsidRDefault="00A37790" w:rsidP="00E30EA7">
            <w:pPr>
              <w:pStyle w:val="rowtabella0"/>
              <w:rPr>
                <w:color w:val="002060"/>
              </w:rPr>
            </w:pPr>
            <w:r w:rsidRPr="00715DCF">
              <w:rPr>
                <w:color w:val="002060"/>
              </w:rPr>
              <w:t>19/11/2023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DA01DA" w14:textId="77777777" w:rsidR="00A37790" w:rsidRPr="00715DCF" w:rsidRDefault="00A37790" w:rsidP="00E30EA7">
            <w:pPr>
              <w:pStyle w:val="rowtabella0"/>
              <w:rPr>
                <w:color w:val="002060"/>
              </w:rPr>
            </w:pPr>
            <w:r w:rsidRPr="00715DCF">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5BC44" w14:textId="77777777" w:rsidR="00A37790" w:rsidRPr="00715DCF" w:rsidRDefault="00A37790" w:rsidP="00E30EA7">
            <w:pPr>
              <w:pStyle w:val="rowtabella0"/>
              <w:rPr>
                <w:color w:val="002060"/>
              </w:rPr>
            </w:pPr>
            <w:r w:rsidRPr="00715DCF">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48620" w14:textId="77777777" w:rsidR="00A37790" w:rsidRPr="00715DCF" w:rsidRDefault="00A37790" w:rsidP="00E30EA7">
            <w:pPr>
              <w:pStyle w:val="rowtabella0"/>
              <w:rPr>
                <w:color w:val="002060"/>
              </w:rPr>
            </w:pPr>
            <w:r w:rsidRPr="00715DCF">
              <w:rPr>
                <w:color w:val="002060"/>
              </w:rPr>
              <w:t>VIA MAZZINI</w:t>
            </w:r>
          </w:p>
        </w:tc>
      </w:tr>
      <w:tr w:rsidR="00A37790" w:rsidRPr="00715DCF" w14:paraId="0C3F9C57"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948753" w14:textId="77777777" w:rsidR="00A37790" w:rsidRPr="00715DCF" w:rsidRDefault="00A37790" w:rsidP="00E30EA7">
            <w:pPr>
              <w:pStyle w:val="rowtabella0"/>
              <w:rPr>
                <w:color w:val="002060"/>
              </w:rPr>
            </w:pPr>
            <w:r w:rsidRPr="00715DCF">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84900" w14:textId="77777777" w:rsidR="00A37790" w:rsidRPr="00715DCF" w:rsidRDefault="00A37790" w:rsidP="00E30EA7">
            <w:pPr>
              <w:pStyle w:val="rowtabella0"/>
              <w:rPr>
                <w:color w:val="002060"/>
              </w:rPr>
            </w:pPr>
            <w:r w:rsidRPr="00715DCF">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B57AA3"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E9FCC" w14:textId="77777777" w:rsidR="00A37790" w:rsidRPr="00715DCF" w:rsidRDefault="00A37790" w:rsidP="00E30EA7">
            <w:pPr>
              <w:pStyle w:val="rowtabella0"/>
              <w:rPr>
                <w:color w:val="002060"/>
              </w:rPr>
            </w:pPr>
            <w:r w:rsidRPr="00715DCF">
              <w:rPr>
                <w:color w:val="002060"/>
              </w:rPr>
              <w:t>21/11/2023 18:45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5341E" w14:textId="77777777" w:rsidR="00A37790" w:rsidRPr="00715DCF" w:rsidRDefault="00A37790" w:rsidP="00E30EA7">
            <w:pPr>
              <w:pStyle w:val="rowtabella0"/>
              <w:rPr>
                <w:color w:val="002060"/>
              </w:rPr>
            </w:pPr>
            <w:r w:rsidRPr="00715DCF">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D4907" w14:textId="77777777" w:rsidR="00A37790" w:rsidRPr="00715DCF" w:rsidRDefault="00A37790" w:rsidP="00E30EA7">
            <w:pPr>
              <w:pStyle w:val="rowtabella0"/>
              <w:rPr>
                <w:color w:val="002060"/>
              </w:rPr>
            </w:pPr>
            <w:r w:rsidRPr="00715DCF">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75B1F" w14:textId="77777777" w:rsidR="00A37790" w:rsidRPr="00715DCF" w:rsidRDefault="00A37790" w:rsidP="00E30EA7">
            <w:pPr>
              <w:pStyle w:val="rowtabella0"/>
              <w:rPr>
                <w:color w:val="002060"/>
              </w:rPr>
            </w:pPr>
            <w:r w:rsidRPr="00715DCF">
              <w:rPr>
                <w:color w:val="002060"/>
              </w:rPr>
              <w:t>VIA BRAMANTE</w:t>
            </w:r>
          </w:p>
        </w:tc>
      </w:tr>
    </w:tbl>
    <w:p w14:paraId="7F5D748B" w14:textId="77777777" w:rsidR="00A37790" w:rsidRPr="00715DCF" w:rsidRDefault="00A37790" w:rsidP="00A37790">
      <w:pPr>
        <w:pStyle w:val="breakline"/>
        <w:rPr>
          <w:rFonts w:eastAsiaTheme="minorEastAsia"/>
          <w:color w:val="002060"/>
        </w:rPr>
      </w:pPr>
    </w:p>
    <w:p w14:paraId="3F4CE884" w14:textId="77777777" w:rsidR="00A37790" w:rsidRPr="00715DCF" w:rsidRDefault="00A37790" w:rsidP="00A37790">
      <w:pPr>
        <w:pStyle w:val="breakline"/>
        <w:rPr>
          <w:color w:val="002060"/>
        </w:rPr>
      </w:pPr>
    </w:p>
    <w:p w14:paraId="0480D8B6" w14:textId="77777777" w:rsidR="00A37790" w:rsidRPr="00715DCF" w:rsidRDefault="00A37790" w:rsidP="00A37790">
      <w:pPr>
        <w:pStyle w:val="breakline"/>
        <w:rPr>
          <w:color w:val="002060"/>
        </w:rPr>
      </w:pPr>
    </w:p>
    <w:p w14:paraId="5E067FE7" w14:textId="77777777" w:rsidR="00A37790" w:rsidRPr="00715DCF" w:rsidRDefault="00A37790" w:rsidP="00A37790">
      <w:pPr>
        <w:pStyle w:val="sottotitolocampionato10"/>
        <w:rPr>
          <w:color w:val="002060"/>
        </w:rPr>
      </w:pPr>
      <w:r w:rsidRPr="00715DCF">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A37790" w:rsidRPr="00715DCF" w14:paraId="19B6488E"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5AD31"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1F655"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40A4C"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BE345"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AAA00"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8BD56"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43F1F"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79ECFA1A"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0A1D39" w14:textId="77777777" w:rsidR="00A37790" w:rsidRPr="00715DCF" w:rsidRDefault="00A37790" w:rsidP="00E30EA7">
            <w:pPr>
              <w:pStyle w:val="rowtabella0"/>
              <w:rPr>
                <w:color w:val="002060"/>
              </w:rPr>
            </w:pPr>
            <w:r w:rsidRPr="00715DCF">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FB892" w14:textId="77777777" w:rsidR="00A37790" w:rsidRPr="00715DCF" w:rsidRDefault="00A37790" w:rsidP="00E30EA7">
            <w:pPr>
              <w:pStyle w:val="rowtabella0"/>
              <w:rPr>
                <w:color w:val="002060"/>
              </w:rPr>
            </w:pPr>
            <w:r w:rsidRPr="00715DCF">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28A0F8"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406B5" w14:textId="77777777" w:rsidR="00A37790" w:rsidRPr="00715DCF" w:rsidRDefault="00A37790" w:rsidP="00E30EA7">
            <w:pPr>
              <w:pStyle w:val="rowtabella0"/>
              <w:rPr>
                <w:color w:val="002060"/>
              </w:rPr>
            </w:pPr>
            <w:r w:rsidRPr="00715DCF">
              <w:rPr>
                <w:color w:val="002060"/>
              </w:rPr>
              <w:t>18/11/2023 17:15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724BEF" w14:textId="77777777" w:rsidR="00A37790" w:rsidRPr="00715DCF" w:rsidRDefault="00A37790" w:rsidP="00E30EA7">
            <w:pPr>
              <w:pStyle w:val="rowtabella0"/>
              <w:rPr>
                <w:color w:val="002060"/>
              </w:rPr>
            </w:pPr>
            <w:r w:rsidRPr="00715DCF">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7FC3E" w14:textId="77777777" w:rsidR="00A37790" w:rsidRPr="00715DCF" w:rsidRDefault="00A37790" w:rsidP="00E30EA7">
            <w:pPr>
              <w:pStyle w:val="rowtabella0"/>
              <w:rPr>
                <w:color w:val="002060"/>
              </w:rPr>
            </w:pPr>
            <w:r w:rsidRPr="00715DCF">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F4D06E" w14:textId="77777777" w:rsidR="00A37790" w:rsidRPr="00715DCF" w:rsidRDefault="00A37790" w:rsidP="00E30EA7">
            <w:pPr>
              <w:pStyle w:val="rowtabella0"/>
              <w:rPr>
                <w:color w:val="002060"/>
              </w:rPr>
            </w:pPr>
            <w:r w:rsidRPr="00715DCF">
              <w:rPr>
                <w:color w:val="002060"/>
              </w:rPr>
              <w:t>VIA SAN SERGIO FZ. GROTTACCIA</w:t>
            </w:r>
          </w:p>
        </w:tc>
      </w:tr>
      <w:tr w:rsidR="00A37790" w:rsidRPr="00715DCF" w14:paraId="10BC9F91"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43B840" w14:textId="77777777" w:rsidR="00A37790" w:rsidRPr="00715DCF" w:rsidRDefault="00A37790" w:rsidP="00E30EA7">
            <w:pPr>
              <w:pStyle w:val="rowtabella0"/>
              <w:rPr>
                <w:color w:val="002060"/>
              </w:rPr>
            </w:pPr>
            <w:r w:rsidRPr="00715DCF">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002C05" w14:textId="77777777" w:rsidR="00A37790" w:rsidRPr="00715DCF" w:rsidRDefault="00A37790" w:rsidP="00E30EA7">
            <w:pPr>
              <w:pStyle w:val="rowtabella0"/>
              <w:rPr>
                <w:color w:val="002060"/>
              </w:rPr>
            </w:pPr>
            <w:r w:rsidRPr="00715DCF">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A57B35"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746D5B" w14:textId="77777777" w:rsidR="00A37790" w:rsidRPr="00715DCF" w:rsidRDefault="00A37790" w:rsidP="00E30EA7">
            <w:pPr>
              <w:pStyle w:val="rowtabella0"/>
              <w:rPr>
                <w:color w:val="002060"/>
              </w:rPr>
            </w:pPr>
            <w:r w:rsidRPr="00715DCF">
              <w:rPr>
                <w:color w:val="002060"/>
              </w:rPr>
              <w:t>18/11/2023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41261" w14:textId="77777777" w:rsidR="00A37790" w:rsidRPr="00715DCF" w:rsidRDefault="00A37790" w:rsidP="00E30EA7">
            <w:pPr>
              <w:pStyle w:val="rowtabella0"/>
              <w:rPr>
                <w:color w:val="002060"/>
              </w:rPr>
            </w:pPr>
            <w:r w:rsidRPr="00715DC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91D04E" w14:textId="77777777" w:rsidR="00A37790" w:rsidRPr="00715DCF" w:rsidRDefault="00A37790" w:rsidP="00E30EA7">
            <w:pPr>
              <w:pStyle w:val="rowtabella0"/>
              <w:rPr>
                <w:color w:val="002060"/>
              </w:rPr>
            </w:pPr>
            <w:r w:rsidRPr="00715DC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11B99" w14:textId="77777777" w:rsidR="00A37790" w:rsidRPr="00715DCF" w:rsidRDefault="00A37790" w:rsidP="00E30EA7">
            <w:pPr>
              <w:pStyle w:val="rowtabella0"/>
              <w:rPr>
                <w:color w:val="002060"/>
              </w:rPr>
            </w:pPr>
            <w:r w:rsidRPr="00715DCF">
              <w:rPr>
                <w:color w:val="002060"/>
              </w:rPr>
              <w:t>VIA ALDO MORO</w:t>
            </w:r>
          </w:p>
        </w:tc>
      </w:tr>
      <w:tr w:rsidR="00A37790" w:rsidRPr="00715DCF" w14:paraId="0F6201AF"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422F21" w14:textId="77777777" w:rsidR="00A37790" w:rsidRPr="00715DCF" w:rsidRDefault="00A37790" w:rsidP="00E30EA7">
            <w:pPr>
              <w:pStyle w:val="rowtabella0"/>
              <w:rPr>
                <w:color w:val="002060"/>
              </w:rPr>
            </w:pPr>
            <w:r w:rsidRPr="00715DCF">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16DA56" w14:textId="77777777" w:rsidR="00A37790" w:rsidRPr="00715DCF" w:rsidRDefault="00A37790" w:rsidP="00E30EA7">
            <w:pPr>
              <w:pStyle w:val="rowtabella0"/>
              <w:rPr>
                <w:color w:val="002060"/>
              </w:rPr>
            </w:pPr>
            <w:r w:rsidRPr="00715DC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C2C473"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F733E2" w14:textId="77777777" w:rsidR="00A37790" w:rsidRPr="00715DCF" w:rsidRDefault="00A37790" w:rsidP="00E30EA7">
            <w:pPr>
              <w:pStyle w:val="rowtabella0"/>
              <w:rPr>
                <w:color w:val="002060"/>
              </w:rPr>
            </w:pPr>
            <w:r w:rsidRPr="00715DCF">
              <w:rPr>
                <w:color w:val="002060"/>
              </w:rPr>
              <w:t>19/11/2023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8E6994" w14:textId="77777777" w:rsidR="00A37790" w:rsidRPr="00715DCF" w:rsidRDefault="00A37790" w:rsidP="00E30EA7">
            <w:pPr>
              <w:pStyle w:val="rowtabella0"/>
              <w:rPr>
                <w:color w:val="002060"/>
              </w:rPr>
            </w:pPr>
            <w:r w:rsidRPr="00715DCF">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750BA2" w14:textId="77777777" w:rsidR="00A37790" w:rsidRPr="00715DCF" w:rsidRDefault="00A37790" w:rsidP="00E30EA7">
            <w:pPr>
              <w:pStyle w:val="rowtabella0"/>
              <w:rPr>
                <w:color w:val="002060"/>
              </w:rPr>
            </w:pPr>
            <w:r w:rsidRPr="00715DCF">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C40E3" w14:textId="77777777" w:rsidR="00A37790" w:rsidRPr="00715DCF" w:rsidRDefault="00A37790" w:rsidP="00E30EA7">
            <w:pPr>
              <w:pStyle w:val="rowtabella0"/>
              <w:rPr>
                <w:color w:val="002060"/>
              </w:rPr>
            </w:pPr>
            <w:r w:rsidRPr="00715DCF">
              <w:rPr>
                <w:color w:val="002060"/>
              </w:rPr>
              <w:t>VIA FRATELLI CERVI</w:t>
            </w:r>
          </w:p>
        </w:tc>
      </w:tr>
      <w:tr w:rsidR="00A37790" w:rsidRPr="00715DCF" w14:paraId="2A66B122"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75969" w14:textId="77777777" w:rsidR="00A37790" w:rsidRPr="00715DCF" w:rsidRDefault="00A37790" w:rsidP="00E30EA7">
            <w:pPr>
              <w:pStyle w:val="rowtabella0"/>
              <w:rPr>
                <w:color w:val="002060"/>
              </w:rPr>
            </w:pPr>
            <w:r w:rsidRPr="00715DCF">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DEBE1" w14:textId="77777777" w:rsidR="00A37790" w:rsidRPr="00715DCF" w:rsidRDefault="00A37790" w:rsidP="00E30EA7">
            <w:pPr>
              <w:pStyle w:val="rowtabella0"/>
              <w:rPr>
                <w:color w:val="002060"/>
              </w:rPr>
            </w:pPr>
            <w:r w:rsidRPr="00715DCF">
              <w:rPr>
                <w:color w:val="002060"/>
              </w:rPr>
              <w:t xml:space="preserve">RECANATI CALCIO A 5 </w:t>
            </w:r>
            <w:proofErr w:type="spellStart"/>
            <w:proofErr w:type="gramStart"/>
            <w:r w:rsidRPr="00715DCF">
              <w:rPr>
                <w:color w:val="002060"/>
              </w:rPr>
              <w:t>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2F15AC"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5F0F93" w14:textId="77777777" w:rsidR="00A37790" w:rsidRPr="00715DCF" w:rsidRDefault="00A37790" w:rsidP="00E30EA7">
            <w:pPr>
              <w:pStyle w:val="rowtabella0"/>
              <w:rPr>
                <w:color w:val="002060"/>
              </w:rPr>
            </w:pPr>
            <w:r w:rsidRPr="00715DCF">
              <w:rPr>
                <w:color w:val="002060"/>
              </w:rPr>
              <w:t>19/11/2023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E534B4" w14:textId="77777777" w:rsidR="00A37790" w:rsidRPr="00715DCF" w:rsidRDefault="00A37790" w:rsidP="00E30EA7">
            <w:pPr>
              <w:pStyle w:val="rowtabella0"/>
              <w:rPr>
                <w:color w:val="002060"/>
              </w:rPr>
            </w:pPr>
            <w:r w:rsidRPr="00715DCF">
              <w:rPr>
                <w:color w:val="002060"/>
              </w:rPr>
              <w:t xml:space="preserve">5295 TENSOSTRUTTURA VIA </w:t>
            </w:r>
            <w:proofErr w:type="gramStart"/>
            <w:r w:rsidRPr="00715DCF">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238222" w14:textId="77777777" w:rsidR="00A37790" w:rsidRPr="00715DCF" w:rsidRDefault="00A37790" w:rsidP="00E30EA7">
            <w:pPr>
              <w:pStyle w:val="rowtabella0"/>
              <w:rPr>
                <w:color w:val="002060"/>
              </w:rPr>
            </w:pPr>
            <w:r w:rsidRPr="00715DCF">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461C0"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E.MATTEI</w:t>
            </w:r>
            <w:proofErr w:type="gramEnd"/>
          </w:p>
        </w:tc>
      </w:tr>
      <w:tr w:rsidR="00A37790" w:rsidRPr="00715DCF" w14:paraId="2D2D94ED"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A62989" w14:textId="77777777" w:rsidR="00A37790" w:rsidRPr="00715DCF" w:rsidRDefault="00A37790" w:rsidP="00E30EA7">
            <w:pPr>
              <w:pStyle w:val="rowtabella0"/>
              <w:rPr>
                <w:color w:val="002060"/>
              </w:rPr>
            </w:pPr>
            <w:r w:rsidRPr="00715DCF">
              <w:rPr>
                <w:color w:val="002060"/>
              </w:rPr>
              <w:lastRenderedPageBreak/>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451D9" w14:textId="77777777" w:rsidR="00A37790" w:rsidRPr="00715DCF" w:rsidRDefault="00A37790" w:rsidP="00E30EA7">
            <w:pPr>
              <w:pStyle w:val="rowtabella0"/>
              <w:rPr>
                <w:color w:val="002060"/>
              </w:rPr>
            </w:pPr>
            <w:r w:rsidRPr="00715DCF">
              <w:rPr>
                <w:color w:val="002060"/>
              </w:rPr>
              <w:t>BORGO ROSSELLI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14CCF1"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734F6" w14:textId="77777777" w:rsidR="00A37790" w:rsidRPr="00715DCF" w:rsidRDefault="00A37790" w:rsidP="00E30EA7">
            <w:pPr>
              <w:pStyle w:val="rowtabella0"/>
              <w:rPr>
                <w:color w:val="002060"/>
              </w:rPr>
            </w:pPr>
            <w:r w:rsidRPr="00715DCF">
              <w:rPr>
                <w:color w:val="002060"/>
              </w:rPr>
              <w:t>19/11/2023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877B23" w14:textId="77777777" w:rsidR="00A37790" w:rsidRPr="00715DCF" w:rsidRDefault="00A37790" w:rsidP="00E30EA7">
            <w:pPr>
              <w:pStyle w:val="rowtabella0"/>
              <w:rPr>
                <w:color w:val="002060"/>
              </w:rPr>
            </w:pPr>
            <w:r w:rsidRPr="00715DCF">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BC946" w14:textId="77777777" w:rsidR="00A37790" w:rsidRPr="00715DCF" w:rsidRDefault="00A37790" w:rsidP="00E30EA7">
            <w:pPr>
              <w:pStyle w:val="rowtabella0"/>
              <w:rPr>
                <w:color w:val="002060"/>
              </w:rPr>
            </w:pPr>
            <w:r w:rsidRPr="00715DC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B58148"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S.VITTORIA</w:t>
            </w:r>
            <w:proofErr w:type="gramEnd"/>
            <w:r w:rsidRPr="00715DCF">
              <w:rPr>
                <w:color w:val="002060"/>
              </w:rPr>
              <w:t>, 5</w:t>
            </w:r>
          </w:p>
        </w:tc>
      </w:tr>
    </w:tbl>
    <w:p w14:paraId="48B725FC" w14:textId="77777777" w:rsidR="00A37790" w:rsidRPr="00715DCF" w:rsidRDefault="00A37790" w:rsidP="00A37790">
      <w:pPr>
        <w:pStyle w:val="breakline"/>
        <w:rPr>
          <w:color w:val="002060"/>
        </w:rPr>
      </w:pPr>
    </w:p>
    <w:p w14:paraId="3538FEE0" w14:textId="77777777" w:rsidR="00A37790" w:rsidRPr="00715DCF" w:rsidRDefault="00A37790" w:rsidP="00A37790">
      <w:pPr>
        <w:pStyle w:val="breakline"/>
        <w:rPr>
          <w:color w:val="002060"/>
        </w:rPr>
      </w:pPr>
    </w:p>
    <w:p w14:paraId="6696B868" w14:textId="77777777" w:rsidR="00A37790" w:rsidRPr="00715DCF" w:rsidRDefault="00A37790" w:rsidP="00A37790">
      <w:pPr>
        <w:pStyle w:val="titolocampionato0"/>
        <w:shd w:val="clear" w:color="auto" w:fill="CCCCCC"/>
        <w:spacing w:before="80" w:after="40"/>
        <w:rPr>
          <w:color w:val="002060"/>
        </w:rPr>
      </w:pPr>
      <w:r w:rsidRPr="00715DCF">
        <w:rPr>
          <w:color w:val="002060"/>
        </w:rPr>
        <w:t>COPPA MARCHE CALCIO 5 serie D</w:t>
      </w:r>
    </w:p>
    <w:p w14:paraId="3F2D503D" w14:textId="77777777" w:rsidR="00A37790" w:rsidRPr="00206171" w:rsidRDefault="00A37790" w:rsidP="00A37790">
      <w:pPr>
        <w:pStyle w:val="titoloprinc0"/>
        <w:rPr>
          <w:color w:val="002060"/>
        </w:rPr>
      </w:pPr>
      <w:r w:rsidRPr="00206171">
        <w:rPr>
          <w:color w:val="002060"/>
        </w:rPr>
        <w:t>ANAGRAFICA/INDIRIZZARIO/VARIAZIONI CALENDARIO</w:t>
      </w:r>
    </w:p>
    <w:p w14:paraId="486C0190" w14:textId="77777777" w:rsidR="00A37790" w:rsidRPr="00206171" w:rsidRDefault="00A37790" w:rsidP="00A37790">
      <w:pPr>
        <w:pStyle w:val="titoloprinc0"/>
        <w:jc w:val="both"/>
        <w:rPr>
          <w:b w:val="0"/>
          <w:bCs w:val="0"/>
          <w:color w:val="002060"/>
          <w:sz w:val="22"/>
          <w:szCs w:val="22"/>
        </w:rPr>
      </w:pPr>
    </w:p>
    <w:p w14:paraId="7284BD23" w14:textId="77777777" w:rsidR="00A37790" w:rsidRDefault="00A37790" w:rsidP="00A37790">
      <w:pPr>
        <w:pStyle w:val="titoloprinc0"/>
        <w:jc w:val="both"/>
        <w:rPr>
          <w:b w:val="0"/>
          <w:bCs w:val="0"/>
          <w:color w:val="002060"/>
          <w:sz w:val="22"/>
          <w:szCs w:val="22"/>
        </w:rPr>
      </w:pPr>
      <w:r w:rsidRPr="00206171">
        <w:rPr>
          <w:b w:val="0"/>
          <w:bCs w:val="0"/>
          <w:color w:val="002060"/>
          <w:sz w:val="22"/>
          <w:szCs w:val="22"/>
        </w:rPr>
        <w:t>La Società</w:t>
      </w:r>
      <w:r>
        <w:rPr>
          <w:b w:val="0"/>
          <w:bCs w:val="0"/>
          <w:color w:val="002060"/>
          <w:sz w:val="22"/>
          <w:szCs w:val="22"/>
        </w:rPr>
        <w:t xml:space="preserve"> </w:t>
      </w:r>
      <w:r>
        <w:rPr>
          <w:color w:val="002060"/>
          <w:sz w:val="22"/>
          <w:szCs w:val="22"/>
        </w:rPr>
        <w:t>VALMISA FUTSAL A.S.D.</w:t>
      </w:r>
      <w:r w:rsidRPr="00206171">
        <w:rPr>
          <w:color w:val="002060"/>
          <w:sz w:val="22"/>
          <w:szCs w:val="22"/>
        </w:rPr>
        <w:t xml:space="preserve"> </w:t>
      </w:r>
      <w:r w:rsidRPr="00206171">
        <w:rPr>
          <w:b w:val="0"/>
          <w:bCs w:val="0"/>
          <w:color w:val="002060"/>
          <w:sz w:val="22"/>
          <w:szCs w:val="22"/>
        </w:rPr>
        <w:t xml:space="preserve">comunica che disputerà tutte le gare interne il </w:t>
      </w:r>
      <w:r>
        <w:rPr>
          <w:color w:val="002060"/>
          <w:sz w:val="22"/>
          <w:szCs w:val="22"/>
        </w:rPr>
        <w:t>MERCOLEDI’</w:t>
      </w:r>
      <w:r w:rsidRPr="00206171">
        <w:rPr>
          <w:color w:val="002060"/>
          <w:sz w:val="22"/>
          <w:szCs w:val="22"/>
        </w:rPr>
        <w:t xml:space="preserve"> </w:t>
      </w:r>
      <w:r w:rsidRPr="00206171">
        <w:rPr>
          <w:b w:val="0"/>
          <w:bCs w:val="0"/>
          <w:color w:val="002060"/>
          <w:sz w:val="22"/>
          <w:szCs w:val="22"/>
        </w:rPr>
        <w:t xml:space="preserve">alle </w:t>
      </w:r>
      <w:r>
        <w:rPr>
          <w:color w:val="002060"/>
          <w:sz w:val="22"/>
          <w:szCs w:val="22"/>
        </w:rPr>
        <w:t>ore 21:45</w:t>
      </w:r>
      <w:r w:rsidRPr="00206171">
        <w:rPr>
          <w:b w:val="0"/>
          <w:bCs w:val="0"/>
          <w:color w:val="002060"/>
          <w:sz w:val="22"/>
          <w:szCs w:val="22"/>
        </w:rPr>
        <w:t xml:space="preserve">, </w:t>
      </w:r>
      <w:r>
        <w:rPr>
          <w:b w:val="0"/>
          <w:bCs w:val="0"/>
          <w:color w:val="002060"/>
          <w:sz w:val="22"/>
          <w:szCs w:val="22"/>
        </w:rPr>
        <w:t>stesso campo</w:t>
      </w:r>
      <w:r w:rsidRPr="00206171">
        <w:rPr>
          <w:b w:val="0"/>
          <w:bCs w:val="0"/>
          <w:color w:val="002060"/>
          <w:sz w:val="22"/>
          <w:szCs w:val="22"/>
        </w:rPr>
        <w:t>.</w:t>
      </w:r>
    </w:p>
    <w:p w14:paraId="6958E106" w14:textId="77777777" w:rsidR="00A37790" w:rsidRDefault="00A37790" w:rsidP="00A37790">
      <w:pPr>
        <w:pStyle w:val="titoloprinc0"/>
        <w:jc w:val="both"/>
        <w:rPr>
          <w:b w:val="0"/>
          <w:bCs w:val="0"/>
          <w:color w:val="002060"/>
          <w:sz w:val="22"/>
          <w:szCs w:val="22"/>
        </w:rPr>
      </w:pPr>
    </w:p>
    <w:p w14:paraId="11BD8005" w14:textId="77777777" w:rsidR="00A37790" w:rsidRPr="00715DCF" w:rsidRDefault="00A37790" w:rsidP="00A37790">
      <w:pPr>
        <w:pStyle w:val="titoloprinc0"/>
        <w:rPr>
          <w:color w:val="002060"/>
        </w:rPr>
      </w:pPr>
      <w:r w:rsidRPr="00715DCF">
        <w:rPr>
          <w:color w:val="002060"/>
        </w:rPr>
        <w:t>VARIAZIONI AL PROGRAMMA GARE</w:t>
      </w:r>
    </w:p>
    <w:p w14:paraId="2DE4F551" w14:textId="77777777" w:rsidR="00A37790" w:rsidRPr="00715DCF" w:rsidRDefault="00A37790" w:rsidP="00A37790">
      <w:pPr>
        <w:pStyle w:val="breakline"/>
        <w:rPr>
          <w:color w:val="002060"/>
        </w:rPr>
      </w:pPr>
    </w:p>
    <w:p w14:paraId="43A3F26D" w14:textId="77777777" w:rsidR="00A37790" w:rsidRPr="00715DCF" w:rsidRDefault="00A37790" w:rsidP="00A37790">
      <w:pPr>
        <w:pStyle w:val="breakline"/>
        <w:rPr>
          <w:color w:val="002060"/>
        </w:rPr>
      </w:pPr>
    </w:p>
    <w:p w14:paraId="03981CD0" w14:textId="77777777" w:rsidR="00A37790" w:rsidRPr="00715DCF" w:rsidRDefault="00A37790" w:rsidP="00A37790">
      <w:pPr>
        <w:pStyle w:val="sottotitolocampionato10"/>
        <w:rPr>
          <w:color w:val="002060"/>
        </w:rPr>
      </w:pPr>
      <w:r w:rsidRPr="00715DCF">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667FF50C"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60989" w14:textId="77777777" w:rsidR="00A37790" w:rsidRPr="00715DCF" w:rsidRDefault="00A37790" w:rsidP="00E30EA7">
            <w:pPr>
              <w:pStyle w:val="headertabella0"/>
              <w:rPr>
                <w:color w:val="002060"/>
              </w:rPr>
            </w:pPr>
            <w:r w:rsidRPr="00715DC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8D2E3"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F5411" w14:textId="77777777" w:rsidR="00A37790" w:rsidRPr="00715DCF" w:rsidRDefault="00A37790" w:rsidP="00E30EA7">
            <w:pPr>
              <w:pStyle w:val="headertabella0"/>
              <w:rPr>
                <w:color w:val="002060"/>
              </w:rPr>
            </w:pPr>
            <w:r w:rsidRPr="00715DC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8BE8E"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833823"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D556E"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33812"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B05F2" w14:textId="77777777" w:rsidR="00A37790" w:rsidRPr="00715DCF" w:rsidRDefault="00A37790" w:rsidP="00E30EA7">
            <w:pPr>
              <w:pStyle w:val="headertabella0"/>
              <w:rPr>
                <w:color w:val="002060"/>
              </w:rPr>
            </w:pPr>
            <w:r w:rsidRPr="00715DCF">
              <w:rPr>
                <w:color w:val="002060"/>
              </w:rPr>
              <w:t>Impianto</w:t>
            </w:r>
          </w:p>
        </w:tc>
      </w:tr>
      <w:tr w:rsidR="00A37790" w:rsidRPr="00715DCF" w14:paraId="408298D9"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A8EC" w14:textId="77777777" w:rsidR="00A37790" w:rsidRPr="00C835F8" w:rsidRDefault="00A37790" w:rsidP="00E30EA7">
            <w:pPr>
              <w:pStyle w:val="rowtabella0"/>
              <w:rPr>
                <w:color w:val="002060"/>
                <w:highlight w:val="yellow"/>
              </w:rPr>
            </w:pPr>
            <w:r w:rsidRPr="00C835F8">
              <w:rPr>
                <w:color w:val="002060"/>
                <w:highlight w:val="yellow"/>
              </w:rPr>
              <w:t>20/11/2023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3E39" w14:textId="77777777" w:rsidR="00A37790" w:rsidRPr="00C835F8" w:rsidRDefault="00A37790" w:rsidP="00E30EA7">
            <w:pPr>
              <w:pStyle w:val="rowtabella0"/>
              <w:jc w:val="center"/>
              <w:rPr>
                <w:color w:val="002060"/>
                <w:highlight w:val="yellow"/>
              </w:rPr>
            </w:pPr>
            <w:r w:rsidRPr="00C835F8">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FE67" w14:textId="77777777" w:rsidR="00A37790" w:rsidRPr="00C835F8" w:rsidRDefault="00A37790" w:rsidP="00E30EA7">
            <w:pPr>
              <w:pStyle w:val="rowtabella0"/>
              <w:rPr>
                <w:color w:val="002060"/>
                <w:highlight w:val="yellow"/>
              </w:rPr>
            </w:pPr>
            <w:r w:rsidRPr="00C835F8">
              <w:rPr>
                <w:color w:val="002060"/>
                <w:highlight w:val="yellow"/>
              </w:rPr>
              <w:t>FUTSAL RECANATI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8C43" w14:textId="77777777" w:rsidR="00A37790" w:rsidRPr="00C835F8" w:rsidRDefault="00A37790" w:rsidP="00E30EA7">
            <w:pPr>
              <w:pStyle w:val="rowtabella0"/>
              <w:rPr>
                <w:color w:val="002060"/>
                <w:highlight w:val="yellow"/>
              </w:rPr>
            </w:pPr>
            <w:r w:rsidRPr="00C835F8">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ADD2" w14:textId="77777777" w:rsidR="00A37790" w:rsidRPr="00C835F8" w:rsidRDefault="00A37790" w:rsidP="00E30EA7">
            <w:pPr>
              <w:rPr>
                <w:rFonts w:ascii="Arial" w:hAnsi="Arial" w:cs="Arial"/>
                <w:color w:val="002060"/>
                <w:sz w:val="12"/>
                <w:szCs w:val="12"/>
              </w:rPr>
            </w:pPr>
            <w:r w:rsidRPr="00C835F8">
              <w:rPr>
                <w:rFonts w:ascii="Arial" w:hAnsi="Arial" w:cs="Arial"/>
                <w:color w:val="002060"/>
                <w:sz w:val="12"/>
                <w:szCs w:val="12"/>
              </w:rPr>
              <w:t>22/11/2023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3611" w14:textId="77777777" w:rsidR="00A37790" w:rsidRPr="00C835F8" w:rsidRDefault="00A37790" w:rsidP="00E30EA7">
            <w:pPr>
              <w:pStyle w:val="rowtabella0"/>
              <w:jc w:val="center"/>
              <w:rPr>
                <w:color w:val="002060"/>
                <w:highlight w:val="yellow"/>
              </w:rPr>
            </w:pPr>
            <w:r w:rsidRPr="00C835F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10FC8" w14:textId="77777777" w:rsidR="00A37790" w:rsidRPr="00715DCF" w:rsidRDefault="00A37790" w:rsidP="00E30EA7">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2AD2" w14:textId="77777777" w:rsidR="00A37790" w:rsidRPr="00715DCF" w:rsidRDefault="00A37790" w:rsidP="00E30EA7">
            <w:pPr>
              <w:pStyle w:val="rowtabella0"/>
              <w:rPr>
                <w:color w:val="002060"/>
              </w:rPr>
            </w:pPr>
          </w:p>
        </w:tc>
      </w:tr>
    </w:tbl>
    <w:p w14:paraId="6D2E9F83" w14:textId="77777777" w:rsidR="00A37790" w:rsidRPr="00715DCF" w:rsidRDefault="00A37790" w:rsidP="00A37790">
      <w:pPr>
        <w:pStyle w:val="breakline"/>
        <w:rPr>
          <w:rFonts w:eastAsiaTheme="minorEastAsia"/>
          <w:color w:val="002060"/>
        </w:rPr>
      </w:pPr>
    </w:p>
    <w:p w14:paraId="30AA46E6" w14:textId="77777777" w:rsidR="00A37790" w:rsidRPr="00715DCF" w:rsidRDefault="00A37790" w:rsidP="00A37790">
      <w:pPr>
        <w:pStyle w:val="breakline"/>
        <w:rPr>
          <w:color w:val="002060"/>
        </w:rPr>
      </w:pPr>
    </w:p>
    <w:p w14:paraId="0F6EA506" w14:textId="77777777" w:rsidR="00A37790" w:rsidRPr="00715DCF" w:rsidRDefault="00A37790" w:rsidP="00A37790">
      <w:pPr>
        <w:pStyle w:val="titoloprinc0"/>
        <w:rPr>
          <w:color w:val="002060"/>
        </w:rPr>
      </w:pPr>
      <w:r w:rsidRPr="00715DCF">
        <w:rPr>
          <w:color w:val="002060"/>
        </w:rPr>
        <w:t>PROGRAMMA GARE</w:t>
      </w:r>
    </w:p>
    <w:p w14:paraId="22BD84E3" w14:textId="77777777" w:rsidR="00A37790" w:rsidRPr="00715DCF" w:rsidRDefault="00A37790" w:rsidP="00A37790">
      <w:pPr>
        <w:pStyle w:val="breakline"/>
        <w:rPr>
          <w:color w:val="002060"/>
        </w:rPr>
      </w:pPr>
    </w:p>
    <w:p w14:paraId="5B9FCAA9" w14:textId="77777777" w:rsidR="00A37790" w:rsidRPr="00715DCF" w:rsidRDefault="00A37790" w:rsidP="00A37790">
      <w:pPr>
        <w:pStyle w:val="sottotitolocampionato10"/>
        <w:rPr>
          <w:color w:val="002060"/>
        </w:rPr>
      </w:pPr>
      <w:r w:rsidRPr="00715DCF">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76"/>
        <w:gridCol w:w="1561"/>
        <w:gridCol w:w="1553"/>
      </w:tblGrid>
      <w:tr w:rsidR="00A37790" w:rsidRPr="00715DCF" w14:paraId="411D27F9"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E9934"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81145"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B5271"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692BD"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846C1"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F621B"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399B8"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59198805"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934650" w14:textId="77777777" w:rsidR="00A37790" w:rsidRPr="00715DCF" w:rsidRDefault="00A37790" w:rsidP="00E30EA7">
            <w:pPr>
              <w:pStyle w:val="rowtabella0"/>
              <w:rPr>
                <w:color w:val="002060"/>
              </w:rPr>
            </w:pPr>
            <w:r w:rsidRPr="00715DCF">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FD3026" w14:textId="77777777" w:rsidR="00A37790" w:rsidRPr="00715DCF" w:rsidRDefault="00A37790" w:rsidP="00E30EA7">
            <w:pPr>
              <w:pStyle w:val="rowtabella0"/>
              <w:rPr>
                <w:color w:val="002060"/>
              </w:rPr>
            </w:pPr>
            <w:r w:rsidRPr="00715DCF">
              <w:rPr>
                <w:color w:val="002060"/>
              </w:rPr>
              <w:t>CAPODARCO CASABIANCA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CE76A"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B69D88" w14:textId="77777777" w:rsidR="00A37790" w:rsidRPr="00715DCF" w:rsidRDefault="00A37790" w:rsidP="00E30EA7">
            <w:pPr>
              <w:pStyle w:val="rowtabella0"/>
              <w:rPr>
                <w:color w:val="002060"/>
              </w:rPr>
            </w:pPr>
            <w:r w:rsidRPr="00715DCF">
              <w:rPr>
                <w:color w:val="002060"/>
              </w:rPr>
              <w:t>15/11/2023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643F3" w14:textId="77777777" w:rsidR="00A37790" w:rsidRPr="00715DCF" w:rsidRDefault="00A37790" w:rsidP="00E30EA7">
            <w:pPr>
              <w:pStyle w:val="rowtabella0"/>
              <w:rPr>
                <w:color w:val="002060"/>
              </w:rPr>
            </w:pPr>
            <w:r w:rsidRPr="00715DCF">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97714" w14:textId="77777777" w:rsidR="00A37790" w:rsidRPr="00715DCF" w:rsidRDefault="00A37790" w:rsidP="00E30EA7">
            <w:pPr>
              <w:pStyle w:val="rowtabella0"/>
              <w:rPr>
                <w:color w:val="002060"/>
              </w:rPr>
            </w:pPr>
            <w:r w:rsidRPr="00715DCF">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9FDC7" w14:textId="77777777" w:rsidR="00A37790" w:rsidRPr="00715DCF" w:rsidRDefault="00A37790" w:rsidP="00E30EA7">
            <w:pPr>
              <w:pStyle w:val="rowtabella0"/>
              <w:rPr>
                <w:color w:val="002060"/>
              </w:rPr>
            </w:pPr>
            <w:r w:rsidRPr="00715DCF">
              <w:rPr>
                <w:color w:val="002060"/>
              </w:rPr>
              <w:t>VIA COLLE CIMINO 9</w:t>
            </w:r>
          </w:p>
        </w:tc>
      </w:tr>
      <w:tr w:rsidR="00A37790" w:rsidRPr="00715DCF" w14:paraId="5C472830"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8401A8" w14:textId="77777777" w:rsidR="00A37790" w:rsidRPr="00715DCF" w:rsidRDefault="00A37790" w:rsidP="00E30EA7">
            <w:pPr>
              <w:pStyle w:val="rowtabella0"/>
              <w:rPr>
                <w:color w:val="002060"/>
              </w:rPr>
            </w:pPr>
            <w:r w:rsidRPr="00715DCF">
              <w:rPr>
                <w:color w:val="002060"/>
              </w:rPr>
              <w:t>AMATORI STESE 2007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405BB4" w14:textId="77777777" w:rsidR="00A37790" w:rsidRPr="00715DCF" w:rsidRDefault="00A37790" w:rsidP="00E30EA7">
            <w:pPr>
              <w:pStyle w:val="rowtabella0"/>
              <w:rPr>
                <w:color w:val="002060"/>
              </w:rPr>
            </w:pPr>
            <w:r w:rsidRPr="00715DCF">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0AE1C8"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8483E3" w14:textId="77777777" w:rsidR="00A37790" w:rsidRPr="00715DCF" w:rsidRDefault="00A37790" w:rsidP="00E30EA7">
            <w:pPr>
              <w:pStyle w:val="rowtabella0"/>
              <w:rPr>
                <w:color w:val="002060"/>
              </w:rPr>
            </w:pPr>
            <w:r w:rsidRPr="00715DCF">
              <w:rPr>
                <w:color w:val="002060"/>
              </w:rPr>
              <w:t>20/11/2023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C440DB" w14:textId="77777777" w:rsidR="00A37790" w:rsidRPr="00715DCF" w:rsidRDefault="00A37790" w:rsidP="00E30EA7">
            <w:pPr>
              <w:pStyle w:val="rowtabella0"/>
              <w:rPr>
                <w:color w:val="002060"/>
              </w:rPr>
            </w:pPr>
            <w:r w:rsidRPr="00715DCF">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F8DD8A" w14:textId="77777777" w:rsidR="00A37790" w:rsidRPr="00715DCF" w:rsidRDefault="00A37790" w:rsidP="00E30EA7">
            <w:pPr>
              <w:pStyle w:val="rowtabella0"/>
              <w:rPr>
                <w:color w:val="002060"/>
              </w:rPr>
            </w:pPr>
            <w:r w:rsidRPr="00715DCF">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57B1A7"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B.ROSSI</w:t>
            </w:r>
            <w:proofErr w:type="gramEnd"/>
            <w:r w:rsidRPr="00715DCF">
              <w:rPr>
                <w:color w:val="002060"/>
              </w:rPr>
              <w:t xml:space="preserve"> SNC</w:t>
            </w:r>
          </w:p>
        </w:tc>
      </w:tr>
      <w:tr w:rsidR="00A37790" w:rsidRPr="00715DCF" w14:paraId="53A81747"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DD8F15" w14:textId="77777777" w:rsidR="00A37790" w:rsidRPr="00715DCF" w:rsidRDefault="00A37790" w:rsidP="00E30EA7">
            <w:pPr>
              <w:pStyle w:val="rowtabella0"/>
              <w:rPr>
                <w:color w:val="002060"/>
              </w:rPr>
            </w:pPr>
            <w:r w:rsidRPr="00715DCF">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C6E3B5" w14:textId="77777777" w:rsidR="00A37790" w:rsidRPr="00715DCF" w:rsidRDefault="00A37790" w:rsidP="00E30EA7">
            <w:pPr>
              <w:pStyle w:val="rowtabella0"/>
              <w:rPr>
                <w:color w:val="002060"/>
              </w:rPr>
            </w:pPr>
            <w:r w:rsidRPr="00715DCF">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1A70BE"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6408A1" w14:textId="77777777" w:rsidR="00A37790" w:rsidRPr="00715DCF" w:rsidRDefault="00A37790" w:rsidP="00E30EA7">
            <w:pPr>
              <w:pStyle w:val="rowtabella0"/>
              <w:rPr>
                <w:color w:val="002060"/>
              </w:rPr>
            </w:pPr>
            <w:r w:rsidRPr="00715DCF">
              <w:rPr>
                <w:color w:val="002060"/>
              </w:rPr>
              <w:t>20/11/2023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ABFFFF" w14:textId="77777777" w:rsidR="00A37790" w:rsidRPr="00715DCF" w:rsidRDefault="00A37790" w:rsidP="00E30EA7">
            <w:pPr>
              <w:pStyle w:val="rowtabella0"/>
              <w:rPr>
                <w:color w:val="002060"/>
              </w:rPr>
            </w:pPr>
            <w:r w:rsidRPr="00715DCF">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8CEFA" w14:textId="77777777" w:rsidR="00A37790" w:rsidRPr="00715DCF" w:rsidRDefault="00A37790" w:rsidP="00E30EA7">
            <w:pPr>
              <w:pStyle w:val="rowtabella0"/>
              <w:rPr>
                <w:color w:val="002060"/>
              </w:rPr>
            </w:pPr>
            <w:r w:rsidRPr="00715DCF">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7911AE" w14:textId="77777777" w:rsidR="00A37790" w:rsidRPr="00715DCF" w:rsidRDefault="00A37790" w:rsidP="00E30EA7">
            <w:pPr>
              <w:pStyle w:val="rowtabella0"/>
              <w:rPr>
                <w:color w:val="002060"/>
              </w:rPr>
            </w:pPr>
            <w:r w:rsidRPr="00715DCF">
              <w:rPr>
                <w:color w:val="002060"/>
              </w:rPr>
              <w:t>VIA ALDO MORO</w:t>
            </w:r>
          </w:p>
        </w:tc>
      </w:tr>
      <w:tr w:rsidR="00A37790" w:rsidRPr="00715DCF" w14:paraId="7CD5E814"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91DB2D" w14:textId="77777777" w:rsidR="00A37790" w:rsidRPr="00715DCF" w:rsidRDefault="00A37790" w:rsidP="00E30EA7">
            <w:pPr>
              <w:pStyle w:val="rowtabella0"/>
              <w:rPr>
                <w:color w:val="002060"/>
              </w:rPr>
            </w:pPr>
            <w:r w:rsidRPr="00715DCF">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924C20" w14:textId="77777777" w:rsidR="00A37790" w:rsidRPr="00715DCF" w:rsidRDefault="00A37790" w:rsidP="00E30EA7">
            <w:pPr>
              <w:pStyle w:val="rowtabella0"/>
              <w:rPr>
                <w:color w:val="002060"/>
              </w:rPr>
            </w:pPr>
            <w:r w:rsidRPr="00715DCF">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7F4E59"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EDADA9" w14:textId="77777777" w:rsidR="00A37790" w:rsidRPr="00715DCF" w:rsidRDefault="00A37790" w:rsidP="00E30EA7">
            <w:pPr>
              <w:pStyle w:val="rowtabella0"/>
              <w:rPr>
                <w:color w:val="002060"/>
              </w:rPr>
            </w:pPr>
            <w:r w:rsidRPr="00715DCF">
              <w:rPr>
                <w:color w:val="002060"/>
              </w:rPr>
              <w:t>21/11/2023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2BF380" w14:textId="77777777" w:rsidR="00A37790" w:rsidRPr="00715DCF" w:rsidRDefault="00A37790" w:rsidP="00E30EA7">
            <w:pPr>
              <w:pStyle w:val="rowtabella0"/>
              <w:rPr>
                <w:color w:val="002060"/>
              </w:rPr>
            </w:pPr>
            <w:r w:rsidRPr="00715DCF">
              <w:rPr>
                <w:color w:val="002060"/>
              </w:rPr>
              <w:t>5665 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295DCE" w14:textId="77777777" w:rsidR="00A37790" w:rsidRPr="00715DCF" w:rsidRDefault="00A37790" w:rsidP="00E30EA7">
            <w:pPr>
              <w:pStyle w:val="rowtabella0"/>
              <w:rPr>
                <w:color w:val="002060"/>
              </w:rPr>
            </w:pPr>
            <w:r w:rsidRPr="00715DCF">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005551" w14:textId="77777777" w:rsidR="00A37790" w:rsidRPr="00715DCF" w:rsidRDefault="00A37790" w:rsidP="00E30EA7">
            <w:pPr>
              <w:pStyle w:val="rowtabella0"/>
              <w:rPr>
                <w:color w:val="002060"/>
              </w:rPr>
            </w:pPr>
            <w:r w:rsidRPr="00715DCF">
              <w:rPr>
                <w:color w:val="002060"/>
              </w:rPr>
              <w:t>LOC. ROCCHETTA</w:t>
            </w:r>
          </w:p>
        </w:tc>
      </w:tr>
      <w:tr w:rsidR="00A37790" w:rsidRPr="00715DCF" w14:paraId="5BA39510"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35376F" w14:textId="77777777" w:rsidR="00A37790" w:rsidRPr="00715DCF" w:rsidRDefault="00A37790" w:rsidP="00E30EA7">
            <w:pPr>
              <w:pStyle w:val="rowtabella0"/>
              <w:rPr>
                <w:color w:val="002060"/>
              </w:rPr>
            </w:pPr>
            <w:r w:rsidRPr="00715DCF">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9C7404" w14:textId="77777777" w:rsidR="00A37790" w:rsidRPr="00715DCF" w:rsidRDefault="00A37790" w:rsidP="00E30EA7">
            <w:pPr>
              <w:pStyle w:val="rowtabella0"/>
              <w:rPr>
                <w:color w:val="002060"/>
              </w:rPr>
            </w:pPr>
            <w:r w:rsidRPr="00715DCF">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B9D5C"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70BF72" w14:textId="77777777" w:rsidR="00A37790" w:rsidRPr="00715DCF" w:rsidRDefault="00A37790" w:rsidP="00E30EA7">
            <w:pPr>
              <w:pStyle w:val="rowtabella0"/>
              <w:rPr>
                <w:color w:val="002060"/>
              </w:rPr>
            </w:pPr>
            <w:r w:rsidRPr="00715DCF">
              <w:rPr>
                <w:color w:val="002060"/>
              </w:rPr>
              <w:t>22/11/2023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6D36FA" w14:textId="77777777" w:rsidR="00A37790" w:rsidRPr="00715DCF" w:rsidRDefault="00A37790" w:rsidP="00E30EA7">
            <w:pPr>
              <w:pStyle w:val="rowtabella0"/>
              <w:rPr>
                <w:color w:val="002060"/>
              </w:rPr>
            </w:pPr>
            <w:r w:rsidRPr="00715DCF">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E3085C" w14:textId="77777777" w:rsidR="00A37790" w:rsidRPr="00715DCF" w:rsidRDefault="00A37790" w:rsidP="00E30EA7">
            <w:pPr>
              <w:pStyle w:val="rowtabella0"/>
              <w:rPr>
                <w:color w:val="002060"/>
              </w:rPr>
            </w:pPr>
            <w:r w:rsidRPr="00715DCF">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C48EB5" w14:textId="77777777" w:rsidR="00A37790" w:rsidRPr="00715DCF" w:rsidRDefault="00A37790" w:rsidP="00E30EA7">
            <w:pPr>
              <w:pStyle w:val="rowtabella0"/>
              <w:rPr>
                <w:color w:val="002060"/>
              </w:rPr>
            </w:pPr>
            <w:r w:rsidRPr="00715DCF">
              <w:rPr>
                <w:color w:val="002060"/>
              </w:rPr>
              <w:t>VIA ALDO GAMBA SNC</w:t>
            </w:r>
          </w:p>
        </w:tc>
      </w:tr>
      <w:tr w:rsidR="00A37790" w:rsidRPr="00715DCF" w14:paraId="5765DA42"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9A6274" w14:textId="77777777" w:rsidR="00A37790" w:rsidRPr="00715DCF" w:rsidRDefault="00A37790" w:rsidP="00E30EA7">
            <w:pPr>
              <w:pStyle w:val="rowtabella0"/>
              <w:rPr>
                <w:color w:val="002060"/>
              </w:rPr>
            </w:pPr>
            <w:r w:rsidRPr="00715DCF">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FB53D" w14:textId="77777777" w:rsidR="00A37790" w:rsidRPr="00715DCF" w:rsidRDefault="00A37790" w:rsidP="00E30EA7">
            <w:pPr>
              <w:pStyle w:val="rowtabella0"/>
              <w:rPr>
                <w:color w:val="002060"/>
              </w:rPr>
            </w:pPr>
            <w:r w:rsidRPr="00715DCF">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98A85F"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801BBB" w14:textId="77777777" w:rsidR="00A37790" w:rsidRPr="00715DCF" w:rsidRDefault="00A37790" w:rsidP="00E30EA7">
            <w:pPr>
              <w:pStyle w:val="rowtabella0"/>
              <w:rPr>
                <w:color w:val="002060"/>
              </w:rPr>
            </w:pPr>
            <w:r w:rsidRPr="00715DCF">
              <w:rPr>
                <w:color w:val="002060"/>
              </w:rPr>
              <w:t>22/11/2023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B498E5" w14:textId="77777777" w:rsidR="00A37790" w:rsidRPr="00715DCF" w:rsidRDefault="00A37790" w:rsidP="00E30EA7">
            <w:pPr>
              <w:pStyle w:val="rowtabella0"/>
              <w:rPr>
                <w:color w:val="002060"/>
              </w:rPr>
            </w:pPr>
            <w:r w:rsidRPr="00715DCF">
              <w:rPr>
                <w:color w:val="002060"/>
              </w:rPr>
              <w:t>5047 PALLONE GEODETICO "</w:t>
            </w:r>
            <w:proofErr w:type="gramStart"/>
            <w:r w:rsidRPr="00715DCF">
              <w:rPr>
                <w:color w:val="002060"/>
              </w:rPr>
              <w:t>L.PAPINI</w:t>
            </w:r>
            <w:proofErr w:type="gramEnd"/>
            <w:r w:rsidRPr="00715DC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5A595D"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32C42" w14:textId="77777777" w:rsidR="00A37790" w:rsidRPr="00715DCF" w:rsidRDefault="00A37790" w:rsidP="00E30EA7">
            <w:pPr>
              <w:pStyle w:val="rowtabella0"/>
              <w:rPr>
                <w:color w:val="002060"/>
              </w:rPr>
            </w:pPr>
            <w:r w:rsidRPr="00715DCF">
              <w:rPr>
                <w:color w:val="002060"/>
              </w:rPr>
              <w:t>VIA ESINO 122 TORRETTE</w:t>
            </w:r>
          </w:p>
        </w:tc>
      </w:tr>
      <w:tr w:rsidR="00A37790" w:rsidRPr="00715DCF" w14:paraId="68632D23"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730099" w14:textId="77777777" w:rsidR="00A37790" w:rsidRPr="00715DCF" w:rsidRDefault="00A37790" w:rsidP="00E30EA7">
            <w:pPr>
              <w:pStyle w:val="rowtabella0"/>
              <w:rPr>
                <w:color w:val="002060"/>
              </w:rPr>
            </w:pPr>
            <w:r w:rsidRPr="00715DCF">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EAD9A1" w14:textId="77777777" w:rsidR="00A37790" w:rsidRPr="00715DCF" w:rsidRDefault="00A37790" w:rsidP="00E30EA7">
            <w:pPr>
              <w:pStyle w:val="rowtabella0"/>
              <w:rPr>
                <w:color w:val="002060"/>
              </w:rPr>
            </w:pPr>
            <w:r w:rsidRPr="00715DCF">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ABCCA2"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D61FD8" w14:textId="77777777" w:rsidR="00A37790" w:rsidRPr="00715DCF" w:rsidRDefault="00A37790" w:rsidP="00E30EA7">
            <w:pPr>
              <w:pStyle w:val="rowtabella0"/>
              <w:rPr>
                <w:color w:val="002060"/>
              </w:rPr>
            </w:pPr>
            <w:r w:rsidRPr="00715DCF">
              <w:rPr>
                <w:color w:val="002060"/>
              </w:rPr>
              <w:t>22/11/2023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9075C4" w14:textId="77777777" w:rsidR="00A37790" w:rsidRPr="00715DCF" w:rsidRDefault="00A37790" w:rsidP="00E30EA7">
            <w:pPr>
              <w:pStyle w:val="rowtabella0"/>
              <w:rPr>
                <w:color w:val="002060"/>
              </w:rPr>
            </w:pPr>
            <w:r w:rsidRPr="00715DCF">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02A0F1" w14:textId="77777777" w:rsidR="00A37790" w:rsidRPr="00715DCF" w:rsidRDefault="00A37790" w:rsidP="00E30EA7">
            <w:pPr>
              <w:pStyle w:val="rowtabella0"/>
              <w:rPr>
                <w:color w:val="002060"/>
              </w:rPr>
            </w:pPr>
            <w:r w:rsidRPr="00715DCF">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514FE" w14:textId="77777777" w:rsidR="00A37790" w:rsidRPr="00715DCF" w:rsidRDefault="00A37790" w:rsidP="00E30EA7">
            <w:pPr>
              <w:pStyle w:val="rowtabella0"/>
              <w:rPr>
                <w:color w:val="002060"/>
              </w:rPr>
            </w:pPr>
            <w:r w:rsidRPr="00715DCF">
              <w:rPr>
                <w:color w:val="002060"/>
              </w:rPr>
              <w:t>VIA INDIPENDENZA-CAPODARCO</w:t>
            </w:r>
          </w:p>
        </w:tc>
      </w:tr>
      <w:tr w:rsidR="00A37790" w:rsidRPr="00715DCF" w14:paraId="7FF6FB2E"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C781E3" w14:textId="77777777" w:rsidR="00A37790" w:rsidRPr="00715DCF" w:rsidRDefault="00A37790" w:rsidP="00E30EA7">
            <w:pPr>
              <w:pStyle w:val="rowtabella0"/>
              <w:rPr>
                <w:color w:val="002060"/>
                <w:lang w:val="es-ES"/>
              </w:rPr>
            </w:pPr>
            <w:r w:rsidRPr="00715DCF">
              <w:rPr>
                <w:color w:val="002060"/>
                <w:lang w:val="es-ES"/>
              </w:rPr>
              <w:t>VALMISA FUTSAL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ECA10" w14:textId="77777777" w:rsidR="00A37790" w:rsidRPr="00715DCF" w:rsidRDefault="00A37790" w:rsidP="00E30EA7">
            <w:pPr>
              <w:pStyle w:val="rowtabella0"/>
              <w:rPr>
                <w:color w:val="002060"/>
              </w:rPr>
            </w:pPr>
            <w:r w:rsidRPr="00715DCF">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2AB789"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FAF93" w14:textId="77777777" w:rsidR="00A37790" w:rsidRPr="00715DCF" w:rsidRDefault="00A37790" w:rsidP="00E30EA7">
            <w:pPr>
              <w:pStyle w:val="rowtabella0"/>
              <w:rPr>
                <w:color w:val="002060"/>
              </w:rPr>
            </w:pPr>
            <w:r w:rsidRPr="00715DCF">
              <w:rPr>
                <w:color w:val="002060"/>
              </w:rPr>
              <w:t>22/11/2023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8F8C11" w14:textId="77777777" w:rsidR="00A37790" w:rsidRPr="00715DCF" w:rsidRDefault="00A37790" w:rsidP="00E30EA7">
            <w:pPr>
              <w:pStyle w:val="rowtabella0"/>
              <w:rPr>
                <w:color w:val="002060"/>
              </w:rPr>
            </w:pPr>
            <w:r w:rsidRPr="00715DCF">
              <w:rPr>
                <w:color w:val="002060"/>
              </w:rPr>
              <w:t>5017 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D5725" w14:textId="77777777" w:rsidR="00A37790" w:rsidRPr="00715DCF" w:rsidRDefault="00A37790" w:rsidP="00E30EA7">
            <w:pPr>
              <w:pStyle w:val="rowtabella0"/>
              <w:rPr>
                <w:color w:val="002060"/>
              </w:rPr>
            </w:pPr>
            <w:r w:rsidRPr="00715DCF">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500A7" w14:textId="77777777" w:rsidR="00A37790" w:rsidRPr="00715DCF" w:rsidRDefault="00A37790" w:rsidP="00E30EA7">
            <w:pPr>
              <w:pStyle w:val="rowtabella0"/>
              <w:rPr>
                <w:color w:val="002060"/>
              </w:rPr>
            </w:pPr>
            <w:r w:rsidRPr="00715DCF">
              <w:rPr>
                <w:color w:val="002060"/>
              </w:rPr>
              <w:t>VIA CELLINI, 13</w:t>
            </w:r>
          </w:p>
        </w:tc>
      </w:tr>
    </w:tbl>
    <w:p w14:paraId="410EFEDC" w14:textId="77777777" w:rsidR="00A37790" w:rsidRPr="00715DCF" w:rsidRDefault="00A37790" w:rsidP="00A37790">
      <w:pPr>
        <w:pStyle w:val="breakline"/>
        <w:rPr>
          <w:color w:val="002060"/>
        </w:rPr>
      </w:pPr>
    </w:p>
    <w:p w14:paraId="77540E2B" w14:textId="77777777" w:rsidR="00A37790" w:rsidRPr="00715DCF" w:rsidRDefault="00A37790" w:rsidP="00A37790">
      <w:pPr>
        <w:pStyle w:val="titolocampionato0"/>
        <w:shd w:val="clear" w:color="auto" w:fill="CCCCCC"/>
        <w:spacing w:before="80" w:after="40"/>
        <w:rPr>
          <w:color w:val="002060"/>
        </w:rPr>
      </w:pPr>
      <w:r w:rsidRPr="00715DCF">
        <w:rPr>
          <w:color w:val="002060"/>
        </w:rPr>
        <w:t>COPPA ITALIA FEMM.LE CALCIO A5</w:t>
      </w:r>
    </w:p>
    <w:p w14:paraId="6EB07610" w14:textId="77777777" w:rsidR="00A37790" w:rsidRPr="00715DCF" w:rsidRDefault="00A37790" w:rsidP="00A37790">
      <w:pPr>
        <w:pStyle w:val="titoloprinc0"/>
        <w:rPr>
          <w:color w:val="002060"/>
        </w:rPr>
      </w:pPr>
      <w:r w:rsidRPr="00715DCF">
        <w:rPr>
          <w:color w:val="002060"/>
        </w:rPr>
        <w:t>PROGRAMMA GARE</w:t>
      </w:r>
    </w:p>
    <w:p w14:paraId="02AE3A21" w14:textId="77777777" w:rsidR="00A37790" w:rsidRPr="00715DCF" w:rsidRDefault="00A37790" w:rsidP="00A37790">
      <w:pPr>
        <w:pStyle w:val="breakline"/>
        <w:rPr>
          <w:color w:val="002060"/>
        </w:rPr>
      </w:pPr>
    </w:p>
    <w:p w14:paraId="70F8B045" w14:textId="77777777" w:rsidR="00A37790" w:rsidRPr="00715DCF" w:rsidRDefault="00A37790" w:rsidP="00A37790">
      <w:pPr>
        <w:pStyle w:val="sottotitolocampionato10"/>
        <w:rPr>
          <w:color w:val="002060"/>
        </w:rPr>
      </w:pPr>
      <w:r w:rsidRPr="00715DCF">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99"/>
        <w:gridCol w:w="1547"/>
        <w:gridCol w:w="1547"/>
      </w:tblGrid>
      <w:tr w:rsidR="00A37790" w:rsidRPr="00715DCF" w14:paraId="5B8D2962"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F2E53"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0D5E3"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A0DA0"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99AC0"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2B09C"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2A10"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107609"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37CD4DBC"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7986F1" w14:textId="77777777" w:rsidR="00A37790" w:rsidRPr="00715DCF" w:rsidRDefault="00A37790" w:rsidP="00E30EA7">
            <w:pPr>
              <w:pStyle w:val="rowtabella0"/>
              <w:rPr>
                <w:color w:val="002060"/>
              </w:rPr>
            </w:pPr>
            <w:r w:rsidRPr="00715DCF">
              <w:rPr>
                <w:color w:val="002060"/>
              </w:rPr>
              <w:t>SANTA MARIA APPARENTE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AAC6F" w14:textId="77777777" w:rsidR="00A37790" w:rsidRPr="00715DCF" w:rsidRDefault="00A37790" w:rsidP="00E30EA7">
            <w:pPr>
              <w:pStyle w:val="rowtabella0"/>
              <w:rPr>
                <w:color w:val="002060"/>
              </w:rPr>
            </w:pPr>
            <w:r w:rsidRPr="00715DCF">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5F2D7" w14:textId="77777777" w:rsidR="00A37790" w:rsidRPr="00715DCF" w:rsidRDefault="00A37790" w:rsidP="00E30EA7">
            <w:pPr>
              <w:pStyle w:val="rowtabella0"/>
              <w:jc w:val="center"/>
              <w:rPr>
                <w:color w:val="002060"/>
              </w:rPr>
            </w:pPr>
            <w:r w:rsidRPr="00715DC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21E1C" w14:textId="77777777" w:rsidR="00A37790" w:rsidRPr="00715DCF" w:rsidRDefault="00A37790" w:rsidP="00E30EA7">
            <w:pPr>
              <w:pStyle w:val="rowtabella0"/>
              <w:rPr>
                <w:color w:val="002060"/>
              </w:rPr>
            </w:pPr>
            <w:r w:rsidRPr="00715DCF">
              <w:rPr>
                <w:color w:val="002060"/>
              </w:rPr>
              <w:t>21/11/2023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A09B1" w14:textId="77777777" w:rsidR="00A37790" w:rsidRPr="00715DCF" w:rsidRDefault="00A37790" w:rsidP="00E30EA7">
            <w:pPr>
              <w:pStyle w:val="rowtabella0"/>
              <w:rPr>
                <w:color w:val="002060"/>
              </w:rPr>
            </w:pPr>
            <w:r w:rsidRPr="00715DCF">
              <w:rPr>
                <w:color w:val="002060"/>
              </w:rPr>
              <w:t>5280 TENSOSTRUTTURA S.</w:t>
            </w:r>
            <w:proofErr w:type="gramStart"/>
            <w:r w:rsidRPr="00715DCF">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5285E5" w14:textId="77777777" w:rsidR="00A37790" w:rsidRPr="00715DCF" w:rsidRDefault="00A37790" w:rsidP="00E30EA7">
            <w:pPr>
              <w:pStyle w:val="rowtabella0"/>
              <w:rPr>
                <w:color w:val="002060"/>
              </w:rPr>
            </w:pPr>
            <w:r w:rsidRPr="00715DCF">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E77DAD" w14:textId="77777777" w:rsidR="00A37790" w:rsidRPr="00715DCF" w:rsidRDefault="00A37790" w:rsidP="00E30EA7">
            <w:pPr>
              <w:pStyle w:val="rowtabella0"/>
              <w:rPr>
                <w:color w:val="002060"/>
              </w:rPr>
            </w:pPr>
            <w:r w:rsidRPr="00715DCF">
              <w:rPr>
                <w:color w:val="002060"/>
              </w:rPr>
              <w:t>VIA LORENZO LOTTO</w:t>
            </w:r>
          </w:p>
        </w:tc>
      </w:tr>
      <w:tr w:rsidR="00A37790" w:rsidRPr="00715DCF" w14:paraId="224CA0EF"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2BF0C0" w14:textId="77777777" w:rsidR="00A37790" w:rsidRPr="00715DCF" w:rsidRDefault="00A37790" w:rsidP="00E30EA7">
            <w:pPr>
              <w:pStyle w:val="rowtabella0"/>
              <w:rPr>
                <w:color w:val="002060"/>
              </w:rPr>
            </w:pPr>
            <w:r w:rsidRPr="00715DCF">
              <w:rPr>
                <w:color w:val="002060"/>
              </w:rPr>
              <w:t>GLS DORICA AN.UR</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FCC37" w14:textId="77777777" w:rsidR="00A37790" w:rsidRPr="00715DCF" w:rsidRDefault="00A37790" w:rsidP="00E30EA7">
            <w:pPr>
              <w:pStyle w:val="rowtabella0"/>
              <w:rPr>
                <w:color w:val="002060"/>
              </w:rPr>
            </w:pPr>
            <w:r w:rsidRPr="00715DCF">
              <w:rPr>
                <w:color w:val="002060"/>
              </w:rPr>
              <w:t>PIANDIROSE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A4B58"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F9685A" w14:textId="77777777" w:rsidR="00A37790" w:rsidRPr="00715DCF" w:rsidRDefault="00A37790" w:rsidP="00E30EA7">
            <w:pPr>
              <w:pStyle w:val="rowtabella0"/>
              <w:rPr>
                <w:color w:val="002060"/>
              </w:rPr>
            </w:pPr>
            <w:r w:rsidRPr="00715DCF">
              <w:rPr>
                <w:color w:val="002060"/>
              </w:rPr>
              <w:t>22/11/2023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25286D" w14:textId="77777777" w:rsidR="00A37790" w:rsidRPr="00715DCF" w:rsidRDefault="00A37790" w:rsidP="00E30EA7">
            <w:pPr>
              <w:pStyle w:val="rowtabella0"/>
              <w:rPr>
                <w:color w:val="002060"/>
              </w:rPr>
            </w:pPr>
            <w:r w:rsidRPr="00715DCF">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8CAE72" w14:textId="77777777" w:rsidR="00A37790" w:rsidRPr="00715DCF" w:rsidRDefault="00A37790" w:rsidP="00E30EA7">
            <w:pPr>
              <w:pStyle w:val="rowtabella0"/>
              <w:rPr>
                <w:color w:val="002060"/>
              </w:rPr>
            </w:pPr>
            <w:r w:rsidRPr="00715DCF">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D24E1" w14:textId="77777777" w:rsidR="00A37790" w:rsidRPr="00715DCF" w:rsidRDefault="00A37790" w:rsidP="00E30EA7">
            <w:pPr>
              <w:pStyle w:val="rowtabella0"/>
              <w:rPr>
                <w:color w:val="002060"/>
              </w:rPr>
            </w:pPr>
            <w:r w:rsidRPr="00715DCF">
              <w:rPr>
                <w:color w:val="002060"/>
              </w:rPr>
              <w:t>VIA MADRE TERESA DI CALCUTTA</w:t>
            </w:r>
          </w:p>
        </w:tc>
      </w:tr>
    </w:tbl>
    <w:p w14:paraId="70C6B874" w14:textId="77777777" w:rsidR="00A37790" w:rsidRPr="00715DCF" w:rsidRDefault="00A37790" w:rsidP="00A37790">
      <w:pPr>
        <w:pStyle w:val="breakline"/>
        <w:rPr>
          <w:color w:val="002060"/>
        </w:rPr>
      </w:pPr>
    </w:p>
    <w:p w14:paraId="129F2CDC" w14:textId="77777777" w:rsidR="00A37790" w:rsidRPr="00715DCF" w:rsidRDefault="00A37790" w:rsidP="00A37790">
      <w:pPr>
        <w:pStyle w:val="breakline"/>
        <w:rPr>
          <w:color w:val="002060"/>
        </w:rPr>
      </w:pPr>
    </w:p>
    <w:p w14:paraId="7F88AAFE" w14:textId="77777777" w:rsidR="00A37790" w:rsidRPr="00715DCF" w:rsidRDefault="00A37790" w:rsidP="00A37790">
      <w:pPr>
        <w:pStyle w:val="titolocampionato0"/>
        <w:shd w:val="clear" w:color="auto" w:fill="CCCCCC"/>
        <w:spacing w:before="80" w:after="40"/>
        <w:rPr>
          <w:color w:val="002060"/>
        </w:rPr>
      </w:pPr>
      <w:r w:rsidRPr="00715DCF">
        <w:rPr>
          <w:color w:val="002060"/>
        </w:rPr>
        <w:t>COPPA MARCHE UNDER 21 CALCIO 5</w:t>
      </w:r>
    </w:p>
    <w:p w14:paraId="3914BF85" w14:textId="77777777" w:rsidR="00A37790" w:rsidRPr="00715DCF" w:rsidRDefault="00A37790" w:rsidP="00A37790">
      <w:pPr>
        <w:pStyle w:val="titoloprinc0"/>
        <w:rPr>
          <w:color w:val="002060"/>
        </w:rPr>
      </w:pPr>
      <w:r w:rsidRPr="00715DCF">
        <w:rPr>
          <w:color w:val="002060"/>
        </w:rPr>
        <w:t>VARIAZIONI AL PROGRAMMA GARE</w:t>
      </w:r>
    </w:p>
    <w:p w14:paraId="6C0424DC" w14:textId="77777777" w:rsidR="00A37790" w:rsidRPr="00715DCF" w:rsidRDefault="00A37790" w:rsidP="00A37790">
      <w:pPr>
        <w:pStyle w:val="breakline"/>
        <w:rPr>
          <w:color w:val="002060"/>
        </w:rPr>
      </w:pPr>
    </w:p>
    <w:p w14:paraId="7606FA10" w14:textId="77777777" w:rsidR="00A37790" w:rsidRPr="00715DCF" w:rsidRDefault="00A37790" w:rsidP="00A37790">
      <w:pPr>
        <w:pStyle w:val="breakline"/>
        <w:rPr>
          <w:color w:val="002060"/>
        </w:rPr>
      </w:pPr>
    </w:p>
    <w:p w14:paraId="04B4389E"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A37790" w:rsidRPr="00715DCF" w14:paraId="5E570BE1" w14:textId="77777777" w:rsidTr="00E30EA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CC22B" w14:textId="77777777" w:rsidR="00A37790" w:rsidRPr="00715DCF" w:rsidRDefault="00A37790" w:rsidP="00E30EA7">
            <w:pPr>
              <w:pStyle w:val="headertabella0"/>
              <w:rPr>
                <w:color w:val="002060"/>
              </w:rPr>
            </w:pPr>
            <w:r w:rsidRPr="00715DCF">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1AB02" w14:textId="77777777" w:rsidR="00A37790" w:rsidRPr="00715DCF" w:rsidRDefault="00A37790" w:rsidP="00E30EA7">
            <w:pPr>
              <w:pStyle w:val="headertabella0"/>
              <w:rPr>
                <w:color w:val="002060"/>
              </w:rPr>
            </w:pPr>
            <w:r w:rsidRPr="00715DCF">
              <w:rPr>
                <w:color w:val="002060"/>
              </w:rPr>
              <w:t xml:space="preserve">N° </w:t>
            </w:r>
            <w:proofErr w:type="spellStart"/>
            <w:r w:rsidRPr="00715DCF">
              <w:rPr>
                <w:color w:val="002060"/>
              </w:rPr>
              <w:t>Gior</w:t>
            </w:r>
            <w:proofErr w:type="spellEnd"/>
            <w:r w:rsidRPr="00715DCF">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A5F32" w14:textId="77777777" w:rsidR="00A37790" w:rsidRPr="00715DCF" w:rsidRDefault="00A37790" w:rsidP="00E30EA7">
            <w:pPr>
              <w:pStyle w:val="headertabella0"/>
              <w:rPr>
                <w:color w:val="002060"/>
              </w:rPr>
            </w:pPr>
            <w:r w:rsidRPr="00715DCF">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D2B11F" w14:textId="77777777" w:rsidR="00A37790" w:rsidRPr="00715DCF" w:rsidRDefault="00A37790" w:rsidP="00E30EA7">
            <w:pPr>
              <w:pStyle w:val="headertabella0"/>
              <w:rPr>
                <w:color w:val="002060"/>
              </w:rPr>
            </w:pPr>
            <w:r w:rsidRPr="00715DC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1AF53" w14:textId="77777777" w:rsidR="00A37790" w:rsidRPr="00715DCF" w:rsidRDefault="00A37790" w:rsidP="00E30EA7">
            <w:pPr>
              <w:pStyle w:val="headertabella0"/>
              <w:rPr>
                <w:color w:val="002060"/>
              </w:rPr>
            </w:pPr>
            <w:r w:rsidRPr="00715DCF">
              <w:rPr>
                <w:color w:val="002060"/>
              </w:rPr>
              <w:t xml:space="preserve">Data </w:t>
            </w:r>
            <w:proofErr w:type="spellStart"/>
            <w:r w:rsidRPr="00715DCF">
              <w:rPr>
                <w:color w:val="002060"/>
              </w:rPr>
              <w:t>Orig</w:t>
            </w:r>
            <w:proofErr w:type="spellEnd"/>
            <w:r w:rsidRPr="00715DC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004C6" w14:textId="77777777" w:rsidR="00A37790" w:rsidRPr="00715DCF" w:rsidRDefault="00A37790" w:rsidP="00E30EA7">
            <w:pPr>
              <w:pStyle w:val="headertabella0"/>
              <w:rPr>
                <w:color w:val="002060"/>
              </w:rPr>
            </w:pPr>
            <w:r w:rsidRPr="00715DC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4296C" w14:textId="77777777" w:rsidR="00A37790" w:rsidRPr="00715DCF" w:rsidRDefault="00A37790" w:rsidP="00E30EA7">
            <w:pPr>
              <w:pStyle w:val="headertabella0"/>
              <w:rPr>
                <w:color w:val="002060"/>
              </w:rPr>
            </w:pPr>
            <w:r w:rsidRPr="00715DCF">
              <w:rPr>
                <w:color w:val="002060"/>
              </w:rPr>
              <w:t xml:space="preserve">Ora </w:t>
            </w:r>
            <w:proofErr w:type="spellStart"/>
            <w:r w:rsidRPr="00715DCF">
              <w:rPr>
                <w:color w:val="002060"/>
              </w:rPr>
              <w:t>Orig</w:t>
            </w:r>
            <w:proofErr w:type="spellEnd"/>
            <w:r w:rsidRPr="00715DCF">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5FA0F" w14:textId="77777777" w:rsidR="00A37790" w:rsidRPr="00715DCF" w:rsidRDefault="00A37790" w:rsidP="00E30EA7">
            <w:pPr>
              <w:pStyle w:val="headertabella0"/>
              <w:rPr>
                <w:color w:val="002060"/>
              </w:rPr>
            </w:pPr>
            <w:r w:rsidRPr="00715DCF">
              <w:rPr>
                <w:color w:val="002060"/>
              </w:rPr>
              <w:t>Impianto</w:t>
            </w:r>
          </w:p>
        </w:tc>
      </w:tr>
      <w:tr w:rsidR="00A37790" w:rsidRPr="00715DCF" w14:paraId="562E807B" w14:textId="77777777" w:rsidTr="00E30EA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AF73" w14:textId="77777777" w:rsidR="00A37790" w:rsidRPr="00285D7F" w:rsidRDefault="00A37790" w:rsidP="00E30EA7">
            <w:pPr>
              <w:pStyle w:val="rowtabella0"/>
              <w:rPr>
                <w:color w:val="002060"/>
                <w:highlight w:val="yellow"/>
              </w:rPr>
            </w:pPr>
            <w:r w:rsidRPr="00285D7F">
              <w:rPr>
                <w:color w:val="002060"/>
                <w:highlight w:val="yellow"/>
              </w:rPr>
              <w:t>16/11/2023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9A27" w14:textId="77777777" w:rsidR="00A37790" w:rsidRPr="00285D7F" w:rsidRDefault="00A37790" w:rsidP="00E30EA7">
            <w:pPr>
              <w:pStyle w:val="rowtabella0"/>
              <w:jc w:val="center"/>
              <w:rPr>
                <w:color w:val="002060"/>
                <w:highlight w:val="yellow"/>
              </w:rPr>
            </w:pPr>
            <w:r w:rsidRPr="00285D7F">
              <w:rPr>
                <w:color w:val="002060"/>
                <w:highlight w:val="yellow"/>
              </w:rPr>
              <w:t>3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8C007" w14:textId="77777777" w:rsidR="00A37790" w:rsidRPr="00285D7F" w:rsidRDefault="00A37790" w:rsidP="00E30EA7">
            <w:pPr>
              <w:pStyle w:val="rowtabella0"/>
              <w:rPr>
                <w:color w:val="002060"/>
                <w:highlight w:val="yellow"/>
              </w:rPr>
            </w:pPr>
            <w:r w:rsidRPr="00285D7F">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BC21A" w14:textId="77777777" w:rsidR="00A37790" w:rsidRPr="00285D7F" w:rsidRDefault="00A37790" w:rsidP="00E30EA7">
            <w:pPr>
              <w:pStyle w:val="rowtabella0"/>
              <w:rPr>
                <w:color w:val="002060"/>
                <w:highlight w:val="yellow"/>
              </w:rPr>
            </w:pPr>
            <w:r w:rsidRPr="00285D7F">
              <w:rPr>
                <w:color w:val="002060"/>
                <w:highlight w:val="yellow"/>
              </w:rPr>
              <w:t xml:space="preserve">AUDAX 1970 </w:t>
            </w:r>
            <w:proofErr w:type="gramStart"/>
            <w:r w:rsidRPr="00285D7F">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25F7F" w14:textId="77777777" w:rsidR="00A37790" w:rsidRPr="00715DCF" w:rsidRDefault="00A37790" w:rsidP="00E30EA7">
            <w:pPr>
              <w:pStyle w:val="rowtabella0"/>
              <w:rPr>
                <w:color w:val="002060"/>
              </w:rPr>
            </w:pPr>
            <w:r w:rsidRPr="00715DCF">
              <w:rPr>
                <w:color w:val="002060"/>
              </w:rPr>
              <w:t>1</w:t>
            </w:r>
            <w:r>
              <w:rPr>
                <w:color w:val="002060"/>
              </w:rPr>
              <w:t>8</w:t>
            </w:r>
            <w:r w:rsidRPr="00715DCF">
              <w:rPr>
                <w:color w:val="002060"/>
              </w:rPr>
              <w:t>/11/2023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753C" w14:textId="77777777" w:rsidR="00A37790" w:rsidRPr="00715DCF" w:rsidRDefault="00A37790" w:rsidP="00E30EA7">
            <w:pPr>
              <w:pStyle w:val="rowtabella0"/>
              <w:jc w:val="center"/>
              <w:rPr>
                <w:color w:val="002060"/>
              </w:rPr>
            </w:pPr>
            <w:r w:rsidRPr="00285D7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606D" w14:textId="77777777" w:rsidR="00A37790" w:rsidRPr="00285D7F" w:rsidRDefault="00A37790" w:rsidP="00E30EA7">
            <w:pPr>
              <w:jc w:val="center"/>
              <w:rPr>
                <w:rFonts w:ascii="Arial" w:hAnsi="Arial" w:cs="Arial"/>
                <w:color w:val="002060"/>
                <w:sz w:val="12"/>
                <w:szCs w:val="12"/>
              </w:rPr>
            </w:pPr>
            <w:r w:rsidRPr="00285D7F">
              <w:rPr>
                <w:rFonts w:ascii="Arial" w:hAnsi="Arial" w:cs="Arial"/>
                <w:color w:val="002060"/>
                <w:sz w:val="12"/>
                <w:szCs w:val="12"/>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296F" w14:textId="77777777" w:rsidR="00A37790" w:rsidRPr="00285D7F" w:rsidRDefault="00A37790" w:rsidP="00E30EA7">
            <w:pPr>
              <w:jc w:val="left"/>
              <w:rPr>
                <w:rFonts w:ascii="Arial" w:hAnsi="Arial" w:cs="Arial"/>
                <w:color w:val="002060"/>
                <w:sz w:val="12"/>
                <w:szCs w:val="12"/>
              </w:rPr>
            </w:pPr>
            <w:r w:rsidRPr="00285D7F">
              <w:rPr>
                <w:rFonts w:ascii="Arial" w:hAnsi="Arial" w:cs="Arial"/>
                <w:color w:val="002060"/>
                <w:sz w:val="12"/>
                <w:szCs w:val="12"/>
                <w:highlight w:val="yellow"/>
              </w:rPr>
              <w:t>PALAFIERA CAMPANARA PESARO VIA DELLE ESPOSIZIONI 33</w:t>
            </w:r>
          </w:p>
        </w:tc>
      </w:tr>
    </w:tbl>
    <w:p w14:paraId="5103E3DF" w14:textId="77777777" w:rsidR="00A37790" w:rsidRPr="00715DCF" w:rsidRDefault="00A37790" w:rsidP="00A37790">
      <w:pPr>
        <w:pStyle w:val="breakline"/>
        <w:rPr>
          <w:rFonts w:eastAsiaTheme="minorEastAsia"/>
          <w:color w:val="002060"/>
        </w:rPr>
      </w:pPr>
    </w:p>
    <w:p w14:paraId="1D49BF26" w14:textId="77777777" w:rsidR="00A37790" w:rsidRPr="00715DCF" w:rsidRDefault="00A37790" w:rsidP="00A37790">
      <w:pPr>
        <w:pStyle w:val="breakline"/>
        <w:rPr>
          <w:color w:val="002060"/>
        </w:rPr>
      </w:pPr>
    </w:p>
    <w:p w14:paraId="3136E62E" w14:textId="77777777" w:rsidR="00A37790" w:rsidRPr="00715DCF" w:rsidRDefault="00A37790" w:rsidP="00A37790">
      <w:pPr>
        <w:pStyle w:val="titoloprinc0"/>
        <w:rPr>
          <w:color w:val="002060"/>
        </w:rPr>
      </w:pPr>
      <w:r w:rsidRPr="00715DCF">
        <w:rPr>
          <w:color w:val="002060"/>
        </w:rPr>
        <w:t>RISULTATI</w:t>
      </w:r>
    </w:p>
    <w:p w14:paraId="2229303B" w14:textId="77777777" w:rsidR="00A37790" w:rsidRPr="00715DCF" w:rsidRDefault="00A37790" w:rsidP="00A37790">
      <w:pPr>
        <w:pStyle w:val="breakline"/>
        <w:rPr>
          <w:color w:val="002060"/>
        </w:rPr>
      </w:pPr>
    </w:p>
    <w:p w14:paraId="212BFFC8" w14:textId="77777777" w:rsidR="00A37790" w:rsidRPr="00715DCF" w:rsidRDefault="00A37790" w:rsidP="00A37790">
      <w:pPr>
        <w:pStyle w:val="sottotitolocampionato10"/>
        <w:rPr>
          <w:color w:val="002060"/>
        </w:rPr>
      </w:pPr>
      <w:r w:rsidRPr="00715DCF">
        <w:rPr>
          <w:color w:val="002060"/>
        </w:rPr>
        <w:t>RISULTATI UFFICIALI GARE DEL 14/11/2023</w:t>
      </w:r>
    </w:p>
    <w:p w14:paraId="6584FAB3"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1A5275B6"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2DDF207B"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3FA694E8"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A8754" w14:textId="77777777" w:rsidR="00A37790" w:rsidRPr="00715DCF" w:rsidRDefault="00A37790" w:rsidP="00E30EA7">
                  <w:pPr>
                    <w:pStyle w:val="headertabella0"/>
                    <w:rPr>
                      <w:color w:val="002060"/>
                    </w:rPr>
                  </w:pPr>
                  <w:r w:rsidRPr="00715DCF">
                    <w:rPr>
                      <w:color w:val="002060"/>
                    </w:rPr>
                    <w:t>GIRONE A - 5 Giornata - A</w:t>
                  </w:r>
                </w:p>
              </w:tc>
            </w:tr>
            <w:tr w:rsidR="00A37790" w:rsidRPr="00715DCF" w14:paraId="4CB3CF13" w14:textId="77777777" w:rsidTr="00E30EA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4AB57A1" w14:textId="77777777" w:rsidR="00A37790" w:rsidRPr="00715DCF" w:rsidRDefault="00A37790" w:rsidP="00E30EA7">
                  <w:pPr>
                    <w:pStyle w:val="rowtabella0"/>
                    <w:rPr>
                      <w:color w:val="002060"/>
                    </w:rPr>
                  </w:pPr>
                  <w:r w:rsidRPr="00715DCF">
                    <w:rPr>
                      <w:color w:val="002060"/>
                    </w:rPr>
                    <w:t>REAL FABRIANO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4DA309" w14:textId="77777777" w:rsidR="00A37790" w:rsidRPr="00715DCF" w:rsidRDefault="00A37790" w:rsidP="00E30EA7">
                  <w:pPr>
                    <w:pStyle w:val="rowtabella0"/>
                    <w:rPr>
                      <w:color w:val="002060"/>
                    </w:rPr>
                  </w:pPr>
                  <w:r w:rsidRPr="00715DCF">
                    <w:rPr>
                      <w:color w:val="002060"/>
                    </w:rPr>
                    <w:t xml:space="preserve">- AUDAX 1970 </w:t>
                  </w:r>
                  <w:proofErr w:type="gramStart"/>
                  <w:r w:rsidRPr="00715DCF">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7491AB" w14:textId="77777777" w:rsidR="00A37790" w:rsidRPr="00715DCF" w:rsidRDefault="00A37790" w:rsidP="00E30EA7">
                  <w:pPr>
                    <w:pStyle w:val="rowtabella0"/>
                    <w:jc w:val="center"/>
                    <w:rPr>
                      <w:color w:val="002060"/>
                    </w:rPr>
                  </w:pPr>
                  <w:r w:rsidRPr="00715DCF">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0541A3" w14:textId="77777777" w:rsidR="00A37790" w:rsidRPr="00715DCF" w:rsidRDefault="00A37790" w:rsidP="00E30EA7">
                  <w:pPr>
                    <w:pStyle w:val="rowtabella0"/>
                    <w:jc w:val="center"/>
                    <w:rPr>
                      <w:color w:val="002060"/>
                    </w:rPr>
                  </w:pPr>
                  <w:r w:rsidRPr="00715DCF">
                    <w:rPr>
                      <w:color w:val="002060"/>
                    </w:rPr>
                    <w:t> </w:t>
                  </w:r>
                </w:p>
              </w:tc>
            </w:tr>
          </w:tbl>
          <w:p w14:paraId="291BE2F9" w14:textId="77777777" w:rsidR="00A37790" w:rsidRPr="00715DCF" w:rsidRDefault="00A37790" w:rsidP="00E30EA7">
            <w:pPr>
              <w:rPr>
                <w:color w:val="002060"/>
              </w:rPr>
            </w:pPr>
          </w:p>
        </w:tc>
      </w:tr>
    </w:tbl>
    <w:p w14:paraId="63EDE719" w14:textId="77777777" w:rsidR="00A37790" w:rsidRPr="00715DCF" w:rsidRDefault="00A37790" w:rsidP="00A37790">
      <w:pPr>
        <w:pStyle w:val="breakline"/>
        <w:rPr>
          <w:rFonts w:eastAsiaTheme="minorEastAsia"/>
          <w:color w:val="002060"/>
        </w:rPr>
      </w:pPr>
    </w:p>
    <w:p w14:paraId="38C790CF" w14:textId="77777777" w:rsidR="00A37790" w:rsidRPr="00715DCF" w:rsidRDefault="00A37790" w:rsidP="00A37790">
      <w:pPr>
        <w:pStyle w:val="breakline"/>
        <w:rPr>
          <w:color w:val="002060"/>
        </w:rPr>
      </w:pPr>
    </w:p>
    <w:p w14:paraId="5B0B3029" w14:textId="77777777" w:rsidR="00A37790" w:rsidRPr="00715DCF" w:rsidRDefault="00A37790" w:rsidP="00A37790">
      <w:pPr>
        <w:pStyle w:val="sottotitolocampionato10"/>
        <w:rPr>
          <w:color w:val="002060"/>
        </w:rPr>
      </w:pPr>
      <w:r w:rsidRPr="00715DCF">
        <w:rPr>
          <w:color w:val="002060"/>
        </w:rPr>
        <w:t>RISULTATI UFFICIALI GARE DEL 11/11/2023</w:t>
      </w:r>
    </w:p>
    <w:p w14:paraId="39928636" w14:textId="77777777" w:rsidR="00471A0E" w:rsidRPr="00471A0E" w:rsidRDefault="00471A0E" w:rsidP="00471A0E">
      <w:pPr>
        <w:pStyle w:val="sottotitolocampionato20"/>
        <w:spacing w:before="0" w:beforeAutospacing="0" w:after="0" w:afterAutospacing="0"/>
        <w:rPr>
          <w:rFonts w:ascii="Arial" w:hAnsi="Arial" w:cs="Arial"/>
          <w:color w:val="002060"/>
          <w:sz w:val="20"/>
          <w:szCs w:val="20"/>
        </w:rPr>
      </w:pPr>
      <w:r w:rsidRPr="00471A0E">
        <w:rPr>
          <w:rFonts w:ascii="Arial" w:hAnsi="Arial" w:cs="Arial"/>
          <w:color w:val="002060"/>
          <w:sz w:val="20"/>
          <w:szCs w:val="20"/>
        </w:rPr>
        <w:t>Si trascrivono qui di seguito i risultati ufficiali delle gare disputate</w:t>
      </w:r>
    </w:p>
    <w:p w14:paraId="53ED1216" w14:textId="77777777" w:rsidR="00A37790" w:rsidRPr="00715DCF" w:rsidRDefault="00A37790" w:rsidP="00A3779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7790" w:rsidRPr="00715DCF" w14:paraId="6B95418D" w14:textId="77777777" w:rsidTr="00E30EA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7790" w:rsidRPr="00715DCF" w14:paraId="2E0F5A66" w14:textId="77777777" w:rsidTr="00E30EA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A9D6" w14:textId="77777777" w:rsidR="00A37790" w:rsidRPr="00715DCF" w:rsidRDefault="00A37790" w:rsidP="00E30EA7">
                  <w:pPr>
                    <w:pStyle w:val="headertabella0"/>
                    <w:rPr>
                      <w:color w:val="002060"/>
                    </w:rPr>
                  </w:pPr>
                  <w:r w:rsidRPr="00715DCF">
                    <w:rPr>
                      <w:color w:val="002060"/>
                    </w:rPr>
                    <w:t>GIRONE A - 2 Giornata - R</w:t>
                  </w:r>
                </w:p>
              </w:tc>
            </w:tr>
            <w:tr w:rsidR="00A37790" w:rsidRPr="00715DCF" w14:paraId="675137B0" w14:textId="77777777" w:rsidTr="00E30EA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0BC4DD" w14:textId="77777777" w:rsidR="00A37790" w:rsidRPr="00715DCF" w:rsidRDefault="00A37790" w:rsidP="00E30EA7">
                  <w:pPr>
                    <w:pStyle w:val="rowtabella0"/>
                    <w:rPr>
                      <w:color w:val="002060"/>
                    </w:rPr>
                  </w:pPr>
                  <w:r w:rsidRPr="00715DCF">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C028A" w14:textId="77777777" w:rsidR="00A37790" w:rsidRPr="00715DCF" w:rsidRDefault="00A37790" w:rsidP="00E30EA7">
                  <w:pPr>
                    <w:pStyle w:val="rowtabella0"/>
                    <w:rPr>
                      <w:color w:val="002060"/>
                    </w:rPr>
                  </w:pPr>
                  <w:r w:rsidRPr="00715DCF">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A4113" w14:textId="77777777" w:rsidR="00A37790" w:rsidRPr="00715DCF" w:rsidRDefault="00A37790" w:rsidP="00E30EA7">
                  <w:pPr>
                    <w:pStyle w:val="rowtabella0"/>
                    <w:jc w:val="center"/>
                    <w:rPr>
                      <w:color w:val="002060"/>
                    </w:rPr>
                  </w:pPr>
                  <w:r w:rsidRPr="00715DCF">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AF40AF" w14:textId="77777777" w:rsidR="00A37790" w:rsidRPr="00715DCF" w:rsidRDefault="00A37790" w:rsidP="00E30EA7">
                  <w:pPr>
                    <w:pStyle w:val="rowtabella0"/>
                    <w:jc w:val="center"/>
                    <w:rPr>
                      <w:color w:val="002060"/>
                    </w:rPr>
                  </w:pPr>
                  <w:r w:rsidRPr="00715DCF">
                    <w:rPr>
                      <w:color w:val="002060"/>
                    </w:rPr>
                    <w:t> </w:t>
                  </w:r>
                </w:p>
              </w:tc>
            </w:tr>
          </w:tbl>
          <w:p w14:paraId="31D24B08" w14:textId="77777777" w:rsidR="00A37790" w:rsidRPr="00715DCF" w:rsidRDefault="00A37790" w:rsidP="00E30EA7">
            <w:pPr>
              <w:rPr>
                <w:color w:val="002060"/>
              </w:rPr>
            </w:pPr>
          </w:p>
        </w:tc>
      </w:tr>
    </w:tbl>
    <w:p w14:paraId="5800C1A5" w14:textId="77777777" w:rsidR="00A37790" w:rsidRPr="00715DCF" w:rsidRDefault="00A37790" w:rsidP="00A37790">
      <w:pPr>
        <w:pStyle w:val="breakline"/>
        <w:rPr>
          <w:rFonts w:eastAsiaTheme="minorEastAsia"/>
          <w:color w:val="002060"/>
        </w:rPr>
      </w:pPr>
    </w:p>
    <w:p w14:paraId="3011C7DC" w14:textId="77777777" w:rsidR="00A37790" w:rsidRPr="00715DCF" w:rsidRDefault="00A37790" w:rsidP="00A37790">
      <w:pPr>
        <w:pStyle w:val="breakline"/>
        <w:rPr>
          <w:color w:val="002060"/>
        </w:rPr>
      </w:pPr>
    </w:p>
    <w:p w14:paraId="352D127F" w14:textId="77777777" w:rsidR="00A37790" w:rsidRPr="00715DCF" w:rsidRDefault="00A37790" w:rsidP="00A37790">
      <w:pPr>
        <w:pStyle w:val="titoloprinc0"/>
        <w:rPr>
          <w:color w:val="002060"/>
        </w:rPr>
      </w:pPr>
      <w:r w:rsidRPr="00715DCF">
        <w:rPr>
          <w:color w:val="002060"/>
        </w:rPr>
        <w:t>GIUDICE SPORTIVO</w:t>
      </w:r>
    </w:p>
    <w:p w14:paraId="1D2B683B" w14:textId="77777777" w:rsidR="00A37790" w:rsidRPr="00715DCF" w:rsidRDefault="00A37790" w:rsidP="00A37790">
      <w:pPr>
        <w:pStyle w:val="diffida"/>
        <w:rPr>
          <w:color w:val="002060"/>
        </w:rPr>
      </w:pPr>
      <w:r w:rsidRPr="00715DCF">
        <w:rPr>
          <w:color w:val="002060"/>
        </w:rPr>
        <w:t>Il Giudice Sportivo Avv. Agnese Lazzaretti, con l'assistenza del segretario Angelo Castellana, nella seduta del 15/11/2023, ha adottato le decisioni che di seguito integralmente si riportano:</w:t>
      </w:r>
    </w:p>
    <w:p w14:paraId="254A6DF6" w14:textId="77777777" w:rsidR="00A37790" w:rsidRPr="00715DCF" w:rsidRDefault="00A37790" w:rsidP="00A37790">
      <w:pPr>
        <w:pStyle w:val="titolo10"/>
        <w:rPr>
          <w:color w:val="002060"/>
        </w:rPr>
      </w:pPr>
      <w:r w:rsidRPr="00715DCF">
        <w:rPr>
          <w:color w:val="002060"/>
        </w:rPr>
        <w:t xml:space="preserve">GARE DEL 11/11/2023 </w:t>
      </w:r>
    </w:p>
    <w:p w14:paraId="336937A1" w14:textId="77777777" w:rsidR="00A37790" w:rsidRPr="00715DCF" w:rsidRDefault="00A37790" w:rsidP="00A37790">
      <w:pPr>
        <w:pStyle w:val="titolo7a"/>
        <w:rPr>
          <w:color w:val="002060"/>
        </w:rPr>
      </w:pPr>
      <w:r w:rsidRPr="00715DCF">
        <w:rPr>
          <w:color w:val="002060"/>
        </w:rPr>
        <w:t xml:space="preserve">PROVVEDIMENTI DISCIPLINARI </w:t>
      </w:r>
    </w:p>
    <w:p w14:paraId="6687FD58"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0A0EFB5A" w14:textId="77777777" w:rsidR="00A37790" w:rsidRPr="00715DCF" w:rsidRDefault="00A37790" w:rsidP="00A37790">
      <w:pPr>
        <w:pStyle w:val="titolo30"/>
        <w:rPr>
          <w:color w:val="002060"/>
        </w:rPr>
      </w:pPr>
      <w:r w:rsidRPr="00715DCF">
        <w:rPr>
          <w:color w:val="002060"/>
        </w:rPr>
        <w:t xml:space="preserve">CALCIATORI ESPULSI </w:t>
      </w:r>
    </w:p>
    <w:p w14:paraId="7BCD7220" w14:textId="77777777" w:rsidR="00A37790" w:rsidRPr="00715DCF" w:rsidRDefault="00A37790" w:rsidP="00A37790">
      <w:pPr>
        <w:pStyle w:val="titolo20"/>
        <w:rPr>
          <w:color w:val="002060"/>
        </w:rPr>
      </w:pPr>
      <w:r w:rsidRPr="00715DCF">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FA64A5C" w14:textId="77777777" w:rsidTr="00E30EA7">
        <w:tc>
          <w:tcPr>
            <w:tcW w:w="2200" w:type="dxa"/>
            <w:tcMar>
              <w:top w:w="20" w:type="dxa"/>
              <w:left w:w="20" w:type="dxa"/>
              <w:bottom w:w="20" w:type="dxa"/>
              <w:right w:w="20" w:type="dxa"/>
            </w:tcMar>
            <w:vAlign w:val="center"/>
            <w:hideMark/>
          </w:tcPr>
          <w:p w14:paraId="13A02BF1" w14:textId="77777777" w:rsidR="00A37790" w:rsidRPr="00715DCF" w:rsidRDefault="00A37790" w:rsidP="00E30EA7">
            <w:pPr>
              <w:pStyle w:val="movimento"/>
              <w:rPr>
                <w:color w:val="002060"/>
              </w:rPr>
            </w:pPr>
            <w:r w:rsidRPr="00715DCF">
              <w:rPr>
                <w:color w:val="002060"/>
              </w:rPr>
              <w:t>AGOUZAL ANWAR</w:t>
            </w:r>
          </w:p>
        </w:tc>
        <w:tc>
          <w:tcPr>
            <w:tcW w:w="2200" w:type="dxa"/>
            <w:tcMar>
              <w:top w:w="20" w:type="dxa"/>
              <w:left w:w="20" w:type="dxa"/>
              <w:bottom w:w="20" w:type="dxa"/>
              <w:right w:w="20" w:type="dxa"/>
            </w:tcMar>
            <w:vAlign w:val="center"/>
            <w:hideMark/>
          </w:tcPr>
          <w:p w14:paraId="02C268D6" w14:textId="77777777" w:rsidR="00A37790" w:rsidRPr="00715DCF" w:rsidRDefault="00A37790" w:rsidP="00E30EA7">
            <w:pPr>
              <w:pStyle w:val="movimento2"/>
              <w:rPr>
                <w:color w:val="002060"/>
              </w:rPr>
            </w:pPr>
            <w:r w:rsidRPr="00715DCF">
              <w:rPr>
                <w:color w:val="002060"/>
              </w:rPr>
              <w:t xml:space="preserve">(SPECIAL ONE SPORTING CLUB) </w:t>
            </w:r>
          </w:p>
        </w:tc>
        <w:tc>
          <w:tcPr>
            <w:tcW w:w="800" w:type="dxa"/>
            <w:tcMar>
              <w:top w:w="20" w:type="dxa"/>
              <w:left w:w="20" w:type="dxa"/>
              <w:bottom w:w="20" w:type="dxa"/>
              <w:right w:w="20" w:type="dxa"/>
            </w:tcMar>
            <w:vAlign w:val="center"/>
            <w:hideMark/>
          </w:tcPr>
          <w:p w14:paraId="773C9AA1"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6B04F7D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38A5E746" w14:textId="77777777" w:rsidR="00A37790" w:rsidRPr="00715DCF" w:rsidRDefault="00A37790" w:rsidP="00E30EA7">
            <w:pPr>
              <w:pStyle w:val="movimento2"/>
              <w:rPr>
                <w:color w:val="002060"/>
              </w:rPr>
            </w:pPr>
            <w:r w:rsidRPr="00715DCF">
              <w:rPr>
                <w:color w:val="002060"/>
              </w:rPr>
              <w:t> </w:t>
            </w:r>
          </w:p>
        </w:tc>
      </w:tr>
    </w:tbl>
    <w:p w14:paraId="397F94C6" w14:textId="77777777" w:rsidR="00A37790" w:rsidRPr="00715DCF" w:rsidRDefault="00A37790" w:rsidP="00A37790">
      <w:pPr>
        <w:pStyle w:val="titolo30"/>
        <w:rPr>
          <w:rFonts w:eastAsiaTheme="minorEastAsia"/>
          <w:color w:val="002060"/>
        </w:rPr>
      </w:pPr>
      <w:r w:rsidRPr="00715DCF">
        <w:rPr>
          <w:color w:val="002060"/>
        </w:rPr>
        <w:t xml:space="preserve">CALCIATORI NON ESPULSI </w:t>
      </w:r>
    </w:p>
    <w:p w14:paraId="6E7B323D" w14:textId="77777777" w:rsidR="00A37790" w:rsidRPr="00715DCF" w:rsidRDefault="00A37790" w:rsidP="00A37790">
      <w:pPr>
        <w:pStyle w:val="titolo20"/>
        <w:rPr>
          <w:color w:val="002060"/>
        </w:rPr>
      </w:pPr>
      <w:r w:rsidRPr="00715DC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79B29BFB" w14:textId="77777777" w:rsidTr="00E30EA7">
        <w:tc>
          <w:tcPr>
            <w:tcW w:w="2200" w:type="dxa"/>
            <w:tcMar>
              <w:top w:w="20" w:type="dxa"/>
              <w:left w:w="20" w:type="dxa"/>
              <w:bottom w:w="20" w:type="dxa"/>
              <w:right w:w="20" w:type="dxa"/>
            </w:tcMar>
            <w:vAlign w:val="center"/>
            <w:hideMark/>
          </w:tcPr>
          <w:p w14:paraId="074344DA" w14:textId="77777777" w:rsidR="00A37790" w:rsidRPr="00715DCF" w:rsidRDefault="00A37790" w:rsidP="00E30EA7">
            <w:pPr>
              <w:pStyle w:val="movimento"/>
              <w:rPr>
                <w:color w:val="002060"/>
              </w:rPr>
            </w:pPr>
            <w:r w:rsidRPr="00715DCF">
              <w:rPr>
                <w:color w:val="002060"/>
              </w:rPr>
              <w:t>TISO LEONARDO</w:t>
            </w:r>
          </w:p>
        </w:tc>
        <w:tc>
          <w:tcPr>
            <w:tcW w:w="2200" w:type="dxa"/>
            <w:tcMar>
              <w:top w:w="20" w:type="dxa"/>
              <w:left w:w="20" w:type="dxa"/>
              <w:bottom w:w="20" w:type="dxa"/>
              <w:right w:w="20" w:type="dxa"/>
            </w:tcMar>
            <w:vAlign w:val="center"/>
            <w:hideMark/>
          </w:tcPr>
          <w:p w14:paraId="3AB507E2" w14:textId="77777777" w:rsidR="00A37790" w:rsidRPr="00715DCF" w:rsidRDefault="00A37790" w:rsidP="00E30EA7">
            <w:pPr>
              <w:pStyle w:val="movimento2"/>
              <w:rPr>
                <w:color w:val="002060"/>
              </w:rPr>
            </w:pPr>
            <w:r w:rsidRPr="00715DCF">
              <w:rPr>
                <w:color w:val="002060"/>
              </w:rPr>
              <w:t xml:space="preserve">(ITALSERVICE C5) </w:t>
            </w:r>
          </w:p>
        </w:tc>
        <w:tc>
          <w:tcPr>
            <w:tcW w:w="800" w:type="dxa"/>
            <w:tcMar>
              <w:top w:w="20" w:type="dxa"/>
              <w:left w:w="20" w:type="dxa"/>
              <w:bottom w:w="20" w:type="dxa"/>
              <w:right w:w="20" w:type="dxa"/>
            </w:tcMar>
            <w:vAlign w:val="center"/>
            <w:hideMark/>
          </w:tcPr>
          <w:p w14:paraId="4DFC34C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F81A1AA" w14:textId="77777777" w:rsidR="00A37790" w:rsidRPr="00715DCF" w:rsidRDefault="00A37790" w:rsidP="00E30EA7">
            <w:pPr>
              <w:pStyle w:val="movimento"/>
              <w:rPr>
                <w:color w:val="002060"/>
              </w:rPr>
            </w:pPr>
            <w:r w:rsidRPr="00715DCF">
              <w:rPr>
                <w:color w:val="002060"/>
              </w:rPr>
              <w:t>ANACLERIO MATTEO</w:t>
            </w:r>
          </w:p>
        </w:tc>
        <w:tc>
          <w:tcPr>
            <w:tcW w:w="2200" w:type="dxa"/>
            <w:tcMar>
              <w:top w:w="20" w:type="dxa"/>
              <w:left w:w="20" w:type="dxa"/>
              <w:bottom w:w="20" w:type="dxa"/>
              <w:right w:w="20" w:type="dxa"/>
            </w:tcMar>
            <w:vAlign w:val="center"/>
            <w:hideMark/>
          </w:tcPr>
          <w:p w14:paraId="0B23DBC4" w14:textId="77777777" w:rsidR="00A37790" w:rsidRPr="00715DCF" w:rsidRDefault="00A37790" w:rsidP="00E30EA7">
            <w:pPr>
              <w:pStyle w:val="movimento2"/>
              <w:rPr>
                <w:color w:val="002060"/>
              </w:rPr>
            </w:pPr>
            <w:r w:rsidRPr="00715DCF">
              <w:rPr>
                <w:color w:val="002060"/>
              </w:rPr>
              <w:t xml:space="preserve">(SPECIAL ONE SPORTING CLUB) </w:t>
            </w:r>
          </w:p>
        </w:tc>
      </w:tr>
      <w:tr w:rsidR="00A37790" w:rsidRPr="00715DCF" w14:paraId="5C20D53C" w14:textId="77777777" w:rsidTr="00E30EA7">
        <w:tc>
          <w:tcPr>
            <w:tcW w:w="2200" w:type="dxa"/>
            <w:tcMar>
              <w:top w:w="20" w:type="dxa"/>
              <w:left w:w="20" w:type="dxa"/>
              <w:bottom w:w="20" w:type="dxa"/>
              <w:right w:w="20" w:type="dxa"/>
            </w:tcMar>
            <w:vAlign w:val="center"/>
            <w:hideMark/>
          </w:tcPr>
          <w:p w14:paraId="5416EBB6" w14:textId="77777777" w:rsidR="00A37790" w:rsidRPr="00715DCF" w:rsidRDefault="00A37790" w:rsidP="00E30EA7">
            <w:pPr>
              <w:pStyle w:val="movimento"/>
              <w:rPr>
                <w:color w:val="002060"/>
              </w:rPr>
            </w:pPr>
            <w:r w:rsidRPr="00715DCF">
              <w:rPr>
                <w:color w:val="002060"/>
              </w:rPr>
              <w:t>LUCARELLI LUDOVICO</w:t>
            </w:r>
          </w:p>
        </w:tc>
        <w:tc>
          <w:tcPr>
            <w:tcW w:w="2200" w:type="dxa"/>
            <w:tcMar>
              <w:top w:w="20" w:type="dxa"/>
              <w:left w:w="20" w:type="dxa"/>
              <w:bottom w:w="20" w:type="dxa"/>
              <w:right w:w="20" w:type="dxa"/>
            </w:tcMar>
            <w:vAlign w:val="center"/>
            <w:hideMark/>
          </w:tcPr>
          <w:p w14:paraId="0E5D84F4" w14:textId="77777777" w:rsidR="00A37790" w:rsidRPr="00715DCF" w:rsidRDefault="00A37790" w:rsidP="00E30EA7">
            <w:pPr>
              <w:pStyle w:val="movimento2"/>
              <w:rPr>
                <w:color w:val="002060"/>
              </w:rPr>
            </w:pPr>
            <w:r w:rsidRPr="00715DCF">
              <w:rPr>
                <w:color w:val="002060"/>
              </w:rPr>
              <w:t xml:space="preserve">(SPECIAL ONE SPORTING CLUB) </w:t>
            </w:r>
          </w:p>
        </w:tc>
        <w:tc>
          <w:tcPr>
            <w:tcW w:w="800" w:type="dxa"/>
            <w:tcMar>
              <w:top w:w="20" w:type="dxa"/>
              <w:left w:w="20" w:type="dxa"/>
              <w:bottom w:w="20" w:type="dxa"/>
              <w:right w:w="20" w:type="dxa"/>
            </w:tcMar>
            <w:vAlign w:val="center"/>
            <w:hideMark/>
          </w:tcPr>
          <w:p w14:paraId="34C24455"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BC4337E"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0F82E9B" w14:textId="77777777" w:rsidR="00A37790" w:rsidRPr="00715DCF" w:rsidRDefault="00A37790" w:rsidP="00E30EA7">
            <w:pPr>
              <w:pStyle w:val="movimento2"/>
              <w:rPr>
                <w:color w:val="002060"/>
              </w:rPr>
            </w:pPr>
            <w:r w:rsidRPr="00715DCF">
              <w:rPr>
                <w:color w:val="002060"/>
              </w:rPr>
              <w:t> </w:t>
            </w:r>
          </w:p>
        </w:tc>
      </w:tr>
    </w:tbl>
    <w:p w14:paraId="72A15255" w14:textId="77777777" w:rsidR="00A37790" w:rsidRPr="00715DCF" w:rsidRDefault="00A37790" w:rsidP="00A37790">
      <w:pPr>
        <w:pStyle w:val="titolo20"/>
        <w:rPr>
          <w:rFonts w:eastAsiaTheme="minorEastAsia"/>
          <w:color w:val="002060"/>
        </w:rPr>
      </w:pPr>
      <w:r w:rsidRPr="00715DCF">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1BB34C84" w14:textId="77777777" w:rsidTr="00E30EA7">
        <w:tc>
          <w:tcPr>
            <w:tcW w:w="2200" w:type="dxa"/>
            <w:tcMar>
              <w:top w:w="20" w:type="dxa"/>
              <w:left w:w="20" w:type="dxa"/>
              <w:bottom w:w="20" w:type="dxa"/>
              <w:right w:w="20" w:type="dxa"/>
            </w:tcMar>
            <w:vAlign w:val="center"/>
            <w:hideMark/>
          </w:tcPr>
          <w:p w14:paraId="31E08A87" w14:textId="77777777" w:rsidR="00A37790" w:rsidRPr="00715DCF" w:rsidRDefault="00A37790" w:rsidP="00E30EA7">
            <w:pPr>
              <w:pStyle w:val="movimento"/>
              <w:rPr>
                <w:color w:val="002060"/>
              </w:rPr>
            </w:pPr>
            <w:r w:rsidRPr="00715DCF">
              <w:rPr>
                <w:color w:val="002060"/>
              </w:rPr>
              <w:t>BERKANE OUBAIDA</w:t>
            </w:r>
          </w:p>
        </w:tc>
        <w:tc>
          <w:tcPr>
            <w:tcW w:w="2200" w:type="dxa"/>
            <w:tcMar>
              <w:top w:w="20" w:type="dxa"/>
              <w:left w:w="20" w:type="dxa"/>
              <w:bottom w:w="20" w:type="dxa"/>
              <w:right w:w="20" w:type="dxa"/>
            </w:tcMar>
            <w:vAlign w:val="center"/>
            <w:hideMark/>
          </w:tcPr>
          <w:p w14:paraId="0E2F3C6E" w14:textId="77777777" w:rsidR="00A37790" w:rsidRPr="00715DCF" w:rsidRDefault="00A37790" w:rsidP="00E30EA7">
            <w:pPr>
              <w:pStyle w:val="movimento2"/>
              <w:rPr>
                <w:color w:val="002060"/>
              </w:rPr>
            </w:pPr>
            <w:r w:rsidRPr="00715DCF">
              <w:rPr>
                <w:color w:val="002060"/>
              </w:rPr>
              <w:t xml:space="preserve">(ITALSERVICE C5) </w:t>
            </w:r>
          </w:p>
        </w:tc>
        <w:tc>
          <w:tcPr>
            <w:tcW w:w="800" w:type="dxa"/>
            <w:tcMar>
              <w:top w:w="20" w:type="dxa"/>
              <w:left w:w="20" w:type="dxa"/>
              <w:bottom w:w="20" w:type="dxa"/>
              <w:right w:w="20" w:type="dxa"/>
            </w:tcMar>
            <w:vAlign w:val="center"/>
            <w:hideMark/>
          </w:tcPr>
          <w:p w14:paraId="452E0434"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11641A3B" w14:textId="77777777" w:rsidR="00A37790" w:rsidRPr="00715DCF" w:rsidRDefault="00A37790" w:rsidP="00E30EA7">
            <w:pPr>
              <w:pStyle w:val="movimento"/>
              <w:rPr>
                <w:color w:val="002060"/>
              </w:rPr>
            </w:pPr>
            <w:r w:rsidRPr="00715DCF">
              <w:rPr>
                <w:color w:val="002060"/>
              </w:rPr>
              <w:t>GIROMETTI GIOVANNI</w:t>
            </w:r>
          </w:p>
        </w:tc>
        <w:tc>
          <w:tcPr>
            <w:tcW w:w="2200" w:type="dxa"/>
            <w:tcMar>
              <w:top w:w="20" w:type="dxa"/>
              <w:left w:w="20" w:type="dxa"/>
              <w:bottom w:w="20" w:type="dxa"/>
              <w:right w:w="20" w:type="dxa"/>
            </w:tcMar>
            <w:vAlign w:val="center"/>
            <w:hideMark/>
          </w:tcPr>
          <w:p w14:paraId="484F0D05" w14:textId="77777777" w:rsidR="00A37790" w:rsidRPr="00715DCF" w:rsidRDefault="00A37790" w:rsidP="00E30EA7">
            <w:pPr>
              <w:pStyle w:val="movimento2"/>
              <w:rPr>
                <w:color w:val="002060"/>
              </w:rPr>
            </w:pPr>
            <w:r w:rsidRPr="00715DCF">
              <w:rPr>
                <w:color w:val="002060"/>
              </w:rPr>
              <w:t xml:space="preserve">(ITALSERVICE C5) </w:t>
            </w:r>
          </w:p>
        </w:tc>
      </w:tr>
    </w:tbl>
    <w:p w14:paraId="488B134F" w14:textId="77777777" w:rsidR="00A37790" w:rsidRPr="00715DCF" w:rsidRDefault="00A37790" w:rsidP="00A37790">
      <w:pPr>
        <w:pStyle w:val="titolo10"/>
        <w:rPr>
          <w:rFonts w:eastAsiaTheme="minorEastAsia"/>
          <w:color w:val="002060"/>
        </w:rPr>
      </w:pPr>
      <w:r w:rsidRPr="00715DCF">
        <w:rPr>
          <w:color w:val="002060"/>
        </w:rPr>
        <w:t xml:space="preserve">GARE DEL 14/11/2023 </w:t>
      </w:r>
    </w:p>
    <w:p w14:paraId="1A708FC0" w14:textId="77777777" w:rsidR="00A37790" w:rsidRPr="00715DCF" w:rsidRDefault="00A37790" w:rsidP="00A37790">
      <w:pPr>
        <w:pStyle w:val="titolo7a"/>
        <w:rPr>
          <w:color w:val="002060"/>
        </w:rPr>
      </w:pPr>
      <w:r w:rsidRPr="00715DCF">
        <w:rPr>
          <w:color w:val="002060"/>
        </w:rPr>
        <w:t xml:space="preserve">PROVVEDIMENTI DISCIPLINARI </w:t>
      </w:r>
    </w:p>
    <w:p w14:paraId="6B476841" w14:textId="77777777" w:rsidR="00A37790" w:rsidRPr="00715DCF" w:rsidRDefault="00A37790" w:rsidP="00A37790">
      <w:pPr>
        <w:pStyle w:val="titolo7b0"/>
        <w:rPr>
          <w:color w:val="002060"/>
        </w:rPr>
      </w:pPr>
      <w:r w:rsidRPr="00715DCF">
        <w:rPr>
          <w:color w:val="002060"/>
        </w:rPr>
        <w:t xml:space="preserve">In base alle risultanze degli atti ufficiali sono state deliberate le seguenti sanzioni disciplinari. </w:t>
      </w:r>
    </w:p>
    <w:p w14:paraId="2D776599" w14:textId="77777777" w:rsidR="00A37790" w:rsidRPr="00715DCF" w:rsidRDefault="00A37790" w:rsidP="00A37790">
      <w:pPr>
        <w:pStyle w:val="titolo30"/>
        <w:rPr>
          <w:color w:val="002060"/>
        </w:rPr>
      </w:pPr>
      <w:r w:rsidRPr="00715DCF">
        <w:rPr>
          <w:color w:val="002060"/>
        </w:rPr>
        <w:t xml:space="preserve">CALCIATORI NON ESPULSI </w:t>
      </w:r>
    </w:p>
    <w:p w14:paraId="58816C48" w14:textId="77777777" w:rsidR="00A37790" w:rsidRPr="00715DCF" w:rsidRDefault="00A37790" w:rsidP="00A37790">
      <w:pPr>
        <w:pStyle w:val="titolo20"/>
        <w:rPr>
          <w:color w:val="002060"/>
        </w:rPr>
      </w:pPr>
      <w:r w:rsidRPr="00715DCF">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429C01B7" w14:textId="77777777" w:rsidTr="00E30EA7">
        <w:tc>
          <w:tcPr>
            <w:tcW w:w="2200" w:type="dxa"/>
            <w:tcMar>
              <w:top w:w="20" w:type="dxa"/>
              <w:left w:w="20" w:type="dxa"/>
              <w:bottom w:w="20" w:type="dxa"/>
              <w:right w:w="20" w:type="dxa"/>
            </w:tcMar>
            <w:vAlign w:val="center"/>
            <w:hideMark/>
          </w:tcPr>
          <w:p w14:paraId="7823EDDB" w14:textId="77777777" w:rsidR="00A37790" w:rsidRPr="00715DCF" w:rsidRDefault="00A37790" w:rsidP="00E30EA7">
            <w:pPr>
              <w:pStyle w:val="movimento"/>
              <w:rPr>
                <w:color w:val="002060"/>
              </w:rPr>
            </w:pPr>
            <w:r w:rsidRPr="00715DCF">
              <w:rPr>
                <w:color w:val="002060"/>
              </w:rPr>
              <w:t>GIACOMETTI MATTEO</w:t>
            </w:r>
          </w:p>
        </w:tc>
        <w:tc>
          <w:tcPr>
            <w:tcW w:w="2200" w:type="dxa"/>
            <w:tcMar>
              <w:top w:w="20" w:type="dxa"/>
              <w:left w:w="20" w:type="dxa"/>
              <w:bottom w:w="20" w:type="dxa"/>
              <w:right w:w="20" w:type="dxa"/>
            </w:tcMar>
            <w:vAlign w:val="center"/>
            <w:hideMark/>
          </w:tcPr>
          <w:p w14:paraId="1568D363" w14:textId="77777777" w:rsidR="00A37790" w:rsidRPr="00715DCF" w:rsidRDefault="00A37790" w:rsidP="00E30EA7">
            <w:pPr>
              <w:pStyle w:val="movimento2"/>
              <w:rPr>
                <w:color w:val="002060"/>
              </w:rPr>
            </w:pPr>
            <w:r w:rsidRPr="00715DCF">
              <w:rPr>
                <w:color w:val="002060"/>
              </w:rPr>
              <w:t xml:space="preserve">(REAL FABRIANO) </w:t>
            </w:r>
          </w:p>
        </w:tc>
        <w:tc>
          <w:tcPr>
            <w:tcW w:w="800" w:type="dxa"/>
            <w:tcMar>
              <w:top w:w="20" w:type="dxa"/>
              <w:left w:w="20" w:type="dxa"/>
              <w:bottom w:w="20" w:type="dxa"/>
              <w:right w:w="20" w:type="dxa"/>
            </w:tcMar>
            <w:vAlign w:val="center"/>
            <w:hideMark/>
          </w:tcPr>
          <w:p w14:paraId="718234EF"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2B35A8F7"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449FD430" w14:textId="77777777" w:rsidR="00A37790" w:rsidRPr="00715DCF" w:rsidRDefault="00A37790" w:rsidP="00E30EA7">
            <w:pPr>
              <w:pStyle w:val="movimento2"/>
              <w:rPr>
                <w:color w:val="002060"/>
              </w:rPr>
            </w:pPr>
            <w:r w:rsidRPr="00715DCF">
              <w:rPr>
                <w:color w:val="002060"/>
              </w:rPr>
              <w:t> </w:t>
            </w:r>
          </w:p>
        </w:tc>
      </w:tr>
    </w:tbl>
    <w:p w14:paraId="75FA9FDF" w14:textId="77777777" w:rsidR="00A37790" w:rsidRPr="00715DCF" w:rsidRDefault="00A37790" w:rsidP="00A37790">
      <w:pPr>
        <w:pStyle w:val="titolo20"/>
        <w:rPr>
          <w:rFonts w:eastAsiaTheme="minorEastAsia"/>
          <w:color w:val="002060"/>
        </w:rPr>
      </w:pPr>
      <w:r w:rsidRPr="00715DCF">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7790" w:rsidRPr="00715DCF" w14:paraId="69DF1425" w14:textId="77777777" w:rsidTr="00E30EA7">
        <w:tc>
          <w:tcPr>
            <w:tcW w:w="2200" w:type="dxa"/>
            <w:tcMar>
              <w:top w:w="20" w:type="dxa"/>
              <w:left w:w="20" w:type="dxa"/>
              <w:bottom w:w="20" w:type="dxa"/>
              <w:right w:w="20" w:type="dxa"/>
            </w:tcMar>
            <w:vAlign w:val="center"/>
            <w:hideMark/>
          </w:tcPr>
          <w:p w14:paraId="2AD41869" w14:textId="77777777" w:rsidR="00A37790" w:rsidRPr="00715DCF" w:rsidRDefault="00A37790" w:rsidP="00E30EA7">
            <w:pPr>
              <w:pStyle w:val="movimento"/>
              <w:rPr>
                <w:color w:val="002060"/>
              </w:rPr>
            </w:pPr>
            <w:r w:rsidRPr="00715DCF">
              <w:rPr>
                <w:color w:val="002060"/>
              </w:rPr>
              <w:t>ALIANELLO GIACOMO</w:t>
            </w:r>
          </w:p>
        </w:tc>
        <w:tc>
          <w:tcPr>
            <w:tcW w:w="2200" w:type="dxa"/>
            <w:tcMar>
              <w:top w:w="20" w:type="dxa"/>
              <w:left w:w="20" w:type="dxa"/>
              <w:bottom w:w="20" w:type="dxa"/>
              <w:right w:w="20" w:type="dxa"/>
            </w:tcMar>
            <w:vAlign w:val="center"/>
            <w:hideMark/>
          </w:tcPr>
          <w:p w14:paraId="25B94B4A" w14:textId="77777777" w:rsidR="00A37790" w:rsidRPr="00715DCF" w:rsidRDefault="00A37790" w:rsidP="00E30EA7">
            <w:pPr>
              <w:pStyle w:val="movimento2"/>
              <w:rPr>
                <w:color w:val="002060"/>
              </w:rPr>
            </w:pPr>
            <w:r w:rsidRPr="00715DCF">
              <w:rPr>
                <w:color w:val="002060"/>
              </w:rPr>
              <w:t xml:space="preserve">(REAL FABRIANO) </w:t>
            </w:r>
          </w:p>
        </w:tc>
        <w:tc>
          <w:tcPr>
            <w:tcW w:w="800" w:type="dxa"/>
            <w:tcMar>
              <w:top w:w="20" w:type="dxa"/>
              <w:left w:w="20" w:type="dxa"/>
              <w:bottom w:w="20" w:type="dxa"/>
              <w:right w:w="20" w:type="dxa"/>
            </w:tcMar>
            <w:vAlign w:val="center"/>
            <w:hideMark/>
          </w:tcPr>
          <w:p w14:paraId="508A12E0"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5C02EFAB" w14:textId="77777777" w:rsidR="00A37790" w:rsidRPr="00715DCF" w:rsidRDefault="00A37790" w:rsidP="00E30EA7">
            <w:pPr>
              <w:pStyle w:val="movimento"/>
              <w:rPr>
                <w:color w:val="002060"/>
              </w:rPr>
            </w:pPr>
            <w:r w:rsidRPr="00715DCF">
              <w:rPr>
                <w:color w:val="002060"/>
              </w:rPr>
              <w:t> </w:t>
            </w:r>
          </w:p>
        </w:tc>
        <w:tc>
          <w:tcPr>
            <w:tcW w:w="2200" w:type="dxa"/>
            <w:tcMar>
              <w:top w:w="20" w:type="dxa"/>
              <w:left w:w="20" w:type="dxa"/>
              <w:bottom w:w="20" w:type="dxa"/>
              <w:right w:w="20" w:type="dxa"/>
            </w:tcMar>
            <w:vAlign w:val="center"/>
            <w:hideMark/>
          </w:tcPr>
          <w:p w14:paraId="77B15A38" w14:textId="77777777" w:rsidR="00A37790" w:rsidRPr="00715DCF" w:rsidRDefault="00A37790" w:rsidP="00E30EA7">
            <w:pPr>
              <w:pStyle w:val="movimento2"/>
              <w:rPr>
                <w:color w:val="002060"/>
              </w:rPr>
            </w:pPr>
            <w:r w:rsidRPr="00715DCF">
              <w:rPr>
                <w:color w:val="002060"/>
              </w:rPr>
              <w:t> </w:t>
            </w:r>
          </w:p>
        </w:tc>
      </w:tr>
    </w:tbl>
    <w:p w14:paraId="2E14CEBF" w14:textId="77777777" w:rsidR="00A37790" w:rsidRDefault="00A37790" w:rsidP="00A37790">
      <w:pPr>
        <w:pStyle w:val="breakline"/>
        <w:rPr>
          <w:color w:val="002060"/>
        </w:rPr>
      </w:pPr>
    </w:p>
    <w:p w14:paraId="6F4C402A" w14:textId="77777777" w:rsidR="00A37790" w:rsidRPr="00D652AD" w:rsidRDefault="00A37790" w:rsidP="00A37790">
      <w:pPr>
        <w:jc w:val="center"/>
        <w:rPr>
          <w:rFonts w:ascii="Arial" w:hAnsi="Arial" w:cs="Arial"/>
          <w:noProof/>
          <w:color w:val="002060"/>
          <w:sz w:val="22"/>
          <w:szCs w:val="22"/>
        </w:rPr>
      </w:pPr>
      <w:r w:rsidRPr="00D652AD">
        <w:rPr>
          <w:rFonts w:ascii="Arial" w:hAnsi="Arial" w:cs="Arial"/>
          <w:noProof/>
          <w:color w:val="002060"/>
          <w:sz w:val="22"/>
          <w:szCs w:val="22"/>
        </w:rPr>
        <w:t>F.to IL SEGRETARIO                                   F.to IL GIUDICE SPORTIVO</w:t>
      </w:r>
    </w:p>
    <w:p w14:paraId="5B466FBC" w14:textId="77777777" w:rsidR="00A37790" w:rsidRPr="00D652AD" w:rsidRDefault="00A37790" w:rsidP="00A37790">
      <w:pPr>
        <w:pStyle w:val="Corpodeltesto2"/>
        <w:spacing w:after="0" w:line="240" w:lineRule="auto"/>
        <w:jc w:val="both"/>
        <w:rPr>
          <w:rFonts w:ascii="Arial" w:hAnsi="Arial" w:cs="Arial"/>
          <w:b/>
          <w:color w:val="002060"/>
          <w:sz w:val="22"/>
          <w:szCs w:val="22"/>
        </w:rPr>
      </w:pPr>
      <w:r w:rsidRPr="00D652AD">
        <w:rPr>
          <w:rFonts w:ascii="Arial" w:hAnsi="Arial" w:cs="Arial"/>
          <w:noProof/>
          <w:color w:val="002060"/>
          <w:sz w:val="22"/>
          <w:szCs w:val="22"/>
        </w:rPr>
        <w:t xml:space="preserve">                         Angelo Castellana        </w:t>
      </w:r>
      <w:r w:rsidRPr="00D652AD">
        <w:rPr>
          <w:rFonts w:ascii="Arial" w:hAnsi="Arial" w:cs="Arial"/>
          <w:noProof/>
          <w:color w:val="002060"/>
          <w:sz w:val="22"/>
          <w:szCs w:val="22"/>
        </w:rPr>
        <w:tab/>
        <w:t xml:space="preserve">                                Agnese Lazzaretti</w:t>
      </w:r>
    </w:p>
    <w:p w14:paraId="38396F77" w14:textId="77777777" w:rsidR="00A37790" w:rsidRPr="00715DCF" w:rsidRDefault="00A37790" w:rsidP="00A37790">
      <w:pPr>
        <w:pStyle w:val="breakline"/>
        <w:rPr>
          <w:rFonts w:eastAsiaTheme="minorEastAsia"/>
          <w:color w:val="002060"/>
        </w:rPr>
      </w:pPr>
    </w:p>
    <w:p w14:paraId="0E75FEDA" w14:textId="77777777" w:rsidR="00A37790" w:rsidRPr="00715DCF" w:rsidRDefault="00A37790" w:rsidP="00A37790">
      <w:pPr>
        <w:pStyle w:val="titoloprinc0"/>
        <w:rPr>
          <w:color w:val="002060"/>
        </w:rPr>
      </w:pPr>
      <w:r w:rsidRPr="00715DCF">
        <w:rPr>
          <w:color w:val="002060"/>
        </w:rPr>
        <w:t>CLASSIFICA</w:t>
      </w:r>
    </w:p>
    <w:p w14:paraId="5FBEA3C5" w14:textId="77777777" w:rsidR="00A37790" w:rsidRPr="00715DCF" w:rsidRDefault="00A37790" w:rsidP="00A37790">
      <w:pPr>
        <w:pStyle w:val="breakline"/>
        <w:rPr>
          <w:color w:val="002060"/>
        </w:rPr>
      </w:pPr>
    </w:p>
    <w:p w14:paraId="2F9DADB6" w14:textId="77777777" w:rsidR="00A37790" w:rsidRPr="00715DCF" w:rsidRDefault="00A37790" w:rsidP="00A37790">
      <w:pPr>
        <w:pStyle w:val="breakline"/>
        <w:rPr>
          <w:color w:val="002060"/>
        </w:rPr>
      </w:pPr>
    </w:p>
    <w:p w14:paraId="4F1DDD3B" w14:textId="77777777" w:rsidR="00A37790" w:rsidRPr="00715DCF" w:rsidRDefault="00A37790" w:rsidP="00A37790">
      <w:pPr>
        <w:pStyle w:val="sottotitolocampionato10"/>
        <w:rPr>
          <w:color w:val="002060"/>
        </w:rPr>
      </w:pPr>
      <w:r w:rsidRPr="00715D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7790" w:rsidRPr="00715DCF" w14:paraId="4F770685" w14:textId="77777777" w:rsidTr="00E30EA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D1087" w14:textId="77777777" w:rsidR="00A37790" w:rsidRPr="00715DCF" w:rsidRDefault="00A37790" w:rsidP="00E30EA7">
            <w:pPr>
              <w:pStyle w:val="headertabella0"/>
              <w:rPr>
                <w:color w:val="002060"/>
              </w:rPr>
            </w:pPr>
            <w:r w:rsidRPr="00715D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FDAB1" w14:textId="77777777" w:rsidR="00A37790" w:rsidRPr="00715DCF" w:rsidRDefault="00A37790" w:rsidP="00E30EA7">
            <w:pPr>
              <w:pStyle w:val="headertabella0"/>
              <w:rPr>
                <w:color w:val="002060"/>
              </w:rPr>
            </w:pPr>
            <w:r w:rsidRPr="00715D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5955D" w14:textId="77777777" w:rsidR="00A37790" w:rsidRPr="00715DCF" w:rsidRDefault="00A37790" w:rsidP="00E30EA7">
            <w:pPr>
              <w:pStyle w:val="headertabella0"/>
              <w:rPr>
                <w:color w:val="002060"/>
              </w:rPr>
            </w:pPr>
            <w:r w:rsidRPr="00715D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FDB30" w14:textId="77777777" w:rsidR="00A37790" w:rsidRPr="00715DCF" w:rsidRDefault="00A37790" w:rsidP="00E30EA7">
            <w:pPr>
              <w:pStyle w:val="headertabella0"/>
              <w:rPr>
                <w:color w:val="002060"/>
              </w:rPr>
            </w:pPr>
            <w:r w:rsidRPr="00715D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A870" w14:textId="77777777" w:rsidR="00A37790" w:rsidRPr="00715DCF" w:rsidRDefault="00A37790" w:rsidP="00E30EA7">
            <w:pPr>
              <w:pStyle w:val="headertabella0"/>
              <w:rPr>
                <w:color w:val="002060"/>
              </w:rPr>
            </w:pPr>
            <w:r w:rsidRPr="00715D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2AF05" w14:textId="77777777" w:rsidR="00A37790" w:rsidRPr="00715DCF" w:rsidRDefault="00A37790" w:rsidP="00E30EA7">
            <w:pPr>
              <w:pStyle w:val="headertabella0"/>
              <w:rPr>
                <w:color w:val="002060"/>
              </w:rPr>
            </w:pPr>
            <w:r w:rsidRPr="00715D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146F4" w14:textId="77777777" w:rsidR="00A37790" w:rsidRPr="00715DCF" w:rsidRDefault="00A37790" w:rsidP="00E30EA7">
            <w:pPr>
              <w:pStyle w:val="headertabella0"/>
              <w:rPr>
                <w:color w:val="002060"/>
              </w:rPr>
            </w:pPr>
            <w:r w:rsidRPr="00715D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BED75" w14:textId="77777777" w:rsidR="00A37790" w:rsidRPr="00715DCF" w:rsidRDefault="00A37790" w:rsidP="00E30EA7">
            <w:pPr>
              <w:pStyle w:val="headertabella0"/>
              <w:rPr>
                <w:color w:val="002060"/>
              </w:rPr>
            </w:pPr>
            <w:r w:rsidRPr="00715D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9425" w14:textId="77777777" w:rsidR="00A37790" w:rsidRPr="00715DCF" w:rsidRDefault="00A37790" w:rsidP="00E30EA7">
            <w:pPr>
              <w:pStyle w:val="headertabella0"/>
              <w:rPr>
                <w:color w:val="002060"/>
              </w:rPr>
            </w:pPr>
            <w:r w:rsidRPr="00715D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D25FB" w14:textId="77777777" w:rsidR="00A37790" w:rsidRPr="00715DCF" w:rsidRDefault="00A37790" w:rsidP="00E30EA7">
            <w:pPr>
              <w:pStyle w:val="headertabella0"/>
              <w:rPr>
                <w:color w:val="002060"/>
              </w:rPr>
            </w:pPr>
            <w:r w:rsidRPr="00715DCF">
              <w:rPr>
                <w:color w:val="002060"/>
              </w:rPr>
              <w:t>PE</w:t>
            </w:r>
          </w:p>
        </w:tc>
      </w:tr>
      <w:tr w:rsidR="00A37790" w:rsidRPr="00715DCF" w14:paraId="539D6B44" w14:textId="77777777" w:rsidTr="00E30EA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1EB5E" w14:textId="77777777" w:rsidR="00A37790" w:rsidRPr="00715DCF" w:rsidRDefault="00A37790" w:rsidP="00E30EA7">
            <w:pPr>
              <w:pStyle w:val="rowtabella0"/>
              <w:rPr>
                <w:color w:val="002060"/>
              </w:rPr>
            </w:pPr>
            <w:r w:rsidRPr="00715DCF">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40D4" w14:textId="77777777" w:rsidR="00A37790" w:rsidRPr="00715DCF" w:rsidRDefault="00A37790" w:rsidP="00E30EA7">
            <w:pPr>
              <w:pStyle w:val="rowtabella0"/>
              <w:jc w:val="center"/>
              <w:rPr>
                <w:color w:val="002060"/>
              </w:rPr>
            </w:pPr>
            <w:r w:rsidRPr="00715D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CA06"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2D2E"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F3839"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9596"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5BC8" w14:textId="77777777" w:rsidR="00A37790" w:rsidRPr="00715DCF" w:rsidRDefault="00A37790" w:rsidP="00E30EA7">
            <w:pPr>
              <w:pStyle w:val="rowtabella0"/>
              <w:jc w:val="center"/>
              <w:rPr>
                <w:color w:val="002060"/>
              </w:rPr>
            </w:pPr>
            <w:r w:rsidRPr="00715DCF">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DBA6" w14:textId="77777777" w:rsidR="00A37790" w:rsidRPr="00715DCF" w:rsidRDefault="00A37790" w:rsidP="00E30EA7">
            <w:pPr>
              <w:pStyle w:val="rowtabella0"/>
              <w:jc w:val="center"/>
              <w:rPr>
                <w:color w:val="002060"/>
              </w:rPr>
            </w:pPr>
            <w:r w:rsidRPr="00715D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B60E6" w14:textId="77777777" w:rsidR="00A37790" w:rsidRPr="00715DCF" w:rsidRDefault="00A37790" w:rsidP="00E30EA7">
            <w:pPr>
              <w:pStyle w:val="rowtabella0"/>
              <w:jc w:val="center"/>
              <w:rPr>
                <w:color w:val="002060"/>
              </w:rPr>
            </w:pPr>
            <w:r w:rsidRPr="00715D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191F" w14:textId="77777777" w:rsidR="00A37790" w:rsidRPr="00715DCF" w:rsidRDefault="00A37790" w:rsidP="00E30EA7">
            <w:pPr>
              <w:pStyle w:val="rowtabella0"/>
              <w:jc w:val="center"/>
              <w:rPr>
                <w:color w:val="002060"/>
              </w:rPr>
            </w:pPr>
            <w:r w:rsidRPr="00715DCF">
              <w:rPr>
                <w:color w:val="002060"/>
              </w:rPr>
              <w:t>0</w:t>
            </w:r>
          </w:p>
        </w:tc>
      </w:tr>
      <w:tr w:rsidR="00A37790" w:rsidRPr="00715DCF" w14:paraId="7EBC5FEE"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28E19A" w14:textId="77777777" w:rsidR="00A37790" w:rsidRPr="00715DCF" w:rsidRDefault="00A37790" w:rsidP="00E30EA7">
            <w:pPr>
              <w:pStyle w:val="rowtabella0"/>
              <w:rPr>
                <w:color w:val="002060"/>
                <w:lang w:val="es-ES"/>
              </w:rPr>
            </w:pPr>
            <w:r w:rsidRPr="00715DCF">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A458" w14:textId="77777777" w:rsidR="00A37790" w:rsidRPr="00715DCF" w:rsidRDefault="00A37790" w:rsidP="00E30EA7">
            <w:pPr>
              <w:pStyle w:val="rowtabella0"/>
              <w:jc w:val="center"/>
              <w:rPr>
                <w:color w:val="002060"/>
              </w:rPr>
            </w:pPr>
            <w:r w:rsidRPr="00715D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47DD0"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7719"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A817"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1420F"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03323" w14:textId="77777777" w:rsidR="00A37790" w:rsidRPr="00715DCF" w:rsidRDefault="00A37790" w:rsidP="00E30EA7">
            <w:pPr>
              <w:pStyle w:val="rowtabella0"/>
              <w:jc w:val="center"/>
              <w:rPr>
                <w:color w:val="002060"/>
              </w:rPr>
            </w:pPr>
            <w:r w:rsidRPr="00715DCF">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67897" w14:textId="77777777" w:rsidR="00A37790" w:rsidRPr="00715DCF" w:rsidRDefault="00A37790" w:rsidP="00E30EA7">
            <w:pPr>
              <w:pStyle w:val="rowtabella0"/>
              <w:jc w:val="center"/>
              <w:rPr>
                <w:color w:val="002060"/>
              </w:rPr>
            </w:pPr>
            <w:r w:rsidRPr="00715D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D1F82" w14:textId="77777777" w:rsidR="00A37790" w:rsidRPr="00715DCF" w:rsidRDefault="00A37790" w:rsidP="00E30EA7">
            <w:pPr>
              <w:pStyle w:val="rowtabella0"/>
              <w:jc w:val="center"/>
              <w:rPr>
                <w:color w:val="002060"/>
              </w:rPr>
            </w:pPr>
            <w:r w:rsidRPr="00715D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9238" w14:textId="77777777" w:rsidR="00A37790" w:rsidRPr="00715DCF" w:rsidRDefault="00A37790" w:rsidP="00E30EA7">
            <w:pPr>
              <w:pStyle w:val="rowtabella0"/>
              <w:jc w:val="center"/>
              <w:rPr>
                <w:color w:val="002060"/>
              </w:rPr>
            </w:pPr>
            <w:r w:rsidRPr="00715DCF">
              <w:rPr>
                <w:color w:val="002060"/>
              </w:rPr>
              <w:t>0</w:t>
            </w:r>
          </w:p>
        </w:tc>
      </w:tr>
      <w:tr w:rsidR="00A37790" w:rsidRPr="00715DCF" w14:paraId="0555B36D"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B93BC1" w14:textId="77777777" w:rsidR="00A37790" w:rsidRPr="00715DCF" w:rsidRDefault="00A37790" w:rsidP="00E30EA7">
            <w:pPr>
              <w:pStyle w:val="rowtabella0"/>
              <w:rPr>
                <w:color w:val="002060"/>
                <w:lang w:val="es-ES"/>
              </w:rPr>
            </w:pPr>
            <w:r w:rsidRPr="00715DCF">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0C31" w14:textId="77777777" w:rsidR="00A37790" w:rsidRPr="00715DCF" w:rsidRDefault="00A37790" w:rsidP="00E30EA7">
            <w:pPr>
              <w:pStyle w:val="rowtabella0"/>
              <w:jc w:val="center"/>
              <w:rPr>
                <w:color w:val="002060"/>
              </w:rPr>
            </w:pPr>
            <w:r w:rsidRPr="00715D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E8CAB"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3FEF"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761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A0D2B" w14:textId="77777777" w:rsidR="00A37790" w:rsidRPr="00715DCF" w:rsidRDefault="00A37790" w:rsidP="00E30EA7">
            <w:pPr>
              <w:pStyle w:val="rowtabella0"/>
              <w:jc w:val="center"/>
              <w:rPr>
                <w:color w:val="002060"/>
              </w:rPr>
            </w:pPr>
            <w:r w:rsidRPr="00715D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814CC" w14:textId="77777777" w:rsidR="00A37790" w:rsidRPr="00715DCF" w:rsidRDefault="00A37790" w:rsidP="00E30EA7">
            <w:pPr>
              <w:pStyle w:val="rowtabella0"/>
              <w:jc w:val="center"/>
              <w:rPr>
                <w:color w:val="002060"/>
              </w:rPr>
            </w:pPr>
            <w:r w:rsidRPr="00715DC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29858" w14:textId="77777777" w:rsidR="00A37790" w:rsidRPr="00715DCF" w:rsidRDefault="00A37790" w:rsidP="00E30EA7">
            <w:pPr>
              <w:pStyle w:val="rowtabella0"/>
              <w:jc w:val="center"/>
              <w:rPr>
                <w:color w:val="002060"/>
              </w:rPr>
            </w:pPr>
            <w:r w:rsidRPr="00715D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B57AF" w14:textId="77777777" w:rsidR="00A37790" w:rsidRPr="00715DCF" w:rsidRDefault="00A37790" w:rsidP="00E30EA7">
            <w:pPr>
              <w:pStyle w:val="rowtabella0"/>
              <w:jc w:val="center"/>
              <w:rPr>
                <w:color w:val="002060"/>
              </w:rPr>
            </w:pPr>
            <w:r w:rsidRPr="00715D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CE2F" w14:textId="77777777" w:rsidR="00A37790" w:rsidRPr="00715DCF" w:rsidRDefault="00A37790" w:rsidP="00E30EA7">
            <w:pPr>
              <w:pStyle w:val="rowtabella0"/>
              <w:jc w:val="center"/>
              <w:rPr>
                <w:color w:val="002060"/>
              </w:rPr>
            </w:pPr>
            <w:r w:rsidRPr="00715DCF">
              <w:rPr>
                <w:color w:val="002060"/>
              </w:rPr>
              <w:t>0</w:t>
            </w:r>
          </w:p>
        </w:tc>
      </w:tr>
      <w:tr w:rsidR="00A37790" w:rsidRPr="00715DCF" w14:paraId="38DA88C2"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1019D" w14:textId="77777777" w:rsidR="00A37790" w:rsidRPr="00715DCF" w:rsidRDefault="00A37790" w:rsidP="00E30EA7">
            <w:pPr>
              <w:pStyle w:val="rowtabella0"/>
              <w:rPr>
                <w:color w:val="002060"/>
              </w:rPr>
            </w:pPr>
            <w:r w:rsidRPr="00715DC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B389" w14:textId="77777777" w:rsidR="00A37790" w:rsidRPr="00715DCF" w:rsidRDefault="00A37790" w:rsidP="00E30EA7">
            <w:pPr>
              <w:pStyle w:val="rowtabella0"/>
              <w:jc w:val="center"/>
              <w:rPr>
                <w:color w:val="002060"/>
              </w:rPr>
            </w:pPr>
            <w:r w:rsidRPr="00715D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5DE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1ECD7"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7B4FE"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759A6" w14:textId="77777777" w:rsidR="00A37790" w:rsidRPr="00715DCF" w:rsidRDefault="00A37790" w:rsidP="00E30EA7">
            <w:pPr>
              <w:pStyle w:val="rowtabella0"/>
              <w:jc w:val="center"/>
              <w:rPr>
                <w:color w:val="002060"/>
              </w:rPr>
            </w:pPr>
            <w:r w:rsidRPr="00715D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72C5D"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DDAC" w14:textId="77777777" w:rsidR="00A37790" w:rsidRPr="00715DCF" w:rsidRDefault="00A37790" w:rsidP="00E30EA7">
            <w:pPr>
              <w:pStyle w:val="rowtabella0"/>
              <w:jc w:val="center"/>
              <w:rPr>
                <w:color w:val="002060"/>
              </w:rPr>
            </w:pPr>
            <w:r w:rsidRPr="00715D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1348" w14:textId="77777777" w:rsidR="00A37790" w:rsidRPr="00715DCF" w:rsidRDefault="00A37790" w:rsidP="00E30EA7">
            <w:pPr>
              <w:pStyle w:val="rowtabella0"/>
              <w:jc w:val="center"/>
              <w:rPr>
                <w:color w:val="002060"/>
              </w:rPr>
            </w:pPr>
            <w:r w:rsidRPr="00715D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9E7A" w14:textId="77777777" w:rsidR="00A37790" w:rsidRPr="00715DCF" w:rsidRDefault="00A37790" w:rsidP="00E30EA7">
            <w:pPr>
              <w:pStyle w:val="rowtabella0"/>
              <w:jc w:val="center"/>
              <w:rPr>
                <w:color w:val="002060"/>
              </w:rPr>
            </w:pPr>
            <w:r w:rsidRPr="00715DCF">
              <w:rPr>
                <w:color w:val="002060"/>
              </w:rPr>
              <w:t>0</w:t>
            </w:r>
          </w:p>
        </w:tc>
      </w:tr>
      <w:tr w:rsidR="00A37790" w:rsidRPr="00715DCF" w14:paraId="2B2C471F" w14:textId="77777777" w:rsidTr="00E30EA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D5D88" w14:textId="77777777" w:rsidR="00A37790" w:rsidRPr="00715DCF" w:rsidRDefault="00A37790" w:rsidP="00E30EA7">
            <w:pPr>
              <w:pStyle w:val="rowtabella0"/>
              <w:rPr>
                <w:color w:val="002060"/>
              </w:rPr>
            </w:pPr>
            <w:r w:rsidRPr="00715DCF">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A0931"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F6E05"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B220"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A364A"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1855C"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5D10B"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7CCC" w14:textId="77777777" w:rsidR="00A37790" w:rsidRPr="00715DCF" w:rsidRDefault="00A37790" w:rsidP="00E30EA7">
            <w:pPr>
              <w:pStyle w:val="rowtabella0"/>
              <w:jc w:val="center"/>
              <w:rPr>
                <w:color w:val="002060"/>
              </w:rPr>
            </w:pPr>
            <w:r w:rsidRPr="00715DC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D63DD" w14:textId="77777777" w:rsidR="00A37790" w:rsidRPr="00715DCF" w:rsidRDefault="00A37790" w:rsidP="00E30EA7">
            <w:pPr>
              <w:pStyle w:val="rowtabella0"/>
              <w:jc w:val="center"/>
              <w:rPr>
                <w:color w:val="002060"/>
              </w:rPr>
            </w:pPr>
            <w:r w:rsidRPr="00715D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D199C" w14:textId="77777777" w:rsidR="00A37790" w:rsidRPr="00715DCF" w:rsidRDefault="00A37790" w:rsidP="00E30EA7">
            <w:pPr>
              <w:pStyle w:val="rowtabella0"/>
              <w:jc w:val="center"/>
              <w:rPr>
                <w:color w:val="002060"/>
              </w:rPr>
            </w:pPr>
            <w:r w:rsidRPr="00715DCF">
              <w:rPr>
                <w:color w:val="002060"/>
              </w:rPr>
              <w:t>0</w:t>
            </w:r>
          </w:p>
        </w:tc>
      </w:tr>
      <w:tr w:rsidR="00A37790" w:rsidRPr="00715DCF" w14:paraId="149335C7" w14:textId="77777777" w:rsidTr="00E30EA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134BF" w14:textId="77777777" w:rsidR="00A37790" w:rsidRPr="00715DCF" w:rsidRDefault="00A37790" w:rsidP="00E30EA7">
            <w:pPr>
              <w:pStyle w:val="rowtabella0"/>
              <w:rPr>
                <w:color w:val="002060"/>
              </w:rPr>
            </w:pPr>
            <w:r w:rsidRPr="00715DCF">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5DFA" w14:textId="77777777" w:rsidR="00A37790" w:rsidRPr="00715DCF" w:rsidRDefault="00A37790" w:rsidP="00E30EA7">
            <w:pPr>
              <w:pStyle w:val="rowtabella0"/>
              <w:jc w:val="center"/>
              <w:rPr>
                <w:color w:val="002060"/>
              </w:rPr>
            </w:pPr>
            <w:r w:rsidRPr="00715D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0A74" w14:textId="77777777" w:rsidR="00A37790" w:rsidRPr="00715DCF" w:rsidRDefault="00A37790" w:rsidP="00E30EA7">
            <w:pPr>
              <w:pStyle w:val="rowtabella0"/>
              <w:jc w:val="center"/>
              <w:rPr>
                <w:color w:val="002060"/>
              </w:rPr>
            </w:pPr>
            <w:r w:rsidRPr="00715D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B452" w14:textId="77777777" w:rsidR="00A37790" w:rsidRPr="00715DCF" w:rsidRDefault="00A37790" w:rsidP="00E30EA7">
            <w:pPr>
              <w:pStyle w:val="rowtabella0"/>
              <w:jc w:val="center"/>
              <w:rPr>
                <w:color w:val="002060"/>
              </w:rPr>
            </w:pPr>
            <w:r w:rsidRPr="00715D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27FC4" w14:textId="77777777" w:rsidR="00A37790" w:rsidRPr="00715DCF" w:rsidRDefault="00A37790" w:rsidP="00E30EA7">
            <w:pPr>
              <w:pStyle w:val="rowtabella0"/>
              <w:jc w:val="center"/>
              <w:rPr>
                <w:color w:val="002060"/>
              </w:rPr>
            </w:pPr>
            <w:r w:rsidRPr="00715D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C2ABD" w14:textId="77777777" w:rsidR="00A37790" w:rsidRPr="00715DCF" w:rsidRDefault="00A37790" w:rsidP="00E30EA7">
            <w:pPr>
              <w:pStyle w:val="rowtabella0"/>
              <w:jc w:val="center"/>
              <w:rPr>
                <w:color w:val="002060"/>
              </w:rPr>
            </w:pPr>
            <w:r w:rsidRPr="00715D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078C3" w14:textId="77777777" w:rsidR="00A37790" w:rsidRPr="00715DCF" w:rsidRDefault="00A37790" w:rsidP="00E30EA7">
            <w:pPr>
              <w:pStyle w:val="rowtabella0"/>
              <w:jc w:val="center"/>
              <w:rPr>
                <w:color w:val="002060"/>
              </w:rPr>
            </w:pPr>
            <w:r w:rsidRPr="00715D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5CFEB" w14:textId="77777777" w:rsidR="00A37790" w:rsidRPr="00715DCF" w:rsidRDefault="00A37790" w:rsidP="00E30EA7">
            <w:pPr>
              <w:pStyle w:val="rowtabella0"/>
              <w:jc w:val="center"/>
              <w:rPr>
                <w:color w:val="002060"/>
              </w:rPr>
            </w:pPr>
            <w:r w:rsidRPr="00715DCF">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469C" w14:textId="77777777" w:rsidR="00A37790" w:rsidRPr="00715DCF" w:rsidRDefault="00A37790" w:rsidP="00E30EA7">
            <w:pPr>
              <w:pStyle w:val="rowtabella0"/>
              <w:jc w:val="center"/>
              <w:rPr>
                <w:color w:val="002060"/>
              </w:rPr>
            </w:pPr>
            <w:r w:rsidRPr="00715DC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9927" w14:textId="77777777" w:rsidR="00A37790" w:rsidRPr="00715DCF" w:rsidRDefault="00A37790" w:rsidP="00E30EA7">
            <w:pPr>
              <w:pStyle w:val="rowtabella0"/>
              <w:jc w:val="center"/>
              <w:rPr>
                <w:color w:val="002060"/>
              </w:rPr>
            </w:pPr>
            <w:r w:rsidRPr="00715DCF">
              <w:rPr>
                <w:color w:val="002060"/>
              </w:rPr>
              <w:t>0</w:t>
            </w:r>
          </w:p>
        </w:tc>
      </w:tr>
    </w:tbl>
    <w:p w14:paraId="6E82C724" w14:textId="77777777" w:rsidR="00A37790" w:rsidRPr="00715DCF" w:rsidRDefault="00A37790" w:rsidP="00A37790">
      <w:pPr>
        <w:pStyle w:val="breakline"/>
        <w:rPr>
          <w:rFonts w:eastAsiaTheme="minorEastAsia"/>
          <w:color w:val="002060"/>
        </w:rPr>
      </w:pPr>
    </w:p>
    <w:p w14:paraId="2A1EA498" w14:textId="77777777" w:rsidR="00A37790" w:rsidRPr="00715DCF" w:rsidRDefault="00A37790" w:rsidP="00A37790">
      <w:pPr>
        <w:pStyle w:val="titoloprinc0"/>
        <w:rPr>
          <w:color w:val="002060"/>
        </w:rPr>
      </w:pPr>
      <w:r w:rsidRPr="00715DCF">
        <w:rPr>
          <w:color w:val="002060"/>
        </w:rPr>
        <w:t>PROGRAMMA GARE</w:t>
      </w:r>
    </w:p>
    <w:p w14:paraId="749D2013" w14:textId="77777777" w:rsidR="00A37790" w:rsidRPr="00715DCF" w:rsidRDefault="00A37790" w:rsidP="00A37790">
      <w:pPr>
        <w:pStyle w:val="breakline"/>
        <w:rPr>
          <w:color w:val="002060"/>
        </w:rPr>
      </w:pPr>
    </w:p>
    <w:p w14:paraId="4AE47655" w14:textId="77777777" w:rsidR="00A37790" w:rsidRPr="00715DCF" w:rsidRDefault="00A37790" w:rsidP="00A37790">
      <w:pPr>
        <w:pStyle w:val="sottotitolocampionato10"/>
        <w:rPr>
          <w:color w:val="002060"/>
        </w:rPr>
      </w:pPr>
      <w:r w:rsidRPr="00715DCF">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77"/>
        <w:gridCol w:w="1565"/>
        <w:gridCol w:w="1550"/>
      </w:tblGrid>
      <w:tr w:rsidR="00A37790" w:rsidRPr="00715DCF" w14:paraId="2C4543A0"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C776B"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E03DC"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6ED68"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E8A7D"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3EA33"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C8C0E"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5D3A4"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5C971545"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00D24" w14:textId="77777777" w:rsidR="00A37790" w:rsidRPr="00715DCF" w:rsidRDefault="00A37790" w:rsidP="00E30EA7">
            <w:pPr>
              <w:pStyle w:val="rowtabella0"/>
              <w:rPr>
                <w:color w:val="002060"/>
              </w:rPr>
            </w:pPr>
            <w:r w:rsidRPr="00715DCF">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50AE0" w14:textId="77777777" w:rsidR="00A37790" w:rsidRPr="00715DCF" w:rsidRDefault="00A37790" w:rsidP="00E30EA7">
            <w:pPr>
              <w:pStyle w:val="rowtabella0"/>
              <w:rPr>
                <w:color w:val="002060"/>
              </w:rPr>
            </w:pPr>
            <w:r w:rsidRPr="00715DCF">
              <w:rPr>
                <w:color w:val="002060"/>
              </w:rPr>
              <w:t xml:space="preserve">AUDAX 1970 </w:t>
            </w:r>
            <w:proofErr w:type="gramStart"/>
            <w:r w:rsidRPr="00715DCF">
              <w:rPr>
                <w:color w:val="002060"/>
              </w:rPr>
              <w:t>S.ANGELO</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F0354" w14:textId="77777777" w:rsidR="00A37790" w:rsidRPr="00715DCF" w:rsidRDefault="00A37790" w:rsidP="00E30EA7">
            <w:pPr>
              <w:pStyle w:val="rowtabella0"/>
              <w:jc w:val="center"/>
              <w:rPr>
                <w:color w:val="002060"/>
              </w:rPr>
            </w:pPr>
            <w:r w:rsidRPr="00715DC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EF59BA" w14:textId="77777777" w:rsidR="00A37790" w:rsidRPr="00715DCF" w:rsidRDefault="00A37790" w:rsidP="00E30EA7">
            <w:pPr>
              <w:pStyle w:val="rowtabella0"/>
              <w:rPr>
                <w:color w:val="002060"/>
              </w:rPr>
            </w:pPr>
            <w:r w:rsidRPr="00715DCF">
              <w:rPr>
                <w:color w:val="002060"/>
              </w:rPr>
              <w:t>16/11/2023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1EE7D" w14:textId="77777777" w:rsidR="00A37790" w:rsidRPr="00715DCF" w:rsidRDefault="00A37790" w:rsidP="00E30EA7">
            <w:pPr>
              <w:pStyle w:val="rowtabella0"/>
              <w:rPr>
                <w:color w:val="002060"/>
              </w:rPr>
            </w:pPr>
            <w:r w:rsidRPr="00715DCF">
              <w:rPr>
                <w:color w:val="002060"/>
              </w:rPr>
              <w:t>5464 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71AE9" w14:textId="77777777" w:rsidR="00A37790" w:rsidRPr="00715DCF" w:rsidRDefault="00A37790" w:rsidP="00E30EA7">
            <w:pPr>
              <w:pStyle w:val="rowtabella0"/>
              <w:rPr>
                <w:color w:val="002060"/>
              </w:rPr>
            </w:pPr>
            <w:r w:rsidRPr="00715DCF">
              <w:rPr>
                <w:color w:val="00206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02CE4" w14:textId="77777777" w:rsidR="00A37790" w:rsidRPr="00715DCF" w:rsidRDefault="00A37790" w:rsidP="00E30EA7">
            <w:pPr>
              <w:pStyle w:val="rowtabella0"/>
              <w:rPr>
                <w:color w:val="002060"/>
              </w:rPr>
            </w:pPr>
            <w:r w:rsidRPr="00715DCF">
              <w:rPr>
                <w:color w:val="002060"/>
              </w:rPr>
              <w:t>VIA DELLE ESPOSIZIONI, 33</w:t>
            </w:r>
          </w:p>
        </w:tc>
      </w:tr>
      <w:tr w:rsidR="00A37790" w:rsidRPr="00715DCF" w14:paraId="2DD0525F" w14:textId="77777777" w:rsidTr="00E30EA7">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17EE3B" w14:textId="77777777" w:rsidR="00A37790" w:rsidRPr="00715DCF" w:rsidRDefault="00A37790" w:rsidP="00E30EA7">
            <w:pPr>
              <w:pStyle w:val="rowtabella0"/>
              <w:rPr>
                <w:color w:val="002060"/>
              </w:rPr>
            </w:pPr>
            <w:r w:rsidRPr="00715DCF">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1B1211" w14:textId="77777777" w:rsidR="00A37790" w:rsidRPr="00715DCF" w:rsidRDefault="00A37790" w:rsidP="00E30EA7">
            <w:pPr>
              <w:pStyle w:val="rowtabella0"/>
              <w:rPr>
                <w:color w:val="002060"/>
              </w:rPr>
            </w:pPr>
            <w:r w:rsidRPr="00715DCF">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90FEB4"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8801C8" w14:textId="77777777" w:rsidR="00A37790" w:rsidRPr="00715DCF" w:rsidRDefault="00A37790" w:rsidP="00E30EA7">
            <w:pPr>
              <w:pStyle w:val="rowtabella0"/>
              <w:rPr>
                <w:color w:val="002060"/>
              </w:rPr>
            </w:pPr>
            <w:r w:rsidRPr="00715DCF">
              <w:rPr>
                <w:color w:val="002060"/>
              </w:rPr>
              <w:t>18/11/2023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90696" w14:textId="77777777" w:rsidR="00A37790" w:rsidRPr="00715DCF" w:rsidRDefault="00A37790" w:rsidP="00E30EA7">
            <w:pPr>
              <w:pStyle w:val="rowtabella0"/>
              <w:rPr>
                <w:color w:val="002060"/>
              </w:rPr>
            </w:pPr>
            <w:r w:rsidRPr="00715DCF">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E736C" w14:textId="77777777" w:rsidR="00A37790" w:rsidRPr="00715DCF" w:rsidRDefault="00A37790" w:rsidP="00E30EA7">
            <w:pPr>
              <w:pStyle w:val="rowtabella0"/>
              <w:rPr>
                <w:color w:val="002060"/>
              </w:rPr>
            </w:pPr>
            <w:r w:rsidRPr="00715DCF">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EC249" w14:textId="77777777" w:rsidR="00A37790" w:rsidRPr="00715DCF" w:rsidRDefault="00A37790" w:rsidP="00E30EA7">
            <w:pPr>
              <w:pStyle w:val="rowtabella0"/>
              <w:rPr>
                <w:color w:val="002060"/>
              </w:rPr>
            </w:pPr>
            <w:r w:rsidRPr="00715DCF">
              <w:rPr>
                <w:color w:val="002060"/>
              </w:rPr>
              <w:t>LOC. SAN LIBERATO</w:t>
            </w:r>
          </w:p>
        </w:tc>
      </w:tr>
      <w:tr w:rsidR="00A37790" w:rsidRPr="00715DCF" w14:paraId="4A83F346"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F4D6E9" w14:textId="77777777" w:rsidR="00A37790" w:rsidRPr="00715DCF" w:rsidRDefault="00A37790" w:rsidP="00E30EA7">
            <w:pPr>
              <w:pStyle w:val="rowtabella0"/>
              <w:rPr>
                <w:color w:val="002060"/>
              </w:rPr>
            </w:pPr>
            <w:r w:rsidRPr="00715DCF">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E57EA9" w14:textId="77777777" w:rsidR="00A37790" w:rsidRPr="00715DCF" w:rsidRDefault="00A37790" w:rsidP="00E30EA7">
            <w:pPr>
              <w:pStyle w:val="rowtabella0"/>
              <w:rPr>
                <w:color w:val="002060"/>
              </w:rPr>
            </w:pPr>
            <w:r w:rsidRPr="00715DCF">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90752"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A73E3" w14:textId="77777777" w:rsidR="00A37790" w:rsidRPr="00715DCF" w:rsidRDefault="00A37790" w:rsidP="00E30EA7">
            <w:pPr>
              <w:pStyle w:val="rowtabella0"/>
              <w:rPr>
                <w:color w:val="002060"/>
              </w:rPr>
            </w:pPr>
            <w:r w:rsidRPr="00715DCF">
              <w:rPr>
                <w:color w:val="002060"/>
              </w:rPr>
              <w:t>18/11/2023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9C8D8D" w14:textId="77777777" w:rsidR="00A37790" w:rsidRPr="00715DCF" w:rsidRDefault="00A37790" w:rsidP="00E30EA7">
            <w:pPr>
              <w:pStyle w:val="rowtabella0"/>
              <w:rPr>
                <w:color w:val="002060"/>
              </w:rPr>
            </w:pPr>
            <w:r w:rsidRPr="00715DCF">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EF4781" w14:textId="77777777" w:rsidR="00A37790" w:rsidRPr="00715DCF" w:rsidRDefault="00A37790" w:rsidP="00E30EA7">
            <w:pPr>
              <w:pStyle w:val="rowtabella0"/>
              <w:rPr>
                <w:color w:val="002060"/>
              </w:rPr>
            </w:pPr>
            <w:r w:rsidRPr="00715DCF">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6DC08" w14:textId="77777777" w:rsidR="00A37790" w:rsidRPr="00715DCF" w:rsidRDefault="00A37790" w:rsidP="00E30EA7">
            <w:pPr>
              <w:pStyle w:val="rowtabella0"/>
              <w:rPr>
                <w:color w:val="002060"/>
              </w:rPr>
            </w:pPr>
            <w:r w:rsidRPr="00715DCF">
              <w:rPr>
                <w:color w:val="002060"/>
              </w:rPr>
              <w:t>VIA DEI LECCI-TAVERNELLE</w:t>
            </w:r>
          </w:p>
        </w:tc>
      </w:tr>
    </w:tbl>
    <w:p w14:paraId="4318B280" w14:textId="77777777" w:rsidR="00A37790" w:rsidRPr="00715DCF" w:rsidRDefault="00A37790" w:rsidP="00A37790">
      <w:pPr>
        <w:spacing w:after="120"/>
        <w:rPr>
          <w:color w:val="002060"/>
        </w:rPr>
      </w:pPr>
    </w:p>
    <w:p w14:paraId="2584ABD2" w14:textId="77777777" w:rsidR="00A37790" w:rsidRPr="00715DCF" w:rsidRDefault="00A37790" w:rsidP="00A37790">
      <w:pPr>
        <w:spacing w:after="120"/>
        <w:rPr>
          <w:color w:val="002060"/>
        </w:rPr>
      </w:pPr>
    </w:p>
    <w:p w14:paraId="6DC07087" w14:textId="77777777" w:rsidR="00A37790" w:rsidRPr="00715DCF" w:rsidRDefault="00A37790" w:rsidP="00A37790">
      <w:pPr>
        <w:pStyle w:val="titolocampionato0"/>
        <w:shd w:val="clear" w:color="auto" w:fill="CCCCCC"/>
        <w:spacing w:before="80" w:after="40"/>
        <w:rPr>
          <w:color w:val="002060"/>
        </w:rPr>
      </w:pPr>
      <w:r w:rsidRPr="00715DCF">
        <w:rPr>
          <w:color w:val="002060"/>
        </w:rPr>
        <w:t>COPPA MARCHE UNDER 19 CALCIO 5</w:t>
      </w:r>
    </w:p>
    <w:p w14:paraId="0AA9D1B3" w14:textId="77777777" w:rsidR="00A37790" w:rsidRPr="00715DCF" w:rsidRDefault="00A37790" w:rsidP="00A37790">
      <w:pPr>
        <w:pStyle w:val="titoloprinc0"/>
        <w:rPr>
          <w:color w:val="002060"/>
        </w:rPr>
      </w:pPr>
      <w:r w:rsidRPr="00715DCF">
        <w:rPr>
          <w:color w:val="002060"/>
        </w:rPr>
        <w:t>PROGRAMMA GARE</w:t>
      </w:r>
    </w:p>
    <w:p w14:paraId="2FDE6DCF" w14:textId="77777777" w:rsidR="00A37790" w:rsidRPr="00715DCF" w:rsidRDefault="00A37790" w:rsidP="00A37790">
      <w:pPr>
        <w:pStyle w:val="breakline"/>
        <w:rPr>
          <w:color w:val="002060"/>
        </w:rPr>
      </w:pPr>
    </w:p>
    <w:p w14:paraId="0327775E" w14:textId="77777777" w:rsidR="00A37790" w:rsidRPr="00715DCF" w:rsidRDefault="00A37790" w:rsidP="00A37790">
      <w:pPr>
        <w:pStyle w:val="sottotitolocampionato10"/>
        <w:rPr>
          <w:color w:val="002060"/>
        </w:rPr>
      </w:pPr>
      <w:r w:rsidRPr="00715DCF">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82"/>
        <w:gridCol w:w="1562"/>
        <w:gridCol w:w="1547"/>
      </w:tblGrid>
      <w:tr w:rsidR="00A37790" w:rsidRPr="00715DCF" w14:paraId="1FFDDAD1"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B0A79"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D75B6"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9A8FA"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43AD6"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2108A"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14E16"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D4E33"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218C35A0"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C037B3" w14:textId="77777777" w:rsidR="00A37790" w:rsidRPr="00715DCF" w:rsidRDefault="00A37790" w:rsidP="00E30EA7">
            <w:pPr>
              <w:pStyle w:val="rowtabella0"/>
              <w:rPr>
                <w:color w:val="002060"/>
              </w:rPr>
            </w:pPr>
            <w:r w:rsidRPr="00715DC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25BB93" w14:textId="77777777" w:rsidR="00A37790" w:rsidRPr="00715DCF" w:rsidRDefault="00A37790" w:rsidP="00E30EA7">
            <w:pPr>
              <w:pStyle w:val="rowtabella0"/>
              <w:rPr>
                <w:color w:val="002060"/>
              </w:rPr>
            </w:pPr>
            <w:r w:rsidRPr="00715DCF">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99BF50" w14:textId="77777777" w:rsidR="00A37790" w:rsidRPr="00715DCF" w:rsidRDefault="00A37790" w:rsidP="00E30EA7">
            <w:pPr>
              <w:pStyle w:val="rowtabella0"/>
              <w:jc w:val="center"/>
              <w:rPr>
                <w:color w:val="002060"/>
              </w:rPr>
            </w:pPr>
            <w:r w:rsidRPr="00715DC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D096D" w14:textId="77777777" w:rsidR="00A37790" w:rsidRPr="00715DCF" w:rsidRDefault="00A37790" w:rsidP="00E30EA7">
            <w:pPr>
              <w:pStyle w:val="rowtabella0"/>
              <w:rPr>
                <w:color w:val="002060"/>
              </w:rPr>
            </w:pPr>
            <w:r w:rsidRPr="00715DCF">
              <w:rPr>
                <w:color w:val="002060"/>
              </w:rPr>
              <w:t>22/11/2023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F5843" w14:textId="77777777" w:rsidR="00A37790" w:rsidRPr="00715DCF" w:rsidRDefault="00A37790" w:rsidP="00E30EA7">
            <w:pPr>
              <w:pStyle w:val="rowtabella0"/>
              <w:rPr>
                <w:color w:val="002060"/>
              </w:rPr>
            </w:pPr>
            <w:r w:rsidRPr="00715DC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9EEFC" w14:textId="77777777" w:rsidR="00A37790" w:rsidRPr="00715DCF" w:rsidRDefault="00A37790" w:rsidP="00E30EA7">
            <w:pPr>
              <w:pStyle w:val="rowtabella0"/>
              <w:rPr>
                <w:color w:val="002060"/>
              </w:rPr>
            </w:pPr>
            <w:r w:rsidRPr="00715DC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7221EC" w14:textId="77777777" w:rsidR="00A37790" w:rsidRPr="00715DCF" w:rsidRDefault="00A37790" w:rsidP="00E30EA7">
            <w:pPr>
              <w:pStyle w:val="rowtabella0"/>
              <w:rPr>
                <w:color w:val="002060"/>
              </w:rPr>
            </w:pPr>
            <w:r w:rsidRPr="00715DCF">
              <w:rPr>
                <w:color w:val="002060"/>
              </w:rPr>
              <w:t>VIA MADRE TERESA DI CALCUTTA</w:t>
            </w:r>
          </w:p>
        </w:tc>
      </w:tr>
      <w:tr w:rsidR="00A37790" w:rsidRPr="00715DCF" w14:paraId="2E562823"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F1FB44" w14:textId="77777777" w:rsidR="00A37790" w:rsidRPr="00715DCF" w:rsidRDefault="00A37790" w:rsidP="00E30EA7">
            <w:pPr>
              <w:pStyle w:val="rowtabella0"/>
              <w:rPr>
                <w:color w:val="002060"/>
              </w:rPr>
            </w:pPr>
            <w:r w:rsidRPr="00715DCF">
              <w:rPr>
                <w:color w:val="002060"/>
              </w:rPr>
              <w:t>NUOVA JUVENTINA FFC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125C3" w14:textId="77777777" w:rsidR="00A37790" w:rsidRPr="00715DCF" w:rsidRDefault="00A37790" w:rsidP="00E30EA7">
            <w:pPr>
              <w:pStyle w:val="rowtabella0"/>
              <w:rPr>
                <w:color w:val="002060"/>
              </w:rPr>
            </w:pPr>
            <w:r w:rsidRPr="00715DCF">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27D4F" w14:textId="77777777" w:rsidR="00A37790" w:rsidRPr="00715DCF" w:rsidRDefault="00A37790" w:rsidP="00E30EA7">
            <w:pPr>
              <w:pStyle w:val="rowtabella0"/>
              <w:jc w:val="center"/>
              <w:rPr>
                <w:color w:val="002060"/>
              </w:rPr>
            </w:pPr>
            <w:r w:rsidRPr="00715DC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9E26DF" w14:textId="77777777" w:rsidR="00A37790" w:rsidRPr="00715DCF" w:rsidRDefault="00A37790" w:rsidP="00E30EA7">
            <w:pPr>
              <w:pStyle w:val="rowtabella0"/>
              <w:rPr>
                <w:color w:val="002060"/>
              </w:rPr>
            </w:pPr>
            <w:r w:rsidRPr="00715DCF">
              <w:rPr>
                <w:color w:val="002060"/>
              </w:rPr>
              <w:t>23/11/2023 19:30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63DDC" w14:textId="77777777" w:rsidR="00A37790" w:rsidRPr="00715DCF" w:rsidRDefault="00A37790" w:rsidP="00E30EA7">
            <w:pPr>
              <w:pStyle w:val="rowtabella0"/>
              <w:rPr>
                <w:color w:val="002060"/>
              </w:rPr>
            </w:pPr>
            <w:r w:rsidRPr="00715DCF">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FFCB6" w14:textId="77777777" w:rsidR="00A37790" w:rsidRPr="00715DCF" w:rsidRDefault="00A37790" w:rsidP="00E30EA7">
            <w:pPr>
              <w:pStyle w:val="rowtabella0"/>
              <w:rPr>
                <w:color w:val="002060"/>
              </w:rPr>
            </w:pPr>
            <w:r w:rsidRPr="00715DCF">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E9926"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B.ROSSI</w:t>
            </w:r>
            <w:proofErr w:type="gramEnd"/>
            <w:r w:rsidRPr="00715DCF">
              <w:rPr>
                <w:color w:val="002060"/>
              </w:rPr>
              <w:t xml:space="preserve"> SNC</w:t>
            </w:r>
          </w:p>
        </w:tc>
      </w:tr>
    </w:tbl>
    <w:p w14:paraId="3A4E9EAE" w14:textId="77777777" w:rsidR="00A37790" w:rsidRPr="00715DCF" w:rsidRDefault="00A37790" w:rsidP="00A37790">
      <w:pPr>
        <w:spacing w:after="120"/>
        <w:rPr>
          <w:color w:val="002060"/>
        </w:rPr>
      </w:pPr>
    </w:p>
    <w:p w14:paraId="752A5C7D" w14:textId="77777777" w:rsidR="00A37790" w:rsidRPr="00715DCF" w:rsidRDefault="00A37790" w:rsidP="00A37790">
      <w:pPr>
        <w:pStyle w:val="titolocampionato0"/>
        <w:shd w:val="clear" w:color="auto" w:fill="CCCCCC"/>
        <w:spacing w:before="80" w:after="40"/>
        <w:rPr>
          <w:color w:val="002060"/>
        </w:rPr>
      </w:pPr>
      <w:r w:rsidRPr="00715DCF">
        <w:rPr>
          <w:color w:val="002060"/>
        </w:rPr>
        <w:t>COPPA MARCHE UNDER17 CALCIO A5</w:t>
      </w:r>
    </w:p>
    <w:p w14:paraId="752B1B19" w14:textId="77777777" w:rsidR="00A37790" w:rsidRPr="00715DCF" w:rsidRDefault="00A37790" w:rsidP="00A37790">
      <w:pPr>
        <w:pStyle w:val="titoloprinc0"/>
        <w:rPr>
          <w:color w:val="002060"/>
        </w:rPr>
      </w:pPr>
      <w:bookmarkStart w:id="14" w:name="_Hlk150943847"/>
      <w:r w:rsidRPr="00715DCF">
        <w:rPr>
          <w:color w:val="002060"/>
        </w:rPr>
        <w:t>PROGRAMMA GARE</w:t>
      </w:r>
    </w:p>
    <w:bookmarkEnd w:id="14"/>
    <w:p w14:paraId="11BB794F" w14:textId="77777777" w:rsidR="00A37790" w:rsidRPr="00715DCF" w:rsidRDefault="00A37790" w:rsidP="00A37790">
      <w:pPr>
        <w:pStyle w:val="breakline"/>
        <w:rPr>
          <w:color w:val="002060"/>
        </w:rPr>
      </w:pPr>
    </w:p>
    <w:p w14:paraId="60297C7A" w14:textId="77777777" w:rsidR="00A37790" w:rsidRPr="00715DCF" w:rsidRDefault="00A37790" w:rsidP="00A37790">
      <w:pPr>
        <w:pStyle w:val="breakline"/>
        <w:rPr>
          <w:color w:val="002060"/>
        </w:rPr>
      </w:pPr>
    </w:p>
    <w:p w14:paraId="329937AD" w14:textId="77777777" w:rsidR="00A37790" w:rsidRPr="00715DCF" w:rsidRDefault="00A37790" w:rsidP="00A37790">
      <w:pPr>
        <w:pStyle w:val="sottotitolocampionato10"/>
        <w:rPr>
          <w:color w:val="002060"/>
        </w:rPr>
      </w:pPr>
      <w:r w:rsidRPr="00715DCF">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0"/>
        <w:gridCol w:w="385"/>
        <w:gridCol w:w="898"/>
        <w:gridCol w:w="1183"/>
        <w:gridCol w:w="1550"/>
        <w:gridCol w:w="1550"/>
      </w:tblGrid>
      <w:tr w:rsidR="00A37790" w:rsidRPr="00715DCF" w14:paraId="18AA6489" w14:textId="77777777" w:rsidTr="00E30EA7">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9BC25" w14:textId="77777777" w:rsidR="00A37790" w:rsidRPr="00715DCF" w:rsidRDefault="00A37790" w:rsidP="00E30EA7">
            <w:pPr>
              <w:pStyle w:val="headertabella0"/>
              <w:rPr>
                <w:color w:val="002060"/>
              </w:rPr>
            </w:pPr>
            <w:r w:rsidRPr="00715DC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3982F" w14:textId="77777777" w:rsidR="00A37790" w:rsidRPr="00715DCF" w:rsidRDefault="00A37790" w:rsidP="00E30EA7">
            <w:pPr>
              <w:pStyle w:val="headertabella0"/>
              <w:rPr>
                <w:color w:val="002060"/>
              </w:rPr>
            </w:pPr>
            <w:r w:rsidRPr="00715DC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1F428" w14:textId="77777777" w:rsidR="00A37790" w:rsidRPr="00715DCF" w:rsidRDefault="00A37790" w:rsidP="00E30EA7">
            <w:pPr>
              <w:pStyle w:val="headertabella0"/>
              <w:rPr>
                <w:color w:val="002060"/>
              </w:rPr>
            </w:pPr>
            <w:r w:rsidRPr="00715DC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05509" w14:textId="77777777" w:rsidR="00A37790" w:rsidRPr="00715DCF" w:rsidRDefault="00A37790" w:rsidP="00E30EA7">
            <w:pPr>
              <w:pStyle w:val="headertabella0"/>
              <w:rPr>
                <w:color w:val="002060"/>
              </w:rPr>
            </w:pPr>
            <w:r w:rsidRPr="00715DC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AFE14" w14:textId="77777777" w:rsidR="00A37790" w:rsidRPr="00715DCF" w:rsidRDefault="00A37790" w:rsidP="00E30EA7">
            <w:pPr>
              <w:pStyle w:val="headertabella0"/>
              <w:rPr>
                <w:color w:val="002060"/>
              </w:rPr>
            </w:pPr>
            <w:r w:rsidRPr="00715DC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22DDE" w14:textId="77777777" w:rsidR="00A37790" w:rsidRPr="00715DCF" w:rsidRDefault="00A37790" w:rsidP="00E30EA7">
            <w:pPr>
              <w:pStyle w:val="headertabella0"/>
              <w:rPr>
                <w:color w:val="002060"/>
              </w:rPr>
            </w:pPr>
            <w:proofErr w:type="spellStart"/>
            <w:r w:rsidRPr="00715DCF">
              <w:rPr>
                <w:color w:val="002060"/>
              </w:rPr>
              <w:t>Localita'</w:t>
            </w:r>
            <w:proofErr w:type="spellEnd"/>
            <w:r w:rsidRPr="00715DC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66701" w14:textId="77777777" w:rsidR="00A37790" w:rsidRPr="00715DCF" w:rsidRDefault="00A37790" w:rsidP="00E30EA7">
            <w:pPr>
              <w:pStyle w:val="headertabella0"/>
              <w:rPr>
                <w:color w:val="002060"/>
              </w:rPr>
            </w:pPr>
            <w:r w:rsidRPr="00715DCF">
              <w:rPr>
                <w:color w:val="002060"/>
              </w:rPr>
              <w:t>Indirizzo Impianto</w:t>
            </w:r>
          </w:p>
        </w:tc>
      </w:tr>
      <w:tr w:rsidR="00A37790" w:rsidRPr="00715DCF" w14:paraId="54742C1F" w14:textId="77777777" w:rsidTr="00E30EA7">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DFA712" w14:textId="77777777" w:rsidR="00A37790" w:rsidRPr="00715DCF" w:rsidRDefault="00A37790" w:rsidP="00E30EA7">
            <w:pPr>
              <w:pStyle w:val="rowtabella0"/>
              <w:rPr>
                <w:color w:val="002060"/>
              </w:rPr>
            </w:pPr>
            <w:r w:rsidRPr="00715DCF">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94C6F" w14:textId="77777777" w:rsidR="00A37790" w:rsidRPr="00715DCF" w:rsidRDefault="00A37790" w:rsidP="00E30EA7">
            <w:pPr>
              <w:pStyle w:val="rowtabella0"/>
              <w:rPr>
                <w:color w:val="002060"/>
              </w:rPr>
            </w:pPr>
            <w:r w:rsidRPr="00715DCF">
              <w:rPr>
                <w:color w:val="002060"/>
              </w:rPr>
              <w:t>AMICI DEL CENTROSOCIO SP.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61192" w14:textId="77777777" w:rsidR="00A37790" w:rsidRPr="00715DCF" w:rsidRDefault="00A37790" w:rsidP="00E30EA7">
            <w:pPr>
              <w:pStyle w:val="rowtabella0"/>
              <w:jc w:val="center"/>
              <w:rPr>
                <w:color w:val="002060"/>
              </w:rPr>
            </w:pPr>
            <w:r w:rsidRPr="00715DC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2CE04F" w14:textId="77777777" w:rsidR="00A37790" w:rsidRPr="00715DCF" w:rsidRDefault="00A37790" w:rsidP="00E30EA7">
            <w:pPr>
              <w:pStyle w:val="rowtabella0"/>
              <w:rPr>
                <w:color w:val="002060"/>
              </w:rPr>
            </w:pPr>
            <w:r w:rsidRPr="00715DCF">
              <w:rPr>
                <w:color w:val="002060"/>
              </w:rPr>
              <w:t>15/11/2023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62179" w14:textId="77777777" w:rsidR="00A37790" w:rsidRPr="00715DCF" w:rsidRDefault="00A37790" w:rsidP="00E30EA7">
            <w:pPr>
              <w:pStyle w:val="rowtabella0"/>
              <w:rPr>
                <w:color w:val="002060"/>
              </w:rPr>
            </w:pPr>
            <w:r w:rsidRPr="00715DCF">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EF293" w14:textId="77777777" w:rsidR="00A37790" w:rsidRPr="00715DCF" w:rsidRDefault="00A37790" w:rsidP="00E30EA7">
            <w:pPr>
              <w:pStyle w:val="rowtabella0"/>
              <w:rPr>
                <w:color w:val="002060"/>
              </w:rPr>
            </w:pPr>
            <w:r w:rsidRPr="00715DC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8CE684" w14:textId="77777777" w:rsidR="00A37790" w:rsidRPr="00715DCF" w:rsidRDefault="00A37790" w:rsidP="00E30EA7">
            <w:pPr>
              <w:pStyle w:val="rowtabella0"/>
              <w:rPr>
                <w:color w:val="002060"/>
              </w:rPr>
            </w:pPr>
            <w:r w:rsidRPr="00715DCF">
              <w:rPr>
                <w:color w:val="002060"/>
              </w:rPr>
              <w:t>VIA MADRE TERESA DI CALCUTTA</w:t>
            </w:r>
          </w:p>
        </w:tc>
      </w:tr>
      <w:tr w:rsidR="00A37790" w:rsidRPr="00715DCF" w14:paraId="7F68CA25" w14:textId="77777777" w:rsidTr="00E30EA7">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CD76C2" w14:textId="77777777" w:rsidR="00A37790" w:rsidRPr="00715DCF" w:rsidRDefault="00A37790" w:rsidP="00E30EA7">
            <w:pPr>
              <w:pStyle w:val="rowtabella0"/>
              <w:rPr>
                <w:color w:val="002060"/>
              </w:rPr>
            </w:pPr>
            <w:r w:rsidRPr="00715DCF">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51AD9E" w14:textId="77777777" w:rsidR="00A37790" w:rsidRPr="00715DCF" w:rsidRDefault="00A37790" w:rsidP="00E30EA7">
            <w:pPr>
              <w:pStyle w:val="rowtabella0"/>
              <w:rPr>
                <w:color w:val="002060"/>
              </w:rPr>
            </w:pPr>
            <w:r w:rsidRPr="00715DCF">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E68A2" w14:textId="77777777" w:rsidR="00A37790" w:rsidRPr="00715DCF" w:rsidRDefault="00A37790" w:rsidP="00E30EA7">
            <w:pPr>
              <w:pStyle w:val="rowtabella0"/>
              <w:jc w:val="center"/>
              <w:rPr>
                <w:color w:val="002060"/>
              </w:rPr>
            </w:pPr>
            <w:r w:rsidRPr="00715DC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0C76B" w14:textId="77777777" w:rsidR="00A37790" w:rsidRPr="00715DCF" w:rsidRDefault="00A37790" w:rsidP="00E30EA7">
            <w:pPr>
              <w:pStyle w:val="rowtabella0"/>
              <w:rPr>
                <w:color w:val="002060"/>
              </w:rPr>
            </w:pPr>
            <w:r w:rsidRPr="00715DCF">
              <w:rPr>
                <w:color w:val="002060"/>
              </w:rPr>
              <w:t>16/11/2023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F5966" w14:textId="77777777" w:rsidR="00A37790" w:rsidRPr="00715DCF" w:rsidRDefault="00A37790" w:rsidP="00E30EA7">
            <w:pPr>
              <w:pStyle w:val="rowtabella0"/>
              <w:rPr>
                <w:color w:val="002060"/>
              </w:rPr>
            </w:pPr>
            <w:r w:rsidRPr="00715DCF">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5458B" w14:textId="77777777" w:rsidR="00A37790" w:rsidRPr="00715DCF" w:rsidRDefault="00A37790" w:rsidP="00E30EA7">
            <w:pPr>
              <w:pStyle w:val="rowtabella0"/>
              <w:rPr>
                <w:color w:val="002060"/>
              </w:rPr>
            </w:pPr>
            <w:r w:rsidRPr="00715DCF">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9B4C6" w14:textId="77777777" w:rsidR="00A37790" w:rsidRPr="00715DCF" w:rsidRDefault="00A37790" w:rsidP="00E30EA7">
            <w:pPr>
              <w:pStyle w:val="rowtabella0"/>
              <w:rPr>
                <w:color w:val="002060"/>
              </w:rPr>
            </w:pPr>
            <w:r w:rsidRPr="00715DCF">
              <w:rPr>
                <w:color w:val="002060"/>
              </w:rPr>
              <w:t xml:space="preserve">VIA </w:t>
            </w:r>
            <w:proofErr w:type="gramStart"/>
            <w:r w:rsidRPr="00715DCF">
              <w:rPr>
                <w:color w:val="002060"/>
              </w:rPr>
              <w:t>S.VITTORIA</w:t>
            </w:r>
            <w:proofErr w:type="gramEnd"/>
            <w:r w:rsidRPr="00715DCF">
              <w:rPr>
                <w:color w:val="002060"/>
              </w:rPr>
              <w:t>, 5</w:t>
            </w:r>
          </w:p>
        </w:tc>
      </w:tr>
    </w:tbl>
    <w:p w14:paraId="721FF2D0" w14:textId="77777777" w:rsidR="00A37790" w:rsidRPr="00715DCF" w:rsidRDefault="00A37790" w:rsidP="00A37790">
      <w:pPr>
        <w:spacing w:after="120"/>
        <w:rPr>
          <w:color w:val="002060"/>
        </w:rPr>
      </w:pPr>
    </w:p>
    <w:p w14:paraId="3059B352" w14:textId="77777777" w:rsidR="00643E04" w:rsidRDefault="00643E04" w:rsidP="005D55FC">
      <w:pPr>
        <w:pStyle w:val="titoloprinc0"/>
        <w:jc w:val="both"/>
        <w:rPr>
          <w:b w:val="0"/>
          <w:bCs w:val="0"/>
          <w:color w:val="002060"/>
          <w:sz w:val="22"/>
          <w:szCs w:val="22"/>
        </w:rPr>
      </w:pPr>
    </w:p>
    <w:p w14:paraId="7864AA8F" w14:textId="77777777" w:rsidR="00643E04" w:rsidRPr="00DE1EF7" w:rsidRDefault="00643E04" w:rsidP="00643E04">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lastRenderedPageBreak/>
        <w:t>ERRATA CORRIGE</w:t>
      </w:r>
    </w:p>
    <w:bookmarkEnd w:id="15"/>
    <w:p w14:paraId="48F02729" w14:textId="77777777" w:rsidR="00643E04" w:rsidRDefault="00643E04" w:rsidP="00643E04">
      <w:pPr>
        <w:pStyle w:val="LndNormale1"/>
        <w:rPr>
          <w:rFonts w:cs="Arial"/>
          <w:color w:val="002060"/>
        </w:rPr>
      </w:pPr>
    </w:p>
    <w:p w14:paraId="623EBF2E" w14:textId="7C2FE9FF" w:rsidR="00C664A5" w:rsidRPr="00A111B9" w:rsidRDefault="00C664A5" w:rsidP="00C664A5">
      <w:pPr>
        <w:pStyle w:val="LndNormale1"/>
        <w:rPr>
          <w:b/>
          <w:color w:val="002060"/>
          <w:sz w:val="28"/>
          <w:szCs w:val="28"/>
        </w:rPr>
      </w:pPr>
      <w:r>
        <w:rPr>
          <w:b/>
          <w:color w:val="002060"/>
          <w:sz w:val="28"/>
          <w:szCs w:val="28"/>
        </w:rPr>
        <w:t>CAMPIONATO REGIONALE CALCIO A CINQUE UNDER 17, GIRONE “C”</w:t>
      </w:r>
    </w:p>
    <w:p w14:paraId="1C392BF8" w14:textId="77777777" w:rsidR="00C664A5" w:rsidRDefault="00C664A5" w:rsidP="00C664A5">
      <w:pPr>
        <w:pStyle w:val="LndNormale1"/>
        <w:rPr>
          <w:rFonts w:cs="Arial"/>
          <w:color w:val="002060"/>
          <w:szCs w:val="22"/>
        </w:rPr>
      </w:pPr>
    </w:p>
    <w:p w14:paraId="58587DEB" w14:textId="1E3ACB3B" w:rsidR="00C664A5" w:rsidRDefault="00C664A5" w:rsidP="00C664A5">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Pr>
          <w:rFonts w:cs="Arial"/>
          <w:b/>
          <w:bCs/>
          <w:color w:val="002060"/>
        </w:rPr>
        <w:t>FIGHT BULLS CORRIDONIA sq.B – NUOVA JUVENTINA FFC</w:t>
      </w:r>
      <w:r w:rsidRPr="0075612D">
        <w:rPr>
          <w:rFonts w:cs="Arial"/>
          <w:color w:val="002060"/>
          <w:szCs w:val="22"/>
        </w:rPr>
        <w:t xml:space="preserve"> del </w:t>
      </w:r>
      <w:r>
        <w:rPr>
          <w:rFonts w:cs="Arial"/>
          <w:color w:val="002060"/>
          <w:szCs w:val="22"/>
        </w:rPr>
        <w:t>08</w:t>
      </w:r>
      <w:r w:rsidRPr="0075612D">
        <w:rPr>
          <w:rFonts w:cs="Arial"/>
          <w:color w:val="002060"/>
          <w:szCs w:val="22"/>
        </w:rPr>
        <w:t>/</w:t>
      </w:r>
      <w:r>
        <w:rPr>
          <w:rFonts w:cs="Arial"/>
          <w:color w:val="002060"/>
          <w:szCs w:val="22"/>
        </w:rPr>
        <w:t>11</w:t>
      </w:r>
      <w:r w:rsidRPr="0075612D">
        <w:rPr>
          <w:rFonts w:cs="Arial"/>
          <w:color w:val="002060"/>
          <w:szCs w:val="22"/>
        </w:rPr>
        <w:t>/2023</w:t>
      </w:r>
      <w:r>
        <w:rPr>
          <w:rFonts w:cs="Arial"/>
          <w:color w:val="002060"/>
          <w:szCs w:val="22"/>
        </w:rPr>
        <w:t>, come da rettifica arbitrale,</w:t>
      </w:r>
      <w:r w:rsidRPr="0075612D">
        <w:rPr>
          <w:rFonts w:cs="Arial"/>
          <w:color w:val="002060"/>
          <w:szCs w:val="22"/>
        </w:rPr>
        <w:t xml:space="preserve"> è terminata con il risultato di </w:t>
      </w:r>
      <w:r>
        <w:rPr>
          <w:rFonts w:cs="Arial"/>
          <w:b/>
          <w:bCs/>
          <w:color w:val="002060"/>
          <w:szCs w:val="22"/>
        </w:rPr>
        <w:t>3-5</w:t>
      </w:r>
      <w:r w:rsidRPr="0075612D">
        <w:rPr>
          <w:rFonts w:cs="Arial"/>
          <w:color w:val="002060"/>
          <w:szCs w:val="22"/>
        </w:rPr>
        <w:t xml:space="preserve"> e non </w:t>
      </w:r>
      <w:r>
        <w:rPr>
          <w:rFonts w:cs="Arial"/>
          <w:color w:val="002060"/>
          <w:szCs w:val="22"/>
        </w:rPr>
        <w:t>5-3</w:t>
      </w:r>
      <w:r w:rsidRPr="0075612D">
        <w:rPr>
          <w:rFonts w:cs="Arial"/>
          <w:color w:val="002060"/>
          <w:szCs w:val="22"/>
        </w:rPr>
        <w:t xml:space="preserve"> come erroneamente riportato nel Comunicato Ufficiale n° </w:t>
      </w:r>
      <w:r>
        <w:rPr>
          <w:rFonts w:cs="Arial"/>
          <w:color w:val="002060"/>
          <w:szCs w:val="22"/>
        </w:rPr>
        <w:t>4</w:t>
      </w:r>
      <w:r>
        <w:rPr>
          <w:rFonts w:cs="Arial"/>
          <w:color w:val="002060"/>
          <w:szCs w:val="22"/>
        </w:rPr>
        <w:t>1</w:t>
      </w:r>
      <w:r>
        <w:rPr>
          <w:rFonts w:cs="Arial"/>
          <w:color w:val="002060"/>
          <w:szCs w:val="22"/>
        </w:rPr>
        <w:t xml:space="preserve"> </w:t>
      </w:r>
      <w:r w:rsidRPr="0075612D">
        <w:rPr>
          <w:rFonts w:cs="Arial"/>
          <w:color w:val="002060"/>
          <w:szCs w:val="22"/>
        </w:rPr>
        <w:t xml:space="preserve">del </w:t>
      </w:r>
      <w:r>
        <w:rPr>
          <w:rFonts w:cs="Arial"/>
          <w:color w:val="002060"/>
          <w:szCs w:val="22"/>
        </w:rPr>
        <w:t>1</w:t>
      </w:r>
      <w:r>
        <w:rPr>
          <w:rFonts w:cs="Arial"/>
          <w:color w:val="002060"/>
          <w:szCs w:val="22"/>
        </w:rPr>
        <w:t>0</w:t>
      </w:r>
      <w:r w:rsidRPr="0075612D">
        <w:rPr>
          <w:rFonts w:cs="Arial"/>
          <w:color w:val="002060"/>
          <w:szCs w:val="22"/>
        </w:rPr>
        <w:t>/</w:t>
      </w:r>
      <w:r>
        <w:rPr>
          <w:rFonts w:cs="Arial"/>
          <w:color w:val="002060"/>
          <w:szCs w:val="22"/>
        </w:rPr>
        <w:t>11</w:t>
      </w:r>
      <w:r w:rsidRPr="0075612D">
        <w:rPr>
          <w:rFonts w:cs="Arial"/>
          <w:color w:val="002060"/>
          <w:szCs w:val="22"/>
        </w:rPr>
        <w:t>/2023.</w:t>
      </w:r>
    </w:p>
    <w:p w14:paraId="0CD4FEC7" w14:textId="77777777" w:rsidR="00C664A5" w:rsidRDefault="00C664A5" w:rsidP="00643E04">
      <w:pPr>
        <w:pStyle w:val="LndNormale1"/>
        <w:rPr>
          <w:rFonts w:cs="Arial"/>
          <w:color w:val="002060"/>
        </w:rPr>
      </w:pPr>
    </w:p>
    <w:p w14:paraId="3783E2CC" w14:textId="77777777" w:rsidR="00F87A23" w:rsidRDefault="00F87A23" w:rsidP="00643E04">
      <w:pPr>
        <w:pStyle w:val="LndNormale1"/>
        <w:rPr>
          <w:rFonts w:cs="Arial"/>
          <w:color w:val="002060"/>
        </w:rPr>
      </w:pPr>
    </w:p>
    <w:p w14:paraId="633E78C9" w14:textId="58447F33" w:rsidR="00251197" w:rsidRPr="00A111B9" w:rsidRDefault="00251197" w:rsidP="00251197">
      <w:pPr>
        <w:pStyle w:val="LndNormale1"/>
        <w:rPr>
          <w:b/>
          <w:color w:val="002060"/>
          <w:sz w:val="28"/>
          <w:szCs w:val="28"/>
        </w:rPr>
      </w:pPr>
      <w:r>
        <w:rPr>
          <w:b/>
          <w:color w:val="002060"/>
          <w:sz w:val="28"/>
          <w:szCs w:val="28"/>
        </w:rPr>
        <w:t xml:space="preserve">COPPA MARCHE CALCIO A CINQUE </w:t>
      </w:r>
      <w:r>
        <w:rPr>
          <w:b/>
          <w:color w:val="002060"/>
          <w:sz w:val="28"/>
          <w:szCs w:val="28"/>
        </w:rPr>
        <w:t>SERIE D</w:t>
      </w:r>
    </w:p>
    <w:p w14:paraId="6EACA071" w14:textId="77777777" w:rsidR="00251197" w:rsidRDefault="00251197" w:rsidP="00251197">
      <w:pPr>
        <w:pStyle w:val="LndNormale1"/>
        <w:rPr>
          <w:rFonts w:cs="Arial"/>
          <w:color w:val="002060"/>
          <w:szCs w:val="22"/>
        </w:rPr>
      </w:pPr>
    </w:p>
    <w:p w14:paraId="6F93FEB1" w14:textId="7C759C54" w:rsidR="00251197" w:rsidRDefault="00251197" w:rsidP="00251197">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Pr>
          <w:rFonts w:cs="Arial"/>
          <w:b/>
          <w:bCs/>
          <w:color w:val="002060"/>
        </w:rPr>
        <w:t>MONTECCHIO SPORT – ACQUALAGNA CALCIO C 5</w:t>
      </w:r>
      <w:r w:rsidRPr="0075612D">
        <w:rPr>
          <w:rFonts w:cs="Arial"/>
          <w:color w:val="002060"/>
          <w:szCs w:val="22"/>
        </w:rPr>
        <w:t xml:space="preserve"> del </w:t>
      </w:r>
      <w:r>
        <w:rPr>
          <w:rFonts w:cs="Arial"/>
          <w:color w:val="002060"/>
          <w:szCs w:val="22"/>
        </w:rPr>
        <w:t>08</w:t>
      </w:r>
      <w:r w:rsidRPr="0075612D">
        <w:rPr>
          <w:rFonts w:cs="Arial"/>
          <w:color w:val="002060"/>
          <w:szCs w:val="22"/>
        </w:rPr>
        <w:t>/</w:t>
      </w:r>
      <w:r>
        <w:rPr>
          <w:rFonts w:cs="Arial"/>
          <w:color w:val="002060"/>
          <w:szCs w:val="22"/>
        </w:rPr>
        <w:t>11</w:t>
      </w:r>
      <w:r w:rsidRPr="0075612D">
        <w:rPr>
          <w:rFonts w:cs="Arial"/>
          <w:color w:val="002060"/>
          <w:szCs w:val="22"/>
        </w:rPr>
        <w:t>/2023</w:t>
      </w:r>
      <w:r>
        <w:rPr>
          <w:rFonts w:cs="Arial"/>
          <w:color w:val="002060"/>
          <w:szCs w:val="22"/>
        </w:rPr>
        <w:t>, come da rettifica arbitrale,</w:t>
      </w:r>
      <w:r w:rsidRPr="0075612D">
        <w:rPr>
          <w:rFonts w:cs="Arial"/>
          <w:color w:val="002060"/>
          <w:szCs w:val="22"/>
        </w:rPr>
        <w:t xml:space="preserve"> è terminata con il risultato di </w:t>
      </w:r>
      <w:r>
        <w:rPr>
          <w:rFonts w:cs="Arial"/>
          <w:b/>
          <w:bCs/>
          <w:color w:val="002060"/>
          <w:szCs w:val="22"/>
        </w:rPr>
        <w:t>4-3</w:t>
      </w:r>
      <w:r w:rsidRPr="0075612D">
        <w:rPr>
          <w:rFonts w:cs="Arial"/>
          <w:color w:val="002060"/>
          <w:szCs w:val="22"/>
        </w:rPr>
        <w:t xml:space="preserve"> e non </w:t>
      </w:r>
      <w:r>
        <w:rPr>
          <w:rFonts w:cs="Arial"/>
          <w:color w:val="002060"/>
          <w:szCs w:val="22"/>
        </w:rPr>
        <w:t>4-2</w:t>
      </w:r>
      <w:r w:rsidRPr="0075612D">
        <w:rPr>
          <w:rFonts w:cs="Arial"/>
          <w:color w:val="002060"/>
          <w:szCs w:val="22"/>
        </w:rPr>
        <w:t xml:space="preserve"> come erroneamente riportato nel Comunicato Ufficiale n° </w:t>
      </w:r>
      <w:r>
        <w:rPr>
          <w:rFonts w:cs="Arial"/>
          <w:color w:val="002060"/>
          <w:szCs w:val="22"/>
        </w:rPr>
        <w:t>4</w:t>
      </w:r>
      <w:r>
        <w:rPr>
          <w:rFonts w:cs="Arial"/>
          <w:color w:val="002060"/>
          <w:szCs w:val="22"/>
        </w:rPr>
        <w:t>1</w:t>
      </w:r>
      <w:r>
        <w:rPr>
          <w:rFonts w:cs="Arial"/>
          <w:color w:val="002060"/>
          <w:szCs w:val="22"/>
        </w:rPr>
        <w:t xml:space="preserve"> </w:t>
      </w:r>
      <w:r w:rsidRPr="0075612D">
        <w:rPr>
          <w:rFonts w:cs="Arial"/>
          <w:color w:val="002060"/>
          <w:szCs w:val="22"/>
        </w:rPr>
        <w:t xml:space="preserve">del </w:t>
      </w:r>
      <w:r>
        <w:rPr>
          <w:rFonts w:cs="Arial"/>
          <w:color w:val="002060"/>
          <w:szCs w:val="22"/>
        </w:rPr>
        <w:t>1</w:t>
      </w:r>
      <w:r>
        <w:rPr>
          <w:rFonts w:cs="Arial"/>
          <w:color w:val="002060"/>
          <w:szCs w:val="22"/>
        </w:rPr>
        <w:t>0</w:t>
      </w:r>
      <w:r w:rsidRPr="0075612D">
        <w:rPr>
          <w:rFonts w:cs="Arial"/>
          <w:color w:val="002060"/>
          <w:szCs w:val="22"/>
        </w:rPr>
        <w:t>/</w:t>
      </w:r>
      <w:r>
        <w:rPr>
          <w:rFonts w:cs="Arial"/>
          <w:color w:val="002060"/>
          <w:szCs w:val="22"/>
        </w:rPr>
        <w:t>11</w:t>
      </w:r>
      <w:r w:rsidRPr="0075612D">
        <w:rPr>
          <w:rFonts w:cs="Arial"/>
          <w:color w:val="002060"/>
          <w:szCs w:val="22"/>
        </w:rPr>
        <w:t>/2023.</w:t>
      </w:r>
    </w:p>
    <w:p w14:paraId="21555F87" w14:textId="77777777" w:rsidR="00251197" w:rsidRDefault="00251197" w:rsidP="00643E04">
      <w:pPr>
        <w:pStyle w:val="LndNormale1"/>
        <w:rPr>
          <w:rFonts w:cs="Arial"/>
          <w:color w:val="002060"/>
        </w:rPr>
      </w:pPr>
    </w:p>
    <w:p w14:paraId="3A9B2BA6" w14:textId="77777777" w:rsidR="00F87A23" w:rsidRDefault="00F87A23" w:rsidP="00643E04">
      <w:pPr>
        <w:pStyle w:val="LndNormale1"/>
        <w:rPr>
          <w:rFonts w:cs="Arial"/>
          <w:color w:val="002060"/>
        </w:rPr>
      </w:pPr>
    </w:p>
    <w:p w14:paraId="0F9D0652" w14:textId="2A8283AD" w:rsidR="00643E04" w:rsidRPr="00A111B9" w:rsidRDefault="00643E04" w:rsidP="00643E04">
      <w:pPr>
        <w:pStyle w:val="LndNormale1"/>
        <w:rPr>
          <w:b/>
          <w:color w:val="002060"/>
          <w:sz w:val="28"/>
          <w:szCs w:val="28"/>
        </w:rPr>
      </w:pPr>
      <w:r>
        <w:rPr>
          <w:b/>
          <w:color w:val="002060"/>
          <w:sz w:val="28"/>
          <w:szCs w:val="28"/>
        </w:rPr>
        <w:t xml:space="preserve">COPPA MARCHE CALCIO A CINQUE </w:t>
      </w:r>
      <w:r>
        <w:rPr>
          <w:b/>
          <w:color w:val="002060"/>
          <w:sz w:val="28"/>
          <w:szCs w:val="28"/>
        </w:rPr>
        <w:t>UNDER 21</w:t>
      </w:r>
    </w:p>
    <w:p w14:paraId="16082B45" w14:textId="77777777" w:rsidR="00643E04" w:rsidRDefault="00643E04" w:rsidP="00643E04">
      <w:pPr>
        <w:pStyle w:val="LndNormale1"/>
        <w:rPr>
          <w:rFonts w:cs="Arial"/>
          <w:color w:val="002060"/>
          <w:szCs w:val="22"/>
        </w:rPr>
      </w:pPr>
    </w:p>
    <w:p w14:paraId="5270A160" w14:textId="7C473DC3" w:rsidR="00643E04" w:rsidRDefault="00643E04" w:rsidP="00643E04">
      <w:pPr>
        <w:pStyle w:val="LndNormale1"/>
        <w:rPr>
          <w:rFonts w:cs="Arial"/>
          <w:color w:val="002060"/>
          <w:szCs w:val="22"/>
        </w:rPr>
      </w:pPr>
      <w:r w:rsidRPr="0075612D">
        <w:rPr>
          <w:rFonts w:cs="Arial"/>
          <w:color w:val="002060"/>
          <w:szCs w:val="22"/>
        </w:rPr>
        <w:t>La</w:t>
      </w:r>
      <w:r>
        <w:rPr>
          <w:rFonts w:cs="Arial"/>
          <w:color w:val="002060"/>
          <w:szCs w:val="22"/>
        </w:rPr>
        <w:t xml:space="preserve"> </w:t>
      </w:r>
      <w:r w:rsidRPr="0075612D">
        <w:rPr>
          <w:rFonts w:cs="Arial"/>
          <w:color w:val="002060"/>
          <w:szCs w:val="22"/>
        </w:rPr>
        <w:t xml:space="preserve">gara </w:t>
      </w:r>
      <w:r>
        <w:rPr>
          <w:rFonts w:cs="Arial"/>
          <w:b/>
          <w:bCs/>
          <w:color w:val="002060"/>
        </w:rPr>
        <w:t>REAL FABRIANO – CSI STELLA</w:t>
      </w:r>
      <w:r w:rsidR="00256A7C">
        <w:rPr>
          <w:rFonts w:cs="Arial"/>
          <w:b/>
          <w:bCs/>
          <w:color w:val="002060"/>
        </w:rPr>
        <w:t xml:space="preserve"> A.S.D.</w:t>
      </w:r>
      <w:r w:rsidRPr="0075612D">
        <w:rPr>
          <w:rFonts w:cs="Arial"/>
          <w:color w:val="002060"/>
          <w:szCs w:val="22"/>
        </w:rPr>
        <w:t xml:space="preserve"> del </w:t>
      </w:r>
      <w:r w:rsidR="00C664A5">
        <w:rPr>
          <w:rFonts w:cs="Arial"/>
          <w:color w:val="002060"/>
          <w:szCs w:val="22"/>
        </w:rPr>
        <w:t>11</w:t>
      </w:r>
      <w:r w:rsidRPr="0075612D">
        <w:rPr>
          <w:rFonts w:cs="Arial"/>
          <w:color w:val="002060"/>
          <w:szCs w:val="22"/>
        </w:rPr>
        <w:t>/</w:t>
      </w:r>
      <w:r w:rsidR="00C664A5">
        <w:rPr>
          <w:rFonts w:cs="Arial"/>
          <w:color w:val="002060"/>
          <w:szCs w:val="22"/>
        </w:rPr>
        <w:t>11</w:t>
      </w:r>
      <w:r w:rsidRPr="0075612D">
        <w:rPr>
          <w:rFonts w:cs="Arial"/>
          <w:color w:val="002060"/>
          <w:szCs w:val="22"/>
        </w:rPr>
        <w:t>/2023</w:t>
      </w:r>
      <w:r w:rsidR="00C664A5">
        <w:rPr>
          <w:rFonts w:cs="Arial"/>
          <w:color w:val="002060"/>
          <w:szCs w:val="22"/>
        </w:rPr>
        <w:t>, come da rettifica arbitrale,</w:t>
      </w:r>
      <w:r w:rsidRPr="0075612D">
        <w:rPr>
          <w:rFonts w:cs="Arial"/>
          <w:color w:val="002060"/>
          <w:szCs w:val="22"/>
        </w:rPr>
        <w:t xml:space="preserve"> è terminata con il risultato di </w:t>
      </w:r>
      <w:r w:rsidR="00256A7C">
        <w:rPr>
          <w:rFonts w:cs="Arial"/>
          <w:b/>
          <w:bCs/>
          <w:color w:val="002060"/>
          <w:szCs w:val="22"/>
        </w:rPr>
        <w:t>6-2</w:t>
      </w:r>
      <w:r w:rsidRPr="0075612D">
        <w:rPr>
          <w:rFonts w:cs="Arial"/>
          <w:color w:val="002060"/>
          <w:szCs w:val="22"/>
        </w:rPr>
        <w:t xml:space="preserve"> e non </w:t>
      </w:r>
      <w:r w:rsidR="00256A7C">
        <w:rPr>
          <w:rFonts w:cs="Arial"/>
          <w:color w:val="002060"/>
          <w:szCs w:val="22"/>
        </w:rPr>
        <w:t>5-2</w:t>
      </w:r>
      <w:r w:rsidRPr="0075612D">
        <w:rPr>
          <w:rFonts w:cs="Arial"/>
          <w:color w:val="002060"/>
          <w:szCs w:val="22"/>
        </w:rPr>
        <w:t xml:space="preserve"> come erroneamente riportato nel Comunicato Ufficiale n° </w:t>
      </w:r>
      <w:r w:rsidR="00C664A5">
        <w:rPr>
          <w:rFonts w:cs="Arial"/>
          <w:color w:val="002060"/>
          <w:szCs w:val="22"/>
        </w:rPr>
        <w:t>42</w:t>
      </w:r>
      <w:r>
        <w:rPr>
          <w:rFonts w:cs="Arial"/>
          <w:color w:val="002060"/>
          <w:szCs w:val="22"/>
        </w:rPr>
        <w:t xml:space="preserve"> </w:t>
      </w:r>
      <w:r w:rsidRPr="0075612D">
        <w:rPr>
          <w:rFonts w:cs="Arial"/>
          <w:color w:val="002060"/>
          <w:szCs w:val="22"/>
        </w:rPr>
        <w:t xml:space="preserve">del </w:t>
      </w:r>
      <w:r w:rsidR="00C664A5">
        <w:rPr>
          <w:rFonts w:cs="Arial"/>
          <w:color w:val="002060"/>
          <w:szCs w:val="22"/>
        </w:rPr>
        <w:t>13</w:t>
      </w:r>
      <w:r w:rsidRPr="0075612D">
        <w:rPr>
          <w:rFonts w:cs="Arial"/>
          <w:color w:val="002060"/>
          <w:szCs w:val="22"/>
        </w:rPr>
        <w:t>/</w:t>
      </w:r>
      <w:r>
        <w:rPr>
          <w:rFonts w:cs="Arial"/>
          <w:color w:val="002060"/>
          <w:szCs w:val="22"/>
        </w:rPr>
        <w:t>1</w:t>
      </w:r>
      <w:r w:rsidR="00C664A5">
        <w:rPr>
          <w:rFonts w:cs="Arial"/>
          <w:color w:val="002060"/>
          <w:szCs w:val="22"/>
        </w:rPr>
        <w:t>1</w:t>
      </w:r>
      <w:r w:rsidRPr="0075612D">
        <w:rPr>
          <w:rFonts w:cs="Arial"/>
          <w:color w:val="002060"/>
          <w:szCs w:val="22"/>
        </w:rPr>
        <w:t>/2023.</w:t>
      </w:r>
    </w:p>
    <w:p w14:paraId="45EBB944" w14:textId="77777777" w:rsidR="00643E04" w:rsidRDefault="00643E04" w:rsidP="00643E04">
      <w:pPr>
        <w:pStyle w:val="breakline"/>
        <w:rPr>
          <w:color w:val="002060"/>
          <w:sz w:val="22"/>
          <w:szCs w:val="22"/>
        </w:rPr>
      </w:pPr>
    </w:p>
    <w:p w14:paraId="5F2B08C2" w14:textId="77777777" w:rsidR="00CC6A38" w:rsidRPr="00DE1EF7" w:rsidRDefault="00CC6A38" w:rsidP="00CC6A38">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0FBE986" w14:textId="77777777" w:rsidR="00CC6A38" w:rsidRPr="00DE1EF7" w:rsidRDefault="00CC6A38" w:rsidP="00CC6A38">
      <w:pPr>
        <w:pStyle w:val="Corpodeltesto21"/>
        <w:jc w:val="center"/>
        <w:rPr>
          <w:rFonts w:ascii="Arial" w:hAnsi="Arial" w:cs="Arial"/>
          <w:b/>
          <w:color w:val="002060"/>
          <w:sz w:val="30"/>
          <w:szCs w:val="30"/>
        </w:rPr>
      </w:pPr>
    </w:p>
    <w:p w14:paraId="2B3A7480" w14:textId="63B10CF7" w:rsidR="00CC6A38" w:rsidRPr="00DE1EF7" w:rsidRDefault="00CC6A38" w:rsidP="00CC6A38">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DE79B0">
        <w:rPr>
          <w:rFonts w:ascii="Arial" w:hAnsi="Arial" w:cs="Arial"/>
          <w:b/>
          <w:bCs/>
          <w:color w:val="002060"/>
        </w:rPr>
        <w:t>2</w:t>
      </w:r>
      <w:r w:rsidR="00C23D37">
        <w:rPr>
          <w:rFonts w:ascii="Arial" w:hAnsi="Arial" w:cs="Arial"/>
          <w:b/>
          <w:bCs/>
          <w:color w:val="002060"/>
        </w:rPr>
        <w:t>7</w:t>
      </w:r>
      <w:r w:rsidR="00545565">
        <w:rPr>
          <w:rFonts w:ascii="Arial" w:hAnsi="Arial" w:cs="Arial"/>
          <w:b/>
          <w:bCs/>
          <w:color w:val="002060"/>
        </w:rPr>
        <w:t xml:space="preserve"> novembre</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7C941C87" w14:textId="77777777" w:rsidR="00CC6A38" w:rsidRPr="00DE1EF7" w:rsidRDefault="00CC6A38" w:rsidP="00CC6A38">
      <w:pPr>
        <w:pStyle w:val="Nessunaspaziatura"/>
        <w:jc w:val="both"/>
        <w:rPr>
          <w:rFonts w:ascii="Arial" w:hAnsi="Arial" w:cs="Arial"/>
          <w:color w:val="002060"/>
        </w:rPr>
      </w:pPr>
    </w:p>
    <w:p w14:paraId="59175290"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BNL – ANCONA</w:t>
      </w:r>
    </w:p>
    <w:p w14:paraId="6EC75153" w14:textId="77777777" w:rsidR="00CC6A38" w:rsidRPr="00DE1EF7" w:rsidRDefault="00CC6A38" w:rsidP="00CC6A38">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6F87D662" w14:textId="77777777" w:rsidR="00CC6A38" w:rsidRPr="009B42C6" w:rsidRDefault="00CC6A38" w:rsidP="00CC6A38">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493869E8" w14:textId="77777777" w:rsidR="00CC6A38" w:rsidRPr="00DE1EF7" w:rsidRDefault="00CC6A38" w:rsidP="00CC6A38">
      <w:pPr>
        <w:pStyle w:val="Nessunaspaziatura"/>
        <w:jc w:val="both"/>
        <w:rPr>
          <w:rFonts w:ascii="Arial" w:hAnsi="Arial" w:cs="Arial"/>
          <w:color w:val="002060"/>
        </w:rPr>
      </w:pPr>
    </w:p>
    <w:p w14:paraId="1443D050" w14:textId="77777777" w:rsidR="00CC6A38" w:rsidRPr="00DE1EF7" w:rsidRDefault="00CC6A38" w:rsidP="00CC6A38">
      <w:pPr>
        <w:pStyle w:val="Corpodeltesto21"/>
        <w:rPr>
          <w:rFonts w:ascii="Arial" w:hAnsi="Arial" w:cs="Arial"/>
          <w:color w:val="002060"/>
          <w:sz w:val="22"/>
          <w:szCs w:val="22"/>
        </w:rPr>
      </w:pPr>
    </w:p>
    <w:p w14:paraId="089B372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A06FF8" w14:textId="77777777" w:rsidR="00CC6A38" w:rsidRPr="00DE1EF7" w:rsidRDefault="00CC6A38" w:rsidP="00CC6A38">
      <w:pPr>
        <w:pStyle w:val="Corpodeltesto21"/>
        <w:rPr>
          <w:rFonts w:ascii="Arial" w:hAnsi="Arial" w:cs="Arial"/>
          <w:color w:val="002060"/>
          <w:sz w:val="22"/>
          <w:szCs w:val="22"/>
        </w:rPr>
      </w:pPr>
    </w:p>
    <w:p w14:paraId="36F466E5"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91C24F3"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27C25C3D" w14:textId="77777777" w:rsidR="00CC6A38" w:rsidRPr="00DE1EF7" w:rsidRDefault="00CC6A38" w:rsidP="00CC6A38">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66596175" w14:textId="77777777" w:rsidR="00CC6A38" w:rsidRPr="00DE1EF7" w:rsidRDefault="00CC6A38" w:rsidP="00CC6A38">
      <w:pPr>
        <w:pStyle w:val="Corpodeltesto21"/>
        <w:rPr>
          <w:rFonts w:ascii="Arial" w:hAnsi="Arial" w:cs="Arial"/>
          <w:color w:val="002060"/>
          <w:sz w:val="22"/>
          <w:szCs w:val="22"/>
        </w:rPr>
      </w:pPr>
    </w:p>
    <w:p w14:paraId="0DFCA26B"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2FEF9F57" w14:textId="77777777" w:rsidR="00CC6A38" w:rsidRPr="00DE1EF7" w:rsidRDefault="00CC6A38" w:rsidP="00CC6A38">
      <w:pPr>
        <w:pStyle w:val="Corpodeltesto21"/>
        <w:rPr>
          <w:rFonts w:ascii="Arial" w:hAnsi="Arial" w:cs="Arial"/>
          <w:color w:val="002060"/>
          <w:sz w:val="22"/>
          <w:szCs w:val="22"/>
        </w:rPr>
      </w:pPr>
    </w:p>
    <w:p w14:paraId="16C0967D"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559F0A1"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6714BAC" w14:textId="77777777" w:rsidR="00CC6A38" w:rsidRPr="00DE1EF7" w:rsidRDefault="00CC6A38" w:rsidP="00CC6A38">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151D32" w14:textId="77777777" w:rsidR="00BD64FF" w:rsidRDefault="00BD64FF" w:rsidP="00BD64FF">
      <w:pPr>
        <w:pStyle w:val="LndNormale1"/>
        <w:rPr>
          <w:color w:val="002060"/>
        </w:rPr>
      </w:pPr>
    </w:p>
    <w:p w14:paraId="451C1A14" w14:textId="77777777" w:rsidR="00CC6A38" w:rsidRPr="00E762DC" w:rsidRDefault="00CC6A38" w:rsidP="00BD64FF">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lastRenderedPageBreak/>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3EBEE77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23D37">
        <w:rPr>
          <w:b/>
          <w:color w:val="002060"/>
          <w:u w:val="single"/>
        </w:rPr>
        <w:t>15</w:t>
      </w:r>
      <w:r w:rsidR="007C5151">
        <w:rPr>
          <w:b/>
          <w:color w:val="002060"/>
          <w:u w:val="single"/>
        </w:rPr>
        <w:t>/</w:t>
      </w:r>
      <w:r w:rsidR="00B67261">
        <w:rPr>
          <w:b/>
          <w:color w:val="002060"/>
          <w:u w:val="single"/>
        </w:rPr>
        <w:t>1</w:t>
      </w:r>
      <w:r w:rsidR="00DE79B0">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F4554" w14:textId="77777777" w:rsidR="00943FB4" w:rsidRDefault="00943FB4">
      <w:r>
        <w:separator/>
      </w:r>
    </w:p>
  </w:endnote>
  <w:endnote w:type="continuationSeparator" w:id="0">
    <w:p w14:paraId="672FFEE7" w14:textId="77777777" w:rsidR="00943FB4" w:rsidRDefault="00943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63C2D1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E79B0">
      <w:rPr>
        <w:rStyle w:val="Numeropagina"/>
        <w:rFonts w:ascii="Arial" w:hAnsi="Arial" w:cs="Arial"/>
        <w:color w:val="002060"/>
      </w:rPr>
      <w:t>4</w:t>
    </w:r>
    <w:r w:rsidR="00C23D37">
      <w:rPr>
        <w:rStyle w:val="Numeropagina"/>
        <w:rFonts w:ascii="Arial" w:hAnsi="Arial" w:cs="Arial"/>
        <w:color w:val="002060"/>
      </w:rPr>
      <w:t>3</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9E479" w14:textId="77777777" w:rsidR="00943FB4" w:rsidRDefault="00943FB4">
      <w:r>
        <w:separator/>
      </w:r>
    </w:p>
  </w:footnote>
  <w:footnote w:type="continuationSeparator" w:id="0">
    <w:p w14:paraId="2A8EEFEE" w14:textId="77777777" w:rsidR="00943FB4" w:rsidRDefault="00943F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1"/>
  </w:num>
  <w:num w:numId="3" w16cid:durableId="57946484">
    <w:abstractNumId w:val="2"/>
  </w:num>
  <w:num w:numId="4" w16cid:durableId="564266614">
    <w:abstractNumId w:val="8"/>
  </w:num>
  <w:num w:numId="5" w16cid:durableId="1296596829">
    <w:abstractNumId w:val="9"/>
  </w:num>
  <w:num w:numId="6" w16cid:durableId="1765223722">
    <w:abstractNumId w:val="10"/>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F7"/>
    <w:rsid w:val="00035EB7"/>
    <w:rsid w:val="00036089"/>
    <w:rsid w:val="00037CDF"/>
    <w:rsid w:val="00040500"/>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CB4"/>
    <w:rsid w:val="00376E37"/>
    <w:rsid w:val="0037740D"/>
    <w:rsid w:val="0037758B"/>
    <w:rsid w:val="0038034B"/>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4F75"/>
    <w:rsid w:val="00485007"/>
    <w:rsid w:val="0048559D"/>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9764C"/>
    <w:rsid w:val="00597D0C"/>
    <w:rsid w:val="005A060C"/>
    <w:rsid w:val="005A150A"/>
    <w:rsid w:val="005A1AB4"/>
    <w:rsid w:val="005A2024"/>
    <w:rsid w:val="005A2204"/>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86C45"/>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415E"/>
    <w:rsid w:val="007C41D5"/>
    <w:rsid w:val="007C49C0"/>
    <w:rsid w:val="007C5151"/>
    <w:rsid w:val="007C54D7"/>
    <w:rsid w:val="007C60E2"/>
    <w:rsid w:val="007C6A41"/>
    <w:rsid w:val="007C6C8F"/>
    <w:rsid w:val="007C6E14"/>
    <w:rsid w:val="007C6F21"/>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129E"/>
    <w:rsid w:val="00A71BC1"/>
    <w:rsid w:val="00A72991"/>
    <w:rsid w:val="00A731F2"/>
    <w:rsid w:val="00A73446"/>
    <w:rsid w:val="00A734F4"/>
    <w:rsid w:val="00A740BE"/>
    <w:rsid w:val="00A744CC"/>
    <w:rsid w:val="00A75366"/>
    <w:rsid w:val="00A755A7"/>
    <w:rsid w:val="00A7587E"/>
    <w:rsid w:val="00A75FE8"/>
    <w:rsid w:val="00A77B17"/>
    <w:rsid w:val="00A81727"/>
    <w:rsid w:val="00A81911"/>
    <w:rsid w:val="00A8271B"/>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4CD3"/>
    <w:rsid w:val="00BD5319"/>
    <w:rsid w:val="00BD58E6"/>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3D66"/>
    <w:rsid w:val="00E347D4"/>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55E6"/>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4479"/>
    <w:rsid w:val="00F452F6"/>
    <w:rsid w:val="00F45669"/>
    <w:rsid w:val="00F4580B"/>
    <w:rsid w:val="00F45C43"/>
    <w:rsid w:val="00F4657A"/>
    <w:rsid w:val="00F47322"/>
    <w:rsid w:val="00F51116"/>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https://forms.office.com/e/QA3LnHGUeN"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134</TotalTime>
  <Pages>30</Pages>
  <Words>9764</Words>
  <Characters>55655</Characters>
  <Application>Microsoft Office Word</Application>
  <DocSecurity>0</DocSecurity>
  <Lines>463</Lines>
  <Paragraphs>130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65289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18</cp:revision>
  <cp:lastPrinted>2023-11-15T15:14:00Z</cp:lastPrinted>
  <dcterms:created xsi:type="dcterms:W3CDTF">2023-11-15T09:53:00Z</dcterms:created>
  <dcterms:modified xsi:type="dcterms:W3CDTF">2023-11-15T15:15:00Z</dcterms:modified>
</cp:coreProperties>
</file>