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4BC4206E"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9A135D">
              <w:rPr>
                <w:rFonts w:ascii="Arial" w:hAnsi="Arial" w:cs="Arial"/>
                <w:color w:val="002060"/>
                <w:sz w:val="40"/>
                <w:szCs w:val="40"/>
              </w:rPr>
              <w:t>4</w:t>
            </w:r>
            <w:r w:rsidR="007C3E8E">
              <w:rPr>
                <w:rFonts w:ascii="Arial" w:hAnsi="Arial" w:cs="Arial"/>
                <w:color w:val="002060"/>
                <w:sz w:val="40"/>
                <w:szCs w:val="40"/>
              </w:rPr>
              <w:t>5</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7C3E8E">
              <w:rPr>
                <w:rFonts w:ascii="Arial" w:hAnsi="Arial" w:cs="Arial"/>
                <w:color w:val="002060"/>
                <w:sz w:val="40"/>
                <w:szCs w:val="40"/>
              </w:rPr>
              <w:t>22</w:t>
            </w:r>
            <w:r w:rsidR="00CF4C7D" w:rsidRPr="00DE1EF7">
              <w:rPr>
                <w:rFonts w:ascii="Arial" w:hAnsi="Arial" w:cs="Arial"/>
                <w:color w:val="002060"/>
                <w:sz w:val="40"/>
                <w:szCs w:val="40"/>
              </w:rPr>
              <w:t>/</w:t>
            </w:r>
            <w:r w:rsidR="00B67261">
              <w:rPr>
                <w:rFonts w:ascii="Arial" w:hAnsi="Arial" w:cs="Arial"/>
                <w:color w:val="002060"/>
                <w:sz w:val="40"/>
                <w:szCs w:val="40"/>
              </w:rPr>
              <w:t>1</w:t>
            </w:r>
            <w:r w:rsidR="009A135D">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91F6E4D"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92546C">
          <w:rPr>
            <w:noProof/>
            <w:webHidden/>
            <w:color w:val="002060"/>
          </w:rPr>
          <w:t>1</w:t>
        </w:r>
        <w:r w:rsidR="00AC19D9" w:rsidRPr="00DE1EF7">
          <w:rPr>
            <w:noProof/>
            <w:webHidden/>
            <w:color w:val="002060"/>
          </w:rPr>
          <w:fldChar w:fldCharType="end"/>
        </w:r>
      </w:hyperlink>
    </w:p>
    <w:p w14:paraId="112EDB38" w14:textId="2CCA11AD"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92546C">
          <w:rPr>
            <w:noProof/>
            <w:webHidden/>
            <w:color w:val="002060"/>
          </w:rPr>
          <w:t>1</w:t>
        </w:r>
        <w:r w:rsidR="00AC19D9" w:rsidRPr="00DE1EF7">
          <w:rPr>
            <w:noProof/>
            <w:webHidden/>
            <w:color w:val="002060"/>
          </w:rPr>
          <w:fldChar w:fldCharType="end"/>
        </w:r>
      </w:hyperlink>
    </w:p>
    <w:p w14:paraId="4D9CAD43" w14:textId="425F7267"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92546C">
          <w:rPr>
            <w:noProof/>
            <w:webHidden/>
            <w:color w:val="002060"/>
          </w:rPr>
          <w:t>1</w:t>
        </w:r>
        <w:r w:rsidR="00AC19D9" w:rsidRPr="00DE1EF7">
          <w:rPr>
            <w:noProof/>
            <w:webHidden/>
            <w:color w:val="002060"/>
          </w:rPr>
          <w:fldChar w:fldCharType="end"/>
        </w:r>
      </w:hyperlink>
    </w:p>
    <w:p w14:paraId="0EAFCCD8" w14:textId="485687C5"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92546C">
          <w:rPr>
            <w:noProof/>
            <w:webHidden/>
            <w:color w:val="002060"/>
          </w:rPr>
          <w:t>2</w:t>
        </w:r>
        <w:r w:rsidR="00AC19D9" w:rsidRPr="00DE1EF7">
          <w:rPr>
            <w:noProof/>
            <w:webHidden/>
            <w:color w:val="002060"/>
          </w:rPr>
          <w:fldChar w:fldCharType="end"/>
        </w:r>
      </w:hyperlink>
    </w:p>
    <w:p w14:paraId="0952245B" w14:textId="2B835A74"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92546C">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84143A9" w14:textId="77777777" w:rsidR="00F44E9B" w:rsidRDefault="00F44E9B" w:rsidP="00F336CC">
      <w:pPr>
        <w:rPr>
          <w:rFonts w:ascii="Arial" w:hAnsi="Arial" w:cs="Arial"/>
          <w:color w:val="002060"/>
          <w:sz w:val="22"/>
          <w:szCs w:val="22"/>
        </w:rPr>
      </w:pPr>
    </w:p>
    <w:p w14:paraId="224BA560" w14:textId="77777777" w:rsidR="00476934" w:rsidRPr="00BD2937" w:rsidRDefault="00476934" w:rsidP="00476934">
      <w:pPr>
        <w:rPr>
          <w:rFonts w:ascii="Arial" w:hAnsi="Arial" w:cs="Arial"/>
          <w:b/>
          <w:color w:val="002060"/>
          <w:sz w:val="28"/>
          <w:szCs w:val="28"/>
        </w:rPr>
      </w:pPr>
      <w:r w:rsidRPr="00BD2937">
        <w:rPr>
          <w:rFonts w:ascii="Arial" w:hAnsi="Arial" w:cs="Arial"/>
          <w:b/>
          <w:color w:val="002060"/>
          <w:sz w:val="28"/>
          <w:szCs w:val="28"/>
        </w:rPr>
        <w:t>QUESTIONARIO SU TUTELA MEDICA</w:t>
      </w:r>
    </w:p>
    <w:p w14:paraId="13D62B0B" w14:textId="77777777" w:rsidR="00BD2937" w:rsidRDefault="00BD2937" w:rsidP="00476934">
      <w:pPr>
        <w:rPr>
          <w:rFonts w:ascii="Arial" w:hAnsi="Arial" w:cs="Arial"/>
          <w:color w:val="002060"/>
          <w:sz w:val="22"/>
          <w:szCs w:val="22"/>
        </w:rPr>
      </w:pPr>
    </w:p>
    <w:p w14:paraId="4B141F07" w14:textId="25B46011" w:rsidR="00476934" w:rsidRPr="00BD2937" w:rsidRDefault="00476934" w:rsidP="00476934">
      <w:pPr>
        <w:rPr>
          <w:rFonts w:ascii="Arial" w:hAnsi="Arial" w:cs="Arial"/>
          <w:color w:val="002060"/>
          <w:sz w:val="22"/>
          <w:szCs w:val="22"/>
        </w:rPr>
      </w:pPr>
      <w:r w:rsidRPr="00BD2937">
        <w:rPr>
          <w:rFonts w:ascii="Arial" w:hAnsi="Arial" w:cs="Arial"/>
          <w:color w:val="002060"/>
          <w:sz w:val="22"/>
          <w:szCs w:val="22"/>
        </w:rPr>
        <w:t xml:space="preserve">Con riferimento a quanto in oggetto, già pubblicato nei CC.UU. n. 73 del 25.10.2023 e n. 91 del 15.11.2023, si comunica che il questionario sarà disponibile fino a tutto il </w:t>
      </w:r>
      <w:r w:rsidRPr="00BD2937">
        <w:rPr>
          <w:rFonts w:ascii="Arial" w:hAnsi="Arial" w:cs="Arial"/>
          <w:b/>
          <w:color w:val="002060"/>
          <w:sz w:val="22"/>
          <w:szCs w:val="22"/>
          <w:u w:val="single"/>
        </w:rPr>
        <w:t>30 novembre 2023</w:t>
      </w:r>
      <w:r w:rsidRPr="00BD2937">
        <w:rPr>
          <w:rFonts w:ascii="Arial" w:hAnsi="Arial" w:cs="Arial"/>
          <w:color w:val="002060"/>
          <w:sz w:val="22"/>
          <w:szCs w:val="22"/>
        </w:rPr>
        <w:t>.</w:t>
      </w:r>
    </w:p>
    <w:p w14:paraId="5DF73080" w14:textId="77777777" w:rsidR="00476934" w:rsidRPr="00BD2937" w:rsidRDefault="00476934" w:rsidP="00476934">
      <w:pPr>
        <w:rPr>
          <w:rFonts w:ascii="Arial" w:hAnsi="Arial" w:cs="Arial"/>
          <w:color w:val="002060"/>
          <w:sz w:val="22"/>
          <w:szCs w:val="22"/>
        </w:rPr>
      </w:pPr>
      <w:r w:rsidRPr="00BD2937">
        <w:rPr>
          <w:rFonts w:ascii="Arial" w:hAnsi="Arial" w:cs="Arial"/>
          <w:color w:val="002060"/>
          <w:sz w:val="22"/>
          <w:szCs w:val="22"/>
        </w:rPr>
        <w:t>Si invitano pertanto le Società, che ancora non avessero provveduto, alla compilazione del questionario, che si ricorda garantisce l’anonimato della compilatrice, utilizzando il link:</w:t>
      </w:r>
    </w:p>
    <w:p w14:paraId="6F0C79FC" w14:textId="77777777" w:rsidR="00476934" w:rsidRPr="00BD2937" w:rsidRDefault="00476934" w:rsidP="00476934">
      <w:pPr>
        <w:rPr>
          <w:rStyle w:val="Collegamentoipertestuale"/>
          <w:rFonts w:ascii="Arial" w:hAnsi="Arial" w:cs="Arial"/>
          <w:color w:val="002060"/>
          <w:sz w:val="22"/>
          <w:szCs w:val="22"/>
        </w:rPr>
      </w:pPr>
      <w:hyperlink r:id="rId9" w:history="1">
        <w:r w:rsidRPr="00BD2937">
          <w:rPr>
            <w:rStyle w:val="Collegamentoipertestuale"/>
            <w:rFonts w:ascii="Arial" w:hAnsi="Arial" w:cs="Arial"/>
            <w:color w:val="002060"/>
            <w:sz w:val="22"/>
            <w:szCs w:val="22"/>
          </w:rPr>
          <w:t>https://forms.office.com/e/QA3LnHGUeN</w:t>
        </w:r>
      </w:hyperlink>
    </w:p>
    <w:p w14:paraId="4CB0B06F" w14:textId="77777777" w:rsidR="00476934" w:rsidRDefault="00476934" w:rsidP="00476934">
      <w:pPr>
        <w:rPr>
          <w:rFonts w:ascii="Arial" w:hAnsi="Arial" w:cs="Arial"/>
          <w:color w:val="002060"/>
          <w:sz w:val="22"/>
          <w:szCs w:val="22"/>
        </w:rPr>
      </w:pPr>
    </w:p>
    <w:p w14:paraId="0352D3E0" w14:textId="77777777" w:rsidR="00BD2937" w:rsidRPr="00BD2937" w:rsidRDefault="00BD2937" w:rsidP="00476934">
      <w:pPr>
        <w:rPr>
          <w:rFonts w:ascii="Arial" w:hAnsi="Arial" w:cs="Arial"/>
          <w:color w:val="002060"/>
          <w:sz w:val="22"/>
          <w:szCs w:val="22"/>
        </w:rPr>
      </w:pPr>
    </w:p>
    <w:p w14:paraId="316D5DC7" w14:textId="77777777" w:rsidR="00476934" w:rsidRPr="00BD2937" w:rsidRDefault="00476934" w:rsidP="00476934">
      <w:pPr>
        <w:pStyle w:val="LndNormale1"/>
        <w:rPr>
          <w:b/>
          <w:color w:val="002060"/>
          <w:sz w:val="28"/>
          <w:szCs w:val="28"/>
        </w:rPr>
      </w:pPr>
      <w:r w:rsidRPr="00BD2937">
        <w:rPr>
          <w:b/>
          <w:color w:val="002060"/>
          <w:sz w:val="28"/>
          <w:szCs w:val="28"/>
        </w:rPr>
        <w:t>CIRCOLARE N. 26 DEL 20.11.2023</w:t>
      </w:r>
    </w:p>
    <w:p w14:paraId="1E0E4D33" w14:textId="77777777" w:rsidR="00BD2937" w:rsidRDefault="00BD2937" w:rsidP="00476934">
      <w:pPr>
        <w:pStyle w:val="LndNormale1"/>
        <w:rPr>
          <w:color w:val="002060"/>
        </w:rPr>
      </w:pPr>
    </w:p>
    <w:p w14:paraId="4BB371C3" w14:textId="19BDB67B" w:rsidR="00476934" w:rsidRPr="00BD2937" w:rsidRDefault="00476934" w:rsidP="00476934">
      <w:pPr>
        <w:pStyle w:val="LndNormale1"/>
        <w:rPr>
          <w:color w:val="002060"/>
        </w:rPr>
      </w:pPr>
      <w:r w:rsidRPr="00BD2937">
        <w:rPr>
          <w:color w:val="002060"/>
        </w:rPr>
        <w:t>Si trasmette, per opportuna conoscenza, la copia della circolare n. 30-2023 elaborata dal Centro Studi Tributari della L.N.D. avente per oggetto:</w:t>
      </w:r>
    </w:p>
    <w:p w14:paraId="3E2010D8" w14:textId="77777777" w:rsidR="00476934" w:rsidRPr="00BD2937" w:rsidRDefault="00476934" w:rsidP="00476934">
      <w:pPr>
        <w:pStyle w:val="LndNormale1"/>
        <w:rPr>
          <w:b/>
          <w:i/>
          <w:color w:val="002060"/>
        </w:rPr>
      </w:pPr>
      <w:r w:rsidRPr="00BD2937">
        <w:rPr>
          <w:b/>
          <w:i/>
          <w:color w:val="002060"/>
        </w:rPr>
        <w:t>“Norma di proproga al 30 novembre 2023 degli adempimenti contributivi per i contratti di collaborazione coordinata e continuativa di lavoro sportivo – Approvazione in prima lettura del Senato”</w:t>
      </w:r>
    </w:p>
    <w:p w14:paraId="6F33017D" w14:textId="77777777" w:rsidR="00476934" w:rsidRPr="00BD2937" w:rsidRDefault="00476934" w:rsidP="00476934">
      <w:pPr>
        <w:rPr>
          <w:rFonts w:ascii="Arial" w:hAnsi="Arial" w:cs="Arial"/>
          <w:color w:val="002060"/>
          <w:sz w:val="22"/>
          <w:szCs w:val="22"/>
        </w:rPr>
      </w:pPr>
    </w:p>
    <w:p w14:paraId="12CCFC25" w14:textId="77777777" w:rsidR="00476934" w:rsidRPr="00BD2937" w:rsidRDefault="00476934" w:rsidP="00476934">
      <w:pPr>
        <w:pStyle w:val="LndNormale1"/>
        <w:rPr>
          <w:b/>
          <w:color w:val="002060"/>
          <w:sz w:val="28"/>
          <w:szCs w:val="28"/>
        </w:rPr>
      </w:pPr>
      <w:r w:rsidRPr="00BD2937">
        <w:rPr>
          <w:b/>
          <w:color w:val="002060"/>
          <w:sz w:val="28"/>
          <w:szCs w:val="28"/>
        </w:rPr>
        <w:t>CIRCOLARE N. 27 DEL 20.11.2023</w:t>
      </w:r>
    </w:p>
    <w:p w14:paraId="58B99160" w14:textId="77777777" w:rsidR="00BD2937" w:rsidRDefault="00BD2937" w:rsidP="00476934">
      <w:pPr>
        <w:pStyle w:val="LndNormale1"/>
        <w:rPr>
          <w:color w:val="002060"/>
        </w:rPr>
      </w:pPr>
    </w:p>
    <w:p w14:paraId="5CF1C1ED" w14:textId="1A3E07AF" w:rsidR="00476934" w:rsidRPr="00BD2937" w:rsidRDefault="00476934" w:rsidP="00476934">
      <w:pPr>
        <w:pStyle w:val="LndNormale1"/>
        <w:rPr>
          <w:color w:val="002060"/>
        </w:rPr>
      </w:pPr>
      <w:r w:rsidRPr="00BD2937">
        <w:rPr>
          <w:color w:val="002060"/>
        </w:rPr>
        <w:t>Si trasmette, per opportuna conoscenza, la copia della circolare n. 31-2023 elaborata dal Centro Studi Tributari della L.N.D. avente per oggetto:</w:t>
      </w:r>
    </w:p>
    <w:p w14:paraId="41A97A90" w14:textId="77777777" w:rsidR="00476934" w:rsidRPr="00BD2937" w:rsidRDefault="00476934" w:rsidP="00476934">
      <w:pPr>
        <w:pStyle w:val="LndNormale1"/>
        <w:rPr>
          <w:b/>
          <w:i/>
          <w:color w:val="002060"/>
        </w:rPr>
      </w:pPr>
      <w:r w:rsidRPr="00BD2937">
        <w:rPr>
          <w:b/>
          <w:i/>
          <w:color w:val="002060"/>
        </w:rPr>
        <w:t>“Art. 28 D.Lgs n. 36 del 28 febbraio 2021 – Comunicazione di inizio rapporto di lavoro sportivo dilettantistico – Decretoi del Ministro per lo Sport e i Giovani del 27 ottobre, pubblicato il 16 novembre 2023”</w:t>
      </w:r>
    </w:p>
    <w:p w14:paraId="7FF62DE5" w14:textId="77777777" w:rsidR="00476934" w:rsidRPr="00BD2937" w:rsidRDefault="00476934"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CB7764" w14:textId="77777777" w:rsidR="00B471E4" w:rsidRDefault="00B471E4" w:rsidP="008B5F73">
      <w:pPr>
        <w:rPr>
          <w:rFonts w:ascii="Arial" w:hAnsi="Arial" w:cs="Arial"/>
          <w:b/>
          <w:bCs/>
          <w:color w:val="002060"/>
          <w:sz w:val="22"/>
          <w:szCs w:val="22"/>
        </w:rPr>
      </w:pPr>
    </w:p>
    <w:p w14:paraId="2B2033E9" w14:textId="77777777" w:rsidR="00786C45" w:rsidRDefault="00786C45" w:rsidP="008B5F73">
      <w:pPr>
        <w:rPr>
          <w:rFonts w:ascii="Arial" w:hAnsi="Arial" w:cs="Arial"/>
          <w:b/>
          <w:bCs/>
          <w:color w:val="002060"/>
          <w:sz w:val="22"/>
          <w:szCs w:val="22"/>
        </w:rPr>
      </w:pPr>
    </w:p>
    <w:p w14:paraId="0DCA9FA5" w14:textId="5EC2BEF6" w:rsidR="00786C45" w:rsidRPr="00A54891" w:rsidRDefault="00786C45" w:rsidP="00786C45">
      <w:pPr>
        <w:pStyle w:val="LndNormale1"/>
        <w:rPr>
          <w:b/>
          <w:color w:val="002060"/>
          <w:sz w:val="28"/>
          <w:szCs w:val="28"/>
        </w:rPr>
      </w:pPr>
      <w:r w:rsidRPr="00A54891">
        <w:rPr>
          <w:b/>
          <w:color w:val="002060"/>
          <w:sz w:val="28"/>
          <w:szCs w:val="28"/>
        </w:rPr>
        <w:t>FINALS CUP 20</w:t>
      </w:r>
      <w:r>
        <w:rPr>
          <w:b/>
          <w:color w:val="002060"/>
          <w:sz w:val="28"/>
          <w:szCs w:val="28"/>
        </w:rPr>
        <w:t>23</w:t>
      </w:r>
      <w:r w:rsidRPr="00A54891">
        <w:rPr>
          <w:b/>
          <w:color w:val="002060"/>
          <w:sz w:val="28"/>
          <w:szCs w:val="28"/>
        </w:rPr>
        <w:t>/202</w:t>
      </w:r>
      <w:r>
        <w:rPr>
          <w:b/>
          <w:color w:val="002060"/>
          <w:sz w:val="28"/>
          <w:szCs w:val="28"/>
        </w:rPr>
        <w:t>4</w:t>
      </w:r>
    </w:p>
    <w:p w14:paraId="315B4181" w14:textId="77777777" w:rsidR="00786C45" w:rsidRPr="00A54891" w:rsidRDefault="00786C45" w:rsidP="00786C45">
      <w:pPr>
        <w:pStyle w:val="LndNormale1"/>
        <w:rPr>
          <w:color w:val="002060"/>
          <w:szCs w:val="22"/>
        </w:rPr>
      </w:pPr>
    </w:p>
    <w:p w14:paraId="14ECAD0F" w14:textId="236BFC74" w:rsidR="00786C45" w:rsidRDefault="00786C45" w:rsidP="00786C45">
      <w:pPr>
        <w:pStyle w:val="LndNormale1"/>
        <w:rPr>
          <w:color w:val="002060"/>
          <w:szCs w:val="22"/>
          <w:u w:val="single"/>
        </w:rPr>
      </w:pPr>
      <w:r w:rsidRPr="00A54891">
        <w:rPr>
          <w:color w:val="002060"/>
          <w:szCs w:val="22"/>
        </w:rPr>
        <w:t xml:space="preserve">Le Società che volessero </w:t>
      </w:r>
      <w:r w:rsidRPr="00A54891">
        <w:rPr>
          <w:color w:val="002060"/>
          <w:szCs w:val="22"/>
          <w:u w:val="single"/>
        </w:rPr>
        <w:t>organizzare le Finals Cup di Calcio a Cinque</w:t>
      </w:r>
      <w:r w:rsidRPr="00A54891">
        <w:rPr>
          <w:color w:val="002060"/>
          <w:szCs w:val="22"/>
        </w:rPr>
        <w:t xml:space="preserve">  dal </w:t>
      </w:r>
      <w:r>
        <w:rPr>
          <w:color w:val="002060"/>
          <w:szCs w:val="22"/>
        </w:rPr>
        <w:t xml:space="preserve">4 </w:t>
      </w:r>
      <w:r w:rsidRPr="00A54891">
        <w:rPr>
          <w:color w:val="002060"/>
          <w:szCs w:val="22"/>
        </w:rPr>
        <w:t xml:space="preserve">al </w:t>
      </w:r>
      <w:r>
        <w:rPr>
          <w:color w:val="002060"/>
          <w:szCs w:val="22"/>
        </w:rPr>
        <w:t>7</w:t>
      </w:r>
      <w:r w:rsidRPr="00A54891">
        <w:rPr>
          <w:color w:val="002060"/>
          <w:szCs w:val="22"/>
        </w:rPr>
        <w:t xml:space="preserve"> gennaio 202</w:t>
      </w:r>
      <w:r>
        <w:rPr>
          <w:color w:val="002060"/>
          <w:szCs w:val="22"/>
        </w:rPr>
        <w:t>3</w:t>
      </w:r>
      <w:r w:rsidRPr="00A54891">
        <w:rPr>
          <w:color w:val="002060"/>
          <w:szCs w:val="22"/>
        </w:rPr>
        <w:t xml:space="preserve"> sono pregate di presentare la </w:t>
      </w:r>
      <w:r w:rsidRPr="00A54891">
        <w:rPr>
          <w:b/>
          <w:color w:val="002060"/>
          <w:szCs w:val="22"/>
        </w:rPr>
        <w:t>propria candidatura</w:t>
      </w:r>
      <w:r w:rsidRPr="00A54891">
        <w:rPr>
          <w:color w:val="002060"/>
          <w:szCs w:val="22"/>
        </w:rPr>
        <w:t xml:space="preserve"> a mezzo e-mail (c5marche@lnd.it) </w:t>
      </w:r>
      <w:r w:rsidRPr="00A54891">
        <w:rPr>
          <w:color w:val="002060"/>
          <w:szCs w:val="22"/>
          <w:u w:val="single"/>
        </w:rPr>
        <w:t>entro e non oltre Venerdì 2</w:t>
      </w:r>
      <w:r>
        <w:rPr>
          <w:color w:val="002060"/>
          <w:szCs w:val="22"/>
          <w:u w:val="single"/>
        </w:rPr>
        <w:t>4</w:t>
      </w:r>
      <w:r w:rsidRPr="00A54891">
        <w:rPr>
          <w:color w:val="002060"/>
          <w:szCs w:val="22"/>
          <w:u w:val="single"/>
        </w:rPr>
        <w:t xml:space="preserve"> novembre p.v.</w:t>
      </w:r>
    </w:p>
    <w:p w14:paraId="7474F995" w14:textId="77777777" w:rsidR="00255689" w:rsidRDefault="00255689" w:rsidP="008B5F73">
      <w:pPr>
        <w:rPr>
          <w:rFonts w:ascii="Arial" w:hAnsi="Arial" w:cs="Arial"/>
          <w:b/>
          <w:bCs/>
          <w:color w:val="002060"/>
          <w:sz w:val="22"/>
          <w:szCs w:val="22"/>
        </w:rPr>
      </w:pPr>
    </w:p>
    <w:p w14:paraId="22D9717E" w14:textId="77777777" w:rsidR="00476934" w:rsidRDefault="00476934" w:rsidP="008B5F73">
      <w:pPr>
        <w:rPr>
          <w:rFonts w:ascii="Arial" w:hAnsi="Arial" w:cs="Arial"/>
          <w:b/>
          <w:bCs/>
          <w:color w:val="002060"/>
          <w:sz w:val="22"/>
          <w:szCs w:val="22"/>
        </w:rPr>
      </w:pPr>
    </w:p>
    <w:p w14:paraId="0545E26A" w14:textId="77777777" w:rsidR="00476934" w:rsidRPr="00BD2937" w:rsidRDefault="00476934" w:rsidP="00476934">
      <w:pPr>
        <w:rPr>
          <w:rFonts w:ascii="Arial" w:hAnsi="Arial" w:cs="Arial"/>
          <w:b/>
          <w:color w:val="002060"/>
          <w:sz w:val="28"/>
          <w:szCs w:val="28"/>
        </w:rPr>
      </w:pPr>
      <w:r w:rsidRPr="00BD2937">
        <w:rPr>
          <w:rFonts w:ascii="Arial" w:hAnsi="Arial" w:cs="Arial"/>
          <w:b/>
          <w:color w:val="002060"/>
          <w:sz w:val="28"/>
          <w:szCs w:val="28"/>
        </w:rPr>
        <w:t>GIORNATA INTERNAZIONALE CONTRO LA VIOLENZA SULLE DONNE</w:t>
      </w:r>
    </w:p>
    <w:p w14:paraId="650BAB69" w14:textId="77777777" w:rsidR="00476934" w:rsidRPr="00BD2937" w:rsidRDefault="00476934" w:rsidP="00476934">
      <w:pPr>
        <w:rPr>
          <w:rFonts w:ascii="Arial" w:hAnsi="Arial" w:cs="Arial"/>
          <w:color w:val="002060"/>
          <w:sz w:val="22"/>
          <w:szCs w:val="22"/>
        </w:rPr>
      </w:pPr>
    </w:p>
    <w:p w14:paraId="0BBBD01C" w14:textId="77777777" w:rsidR="00476934" w:rsidRPr="00BD2937" w:rsidRDefault="00476934" w:rsidP="00476934">
      <w:pPr>
        <w:rPr>
          <w:rFonts w:ascii="Arial" w:hAnsi="Arial" w:cs="Arial"/>
          <w:b/>
          <w:color w:val="002060"/>
          <w:sz w:val="22"/>
          <w:szCs w:val="22"/>
        </w:rPr>
      </w:pPr>
      <w:r w:rsidRPr="00BD2937">
        <w:rPr>
          <w:rFonts w:ascii="Arial" w:hAnsi="Arial" w:cs="Arial"/>
          <w:b/>
          <w:color w:val="002060"/>
          <w:sz w:val="22"/>
          <w:szCs w:val="22"/>
        </w:rPr>
        <w:t>Si informa che la Lega Nazionale Dilettanti ha aderito alla Giornata internazionale contro la violenza sulle donne che ricorrerà il 25 novembre 2023.</w:t>
      </w:r>
    </w:p>
    <w:p w14:paraId="3F2B8A67" w14:textId="77777777" w:rsidR="00476934" w:rsidRPr="00BD2937" w:rsidRDefault="00476934" w:rsidP="00476934">
      <w:pPr>
        <w:rPr>
          <w:rFonts w:ascii="Arial" w:hAnsi="Arial" w:cs="Arial"/>
          <w:b/>
          <w:color w:val="002060"/>
          <w:sz w:val="22"/>
          <w:szCs w:val="22"/>
        </w:rPr>
      </w:pPr>
      <w:r w:rsidRPr="00BD2937">
        <w:rPr>
          <w:rFonts w:ascii="Arial" w:hAnsi="Arial" w:cs="Arial"/>
          <w:b/>
          <w:color w:val="002060"/>
          <w:sz w:val="22"/>
          <w:szCs w:val="22"/>
        </w:rPr>
        <w:t>A tale riguardo si invitano le Società a svolgere idonea attività divulgativa e a voler trasmettere con l’ausilio di uno speaker e/o di un impianto audio all’interno degli impianti sportivi – ove possibile – i contenuti dell’accluso messaggio in occasione di tutte le gare in programma nelle giornate dal 24 novembre al 26 novembre 2023.</w:t>
      </w:r>
    </w:p>
    <w:p w14:paraId="04696F28" w14:textId="77777777" w:rsidR="00476934" w:rsidRPr="00BD2937" w:rsidRDefault="00476934" w:rsidP="00476934">
      <w:pPr>
        <w:rPr>
          <w:rFonts w:ascii="Arial" w:hAnsi="Arial" w:cs="Arial"/>
          <w:b/>
          <w:color w:val="002060"/>
          <w:sz w:val="22"/>
          <w:szCs w:val="22"/>
        </w:rPr>
      </w:pPr>
      <w:r w:rsidRPr="00BD2937">
        <w:rPr>
          <w:rFonts w:ascii="Arial" w:hAnsi="Arial" w:cs="Arial"/>
          <w:b/>
          <w:color w:val="002060"/>
          <w:sz w:val="22"/>
          <w:szCs w:val="22"/>
        </w:rPr>
        <w:t>In allegato al presente Comunicato Ufficiale si trasmette la targa adesiva contenente il “</w:t>
      </w:r>
      <w:proofErr w:type="spellStart"/>
      <w:r w:rsidRPr="00BD2937">
        <w:rPr>
          <w:rFonts w:ascii="Arial" w:hAnsi="Arial" w:cs="Arial"/>
          <w:b/>
          <w:color w:val="002060"/>
          <w:sz w:val="22"/>
          <w:szCs w:val="22"/>
        </w:rPr>
        <w:t>QrCode</w:t>
      </w:r>
      <w:proofErr w:type="spellEnd"/>
      <w:r w:rsidRPr="00BD2937">
        <w:rPr>
          <w:rFonts w:ascii="Arial" w:hAnsi="Arial" w:cs="Arial"/>
          <w:b/>
          <w:color w:val="002060"/>
          <w:sz w:val="22"/>
          <w:szCs w:val="22"/>
        </w:rPr>
        <w:t xml:space="preserve">” che rimanda alla pagina allestita “ad hoc” per la giornata contro la violenza sulle donne con l’invito alle Società di stamparla (in formato 10x15 come indicato sul file) e pregandole ad </w:t>
      </w:r>
      <w:r w:rsidRPr="00BD2937">
        <w:rPr>
          <w:rFonts w:ascii="Arial" w:hAnsi="Arial" w:cs="Arial"/>
          <w:b/>
          <w:color w:val="002060"/>
          <w:sz w:val="22"/>
          <w:szCs w:val="22"/>
        </w:rPr>
        <w:lastRenderedPageBreak/>
        <w:t>allestire, ove possibile, dei seggiolini rossi all’interno del proprio impianto come segno permanente in ricordo delle vittime di femminicidio, fissando sugli stessi tale targa.</w:t>
      </w:r>
    </w:p>
    <w:p w14:paraId="5BDA0DEC" w14:textId="77777777" w:rsidR="00476934" w:rsidRPr="00BD2937" w:rsidRDefault="00476934" w:rsidP="00476934">
      <w:pPr>
        <w:rPr>
          <w:rFonts w:ascii="Arial" w:hAnsi="Arial" w:cs="Arial"/>
          <w:b/>
          <w:color w:val="002060"/>
          <w:sz w:val="22"/>
          <w:szCs w:val="22"/>
        </w:rPr>
      </w:pPr>
      <w:r w:rsidRPr="00BD2937">
        <w:rPr>
          <w:rFonts w:ascii="Arial" w:hAnsi="Arial" w:cs="Arial"/>
          <w:b/>
          <w:color w:val="002060"/>
          <w:sz w:val="22"/>
          <w:szCs w:val="22"/>
        </w:rPr>
        <w:t>Si invitano tutti gli atleti e le atlete a scendere in campo, come ormai d’abitudine in questa importante ricorrenza, con il segno del colore rosso sotto l’occhio.</w:t>
      </w:r>
    </w:p>
    <w:p w14:paraId="57550002" w14:textId="77777777" w:rsidR="00476934" w:rsidRPr="00BD2937" w:rsidRDefault="00476934" w:rsidP="00476934">
      <w:pPr>
        <w:rPr>
          <w:rFonts w:ascii="Arial" w:hAnsi="Arial" w:cs="Arial"/>
          <w:b/>
          <w:color w:val="002060"/>
          <w:sz w:val="22"/>
          <w:szCs w:val="22"/>
        </w:rPr>
      </w:pPr>
      <w:r w:rsidRPr="00BD2937">
        <w:rPr>
          <w:rFonts w:ascii="Arial" w:hAnsi="Arial" w:cs="Arial"/>
          <w:b/>
          <w:color w:val="002060"/>
          <w:sz w:val="22"/>
          <w:szCs w:val="22"/>
        </w:rPr>
        <w:t xml:space="preserve">Si comunica infine che la L.N.D. ha reso disponibile sulle proprie piattaforme social anche un video illustrativo che aiuterà le Società </w:t>
      </w:r>
      <w:proofErr w:type="gramStart"/>
      <w:r w:rsidRPr="00BD2937">
        <w:rPr>
          <w:rFonts w:ascii="Arial" w:hAnsi="Arial" w:cs="Arial"/>
          <w:b/>
          <w:color w:val="002060"/>
          <w:sz w:val="22"/>
          <w:szCs w:val="22"/>
        </w:rPr>
        <w:t>ad</w:t>
      </w:r>
      <w:proofErr w:type="gramEnd"/>
      <w:r w:rsidRPr="00BD2937">
        <w:rPr>
          <w:rFonts w:ascii="Arial" w:hAnsi="Arial" w:cs="Arial"/>
          <w:b/>
          <w:color w:val="002060"/>
          <w:sz w:val="22"/>
          <w:szCs w:val="22"/>
        </w:rPr>
        <w:t xml:space="preserve"> adibire correttamente seggiolini e targhe e che, allo stesso tempo, lancerà “un contest” per tutte le squadre che vorranno aderire.</w:t>
      </w:r>
    </w:p>
    <w:p w14:paraId="5B2A6A89" w14:textId="77777777" w:rsidR="00476934" w:rsidRPr="00BD2937" w:rsidRDefault="00476934" w:rsidP="008B5F73">
      <w:pPr>
        <w:rPr>
          <w:rFonts w:ascii="Arial" w:hAnsi="Arial" w:cs="Arial"/>
          <w:b/>
          <w:bCs/>
          <w:color w:val="002060"/>
          <w:sz w:val="22"/>
          <w:szCs w:val="22"/>
        </w:rPr>
      </w:pPr>
    </w:p>
    <w:p w14:paraId="74E77EB0" w14:textId="77777777" w:rsidR="00476934" w:rsidRPr="00BD2937" w:rsidRDefault="00476934" w:rsidP="008B5F73">
      <w:pPr>
        <w:rPr>
          <w:rFonts w:ascii="Arial" w:hAnsi="Arial" w:cs="Arial"/>
          <w:b/>
          <w:bCs/>
          <w:color w:val="002060"/>
          <w:sz w:val="22"/>
          <w:szCs w:val="22"/>
        </w:rPr>
      </w:pPr>
    </w:p>
    <w:p w14:paraId="27F952BE" w14:textId="77777777" w:rsidR="00476934" w:rsidRPr="00BD2937" w:rsidRDefault="00476934" w:rsidP="00476934">
      <w:pPr>
        <w:pStyle w:val="LndNormale1"/>
        <w:rPr>
          <w:b/>
          <w:color w:val="002060"/>
          <w:sz w:val="28"/>
          <w:szCs w:val="28"/>
        </w:rPr>
      </w:pPr>
      <w:r w:rsidRPr="00BD2937">
        <w:rPr>
          <w:b/>
          <w:color w:val="002060"/>
          <w:sz w:val="28"/>
          <w:szCs w:val="28"/>
        </w:rPr>
        <w:t>SVINCOLI EX ART. 117 BIS NOIF</w:t>
      </w:r>
    </w:p>
    <w:p w14:paraId="22E7FE85" w14:textId="77777777" w:rsidR="00476934" w:rsidRPr="00BD2937" w:rsidRDefault="00476934" w:rsidP="00476934">
      <w:pPr>
        <w:pStyle w:val="LndNormale1"/>
        <w:rPr>
          <w:color w:val="002060"/>
        </w:rPr>
      </w:pPr>
    </w:p>
    <w:p w14:paraId="391C0756" w14:textId="7E9535CD" w:rsidR="00476934" w:rsidRPr="00BD2937" w:rsidRDefault="00476934" w:rsidP="00476934">
      <w:pPr>
        <w:pStyle w:val="LndNormale1"/>
        <w:rPr>
          <w:color w:val="002060"/>
        </w:rPr>
      </w:pPr>
      <w:r w:rsidRPr="00BD2937">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w:t>
      </w:r>
    </w:p>
    <w:p w14:paraId="035251FA" w14:textId="77777777" w:rsidR="00476934" w:rsidRPr="00BD2937" w:rsidRDefault="00476934" w:rsidP="00476934">
      <w:pPr>
        <w:pStyle w:val="LndNormale1"/>
        <w:rPr>
          <w:color w:val="002060"/>
        </w:rPr>
      </w:pPr>
      <w:r w:rsidRPr="00BD2937">
        <w:rPr>
          <w:color w:val="002060"/>
        </w:rPr>
        <w:t>Vista la documentazione deposititata a mezzo PEC al Comitato Regionale Marche, si dichiarano svincolati i seguenti calciatori:</w:t>
      </w:r>
    </w:p>
    <w:p w14:paraId="081F8E3C" w14:textId="77777777" w:rsidR="00476934" w:rsidRPr="00BD2937" w:rsidRDefault="00476934" w:rsidP="00476934">
      <w:pPr>
        <w:pStyle w:val="LndNormale1"/>
        <w:rPr>
          <w:color w:val="002060"/>
        </w:rPr>
      </w:pPr>
    </w:p>
    <w:tbl>
      <w:tblPr>
        <w:tblStyle w:val="Grigliatabella"/>
        <w:tblW w:w="0" w:type="auto"/>
        <w:tblLook w:val="04A0" w:firstRow="1" w:lastRow="0" w:firstColumn="1" w:lastColumn="0" w:noHBand="0" w:noVBand="1"/>
      </w:tblPr>
      <w:tblGrid>
        <w:gridCol w:w="1265"/>
        <w:gridCol w:w="2756"/>
        <w:gridCol w:w="1273"/>
        <w:gridCol w:w="1182"/>
        <w:gridCol w:w="3436"/>
      </w:tblGrid>
      <w:tr w:rsidR="00BD2937" w:rsidRPr="00BD2937" w14:paraId="40554943" w14:textId="77777777" w:rsidTr="003D2E1D">
        <w:tc>
          <w:tcPr>
            <w:tcW w:w="1265" w:type="dxa"/>
          </w:tcPr>
          <w:p w14:paraId="3DA03FEF" w14:textId="77777777" w:rsidR="00476934" w:rsidRPr="00BD2937" w:rsidRDefault="00476934" w:rsidP="003D2E1D">
            <w:pPr>
              <w:pStyle w:val="LndNormale1"/>
              <w:jc w:val="center"/>
              <w:rPr>
                <w:b/>
                <w:color w:val="002060"/>
              </w:rPr>
            </w:pPr>
            <w:r w:rsidRPr="00BD2937">
              <w:rPr>
                <w:b/>
                <w:color w:val="002060"/>
              </w:rPr>
              <w:t>Matricola</w:t>
            </w:r>
          </w:p>
        </w:tc>
        <w:tc>
          <w:tcPr>
            <w:tcW w:w="2756" w:type="dxa"/>
          </w:tcPr>
          <w:p w14:paraId="47C17DC5" w14:textId="77777777" w:rsidR="00476934" w:rsidRPr="00BD2937" w:rsidRDefault="00476934" w:rsidP="003D2E1D">
            <w:pPr>
              <w:pStyle w:val="LndNormale1"/>
              <w:jc w:val="center"/>
              <w:rPr>
                <w:b/>
                <w:color w:val="002060"/>
              </w:rPr>
            </w:pPr>
            <w:r w:rsidRPr="00BD2937">
              <w:rPr>
                <w:b/>
                <w:color w:val="002060"/>
              </w:rPr>
              <w:t>Calciatore</w:t>
            </w:r>
          </w:p>
        </w:tc>
        <w:tc>
          <w:tcPr>
            <w:tcW w:w="1273" w:type="dxa"/>
          </w:tcPr>
          <w:p w14:paraId="6502C3D5" w14:textId="77777777" w:rsidR="00476934" w:rsidRPr="00BD2937" w:rsidRDefault="00476934" w:rsidP="003D2E1D">
            <w:pPr>
              <w:pStyle w:val="LndNormale1"/>
              <w:jc w:val="center"/>
              <w:rPr>
                <w:b/>
                <w:color w:val="002060"/>
              </w:rPr>
            </w:pPr>
            <w:r w:rsidRPr="00BD2937">
              <w:rPr>
                <w:b/>
                <w:color w:val="002060"/>
              </w:rPr>
              <w:t>Nascita</w:t>
            </w:r>
          </w:p>
        </w:tc>
        <w:tc>
          <w:tcPr>
            <w:tcW w:w="1182" w:type="dxa"/>
          </w:tcPr>
          <w:p w14:paraId="361FB758" w14:textId="77777777" w:rsidR="00476934" w:rsidRPr="00BD2937" w:rsidRDefault="00476934" w:rsidP="003D2E1D">
            <w:pPr>
              <w:pStyle w:val="LndNormale1"/>
              <w:jc w:val="left"/>
              <w:rPr>
                <w:b/>
                <w:color w:val="002060"/>
              </w:rPr>
            </w:pPr>
            <w:r w:rsidRPr="00BD2937">
              <w:rPr>
                <w:b/>
                <w:color w:val="002060"/>
              </w:rPr>
              <w:t>Matricola</w:t>
            </w:r>
          </w:p>
        </w:tc>
        <w:tc>
          <w:tcPr>
            <w:tcW w:w="3436" w:type="dxa"/>
          </w:tcPr>
          <w:p w14:paraId="79C97332" w14:textId="77777777" w:rsidR="00476934" w:rsidRPr="00BD2937" w:rsidRDefault="00476934" w:rsidP="003D2E1D">
            <w:pPr>
              <w:pStyle w:val="LndNormale1"/>
              <w:jc w:val="center"/>
              <w:rPr>
                <w:b/>
                <w:color w:val="002060"/>
              </w:rPr>
            </w:pPr>
            <w:r w:rsidRPr="00BD2937">
              <w:rPr>
                <w:b/>
                <w:color w:val="002060"/>
              </w:rPr>
              <w:t>Società</w:t>
            </w:r>
          </w:p>
        </w:tc>
      </w:tr>
      <w:tr w:rsidR="00BD2937" w:rsidRPr="00BD2937" w14:paraId="76F6796F" w14:textId="77777777" w:rsidTr="003D2E1D">
        <w:tc>
          <w:tcPr>
            <w:tcW w:w="1265" w:type="dxa"/>
          </w:tcPr>
          <w:p w14:paraId="22E8722C" w14:textId="77777777" w:rsidR="00476934" w:rsidRPr="00BD2937" w:rsidRDefault="00476934" w:rsidP="003D2E1D">
            <w:pPr>
              <w:pStyle w:val="LndNormale1"/>
              <w:rPr>
                <w:color w:val="002060"/>
                <w:sz w:val="20"/>
              </w:rPr>
            </w:pPr>
            <w:r w:rsidRPr="00BD2937">
              <w:rPr>
                <w:color w:val="002060"/>
                <w:sz w:val="20"/>
              </w:rPr>
              <w:t>5372063</w:t>
            </w:r>
          </w:p>
        </w:tc>
        <w:tc>
          <w:tcPr>
            <w:tcW w:w="2756" w:type="dxa"/>
          </w:tcPr>
          <w:p w14:paraId="4A70CBDD" w14:textId="77777777" w:rsidR="00476934" w:rsidRPr="00BD2937" w:rsidRDefault="00476934" w:rsidP="003D2E1D">
            <w:pPr>
              <w:pStyle w:val="LndNormale1"/>
              <w:rPr>
                <w:color w:val="002060"/>
                <w:sz w:val="20"/>
              </w:rPr>
            </w:pPr>
            <w:r w:rsidRPr="00BD2937">
              <w:rPr>
                <w:color w:val="002060"/>
                <w:sz w:val="20"/>
              </w:rPr>
              <w:t>ANGELOZZI PAOLO</w:t>
            </w:r>
          </w:p>
        </w:tc>
        <w:tc>
          <w:tcPr>
            <w:tcW w:w="1273" w:type="dxa"/>
          </w:tcPr>
          <w:p w14:paraId="6449BADE" w14:textId="77777777" w:rsidR="00476934" w:rsidRPr="00BD2937" w:rsidRDefault="00476934" w:rsidP="003D2E1D">
            <w:pPr>
              <w:pStyle w:val="LndNormale1"/>
              <w:rPr>
                <w:color w:val="002060"/>
                <w:sz w:val="20"/>
              </w:rPr>
            </w:pPr>
            <w:r w:rsidRPr="00BD2937">
              <w:rPr>
                <w:color w:val="002060"/>
                <w:sz w:val="20"/>
              </w:rPr>
              <w:t>25.01.2001</w:t>
            </w:r>
          </w:p>
        </w:tc>
        <w:tc>
          <w:tcPr>
            <w:tcW w:w="1182" w:type="dxa"/>
          </w:tcPr>
          <w:p w14:paraId="7B92D1D4" w14:textId="77777777" w:rsidR="00476934" w:rsidRPr="00BD2937" w:rsidRDefault="00476934" w:rsidP="003D2E1D">
            <w:pPr>
              <w:pStyle w:val="LndNormale1"/>
              <w:rPr>
                <w:color w:val="002060"/>
                <w:sz w:val="20"/>
              </w:rPr>
            </w:pPr>
            <w:r w:rsidRPr="00BD2937">
              <w:rPr>
                <w:color w:val="002060"/>
                <w:sz w:val="20"/>
              </w:rPr>
              <w:t>914.465</w:t>
            </w:r>
          </w:p>
        </w:tc>
        <w:tc>
          <w:tcPr>
            <w:tcW w:w="3436" w:type="dxa"/>
          </w:tcPr>
          <w:p w14:paraId="4A88A388" w14:textId="77777777" w:rsidR="00476934" w:rsidRPr="00BD2937" w:rsidRDefault="00476934" w:rsidP="003D2E1D">
            <w:pPr>
              <w:pStyle w:val="LndNormale1"/>
              <w:rPr>
                <w:color w:val="002060"/>
                <w:sz w:val="20"/>
              </w:rPr>
            </w:pPr>
            <w:r w:rsidRPr="00BD2937">
              <w:rPr>
                <w:color w:val="002060"/>
                <w:sz w:val="20"/>
              </w:rPr>
              <w:t>POL.   CASTIGNANO A.S.D.</w:t>
            </w:r>
          </w:p>
        </w:tc>
      </w:tr>
      <w:tr w:rsidR="00BD2937" w:rsidRPr="00BD2937" w14:paraId="4DEE3A49" w14:textId="77777777" w:rsidTr="003D2E1D">
        <w:tc>
          <w:tcPr>
            <w:tcW w:w="1265" w:type="dxa"/>
          </w:tcPr>
          <w:p w14:paraId="689DA024" w14:textId="77777777" w:rsidR="00476934" w:rsidRPr="00BD2937" w:rsidRDefault="00476934" w:rsidP="003D2E1D">
            <w:pPr>
              <w:pStyle w:val="LndNormale1"/>
              <w:rPr>
                <w:color w:val="002060"/>
                <w:sz w:val="20"/>
              </w:rPr>
            </w:pPr>
            <w:r w:rsidRPr="00BD2937">
              <w:rPr>
                <w:color w:val="002060"/>
                <w:sz w:val="20"/>
              </w:rPr>
              <w:t>3819021</w:t>
            </w:r>
          </w:p>
        </w:tc>
        <w:tc>
          <w:tcPr>
            <w:tcW w:w="2756" w:type="dxa"/>
          </w:tcPr>
          <w:p w14:paraId="021578FF" w14:textId="77777777" w:rsidR="00476934" w:rsidRPr="00BD2937" w:rsidRDefault="00476934" w:rsidP="003D2E1D">
            <w:pPr>
              <w:pStyle w:val="LndNormale1"/>
              <w:rPr>
                <w:color w:val="002060"/>
                <w:sz w:val="20"/>
              </w:rPr>
            </w:pPr>
            <w:r w:rsidRPr="00BD2937">
              <w:rPr>
                <w:color w:val="002060"/>
                <w:sz w:val="20"/>
              </w:rPr>
              <w:t>BERRETTONI MATTEO</w:t>
            </w:r>
          </w:p>
        </w:tc>
        <w:tc>
          <w:tcPr>
            <w:tcW w:w="1273" w:type="dxa"/>
          </w:tcPr>
          <w:p w14:paraId="0CCF820A" w14:textId="77777777" w:rsidR="00476934" w:rsidRPr="00BD2937" w:rsidRDefault="00476934" w:rsidP="003D2E1D">
            <w:pPr>
              <w:pStyle w:val="LndNormale1"/>
              <w:rPr>
                <w:color w:val="002060"/>
                <w:sz w:val="20"/>
              </w:rPr>
            </w:pPr>
            <w:r w:rsidRPr="00BD2937">
              <w:rPr>
                <w:color w:val="002060"/>
                <w:sz w:val="20"/>
              </w:rPr>
              <w:t>24.12.1990</w:t>
            </w:r>
          </w:p>
        </w:tc>
        <w:tc>
          <w:tcPr>
            <w:tcW w:w="1182" w:type="dxa"/>
          </w:tcPr>
          <w:p w14:paraId="0FBC8458" w14:textId="77777777" w:rsidR="00476934" w:rsidRPr="00BD2937" w:rsidRDefault="00476934" w:rsidP="003D2E1D">
            <w:pPr>
              <w:pStyle w:val="LndNormale1"/>
              <w:rPr>
                <w:color w:val="002060"/>
                <w:sz w:val="20"/>
              </w:rPr>
            </w:pPr>
            <w:r w:rsidRPr="00BD2937">
              <w:rPr>
                <w:color w:val="002060"/>
                <w:sz w:val="20"/>
              </w:rPr>
              <w:t>63.497</w:t>
            </w:r>
          </w:p>
        </w:tc>
        <w:tc>
          <w:tcPr>
            <w:tcW w:w="3436" w:type="dxa"/>
          </w:tcPr>
          <w:p w14:paraId="4E2DCBBF" w14:textId="77777777" w:rsidR="00476934" w:rsidRPr="00BD2937" w:rsidRDefault="00476934" w:rsidP="003D2E1D">
            <w:pPr>
              <w:pStyle w:val="LndNormale1"/>
              <w:rPr>
                <w:color w:val="002060"/>
                <w:sz w:val="20"/>
              </w:rPr>
            </w:pPr>
            <w:r w:rsidRPr="00BD2937">
              <w:rPr>
                <w:color w:val="002060"/>
                <w:sz w:val="20"/>
              </w:rPr>
              <w:t>A.S.D. S.CLAUDIO</w:t>
            </w:r>
          </w:p>
        </w:tc>
      </w:tr>
      <w:tr w:rsidR="00BD2937" w:rsidRPr="00BD2937" w14:paraId="20D56B9D" w14:textId="77777777" w:rsidTr="003D2E1D">
        <w:tc>
          <w:tcPr>
            <w:tcW w:w="1265" w:type="dxa"/>
          </w:tcPr>
          <w:p w14:paraId="473EE739" w14:textId="77777777" w:rsidR="00476934" w:rsidRPr="00BD2937" w:rsidRDefault="00476934" w:rsidP="003D2E1D">
            <w:pPr>
              <w:pStyle w:val="LndNormale1"/>
              <w:rPr>
                <w:color w:val="002060"/>
                <w:sz w:val="20"/>
              </w:rPr>
            </w:pPr>
            <w:r w:rsidRPr="00BD2937">
              <w:rPr>
                <w:color w:val="002060"/>
                <w:sz w:val="20"/>
              </w:rPr>
              <w:t>3870798</w:t>
            </w:r>
          </w:p>
        </w:tc>
        <w:tc>
          <w:tcPr>
            <w:tcW w:w="2756" w:type="dxa"/>
          </w:tcPr>
          <w:p w14:paraId="53395457" w14:textId="77777777" w:rsidR="00476934" w:rsidRPr="00BD2937" w:rsidRDefault="00476934" w:rsidP="003D2E1D">
            <w:pPr>
              <w:pStyle w:val="LndNormale1"/>
              <w:rPr>
                <w:color w:val="002060"/>
                <w:sz w:val="20"/>
              </w:rPr>
            </w:pPr>
            <w:r w:rsidRPr="00BD2937">
              <w:rPr>
                <w:color w:val="002060"/>
                <w:sz w:val="20"/>
              </w:rPr>
              <w:t>CHIAPPA NICHOLAS</w:t>
            </w:r>
          </w:p>
        </w:tc>
        <w:tc>
          <w:tcPr>
            <w:tcW w:w="1273" w:type="dxa"/>
          </w:tcPr>
          <w:p w14:paraId="59657741" w14:textId="77777777" w:rsidR="00476934" w:rsidRPr="00BD2937" w:rsidRDefault="00476934" w:rsidP="003D2E1D">
            <w:pPr>
              <w:pStyle w:val="LndNormale1"/>
              <w:rPr>
                <w:color w:val="002060"/>
                <w:sz w:val="20"/>
              </w:rPr>
            </w:pPr>
            <w:r w:rsidRPr="00BD2937">
              <w:rPr>
                <w:color w:val="002060"/>
                <w:sz w:val="20"/>
              </w:rPr>
              <w:t>29.05.1998</w:t>
            </w:r>
          </w:p>
        </w:tc>
        <w:tc>
          <w:tcPr>
            <w:tcW w:w="1182" w:type="dxa"/>
          </w:tcPr>
          <w:p w14:paraId="249CD6CD" w14:textId="77777777" w:rsidR="00476934" w:rsidRPr="00BD2937" w:rsidRDefault="00476934" w:rsidP="003D2E1D">
            <w:pPr>
              <w:pStyle w:val="LndNormale1"/>
              <w:rPr>
                <w:color w:val="002060"/>
                <w:sz w:val="20"/>
              </w:rPr>
            </w:pPr>
            <w:r w:rsidRPr="00BD2937">
              <w:rPr>
                <w:color w:val="002060"/>
                <w:sz w:val="20"/>
              </w:rPr>
              <w:t>918.934</w:t>
            </w:r>
          </w:p>
        </w:tc>
        <w:tc>
          <w:tcPr>
            <w:tcW w:w="3436" w:type="dxa"/>
          </w:tcPr>
          <w:p w14:paraId="2FE93650" w14:textId="77777777" w:rsidR="00476934" w:rsidRPr="00BD2937" w:rsidRDefault="00476934" w:rsidP="003D2E1D">
            <w:pPr>
              <w:pStyle w:val="LndNormale1"/>
              <w:rPr>
                <w:color w:val="002060"/>
                <w:sz w:val="20"/>
              </w:rPr>
            </w:pPr>
            <w:r w:rsidRPr="00BD2937">
              <w:rPr>
                <w:color w:val="002060"/>
                <w:sz w:val="20"/>
              </w:rPr>
              <w:t>A.S.D. CASTELBELLINO CALCIO 5</w:t>
            </w:r>
          </w:p>
        </w:tc>
      </w:tr>
      <w:tr w:rsidR="00BD2937" w:rsidRPr="00BD2937" w14:paraId="019D0FA8" w14:textId="77777777" w:rsidTr="003D2E1D">
        <w:tc>
          <w:tcPr>
            <w:tcW w:w="1265" w:type="dxa"/>
          </w:tcPr>
          <w:p w14:paraId="368E23A1" w14:textId="77777777" w:rsidR="00476934" w:rsidRPr="00BD2937" w:rsidRDefault="00476934" w:rsidP="003D2E1D">
            <w:pPr>
              <w:pStyle w:val="LndNormale1"/>
              <w:rPr>
                <w:color w:val="002060"/>
                <w:sz w:val="20"/>
              </w:rPr>
            </w:pPr>
            <w:r w:rsidRPr="00BD2937">
              <w:rPr>
                <w:color w:val="002060"/>
                <w:sz w:val="20"/>
              </w:rPr>
              <w:t>5443493</w:t>
            </w:r>
          </w:p>
        </w:tc>
        <w:tc>
          <w:tcPr>
            <w:tcW w:w="2756" w:type="dxa"/>
          </w:tcPr>
          <w:p w14:paraId="05F996CE" w14:textId="77777777" w:rsidR="00476934" w:rsidRPr="00BD2937" w:rsidRDefault="00476934" w:rsidP="003D2E1D">
            <w:pPr>
              <w:pStyle w:val="LndNormale1"/>
              <w:rPr>
                <w:color w:val="002060"/>
                <w:sz w:val="20"/>
              </w:rPr>
            </w:pPr>
            <w:r w:rsidRPr="00BD2937">
              <w:rPr>
                <w:color w:val="002060"/>
                <w:sz w:val="20"/>
              </w:rPr>
              <w:t>DI FILIPPO MARCO</w:t>
            </w:r>
          </w:p>
        </w:tc>
        <w:tc>
          <w:tcPr>
            <w:tcW w:w="1273" w:type="dxa"/>
          </w:tcPr>
          <w:p w14:paraId="531B22F8" w14:textId="77777777" w:rsidR="00476934" w:rsidRPr="00BD2937" w:rsidRDefault="00476934" w:rsidP="003D2E1D">
            <w:pPr>
              <w:pStyle w:val="LndNormale1"/>
              <w:rPr>
                <w:color w:val="002060"/>
                <w:sz w:val="20"/>
              </w:rPr>
            </w:pPr>
            <w:r w:rsidRPr="00BD2937">
              <w:rPr>
                <w:color w:val="002060"/>
                <w:sz w:val="20"/>
              </w:rPr>
              <w:t>22.06.1997</w:t>
            </w:r>
          </w:p>
        </w:tc>
        <w:tc>
          <w:tcPr>
            <w:tcW w:w="1182" w:type="dxa"/>
          </w:tcPr>
          <w:p w14:paraId="53195E88" w14:textId="77777777" w:rsidR="00476934" w:rsidRPr="00BD2937" w:rsidRDefault="00476934" w:rsidP="003D2E1D">
            <w:pPr>
              <w:pStyle w:val="LndNormale1"/>
              <w:rPr>
                <w:color w:val="002060"/>
                <w:sz w:val="20"/>
              </w:rPr>
            </w:pPr>
            <w:r w:rsidRPr="00BD2937">
              <w:rPr>
                <w:color w:val="002060"/>
                <w:sz w:val="20"/>
              </w:rPr>
              <w:t>700007</w:t>
            </w:r>
          </w:p>
        </w:tc>
        <w:tc>
          <w:tcPr>
            <w:tcW w:w="3436" w:type="dxa"/>
          </w:tcPr>
          <w:p w14:paraId="0F4C6A77" w14:textId="77777777" w:rsidR="00476934" w:rsidRPr="00BD2937" w:rsidRDefault="00476934" w:rsidP="003D2E1D">
            <w:pPr>
              <w:pStyle w:val="LndNormale1"/>
              <w:rPr>
                <w:color w:val="002060"/>
                <w:sz w:val="20"/>
              </w:rPr>
            </w:pPr>
            <w:r w:rsidRPr="00BD2937">
              <w:rPr>
                <w:color w:val="002060"/>
                <w:sz w:val="20"/>
              </w:rPr>
              <w:t>A.S.D. FOLGORE CASTELRAIMON</w:t>
            </w:r>
          </w:p>
        </w:tc>
      </w:tr>
      <w:tr w:rsidR="00BD2937" w:rsidRPr="00BD2937" w14:paraId="157967A6" w14:textId="77777777" w:rsidTr="003D2E1D">
        <w:tc>
          <w:tcPr>
            <w:tcW w:w="1265" w:type="dxa"/>
          </w:tcPr>
          <w:p w14:paraId="016E4AE5" w14:textId="77777777" w:rsidR="00476934" w:rsidRPr="00BD2937" w:rsidRDefault="00476934" w:rsidP="003D2E1D">
            <w:pPr>
              <w:pStyle w:val="LndNormale1"/>
              <w:rPr>
                <w:color w:val="002060"/>
                <w:sz w:val="20"/>
              </w:rPr>
            </w:pPr>
            <w:r w:rsidRPr="00BD2937">
              <w:rPr>
                <w:color w:val="002060"/>
                <w:sz w:val="20"/>
              </w:rPr>
              <w:t>3737739</w:t>
            </w:r>
          </w:p>
        </w:tc>
        <w:tc>
          <w:tcPr>
            <w:tcW w:w="2756" w:type="dxa"/>
          </w:tcPr>
          <w:p w14:paraId="7F3BE2C5" w14:textId="77777777" w:rsidR="00476934" w:rsidRPr="00BD2937" w:rsidRDefault="00476934" w:rsidP="003D2E1D">
            <w:pPr>
              <w:pStyle w:val="LndNormale1"/>
              <w:rPr>
                <w:color w:val="002060"/>
                <w:sz w:val="20"/>
              </w:rPr>
            </w:pPr>
            <w:r w:rsidRPr="00BD2937">
              <w:rPr>
                <w:color w:val="002060"/>
                <w:sz w:val="20"/>
              </w:rPr>
              <w:t>GALLI GUIDO</w:t>
            </w:r>
          </w:p>
        </w:tc>
        <w:tc>
          <w:tcPr>
            <w:tcW w:w="1273" w:type="dxa"/>
          </w:tcPr>
          <w:p w14:paraId="37779205" w14:textId="77777777" w:rsidR="00476934" w:rsidRPr="00BD2937" w:rsidRDefault="00476934" w:rsidP="003D2E1D">
            <w:pPr>
              <w:pStyle w:val="LndNormale1"/>
              <w:rPr>
                <w:color w:val="002060"/>
                <w:sz w:val="20"/>
              </w:rPr>
            </w:pPr>
            <w:r w:rsidRPr="00BD2937">
              <w:rPr>
                <w:color w:val="002060"/>
                <w:sz w:val="20"/>
              </w:rPr>
              <w:t>19.09.1987</w:t>
            </w:r>
          </w:p>
        </w:tc>
        <w:tc>
          <w:tcPr>
            <w:tcW w:w="1182" w:type="dxa"/>
          </w:tcPr>
          <w:p w14:paraId="01298B15" w14:textId="77777777" w:rsidR="00476934" w:rsidRPr="00BD2937" w:rsidRDefault="00476934" w:rsidP="003D2E1D">
            <w:pPr>
              <w:pStyle w:val="LndNormale1"/>
              <w:rPr>
                <w:color w:val="002060"/>
                <w:sz w:val="20"/>
              </w:rPr>
            </w:pPr>
            <w:r w:rsidRPr="00BD2937">
              <w:rPr>
                <w:color w:val="002060"/>
                <w:sz w:val="20"/>
              </w:rPr>
              <w:t>75.969</w:t>
            </w:r>
          </w:p>
        </w:tc>
        <w:tc>
          <w:tcPr>
            <w:tcW w:w="3436" w:type="dxa"/>
          </w:tcPr>
          <w:p w14:paraId="31C96020" w14:textId="77777777" w:rsidR="00476934" w:rsidRPr="00BD2937" w:rsidRDefault="00476934" w:rsidP="003D2E1D">
            <w:pPr>
              <w:pStyle w:val="LndNormale1"/>
              <w:rPr>
                <w:color w:val="002060"/>
                <w:sz w:val="20"/>
              </w:rPr>
            </w:pPr>
            <w:r w:rsidRPr="00BD2937">
              <w:rPr>
                <w:color w:val="002060"/>
                <w:sz w:val="20"/>
              </w:rPr>
              <w:t>U.S.D. SANGIORGESE M.RUBBIA</w:t>
            </w:r>
          </w:p>
        </w:tc>
      </w:tr>
      <w:tr w:rsidR="00BD2937" w:rsidRPr="00BD2937" w14:paraId="7FF599D5" w14:textId="77777777" w:rsidTr="003D2E1D">
        <w:tc>
          <w:tcPr>
            <w:tcW w:w="1265" w:type="dxa"/>
          </w:tcPr>
          <w:p w14:paraId="6D89F6DF" w14:textId="77777777" w:rsidR="00476934" w:rsidRPr="00BD2937" w:rsidRDefault="00476934" w:rsidP="003D2E1D">
            <w:pPr>
              <w:pStyle w:val="LndNormale1"/>
              <w:rPr>
                <w:color w:val="002060"/>
                <w:sz w:val="20"/>
              </w:rPr>
            </w:pPr>
            <w:r w:rsidRPr="00BD2937">
              <w:rPr>
                <w:color w:val="002060"/>
                <w:sz w:val="20"/>
              </w:rPr>
              <w:t>4167945</w:t>
            </w:r>
          </w:p>
        </w:tc>
        <w:tc>
          <w:tcPr>
            <w:tcW w:w="2756" w:type="dxa"/>
          </w:tcPr>
          <w:p w14:paraId="60D0CDF8" w14:textId="77777777" w:rsidR="00476934" w:rsidRPr="00BD2937" w:rsidRDefault="00476934" w:rsidP="003D2E1D">
            <w:pPr>
              <w:pStyle w:val="LndNormale1"/>
              <w:rPr>
                <w:color w:val="002060"/>
                <w:sz w:val="20"/>
              </w:rPr>
            </w:pPr>
            <w:r w:rsidRPr="00BD2937">
              <w:rPr>
                <w:color w:val="002060"/>
                <w:sz w:val="20"/>
              </w:rPr>
              <w:t>MONNO MICHELE</w:t>
            </w:r>
          </w:p>
        </w:tc>
        <w:tc>
          <w:tcPr>
            <w:tcW w:w="1273" w:type="dxa"/>
          </w:tcPr>
          <w:p w14:paraId="457A9C8D" w14:textId="77777777" w:rsidR="00476934" w:rsidRPr="00BD2937" w:rsidRDefault="00476934" w:rsidP="003D2E1D">
            <w:pPr>
              <w:pStyle w:val="LndNormale1"/>
              <w:rPr>
                <w:color w:val="002060"/>
                <w:sz w:val="20"/>
              </w:rPr>
            </w:pPr>
            <w:r w:rsidRPr="00BD2937">
              <w:rPr>
                <w:color w:val="002060"/>
                <w:sz w:val="20"/>
              </w:rPr>
              <w:t>21.09.1993</w:t>
            </w:r>
          </w:p>
        </w:tc>
        <w:tc>
          <w:tcPr>
            <w:tcW w:w="1182" w:type="dxa"/>
          </w:tcPr>
          <w:p w14:paraId="0BD4B7ED" w14:textId="77777777" w:rsidR="00476934" w:rsidRPr="00BD2937" w:rsidRDefault="00476934" w:rsidP="003D2E1D">
            <w:pPr>
              <w:pStyle w:val="LndNormale1"/>
              <w:rPr>
                <w:color w:val="002060"/>
                <w:sz w:val="20"/>
              </w:rPr>
            </w:pPr>
            <w:r w:rsidRPr="00BD2937">
              <w:rPr>
                <w:color w:val="002060"/>
                <w:sz w:val="20"/>
              </w:rPr>
              <w:t>918.900</w:t>
            </w:r>
          </w:p>
        </w:tc>
        <w:tc>
          <w:tcPr>
            <w:tcW w:w="3436" w:type="dxa"/>
          </w:tcPr>
          <w:p w14:paraId="7AA0A562" w14:textId="77777777" w:rsidR="00476934" w:rsidRPr="00BD2937" w:rsidRDefault="00476934" w:rsidP="003D2E1D">
            <w:pPr>
              <w:pStyle w:val="LndNormale1"/>
              <w:rPr>
                <w:color w:val="002060"/>
                <w:sz w:val="20"/>
              </w:rPr>
            </w:pPr>
            <w:r w:rsidRPr="00BD2937">
              <w:rPr>
                <w:color w:val="002060"/>
                <w:sz w:val="20"/>
              </w:rPr>
              <w:t>A.S.D. SASSOFERRATO GENGA</w:t>
            </w:r>
          </w:p>
        </w:tc>
      </w:tr>
    </w:tbl>
    <w:p w14:paraId="0C1B7CB0" w14:textId="77777777" w:rsidR="00476934" w:rsidRPr="00BD2937" w:rsidRDefault="00476934" w:rsidP="00476934">
      <w:pPr>
        <w:pStyle w:val="LndNormale1"/>
        <w:rPr>
          <w:color w:val="002060"/>
        </w:rPr>
      </w:pPr>
    </w:p>
    <w:p w14:paraId="158B2C9B" w14:textId="77777777" w:rsidR="00476934" w:rsidRPr="00BD2937" w:rsidRDefault="00476934" w:rsidP="00476934">
      <w:pPr>
        <w:pStyle w:val="LndNormale1"/>
        <w:rPr>
          <w:b/>
          <w:color w:val="002060"/>
        </w:rPr>
      </w:pPr>
    </w:p>
    <w:p w14:paraId="173AE06C" w14:textId="77777777" w:rsidR="00476934" w:rsidRPr="00BD2937" w:rsidRDefault="00476934" w:rsidP="00476934">
      <w:pPr>
        <w:pStyle w:val="LndNormale1"/>
        <w:jc w:val="left"/>
        <w:rPr>
          <w:rFonts w:cs="Arial"/>
          <w:b/>
          <w:color w:val="002060"/>
          <w:sz w:val="28"/>
          <w:szCs w:val="28"/>
        </w:rPr>
      </w:pPr>
      <w:bookmarkStart w:id="6" w:name="_Hlk151563045"/>
      <w:r w:rsidRPr="00BD2937">
        <w:rPr>
          <w:rFonts w:cs="Arial"/>
          <w:b/>
          <w:color w:val="002060"/>
          <w:sz w:val="28"/>
          <w:szCs w:val="28"/>
        </w:rPr>
        <w:t>BENEMERENZE SPORTIVE 2023</w:t>
      </w:r>
    </w:p>
    <w:p w14:paraId="48C045DB" w14:textId="77777777" w:rsidR="00476934" w:rsidRPr="00BD2937" w:rsidRDefault="00476934" w:rsidP="00476934">
      <w:pPr>
        <w:pStyle w:val="LndNormale1"/>
        <w:jc w:val="left"/>
        <w:rPr>
          <w:rFonts w:cs="Arial"/>
          <w:color w:val="002060"/>
          <w:szCs w:val="22"/>
        </w:rPr>
      </w:pPr>
    </w:p>
    <w:p w14:paraId="1344CC5C" w14:textId="77777777" w:rsidR="00476934" w:rsidRPr="00BD2937" w:rsidRDefault="00476934" w:rsidP="00476934">
      <w:pPr>
        <w:pStyle w:val="LndNormale1"/>
        <w:rPr>
          <w:rFonts w:cs="Arial"/>
          <w:color w:val="002060"/>
          <w:szCs w:val="22"/>
        </w:rPr>
      </w:pPr>
      <w:r w:rsidRPr="00BD2937">
        <w:rPr>
          <w:rFonts w:cs="Arial"/>
          <w:color w:val="002060"/>
          <w:szCs w:val="22"/>
        </w:rPr>
        <w:t>Sabato 25 novembre 2023 presso l’Hotel Holiday Inn Rome (Roma), presenti le più alte cariche federali, si terrà la cerimonia delle Benemerenze sportive della Lega Nazionale Dilettanti.</w:t>
      </w:r>
    </w:p>
    <w:p w14:paraId="5160AB2E" w14:textId="77777777" w:rsidR="00476934" w:rsidRPr="00BD2937" w:rsidRDefault="00476934" w:rsidP="00476934">
      <w:pPr>
        <w:rPr>
          <w:rFonts w:ascii="Arial" w:hAnsi="Arial" w:cs="Arial"/>
          <w:color w:val="002060"/>
          <w:sz w:val="22"/>
          <w:szCs w:val="22"/>
        </w:rPr>
      </w:pPr>
      <w:r w:rsidRPr="00BD2937">
        <w:rPr>
          <w:rFonts w:ascii="Arial" w:hAnsi="Arial" w:cs="Arial"/>
          <w:color w:val="002060"/>
          <w:sz w:val="22"/>
          <w:szCs w:val="22"/>
        </w:rPr>
        <w:t xml:space="preserve">Di seguito i nominativi delle Società e dei Dirigenti premiandi, proposti dal Comitato Regionale Marche: </w:t>
      </w:r>
    </w:p>
    <w:p w14:paraId="0493E1AD" w14:textId="77777777" w:rsidR="00476934" w:rsidRPr="00BD2937" w:rsidRDefault="00476934" w:rsidP="00476934">
      <w:pPr>
        <w:rPr>
          <w:rFonts w:ascii="Arial" w:hAnsi="Arial" w:cs="Arial"/>
          <w:color w:val="002060"/>
          <w:sz w:val="22"/>
          <w:szCs w:val="22"/>
        </w:rPr>
      </w:pPr>
      <w:r w:rsidRPr="00BD2937">
        <w:rPr>
          <w:rFonts w:ascii="Arial" w:hAnsi="Arial" w:cs="Arial"/>
          <w:b/>
          <w:color w:val="002060"/>
          <w:sz w:val="22"/>
          <w:szCs w:val="22"/>
        </w:rPr>
        <w:t>POL. VIRIDISSIMA APECCHIO</w:t>
      </w:r>
      <w:r w:rsidRPr="00BD2937">
        <w:rPr>
          <w:rFonts w:ascii="Arial" w:hAnsi="Arial" w:cs="Arial"/>
          <w:color w:val="002060"/>
          <w:sz w:val="22"/>
          <w:szCs w:val="22"/>
        </w:rPr>
        <w:t xml:space="preserve"> per </w:t>
      </w:r>
      <w:proofErr w:type="gramStart"/>
      <w:r w:rsidRPr="00BD2937">
        <w:rPr>
          <w:rFonts w:ascii="Arial" w:hAnsi="Arial" w:cs="Arial"/>
          <w:color w:val="002060"/>
          <w:sz w:val="22"/>
          <w:szCs w:val="22"/>
        </w:rPr>
        <w:t>100</w:t>
      </w:r>
      <w:proofErr w:type="gramEnd"/>
      <w:r w:rsidRPr="00BD2937">
        <w:rPr>
          <w:rFonts w:ascii="Arial" w:hAnsi="Arial" w:cs="Arial"/>
          <w:color w:val="002060"/>
          <w:sz w:val="22"/>
          <w:szCs w:val="22"/>
        </w:rPr>
        <w:t xml:space="preserve"> anni attività;</w:t>
      </w:r>
    </w:p>
    <w:p w14:paraId="384554C8" w14:textId="77777777" w:rsidR="00476934" w:rsidRPr="00BD2937" w:rsidRDefault="00476934" w:rsidP="00476934">
      <w:pPr>
        <w:rPr>
          <w:rFonts w:ascii="Arial" w:hAnsi="Arial" w:cs="Arial"/>
          <w:color w:val="002060"/>
          <w:sz w:val="22"/>
          <w:szCs w:val="22"/>
        </w:rPr>
      </w:pPr>
      <w:r w:rsidRPr="00BD2937">
        <w:rPr>
          <w:rFonts w:ascii="Arial" w:hAnsi="Arial" w:cs="Arial"/>
          <w:b/>
          <w:color w:val="002060"/>
          <w:sz w:val="22"/>
          <w:szCs w:val="22"/>
        </w:rPr>
        <w:t>U.S.D. FALCO ACQUALAGNA</w:t>
      </w:r>
      <w:r w:rsidRPr="00BD2937">
        <w:rPr>
          <w:rFonts w:ascii="Arial" w:hAnsi="Arial" w:cs="Arial"/>
          <w:color w:val="002060"/>
          <w:sz w:val="22"/>
          <w:szCs w:val="22"/>
        </w:rPr>
        <w:t xml:space="preserve"> per 75 anni attività</w:t>
      </w:r>
    </w:p>
    <w:p w14:paraId="56D25991" w14:textId="77777777" w:rsidR="00476934" w:rsidRPr="00BD2937" w:rsidRDefault="00476934" w:rsidP="00476934">
      <w:pPr>
        <w:rPr>
          <w:rFonts w:ascii="Arial" w:hAnsi="Arial" w:cs="Arial"/>
          <w:color w:val="002060"/>
          <w:sz w:val="22"/>
          <w:szCs w:val="22"/>
        </w:rPr>
      </w:pPr>
      <w:r w:rsidRPr="00BD2937">
        <w:rPr>
          <w:rFonts w:ascii="Arial" w:hAnsi="Arial" w:cs="Arial"/>
          <w:b/>
          <w:color w:val="002060"/>
          <w:sz w:val="22"/>
          <w:szCs w:val="22"/>
        </w:rPr>
        <w:t>A.S.D. FOLGORE CASTELRAIMONDO</w:t>
      </w:r>
      <w:r w:rsidRPr="00BD2937">
        <w:rPr>
          <w:rFonts w:ascii="Arial" w:hAnsi="Arial" w:cs="Arial"/>
          <w:color w:val="002060"/>
          <w:sz w:val="22"/>
          <w:szCs w:val="22"/>
        </w:rPr>
        <w:t xml:space="preserve"> per 50 anni attività</w:t>
      </w:r>
    </w:p>
    <w:p w14:paraId="5EC2F281" w14:textId="77777777" w:rsidR="00476934" w:rsidRPr="00BD2937" w:rsidRDefault="00476934" w:rsidP="00476934">
      <w:pPr>
        <w:rPr>
          <w:rFonts w:ascii="Arial" w:hAnsi="Arial" w:cs="Arial"/>
          <w:color w:val="002060"/>
          <w:sz w:val="22"/>
          <w:szCs w:val="22"/>
        </w:rPr>
      </w:pPr>
      <w:r w:rsidRPr="00BD2937">
        <w:rPr>
          <w:rFonts w:ascii="Arial" w:hAnsi="Arial" w:cs="Arial"/>
          <w:b/>
          <w:color w:val="002060"/>
          <w:sz w:val="22"/>
          <w:szCs w:val="22"/>
        </w:rPr>
        <w:t>BEDINOTTI Luigi</w:t>
      </w:r>
      <w:r w:rsidRPr="00BD2937">
        <w:rPr>
          <w:rFonts w:ascii="Arial" w:hAnsi="Arial" w:cs="Arial"/>
          <w:color w:val="002060"/>
          <w:sz w:val="22"/>
          <w:szCs w:val="22"/>
        </w:rPr>
        <w:t xml:space="preserve"> – Componente Delegazione provinciale Pesaro</w:t>
      </w:r>
    </w:p>
    <w:p w14:paraId="77DE2F1A" w14:textId="77777777" w:rsidR="00476934" w:rsidRPr="00BD2937" w:rsidRDefault="00476934" w:rsidP="00476934">
      <w:pPr>
        <w:rPr>
          <w:rFonts w:ascii="Arial" w:hAnsi="Arial" w:cs="Arial"/>
          <w:color w:val="002060"/>
          <w:sz w:val="22"/>
          <w:szCs w:val="22"/>
        </w:rPr>
      </w:pPr>
      <w:r w:rsidRPr="00BD2937">
        <w:rPr>
          <w:rFonts w:ascii="Arial" w:hAnsi="Arial" w:cs="Arial"/>
          <w:b/>
          <w:color w:val="002060"/>
          <w:sz w:val="22"/>
          <w:szCs w:val="22"/>
        </w:rPr>
        <w:t>CESARETTI Luigi</w:t>
      </w:r>
      <w:r w:rsidRPr="00BD2937">
        <w:rPr>
          <w:rFonts w:ascii="Arial" w:hAnsi="Arial" w:cs="Arial"/>
          <w:color w:val="002060"/>
          <w:sz w:val="22"/>
          <w:szCs w:val="22"/>
        </w:rPr>
        <w:t xml:space="preserve"> – Componente Delegazione provinciale Ancona</w:t>
      </w:r>
    </w:p>
    <w:p w14:paraId="21C1FC65" w14:textId="77777777" w:rsidR="00476934" w:rsidRPr="00BD2937" w:rsidRDefault="00476934" w:rsidP="00476934">
      <w:pPr>
        <w:rPr>
          <w:rFonts w:ascii="Arial" w:hAnsi="Arial" w:cs="Arial"/>
          <w:color w:val="002060"/>
          <w:sz w:val="22"/>
          <w:szCs w:val="22"/>
        </w:rPr>
      </w:pPr>
      <w:r w:rsidRPr="00BD2937">
        <w:rPr>
          <w:rFonts w:ascii="Arial" w:hAnsi="Arial" w:cs="Arial"/>
          <w:b/>
          <w:color w:val="002060"/>
          <w:sz w:val="22"/>
          <w:szCs w:val="22"/>
        </w:rPr>
        <w:t xml:space="preserve">ALBANESI Bruno – </w:t>
      </w:r>
      <w:r w:rsidRPr="00BD2937">
        <w:rPr>
          <w:rFonts w:ascii="Arial" w:hAnsi="Arial" w:cs="Arial"/>
          <w:color w:val="002060"/>
          <w:sz w:val="22"/>
          <w:szCs w:val="22"/>
        </w:rPr>
        <w:t>Dirigente</w:t>
      </w:r>
      <w:r w:rsidRPr="00BD2937">
        <w:rPr>
          <w:rFonts w:ascii="Arial" w:hAnsi="Arial" w:cs="Arial"/>
          <w:b/>
          <w:color w:val="002060"/>
          <w:sz w:val="22"/>
          <w:szCs w:val="22"/>
        </w:rPr>
        <w:t xml:space="preserve"> </w:t>
      </w:r>
      <w:r w:rsidRPr="00BD2937">
        <w:rPr>
          <w:rFonts w:ascii="Arial" w:hAnsi="Arial" w:cs="Arial"/>
          <w:color w:val="002060"/>
          <w:sz w:val="22"/>
          <w:szCs w:val="22"/>
        </w:rPr>
        <w:t xml:space="preserve">A.S.D. Borgo </w:t>
      </w:r>
      <w:proofErr w:type="spellStart"/>
      <w:r w:rsidRPr="00BD2937">
        <w:rPr>
          <w:rFonts w:ascii="Arial" w:hAnsi="Arial" w:cs="Arial"/>
          <w:color w:val="002060"/>
          <w:sz w:val="22"/>
          <w:szCs w:val="22"/>
        </w:rPr>
        <w:t>Minonna</w:t>
      </w:r>
      <w:proofErr w:type="spellEnd"/>
    </w:p>
    <w:p w14:paraId="29FC8396" w14:textId="77777777" w:rsidR="00476934" w:rsidRPr="00BD2937" w:rsidRDefault="00476934" w:rsidP="00476934">
      <w:pPr>
        <w:rPr>
          <w:rFonts w:ascii="Arial" w:hAnsi="Arial" w:cs="Arial"/>
          <w:color w:val="002060"/>
          <w:sz w:val="22"/>
          <w:szCs w:val="22"/>
        </w:rPr>
      </w:pPr>
      <w:r w:rsidRPr="00BD2937">
        <w:rPr>
          <w:rFonts w:ascii="Arial" w:hAnsi="Arial" w:cs="Arial"/>
          <w:b/>
          <w:color w:val="002060"/>
          <w:sz w:val="22"/>
          <w:szCs w:val="22"/>
        </w:rPr>
        <w:t xml:space="preserve">ANIBALDI Sergio – </w:t>
      </w:r>
      <w:r w:rsidRPr="00BD2937">
        <w:rPr>
          <w:rFonts w:ascii="Arial" w:hAnsi="Arial" w:cs="Arial"/>
          <w:color w:val="002060"/>
          <w:sz w:val="22"/>
          <w:szCs w:val="22"/>
        </w:rPr>
        <w:t>Dirigente CUS Camerino ASD</w:t>
      </w:r>
    </w:p>
    <w:p w14:paraId="5750E39D" w14:textId="77777777" w:rsidR="00476934" w:rsidRPr="00BD2937" w:rsidRDefault="00476934" w:rsidP="00476934">
      <w:pPr>
        <w:rPr>
          <w:rFonts w:ascii="Arial" w:hAnsi="Arial" w:cs="Arial"/>
          <w:color w:val="002060"/>
          <w:sz w:val="22"/>
          <w:szCs w:val="22"/>
        </w:rPr>
      </w:pPr>
      <w:r w:rsidRPr="00BD2937">
        <w:rPr>
          <w:rFonts w:ascii="Arial" w:hAnsi="Arial" w:cs="Arial"/>
          <w:b/>
          <w:color w:val="002060"/>
          <w:sz w:val="22"/>
          <w:szCs w:val="22"/>
        </w:rPr>
        <w:t xml:space="preserve">BRAVI Graziano </w:t>
      </w:r>
      <w:r w:rsidRPr="00BD2937">
        <w:rPr>
          <w:rFonts w:ascii="Arial" w:hAnsi="Arial" w:cs="Arial"/>
          <w:color w:val="002060"/>
          <w:sz w:val="22"/>
          <w:szCs w:val="22"/>
        </w:rPr>
        <w:t>– Presidente ASD Recanati Calcio a 5</w:t>
      </w:r>
    </w:p>
    <w:p w14:paraId="5538DADF" w14:textId="77777777" w:rsidR="00476934" w:rsidRPr="00BD2937" w:rsidRDefault="00476934" w:rsidP="00476934">
      <w:pPr>
        <w:rPr>
          <w:rFonts w:ascii="Arial" w:hAnsi="Arial" w:cs="Arial"/>
          <w:b/>
          <w:color w:val="002060"/>
          <w:sz w:val="22"/>
          <w:szCs w:val="22"/>
        </w:rPr>
      </w:pPr>
      <w:r w:rsidRPr="00BD2937">
        <w:rPr>
          <w:rFonts w:ascii="Arial" w:hAnsi="Arial" w:cs="Arial"/>
          <w:b/>
          <w:color w:val="002060"/>
          <w:sz w:val="22"/>
          <w:szCs w:val="22"/>
        </w:rPr>
        <w:t xml:space="preserve">CEROLINI Valerio </w:t>
      </w:r>
      <w:r w:rsidRPr="00BD2937">
        <w:rPr>
          <w:rFonts w:ascii="Arial" w:hAnsi="Arial" w:cs="Arial"/>
          <w:color w:val="002060"/>
          <w:sz w:val="22"/>
          <w:szCs w:val="22"/>
        </w:rPr>
        <w:t>– Dirigente Civitanovese Calcio</w:t>
      </w:r>
    </w:p>
    <w:bookmarkEnd w:id="6"/>
    <w:p w14:paraId="013178E1" w14:textId="77777777" w:rsidR="00476934" w:rsidRPr="00BD2937" w:rsidRDefault="00476934" w:rsidP="00476934">
      <w:pPr>
        <w:rPr>
          <w:rFonts w:ascii="Arial" w:hAnsi="Arial" w:cs="Arial"/>
          <w:color w:val="002060"/>
          <w:sz w:val="22"/>
          <w:szCs w:val="22"/>
        </w:rPr>
      </w:pPr>
    </w:p>
    <w:p w14:paraId="61F6F760" w14:textId="77777777" w:rsidR="00476934" w:rsidRPr="00BD2937" w:rsidRDefault="00476934" w:rsidP="00476934">
      <w:pPr>
        <w:pStyle w:val="LndNormale1"/>
        <w:rPr>
          <w:b/>
          <w:color w:val="002060"/>
        </w:rPr>
      </w:pPr>
    </w:p>
    <w:p w14:paraId="5A7CFB16" w14:textId="77777777" w:rsidR="00476934" w:rsidRPr="00BD2937" w:rsidRDefault="00476934" w:rsidP="00476934">
      <w:pPr>
        <w:pStyle w:val="LndNormale1"/>
        <w:rPr>
          <w:color w:val="002060"/>
          <w:sz w:val="28"/>
          <w:szCs w:val="28"/>
        </w:rPr>
      </w:pPr>
      <w:r w:rsidRPr="00BD2937">
        <w:rPr>
          <w:b/>
          <w:color w:val="002060"/>
          <w:sz w:val="28"/>
          <w:szCs w:val="28"/>
        </w:rPr>
        <w:t>AUTORIZZAZIONE EX ART. 34/3 N.O.I.F.</w:t>
      </w:r>
    </w:p>
    <w:p w14:paraId="07B95ECD" w14:textId="77777777" w:rsidR="00476934" w:rsidRPr="00BD2937" w:rsidRDefault="00476934" w:rsidP="00476934">
      <w:pPr>
        <w:pStyle w:val="LndNormale1"/>
        <w:rPr>
          <w:color w:val="002060"/>
        </w:rPr>
      </w:pPr>
    </w:p>
    <w:p w14:paraId="6D768FD9" w14:textId="77777777" w:rsidR="00476934" w:rsidRPr="00BD2937" w:rsidRDefault="00476934" w:rsidP="00476934">
      <w:pPr>
        <w:pStyle w:val="LndNormale1"/>
        <w:rPr>
          <w:color w:val="002060"/>
        </w:rPr>
      </w:pPr>
      <w:r w:rsidRPr="00BD2937">
        <w:rPr>
          <w:color w:val="002060"/>
        </w:rPr>
        <w:t>Vista la certificazione presentata in conformità all’art. 34/3 delle N.O.I.F. si concede l’autorizzazione, prevista al compimento del 14° anno di età per le calciatrici e al 15° anno di età per i calciatori, ai/alle seguenti calciatori/trici:</w:t>
      </w:r>
    </w:p>
    <w:p w14:paraId="78796C91" w14:textId="77777777" w:rsidR="00476934" w:rsidRPr="00BD2937" w:rsidRDefault="00476934" w:rsidP="00476934">
      <w:pPr>
        <w:pStyle w:val="LndNormale1"/>
        <w:rPr>
          <w:b/>
          <w:color w:val="002060"/>
        </w:rPr>
      </w:pPr>
      <w:r w:rsidRPr="00BD2937">
        <w:rPr>
          <w:b/>
          <w:color w:val="002060"/>
        </w:rPr>
        <w:t>DI GENNARO LORENZO</w:t>
      </w:r>
      <w:r w:rsidRPr="00BD2937">
        <w:rPr>
          <w:b/>
          <w:color w:val="002060"/>
        </w:rPr>
        <w:tab/>
      </w:r>
      <w:r w:rsidRPr="00BD2937">
        <w:rPr>
          <w:b/>
          <w:color w:val="002060"/>
        </w:rPr>
        <w:tab/>
        <w:t>nato 15.02.2008</w:t>
      </w:r>
      <w:r w:rsidRPr="00BD2937">
        <w:rPr>
          <w:b/>
          <w:color w:val="002060"/>
        </w:rPr>
        <w:tab/>
        <w:t>SSDARL ITALSERVICE C5</w:t>
      </w:r>
    </w:p>
    <w:p w14:paraId="02378BC2" w14:textId="77777777" w:rsidR="00476934" w:rsidRPr="00BD2937" w:rsidRDefault="00476934" w:rsidP="008B5F73">
      <w:pPr>
        <w:rPr>
          <w:rFonts w:ascii="Arial" w:hAnsi="Arial" w:cs="Arial"/>
          <w:b/>
          <w:bCs/>
          <w:color w:val="002060"/>
          <w:sz w:val="22"/>
          <w:szCs w:val="22"/>
        </w:rPr>
      </w:pPr>
    </w:p>
    <w:p w14:paraId="126D0EF6" w14:textId="77777777" w:rsidR="009C60D1" w:rsidRPr="00BD2937" w:rsidRDefault="009C60D1" w:rsidP="008B5F73">
      <w:pPr>
        <w:rPr>
          <w:rFonts w:ascii="Arial" w:hAnsi="Arial" w:cs="Arial"/>
          <w:b/>
          <w:bCs/>
          <w:color w:val="002060"/>
          <w:sz w:val="22"/>
          <w:szCs w:val="22"/>
        </w:rPr>
      </w:pPr>
    </w:p>
    <w:p w14:paraId="7ADB80CD" w14:textId="58C79A7F" w:rsidR="003C3F5A" w:rsidRPr="003C3F5A" w:rsidRDefault="006644BA" w:rsidP="003C3F5A">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2112B9CC" w14:textId="77777777" w:rsidR="005E09A1" w:rsidRPr="001A6799" w:rsidRDefault="005E09A1" w:rsidP="005E09A1">
      <w:pPr>
        <w:pStyle w:val="breakline"/>
        <w:rPr>
          <w:color w:val="002060"/>
        </w:rPr>
      </w:pPr>
    </w:p>
    <w:p w14:paraId="6D48FDE9" w14:textId="23A5F7C3" w:rsidR="005E09A1" w:rsidRPr="001A6799" w:rsidRDefault="005E09A1" w:rsidP="00BD57B6">
      <w:pPr>
        <w:pStyle w:val="titolocampionato0"/>
        <w:shd w:val="clear" w:color="auto" w:fill="CCCCCC"/>
        <w:spacing w:before="80" w:after="40"/>
        <w:rPr>
          <w:color w:val="002060"/>
        </w:rPr>
      </w:pPr>
      <w:r w:rsidRPr="001A6799">
        <w:rPr>
          <w:color w:val="002060"/>
        </w:rPr>
        <w:t>CALCIO A CINQUE SERIE C1</w:t>
      </w:r>
    </w:p>
    <w:p w14:paraId="2441CA42" w14:textId="77777777" w:rsidR="005E09A1" w:rsidRPr="001A6799" w:rsidRDefault="005E09A1" w:rsidP="005E09A1">
      <w:pPr>
        <w:pStyle w:val="titoloprinc0"/>
        <w:rPr>
          <w:color w:val="002060"/>
        </w:rPr>
      </w:pPr>
      <w:r w:rsidRPr="001A6799">
        <w:rPr>
          <w:color w:val="002060"/>
        </w:rPr>
        <w:lastRenderedPageBreak/>
        <w:t>RISULTATI</w:t>
      </w:r>
    </w:p>
    <w:p w14:paraId="0AF90E23" w14:textId="77777777" w:rsidR="005E09A1" w:rsidRPr="001A6799" w:rsidRDefault="005E09A1" w:rsidP="005E09A1">
      <w:pPr>
        <w:pStyle w:val="breakline"/>
        <w:rPr>
          <w:color w:val="002060"/>
        </w:rPr>
      </w:pPr>
    </w:p>
    <w:p w14:paraId="0FA0051F" w14:textId="77777777" w:rsidR="005E09A1" w:rsidRPr="001A6799" w:rsidRDefault="005E09A1" w:rsidP="005E09A1">
      <w:pPr>
        <w:pStyle w:val="sottotitolocampionato10"/>
        <w:rPr>
          <w:color w:val="002060"/>
        </w:rPr>
      </w:pPr>
      <w:r w:rsidRPr="001A6799">
        <w:rPr>
          <w:color w:val="002060"/>
        </w:rPr>
        <w:t>RISULTATI UFFICIALI GARE DEL 17/11/2023</w:t>
      </w:r>
    </w:p>
    <w:p w14:paraId="08F136C7" w14:textId="77777777" w:rsidR="005E09A1" w:rsidRPr="00C75AE1" w:rsidRDefault="005E09A1" w:rsidP="00C75AE1">
      <w:pPr>
        <w:pStyle w:val="sottotitolocampionato20"/>
        <w:spacing w:before="0" w:beforeAutospacing="0" w:after="0" w:afterAutospacing="0"/>
        <w:rPr>
          <w:rFonts w:ascii="Arial" w:hAnsi="Arial" w:cs="Arial"/>
          <w:color w:val="002060"/>
          <w:sz w:val="20"/>
          <w:szCs w:val="20"/>
        </w:rPr>
      </w:pPr>
      <w:r w:rsidRPr="00C75AE1">
        <w:rPr>
          <w:rFonts w:ascii="Arial" w:hAnsi="Arial" w:cs="Arial"/>
          <w:color w:val="002060"/>
          <w:sz w:val="20"/>
          <w:szCs w:val="20"/>
        </w:rPr>
        <w:t>Si trascrivono qui di seguito i risultati ufficiali delle gare disputate</w:t>
      </w:r>
    </w:p>
    <w:p w14:paraId="28CF32D5" w14:textId="77777777" w:rsidR="005E09A1" w:rsidRPr="001A6799" w:rsidRDefault="005E09A1" w:rsidP="005E09A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E09A1" w:rsidRPr="001A6799" w14:paraId="7BF8EB46" w14:textId="77777777" w:rsidTr="001E547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E09A1" w:rsidRPr="001A6799" w14:paraId="6C243792" w14:textId="77777777" w:rsidTr="001E54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DD43F" w14:textId="77777777" w:rsidR="005E09A1" w:rsidRPr="001A6799" w:rsidRDefault="005E09A1" w:rsidP="001E5473">
                  <w:pPr>
                    <w:pStyle w:val="headertabella0"/>
                    <w:rPr>
                      <w:color w:val="002060"/>
                    </w:rPr>
                  </w:pPr>
                  <w:r w:rsidRPr="001A6799">
                    <w:rPr>
                      <w:color w:val="002060"/>
                    </w:rPr>
                    <w:t>GIRONE A - 10 Giornata - A</w:t>
                  </w:r>
                </w:p>
              </w:tc>
            </w:tr>
            <w:tr w:rsidR="005E09A1" w:rsidRPr="001A6799" w14:paraId="0112FD64" w14:textId="77777777" w:rsidTr="001E54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74CF34" w14:textId="77777777" w:rsidR="005E09A1" w:rsidRPr="001A6799" w:rsidRDefault="005E09A1" w:rsidP="001E5473">
                  <w:pPr>
                    <w:pStyle w:val="rowtabella0"/>
                    <w:rPr>
                      <w:color w:val="002060"/>
                    </w:rPr>
                  </w:pPr>
                  <w:r w:rsidRPr="001A6799">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3DDEC6" w14:textId="77777777" w:rsidR="005E09A1" w:rsidRPr="001A6799" w:rsidRDefault="005E09A1" w:rsidP="001E5473">
                  <w:pPr>
                    <w:pStyle w:val="rowtabella0"/>
                    <w:rPr>
                      <w:color w:val="002060"/>
                    </w:rPr>
                  </w:pPr>
                  <w:r w:rsidRPr="001A6799">
                    <w:rPr>
                      <w:color w:val="002060"/>
                    </w:rPr>
                    <w:t>- FUTSAL MONTEMARCIANO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982672" w14:textId="77777777" w:rsidR="005E09A1" w:rsidRPr="001A6799" w:rsidRDefault="005E09A1" w:rsidP="001E5473">
                  <w:pPr>
                    <w:pStyle w:val="rowtabella0"/>
                    <w:jc w:val="center"/>
                    <w:rPr>
                      <w:color w:val="002060"/>
                    </w:rPr>
                  </w:pPr>
                  <w:r w:rsidRPr="001A6799">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07DF6C" w14:textId="77777777" w:rsidR="005E09A1" w:rsidRPr="001A6799" w:rsidRDefault="005E09A1" w:rsidP="001E5473">
                  <w:pPr>
                    <w:pStyle w:val="rowtabella0"/>
                    <w:jc w:val="center"/>
                    <w:rPr>
                      <w:color w:val="002060"/>
                    </w:rPr>
                  </w:pPr>
                  <w:r w:rsidRPr="001A6799">
                    <w:rPr>
                      <w:color w:val="002060"/>
                    </w:rPr>
                    <w:t> </w:t>
                  </w:r>
                </w:p>
              </w:tc>
            </w:tr>
            <w:tr w:rsidR="005E09A1" w:rsidRPr="001A6799" w14:paraId="5A902634"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8F9FEC" w14:textId="77777777" w:rsidR="005E09A1" w:rsidRPr="001A6799" w:rsidRDefault="005E09A1" w:rsidP="001E5473">
                  <w:pPr>
                    <w:pStyle w:val="rowtabella0"/>
                    <w:rPr>
                      <w:color w:val="002060"/>
                    </w:rPr>
                  </w:pPr>
                  <w:r w:rsidRPr="001A6799">
                    <w:rPr>
                      <w:color w:val="002060"/>
                    </w:rPr>
                    <w:t>FUTSAL 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F6FC39" w14:textId="77777777" w:rsidR="005E09A1" w:rsidRPr="001A6799" w:rsidRDefault="005E09A1" w:rsidP="001E5473">
                  <w:pPr>
                    <w:pStyle w:val="rowtabella0"/>
                    <w:rPr>
                      <w:color w:val="002060"/>
                    </w:rPr>
                  </w:pPr>
                  <w:r w:rsidRPr="001A6799">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36F3B2" w14:textId="77777777" w:rsidR="005E09A1" w:rsidRPr="001A6799" w:rsidRDefault="005E09A1" w:rsidP="001E5473">
                  <w:pPr>
                    <w:pStyle w:val="rowtabella0"/>
                    <w:jc w:val="center"/>
                    <w:rPr>
                      <w:color w:val="002060"/>
                    </w:rPr>
                  </w:pPr>
                  <w:r w:rsidRPr="001A6799">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2FB719" w14:textId="77777777" w:rsidR="005E09A1" w:rsidRPr="001A6799" w:rsidRDefault="005E09A1" w:rsidP="001E5473">
                  <w:pPr>
                    <w:pStyle w:val="rowtabella0"/>
                    <w:jc w:val="center"/>
                    <w:rPr>
                      <w:color w:val="002060"/>
                    </w:rPr>
                  </w:pPr>
                  <w:r w:rsidRPr="001A6799">
                    <w:rPr>
                      <w:color w:val="002060"/>
                    </w:rPr>
                    <w:t> </w:t>
                  </w:r>
                </w:p>
              </w:tc>
            </w:tr>
            <w:tr w:rsidR="005E09A1" w:rsidRPr="001A6799" w14:paraId="01E05309"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1676EC" w14:textId="77777777" w:rsidR="005E09A1" w:rsidRPr="001A6799" w:rsidRDefault="005E09A1" w:rsidP="001E5473">
                  <w:pPr>
                    <w:pStyle w:val="rowtabella0"/>
                    <w:rPr>
                      <w:color w:val="002060"/>
                    </w:rPr>
                  </w:pPr>
                  <w:r w:rsidRPr="001A6799">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DD3A5C" w14:textId="77777777" w:rsidR="005E09A1" w:rsidRPr="001A6799" w:rsidRDefault="005E09A1" w:rsidP="001E5473">
                  <w:pPr>
                    <w:pStyle w:val="rowtabella0"/>
                    <w:rPr>
                      <w:color w:val="002060"/>
                    </w:rPr>
                  </w:pPr>
                  <w:r w:rsidRPr="001A6799">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14DA93" w14:textId="77777777" w:rsidR="005E09A1" w:rsidRPr="001A6799" w:rsidRDefault="005E09A1" w:rsidP="001E5473">
                  <w:pPr>
                    <w:pStyle w:val="rowtabella0"/>
                    <w:jc w:val="center"/>
                    <w:rPr>
                      <w:color w:val="002060"/>
                    </w:rPr>
                  </w:pPr>
                  <w:r w:rsidRPr="001A6799">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121C9B" w14:textId="77777777" w:rsidR="005E09A1" w:rsidRPr="001A6799" w:rsidRDefault="005E09A1" w:rsidP="001E5473">
                  <w:pPr>
                    <w:pStyle w:val="rowtabella0"/>
                    <w:jc w:val="center"/>
                    <w:rPr>
                      <w:color w:val="002060"/>
                    </w:rPr>
                  </w:pPr>
                  <w:r w:rsidRPr="001A6799">
                    <w:rPr>
                      <w:color w:val="002060"/>
                    </w:rPr>
                    <w:t> </w:t>
                  </w:r>
                </w:p>
              </w:tc>
            </w:tr>
            <w:tr w:rsidR="005E09A1" w:rsidRPr="001A6799" w14:paraId="12A2F06A"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DE22F7" w14:textId="77777777" w:rsidR="005E09A1" w:rsidRPr="001A6799" w:rsidRDefault="005E09A1" w:rsidP="001E5473">
                  <w:pPr>
                    <w:pStyle w:val="rowtabella0"/>
                    <w:rPr>
                      <w:color w:val="002060"/>
                    </w:rPr>
                  </w:pPr>
                  <w:r w:rsidRPr="001A6799">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F01509" w14:textId="77777777" w:rsidR="005E09A1" w:rsidRPr="001A6799" w:rsidRDefault="005E09A1" w:rsidP="001E5473">
                  <w:pPr>
                    <w:pStyle w:val="rowtabella0"/>
                    <w:rPr>
                      <w:color w:val="002060"/>
                    </w:rPr>
                  </w:pPr>
                  <w:r w:rsidRPr="001A6799">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63A055" w14:textId="77777777" w:rsidR="005E09A1" w:rsidRPr="001A6799" w:rsidRDefault="005E09A1" w:rsidP="001E5473">
                  <w:pPr>
                    <w:pStyle w:val="rowtabella0"/>
                    <w:jc w:val="center"/>
                    <w:rPr>
                      <w:color w:val="002060"/>
                    </w:rPr>
                  </w:pPr>
                  <w:r w:rsidRPr="001A6799">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0AC136" w14:textId="77777777" w:rsidR="005E09A1" w:rsidRPr="001A6799" w:rsidRDefault="005E09A1" w:rsidP="001E5473">
                  <w:pPr>
                    <w:pStyle w:val="rowtabella0"/>
                    <w:jc w:val="center"/>
                    <w:rPr>
                      <w:color w:val="002060"/>
                    </w:rPr>
                  </w:pPr>
                  <w:r w:rsidRPr="001A6799">
                    <w:rPr>
                      <w:color w:val="002060"/>
                    </w:rPr>
                    <w:t> </w:t>
                  </w:r>
                </w:p>
              </w:tc>
            </w:tr>
            <w:tr w:rsidR="005E09A1" w:rsidRPr="001A6799" w14:paraId="7D4575D6"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EDC40A" w14:textId="77777777" w:rsidR="005E09A1" w:rsidRPr="001A6799" w:rsidRDefault="005E09A1" w:rsidP="001E5473">
                  <w:pPr>
                    <w:pStyle w:val="rowtabella0"/>
                    <w:rPr>
                      <w:color w:val="002060"/>
                    </w:rPr>
                  </w:pPr>
                  <w:r w:rsidRPr="001A6799">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866995" w14:textId="77777777" w:rsidR="005E09A1" w:rsidRPr="001A6799" w:rsidRDefault="005E09A1" w:rsidP="001E5473">
                  <w:pPr>
                    <w:pStyle w:val="rowtabella0"/>
                    <w:rPr>
                      <w:color w:val="002060"/>
                    </w:rPr>
                  </w:pPr>
                  <w:r w:rsidRPr="001A6799">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8D4A93" w14:textId="77777777" w:rsidR="005E09A1" w:rsidRPr="001A6799" w:rsidRDefault="005E09A1" w:rsidP="001E5473">
                  <w:pPr>
                    <w:pStyle w:val="rowtabella0"/>
                    <w:jc w:val="center"/>
                    <w:rPr>
                      <w:color w:val="002060"/>
                    </w:rPr>
                  </w:pPr>
                  <w:r w:rsidRPr="001A6799">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72D441" w14:textId="77777777" w:rsidR="005E09A1" w:rsidRPr="001A6799" w:rsidRDefault="005E09A1" w:rsidP="001E5473">
                  <w:pPr>
                    <w:pStyle w:val="rowtabella0"/>
                    <w:jc w:val="center"/>
                    <w:rPr>
                      <w:color w:val="002060"/>
                    </w:rPr>
                  </w:pPr>
                  <w:r w:rsidRPr="001A6799">
                    <w:rPr>
                      <w:color w:val="002060"/>
                    </w:rPr>
                    <w:t> </w:t>
                  </w:r>
                </w:p>
              </w:tc>
            </w:tr>
            <w:tr w:rsidR="005E09A1" w:rsidRPr="001A6799" w14:paraId="078D4642"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C683BB" w14:textId="77777777" w:rsidR="005E09A1" w:rsidRPr="001A6799" w:rsidRDefault="005E09A1" w:rsidP="001E5473">
                  <w:pPr>
                    <w:pStyle w:val="rowtabella0"/>
                    <w:rPr>
                      <w:color w:val="002060"/>
                    </w:rPr>
                  </w:pPr>
                  <w:r w:rsidRPr="001A6799">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B899D8" w14:textId="77777777" w:rsidR="005E09A1" w:rsidRPr="001A6799" w:rsidRDefault="005E09A1" w:rsidP="001E5473">
                  <w:pPr>
                    <w:pStyle w:val="rowtabella0"/>
                    <w:rPr>
                      <w:color w:val="002060"/>
                    </w:rPr>
                  </w:pPr>
                  <w:r w:rsidRPr="001A6799">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F29F27" w14:textId="77777777" w:rsidR="005E09A1" w:rsidRPr="001A6799" w:rsidRDefault="005E09A1" w:rsidP="001E5473">
                  <w:pPr>
                    <w:pStyle w:val="rowtabella0"/>
                    <w:jc w:val="center"/>
                    <w:rPr>
                      <w:color w:val="002060"/>
                    </w:rPr>
                  </w:pPr>
                  <w:r w:rsidRPr="001A6799">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D07108" w14:textId="77777777" w:rsidR="005E09A1" w:rsidRPr="001A6799" w:rsidRDefault="005E09A1" w:rsidP="001E5473">
                  <w:pPr>
                    <w:pStyle w:val="rowtabella0"/>
                    <w:jc w:val="center"/>
                    <w:rPr>
                      <w:color w:val="002060"/>
                    </w:rPr>
                  </w:pPr>
                  <w:r w:rsidRPr="001A6799">
                    <w:rPr>
                      <w:color w:val="002060"/>
                    </w:rPr>
                    <w:t> </w:t>
                  </w:r>
                </w:p>
              </w:tc>
            </w:tr>
            <w:tr w:rsidR="005E09A1" w:rsidRPr="001A6799" w14:paraId="7C9F24C5" w14:textId="77777777" w:rsidTr="001E54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CCF950" w14:textId="77777777" w:rsidR="005E09A1" w:rsidRPr="001A6799" w:rsidRDefault="005E09A1" w:rsidP="001E5473">
                  <w:pPr>
                    <w:pStyle w:val="rowtabella0"/>
                    <w:rPr>
                      <w:color w:val="002060"/>
                    </w:rPr>
                  </w:pPr>
                  <w:r w:rsidRPr="001A6799">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8559C3" w14:textId="77777777" w:rsidR="005E09A1" w:rsidRPr="001A6799" w:rsidRDefault="005E09A1" w:rsidP="001E5473">
                  <w:pPr>
                    <w:pStyle w:val="rowtabella0"/>
                    <w:rPr>
                      <w:color w:val="002060"/>
                    </w:rPr>
                  </w:pPr>
                  <w:r w:rsidRPr="001A6799">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D176A9" w14:textId="77777777" w:rsidR="005E09A1" w:rsidRPr="001A6799" w:rsidRDefault="005E09A1" w:rsidP="001E5473">
                  <w:pPr>
                    <w:pStyle w:val="rowtabella0"/>
                    <w:jc w:val="center"/>
                    <w:rPr>
                      <w:color w:val="002060"/>
                    </w:rPr>
                  </w:pPr>
                  <w:r w:rsidRPr="001A6799">
                    <w:rPr>
                      <w:color w:val="002060"/>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C23604" w14:textId="77777777" w:rsidR="005E09A1" w:rsidRPr="001A6799" w:rsidRDefault="005E09A1" w:rsidP="001E5473">
                  <w:pPr>
                    <w:pStyle w:val="rowtabella0"/>
                    <w:jc w:val="center"/>
                    <w:rPr>
                      <w:color w:val="002060"/>
                    </w:rPr>
                  </w:pPr>
                  <w:r w:rsidRPr="001A6799">
                    <w:rPr>
                      <w:color w:val="002060"/>
                    </w:rPr>
                    <w:t> </w:t>
                  </w:r>
                </w:p>
              </w:tc>
            </w:tr>
          </w:tbl>
          <w:p w14:paraId="00529A5F" w14:textId="77777777" w:rsidR="005E09A1" w:rsidRPr="001A6799" w:rsidRDefault="005E09A1" w:rsidP="001E5473">
            <w:pPr>
              <w:rPr>
                <w:color w:val="002060"/>
              </w:rPr>
            </w:pPr>
          </w:p>
        </w:tc>
      </w:tr>
    </w:tbl>
    <w:p w14:paraId="1766E88D" w14:textId="77777777" w:rsidR="005E09A1" w:rsidRPr="001A6799" w:rsidRDefault="005E09A1" w:rsidP="005E09A1">
      <w:pPr>
        <w:pStyle w:val="breakline"/>
        <w:rPr>
          <w:rFonts w:eastAsiaTheme="minorEastAsia"/>
          <w:color w:val="002060"/>
        </w:rPr>
      </w:pPr>
    </w:p>
    <w:p w14:paraId="61F41E58" w14:textId="77777777" w:rsidR="005E09A1" w:rsidRPr="001A6799" w:rsidRDefault="005E09A1" w:rsidP="005E09A1">
      <w:pPr>
        <w:pStyle w:val="breakline"/>
        <w:rPr>
          <w:color w:val="002060"/>
        </w:rPr>
      </w:pPr>
    </w:p>
    <w:p w14:paraId="6D3D0DDA" w14:textId="77777777" w:rsidR="005E09A1" w:rsidRPr="001A6799" w:rsidRDefault="005E09A1" w:rsidP="005E09A1">
      <w:pPr>
        <w:pStyle w:val="titoloprinc0"/>
        <w:rPr>
          <w:color w:val="002060"/>
        </w:rPr>
      </w:pPr>
      <w:r w:rsidRPr="001A6799">
        <w:rPr>
          <w:color w:val="002060"/>
        </w:rPr>
        <w:t>GIUDICE SPORTIVO</w:t>
      </w:r>
    </w:p>
    <w:p w14:paraId="5A495603" w14:textId="77777777" w:rsidR="005E09A1" w:rsidRPr="001A6799" w:rsidRDefault="005E09A1" w:rsidP="005E09A1">
      <w:pPr>
        <w:pStyle w:val="diffida"/>
        <w:rPr>
          <w:color w:val="002060"/>
        </w:rPr>
      </w:pPr>
      <w:r w:rsidRPr="001A6799">
        <w:rPr>
          <w:color w:val="002060"/>
        </w:rPr>
        <w:t>Il Giudice Sportivo Avv. Agnese Lazzaretti, con l'assistenza del segretario Angelo Castellana, nella seduta del 22/11/2023, ha adottato le decisioni che di seguito integralmente si riportano:</w:t>
      </w:r>
    </w:p>
    <w:p w14:paraId="4A7587A2" w14:textId="77777777" w:rsidR="005E09A1" w:rsidRPr="001A6799" w:rsidRDefault="005E09A1" w:rsidP="005E09A1">
      <w:pPr>
        <w:pStyle w:val="titolo10"/>
        <w:rPr>
          <w:color w:val="002060"/>
        </w:rPr>
      </w:pPr>
      <w:r w:rsidRPr="001A6799">
        <w:rPr>
          <w:color w:val="002060"/>
        </w:rPr>
        <w:t xml:space="preserve">GARE DEL 17/11/2023 </w:t>
      </w:r>
    </w:p>
    <w:p w14:paraId="19E123D3" w14:textId="77777777" w:rsidR="005E09A1" w:rsidRPr="001A6799" w:rsidRDefault="005E09A1" w:rsidP="005E09A1">
      <w:pPr>
        <w:pStyle w:val="titolo7a"/>
        <w:rPr>
          <w:color w:val="002060"/>
        </w:rPr>
      </w:pPr>
      <w:r w:rsidRPr="001A6799">
        <w:rPr>
          <w:color w:val="002060"/>
        </w:rPr>
        <w:t xml:space="preserve">PROVVEDIMENTI DISCIPLINARI </w:t>
      </w:r>
    </w:p>
    <w:p w14:paraId="6D28248D" w14:textId="77777777" w:rsidR="005E09A1" w:rsidRPr="001A6799" w:rsidRDefault="005E09A1" w:rsidP="005E09A1">
      <w:pPr>
        <w:pStyle w:val="titolo7b0"/>
        <w:rPr>
          <w:color w:val="002060"/>
        </w:rPr>
      </w:pPr>
      <w:r w:rsidRPr="001A6799">
        <w:rPr>
          <w:color w:val="002060"/>
        </w:rPr>
        <w:t xml:space="preserve">In base alle risultanze degli atti ufficiali sono state deliberate le seguenti sanzioni disciplinari. </w:t>
      </w:r>
    </w:p>
    <w:p w14:paraId="380F1954" w14:textId="77777777" w:rsidR="005E09A1" w:rsidRPr="001A6799" w:rsidRDefault="005E09A1" w:rsidP="005E09A1">
      <w:pPr>
        <w:pStyle w:val="titolo30"/>
        <w:rPr>
          <w:color w:val="002060"/>
        </w:rPr>
      </w:pPr>
      <w:r w:rsidRPr="001A6799">
        <w:rPr>
          <w:color w:val="002060"/>
        </w:rPr>
        <w:t xml:space="preserve">SOCIETA' </w:t>
      </w:r>
    </w:p>
    <w:p w14:paraId="364B78C5" w14:textId="77777777" w:rsidR="005E09A1" w:rsidRPr="001A6799" w:rsidRDefault="005E09A1" w:rsidP="005E09A1">
      <w:pPr>
        <w:pStyle w:val="titolo20"/>
        <w:rPr>
          <w:color w:val="002060"/>
        </w:rPr>
      </w:pPr>
      <w:r w:rsidRPr="001A6799">
        <w:rPr>
          <w:color w:val="002060"/>
        </w:rPr>
        <w:t xml:space="preserve">AMMENDA </w:t>
      </w:r>
    </w:p>
    <w:p w14:paraId="0864DB76" w14:textId="77777777" w:rsidR="005E09A1" w:rsidRPr="001A6799" w:rsidRDefault="005E09A1" w:rsidP="005E09A1">
      <w:pPr>
        <w:pStyle w:val="diffida"/>
        <w:spacing w:before="80" w:beforeAutospacing="0" w:after="40" w:afterAutospacing="0"/>
        <w:jc w:val="left"/>
        <w:rPr>
          <w:color w:val="002060"/>
        </w:rPr>
      </w:pPr>
      <w:r w:rsidRPr="001A6799">
        <w:rPr>
          <w:color w:val="002060"/>
        </w:rPr>
        <w:t xml:space="preserve">Euro 70,00 REAL SAN GIORGIO </w:t>
      </w:r>
      <w:r w:rsidRPr="001A6799">
        <w:rPr>
          <w:color w:val="002060"/>
        </w:rPr>
        <w:br/>
        <w:t xml:space="preserve">Per comportamento offensivo del proprio pubblico nei confronti dell'arbitro. </w:t>
      </w:r>
    </w:p>
    <w:p w14:paraId="2043F2B2" w14:textId="77777777" w:rsidR="005E09A1" w:rsidRPr="001A6799" w:rsidRDefault="005E09A1" w:rsidP="005E09A1">
      <w:pPr>
        <w:pStyle w:val="diffida"/>
        <w:spacing w:before="80" w:beforeAutospacing="0" w:after="40" w:afterAutospacing="0"/>
        <w:jc w:val="left"/>
        <w:rPr>
          <w:color w:val="002060"/>
        </w:rPr>
      </w:pPr>
      <w:r w:rsidRPr="001A6799">
        <w:rPr>
          <w:color w:val="002060"/>
        </w:rPr>
        <w:br/>
        <w:t xml:space="preserve">Euro 50,00 TRE TORRI A.S.D. </w:t>
      </w:r>
      <w:r w:rsidRPr="001A6799">
        <w:rPr>
          <w:color w:val="002060"/>
        </w:rPr>
        <w:br/>
        <w:t xml:space="preserve">Per comportamento offensivo di un proprio tifoso nei confronti dell'arbitro a fine gara. </w:t>
      </w:r>
    </w:p>
    <w:p w14:paraId="69C24C4F" w14:textId="77777777" w:rsidR="005E09A1" w:rsidRPr="001A6799" w:rsidRDefault="005E09A1" w:rsidP="005E09A1">
      <w:pPr>
        <w:pStyle w:val="titolo30"/>
        <w:rPr>
          <w:color w:val="002060"/>
        </w:rPr>
      </w:pPr>
      <w:r w:rsidRPr="001A6799">
        <w:rPr>
          <w:color w:val="002060"/>
        </w:rPr>
        <w:t xml:space="preserve">DIRIGENTI </w:t>
      </w:r>
    </w:p>
    <w:p w14:paraId="5DF674FF" w14:textId="77777777" w:rsidR="005E09A1" w:rsidRPr="001A6799" w:rsidRDefault="005E09A1" w:rsidP="005E09A1">
      <w:pPr>
        <w:pStyle w:val="titolo20"/>
        <w:rPr>
          <w:color w:val="002060"/>
        </w:rPr>
      </w:pPr>
      <w:r w:rsidRPr="001A6799">
        <w:rPr>
          <w:color w:val="002060"/>
        </w:rPr>
        <w:t xml:space="preserve">INIBIZIONE A SVOLGERE OGNI ATTIVITA' FINO AL 20/12/2023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5287F521" w14:textId="77777777" w:rsidTr="001E5473">
        <w:tc>
          <w:tcPr>
            <w:tcW w:w="2200" w:type="dxa"/>
            <w:tcMar>
              <w:top w:w="20" w:type="dxa"/>
              <w:left w:w="20" w:type="dxa"/>
              <w:bottom w:w="20" w:type="dxa"/>
              <w:right w:w="20" w:type="dxa"/>
            </w:tcMar>
            <w:vAlign w:val="center"/>
            <w:hideMark/>
          </w:tcPr>
          <w:p w14:paraId="52F355F8" w14:textId="77777777" w:rsidR="005E09A1" w:rsidRPr="001A6799" w:rsidRDefault="005E09A1" w:rsidP="001E5473">
            <w:pPr>
              <w:pStyle w:val="movimento"/>
              <w:rPr>
                <w:color w:val="002060"/>
              </w:rPr>
            </w:pPr>
            <w:r w:rsidRPr="001A6799">
              <w:rPr>
                <w:color w:val="002060"/>
              </w:rPr>
              <w:t>GIORGI DANIELE</w:t>
            </w:r>
          </w:p>
        </w:tc>
        <w:tc>
          <w:tcPr>
            <w:tcW w:w="2200" w:type="dxa"/>
            <w:tcMar>
              <w:top w:w="20" w:type="dxa"/>
              <w:left w:w="20" w:type="dxa"/>
              <w:bottom w:w="20" w:type="dxa"/>
              <w:right w:w="20" w:type="dxa"/>
            </w:tcMar>
            <w:vAlign w:val="center"/>
            <w:hideMark/>
          </w:tcPr>
          <w:p w14:paraId="5C35E42F" w14:textId="77777777" w:rsidR="005E09A1" w:rsidRPr="001A6799" w:rsidRDefault="005E09A1" w:rsidP="001E5473">
            <w:pPr>
              <w:pStyle w:val="movimento2"/>
              <w:rPr>
                <w:color w:val="002060"/>
              </w:rPr>
            </w:pPr>
            <w:r w:rsidRPr="001A6799">
              <w:rPr>
                <w:color w:val="002060"/>
              </w:rPr>
              <w:t xml:space="preserve">(FUTSAL CASELLE) </w:t>
            </w:r>
          </w:p>
        </w:tc>
        <w:tc>
          <w:tcPr>
            <w:tcW w:w="800" w:type="dxa"/>
            <w:tcMar>
              <w:top w:w="20" w:type="dxa"/>
              <w:left w:w="20" w:type="dxa"/>
              <w:bottom w:w="20" w:type="dxa"/>
              <w:right w:w="20" w:type="dxa"/>
            </w:tcMar>
            <w:vAlign w:val="center"/>
            <w:hideMark/>
          </w:tcPr>
          <w:p w14:paraId="1A7FB7CB"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30BA9C9F"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02174A3F" w14:textId="77777777" w:rsidR="005E09A1" w:rsidRPr="001A6799" w:rsidRDefault="005E09A1" w:rsidP="001E5473">
            <w:pPr>
              <w:pStyle w:val="movimento2"/>
              <w:rPr>
                <w:color w:val="002060"/>
              </w:rPr>
            </w:pPr>
            <w:r w:rsidRPr="001A6799">
              <w:rPr>
                <w:color w:val="002060"/>
              </w:rPr>
              <w:t> </w:t>
            </w:r>
          </w:p>
        </w:tc>
      </w:tr>
    </w:tbl>
    <w:p w14:paraId="44D3CD34" w14:textId="00395DC6" w:rsidR="005E09A1" w:rsidRPr="001A6799" w:rsidRDefault="005E09A1" w:rsidP="005E09A1">
      <w:pPr>
        <w:pStyle w:val="diffida"/>
        <w:spacing w:before="80" w:beforeAutospacing="0" w:after="40" w:afterAutospacing="0"/>
        <w:jc w:val="left"/>
        <w:rPr>
          <w:rFonts w:eastAsiaTheme="minorEastAsia"/>
          <w:color w:val="002060"/>
        </w:rPr>
      </w:pPr>
      <w:r w:rsidRPr="001A6799">
        <w:rPr>
          <w:color w:val="002060"/>
        </w:rPr>
        <w:t xml:space="preserve">Già inibito fino al 6/12/23 con precedente </w:t>
      </w:r>
      <w:proofErr w:type="gramStart"/>
      <w:r w:rsidRPr="001A6799">
        <w:rPr>
          <w:color w:val="002060"/>
        </w:rPr>
        <w:t>CU .</w:t>
      </w:r>
      <w:proofErr w:type="gramEnd"/>
      <w:r w:rsidRPr="001A6799">
        <w:rPr>
          <w:color w:val="002060"/>
        </w:rPr>
        <w:t xml:space="preserve"> 21 del 04.10.2023 a fine gara proferiva frasi irriguardose nei confronti del direttore di gara che lo riconosceva personalmente bench</w:t>
      </w:r>
      <w:r w:rsidR="00BD57B6">
        <w:rPr>
          <w:color w:val="002060"/>
        </w:rPr>
        <w:t>é</w:t>
      </w:r>
      <w:r w:rsidRPr="001A6799">
        <w:rPr>
          <w:color w:val="002060"/>
        </w:rPr>
        <w:t xml:space="preserve"> non in distinta. </w:t>
      </w:r>
    </w:p>
    <w:p w14:paraId="0C74290C" w14:textId="77777777" w:rsidR="005E09A1" w:rsidRPr="001A6799" w:rsidRDefault="005E09A1" w:rsidP="005E09A1">
      <w:pPr>
        <w:pStyle w:val="titolo20"/>
        <w:rPr>
          <w:color w:val="002060"/>
        </w:rPr>
      </w:pPr>
      <w:r w:rsidRPr="001A6799">
        <w:rPr>
          <w:color w:val="002060"/>
        </w:rPr>
        <w:t xml:space="preserve">INIBIZIONE A SVOLGERE OGNI ATTIVITA' FINO AL 13/12/2023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4AB64DD3" w14:textId="77777777" w:rsidTr="001E5473">
        <w:tc>
          <w:tcPr>
            <w:tcW w:w="2200" w:type="dxa"/>
            <w:tcMar>
              <w:top w:w="20" w:type="dxa"/>
              <w:left w:w="20" w:type="dxa"/>
              <w:bottom w:w="20" w:type="dxa"/>
              <w:right w:w="20" w:type="dxa"/>
            </w:tcMar>
            <w:vAlign w:val="center"/>
            <w:hideMark/>
          </w:tcPr>
          <w:p w14:paraId="5F576D13" w14:textId="77777777" w:rsidR="005E09A1" w:rsidRPr="001A6799" w:rsidRDefault="005E09A1" w:rsidP="001E5473">
            <w:pPr>
              <w:pStyle w:val="movimento"/>
              <w:rPr>
                <w:color w:val="002060"/>
              </w:rPr>
            </w:pPr>
            <w:r w:rsidRPr="001A6799">
              <w:rPr>
                <w:color w:val="002060"/>
              </w:rPr>
              <w:t>IESARI MAURO</w:t>
            </w:r>
          </w:p>
        </w:tc>
        <w:tc>
          <w:tcPr>
            <w:tcW w:w="2200" w:type="dxa"/>
            <w:tcMar>
              <w:top w:w="20" w:type="dxa"/>
              <w:left w:w="20" w:type="dxa"/>
              <w:bottom w:w="20" w:type="dxa"/>
              <w:right w:w="20" w:type="dxa"/>
            </w:tcMar>
            <w:vAlign w:val="center"/>
            <w:hideMark/>
          </w:tcPr>
          <w:p w14:paraId="38006930" w14:textId="77777777" w:rsidR="005E09A1" w:rsidRPr="001A6799" w:rsidRDefault="005E09A1" w:rsidP="001E5473">
            <w:pPr>
              <w:pStyle w:val="movimento2"/>
              <w:rPr>
                <w:color w:val="002060"/>
              </w:rPr>
            </w:pPr>
            <w:r w:rsidRPr="001A6799">
              <w:rPr>
                <w:color w:val="002060"/>
              </w:rPr>
              <w:t xml:space="preserve">(INVICTA FUTSAL MACERATA) </w:t>
            </w:r>
          </w:p>
        </w:tc>
        <w:tc>
          <w:tcPr>
            <w:tcW w:w="800" w:type="dxa"/>
            <w:tcMar>
              <w:top w:w="20" w:type="dxa"/>
              <w:left w:w="20" w:type="dxa"/>
              <w:bottom w:w="20" w:type="dxa"/>
              <w:right w:w="20" w:type="dxa"/>
            </w:tcMar>
            <w:vAlign w:val="center"/>
            <w:hideMark/>
          </w:tcPr>
          <w:p w14:paraId="02D036E0"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08D5DA16"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0F1C4601" w14:textId="77777777" w:rsidR="005E09A1" w:rsidRPr="001A6799" w:rsidRDefault="005E09A1" w:rsidP="001E5473">
            <w:pPr>
              <w:pStyle w:val="movimento2"/>
              <w:rPr>
                <w:color w:val="002060"/>
              </w:rPr>
            </w:pPr>
            <w:r w:rsidRPr="001A6799">
              <w:rPr>
                <w:color w:val="002060"/>
              </w:rPr>
              <w:t> </w:t>
            </w:r>
          </w:p>
        </w:tc>
      </w:tr>
    </w:tbl>
    <w:p w14:paraId="4ED46E75" w14:textId="77777777" w:rsidR="005E09A1" w:rsidRPr="001A6799" w:rsidRDefault="005E09A1" w:rsidP="005E09A1">
      <w:pPr>
        <w:pStyle w:val="diffida"/>
        <w:spacing w:before="80" w:beforeAutospacing="0" w:after="40" w:afterAutospacing="0"/>
        <w:jc w:val="left"/>
        <w:rPr>
          <w:rFonts w:eastAsiaTheme="minorEastAsia"/>
          <w:color w:val="002060"/>
        </w:rPr>
      </w:pPr>
      <w:r w:rsidRPr="001A6799">
        <w:rPr>
          <w:color w:val="002060"/>
        </w:rPr>
        <w:t>Per comportamento irriguardoso nei confronti dell'arbitro. Allontanato</w:t>
      </w:r>
    </w:p>
    <w:p w14:paraId="469E55B8" w14:textId="77777777" w:rsidR="005E09A1" w:rsidRPr="001A6799" w:rsidRDefault="005E09A1" w:rsidP="005E09A1">
      <w:pPr>
        <w:pStyle w:val="titolo20"/>
        <w:rPr>
          <w:color w:val="002060"/>
        </w:rPr>
      </w:pPr>
      <w:r w:rsidRPr="001A6799">
        <w:rPr>
          <w:color w:val="002060"/>
        </w:rPr>
        <w:t xml:space="preserve">INIBIZIONE A SVOLGERE OGNI ATTIVITA' FINO AL 6/12/2023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6AF2E36E" w14:textId="77777777" w:rsidTr="001E5473">
        <w:tc>
          <w:tcPr>
            <w:tcW w:w="2200" w:type="dxa"/>
            <w:tcMar>
              <w:top w:w="20" w:type="dxa"/>
              <w:left w:w="20" w:type="dxa"/>
              <w:bottom w:w="20" w:type="dxa"/>
              <w:right w:w="20" w:type="dxa"/>
            </w:tcMar>
            <w:vAlign w:val="center"/>
            <w:hideMark/>
          </w:tcPr>
          <w:p w14:paraId="434B5E2B" w14:textId="77777777" w:rsidR="005E09A1" w:rsidRPr="001A6799" w:rsidRDefault="005E09A1" w:rsidP="001E5473">
            <w:pPr>
              <w:pStyle w:val="movimento"/>
              <w:rPr>
                <w:color w:val="002060"/>
              </w:rPr>
            </w:pPr>
            <w:r w:rsidRPr="001A6799">
              <w:rPr>
                <w:color w:val="002060"/>
              </w:rPr>
              <w:t>COSTANTINI MASSIMO</w:t>
            </w:r>
          </w:p>
        </w:tc>
        <w:tc>
          <w:tcPr>
            <w:tcW w:w="2200" w:type="dxa"/>
            <w:tcMar>
              <w:top w:w="20" w:type="dxa"/>
              <w:left w:w="20" w:type="dxa"/>
              <w:bottom w:w="20" w:type="dxa"/>
              <w:right w:w="20" w:type="dxa"/>
            </w:tcMar>
            <w:vAlign w:val="center"/>
            <w:hideMark/>
          </w:tcPr>
          <w:p w14:paraId="3D6867CB" w14:textId="77777777" w:rsidR="005E09A1" w:rsidRPr="001A6799" w:rsidRDefault="005E09A1" w:rsidP="001E5473">
            <w:pPr>
              <w:pStyle w:val="movimento2"/>
              <w:rPr>
                <w:color w:val="002060"/>
              </w:rPr>
            </w:pPr>
            <w:r w:rsidRPr="001A6799">
              <w:rPr>
                <w:color w:val="002060"/>
              </w:rPr>
              <w:t xml:space="preserve">(FUTSAL CASELLE) </w:t>
            </w:r>
          </w:p>
        </w:tc>
        <w:tc>
          <w:tcPr>
            <w:tcW w:w="800" w:type="dxa"/>
            <w:tcMar>
              <w:top w:w="20" w:type="dxa"/>
              <w:left w:w="20" w:type="dxa"/>
              <w:bottom w:w="20" w:type="dxa"/>
              <w:right w:w="20" w:type="dxa"/>
            </w:tcMar>
            <w:vAlign w:val="center"/>
            <w:hideMark/>
          </w:tcPr>
          <w:p w14:paraId="6962BE38"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0C2864A1"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04A938C0" w14:textId="77777777" w:rsidR="005E09A1" w:rsidRPr="001A6799" w:rsidRDefault="005E09A1" w:rsidP="001E5473">
            <w:pPr>
              <w:pStyle w:val="movimento2"/>
              <w:rPr>
                <w:color w:val="002060"/>
              </w:rPr>
            </w:pPr>
            <w:r w:rsidRPr="001A6799">
              <w:rPr>
                <w:color w:val="002060"/>
              </w:rPr>
              <w:t> </w:t>
            </w:r>
          </w:p>
        </w:tc>
      </w:tr>
    </w:tbl>
    <w:p w14:paraId="030BF052" w14:textId="77777777" w:rsidR="005E09A1" w:rsidRPr="001A6799" w:rsidRDefault="005E09A1" w:rsidP="005E09A1">
      <w:pPr>
        <w:pStyle w:val="diffida"/>
        <w:spacing w:before="80" w:beforeAutospacing="0" w:after="40" w:afterAutospacing="0"/>
        <w:jc w:val="left"/>
        <w:rPr>
          <w:rFonts w:eastAsiaTheme="minorEastAsia"/>
          <w:color w:val="002060"/>
        </w:rPr>
      </w:pPr>
      <w:r w:rsidRPr="001A6799">
        <w:rPr>
          <w:color w:val="002060"/>
        </w:rPr>
        <w:t xml:space="preserve">Per comportamento irriguardoso verso l'arbitro. Allontanato. </w:t>
      </w:r>
    </w:p>
    <w:p w14:paraId="7C0F28EA" w14:textId="77777777" w:rsidR="005E09A1" w:rsidRPr="001A6799" w:rsidRDefault="005E09A1" w:rsidP="005E09A1">
      <w:pPr>
        <w:pStyle w:val="titolo30"/>
        <w:rPr>
          <w:color w:val="002060"/>
        </w:rPr>
      </w:pPr>
      <w:r w:rsidRPr="001A6799">
        <w:rPr>
          <w:color w:val="002060"/>
        </w:rPr>
        <w:t xml:space="preserve">ALLENATORI </w:t>
      </w:r>
    </w:p>
    <w:p w14:paraId="6CA1A2E0" w14:textId="77777777" w:rsidR="005E09A1" w:rsidRPr="001A6799" w:rsidRDefault="005E09A1" w:rsidP="005E09A1">
      <w:pPr>
        <w:pStyle w:val="titolo20"/>
        <w:rPr>
          <w:color w:val="002060"/>
        </w:rPr>
      </w:pPr>
      <w:r w:rsidRPr="001A679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5C4308FF" w14:textId="77777777" w:rsidTr="001E5473">
        <w:tc>
          <w:tcPr>
            <w:tcW w:w="2200" w:type="dxa"/>
            <w:tcMar>
              <w:top w:w="20" w:type="dxa"/>
              <w:left w:w="20" w:type="dxa"/>
              <w:bottom w:w="20" w:type="dxa"/>
              <w:right w:w="20" w:type="dxa"/>
            </w:tcMar>
            <w:vAlign w:val="center"/>
            <w:hideMark/>
          </w:tcPr>
          <w:p w14:paraId="0FF264B0" w14:textId="77777777" w:rsidR="005E09A1" w:rsidRPr="001A6799" w:rsidRDefault="005E09A1" w:rsidP="001E5473">
            <w:pPr>
              <w:pStyle w:val="movimento"/>
              <w:rPr>
                <w:color w:val="002060"/>
              </w:rPr>
            </w:pPr>
            <w:r w:rsidRPr="001A6799">
              <w:rPr>
                <w:color w:val="002060"/>
              </w:rPr>
              <w:t>VECCHIOLA FEDERICO</w:t>
            </w:r>
          </w:p>
        </w:tc>
        <w:tc>
          <w:tcPr>
            <w:tcW w:w="2200" w:type="dxa"/>
            <w:tcMar>
              <w:top w:w="20" w:type="dxa"/>
              <w:left w:w="20" w:type="dxa"/>
              <w:bottom w:w="20" w:type="dxa"/>
              <w:right w:w="20" w:type="dxa"/>
            </w:tcMar>
            <w:vAlign w:val="center"/>
            <w:hideMark/>
          </w:tcPr>
          <w:p w14:paraId="610D6A69" w14:textId="77777777" w:rsidR="005E09A1" w:rsidRPr="001A6799" w:rsidRDefault="005E09A1" w:rsidP="001E5473">
            <w:pPr>
              <w:pStyle w:val="movimento2"/>
              <w:rPr>
                <w:color w:val="002060"/>
              </w:rPr>
            </w:pPr>
            <w:r w:rsidRPr="001A6799">
              <w:rPr>
                <w:color w:val="002060"/>
              </w:rPr>
              <w:t xml:space="preserve">(REAL SAN GIORGIO) </w:t>
            </w:r>
          </w:p>
        </w:tc>
        <w:tc>
          <w:tcPr>
            <w:tcW w:w="800" w:type="dxa"/>
            <w:tcMar>
              <w:top w:w="20" w:type="dxa"/>
              <w:left w:w="20" w:type="dxa"/>
              <w:bottom w:w="20" w:type="dxa"/>
              <w:right w:w="20" w:type="dxa"/>
            </w:tcMar>
            <w:vAlign w:val="center"/>
            <w:hideMark/>
          </w:tcPr>
          <w:p w14:paraId="5AB81A01"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63CA8CBA"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6C8598C7" w14:textId="77777777" w:rsidR="005E09A1" w:rsidRPr="001A6799" w:rsidRDefault="005E09A1" w:rsidP="001E5473">
            <w:pPr>
              <w:pStyle w:val="movimento2"/>
              <w:rPr>
                <w:color w:val="002060"/>
              </w:rPr>
            </w:pPr>
            <w:r w:rsidRPr="001A6799">
              <w:rPr>
                <w:color w:val="002060"/>
              </w:rPr>
              <w:t> </w:t>
            </w:r>
          </w:p>
        </w:tc>
      </w:tr>
    </w:tbl>
    <w:p w14:paraId="12BCFE79" w14:textId="77777777" w:rsidR="005E09A1" w:rsidRPr="001A6799" w:rsidRDefault="005E09A1" w:rsidP="005E09A1">
      <w:pPr>
        <w:pStyle w:val="titolo30"/>
        <w:rPr>
          <w:rFonts w:eastAsiaTheme="minorEastAsia"/>
          <w:color w:val="002060"/>
        </w:rPr>
      </w:pPr>
      <w:r w:rsidRPr="001A6799">
        <w:rPr>
          <w:color w:val="002060"/>
        </w:rPr>
        <w:t xml:space="preserve">CALCIATORI ESPULSI </w:t>
      </w:r>
    </w:p>
    <w:p w14:paraId="777B27A5" w14:textId="77777777" w:rsidR="005E09A1" w:rsidRPr="001A6799" w:rsidRDefault="005E09A1" w:rsidP="005E09A1">
      <w:pPr>
        <w:pStyle w:val="titolo20"/>
        <w:rPr>
          <w:color w:val="002060"/>
        </w:rPr>
      </w:pPr>
      <w:r w:rsidRPr="001A6799">
        <w:rPr>
          <w:color w:val="002060"/>
        </w:rPr>
        <w:lastRenderedPageBreak/>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76A516A1" w14:textId="77777777" w:rsidTr="001E5473">
        <w:tc>
          <w:tcPr>
            <w:tcW w:w="2200" w:type="dxa"/>
            <w:tcMar>
              <w:top w:w="20" w:type="dxa"/>
              <w:left w:w="20" w:type="dxa"/>
              <w:bottom w:w="20" w:type="dxa"/>
              <w:right w:w="20" w:type="dxa"/>
            </w:tcMar>
            <w:vAlign w:val="center"/>
            <w:hideMark/>
          </w:tcPr>
          <w:p w14:paraId="4AACCDEA" w14:textId="77777777" w:rsidR="005E09A1" w:rsidRPr="001A6799" w:rsidRDefault="005E09A1" w:rsidP="001E5473">
            <w:pPr>
              <w:pStyle w:val="movimento"/>
              <w:rPr>
                <w:color w:val="002060"/>
              </w:rPr>
            </w:pPr>
            <w:r w:rsidRPr="001A6799">
              <w:rPr>
                <w:color w:val="002060"/>
              </w:rPr>
              <w:t>FRANCAVILLA MATTEO</w:t>
            </w:r>
          </w:p>
        </w:tc>
        <w:tc>
          <w:tcPr>
            <w:tcW w:w="2200" w:type="dxa"/>
            <w:tcMar>
              <w:top w:w="20" w:type="dxa"/>
              <w:left w:w="20" w:type="dxa"/>
              <w:bottom w:w="20" w:type="dxa"/>
              <w:right w:w="20" w:type="dxa"/>
            </w:tcMar>
            <w:vAlign w:val="center"/>
            <w:hideMark/>
          </w:tcPr>
          <w:p w14:paraId="62647647" w14:textId="77777777" w:rsidR="005E09A1" w:rsidRPr="001A6799" w:rsidRDefault="005E09A1" w:rsidP="001E5473">
            <w:pPr>
              <w:pStyle w:val="movimento2"/>
              <w:rPr>
                <w:color w:val="002060"/>
              </w:rPr>
            </w:pPr>
            <w:r w:rsidRPr="001A6799">
              <w:rPr>
                <w:color w:val="002060"/>
              </w:rPr>
              <w:t xml:space="preserve">(BAYER CAPPUCCINI) </w:t>
            </w:r>
          </w:p>
        </w:tc>
        <w:tc>
          <w:tcPr>
            <w:tcW w:w="800" w:type="dxa"/>
            <w:tcMar>
              <w:top w:w="20" w:type="dxa"/>
              <w:left w:w="20" w:type="dxa"/>
              <w:bottom w:w="20" w:type="dxa"/>
              <w:right w:w="20" w:type="dxa"/>
            </w:tcMar>
            <w:vAlign w:val="center"/>
            <w:hideMark/>
          </w:tcPr>
          <w:p w14:paraId="431A6DB1"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67EEE85B"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5354C8B8" w14:textId="77777777" w:rsidR="005E09A1" w:rsidRPr="001A6799" w:rsidRDefault="005E09A1" w:rsidP="001E5473">
            <w:pPr>
              <w:pStyle w:val="movimento2"/>
              <w:rPr>
                <w:color w:val="002060"/>
              </w:rPr>
            </w:pPr>
            <w:r w:rsidRPr="001A6799">
              <w:rPr>
                <w:color w:val="002060"/>
              </w:rPr>
              <w:t> </w:t>
            </w:r>
          </w:p>
        </w:tc>
      </w:tr>
    </w:tbl>
    <w:p w14:paraId="36620BE2" w14:textId="77777777" w:rsidR="005E09A1" w:rsidRPr="001A6799" w:rsidRDefault="005E09A1" w:rsidP="005E09A1">
      <w:pPr>
        <w:pStyle w:val="titolo20"/>
        <w:rPr>
          <w:rFonts w:eastAsiaTheme="minorEastAsia"/>
          <w:color w:val="002060"/>
        </w:rPr>
      </w:pPr>
      <w:r w:rsidRPr="001A679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04F470C4" w14:textId="77777777" w:rsidTr="001E5473">
        <w:tc>
          <w:tcPr>
            <w:tcW w:w="2200" w:type="dxa"/>
            <w:tcMar>
              <w:top w:w="20" w:type="dxa"/>
              <w:left w:w="20" w:type="dxa"/>
              <w:bottom w:w="20" w:type="dxa"/>
              <w:right w:w="20" w:type="dxa"/>
            </w:tcMar>
            <w:vAlign w:val="center"/>
            <w:hideMark/>
          </w:tcPr>
          <w:p w14:paraId="6A6EBE6E" w14:textId="77777777" w:rsidR="005E09A1" w:rsidRPr="001A6799" w:rsidRDefault="005E09A1" w:rsidP="001E5473">
            <w:pPr>
              <w:pStyle w:val="movimento"/>
              <w:rPr>
                <w:color w:val="002060"/>
              </w:rPr>
            </w:pPr>
            <w:r w:rsidRPr="001A6799">
              <w:rPr>
                <w:color w:val="002060"/>
              </w:rPr>
              <w:t>TORQUATI LUCA</w:t>
            </w:r>
          </w:p>
        </w:tc>
        <w:tc>
          <w:tcPr>
            <w:tcW w:w="2200" w:type="dxa"/>
            <w:tcMar>
              <w:top w:w="20" w:type="dxa"/>
              <w:left w:w="20" w:type="dxa"/>
              <w:bottom w:w="20" w:type="dxa"/>
              <w:right w:w="20" w:type="dxa"/>
            </w:tcMar>
            <w:vAlign w:val="center"/>
            <w:hideMark/>
          </w:tcPr>
          <w:p w14:paraId="358C804A" w14:textId="77777777" w:rsidR="005E09A1" w:rsidRPr="001A6799" w:rsidRDefault="005E09A1" w:rsidP="001E5473">
            <w:pPr>
              <w:pStyle w:val="movimento2"/>
              <w:rPr>
                <w:color w:val="002060"/>
              </w:rPr>
            </w:pPr>
            <w:r w:rsidRPr="001A6799">
              <w:rPr>
                <w:color w:val="002060"/>
              </w:rPr>
              <w:t xml:space="preserve">(TRE TORRI A.S.D.) </w:t>
            </w:r>
          </w:p>
        </w:tc>
        <w:tc>
          <w:tcPr>
            <w:tcW w:w="800" w:type="dxa"/>
            <w:tcMar>
              <w:top w:w="20" w:type="dxa"/>
              <w:left w:w="20" w:type="dxa"/>
              <w:bottom w:w="20" w:type="dxa"/>
              <w:right w:w="20" w:type="dxa"/>
            </w:tcMar>
            <w:vAlign w:val="center"/>
            <w:hideMark/>
          </w:tcPr>
          <w:p w14:paraId="6A227A29"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47B56A95"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15C6C15B" w14:textId="77777777" w:rsidR="005E09A1" w:rsidRPr="001A6799" w:rsidRDefault="005E09A1" w:rsidP="001E5473">
            <w:pPr>
              <w:pStyle w:val="movimento2"/>
              <w:rPr>
                <w:color w:val="002060"/>
              </w:rPr>
            </w:pPr>
            <w:r w:rsidRPr="001A6799">
              <w:rPr>
                <w:color w:val="002060"/>
              </w:rPr>
              <w:t> </w:t>
            </w:r>
          </w:p>
        </w:tc>
      </w:tr>
    </w:tbl>
    <w:p w14:paraId="3096C53A" w14:textId="77777777" w:rsidR="005E09A1" w:rsidRPr="001A6799" w:rsidRDefault="005E09A1" w:rsidP="005E09A1">
      <w:pPr>
        <w:pStyle w:val="titolo30"/>
        <w:rPr>
          <w:rFonts w:eastAsiaTheme="minorEastAsia"/>
          <w:color w:val="002060"/>
        </w:rPr>
      </w:pPr>
      <w:r w:rsidRPr="001A6799">
        <w:rPr>
          <w:color w:val="002060"/>
        </w:rPr>
        <w:t xml:space="preserve">CALCIATORI NON ESPULSI </w:t>
      </w:r>
    </w:p>
    <w:p w14:paraId="23191A7D" w14:textId="77777777" w:rsidR="005E09A1" w:rsidRPr="001A6799" w:rsidRDefault="005E09A1" w:rsidP="005E09A1">
      <w:pPr>
        <w:pStyle w:val="titolo20"/>
        <w:rPr>
          <w:color w:val="002060"/>
        </w:rPr>
      </w:pPr>
      <w:r w:rsidRPr="001A679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0976CF12" w14:textId="77777777" w:rsidTr="001E5473">
        <w:tc>
          <w:tcPr>
            <w:tcW w:w="2200" w:type="dxa"/>
            <w:tcMar>
              <w:top w:w="20" w:type="dxa"/>
              <w:left w:w="20" w:type="dxa"/>
              <w:bottom w:w="20" w:type="dxa"/>
              <w:right w:w="20" w:type="dxa"/>
            </w:tcMar>
            <w:vAlign w:val="center"/>
            <w:hideMark/>
          </w:tcPr>
          <w:p w14:paraId="1519EDC7" w14:textId="77777777" w:rsidR="005E09A1" w:rsidRPr="001A6799" w:rsidRDefault="005E09A1" w:rsidP="001E5473">
            <w:pPr>
              <w:pStyle w:val="movimento"/>
              <w:rPr>
                <w:color w:val="002060"/>
              </w:rPr>
            </w:pPr>
            <w:r w:rsidRPr="001A6799">
              <w:rPr>
                <w:color w:val="002060"/>
              </w:rPr>
              <w:t>DE CAROLIS MATTEO</w:t>
            </w:r>
          </w:p>
        </w:tc>
        <w:tc>
          <w:tcPr>
            <w:tcW w:w="2200" w:type="dxa"/>
            <w:tcMar>
              <w:top w:w="20" w:type="dxa"/>
              <w:left w:w="20" w:type="dxa"/>
              <w:bottom w:w="20" w:type="dxa"/>
              <w:right w:w="20" w:type="dxa"/>
            </w:tcMar>
            <w:vAlign w:val="center"/>
            <w:hideMark/>
          </w:tcPr>
          <w:p w14:paraId="1EC39FE5" w14:textId="77777777" w:rsidR="005E09A1" w:rsidRPr="001A6799" w:rsidRDefault="005E09A1" w:rsidP="001E5473">
            <w:pPr>
              <w:pStyle w:val="movimento2"/>
              <w:rPr>
                <w:color w:val="002060"/>
              </w:rPr>
            </w:pPr>
            <w:r w:rsidRPr="001A6799">
              <w:rPr>
                <w:color w:val="002060"/>
              </w:rPr>
              <w:t xml:space="preserve">(FUTSAL CASELLE) </w:t>
            </w:r>
          </w:p>
        </w:tc>
        <w:tc>
          <w:tcPr>
            <w:tcW w:w="800" w:type="dxa"/>
            <w:tcMar>
              <w:top w:w="20" w:type="dxa"/>
              <w:left w:w="20" w:type="dxa"/>
              <w:bottom w:w="20" w:type="dxa"/>
              <w:right w:w="20" w:type="dxa"/>
            </w:tcMar>
            <w:vAlign w:val="center"/>
            <w:hideMark/>
          </w:tcPr>
          <w:p w14:paraId="51D9DB4C"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2DBEDAE9"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0DE0F07E" w14:textId="77777777" w:rsidR="005E09A1" w:rsidRPr="001A6799" w:rsidRDefault="005E09A1" w:rsidP="001E5473">
            <w:pPr>
              <w:pStyle w:val="movimento2"/>
              <w:rPr>
                <w:color w:val="002060"/>
              </w:rPr>
            </w:pPr>
            <w:r w:rsidRPr="001A6799">
              <w:rPr>
                <w:color w:val="002060"/>
              </w:rPr>
              <w:t> </w:t>
            </w:r>
          </w:p>
        </w:tc>
      </w:tr>
    </w:tbl>
    <w:p w14:paraId="2DF288FB" w14:textId="77777777" w:rsidR="005E09A1" w:rsidRPr="001A6799" w:rsidRDefault="005E09A1" w:rsidP="005E09A1">
      <w:pPr>
        <w:pStyle w:val="diffida"/>
        <w:spacing w:before="80" w:beforeAutospacing="0" w:after="40" w:afterAutospacing="0"/>
        <w:jc w:val="left"/>
        <w:rPr>
          <w:rFonts w:eastAsiaTheme="minorEastAsia"/>
          <w:color w:val="002060"/>
        </w:rPr>
      </w:pPr>
      <w:r w:rsidRPr="001A6799">
        <w:rPr>
          <w:color w:val="002060"/>
        </w:rPr>
        <w:t xml:space="preserve">Per aver offeso l'arbitro a fine gara. </w:t>
      </w:r>
    </w:p>
    <w:p w14:paraId="4C7DDBCD" w14:textId="77777777" w:rsidR="005E09A1" w:rsidRPr="001A6799" w:rsidRDefault="005E09A1" w:rsidP="005E09A1">
      <w:pPr>
        <w:pStyle w:val="titolo20"/>
        <w:rPr>
          <w:color w:val="002060"/>
        </w:rPr>
      </w:pPr>
      <w:r w:rsidRPr="001A679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62F46930" w14:textId="77777777" w:rsidTr="001E5473">
        <w:tc>
          <w:tcPr>
            <w:tcW w:w="2200" w:type="dxa"/>
            <w:tcMar>
              <w:top w:w="20" w:type="dxa"/>
              <w:left w:w="20" w:type="dxa"/>
              <w:bottom w:w="20" w:type="dxa"/>
              <w:right w:w="20" w:type="dxa"/>
            </w:tcMar>
            <w:vAlign w:val="center"/>
            <w:hideMark/>
          </w:tcPr>
          <w:p w14:paraId="1366206A" w14:textId="77777777" w:rsidR="005E09A1" w:rsidRPr="001A6799" w:rsidRDefault="005E09A1" w:rsidP="001E5473">
            <w:pPr>
              <w:pStyle w:val="movimento"/>
              <w:rPr>
                <w:color w:val="002060"/>
              </w:rPr>
            </w:pPr>
            <w:r w:rsidRPr="001A6799">
              <w:rPr>
                <w:color w:val="002060"/>
              </w:rPr>
              <w:t>FRANCAVILLA MATTEO</w:t>
            </w:r>
          </w:p>
        </w:tc>
        <w:tc>
          <w:tcPr>
            <w:tcW w:w="2200" w:type="dxa"/>
            <w:tcMar>
              <w:top w:w="20" w:type="dxa"/>
              <w:left w:w="20" w:type="dxa"/>
              <w:bottom w:w="20" w:type="dxa"/>
              <w:right w:w="20" w:type="dxa"/>
            </w:tcMar>
            <w:vAlign w:val="center"/>
            <w:hideMark/>
          </w:tcPr>
          <w:p w14:paraId="4FF64D49" w14:textId="77777777" w:rsidR="005E09A1" w:rsidRPr="001A6799" w:rsidRDefault="005E09A1" w:rsidP="001E5473">
            <w:pPr>
              <w:pStyle w:val="movimento2"/>
              <w:rPr>
                <w:color w:val="002060"/>
              </w:rPr>
            </w:pPr>
            <w:r w:rsidRPr="001A6799">
              <w:rPr>
                <w:color w:val="002060"/>
              </w:rPr>
              <w:t xml:space="preserve">(BAYER CAPPUCCINI) </w:t>
            </w:r>
          </w:p>
        </w:tc>
        <w:tc>
          <w:tcPr>
            <w:tcW w:w="800" w:type="dxa"/>
            <w:tcMar>
              <w:top w:w="20" w:type="dxa"/>
              <w:left w:w="20" w:type="dxa"/>
              <w:bottom w:w="20" w:type="dxa"/>
              <w:right w:w="20" w:type="dxa"/>
            </w:tcMar>
            <w:vAlign w:val="center"/>
            <w:hideMark/>
          </w:tcPr>
          <w:p w14:paraId="36FFCE00"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0E8E9FBC" w14:textId="77777777" w:rsidR="005E09A1" w:rsidRPr="001A6799" w:rsidRDefault="005E09A1" w:rsidP="001E5473">
            <w:pPr>
              <w:pStyle w:val="movimento"/>
              <w:rPr>
                <w:color w:val="002060"/>
              </w:rPr>
            </w:pPr>
            <w:r w:rsidRPr="001A6799">
              <w:rPr>
                <w:color w:val="002060"/>
              </w:rPr>
              <w:t>GIORDANINO JUAN PABLO</w:t>
            </w:r>
          </w:p>
        </w:tc>
        <w:tc>
          <w:tcPr>
            <w:tcW w:w="2200" w:type="dxa"/>
            <w:tcMar>
              <w:top w:w="20" w:type="dxa"/>
              <w:left w:w="20" w:type="dxa"/>
              <w:bottom w:w="20" w:type="dxa"/>
              <w:right w:w="20" w:type="dxa"/>
            </w:tcMar>
            <w:vAlign w:val="center"/>
            <w:hideMark/>
          </w:tcPr>
          <w:p w14:paraId="10929896" w14:textId="77777777" w:rsidR="005E09A1" w:rsidRPr="001A6799" w:rsidRDefault="005E09A1" w:rsidP="001E5473">
            <w:pPr>
              <w:pStyle w:val="movimento2"/>
              <w:rPr>
                <w:color w:val="002060"/>
              </w:rPr>
            </w:pPr>
            <w:r w:rsidRPr="001A6799">
              <w:rPr>
                <w:color w:val="002060"/>
              </w:rPr>
              <w:t xml:space="preserve">(JESI) </w:t>
            </w:r>
          </w:p>
        </w:tc>
      </w:tr>
    </w:tbl>
    <w:p w14:paraId="55744734" w14:textId="77777777" w:rsidR="005E09A1" w:rsidRPr="001A6799" w:rsidRDefault="005E09A1" w:rsidP="005E09A1">
      <w:pPr>
        <w:pStyle w:val="titolo20"/>
        <w:rPr>
          <w:rFonts w:eastAsiaTheme="minorEastAsia"/>
          <w:color w:val="002060"/>
        </w:rPr>
      </w:pPr>
      <w:r w:rsidRPr="001A679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0FA2F23A" w14:textId="77777777" w:rsidTr="001E5473">
        <w:tc>
          <w:tcPr>
            <w:tcW w:w="2200" w:type="dxa"/>
            <w:tcMar>
              <w:top w:w="20" w:type="dxa"/>
              <w:left w:w="20" w:type="dxa"/>
              <w:bottom w:w="20" w:type="dxa"/>
              <w:right w:w="20" w:type="dxa"/>
            </w:tcMar>
            <w:vAlign w:val="center"/>
            <w:hideMark/>
          </w:tcPr>
          <w:p w14:paraId="68DC7DE4" w14:textId="77777777" w:rsidR="005E09A1" w:rsidRPr="001A6799" w:rsidRDefault="005E09A1" w:rsidP="001E5473">
            <w:pPr>
              <w:pStyle w:val="movimento"/>
              <w:rPr>
                <w:color w:val="002060"/>
              </w:rPr>
            </w:pPr>
            <w:r w:rsidRPr="001A6799">
              <w:rPr>
                <w:color w:val="002060"/>
              </w:rPr>
              <w:t>DE CAROLIS MATTEO</w:t>
            </w:r>
          </w:p>
        </w:tc>
        <w:tc>
          <w:tcPr>
            <w:tcW w:w="2200" w:type="dxa"/>
            <w:tcMar>
              <w:top w:w="20" w:type="dxa"/>
              <w:left w:w="20" w:type="dxa"/>
              <w:bottom w:w="20" w:type="dxa"/>
              <w:right w:w="20" w:type="dxa"/>
            </w:tcMar>
            <w:vAlign w:val="center"/>
            <w:hideMark/>
          </w:tcPr>
          <w:p w14:paraId="6DD67229" w14:textId="77777777" w:rsidR="005E09A1" w:rsidRPr="001A6799" w:rsidRDefault="005E09A1" w:rsidP="001E5473">
            <w:pPr>
              <w:pStyle w:val="movimento2"/>
              <w:rPr>
                <w:color w:val="002060"/>
              </w:rPr>
            </w:pPr>
            <w:r w:rsidRPr="001A6799">
              <w:rPr>
                <w:color w:val="002060"/>
              </w:rPr>
              <w:t xml:space="preserve">(FUTSAL CASELLE) </w:t>
            </w:r>
          </w:p>
        </w:tc>
        <w:tc>
          <w:tcPr>
            <w:tcW w:w="800" w:type="dxa"/>
            <w:tcMar>
              <w:top w:w="20" w:type="dxa"/>
              <w:left w:w="20" w:type="dxa"/>
              <w:bottom w:w="20" w:type="dxa"/>
              <w:right w:w="20" w:type="dxa"/>
            </w:tcMar>
            <w:vAlign w:val="center"/>
            <w:hideMark/>
          </w:tcPr>
          <w:p w14:paraId="56E68308"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643DB8B9" w14:textId="77777777" w:rsidR="005E09A1" w:rsidRPr="001A6799" w:rsidRDefault="005E09A1" w:rsidP="001E5473">
            <w:pPr>
              <w:pStyle w:val="movimento"/>
              <w:rPr>
                <w:color w:val="002060"/>
              </w:rPr>
            </w:pPr>
            <w:r w:rsidRPr="001A6799">
              <w:rPr>
                <w:color w:val="002060"/>
              </w:rPr>
              <w:t>SESTILI NICCOLO</w:t>
            </w:r>
          </w:p>
        </w:tc>
        <w:tc>
          <w:tcPr>
            <w:tcW w:w="2200" w:type="dxa"/>
            <w:tcMar>
              <w:top w:w="20" w:type="dxa"/>
              <w:left w:w="20" w:type="dxa"/>
              <w:bottom w:w="20" w:type="dxa"/>
              <w:right w:w="20" w:type="dxa"/>
            </w:tcMar>
            <w:vAlign w:val="center"/>
            <w:hideMark/>
          </w:tcPr>
          <w:p w14:paraId="2EE483D9" w14:textId="77777777" w:rsidR="005E09A1" w:rsidRPr="001A6799" w:rsidRDefault="005E09A1" w:rsidP="001E5473">
            <w:pPr>
              <w:pStyle w:val="movimento2"/>
              <w:rPr>
                <w:color w:val="002060"/>
              </w:rPr>
            </w:pPr>
            <w:r w:rsidRPr="001A6799">
              <w:rPr>
                <w:color w:val="002060"/>
              </w:rPr>
              <w:t xml:space="preserve">(FUTSAL CASELLE) </w:t>
            </w:r>
          </w:p>
        </w:tc>
      </w:tr>
      <w:tr w:rsidR="005E09A1" w:rsidRPr="001A6799" w14:paraId="32468F37" w14:textId="77777777" w:rsidTr="001E5473">
        <w:tc>
          <w:tcPr>
            <w:tcW w:w="2200" w:type="dxa"/>
            <w:tcMar>
              <w:top w:w="20" w:type="dxa"/>
              <w:left w:w="20" w:type="dxa"/>
              <w:bottom w:w="20" w:type="dxa"/>
              <w:right w:w="20" w:type="dxa"/>
            </w:tcMar>
            <w:vAlign w:val="center"/>
            <w:hideMark/>
          </w:tcPr>
          <w:p w14:paraId="79335F1A" w14:textId="77777777" w:rsidR="005E09A1" w:rsidRPr="001A6799" w:rsidRDefault="005E09A1" w:rsidP="001E5473">
            <w:pPr>
              <w:pStyle w:val="movimento"/>
              <w:rPr>
                <w:color w:val="002060"/>
              </w:rPr>
            </w:pPr>
            <w:r w:rsidRPr="001A6799">
              <w:rPr>
                <w:color w:val="002060"/>
              </w:rPr>
              <w:t>BOUTIMAH ISMAIL</w:t>
            </w:r>
          </w:p>
        </w:tc>
        <w:tc>
          <w:tcPr>
            <w:tcW w:w="2200" w:type="dxa"/>
            <w:tcMar>
              <w:top w:w="20" w:type="dxa"/>
              <w:left w:w="20" w:type="dxa"/>
              <w:bottom w:w="20" w:type="dxa"/>
              <w:right w:w="20" w:type="dxa"/>
            </w:tcMar>
            <w:vAlign w:val="center"/>
            <w:hideMark/>
          </w:tcPr>
          <w:p w14:paraId="42D465F3" w14:textId="77777777" w:rsidR="005E09A1" w:rsidRPr="001A6799" w:rsidRDefault="005E09A1" w:rsidP="001E5473">
            <w:pPr>
              <w:pStyle w:val="movimento2"/>
              <w:rPr>
                <w:color w:val="002060"/>
              </w:rPr>
            </w:pPr>
            <w:r w:rsidRPr="001A6799">
              <w:rPr>
                <w:color w:val="002060"/>
              </w:rPr>
              <w:t xml:space="preserve">(INVICTA FUTSAL MACERATA) </w:t>
            </w:r>
          </w:p>
        </w:tc>
        <w:tc>
          <w:tcPr>
            <w:tcW w:w="800" w:type="dxa"/>
            <w:tcMar>
              <w:top w:w="20" w:type="dxa"/>
              <w:left w:w="20" w:type="dxa"/>
              <w:bottom w:w="20" w:type="dxa"/>
              <w:right w:w="20" w:type="dxa"/>
            </w:tcMar>
            <w:vAlign w:val="center"/>
            <w:hideMark/>
          </w:tcPr>
          <w:p w14:paraId="6957FEB4"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6FD34104" w14:textId="77777777" w:rsidR="005E09A1" w:rsidRPr="001A6799" w:rsidRDefault="005E09A1" w:rsidP="001E5473">
            <w:pPr>
              <w:pStyle w:val="movimento"/>
              <w:rPr>
                <w:color w:val="002060"/>
              </w:rPr>
            </w:pPr>
            <w:r w:rsidRPr="001A6799">
              <w:rPr>
                <w:color w:val="002060"/>
              </w:rPr>
              <w:t>MATTIOLI GIULIO</w:t>
            </w:r>
          </w:p>
        </w:tc>
        <w:tc>
          <w:tcPr>
            <w:tcW w:w="2200" w:type="dxa"/>
            <w:tcMar>
              <w:top w:w="20" w:type="dxa"/>
              <w:left w:w="20" w:type="dxa"/>
              <w:bottom w:w="20" w:type="dxa"/>
              <w:right w:w="20" w:type="dxa"/>
            </w:tcMar>
            <w:vAlign w:val="center"/>
            <w:hideMark/>
          </w:tcPr>
          <w:p w14:paraId="16721970" w14:textId="77777777" w:rsidR="005E09A1" w:rsidRPr="001A6799" w:rsidRDefault="005E09A1" w:rsidP="001E5473">
            <w:pPr>
              <w:pStyle w:val="movimento2"/>
              <w:rPr>
                <w:color w:val="002060"/>
              </w:rPr>
            </w:pPr>
            <w:r w:rsidRPr="001A6799">
              <w:rPr>
                <w:color w:val="002060"/>
              </w:rPr>
              <w:t xml:space="preserve">(PIANACCIO) </w:t>
            </w:r>
          </w:p>
        </w:tc>
      </w:tr>
      <w:tr w:rsidR="005E09A1" w:rsidRPr="001A6799" w14:paraId="4D5FD155" w14:textId="77777777" w:rsidTr="001E5473">
        <w:tc>
          <w:tcPr>
            <w:tcW w:w="2200" w:type="dxa"/>
            <w:tcMar>
              <w:top w:w="20" w:type="dxa"/>
              <w:left w:w="20" w:type="dxa"/>
              <w:bottom w:w="20" w:type="dxa"/>
              <w:right w:w="20" w:type="dxa"/>
            </w:tcMar>
            <w:vAlign w:val="center"/>
            <w:hideMark/>
          </w:tcPr>
          <w:p w14:paraId="57F10D4A" w14:textId="77777777" w:rsidR="005E09A1" w:rsidRPr="001A6799" w:rsidRDefault="005E09A1" w:rsidP="001E5473">
            <w:pPr>
              <w:pStyle w:val="movimento"/>
              <w:rPr>
                <w:color w:val="002060"/>
              </w:rPr>
            </w:pPr>
            <w:r w:rsidRPr="001A6799">
              <w:rPr>
                <w:color w:val="002060"/>
              </w:rPr>
              <w:t>PAOLINI LORENZO</w:t>
            </w:r>
          </w:p>
        </w:tc>
        <w:tc>
          <w:tcPr>
            <w:tcW w:w="2200" w:type="dxa"/>
            <w:tcMar>
              <w:top w:w="20" w:type="dxa"/>
              <w:left w:w="20" w:type="dxa"/>
              <w:bottom w:w="20" w:type="dxa"/>
              <w:right w:w="20" w:type="dxa"/>
            </w:tcMar>
            <w:vAlign w:val="center"/>
            <w:hideMark/>
          </w:tcPr>
          <w:p w14:paraId="5597C7B1" w14:textId="77777777" w:rsidR="005E09A1" w:rsidRPr="001A6799" w:rsidRDefault="005E09A1" w:rsidP="001E5473">
            <w:pPr>
              <w:pStyle w:val="movimento2"/>
              <w:rPr>
                <w:color w:val="002060"/>
              </w:rPr>
            </w:pPr>
            <w:r w:rsidRPr="001A6799">
              <w:rPr>
                <w:color w:val="002060"/>
              </w:rPr>
              <w:t xml:space="preserve">(REAL SAN GIORGIO) </w:t>
            </w:r>
          </w:p>
        </w:tc>
        <w:tc>
          <w:tcPr>
            <w:tcW w:w="800" w:type="dxa"/>
            <w:tcMar>
              <w:top w:w="20" w:type="dxa"/>
              <w:left w:w="20" w:type="dxa"/>
              <w:bottom w:w="20" w:type="dxa"/>
              <w:right w:w="20" w:type="dxa"/>
            </w:tcMar>
            <w:vAlign w:val="center"/>
            <w:hideMark/>
          </w:tcPr>
          <w:p w14:paraId="3AD4BC26"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0E42D865" w14:textId="77777777" w:rsidR="005E09A1" w:rsidRPr="001A6799" w:rsidRDefault="005E09A1" w:rsidP="001E5473">
            <w:pPr>
              <w:pStyle w:val="movimento"/>
              <w:rPr>
                <w:color w:val="002060"/>
              </w:rPr>
            </w:pPr>
            <w:r w:rsidRPr="001A6799">
              <w:rPr>
                <w:color w:val="002060"/>
              </w:rPr>
              <w:t>LATINI DIEGO</w:t>
            </w:r>
          </w:p>
        </w:tc>
        <w:tc>
          <w:tcPr>
            <w:tcW w:w="2200" w:type="dxa"/>
            <w:tcMar>
              <w:top w:w="20" w:type="dxa"/>
              <w:left w:w="20" w:type="dxa"/>
              <w:bottom w:w="20" w:type="dxa"/>
              <w:right w:w="20" w:type="dxa"/>
            </w:tcMar>
            <w:vAlign w:val="center"/>
            <w:hideMark/>
          </w:tcPr>
          <w:p w14:paraId="35746552" w14:textId="77777777" w:rsidR="005E09A1" w:rsidRPr="001A6799" w:rsidRDefault="005E09A1" w:rsidP="001E5473">
            <w:pPr>
              <w:pStyle w:val="movimento2"/>
              <w:rPr>
                <w:color w:val="002060"/>
              </w:rPr>
            </w:pPr>
            <w:r w:rsidRPr="001A6799">
              <w:rPr>
                <w:color w:val="002060"/>
              </w:rPr>
              <w:t xml:space="preserve">(TRE TORRI A.S.D.) </w:t>
            </w:r>
          </w:p>
        </w:tc>
      </w:tr>
    </w:tbl>
    <w:p w14:paraId="6FEE7BD9" w14:textId="77777777" w:rsidR="005E09A1" w:rsidRPr="001A6799" w:rsidRDefault="005E09A1" w:rsidP="005E09A1">
      <w:pPr>
        <w:pStyle w:val="titolo20"/>
        <w:rPr>
          <w:rFonts w:eastAsiaTheme="minorEastAsia"/>
          <w:color w:val="002060"/>
        </w:rPr>
      </w:pPr>
      <w:r w:rsidRPr="001A679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7ED96C5D" w14:textId="77777777" w:rsidTr="001E5473">
        <w:tc>
          <w:tcPr>
            <w:tcW w:w="2200" w:type="dxa"/>
            <w:tcMar>
              <w:top w:w="20" w:type="dxa"/>
              <w:left w:w="20" w:type="dxa"/>
              <w:bottom w:w="20" w:type="dxa"/>
              <w:right w:w="20" w:type="dxa"/>
            </w:tcMar>
            <w:vAlign w:val="center"/>
            <w:hideMark/>
          </w:tcPr>
          <w:p w14:paraId="2B122919" w14:textId="77777777" w:rsidR="005E09A1" w:rsidRPr="001A6799" w:rsidRDefault="005E09A1" w:rsidP="001E5473">
            <w:pPr>
              <w:pStyle w:val="movimento"/>
              <w:rPr>
                <w:color w:val="002060"/>
              </w:rPr>
            </w:pPr>
            <w:r w:rsidRPr="001A6799">
              <w:rPr>
                <w:color w:val="002060"/>
              </w:rPr>
              <w:t>TRAINI SERGIO</w:t>
            </w:r>
          </w:p>
        </w:tc>
        <w:tc>
          <w:tcPr>
            <w:tcW w:w="2200" w:type="dxa"/>
            <w:tcMar>
              <w:top w:w="20" w:type="dxa"/>
              <w:left w:w="20" w:type="dxa"/>
              <w:bottom w:w="20" w:type="dxa"/>
              <w:right w:w="20" w:type="dxa"/>
            </w:tcMar>
            <w:vAlign w:val="center"/>
            <w:hideMark/>
          </w:tcPr>
          <w:p w14:paraId="72BF61E5" w14:textId="77777777" w:rsidR="005E09A1" w:rsidRPr="001A6799" w:rsidRDefault="005E09A1" w:rsidP="001E5473">
            <w:pPr>
              <w:pStyle w:val="movimento2"/>
              <w:rPr>
                <w:color w:val="002060"/>
              </w:rPr>
            </w:pPr>
            <w:r w:rsidRPr="001A6799">
              <w:rPr>
                <w:color w:val="002060"/>
              </w:rPr>
              <w:t xml:space="preserve">(FUTSAL CASELLE) </w:t>
            </w:r>
          </w:p>
        </w:tc>
        <w:tc>
          <w:tcPr>
            <w:tcW w:w="800" w:type="dxa"/>
            <w:tcMar>
              <w:top w:w="20" w:type="dxa"/>
              <w:left w:w="20" w:type="dxa"/>
              <w:bottom w:w="20" w:type="dxa"/>
              <w:right w:w="20" w:type="dxa"/>
            </w:tcMar>
            <w:vAlign w:val="center"/>
            <w:hideMark/>
          </w:tcPr>
          <w:p w14:paraId="331B88C6"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425AF410" w14:textId="77777777" w:rsidR="005E09A1" w:rsidRPr="001A6799" w:rsidRDefault="005E09A1" w:rsidP="001E5473">
            <w:pPr>
              <w:pStyle w:val="movimento"/>
              <w:rPr>
                <w:color w:val="002060"/>
              </w:rPr>
            </w:pPr>
            <w:r w:rsidRPr="001A6799">
              <w:rPr>
                <w:color w:val="002060"/>
              </w:rPr>
              <w:t>BATTISTELLI GIANMARCO</w:t>
            </w:r>
          </w:p>
        </w:tc>
        <w:tc>
          <w:tcPr>
            <w:tcW w:w="2200" w:type="dxa"/>
            <w:tcMar>
              <w:top w:w="20" w:type="dxa"/>
              <w:left w:w="20" w:type="dxa"/>
              <w:bottom w:w="20" w:type="dxa"/>
              <w:right w:w="20" w:type="dxa"/>
            </w:tcMar>
            <w:vAlign w:val="center"/>
            <w:hideMark/>
          </w:tcPr>
          <w:p w14:paraId="3651E560" w14:textId="77777777" w:rsidR="005E09A1" w:rsidRPr="001A6799" w:rsidRDefault="005E09A1" w:rsidP="001E5473">
            <w:pPr>
              <w:pStyle w:val="movimento2"/>
              <w:rPr>
                <w:color w:val="002060"/>
              </w:rPr>
            </w:pPr>
            <w:r w:rsidRPr="001A6799">
              <w:rPr>
                <w:color w:val="002060"/>
              </w:rPr>
              <w:t xml:space="preserve">(POL.CAGLI SPORT ASSOCIATI) </w:t>
            </w:r>
          </w:p>
        </w:tc>
      </w:tr>
    </w:tbl>
    <w:p w14:paraId="761F197A" w14:textId="77777777" w:rsidR="005E09A1" w:rsidRPr="001A6799" w:rsidRDefault="005E09A1" w:rsidP="005E09A1">
      <w:pPr>
        <w:pStyle w:val="titolo20"/>
        <w:rPr>
          <w:rFonts w:eastAsiaTheme="minorEastAsia"/>
          <w:color w:val="002060"/>
        </w:rPr>
      </w:pPr>
      <w:r w:rsidRPr="001A679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213808D3" w14:textId="77777777" w:rsidTr="001E5473">
        <w:tc>
          <w:tcPr>
            <w:tcW w:w="2200" w:type="dxa"/>
            <w:tcMar>
              <w:top w:w="20" w:type="dxa"/>
              <w:left w:w="20" w:type="dxa"/>
              <w:bottom w:w="20" w:type="dxa"/>
              <w:right w:w="20" w:type="dxa"/>
            </w:tcMar>
            <w:vAlign w:val="center"/>
            <w:hideMark/>
          </w:tcPr>
          <w:p w14:paraId="22215A87" w14:textId="77777777" w:rsidR="005E09A1" w:rsidRPr="001A6799" w:rsidRDefault="005E09A1" w:rsidP="001E5473">
            <w:pPr>
              <w:pStyle w:val="movimento"/>
              <w:rPr>
                <w:color w:val="002060"/>
              </w:rPr>
            </w:pPr>
            <w:r w:rsidRPr="001A6799">
              <w:rPr>
                <w:color w:val="002060"/>
              </w:rPr>
              <w:t>BONFIGLI PAOLO</w:t>
            </w:r>
          </w:p>
        </w:tc>
        <w:tc>
          <w:tcPr>
            <w:tcW w:w="2200" w:type="dxa"/>
            <w:tcMar>
              <w:top w:w="20" w:type="dxa"/>
              <w:left w:w="20" w:type="dxa"/>
              <w:bottom w:w="20" w:type="dxa"/>
              <w:right w:w="20" w:type="dxa"/>
            </w:tcMar>
            <w:vAlign w:val="center"/>
            <w:hideMark/>
          </w:tcPr>
          <w:p w14:paraId="749AB499" w14:textId="77777777" w:rsidR="005E09A1" w:rsidRPr="001A6799" w:rsidRDefault="005E09A1" w:rsidP="001E5473">
            <w:pPr>
              <w:pStyle w:val="movimento2"/>
              <w:rPr>
                <w:color w:val="002060"/>
              </w:rPr>
            </w:pPr>
            <w:r w:rsidRPr="001A6799">
              <w:rPr>
                <w:color w:val="002060"/>
              </w:rPr>
              <w:t xml:space="preserve">(BAYER CAPPUCCINI) </w:t>
            </w:r>
          </w:p>
        </w:tc>
        <w:tc>
          <w:tcPr>
            <w:tcW w:w="800" w:type="dxa"/>
            <w:tcMar>
              <w:top w:w="20" w:type="dxa"/>
              <w:left w:w="20" w:type="dxa"/>
              <w:bottom w:w="20" w:type="dxa"/>
              <w:right w:w="20" w:type="dxa"/>
            </w:tcMar>
            <w:vAlign w:val="center"/>
            <w:hideMark/>
          </w:tcPr>
          <w:p w14:paraId="6E0F3D54"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59B0A125" w14:textId="77777777" w:rsidR="005E09A1" w:rsidRPr="001A6799" w:rsidRDefault="005E09A1" w:rsidP="001E5473">
            <w:pPr>
              <w:pStyle w:val="movimento"/>
              <w:rPr>
                <w:color w:val="002060"/>
              </w:rPr>
            </w:pPr>
            <w:r w:rsidRPr="001A6799">
              <w:rPr>
                <w:color w:val="002060"/>
              </w:rPr>
              <w:t>IOIO ALESSIO</w:t>
            </w:r>
          </w:p>
        </w:tc>
        <w:tc>
          <w:tcPr>
            <w:tcW w:w="2200" w:type="dxa"/>
            <w:tcMar>
              <w:top w:w="20" w:type="dxa"/>
              <w:left w:w="20" w:type="dxa"/>
              <w:bottom w:w="20" w:type="dxa"/>
              <w:right w:w="20" w:type="dxa"/>
            </w:tcMar>
            <w:vAlign w:val="center"/>
            <w:hideMark/>
          </w:tcPr>
          <w:p w14:paraId="6822FC5A" w14:textId="77777777" w:rsidR="005E09A1" w:rsidRPr="001A6799" w:rsidRDefault="005E09A1" w:rsidP="001E5473">
            <w:pPr>
              <w:pStyle w:val="movimento2"/>
              <w:rPr>
                <w:color w:val="002060"/>
              </w:rPr>
            </w:pPr>
            <w:r w:rsidRPr="001A6799">
              <w:rPr>
                <w:color w:val="002060"/>
              </w:rPr>
              <w:t xml:space="preserve">(FUTSAL MONTEMARCIANO C5) </w:t>
            </w:r>
          </w:p>
        </w:tc>
      </w:tr>
      <w:tr w:rsidR="005E09A1" w:rsidRPr="001A6799" w14:paraId="4C367071" w14:textId="77777777" w:rsidTr="001E5473">
        <w:tc>
          <w:tcPr>
            <w:tcW w:w="2200" w:type="dxa"/>
            <w:tcMar>
              <w:top w:w="20" w:type="dxa"/>
              <w:left w:w="20" w:type="dxa"/>
              <w:bottom w:w="20" w:type="dxa"/>
              <w:right w:w="20" w:type="dxa"/>
            </w:tcMar>
            <w:vAlign w:val="center"/>
            <w:hideMark/>
          </w:tcPr>
          <w:p w14:paraId="7DB7515A" w14:textId="77777777" w:rsidR="005E09A1" w:rsidRPr="001A6799" w:rsidRDefault="005E09A1" w:rsidP="001E5473">
            <w:pPr>
              <w:pStyle w:val="movimento"/>
              <w:rPr>
                <w:color w:val="002060"/>
              </w:rPr>
            </w:pPr>
            <w:r w:rsidRPr="001A6799">
              <w:rPr>
                <w:color w:val="002060"/>
              </w:rPr>
              <w:t>CASSANO ALESSIO</w:t>
            </w:r>
          </w:p>
        </w:tc>
        <w:tc>
          <w:tcPr>
            <w:tcW w:w="2200" w:type="dxa"/>
            <w:tcMar>
              <w:top w:w="20" w:type="dxa"/>
              <w:left w:w="20" w:type="dxa"/>
              <w:bottom w:w="20" w:type="dxa"/>
              <w:right w:w="20" w:type="dxa"/>
            </w:tcMar>
            <w:vAlign w:val="center"/>
            <w:hideMark/>
          </w:tcPr>
          <w:p w14:paraId="7CB8ED91" w14:textId="77777777" w:rsidR="005E09A1" w:rsidRPr="001A6799" w:rsidRDefault="005E09A1" w:rsidP="001E5473">
            <w:pPr>
              <w:pStyle w:val="movimento2"/>
              <w:rPr>
                <w:color w:val="002060"/>
              </w:rPr>
            </w:pPr>
            <w:r w:rsidRPr="001A6799">
              <w:rPr>
                <w:color w:val="002060"/>
              </w:rPr>
              <w:t xml:space="preserve">(JESI) </w:t>
            </w:r>
          </w:p>
        </w:tc>
        <w:tc>
          <w:tcPr>
            <w:tcW w:w="800" w:type="dxa"/>
            <w:tcMar>
              <w:top w:w="20" w:type="dxa"/>
              <w:left w:w="20" w:type="dxa"/>
              <w:bottom w:w="20" w:type="dxa"/>
              <w:right w:w="20" w:type="dxa"/>
            </w:tcMar>
            <w:vAlign w:val="center"/>
            <w:hideMark/>
          </w:tcPr>
          <w:p w14:paraId="5D7EC7E3"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63C7452D" w14:textId="77777777" w:rsidR="005E09A1" w:rsidRPr="001A6799" w:rsidRDefault="005E09A1" w:rsidP="001E5473">
            <w:pPr>
              <w:pStyle w:val="movimento"/>
              <w:rPr>
                <w:color w:val="002060"/>
              </w:rPr>
            </w:pPr>
            <w:r w:rsidRPr="001A6799">
              <w:rPr>
                <w:color w:val="002060"/>
              </w:rPr>
              <w:t>MATTIOLI CRISTIAN</w:t>
            </w:r>
          </w:p>
        </w:tc>
        <w:tc>
          <w:tcPr>
            <w:tcW w:w="2200" w:type="dxa"/>
            <w:tcMar>
              <w:top w:w="20" w:type="dxa"/>
              <w:left w:w="20" w:type="dxa"/>
              <w:bottom w:w="20" w:type="dxa"/>
              <w:right w:w="20" w:type="dxa"/>
            </w:tcMar>
            <w:vAlign w:val="center"/>
            <w:hideMark/>
          </w:tcPr>
          <w:p w14:paraId="6EB5B6E5" w14:textId="77777777" w:rsidR="005E09A1" w:rsidRPr="001A6799" w:rsidRDefault="005E09A1" w:rsidP="001E5473">
            <w:pPr>
              <w:pStyle w:val="movimento2"/>
              <w:rPr>
                <w:color w:val="002060"/>
              </w:rPr>
            </w:pPr>
            <w:r w:rsidRPr="001A6799">
              <w:rPr>
                <w:color w:val="002060"/>
              </w:rPr>
              <w:t xml:space="preserve">(PIANACCIO) </w:t>
            </w:r>
          </w:p>
        </w:tc>
      </w:tr>
      <w:tr w:rsidR="005E09A1" w:rsidRPr="001A6799" w14:paraId="24EE3F13" w14:textId="77777777" w:rsidTr="001E5473">
        <w:tc>
          <w:tcPr>
            <w:tcW w:w="2200" w:type="dxa"/>
            <w:tcMar>
              <w:top w:w="20" w:type="dxa"/>
              <w:left w:w="20" w:type="dxa"/>
              <w:bottom w:w="20" w:type="dxa"/>
              <w:right w:w="20" w:type="dxa"/>
            </w:tcMar>
            <w:vAlign w:val="center"/>
            <w:hideMark/>
          </w:tcPr>
          <w:p w14:paraId="5F8485A0" w14:textId="77777777" w:rsidR="005E09A1" w:rsidRPr="001A6799" w:rsidRDefault="005E09A1" w:rsidP="001E5473">
            <w:pPr>
              <w:pStyle w:val="movimento"/>
              <w:rPr>
                <w:color w:val="002060"/>
              </w:rPr>
            </w:pPr>
            <w:r w:rsidRPr="001A6799">
              <w:rPr>
                <w:color w:val="002060"/>
              </w:rPr>
              <w:t>RAHALI AIMEN</w:t>
            </w:r>
          </w:p>
        </w:tc>
        <w:tc>
          <w:tcPr>
            <w:tcW w:w="2200" w:type="dxa"/>
            <w:tcMar>
              <w:top w:w="20" w:type="dxa"/>
              <w:left w:w="20" w:type="dxa"/>
              <w:bottom w:w="20" w:type="dxa"/>
              <w:right w:w="20" w:type="dxa"/>
            </w:tcMar>
            <w:vAlign w:val="center"/>
            <w:hideMark/>
          </w:tcPr>
          <w:p w14:paraId="7A073E83" w14:textId="77777777" w:rsidR="005E09A1" w:rsidRPr="001A6799" w:rsidRDefault="005E09A1" w:rsidP="001E5473">
            <w:pPr>
              <w:pStyle w:val="movimento2"/>
              <w:rPr>
                <w:color w:val="002060"/>
              </w:rPr>
            </w:pPr>
            <w:r w:rsidRPr="001A6799">
              <w:rPr>
                <w:color w:val="002060"/>
              </w:rPr>
              <w:t xml:space="preserve">(PIETRALACROCE 73) </w:t>
            </w:r>
          </w:p>
        </w:tc>
        <w:tc>
          <w:tcPr>
            <w:tcW w:w="800" w:type="dxa"/>
            <w:tcMar>
              <w:top w:w="20" w:type="dxa"/>
              <w:left w:w="20" w:type="dxa"/>
              <w:bottom w:w="20" w:type="dxa"/>
              <w:right w:w="20" w:type="dxa"/>
            </w:tcMar>
            <w:vAlign w:val="center"/>
            <w:hideMark/>
          </w:tcPr>
          <w:p w14:paraId="02F61D4E"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36CEFA99"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3D70A171" w14:textId="77777777" w:rsidR="005E09A1" w:rsidRPr="001A6799" w:rsidRDefault="005E09A1" w:rsidP="001E5473">
            <w:pPr>
              <w:pStyle w:val="movimento2"/>
              <w:rPr>
                <w:color w:val="002060"/>
              </w:rPr>
            </w:pPr>
            <w:r w:rsidRPr="001A6799">
              <w:rPr>
                <w:color w:val="002060"/>
              </w:rPr>
              <w:t> </w:t>
            </w:r>
          </w:p>
        </w:tc>
      </w:tr>
    </w:tbl>
    <w:p w14:paraId="62F67944" w14:textId="77777777" w:rsidR="005E09A1" w:rsidRPr="001A6799" w:rsidRDefault="005E09A1" w:rsidP="005E09A1">
      <w:pPr>
        <w:pStyle w:val="titolo20"/>
        <w:rPr>
          <w:rFonts w:eastAsiaTheme="minorEastAsia"/>
          <w:color w:val="002060"/>
        </w:rPr>
      </w:pPr>
      <w:r w:rsidRPr="001A679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307ACD1C" w14:textId="77777777" w:rsidTr="001E5473">
        <w:tc>
          <w:tcPr>
            <w:tcW w:w="2200" w:type="dxa"/>
            <w:tcMar>
              <w:top w:w="20" w:type="dxa"/>
              <w:left w:w="20" w:type="dxa"/>
              <w:bottom w:w="20" w:type="dxa"/>
              <w:right w:w="20" w:type="dxa"/>
            </w:tcMar>
            <w:vAlign w:val="center"/>
            <w:hideMark/>
          </w:tcPr>
          <w:p w14:paraId="24971CD7" w14:textId="77777777" w:rsidR="005E09A1" w:rsidRPr="001A6799" w:rsidRDefault="005E09A1" w:rsidP="001E5473">
            <w:pPr>
              <w:pStyle w:val="movimento"/>
              <w:rPr>
                <w:color w:val="002060"/>
              </w:rPr>
            </w:pPr>
            <w:r w:rsidRPr="001A6799">
              <w:rPr>
                <w:color w:val="002060"/>
              </w:rPr>
              <w:t>ABBRUCIATI ROBERTO</w:t>
            </w:r>
          </w:p>
        </w:tc>
        <w:tc>
          <w:tcPr>
            <w:tcW w:w="2200" w:type="dxa"/>
            <w:tcMar>
              <w:top w:w="20" w:type="dxa"/>
              <w:left w:w="20" w:type="dxa"/>
              <w:bottom w:w="20" w:type="dxa"/>
              <w:right w:w="20" w:type="dxa"/>
            </w:tcMar>
            <w:vAlign w:val="center"/>
            <w:hideMark/>
          </w:tcPr>
          <w:p w14:paraId="543A369A" w14:textId="77777777" w:rsidR="005E09A1" w:rsidRPr="001A6799" w:rsidRDefault="005E09A1" w:rsidP="001E5473">
            <w:pPr>
              <w:pStyle w:val="movimento2"/>
              <w:rPr>
                <w:color w:val="002060"/>
              </w:rPr>
            </w:pPr>
            <w:r w:rsidRPr="001A6799">
              <w:rPr>
                <w:color w:val="002060"/>
              </w:rPr>
              <w:t xml:space="preserve">(ALMA JUVENTUS FANO) </w:t>
            </w:r>
          </w:p>
        </w:tc>
        <w:tc>
          <w:tcPr>
            <w:tcW w:w="800" w:type="dxa"/>
            <w:tcMar>
              <w:top w:w="20" w:type="dxa"/>
              <w:left w:w="20" w:type="dxa"/>
              <w:bottom w:w="20" w:type="dxa"/>
              <w:right w:w="20" w:type="dxa"/>
            </w:tcMar>
            <w:vAlign w:val="center"/>
            <w:hideMark/>
          </w:tcPr>
          <w:p w14:paraId="584D8B42"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31E45099" w14:textId="77777777" w:rsidR="005E09A1" w:rsidRPr="001A6799" w:rsidRDefault="005E09A1" w:rsidP="001E5473">
            <w:pPr>
              <w:pStyle w:val="movimento"/>
              <w:rPr>
                <w:color w:val="002060"/>
              </w:rPr>
            </w:pPr>
            <w:r w:rsidRPr="001A6799">
              <w:rPr>
                <w:color w:val="002060"/>
              </w:rPr>
              <w:t>PARFENYUK RICHARD</w:t>
            </w:r>
          </w:p>
        </w:tc>
        <w:tc>
          <w:tcPr>
            <w:tcW w:w="2200" w:type="dxa"/>
            <w:tcMar>
              <w:top w:w="20" w:type="dxa"/>
              <w:left w:w="20" w:type="dxa"/>
              <w:bottom w:w="20" w:type="dxa"/>
              <w:right w:w="20" w:type="dxa"/>
            </w:tcMar>
            <w:vAlign w:val="center"/>
            <w:hideMark/>
          </w:tcPr>
          <w:p w14:paraId="1EF4CD75" w14:textId="77777777" w:rsidR="005E09A1" w:rsidRPr="001A6799" w:rsidRDefault="005E09A1" w:rsidP="001E5473">
            <w:pPr>
              <w:pStyle w:val="movimento2"/>
              <w:rPr>
                <w:color w:val="002060"/>
              </w:rPr>
            </w:pPr>
            <w:r w:rsidRPr="001A6799">
              <w:rPr>
                <w:color w:val="002060"/>
              </w:rPr>
              <w:t xml:space="preserve">(INVICTA FUTSAL MACERATA) </w:t>
            </w:r>
          </w:p>
        </w:tc>
      </w:tr>
      <w:tr w:rsidR="005E09A1" w:rsidRPr="001A6799" w14:paraId="78A7A6B1" w14:textId="77777777" w:rsidTr="001E5473">
        <w:tc>
          <w:tcPr>
            <w:tcW w:w="2200" w:type="dxa"/>
            <w:tcMar>
              <w:top w:w="20" w:type="dxa"/>
              <w:left w:w="20" w:type="dxa"/>
              <w:bottom w:w="20" w:type="dxa"/>
              <w:right w:w="20" w:type="dxa"/>
            </w:tcMar>
            <w:vAlign w:val="center"/>
            <w:hideMark/>
          </w:tcPr>
          <w:p w14:paraId="721B6936" w14:textId="77777777" w:rsidR="005E09A1" w:rsidRPr="001A6799" w:rsidRDefault="005E09A1" w:rsidP="001E5473">
            <w:pPr>
              <w:pStyle w:val="movimento"/>
              <w:rPr>
                <w:color w:val="002060"/>
              </w:rPr>
            </w:pPr>
            <w:r w:rsidRPr="001A6799">
              <w:rPr>
                <w:color w:val="002060"/>
              </w:rPr>
              <w:t>MARCHIONNI FRANCESCO</w:t>
            </w:r>
          </w:p>
        </w:tc>
        <w:tc>
          <w:tcPr>
            <w:tcW w:w="2200" w:type="dxa"/>
            <w:tcMar>
              <w:top w:w="20" w:type="dxa"/>
              <w:left w:w="20" w:type="dxa"/>
              <w:bottom w:w="20" w:type="dxa"/>
              <w:right w:w="20" w:type="dxa"/>
            </w:tcMar>
            <w:vAlign w:val="center"/>
            <w:hideMark/>
          </w:tcPr>
          <w:p w14:paraId="20A025BE" w14:textId="77777777" w:rsidR="005E09A1" w:rsidRPr="001A6799" w:rsidRDefault="005E09A1" w:rsidP="001E5473">
            <w:pPr>
              <w:pStyle w:val="movimento2"/>
              <w:rPr>
                <w:color w:val="002060"/>
              </w:rPr>
            </w:pPr>
            <w:r w:rsidRPr="001A6799">
              <w:rPr>
                <w:color w:val="002060"/>
              </w:rPr>
              <w:t xml:space="preserve">(POL.CAGLI SPORT ASSOCIATI) </w:t>
            </w:r>
          </w:p>
        </w:tc>
        <w:tc>
          <w:tcPr>
            <w:tcW w:w="800" w:type="dxa"/>
            <w:tcMar>
              <w:top w:w="20" w:type="dxa"/>
              <w:left w:w="20" w:type="dxa"/>
              <w:bottom w:w="20" w:type="dxa"/>
              <w:right w:w="20" w:type="dxa"/>
            </w:tcMar>
            <w:vAlign w:val="center"/>
            <w:hideMark/>
          </w:tcPr>
          <w:p w14:paraId="3AD4BDDE"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0E84D14E" w14:textId="77777777" w:rsidR="005E09A1" w:rsidRPr="001A6799" w:rsidRDefault="005E09A1" w:rsidP="001E5473">
            <w:pPr>
              <w:pStyle w:val="movimento"/>
              <w:rPr>
                <w:color w:val="002060"/>
              </w:rPr>
            </w:pPr>
            <w:r w:rsidRPr="001A6799">
              <w:rPr>
                <w:color w:val="002060"/>
              </w:rPr>
              <w:t>MOCHI MASSIMO</w:t>
            </w:r>
          </w:p>
        </w:tc>
        <w:tc>
          <w:tcPr>
            <w:tcW w:w="2200" w:type="dxa"/>
            <w:tcMar>
              <w:top w:w="20" w:type="dxa"/>
              <w:left w:w="20" w:type="dxa"/>
              <w:bottom w:w="20" w:type="dxa"/>
              <w:right w:w="20" w:type="dxa"/>
            </w:tcMar>
            <w:vAlign w:val="center"/>
            <w:hideMark/>
          </w:tcPr>
          <w:p w14:paraId="185E6725" w14:textId="77777777" w:rsidR="005E09A1" w:rsidRPr="001A6799" w:rsidRDefault="005E09A1" w:rsidP="001E5473">
            <w:pPr>
              <w:pStyle w:val="movimento2"/>
              <w:rPr>
                <w:color w:val="002060"/>
              </w:rPr>
            </w:pPr>
            <w:r w:rsidRPr="001A6799">
              <w:rPr>
                <w:color w:val="002060"/>
              </w:rPr>
              <w:t xml:space="preserve">(POL.CAGLI SPORT ASSOCIATI) </w:t>
            </w:r>
          </w:p>
        </w:tc>
      </w:tr>
      <w:tr w:rsidR="005E09A1" w:rsidRPr="001A6799" w14:paraId="137D20ED" w14:textId="77777777" w:rsidTr="001E5473">
        <w:tc>
          <w:tcPr>
            <w:tcW w:w="2200" w:type="dxa"/>
            <w:tcMar>
              <w:top w:w="20" w:type="dxa"/>
              <w:left w:w="20" w:type="dxa"/>
              <w:bottom w:w="20" w:type="dxa"/>
              <w:right w:w="20" w:type="dxa"/>
            </w:tcMar>
            <w:vAlign w:val="center"/>
            <w:hideMark/>
          </w:tcPr>
          <w:p w14:paraId="52B2D39A" w14:textId="77777777" w:rsidR="005E09A1" w:rsidRPr="001A6799" w:rsidRDefault="005E09A1" w:rsidP="001E5473">
            <w:pPr>
              <w:pStyle w:val="movimento"/>
              <w:rPr>
                <w:color w:val="002060"/>
              </w:rPr>
            </w:pPr>
            <w:r w:rsidRPr="001A6799">
              <w:rPr>
                <w:color w:val="002060"/>
              </w:rPr>
              <w:t>DEL GATTO GIONATA</w:t>
            </w:r>
          </w:p>
        </w:tc>
        <w:tc>
          <w:tcPr>
            <w:tcW w:w="2200" w:type="dxa"/>
            <w:tcMar>
              <w:top w:w="20" w:type="dxa"/>
              <w:left w:w="20" w:type="dxa"/>
              <w:bottom w:w="20" w:type="dxa"/>
              <w:right w:w="20" w:type="dxa"/>
            </w:tcMar>
            <w:vAlign w:val="center"/>
            <w:hideMark/>
          </w:tcPr>
          <w:p w14:paraId="316CAC2A" w14:textId="77777777" w:rsidR="005E09A1" w:rsidRPr="001A6799" w:rsidRDefault="005E09A1" w:rsidP="001E5473">
            <w:pPr>
              <w:pStyle w:val="movimento2"/>
              <w:rPr>
                <w:color w:val="002060"/>
              </w:rPr>
            </w:pPr>
            <w:r w:rsidRPr="001A6799">
              <w:rPr>
                <w:color w:val="002060"/>
              </w:rPr>
              <w:t xml:space="preserve">(REAL SAN GIORGIO) </w:t>
            </w:r>
          </w:p>
        </w:tc>
        <w:tc>
          <w:tcPr>
            <w:tcW w:w="800" w:type="dxa"/>
            <w:tcMar>
              <w:top w:w="20" w:type="dxa"/>
              <w:left w:w="20" w:type="dxa"/>
              <w:bottom w:w="20" w:type="dxa"/>
              <w:right w:w="20" w:type="dxa"/>
            </w:tcMar>
            <w:vAlign w:val="center"/>
            <w:hideMark/>
          </w:tcPr>
          <w:p w14:paraId="31158C58"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22B5D194"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3435EACA" w14:textId="77777777" w:rsidR="005E09A1" w:rsidRPr="001A6799" w:rsidRDefault="005E09A1" w:rsidP="001E5473">
            <w:pPr>
              <w:pStyle w:val="movimento2"/>
              <w:rPr>
                <w:color w:val="002060"/>
              </w:rPr>
            </w:pPr>
            <w:r w:rsidRPr="001A6799">
              <w:rPr>
                <w:color w:val="002060"/>
              </w:rPr>
              <w:t> </w:t>
            </w:r>
          </w:p>
        </w:tc>
      </w:tr>
    </w:tbl>
    <w:p w14:paraId="4264D9E5" w14:textId="77777777" w:rsidR="005E09A1" w:rsidRPr="001A6799" w:rsidRDefault="005E09A1" w:rsidP="005E09A1">
      <w:pPr>
        <w:pStyle w:val="breakline"/>
        <w:rPr>
          <w:color w:val="002060"/>
        </w:rPr>
      </w:pPr>
    </w:p>
    <w:p w14:paraId="32081011" w14:textId="77777777" w:rsidR="005E09A1" w:rsidRPr="001A6799" w:rsidRDefault="005E09A1" w:rsidP="005E09A1">
      <w:pPr>
        <w:jc w:val="center"/>
        <w:rPr>
          <w:rFonts w:ascii="Arial" w:hAnsi="Arial" w:cs="Arial"/>
          <w:noProof/>
          <w:color w:val="002060"/>
          <w:sz w:val="22"/>
          <w:szCs w:val="22"/>
        </w:rPr>
      </w:pPr>
      <w:r w:rsidRPr="001A6799">
        <w:rPr>
          <w:rFonts w:ascii="Arial" w:hAnsi="Arial" w:cs="Arial"/>
          <w:noProof/>
          <w:color w:val="002060"/>
          <w:sz w:val="22"/>
          <w:szCs w:val="22"/>
        </w:rPr>
        <w:t>F.to IL SEGRETARIO                                   F.to IL GIUDICE SPORTIVO</w:t>
      </w:r>
    </w:p>
    <w:p w14:paraId="7A5D28E6" w14:textId="77777777" w:rsidR="005E09A1" w:rsidRPr="001A6799" w:rsidRDefault="005E09A1" w:rsidP="005E09A1">
      <w:pPr>
        <w:pStyle w:val="Corpodeltesto2"/>
        <w:spacing w:after="0" w:line="240" w:lineRule="auto"/>
        <w:jc w:val="both"/>
        <w:rPr>
          <w:rFonts w:ascii="Arial" w:hAnsi="Arial" w:cs="Arial"/>
          <w:b/>
          <w:color w:val="002060"/>
          <w:sz w:val="22"/>
          <w:szCs w:val="22"/>
        </w:rPr>
      </w:pPr>
      <w:r w:rsidRPr="001A6799">
        <w:rPr>
          <w:rFonts w:ascii="Arial" w:hAnsi="Arial" w:cs="Arial"/>
          <w:noProof/>
          <w:color w:val="002060"/>
          <w:sz w:val="22"/>
          <w:szCs w:val="22"/>
        </w:rPr>
        <w:t xml:space="preserve">                         Angelo Castellana        </w:t>
      </w:r>
      <w:r w:rsidRPr="001A6799">
        <w:rPr>
          <w:rFonts w:ascii="Arial" w:hAnsi="Arial" w:cs="Arial"/>
          <w:noProof/>
          <w:color w:val="002060"/>
          <w:sz w:val="22"/>
          <w:szCs w:val="22"/>
        </w:rPr>
        <w:tab/>
        <w:t xml:space="preserve">                                Agnese Lazzaretti</w:t>
      </w:r>
    </w:p>
    <w:p w14:paraId="62F6FFC1" w14:textId="77777777" w:rsidR="005E09A1" w:rsidRPr="001A6799" w:rsidRDefault="005E09A1" w:rsidP="005E09A1">
      <w:pPr>
        <w:pStyle w:val="breakline"/>
        <w:rPr>
          <w:rFonts w:eastAsiaTheme="minorEastAsia"/>
          <w:color w:val="002060"/>
        </w:rPr>
      </w:pPr>
    </w:p>
    <w:p w14:paraId="38BE8739" w14:textId="77777777" w:rsidR="005E09A1" w:rsidRPr="001A6799" w:rsidRDefault="005E09A1" w:rsidP="005E09A1">
      <w:pPr>
        <w:pStyle w:val="titoloprinc0"/>
        <w:rPr>
          <w:color w:val="002060"/>
        </w:rPr>
      </w:pPr>
      <w:r w:rsidRPr="001A6799">
        <w:rPr>
          <w:color w:val="002060"/>
        </w:rPr>
        <w:t>CLASSIFICA</w:t>
      </w:r>
    </w:p>
    <w:p w14:paraId="00567612" w14:textId="77777777" w:rsidR="005E09A1" w:rsidRPr="001A6799" w:rsidRDefault="005E09A1" w:rsidP="005E09A1">
      <w:pPr>
        <w:pStyle w:val="breakline"/>
        <w:rPr>
          <w:color w:val="002060"/>
        </w:rPr>
      </w:pPr>
    </w:p>
    <w:p w14:paraId="0FFC3448" w14:textId="77777777" w:rsidR="005E09A1" w:rsidRPr="001A6799" w:rsidRDefault="005E09A1" w:rsidP="005E09A1">
      <w:pPr>
        <w:pStyle w:val="breakline"/>
        <w:rPr>
          <w:color w:val="002060"/>
        </w:rPr>
      </w:pPr>
    </w:p>
    <w:p w14:paraId="596E7A49" w14:textId="77777777" w:rsidR="005E09A1" w:rsidRPr="001A6799" w:rsidRDefault="005E09A1" w:rsidP="005E09A1">
      <w:pPr>
        <w:pStyle w:val="sottotitolocampionato10"/>
        <w:rPr>
          <w:color w:val="002060"/>
        </w:rPr>
      </w:pPr>
      <w:r w:rsidRPr="001A679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E09A1" w:rsidRPr="001A6799" w14:paraId="1D043ADD" w14:textId="77777777" w:rsidTr="001E54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61957" w14:textId="77777777" w:rsidR="005E09A1" w:rsidRPr="001A6799" w:rsidRDefault="005E09A1" w:rsidP="001E5473">
            <w:pPr>
              <w:pStyle w:val="headertabella0"/>
              <w:rPr>
                <w:color w:val="002060"/>
              </w:rPr>
            </w:pPr>
            <w:r w:rsidRPr="001A679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71451" w14:textId="77777777" w:rsidR="005E09A1" w:rsidRPr="001A6799" w:rsidRDefault="005E09A1" w:rsidP="001E5473">
            <w:pPr>
              <w:pStyle w:val="headertabella0"/>
              <w:rPr>
                <w:color w:val="002060"/>
              </w:rPr>
            </w:pPr>
            <w:r w:rsidRPr="001A679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34F0D" w14:textId="77777777" w:rsidR="005E09A1" w:rsidRPr="001A6799" w:rsidRDefault="005E09A1" w:rsidP="001E5473">
            <w:pPr>
              <w:pStyle w:val="headertabella0"/>
              <w:rPr>
                <w:color w:val="002060"/>
              </w:rPr>
            </w:pPr>
            <w:r w:rsidRPr="001A679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C8794" w14:textId="77777777" w:rsidR="005E09A1" w:rsidRPr="001A6799" w:rsidRDefault="005E09A1" w:rsidP="001E5473">
            <w:pPr>
              <w:pStyle w:val="headertabella0"/>
              <w:rPr>
                <w:color w:val="002060"/>
              </w:rPr>
            </w:pPr>
            <w:r w:rsidRPr="001A679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A1B26" w14:textId="77777777" w:rsidR="005E09A1" w:rsidRPr="001A6799" w:rsidRDefault="005E09A1" w:rsidP="001E5473">
            <w:pPr>
              <w:pStyle w:val="headertabella0"/>
              <w:rPr>
                <w:color w:val="002060"/>
              </w:rPr>
            </w:pPr>
            <w:r w:rsidRPr="001A679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0473C" w14:textId="77777777" w:rsidR="005E09A1" w:rsidRPr="001A6799" w:rsidRDefault="005E09A1" w:rsidP="001E5473">
            <w:pPr>
              <w:pStyle w:val="headertabella0"/>
              <w:rPr>
                <w:color w:val="002060"/>
              </w:rPr>
            </w:pPr>
            <w:r w:rsidRPr="001A679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9BF1D" w14:textId="77777777" w:rsidR="005E09A1" w:rsidRPr="001A6799" w:rsidRDefault="005E09A1" w:rsidP="001E5473">
            <w:pPr>
              <w:pStyle w:val="headertabella0"/>
              <w:rPr>
                <w:color w:val="002060"/>
              </w:rPr>
            </w:pPr>
            <w:r w:rsidRPr="001A679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567BE" w14:textId="77777777" w:rsidR="005E09A1" w:rsidRPr="001A6799" w:rsidRDefault="005E09A1" w:rsidP="001E5473">
            <w:pPr>
              <w:pStyle w:val="headertabella0"/>
              <w:rPr>
                <w:color w:val="002060"/>
              </w:rPr>
            </w:pPr>
            <w:r w:rsidRPr="001A679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9C44E" w14:textId="77777777" w:rsidR="005E09A1" w:rsidRPr="001A6799" w:rsidRDefault="005E09A1" w:rsidP="001E5473">
            <w:pPr>
              <w:pStyle w:val="headertabella0"/>
              <w:rPr>
                <w:color w:val="002060"/>
              </w:rPr>
            </w:pPr>
            <w:r w:rsidRPr="001A679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CCDEA" w14:textId="77777777" w:rsidR="005E09A1" w:rsidRPr="001A6799" w:rsidRDefault="005E09A1" w:rsidP="001E5473">
            <w:pPr>
              <w:pStyle w:val="headertabella0"/>
              <w:rPr>
                <w:color w:val="002060"/>
              </w:rPr>
            </w:pPr>
            <w:r w:rsidRPr="001A6799">
              <w:rPr>
                <w:color w:val="002060"/>
              </w:rPr>
              <w:t>PE</w:t>
            </w:r>
          </w:p>
        </w:tc>
      </w:tr>
      <w:tr w:rsidR="005E09A1" w:rsidRPr="001A6799" w14:paraId="7ECCF916" w14:textId="77777777" w:rsidTr="001E54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52F43F" w14:textId="77777777" w:rsidR="005E09A1" w:rsidRPr="001A6799" w:rsidRDefault="005E09A1" w:rsidP="001E5473">
            <w:pPr>
              <w:pStyle w:val="rowtabella0"/>
              <w:rPr>
                <w:color w:val="002060"/>
              </w:rPr>
            </w:pPr>
            <w:r w:rsidRPr="001A6799">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0E50F" w14:textId="77777777" w:rsidR="005E09A1" w:rsidRPr="001A6799" w:rsidRDefault="005E09A1" w:rsidP="001E5473">
            <w:pPr>
              <w:pStyle w:val="rowtabella0"/>
              <w:jc w:val="center"/>
              <w:rPr>
                <w:color w:val="002060"/>
              </w:rPr>
            </w:pPr>
            <w:r w:rsidRPr="001A679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057ED"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9F318" w14:textId="77777777" w:rsidR="005E09A1" w:rsidRPr="001A6799" w:rsidRDefault="005E09A1" w:rsidP="001E5473">
            <w:pPr>
              <w:pStyle w:val="rowtabella0"/>
              <w:jc w:val="center"/>
              <w:rPr>
                <w:color w:val="002060"/>
              </w:rPr>
            </w:pPr>
            <w:r w:rsidRPr="001A67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FAAF3"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DEDD7"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A2878" w14:textId="77777777" w:rsidR="005E09A1" w:rsidRPr="001A6799" w:rsidRDefault="005E09A1" w:rsidP="001E5473">
            <w:pPr>
              <w:pStyle w:val="rowtabella0"/>
              <w:jc w:val="center"/>
              <w:rPr>
                <w:color w:val="002060"/>
              </w:rPr>
            </w:pPr>
            <w:r w:rsidRPr="001A679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F7BDA" w14:textId="77777777" w:rsidR="005E09A1" w:rsidRPr="001A6799" w:rsidRDefault="005E09A1" w:rsidP="001E5473">
            <w:pPr>
              <w:pStyle w:val="rowtabella0"/>
              <w:jc w:val="center"/>
              <w:rPr>
                <w:color w:val="002060"/>
              </w:rPr>
            </w:pPr>
            <w:r w:rsidRPr="001A679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F487E" w14:textId="77777777" w:rsidR="005E09A1" w:rsidRPr="001A6799" w:rsidRDefault="005E09A1" w:rsidP="001E5473">
            <w:pPr>
              <w:pStyle w:val="rowtabella0"/>
              <w:jc w:val="center"/>
              <w:rPr>
                <w:color w:val="002060"/>
              </w:rPr>
            </w:pPr>
            <w:r w:rsidRPr="001A679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CCBA4" w14:textId="77777777" w:rsidR="005E09A1" w:rsidRPr="001A6799" w:rsidRDefault="005E09A1" w:rsidP="001E5473">
            <w:pPr>
              <w:pStyle w:val="rowtabella0"/>
              <w:jc w:val="center"/>
              <w:rPr>
                <w:color w:val="002060"/>
              </w:rPr>
            </w:pPr>
            <w:r w:rsidRPr="001A6799">
              <w:rPr>
                <w:color w:val="002060"/>
              </w:rPr>
              <w:t>0</w:t>
            </w:r>
          </w:p>
        </w:tc>
      </w:tr>
      <w:tr w:rsidR="005E09A1" w:rsidRPr="001A6799" w14:paraId="661135B4"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7CCF22" w14:textId="77777777" w:rsidR="005E09A1" w:rsidRPr="001A6799" w:rsidRDefault="005E09A1" w:rsidP="001E5473">
            <w:pPr>
              <w:pStyle w:val="rowtabella0"/>
              <w:rPr>
                <w:color w:val="002060"/>
              </w:rPr>
            </w:pPr>
            <w:r w:rsidRPr="001A6799">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314DC" w14:textId="77777777" w:rsidR="005E09A1" w:rsidRPr="001A6799" w:rsidRDefault="005E09A1" w:rsidP="001E5473">
            <w:pPr>
              <w:pStyle w:val="rowtabella0"/>
              <w:jc w:val="center"/>
              <w:rPr>
                <w:color w:val="002060"/>
              </w:rPr>
            </w:pPr>
            <w:r w:rsidRPr="001A679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3F6AA"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AC12F"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1F15B"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4FC43"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E65C3" w14:textId="77777777" w:rsidR="005E09A1" w:rsidRPr="001A6799" w:rsidRDefault="005E09A1" w:rsidP="001E5473">
            <w:pPr>
              <w:pStyle w:val="rowtabella0"/>
              <w:jc w:val="center"/>
              <w:rPr>
                <w:color w:val="002060"/>
              </w:rPr>
            </w:pPr>
            <w:r w:rsidRPr="001A679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2D85B" w14:textId="77777777" w:rsidR="005E09A1" w:rsidRPr="001A6799" w:rsidRDefault="005E09A1" w:rsidP="001E5473">
            <w:pPr>
              <w:pStyle w:val="rowtabella0"/>
              <w:jc w:val="center"/>
              <w:rPr>
                <w:color w:val="002060"/>
              </w:rPr>
            </w:pPr>
            <w:r w:rsidRPr="001A679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31830" w14:textId="77777777" w:rsidR="005E09A1" w:rsidRPr="001A6799" w:rsidRDefault="005E09A1" w:rsidP="001E5473">
            <w:pPr>
              <w:pStyle w:val="rowtabella0"/>
              <w:jc w:val="center"/>
              <w:rPr>
                <w:color w:val="002060"/>
              </w:rPr>
            </w:pPr>
            <w:r w:rsidRPr="001A67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3D077" w14:textId="77777777" w:rsidR="005E09A1" w:rsidRPr="001A6799" w:rsidRDefault="005E09A1" w:rsidP="001E5473">
            <w:pPr>
              <w:pStyle w:val="rowtabella0"/>
              <w:jc w:val="center"/>
              <w:rPr>
                <w:color w:val="002060"/>
              </w:rPr>
            </w:pPr>
            <w:r w:rsidRPr="001A6799">
              <w:rPr>
                <w:color w:val="002060"/>
              </w:rPr>
              <w:t>0</w:t>
            </w:r>
          </w:p>
        </w:tc>
      </w:tr>
      <w:tr w:rsidR="005E09A1" w:rsidRPr="001A6799" w14:paraId="220A324C"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461761" w14:textId="77777777" w:rsidR="005E09A1" w:rsidRPr="001A6799" w:rsidRDefault="005E09A1" w:rsidP="001E5473">
            <w:pPr>
              <w:pStyle w:val="rowtabella0"/>
              <w:rPr>
                <w:color w:val="002060"/>
              </w:rPr>
            </w:pPr>
            <w:r w:rsidRPr="001A6799">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BA7AC" w14:textId="77777777" w:rsidR="005E09A1" w:rsidRPr="001A6799" w:rsidRDefault="005E09A1" w:rsidP="001E5473">
            <w:pPr>
              <w:pStyle w:val="rowtabella0"/>
              <w:jc w:val="center"/>
              <w:rPr>
                <w:color w:val="002060"/>
              </w:rPr>
            </w:pPr>
            <w:r w:rsidRPr="001A679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C5D9C"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FE145"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1E55E"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8FDB3"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9787E" w14:textId="77777777" w:rsidR="005E09A1" w:rsidRPr="001A6799" w:rsidRDefault="005E09A1" w:rsidP="001E5473">
            <w:pPr>
              <w:pStyle w:val="rowtabella0"/>
              <w:jc w:val="center"/>
              <w:rPr>
                <w:color w:val="002060"/>
              </w:rPr>
            </w:pPr>
            <w:r w:rsidRPr="001A679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06A04" w14:textId="77777777" w:rsidR="005E09A1" w:rsidRPr="001A6799" w:rsidRDefault="005E09A1" w:rsidP="001E5473">
            <w:pPr>
              <w:pStyle w:val="rowtabella0"/>
              <w:jc w:val="center"/>
              <w:rPr>
                <w:color w:val="002060"/>
              </w:rPr>
            </w:pPr>
            <w:r w:rsidRPr="001A679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FF90A" w14:textId="77777777" w:rsidR="005E09A1" w:rsidRPr="001A6799" w:rsidRDefault="005E09A1" w:rsidP="001E5473">
            <w:pPr>
              <w:pStyle w:val="rowtabella0"/>
              <w:jc w:val="center"/>
              <w:rPr>
                <w:color w:val="002060"/>
              </w:rPr>
            </w:pPr>
            <w:r w:rsidRPr="001A67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1C974" w14:textId="77777777" w:rsidR="005E09A1" w:rsidRPr="001A6799" w:rsidRDefault="005E09A1" w:rsidP="001E5473">
            <w:pPr>
              <w:pStyle w:val="rowtabella0"/>
              <w:jc w:val="center"/>
              <w:rPr>
                <w:color w:val="002060"/>
              </w:rPr>
            </w:pPr>
            <w:r w:rsidRPr="001A6799">
              <w:rPr>
                <w:color w:val="002060"/>
              </w:rPr>
              <w:t>0</w:t>
            </w:r>
          </w:p>
        </w:tc>
      </w:tr>
      <w:tr w:rsidR="005E09A1" w:rsidRPr="001A6799" w14:paraId="38F8CC3E"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384833" w14:textId="77777777" w:rsidR="005E09A1" w:rsidRPr="001A6799" w:rsidRDefault="005E09A1" w:rsidP="001E5473">
            <w:pPr>
              <w:pStyle w:val="rowtabella0"/>
              <w:rPr>
                <w:color w:val="002060"/>
                <w:lang w:val="es-ES"/>
              </w:rPr>
            </w:pPr>
            <w:r w:rsidRPr="001A6799">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6CE62" w14:textId="77777777" w:rsidR="005E09A1" w:rsidRPr="001A6799" w:rsidRDefault="005E09A1" w:rsidP="001E5473">
            <w:pPr>
              <w:pStyle w:val="rowtabella0"/>
              <w:jc w:val="center"/>
              <w:rPr>
                <w:color w:val="002060"/>
              </w:rPr>
            </w:pPr>
            <w:r w:rsidRPr="001A679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830D6"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6542A"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7A19A"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F82AF"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56971" w14:textId="77777777" w:rsidR="005E09A1" w:rsidRPr="001A6799" w:rsidRDefault="005E09A1" w:rsidP="001E5473">
            <w:pPr>
              <w:pStyle w:val="rowtabella0"/>
              <w:jc w:val="center"/>
              <w:rPr>
                <w:color w:val="002060"/>
              </w:rPr>
            </w:pPr>
            <w:r w:rsidRPr="001A679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ABCD0" w14:textId="77777777" w:rsidR="005E09A1" w:rsidRPr="001A6799" w:rsidRDefault="005E09A1" w:rsidP="001E5473">
            <w:pPr>
              <w:pStyle w:val="rowtabella0"/>
              <w:jc w:val="center"/>
              <w:rPr>
                <w:color w:val="002060"/>
              </w:rPr>
            </w:pPr>
            <w:r w:rsidRPr="001A679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A4A35"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DBA81" w14:textId="77777777" w:rsidR="005E09A1" w:rsidRPr="001A6799" w:rsidRDefault="005E09A1" w:rsidP="001E5473">
            <w:pPr>
              <w:pStyle w:val="rowtabella0"/>
              <w:jc w:val="center"/>
              <w:rPr>
                <w:color w:val="002060"/>
              </w:rPr>
            </w:pPr>
            <w:r w:rsidRPr="001A6799">
              <w:rPr>
                <w:color w:val="002060"/>
              </w:rPr>
              <w:t>0</w:t>
            </w:r>
          </w:p>
        </w:tc>
      </w:tr>
      <w:tr w:rsidR="005E09A1" w:rsidRPr="001A6799" w14:paraId="3EBAD4A2"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C03726" w14:textId="77777777" w:rsidR="005E09A1" w:rsidRPr="001A6799" w:rsidRDefault="005E09A1" w:rsidP="001E5473">
            <w:pPr>
              <w:pStyle w:val="rowtabella0"/>
              <w:rPr>
                <w:color w:val="002060"/>
              </w:rPr>
            </w:pPr>
            <w:r w:rsidRPr="001A6799">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0715D" w14:textId="77777777" w:rsidR="005E09A1" w:rsidRPr="001A6799" w:rsidRDefault="005E09A1" w:rsidP="001E5473">
            <w:pPr>
              <w:pStyle w:val="rowtabella0"/>
              <w:jc w:val="center"/>
              <w:rPr>
                <w:color w:val="002060"/>
              </w:rPr>
            </w:pPr>
            <w:r w:rsidRPr="001A679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9DE58"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39C7B"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6CB3E"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FB19C"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D8E55" w14:textId="77777777" w:rsidR="005E09A1" w:rsidRPr="001A6799" w:rsidRDefault="005E09A1" w:rsidP="001E5473">
            <w:pPr>
              <w:pStyle w:val="rowtabella0"/>
              <w:jc w:val="center"/>
              <w:rPr>
                <w:color w:val="002060"/>
              </w:rPr>
            </w:pPr>
            <w:r w:rsidRPr="001A679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A12A5" w14:textId="77777777" w:rsidR="005E09A1" w:rsidRPr="001A6799" w:rsidRDefault="005E09A1" w:rsidP="001E5473">
            <w:pPr>
              <w:pStyle w:val="rowtabella0"/>
              <w:jc w:val="center"/>
              <w:rPr>
                <w:color w:val="002060"/>
              </w:rPr>
            </w:pPr>
            <w:r w:rsidRPr="001A679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A0D86" w14:textId="77777777" w:rsidR="005E09A1" w:rsidRPr="001A6799" w:rsidRDefault="005E09A1" w:rsidP="001E5473">
            <w:pPr>
              <w:pStyle w:val="rowtabella0"/>
              <w:jc w:val="center"/>
              <w:rPr>
                <w:color w:val="002060"/>
              </w:rPr>
            </w:pPr>
            <w:r w:rsidRPr="001A67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58F64" w14:textId="77777777" w:rsidR="005E09A1" w:rsidRPr="001A6799" w:rsidRDefault="005E09A1" w:rsidP="001E5473">
            <w:pPr>
              <w:pStyle w:val="rowtabella0"/>
              <w:jc w:val="center"/>
              <w:rPr>
                <w:color w:val="002060"/>
              </w:rPr>
            </w:pPr>
            <w:r w:rsidRPr="001A6799">
              <w:rPr>
                <w:color w:val="002060"/>
              </w:rPr>
              <w:t>0</w:t>
            </w:r>
          </w:p>
        </w:tc>
      </w:tr>
      <w:tr w:rsidR="005E09A1" w:rsidRPr="001A6799" w14:paraId="4327411C"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7C1482" w14:textId="77777777" w:rsidR="005E09A1" w:rsidRPr="001A6799" w:rsidRDefault="005E09A1" w:rsidP="001E5473">
            <w:pPr>
              <w:pStyle w:val="rowtabella0"/>
              <w:rPr>
                <w:color w:val="002060"/>
              </w:rPr>
            </w:pPr>
            <w:r w:rsidRPr="001A6799">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B87E8" w14:textId="77777777" w:rsidR="005E09A1" w:rsidRPr="001A6799" w:rsidRDefault="005E09A1" w:rsidP="001E5473">
            <w:pPr>
              <w:pStyle w:val="rowtabella0"/>
              <w:jc w:val="center"/>
              <w:rPr>
                <w:color w:val="002060"/>
              </w:rPr>
            </w:pPr>
            <w:r w:rsidRPr="001A679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9B077"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38F43"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BC281"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17513"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54C2A" w14:textId="77777777" w:rsidR="005E09A1" w:rsidRPr="001A6799" w:rsidRDefault="005E09A1" w:rsidP="001E5473">
            <w:pPr>
              <w:pStyle w:val="rowtabella0"/>
              <w:jc w:val="center"/>
              <w:rPr>
                <w:color w:val="002060"/>
              </w:rPr>
            </w:pPr>
            <w:r w:rsidRPr="001A679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7E789" w14:textId="77777777" w:rsidR="005E09A1" w:rsidRPr="001A6799" w:rsidRDefault="005E09A1" w:rsidP="001E5473">
            <w:pPr>
              <w:pStyle w:val="rowtabella0"/>
              <w:jc w:val="center"/>
              <w:rPr>
                <w:color w:val="002060"/>
              </w:rPr>
            </w:pPr>
            <w:r w:rsidRPr="001A679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A4B69"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BD06B" w14:textId="77777777" w:rsidR="005E09A1" w:rsidRPr="001A6799" w:rsidRDefault="005E09A1" w:rsidP="001E5473">
            <w:pPr>
              <w:pStyle w:val="rowtabella0"/>
              <w:jc w:val="center"/>
              <w:rPr>
                <w:color w:val="002060"/>
              </w:rPr>
            </w:pPr>
            <w:r w:rsidRPr="001A6799">
              <w:rPr>
                <w:color w:val="002060"/>
              </w:rPr>
              <w:t>0</w:t>
            </w:r>
          </w:p>
        </w:tc>
      </w:tr>
      <w:tr w:rsidR="005E09A1" w:rsidRPr="001A6799" w14:paraId="3A7CD63C"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F99767" w14:textId="77777777" w:rsidR="005E09A1" w:rsidRPr="001A6799" w:rsidRDefault="005E09A1" w:rsidP="001E5473">
            <w:pPr>
              <w:pStyle w:val="rowtabella0"/>
              <w:rPr>
                <w:color w:val="002060"/>
              </w:rPr>
            </w:pPr>
            <w:r w:rsidRPr="001A6799">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2339E" w14:textId="77777777" w:rsidR="005E09A1" w:rsidRPr="001A6799" w:rsidRDefault="005E09A1" w:rsidP="001E5473">
            <w:pPr>
              <w:pStyle w:val="rowtabella0"/>
              <w:jc w:val="center"/>
              <w:rPr>
                <w:color w:val="002060"/>
              </w:rPr>
            </w:pPr>
            <w:r w:rsidRPr="001A679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30F24"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88A47"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DBA74"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6ED3A"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791ED" w14:textId="77777777" w:rsidR="005E09A1" w:rsidRPr="001A6799" w:rsidRDefault="005E09A1" w:rsidP="001E5473">
            <w:pPr>
              <w:pStyle w:val="rowtabella0"/>
              <w:jc w:val="center"/>
              <w:rPr>
                <w:color w:val="002060"/>
              </w:rPr>
            </w:pPr>
            <w:r w:rsidRPr="001A679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6125A" w14:textId="77777777" w:rsidR="005E09A1" w:rsidRPr="001A6799" w:rsidRDefault="005E09A1" w:rsidP="001E5473">
            <w:pPr>
              <w:pStyle w:val="rowtabella0"/>
              <w:jc w:val="center"/>
              <w:rPr>
                <w:color w:val="002060"/>
              </w:rPr>
            </w:pPr>
            <w:r w:rsidRPr="001A679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AFE0F"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14690" w14:textId="77777777" w:rsidR="005E09A1" w:rsidRPr="001A6799" w:rsidRDefault="005E09A1" w:rsidP="001E5473">
            <w:pPr>
              <w:pStyle w:val="rowtabella0"/>
              <w:jc w:val="center"/>
              <w:rPr>
                <w:color w:val="002060"/>
              </w:rPr>
            </w:pPr>
            <w:r w:rsidRPr="001A6799">
              <w:rPr>
                <w:color w:val="002060"/>
              </w:rPr>
              <w:t>0</w:t>
            </w:r>
          </w:p>
        </w:tc>
      </w:tr>
      <w:tr w:rsidR="005E09A1" w:rsidRPr="001A6799" w14:paraId="4FB368B3"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33970F" w14:textId="77777777" w:rsidR="005E09A1" w:rsidRPr="001A6799" w:rsidRDefault="005E09A1" w:rsidP="001E5473">
            <w:pPr>
              <w:pStyle w:val="rowtabella0"/>
              <w:rPr>
                <w:color w:val="002060"/>
              </w:rPr>
            </w:pPr>
            <w:r w:rsidRPr="001A6799">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6FD6D" w14:textId="77777777" w:rsidR="005E09A1" w:rsidRPr="001A6799" w:rsidRDefault="005E09A1" w:rsidP="001E5473">
            <w:pPr>
              <w:pStyle w:val="rowtabella0"/>
              <w:jc w:val="center"/>
              <w:rPr>
                <w:color w:val="002060"/>
              </w:rPr>
            </w:pPr>
            <w:r w:rsidRPr="001A67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53CC8"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973A3"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609C8"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22822"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A5818" w14:textId="77777777" w:rsidR="005E09A1" w:rsidRPr="001A6799" w:rsidRDefault="005E09A1" w:rsidP="001E5473">
            <w:pPr>
              <w:pStyle w:val="rowtabella0"/>
              <w:jc w:val="center"/>
              <w:rPr>
                <w:color w:val="002060"/>
              </w:rPr>
            </w:pPr>
            <w:r w:rsidRPr="001A679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29651" w14:textId="77777777" w:rsidR="005E09A1" w:rsidRPr="001A6799" w:rsidRDefault="005E09A1" w:rsidP="001E5473">
            <w:pPr>
              <w:pStyle w:val="rowtabella0"/>
              <w:jc w:val="center"/>
              <w:rPr>
                <w:color w:val="002060"/>
              </w:rPr>
            </w:pPr>
            <w:r w:rsidRPr="001A679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D762B"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B3A2B" w14:textId="77777777" w:rsidR="005E09A1" w:rsidRPr="001A6799" w:rsidRDefault="005E09A1" w:rsidP="001E5473">
            <w:pPr>
              <w:pStyle w:val="rowtabella0"/>
              <w:jc w:val="center"/>
              <w:rPr>
                <w:color w:val="002060"/>
              </w:rPr>
            </w:pPr>
            <w:r w:rsidRPr="001A6799">
              <w:rPr>
                <w:color w:val="002060"/>
              </w:rPr>
              <w:t>0</w:t>
            </w:r>
          </w:p>
        </w:tc>
      </w:tr>
      <w:tr w:rsidR="005E09A1" w:rsidRPr="001A6799" w14:paraId="1E7E4258"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C47624" w14:textId="77777777" w:rsidR="005E09A1" w:rsidRPr="001A6799" w:rsidRDefault="005E09A1" w:rsidP="001E5473">
            <w:pPr>
              <w:pStyle w:val="rowtabella0"/>
              <w:rPr>
                <w:color w:val="002060"/>
              </w:rPr>
            </w:pPr>
            <w:r w:rsidRPr="001A6799">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5181E" w14:textId="77777777" w:rsidR="005E09A1" w:rsidRPr="001A6799" w:rsidRDefault="005E09A1" w:rsidP="001E5473">
            <w:pPr>
              <w:pStyle w:val="rowtabella0"/>
              <w:jc w:val="center"/>
              <w:rPr>
                <w:color w:val="002060"/>
              </w:rPr>
            </w:pPr>
            <w:r w:rsidRPr="001A67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B3D53"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C4789"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116F4"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A73B8"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634F4" w14:textId="77777777" w:rsidR="005E09A1" w:rsidRPr="001A6799" w:rsidRDefault="005E09A1" w:rsidP="001E5473">
            <w:pPr>
              <w:pStyle w:val="rowtabella0"/>
              <w:jc w:val="center"/>
              <w:rPr>
                <w:color w:val="002060"/>
              </w:rPr>
            </w:pPr>
            <w:r w:rsidRPr="001A679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A700D" w14:textId="77777777" w:rsidR="005E09A1" w:rsidRPr="001A6799" w:rsidRDefault="005E09A1" w:rsidP="001E5473">
            <w:pPr>
              <w:pStyle w:val="rowtabella0"/>
              <w:jc w:val="center"/>
              <w:rPr>
                <w:color w:val="002060"/>
              </w:rPr>
            </w:pPr>
            <w:r w:rsidRPr="001A679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95C6C"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B4978" w14:textId="77777777" w:rsidR="005E09A1" w:rsidRPr="001A6799" w:rsidRDefault="005E09A1" w:rsidP="001E5473">
            <w:pPr>
              <w:pStyle w:val="rowtabella0"/>
              <w:jc w:val="center"/>
              <w:rPr>
                <w:color w:val="002060"/>
              </w:rPr>
            </w:pPr>
            <w:r w:rsidRPr="001A6799">
              <w:rPr>
                <w:color w:val="002060"/>
              </w:rPr>
              <w:t>0</w:t>
            </w:r>
          </w:p>
        </w:tc>
      </w:tr>
      <w:tr w:rsidR="005E09A1" w:rsidRPr="001A6799" w14:paraId="78E6892D"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C3FF92" w14:textId="77777777" w:rsidR="005E09A1" w:rsidRPr="001A6799" w:rsidRDefault="005E09A1" w:rsidP="001E5473">
            <w:pPr>
              <w:pStyle w:val="rowtabella0"/>
              <w:rPr>
                <w:color w:val="002060"/>
              </w:rPr>
            </w:pPr>
            <w:r w:rsidRPr="001A6799">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0852E" w14:textId="77777777" w:rsidR="005E09A1" w:rsidRPr="001A6799" w:rsidRDefault="005E09A1" w:rsidP="001E5473">
            <w:pPr>
              <w:pStyle w:val="rowtabella0"/>
              <w:jc w:val="center"/>
              <w:rPr>
                <w:color w:val="002060"/>
              </w:rPr>
            </w:pPr>
            <w:r w:rsidRPr="001A67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1FE9D"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1C31F"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7604A"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5E39A"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97A4A" w14:textId="77777777" w:rsidR="005E09A1" w:rsidRPr="001A6799" w:rsidRDefault="005E09A1" w:rsidP="001E5473">
            <w:pPr>
              <w:pStyle w:val="rowtabella0"/>
              <w:jc w:val="center"/>
              <w:rPr>
                <w:color w:val="002060"/>
              </w:rPr>
            </w:pPr>
            <w:r w:rsidRPr="001A679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53FBA" w14:textId="77777777" w:rsidR="005E09A1" w:rsidRPr="001A6799" w:rsidRDefault="005E09A1" w:rsidP="001E5473">
            <w:pPr>
              <w:pStyle w:val="rowtabella0"/>
              <w:jc w:val="center"/>
              <w:rPr>
                <w:color w:val="002060"/>
              </w:rPr>
            </w:pPr>
            <w:r w:rsidRPr="001A679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A8A0C"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EF980" w14:textId="77777777" w:rsidR="005E09A1" w:rsidRPr="001A6799" w:rsidRDefault="005E09A1" w:rsidP="001E5473">
            <w:pPr>
              <w:pStyle w:val="rowtabella0"/>
              <w:jc w:val="center"/>
              <w:rPr>
                <w:color w:val="002060"/>
              </w:rPr>
            </w:pPr>
            <w:r w:rsidRPr="001A6799">
              <w:rPr>
                <w:color w:val="002060"/>
              </w:rPr>
              <w:t>0</w:t>
            </w:r>
          </w:p>
        </w:tc>
      </w:tr>
      <w:tr w:rsidR="005E09A1" w:rsidRPr="001A6799" w14:paraId="4D80A621"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296FD8" w14:textId="77777777" w:rsidR="005E09A1" w:rsidRPr="001A6799" w:rsidRDefault="005E09A1" w:rsidP="001E5473">
            <w:pPr>
              <w:pStyle w:val="rowtabella0"/>
              <w:rPr>
                <w:color w:val="002060"/>
              </w:rPr>
            </w:pPr>
            <w:r w:rsidRPr="001A6799">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48BE9"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82656"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39007"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92DC5"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D8E26"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30864" w14:textId="77777777" w:rsidR="005E09A1" w:rsidRPr="001A6799" w:rsidRDefault="005E09A1" w:rsidP="001E5473">
            <w:pPr>
              <w:pStyle w:val="rowtabella0"/>
              <w:jc w:val="center"/>
              <w:rPr>
                <w:color w:val="002060"/>
              </w:rPr>
            </w:pPr>
            <w:r w:rsidRPr="001A679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5D433" w14:textId="77777777" w:rsidR="005E09A1" w:rsidRPr="001A6799" w:rsidRDefault="005E09A1" w:rsidP="001E5473">
            <w:pPr>
              <w:pStyle w:val="rowtabella0"/>
              <w:jc w:val="center"/>
              <w:rPr>
                <w:color w:val="002060"/>
              </w:rPr>
            </w:pPr>
            <w:r w:rsidRPr="001A679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A6345"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F377E" w14:textId="77777777" w:rsidR="005E09A1" w:rsidRPr="001A6799" w:rsidRDefault="005E09A1" w:rsidP="001E5473">
            <w:pPr>
              <w:pStyle w:val="rowtabella0"/>
              <w:jc w:val="center"/>
              <w:rPr>
                <w:color w:val="002060"/>
              </w:rPr>
            </w:pPr>
            <w:r w:rsidRPr="001A6799">
              <w:rPr>
                <w:color w:val="002060"/>
              </w:rPr>
              <w:t>0</w:t>
            </w:r>
          </w:p>
        </w:tc>
      </w:tr>
      <w:tr w:rsidR="005E09A1" w:rsidRPr="001A6799" w14:paraId="690EED8C"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721328" w14:textId="77777777" w:rsidR="005E09A1" w:rsidRPr="001A6799" w:rsidRDefault="005E09A1" w:rsidP="001E5473">
            <w:pPr>
              <w:pStyle w:val="rowtabella0"/>
              <w:rPr>
                <w:color w:val="002060"/>
                <w:lang w:val="es-ES"/>
              </w:rPr>
            </w:pPr>
            <w:r w:rsidRPr="001A6799">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5D733"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D880E"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97AB2"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4D102"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32B79"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76A18" w14:textId="77777777" w:rsidR="005E09A1" w:rsidRPr="001A6799" w:rsidRDefault="005E09A1" w:rsidP="001E5473">
            <w:pPr>
              <w:pStyle w:val="rowtabella0"/>
              <w:jc w:val="center"/>
              <w:rPr>
                <w:color w:val="002060"/>
              </w:rPr>
            </w:pPr>
            <w:r w:rsidRPr="001A679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DE9D8" w14:textId="77777777" w:rsidR="005E09A1" w:rsidRPr="001A6799" w:rsidRDefault="005E09A1" w:rsidP="001E5473">
            <w:pPr>
              <w:pStyle w:val="rowtabella0"/>
              <w:jc w:val="center"/>
              <w:rPr>
                <w:color w:val="002060"/>
              </w:rPr>
            </w:pPr>
            <w:r w:rsidRPr="001A679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0D61D" w14:textId="77777777" w:rsidR="005E09A1" w:rsidRPr="001A6799" w:rsidRDefault="005E09A1" w:rsidP="001E5473">
            <w:pPr>
              <w:pStyle w:val="rowtabella0"/>
              <w:jc w:val="center"/>
              <w:rPr>
                <w:color w:val="002060"/>
              </w:rPr>
            </w:pPr>
            <w:r w:rsidRPr="001A67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2FDCA" w14:textId="77777777" w:rsidR="005E09A1" w:rsidRPr="001A6799" w:rsidRDefault="005E09A1" w:rsidP="001E5473">
            <w:pPr>
              <w:pStyle w:val="rowtabella0"/>
              <w:jc w:val="center"/>
              <w:rPr>
                <w:color w:val="002060"/>
              </w:rPr>
            </w:pPr>
            <w:r w:rsidRPr="001A6799">
              <w:rPr>
                <w:color w:val="002060"/>
              </w:rPr>
              <w:t>0</w:t>
            </w:r>
          </w:p>
        </w:tc>
      </w:tr>
      <w:tr w:rsidR="005E09A1" w:rsidRPr="001A6799" w14:paraId="276F01F6"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BBF26A" w14:textId="77777777" w:rsidR="005E09A1" w:rsidRPr="001A6799" w:rsidRDefault="005E09A1" w:rsidP="001E5473">
            <w:pPr>
              <w:pStyle w:val="rowtabella0"/>
              <w:rPr>
                <w:color w:val="002060"/>
              </w:rPr>
            </w:pPr>
            <w:r w:rsidRPr="001A6799">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FD58D"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0649A"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054BE"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FCCF8"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73F07"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9CFF9" w14:textId="77777777" w:rsidR="005E09A1" w:rsidRPr="001A6799" w:rsidRDefault="005E09A1" w:rsidP="001E5473">
            <w:pPr>
              <w:pStyle w:val="rowtabella0"/>
              <w:jc w:val="center"/>
              <w:rPr>
                <w:color w:val="002060"/>
              </w:rPr>
            </w:pPr>
            <w:r w:rsidRPr="001A67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C7AE4" w14:textId="77777777" w:rsidR="005E09A1" w:rsidRPr="001A6799" w:rsidRDefault="005E09A1" w:rsidP="001E5473">
            <w:pPr>
              <w:pStyle w:val="rowtabella0"/>
              <w:jc w:val="center"/>
              <w:rPr>
                <w:color w:val="002060"/>
              </w:rPr>
            </w:pPr>
            <w:r w:rsidRPr="001A679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36B5A" w14:textId="77777777" w:rsidR="005E09A1" w:rsidRPr="001A6799" w:rsidRDefault="005E09A1" w:rsidP="001E5473">
            <w:pPr>
              <w:pStyle w:val="rowtabella0"/>
              <w:jc w:val="center"/>
              <w:rPr>
                <w:color w:val="002060"/>
              </w:rPr>
            </w:pPr>
            <w:r w:rsidRPr="001A67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A0C1A" w14:textId="77777777" w:rsidR="005E09A1" w:rsidRPr="001A6799" w:rsidRDefault="005E09A1" w:rsidP="001E5473">
            <w:pPr>
              <w:pStyle w:val="rowtabella0"/>
              <w:jc w:val="center"/>
              <w:rPr>
                <w:color w:val="002060"/>
              </w:rPr>
            </w:pPr>
            <w:r w:rsidRPr="001A6799">
              <w:rPr>
                <w:color w:val="002060"/>
              </w:rPr>
              <w:t>0</w:t>
            </w:r>
          </w:p>
        </w:tc>
      </w:tr>
      <w:tr w:rsidR="005E09A1" w:rsidRPr="001A6799" w14:paraId="1937E0D3" w14:textId="77777777" w:rsidTr="001E54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AAFCE7" w14:textId="77777777" w:rsidR="005E09A1" w:rsidRPr="001A6799" w:rsidRDefault="005E09A1" w:rsidP="001E5473">
            <w:pPr>
              <w:pStyle w:val="rowtabella0"/>
              <w:rPr>
                <w:color w:val="002060"/>
              </w:rPr>
            </w:pPr>
            <w:r w:rsidRPr="001A6799">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50F26"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2E77D"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79994"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B9436"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1C678" w14:textId="77777777" w:rsidR="005E09A1" w:rsidRPr="001A6799" w:rsidRDefault="005E09A1" w:rsidP="001E5473">
            <w:pPr>
              <w:pStyle w:val="rowtabella0"/>
              <w:jc w:val="center"/>
              <w:rPr>
                <w:color w:val="002060"/>
              </w:rPr>
            </w:pPr>
            <w:r w:rsidRPr="001A67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79DF8" w14:textId="77777777" w:rsidR="005E09A1" w:rsidRPr="001A6799" w:rsidRDefault="005E09A1" w:rsidP="001E5473">
            <w:pPr>
              <w:pStyle w:val="rowtabella0"/>
              <w:jc w:val="center"/>
              <w:rPr>
                <w:color w:val="002060"/>
              </w:rPr>
            </w:pPr>
            <w:r w:rsidRPr="001A67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40BA9" w14:textId="77777777" w:rsidR="005E09A1" w:rsidRPr="001A6799" w:rsidRDefault="005E09A1" w:rsidP="001E5473">
            <w:pPr>
              <w:pStyle w:val="rowtabella0"/>
              <w:jc w:val="center"/>
              <w:rPr>
                <w:color w:val="002060"/>
              </w:rPr>
            </w:pPr>
            <w:r w:rsidRPr="001A679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020B2" w14:textId="77777777" w:rsidR="005E09A1" w:rsidRPr="001A6799" w:rsidRDefault="005E09A1" w:rsidP="001E5473">
            <w:pPr>
              <w:pStyle w:val="rowtabella0"/>
              <w:jc w:val="center"/>
              <w:rPr>
                <w:color w:val="002060"/>
              </w:rPr>
            </w:pPr>
            <w:r w:rsidRPr="001A679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31F62" w14:textId="77777777" w:rsidR="005E09A1" w:rsidRPr="001A6799" w:rsidRDefault="005E09A1" w:rsidP="001E5473">
            <w:pPr>
              <w:pStyle w:val="rowtabella0"/>
              <w:jc w:val="center"/>
              <w:rPr>
                <w:color w:val="002060"/>
              </w:rPr>
            </w:pPr>
            <w:r w:rsidRPr="001A6799">
              <w:rPr>
                <w:color w:val="002060"/>
              </w:rPr>
              <w:t>0</w:t>
            </w:r>
          </w:p>
        </w:tc>
      </w:tr>
    </w:tbl>
    <w:p w14:paraId="0FB8B9A0" w14:textId="77777777" w:rsidR="005E09A1" w:rsidRDefault="005E09A1" w:rsidP="005E09A1">
      <w:pPr>
        <w:pStyle w:val="breakline"/>
        <w:rPr>
          <w:rFonts w:eastAsiaTheme="minorEastAsia"/>
          <w:color w:val="002060"/>
        </w:rPr>
      </w:pPr>
    </w:p>
    <w:p w14:paraId="5395D28B" w14:textId="35BAF2A4" w:rsidR="00C75AE1" w:rsidRPr="001A6799" w:rsidRDefault="00C75AE1" w:rsidP="00C75AE1">
      <w:pPr>
        <w:pStyle w:val="titoloprinc0"/>
        <w:rPr>
          <w:color w:val="002060"/>
        </w:rPr>
      </w:pPr>
      <w:r w:rsidRPr="001A6799">
        <w:rPr>
          <w:color w:val="002060"/>
        </w:rPr>
        <w:lastRenderedPageBreak/>
        <w:t>PROGRAMMA GARE</w:t>
      </w:r>
    </w:p>
    <w:p w14:paraId="54657712" w14:textId="77777777" w:rsidR="00C75AE1" w:rsidRDefault="00C75AE1" w:rsidP="005E09A1">
      <w:pPr>
        <w:pStyle w:val="breakline"/>
        <w:rPr>
          <w:rFonts w:eastAsiaTheme="minorEastAsia"/>
          <w:color w:val="002060"/>
        </w:rPr>
      </w:pPr>
    </w:p>
    <w:p w14:paraId="77D084EA" w14:textId="77777777" w:rsidR="00C75AE1" w:rsidRPr="00F96E2E" w:rsidRDefault="00C75AE1" w:rsidP="00C75AE1">
      <w:pPr>
        <w:pStyle w:val="sottotitolocampionato10"/>
        <w:rPr>
          <w:color w:val="002060"/>
        </w:rPr>
      </w:pPr>
      <w:r w:rsidRPr="00F96E2E">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9"/>
        <w:gridCol w:w="385"/>
        <w:gridCol w:w="898"/>
        <w:gridCol w:w="1198"/>
        <w:gridCol w:w="1558"/>
        <w:gridCol w:w="1537"/>
      </w:tblGrid>
      <w:tr w:rsidR="00C75AE1" w:rsidRPr="00F96E2E" w14:paraId="59340465" w14:textId="77777777" w:rsidTr="003D2E1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7FD0C" w14:textId="77777777" w:rsidR="00C75AE1" w:rsidRPr="00F96E2E" w:rsidRDefault="00C75AE1" w:rsidP="003D2E1D">
            <w:pPr>
              <w:pStyle w:val="headertabella0"/>
              <w:rPr>
                <w:color w:val="002060"/>
              </w:rPr>
            </w:pPr>
            <w:r w:rsidRPr="00F96E2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3688A" w14:textId="77777777" w:rsidR="00C75AE1" w:rsidRPr="00F96E2E" w:rsidRDefault="00C75AE1" w:rsidP="003D2E1D">
            <w:pPr>
              <w:pStyle w:val="headertabella0"/>
              <w:rPr>
                <w:color w:val="002060"/>
              </w:rPr>
            </w:pPr>
            <w:r w:rsidRPr="00F96E2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E2BEF" w14:textId="77777777" w:rsidR="00C75AE1" w:rsidRPr="00F96E2E" w:rsidRDefault="00C75AE1" w:rsidP="003D2E1D">
            <w:pPr>
              <w:pStyle w:val="headertabella0"/>
              <w:rPr>
                <w:color w:val="002060"/>
              </w:rPr>
            </w:pPr>
            <w:r w:rsidRPr="00F96E2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83356" w14:textId="77777777" w:rsidR="00C75AE1" w:rsidRPr="00F96E2E" w:rsidRDefault="00C75AE1" w:rsidP="003D2E1D">
            <w:pPr>
              <w:pStyle w:val="headertabella0"/>
              <w:rPr>
                <w:color w:val="002060"/>
              </w:rPr>
            </w:pPr>
            <w:r w:rsidRPr="00F96E2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636F7" w14:textId="77777777" w:rsidR="00C75AE1" w:rsidRPr="00F96E2E" w:rsidRDefault="00C75AE1" w:rsidP="003D2E1D">
            <w:pPr>
              <w:pStyle w:val="headertabella0"/>
              <w:rPr>
                <w:color w:val="002060"/>
              </w:rPr>
            </w:pPr>
            <w:r w:rsidRPr="00F96E2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7A1EF" w14:textId="77777777" w:rsidR="00C75AE1" w:rsidRPr="00F96E2E" w:rsidRDefault="00C75AE1" w:rsidP="003D2E1D">
            <w:pPr>
              <w:pStyle w:val="headertabella0"/>
              <w:rPr>
                <w:color w:val="002060"/>
              </w:rPr>
            </w:pPr>
            <w:proofErr w:type="spellStart"/>
            <w:r w:rsidRPr="00F96E2E">
              <w:rPr>
                <w:color w:val="002060"/>
              </w:rPr>
              <w:t>Localita'</w:t>
            </w:r>
            <w:proofErr w:type="spellEnd"/>
            <w:r w:rsidRPr="00F96E2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C1F93" w14:textId="77777777" w:rsidR="00C75AE1" w:rsidRPr="00F96E2E" w:rsidRDefault="00C75AE1" w:rsidP="003D2E1D">
            <w:pPr>
              <w:pStyle w:val="headertabella0"/>
              <w:rPr>
                <w:color w:val="002060"/>
              </w:rPr>
            </w:pPr>
            <w:r w:rsidRPr="00F96E2E">
              <w:rPr>
                <w:color w:val="002060"/>
              </w:rPr>
              <w:t>Indirizzo Impianto</w:t>
            </w:r>
          </w:p>
        </w:tc>
      </w:tr>
      <w:tr w:rsidR="00C75AE1" w:rsidRPr="00F96E2E" w14:paraId="2FBE5F57" w14:textId="77777777" w:rsidTr="003D2E1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998729" w14:textId="77777777" w:rsidR="00C75AE1" w:rsidRPr="00F96E2E" w:rsidRDefault="00C75AE1" w:rsidP="003D2E1D">
            <w:pPr>
              <w:pStyle w:val="rowtabella0"/>
              <w:rPr>
                <w:color w:val="002060"/>
              </w:rPr>
            </w:pPr>
            <w:r w:rsidRPr="00F96E2E">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E2FC06" w14:textId="77777777" w:rsidR="00C75AE1" w:rsidRPr="00F96E2E" w:rsidRDefault="00C75AE1" w:rsidP="003D2E1D">
            <w:pPr>
              <w:pStyle w:val="rowtabella0"/>
              <w:rPr>
                <w:color w:val="002060"/>
              </w:rPr>
            </w:pPr>
            <w:r w:rsidRPr="00F96E2E">
              <w:rPr>
                <w:color w:val="002060"/>
              </w:rPr>
              <w:t>TRE TORRI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EB3AA3" w14:textId="77777777" w:rsidR="00C75AE1" w:rsidRPr="00F96E2E" w:rsidRDefault="00C75AE1" w:rsidP="003D2E1D">
            <w:pPr>
              <w:pStyle w:val="rowtabella0"/>
              <w:jc w:val="center"/>
              <w:rPr>
                <w:color w:val="002060"/>
              </w:rPr>
            </w:pPr>
            <w:r w:rsidRPr="00F96E2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354B7D" w14:textId="77777777" w:rsidR="00C75AE1" w:rsidRPr="00F96E2E" w:rsidRDefault="00C75AE1" w:rsidP="003D2E1D">
            <w:pPr>
              <w:pStyle w:val="rowtabella0"/>
              <w:rPr>
                <w:color w:val="002060"/>
              </w:rPr>
            </w:pPr>
            <w:r w:rsidRPr="00F96E2E">
              <w:rPr>
                <w:color w:val="002060"/>
              </w:rPr>
              <w:t>24/11/2023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9DF72A" w14:textId="77777777" w:rsidR="00C75AE1" w:rsidRPr="00F96E2E" w:rsidRDefault="00C75AE1" w:rsidP="003D2E1D">
            <w:pPr>
              <w:pStyle w:val="rowtabella0"/>
              <w:rPr>
                <w:color w:val="002060"/>
              </w:rPr>
            </w:pPr>
            <w:r w:rsidRPr="00F96E2E">
              <w:rPr>
                <w:color w:val="002060"/>
              </w:rPr>
              <w:t xml:space="preserve">5454 </w:t>
            </w:r>
            <w:proofErr w:type="gramStart"/>
            <w:r w:rsidRPr="00F96E2E">
              <w:rPr>
                <w:color w:val="002060"/>
              </w:rPr>
              <w:t>C.COPERTO</w:t>
            </w:r>
            <w:proofErr w:type="gramEnd"/>
            <w:r w:rsidRPr="00F96E2E">
              <w:rPr>
                <w:color w:val="002060"/>
              </w:rPr>
              <w:t xml:space="preserve">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1FF0A8" w14:textId="77777777" w:rsidR="00C75AE1" w:rsidRPr="00F96E2E" w:rsidRDefault="00C75AE1" w:rsidP="003D2E1D">
            <w:pPr>
              <w:pStyle w:val="rowtabella0"/>
              <w:rPr>
                <w:color w:val="002060"/>
              </w:rPr>
            </w:pPr>
            <w:r w:rsidRPr="00F96E2E">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60342D" w14:textId="77777777" w:rsidR="00C75AE1" w:rsidRPr="00F96E2E" w:rsidRDefault="00C75AE1" w:rsidP="003D2E1D">
            <w:pPr>
              <w:pStyle w:val="rowtabella0"/>
              <w:rPr>
                <w:color w:val="002060"/>
              </w:rPr>
            </w:pPr>
            <w:r w:rsidRPr="00F96E2E">
              <w:rPr>
                <w:color w:val="002060"/>
              </w:rPr>
              <w:t>VIA VILLA TOMBARI</w:t>
            </w:r>
          </w:p>
        </w:tc>
      </w:tr>
      <w:tr w:rsidR="00C75AE1" w:rsidRPr="00F96E2E" w14:paraId="0699C674"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5C60E7" w14:textId="77777777" w:rsidR="00C75AE1" w:rsidRPr="00F96E2E" w:rsidRDefault="00C75AE1" w:rsidP="003D2E1D">
            <w:pPr>
              <w:pStyle w:val="rowtabella0"/>
              <w:rPr>
                <w:color w:val="002060"/>
              </w:rPr>
            </w:pPr>
            <w:r w:rsidRPr="00F96E2E">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FE3EA8" w14:textId="77777777" w:rsidR="00C75AE1" w:rsidRPr="00F96E2E" w:rsidRDefault="00C75AE1" w:rsidP="003D2E1D">
            <w:pPr>
              <w:pStyle w:val="rowtabella0"/>
              <w:rPr>
                <w:color w:val="002060"/>
              </w:rPr>
            </w:pPr>
            <w:r w:rsidRPr="00F96E2E">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B68A79"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EB1CD2" w14:textId="77777777" w:rsidR="00C75AE1" w:rsidRPr="00F96E2E" w:rsidRDefault="00C75AE1" w:rsidP="003D2E1D">
            <w:pPr>
              <w:pStyle w:val="rowtabella0"/>
              <w:rPr>
                <w:color w:val="002060"/>
              </w:rPr>
            </w:pPr>
            <w:r w:rsidRPr="00F96E2E">
              <w:rPr>
                <w:color w:val="002060"/>
              </w:rPr>
              <w:t>24/11/2023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BD8E77" w14:textId="77777777" w:rsidR="00C75AE1" w:rsidRPr="00F96E2E" w:rsidRDefault="00C75AE1" w:rsidP="003D2E1D">
            <w:pPr>
              <w:pStyle w:val="rowtabella0"/>
              <w:rPr>
                <w:color w:val="002060"/>
              </w:rPr>
            </w:pPr>
            <w:r w:rsidRPr="00F96E2E">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0F2D78" w14:textId="77777777" w:rsidR="00C75AE1" w:rsidRPr="00F96E2E" w:rsidRDefault="00C75AE1" w:rsidP="003D2E1D">
            <w:pPr>
              <w:pStyle w:val="rowtabella0"/>
              <w:rPr>
                <w:color w:val="002060"/>
              </w:rPr>
            </w:pPr>
            <w:r w:rsidRPr="00F96E2E">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501DF2" w14:textId="77777777" w:rsidR="00C75AE1" w:rsidRPr="00F96E2E" w:rsidRDefault="00C75AE1" w:rsidP="003D2E1D">
            <w:pPr>
              <w:pStyle w:val="rowtabella0"/>
              <w:rPr>
                <w:color w:val="002060"/>
              </w:rPr>
            </w:pPr>
            <w:r w:rsidRPr="00F96E2E">
              <w:rPr>
                <w:color w:val="002060"/>
              </w:rPr>
              <w:t>VIA GRAZIA DELEDDA</w:t>
            </w:r>
          </w:p>
        </w:tc>
      </w:tr>
      <w:tr w:rsidR="00C75AE1" w:rsidRPr="00F96E2E" w14:paraId="69178A21"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5EF53B" w14:textId="77777777" w:rsidR="00C75AE1" w:rsidRPr="00F96E2E" w:rsidRDefault="00C75AE1" w:rsidP="003D2E1D">
            <w:pPr>
              <w:pStyle w:val="rowtabella0"/>
              <w:rPr>
                <w:color w:val="002060"/>
              </w:rPr>
            </w:pPr>
            <w:r w:rsidRPr="00F96E2E">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F2AEE6" w14:textId="77777777" w:rsidR="00C75AE1" w:rsidRPr="00F96E2E" w:rsidRDefault="00C75AE1" w:rsidP="003D2E1D">
            <w:pPr>
              <w:pStyle w:val="rowtabella0"/>
              <w:rPr>
                <w:color w:val="002060"/>
              </w:rPr>
            </w:pPr>
            <w:r w:rsidRPr="00F96E2E">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2C9EEC"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D996C2" w14:textId="77777777" w:rsidR="00C75AE1" w:rsidRPr="00F96E2E" w:rsidRDefault="00C75AE1" w:rsidP="003D2E1D">
            <w:pPr>
              <w:pStyle w:val="rowtabella0"/>
              <w:rPr>
                <w:color w:val="002060"/>
              </w:rPr>
            </w:pPr>
            <w:r w:rsidRPr="00F96E2E">
              <w:rPr>
                <w:color w:val="002060"/>
              </w:rPr>
              <w:t>24/11/2023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794DD7" w14:textId="77777777" w:rsidR="00C75AE1" w:rsidRPr="00F96E2E" w:rsidRDefault="00C75AE1" w:rsidP="003D2E1D">
            <w:pPr>
              <w:pStyle w:val="rowtabella0"/>
              <w:rPr>
                <w:color w:val="002060"/>
              </w:rPr>
            </w:pPr>
            <w:r w:rsidRPr="00F96E2E">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AC283F" w14:textId="77777777" w:rsidR="00C75AE1" w:rsidRPr="00F96E2E" w:rsidRDefault="00C75AE1" w:rsidP="003D2E1D">
            <w:pPr>
              <w:pStyle w:val="rowtabella0"/>
              <w:rPr>
                <w:color w:val="002060"/>
              </w:rPr>
            </w:pPr>
            <w:r w:rsidRPr="00F96E2E">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90A506" w14:textId="77777777" w:rsidR="00C75AE1" w:rsidRPr="00F96E2E" w:rsidRDefault="00C75AE1" w:rsidP="003D2E1D">
            <w:pPr>
              <w:pStyle w:val="rowtabella0"/>
              <w:rPr>
                <w:color w:val="002060"/>
              </w:rPr>
            </w:pPr>
            <w:r w:rsidRPr="00F96E2E">
              <w:rPr>
                <w:color w:val="002060"/>
              </w:rPr>
              <w:t>VIA OLIMPIADI</w:t>
            </w:r>
          </w:p>
        </w:tc>
      </w:tr>
      <w:tr w:rsidR="00C75AE1" w:rsidRPr="00F96E2E" w14:paraId="4B5546DD"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1B019C" w14:textId="77777777" w:rsidR="00C75AE1" w:rsidRPr="00F96E2E" w:rsidRDefault="00C75AE1" w:rsidP="003D2E1D">
            <w:pPr>
              <w:pStyle w:val="rowtabella0"/>
              <w:rPr>
                <w:color w:val="002060"/>
              </w:rPr>
            </w:pPr>
            <w:r w:rsidRPr="00F96E2E">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198D8B" w14:textId="77777777" w:rsidR="00C75AE1" w:rsidRPr="00F96E2E" w:rsidRDefault="00C75AE1" w:rsidP="003D2E1D">
            <w:pPr>
              <w:pStyle w:val="rowtabella0"/>
              <w:rPr>
                <w:color w:val="002060"/>
              </w:rPr>
            </w:pPr>
            <w:r w:rsidRPr="00F96E2E">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57FF76"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F03659" w14:textId="77777777" w:rsidR="00C75AE1" w:rsidRPr="00F96E2E" w:rsidRDefault="00C75AE1" w:rsidP="003D2E1D">
            <w:pPr>
              <w:pStyle w:val="rowtabella0"/>
              <w:rPr>
                <w:color w:val="002060"/>
              </w:rPr>
            </w:pPr>
            <w:r w:rsidRPr="00F96E2E">
              <w:rPr>
                <w:color w:val="002060"/>
              </w:rPr>
              <w:t>24/11/2023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61BE0F" w14:textId="77777777" w:rsidR="00C75AE1" w:rsidRPr="00F96E2E" w:rsidRDefault="00C75AE1" w:rsidP="003D2E1D">
            <w:pPr>
              <w:pStyle w:val="rowtabella0"/>
              <w:rPr>
                <w:color w:val="002060"/>
              </w:rPr>
            </w:pPr>
            <w:r w:rsidRPr="00F96E2E">
              <w:rPr>
                <w:color w:val="002060"/>
              </w:rPr>
              <w:t xml:space="preserve">5286 PALESTRA </w:t>
            </w:r>
            <w:proofErr w:type="gramStart"/>
            <w:r w:rsidRPr="00F96E2E">
              <w:rPr>
                <w:color w:val="002060"/>
              </w:rPr>
              <w:t>C.SPORTIVO</w:t>
            </w:r>
            <w:proofErr w:type="gramEnd"/>
            <w:r w:rsidRPr="00F96E2E">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C53B77" w14:textId="77777777" w:rsidR="00C75AE1" w:rsidRPr="00F96E2E" w:rsidRDefault="00C75AE1" w:rsidP="003D2E1D">
            <w:pPr>
              <w:pStyle w:val="rowtabella0"/>
              <w:rPr>
                <w:color w:val="002060"/>
              </w:rPr>
            </w:pPr>
            <w:r w:rsidRPr="00F96E2E">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86FAED" w14:textId="77777777" w:rsidR="00C75AE1" w:rsidRPr="00F96E2E" w:rsidRDefault="00C75AE1" w:rsidP="003D2E1D">
            <w:pPr>
              <w:pStyle w:val="rowtabella0"/>
              <w:rPr>
                <w:color w:val="002060"/>
              </w:rPr>
            </w:pPr>
            <w:r w:rsidRPr="00F96E2E">
              <w:rPr>
                <w:color w:val="002060"/>
              </w:rPr>
              <w:t>VIA ALFIERI SNC</w:t>
            </w:r>
          </w:p>
        </w:tc>
      </w:tr>
      <w:tr w:rsidR="00C75AE1" w:rsidRPr="00F96E2E" w14:paraId="5A3365D3"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8C745D" w14:textId="77777777" w:rsidR="00C75AE1" w:rsidRPr="00F96E2E" w:rsidRDefault="00C75AE1" w:rsidP="003D2E1D">
            <w:pPr>
              <w:pStyle w:val="rowtabella0"/>
              <w:rPr>
                <w:color w:val="002060"/>
              </w:rPr>
            </w:pPr>
            <w:r w:rsidRPr="00F96E2E">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58D2BA" w14:textId="77777777" w:rsidR="00C75AE1" w:rsidRPr="00F96E2E" w:rsidRDefault="00C75AE1" w:rsidP="003D2E1D">
            <w:pPr>
              <w:pStyle w:val="rowtabella0"/>
              <w:rPr>
                <w:color w:val="002060"/>
              </w:rPr>
            </w:pPr>
            <w:r w:rsidRPr="00F96E2E">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98F339"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B7C0C0" w14:textId="77777777" w:rsidR="00C75AE1" w:rsidRPr="00F96E2E" w:rsidRDefault="00C75AE1" w:rsidP="003D2E1D">
            <w:pPr>
              <w:pStyle w:val="rowtabella0"/>
              <w:rPr>
                <w:color w:val="002060"/>
              </w:rPr>
            </w:pPr>
            <w:r w:rsidRPr="00F96E2E">
              <w:rPr>
                <w:color w:val="002060"/>
              </w:rPr>
              <w:t>24/11/2023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6A6715" w14:textId="77777777" w:rsidR="00C75AE1" w:rsidRPr="00F96E2E" w:rsidRDefault="00C75AE1" w:rsidP="003D2E1D">
            <w:pPr>
              <w:pStyle w:val="rowtabella0"/>
              <w:rPr>
                <w:color w:val="002060"/>
              </w:rPr>
            </w:pPr>
            <w:r w:rsidRPr="00F96E2E">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016898" w14:textId="77777777" w:rsidR="00C75AE1" w:rsidRPr="00F96E2E" w:rsidRDefault="00C75AE1" w:rsidP="003D2E1D">
            <w:pPr>
              <w:pStyle w:val="rowtabella0"/>
              <w:rPr>
                <w:color w:val="002060"/>
              </w:rPr>
            </w:pPr>
            <w:r w:rsidRPr="00F96E2E">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167280" w14:textId="77777777" w:rsidR="00C75AE1" w:rsidRPr="00F96E2E" w:rsidRDefault="00C75AE1" w:rsidP="003D2E1D">
            <w:pPr>
              <w:pStyle w:val="rowtabella0"/>
              <w:rPr>
                <w:color w:val="002060"/>
              </w:rPr>
            </w:pPr>
            <w:r w:rsidRPr="00F96E2E">
              <w:rPr>
                <w:color w:val="002060"/>
              </w:rPr>
              <w:t>VIA DEI TESSITORI</w:t>
            </w:r>
          </w:p>
        </w:tc>
      </w:tr>
      <w:tr w:rsidR="00C75AE1" w:rsidRPr="00F96E2E" w14:paraId="6EF1348F"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D63AE1" w14:textId="77777777" w:rsidR="00C75AE1" w:rsidRPr="00F96E2E" w:rsidRDefault="00C75AE1" w:rsidP="003D2E1D">
            <w:pPr>
              <w:pStyle w:val="rowtabella0"/>
              <w:rPr>
                <w:color w:val="002060"/>
              </w:rPr>
            </w:pPr>
            <w:r w:rsidRPr="00F96E2E">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9D7A71" w14:textId="77777777" w:rsidR="00C75AE1" w:rsidRPr="00F96E2E" w:rsidRDefault="00C75AE1" w:rsidP="003D2E1D">
            <w:pPr>
              <w:pStyle w:val="rowtabella0"/>
              <w:rPr>
                <w:color w:val="002060"/>
              </w:rPr>
            </w:pPr>
            <w:r w:rsidRPr="00F96E2E">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6F1D70"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C93591" w14:textId="77777777" w:rsidR="00C75AE1" w:rsidRPr="00F96E2E" w:rsidRDefault="00C75AE1" w:rsidP="003D2E1D">
            <w:pPr>
              <w:pStyle w:val="rowtabella0"/>
              <w:rPr>
                <w:color w:val="002060"/>
              </w:rPr>
            </w:pPr>
            <w:r w:rsidRPr="00F96E2E">
              <w:rPr>
                <w:color w:val="002060"/>
              </w:rPr>
              <w:t>24/11/2023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18DA76" w14:textId="77777777" w:rsidR="00C75AE1" w:rsidRPr="00F96E2E" w:rsidRDefault="00C75AE1" w:rsidP="003D2E1D">
            <w:pPr>
              <w:pStyle w:val="rowtabella0"/>
              <w:rPr>
                <w:color w:val="002060"/>
              </w:rPr>
            </w:pPr>
            <w:r w:rsidRPr="00F96E2E">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81B217" w14:textId="77777777" w:rsidR="00C75AE1" w:rsidRPr="00F96E2E" w:rsidRDefault="00C75AE1" w:rsidP="003D2E1D">
            <w:pPr>
              <w:pStyle w:val="rowtabella0"/>
              <w:rPr>
                <w:color w:val="002060"/>
              </w:rPr>
            </w:pPr>
            <w:r w:rsidRPr="00F96E2E">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99F24D" w14:textId="77777777" w:rsidR="00C75AE1" w:rsidRPr="00F96E2E" w:rsidRDefault="00C75AE1" w:rsidP="003D2E1D">
            <w:pPr>
              <w:pStyle w:val="rowtabella0"/>
              <w:rPr>
                <w:color w:val="002060"/>
              </w:rPr>
            </w:pPr>
            <w:r w:rsidRPr="00F96E2E">
              <w:rPr>
                <w:color w:val="002060"/>
              </w:rPr>
              <w:t>VIA ALESSANDRO MANZONI</w:t>
            </w:r>
          </w:p>
        </w:tc>
      </w:tr>
      <w:tr w:rsidR="00C75AE1" w:rsidRPr="00F96E2E" w14:paraId="738E7285" w14:textId="77777777" w:rsidTr="003D2E1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7A41D1" w14:textId="77777777" w:rsidR="00C75AE1" w:rsidRPr="00F96E2E" w:rsidRDefault="00C75AE1" w:rsidP="003D2E1D">
            <w:pPr>
              <w:pStyle w:val="rowtabella0"/>
              <w:rPr>
                <w:color w:val="002060"/>
              </w:rPr>
            </w:pPr>
            <w:r w:rsidRPr="00F96E2E">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3BD01C" w14:textId="77777777" w:rsidR="00C75AE1" w:rsidRPr="00F96E2E" w:rsidRDefault="00C75AE1" w:rsidP="003D2E1D">
            <w:pPr>
              <w:pStyle w:val="rowtabella0"/>
              <w:rPr>
                <w:color w:val="002060"/>
              </w:rPr>
            </w:pPr>
            <w:r w:rsidRPr="00F96E2E">
              <w:rPr>
                <w:color w:val="002060"/>
              </w:rPr>
              <w:t>FUTSAL CASELLE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AB8C34"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2E6C0D" w14:textId="77777777" w:rsidR="00C75AE1" w:rsidRPr="00F96E2E" w:rsidRDefault="00C75AE1" w:rsidP="003D2E1D">
            <w:pPr>
              <w:pStyle w:val="rowtabella0"/>
              <w:rPr>
                <w:color w:val="002060"/>
              </w:rPr>
            </w:pPr>
            <w:r w:rsidRPr="00F96E2E">
              <w:rPr>
                <w:color w:val="002060"/>
              </w:rPr>
              <w:t>24/11/2023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F3FB4D" w14:textId="77777777" w:rsidR="00C75AE1" w:rsidRPr="00F96E2E" w:rsidRDefault="00C75AE1" w:rsidP="003D2E1D">
            <w:pPr>
              <w:pStyle w:val="rowtabella0"/>
              <w:rPr>
                <w:color w:val="002060"/>
              </w:rPr>
            </w:pPr>
            <w:r w:rsidRPr="00F96E2E">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FC84E0" w14:textId="77777777" w:rsidR="00C75AE1" w:rsidRPr="00F96E2E" w:rsidRDefault="00C75AE1" w:rsidP="003D2E1D">
            <w:pPr>
              <w:pStyle w:val="rowtabella0"/>
              <w:rPr>
                <w:color w:val="002060"/>
              </w:rPr>
            </w:pPr>
            <w:r w:rsidRPr="00F96E2E">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825F4B" w14:textId="77777777" w:rsidR="00C75AE1" w:rsidRPr="00F96E2E" w:rsidRDefault="00C75AE1" w:rsidP="003D2E1D">
            <w:pPr>
              <w:pStyle w:val="rowtabella0"/>
              <w:rPr>
                <w:color w:val="002060"/>
              </w:rPr>
            </w:pPr>
            <w:r w:rsidRPr="00F96E2E">
              <w:rPr>
                <w:color w:val="002060"/>
              </w:rPr>
              <w:t xml:space="preserve">VIA </w:t>
            </w:r>
            <w:proofErr w:type="gramStart"/>
            <w:r w:rsidRPr="00F96E2E">
              <w:rPr>
                <w:color w:val="002060"/>
              </w:rPr>
              <w:t>B.ROSSI</w:t>
            </w:r>
            <w:proofErr w:type="gramEnd"/>
            <w:r w:rsidRPr="00F96E2E">
              <w:rPr>
                <w:color w:val="002060"/>
              </w:rPr>
              <w:t xml:space="preserve"> SNC</w:t>
            </w:r>
          </w:p>
        </w:tc>
      </w:tr>
    </w:tbl>
    <w:p w14:paraId="0A86FE25" w14:textId="77777777" w:rsidR="00C75AE1" w:rsidRDefault="00C75AE1" w:rsidP="005E09A1">
      <w:pPr>
        <w:pStyle w:val="breakline"/>
        <w:rPr>
          <w:rFonts w:eastAsiaTheme="minorEastAsia"/>
          <w:color w:val="002060"/>
        </w:rPr>
      </w:pPr>
    </w:p>
    <w:p w14:paraId="3CB5E0BA" w14:textId="77777777" w:rsidR="005E09A1" w:rsidRPr="001A6799" w:rsidRDefault="005E09A1" w:rsidP="005E09A1">
      <w:pPr>
        <w:pStyle w:val="breakline"/>
        <w:rPr>
          <w:color w:val="002060"/>
        </w:rPr>
      </w:pPr>
    </w:p>
    <w:p w14:paraId="287B22DA" w14:textId="77777777" w:rsidR="005E09A1" w:rsidRPr="001A6799" w:rsidRDefault="005E09A1" w:rsidP="005E09A1">
      <w:pPr>
        <w:pStyle w:val="titolocampionato0"/>
        <w:shd w:val="clear" w:color="auto" w:fill="CCCCCC"/>
        <w:spacing w:before="80" w:after="40"/>
        <w:rPr>
          <w:color w:val="002060"/>
        </w:rPr>
      </w:pPr>
      <w:r w:rsidRPr="001A6799">
        <w:rPr>
          <w:color w:val="002060"/>
        </w:rPr>
        <w:t>CALCIO A CINQUE SERIE C2</w:t>
      </w:r>
    </w:p>
    <w:p w14:paraId="16F4D286" w14:textId="77777777" w:rsidR="005E09A1" w:rsidRPr="001A6799" w:rsidRDefault="005E09A1" w:rsidP="005E09A1">
      <w:pPr>
        <w:pStyle w:val="titoloprinc0"/>
        <w:rPr>
          <w:color w:val="002060"/>
        </w:rPr>
      </w:pPr>
      <w:r w:rsidRPr="001A6799">
        <w:rPr>
          <w:color w:val="002060"/>
        </w:rPr>
        <w:t>VARIAZIONI AL PROGRAMMA GARE</w:t>
      </w:r>
    </w:p>
    <w:p w14:paraId="493D238A" w14:textId="77777777" w:rsidR="005E09A1" w:rsidRPr="001A6799" w:rsidRDefault="005E09A1" w:rsidP="005E09A1">
      <w:pPr>
        <w:pStyle w:val="breakline"/>
        <w:rPr>
          <w:color w:val="002060"/>
        </w:rPr>
      </w:pPr>
    </w:p>
    <w:p w14:paraId="49893C33" w14:textId="77777777" w:rsidR="005E09A1" w:rsidRPr="001A6799" w:rsidRDefault="005E09A1" w:rsidP="005E09A1">
      <w:pPr>
        <w:pStyle w:val="breakline"/>
        <w:rPr>
          <w:color w:val="002060"/>
        </w:rPr>
      </w:pPr>
    </w:p>
    <w:p w14:paraId="672B7F20" w14:textId="77777777" w:rsidR="005E09A1" w:rsidRPr="001A6799" w:rsidRDefault="005E09A1" w:rsidP="005E09A1">
      <w:pPr>
        <w:pStyle w:val="sottotitolocampionato10"/>
        <w:rPr>
          <w:color w:val="002060"/>
        </w:rPr>
      </w:pPr>
      <w:r w:rsidRPr="001A679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E09A1" w:rsidRPr="001A6799" w14:paraId="720E3763" w14:textId="77777777" w:rsidTr="00BD5AC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8E6F7" w14:textId="77777777" w:rsidR="005E09A1" w:rsidRPr="001A6799" w:rsidRDefault="005E09A1" w:rsidP="001E5473">
            <w:pPr>
              <w:pStyle w:val="headertabella0"/>
              <w:rPr>
                <w:color w:val="002060"/>
              </w:rPr>
            </w:pPr>
            <w:r w:rsidRPr="001A679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13A44" w14:textId="77777777" w:rsidR="005E09A1" w:rsidRPr="001A6799" w:rsidRDefault="005E09A1" w:rsidP="001E5473">
            <w:pPr>
              <w:pStyle w:val="headertabella0"/>
              <w:rPr>
                <w:color w:val="002060"/>
              </w:rPr>
            </w:pPr>
            <w:r w:rsidRPr="001A6799">
              <w:rPr>
                <w:color w:val="002060"/>
              </w:rPr>
              <w:t xml:space="preserve">N° </w:t>
            </w:r>
            <w:proofErr w:type="spellStart"/>
            <w:r w:rsidRPr="001A6799">
              <w:rPr>
                <w:color w:val="002060"/>
              </w:rPr>
              <w:t>Gior</w:t>
            </w:r>
            <w:proofErr w:type="spellEnd"/>
            <w:r w:rsidRPr="001A679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526CE" w14:textId="77777777" w:rsidR="005E09A1" w:rsidRPr="001A6799" w:rsidRDefault="005E09A1" w:rsidP="001E5473">
            <w:pPr>
              <w:pStyle w:val="headertabella0"/>
              <w:rPr>
                <w:color w:val="002060"/>
              </w:rPr>
            </w:pPr>
            <w:r w:rsidRPr="001A679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EA073" w14:textId="77777777" w:rsidR="005E09A1" w:rsidRPr="001A6799" w:rsidRDefault="005E09A1" w:rsidP="001E5473">
            <w:pPr>
              <w:pStyle w:val="headertabella0"/>
              <w:rPr>
                <w:color w:val="002060"/>
              </w:rPr>
            </w:pPr>
            <w:r w:rsidRPr="001A679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E4008" w14:textId="77777777" w:rsidR="005E09A1" w:rsidRPr="001A6799" w:rsidRDefault="005E09A1" w:rsidP="001E5473">
            <w:pPr>
              <w:pStyle w:val="headertabella0"/>
              <w:rPr>
                <w:color w:val="002060"/>
              </w:rPr>
            </w:pPr>
            <w:r w:rsidRPr="001A6799">
              <w:rPr>
                <w:color w:val="002060"/>
              </w:rPr>
              <w:t xml:space="preserve">Data </w:t>
            </w:r>
            <w:proofErr w:type="spellStart"/>
            <w:r w:rsidRPr="001A6799">
              <w:rPr>
                <w:color w:val="002060"/>
              </w:rPr>
              <w:t>Orig</w:t>
            </w:r>
            <w:proofErr w:type="spellEnd"/>
            <w:r w:rsidRPr="001A679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B4E3F" w14:textId="77777777" w:rsidR="005E09A1" w:rsidRPr="001A6799" w:rsidRDefault="005E09A1" w:rsidP="001E5473">
            <w:pPr>
              <w:pStyle w:val="headertabella0"/>
              <w:rPr>
                <w:color w:val="002060"/>
              </w:rPr>
            </w:pPr>
            <w:r w:rsidRPr="001A679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58A7A" w14:textId="77777777" w:rsidR="005E09A1" w:rsidRPr="001A6799" w:rsidRDefault="005E09A1" w:rsidP="001E5473">
            <w:pPr>
              <w:pStyle w:val="headertabella0"/>
              <w:rPr>
                <w:color w:val="002060"/>
              </w:rPr>
            </w:pPr>
            <w:r w:rsidRPr="001A6799">
              <w:rPr>
                <w:color w:val="002060"/>
              </w:rPr>
              <w:t xml:space="preserve">Ora </w:t>
            </w:r>
            <w:proofErr w:type="spellStart"/>
            <w:r w:rsidRPr="001A6799">
              <w:rPr>
                <w:color w:val="002060"/>
              </w:rPr>
              <w:t>Orig</w:t>
            </w:r>
            <w:proofErr w:type="spellEnd"/>
            <w:r w:rsidRPr="001A679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E17A7" w14:textId="77777777" w:rsidR="005E09A1" w:rsidRPr="001A6799" w:rsidRDefault="005E09A1" w:rsidP="001E5473">
            <w:pPr>
              <w:pStyle w:val="headertabella0"/>
              <w:rPr>
                <w:color w:val="002060"/>
              </w:rPr>
            </w:pPr>
            <w:r w:rsidRPr="001A6799">
              <w:rPr>
                <w:color w:val="002060"/>
              </w:rPr>
              <w:t>Impianto</w:t>
            </w:r>
          </w:p>
        </w:tc>
      </w:tr>
      <w:tr w:rsidR="005E09A1" w:rsidRPr="001A6799" w14:paraId="0DCA92CA" w14:textId="77777777" w:rsidTr="00BD5AC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FBA04" w14:textId="77777777" w:rsidR="005E09A1" w:rsidRPr="00BD5AC1" w:rsidRDefault="005E09A1" w:rsidP="001E5473">
            <w:pPr>
              <w:pStyle w:val="rowtabella0"/>
              <w:rPr>
                <w:color w:val="002060"/>
                <w:highlight w:val="yellow"/>
              </w:rPr>
            </w:pPr>
            <w:r w:rsidRPr="00BD5AC1">
              <w:rPr>
                <w:color w:val="002060"/>
                <w:highlight w:val="yellow"/>
              </w:rPr>
              <w:t>24/11/2023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FF868" w14:textId="77777777" w:rsidR="005E09A1" w:rsidRPr="00BD5AC1" w:rsidRDefault="005E09A1" w:rsidP="001E5473">
            <w:pPr>
              <w:pStyle w:val="rowtabella0"/>
              <w:jc w:val="center"/>
              <w:rPr>
                <w:color w:val="002060"/>
                <w:highlight w:val="yellow"/>
              </w:rPr>
            </w:pPr>
            <w:r w:rsidRPr="00BD5AC1">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97629" w14:textId="77777777" w:rsidR="005E09A1" w:rsidRPr="00BD5AC1" w:rsidRDefault="005E09A1" w:rsidP="001E5473">
            <w:pPr>
              <w:pStyle w:val="rowtabella0"/>
              <w:rPr>
                <w:color w:val="002060"/>
                <w:highlight w:val="yellow"/>
              </w:rPr>
            </w:pPr>
            <w:r w:rsidRPr="00BD5AC1">
              <w:rPr>
                <w:color w:val="002060"/>
                <w:highlight w:val="yellow"/>
              </w:rPr>
              <w:t>ACLI VILLA MUSONE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6EE91" w14:textId="77777777" w:rsidR="005E09A1" w:rsidRPr="00BD5AC1" w:rsidRDefault="005E09A1" w:rsidP="001E5473">
            <w:pPr>
              <w:pStyle w:val="rowtabella0"/>
              <w:rPr>
                <w:color w:val="002060"/>
                <w:highlight w:val="yellow"/>
              </w:rPr>
            </w:pPr>
            <w:r w:rsidRPr="00BD5AC1">
              <w:rPr>
                <w:color w:val="002060"/>
                <w:highlight w:val="yellow"/>
              </w:rPr>
              <w:t>POLISPORTIVA VICTORIA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B0B30" w14:textId="0A40AEA7" w:rsidR="005E09A1" w:rsidRPr="00BD5AC1" w:rsidRDefault="00BD5AC1" w:rsidP="001E5473">
            <w:pPr>
              <w:rPr>
                <w:rFonts w:ascii="Arial" w:hAnsi="Arial" w:cs="Arial"/>
                <w:color w:val="002060"/>
                <w:sz w:val="12"/>
                <w:szCs w:val="12"/>
              </w:rPr>
            </w:pPr>
            <w:r w:rsidRPr="00BD5AC1">
              <w:rPr>
                <w:rFonts w:ascii="Arial" w:hAnsi="Arial" w:cs="Arial"/>
                <w:color w:val="002060"/>
                <w:sz w:val="12"/>
                <w:szCs w:val="12"/>
              </w:rPr>
              <w:t>25</w:t>
            </w:r>
            <w:r w:rsidRPr="00BD5AC1">
              <w:rPr>
                <w:rFonts w:ascii="Arial" w:hAnsi="Arial" w:cs="Arial"/>
                <w:color w:val="002060"/>
                <w:sz w:val="12"/>
                <w:szCs w:val="12"/>
              </w:rPr>
              <w:t>/1</w:t>
            </w:r>
            <w:r w:rsidRPr="00BD5AC1">
              <w:rPr>
                <w:rFonts w:ascii="Arial" w:hAnsi="Arial" w:cs="Arial"/>
                <w:color w:val="002060"/>
                <w:sz w:val="12"/>
                <w:szCs w:val="12"/>
              </w:rPr>
              <w:t>1</w:t>
            </w:r>
            <w:r w:rsidRPr="00BD5AC1">
              <w:rPr>
                <w:rFonts w:ascii="Arial" w:hAnsi="Arial" w:cs="Arial"/>
                <w:color w:val="002060"/>
                <w:sz w:val="12"/>
                <w:szCs w:val="12"/>
              </w:rPr>
              <w:t>/2023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91A76" w14:textId="77777777" w:rsidR="005E09A1" w:rsidRPr="001A6799" w:rsidRDefault="005E09A1" w:rsidP="001E5473">
            <w:pPr>
              <w:pStyle w:val="rowtabella0"/>
              <w:jc w:val="center"/>
              <w:rPr>
                <w:color w:val="002060"/>
              </w:rPr>
            </w:pPr>
            <w:r w:rsidRPr="00BD5AC1">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8FB88" w14:textId="77777777" w:rsidR="005E09A1" w:rsidRPr="001A6799" w:rsidRDefault="005E09A1" w:rsidP="001E5473">
            <w:pPr>
              <w:pStyle w:val="rowtabella0"/>
              <w:jc w:val="center"/>
              <w:rPr>
                <w:color w:val="002060"/>
              </w:rPr>
            </w:pPr>
            <w:r w:rsidRPr="001A6799">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66201" w14:textId="77777777" w:rsidR="005E09A1" w:rsidRPr="001A6799" w:rsidRDefault="005E09A1" w:rsidP="001E5473">
            <w:pPr>
              <w:rPr>
                <w:color w:val="002060"/>
              </w:rPr>
            </w:pPr>
          </w:p>
        </w:tc>
      </w:tr>
    </w:tbl>
    <w:p w14:paraId="33A2C3C4" w14:textId="77777777" w:rsidR="005E09A1" w:rsidRPr="001A6799" w:rsidRDefault="005E09A1" w:rsidP="005E09A1">
      <w:pPr>
        <w:pStyle w:val="breakline"/>
        <w:rPr>
          <w:rFonts w:eastAsiaTheme="minorEastAsia"/>
          <w:color w:val="002060"/>
        </w:rPr>
      </w:pPr>
    </w:p>
    <w:p w14:paraId="063D0196" w14:textId="77777777" w:rsidR="005E09A1" w:rsidRPr="001A6799" w:rsidRDefault="005E09A1" w:rsidP="005E09A1">
      <w:pPr>
        <w:pStyle w:val="breakline"/>
        <w:rPr>
          <w:color w:val="002060"/>
        </w:rPr>
      </w:pPr>
    </w:p>
    <w:p w14:paraId="6D7280A0" w14:textId="77777777" w:rsidR="005E09A1" w:rsidRPr="001A6799" w:rsidRDefault="005E09A1" w:rsidP="005E09A1">
      <w:pPr>
        <w:pStyle w:val="sottotitolocampionato10"/>
        <w:rPr>
          <w:color w:val="002060"/>
        </w:rPr>
      </w:pPr>
      <w:r w:rsidRPr="001A679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E09A1" w:rsidRPr="001A6799" w14:paraId="37BB363D" w14:textId="77777777" w:rsidTr="00BD5AC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D6F9C" w14:textId="77777777" w:rsidR="005E09A1" w:rsidRPr="001A6799" w:rsidRDefault="005E09A1" w:rsidP="001E5473">
            <w:pPr>
              <w:pStyle w:val="headertabella0"/>
              <w:rPr>
                <w:color w:val="002060"/>
              </w:rPr>
            </w:pPr>
            <w:r w:rsidRPr="001A679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FACAE" w14:textId="77777777" w:rsidR="005E09A1" w:rsidRPr="001A6799" w:rsidRDefault="005E09A1" w:rsidP="001E5473">
            <w:pPr>
              <w:pStyle w:val="headertabella0"/>
              <w:rPr>
                <w:color w:val="002060"/>
              </w:rPr>
            </w:pPr>
            <w:r w:rsidRPr="001A6799">
              <w:rPr>
                <w:color w:val="002060"/>
              </w:rPr>
              <w:t xml:space="preserve">N° </w:t>
            </w:r>
            <w:proofErr w:type="spellStart"/>
            <w:r w:rsidRPr="001A6799">
              <w:rPr>
                <w:color w:val="002060"/>
              </w:rPr>
              <w:t>Gior</w:t>
            </w:r>
            <w:proofErr w:type="spellEnd"/>
            <w:r w:rsidRPr="001A679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07676" w14:textId="77777777" w:rsidR="005E09A1" w:rsidRPr="001A6799" w:rsidRDefault="005E09A1" w:rsidP="001E5473">
            <w:pPr>
              <w:pStyle w:val="headertabella0"/>
              <w:rPr>
                <w:color w:val="002060"/>
              </w:rPr>
            </w:pPr>
            <w:r w:rsidRPr="001A679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D723F" w14:textId="77777777" w:rsidR="005E09A1" w:rsidRPr="001A6799" w:rsidRDefault="005E09A1" w:rsidP="001E5473">
            <w:pPr>
              <w:pStyle w:val="headertabella0"/>
              <w:rPr>
                <w:color w:val="002060"/>
              </w:rPr>
            </w:pPr>
            <w:r w:rsidRPr="001A679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4AB83" w14:textId="77777777" w:rsidR="005E09A1" w:rsidRPr="001A6799" w:rsidRDefault="005E09A1" w:rsidP="001E5473">
            <w:pPr>
              <w:pStyle w:val="headertabella0"/>
              <w:rPr>
                <w:color w:val="002060"/>
              </w:rPr>
            </w:pPr>
            <w:r w:rsidRPr="001A6799">
              <w:rPr>
                <w:color w:val="002060"/>
              </w:rPr>
              <w:t xml:space="preserve">Data </w:t>
            </w:r>
            <w:proofErr w:type="spellStart"/>
            <w:r w:rsidRPr="001A6799">
              <w:rPr>
                <w:color w:val="002060"/>
              </w:rPr>
              <w:t>Orig</w:t>
            </w:r>
            <w:proofErr w:type="spellEnd"/>
            <w:r w:rsidRPr="001A679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48526" w14:textId="77777777" w:rsidR="005E09A1" w:rsidRPr="001A6799" w:rsidRDefault="005E09A1" w:rsidP="001E5473">
            <w:pPr>
              <w:pStyle w:val="headertabella0"/>
              <w:rPr>
                <w:color w:val="002060"/>
              </w:rPr>
            </w:pPr>
            <w:r w:rsidRPr="001A679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4E45C" w14:textId="77777777" w:rsidR="005E09A1" w:rsidRPr="001A6799" w:rsidRDefault="005E09A1" w:rsidP="001E5473">
            <w:pPr>
              <w:pStyle w:val="headertabella0"/>
              <w:rPr>
                <w:color w:val="002060"/>
              </w:rPr>
            </w:pPr>
            <w:r w:rsidRPr="001A6799">
              <w:rPr>
                <w:color w:val="002060"/>
              </w:rPr>
              <w:t xml:space="preserve">Ora </w:t>
            </w:r>
            <w:proofErr w:type="spellStart"/>
            <w:r w:rsidRPr="001A6799">
              <w:rPr>
                <w:color w:val="002060"/>
              </w:rPr>
              <w:t>Orig</w:t>
            </w:r>
            <w:proofErr w:type="spellEnd"/>
            <w:r w:rsidRPr="001A679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98A4C" w14:textId="77777777" w:rsidR="005E09A1" w:rsidRPr="001A6799" w:rsidRDefault="005E09A1" w:rsidP="001E5473">
            <w:pPr>
              <w:pStyle w:val="headertabella0"/>
              <w:rPr>
                <w:color w:val="002060"/>
              </w:rPr>
            </w:pPr>
            <w:r w:rsidRPr="001A6799">
              <w:rPr>
                <w:color w:val="002060"/>
              </w:rPr>
              <w:t>Impianto</w:t>
            </w:r>
          </w:p>
        </w:tc>
      </w:tr>
      <w:tr w:rsidR="005E09A1" w:rsidRPr="001A6799" w14:paraId="770C702A" w14:textId="77777777" w:rsidTr="00BD5AC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C9795" w14:textId="77777777" w:rsidR="005E09A1" w:rsidRPr="00BD5AC1" w:rsidRDefault="005E09A1" w:rsidP="001E5473">
            <w:pPr>
              <w:pStyle w:val="rowtabella0"/>
              <w:rPr>
                <w:color w:val="002060"/>
                <w:highlight w:val="yellow"/>
              </w:rPr>
            </w:pPr>
            <w:r w:rsidRPr="00BD5AC1">
              <w:rPr>
                <w:color w:val="002060"/>
                <w:highlight w:val="yellow"/>
              </w:rPr>
              <w:t>01/12/2023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FE54D" w14:textId="77777777" w:rsidR="005E09A1" w:rsidRPr="00BD5AC1" w:rsidRDefault="005E09A1" w:rsidP="001E5473">
            <w:pPr>
              <w:pStyle w:val="rowtabella0"/>
              <w:jc w:val="center"/>
              <w:rPr>
                <w:color w:val="002060"/>
                <w:highlight w:val="yellow"/>
              </w:rPr>
            </w:pPr>
            <w:r w:rsidRPr="00BD5AC1">
              <w:rPr>
                <w:color w:val="002060"/>
                <w:highlight w:val="yellow"/>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CA153" w14:textId="77777777" w:rsidR="005E09A1" w:rsidRPr="00BD5AC1" w:rsidRDefault="005E09A1" w:rsidP="001E5473">
            <w:pPr>
              <w:pStyle w:val="rowtabella0"/>
              <w:rPr>
                <w:color w:val="002060"/>
                <w:highlight w:val="yellow"/>
              </w:rPr>
            </w:pPr>
            <w:proofErr w:type="gramStart"/>
            <w:r w:rsidRPr="00BD5AC1">
              <w:rPr>
                <w:color w:val="002060"/>
                <w:highlight w:val="yellow"/>
              </w:rPr>
              <w:t>U.MANDOLESI</w:t>
            </w:r>
            <w:proofErr w:type="gramEnd"/>
            <w:r w:rsidRPr="00BD5AC1">
              <w:rPr>
                <w:color w:val="002060"/>
                <w:highlight w:val="yellow"/>
              </w:rPr>
              <w:t xml:space="preserve">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5CBCA" w14:textId="77777777" w:rsidR="005E09A1" w:rsidRPr="00BD5AC1" w:rsidRDefault="005E09A1" w:rsidP="001E5473">
            <w:pPr>
              <w:pStyle w:val="rowtabella0"/>
              <w:rPr>
                <w:color w:val="002060"/>
                <w:highlight w:val="yellow"/>
              </w:rPr>
            </w:pPr>
            <w:r w:rsidRPr="00BD5AC1">
              <w:rPr>
                <w:color w:val="002060"/>
                <w:highlight w:val="yellow"/>
              </w:rPr>
              <w:t>REAL EAGLES VIRTUS PAGLIA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7C7AC" w14:textId="77777777" w:rsidR="005E09A1" w:rsidRPr="001A6799" w:rsidRDefault="005E09A1" w:rsidP="001E5473">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3C94F" w14:textId="77777777" w:rsidR="005E09A1" w:rsidRPr="001A6799" w:rsidRDefault="005E09A1" w:rsidP="001E5473">
            <w:pPr>
              <w:pStyle w:val="rowtabella0"/>
              <w:jc w:val="center"/>
              <w:rPr>
                <w:color w:val="002060"/>
              </w:rPr>
            </w:pPr>
            <w:r w:rsidRPr="00BD5AC1">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E9B8A" w14:textId="77777777" w:rsidR="005E09A1" w:rsidRPr="001A6799" w:rsidRDefault="005E09A1" w:rsidP="001E5473">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1CDAE" w14:textId="77777777" w:rsidR="005E09A1" w:rsidRPr="001A6799" w:rsidRDefault="005E09A1" w:rsidP="001E5473">
            <w:pPr>
              <w:pStyle w:val="rowtabella0"/>
              <w:rPr>
                <w:color w:val="002060"/>
              </w:rPr>
            </w:pPr>
            <w:r w:rsidRPr="00BD5AC1">
              <w:rPr>
                <w:color w:val="002060"/>
                <w:highlight w:val="yellow"/>
              </w:rPr>
              <w:t>PALESTRA "ITIS" MONTANI FERMO VIA SALVO D'ACQUISTO</w:t>
            </w:r>
          </w:p>
        </w:tc>
      </w:tr>
    </w:tbl>
    <w:p w14:paraId="6F628F12" w14:textId="77777777" w:rsidR="005E09A1" w:rsidRPr="001A6799" w:rsidRDefault="005E09A1" w:rsidP="005E09A1">
      <w:pPr>
        <w:pStyle w:val="breakline"/>
        <w:rPr>
          <w:rFonts w:eastAsiaTheme="minorEastAsia"/>
          <w:color w:val="002060"/>
        </w:rPr>
      </w:pPr>
    </w:p>
    <w:p w14:paraId="331797F5" w14:textId="77777777" w:rsidR="005E09A1" w:rsidRPr="001A6799" w:rsidRDefault="005E09A1" w:rsidP="005E09A1">
      <w:pPr>
        <w:pStyle w:val="breakline"/>
        <w:rPr>
          <w:color w:val="002060"/>
        </w:rPr>
      </w:pPr>
    </w:p>
    <w:p w14:paraId="2B2D5391" w14:textId="77777777" w:rsidR="005E09A1" w:rsidRPr="001A6799" w:rsidRDefault="005E09A1" w:rsidP="005E09A1">
      <w:pPr>
        <w:pStyle w:val="titoloprinc0"/>
        <w:rPr>
          <w:color w:val="002060"/>
        </w:rPr>
      </w:pPr>
      <w:r w:rsidRPr="001A6799">
        <w:rPr>
          <w:color w:val="002060"/>
        </w:rPr>
        <w:t>RISULTATI</w:t>
      </w:r>
    </w:p>
    <w:p w14:paraId="04EBB90C" w14:textId="77777777" w:rsidR="005E09A1" w:rsidRPr="001A6799" w:rsidRDefault="005E09A1" w:rsidP="005E09A1">
      <w:pPr>
        <w:pStyle w:val="breakline"/>
        <w:rPr>
          <w:color w:val="002060"/>
        </w:rPr>
      </w:pPr>
    </w:p>
    <w:p w14:paraId="6226ACE4" w14:textId="77777777" w:rsidR="005E09A1" w:rsidRPr="001A6799" w:rsidRDefault="005E09A1" w:rsidP="005E09A1">
      <w:pPr>
        <w:pStyle w:val="sottotitolocampionato10"/>
        <w:rPr>
          <w:color w:val="002060"/>
        </w:rPr>
      </w:pPr>
      <w:r w:rsidRPr="001A6799">
        <w:rPr>
          <w:color w:val="002060"/>
        </w:rPr>
        <w:t>RISULTATI UFFICIALI GARE DEL 17/11/2023</w:t>
      </w:r>
    </w:p>
    <w:p w14:paraId="73B2CEC1" w14:textId="77777777" w:rsidR="00C75AE1" w:rsidRPr="00C75AE1" w:rsidRDefault="00C75AE1" w:rsidP="00C75AE1">
      <w:pPr>
        <w:pStyle w:val="sottotitolocampionato20"/>
        <w:spacing w:before="0" w:beforeAutospacing="0" w:after="0" w:afterAutospacing="0"/>
        <w:rPr>
          <w:rFonts w:ascii="Arial" w:hAnsi="Arial" w:cs="Arial"/>
          <w:color w:val="002060"/>
          <w:sz w:val="20"/>
          <w:szCs w:val="20"/>
        </w:rPr>
      </w:pPr>
      <w:r w:rsidRPr="00C75AE1">
        <w:rPr>
          <w:rFonts w:ascii="Arial" w:hAnsi="Arial" w:cs="Arial"/>
          <w:color w:val="002060"/>
          <w:sz w:val="20"/>
          <w:szCs w:val="20"/>
        </w:rPr>
        <w:t>Si trascrivono qui di seguito i risultati ufficiali delle gare disputate</w:t>
      </w:r>
    </w:p>
    <w:p w14:paraId="6A3CAE7C" w14:textId="77777777" w:rsidR="005E09A1" w:rsidRPr="001A6799" w:rsidRDefault="005E09A1" w:rsidP="005E09A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E09A1" w:rsidRPr="001A6799" w14:paraId="5AC01A5C" w14:textId="77777777" w:rsidTr="001E547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E09A1" w:rsidRPr="001A6799" w14:paraId="2BD6E9C3" w14:textId="77777777" w:rsidTr="001E54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EBE4A" w14:textId="77777777" w:rsidR="005E09A1" w:rsidRPr="001A6799" w:rsidRDefault="005E09A1" w:rsidP="001E5473">
                  <w:pPr>
                    <w:pStyle w:val="headertabella0"/>
                    <w:rPr>
                      <w:color w:val="002060"/>
                    </w:rPr>
                  </w:pPr>
                  <w:r w:rsidRPr="001A6799">
                    <w:rPr>
                      <w:color w:val="002060"/>
                    </w:rPr>
                    <w:t>GIRONE A - 8 Giornata - A</w:t>
                  </w:r>
                </w:p>
              </w:tc>
            </w:tr>
            <w:tr w:rsidR="005E09A1" w:rsidRPr="001A6799" w14:paraId="0E31039D" w14:textId="77777777" w:rsidTr="001E54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D29F40" w14:textId="77777777" w:rsidR="005E09A1" w:rsidRPr="001A6799" w:rsidRDefault="005E09A1" w:rsidP="001E5473">
                  <w:pPr>
                    <w:pStyle w:val="rowtabella0"/>
                    <w:rPr>
                      <w:color w:val="002060"/>
                    </w:rPr>
                  </w:pPr>
                  <w:r w:rsidRPr="001A6799">
                    <w:rPr>
                      <w:color w:val="002060"/>
                    </w:rPr>
                    <w:t>(1) CARISSIMI 2016</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344A0C" w14:textId="77777777" w:rsidR="005E09A1" w:rsidRPr="001A6799" w:rsidRDefault="005E09A1" w:rsidP="001E5473">
                  <w:pPr>
                    <w:pStyle w:val="rowtabella0"/>
                    <w:rPr>
                      <w:color w:val="002060"/>
                    </w:rPr>
                  </w:pPr>
                  <w:r w:rsidRPr="001A6799">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096222" w14:textId="77777777" w:rsidR="005E09A1" w:rsidRPr="001A6799" w:rsidRDefault="005E09A1" w:rsidP="001E5473">
                  <w:pPr>
                    <w:pStyle w:val="rowtabella0"/>
                    <w:jc w:val="center"/>
                    <w:rPr>
                      <w:color w:val="002060"/>
                    </w:rPr>
                  </w:pPr>
                  <w:r w:rsidRPr="001A6799">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069FE5" w14:textId="77777777" w:rsidR="005E09A1" w:rsidRPr="001A6799" w:rsidRDefault="005E09A1" w:rsidP="001E5473">
                  <w:pPr>
                    <w:pStyle w:val="rowtabella0"/>
                    <w:jc w:val="center"/>
                    <w:rPr>
                      <w:color w:val="002060"/>
                    </w:rPr>
                  </w:pPr>
                  <w:r w:rsidRPr="001A6799">
                    <w:rPr>
                      <w:color w:val="002060"/>
                    </w:rPr>
                    <w:t> </w:t>
                  </w:r>
                </w:p>
              </w:tc>
            </w:tr>
            <w:tr w:rsidR="005E09A1" w:rsidRPr="001A6799" w14:paraId="3A924ED6"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645569" w14:textId="77777777" w:rsidR="005E09A1" w:rsidRPr="001A6799" w:rsidRDefault="005E09A1" w:rsidP="001E5473">
                  <w:pPr>
                    <w:pStyle w:val="rowtabella0"/>
                    <w:rPr>
                      <w:color w:val="002060"/>
                    </w:rPr>
                  </w:pPr>
                  <w:proofErr w:type="gramStart"/>
                  <w:r w:rsidRPr="001A6799">
                    <w:rPr>
                      <w:color w:val="002060"/>
                    </w:rPr>
                    <w:t>CITTA</w:t>
                  </w:r>
                  <w:proofErr w:type="gramEnd"/>
                  <w:r w:rsidRPr="001A6799">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2D5989" w14:textId="77777777" w:rsidR="005E09A1" w:rsidRPr="001A6799" w:rsidRDefault="005E09A1" w:rsidP="001E5473">
                  <w:pPr>
                    <w:pStyle w:val="rowtabella0"/>
                    <w:rPr>
                      <w:color w:val="002060"/>
                    </w:rPr>
                  </w:pPr>
                  <w:r w:rsidRPr="001A6799">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D0C60C" w14:textId="77777777" w:rsidR="005E09A1" w:rsidRPr="001A6799" w:rsidRDefault="005E09A1" w:rsidP="001E5473">
                  <w:pPr>
                    <w:pStyle w:val="rowtabella0"/>
                    <w:jc w:val="center"/>
                    <w:rPr>
                      <w:color w:val="002060"/>
                    </w:rPr>
                  </w:pPr>
                  <w:r w:rsidRPr="001A6799">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4A75B3" w14:textId="77777777" w:rsidR="005E09A1" w:rsidRPr="001A6799" w:rsidRDefault="005E09A1" w:rsidP="001E5473">
                  <w:pPr>
                    <w:pStyle w:val="rowtabella0"/>
                    <w:jc w:val="center"/>
                    <w:rPr>
                      <w:color w:val="002060"/>
                    </w:rPr>
                  </w:pPr>
                  <w:r w:rsidRPr="001A6799">
                    <w:rPr>
                      <w:color w:val="002060"/>
                    </w:rPr>
                    <w:t> </w:t>
                  </w:r>
                </w:p>
              </w:tc>
            </w:tr>
            <w:tr w:rsidR="005E09A1" w:rsidRPr="001A6799" w14:paraId="6B06725C"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E7366B" w14:textId="77777777" w:rsidR="005E09A1" w:rsidRPr="001A6799" w:rsidRDefault="005E09A1" w:rsidP="001E5473">
                  <w:pPr>
                    <w:pStyle w:val="rowtabella0"/>
                    <w:rPr>
                      <w:color w:val="002060"/>
                    </w:rPr>
                  </w:pPr>
                  <w:r w:rsidRPr="001A6799">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1F7612" w14:textId="77777777" w:rsidR="005E09A1" w:rsidRPr="001A6799" w:rsidRDefault="005E09A1" w:rsidP="001E5473">
                  <w:pPr>
                    <w:pStyle w:val="rowtabella0"/>
                    <w:rPr>
                      <w:color w:val="002060"/>
                    </w:rPr>
                  </w:pPr>
                  <w:r w:rsidRPr="001A6799">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016A28" w14:textId="77777777" w:rsidR="005E09A1" w:rsidRPr="001A6799" w:rsidRDefault="005E09A1" w:rsidP="001E5473">
                  <w:pPr>
                    <w:pStyle w:val="rowtabella0"/>
                    <w:jc w:val="center"/>
                    <w:rPr>
                      <w:color w:val="002060"/>
                    </w:rPr>
                  </w:pPr>
                  <w:r w:rsidRPr="001A6799">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523D4D" w14:textId="77777777" w:rsidR="005E09A1" w:rsidRPr="001A6799" w:rsidRDefault="005E09A1" w:rsidP="001E5473">
                  <w:pPr>
                    <w:pStyle w:val="rowtabella0"/>
                    <w:jc w:val="center"/>
                    <w:rPr>
                      <w:color w:val="002060"/>
                    </w:rPr>
                  </w:pPr>
                  <w:r w:rsidRPr="001A6799">
                    <w:rPr>
                      <w:color w:val="002060"/>
                    </w:rPr>
                    <w:t> </w:t>
                  </w:r>
                </w:p>
              </w:tc>
            </w:tr>
            <w:tr w:rsidR="005E09A1" w:rsidRPr="001A6799" w14:paraId="63C589AF"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5E26E2" w14:textId="77777777" w:rsidR="005E09A1" w:rsidRPr="001A6799" w:rsidRDefault="005E09A1" w:rsidP="001E5473">
                  <w:pPr>
                    <w:pStyle w:val="rowtabella0"/>
                    <w:rPr>
                      <w:color w:val="002060"/>
                    </w:rPr>
                  </w:pPr>
                  <w:r w:rsidRPr="001A6799">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06A8DB" w14:textId="77777777" w:rsidR="005E09A1" w:rsidRPr="001A6799" w:rsidRDefault="005E09A1" w:rsidP="001E5473">
                  <w:pPr>
                    <w:pStyle w:val="rowtabella0"/>
                    <w:rPr>
                      <w:color w:val="002060"/>
                    </w:rPr>
                  </w:pPr>
                  <w:r w:rsidRPr="001A6799">
                    <w:rPr>
                      <w:color w:val="002060"/>
                    </w:rPr>
                    <w:t>- LUCREZIA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88C408" w14:textId="77777777" w:rsidR="005E09A1" w:rsidRPr="001A6799" w:rsidRDefault="005E09A1" w:rsidP="001E5473">
                  <w:pPr>
                    <w:pStyle w:val="rowtabella0"/>
                    <w:jc w:val="center"/>
                    <w:rPr>
                      <w:color w:val="002060"/>
                    </w:rPr>
                  </w:pPr>
                  <w:r w:rsidRPr="001A6799">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D54503" w14:textId="77777777" w:rsidR="005E09A1" w:rsidRPr="001A6799" w:rsidRDefault="005E09A1" w:rsidP="001E5473">
                  <w:pPr>
                    <w:pStyle w:val="rowtabella0"/>
                    <w:jc w:val="center"/>
                    <w:rPr>
                      <w:color w:val="002060"/>
                    </w:rPr>
                  </w:pPr>
                  <w:r w:rsidRPr="001A6799">
                    <w:rPr>
                      <w:color w:val="002060"/>
                    </w:rPr>
                    <w:t> </w:t>
                  </w:r>
                </w:p>
              </w:tc>
            </w:tr>
            <w:tr w:rsidR="005E09A1" w:rsidRPr="001A6799" w14:paraId="21BC2B13"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3FF9AF" w14:textId="77777777" w:rsidR="005E09A1" w:rsidRPr="001A6799" w:rsidRDefault="005E09A1" w:rsidP="001E5473">
                  <w:pPr>
                    <w:pStyle w:val="rowtabella0"/>
                    <w:rPr>
                      <w:color w:val="002060"/>
                    </w:rPr>
                  </w:pPr>
                  <w:r w:rsidRPr="001A6799">
                    <w:rPr>
                      <w:color w:val="002060"/>
                    </w:rPr>
                    <w:t>(1) VERBENA C5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5A72C3" w14:textId="77777777" w:rsidR="005E09A1" w:rsidRPr="001A6799" w:rsidRDefault="005E09A1" w:rsidP="001E5473">
                  <w:pPr>
                    <w:pStyle w:val="rowtabella0"/>
                    <w:rPr>
                      <w:color w:val="002060"/>
                    </w:rPr>
                  </w:pPr>
                  <w:r w:rsidRPr="001A6799">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F1618F" w14:textId="77777777" w:rsidR="005E09A1" w:rsidRPr="001A6799" w:rsidRDefault="005E09A1" w:rsidP="001E5473">
                  <w:pPr>
                    <w:pStyle w:val="rowtabella0"/>
                    <w:jc w:val="center"/>
                    <w:rPr>
                      <w:color w:val="002060"/>
                    </w:rPr>
                  </w:pPr>
                  <w:r w:rsidRPr="001A6799">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385FB3" w14:textId="77777777" w:rsidR="005E09A1" w:rsidRPr="001A6799" w:rsidRDefault="005E09A1" w:rsidP="001E5473">
                  <w:pPr>
                    <w:pStyle w:val="rowtabella0"/>
                    <w:jc w:val="center"/>
                    <w:rPr>
                      <w:color w:val="002060"/>
                    </w:rPr>
                  </w:pPr>
                  <w:r w:rsidRPr="001A6799">
                    <w:rPr>
                      <w:color w:val="002060"/>
                    </w:rPr>
                    <w:t> </w:t>
                  </w:r>
                </w:p>
              </w:tc>
            </w:tr>
            <w:tr w:rsidR="005E09A1" w:rsidRPr="001A6799" w14:paraId="0BF0D9CD" w14:textId="77777777" w:rsidTr="001E54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CD489A" w14:textId="77777777" w:rsidR="005E09A1" w:rsidRPr="001A6799" w:rsidRDefault="005E09A1" w:rsidP="001E5473">
                  <w:pPr>
                    <w:pStyle w:val="rowtabella0"/>
                    <w:rPr>
                      <w:color w:val="002060"/>
                    </w:rPr>
                  </w:pPr>
                  <w:r w:rsidRPr="001A6799">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670779" w14:textId="77777777" w:rsidR="005E09A1" w:rsidRPr="001A6799" w:rsidRDefault="005E09A1" w:rsidP="001E5473">
                  <w:pPr>
                    <w:pStyle w:val="rowtabella0"/>
                    <w:rPr>
                      <w:color w:val="002060"/>
                    </w:rPr>
                  </w:pPr>
                  <w:r w:rsidRPr="001A6799">
                    <w:rPr>
                      <w:color w:val="002060"/>
                    </w:rPr>
                    <w:t>- AVIS ARCEVIA 1964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968A64" w14:textId="77777777" w:rsidR="005E09A1" w:rsidRPr="001A6799" w:rsidRDefault="005E09A1" w:rsidP="001E5473">
                  <w:pPr>
                    <w:pStyle w:val="rowtabella0"/>
                    <w:jc w:val="center"/>
                    <w:rPr>
                      <w:color w:val="002060"/>
                    </w:rPr>
                  </w:pPr>
                  <w:r w:rsidRPr="001A6799">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480B92" w14:textId="77777777" w:rsidR="005E09A1" w:rsidRPr="001A6799" w:rsidRDefault="005E09A1" w:rsidP="001E5473">
                  <w:pPr>
                    <w:pStyle w:val="rowtabella0"/>
                    <w:jc w:val="center"/>
                    <w:rPr>
                      <w:color w:val="002060"/>
                    </w:rPr>
                  </w:pPr>
                  <w:r w:rsidRPr="001A6799">
                    <w:rPr>
                      <w:color w:val="002060"/>
                    </w:rPr>
                    <w:t> </w:t>
                  </w:r>
                </w:p>
              </w:tc>
            </w:tr>
            <w:tr w:rsidR="005E09A1" w:rsidRPr="001A6799" w14:paraId="041CD0F6" w14:textId="77777777" w:rsidTr="001E5473">
              <w:tc>
                <w:tcPr>
                  <w:tcW w:w="4700" w:type="dxa"/>
                  <w:gridSpan w:val="4"/>
                  <w:tcBorders>
                    <w:top w:val="nil"/>
                    <w:left w:val="nil"/>
                    <w:bottom w:val="nil"/>
                    <w:right w:val="nil"/>
                  </w:tcBorders>
                  <w:tcMar>
                    <w:top w:w="20" w:type="dxa"/>
                    <w:left w:w="20" w:type="dxa"/>
                    <w:bottom w:w="20" w:type="dxa"/>
                    <w:right w:w="20" w:type="dxa"/>
                  </w:tcMar>
                  <w:vAlign w:val="center"/>
                  <w:hideMark/>
                </w:tcPr>
                <w:p w14:paraId="31E04752" w14:textId="77777777" w:rsidR="005E09A1" w:rsidRPr="001A6799" w:rsidRDefault="005E09A1" w:rsidP="001E5473">
                  <w:pPr>
                    <w:pStyle w:val="rowtabella0"/>
                    <w:rPr>
                      <w:color w:val="002060"/>
                    </w:rPr>
                  </w:pPr>
                  <w:r w:rsidRPr="001A6799">
                    <w:rPr>
                      <w:color w:val="002060"/>
                    </w:rPr>
                    <w:t>(1) - disputata il 18/11/2023</w:t>
                  </w:r>
                </w:p>
              </w:tc>
            </w:tr>
          </w:tbl>
          <w:p w14:paraId="60891B5F" w14:textId="77777777" w:rsidR="005E09A1" w:rsidRPr="001A6799" w:rsidRDefault="005E09A1" w:rsidP="001E547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E09A1" w:rsidRPr="001A6799" w14:paraId="25D29C73" w14:textId="77777777" w:rsidTr="001E54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BF996" w14:textId="77777777" w:rsidR="005E09A1" w:rsidRPr="001A6799" w:rsidRDefault="005E09A1" w:rsidP="001E5473">
                  <w:pPr>
                    <w:pStyle w:val="headertabella0"/>
                    <w:rPr>
                      <w:color w:val="002060"/>
                    </w:rPr>
                  </w:pPr>
                  <w:r w:rsidRPr="001A6799">
                    <w:rPr>
                      <w:color w:val="002060"/>
                    </w:rPr>
                    <w:t>GIRONE B - 8 Giornata - A</w:t>
                  </w:r>
                </w:p>
              </w:tc>
            </w:tr>
            <w:tr w:rsidR="005E09A1" w:rsidRPr="001A6799" w14:paraId="32DD17AF" w14:textId="77777777" w:rsidTr="001E54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C8C105" w14:textId="77777777" w:rsidR="005E09A1" w:rsidRPr="001A6799" w:rsidRDefault="005E09A1" w:rsidP="001E5473">
                  <w:pPr>
                    <w:pStyle w:val="rowtabella0"/>
                    <w:rPr>
                      <w:color w:val="002060"/>
                    </w:rPr>
                  </w:pPr>
                  <w:r w:rsidRPr="001A6799">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A19D1A" w14:textId="77777777" w:rsidR="005E09A1" w:rsidRPr="001A6799" w:rsidRDefault="005E09A1" w:rsidP="001E5473">
                  <w:pPr>
                    <w:pStyle w:val="rowtabella0"/>
                    <w:rPr>
                      <w:color w:val="002060"/>
                    </w:rPr>
                  </w:pPr>
                  <w:r w:rsidRPr="001A6799">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14E8CD" w14:textId="77777777" w:rsidR="005E09A1" w:rsidRPr="001A6799" w:rsidRDefault="005E09A1" w:rsidP="001E5473">
                  <w:pPr>
                    <w:pStyle w:val="rowtabella0"/>
                    <w:jc w:val="center"/>
                    <w:rPr>
                      <w:color w:val="002060"/>
                    </w:rPr>
                  </w:pPr>
                  <w:r w:rsidRPr="001A6799">
                    <w:rPr>
                      <w:color w:val="002060"/>
                    </w:rPr>
                    <w:t>4 - 6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33F224" w14:textId="77777777" w:rsidR="005E09A1" w:rsidRPr="001A6799" w:rsidRDefault="005E09A1" w:rsidP="001E5473">
                  <w:pPr>
                    <w:pStyle w:val="rowtabella0"/>
                    <w:jc w:val="center"/>
                    <w:rPr>
                      <w:color w:val="002060"/>
                    </w:rPr>
                  </w:pPr>
                  <w:r w:rsidRPr="001A6799">
                    <w:rPr>
                      <w:color w:val="002060"/>
                    </w:rPr>
                    <w:t> </w:t>
                  </w:r>
                </w:p>
              </w:tc>
            </w:tr>
            <w:tr w:rsidR="005E09A1" w:rsidRPr="001A6799" w14:paraId="4D014E15"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E26EC9" w14:textId="77777777" w:rsidR="005E09A1" w:rsidRPr="001A6799" w:rsidRDefault="005E09A1" w:rsidP="001E5473">
                  <w:pPr>
                    <w:pStyle w:val="rowtabella0"/>
                    <w:rPr>
                      <w:color w:val="002060"/>
                    </w:rPr>
                  </w:pPr>
                  <w:r w:rsidRPr="001A6799">
                    <w:rPr>
                      <w:color w:val="002060"/>
                    </w:rPr>
                    <w:t>AVENALE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C10989" w14:textId="77777777" w:rsidR="005E09A1" w:rsidRPr="001A6799" w:rsidRDefault="005E09A1" w:rsidP="001E5473">
                  <w:pPr>
                    <w:pStyle w:val="rowtabella0"/>
                    <w:rPr>
                      <w:color w:val="002060"/>
                    </w:rPr>
                  </w:pPr>
                  <w:r w:rsidRPr="001A6799">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97918D" w14:textId="77777777" w:rsidR="005E09A1" w:rsidRPr="001A6799" w:rsidRDefault="005E09A1" w:rsidP="001E5473">
                  <w:pPr>
                    <w:pStyle w:val="rowtabella0"/>
                    <w:jc w:val="center"/>
                    <w:rPr>
                      <w:color w:val="002060"/>
                    </w:rPr>
                  </w:pPr>
                  <w:r w:rsidRPr="001A6799">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B7C4AF" w14:textId="77777777" w:rsidR="005E09A1" w:rsidRPr="001A6799" w:rsidRDefault="005E09A1" w:rsidP="001E5473">
                  <w:pPr>
                    <w:pStyle w:val="rowtabella0"/>
                    <w:jc w:val="center"/>
                    <w:rPr>
                      <w:color w:val="002060"/>
                    </w:rPr>
                  </w:pPr>
                  <w:r w:rsidRPr="001A6799">
                    <w:rPr>
                      <w:color w:val="002060"/>
                    </w:rPr>
                    <w:t> </w:t>
                  </w:r>
                </w:p>
              </w:tc>
            </w:tr>
            <w:tr w:rsidR="005E09A1" w:rsidRPr="001A6799" w14:paraId="37990CAF"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1D53AB" w14:textId="77777777" w:rsidR="005E09A1" w:rsidRPr="001A6799" w:rsidRDefault="005E09A1" w:rsidP="001E5473">
                  <w:pPr>
                    <w:pStyle w:val="rowtabella0"/>
                    <w:rPr>
                      <w:color w:val="002060"/>
                    </w:rPr>
                  </w:pPr>
                  <w:r w:rsidRPr="001A6799">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1FB15E" w14:textId="77777777" w:rsidR="005E09A1" w:rsidRPr="001A6799" w:rsidRDefault="005E09A1" w:rsidP="001E5473">
                  <w:pPr>
                    <w:pStyle w:val="rowtabella0"/>
                    <w:rPr>
                      <w:color w:val="002060"/>
                    </w:rPr>
                  </w:pPr>
                  <w:r w:rsidRPr="001A6799">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E452B7" w14:textId="77777777" w:rsidR="005E09A1" w:rsidRPr="001A6799" w:rsidRDefault="005E09A1" w:rsidP="001E5473">
                  <w:pPr>
                    <w:pStyle w:val="rowtabella0"/>
                    <w:jc w:val="center"/>
                    <w:rPr>
                      <w:color w:val="002060"/>
                    </w:rPr>
                  </w:pPr>
                  <w:r w:rsidRPr="001A6799">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462227" w14:textId="77777777" w:rsidR="005E09A1" w:rsidRPr="001A6799" w:rsidRDefault="005E09A1" w:rsidP="001E5473">
                  <w:pPr>
                    <w:pStyle w:val="rowtabella0"/>
                    <w:jc w:val="center"/>
                    <w:rPr>
                      <w:color w:val="002060"/>
                    </w:rPr>
                  </w:pPr>
                  <w:r w:rsidRPr="001A6799">
                    <w:rPr>
                      <w:color w:val="002060"/>
                    </w:rPr>
                    <w:t> </w:t>
                  </w:r>
                </w:p>
              </w:tc>
            </w:tr>
            <w:tr w:rsidR="005E09A1" w:rsidRPr="001A6799" w14:paraId="71D1E503"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88593D" w14:textId="77777777" w:rsidR="005E09A1" w:rsidRPr="001A6799" w:rsidRDefault="005E09A1" w:rsidP="001E5473">
                  <w:pPr>
                    <w:pStyle w:val="rowtabella0"/>
                    <w:rPr>
                      <w:color w:val="002060"/>
                    </w:rPr>
                  </w:pPr>
                  <w:r w:rsidRPr="001A6799">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D42D75" w14:textId="77777777" w:rsidR="005E09A1" w:rsidRPr="001A6799" w:rsidRDefault="005E09A1" w:rsidP="001E5473">
                  <w:pPr>
                    <w:pStyle w:val="rowtabella0"/>
                    <w:rPr>
                      <w:color w:val="002060"/>
                    </w:rPr>
                  </w:pPr>
                  <w:r w:rsidRPr="001A6799">
                    <w:rPr>
                      <w:color w:val="002060"/>
                    </w:rPr>
                    <w:t>- FUTSAL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E0D978" w14:textId="77777777" w:rsidR="005E09A1" w:rsidRPr="001A6799" w:rsidRDefault="005E09A1" w:rsidP="001E5473">
                  <w:pPr>
                    <w:pStyle w:val="rowtabella0"/>
                    <w:jc w:val="center"/>
                    <w:rPr>
                      <w:color w:val="002060"/>
                    </w:rPr>
                  </w:pPr>
                  <w:r w:rsidRPr="001A6799">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037CA8" w14:textId="77777777" w:rsidR="005E09A1" w:rsidRPr="001A6799" w:rsidRDefault="005E09A1" w:rsidP="001E5473">
                  <w:pPr>
                    <w:pStyle w:val="rowtabella0"/>
                    <w:jc w:val="center"/>
                    <w:rPr>
                      <w:color w:val="002060"/>
                    </w:rPr>
                  </w:pPr>
                  <w:r w:rsidRPr="001A6799">
                    <w:rPr>
                      <w:color w:val="002060"/>
                    </w:rPr>
                    <w:t> </w:t>
                  </w:r>
                </w:p>
              </w:tc>
            </w:tr>
            <w:tr w:rsidR="005E09A1" w:rsidRPr="001A6799" w14:paraId="6765DF1E"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4B95D5" w14:textId="77777777" w:rsidR="005E09A1" w:rsidRPr="001A6799" w:rsidRDefault="005E09A1" w:rsidP="001E5473">
                  <w:pPr>
                    <w:pStyle w:val="rowtabella0"/>
                    <w:rPr>
                      <w:color w:val="002060"/>
                    </w:rPr>
                  </w:pPr>
                  <w:r w:rsidRPr="001A6799">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BFDC08" w14:textId="77777777" w:rsidR="005E09A1" w:rsidRPr="001A6799" w:rsidRDefault="005E09A1" w:rsidP="001E5473">
                  <w:pPr>
                    <w:pStyle w:val="rowtabella0"/>
                    <w:rPr>
                      <w:color w:val="002060"/>
                    </w:rPr>
                  </w:pPr>
                  <w:r w:rsidRPr="001A6799">
                    <w:rPr>
                      <w:color w:val="002060"/>
                    </w:rPr>
                    <w:t>- POLISPORTIVA VICTORIA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68D59A" w14:textId="77777777" w:rsidR="005E09A1" w:rsidRPr="001A6799" w:rsidRDefault="005E09A1" w:rsidP="001E5473">
                  <w:pPr>
                    <w:pStyle w:val="rowtabella0"/>
                    <w:jc w:val="center"/>
                    <w:rPr>
                      <w:color w:val="002060"/>
                    </w:rPr>
                  </w:pPr>
                  <w:r w:rsidRPr="001A6799">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D765B6" w14:textId="77777777" w:rsidR="005E09A1" w:rsidRPr="001A6799" w:rsidRDefault="005E09A1" w:rsidP="001E5473">
                  <w:pPr>
                    <w:pStyle w:val="rowtabella0"/>
                    <w:jc w:val="center"/>
                    <w:rPr>
                      <w:color w:val="002060"/>
                    </w:rPr>
                  </w:pPr>
                  <w:r w:rsidRPr="001A6799">
                    <w:rPr>
                      <w:color w:val="002060"/>
                    </w:rPr>
                    <w:t> </w:t>
                  </w:r>
                </w:p>
              </w:tc>
            </w:tr>
            <w:tr w:rsidR="005E09A1" w:rsidRPr="001A6799" w14:paraId="0B17B924" w14:textId="77777777" w:rsidTr="001E54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2D603C" w14:textId="77777777" w:rsidR="005E09A1" w:rsidRPr="001A6799" w:rsidRDefault="005E09A1" w:rsidP="001E5473">
                  <w:pPr>
                    <w:pStyle w:val="rowtabella0"/>
                    <w:rPr>
                      <w:color w:val="002060"/>
                    </w:rPr>
                  </w:pPr>
                  <w:r w:rsidRPr="001A6799">
                    <w:rPr>
                      <w:color w:val="002060"/>
                    </w:rPr>
                    <w:t>POLISPORTIVA UROBORO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D1AB92" w14:textId="77777777" w:rsidR="005E09A1" w:rsidRPr="001A6799" w:rsidRDefault="005E09A1" w:rsidP="001E5473">
                  <w:pPr>
                    <w:pStyle w:val="rowtabella0"/>
                    <w:rPr>
                      <w:color w:val="002060"/>
                    </w:rPr>
                  </w:pPr>
                  <w:r w:rsidRPr="001A6799">
                    <w:rPr>
                      <w:color w:val="002060"/>
                    </w:rPr>
                    <w:t>- GAGLIOLE 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AFEEB6" w14:textId="77777777" w:rsidR="005E09A1" w:rsidRPr="001A6799" w:rsidRDefault="005E09A1" w:rsidP="001E5473">
                  <w:pPr>
                    <w:pStyle w:val="rowtabella0"/>
                    <w:jc w:val="center"/>
                    <w:rPr>
                      <w:color w:val="002060"/>
                    </w:rPr>
                  </w:pPr>
                  <w:r w:rsidRPr="001A6799">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657A74" w14:textId="77777777" w:rsidR="005E09A1" w:rsidRPr="001A6799" w:rsidRDefault="005E09A1" w:rsidP="001E5473">
                  <w:pPr>
                    <w:pStyle w:val="rowtabella0"/>
                    <w:jc w:val="center"/>
                    <w:rPr>
                      <w:color w:val="002060"/>
                    </w:rPr>
                  </w:pPr>
                  <w:r w:rsidRPr="001A6799">
                    <w:rPr>
                      <w:color w:val="002060"/>
                    </w:rPr>
                    <w:t> </w:t>
                  </w:r>
                </w:p>
              </w:tc>
            </w:tr>
            <w:tr w:rsidR="005E09A1" w:rsidRPr="001A6799" w14:paraId="62DB76D7" w14:textId="77777777" w:rsidTr="001E5473">
              <w:tc>
                <w:tcPr>
                  <w:tcW w:w="4700" w:type="dxa"/>
                  <w:gridSpan w:val="4"/>
                  <w:tcBorders>
                    <w:top w:val="nil"/>
                    <w:left w:val="nil"/>
                    <w:bottom w:val="nil"/>
                    <w:right w:val="nil"/>
                  </w:tcBorders>
                  <w:tcMar>
                    <w:top w:w="20" w:type="dxa"/>
                    <w:left w:w="20" w:type="dxa"/>
                    <w:bottom w:w="20" w:type="dxa"/>
                    <w:right w:w="20" w:type="dxa"/>
                  </w:tcMar>
                  <w:vAlign w:val="center"/>
                  <w:hideMark/>
                </w:tcPr>
                <w:p w14:paraId="28265D71" w14:textId="77777777" w:rsidR="005E09A1" w:rsidRPr="001A6799" w:rsidRDefault="005E09A1" w:rsidP="001E5473">
                  <w:pPr>
                    <w:pStyle w:val="rowtabella0"/>
                    <w:rPr>
                      <w:color w:val="002060"/>
                    </w:rPr>
                  </w:pPr>
                  <w:r w:rsidRPr="001A6799">
                    <w:rPr>
                      <w:color w:val="002060"/>
                    </w:rPr>
                    <w:t>(1) - disputata il 18/11/2023</w:t>
                  </w:r>
                </w:p>
              </w:tc>
            </w:tr>
          </w:tbl>
          <w:p w14:paraId="186AF830" w14:textId="77777777" w:rsidR="005E09A1" w:rsidRPr="001A6799" w:rsidRDefault="005E09A1" w:rsidP="001E5473">
            <w:pPr>
              <w:rPr>
                <w:color w:val="002060"/>
              </w:rPr>
            </w:pPr>
          </w:p>
        </w:tc>
      </w:tr>
    </w:tbl>
    <w:p w14:paraId="16C01BDC" w14:textId="77777777" w:rsidR="005E09A1" w:rsidRPr="001A6799" w:rsidRDefault="005E09A1" w:rsidP="005E09A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E09A1" w:rsidRPr="001A6799" w14:paraId="4BA36EC4" w14:textId="77777777" w:rsidTr="001E547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E09A1" w:rsidRPr="001A6799" w14:paraId="16891BDC" w14:textId="77777777" w:rsidTr="001E54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971A1" w14:textId="77777777" w:rsidR="005E09A1" w:rsidRPr="001A6799" w:rsidRDefault="005E09A1" w:rsidP="001E5473">
                  <w:pPr>
                    <w:pStyle w:val="headertabella0"/>
                    <w:rPr>
                      <w:color w:val="002060"/>
                    </w:rPr>
                  </w:pPr>
                  <w:r w:rsidRPr="001A6799">
                    <w:rPr>
                      <w:color w:val="002060"/>
                    </w:rPr>
                    <w:t>GIRONE C - 8 Giornata - A</w:t>
                  </w:r>
                </w:p>
              </w:tc>
            </w:tr>
            <w:tr w:rsidR="005E09A1" w:rsidRPr="001A6799" w14:paraId="28250A23" w14:textId="77777777" w:rsidTr="001E54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FE8FC1" w14:textId="77777777" w:rsidR="005E09A1" w:rsidRPr="001A6799" w:rsidRDefault="005E09A1" w:rsidP="001E5473">
                  <w:pPr>
                    <w:pStyle w:val="rowtabella0"/>
                    <w:rPr>
                      <w:color w:val="002060"/>
                    </w:rPr>
                  </w:pPr>
                  <w:r w:rsidRPr="001A6799">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DDA7DE" w14:textId="77777777" w:rsidR="005E09A1" w:rsidRPr="001A6799" w:rsidRDefault="005E09A1" w:rsidP="001E5473">
                  <w:pPr>
                    <w:pStyle w:val="rowtabella0"/>
                    <w:rPr>
                      <w:color w:val="002060"/>
                    </w:rPr>
                  </w:pPr>
                  <w:r w:rsidRPr="001A6799">
                    <w:rPr>
                      <w:color w:val="002060"/>
                    </w:rPr>
                    <w:t>- ASCOLI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7DD7CC" w14:textId="77777777" w:rsidR="005E09A1" w:rsidRPr="001A6799" w:rsidRDefault="005E09A1" w:rsidP="001E5473">
                  <w:pPr>
                    <w:pStyle w:val="rowtabella0"/>
                    <w:jc w:val="center"/>
                    <w:rPr>
                      <w:color w:val="002060"/>
                    </w:rPr>
                  </w:pPr>
                  <w:r w:rsidRPr="001A6799">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CC9962" w14:textId="77777777" w:rsidR="005E09A1" w:rsidRPr="001A6799" w:rsidRDefault="005E09A1" w:rsidP="001E5473">
                  <w:pPr>
                    <w:pStyle w:val="rowtabella0"/>
                    <w:jc w:val="center"/>
                    <w:rPr>
                      <w:color w:val="002060"/>
                    </w:rPr>
                  </w:pPr>
                  <w:r w:rsidRPr="001A6799">
                    <w:rPr>
                      <w:color w:val="002060"/>
                    </w:rPr>
                    <w:t> </w:t>
                  </w:r>
                </w:p>
              </w:tc>
            </w:tr>
            <w:tr w:rsidR="005E09A1" w:rsidRPr="001A6799" w14:paraId="07A42BD9"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02A9C5" w14:textId="77777777" w:rsidR="005E09A1" w:rsidRPr="001A6799" w:rsidRDefault="005E09A1" w:rsidP="001E5473">
                  <w:pPr>
                    <w:pStyle w:val="rowtabella0"/>
                    <w:rPr>
                      <w:color w:val="002060"/>
                    </w:rPr>
                  </w:pPr>
                  <w:r w:rsidRPr="001A6799">
                    <w:rPr>
                      <w:color w:val="002060"/>
                    </w:rPr>
                    <w:t>(1) CALCETTO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37C839" w14:textId="77777777" w:rsidR="005E09A1" w:rsidRPr="001A6799" w:rsidRDefault="005E09A1" w:rsidP="001E5473">
                  <w:pPr>
                    <w:pStyle w:val="rowtabella0"/>
                    <w:rPr>
                      <w:color w:val="002060"/>
                    </w:rPr>
                  </w:pPr>
                  <w:r w:rsidRPr="001A6799">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0934DD" w14:textId="77777777" w:rsidR="005E09A1" w:rsidRPr="001A6799" w:rsidRDefault="005E09A1" w:rsidP="001E5473">
                  <w:pPr>
                    <w:pStyle w:val="rowtabella0"/>
                    <w:jc w:val="center"/>
                    <w:rPr>
                      <w:color w:val="002060"/>
                    </w:rPr>
                  </w:pPr>
                  <w:r w:rsidRPr="001A6799">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3DA307" w14:textId="77777777" w:rsidR="005E09A1" w:rsidRPr="001A6799" w:rsidRDefault="005E09A1" w:rsidP="001E5473">
                  <w:pPr>
                    <w:pStyle w:val="rowtabella0"/>
                    <w:jc w:val="center"/>
                    <w:rPr>
                      <w:color w:val="002060"/>
                    </w:rPr>
                  </w:pPr>
                  <w:r w:rsidRPr="001A6799">
                    <w:rPr>
                      <w:color w:val="002060"/>
                    </w:rPr>
                    <w:t> </w:t>
                  </w:r>
                </w:p>
              </w:tc>
            </w:tr>
            <w:tr w:rsidR="005E09A1" w:rsidRPr="001A6799" w14:paraId="6596719E"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32D150" w14:textId="77777777" w:rsidR="005E09A1" w:rsidRPr="001A6799" w:rsidRDefault="005E09A1" w:rsidP="001E5473">
                  <w:pPr>
                    <w:pStyle w:val="rowtabella0"/>
                    <w:rPr>
                      <w:color w:val="002060"/>
                    </w:rPr>
                  </w:pPr>
                  <w:r w:rsidRPr="001A6799">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94CDB7" w14:textId="77777777" w:rsidR="005E09A1" w:rsidRPr="001A6799" w:rsidRDefault="005E09A1" w:rsidP="001E5473">
                  <w:pPr>
                    <w:pStyle w:val="rowtabella0"/>
                    <w:rPr>
                      <w:color w:val="002060"/>
                    </w:rPr>
                  </w:pPr>
                  <w:r w:rsidRPr="001A6799">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A4D5A5" w14:textId="77777777" w:rsidR="005E09A1" w:rsidRPr="001A6799" w:rsidRDefault="005E09A1" w:rsidP="001E5473">
                  <w:pPr>
                    <w:pStyle w:val="rowtabella0"/>
                    <w:jc w:val="center"/>
                    <w:rPr>
                      <w:color w:val="002060"/>
                    </w:rPr>
                  </w:pPr>
                  <w:r w:rsidRPr="001A6799">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A517FE" w14:textId="77777777" w:rsidR="005E09A1" w:rsidRPr="001A6799" w:rsidRDefault="005E09A1" w:rsidP="001E5473">
                  <w:pPr>
                    <w:pStyle w:val="rowtabella0"/>
                    <w:jc w:val="center"/>
                    <w:rPr>
                      <w:color w:val="002060"/>
                    </w:rPr>
                  </w:pPr>
                  <w:r w:rsidRPr="001A6799">
                    <w:rPr>
                      <w:color w:val="002060"/>
                    </w:rPr>
                    <w:t> </w:t>
                  </w:r>
                </w:p>
              </w:tc>
            </w:tr>
            <w:tr w:rsidR="005E09A1" w:rsidRPr="001A6799" w14:paraId="1ED952A6"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91AE76" w14:textId="77777777" w:rsidR="005E09A1" w:rsidRPr="001A6799" w:rsidRDefault="005E09A1" w:rsidP="001E5473">
                  <w:pPr>
                    <w:pStyle w:val="rowtabella0"/>
                    <w:rPr>
                      <w:color w:val="002060"/>
                    </w:rPr>
                  </w:pPr>
                  <w:r w:rsidRPr="001A6799">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DECC92" w14:textId="77777777" w:rsidR="005E09A1" w:rsidRPr="001A6799" w:rsidRDefault="005E09A1" w:rsidP="001E5473">
                  <w:pPr>
                    <w:pStyle w:val="rowtabella0"/>
                    <w:rPr>
                      <w:color w:val="002060"/>
                    </w:rPr>
                  </w:pPr>
                  <w:r w:rsidRPr="001A6799">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5ABF81" w14:textId="77777777" w:rsidR="005E09A1" w:rsidRPr="001A6799" w:rsidRDefault="005E09A1" w:rsidP="001E5473">
                  <w:pPr>
                    <w:pStyle w:val="rowtabella0"/>
                    <w:jc w:val="center"/>
                    <w:rPr>
                      <w:color w:val="002060"/>
                    </w:rPr>
                  </w:pPr>
                  <w:r w:rsidRPr="001A6799">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716FC2" w14:textId="77777777" w:rsidR="005E09A1" w:rsidRPr="001A6799" w:rsidRDefault="005E09A1" w:rsidP="001E5473">
                  <w:pPr>
                    <w:pStyle w:val="rowtabella0"/>
                    <w:jc w:val="center"/>
                    <w:rPr>
                      <w:color w:val="002060"/>
                    </w:rPr>
                  </w:pPr>
                  <w:r w:rsidRPr="001A6799">
                    <w:rPr>
                      <w:color w:val="002060"/>
                    </w:rPr>
                    <w:t> </w:t>
                  </w:r>
                </w:p>
              </w:tc>
            </w:tr>
            <w:tr w:rsidR="005E09A1" w:rsidRPr="001A6799" w14:paraId="08187CEF"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4476BC" w14:textId="77777777" w:rsidR="005E09A1" w:rsidRPr="001A6799" w:rsidRDefault="005E09A1" w:rsidP="001E5473">
                  <w:pPr>
                    <w:pStyle w:val="rowtabella0"/>
                    <w:rPr>
                      <w:color w:val="002060"/>
                    </w:rPr>
                  </w:pPr>
                  <w:r w:rsidRPr="001A6799">
                    <w:rPr>
                      <w:color w:val="002060"/>
                    </w:rPr>
                    <w:t>ROCCAFLUVIONE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8BC843" w14:textId="77777777" w:rsidR="005E09A1" w:rsidRPr="001A6799" w:rsidRDefault="005E09A1" w:rsidP="001E5473">
                  <w:pPr>
                    <w:pStyle w:val="rowtabella0"/>
                    <w:rPr>
                      <w:color w:val="002060"/>
                    </w:rPr>
                  </w:pPr>
                  <w:r w:rsidRPr="001A6799">
                    <w:rPr>
                      <w:color w:val="002060"/>
                    </w:rPr>
                    <w:t xml:space="preserve">- </w:t>
                  </w:r>
                  <w:proofErr w:type="gramStart"/>
                  <w:r w:rsidRPr="001A6799">
                    <w:rPr>
                      <w:color w:val="002060"/>
                    </w:rPr>
                    <w:t>U.MANDOLESI</w:t>
                  </w:r>
                  <w:proofErr w:type="gramEnd"/>
                  <w:r w:rsidRPr="001A6799">
                    <w:rPr>
                      <w:color w:val="002060"/>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8E947E" w14:textId="77777777" w:rsidR="005E09A1" w:rsidRPr="001A6799" w:rsidRDefault="005E09A1" w:rsidP="001E5473">
                  <w:pPr>
                    <w:pStyle w:val="rowtabella0"/>
                    <w:jc w:val="center"/>
                    <w:rPr>
                      <w:color w:val="002060"/>
                    </w:rPr>
                  </w:pPr>
                  <w:r w:rsidRPr="001A6799">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E3A408" w14:textId="77777777" w:rsidR="005E09A1" w:rsidRPr="001A6799" w:rsidRDefault="005E09A1" w:rsidP="001E5473">
                  <w:pPr>
                    <w:pStyle w:val="rowtabella0"/>
                    <w:jc w:val="center"/>
                    <w:rPr>
                      <w:color w:val="002060"/>
                    </w:rPr>
                  </w:pPr>
                  <w:r w:rsidRPr="001A6799">
                    <w:rPr>
                      <w:color w:val="002060"/>
                    </w:rPr>
                    <w:t> </w:t>
                  </w:r>
                </w:p>
              </w:tc>
            </w:tr>
            <w:tr w:rsidR="005E09A1" w:rsidRPr="001A6799" w14:paraId="04161C8E" w14:textId="77777777" w:rsidTr="001E54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7D8EE1" w14:textId="77777777" w:rsidR="005E09A1" w:rsidRPr="001A6799" w:rsidRDefault="005E09A1" w:rsidP="001E5473">
                  <w:pPr>
                    <w:pStyle w:val="rowtabella0"/>
                    <w:rPr>
                      <w:color w:val="002060"/>
                    </w:rPr>
                  </w:pPr>
                  <w:r w:rsidRPr="001A6799">
                    <w:rPr>
                      <w:color w:val="002060"/>
                    </w:rPr>
                    <w:t>SAMBENEDETTESE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DF0E1B" w14:textId="77777777" w:rsidR="005E09A1" w:rsidRPr="001A6799" w:rsidRDefault="005E09A1" w:rsidP="001E5473">
                  <w:pPr>
                    <w:pStyle w:val="rowtabella0"/>
                    <w:rPr>
                      <w:color w:val="002060"/>
                    </w:rPr>
                  </w:pPr>
                  <w:r w:rsidRPr="001A6799">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2CD66A" w14:textId="77777777" w:rsidR="005E09A1" w:rsidRPr="001A6799" w:rsidRDefault="005E09A1" w:rsidP="001E5473">
                  <w:pPr>
                    <w:pStyle w:val="rowtabella0"/>
                    <w:jc w:val="center"/>
                    <w:rPr>
                      <w:color w:val="002060"/>
                    </w:rPr>
                  </w:pPr>
                  <w:r w:rsidRPr="001A6799">
                    <w:rPr>
                      <w:color w:val="002060"/>
                    </w:rPr>
                    <w:t>7 - 4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2A4141" w14:textId="77777777" w:rsidR="005E09A1" w:rsidRPr="001A6799" w:rsidRDefault="005E09A1" w:rsidP="001E5473">
                  <w:pPr>
                    <w:pStyle w:val="rowtabella0"/>
                    <w:jc w:val="center"/>
                    <w:rPr>
                      <w:color w:val="002060"/>
                    </w:rPr>
                  </w:pPr>
                  <w:r w:rsidRPr="001A6799">
                    <w:rPr>
                      <w:color w:val="002060"/>
                    </w:rPr>
                    <w:t> </w:t>
                  </w:r>
                </w:p>
              </w:tc>
            </w:tr>
            <w:tr w:rsidR="005E09A1" w:rsidRPr="001A6799" w14:paraId="6CCB6CD4" w14:textId="77777777" w:rsidTr="001E5473">
              <w:tc>
                <w:tcPr>
                  <w:tcW w:w="4700" w:type="dxa"/>
                  <w:gridSpan w:val="4"/>
                  <w:tcBorders>
                    <w:top w:val="nil"/>
                    <w:left w:val="nil"/>
                    <w:bottom w:val="nil"/>
                    <w:right w:val="nil"/>
                  </w:tcBorders>
                  <w:tcMar>
                    <w:top w:w="20" w:type="dxa"/>
                    <w:left w:w="20" w:type="dxa"/>
                    <w:bottom w:w="20" w:type="dxa"/>
                    <w:right w:w="20" w:type="dxa"/>
                  </w:tcMar>
                  <w:vAlign w:val="center"/>
                  <w:hideMark/>
                </w:tcPr>
                <w:p w14:paraId="5F522111" w14:textId="77777777" w:rsidR="005E09A1" w:rsidRPr="001A6799" w:rsidRDefault="005E09A1" w:rsidP="001E5473">
                  <w:pPr>
                    <w:pStyle w:val="rowtabella0"/>
                    <w:rPr>
                      <w:color w:val="002060"/>
                    </w:rPr>
                  </w:pPr>
                  <w:r w:rsidRPr="001A6799">
                    <w:rPr>
                      <w:color w:val="002060"/>
                    </w:rPr>
                    <w:t>(1) - disputata il 18/11/2023</w:t>
                  </w:r>
                </w:p>
              </w:tc>
            </w:tr>
          </w:tbl>
          <w:p w14:paraId="531AF12F" w14:textId="77777777" w:rsidR="005E09A1" w:rsidRPr="001A6799" w:rsidRDefault="005E09A1" w:rsidP="001E5473">
            <w:pPr>
              <w:rPr>
                <w:color w:val="002060"/>
              </w:rPr>
            </w:pPr>
          </w:p>
        </w:tc>
      </w:tr>
    </w:tbl>
    <w:p w14:paraId="57DD351C" w14:textId="77777777" w:rsidR="005E09A1" w:rsidRPr="001A6799" w:rsidRDefault="005E09A1" w:rsidP="005E09A1">
      <w:pPr>
        <w:pStyle w:val="breakline"/>
        <w:rPr>
          <w:rFonts w:eastAsiaTheme="minorEastAsia"/>
          <w:color w:val="002060"/>
        </w:rPr>
      </w:pPr>
    </w:p>
    <w:p w14:paraId="5C4B6031" w14:textId="77777777" w:rsidR="005E09A1" w:rsidRPr="001A6799" w:rsidRDefault="005E09A1" w:rsidP="005E09A1">
      <w:pPr>
        <w:pStyle w:val="breakline"/>
        <w:rPr>
          <w:color w:val="002060"/>
        </w:rPr>
      </w:pPr>
    </w:p>
    <w:p w14:paraId="52B61CA7" w14:textId="77777777" w:rsidR="005E09A1" w:rsidRPr="001A6799" w:rsidRDefault="005E09A1" w:rsidP="005E09A1">
      <w:pPr>
        <w:pStyle w:val="titoloprinc0"/>
        <w:rPr>
          <w:color w:val="002060"/>
        </w:rPr>
      </w:pPr>
      <w:r w:rsidRPr="001A6799">
        <w:rPr>
          <w:color w:val="002060"/>
        </w:rPr>
        <w:t>GIUDICE SPORTIVO</w:t>
      </w:r>
    </w:p>
    <w:p w14:paraId="2F761F3E" w14:textId="77777777" w:rsidR="005E09A1" w:rsidRPr="001A6799" w:rsidRDefault="005E09A1" w:rsidP="005E09A1">
      <w:pPr>
        <w:pStyle w:val="diffida"/>
        <w:rPr>
          <w:color w:val="002060"/>
        </w:rPr>
      </w:pPr>
      <w:r w:rsidRPr="001A6799">
        <w:rPr>
          <w:color w:val="002060"/>
        </w:rPr>
        <w:lastRenderedPageBreak/>
        <w:t>Il Giudice Sportivo Avv. Agnese Lazzaretti, con l'assistenza del segretario Angelo Castellana, nella seduta del 22/11/2023, ha adottato le decisioni che di seguito integralmente si riportano:</w:t>
      </w:r>
    </w:p>
    <w:p w14:paraId="61994891" w14:textId="77777777" w:rsidR="005E09A1" w:rsidRPr="001A6799" w:rsidRDefault="005E09A1" w:rsidP="005E09A1">
      <w:pPr>
        <w:pStyle w:val="titolo10"/>
        <w:rPr>
          <w:color w:val="002060"/>
        </w:rPr>
      </w:pPr>
      <w:r w:rsidRPr="001A6799">
        <w:rPr>
          <w:color w:val="002060"/>
        </w:rPr>
        <w:t xml:space="preserve">GARE DEL 17/11/2023 </w:t>
      </w:r>
    </w:p>
    <w:p w14:paraId="5081C19C" w14:textId="77777777" w:rsidR="005E09A1" w:rsidRPr="001A6799" w:rsidRDefault="005E09A1" w:rsidP="005E09A1">
      <w:pPr>
        <w:pStyle w:val="titolo7a"/>
        <w:rPr>
          <w:color w:val="002060"/>
        </w:rPr>
      </w:pPr>
      <w:r w:rsidRPr="001A6799">
        <w:rPr>
          <w:color w:val="002060"/>
        </w:rPr>
        <w:t xml:space="preserve">PROVVEDIMENTI DISCIPLINARI </w:t>
      </w:r>
    </w:p>
    <w:p w14:paraId="1CED5CD5" w14:textId="77777777" w:rsidR="005E09A1" w:rsidRPr="001A6799" w:rsidRDefault="005E09A1" w:rsidP="005E09A1">
      <w:pPr>
        <w:pStyle w:val="titolo7b0"/>
        <w:rPr>
          <w:color w:val="002060"/>
        </w:rPr>
      </w:pPr>
      <w:r w:rsidRPr="001A6799">
        <w:rPr>
          <w:color w:val="002060"/>
        </w:rPr>
        <w:t xml:space="preserve">In base alle risultanze degli atti ufficiali sono state deliberate le seguenti sanzioni disciplinari. </w:t>
      </w:r>
    </w:p>
    <w:p w14:paraId="590F2514" w14:textId="77777777" w:rsidR="005E09A1" w:rsidRPr="001A6799" w:rsidRDefault="005E09A1" w:rsidP="005E09A1">
      <w:pPr>
        <w:pStyle w:val="titolo30"/>
        <w:rPr>
          <w:color w:val="002060"/>
        </w:rPr>
      </w:pPr>
      <w:r w:rsidRPr="001A6799">
        <w:rPr>
          <w:color w:val="002060"/>
        </w:rPr>
        <w:t xml:space="preserve">DIRIGENTI </w:t>
      </w:r>
    </w:p>
    <w:p w14:paraId="350E57F8" w14:textId="77777777" w:rsidR="005E09A1" w:rsidRPr="001A6799" w:rsidRDefault="005E09A1" w:rsidP="005E09A1">
      <w:pPr>
        <w:pStyle w:val="titolo20"/>
        <w:rPr>
          <w:color w:val="002060"/>
        </w:rPr>
      </w:pPr>
      <w:r w:rsidRPr="001A679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1D1B2CB4" w14:textId="77777777" w:rsidTr="001E5473">
        <w:tc>
          <w:tcPr>
            <w:tcW w:w="2200" w:type="dxa"/>
            <w:tcMar>
              <w:top w:w="20" w:type="dxa"/>
              <w:left w:w="20" w:type="dxa"/>
              <w:bottom w:w="20" w:type="dxa"/>
              <w:right w:w="20" w:type="dxa"/>
            </w:tcMar>
            <w:vAlign w:val="center"/>
            <w:hideMark/>
          </w:tcPr>
          <w:p w14:paraId="0251878F" w14:textId="77777777" w:rsidR="005E09A1" w:rsidRPr="001A6799" w:rsidRDefault="005E09A1" w:rsidP="001E5473">
            <w:pPr>
              <w:pStyle w:val="movimento"/>
              <w:rPr>
                <w:color w:val="002060"/>
              </w:rPr>
            </w:pPr>
            <w:r w:rsidRPr="001A6799">
              <w:rPr>
                <w:color w:val="002060"/>
              </w:rPr>
              <w:t>BUCCHINI NICOLA</w:t>
            </w:r>
          </w:p>
        </w:tc>
        <w:tc>
          <w:tcPr>
            <w:tcW w:w="2200" w:type="dxa"/>
            <w:tcMar>
              <w:top w:w="20" w:type="dxa"/>
              <w:left w:w="20" w:type="dxa"/>
              <w:bottom w:w="20" w:type="dxa"/>
              <w:right w:w="20" w:type="dxa"/>
            </w:tcMar>
            <w:vAlign w:val="center"/>
            <w:hideMark/>
          </w:tcPr>
          <w:p w14:paraId="0CCA30D9" w14:textId="77777777" w:rsidR="005E09A1" w:rsidRPr="001A6799" w:rsidRDefault="005E09A1" w:rsidP="001E5473">
            <w:pPr>
              <w:pStyle w:val="movimento2"/>
              <w:rPr>
                <w:color w:val="002060"/>
              </w:rPr>
            </w:pPr>
            <w:r w:rsidRPr="001A6799">
              <w:rPr>
                <w:color w:val="002060"/>
              </w:rPr>
              <w:t xml:space="preserve">(LUCREZIA CALCIO A 5) </w:t>
            </w:r>
          </w:p>
        </w:tc>
        <w:tc>
          <w:tcPr>
            <w:tcW w:w="800" w:type="dxa"/>
            <w:tcMar>
              <w:top w:w="20" w:type="dxa"/>
              <w:left w:w="20" w:type="dxa"/>
              <w:bottom w:w="20" w:type="dxa"/>
              <w:right w:w="20" w:type="dxa"/>
            </w:tcMar>
            <w:vAlign w:val="center"/>
            <w:hideMark/>
          </w:tcPr>
          <w:p w14:paraId="43C0BBA4"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53EB65FF" w14:textId="77777777" w:rsidR="005E09A1" w:rsidRPr="001A6799" w:rsidRDefault="005E09A1" w:rsidP="001E5473">
            <w:pPr>
              <w:pStyle w:val="movimento"/>
              <w:rPr>
                <w:color w:val="002060"/>
              </w:rPr>
            </w:pPr>
            <w:r w:rsidRPr="001A6799">
              <w:rPr>
                <w:color w:val="002060"/>
              </w:rPr>
              <w:t>BELLO BURZO CARLO</w:t>
            </w:r>
          </w:p>
        </w:tc>
        <w:tc>
          <w:tcPr>
            <w:tcW w:w="2200" w:type="dxa"/>
            <w:tcMar>
              <w:top w:w="20" w:type="dxa"/>
              <w:left w:w="20" w:type="dxa"/>
              <w:bottom w:w="20" w:type="dxa"/>
              <w:right w:w="20" w:type="dxa"/>
            </w:tcMar>
            <w:vAlign w:val="center"/>
            <w:hideMark/>
          </w:tcPr>
          <w:p w14:paraId="08B4D9FB" w14:textId="77777777" w:rsidR="005E09A1" w:rsidRPr="001A6799" w:rsidRDefault="005E09A1" w:rsidP="001E5473">
            <w:pPr>
              <w:pStyle w:val="movimento2"/>
              <w:rPr>
                <w:color w:val="002060"/>
              </w:rPr>
            </w:pPr>
            <w:r w:rsidRPr="001A6799">
              <w:rPr>
                <w:color w:val="002060"/>
              </w:rPr>
              <w:t xml:space="preserve">(POLISPORTIVA UROBORO) </w:t>
            </w:r>
          </w:p>
        </w:tc>
      </w:tr>
      <w:tr w:rsidR="005E09A1" w:rsidRPr="001A6799" w14:paraId="007E9446" w14:textId="77777777" w:rsidTr="001E5473">
        <w:tc>
          <w:tcPr>
            <w:tcW w:w="2200" w:type="dxa"/>
            <w:tcMar>
              <w:top w:w="20" w:type="dxa"/>
              <w:left w:w="20" w:type="dxa"/>
              <w:bottom w:w="20" w:type="dxa"/>
              <w:right w:w="20" w:type="dxa"/>
            </w:tcMar>
            <w:vAlign w:val="center"/>
            <w:hideMark/>
          </w:tcPr>
          <w:p w14:paraId="368EC9E9" w14:textId="77777777" w:rsidR="005E09A1" w:rsidRPr="001A6799" w:rsidRDefault="005E09A1" w:rsidP="001E5473">
            <w:pPr>
              <w:pStyle w:val="movimento"/>
              <w:rPr>
                <w:color w:val="002060"/>
              </w:rPr>
            </w:pPr>
            <w:r w:rsidRPr="001A6799">
              <w:rPr>
                <w:color w:val="002060"/>
              </w:rPr>
              <w:t>STRINO GIUSEPPE</w:t>
            </w:r>
          </w:p>
        </w:tc>
        <w:tc>
          <w:tcPr>
            <w:tcW w:w="2200" w:type="dxa"/>
            <w:tcMar>
              <w:top w:w="20" w:type="dxa"/>
              <w:left w:w="20" w:type="dxa"/>
              <w:bottom w:w="20" w:type="dxa"/>
              <w:right w:w="20" w:type="dxa"/>
            </w:tcMar>
            <w:vAlign w:val="center"/>
            <w:hideMark/>
          </w:tcPr>
          <w:p w14:paraId="1EE4C54A" w14:textId="77777777" w:rsidR="005E09A1" w:rsidRPr="001A6799" w:rsidRDefault="005E09A1" w:rsidP="001E5473">
            <w:pPr>
              <w:pStyle w:val="movimento2"/>
              <w:rPr>
                <w:color w:val="002060"/>
              </w:rPr>
            </w:pPr>
            <w:r w:rsidRPr="001A6799">
              <w:rPr>
                <w:color w:val="002060"/>
              </w:rPr>
              <w:t xml:space="preserve">(REAL FABRIANO) </w:t>
            </w:r>
          </w:p>
        </w:tc>
        <w:tc>
          <w:tcPr>
            <w:tcW w:w="800" w:type="dxa"/>
            <w:tcMar>
              <w:top w:w="20" w:type="dxa"/>
              <w:left w:w="20" w:type="dxa"/>
              <w:bottom w:w="20" w:type="dxa"/>
              <w:right w:w="20" w:type="dxa"/>
            </w:tcMar>
            <w:vAlign w:val="center"/>
            <w:hideMark/>
          </w:tcPr>
          <w:p w14:paraId="497172F6"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2054215C"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56907FAB" w14:textId="77777777" w:rsidR="005E09A1" w:rsidRPr="001A6799" w:rsidRDefault="005E09A1" w:rsidP="001E5473">
            <w:pPr>
              <w:pStyle w:val="movimento2"/>
              <w:rPr>
                <w:color w:val="002060"/>
              </w:rPr>
            </w:pPr>
            <w:r w:rsidRPr="001A6799">
              <w:rPr>
                <w:color w:val="002060"/>
              </w:rPr>
              <w:t> </w:t>
            </w:r>
          </w:p>
        </w:tc>
      </w:tr>
    </w:tbl>
    <w:p w14:paraId="130AEA0B" w14:textId="77777777" w:rsidR="005E09A1" w:rsidRPr="001A6799" w:rsidRDefault="005E09A1" w:rsidP="005E09A1">
      <w:pPr>
        <w:pStyle w:val="titolo30"/>
        <w:rPr>
          <w:rFonts w:eastAsiaTheme="minorEastAsia"/>
          <w:color w:val="002060"/>
        </w:rPr>
      </w:pPr>
      <w:r w:rsidRPr="001A6799">
        <w:rPr>
          <w:color w:val="002060"/>
        </w:rPr>
        <w:t xml:space="preserve">ALLENATORI </w:t>
      </w:r>
    </w:p>
    <w:p w14:paraId="24C16CB5" w14:textId="77777777" w:rsidR="005E09A1" w:rsidRPr="001A6799" w:rsidRDefault="005E09A1" w:rsidP="005E09A1">
      <w:pPr>
        <w:pStyle w:val="titolo20"/>
        <w:rPr>
          <w:color w:val="002060"/>
        </w:rPr>
      </w:pPr>
      <w:r w:rsidRPr="001A6799">
        <w:rPr>
          <w:color w:val="002060"/>
        </w:rPr>
        <w:t xml:space="preserve">SQUALIFICA FINO AL 20/12/2023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4CDB78A9" w14:textId="77777777" w:rsidTr="001E5473">
        <w:tc>
          <w:tcPr>
            <w:tcW w:w="2200" w:type="dxa"/>
            <w:tcMar>
              <w:top w:w="20" w:type="dxa"/>
              <w:left w:w="20" w:type="dxa"/>
              <w:bottom w:w="20" w:type="dxa"/>
              <w:right w:w="20" w:type="dxa"/>
            </w:tcMar>
            <w:vAlign w:val="center"/>
            <w:hideMark/>
          </w:tcPr>
          <w:p w14:paraId="2B743063" w14:textId="77777777" w:rsidR="005E09A1" w:rsidRPr="001A6799" w:rsidRDefault="005E09A1" w:rsidP="001E5473">
            <w:pPr>
              <w:pStyle w:val="movimento"/>
              <w:rPr>
                <w:color w:val="002060"/>
              </w:rPr>
            </w:pPr>
            <w:r w:rsidRPr="001A6799">
              <w:rPr>
                <w:color w:val="002060"/>
              </w:rPr>
              <w:t>SANTILLI ALESSIO</w:t>
            </w:r>
          </w:p>
        </w:tc>
        <w:tc>
          <w:tcPr>
            <w:tcW w:w="2200" w:type="dxa"/>
            <w:tcMar>
              <w:top w:w="20" w:type="dxa"/>
              <w:left w:w="20" w:type="dxa"/>
              <w:bottom w:w="20" w:type="dxa"/>
              <w:right w:w="20" w:type="dxa"/>
            </w:tcMar>
            <w:vAlign w:val="center"/>
            <w:hideMark/>
          </w:tcPr>
          <w:p w14:paraId="237112E1" w14:textId="77777777" w:rsidR="005E09A1" w:rsidRPr="001A6799" w:rsidRDefault="005E09A1" w:rsidP="001E5473">
            <w:pPr>
              <w:pStyle w:val="movimento2"/>
              <w:rPr>
                <w:color w:val="002060"/>
              </w:rPr>
            </w:pPr>
            <w:r w:rsidRPr="001A6799">
              <w:rPr>
                <w:color w:val="002060"/>
              </w:rPr>
              <w:t xml:space="preserve">(FERMANA FUTSAL 2022) </w:t>
            </w:r>
          </w:p>
        </w:tc>
        <w:tc>
          <w:tcPr>
            <w:tcW w:w="800" w:type="dxa"/>
            <w:tcMar>
              <w:top w:w="20" w:type="dxa"/>
              <w:left w:w="20" w:type="dxa"/>
              <w:bottom w:w="20" w:type="dxa"/>
              <w:right w:w="20" w:type="dxa"/>
            </w:tcMar>
            <w:vAlign w:val="center"/>
            <w:hideMark/>
          </w:tcPr>
          <w:p w14:paraId="43EE19D1"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2061417B"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4E19BFAF" w14:textId="77777777" w:rsidR="005E09A1" w:rsidRPr="001A6799" w:rsidRDefault="005E09A1" w:rsidP="001E5473">
            <w:pPr>
              <w:pStyle w:val="movimento2"/>
              <w:rPr>
                <w:color w:val="002060"/>
              </w:rPr>
            </w:pPr>
            <w:r w:rsidRPr="001A6799">
              <w:rPr>
                <w:color w:val="002060"/>
              </w:rPr>
              <w:t> </w:t>
            </w:r>
          </w:p>
        </w:tc>
      </w:tr>
    </w:tbl>
    <w:p w14:paraId="1AB0CE4D" w14:textId="36A8E8B5" w:rsidR="005E09A1" w:rsidRPr="001A6799" w:rsidRDefault="005E09A1" w:rsidP="005E09A1">
      <w:pPr>
        <w:pStyle w:val="diffida"/>
        <w:spacing w:before="80" w:beforeAutospacing="0" w:after="40" w:afterAutospacing="0"/>
        <w:rPr>
          <w:rFonts w:eastAsiaTheme="minorEastAsia"/>
          <w:color w:val="002060"/>
        </w:rPr>
      </w:pPr>
      <w:r w:rsidRPr="001A6799">
        <w:rPr>
          <w:color w:val="002060"/>
        </w:rPr>
        <w:t xml:space="preserve">Per </w:t>
      </w:r>
      <w:r w:rsidR="00BD57B6">
        <w:rPr>
          <w:color w:val="002060"/>
        </w:rPr>
        <w:t>aver</w:t>
      </w:r>
      <w:r w:rsidRPr="001A6799">
        <w:rPr>
          <w:color w:val="002060"/>
        </w:rPr>
        <w:t xml:space="preserve"> colpito al termine d</w:t>
      </w:r>
      <w:r w:rsidR="00BD57B6">
        <w:rPr>
          <w:color w:val="002060"/>
        </w:rPr>
        <w:t>e</w:t>
      </w:r>
      <w:r w:rsidRPr="001A6799">
        <w:rPr>
          <w:color w:val="002060"/>
        </w:rPr>
        <w:t xml:space="preserve">lla gara un sostenitore della squadra avversaria senza provocare alcuna conseguenza. </w:t>
      </w:r>
    </w:p>
    <w:p w14:paraId="0BE730D3" w14:textId="77777777" w:rsidR="005E09A1" w:rsidRPr="001A6799" w:rsidRDefault="005E09A1" w:rsidP="005E09A1">
      <w:pPr>
        <w:pStyle w:val="titolo20"/>
        <w:rPr>
          <w:color w:val="002060"/>
        </w:rPr>
      </w:pPr>
      <w:r w:rsidRPr="001A6799">
        <w:rPr>
          <w:color w:val="002060"/>
        </w:rPr>
        <w:t xml:space="preserve">SQUALIFICA FINO AL 29/11/2023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4BB69B06" w14:textId="77777777" w:rsidTr="001E5473">
        <w:tc>
          <w:tcPr>
            <w:tcW w:w="2200" w:type="dxa"/>
            <w:tcMar>
              <w:top w:w="20" w:type="dxa"/>
              <w:left w:w="20" w:type="dxa"/>
              <w:bottom w:w="20" w:type="dxa"/>
              <w:right w:w="20" w:type="dxa"/>
            </w:tcMar>
            <w:vAlign w:val="center"/>
            <w:hideMark/>
          </w:tcPr>
          <w:p w14:paraId="3F48C1C1" w14:textId="77777777" w:rsidR="005E09A1" w:rsidRPr="001A6799" w:rsidRDefault="005E09A1" w:rsidP="001E5473">
            <w:pPr>
              <w:pStyle w:val="movimento"/>
              <w:rPr>
                <w:color w:val="002060"/>
              </w:rPr>
            </w:pPr>
            <w:r w:rsidRPr="001A6799">
              <w:rPr>
                <w:color w:val="002060"/>
              </w:rPr>
              <w:t>DI RUSSO GUIDO</w:t>
            </w:r>
          </w:p>
        </w:tc>
        <w:tc>
          <w:tcPr>
            <w:tcW w:w="2200" w:type="dxa"/>
            <w:tcMar>
              <w:top w:w="20" w:type="dxa"/>
              <w:left w:w="20" w:type="dxa"/>
              <w:bottom w:w="20" w:type="dxa"/>
              <w:right w:w="20" w:type="dxa"/>
            </w:tcMar>
            <w:vAlign w:val="center"/>
            <w:hideMark/>
          </w:tcPr>
          <w:p w14:paraId="653DDE4E" w14:textId="77777777" w:rsidR="005E09A1" w:rsidRPr="001A6799" w:rsidRDefault="005E09A1" w:rsidP="001E5473">
            <w:pPr>
              <w:pStyle w:val="movimento2"/>
              <w:rPr>
                <w:color w:val="002060"/>
              </w:rPr>
            </w:pPr>
            <w:r w:rsidRPr="001A6799">
              <w:rPr>
                <w:color w:val="002060"/>
              </w:rPr>
              <w:t xml:space="preserve">(REAL EAGLES VIRTUS PAGLIA) </w:t>
            </w:r>
          </w:p>
        </w:tc>
        <w:tc>
          <w:tcPr>
            <w:tcW w:w="800" w:type="dxa"/>
            <w:tcMar>
              <w:top w:w="20" w:type="dxa"/>
              <w:left w:w="20" w:type="dxa"/>
              <w:bottom w:w="20" w:type="dxa"/>
              <w:right w:w="20" w:type="dxa"/>
            </w:tcMar>
            <w:vAlign w:val="center"/>
            <w:hideMark/>
          </w:tcPr>
          <w:p w14:paraId="11864455"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66F83D3B"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5C51DDCB" w14:textId="77777777" w:rsidR="005E09A1" w:rsidRPr="001A6799" w:rsidRDefault="005E09A1" w:rsidP="001E5473">
            <w:pPr>
              <w:pStyle w:val="movimento2"/>
              <w:rPr>
                <w:color w:val="002060"/>
              </w:rPr>
            </w:pPr>
            <w:r w:rsidRPr="001A6799">
              <w:rPr>
                <w:color w:val="002060"/>
              </w:rPr>
              <w:t> </w:t>
            </w:r>
          </w:p>
        </w:tc>
      </w:tr>
    </w:tbl>
    <w:p w14:paraId="37660CB2" w14:textId="77777777" w:rsidR="005E09A1" w:rsidRPr="001A6799" w:rsidRDefault="005E09A1" w:rsidP="005E09A1">
      <w:pPr>
        <w:pStyle w:val="diffida"/>
        <w:spacing w:before="80" w:beforeAutospacing="0" w:after="40" w:afterAutospacing="0"/>
        <w:rPr>
          <w:rFonts w:eastAsiaTheme="minorEastAsia"/>
          <w:color w:val="002060"/>
        </w:rPr>
      </w:pPr>
      <w:r w:rsidRPr="001A6799">
        <w:rPr>
          <w:color w:val="002060"/>
        </w:rPr>
        <w:t xml:space="preserve">Per somma di ammonizioni. Allontanato. </w:t>
      </w:r>
    </w:p>
    <w:p w14:paraId="6101E87F" w14:textId="77777777" w:rsidR="005E09A1" w:rsidRPr="001A6799" w:rsidRDefault="005E09A1" w:rsidP="005E09A1">
      <w:pPr>
        <w:pStyle w:val="titolo20"/>
        <w:rPr>
          <w:color w:val="002060"/>
        </w:rPr>
      </w:pPr>
      <w:r w:rsidRPr="001A679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1C8EE313" w14:textId="77777777" w:rsidTr="001E5473">
        <w:tc>
          <w:tcPr>
            <w:tcW w:w="2200" w:type="dxa"/>
            <w:tcMar>
              <w:top w:w="20" w:type="dxa"/>
              <w:left w:w="20" w:type="dxa"/>
              <w:bottom w:w="20" w:type="dxa"/>
              <w:right w:w="20" w:type="dxa"/>
            </w:tcMar>
            <w:vAlign w:val="center"/>
            <w:hideMark/>
          </w:tcPr>
          <w:p w14:paraId="21413631" w14:textId="77777777" w:rsidR="005E09A1" w:rsidRPr="001A6799" w:rsidRDefault="005E09A1" w:rsidP="001E5473">
            <w:pPr>
              <w:pStyle w:val="movimento"/>
              <w:rPr>
                <w:color w:val="002060"/>
              </w:rPr>
            </w:pPr>
            <w:r w:rsidRPr="001A6799">
              <w:rPr>
                <w:color w:val="002060"/>
              </w:rPr>
              <w:t>PERUGINI PAOLO</w:t>
            </w:r>
          </w:p>
        </w:tc>
        <w:tc>
          <w:tcPr>
            <w:tcW w:w="2200" w:type="dxa"/>
            <w:tcMar>
              <w:top w:w="20" w:type="dxa"/>
              <w:left w:w="20" w:type="dxa"/>
              <w:bottom w:w="20" w:type="dxa"/>
              <w:right w:w="20" w:type="dxa"/>
            </w:tcMar>
            <w:vAlign w:val="center"/>
            <w:hideMark/>
          </w:tcPr>
          <w:p w14:paraId="5DC8B869" w14:textId="77777777" w:rsidR="005E09A1" w:rsidRPr="001A6799" w:rsidRDefault="005E09A1" w:rsidP="001E5473">
            <w:pPr>
              <w:pStyle w:val="movimento2"/>
              <w:rPr>
                <w:color w:val="002060"/>
              </w:rPr>
            </w:pPr>
            <w:r w:rsidRPr="001A6799">
              <w:rPr>
                <w:color w:val="002060"/>
              </w:rPr>
              <w:t xml:space="preserve">(ACLI VILLA MUSONE) </w:t>
            </w:r>
          </w:p>
        </w:tc>
        <w:tc>
          <w:tcPr>
            <w:tcW w:w="800" w:type="dxa"/>
            <w:tcMar>
              <w:top w:w="20" w:type="dxa"/>
              <w:left w:w="20" w:type="dxa"/>
              <w:bottom w:w="20" w:type="dxa"/>
              <w:right w:w="20" w:type="dxa"/>
            </w:tcMar>
            <w:vAlign w:val="center"/>
            <w:hideMark/>
          </w:tcPr>
          <w:p w14:paraId="78578056"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4FE36E89"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63144B05" w14:textId="77777777" w:rsidR="005E09A1" w:rsidRPr="001A6799" w:rsidRDefault="005E09A1" w:rsidP="001E5473">
            <w:pPr>
              <w:pStyle w:val="movimento2"/>
              <w:rPr>
                <w:color w:val="002060"/>
              </w:rPr>
            </w:pPr>
            <w:r w:rsidRPr="001A6799">
              <w:rPr>
                <w:color w:val="002060"/>
              </w:rPr>
              <w:t> </w:t>
            </w:r>
          </w:p>
        </w:tc>
      </w:tr>
    </w:tbl>
    <w:p w14:paraId="30AA04BA" w14:textId="77777777" w:rsidR="005E09A1" w:rsidRPr="001A6799" w:rsidRDefault="005E09A1" w:rsidP="005E09A1">
      <w:pPr>
        <w:pStyle w:val="titolo20"/>
        <w:rPr>
          <w:rFonts w:eastAsiaTheme="minorEastAsia"/>
          <w:color w:val="002060"/>
        </w:rPr>
      </w:pPr>
      <w:r w:rsidRPr="001A679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4406AF80" w14:textId="77777777" w:rsidTr="001E5473">
        <w:tc>
          <w:tcPr>
            <w:tcW w:w="2200" w:type="dxa"/>
            <w:tcMar>
              <w:top w:w="20" w:type="dxa"/>
              <w:left w:w="20" w:type="dxa"/>
              <w:bottom w:w="20" w:type="dxa"/>
              <w:right w:w="20" w:type="dxa"/>
            </w:tcMar>
            <w:vAlign w:val="center"/>
            <w:hideMark/>
          </w:tcPr>
          <w:p w14:paraId="05842F96" w14:textId="77777777" w:rsidR="005E09A1" w:rsidRPr="001A6799" w:rsidRDefault="005E09A1" w:rsidP="001E5473">
            <w:pPr>
              <w:pStyle w:val="movimento"/>
              <w:rPr>
                <w:color w:val="002060"/>
              </w:rPr>
            </w:pPr>
            <w:r w:rsidRPr="001A6799">
              <w:rPr>
                <w:color w:val="002060"/>
              </w:rPr>
              <w:t>MARCHEGIANI MASSIMO</w:t>
            </w:r>
          </w:p>
        </w:tc>
        <w:tc>
          <w:tcPr>
            <w:tcW w:w="2200" w:type="dxa"/>
            <w:tcMar>
              <w:top w:w="20" w:type="dxa"/>
              <w:left w:w="20" w:type="dxa"/>
              <w:bottom w:w="20" w:type="dxa"/>
              <w:right w:w="20" w:type="dxa"/>
            </w:tcMar>
            <w:vAlign w:val="center"/>
            <w:hideMark/>
          </w:tcPr>
          <w:p w14:paraId="3B224311" w14:textId="77777777" w:rsidR="005E09A1" w:rsidRPr="001A6799" w:rsidRDefault="005E09A1" w:rsidP="001E5473">
            <w:pPr>
              <w:pStyle w:val="movimento2"/>
              <w:rPr>
                <w:color w:val="002060"/>
              </w:rPr>
            </w:pPr>
            <w:r w:rsidRPr="001A6799">
              <w:rPr>
                <w:color w:val="002060"/>
              </w:rPr>
              <w:t xml:space="preserve">(AURORA TREIA) </w:t>
            </w:r>
          </w:p>
        </w:tc>
        <w:tc>
          <w:tcPr>
            <w:tcW w:w="800" w:type="dxa"/>
            <w:tcMar>
              <w:top w:w="20" w:type="dxa"/>
              <w:left w:w="20" w:type="dxa"/>
              <w:bottom w:w="20" w:type="dxa"/>
              <w:right w:w="20" w:type="dxa"/>
            </w:tcMar>
            <w:vAlign w:val="center"/>
            <w:hideMark/>
          </w:tcPr>
          <w:p w14:paraId="2C73B825"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6E6C3C87"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495B061F" w14:textId="77777777" w:rsidR="005E09A1" w:rsidRPr="001A6799" w:rsidRDefault="005E09A1" w:rsidP="001E5473">
            <w:pPr>
              <w:pStyle w:val="movimento2"/>
              <w:rPr>
                <w:color w:val="002060"/>
              </w:rPr>
            </w:pPr>
            <w:r w:rsidRPr="001A6799">
              <w:rPr>
                <w:color w:val="002060"/>
              </w:rPr>
              <w:t> </w:t>
            </w:r>
          </w:p>
        </w:tc>
      </w:tr>
    </w:tbl>
    <w:p w14:paraId="4F878BFA" w14:textId="77777777" w:rsidR="005E09A1" w:rsidRPr="001A6799" w:rsidRDefault="005E09A1" w:rsidP="005E09A1">
      <w:pPr>
        <w:pStyle w:val="titolo30"/>
        <w:rPr>
          <w:rFonts w:eastAsiaTheme="minorEastAsia"/>
          <w:color w:val="002060"/>
        </w:rPr>
      </w:pPr>
      <w:r w:rsidRPr="001A6799">
        <w:rPr>
          <w:color w:val="002060"/>
        </w:rPr>
        <w:t xml:space="preserve">CALCIATORI ESPULSI </w:t>
      </w:r>
    </w:p>
    <w:p w14:paraId="1E11E4CB" w14:textId="77777777" w:rsidR="005E09A1" w:rsidRPr="001A6799" w:rsidRDefault="005E09A1" w:rsidP="005E09A1">
      <w:pPr>
        <w:pStyle w:val="titolo20"/>
        <w:rPr>
          <w:color w:val="002060"/>
        </w:rPr>
      </w:pPr>
      <w:r w:rsidRPr="001A679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37F24B4F" w14:textId="77777777" w:rsidTr="001E5473">
        <w:tc>
          <w:tcPr>
            <w:tcW w:w="2200" w:type="dxa"/>
            <w:tcMar>
              <w:top w:w="20" w:type="dxa"/>
              <w:left w:w="20" w:type="dxa"/>
              <w:bottom w:w="20" w:type="dxa"/>
              <w:right w:w="20" w:type="dxa"/>
            </w:tcMar>
            <w:vAlign w:val="center"/>
            <w:hideMark/>
          </w:tcPr>
          <w:p w14:paraId="2F82F399" w14:textId="77777777" w:rsidR="005E09A1" w:rsidRPr="001A6799" w:rsidRDefault="005E09A1" w:rsidP="001E5473">
            <w:pPr>
              <w:pStyle w:val="movimento"/>
              <w:rPr>
                <w:color w:val="002060"/>
              </w:rPr>
            </w:pPr>
            <w:r w:rsidRPr="001A6799">
              <w:rPr>
                <w:color w:val="002060"/>
              </w:rPr>
              <w:t>FERMANI LUCA</w:t>
            </w:r>
          </w:p>
        </w:tc>
        <w:tc>
          <w:tcPr>
            <w:tcW w:w="2200" w:type="dxa"/>
            <w:tcMar>
              <w:top w:w="20" w:type="dxa"/>
              <w:left w:w="20" w:type="dxa"/>
              <w:bottom w:w="20" w:type="dxa"/>
              <w:right w:w="20" w:type="dxa"/>
            </w:tcMar>
            <w:vAlign w:val="center"/>
            <w:hideMark/>
          </w:tcPr>
          <w:p w14:paraId="4DC802BB" w14:textId="77777777" w:rsidR="005E09A1" w:rsidRPr="001A6799" w:rsidRDefault="005E09A1" w:rsidP="001E5473">
            <w:pPr>
              <w:pStyle w:val="movimento2"/>
              <w:rPr>
                <w:color w:val="002060"/>
              </w:rPr>
            </w:pPr>
            <w:r w:rsidRPr="001A6799">
              <w:rPr>
                <w:color w:val="002060"/>
              </w:rPr>
              <w:t xml:space="preserve">(ACLI AUDAX MONTECOSARO C5) </w:t>
            </w:r>
          </w:p>
        </w:tc>
        <w:tc>
          <w:tcPr>
            <w:tcW w:w="800" w:type="dxa"/>
            <w:tcMar>
              <w:top w:w="20" w:type="dxa"/>
              <w:left w:w="20" w:type="dxa"/>
              <w:bottom w:w="20" w:type="dxa"/>
              <w:right w:w="20" w:type="dxa"/>
            </w:tcMar>
            <w:vAlign w:val="center"/>
            <w:hideMark/>
          </w:tcPr>
          <w:p w14:paraId="0D1DAB16"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463914BA" w14:textId="77777777" w:rsidR="005E09A1" w:rsidRPr="001A6799" w:rsidRDefault="005E09A1" w:rsidP="001E5473">
            <w:pPr>
              <w:pStyle w:val="movimento"/>
              <w:rPr>
                <w:color w:val="002060"/>
              </w:rPr>
            </w:pPr>
            <w:r w:rsidRPr="001A6799">
              <w:rPr>
                <w:color w:val="002060"/>
              </w:rPr>
              <w:t>PISCOPO EDOARDO</w:t>
            </w:r>
          </w:p>
        </w:tc>
        <w:tc>
          <w:tcPr>
            <w:tcW w:w="2200" w:type="dxa"/>
            <w:tcMar>
              <w:top w:w="20" w:type="dxa"/>
              <w:left w:w="20" w:type="dxa"/>
              <w:bottom w:w="20" w:type="dxa"/>
              <w:right w:w="20" w:type="dxa"/>
            </w:tcMar>
            <w:vAlign w:val="center"/>
            <w:hideMark/>
          </w:tcPr>
          <w:p w14:paraId="16DD0415" w14:textId="77777777" w:rsidR="005E09A1" w:rsidRPr="001A6799" w:rsidRDefault="005E09A1" w:rsidP="001E5473">
            <w:pPr>
              <w:pStyle w:val="movimento2"/>
              <w:rPr>
                <w:color w:val="002060"/>
              </w:rPr>
            </w:pPr>
            <w:r w:rsidRPr="001A6799">
              <w:rPr>
                <w:color w:val="002060"/>
              </w:rPr>
              <w:t xml:space="preserve">(ACLI VILLA MUSONE) </w:t>
            </w:r>
          </w:p>
        </w:tc>
      </w:tr>
      <w:tr w:rsidR="005E09A1" w:rsidRPr="001A6799" w14:paraId="0A377C2E" w14:textId="77777777" w:rsidTr="001E5473">
        <w:tc>
          <w:tcPr>
            <w:tcW w:w="2200" w:type="dxa"/>
            <w:tcMar>
              <w:top w:w="20" w:type="dxa"/>
              <w:left w:w="20" w:type="dxa"/>
              <w:bottom w:w="20" w:type="dxa"/>
              <w:right w:w="20" w:type="dxa"/>
            </w:tcMar>
            <w:vAlign w:val="center"/>
            <w:hideMark/>
          </w:tcPr>
          <w:p w14:paraId="653FD995" w14:textId="77777777" w:rsidR="005E09A1" w:rsidRPr="001A6799" w:rsidRDefault="005E09A1" w:rsidP="001E5473">
            <w:pPr>
              <w:pStyle w:val="movimento"/>
              <w:rPr>
                <w:color w:val="002060"/>
              </w:rPr>
            </w:pPr>
            <w:r w:rsidRPr="001A6799">
              <w:rPr>
                <w:color w:val="002060"/>
              </w:rPr>
              <w:t>SILEONI TOMMASO</w:t>
            </w:r>
          </w:p>
        </w:tc>
        <w:tc>
          <w:tcPr>
            <w:tcW w:w="2200" w:type="dxa"/>
            <w:tcMar>
              <w:top w:w="20" w:type="dxa"/>
              <w:left w:w="20" w:type="dxa"/>
              <w:bottom w:w="20" w:type="dxa"/>
              <w:right w:w="20" w:type="dxa"/>
            </w:tcMar>
            <w:vAlign w:val="center"/>
            <w:hideMark/>
          </w:tcPr>
          <w:p w14:paraId="5D8B18B2" w14:textId="77777777" w:rsidR="005E09A1" w:rsidRPr="001A6799" w:rsidRDefault="005E09A1" w:rsidP="001E5473">
            <w:pPr>
              <w:pStyle w:val="movimento2"/>
              <w:rPr>
                <w:color w:val="002060"/>
              </w:rPr>
            </w:pPr>
            <w:r w:rsidRPr="001A6799">
              <w:rPr>
                <w:color w:val="002060"/>
              </w:rPr>
              <w:t xml:space="preserve">(AURORA TREIA) </w:t>
            </w:r>
          </w:p>
        </w:tc>
        <w:tc>
          <w:tcPr>
            <w:tcW w:w="800" w:type="dxa"/>
            <w:tcMar>
              <w:top w:w="20" w:type="dxa"/>
              <w:left w:w="20" w:type="dxa"/>
              <w:bottom w:w="20" w:type="dxa"/>
              <w:right w:w="20" w:type="dxa"/>
            </w:tcMar>
            <w:vAlign w:val="center"/>
            <w:hideMark/>
          </w:tcPr>
          <w:p w14:paraId="3C3F5043"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63F6EDE2"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1310E540" w14:textId="77777777" w:rsidR="005E09A1" w:rsidRPr="001A6799" w:rsidRDefault="005E09A1" w:rsidP="001E5473">
            <w:pPr>
              <w:pStyle w:val="movimento2"/>
              <w:rPr>
                <w:color w:val="002060"/>
              </w:rPr>
            </w:pPr>
            <w:r w:rsidRPr="001A6799">
              <w:rPr>
                <w:color w:val="002060"/>
              </w:rPr>
              <w:t> </w:t>
            </w:r>
          </w:p>
        </w:tc>
      </w:tr>
    </w:tbl>
    <w:p w14:paraId="0DA39F78" w14:textId="77777777" w:rsidR="005E09A1" w:rsidRPr="001A6799" w:rsidRDefault="005E09A1" w:rsidP="005E09A1">
      <w:pPr>
        <w:pStyle w:val="titolo30"/>
        <w:rPr>
          <w:rFonts w:eastAsiaTheme="minorEastAsia"/>
          <w:color w:val="002060"/>
        </w:rPr>
      </w:pPr>
      <w:r w:rsidRPr="001A6799">
        <w:rPr>
          <w:color w:val="002060"/>
        </w:rPr>
        <w:t xml:space="preserve">CALCIATORI NON ESPULSI </w:t>
      </w:r>
    </w:p>
    <w:p w14:paraId="59297F41" w14:textId="77777777" w:rsidR="005E09A1" w:rsidRPr="001A6799" w:rsidRDefault="005E09A1" w:rsidP="005E09A1">
      <w:pPr>
        <w:pStyle w:val="titolo20"/>
        <w:rPr>
          <w:color w:val="002060"/>
        </w:rPr>
      </w:pPr>
      <w:r w:rsidRPr="001A679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472BE730" w14:textId="77777777" w:rsidTr="001E5473">
        <w:tc>
          <w:tcPr>
            <w:tcW w:w="2200" w:type="dxa"/>
            <w:tcMar>
              <w:top w:w="20" w:type="dxa"/>
              <w:left w:w="20" w:type="dxa"/>
              <w:bottom w:w="20" w:type="dxa"/>
              <w:right w:w="20" w:type="dxa"/>
            </w:tcMar>
            <w:vAlign w:val="center"/>
            <w:hideMark/>
          </w:tcPr>
          <w:p w14:paraId="2803D774" w14:textId="77777777" w:rsidR="005E09A1" w:rsidRPr="001A6799" w:rsidRDefault="005E09A1" w:rsidP="001E5473">
            <w:pPr>
              <w:pStyle w:val="movimento"/>
              <w:rPr>
                <w:color w:val="002060"/>
              </w:rPr>
            </w:pPr>
            <w:r w:rsidRPr="001A6799">
              <w:rPr>
                <w:color w:val="002060"/>
              </w:rPr>
              <w:t>CARBONARI ALESSIO</w:t>
            </w:r>
          </w:p>
        </w:tc>
        <w:tc>
          <w:tcPr>
            <w:tcW w:w="2200" w:type="dxa"/>
            <w:tcMar>
              <w:top w:w="20" w:type="dxa"/>
              <w:left w:w="20" w:type="dxa"/>
              <w:bottom w:w="20" w:type="dxa"/>
              <w:right w:w="20" w:type="dxa"/>
            </w:tcMar>
            <w:vAlign w:val="center"/>
            <w:hideMark/>
          </w:tcPr>
          <w:p w14:paraId="366D33C4" w14:textId="77777777" w:rsidR="005E09A1" w:rsidRPr="001A6799" w:rsidRDefault="005E09A1" w:rsidP="001E5473">
            <w:pPr>
              <w:pStyle w:val="movimento2"/>
              <w:rPr>
                <w:color w:val="002060"/>
              </w:rPr>
            </w:pPr>
            <w:r w:rsidRPr="001A6799">
              <w:rPr>
                <w:color w:val="002060"/>
              </w:rPr>
              <w:t xml:space="preserve">(NUOVA OTTRANO 98) </w:t>
            </w:r>
          </w:p>
        </w:tc>
        <w:tc>
          <w:tcPr>
            <w:tcW w:w="800" w:type="dxa"/>
            <w:tcMar>
              <w:top w:w="20" w:type="dxa"/>
              <w:left w:w="20" w:type="dxa"/>
              <w:bottom w:w="20" w:type="dxa"/>
              <w:right w:w="20" w:type="dxa"/>
            </w:tcMar>
            <w:vAlign w:val="center"/>
            <w:hideMark/>
          </w:tcPr>
          <w:p w14:paraId="1667A9A4"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21E3BE57" w14:textId="77777777" w:rsidR="005E09A1" w:rsidRPr="001A6799" w:rsidRDefault="005E09A1" w:rsidP="001E5473">
            <w:pPr>
              <w:pStyle w:val="movimento"/>
              <w:rPr>
                <w:color w:val="002060"/>
              </w:rPr>
            </w:pPr>
            <w:r w:rsidRPr="001A6799">
              <w:rPr>
                <w:color w:val="002060"/>
              </w:rPr>
              <w:t>BISEGNA ALESSANDRO</w:t>
            </w:r>
          </w:p>
        </w:tc>
        <w:tc>
          <w:tcPr>
            <w:tcW w:w="2200" w:type="dxa"/>
            <w:tcMar>
              <w:top w:w="20" w:type="dxa"/>
              <w:left w:w="20" w:type="dxa"/>
              <w:bottom w:w="20" w:type="dxa"/>
              <w:right w:w="20" w:type="dxa"/>
            </w:tcMar>
            <w:vAlign w:val="center"/>
            <w:hideMark/>
          </w:tcPr>
          <w:p w14:paraId="3909C734" w14:textId="77777777" w:rsidR="005E09A1" w:rsidRPr="001A6799" w:rsidRDefault="005E09A1" w:rsidP="001E5473">
            <w:pPr>
              <w:pStyle w:val="movimento2"/>
              <w:rPr>
                <w:color w:val="002060"/>
              </w:rPr>
            </w:pPr>
            <w:r w:rsidRPr="001A6799">
              <w:rPr>
                <w:color w:val="002060"/>
              </w:rPr>
              <w:t xml:space="preserve">(POLISPORTIVA UROBORO) </w:t>
            </w:r>
          </w:p>
        </w:tc>
      </w:tr>
      <w:tr w:rsidR="005E09A1" w:rsidRPr="001A6799" w14:paraId="1620DFD9" w14:textId="77777777" w:rsidTr="001E5473">
        <w:tc>
          <w:tcPr>
            <w:tcW w:w="2200" w:type="dxa"/>
            <w:tcMar>
              <w:top w:w="20" w:type="dxa"/>
              <w:left w:w="20" w:type="dxa"/>
              <w:bottom w:w="20" w:type="dxa"/>
              <w:right w:w="20" w:type="dxa"/>
            </w:tcMar>
            <w:vAlign w:val="center"/>
            <w:hideMark/>
          </w:tcPr>
          <w:p w14:paraId="7A50F958" w14:textId="77777777" w:rsidR="005E09A1" w:rsidRPr="001A6799" w:rsidRDefault="005E09A1" w:rsidP="001E5473">
            <w:pPr>
              <w:pStyle w:val="movimento"/>
              <w:rPr>
                <w:color w:val="002060"/>
              </w:rPr>
            </w:pPr>
            <w:r w:rsidRPr="001A6799">
              <w:rPr>
                <w:color w:val="002060"/>
              </w:rPr>
              <w:t>SILMI HAMZA</w:t>
            </w:r>
          </w:p>
        </w:tc>
        <w:tc>
          <w:tcPr>
            <w:tcW w:w="2200" w:type="dxa"/>
            <w:tcMar>
              <w:top w:w="20" w:type="dxa"/>
              <w:left w:w="20" w:type="dxa"/>
              <w:bottom w:w="20" w:type="dxa"/>
              <w:right w:w="20" w:type="dxa"/>
            </w:tcMar>
            <w:vAlign w:val="center"/>
            <w:hideMark/>
          </w:tcPr>
          <w:p w14:paraId="0F7AAE2A" w14:textId="77777777" w:rsidR="005E09A1" w:rsidRPr="001A6799" w:rsidRDefault="005E09A1" w:rsidP="001E5473">
            <w:pPr>
              <w:pStyle w:val="movimento2"/>
              <w:rPr>
                <w:color w:val="002060"/>
              </w:rPr>
            </w:pPr>
            <w:r w:rsidRPr="001A6799">
              <w:rPr>
                <w:color w:val="002060"/>
              </w:rPr>
              <w:t xml:space="preserve">(ROCCAFLUVIONE) </w:t>
            </w:r>
          </w:p>
        </w:tc>
        <w:tc>
          <w:tcPr>
            <w:tcW w:w="800" w:type="dxa"/>
            <w:tcMar>
              <w:top w:w="20" w:type="dxa"/>
              <w:left w:w="20" w:type="dxa"/>
              <w:bottom w:w="20" w:type="dxa"/>
              <w:right w:w="20" w:type="dxa"/>
            </w:tcMar>
            <w:vAlign w:val="center"/>
            <w:hideMark/>
          </w:tcPr>
          <w:p w14:paraId="70784B36"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51EA3B2C"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21ECD7D6" w14:textId="77777777" w:rsidR="005E09A1" w:rsidRPr="001A6799" w:rsidRDefault="005E09A1" w:rsidP="001E5473">
            <w:pPr>
              <w:pStyle w:val="movimento2"/>
              <w:rPr>
                <w:color w:val="002060"/>
              </w:rPr>
            </w:pPr>
            <w:r w:rsidRPr="001A6799">
              <w:rPr>
                <w:color w:val="002060"/>
              </w:rPr>
              <w:t> </w:t>
            </w:r>
          </w:p>
        </w:tc>
      </w:tr>
    </w:tbl>
    <w:p w14:paraId="063836AB" w14:textId="77777777" w:rsidR="005E09A1" w:rsidRPr="001A6799" w:rsidRDefault="005E09A1" w:rsidP="005E09A1">
      <w:pPr>
        <w:pStyle w:val="titolo20"/>
        <w:rPr>
          <w:rFonts w:eastAsiaTheme="minorEastAsia"/>
          <w:color w:val="002060"/>
        </w:rPr>
      </w:pPr>
      <w:r w:rsidRPr="001A679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6C857962" w14:textId="77777777" w:rsidTr="001E5473">
        <w:tc>
          <w:tcPr>
            <w:tcW w:w="2200" w:type="dxa"/>
            <w:tcMar>
              <w:top w:w="20" w:type="dxa"/>
              <w:left w:w="20" w:type="dxa"/>
              <w:bottom w:w="20" w:type="dxa"/>
              <w:right w:w="20" w:type="dxa"/>
            </w:tcMar>
            <w:vAlign w:val="center"/>
            <w:hideMark/>
          </w:tcPr>
          <w:p w14:paraId="3595DF64" w14:textId="77777777" w:rsidR="005E09A1" w:rsidRPr="001A6799" w:rsidRDefault="005E09A1" w:rsidP="001E5473">
            <w:pPr>
              <w:pStyle w:val="movimento"/>
              <w:rPr>
                <w:color w:val="002060"/>
              </w:rPr>
            </w:pPr>
            <w:r w:rsidRPr="001A6799">
              <w:rPr>
                <w:color w:val="002060"/>
              </w:rPr>
              <w:t>CORVINI GIANLUCA</w:t>
            </w:r>
          </w:p>
        </w:tc>
        <w:tc>
          <w:tcPr>
            <w:tcW w:w="2200" w:type="dxa"/>
            <w:tcMar>
              <w:top w:w="20" w:type="dxa"/>
              <w:left w:w="20" w:type="dxa"/>
              <w:bottom w:w="20" w:type="dxa"/>
              <w:right w:w="20" w:type="dxa"/>
            </w:tcMar>
            <w:vAlign w:val="center"/>
            <w:hideMark/>
          </w:tcPr>
          <w:p w14:paraId="51A7CBAE" w14:textId="77777777" w:rsidR="005E09A1" w:rsidRPr="001A6799" w:rsidRDefault="005E09A1" w:rsidP="001E5473">
            <w:pPr>
              <w:pStyle w:val="movimento2"/>
              <w:rPr>
                <w:color w:val="002060"/>
              </w:rPr>
            </w:pPr>
            <w:r w:rsidRPr="001A6799">
              <w:rPr>
                <w:color w:val="002060"/>
              </w:rPr>
              <w:t xml:space="preserve">(BORGOROSSO TOLENTINO) </w:t>
            </w:r>
          </w:p>
        </w:tc>
        <w:tc>
          <w:tcPr>
            <w:tcW w:w="800" w:type="dxa"/>
            <w:tcMar>
              <w:top w:w="20" w:type="dxa"/>
              <w:left w:w="20" w:type="dxa"/>
              <w:bottom w:w="20" w:type="dxa"/>
              <w:right w:w="20" w:type="dxa"/>
            </w:tcMar>
            <w:vAlign w:val="center"/>
            <w:hideMark/>
          </w:tcPr>
          <w:p w14:paraId="2D3DAF93"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32855A51" w14:textId="77777777" w:rsidR="005E09A1" w:rsidRPr="001A6799" w:rsidRDefault="005E09A1" w:rsidP="001E5473">
            <w:pPr>
              <w:pStyle w:val="movimento"/>
              <w:rPr>
                <w:color w:val="002060"/>
              </w:rPr>
            </w:pPr>
            <w:r w:rsidRPr="001A6799">
              <w:rPr>
                <w:color w:val="002060"/>
              </w:rPr>
              <w:t>MAMMOLI ROCCO</w:t>
            </w:r>
          </w:p>
        </w:tc>
        <w:tc>
          <w:tcPr>
            <w:tcW w:w="2200" w:type="dxa"/>
            <w:tcMar>
              <w:top w:w="20" w:type="dxa"/>
              <w:left w:w="20" w:type="dxa"/>
              <w:bottom w:w="20" w:type="dxa"/>
              <w:right w:w="20" w:type="dxa"/>
            </w:tcMar>
            <w:vAlign w:val="center"/>
            <w:hideMark/>
          </w:tcPr>
          <w:p w14:paraId="40E6ACF1" w14:textId="77777777" w:rsidR="005E09A1" w:rsidRPr="001A6799" w:rsidRDefault="005E09A1" w:rsidP="001E5473">
            <w:pPr>
              <w:pStyle w:val="movimento2"/>
              <w:rPr>
                <w:color w:val="002060"/>
              </w:rPr>
            </w:pPr>
            <w:r w:rsidRPr="001A6799">
              <w:rPr>
                <w:color w:val="002060"/>
              </w:rPr>
              <w:t xml:space="preserve">(CASTELBELLINO CALCIO A 5) </w:t>
            </w:r>
          </w:p>
        </w:tc>
      </w:tr>
      <w:tr w:rsidR="005E09A1" w:rsidRPr="001A6799" w14:paraId="594E481B" w14:textId="77777777" w:rsidTr="001E5473">
        <w:tc>
          <w:tcPr>
            <w:tcW w:w="2200" w:type="dxa"/>
            <w:tcMar>
              <w:top w:w="20" w:type="dxa"/>
              <w:left w:w="20" w:type="dxa"/>
              <w:bottom w:w="20" w:type="dxa"/>
              <w:right w:w="20" w:type="dxa"/>
            </w:tcMar>
            <w:vAlign w:val="center"/>
            <w:hideMark/>
          </w:tcPr>
          <w:p w14:paraId="578E8AA7" w14:textId="77777777" w:rsidR="005E09A1" w:rsidRPr="001A6799" w:rsidRDefault="005E09A1" w:rsidP="001E5473">
            <w:pPr>
              <w:pStyle w:val="movimento"/>
              <w:rPr>
                <w:color w:val="002060"/>
              </w:rPr>
            </w:pPr>
            <w:r w:rsidRPr="001A6799">
              <w:rPr>
                <w:color w:val="002060"/>
              </w:rPr>
              <w:t>DI TORO NICHOLAS</w:t>
            </w:r>
          </w:p>
        </w:tc>
        <w:tc>
          <w:tcPr>
            <w:tcW w:w="2200" w:type="dxa"/>
            <w:tcMar>
              <w:top w:w="20" w:type="dxa"/>
              <w:left w:w="20" w:type="dxa"/>
              <w:bottom w:w="20" w:type="dxa"/>
              <w:right w:w="20" w:type="dxa"/>
            </w:tcMar>
            <w:vAlign w:val="center"/>
            <w:hideMark/>
          </w:tcPr>
          <w:p w14:paraId="126A11CC" w14:textId="77777777" w:rsidR="005E09A1" w:rsidRPr="001A6799" w:rsidRDefault="005E09A1" w:rsidP="001E5473">
            <w:pPr>
              <w:pStyle w:val="movimento2"/>
              <w:rPr>
                <w:color w:val="002060"/>
              </w:rPr>
            </w:pPr>
            <w:r w:rsidRPr="001A6799">
              <w:rPr>
                <w:color w:val="002060"/>
              </w:rPr>
              <w:t xml:space="preserve">(FUTSAL CAMPIGLIONE) </w:t>
            </w:r>
          </w:p>
        </w:tc>
        <w:tc>
          <w:tcPr>
            <w:tcW w:w="800" w:type="dxa"/>
            <w:tcMar>
              <w:top w:w="20" w:type="dxa"/>
              <w:left w:w="20" w:type="dxa"/>
              <w:bottom w:w="20" w:type="dxa"/>
              <w:right w:w="20" w:type="dxa"/>
            </w:tcMar>
            <w:vAlign w:val="center"/>
            <w:hideMark/>
          </w:tcPr>
          <w:p w14:paraId="0A396C85"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5804E0A3" w14:textId="77777777" w:rsidR="005E09A1" w:rsidRPr="001A6799" w:rsidRDefault="005E09A1" w:rsidP="001E5473">
            <w:pPr>
              <w:pStyle w:val="movimento"/>
              <w:rPr>
                <w:color w:val="002060"/>
              </w:rPr>
            </w:pPr>
            <w:r w:rsidRPr="001A6799">
              <w:rPr>
                <w:color w:val="002060"/>
              </w:rPr>
              <w:t>PETRUCCI LORENZO</w:t>
            </w:r>
          </w:p>
        </w:tc>
        <w:tc>
          <w:tcPr>
            <w:tcW w:w="2200" w:type="dxa"/>
            <w:tcMar>
              <w:top w:w="20" w:type="dxa"/>
              <w:left w:w="20" w:type="dxa"/>
              <w:bottom w:w="20" w:type="dxa"/>
              <w:right w:w="20" w:type="dxa"/>
            </w:tcMar>
            <w:vAlign w:val="center"/>
            <w:hideMark/>
          </w:tcPr>
          <w:p w14:paraId="4E2AC181" w14:textId="77777777" w:rsidR="005E09A1" w:rsidRPr="001A6799" w:rsidRDefault="005E09A1" w:rsidP="001E5473">
            <w:pPr>
              <w:pStyle w:val="movimento2"/>
              <w:rPr>
                <w:color w:val="002060"/>
              </w:rPr>
            </w:pPr>
            <w:r w:rsidRPr="001A6799">
              <w:rPr>
                <w:color w:val="002060"/>
              </w:rPr>
              <w:t xml:space="preserve">(POLISPORTIVA UROBORO) </w:t>
            </w:r>
          </w:p>
        </w:tc>
      </w:tr>
      <w:tr w:rsidR="005E09A1" w:rsidRPr="001A6799" w14:paraId="329D855B" w14:textId="77777777" w:rsidTr="001E5473">
        <w:tc>
          <w:tcPr>
            <w:tcW w:w="2200" w:type="dxa"/>
            <w:tcMar>
              <w:top w:w="20" w:type="dxa"/>
              <w:left w:w="20" w:type="dxa"/>
              <w:bottom w:w="20" w:type="dxa"/>
              <w:right w:w="20" w:type="dxa"/>
            </w:tcMar>
            <w:vAlign w:val="center"/>
            <w:hideMark/>
          </w:tcPr>
          <w:p w14:paraId="2B311046" w14:textId="77777777" w:rsidR="005E09A1" w:rsidRPr="001A6799" w:rsidRDefault="005E09A1" w:rsidP="001E5473">
            <w:pPr>
              <w:pStyle w:val="movimento"/>
              <w:rPr>
                <w:color w:val="002060"/>
              </w:rPr>
            </w:pPr>
            <w:r w:rsidRPr="001A6799">
              <w:rPr>
                <w:color w:val="002060"/>
              </w:rPr>
              <w:t>CRESCENTINI SIMONE</w:t>
            </w:r>
          </w:p>
        </w:tc>
        <w:tc>
          <w:tcPr>
            <w:tcW w:w="2200" w:type="dxa"/>
            <w:tcMar>
              <w:top w:w="20" w:type="dxa"/>
              <w:left w:w="20" w:type="dxa"/>
              <w:bottom w:w="20" w:type="dxa"/>
              <w:right w:w="20" w:type="dxa"/>
            </w:tcMar>
            <w:vAlign w:val="center"/>
            <w:hideMark/>
          </w:tcPr>
          <w:p w14:paraId="144A0674" w14:textId="77777777" w:rsidR="005E09A1" w:rsidRPr="001A6799" w:rsidRDefault="005E09A1" w:rsidP="001E5473">
            <w:pPr>
              <w:pStyle w:val="movimento2"/>
              <w:rPr>
                <w:color w:val="002060"/>
              </w:rPr>
            </w:pPr>
            <w:r w:rsidRPr="001A6799">
              <w:rPr>
                <w:color w:val="002060"/>
              </w:rPr>
              <w:t xml:space="preserve">(REAL FABRIANO) </w:t>
            </w:r>
          </w:p>
        </w:tc>
        <w:tc>
          <w:tcPr>
            <w:tcW w:w="800" w:type="dxa"/>
            <w:tcMar>
              <w:top w:w="20" w:type="dxa"/>
              <w:left w:w="20" w:type="dxa"/>
              <w:bottom w:w="20" w:type="dxa"/>
              <w:right w:w="20" w:type="dxa"/>
            </w:tcMar>
            <w:vAlign w:val="center"/>
            <w:hideMark/>
          </w:tcPr>
          <w:p w14:paraId="76E64C61"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7C0D26F0" w14:textId="77777777" w:rsidR="005E09A1" w:rsidRPr="001A6799" w:rsidRDefault="005E09A1" w:rsidP="001E5473">
            <w:pPr>
              <w:pStyle w:val="movimento"/>
              <w:rPr>
                <w:color w:val="002060"/>
              </w:rPr>
            </w:pPr>
            <w:r w:rsidRPr="001A6799">
              <w:rPr>
                <w:color w:val="002060"/>
              </w:rPr>
              <w:t>GAMBUCCI MATTEO</w:t>
            </w:r>
          </w:p>
        </w:tc>
        <w:tc>
          <w:tcPr>
            <w:tcW w:w="2200" w:type="dxa"/>
            <w:tcMar>
              <w:top w:w="20" w:type="dxa"/>
              <w:left w:w="20" w:type="dxa"/>
              <w:bottom w:w="20" w:type="dxa"/>
              <w:right w:w="20" w:type="dxa"/>
            </w:tcMar>
            <w:vAlign w:val="center"/>
            <w:hideMark/>
          </w:tcPr>
          <w:p w14:paraId="1F9BAF37" w14:textId="77777777" w:rsidR="005E09A1" w:rsidRPr="001A6799" w:rsidRDefault="005E09A1" w:rsidP="001E5473">
            <w:pPr>
              <w:pStyle w:val="movimento2"/>
              <w:rPr>
                <w:color w:val="002060"/>
              </w:rPr>
            </w:pPr>
            <w:r w:rsidRPr="001A6799">
              <w:rPr>
                <w:color w:val="002060"/>
              </w:rPr>
              <w:t xml:space="preserve">(REAL FABRIANO) </w:t>
            </w:r>
          </w:p>
        </w:tc>
      </w:tr>
      <w:tr w:rsidR="005E09A1" w:rsidRPr="001A6799" w14:paraId="6A960986" w14:textId="77777777" w:rsidTr="001E5473">
        <w:tc>
          <w:tcPr>
            <w:tcW w:w="2200" w:type="dxa"/>
            <w:tcMar>
              <w:top w:w="20" w:type="dxa"/>
              <w:left w:w="20" w:type="dxa"/>
              <w:bottom w:w="20" w:type="dxa"/>
              <w:right w:w="20" w:type="dxa"/>
            </w:tcMar>
            <w:vAlign w:val="center"/>
            <w:hideMark/>
          </w:tcPr>
          <w:p w14:paraId="6011CC9F" w14:textId="77777777" w:rsidR="005E09A1" w:rsidRPr="001A6799" w:rsidRDefault="005E09A1" w:rsidP="001E5473">
            <w:pPr>
              <w:pStyle w:val="movimento"/>
              <w:rPr>
                <w:color w:val="002060"/>
              </w:rPr>
            </w:pPr>
            <w:r w:rsidRPr="001A6799">
              <w:rPr>
                <w:color w:val="002060"/>
              </w:rPr>
              <w:t>GIRONACCI DIEGO</w:t>
            </w:r>
          </w:p>
        </w:tc>
        <w:tc>
          <w:tcPr>
            <w:tcW w:w="2200" w:type="dxa"/>
            <w:tcMar>
              <w:top w:w="20" w:type="dxa"/>
              <w:left w:w="20" w:type="dxa"/>
              <w:bottom w:w="20" w:type="dxa"/>
              <w:right w:w="20" w:type="dxa"/>
            </w:tcMar>
            <w:vAlign w:val="center"/>
            <w:hideMark/>
          </w:tcPr>
          <w:p w14:paraId="25E3E46D" w14:textId="77777777" w:rsidR="005E09A1" w:rsidRPr="001A6799" w:rsidRDefault="005E09A1" w:rsidP="001E5473">
            <w:pPr>
              <w:pStyle w:val="movimento2"/>
              <w:rPr>
                <w:color w:val="002060"/>
              </w:rPr>
            </w:pPr>
            <w:r w:rsidRPr="001A6799">
              <w:rPr>
                <w:color w:val="002060"/>
              </w:rPr>
              <w:t>(</w:t>
            </w:r>
            <w:proofErr w:type="gramStart"/>
            <w:r w:rsidRPr="001A6799">
              <w:rPr>
                <w:color w:val="002060"/>
              </w:rPr>
              <w:t>U.MANDOLESI</w:t>
            </w:r>
            <w:proofErr w:type="gramEnd"/>
            <w:r w:rsidRPr="001A6799">
              <w:rPr>
                <w:color w:val="002060"/>
              </w:rPr>
              <w:t xml:space="preserve"> CALCIO) </w:t>
            </w:r>
          </w:p>
        </w:tc>
        <w:tc>
          <w:tcPr>
            <w:tcW w:w="800" w:type="dxa"/>
            <w:tcMar>
              <w:top w:w="20" w:type="dxa"/>
              <w:left w:w="20" w:type="dxa"/>
              <w:bottom w:w="20" w:type="dxa"/>
              <w:right w:w="20" w:type="dxa"/>
            </w:tcMar>
            <w:vAlign w:val="center"/>
            <w:hideMark/>
          </w:tcPr>
          <w:p w14:paraId="32BEFC52"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63E29DA5"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07C6A434" w14:textId="77777777" w:rsidR="005E09A1" w:rsidRPr="001A6799" w:rsidRDefault="005E09A1" w:rsidP="001E5473">
            <w:pPr>
              <w:pStyle w:val="movimento2"/>
              <w:rPr>
                <w:color w:val="002060"/>
              </w:rPr>
            </w:pPr>
            <w:r w:rsidRPr="001A6799">
              <w:rPr>
                <w:color w:val="002060"/>
              </w:rPr>
              <w:t> </w:t>
            </w:r>
          </w:p>
        </w:tc>
      </w:tr>
    </w:tbl>
    <w:p w14:paraId="18F84115" w14:textId="77777777" w:rsidR="005E09A1" w:rsidRPr="001A6799" w:rsidRDefault="005E09A1" w:rsidP="005E09A1">
      <w:pPr>
        <w:pStyle w:val="titolo20"/>
        <w:rPr>
          <w:rFonts w:eastAsiaTheme="minorEastAsia"/>
          <w:color w:val="002060"/>
        </w:rPr>
      </w:pPr>
      <w:r w:rsidRPr="001A679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0BB0FC32" w14:textId="77777777" w:rsidTr="001E5473">
        <w:tc>
          <w:tcPr>
            <w:tcW w:w="2200" w:type="dxa"/>
            <w:tcMar>
              <w:top w:w="20" w:type="dxa"/>
              <w:left w:w="20" w:type="dxa"/>
              <w:bottom w:w="20" w:type="dxa"/>
              <w:right w:w="20" w:type="dxa"/>
            </w:tcMar>
            <w:vAlign w:val="center"/>
            <w:hideMark/>
          </w:tcPr>
          <w:p w14:paraId="06E58F96" w14:textId="77777777" w:rsidR="005E09A1" w:rsidRPr="001A6799" w:rsidRDefault="005E09A1" w:rsidP="001E5473">
            <w:pPr>
              <w:pStyle w:val="movimento"/>
              <w:rPr>
                <w:color w:val="002060"/>
              </w:rPr>
            </w:pPr>
            <w:r w:rsidRPr="001A6799">
              <w:rPr>
                <w:color w:val="002060"/>
              </w:rPr>
              <w:t>IACONI MIRKO</w:t>
            </w:r>
          </w:p>
        </w:tc>
        <w:tc>
          <w:tcPr>
            <w:tcW w:w="2200" w:type="dxa"/>
            <w:tcMar>
              <w:top w:w="20" w:type="dxa"/>
              <w:left w:w="20" w:type="dxa"/>
              <w:bottom w:w="20" w:type="dxa"/>
              <w:right w:w="20" w:type="dxa"/>
            </w:tcMar>
            <w:vAlign w:val="center"/>
            <w:hideMark/>
          </w:tcPr>
          <w:p w14:paraId="2FC20F83" w14:textId="77777777" w:rsidR="005E09A1" w:rsidRPr="001A6799" w:rsidRDefault="005E09A1" w:rsidP="001E5473">
            <w:pPr>
              <w:pStyle w:val="movimento2"/>
              <w:rPr>
                <w:color w:val="002060"/>
              </w:rPr>
            </w:pPr>
            <w:r w:rsidRPr="001A6799">
              <w:rPr>
                <w:color w:val="002060"/>
              </w:rPr>
              <w:t xml:space="preserve">(ASCOLI CALCIO A 5) </w:t>
            </w:r>
          </w:p>
        </w:tc>
        <w:tc>
          <w:tcPr>
            <w:tcW w:w="800" w:type="dxa"/>
            <w:tcMar>
              <w:top w:w="20" w:type="dxa"/>
              <w:left w:w="20" w:type="dxa"/>
              <w:bottom w:w="20" w:type="dxa"/>
              <w:right w:w="20" w:type="dxa"/>
            </w:tcMar>
            <w:vAlign w:val="center"/>
            <w:hideMark/>
          </w:tcPr>
          <w:p w14:paraId="42D9D9E6"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3A892712" w14:textId="77777777" w:rsidR="005E09A1" w:rsidRPr="001A6799" w:rsidRDefault="005E09A1" w:rsidP="001E5473">
            <w:pPr>
              <w:pStyle w:val="movimento"/>
              <w:rPr>
                <w:color w:val="002060"/>
              </w:rPr>
            </w:pPr>
            <w:r w:rsidRPr="001A6799">
              <w:rPr>
                <w:color w:val="002060"/>
              </w:rPr>
              <w:t>FAVALE ANTONIO</w:t>
            </w:r>
          </w:p>
        </w:tc>
        <w:tc>
          <w:tcPr>
            <w:tcW w:w="2200" w:type="dxa"/>
            <w:tcMar>
              <w:top w:w="20" w:type="dxa"/>
              <w:left w:w="20" w:type="dxa"/>
              <w:bottom w:w="20" w:type="dxa"/>
              <w:right w:w="20" w:type="dxa"/>
            </w:tcMar>
            <w:vAlign w:val="center"/>
            <w:hideMark/>
          </w:tcPr>
          <w:p w14:paraId="3AACA133" w14:textId="77777777" w:rsidR="005E09A1" w:rsidRPr="001A6799" w:rsidRDefault="005E09A1" w:rsidP="001E5473">
            <w:pPr>
              <w:pStyle w:val="movimento2"/>
              <w:rPr>
                <w:color w:val="002060"/>
              </w:rPr>
            </w:pPr>
            <w:r w:rsidRPr="001A6799">
              <w:rPr>
                <w:color w:val="002060"/>
              </w:rPr>
              <w:t xml:space="preserve">(BORGOROSSO TOLENTINO) </w:t>
            </w:r>
          </w:p>
        </w:tc>
      </w:tr>
      <w:tr w:rsidR="005E09A1" w:rsidRPr="001A6799" w14:paraId="6612361F" w14:textId="77777777" w:rsidTr="001E5473">
        <w:tc>
          <w:tcPr>
            <w:tcW w:w="2200" w:type="dxa"/>
            <w:tcMar>
              <w:top w:w="20" w:type="dxa"/>
              <w:left w:w="20" w:type="dxa"/>
              <w:bottom w:w="20" w:type="dxa"/>
              <w:right w:w="20" w:type="dxa"/>
            </w:tcMar>
            <w:vAlign w:val="center"/>
            <w:hideMark/>
          </w:tcPr>
          <w:p w14:paraId="1FC7B566" w14:textId="77777777" w:rsidR="005E09A1" w:rsidRPr="001A6799" w:rsidRDefault="005E09A1" w:rsidP="001E5473">
            <w:pPr>
              <w:pStyle w:val="movimento"/>
              <w:rPr>
                <w:color w:val="002060"/>
                <w:lang w:val="es-ES"/>
              </w:rPr>
            </w:pPr>
            <w:r w:rsidRPr="001A6799">
              <w:rPr>
                <w:color w:val="002060"/>
                <w:lang w:val="es-ES"/>
              </w:rPr>
              <w:lastRenderedPageBreak/>
              <w:t>ORIHUELA DE LA TOR ALEXANDER ADRI</w:t>
            </w:r>
          </w:p>
        </w:tc>
        <w:tc>
          <w:tcPr>
            <w:tcW w:w="2200" w:type="dxa"/>
            <w:tcMar>
              <w:top w:w="20" w:type="dxa"/>
              <w:left w:w="20" w:type="dxa"/>
              <w:bottom w:w="20" w:type="dxa"/>
              <w:right w:w="20" w:type="dxa"/>
            </w:tcMar>
            <w:vAlign w:val="center"/>
            <w:hideMark/>
          </w:tcPr>
          <w:p w14:paraId="4B86DC7A" w14:textId="77777777" w:rsidR="005E09A1" w:rsidRPr="001A6799" w:rsidRDefault="005E09A1" w:rsidP="001E5473">
            <w:pPr>
              <w:pStyle w:val="movimento2"/>
              <w:rPr>
                <w:color w:val="002060"/>
              </w:rPr>
            </w:pPr>
            <w:r w:rsidRPr="001A6799">
              <w:rPr>
                <w:color w:val="002060"/>
              </w:rPr>
              <w:t xml:space="preserve">(BORGOROSSO TOLENTINO) </w:t>
            </w:r>
          </w:p>
        </w:tc>
        <w:tc>
          <w:tcPr>
            <w:tcW w:w="800" w:type="dxa"/>
            <w:tcMar>
              <w:top w:w="20" w:type="dxa"/>
              <w:left w:w="20" w:type="dxa"/>
              <w:bottom w:w="20" w:type="dxa"/>
              <w:right w:w="20" w:type="dxa"/>
            </w:tcMar>
            <w:vAlign w:val="center"/>
            <w:hideMark/>
          </w:tcPr>
          <w:p w14:paraId="0FC506AB"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149D9980" w14:textId="77777777" w:rsidR="005E09A1" w:rsidRPr="001A6799" w:rsidRDefault="005E09A1" w:rsidP="001E5473">
            <w:pPr>
              <w:pStyle w:val="movimento"/>
              <w:rPr>
                <w:color w:val="002060"/>
              </w:rPr>
            </w:pPr>
            <w:r w:rsidRPr="001A6799">
              <w:rPr>
                <w:color w:val="002060"/>
              </w:rPr>
              <w:t>D ORSANEO MARCO</w:t>
            </w:r>
          </w:p>
        </w:tc>
        <w:tc>
          <w:tcPr>
            <w:tcW w:w="2200" w:type="dxa"/>
            <w:tcMar>
              <w:top w:w="20" w:type="dxa"/>
              <w:left w:w="20" w:type="dxa"/>
              <w:bottom w:w="20" w:type="dxa"/>
              <w:right w:w="20" w:type="dxa"/>
            </w:tcMar>
            <w:vAlign w:val="center"/>
            <w:hideMark/>
          </w:tcPr>
          <w:p w14:paraId="7D1692FF" w14:textId="77777777" w:rsidR="005E09A1" w:rsidRPr="001A6799" w:rsidRDefault="005E09A1" w:rsidP="001E5473">
            <w:pPr>
              <w:pStyle w:val="movimento2"/>
              <w:rPr>
                <w:color w:val="002060"/>
              </w:rPr>
            </w:pPr>
            <w:r w:rsidRPr="001A6799">
              <w:rPr>
                <w:color w:val="002060"/>
              </w:rPr>
              <w:t xml:space="preserve">(CASTELBELLINO CALCIO A 5) </w:t>
            </w:r>
          </w:p>
        </w:tc>
      </w:tr>
      <w:tr w:rsidR="005E09A1" w:rsidRPr="001A6799" w14:paraId="29AC210C" w14:textId="77777777" w:rsidTr="001E5473">
        <w:tc>
          <w:tcPr>
            <w:tcW w:w="2200" w:type="dxa"/>
            <w:tcMar>
              <w:top w:w="20" w:type="dxa"/>
              <w:left w:w="20" w:type="dxa"/>
              <w:bottom w:w="20" w:type="dxa"/>
              <w:right w:w="20" w:type="dxa"/>
            </w:tcMar>
            <w:vAlign w:val="center"/>
            <w:hideMark/>
          </w:tcPr>
          <w:p w14:paraId="63B33C45" w14:textId="77777777" w:rsidR="005E09A1" w:rsidRPr="001A6799" w:rsidRDefault="005E09A1" w:rsidP="001E5473">
            <w:pPr>
              <w:pStyle w:val="movimento"/>
              <w:rPr>
                <w:color w:val="002060"/>
              </w:rPr>
            </w:pPr>
            <w:r w:rsidRPr="001A6799">
              <w:rPr>
                <w:color w:val="002060"/>
              </w:rPr>
              <w:t>TORRESI NICOLA</w:t>
            </w:r>
          </w:p>
        </w:tc>
        <w:tc>
          <w:tcPr>
            <w:tcW w:w="2200" w:type="dxa"/>
            <w:tcMar>
              <w:top w:w="20" w:type="dxa"/>
              <w:left w:w="20" w:type="dxa"/>
              <w:bottom w:w="20" w:type="dxa"/>
              <w:right w:w="20" w:type="dxa"/>
            </w:tcMar>
            <w:vAlign w:val="center"/>
            <w:hideMark/>
          </w:tcPr>
          <w:p w14:paraId="6E1C0A51" w14:textId="77777777" w:rsidR="005E09A1" w:rsidRPr="001A6799" w:rsidRDefault="005E09A1" w:rsidP="001E5473">
            <w:pPr>
              <w:pStyle w:val="movimento2"/>
              <w:rPr>
                <w:color w:val="002060"/>
              </w:rPr>
            </w:pPr>
            <w:r w:rsidRPr="001A6799">
              <w:rPr>
                <w:color w:val="002060"/>
              </w:rPr>
              <w:t xml:space="preserve">(FERMANA FUTSAL 2022) </w:t>
            </w:r>
          </w:p>
        </w:tc>
        <w:tc>
          <w:tcPr>
            <w:tcW w:w="800" w:type="dxa"/>
            <w:tcMar>
              <w:top w:w="20" w:type="dxa"/>
              <w:left w:w="20" w:type="dxa"/>
              <w:bottom w:w="20" w:type="dxa"/>
              <w:right w:w="20" w:type="dxa"/>
            </w:tcMar>
            <w:vAlign w:val="center"/>
            <w:hideMark/>
          </w:tcPr>
          <w:p w14:paraId="44C4AACE"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47D97189" w14:textId="77777777" w:rsidR="005E09A1" w:rsidRPr="001A6799" w:rsidRDefault="005E09A1" w:rsidP="001E5473">
            <w:pPr>
              <w:pStyle w:val="movimento"/>
              <w:rPr>
                <w:color w:val="002060"/>
              </w:rPr>
            </w:pPr>
            <w:proofErr w:type="gramStart"/>
            <w:r w:rsidRPr="001A6799">
              <w:rPr>
                <w:color w:val="002060"/>
              </w:rPr>
              <w:t>LO</w:t>
            </w:r>
            <w:proofErr w:type="gramEnd"/>
            <w:r w:rsidRPr="001A6799">
              <w:rPr>
                <w:color w:val="002060"/>
              </w:rPr>
              <w:t xml:space="preserve"> GIUDICE NICOLAS JESUS</w:t>
            </w:r>
          </w:p>
        </w:tc>
        <w:tc>
          <w:tcPr>
            <w:tcW w:w="2200" w:type="dxa"/>
            <w:tcMar>
              <w:top w:w="20" w:type="dxa"/>
              <w:left w:w="20" w:type="dxa"/>
              <w:bottom w:w="20" w:type="dxa"/>
              <w:right w:w="20" w:type="dxa"/>
            </w:tcMar>
            <w:vAlign w:val="center"/>
            <w:hideMark/>
          </w:tcPr>
          <w:p w14:paraId="7BE5604B" w14:textId="77777777" w:rsidR="005E09A1" w:rsidRPr="001A6799" w:rsidRDefault="005E09A1" w:rsidP="001E5473">
            <w:pPr>
              <w:pStyle w:val="movimento2"/>
              <w:rPr>
                <w:color w:val="002060"/>
              </w:rPr>
            </w:pPr>
            <w:r w:rsidRPr="001A6799">
              <w:rPr>
                <w:color w:val="002060"/>
              </w:rPr>
              <w:t xml:space="preserve">(GAGLIOLE F.C.) </w:t>
            </w:r>
          </w:p>
        </w:tc>
      </w:tr>
      <w:tr w:rsidR="005E09A1" w:rsidRPr="001A6799" w14:paraId="6298A2CB" w14:textId="77777777" w:rsidTr="001E5473">
        <w:tc>
          <w:tcPr>
            <w:tcW w:w="2200" w:type="dxa"/>
            <w:tcMar>
              <w:top w:w="20" w:type="dxa"/>
              <w:left w:w="20" w:type="dxa"/>
              <w:bottom w:w="20" w:type="dxa"/>
              <w:right w:w="20" w:type="dxa"/>
            </w:tcMar>
            <w:vAlign w:val="center"/>
            <w:hideMark/>
          </w:tcPr>
          <w:p w14:paraId="4B7C9051" w14:textId="77777777" w:rsidR="005E09A1" w:rsidRPr="001A6799" w:rsidRDefault="005E09A1" w:rsidP="001E5473">
            <w:pPr>
              <w:pStyle w:val="movimento"/>
              <w:rPr>
                <w:color w:val="002060"/>
              </w:rPr>
            </w:pPr>
            <w:r w:rsidRPr="001A6799">
              <w:rPr>
                <w:color w:val="002060"/>
              </w:rPr>
              <w:t>ALLEGREZZA NICOLO</w:t>
            </w:r>
          </w:p>
        </w:tc>
        <w:tc>
          <w:tcPr>
            <w:tcW w:w="2200" w:type="dxa"/>
            <w:tcMar>
              <w:top w:w="20" w:type="dxa"/>
              <w:left w:w="20" w:type="dxa"/>
              <w:bottom w:w="20" w:type="dxa"/>
              <w:right w:w="20" w:type="dxa"/>
            </w:tcMar>
            <w:vAlign w:val="center"/>
            <w:hideMark/>
          </w:tcPr>
          <w:p w14:paraId="04B94DCB" w14:textId="77777777" w:rsidR="005E09A1" w:rsidRPr="001A6799" w:rsidRDefault="005E09A1" w:rsidP="001E5473">
            <w:pPr>
              <w:pStyle w:val="movimento2"/>
              <w:rPr>
                <w:color w:val="002060"/>
              </w:rPr>
            </w:pPr>
            <w:r w:rsidRPr="001A6799">
              <w:rPr>
                <w:color w:val="002060"/>
              </w:rPr>
              <w:t xml:space="preserve">(LUCREZIA CALCIO A 5) </w:t>
            </w:r>
          </w:p>
        </w:tc>
        <w:tc>
          <w:tcPr>
            <w:tcW w:w="800" w:type="dxa"/>
            <w:tcMar>
              <w:top w:w="20" w:type="dxa"/>
              <w:left w:w="20" w:type="dxa"/>
              <w:bottom w:w="20" w:type="dxa"/>
              <w:right w:w="20" w:type="dxa"/>
            </w:tcMar>
            <w:vAlign w:val="center"/>
            <w:hideMark/>
          </w:tcPr>
          <w:p w14:paraId="53EA1A78"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5706507F" w14:textId="77777777" w:rsidR="005E09A1" w:rsidRPr="001A6799" w:rsidRDefault="005E09A1" w:rsidP="001E5473">
            <w:pPr>
              <w:pStyle w:val="movimento"/>
              <w:rPr>
                <w:color w:val="002060"/>
              </w:rPr>
            </w:pPr>
            <w:r w:rsidRPr="001A6799">
              <w:rPr>
                <w:color w:val="002060"/>
              </w:rPr>
              <w:t>SARAGA ANDREA</w:t>
            </w:r>
          </w:p>
        </w:tc>
        <w:tc>
          <w:tcPr>
            <w:tcW w:w="2200" w:type="dxa"/>
            <w:tcMar>
              <w:top w:w="20" w:type="dxa"/>
              <w:left w:w="20" w:type="dxa"/>
              <w:bottom w:w="20" w:type="dxa"/>
              <w:right w:w="20" w:type="dxa"/>
            </w:tcMar>
            <w:vAlign w:val="center"/>
            <w:hideMark/>
          </w:tcPr>
          <w:p w14:paraId="284B0F59" w14:textId="77777777" w:rsidR="005E09A1" w:rsidRPr="001A6799" w:rsidRDefault="005E09A1" w:rsidP="001E5473">
            <w:pPr>
              <w:pStyle w:val="movimento2"/>
              <w:rPr>
                <w:color w:val="002060"/>
              </w:rPr>
            </w:pPr>
            <w:r w:rsidRPr="001A6799">
              <w:rPr>
                <w:color w:val="002060"/>
              </w:rPr>
              <w:t xml:space="preserve">(LUCREZIA CALCIO A 5) </w:t>
            </w:r>
          </w:p>
        </w:tc>
      </w:tr>
      <w:tr w:rsidR="005E09A1" w:rsidRPr="001A6799" w14:paraId="3FC8B684" w14:textId="77777777" w:rsidTr="001E5473">
        <w:tc>
          <w:tcPr>
            <w:tcW w:w="2200" w:type="dxa"/>
            <w:tcMar>
              <w:top w:w="20" w:type="dxa"/>
              <w:left w:w="20" w:type="dxa"/>
              <w:bottom w:w="20" w:type="dxa"/>
              <w:right w:w="20" w:type="dxa"/>
            </w:tcMar>
            <w:vAlign w:val="center"/>
            <w:hideMark/>
          </w:tcPr>
          <w:p w14:paraId="14AA414E" w14:textId="77777777" w:rsidR="005E09A1" w:rsidRPr="001A6799" w:rsidRDefault="005E09A1" w:rsidP="001E5473">
            <w:pPr>
              <w:pStyle w:val="movimento"/>
              <w:rPr>
                <w:color w:val="002060"/>
              </w:rPr>
            </w:pPr>
            <w:r w:rsidRPr="001A6799">
              <w:rPr>
                <w:color w:val="002060"/>
              </w:rPr>
              <w:t>CERAVOLO ANTONIO</w:t>
            </w:r>
          </w:p>
        </w:tc>
        <w:tc>
          <w:tcPr>
            <w:tcW w:w="2200" w:type="dxa"/>
            <w:tcMar>
              <w:top w:w="20" w:type="dxa"/>
              <w:left w:w="20" w:type="dxa"/>
              <w:bottom w:w="20" w:type="dxa"/>
              <w:right w:w="20" w:type="dxa"/>
            </w:tcMar>
            <w:vAlign w:val="center"/>
            <w:hideMark/>
          </w:tcPr>
          <w:p w14:paraId="629814F7" w14:textId="77777777" w:rsidR="005E09A1" w:rsidRPr="001A6799" w:rsidRDefault="005E09A1" w:rsidP="001E5473">
            <w:pPr>
              <w:pStyle w:val="movimento2"/>
              <w:rPr>
                <w:color w:val="002060"/>
              </w:rPr>
            </w:pPr>
            <w:r w:rsidRPr="001A6799">
              <w:rPr>
                <w:color w:val="002060"/>
              </w:rPr>
              <w:t xml:space="preserve">(PIEVE D ICO CALCIO A 5) </w:t>
            </w:r>
          </w:p>
        </w:tc>
        <w:tc>
          <w:tcPr>
            <w:tcW w:w="800" w:type="dxa"/>
            <w:tcMar>
              <w:top w:w="20" w:type="dxa"/>
              <w:left w:w="20" w:type="dxa"/>
              <w:bottom w:w="20" w:type="dxa"/>
              <w:right w:w="20" w:type="dxa"/>
            </w:tcMar>
            <w:vAlign w:val="center"/>
            <w:hideMark/>
          </w:tcPr>
          <w:p w14:paraId="7F693A71"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02F404C7" w14:textId="77777777" w:rsidR="005E09A1" w:rsidRPr="001A6799" w:rsidRDefault="005E09A1" w:rsidP="001E5473">
            <w:pPr>
              <w:pStyle w:val="movimento"/>
              <w:rPr>
                <w:color w:val="002060"/>
              </w:rPr>
            </w:pPr>
            <w:r w:rsidRPr="001A6799">
              <w:rPr>
                <w:color w:val="002060"/>
              </w:rPr>
              <w:t>DI RUSSO MATTEO</w:t>
            </w:r>
          </w:p>
        </w:tc>
        <w:tc>
          <w:tcPr>
            <w:tcW w:w="2200" w:type="dxa"/>
            <w:tcMar>
              <w:top w:w="20" w:type="dxa"/>
              <w:left w:w="20" w:type="dxa"/>
              <w:bottom w:w="20" w:type="dxa"/>
              <w:right w:w="20" w:type="dxa"/>
            </w:tcMar>
            <w:vAlign w:val="center"/>
            <w:hideMark/>
          </w:tcPr>
          <w:p w14:paraId="6668065B" w14:textId="77777777" w:rsidR="005E09A1" w:rsidRPr="001A6799" w:rsidRDefault="005E09A1" w:rsidP="001E5473">
            <w:pPr>
              <w:pStyle w:val="movimento2"/>
              <w:rPr>
                <w:color w:val="002060"/>
              </w:rPr>
            </w:pPr>
            <w:r w:rsidRPr="001A6799">
              <w:rPr>
                <w:color w:val="002060"/>
              </w:rPr>
              <w:t xml:space="preserve">(REAL EAGLES VIRTUS PAGLIA) </w:t>
            </w:r>
          </w:p>
        </w:tc>
      </w:tr>
      <w:tr w:rsidR="005E09A1" w:rsidRPr="001A6799" w14:paraId="5AF72CEC" w14:textId="77777777" w:rsidTr="001E5473">
        <w:tc>
          <w:tcPr>
            <w:tcW w:w="2200" w:type="dxa"/>
            <w:tcMar>
              <w:top w:w="20" w:type="dxa"/>
              <w:left w:w="20" w:type="dxa"/>
              <w:bottom w:w="20" w:type="dxa"/>
              <w:right w:w="20" w:type="dxa"/>
            </w:tcMar>
            <w:vAlign w:val="center"/>
            <w:hideMark/>
          </w:tcPr>
          <w:p w14:paraId="120EAE30" w14:textId="77777777" w:rsidR="005E09A1" w:rsidRPr="001A6799" w:rsidRDefault="005E09A1" w:rsidP="001E5473">
            <w:pPr>
              <w:pStyle w:val="movimento"/>
              <w:rPr>
                <w:color w:val="002060"/>
              </w:rPr>
            </w:pPr>
            <w:r w:rsidRPr="001A6799">
              <w:rPr>
                <w:color w:val="002060"/>
              </w:rPr>
              <w:t>MBAMBU MBIKI</w:t>
            </w:r>
          </w:p>
        </w:tc>
        <w:tc>
          <w:tcPr>
            <w:tcW w:w="2200" w:type="dxa"/>
            <w:tcMar>
              <w:top w:w="20" w:type="dxa"/>
              <w:left w:w="20" w:type="dxa"/>
              <w:bottom w:w="20" w:type="dxa"/>
              <w:right w:w="20" w:type="dxa"/>
            </w:tcMar>
            <w:vAlign w:val="center"/>
            <w:hideMark/>
          </w:tcPr>
          <w:p w14:paraId="583D1ECF" w14:textId="77777777" w:rsidR="005E09A1" w:rsidRPr="001A6799" w:rsidRDefault="005E09A1" w:rsidP="001E5473">
            <w:pPr>
              <w:pStyle w:val="movimento2"/>
              <w:rPr>
                <w:color w:val="002060"/>
              </w:rPr>
            </w:pPr>
            <w:r w:rsidRPr="001A6799">
              <w:rPr>
                <w:color w:val="002060"/>
              </w:rPr>
              <w:t xml:space="preserve">(REAL EAGLES VIRTUS PAGLIA) </w:t>
            </w:r>
          </w:p>
        </w:tc>
        <w:tc>
          <w:tcPr>
            <w:tcW w:w="800" w:type="dxa"/>
            <w:tcMar>
              <w:top w:w="20" w:type="dxa"/>
              <w:left w:w="20" w:type="dxa"/>
              <w:bottom w:w="20" w:type="dxa"/>
              <w:right w:w="20" w:type="dxa"/>
            </w:tcMar>
            <w:vAlign w:val="center"/>
            <w:hideMark/>
          </w:tcPr>
          <w:p w14:paraId="3BD3CDF5"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4790F2EA" w14:textId="77777777" w:rsidR="005E09A1" w:rsidRPr="001A6799" w:rsidRDefault="005E09A1" w:rsidP="001E5473">
            <w:pPr>
              <w:pStyle w:val="movimento"/>
              <w:rPr>
                <w:color w:val="002060"/>
              </w:rPr>
            </w:pPr>
            <w:r w:rsidRPr="001A6799">
              <w:rPr>
                <w:color w:val="002060"/>
              </w:rPr>
              <w:t>RAUSO SALVATORE</w:t>
            </w:r>
          </w:p>
        </w:tc>
        <w:tc>
          <w:tcPr>
            <w:tcW w:w="2200" w:type="dxa"/>
            <w:tcMar>
              <w:top w:w="20" w:type="dxa"/>
              <w:left w:w="20" w:type="dxa"/>
              <w:bottom w:w="20" w:type="dxa"/>
              <w:right w:w="20" w:type="dxa"/>
            </w:tcMar>
            <w:vAlign w:val="center"/>
            <w:hideMark/>
          </w:tcPr>
          <w:p w14:paraId="1EC3DCB7" w14:textId="77777777" w:rsidR="005E09A1" w:rsidRPr="001A6799" w:rsidRDefault="005E09A1" w:rsidP="001E5473">
            <w:pPr>
              <w:pStyle w:val="movimento2"/>
              <w:rPr>
                <w:color w:val="002060"/>
              </w:rPr>
            </w:pPr>
            <w:r w:rsidRPr="001A6799">
              <w:rPr>
                <w:color w:val="002060"/>
              </w:rPr>
              <w:t xml:space="preserve">(REAL FABRIANO) </w:t>
            </w:r>
          </w:p>
        </w:tc>
      </w:tr>
      <w:tr w:rsidR="005E09A1" w:rsidRPr="001A6799" w14:paraId="459D8722" w14:textId="77777777" w:rsidTr="001E5473">
        <w:tc>
          <w:tcPr>
            <w:tcW w:w="2200" w:type="dxa"/>
            <w:tcMar>
              <w:top w:w="20" w:type="dxa"/>
              <w:left w:w="20" w:type="dxa"/>
              <w:bottom w:w="20" w:type="dxa"/>
              <w:right w:w="20" w:type="dxa"/>
            </w:tcMar>
            <w:vAlign w:val="center"/>
            <w:hideMark/>
          </w:tcPr>
          <w:p w14:paraId="57834EC5" w14:textId="77777777" w:rsidR="005E09A1" w:rsidRPr="001A6799" w:rsidRDefault="005E09A1" w:rsidP="001E5473">
            <w:pPr>
              <w:pStyle w:val="movimento"/>
              <w:rPr>
                <w:color w:val="002060"/>
              </w:rPr>
            </w:pPr>
            <w:r w:rsidRPr="001A6799">
              <w:rPr>
                <w:color w:val="002060"/>
              </w:rPr>
              <w:t>CANCRINI GIANLUCA</w:t>
            </w:r>
          </w:p>
        </w:tc>
        <w:tc>
          <w:tcPr>
            <w:tcW w:w="2200" w:type="dxa"/>
            <w:tcMar>
              <w:top w:w="20" w:type="dxa"/>
              <w:left w:w="20" w:type="dxa"/>
              <w:bottom w:w="20" w:type="dxa"/>
              <w:right w:w="20" w:type="dxa"/>
            </w:tcMar>
            <w:vAlign w:val="center"/>
            <w:hideMark/>
          </w:tcPr>
          <w:p w14:paraId="6371D121" w14:textId="77777777" w:rsidR="005E09A1" w:rsidRPr="001A6799" w:rsidRDefault="005E09A1" w:rsidP="001E5473">
            <w:pPr>
              <w:pStyle w:val="movimento2"/>
              <w:rPr>
                <w:color w:val="002060"/>
              </w:rPr>
            </w:pPr>
            <w:r w:rsidRPr="001A6799">
              <w:rPr>
                <w:color w:val="002060"/>
              </w:rPr>
              <w:t xml:space="preserve">(SAMBENEDETTESE CALCIO A 5) </w:t>
            </w:r>
          </w:p>
        </w:tc>
        <w:tc>
          <w:tcPr>
            <w:tcW w:w="800" w:type="dxa"/>
            <w:tcMar>
              <w:top w:w="20" w:type="dxa"/>
              <w:left w:w="20" w:type="dxa"/>
              <w:bottom w:w="20" w:type="dxa"/>
              <w:right w:w="20" w:type="dxa"/>
            </w:tcMar>
            <w:vAlign w:val="center"/>
            <w:hideMark/>
          </w:tcPr>
          <w:p w14:paraId="2070B89B"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1F66CF14"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4622F1A8" w14:textId="77777777" w:rsidR="005E09A1" w:rsidRPr="001A6799" w:rsidRDefault="005E09A1" w:rsidP="001E5473">
            <w:pPr>
              <w:pStyle w:val="movimento2"/>
              <w:rPr>
                <w:color w:val="002060"/>
              </w:rPr>
            </w:pPr>
            <w:r w:rsidRPr="001A6799">
              <w:rPr>
                <w:color w:val="002060"/>
              </w:rPr>
              <w:t> </w:t>
            </w:r>
          </w:p>
        </w:tc>
      </w:tr>
    </w:tbl>
    <w:p w14:paraId="4755F9AB" w14:textId="77777777" w:rsidR="005E09A1" w:rsidRPr="001A6799" w:rsidRDefault="005E09A1" w:rsidP="005E09A1">
      <w:pPr>
        <w:pStyle w:val="titolo20"/>
        <w:rPr>
          <w:rFonts w:eastAsiaTheme="minorEastAsia"/>
          <w:color w:val="002060"/>
        </w:rPr>
      </w:pPr>
      <w:r w:rsidRPr="001A679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6CDCB4A9" w14:textId="77777777" w:rsidTr="001E5473">
        <w:tc>
          <w:tcPr>
            <w:tcW w:w="2200" w:type="dxa"/>
            <w:tcMar>
              <w:top w:w="20" w:type="dxa"/>
              <w:left w:w="20" w:type="dxa"/>
              <w:bottom w:w="20" w:type="dxa"/>
              <w:right w:w="20" w:type="dxa"/>
            </w:tcMar>
            <w:vAlign w:val="center"/>
            <w:hideMark/>
          </w:tcPr>
          <w:p w14:paraId="4857F88D" w14:textId="77777777" w:rsidR="005E09A1" w:rsidRPr="001A6799" w:rsidRDefault="005E09A1" w:rsidP="001E5473">
            <w:pPr>
              <w:pStyle w:val="movimento"/>
              <w:rPr>
                <w:color w:val="002060"/>
              </w:rPr>
            </w:pPr>
            <w:r w:rsidRPr="001A6799">
              <w:rPr>
                <w:color w:val="002060"/>
              </w:rPr>
              <w:t>GALOSI LUCA NAZZARENO</w:t>
            </w:r>
          </w:p>
        </w:tc>
        <w:tc>
          <w:tcPr>
            <w:tcW w:w="2200" w:type="dxa"/>
            <w:tcMar>
              <w:top w:w="20" w:type="dxa"/>
              <w:left w:w="20" w:type="dxa"/>
              <w:bottom w:w="20" w:type="dxa"/>
              <w:right w:w="20" w:type="dxa"/>
            </w:tcMar>
            <w:vAlign w:val="center"/>
            <w:hideMark/>
          </w:tcPr>
          <w:p w14:paraId="71E7147C" w14:textId="77777777" w:rsidR="005E09A1" w:rsidRPr="001A6799" w:rsidRDefault="005E09A1" w:rsidP="001E5473">
            <w:pPr>
              <w:pStyle w:val="movimento2"/>
              <w:rPr>
                <w:color w:val="002060"/>
              </w:rPr>
            </w:pPr>
            <w:r w:rsidRPr="001A6799">
              <w:rPr>
                <w:color w:val="002060"/>
              </w:rPr>
              <w:t xml:space="preserve">(ASCOLI CALCIO A 5) </w:t>
            </w:r>
          </w:p>
        </w:tc>
        <w:tc>
          <w:tcPr>
            <w:tcW w:w="800" w:type="dxa"/>
            <w:tcMar>
              <w:top w:w="20" w:type="dxa"/>
              <w:left w:w="20" w:type="dxa"/>
              <w:bottom w:w="20" w:type="dxa"/>
              <w:right w:w="20" w:type="dxa"/>
            </w:tcMar>
            <w:vAlign w:val="center"/>
            <w:hideMark/>
          </w:tcPr>
          <w:p w14:paraId="4909BC07"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157F3070" w14:textId="77777777" w:rsidR="005E09A1" w:rsidRPr="001A6799" w:rsidRDefault="005E09A1" w:rsidP="001E5473">
            <w:pPr>
              <w:pStyle w:val="movimento"/>
              <w:rPr>
                <w:color w:val="002060"/>
              </w:rPr>
            </w:pPr>
            <w:r w:rsidRPr="001A6799">
              <w:rPr>
                <w:color w:val="002060"/>
              </w:rPr>
              <w:t>PALLOTTINI ROBERTO</w:t>
            </w:r>
          </w:p>
        </w:tc>
        <w:tc>
          <w:tcPr>
            <w:tcW w:w="2200" w:type="dxa"/>
            <w:tcMar>
              <w:top w:w="20" w:type="dxa"/>
              <w:left w:w="20" w:type="dxa"/>
              <w:bottom w:w="20" w:type="dxa"/>
              <w:right w:w="20" w:type="dxa"/>
            </w:tcMar>
            <w:vAlign w:val="center"/>
            <w:hideMark/>
          </w:tcPr>
          <w:p w14:paraId="4B71EEA3" w14:textId="77777777" w:rsidR="005E09A1" w:rsidRPr="001A6799" w:rsidRDefault="005E09A1" w:rsidP="001E5473">
            <w:pPr>
              <w:pStyle w:val="movimento2"/>
              <w:rPr>
                <w:color w:val="002060"/>
              </w:rPr>
            </w:pPr>
            <w:r w:rsidRPr="001A6799">
              <w:rPr>
                <w:color w:val="002060"/>
              </w:rPr>
              <w:t xml:space="preserve">(ASCOLI CALCIO A 5) </w:t>
            </w:r>
          </w:p>
        </w:tc>
      </w:tr>
      <w:tr w:rsidR="005E09A1" w:rsidRPr="001A6799" w14:paraId="3B735BEC" w14:textId="77777777" w:rsidTr="001E5473">
        <w:tc>
          <w:tcPr>
            <w:tcW w:w="2200" w:type="dxa"/>
            <w:tcMar>
              <w:top w:w="20" w:type="dxa"/>
              <w:left w:w="20" w:type="dxa"/>
              <w:bottom w:w="20" w:type="dxa"/>
              <w:right w:w="20" w:type="dxa"/>
            </w:tcMar>
            <w:vAlign w:val="center"/>
            <w:hideMark/>
          </w:tcPr>
          <w:p w14:paraId="6A0BA23D" w14:textId="77777777" w:rsidR="005E09A1" w:rsidRPr="001A6799" w:rsidRDefault="005E09A1" w:rsidP="001E5473">
            <w:pPr>
              <w:pStyle w:val="movimento"/>
              <w:rPr>
                <w:color w:val="002060"/>
              </w:rPr>
            </w:pPr>
            <w:r w:rsidRPr="001A6799">
              <w:rPr>
                <w:color w:val="002060"/>
              </w:rPr>
              <w:t>CARACINI NICOLA</w:t>
            </w:r>
          </w:p>
        </w:tc>
        <w:tc>
          <w:tcPr>
            <w:tcW w:w="2200" w:type="dxa"/>
            <w:tcMar>
              <w:top w:w="20" w:type="dxa"/>
              <w:left w:w="20" w:type="dxa"/>
              <w:bottom w:w="20" w:type="dxa"/>
              <w:right w:w="20" w:type="dxa"/>
            </w:tcMar>
            <w:vAlign w:val="center"/>
            <w:hideMark/>
          </w:tcPr>
          <w:p w14:paraId="5B5BFF43" w14:textId="77777777" w:rsidR="005E09A1" w:rsidRPr="001A6799" w:rsidRDefault="005E09A1" w:rsidP="001E5473">
            <w:pPr>
              <w:pStyle w:val="movimento2"/>
              <w:rPr>
                <w:color w:val="002060"/>
              </w:rPr>
            </w:pPr>
            <w:r w:rsidRPr="001A6799">
              <w:rPr>
                <w:color w:val="002060"/>
              </w:rPr>
              <w:t xml:space="preserve">(AURORA TREIA) </w:t>
            </w:r>
          </w:p>
        </w:tc>
        <w:tc>
          <w:tcPr>
            <w:tcW w:w="800" w:type="dxa"/>
            <w:tcMar>
              <w:top w:w="20" w:type="dxa"/>
              <w:left w:w="20" w:type="dxa"/>
              <w:bottom w:w="20" w:type="dxa"/>
              <w:right w:w="20" w:type="dxa"/>
            </w:tcMar>
            <w:vAlign w:val="center"/>
            <w:hideMark/>
          </w:tcPr>
          <w:p w14:paraId="735C85E7"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3F89E395" w14:textId="77777777" w:rsidR="005E09A1" w:rsidRPr="001A6799" w:rsidRDefault="005E09A1" w:rsidP="001E5473">
            <w:pPr>
              <w:pStyle w:val="movimento"/>
              <w:rPr>
                <w:color w:val="002060"/>
              </w:rPr>
            </w:pPr>
            <w:r w:rsidRPr="001A6799">
              <w:rPr>
                <w:color w:val="002060"/>
              </w:rPr>
              <w:t>PACETTI DANIEL</w:t>
            </w:r>
          </w:p>
        </w:tc>
        <w:tc>
          <w:tcPr>
            <w:tcW w:w="2200" w:type="dxa"/>
            <w:tcMar>
              <w:top w:w="20" w:type="dxa"/>
              <w:left w:w="20" w:type="dxa"/>
              <w:bottom w:w="20" w:type="dxa"/>
              <w:right w:w="20" w:type="dxa"/>
            </w:tcMar>
            <w:vAlign w:val="center"/>
            <w:hideMark/>
          </w:tcPr>
          <w:p w14:paraId="27EC9DED" w14:textId="77777777" w:rsidR="005E09A1" w:rsidRPr="001A6799" w:rsidRDefault="005E09A1" w:rsidP="001E5473">
            <w:pPr>
              <w:pStyle w:val="movimento2"/>
              <w:rPr>
                <w:color w:val="002060"/>
              </w:rPr>
            </w:pPr>
            <w:r w:rsidRPr="001A6799">
              <w:rPr>
                <w:color w:val="002060"/>
              </w:rPr>
              <w:t xml:space="preserve">(AURORA TREIA) </w:t>
            </w:r>
          </w:p>
        </w:tc>
      </w:tr>
      <w:tr w:rsidR="005E09A1" w:rsidRPr="001A6799" w14:paraId="4B80BEFA" w14:textId="77777777" w:rsidTr="001E5473">
        <w:tc>
          <w:tcPr>
            <w:tcW w:w="2200" w:type="dxa"/>
            <w:tcMar>
              <w:top w:w="20" w:type="dxa"/>
              <w:left w:w="20" w:type="dxa"/>
              <w:bottom w:w="20" w:type="dxa"/>
              <w:right w:w="20" w:type="dxa"/>
            </w:tcMar>
            <w:vAlign w:val="center"/>
            <w:hideMark/>
          </w:tcPr>
          <w:p w14:paraId="539A49DF" w14:textId="77777777" w:rsidR="005E09A1" w:rsidRPr="001A6799" w:rsidRDefault="005E09A1" w:rsidP="001E5473">
            <w:pPr>
              <w:pStyle w:val="movimento"/>
              <w:rPr>
                <w:color w:val="002060"/>
              </w:rPr>
            </w:pPr>
            <w:r w:rsidRPr="001A6799">
              <w:rPr>
                <w:color w:val="002060"/>
              </w:rPr>
              <w:t>BIONDI MIRKO</w:t>
            </w:r>
          </w:p>
        </w:tc>
        <w:tc>
          <w:tcPr>
            <w:tcW w:w="2200" w:type="dxa"/>
            <w:tcMar>
              <w:top w:w="20" w:type="dxa"/>
              <w:left w:w="20" w:type="dxa"/>
              <w:bottom w:w="20" w:type="dxa"/>
              <w:right w:w="20" w:type="dxa"/>
            </w:tcMar>
            <w:vAlign w:val="center"/>
            <w:hideMark/>
          </w:tcPr>
          <w:p w14:paraId="6110C162" w14:textId="77777777" w:rsidR="005E09A1" w:rsidRPr="001A6799" w:rsidRDefault="005E09A1" w:rsidP="001E5473">
            <w:pPr>
              <w:pStyle w:val="movimento2"/>
              <w:rPr>
                <w:color w:val="002060"/>
              </w:rPr>
            </w:pPr>
            <w:r w:rsidRPr="001A6799">
              <w:rPr>
                <w:color w:val="002060"/>
              </w:rPr>
              <w:t xml:space="preserve">(AVIS ARCEVIA 1964) </w:t>
            </w:r>
          </w:p>
        </w:tc>
        <w:tc>
          <w:tcPr>
            <w:tcW w:w="800" w:type="dxa"/>
            <w:tcMar>
              <w:top w:w="20" w:type="dxa"/>
              <w:left w:w="20" w:type="dxa"/>
              <w:bottom w:w="20" w:type="dxa"/>
              <w:right w:w="20" w:type="dxa"/>
            </w:tcMar>
            <w:vAlign w:val="center"/>
            <w:hideMark/>
          </w:tcPr>
          <w:p w14:paraId="5AD7B07B"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1F9A3D65" w14:textId="77777777" w:rsidR="005E09A1" w:rsidRPr="001A6799" w:rsidRDefault="005E09A1" w:rsidP="001E5473">
            <w:pPr>
              <w:pStyle w:val="movimento"/>
              <w:rPr>
                <w:color w:val="002060"/>
              </w:rPr>
            </w:pPr>
            <w:r w:rsidRPr="001A6799">
              <w:rPr>
                <w:color w:val="002060"/>
              </w:rPr>
              <w:t>BALESTRA LUDOVICO MARIA</w:t>
            </w:r>
          </w:p>
        </w:tc>
        <w:tc>
          <w:tcPr>
            <w:tcW w:w="2200" w:type="dxa"/>
            <w:tcMar>
              <w:top w:w="20" w:type="dxa"/>
              <w:left w:w="20" w:type="dxa"/>
              <w:bottom w:w="20" w:type="dxa"/>
              <w:right w:w="20" w:type="dxa"/>
            </w:tcMar>
            <w:vAlign w:val="center"/>
            <w:hideMark/>
          </w:tcPr>
          <w:p w14:paraId="7B3215F1" w14:textId="77777777" w:rsidR="005E09A1" w:rsidRPr="001A6799" w:rsidRDefault="005E09A1" w:rsidP="001E5473">
            <w:pPr>
              <w:pStyle w:val="movimento2"/>
              <w:rPr>
                <w:color w:val="002060"/>
              </w:rPr>
            </w:pPr>
            <w:r w:rsidRPr="001A6799">
              <w:rPr>
                <w:color w:val="002060"/>
              </w:rPr>
              <w:t xml:space="preserve">(CASTELBELLINO CALCIO A 5) </w:t>
            </w:r>
          </w:p>
        </w:tc>
      </w:tr>
      <w:tr w:rsidR="005E09A1" w:rsidRPr="001A6799" w14:paraId="0EB23F73" w14:textId="77777777" w:rsidTr="001E5473">
        <w:tc>
          <w:tcPr>
            <w:tcW w:w="2200" w:type="dxa"/>
            <w:tcMar>
              <w:top w:w="20" w:type="dxa"/>
              <w:left w:w="20" w:type="dxa"/>
              <w:bottom w:w="20" w:type="dxa"/>
              <w:right w:w="20" w:type="dxa"/>
            </w:tcMar>
            <w:vAlign w:val="center"/>
            <w:hideMark/>
          </w:tcPr>
          <w:p w14:paraId="252B638D" w14:textId="77777777" w:rsidR="005E09A1" w:rsidRPr="001A6799" w:rsidRDefault="005E09A1" w:rsidP="001E5473">
            <w:pPr>
              <w:pStyle w:val="movimento"/>
              <w:rPr>
                <w:color w:val="002060"/>
              </w:rPr>
            </w:pPr>
            <w:r w:rsidRPr="001A6799">
              <w:rPr>
                <w:color w:val="002060"/>
              </w:rPr>
              <w:t>QUINZI MATTEO</w:t>
            </w:r>
          </w:p>
        </w:tc>
        <w:tc>
          <w:tcPr>
            <w:tcW w:w="2200" w:type="dxa"/>
            <w:tcMar>
              <w:top w:w="20" w:type="dxa"/>
              <w:left w:w="20" w:type="dxa"/>
              <w:bottom w:w="20" w:type="dxa"/>
              <w:right w:w="20" w:type="dxa"/>
            </w:tcMar>
            <w:vAlign w:val="center"/>
            <w:hideMark/>
          </w:tcPr>
          <w:p w14:paraId="0C96CCD3" w14:textId="77777777" w:rsidR="005E09A1" w:rsidRPr="001A6799" w:rsidRDefault="005E09A1" w:rsidP="001E5473">
            <w:pPr>
              <w:pStyle w:val="movimento2"/>
              <w:rPr>
                <w:color w:val="002060"/>
              </w:rPr>
            </w:pPr>
            <w:r w:rsidRPr="001A6799">
              <w:rPr>
                <w:color w:val="002060"/>
              </w:rPr>
              <w:t xml:space="preserve">(CSI STELLA A.S.D.) </w:t>
            </w:r>
          </w:p>
        </w:tc>
        <w:tc>
          <w:tcPr>
            <w:tcW w:w="800" w:type="dxa"/>
            <w:tcMar>
              <w:top w:w="20" w:type="dxa"/>
              <w:left w:w="20" w:type="dxa"/>
              <w:bottom w:w="20" w:type="dxa"/>
              <w:right w:w="20" w:type="dxa"/>
            </w:tcMar>
            <w:vAlign w:val="center"/>
            <w:hideMark/>
          </w:tcPr>
          <w:p w14:paraId="103C81C3"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7C4AD7C6" w14:textId="77777777" w:rsidR="005E09A1" w:rsidRPr="001A6799" w:rsidRDefault="005E09A1" w:rsidP="001E5473">
            <w:pPr>
              <w:pStyle w:val="movimento"/>
              <w:rPr>
                <w:color w:val="002060"/>
              </w:rPr>
            </w:pPr>
            <w:r w:rsidRPr="001A6799">
              <w:rPr>
                <w:color w:val="002060"/>
              </w:rPr>
              <w:t>ROSSI MATTIA</w:t>
            </w:r>
          </w:p>
        </w:tc>
        <w:tc>
          <w:tcPr>
            <w:tcW w:w="2200" w:type="dxa"/>
            <w:tcMar>
              <w:top w:w="20" w:type="dxa"/>
              <w:left w:w="20" w:type="dxa"/>
              <w:bottom w:w="20" w:type="dxa"/>
              <w:right w:w="20" w:type="dxa"/>
            </w:tcMar>
            <w:vAlign w:val="center"/>
            <w:hideMark/>
          </w:tcPr>
          <w:p w14:paraId="5E44C123" w14:textId="77777777" w:rsidR="005E09A1" w:rsidRPr="001A6799" w:rsidRDefault="005E09A1" w:rsidP="001E5473">
            <w:pPr>
              <w:pStyle w:val="movimento2"/>
              <w:rPr>
                <w:color w:val="002060"/>
              </w:rPr>
            </w:pPr>
            <w:r w:rsidRPr="001A6799">
              <w:rPr>
                <w:color w:val="002060"/>
              </w:rPr>
              <w:t xml:space="preserve">(CSI STELLA A.S.D.) </w:t>
            </w:r>
          </w:p>
        </w:tc>
      </w:tr>
      <w:tr w:rsidR="005E09A1" w:rsidRPr="001A6799" w14:paraId="5836B780" w14:textId="77777777" w:rsidTr="001E5473">
        <w:tc>
          <w:tcPr>
            <w:tcW w:w="2200" w:type="dxa"/>
            <w:tcMar>
              <w:top w:w="20" w:type="dxa"/>
              <w:left w:w="20" w:type="dxa"/>
              <w:bottom w:w="20" w:type="dxa"/>
              <w:right w:w="20" w:type="dxa"/>
            </w:tcMar>
            <w:vAlign w:val="center"/>
            <w:hideMark/>
          </w:tcPr>
          <w:p w14:paraId="6738C92F" w14:textId="77777777" w:rsidR="005E09A1" w:rsidRPr="001A6799" w:rsidRDefault="005E09A1" w:rsidP="001E5473">
            <w:pPr>
              <w:pStyle w:val="movimento"/>
              <w:rPr>
                <w:color w:val="002060"/>
              </w:rPr>
            </w:pPr>
            <w:r w:rsidRPr="001A6799">
              <w:rPr>
                <w:color w:val="002060"/>
              </w:rPr>
              <w:t>FODALI SOUHAIB</w:t>
            </w:r>
          </w:p>
        </w:tc>
        <w:tc>
          <w:tcPr>
            <w:tcW w:w="2200" w:type="dxa"/>
            <w:tcMar>
              <w:top w:w="20" w:type="dxa"/>
              <w:left w:w="20" w:type="dxa"/>
              <w:bottom w:w="20" w:type="dxa"/>
              <w:right w:w="20" w:type="dxa"/>
            </w:tcMar>
            <w:vAlign w:val="center"/>
            <w:hideMark/>
          </w:tcPr>
          <w:p w14:paraId="088B08F0" w14:textId="77777777" w:rsidR="005E09A1" w:rsidRPr="001A6799" w:rsidRDefault="005E09A1" w:rsidP="001E5473">
            <w:pPr>
              <w:pStyle w:val="movimento2"/>
              <w:rPr>
                <w:color w:val="002060"/>
              </w:rPr>
            </w:pPr>
            <w:r w:rsidRPr="001A6799">
              <w:rPr>
                <w:color w:val="002060"/>
              </w:rPr>
              <w:t xml:space="preserve">(FUTSAL CAMPIGLIONE) </w:t>
            </w:r>
          </w:p>
        </w:tc>
        <w:tc>
          <w:tcPr>
            <w:tcW w:w="800" w:type="dxa"/>
            <w:tcMar>
              <w:top w:w="20" w:type="dxa"/>
              <w:left w:w="20" w:type="dxa"/>
              <w:bottom w:w="20" w:type="dxa"/>
              <w:right w:w="20" w:type="dxa"/>
            </w:tcMar>
            <w:vAlign w:val="center"/>
            <w:hideMark/>
          </w:tcPr>
          <w:p w14:paraId="58E29223"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070D3657" w14:textId="77777777" w:rsidR="005E09A1" w:rsidRPr="001A6799" w:rsidRDefault="005E09A1" w:rsidP="001E5473">
            <w:pPr>
              <w:pStyle w:val="movimento"/>
              <w:rPr>
                <w:color w:val="002060"/>
              </w:rPr>
            </w:pPr>
            <w:r w:rsidRPr="001A6799">
              <w:rPr>
                <w:color w:val="002060"/>
              </w:rPr>
              <w:t>PANTALONE STEFANO</w:t>
            </w:r>
          </w:p>
        </w:tc>
        <w:tc>
          <w:tcPr>
            <w:tcW w:w="2200" w:type="dxa"/>
            <w:tcMar>
              <w:top w:w="20" w:type="dxa"/>
              <w:left w:w="20" w:type="dxa"/>
              <w:bottom w:w="20" w:type="dxa"/>
              <w:right w:w="20" w:type="dxa"/>
            </w:tcMar>
            <w:vAlign w:val="center"/>
            <w:hideMark/>
          </w:tcPr>
          <w:p w14:paraId="20EA511E" w14:textId="77777777" w:rsidR="005E09A1" w:rsidRPr="001A6799" w:rsidRDefault="005E09A1" w:rsidP="001E5473">
            <w:pPr>
              <w:pStyle w:val="movimento2"/>
              <w:rPr>
                <w:color w:val="002060"/>
              </w:rPr>
            </w:pPr>
            <w:r w:rsidRPr="001A6799">
              <w:rPr>
                <w:color w:val="002060"/>
              </w:rPr>
              <w:t xml:space="preserve">(FUTSAL CASTELFIDARDO) </w:t>
            </w:r>
          </w:p>
        </w:tc>
      </w:tr>
      <w:tr w:rsidR="005E09A1" w:rsidRPr="001A6799" w14:paraId="47A04A5B" w14:textId="77777777" w:rsidTr="001E5473">
        <w:tc>
          <w:tcPr>
            <w:tcW w:w="2200" w:type="dxa"/>
            <w:tcMar>
              <w:top w:w="20" w:type="dxa"/>
              <w:left w:w="20" w:type="dxa"/>
              <w:bottom w:w="20" w:type="dxa"/>
              <w:right w:w="20" w:type="dxa"/>
            </w:tcMar>
            <w:vAlign w:val="center"/>
            <w:hideMark/>
          </w:tcPr>
          <w:p w14:paraId="462A8DE7" w14:textId="77777777" w:rsidR="005E09A1" w:rsidRPr="001A6799" w:rsidRDefault="005E09A1" w:rsidP="001E5473">
            <w:pPr>
              <w:pStyle w:val="movimento"/>
              <w:rPr>
                <w:color w:val="002060"/>
              </w:rPr>
            </w:pPr>
            <w:r w:rsidRPr="001A6799">
              <w:rPr>
                <w:color w:val="002060"/>
              </w:rPr>
              <w:t>MELIFFI NICOLA</w:t>
            </w:r>
          </w:p>
        </w:tc>
        <w:tc>
          <w:tcPr>
            <w:tcW w:w="2200" w:type="dxa"/>
            <w:tcMar>
              <w:top w:w="20" w:type="dxa"/>
              <w:left w:w="20" w:type="dxa"/>
              <w:bottom w:w="20" w:type="dxa"/>
              <w:right w:w="20" w:type="dxa"/>
            </w:tcMar>
            <w:vAlign w:val="center"/>
            <w:hideMark/>
          </w:tcPr>
          <w:p w14:paraId="6992C00A" w14:textId="77777777" w:rsidR="005E09A1" w:rsidRPr="001A6799" w:rsidRDefault="005E09A1" w:rsidP="001E5473">
            <w:pPr>
              <w:pStyle w:val="movimento2"/>
              <w:rPr>
                <w:color w:val="002060"/>
              </w:rPr>
            </w:pPr>
            <w:r w:rsidRPr="001A6799">
              <w:rPr>
                <w:color w:val="002060"/>
              </w:rPr>
              <w:t xml:space="preserve">(PIEVE D ICO CALCIO A 5) </w:t>
            </w:r>
          </w:p>
        </w:tc>
        <w:tc>
          <w:tcPr>
            <w:tcW w:w="800" w:type="dxa"/>
            <w:tcMar>
              <w:top w:w="20" w:type="dxa"/>
              <w:left w:w="20" w:type="dxa"/>
              <w:bottom w:w="20" w:type="dxa"/>
              <w:right w:w="20" w:type="dxa"/>
            </w:tcMar>
            <w:vAlign w:val="center"/>
            <w:hideMark/>
          </w:tcPr>
          <w:p w14:paraId="3DDE39C4"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115AF0E5" w14:textId="77777777" w:rsidR="005E09A1" w:rsidRPr="001A6799" w:rsidRDefault="005E09A1" w:rsidP="001E5473">
            <w:pPr>
              <w:pStyle w:val="movimento"/>
              <w:rPr>
                <w:color w:val="002060"/>
              </w:rPr>
            </w:pPr>
            <w:r w:rsidRPr="001A6799">
              <w:rPr>
                <w:color w:val="002060"/>
              </w:rPr>
              <w:t>CONTI DANIELE</w:t>
            </w:r>
          </w:p>
        </w:tc>
        <w:tc>
          <w:tcPr>
            <w:tcW w:w="2200" w:type="dxa"/>
            <w:tcMar>
              <w:top w:w="20" w:type="dxa"/>
              <w:left w:w="20" w:type="dxa"/>
              <w:bottom w:w="20" w:type="dxa"/>
              <w:right w:w="20" w:type="dxa"/>
            </w:tcMar>
            <w:vAlign w:val="center"/>
            <w:hideMark/>
          </w:tcPr>
          <w:p w14:paraId="68D828C0" w14:textId="77777777" w:rsidR="005E09A1" w:rsidRPr="001A6799" w:rsidRDefault="005E09A1" w:rsidP="001E5473">
            <w:pPr>
              <w:pStyle w:val="movimento2"/>
              <w:rPr>
                <w:color w:val="002060"/>
              </w:rPr>
            </w:pPr>
            <w:r w:rsidRPr="001A6799">
              <w:rPr>
                <w:color w:val="002060"/>
              </w:rPr>
              <w:t xml:space="preserve">(POLISPORTIVA UROBORO) </w:t>
            </w:r>
          </w:p>
        </w:tc>
      </w:tr>
      <w:tr w:rsidR="005E09A1" w:rsidRPr="001A6799" w14:paraId="48FD2DF0" w14:textId="77777777" w:rsidTr="001E5473">
        <w:tc>
          <w:tcPr>
            <w:tcW w:w="2200" w:type="dxa"/>
            <w:tcMar>
              <w:top w:w="20" w:type="dxa"/>
              <w:left w:w="20" w:type="dxa"/>
              <w:bottom w:w="20" w:type="dxa"/>
              <w:right w:w="20" w:type="dxa"/>
            </w:tcMar>
            <w:vAlign w:val="center"/>
            <w:hideMark/>
          </w:tcPr>
          <w:p w14:paraId="6B516185" w14:textId="77777777" w:rsidR="005E09A1" w:rsidRPr="001A6799" w:rsidRDefault="005E09A1" w:rsidP="001E5473">
            <w:pPr>
              <w:pStyle w:val="movimento"/>
              <w:rPr>
                <w:color w:val="002060"/>
              </w:rPr>
            </w:pPr>
            <w:r w:rsidRPr="001A6799">
              <w:rPr>
                <w:color w:val="002060"/>
              </w:rPr>
              <w:t>CAGGIANO LUCA</w:t>
            </w:r>
          </w:p>
        </w:tc>
        <w:tc>
          <w:tcPr>
            <w:tcW w:w="2200" w:type="dxa"/>
            <w:tcMar>
              <w:top w:w="20" w:type="dxa"/>
              <w:left w:w="20" w:type="dxa"/>
              <w:bottom w:w="20" w:type="dxa"/>
              <w:right w:w="20" w:type="dxa"/>
            </w:tcMar>
            <w:vAlign w:val="center"/>
            <w:hideMark/>
          </w:tcPr>
          <w:p w14:paraId="2C170AB4" w14:textId="77777777" w:rsidR="005E09A1" w:rsidRPr="001A6799" w:rsidRDefault="005E09A1" w:rsidP="001E5473">
            <w:pPr>
              <w:pStyle w:val="movimento2"/>
              <w:rPr>
                <w:color w:val="002060"/>
              </w:rPr>
            </w:pPr>
            <w:r w:rsidRPr="001A6799">
              <w:rPr>
                <w:color w:val="002060"/>
              </w:rPr>
              <w:t xml:space="preserve">(REAL EAGLES VIRTUS PAGLIA) </w:t>
            </w:r>
          </w:p>
        </w:tc>
        <w:tc>
          <w:tcPr>
            <w:tcW w:w="800" w:type="dxa"/>
            <w:tcMar>
              <w:top w:w="20" w:type="dxa"/>
              <w:left w:w="20" w:type="dxa"/>
              <w:bottom w:w="20" w:type="dxa"/>
              <w:right w:w="20" w:type="dxa"/>
            </w:tcMar>
            <w:vAlign w:val="center"/>
            <w:hideMark/>
          </w:tcPr>
          <w:p w14:paraId="0B0257B6"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73EB9D0F" w14:textId="77777777" w:rsidR="005E09A1" w:rsidRPr="001A6799" w:rsidRDefault="005E09A1" w:rsidP="001E5473">
            <w:pPr>
              <w:pStyle w:val="movimento"/>
              <w:rPr>
                <w:color w:val="002060"/>
              </w:rPr>
            </w:pPr>
            <w:r w:rsidRPr="001A6799">
              <w:rPr>
                <w:color w:val="002060"/>
              </w:rPr>
              <w:t>AL MOUHAJIR SAMIR</w:t>
            </w:r>
          </w:p>
        </w:tc>
        <w:tc>
          <w:tcPr>
            <w:tcW w:w="2200" w:type="dxa"/>
            <w:tcMar>
              <w:top w:w="20" w:type="dxa"/>
              <w:left w:w="20" w:type="dxa"/>
              <w:bottom w:w="20" w:type="dxa"/>
              <w:right w:w="20" w:type="dxa"/>
            </w:tcMar>
            <w:vAlign w:val="center"/>
            <w:hideMark/>
          </w:tcPr>
          <w:p w14:paraId="30F52E47" w14:textId="77777777" w:rsidR="005E09A1" w:rsidRPr="001A6799" w:rsidRDefault="005E09A1" w:rsidP="001E5473">
            <w:pPr>
              <w:pStyle w:val="movimento2"/>
              <w:rPr>
                <w:color w:val="002060"/>
              </w:rPr>
            </w:pPr>
            <w:r w:rsidRPr="001A6799">
              <w:rPr>
                <w:color w:val="002060"/>
              </w:rPr>
              <w:t xml:space="preserve">(ROCCAFLUVIONE) </w:t>
            </w:r>
          </w:p>
        </w:tc>
      </w:tr>
    </w:tbl>
    <w:p w14:paraId="33D8295A" w14:textId="77777777" w:rsidR="005E09A1" w:rsidRPr="001A6799" w:rsidRDefault="005E09A1" w:rsidP="005E09A1">
      <w:pPr>
        <w:pStyle w:val="titolo10"/>
        <w:rPr>
          <w:rFonts w:eastAsiaTheme="minorEastAsia"/>
          <w:color w:val="002060"/>
        </w:rPr>
      </w:pPr>
      <w:r w:rsidRPr="001A6799">
        <w:rPr>
          <w:color w:val="002060"/>
        </w:rPr>
        <w:t xml:space="preserve">GARE DEL 18/11/2023 </w:t>
      </w:r>
    </w:p>
    <w:p w14:paraId="06B74162" w14:textId="77777777" w:rsidR="005E09A1" w:rsidRPr="001A6799" w:rsidRDefault="005E09A1" w:rsidP="005E09A1">
      <w:pPr>
        <w:pStyle w:val="titolo7a"/>
        <w:rPr>
          <w:color w:val="002060"/>
        </w:rPr>
      </w:pPr>
      <w:r w:rsidRPr="001A6799">
        <w:rPr>
          <w:color w:val="002060"/>
        </w:rPr>
        <w:t xml:space="preserve">PROVVEDIMENTI DISCIPLINARI </w:t>
      </w:r>
    </w:p>
    <w:p w14:paraId="3F53FE5B" w14:textId="77777777" w:rsidR="005E09A1" w:rsidRPr="001A6799" w:rsidRDefault="005E09A1" w:rsidP="005E09A1">
      <w:pPr>
        <w:pStyle w:val="titolo7b0"/>
        <w:rPr>
          <w:color w:val="002060"/>
        </w:rPr>
      </w:pPr>
      <w:r w:rsidRPr="001A6799">
        <w:rPr>
          <w:color w:val="002060"/>
        </w:rPr>
        <w:t xml:space="preserve">In base alle risultanze degli atti ufficiali sono state deliberate le seguenti sanzioni disciplinari. </w:t>
      </w:r>
    </w:p>
    <w:p w14:paraId="1451B3EA" w14:textId="77777777" w:rsidR="005E09A1" w:rsidRPr="001A6799" w:rsidRDefault="005E09A1" w:rsidP="005E09A1">
      <w:pPr>
        <w:pStyle w:val="titolo30"/>
        <w:rPr>
          <w:color w:val="002060"/>
        </w:rPr>
      </w:pPr>
      <w:r w:rsidRPr="001A6799">
        <w:rPr>
          <w:color w:val="002060"/>
        </w:rPr>
        <w:t xml:space="preserve">DIRIGENTI </w:t>
      </w:r>
    </w:p>
    <w:p w14:paraId="1D6FDD18" w14:textId="77777777" w:rsidR="005E09A1" w:rsidRPr="001A6799" w:rsidRDefault="005E09A1" w:rsidP="005E09A1">
      <w:pPr>
        <w:pStyle w:val="titolo20"/>
        <w:rPr>
          <w:color w:val="002060"/>
        </w:rPr>
      </w:pPr>
      <w:r w:rsidRPr="001A6799">
        <w:rPr>
          <w:color w:val="002060"/>
        </w:rPr>
        <w:t xml:space="preserve">INIBIZIONE A SVOLGERE OGNI ATTIVITA' FINO AL 29/11/2023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52D1758B" w14:textId="77777777" w:rsidTr="001E5473">
        <w:tc>
          <w:tcPr>
            <w:tcW w:w="2200" w:type="dxa"/>
            <w:tcMar>
              <w:top w:w="20" w:type="dxa"/>
              <w:left w:w="20" w:type="dxa"/>
              <w:bottom w:w="20" w:type="dxa"/>
              <w:right w:w="20" w:type="dxa"/>
            </w:tcMar>
            <w:vAlign w:val="center"/>
            <w:hideMark/>
          </w:tcPr>
          <w:p w14:paraId="6781A753" w14:textId="77777777" w:rsidR="005E09A1" w:rsidRPr="001A6799" w:rsidRDefault="005E09A1" w:rsidP="001E5473">
            <w:pPr>
              <w:pStyle w:val="movimento"/>
              <w:rPr>
                <w:color w:val="002060"/>
              </w:rPr>
            </w:pPr>
            <w:r w:rsidRPr="001A6799">
              <w:rPr>
                <w:color w:val="002060"/>
              </w:rPr>
              <w:t>FURLANI GIACOMO</w:t>
            </w:r>
          </w:p>
        </w:tc>
        <w:tc>
          <w:tcPr>
            <w:tcW w:w="2200" w:type="dxa"/>
            <w:tcMar>
              <w:top w:w="20" w:type="dxa"/>
              <w:left w:w="20" w:type="dxa"/>
              <w:bottom w:w="20" w:type="dxa"/>
              <w:right w:w="20" w:type="dxa"/>
            </w:tcMar>
            <w:vAlign w:val="center"/>
            <w:hideMark/>
          </w:tcPr>
          <w:p w14:paraId="73FD1189" w14:textId="77777777" w:rsidR="005E09A1" w:rsidRPr="001A6799" w:rsidRDefault="005E09A1" w:rsidP="001E5473">
            <w:pPr>
              <w:pStyle w:val="movimento2"/>
              <w:rPr>
                <w:color w:val="002060"/>
              </w:rPr>
            </w:pPr>
            <w:r w:rsidRPr="001A6799">
              <w:rPr>
                <w:color w:val="002060"/>
              </w:rPr>
              <w:t xml:space="preserve">(AMICI DEL CENTROSOCIO SP.) </w:t>
            </w:r>
          </w:p>
        </w:tc>
        <w:tc>
          <w:tcPr>
            <w:tcW w:w="800" w:type="dxa"/>
            <w:tcMar>
              <w:top w:w="20" w:type="dxa"/>
              <w:left w:w="20" w:type="dxa"/>
              <w:bottom w:w="20" w:type="dxa"/>
              <w:right w:w="20" w:type="dxa"/>
            </w:tcMar>
            <w:vAlign w:val="center"/>
            <w:hideMark/>
          </w:tcPr>
          <w:p w14:paraId="4E96B4AC"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069E06BA"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7774B1AF" w14:textId="77777777" w:rsidR="005E09A1" w:rsidRPr="001A6799" w:rsidRDefault="005E09A1" w:rsidP="001E5473">
            <w:pPr>
              <w:pStyle w:val="movimento2"/>
              <w:rPr>
                <w:color w:val="002060"/>
              </w:rPr>
            </w:pPr>
            <w:r w:rsidRPr="001A6799">
              <w:rPr>
                <w:color w:val="002060"/>
              </w:rPr>
              <w:t> </w:t>
            </w:r>
          </w:p>
        </w:tc>
      </w:tr>
    </w:tbl>
    <w:p w14:paraId="48972FC9" w14:textId="77777777" w:rsidR="005E09A1" w:rsidRPr="001A6799" w:rsidRDefault="005E09A1" w:rsidP="005E09A1">
      <w:pPr>
        <w:pStyle w:val="diffida"/>
        <w:spacing w:before="80" w:beforeAutospacing="0" w:after="40" w:afterAutospacing="0"/>
        <w:rPr>
          <w:rFonts w:eastAsiaTheme="minorEastAsia"/>
          <w:color w:val="002060"/>
        </w:rPr>
      </w:pPr>
      <w:r w:rsidRPr="001A6799">
        <w:rPr>
          <w:color w:val="002060"/>
        </w:rPr>
        <w:t xml:space="preserve">Espulso per doppia ammonizione. Allontanato. </w:t>
      </w:r>
    </w:p>
    <w:p w14:paraId="6B110723" w14:textId="77777777" w:rsidR="005E09A1" w:rsidRPr="001A6799" w:rsidRDefault="005E09A1" w:rsidP="005E09A1">
      <w:pPr>
        <w:pStyle w:val="titolo30"/>
        <w:rPr>
          <w:color w:val="002060"/>
        </w:rPr>
      </w:pPr>
      <w:r w:rsidRPr="001A6799">
        <w:rPr>
          <w:color w:val="002060"/>
        </w:rPr>
        <w:t xml:space="preserve">CALCIATORI ESPULSI </w:t>
      </w:r>
    </w:p>
    <w:p w14:paraId="074BB0BF" w14:textId="77777777" w:rsidR="005E09A1" w:rsidRPr="001A6799" w:rsidRDefault="005E09A1" w:rsidP="005E09A1">
      <w:pPr>
        <w:pStyle w:val="titolo20"/>
        <w:rPr>
          <w:color w:val="002060"/>
        </w:rPr>
      </w:pPr>
      <w:r w:rsidRPr="001A679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65225F9B" w14:textId="77777777" w:rsidTr="001E5473">
        <w:tc>
          <w:tcPr>
            <w:tcW w:w="2200" w:type="dxa"/>
            <w:tcMar>
              <w:top w:w="20" w:type="dxa"/>
              <w:left w:w="20" w:type="dxa"/>
              <w:bottom w:w="20" w:type="dxa"/>
              <w:right w:w="20" w:type="dxa"/>
            </w:tcMar>
            <w:vAlign w:val="center"/>
            <w:hideMark/>
          </w:tcPr>
          <w:p w14:paraId="7DC83991" w14:textId="77777777" w:rsidR="005E09A1" w:rsidRPr="001A6799" w:rsidRDefault="005E09A1" w:rsidP="001E5473">
            <w:pPr>
              <w:pStyle w:val="movimento"/>
              <w:rPr>
                <w:color w:val="002060"/>
              </w:rPr>
            </w:pPr>
            <w:r w:rsidRPr="001A6799">
              <w:rPr>
                <w:color w:val="002060"/>
              </w:rPr>
              <w:t>BENEDETTO ALEX</w:t>
            </w:r>
          </w:p>
        </w:tc>
        <w:tc>
          <w:tcPr>
            <w:tcW w:w="2200" w:type="dxa"/>
            <w:tcMar>
              <w:top w:w="20" w:type="dxa"/>
              <w:left w:w="20" w:type="dxa"/>
              <w:bottom w:w="20" w:type="dxa"/>
              <w:right w:w="20" w:type="dxa"/>
            </w:tcMar>
            <w:vAlign w:val="center"/>
            <w:hideMark/>
          </w:tcPr>
          <w:p w14:paraId="055579FF" w14:textId="77777777" w:rsidR="005E09A1" w:rsidRPr="001A6799" w:rsidRDefault="005E09A1" w:rsidP="001E5473">
            <w:pPr>
              <w:pStyle w:val="movimento2"/>
              <w:rPr>
                <w:color w:val="002060"/>
              </w:rPr>
            </w:pPr>
            <w:r w:rsidRPr="001A6799">
              <w:rPr>
                <w:color w:val="002060"/>
              </w:rPr>
              <w:t xml:space="preserve">(AMICI DEL CENTROSOCIO SP.) </w:t>
            </w:r>
          </w:p>
        </w:tc>
        <w:tc>
          <w:tcPr>
            <w:tcW w:w="800" w:type="dxa"/>
            <w:tcMar>
              <w:top w:w="20" w:type="dxa"/>
              <w:left w:w="20" w:type="dxa"/>
              <w:bottom w:w="20" w:type="dxa"/>
              <w:right w:w="20" w:type="dxa"/>
            </w:tcMar>
            <w:vAlign w:val="center"/>
            <w:hideMark/>
          </w:tcPr>
          <w:p w14:paraId="3B35EB1A"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1E891884"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0C7E5227" w14:textId="77777777" w:rsidR="005E09A1" w:rsidRPr="001A6799" w:rsidRDefault="005E09A1" w:rsidP="001E5473">
            <w:pPr>
              <w:pStyle w:val="movimento2"/>
              <w:rPr>
                <w:color w:val="002060"/>
              </w:rPr>
            </w:pPr>
            <w:r w:rsidRPr="001A6799">
              <w:rPr>
                <w:color w:val="002060"/>
              </w:rPr>
              <w:t> </w:t>
            </w:r>
          </w:p>
        </w:tc>
      </w:tr>
    </w:tbl>
    <w:p w14:paraId="72BABB69" w14:textId="77777777" w:rsidR="005E09A1" w:rsidRPr="001A6799" w:rsidRDefault="005E09A1" w:rsidP="005E09A1">
      <w:pPr>
        <w:pStyle w:val="titolo30"/>
        <w:rPr>
          <w:rFonts w:eastAsiaTheme="minorEastAsia"/>
          <w:color w:val="002060"/>
        </w:rPr>
      </w:pPr>
      <w:r w:rsidRPr="001A6799">
        <w:rPr>
          <w:color w:val="002060"/>
        </w:rPr>
        <w:t xml:space="preserve">CALCIATORI NON ESPULSI </w:t>
      </w:r>
    </w:p>
    <w:p w14:paraId="00B49FE3" w14:textId="77777777" w:rsidR="005E09A1" w:rsidRPr="001A6799" w:rsidRDefault="005E09A1" w:rsidP="005E09A1">
      <w:pPr>
        <w:pStyle w:val="titolo20"/>
        <w:rPr>
          <w:color w:val="002060"/>
        </w:rPr>
      </w:pPr>
      <w:r w:rsidRPr="001A679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5AFE7814" w14:textId="77777777" w:rsidTr="001E5473">
        <w:tc>
          <w:tcPr>
            <w:tcW w:w="2200" w:type="dxa"/>
            <w:tcMar>
              <w:top w:w="20" w:type="dxa"/>
              <w:left w:w="20" w:type="dxa"/>
              <w:bottom w:w="20" w:type="dxa"/>
              <w:right w:w="20" w:type="dxa"/>
            </w:tcMar>
            <w:vAlign w:val="center"/>
            <w:hideMark/>
          </w:tcPr>
          <w:p w14:paraId="2C667AF1" w14:textId="77777777" w:rsidR="005E09A1" w:rsidRPr="001A6799" w:rsidRDefault="005E09A1" w:rsidP="001E5473">
            <w:pPr>
              <w:pStyle w:val="movimento"/>
              <w:rPr>
                <w:color w:val="002060"/>
              </w:rPr>
            </w:pPr>
            <w:r w:rsidRPr="001A6799">
              <w:rPr>
                <w:color w:val="002060"/>
              </w:rPr>
              <w:t>ANDREOZZI GIACOMO</w:t>
            </w:r>
          </w:p>
        </w:tc>
        <w:tc>
          <w:tcPr>
            <w:tcW w:w="2200" w:type="dxa"/>
            <w:tcMar>
              <w:top w:w="20" w:type="dxa"/>
              <w:left w:w="20" w:type="dxa"/>
              <w:bottom w:w="20" w:type="dxa"/>
              <w:right w:w="20" w:type="dxa"/>
            </w:tcMar>
            <w:vAlign w:val="center"/>
            <w:hideMark/>
          </w:tcPr>
          <w:p w14:paraId="72874139" w14:textId="77777777" w:rsidR="005E09A1" w:rsidRPr="001A6799" w:rsidRDefault="005E09A1" w:rsidP="001E5473">
            <w:pPr>
              <w:pStyle w:val="movimento2"/>
              <w:rPr>
                <w:color w:val="002060"/>
              </w:rPr>
            </w:pPr>
            <w:r w:rsidRPr="001A6799">
              <w:rPr>
                <w:color w:val="002060"/>
              </w:rPr>
              <w:t xml:space="preserve">(FIGHT BULLS CORRIDONIA) </w:t>
            </w:r>
          </w:p>
        </w:tc>
        <w:tc>
          <w:tcPr>
            <w:tcW w:w="800" w:type="dxa"/>
            <w:tcMar>
              <w:top w:w="20" w:type="dxa"/>
              <w:left w:w="20" w:type="dxa"/>
              <w:bottom w:w="20" w:type="dxa"/>
              <w:right w:w="20" w:type="dxa"/>
            </w:tcMar>
            <w:vAlign w:val="center"/>
            <w:hideMark/>
          </w:tcPr>
          <w:p w14:paraId="49DE0C99"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66962691" w14:textId="77777777" w:rsidR="005E09A1" w:rsidRPr="001A6799" w:rsidRDefault="005E09A1" w:rsidP="001E5473">
            <w:pPr>
              <w:pStyle w:val="movimento"/>
              <w:rPr>
                <w:color w:val="002060"/>
              </w:rPr>
            </w:pPr>
            <w:r w:rsidRPr="001A6799">
              <w:rPr>
                <w:color w:val="002060"/>
              </w:rPr>
              <w:t>DOLLANI CRISTIAN</w:t>
            </w:r>
          </w:p>
        </w:tc>
        <w:tc>
          <w:tcPr>
            <w:tcW w:w="2200" w:type="dxa"/>
            <w:tcMar>
              <w:top w:w="20" w:type="dxa"/>
              <w:left w:w="20" w:type="dxa"/>
              <w:bottom w:w="20" w:type="dxa"/>
              <w:right w:w="20" w:type="dxa"/>
            </w:tcMar>
            <w:vAlign w:val="center"/>
            <w:hideMark/>
          </w:tcPr>
          <w:p w14:paraId="2952727A" w14:textId="77777777" w:rsidR="005E09A1" w:rsidRPr="001A6799" w:rsidRDefault="005E09A1" w:rsidP="001E5473">
            <w:pPr>
              <w:pStyle w:val="movimento2"/>
              <w:rPr>
                <w:color w:val="002060"/>
              </w:rPr>
            </w:pPr>
            <w:r w:rsidRPr="001A6799">
              <w:rPr>
                <w:color w:val="002060"/>
              </w:rPr>
              <w:t xml:space="preserve">(OSIMO FIVE) </w:t>
            </w:r>
          </w:p>
        </w:tc>
      </w:tr>
      <w:tr w:rsidR="005E09A1" w:rsidRPr="001A6799" w14:paraId="07702F10" w14:textId="77777777" w:rsidTr="001E5473">
        <w:tc>
          <w:tcPr>
            <w:tcW w:w="2200" w:type="dxa"/>
            <w:tcMar>
              <w:top w:w="20" w:type="dxa"/>
              <w:left w:w="20" w:type="dxa"/>
              <w:bottom w:w="20" w:type="dxa"/>
              <w:right w:w="20" w:type="dxa"/>
            </w:tcMar>
            <w:vAlign w:val="center"/>
            <w:hideMark/>
          </w:tcPr>
          <w:p w14:paraId="6F517539" w14:textId="77777777" w:rsidR="005E09A1" w:rsidRPr="001A6799" w:rsidRDefault="005E09A1" w:rsidP="001E5473">
            <w:pPr>
              <w:pStyle w:val="movimento"/>
              <w:rPr>
                <w:color w:val="002060"/>
              </w:rPr>
            </w:pPr>
            <w:r w:rsidRPr="001A6799">
              <w:rPr>
                <w:color w:val="002060"/>
              </w:rPr>
              <w:t>MASI STEFANO</w:t>
            </w:r>
          </w:p>
        </w:tc>
        <w:tc>
          <w:tcPr>
            <w:tcW w:w="2200" w:type="dxa"/>
            <w:tcMar>
              <w:top w:w="20" w:type="dxa"/>
              <w:left w:w="20" w:type="dxa"/>
              <w:bottom w:w="20" w:type="dxa"/>
              <w:right w:w="20" w:type="dxa"/>
            </w:tcMar>
            <w:vAlign w:val="center"/>
            <w:hideMark/>
          </w:tcPr>
          <w:p w14:paraId="230B035F" w14:textId="77777777" w:rsidR="005E09A1" w:rsidRPr="001A6799" w:rsidRDefault="005E09A1" w:rsidP="001E5473">
            <w:pPr>
              <w:pStyle w:val="movimento2"/>
              <w:rPr>
                <w:color w:val="002060"/>
              </w:rPr>
            </w:pPr>
            <w:r w:rsidRPr="001A6799">
              <w:rPr>
                <w:color w:val="002060"/>
              </w:rPr>
              <w:t xml:space="preserve">(VERBENA C5 ANCONA) </w:t>
            </w:r>
          </w:p>
        </w:tc>
        <w:tc>
          <w:tcPr>
            <w:tcW w:w="800" w:type="dxa"/>
            <w:tcMar>
              <w:top w:w="20" w:type="dxa"/>
              <w:left w:w="20" w:type="dxa"/>
              <w:bottom w:w="20" w:type="dxa"/>
              <w:right w:w="20" w:type="dxa"/>
            </w:tcMar>
            <w:vAlign w:val="center"/>
            <w:hideMark/>
          </w:tcPr>
          <w:p w14:paraId="788D0A22"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55CAA426"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5A0831ED" w14:textId="77777777" w:rsidR="005E09A1" w:rsidRPr="001A6799" w:rsidRDefault="005E09A1" w:rsidP="001E5473">
            <w:pPr>
              <w:pStyle w:val="movimento2"/>
              <w:rPr>
                <w:color w:val="002060"/>
              </w:rPr>
            </w:pPr>
            <w:r w:rsidRPr="001A6799">
              <w:rPr>
                <w:color w:val="002060"/>
              </w:rPr>
              <w:t> </w:t>
            </w:r>
          </w:p>
        </w:tc>
      </w:tr>
    </w:tbl>
    <w:p w14:paraId="75CA23BE" w14:textId="77777777" w:rsidR="005E09A1" w:rsidRPr="001A6799" w:rsidRDefault="005E09A1" w:rsidP="005E09A1">
      <w:pPr>
        <w:pStyle w:val="titolo20"/>
        <w:rPr>
          <w:rFonts w:eastAsiaTheme="minorEastAsia"/>
          <w:color w:val="002060"/>
        </w:rPr>
      </w:pPr>
      <w:r w:rsidRPr="001A679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784EBDA4" w14:textId="77777777" w:rsidTr="001E5473">
        <w:tc>
          <w:tcPr>
            <w:tcW w:w="2200" w:type="dxa"/>
            <w:tcMar>
              <w:top w:w="20" w:type="dxa"/>
              <w:left w:w="20" w:type="dxa"/>
              <w:bottom w:w="20" w:type="dxa"/>
              <w:right w:w="20" w:type="dxa"/>
            </w:tcMar>
            <w:vAlign w:val="center"/>
            <w:hideMark/>
          </w:tcPr>
          <w:p w14:paraId="66CA334C" w14:textId="77777777" w:rsidR="005E09A1" w:rsidRPr="001A6799" w:rsidRDefault="005E09A1" w:rsidP="001E5473">
            <w:pPr>
              <w:pStyle w:val="movimento"/>
              <w:rPr>
                <w:color w:val="002060"/>
              </w:rPr>
            </w:pPr>
            <w:r w:rsidRPr="001A6799">
              <w:rPr>
                <w:color w:val="002060"/>
              </w:rPr>
              <w:t>LATINI MIRCO</w:t>
            </w:r>
          </w:p>
        </w:tc>
        <w:tc>
          <w:tcPr>
            <w:tcW w:w="2200" w:type="dxa"/>
            <w:tcMar>
              <w:top w:w="20" w:type="dxa"/>
              <w:left w:w="20" w:type="dxa"/>
              <w:bottom w:w="20" w:type="dxa"/>
              <w:right w:w="20" w:type="dxa"/>
            </w:tcMar>
            <w:vAlign w:val="center"/>
            <w:hideMark/>
          </w:tcPr>
          <w:p w14:paraId="761ECD70" w14:textId="77777777" w:rsidR="005E09A1" w:rsidRPr="001A6799" w:rsidRDefault="005E09A1" w:rsidP="001E5473">
            <w:pPr>
              <w:pStyle w:val="movimento2"/>
              <w:rPr>
                <w:color w:val="002060"/>
              </w:rPr>
            </w:pPr>
            <w:r w:rsidRPr="001A6799">
              <w:rPr>
                <w:color w:val="002060"/>
              </w:rPr>
              <w:t xml:space="preserve">(CANDIA BARACCOLA ASPIO) </w:t>
            </w:r>
          </w:p>
        </w:tc>
        <w:tc>
          <w:tcPr>
            <w:tcW w:w="800" w:type="dxa"/>
            <w:tcMar>
              <w:top w:w="20" w:type="dxa"/>
              <w:left w:w="20" w:type="dxa"/>
              <w:bottom w:w="20" w:type="dxa"/>
              <w:right w:w="20" w:type="dxa"/>
            </w:tcMar>
            <w:vAlign w:val="center"/>
            <w:hideMark/>
          </w:tcPr>
          <w:p w14:paraId="16BC31EF"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4CD45532" w14:textId="77777777" w:rsidR="005E09A1" w:rsidRPr="001A6799" w:rsidRDefault="005E09A1" w:rsidP="001E5473">
            <w:pPr>
              <w:pStyle w:val="movimento"/>
              <w:rPr>
                <w:color w:val="002060"/>
              </w:rPr>
            </w:pPr>
            <w:r w:rsidRPr="001A6799">
              <w:rPr>
                <w:color w:val="002060"/>
              </w:rPr>
              <w:t>DISARNO EMILIANO</w:t>
            </w:r>
          </w:p>
        </w:tc>
        <w:tc>
          <w:tcPr>
            <w:tcW w:w="2200" w:type="dxa"/>
            <w:tcMar>
              <w:top w:w="20" w:type="dxa"/>
              <w:left w:w="20" w:type="dxa"/>
              <w:bottom w:w="20" w:type="dxa"/>
              <w:right w:w="20" w:type="dxa"/>
            </w:tcMar>
            <w:vAlign w:val="center"/>
            <w:hideMark/>
          </w:tcPr>
          <w:p w14:paraId="08D541EC" w14:textId="77777777" w:rsidR="005E09A1" w:rsidRPr="001A6799" w:rsidRDefault="005E09A1" w:rsidP="001E5473">
            <w:pPr>
              <w:pStyle w:val="movimento2"/>
              <w:rPr>
                <w:color w:val="002060"/>
              </w:rPr>
            </w:pPr>
            <w:r w:rsidRPr="001A6799">
              <w:rPr>
                <w:color w:val="002060"/>
              </w:rPr>
              <w:t xml:space="preserve">(CARISSIMI 2016) </w:t>
            </w:r>
          </w:p>
        </w:tc>
      </w:tr>
      <w:tr w:rsidR="005E09A1" w:rsidRPr="001A6799" w14:paraId="71209B47" w14:textId="77777777" w:rsidTr="001E5473">
        <w:tc>
          <w:tcPr>
            <w:tcW w:w="2200" w:type="dxa"/>
            <w:tcMar>
              <w:top w:w="20" w:type="dxa"/>
              <w:left w:w="20" w:type="dxa"/>
              <w:bottom w:w="20" w:type="dxa"/>
              <w:right w:w="20" w:type="dxa"/>
            </w:tcMar>
            <w:vAlign w:val="center"/>
            <w:hideMark/>
          </w:tcPr>
          <w:p w14:paraId="7FCE44A5" w14:textId="77777777" w:rsidR="005E09A1" w:rsidRPr="001A6799" w:rsidRDefault="005E09A1" w:rsidP="001E5473">
            <w:pPr>
              <w:pStyle w:val="movimento"/>
              <w:rPr>
                <w:color w:val="002060"/>
              </w:rPr>
            </w:pPr>
            <w:r w:rsidRPr="001A6799">
              <w:rPr>
                <w:color w:val="002060"/>
              </w:rPr>
              <w:t>GIANFELICI MANUEL</w:t>
            </w:r>
          </w:p>
        </w:tc>
        <w:tc>
          <w:tcPr>
            <w:tcW w:w="2200" w:type="dxa"/>
            <w:tcMar>
              <w:top w:w="20" w:type="dxa"/>
              <w:left w:w="20" w:type="dxa"/>
              <w:bottom w:w="20" w:type="dxa"/>
              <w:right w:w="20" w:type="dxa"/>
            </w:tcMar>
            <w:vAlign w:val="center"/>
            <w:hideMark/>
          </w:tcPr>
          <w:p w14:paraId="272C68C0" w14:textId="77777777" w:rsidR="005E09A1" w:rsidRPr="001A6799" w:rsidRDefault="005E09A1" w:rsidP="001E5473">
            <w:pPr>
              <w:pStyle w:val="movimento2"/>
              <w:rPr>
                <w:color w:val="002060"/>
              </w:rPr>
            </w:pPr>
            <w:r w:rsidRPr="001A6799">
              <w:rPr>
                <w:color w:val="002060"/>
              </w:rPr>
              <w:t xml:space="preserve">(POLISPORTIVA VICTORIA) </w:t>
            </w:r>
          </w:p>
        </w:tc>
        <w:tc>
          <w:tcPr>
            <w:tcW w:w="800" w:type="dxa"/>
            <w:tcMar>
              <w:top w:w="20" w:type="dxa"/>
              <w:left w:w="20" w:type="dxa"/>
              <w:bottom w:w="20" w:type="dxa"/>
              <w:right w:w="20" w:type="dxa"/>
            </w:tcMar>
            <w:vAlign w:val="center"/>
            <w:hideMark/>
          </w:tcPr>
          <w:p w14:paraId="6DBB5C7F"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47D870AB"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556725C3" w14:textId="77777777" w:rsidR="005E09A1" w:rsidRPr="001A6799" w:rsidRDefault="005E09A1" w:rsidP="001E5473">
            <w:pPr>
              <w:pStyle w:val="movimento2"/>
              <w:rPr>
                <w:color w:val="002060"/>
              </w:rPr>
            </w:pPr>
            <w:r w:rsidRPr="001A6799">
              <w:rPr>
                <w:color w:val="002060"/>
              </w:rPr>
              <w:t> </w:t>
            </w:r>
          </w:p>
        </w:tc>
      </w:tr>
    </w:tbl>
    <w:p w14:paraId="0AF1F326" w14:textId="77777777" w:rsidR="005E09A1" w:rsidRPr="001A6799" w:rsidRDefault="005E09A1" w:rsidP="005E09A1">
      <w:pPr>
        <w:pStyle w:val="titolo20"/>
        <w:rPr>
          <w:rFonts w:eastAsiaTheme="minorEastAsia"/>
          <w:color w:val="002060"/>
        </w:rPr>
      </w:pPr>
      <w:r w:rsidRPr="001A679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03EDB65E" w14:textId="77777777" w:rsidTr="001E5473">
        <w:tc>
          <w:tcPr>
            <w:tcW w:w="2200" w:type="dxa"/>
            <w:tcMar>
              <w:top w:w="20" w:type="dxa"/>
              <w:left w:w="20" w:type="dxa"/>
              <w:bottom w:w="20" w:type="dxa"/>
              <w:right w:w="20" w:type="dxa"/>
            </w:tcMar>
            <w:vAlign w:val="center"/>
            <w:hideMark/>
          </w:tcPr>
          <w:p w14:paraId="7F09B21F" w14:textId="77777777" w:rsidR="005E09A1" w:rsidRPr="001A6799" w:rsidRDefault="005E09A1" w:rsidP="001E5473">
            <w:pPr>
              <w:pStyle w:val="movimento"/>
              <w:rPr>
                <w:color w:val="002060"/>
              </w:rPr>
            </w:pPr>
            <w:r w:rsidRPr="001A6799">
              <w:rPr>
                <w:color w:val="002060"/>
              </w:rPr>
              <w:t>BOMBAGIONI ALESSIO</w:t>
            </w:r>
          </w:p>
        </w:tc>
        <w:tc>
          <w:tcPr>
            <w:tcW w:w="2200" w:type="dxa"/>
            <w:tcMar>
              <w:top w:w="20" w:type="dxa"/>
              <w:left w:w="20" w:type="dxa"/>
              <w:bottom w:w="20" w:type="dxa"/>
              <w:right w:w="20" w:type="dxa"/>
            </w:tcMar>
            <w:vAlign w:val="center"/>
            <w:hideMark/>
          </w:tcPr>
          <w:p w14:paraId="32034DBE" w14:textId="77777777" w:rsidR="005E09A1" w:rsidRPr="001A6799" w:rsidRDefault="005E09A1" w:rsidP="001E5473">
            <w:pPr>
              <w:pStyle w:val="movimento2"/>
              <w:rPr>
                <w:color w:val="002060"/>
              </w:rPr>
            </w:pPr>
            <w:r w:rsidRPr="001A6799">
              <w:rPr>
                <w:color w:val="002060"/>
              </w:rPr>
              <w:t xml:space="preserve">(AMICI DEL CENTROSOCIO SP.) </w:t>
            </w:r>
          </w:p>
        </w:tc>
        <w:tc>
          <w:tcPr>
            <w:tcW w:w="800" w:type="dxa"/>
            <w:tcMar>
              <w:top w:w="20" w:type="dxa"/>
              <w:left w:w="20" w:type="dxa"/>
              <w:bottom w:w="20" w:type="dxa"/>
              <w:right w:w="20" w:type="dxa"/>
            </w:tcMar>
            <w:vAlign w:val="center"/>
            <w:hideMark/>
          </w:tcPr>
          <w:p w14:paraId="43CA3CE0"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408E48D3" w14:textId="77777777" w:rsidR="005E09A1" w:rsidRPr="001A6799" w:rsidRDefault="005E09A1" w:rsidP="001E5473">
            <w:pPr>
              <w:pStyle w:val="movimento"/>
              <w:rPr>
                <w:color w:val="002060"/>
              </w:rPr>
            </w:pPr>
            <w:r w:rsidRPr="001A6799">
              <w:rPr>
                <w:color w:val="002060"/>
              </w:rPr>
              <w:t>GONZALEZ CRESPO JESUS</w:t>
            </w:r>
          </w:p>
        </w:tc>
        <w:tc>
          <w:tcPr>
            <w:tcW w:w="2200" w:type="dxa"/>
            <w:tcMar>
              <w:top w:w="20" w:type="dxa"/>
              <w:left w:w="20" w:type="dxa"/>
              <w:bottom w:w="20" w:type="dxa"/>
              <w:right w:w="20" w:type="dxa"/>
            </w:tcMar>
            <w:vAlign w:val="center"/>
            <w:hideMark/>
          </w:tcPr>
          <w:p w14:paraId="2D8C8C43" w14:textId="77777777" w:rsidR="005E09A1" w:rsidRPr="001A6799" w:rsidRDefault="005E09A1" w:rsidP="001E5473">
            <w:pPr>
              <w:pStyle w:val="movimento2"/>
              <w:rPr>
                <w:color w:val="002060"/>
              </w:rPr>
            </w:pPr>
            <w:r w:rsidRPr="001A6799">
              <w:rPr>
                <w:color w:val="002060"/>
              </w:rPr>
              <w:t xml:space="preserve">(CALCETTO CASTRUM LAURI) </w:t>
            </w:r>
          </w:p>
        </w:tc>
      </w:tr>
      <w:tr w:rsidR="005E09A1" w:rsidRPr="001A6799" w14:paraId="3E77D881" w14:textId="77777777" w:rsidTr="001E5473">
        <w:tc>
          <w:tcPr>
            <w:tcW w:w="2200" w:type="dxa"/>
            <w:tcMar>
              <w:top w:w="20" w:type="dxa"/>
              <w:left w:w="20" w:type="dxa"/>
              <w:bottom w:w="20" w:type="dxa"/>
              <w:right w:w="20" w:type="dxa"/>
            </w:tcMar>
            <w:vAlign w:val="center"/>
            <w:hideMark/>
          </w:tcPr>
          <w:p w14:paraId="5179E753" w14:textId="77777777" w:rsidR="005E09A1" w:rsidRPr="001A6799" w:rsidRDefault="005E09A1" w:rsidP="001E5473">
            <w:pPr>
              <w:pStyle w:val="movimento"/>
              <w:rPr>
                <w:color w:val="002060"/>
              </w:rPr>
            </w:pPr>
            <w:r w:rsidRPr="001A6799">
              <w:rPr>
                <w:color w:val="002060"/>
              </w:rPr>
              <w:t>PEREZ MALIA ALVARO</w:t>
            </w:r>
          </w:p>
        </w:tc>
        <w:tc>
          <w:tcPr>
            <w:tcW w:w="2200" w:type="dxa"/>
            <w:tcMar>
              <w:top w:w="20" w:type="dxa"/>
              <w:left w:w="20" w:type="dxa"/>
              <w:bottom w:w="20" w:type="dxa"/>
              <w:right w:w="20" w:type="dxa"/>
            </w:tcMar>
            <w:vAlign w:val="center"/>
            <w:hideMark/>
          </w:tcPr>
          <w:p w14:paraId="4CAC3750" w14:textId="77777777" w:rsidR="005E09A1" w:rsidRPr="001A6799" w:rsidRDefault="005E09A1" w:rsidP="001E5473">
            <w:pPr>
              <w:pStyle w:val="movimento2"/>
              <w:rPr>
                <w:color w:val="002060"/>
              </w:rPr>
            </w:pPr>
            <w:r w:rsidRPr="001A6799">
              <w:rPr>
                <w:color w:val="002060"/>
              </w:rPr>
              <w:t xml:space="preserve">(CALCETTO CASTRUM LAURI) </w:t>
            </w:r>
          </w:p>
        </w:tc>
        <w:tc>
          <w:tcPr>
            <w:tcW w:w="800" w:type="dxa"/>
            <w:tcMar>
              <w:top w:w="20" w:type="dxa"/>
              <w:left w:w="20" w:type="dxa"/>
              <w:bottom w:w="20" w:type="dxa"/>
              <w:right w:w="20" w:type="dxa"/>
            </w:tcMar>
            <w:vAlign w:val="center"/>
            <w:hideMark/>
          </w:tcPr>
          <w:p w14:paraId="05D2E1F1"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063280EB" w14:textId="77777777" w:rsidR="005E09A1" w:rsidRPr="001A6799" w:rsidRDefault="005E09A1" w:rsidP="001E5473">
            <w:pPr>
              <w:pStyle w:val="movimento"/>
              <w:rPr>
                <w:color w:val="002060"/>
              </w:rPr>
            </w:pPr>
            <w:r w:rsidRPr="001A6799">
              <w:rPr>
                <w:color w:val="002060"/>
              </w:rPr>
              <w:t>BRESCINI ALESSANDRO</w:t>
            </w:r>
          </w:p>
        </w:tc>
        <w:tc>
          <w:tcPr>
            <w:tcW w:w="2200" w:type="dxa"/>
            <w:tcMar>
              <w:top w:w="20" w:type="dxa"/>
              <w:left w:w="20" w:type="dxa"/>
              <w:bottom w:w="20" w:type="dxa"/>
              <w:right w:w="20" w:type="dxa"/>
            </w:tcMar>
            <w:vAlign w:val="center"/>
            <w:hideMark/>
          </w:tcPr>
          <w:p w14:paraId="5A886AD8" w14:textId="77777777" w:rsidR="005E09A1" w:rsidRPr="001A6799" w:rsidRDefault="005E09A1" w:rsidP="001E5473">
            <w:pPr>
              <w:pStyle w:val="movimento2"/>
              <w:rPr>
                <w:color w:val="002060"/>
              </w:rPr>
            </w:pPr>
            <w:r w:rsidRPr="001A6799">
              <w:rPr>
                <w:color w:val="002060"/>
              </w:rPr>
              <w:t xml:space="preserve">(CARISSIMI 2016) </w:t>
            </w:r>
          </w:p>
        </w:tc>
      </w:tr>
      <w:tr w:rsidR="005E09A1" w:rsidRPr="001A6799" w14:paraId="7BE05218" w14:textId="77777777" w:rsidTr="001E5473">
        <w:tc>
          <w:tcPr>
            <w:tcW w:w="2200" w:type="dxa"/>
            <w:tcMar>
              <w:top w:w="20" w:type="dxa"/>
              <w:left w:w="20" w:type="dxa"/>
              <w:bottom w:w="20" w:type="dxa"/>
              <w:right w:w="20" w:type="dxa"/>
            </w:tcMar>
            <w:vAlign w:val="center"/>
            <w:hideMark/>
          </w:tcPr>
          <w:p w14:paraId="16B9A641" w14:textId="77777777" w:rsidR="005E09A1" w:rsidRPr="001A6799" w:rsidRDefault="005E09A1" w:rsidP="001E5473">
            <w:pPr>
              <w:pStyle w:val="movimento"/>
              <w:rPr>
                <w:color w:val="002060"/>
              </w:rPr>
            </w:pPr>
            <w:r w:rsidRPr="001A6799">
              <w:rPr>
                <w:color w:val="002060"/>
              </w:rPr>
              <w:t>BROGLIA DAVID</w:t>
            </w:r>
          </w:p>
        </w:tc>
        <w:tc>
          <w:tcPr>
            <w:tcW w:w="2200" w:type="dxa"/>
            <w:tcMar>
              <w:top w:w="20" w:type="dxa"/>
              <w:left w:w="20" w:type="dxa"/>
              <w:bottom w:w="20" w:type="dxa"/>
              <w:right w:w="20" w:type="dxa"/>
            </w:tcMar>
            <w:vAlign w:val="center"/>
            <w:hideMark/>
          </w:tcPr>
          <w:p w14:paraId="6B2BD9D6" w14:textId="77777777" w:rsidR="005E09A1" w:rsidRPr="001A6799" w:rsidRDefault="005E09A1" w:rsidP="001E5473">
            <w:pPr>
              <w:pStyle w:val="movimento2"/>
              <w:rPr>
                <w:color w:val="002060"/>
              </w:rPr>
            </w:pPr>
            <w:r w:rsidRPr="001A6799">
              <w:rPr>
                <w:color w:val="002060"/>
              </w:rPr>
              <w:t xml:space="preserve">(FIGHT BULLS CORRIDONIA) </w:t>
            </w:r>
          </w:p>
        </w:tc>
        <w:tc>
          <w:tcPr>
            <w:tcW w:w="800" w:type="dxa"/>
            <w:tcMar>
              <w:top w:w="20" w:type="dxa"/>
              <w:left w:w="20" w:type="dxa"/>
              <w:bottom w:w="20" w:type="dxa"/>
              <w:right w:w="20" w:type="dxa"/>
            </w:tcMar>
            <w:vAlign w:val="center"/>
            <w:hideMark/>
          </w:tcPr>
          <w:p w14:paraId="0C50D8DD"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149C3BFA" w14:textId="77777777" w:rsidR="005E09A1" w:rsidRPr="001A6799" w:rsidRDefault="005E09A1" w:rsidP="001E5473">
            <w:pPr>
              <w:pStyle w:val="movimento"/>
              <w:rPr>
                <w:color w:val="002060"/>
              </w:rPr>
            </w:pPr>
            <w:r w:rsidRPr="001A6799">
              <w:rPr>
                <w:color w:val="002060"/>
              </w:rPr>
              <w:t>PANETTI NICOLAS</w:t>
            </w:r>
          </w:p>
        </w:tc>
        <w:tc>
          <w:tcPr>
            <w:tcW w:w="2200" w:type="dxa"/>
            <w:tcMar>
              <w:top w:w="20" w:type="dxa"/>
              <w:left w:w="20" w:type="dxa"/>
              <w:bottom w:w="20" w:type="dxa"/>
              <w:right w:w="20" w:type="dxa"/>
            </w:tcMar>
            <w:vAlign w:val="center"/>
            <w:hideMark/>
          </w:tcPr>
          <w:p w14:paraId="48B5A74F" w14:textId="77777777" w:rsidR="005E09A1" w:rsidRPr="001A6799" w:rsidRDefault="005E09A1" w:rsidP="001E5473">
            <w:pPr>
              <w:pStyle w:val="movimento2"/>
              <w:rPr>
                <w:color w:val="002060"/>
              </w:rPr>
            </w:pPr>
            <w:r w:rsidRPr="001A6799">
              <w:rPr>
                <w:color w:val="002060"/>
              </w:rPr>
              <w:t xml:space="preserve">(OSIMO FIVE) </w:t>
            </w:r>
          </w:p>
        </w:tc>
      </w:tr>
    </w:tbl>
    <w:p w14:paraId="67BA5F19" w14:textId="77777777" w:rsidR="005E09A1" w:rsidRPr="001A6799" w:rsidRDefault="005E09A1" w:rsidP="005E09A1">
      <w:pPr>
        <w:pStyle w:val="titolo20"/>
        <w:rPr>
          <w:rFonts w:eastAsiaTheme="minorEastAsia"/>
          <w:color w:val="002060"/>
        </w:rPr>
      </w:pPr>
      <w:r w:rsidRPr="001A679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3378C9E6" w14:textId="77777777" w:rsidTr="001E5473">
        <w:tc>
          <w:tcPr>
            <w:tcW w:w="2200" w:type="dxa"/>
            <w:tcMar>
              <w:top w:w="20" w:type="dxa"/>
              <w:left w:w="20" w:type="dxa"/>
              <w:bottom w:w="20" w:type="dxa"/>
              <w:right w:w="20" w:type="dxa"/>
            </w:tcMar>
            <w:vAlign w:val="center"/>
            <w:hideMark/>
          </w:tcPr>
          <w:p w14:paraId="73DF3000" w14:textId="77777777" w:rsidR="005E09A1" w:rsidRPr="001A6799" w:rsidRDefault="005E09A1" w:rsidP="001E5473">
            <w:pPr>
              <w:pStyle w:val="movimento"/>
              <w:rPr>
                <w:color w:val="002060"/>
              </w:rPr>
            </w:pPr>
            <w:r w:rsidRPr="001A6799">
              <w:rPr>
                <w:color w:val="002060"/>
              </w:rPr>
              <w:t>VOLPE FRANCESCO</w:t>
            </w:r>
          </w:p>
        </w:tc>
        <w:tc>
          <w:tcPr>
            <w:tcW w:w="2200" w:type="dxa"/>
            <w:tcMar>
              <w:top w:w="20" w:type="dxa"/>
              <w:left w:w="20" w:type="dxa"/>
              <w:bottom w:w="20" w:type="dxa"/>
              <w:right w:w="20" w:type="dxa"/>
            </w:tcMar>
            <w:vAlign w:val="center"/>
            <w:hideMark/>
          </w:tcPr>
          <w:p w14:paraId="54415BBF" w14:textId="77777777" w:rsidR="005E09A1" w:rsidRPr="001A6799" w:rsidRDefault="005E09A1" w:rsidP="001E5473">
            <w:pPr>
              <w:pStyle w:val="movimento2"/>
              <w:rPr>
                <w:color w:val="002060"/>
              </w:rPr>
            </w:pPr>
            <w:r w:rsidRPr="001A6799">
              <w:rPr>
                <w:color w:val="002060"/>
              </w:rPr>
              <w:t xml:space="preserve">(FIGHT BULLS CORRIDONIA) </w:t>
            </w:r>
          </w:p>
        </w:tc>
        <w:tc>
          <w:tcPr>
            <w:tcW w:w="800" w:type="dxa"/>
            <w:tcMar>
              <w:top w:w="20" w:type="dxa"/>
              <w:left w:w="20" w:type="dxa"/>
              <w:bottom w:w="20" w:type="dxa"/>
              <w:right w:w="20" w:type="dxa"/>
            </w:tcMar>
            <w:vAlign w:val="center"/>
            <w:hideMark/>
          </w:tcPr>
          <w:p w14:paraId="6A699004"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6EC6DD4A" w14:textId="77777777" w:rsidR="005E09A1" w:rsidRPr="001A6799" w:rsidRDefault="005E09A1" w:rsidP="001E5473">
            <w:pPr>
              <w:pStyle w:val="movimento"/>
              <w:rPr>
                <w:color w:val="002060"/>
              </w:rPr>
            </w:pPr>
            <w:r w:rsidRPr="001A6799">
              <w:rPr>
                <w:color w:val="002060"/>
              </w:rPr>
              <w:t>MUGLIAROLI ELIA</w:t>
            </w:r>
          </w:p>
        </w:tc>
        <w:tc>
          <w:tcPr>
            <w:tcW w:w="2200" w:type="dxa"/>
            <w:tcMar>
              <w:top w:w="20" w:type="dxa"/>
              <w:left w:w="20" w:type="dxa"/>
              <w:bottom w:w="20" w:type="dxa"/>
              <w:right w:w="20" w:type="dxa"/>
            </w:tcMar>
            <w:vAlign w:val="center"/>
            <w:hideMark/>
          </w:tcPr>
          <w:p w14:paraId="5E24590A" w14:textId="77777777" w:rsidR="005E09A1" w:rsidRPr="001A6799" w:rsidRDefault="005E09A1" w:rsidP="001E5473">
            <w:pPr>
              <w:pStyle w:val="movimento2"/>
              <w:rPr>
                <w:color w:val="002060"/>
              </w:rPr>
            </w:pPr>
            <w:r w:rsidRPr="001A6799">
              <w:rPr>
                <w:color w:val="002060"/>
              </w:rPr>
              <w:t xml:space="preserve">(POLISPORTIVA VICTORIA) </w:t>
            </w:r>
          </w:p>
        </w:tc>
      </w:tr>
    </w:tbl>
    <w:p w14:paraId="3BE63A4C" w14:textId="77777777" w:rsidR="005E09A1" w:rsidRPr="001A6799" w:rsidRDefault="005E09A1" w:rsidP="005E09A1">
      <w:pPr>
        <w:pStyle w:val="breakline"/>
        <w:rPr>
          <w:color w:val="002060"/>
        </w:rPr>
      </w:pPr>
    </w:p>
    <w:p w14:paraId="0A5742DD" w14:textId="77777777" w:rsidR="005E09A1" w:rsidRPr="001A6799" w:rsidRDefault="005E09A1" w:rsidP="005E09A1">
      <w:pPr>
        <w:jc w:val="center"/>
        <w:rPr>
          <w:rFonts w:ascii="Arial" w:hAnsi="Arial" w:cs="Arial"/>
          <w:noProof/>
          <w:color w:val="002060"/>
          <w:sz w:val="22"/>
          <w:szCs w:val="22"/>
        </w:rPr>
      </w:pPr>
      <w:r w:rsidRPr="001A6799">
        <w:rPr>
          <w:rFonts w:ascii="Arial" w:hAnsi="Arial" w:cs="Arial"/>
          <w:noProof/>
          <w:color w:val="002060"/>
          <w:sz w:val="22"/>
          <w:szCs w:val="22"/>
        </w:rPr>
        <w:t>F.to IL SEGRETARIO                                   F.to IL GIUDICE SPORTIVO</w:t>
      </w:r>
    </w:p>
    <w:p w14:paraId="50ACD62D" w14:textId="77777777" w:rsidR="005E09A1" w:rsidRPr="001A6799" w:rsidRDefault="005E09A1" w:rsidP="005E09A1">
      <w:pPr>
        <w:pStyle w:val="Corpodeltesto2"/>
        <w:spacing w:after="0" w:line="240" w:lineRule="auto"/>
        <w:jc w:val="both"/>
        <w:rPr>
          <w:rFonts w:ascii="Arial" w:hAnsi="Arial" w:cs="Arial"/>
          <w:b/>
          <w:color w:val="002060"/>
          <w:sz w:val="22"/>
          <w:szCs w:val="22"/>
        </w:rPr>
      </w:pPr>
      <w:r w:rsidRPr="001A6799">
        <w:rPr>
          <w:rFonts w:ascii="Arial" w:hAnsi="Arial" w:cs="Arial"/>
          <w:noProof/>
          <w:color w:val="002060"/>
          <w:sz w:val="22"/>
          <w:szCs w:val="22"/>
        </w:rPr>
        <w:t xml:space="preserve">                         Angelo Castellana        </w:t>
      </w:r>
      <w:r w:rsidRPr="001A6799">
        <w:rPr>
          <w:rFonts w:ascii="Arial" w:hAnsi="Arial" w:cs="Arial"/>
          <w:noProof/>
          <w:color w:val="002060"/>
          <w:sz w:val="22"/>
          <w:szCs w:val="22"/>
        </w:rPr>
        <w:tab/>
        <w:t xml:space="preserve">                                Agnese Lazzaretti</w:t>
      </w:r>
    </w:p>
    <w:p w14:paraId="11A1578A" w14:textId="77777777" w:rsidR="005E09A1" w:rsidRPr="001A6799" w:rsidRDefault="005E09A1" w:rsidP="005E09A1">
      <w:pPr>
        <w:pStyle w:val="breakline"/>
        <w:rPr>
          <w:rFonts w:eastAsiaTheme="minorEastAsia"/>
          <w:color w:val="002060"/>
        </w:rPr>
      </w:pPr>
    </w:p>
    <w:p w14:paraId="75A7FEC7" w14:textId="77777777" w:rsidR="005E09A1" w:rsidRPr="001A6799" w:rsidRDefault="005E09A1" w:rsidP="005E09A1">
      <w:pPr>
        <w:pStyle w:val="titoloprinc0"/>
        <w:rPr>
          <w:color w:val="002060"/>
        </w:rPr>
      </w:pPr>
      <w:r w:rsidRPr="001A6799">
        <w:rPr>
          <w:color w:val="002060"/>
        </w:rPr>
        <w:t>CLASSIFICA</w:t>
      </w:r>
    </w:p>
    <w:p w14:paraId="48E61A98" w14:textId="77777777" w:rsidR="005E09A1" w:rsidRPr="001A6799" w:rsidRDefault="005E09A1" w:rsidP="005E09A1">
      <w:pPr>
        <w:pStyle w:val="breakline"/>
        <w:rPr>
          <w:color w:val="002060"/>
        </w:rPr>
      </w:pPr>
    </w:p>
    <w:p w14:paraId="3E970E43" w14:textId="77777777" w:rsidR="005E09A1" w:rsidRPr="001A6799" w:rsidRDefault="005E09A1" w:rsidP="005E09A1">
      <w:pPr>
        <w:pStyle w:val="breakline"/>
        <w:rPr>
          <w:color w:val="002060"/>
        </w:rPr>
      </w:pPr>
    </w:p>
    <w:p w14:paraId="440B0066" w14:textId="77777777" w:rsidR="005E09A1" w:rsidRPr="001A6799" w:rsidRDefault="005E09A1" w:rsidP="005E09A1">
      <w:pPr>
        <w:pStyle w:val="sottotitolocampionato10"/>
        <w:rPr>
          <w:color w:val="002060"/>
        </w:rPr>
      </w:pPr>
      <w:r w:rsidRPr="001A679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E09A1" w:rsidRPr="001A6799" w14:paraId="2237E63E" w14:textId="77777777" w:rsidTr="001E54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B1DA5" w14:textId="77777777" w:rsidR="005E09A1" w:rsidRPr="001A6799" w:rsidRDefault="005E09A1" w:rsidP="001E5473">
            <w:pPr>
              <w:pStyle w:val="headertabella0"/>
              <w:rPr>
                <w:color w:val="002060"/>
              </w:rPr>
            </w:pPr>
            <w:r w:rsidRPr="001A679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D45EB" w14:textId="77777777" w:rsidR="005E09A1" w:rsidRPr="001A6799" w:rsidRDefault="005E09A1" w:rsidP="001E5473">
            <w:pPr>
              <w:pStyle w:val="headertabella0"/>
              <w:rPr>
                <w:color w:val="002060"/>
              </w:rPr>
            </w:pPr>
            <w:r w:rsidRPr="001A679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00F54" w14:textId="77777777" w:rsidR="005E09A1" w:rsidRPr="001A6799" w:rsidRDefault="005E09A1" w:rsidP="001E5473">
            <w:pPr>
              <w:pStyle w:val="headertabella0"/>
              <w:rPr>
                <w:color w:val="002060"/>
              </w:rPr>
            </w:pPr>
            <w:r w:rsidRPr="001A679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8E3E0" w14:textId="77777777" w:rsidR="005E09A1" w:rsidRPr="001A6799" w:rsidRDefault="005E09A1" w:rsidP="001E5473">
            <w:pPr>
              <w:pStyle w:val="headertabella0"/>
              <w:rPr>
                <w:color w:val="002060"/>
              </w:rPr>
            </w:pPr>
            <w:r w:rsidRPr="001A679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B0AD4" w14:textId="77777777" w:rsidR="005E09A1" w:rsidRPr="001A6799" w:rsidRDefault="005E09A1" w:rsidP="001E5473">
            <w:pPr>
              <w:pStyle w:val="headertabella0"/>
              <w:rPr>
                <w:color w:val="002060"/>
              </w:rPr>
            </w:pPr>
            <w:r w:rsidRPr="001A679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B23A2" w14:textId="77777777" w:rsidR="005E09A1" w:rsidRPr="001A6799" w:rsidRDefault="005E09A1" w:rsidP="001E5473">
            <w:pPr>
              <w:pStyle w:val="headertabella0"/>
              <w:rPr>
                <w:color w:val="002060"/>
              </w:rPr>
            </w:pPr>
            <w:r w:rsidRPr="001A679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2D5AC" w14:textId="77777777" w:rsidR="005E09A1" w:rsidRPr="001A6799" w:rsidRDefault="005E09A1" w:rsidP="001E5473">
            <w:pPr>
              <w:pStyle w:val="headertabella0"/>
              <w:rPr>
                <w:color w:val="002060"/>
              </w:rPr>
            </w:pPr>
            <w:r w:rsidRPr="001A679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BD677" w14:textId="77777777" w:rsidR="005E09A1" w:rsidRPr="001A6799" w:rsidRDefault="005E09A1" w:rsidP="001E5473">
            <w:pPr>
              <w:pStyle w:val="headertabella0"/>
              <w:rPr>
                <w:color w:val="002060"/>
              </w:rPr>
            </w:pPr>
            <w:r w:rsidRPr="001A679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F68CD" w14:textId="77777777" w:rsidR="005E09A1" w:rsidRPr="001A6799" w:rsidRDefault="005E09A1" w:rsidP="001E5473">
            <w:pPr>
              <w:pStyle w:val="headertabella0"/>
              <w:rPr>
                <w:color w:val="002060"/>
              </w:rPr>
            </w:pPr>
            <w:r w:rsidRPr="001A679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44495" w14:textId="77777777" w:rsidR="005E09A1" w:rsidRPr="001A6799" w:rsidRDefault="005E09A1" w:rsidP="001E5473">
            <w:pPr>
              <w:pStyle w:val="headertabella0"/>
              <w:rPr>
                <w:color w:val="002060"/>
              </w:rPr>
            </w:pPr>
            <w:r w:rsidRPr="001A6799">
              <w:rPr>
                <w:color w:val="002060"/>
              </w:rPr>
              <w:t>PE</w:t>
            </w:r>
          </w:p>
        </w:tc>
      </w:tr>
      <w:tr w:rsidR="005E09A1" w:rsidRPr="001A6799" w14:paraId="762A23A8" w14:textId="77777777" w:rsidTr="001E54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889165" w14:textId="77777777" w:rsidR="005E09A1" w:rsidRPr="001A6799" w:rsidRDefault="005E09A1" w:rsidP="001E5473">
            <w:pPr>
              <w:pStyle w:val="rowtabella0"/>
              <w:rPr>
                <w:color w:val="002060"/>
              </w:rPr>
            </w:pPr>
            <w:r w:rsidRPr="001A6799">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EA45C" w14:textId="77777777" w:rsidR="005E09A1" w:rsidRPr="001A6799" w:rsidRDefault="005E09A1" w:rsidP="001E5473">
            <w:pPr>
              <w:pStyle w:val="rowtabella0"/>
              <w:jc w:val="center"/>
              <w:rPr>
                <w:color w:val="002060"/>
              </w:rPr>
            </w:pPr>
            <w:r w:rsidRPr="001A679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44100"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E8647"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20D23"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ECC29"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B1B08" w14:textId="77777777" w:rsidR="005E09A1" w:rsidRPr="001A6799" w:rsidRDefault="005E09A1" w:rsidP="001E5473">
            <w:pPr>
              <w:pStyle w:val="rowtabella0"/>
              <w:jc w:val="center"/>
              <w:rPr>
                <w:color w:val="002060"/>
              </w:rPr>
            </w:pPr>
            <w:r w:rsidRPr="001A679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8EF74" w14:textId="77777777" w:rsidR="005E09A1" w:rsidRPr="001A6799" w:rsidRDefault="005E09A1" w:rsidP="001E5473">
            <w:pPr>
              <w:pStyle w:val="rowtabella0"/>
              <w:jc w:val="center"/>
              <w:rPr>
                <w:color w:val="002060"/>
              </w:rPr>
            </w:pPr>
            <w:r w:rsidRPr="001A67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6FE0C" w14:textId="77777777" w:rsidR="005E09A1" w:rsidRPr="001A6799" w:rsidRDefault="005E09A1" w:rsidP="001E5473">
            <w:pPr>
              <w:pStyle w:val="rowtabella0"/>
              <w:jc w:val="center"/>
              <w:rPr>
                <w:color w:val="002060"/>
              </w:rPr>
            </w:pPr>
            <w:r w:rsidRPr="001A679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CE216" w14:textId="77777777" w:rsidR="005E09A1" w:rsidRPr="001A6799" w:rsidRDefault="005E09A1" w:rsidP="001E5473">
            <w:pPr>
              <w:pStyle w:val="rowtabella0"/>
              <w:jc w:val="center"/>
              <w:rPr>
                <w:color w:val="002060"/>
              </w:rPr>
            </w:pPr>
            <w:r w:rsidRPr="001A6799">
              <w:rPr>
                <w:color w:val="002060"/>
              </w:rPr>
              <w:t>0</w:t>
            </w:r>
          </w:p>
        </w:tc>
      </w:tr>
      <w:tr w:rsidR="005E09A1" w:rsidRPr="001A6799" w14:paraId="17E760F2"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A6D0AD" w14:textId="77777777" w:rsidR="005E09A1" w:rsidRPr="001A6799" w:rsidRDefault="005E09A1" w:rsidP="001E5473">
            <w:pPr>
              <w:pStyle w:val="rowtabella0"/>
              <w:rPr>
                <w:color w:val="002060"/>
              </w:rPr>
            </w:pPr>
            <w:r w:rsidRPr="001A6799">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06560" w14:textId="77777777" w:rsidR="005E09A1" w:rsidRPr="001A6799" w:rsidRDefault="005E09A1" w:rsidP="001E5473">
            <w:pPr>
              <w:pStyle w:val="rowtabella0"/>
              <w:jc w:val="center"/>
              <w:rPr>
                <w:color w:val="002060"/>
              </w:rPr>
            </w:pPr>
            <w:r w:rsidRPr="001A679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DD642"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19FA2"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5D4C7"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0C8B6"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0AFAD" w14:textId="77777777" w:rsidR="005E09A1" w:rsidRPr="001A6799" w:rsidRDefault="005E09A1" w:rsidP="001E5473">
            <w:pPr>
              <w:pStyle w:val="rowtabella0"/>
              <w:jc w:val="center"/>
              <w:rPr>
                <w:color w:val="002060"/>
              </w:rPr>
            </w:pPr>
            <w:r w:rsidRPr="001A679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07D95" w14:textId="77777777" w:rsidR="005E09A1" w:rsidRPr="001A6799" w:rsidRDefault="005E09A1" w:rsidP="001E5473">
            <w:pPr>
              <w:pStyle w:val="rowtabella0"/>
              <w:jc w:val="center"/>
              <w:rPr>
                <w:color w:val="002060"/>
              </w:rPr>
            </w:pPr>
            <w:r w:rsidRPr="001A679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E68D0" w14:textId="77777777" w:rsidR="005E09A1" w:rsidRPr="001A6799" w:rsidRDefault="005E09A1" w:rsidP="001E5473">
            <w:pPr>
              <w:pStyle w:val="rowtabella0"/>
              <w:jc w:val="center"/>
              <w:rPr>
                <w:color w:val="002060"/>
              </w:rPr>
            </w:pPr>
            <w:r w:rsidRPr="001A67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7C96E" w14:textId="77777777" w:rsidR="005E09A1" w:rsidRPr="001A6799" w:rsidRDefault="005E09A1" w:rsidP="001E5473">
            <w:pPr>
              <w:pStyle w:val="rowtabella0"/>
              <w:jc w:val="center"/>
              <w:rPr>
                <w:color w:val="002060"/>
              </w:rPr>
            </w:pPr>
            <w:r w:rsidRPr="001A6799">
              <w:rPr>
                <w:color w:val="002060"/>
              </w:rPr>
              <w:t>0</w:t>
            </w:r>
          </w:p>
        </w:tc>
      </w:tr>
      <w:tr w:rsidR="005E09A1" w:rsidRPr="001A6799" w14:paraId="530FB823"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7EF18B" w14:textId="77777777" w:rsidR="005E09A1" w:rsidRPr="001A6799" w:rsidRDefault="005E09A1" w:rsidP="001E5473">
            <w:pPr>
              <w:pStyle w:val="rowtabella0"/>
              <w:rPr>
                <w:color w:val="002060"/>
              </w:rPr>
            </w:pPr>
            <w:r w:rsidRPr="001A6799">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51BDD" w14:textId="77777777" w:rsidR="005E09A1" w:rsidRPr="001A6799" w:rsidRDefault="005E09A1" w:rsidP="001E5473">
            <w:pPr>
              <w:pStyle w:val="rowtabella0"/>
              <w:jc w:val="center"/>
              <w:rPr>
                <w:color w:val="002060"/>
              </w:rPr>
            </w:pPr>
            <w:r w:rsidRPr="001A67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ADA3C"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2E778"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6BEDC"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4D6B6"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DE754" w14:textId="77777777" w:rsidR="005E09A1" w:rsidRPr="001A6799" w:rsidRDefault="005E09A1" w:rsidP="001E5473">
            <w:pPr>
              <w:pStyle w:val="rowtabella0"/>
              <w:jc w:val="center"/>
              <w:rPr>
                <w:color w:val="002060"/>
              </w:rPr>
            </w:pPr>
            <w:r w:rsidRPr="001A679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02182" w14:textId="77777777" w:rsidR="005E09A1" w:rsidRPr="001A6799" w:rsidRDefault="005E09A1" w:rsidP="001E5473">
            <w:pPr>
              <w:pStyle w:val="rowtabella0"/>
              <w:jc w:val="center"/>
              <w:rPr>
                <w:color w:val="002060"/>
              </w:rPr>
            </w:pPr>
            <w:r w:rsidRPr="001A679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26792" w14:textId="77777777" w:rsidR="005E09A1" w:rsidRPr="001A6799" w:rsidRDefault="005E09A1" w:rsidP="001E5473">
            <w:pPr>
              <w:pStyle w:val="rowtabella0"/>
              <w:jc w:val="center"/>
              <w:rPr>
                <w:color w:val="002060"/>
              </w:rPr>
            </w:pPr>
            <w:r w:rsidRPr="001A679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C39BC" w14:textId="77777777" w:rsidR="005E09A1" w:rsidRPr="001A6799" w:rsidRDefault="005E09A1" w:rsidP="001E5473">
            <w:pPr>
              <w:pStyle w:val="rowtabella0"/>
              <w:jc w:val="center"/>
              <w:rPr>
                <w:color w:val="002060"/>
              </w:rPr>
            </w:pPr>
            <w:r w:rsidRPr="001A6799">
              <w:rPr>
                <w:color w:val="002060"/>
              </w:rPr>
              <w:t>0</w:t>
            </w:r>
          </w:p>
        </w:tc>
      </w:tr>
      <w:tr w:rsidR="005E09A1" w:rsidRPr="001A6799" w14:paraId="435523D4"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180490" w14:textId="77777777" w:rsidR="005E09A1" w:rsidRPr="001A6799" w:rsidRDefault="005E09A1" w:rsidP="001E5473">
            <w:pPr>
              <w:pStyle w:val="rowtabella0"/>
              <w:rPr>
                <w:color w:val="002060"/>
              </w:rPr>
            </w:pPr>
            <w:r w:rsidRPr="001A6799">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3C6BA" w14:textId="77777777" w:rsidR="005E09A1" w:rsidRPr="001A6799" w:rsidRDefault="005E09A1" w:rsidP="001E5473">
            <w:pPr>
              <w:pStyle w:val="rowtabella0"/>
              <w:jc w:val="center"/>
              <w:rPr>
                <w:color w:val="002060"/>
              </w:rPr>
            </w:pPr>
            <w:r w:rsidRPr="001A67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BB32D"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58482"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97427"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9B8A2"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D0F17" w14:textId="77777777" w:rsidR="005E09A1" w:rsidRPr="001A6799" w:rsidRDefault="005E09A1" w:rsidP="001E5473">
            <w:pPr>
              <w:pStyle w:val="rowtabella0"/>
              <w:jc w:val="center"/>
              <w:rPr>
                <w:color w:val="002060"/>
              </w:rPr>
            </w:pPr>
            <w:r w:rsidRPr="001A679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8E974" w14:textId="77777777" w:rsidR="005E09A1" w:rsidRPr="001A6799" w:rsidRDefault="005E09A1" w:rsidP="001E5473">
            <w:pPr>
              <w:pStyle w:val="rowtabella0"/>
              <w:jc w:val="center"/>
              <w:rPr>
                <w:color w:val="002060"/>
              </w:rPr>
            </w:pPr>
            <w:r w:rsidRPr="001A679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0E9F9"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CBF56" w14:textId="77777777" w:rsidR="005E09A1" w:rsidRPr="001A6799" w:rsidRDefault="005E09A1" w:rsidP="001E5473">
            <w:pPr>
              <w:pStyle w:val="rowtabella0"/>
              <w:jc w:val="center"/>
              <w:rPr>
                <w:color w:val="002060"/>
              </w:rPr>
            </w:pPr>
            <w:r w:rsidRPr="001A6799">
              <w:rPr>
                <w:color w:val="002060"/>
              </w:rPr>
              <w:t>0</w:t>
            </w:r>
          </w:p>
        </w:tc>
      </w:tr>
      <w:tr w:rsidR="005E09A1" w:rsidRPr="001A6799" w14:paraId="26C94877"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4C50D6" w14:textId="77777777" w:rsidR="005E09A1" w:rsidRPr="001A6799" w:rsidRDefault="005E09A1" w:rsidP="001E5473">
            <w:pPr>
              <w:pStyle w:val="rowtabella0"/>
              <w:rPr>
                <w:color w:val="002060"/>
              </w:rPr>
            </w:pPr>
            <w:r w:rsidRPr="001A6799">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5ECE5" w14:textId="77777777" w:rsidR="005E09A1" w:rsidRPr="001A6799" w:rsidRDefault="005E09A1" w:rsidP="001E5473">
            <w:pPr>
              <w:pStyle w:val="rowtabella0"/>
              <w:jc w:val="center"/>
              <w:rPr>
                <w:color w:val="002060"/>
              </w:rPr>
            </w:pPr>
            <w:r w:rsidRPr="001A67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DEE26"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60372"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EE582"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795CD"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AB0C4" w14:textId="77777777" w:rsidR="005E09A1" w:rsidRPr="001A6799" w:rsidRDefault="005E09A1" w:rsidP="001E5473">
            <w:pPr>
              <w:pStyle w:val="rowtabella0"/>
              <w:jc w:val="center"/>
              <w:rPr>
                <w:color w:val="002060"/>
              </w:rPr>
            </w:pPr>
            <w:r w:rsidRPr="001A679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C1A22" w14:textId="77777777" w:rsidR="005E09A1" w:rsidRPr="001A6799" w:rsidRDefault="005E09A1" w:rsidP="001E5473">
            <w:pPr>
              <w:pStyle w:val="rowtabella0"/>
              <w:jc w:val="center"/>
              <w:rPr>
                <w:color w:val="002060"/>
              </w:rPr>
            </w:pPr>
            <w:r w:rsidRPr="001A679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35668" w14:textId="77777777" w:rsidR="005E09A1" w:rsidRPr="001A6799" w:rsidRDefault="005E09A1" w:rsidP="001E5473">
            <w:pPr>
              <w:pStyle w:val="rowtabella0"/>
              <w:jc w:val="center"/>
              <w:rPr>
                <w:color w:val="002060"/>
              </w:rPr>
            </w:pPr>
            <w:r w:rsidRPr="001A67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69544" w14:textId="77777777" w:rsidR="005E09A1" w:rsidRPr="001A6799" w:rsidRDefault="005E09A1" w:rsidP="001E5473">
            <w:pPr>
              <w:pStyle w:val="rowtabella0"/>
              <w:jc w:val="center"/>
              <w:rPr>
                <w:color w:val="002060"/>
              </w:rPr>
            </w:pPr>
            <w:r w:rsidRPr="001A6799">
              <w:rPr>
                <w:color w:val="002060"/>
              </w:rPr>
              <w:t>0</w:t>
            </w:r>
          </w:p>
        </w:tc>
      </w:tr>
      <w:tr w:rsidR="005E09A1" w:rsidRPr="001A6799" w14:paraId="146B3790"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EDD353" w14:textId="77777777" w:rsidR="005E09A1" w:rsidRPr="001A6799" w:rsidRDefault="005E09A1" w:rsidP="001E5473">
            <w:pPr>
              <w:pStyle w:val="rowtabella0"/>
              <w:rPr>
                <w:color w:val="002060"/>
              </w:rPr>
            </w:pPr>
            <w:r w:rsidRPr="001A6799">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0E5AD" w14:textId="77777777" w:rsidR="005E09A1" w:rsidRPr="001A6799" w:rsidRDefault="005E09A1" w:rsidP="001E5473">
            <w:pPr>
              <w:pStyle w:val="rowtabella0"/>
              <w:jc w:val="center"/>
              <w:rPr>
                <w:color w:val="002060"/>
              </w:rPr>
            </w:pPr>
            <w:r w:rsidRPr="001A67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8057A"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6D4CF"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F11F2"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0376C"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B0127" w14:textId="77777777" w:rsidR="005E09A1" w:rsidRPr="001A6799" w:rsidRDefault="005E09A1" w:rsidP="001E5473">
            <w:pPr>
              <w:pStyle w:val="rowtabella0"/>
              <w:jc w:val="center"/>
              <w:rPr>
                <w:color w:val="002060"/>
              </w:rPr>
            </w:pPr>
            <w:r w:rsidRPr="001A679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8039D" w14:textId="77777777" w:rsidR="005E09A1" w:rsidRPr="001A6799" w:rsidRDefault="005E09A1" w:rsidP="001E5473">
            <w:pPr>
              <w:pStyle w:val="rowtabella0"/>
              <w:jc w:val="center"/>
              <w:rPr>
                <w:color w:val="002060"/>
              </w:rPr>
            </w:pPr>
            <w:r w:rsidRPr="001A679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FA50F"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BF037" w14:textId="77777777" w:rsidR="005E09A1" w:rsidRPr="001A6799" w:rsidRDefault="005E09A1" w:rsidP="001E5473">
            <w:pPr>
              <w:pStyle w:val="rowtabella0"/>
              <w:jc w:val="center"/>
              <w:rPr>
                <w:color w:val="002060"/>
              </w:rPr>
            </w:pPr>
            <w:r w:rsidRPr="001A6799">
              <w:rPr>
                <w:color w:val="002060"/>
              </w:rPr>
              <w:t>0</w:t>
            </w:r>
          </w:p>
        </w:tc>
      </w:tr>
      <w:tr w:rsidR="005E09A1" w:rsidRPr="001A6799" w14:paraId="19077CDC"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3F5106" w14:textId="77777777" w:rsidR="005E09A1" w:rsidRPr="001A6799" w:rsidRDefault="005E09A1" w:rsidP="001E5473">
            <w:pPr>
              <w:pStyle w:val="rowtabella0"/>
              <w:rPr>
                <w:color w:val="002060"/>
              </w:rPr>
            </w:pPr>
            <w:r w:rsidRPr="001A6799">
              <w:rPr>
                <w:color w:val="002060"/>
              </w:rPr>
              <w:t xml:space="preserve">A.S.D. </w:t>
            </w:r>
            <w:proofErr w:type="gramStart"/>
            <w:r w:rsidRPr="001A6799">
              <w:rPr>
                <w:color w:val="002060"/>
              </w:rPr>
              <w:t>CITTA</w:t>
            </w:r>
            <w:proofErr w:type="gramEnd"/>
            <w:r w:rsidRPr="001A6799">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4387C" w14:textId="77777777" w:rsidR="005E09A1" w:rsidRPr="001A6799" w:rsidRDefault="005E09A1" w:rsidP="001E5473">
            <w:pPr>
              <w:pStyle w:val="rowtabella0"/>
              <w:jc w:val="center"/>
              <w:rPr>
                <w:color w:val="002060"/>
              </w:rPr>
            </w:pPr>
            <w:r w:rsidRPr="001A67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7B6B3"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8E012"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8F3B8"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ACA3D"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D4B53" w14:textId="77777777" w:rsidR="005E09A1" w:rsidRPr="001A6799" w:rsidRDefault="005E09A1" w:rsidP="001E5473">
            <w:pPr>
              <w:pStyle w:val="rowtabella0"/>
              <w:jc w:val="center"/>
              <w:rPr>
                <w:color w:val="002060"/>
              </w:rPr>
            </w:pPr>
            <w:r w:rsidRPr="001A679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F555F" w14:textId="77777777" w:rsidR="005E09A1" w:rsidRPr="001A6799" w:rsidRDefault="005E09A1" w:rsidP="001E5473">
            <w:pPr>
              <w:pStyle w:val="rowtabella0"/>
              <w:jc w:val="center"/>
              <w:rPr>
                <w:color w:val="002060"/>
              </w:rPr>
            </w:pPr>
            <w:r w:rsidRPr="001A679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AC30D"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9A3A4" w14:textId="77777777" w:rsidR="005E09A1" w:rsidRPr="001A6799" w:rsidRDefault="005E09A1" w:rsidP="001E5473">
            <w:pPr>
              <w:pStyle w:val="rowtabella0"/>
              <w:jc w:val="center"/>
              <w:rPr>
                <w:color w:val="002060"/>
              </w:rPr>
            </w:pPr>
            <w:r w:rsidRPr="001A6799">
              <w:rPr>
                <w:color w:val="002060"/>
              </w:rPr>
              <w:t>0</w:t>
            </w:r>
          </w:p>
        </w:tc>
      </w:tr>
      <w:tr w:rsidR="005E09A1" w:rsidRPr="001A6799" w14:paraId="1FF2E00B"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4DB2D4" w14:textId="77777777" w:rsidR="005E09A1" w:rsidRPr="001A6799" w:rsidRDefault="005E09A1" w:rsidP="001E5473">
            <w:pPr>
              <w:pStyle w:val="rowtabella0"/>
              <w:rPr>
                <w:color w:val="002060"/>
              </w:rPr>
            </w:pPr>
            <w:r w:rsidRPr="001A6799">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23D9D"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29EA2"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C6439"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DC177"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3B525"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907C9" w14:textId="77777777" w:rsidR="005E09A1" w:rsidRPr="001A6799" w:rsidRDefault="005E09A1" w:rsidP="001E5473">
            <w:pPr>
              <w:pStyle w:val="rowtabella0"/>
              <w:jc w:val="center"/>
              <w:rPr>
                <w:color w:val="002060"/>
              </w:rPr>
            </w:pPr>
            <w:r w:rsidRPr="001A679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C7E76" w14:textId="77777777" w:rsidR="005E09A1" w:rsidRPr="001A6799" w:rsidRDefault="005E09A1" w:rsidP="001E5473">
            <w:pPr>
              <w:pStyle w:val="rowtabella0"/>
              <w:jc w:val="center"/>
              <w:rPr>
                <w:color w:val="002060"/>
              </w:rPr>
            </w:pPr>
            <w:r w:rsidRPr="001A67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C69E8"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7B8A2" w14:textId="77777777" w:rsidR="005E09A1" w:rsidRPr="001A6799" w:rsidRDefault="005E09A1" w:rsidP="001E5473">
            <w:pPr>
              <w:pStyle w:val="rowtabella0"/>
              <w:jc w:val="center"/>
              <w:rPr>
                <w:color w:val="002060"/>
              </w:rPr>
            </w:pPr>
            <w:r w:rsidRPr="001A6799">
              <w:rPr>
                <w:color w:val="002060"/>
              </w:rPr>
              <w:t>0</w:t>
            </w:r>
          </w:p>
        </w:tc>
      </w:tr>
      <w:tr w:rsidR="005E09A1" w:rsidRPr="001A6799" w14:paraId="573B5975"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89BA85" w14:textId="77777777" w:rsidR="005E09A1" w:rsidRPr="001A6799" w:rsidRDefault="005E09A1" w:rsidP="001E5473">
            <w:pPr>
              <w:pStyle w:val="rowtabella0"/>
              <w:rPr>
                <w:color w:val="002060"/>
              </w:rPr>
            </w:pPr>
            <w:r w:rsidRPr="001A6799">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566D2"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64C59"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BC5CD"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030A6"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72ECA"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AD719" w14:textId="77777777" w:rsidR="005E09A1" w:rsidRPr="001A6799" w:rsidRDefault="005E09A1" w:rsidP="001E5473">
            <w:pPr>
              <w:pStyle w:val="rowtabella0"/>
              <w:jc w:val="center"/>
              <w:rPr>
                <w:color w:val="002060"/>
              </w:rPr>
            </w:pPr>
            <w:r w:rsidRPr="001A679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A9A26" w14:textId="77777777" w:rsidR="005E09A1" w:rsidRPr="001A6799" w:rsidRDefault="005E09A1" w:rsidP="001E5473">
            <w:pPr>
              <w:pStyle w:val="rowtabella0"/>
              <w:jc w:val="center"/>
              <w:rPr>
                <w:color w:val="002060"/>
              </w:rPr>
            </w:pPr>
            <w:r w:rsidRPr="001A679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862E6" w14:textId="77777777" w:rsidR="005E09A1" w:rsidRPr="001A6799" w:rsidRDefault="005E09A1" w:rsidP="001E5473">
            <w:pPr>
              <w:pStyle w:val="rowtabella0"/>
              <w:jc w:val="center"/>
              <w:rPr>
                <w:color w:val="002060"/>
              </w:rPr>
            </w:pPr>
            <w:r w:rsidRPr="001A67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6C2C8" w14:textId="77777777" w:rsidR="005E09A1" w:rsidRPr="001A6799" w:rsidRDefault="005E09A1" w:rsidP="001E5473">
            <w:pPr>
              <w:pStyle w:val="rowtabella0"/>
              <w:jc w:val="center"/>
              <w:rPr>
                <w:color w:val="002060"/>
              </w:rPr>
            </w:pPr>
            <w:r w:rsidRPr="001A6799">
              <w:rPr>
                <w:color w:val="002060"/>
              </w:rPr>
              <w:t>0</w:t>
            </w:r>
          </w:p>
        </w:tc>
      </w:tr>
      <w:tr w:rsidR="005E09A1" w:rsidRPr="001A6799" w14:paraId="5C47E2CC"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E3BF70" w14:textId="77777777" w:rsidR="005E09A1" w:rsidRPr="001A6799" w:rsidRDefault="005E09A1" w:rsidP="001E5473">
            <w:pPr>
              <w:pStyle w:val="rowtabella0"/>
              <w:rPr>
                <w:color w:val="002060"/>
                <w:lang w:val="es-ES"/>
              </w:rPr>
            </w:pPr>
            <w:r w:rsidRPr="001A6799">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3EEAD"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82529"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66637"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C4164"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58B5E"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08086" w14:textId="77777777" w:rsidR="005E09A1" w:rsidRPr="001A6799" w:rsidRDefault="005E09A1" w:rsidP="001E5473">
            <w:pPr>
              <w:pStyle w:val="rowtabella0"/>
              <w:jc w:val="center"/>
              <w:rPr>
                <w:color w:val="002060"/>
              </w:rPr>
            </w:pPr>
            <w:r w:rsidRPr="001A679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F5365" w14:textId="77777777" w:rsidR="005E09A1" w:rsidRPr="001A6799" w:rsidRDefault="005E09A1" w:rsidP="001E5473">
            <w:pPr>
              <w:pStyle w:val="rowtabella0"/>
              <w:jc w:val="center"/>
              <w:rPr>
                <w:color w:val="002060"/>
              </w:rPr>
            </w:pPr>
            <w:r w:rsidRPr="001A679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F24CE" w14:textId="77777777" w:rsidR="005E09A1" w:rsidRPr="001A6799" w:rsidRDefault="005E09A1" w:rsidP="001E5473">
            <w:pPr>
              <w:pStyle w:val="rowtabella0"/>
              <w:jc w:val="center"/>
              <w:rPr>
                <w:color w:val="002060"/>
              </w:rPr>
            </w:pPr>
            <w:r w:rsidRPr="001A67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3C7E2" w14:textId="77777777" w:rsidR="005E09A1" w:rsidRPr="001A6799" w:rsidRDefault="005E09A1" w:rsidP="001E5473">
            <w:pPr>
              <w:pStyle w:val="rowtabella0"/>
              <w:jc w:val="center"/>
              <w:rPr>
                <w:color w:val="002060"/>
              </w:rPr>
            </w:pPr>
            <w:r w:rsidRPr="001A6799">
              <w:rPr>
                <w:color w:val="002060"/>
              </w:rPr>
              <w:t>0</w:t>
            </w:r>
          </w:p>
        </w:tc>
      </w:tr>
      <w:tr w:rsidR="005E09A1" w:rsidRPr="001A6799" w14:paraId="4CE8F466"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D480B4" w14:textId="77777777" w:rsidR="005E09A1" w:rsidRPr="001A6799" w:rsidRDefault="005E09A1" w:rsidP="001E5473">
            <w:pPr>
              <w:pStyle w:val="rowtabella0"/>
              <w:rPr>
                <w:color w:val="002060"/>
              </w:rPr>
            </w:pPr>
            <w:r w:rsidRPr="001A6799">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A5601"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22B53"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4C327"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F8B42"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E1F86"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C0229" w14:textId="77777777" w:rsidR="005E09A1" w:rsidRPr="001A6799" w:rsidRDefault="005E09A1" w:rsidP="001E5473">
            <w:pPr>
              <w:pStyle w:val="rowtabella0"/>
              <w:jc w:val="center"/>
              <w:rPr>
                <w:color w:val="002060"/>
              </w:rPr>
            </w:pPr>
            <w:r w:rsidRPr="001A679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BDEBA" w14:textId="77777777" w:rsidR="005E09A1" w:rsidRPr="001A6799" w:rsidRDefault="005E09A1" w:rsidP="001E5473">
            <w:pPr>
              <w:pStyle w:val="rowtabella0"/>
              <w:jc w:val="center"/>
              <w:rPr>
                <w:color w:val="002060"/>
              </w:rPr>
            </w:pPr>
            <w:r w:rsidRPr="001A679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C4B7A" w14:textId="77777777" w:rsidR="005E09A1" w:rsidRPr="001A6799" w:rsidRDefault="005E09A1" w:rsidP="001E5473">
            <w:pPr>
              <w:pStyle w:val="rowtabella0"/>
              <w:jc w:val="center"/>
              <w:rPr>
                <w:color w:val="002060"/>
              </w:rPr>
            </w:pPr>
            <w:r w:rsidRPr="001A679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87337" w14:textId="77777777" w:rsidR="005E09A1" w:rsidRPr="001A6799" w:rsidRDefault="005E09A1" w:rsidP="001E5473">
            <w:pPr>
              <w:pStyle w:val="rowtabella0"/>
              <w:jc w:val="center"/>
              <w:rPr>
                <w:color w:val="002060"/>
              </w:rPr>
            </w:pPr>
            <w:r w:rsidRPr="001A6799">
              <w:rPr>
                <w:color w:val="002060"/>
              </w:rPr>
              <w:t>0</w:t>
            </w:r>
          </w:p>
        </w:tc>
      </w:tr>
      <w:tr w:rsidR="005E09A1" w:rsidRPr="001A6799" w14:paraId="57AE7353" w14:textId="77777777" w:rsidTr="001E54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F4CAB8" w14:textId="77777777" w:rsidR="005E09A1" w:rsidRPr="001A6799" w:rsidRDefault="005E09A1" w:rsidP="001E5473">
            <w:pPr>
              <w:pStyle w:val="rowtabella0"/>
              <w:rPr>
                <w:color w:val="002060"/>
              </w:rPr>
            </w:pPr>
            <w:r w:rsidRPr="001A6799">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1AA45"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DE018"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B006B"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BBA8C"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0771B"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63660" w14:textId="77777777" w:rsidR="005E09A1" w:rsidRPr="001A6799" w:rsidRDefault="005E09A1" w:rsidP="001E5473">
            <w:pPr>
              <w:pStyle w:val="rowtabella0"/>
              <w:jc w:val="center"/>
              <w:rPr>
                <w:color w:val="002060"/>
              </w:rPr>
            </w:pPr>
            <w:r w:rsidRPr="001A679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0EC8D" w14:textId="77777777" w:rsidR="005E09A1" w:rsidRPr="001A6799" w:rsidRDefault="005E09A1" w:rsidP="001E5473">
            <w:pPr>
              <w:pStyle w:val="rowtabella0"/>
              <w:jc w:val="center"/>
              <w:rPr>
                <w:color w:val="002060"/>
              </w:rPr>
            </w:pPr>
            <w:r w:rsidRPr="001A679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F9172" w14:textId="77777777" w:rsidR="005E09A1" w:rsidRPr="001A6799" w:rsidRDefault="005E09A1" w:rsidP="001E5473">
            <w:pPr>
              <w:pStyle w:val="rowtabella0"/>
              <w:jc w:val="center"/>
              <w:rPr>
                <w:color w:val="002060"/>
              </w:rPr>
            </w:pPr>
            <w:r w:rsidRPr="001A679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BB368" w14:textId="77777777" w:rsidR="005E09A1" w:rsidRPr="001A6799" w:rsidRDefault="005E09A1" w:rsidP="001E5473">
            <w:pPr>
              <w:pStyle w:val="rowtabella0"/>
              <w:jc w:val="center"/>
              <w:rPr>
                <w:color w:val="002060"/>
              </w:rPr>
            </w:pPr>
            <w:r w:rsidRPr="001A6799">
              <w:rPr>
                <w:color w:val="002060"/>
              </w:rPr>
              <w:t>0</w:t>
            </w:r>
          </w:p>
        </w:tc>
      </w:tr>
    </w:tbl>
    <w:p w14:paraId="5A8B091F" w14:textId="77777777" w:rsidR="005E09A1" w:rsidRPr="001A6799" w:rsidRDefault="005E09A1" w:rsidP="005E09A1">
      <w:pPr>
        <w:pStyle w:val="breakline"/>
        <w:rPr>
          <w:rFonts w:eastAsiaTheme="minorEastAsia"/>
          <w:color w:val="002060"/>
        </w:rPr>
      </w:pPr>
    </w:p>
    <w:p w14:paraId="22E9DF87" w14:textId="77777777" w:rsidR="005E09A1" w:rsidRPr="001A6799" w:rsidRDefault="005E09A1" w:rsidP="005E09A1">
      <w:pPr>
        <w:pStyle w:val="breakline"/>
        <w:rPr>
          <w:color w:val="002060"/>
        </w:rPr>
      </w:pPr>
    </w:p>
    <w:p w14:paraId="0130FBCA" w14:textId="77777777" w:rsidR="005E09A1" w:rsidRPr="001A6799" w:rsidRDefault="005E09A1" w:rsidP="005E09A1">
      <w:pPr>
        <w:pStyle w:val="sottotitolocampionato10"/>
        <w:rPr>
          <w:color w:val="002060"/>
        </w:rPr>
      </w:pPr>
      <w:r w:rsidRPr="001A679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E09A1" w:rsidRPr="001A6799" w14:paraId="73953D79" w14:textId="77777777" w:rsidTr="001E54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81B45" w14:textId="77777777" w:rsidR="005E09A1" w:rsidRPr="001A6799" w:rsidRDefault="005E09A1" w:rsidP="001E5473">
            <w:pPr>
              <w:pStyle w:val="headertabella0"/>
              <w:rPr>
                <w:color w:val="002060"/>
              </w:rPr>
            </w:pPr>
            <w:r w:rsidRPr="001A679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B0A53" w14:textId="77777777" w:rsidR="005E09A1" w:rsidRPr="001A6799" w:rsidRDefault="005E09A1" w:rsidP="001E5473">
            <w:pPr>
              <w:pStyle w:val="headertabella0"/>
              <w:rPr>
                <w:color w:val="002060"/>
              </w:rPr>
            </w:pPr>
            <w:r w:rsidRPr="001A679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7D271" w14:textId="77777777" w:rsidR="005E09A1" w:rsidRPr="001A6799" w:rsidRDefault="005E09A1" w:rsidP="001E5473">
            <w:pPr>
              <w:pStyle w:val="headertabella0"/>
              <w:rPr>
                <w:color w:val="002060"/>
              </w:rPr>
            </w:pPr>
            <w:r w:rsidRPr="001A679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10D0C" w14:textId="77777777" w:rsidR="005E09A1" w:rsidRPr="001A6799" w:rsidRDefault="005E09A1" w:rsidP="001E5473">
            <w:pPr>
              <w:pStyle w:val="headertabella0"/>
              <w:rPr>
                <w:color w:val="002060"/>
              </w:rPr>
            </w:pPr>
            <w:r w:rsidRPr="001A679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E5095" w14:textId="77777777" w:rsidR="005E09A1" w:rsidRPr="001A6799" w:rsidRDefault="005E09A1" w:rsidP="001E5473">
            <w:pPr>
              <w:pStyle w:val="headertabella0"/>
              <w:rPr>
                <w:color w:val="002060"/>
              </w:rPr>
            </w:pPr>
            <w:r w:rsidRPr="001A679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6726B" w14:textId="77777777" w:rsidR="005E09A1" w:rsidRPr="001A6799" w:rsidRDefault="005E09A1" w:rsidP="001E5473">
            <w:pPr>
              <w:pStyle w:val="headertabella0"/>
              <w:rPr>
                <w:color w:val="002060"/>
              </w:rPr>
            </w:pPr>
            <w:r w:rsidRPr="001A679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04A50" w14:textId="77777777" w:rsidR="005E09A1" w:rsidRPr="001A6799" w:rsidRDefault="005E09A1" w:rsidP="001E5473">
            <w:pPr>
              <w:pStyle w:val="headertabella0"/>
              <w:rPr>
                <w:color w:val="002060"/>
              </w:rPr>
            </w:pPr>
            <w:r w:rsidRPr="001A679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FB7ED" w14:textId="77777777" w:rsidR="005E09A1" w:rsidRPr="001A6799" w:rsidRDefault="005E09A1" w:rsidP="001E5473">
            <w:pPr>
              <w:pStyle w:val="headertabella0"/>
              <w:rPr>
                <w:color w:val="002060"/>
              </w:rPr>
            </w:pPr>
            <w:r w:rsidRPr="001A679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FE946" w14:textId="77777777" w:rsidR="005E09A1" w:rsidRPr="001A6799" w:rsidRDefault="005E09A1" w:rsidP="001E5473">
            <w:pPr>
              <w:pStyle w:val="headertabella0"/>
              <w:rPr>
                <w:color w:val="002060"/>
              </w:rPr>
            </w:pPr>
            <w:r w:rsidRPr="001A679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4E4AB" w14:textId="77777777" w:rsidR="005E09A1" w:rsidRPr="001A6799" w:rsidRDefault="005E09A1" w:rsidP="001E5473">
            <w:pPr>
              <w:pStyle w:val="headertabella0"/>
              <w:rPr>
                <w:color w:val="002060"/>
              </w:rPr>
            </w:pPr>
            <w:r w:rsidRPr="001A6799">
              <w:rPr>
                <w:color w:val="002060"/>
              </w:rPr>
              <w:t>PE</w:t>
            </w:r>
          </w:p>
        </w:tc>
      </w:tr>
      <w:tr w:rsidR="005E09A1" w:rsidRPr="001A6799" w14:paraId="2653B10F" w14:textId="77777777" w:rsidTr="001E54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64447E" w14:textId="77777777" w:rsidR="005E09A1" w:rsidRPr="001A6799" w:rsidRDefault="005E09A1" w:rsidP="001E5473">
            <w:pPr>
              <w:pStyle w:val="rowtabella0"/>
              <w:rPr>
                <w:color w:val="002060"/>
              </w:rPr>
            </w:pPr>
            <w:r w:rsidRPr="001A6799">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4613B" w14:textId="77777777" w:rsidR="005E09A1" w:rsidRPr="001A6799" w:rsidRDefault="005E09A1" w:rsidP="001E5473">
            <w:pPr>
              <w:pStyle w:val="rowtabella0"/>
              <w:jc w:val="center"/>
              <w:rPr>
                <w:color w:val="002060"/>
              </w:rPr>
            </w:pPr>
            <w:r w:rsidRPr="001A679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2C48A"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AAD24"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0EABC"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A1208"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26751" w14:textId="77777777" w:rsidR="005E09A1" w:rsidRPr="001A6799" w:rsidRDefault="005E09A1" w:rsidP="001E5473">
            <w:pPr>
              <w:pStyle w:val="rowtabella0"/>
              <w:jc w:val="center"/>
              <w:rPr>
                <w:color w:val="002060"/>
              </w:rPr>
            </w:pPr>
            <w:r w:rsidRPr="001A679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260ED" w14:textId="77777777" w:rsidR="005E09A1" w:rsidRPr="001A6799" w:rsidRDefault="005E09A1" w:rsidP="001E5473">
            <w:pPr>
              <w:pStyle w:val="rowtabella0"/>
              <w:jc w:val="center"/>
              <w:rPr>
                <w:color w:val="002060"/>
              </w:rPr>
            </w:pPr>
            <w:r w:rsidRPr="001A679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D170D" w14:textId="77777777" w:rsidR="005E09A1" w:rsidRPr="001A6799" w:rsidRDefault="005E09A1" w:rsidP="001E5473">
            <w:pPr>
              <w:pStyle w:val="rowtabella0"/>
              <w:jc w:val="center"/>
              <w:rPr>
                <w:color w:val="002060"/>
              </w:rPr>
            </w:pPr>
            <w:r w:rsidRPr="001A679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A14FB" w14:textId="77777777" w:rsidR="005E09A1" w:rsidRPr="001A6799" w:rsidRDefault="005E09A1" w:rsidP="001E5473">
            <w:pPr>
              <w:pStyle w:val="rowtabella0"/>
              <w:jc w:val="center"/>
              <w:rPr>
                <w:color w:val="002060"/>
              </w:rPr>
            </w:pPr>
            <w:r w:rsidRPr="001A6799">
              <w:rPr>
                <w:color w:val="002060"/>
              </w:rPr>
              <w:t>0</w:t>
            </w:r>
          </w:p>
        </w:tc>
      </w:tr>
      <w:tr w:rsidR="005E09A1" w:rsidRPr="001A6799" w14:paraId="3721BE3A"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BC580D" w14:textId="77777777" w:rsidR="005E09A1" w:rsidRPr="001A6799" w:rsidRDefault="005E09A1" w:rsidP="001E5473">
            <w:pPr>
              <w:pStyle w:val="rowtabella0"/>
              <w:rPr>
                <w:color w:val="002060"/>
              </w:rPr>
            </w:pPr>
            <w:r w:rsidRPr="001A6799">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ACF21" w14:textId="77777777" w:rsidR="005E09A1" w:rsidRPr="001A6799" w:rsidRDefault="005E09A1" w:rsidP="001E5473">
            <w:pPr>
              <w:pStyle w:val="rowtabella0"/>
              <w:jc w:val="center"/>
              <w:rPr>
                <w:color w:val="002060"/>
              </w:rPr>
            </w:pPr>
            <w:r w:rsidRPr="001A679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8E7C0"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F8486"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BBF00"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B5749"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08820" w14:textId="77777777" w:rsidR="005E09A1" w:rsidRPr="001A6799" w:rsidRDefault="005E09A1" w:rsidP="001E5473">
            <w:pPr>
              <w:pStyle w:val="rowtabella0"/>
              <w:jc w:val="center"/>
              <w:rPr>
                <w:color w:val="002060"/>
              </w:rPr>
            </w:pPr>
            <w:r w:rsidRPr="001A679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31029" w14:textId="77777777" w:rsidR="005E09A1" w:rsidRPr="001A6799" w:rsidRDefault="005E09A1" w:rsidP="001E5473">
            <w:pPr>
              <w:pStyle w:val="rowtabella0"/>
              <w:jc w:val="center"/>
              <w:rPr>
                <w:color w:val="002060"/>
              </w:rPr>
            </w:pPr>
            <w:r w:rsidRPr="001A679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FDB40"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ADE5E" w14:textId="77777777" w:rsidR="005E09A1" w:rsidRPr="001A6799" w:rsidRDefault="005E09A1" w:rsidP="001E5473">
            <w:pPr>
              <w:pStyle w:val="rowtabella0"/>
              <w:jc w:val="center"/>
              <w:rPr>
                <w:color w:val="002060"/>
              </w:rPr>
            </w:pPr>
            <w:r w:rsidRPr="001A6799">
              <w:rPr>
                <w:color w:val="002060"/>
              </w:rPr>
              <w:t>0</w:t>
            </w:r>
          </w:p>
        </w:tc>
      </w:tr>
      <w:tr w:rsidR="005E09A1" w:rsidRPr="001A6799" w14:paraId="40C74B4A"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8B7723" w14:textId="77777777" w:rsidR="005E09A1" w:rsidRPr="001A6799" w:rsidRDefault="005E09A1" w:rsidP="001E5473">
            <w:pPr>
              <w:pStyle w:val="rowtabella0"/>
              <w:rPr>
                <w:color w:val="002060"/>
              </w:rPr>
            </w:pPr>
            <w:r w:rsidRPr="001A6799">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638CF" w14:textId="77777777" w:rsidR="005E09A1" w:rsidRPr="001A6799" w:rsidRDefault="005E09A1" w:rsidP="001E5473">
            <w:pPr>
              <w:pStyle w:val="rowtabella0"/>
              <w:jc w:val="center"/>
              <w:rPr>
                <w:color w:val="002060"/>
              </w:rPr>
            </w:pPr>
            <w:r w:rsidRPr="001A679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E0E6E"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C5267"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1F4FD"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050E6"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C49DE" w14:textId="77777777" w:rsidR="005E09A1" w:rsidRPr="001A6799" w:rsidRDefault="005E09A1" w:rsidP="001E5473">
            <w:pPr>
              <w:pStyle w:val="rowtabella0"/>
              <w:jc w:val="center"/>
              <w:rPr>
                <w:color w:val="002060"/>
              </w:rPr>
            </w:pPr>
            <w:r w:rsidRPr="001A679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A99F8" w14:textId="77777777" w:rsidR="005E09A1" w:rsidRPr="001A6799" w:rsidRDefault="005E09A1" w:rsidP="001E5473">
            <w:pPr>
              <w:pStyle w:val="rowtabella0"/>
              <w:jc w:val="center"/>
              <w:rPr>
                <w:color w:val="002060"/>
              </w:rPr>
            </w:pPr>
            <w:r w:rsidRPr="001A679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1B483" w14:textId="77777777" w:rsidR="005E09A1" w:rsidRPr="001A6799" w:rsidRDefault="005E09A1" w:rsidP="001E5473">
            <w:pPr>
              <w:pStyle w:val="rowtabella0"/>
              <w:jc w:val="center"/>
              <w:rPr>
                <w:color w:val="002060"/>
              </w:rPr>
            </w:pPr>
            <w:r w:rsidRPr="001A679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6AAE7" w14:textId="77777777" w:rsidR="005E09A1" w:rsidRPr="001A6799" w:rsidRDefault="005E09A1" w:rsidP="001E5473">
            <w:pPr>
              <w:pStyle w:val="rowtabella0"/>
              <w:jc w:val="center"/>
              <w:rPr>
                <w:color w:val="002060"/>
              </w:rPr>
            </w:pPr>
            <w:r w:rsidRPr="001A6799">
              <w:rPr>
                <w:color w:val="002060"/>
              </w:rPr>
              <w:t>0</w:t>
            </w:r>
          </w:p>
        </w:tc>
      </w:tr>
      <w:tr w:rsidR="005E09A1" w:rsidRPr="001A6799" w14:paraId="7BA70C4C"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A03AF6" w14:textId="77777777" w:rsidR="005E09A1" w:rsidRPr="001A6799" w:rsidRDefault="005E09A1" w:rsidP="001E5473">
            <w:pPr>
              <w:pStyle w:val="rowtabella0"/>
              <w:rPr>
                <w:color w:val="002060"/>
                <w:lang w:val="es-ES"/>
              </w:rPr>
            </w:pPr>
            <w:r w:rsidRPr="001A6799">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2CA7A" w14:textId="77777777" w:rsidR="005E09A1" w:rsidRPr="001A6799" w:rsidRDefault="005E09A1" w:rsidP="001E5473">
            <w:pPr>
              <w:pStyle w:val="rowtabella0"/>
              <w:jc w:val="center"/>
              <w:rPr>
                <w:color w:val="002060"/>
              </w:rPr>
            </w:pPr>
            <w:r w:rsidRPr="001A679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EA5BA"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8B0B5"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FC4F4"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39D22"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FE8AF" w14:textId="77777777" w:rsidR="005E09A1" w:rsidRPr="001A6799" w:rsidRDefault="005E09A1" w:rsidP="001E5473">
            <w:pPr>
              <w:pStyle w:val="rowtabella0"/>
              <w:jc w:val="center"/>
              <w:rPr>
                <w:color w:val="002060"/>
              </w:rPr>
            </w:pPr>
            <w:r w:rsidRPr="001A679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E586A" w14:textId="77777777" w:rsidR="005E09A1" w:rsidRPr="001A6799" w:rsidRDefault="005E09A1" w:rsidP="001E5473">
            <w:pPr>
              <w:pStyle w:val="rowtabella0"/>
              <w:jc w:val="center"/>
              <w:rPr>
                <w:color w:val="002060"/>
              </w:rPr>
            </w:pPr>
            <w:r w:rsidRPr="001A679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2C85A" w14:textId="77777777" w:rsidR="005E09A1" w:rsidRPr="001A6799" w:rsidRDefault="005E09A1" w:rsidP="001E5473">
            <w:pPr>
              <w:pStyle w:val="rowtabella0"/>
              <w:jc w:val="center"/>
              <w:rPr>
                <w:color w:val="002060"/>
              </w:rPr>
            </w:pPr>
            <w:r w:rsidRPr="001A67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D099F" w14:textId="77777777" w:rsidR="005E09A1" w:rsidRPr="001A6799" w:rsidRDefault="005E09A1" w:rsidP="001E5473">
            <w:pPr>
              <w:pStyle w:val="rowtabella0"/>
              <w:jc w:val="center"/>
              <w:rPr>
                <w:color w:val="002060"/>
              </w:rPr>
            </w:pPr>
            <w:r w:rsidRPr="001A6799">
              <w:rPr>
                <w:color w:val="002060"/>
              </w:rPr>
              <w:t>0</w:t>
            </w:r>
          </w:p>
        </w:tc>
      </w:tr>
      <w:tr w:rsidR="005E09A1" w:rsidRPr="001A6799" w14:paraId="06BB8D8E"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8FC368" w14:textId="77777777" w:rsidR="005E09A1" w:rsidRPr="001A6799" w:rsidRDefault="005E09A1" w:rsidP="001E5473">
            <w:pPr>
              <w:pStyle w:val="rowtabella0"/>
              <w:rPr>
                <w:color w:val="002060"/>
              </w:rPr>
            </w:pPr>
            <w:r w:rsidRPr="001A6799">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85A19" w14:textId="77777777" w:rsidR="005E09A1" w:rsidRPr="001A6799" w:rsidRDefault="005E09A1" w:rsidP="001E5473">
            <w:pPr>
              <w:pStyle w:val="rowtabella0"/>
              <w:jc w:val="center"/>
              <w:rPr>
                <w:color w:val="002060"/>
              </w:rPr>
            </w:pPr>
            <w:r w:rsidRPr="001A67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571D0"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BEE70"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7092C"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77F3B"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8AE49" w14:textId="77777777" w:rsidR="005E09A1" w:rsidRPr="001A6799" w:rsidRDefault="005E09A1" w:rsidP="001E5473">
            <w:pPr>
              <w:pStyle w:val="rowtabella0"/>
              <w:jc w:val="center"/>
              <w:rPr>
                <w:color w:val="002060"/>
              </w:rPr>
            </w:pPr>
            <w:r w:rsidRPr="001A679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3002B" w14:textId="77777777" w:rsidR="005E09A1" w:rsidRPr="001A6799" w:rsidRDefault="005E09A1" w:rsidP="001E5473">
            <w:pPr>
              <w:pStyle w:val="rowtabella0"/>
              <w:jc w:val="center"/>
              <w:rPr>
                <w:color w:val="002060"/>
              </w:rPr>
            </w:pPr>
            <w:r w:rsidRPr="001A679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A5473"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6B006" w14:textId="77777777" w:rsidR="005E09A1" w:rsidRPr="001A6799" w:rsidRDefault="005E09A1" w:rsidP="001E5473">
            <w:pPr>
              <w:pStyle w:val="rowtabella0"/>
              <w:jc w:val="center"/>
              <w:rPr>
                <w:color w:val="002060"/>
              </w:rPr>
            </w:pPr>
            <w:r w:rsidRPr="001A6799">
              <w:rPr>
                <w:color w:val="002060"/>
              </w:rPr>
              <w:t>0</w:t>
            </w:r>
          </w:p>
        </w:tc>
      </w:tr>
      <w:tr w:rsidR="005E09A1" w:rsidRPr="001A6799" w14:paraId="2A18F549"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323CFA" w14:textId="77777777" w:rsidR="005E09A1" w:rsidRPr="001A6799" w:rsidRDefault="005E09A1" w:rsidP="001E5473">
            <w:pPr>
              <w:pStyle w:val="rowtabella0"/>
              <w:rPr>
                <w:color w:val="002060"/>
              </w:rPr>
            </w:pPr>
            <w:r w:rsidRPr="001A6799">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A2C17" w14:textId="77777777" w:rsidR="005E09A1" w:rsidRPr="001A6799" w:rsidRDefault="005E09A1" w:rsidP="001E5473">
            <w:pPr>
              <w:pStyle w:val="rowtabella0"/>
              <w:jc w:val="center"/>
              <w:rPr>
                <w:color w:val="002060"/>
              </w:rPr>
            </w:pPr>
            <w:r w:rsidRPr="001A67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A766C"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E080B"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75CBF"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DE18F"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2DA15" w14:textId="77777777" w:rsidR="005E09A1" w:rsidRPr="001A6799" w:rsidRDefault="005E09A1" w:rsidP="001E5473">
            <w:pPr>
              <w:pStyle w:val="rowtabella0"/>
              <w:jc w:val="center"/>
              <w:rPr>
                <w:color w:val="002060"/>
              </w:rPr>
            </w:pPr>
            <w:r w:rsidRPr="001A679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514C6" w14:textId="77777777" w:rsidR="005E09A1" w:rsidRPr="001A6799" w:rsidRDefault="005E09A1" w:rsidP="001E5473">
            <w:pPr>
              <w:pStyle w:val="rowtabella0"/>
              <w:jc w:val="center"/>
              <w:rPr>
                <w:color w:val="002060"/>
              </w:rPr>
            </w:pPr>
            <w:r w:rsidRPr="001A679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AABCC"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D8FF8" w14:textId="77777777" w:rsidR="005E09A1" w:rsidRPr="001A6799" w:rsidRDefault="005E09A1" w:rsidP="001E5473">
            <w:pPr>
              <w:pStyle w:val="rowtabella0"/>
              <w:jc w:val="center"/>
              <w:rPr>
                <w:color w:val="002060"/>
              </w:rPr>
            </w:pPr>
            <w:r w:rsidRPr="001A6799">
              <w:rPr>
                <w:color w:val="002060"/>
              </w:rPr>
              <w:t>0</w:t>
            </w:r>
          </w:p>
        </w:tc>
      </w:tr>
      <w:tr w:rsidR="005E09A1" w:rsidRPr="001A6799" w14:paraId="57BFAB48"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86C358" w14:textId="77777777" w:rsidR="005E09A1" w:rsidRPr="001A6799" w:rsidRDefault="005E09A1" w:rsidP="001E5473">
            <w:pPr>
              <w:pStyle w:val="rowtabella0"/>
              <w:rPr>
                <w:color w:val="002060"/>
              </w:rPr>
            </w:pPr>
            <w:r w:rsidRPr="001A6799">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0C7EF" w14:textId="77777777" w:rsidR="005E09A1" w:rsidRPr="001A6799" w:rsidRDefault="005E09A1" w:rsidP="001E5473">
            <w:pPr>
              <w:pStyle w:val="rowtabella0"/>
              <w:jc w:val="center"/>
              <w:rPr>
                <w:color w:val="002060"/>
              </w:rPr>
            </w:pPr>
            <w:r w:rsidRPr="001A67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2E1CF"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D8EB4"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85452"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7D230"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753C7" w14:textId="77777777" w:rsidR="005E09A1" w:rsidRPr="001A6799" w:rsidRDefault="005E09A1" w:rsidP="001E5473">
            <w:pPr>
              <w:pStyle w:val="rowtabella0"/>
              <w:jc w:val="center"/>
              <w:rPr>
                <w:color w:val="002060"/>
              </w:rPr>
            </w:pPr>
            <w:r w:rsidRPr="001A679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5D90E" w14:textId="77777777" w:rsidR="005E09A1" w:rsidRPr="001A6799" w:rsidRDefault="005E09A1" w:rsidP="001E5473">
            <w:pPr>
              <w:pStyle w:val="rowtabella0"/>
              <w:jc w:val="center"/>
              <w:rPr>
                <w:color w:val="002060"/>
              </w:rPr>
            </w:pPr>
            <w:r w:rsidRPr="001A679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4A6CE"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019EE" w14:textId="77777777" w:rsidR="005E09A1" w:rsidRPr="001A6799" w:rsidRDefault="005E09A1" w:rsidP="001E5473">
            <w:pPr>
              <w:pStyle w:val="rowtabella0"/>
              <w:jc w:val="center"/>
              <w:rPr>
                <w:color w:val="002060"/>
              </w:rPr>
            </w:pPr>
            <w:r w:rsidRPr="001A6799">
              <w:rPr>
                <w:color w:val="002060"/>
              </w:rPr>
              <w:t>0</w:t>
            </w:r>
          </w:p>
        </w:tc>
      </w:tr>
      <w:tr w:rsidR="005E09A1" w:rsidRPr="001A6799" w14:paraId="6536F039"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1AD1AE" w14:textId="77777777" w:rsidR="005E09A1" w:rsidRPr="001A6799" w:rsidRDefault="005E09A1" w:rsidP="001E5473">
            <w:pPr>
              <w:pStyle w:val="rowtabella0"/>
              <w:rPr>
                <w:color w:val="002060"/>
              </w:rPr>
            </w:pPr>
            <w:r w:rsidRPr="001A6799">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AE8F5" w14:textId="77777777" w:rsidR="005E09A1" w:rsidRPr="001A6799" w:rsidRDefault="005E09A1" w:rsidP="001E5473">
            <w:pPr>
              <w:pStyle w:val="rowtabella0"/>
              <w:jc w:val="center"/>
              <w:rPr>
                <w:color w:val="002060"/>
              </w:rPr>
            </w:pPr>
            <w:r w:rsidRPr="001A67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7FCCF"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A6A24"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6B1DB"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2030A"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B605E" w14:textId="77777777" w:rsidR="005E09A1" w:rsidRPr="001A6799" w:rsidRDefault="005E09A1" w:rsidP="001E5473">
            <w:pPr>
              <w:pStyle w:val="rowtabella0"/>
              <w:jc w:val="center"/>
              <w:rPr>
                <w:color w:val="002060"/>
              </w:rPr>
            </w:pPr>
            <w:r w:rsidRPr="001A679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C9F70" w14:textId="77777777" w:rsidR="005E09A1" w:rsidRPr="001A6799" w:rsidRDefault="005E09A1" w:rsidP="001E5473">
            <w:pPr>
              <w:pStyle w:val="rowtabella0"/>
              <w:jc w:val="center"/>
              <w:rPr>
                <w:color w:val="002060"/>
              </w:rPr>
            </w:pPr>
            <w:r w:rsidRPr="001A679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D4262"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89A5E" w14:textId="77777777" w:rsidR="005E09A1" w:rsidRPr="001A6799" w:rsidRDefault="005E09A1" w:rsidP="001E5473">
            <w:pPr>
              <w:pStyle w:val="rowtabella0"/>
              <w:jc w:val="center"/>
              <w:rPr>
                <w:color w:val="002060"/>
              </w:rPr>
            </w:pPr>
            <w:r w:rsidRPr="001A6799">
              <w:rPr>
                <w:color w:val="002060"/>
              </w:rPr>
              <w:t>0</w:t>
            </w:r>
          </w:p>
        </w:tc>
      </w:tr>
      <w:tr w:rsidR="005E09A1" w:rsidRPr="001A6799" w14:paraId="280C2592"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AAA004" w14:textId="77777777" w:rsidR="005E09A1" w:rsidRPr="001A6799" w:rsidRDefault="005E09A1" w:rsidP="001E5473">
            <w:pPr>
              <w:pStyle w:val="rowtabella0"/>
              <w:rPr>
                <w:color w:val="002060"/>
              </w:rPr>
            </w:pPr>
            <w:r w:rsidRPr="001A6799">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95CBF"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7D411"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F715C"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CA073"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4474E"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021A0" w14:textId="77777777" w:rsidR="005E09A1" w:rsidRPr="001A6799" w:rsidRDefault="005E09A1" w:rsidP="001E5473">
            <w:pPr>
              <w:pStyle w:val="rowtabella0"/>
              <w:jc w:val="center"/>
              <w:rPr>
                <w:color w:val="002060"/>
              </w:rPr>
            </w:pPr>
            <w:r w:rsidRPr="001A679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6C9FF" w14:textId="77777777" w:rsidR="005E09A1" w:rsidRPr="001A6799" w:rsidRDefault="005E09A1" w:rsidP="001E5473">
            <w:pPr>
              <w:pStyle w:val="rowtabella0"/>
              <w:jc w:val="center"/>
              <w:rPr>
                <w:color w:val="002060"/>
              </w:rPr>
            </w:pPr>
            <w:r w:rsidRPr="001A679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0116E"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981FA" w14:textId="77777777" w:rsidR="005E09A1" w:rsidRPr="001A6799" w:rsidRDefault="005E09A1" w:rsidP="001E5473">
            <w:pPr>
              <w:pStyle w:val="rowtabella0"/>
              <w:jc w:val="center"/>
              <w:rPr>
                <w:color w:val="002060"/>
              </w:rPr>
            </w:pPr>
            <w:r w:rsidRPr="001A6799">
              <w:rPr>
                <w:color w:val="002060"/>
              </w:rPr>
              <w:t>0</w:t>
            </w:r>
          </w:p>
        </w:tc>
      </w:tr>
      <w:tr w:rsidR="005E09A1" w:rsidRPr="001A6799" w14:paraId="71784F82"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0A0C08" w14:textId="77777777" w:rsidR="005E09A1" w:rsidRPr="001A6799" w:rsidRDefault="005E09A1" w:rsidP="001E5473">
            <w:pPr>
              <w:pStyle w:val="rowtabella0"/>
              <w:rPr>
                <w:color w:val="002060"/>
              </w:rPr>
            </w:pPr>
            <w:r w:rsidRPr="001A6799">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C7F60"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F5214"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C98B0"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A8675"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50D45"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AF6F2" w14:textId="77777777" w:rsidR="005E09A1" w:rsidRPr="001A6799" w:rsidRDefault="005E09A1" w:rsidP="001E5473">
            <w:pPr>
              <w:pStyle w:val="rowtabella0"/>
              <w:jc w:val="center"/>
              <w:rPr>
                <w:color w:val="002060"/>
              </w:rPr>
            </w:pPr>
            <w:r w:rsidRPr="001A679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06487" w14:textId="77777777" w:rsidR="005E09A1" w:rsidRPr="001A6799" w:rsidRDefault="005E09A1" w:rsidP="001E5473">
            <w:pPr>
              <w:pStyle w:val="rowtabella0"/>
              <w:jc w:val="center"/>
              <w:rPr>
                <w:color w:val="002060"/>
              </w:rPr>
            </w:pPr>
            <w:r w:rsidRPr="001A679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D54E1" w14:textId="77777777" w:rsidR="005E09A1" w:rsidRPr="001A6799" w:rsidRDefault="005E09A1" w:rsidP="001E5473">
            <w:pPr>
              <w:pStyle w:val="rowtabella0"/>
              <w:jc w:val="center"/>
              <w:rPr>
                <w:color w:val="002060"/>
              </w:rPr>
            </w:pPr>
            <w:r w:rsidRPr="001A67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DFA4D" w14:textId="77777777" w:rsidR="005E09A1" w:rsidRPr="001A6799" w:rsidRDefault="005E09A1" w:rsidP="001E5473">
            <w:pPr>
              <w:pStyle w:val="rowtabella0"/>
              <w:jc w:val="center"/>
              <w:rPr>
                <w:color w:val="002060"/>
              </w:rPr>
            </w:pPr>
            <w:r w:rsidRPr="001A6799">
              <w:rPr>
                <w:color w:val="002060"/>
              </w:rPr>
              <w:t>0</w:t>
            </w:r>
          </w:p>
        </w:tc>
      </w:tr>
      <w:tr w:rsidR="005E09A1" w:rsidRPr="001A6799" w14:paraId="783C3CCC"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8F3207" w14:textId="77777777" w:rsidR="005E09A1" w:rsidRPr="001A6799" w:rsidRDefault="005E09A1" w:rsidP="001E5473">
            <w:pPr>
              <w:pStyle w:val="rowtabella0"/>
              <w:rPr>
                <w:color w:val="002060"/>
              </w:rPr>
            </w:pPr>
            <w:r w:rsidRPr="001A6799">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EFD81"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FF1DD"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E8760"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C2A6B"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41BB9"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83B4F" w14:textId="77777777" w:rsidR="005E09A1" w:rsidRPr="001A6799" w:rsidRDefault="005E09A1" w:rsidP="001E5473">
            <w:pPr>
              <w:pStyle w:val="rowtabella0"/>
              <w:jc w:val="center"/>
              <w:rPr>
                <w:color w:val="002060"/>
              </w:rPr>
            </w:pPr>
            <w:r w:rsidRPr="001A679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81AE4" w14:textId="77777777" w:rsidR="005E09A1" w:rsidRPr="001A6799" w:rsidRDefault="005E09A1" w:rsidP="001E5473">
            <w:pPr>
              <w:pStyle w:val="rowtabella0"/>
              <w:jc w:val="center"/>
              <w:rPr>
                <w:color w:val="002060"/>
              </w:rPr>
            </w:pPr>
            <w:r w:rsidRPr="001A679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C8AD2" w14:textId="77777777" w:rsidR="005E09A1" w:rsidRPr="001A6799" w:rsidRDefault="005E09A1" w:rsidP="001E5473">
            <w:pPr>
              <w:pStyle w:val="rowtabella0"/>
              <w:jc w:val="center"/>
              <w:rPr>
                <w:color w:val="002060"/>
              </w:rPr>
            </w:pPr>
            <w:r w:rsidRPr="001A679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68D02" w14:textId="77777777" w:rsidR="005E09A1" w:rsidRPr="001A6799" w:rsidRDefault="005E09A1" w:rsidP="001E5473">
            <w:pPr>
              <w:pStyle w:val="rowtabella0"/>
              <w:jc w:val="center"/>
              <w:rPr>
                <w:color w:val="002060"/>
              </w:rPr>
            </w:pPr>
            <w:r w:rsidRPr="001A6799">
              <w:rPr>
                <w:color w:val="002060"/>
              </w:rPr>
              <w:t>0</w:t>
            </w:r>
          </w:p>
        </w:tc>
      </w:tr>
      <w:tr w:rsidR="005E09A1" w:rsidRPr="001A6799" w14:paraId="3F5A4C33" w14:textId="77777777" w:rsidTr="001E54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F54B5B" w14:textId="77777777" w:rsidR="005E09A1" w:rsidRPr="001A6799" w:rsidRDefault="005E09A1" w:rsidP="001E5473">
            <w:pPr>
              <w:pStyle w:val="rowtabella0"/>
              <w:rPr>
                <w:color w:val="002060"/>
              </w:rPr>
            </w:pPr>
            <w:r w:rsidRPr="001A6799">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8B59B"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BC316"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823A5"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C4623"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B7459"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B46AF" w14:textId="77777777" w:rsidR="005E09A1" w:rsidRPr="001A6799" w:rsidRDefault="005E09A1" w:rsidP="001E5473">
            <w:pPr>
              <w:pStyle w:val="rowtabella0"/>
              <w:jc w:val="center"/>
              <w:rPr>
                <w:color w:val="002060"/>
              </w:rPr>
            </w:pPr>
            <w:r w:rsidRPr="001A67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384F0" w14:textId="77777777" w:rsidR="005E09A1" w:rsidRPr="001A6799" w:rsidRDefault="005E09A1" w:rsidP="001E5473">
            <w:pPr>
              <w:pStyle w:val="rowtabella0"/>
              <w:jc w:val="center"/>
              <w:rPr>
                <w:color w:val="002060"/>
              </w:rPr>
            </w:pPr>
            <w:r w:rsidRPr="001A679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FAB19" w14:textId="77777777" w:rsidR="005E09A1" w:rsidRPr="001A6799" w:rsidRDefault="005E09A1" w:rsidP="001E5473">
            <w:pPr>
              <w:pStyle w:val="rowtabella0"/>
              <w:jc w:val="center"/>
              <w:rPr>
                <w:color w:val="002060"/>
              </w:rPr>
            </w:pPr>
            <w:r w:rsidRPr="001A67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3DBF6" w14:textId="77777777" w:rsidR="005E09A1" w:rsidRPr="001A6799" w:rsidRDefault="005E09A1" w:rsidP="001E5473">
            <w:pPr>
              <w:pStyle w:val="rowtabella0"/>
              <w:jc w:val="center"/>
              <w:rPr>
                <w:color w:val="002060"/>
              </w:rPr>
            </w:pPr>
            <w:r w:rsidRPr="001A6799">
              <w:rPr>
                <w:color w:val="002060"/>
              </w:rPr>
              <w:t>0</w:t>
            </w:r>
          </w:p>
        </w:tc>
      </w:tr>
    </w:tbl>
    <w:p w14:paraId="062A2695" w14:textId="77777777" w:rsidR="005E09A1" w:rsidRPr="001A6799" w:rsidRDefault="005E09A1" w:rsidP="005E09A1">
      <w:pPr>
        <w:pStyle w:val="breakline"/>
        <w:rPr>
          <w:rFonts w:eastAsiaTheme="minorEastAsia"/>
          <w:color w:val="002060"/>
        </w:rPr>
      </w:pPr>
    </w:p>
    <w:p w14:paraId="1A16E4BE" w14:textId="77777777" w:rsidR="005E09A1" w:rsidRPr="001A6799" w:rsidRDefault="005E09A1" w:rsidP="005E09A1">
      <w:pPr>
        <w:pStyle w:val="breakline"/>
        <w:rPr>
          <w:color w:val="002060"/>
        </w:rPr>
      </w:pPr>
    </w:p>
    <w:p w14:paraId="7B5212DA" w14:textId="77777777" w:rsidR="005E09A1" w:rsidRPr="001A6799" w:rsidRDefault="005E09A1" w:rsidP="005E09A1">
      <w:pPr>
        <w:pStyle w:val="sottotitolocampionato10"/>
        <w:rPr>
          <w:color w:val="002060"/>
        </w:rPr>
      </w:pPr>
      <w:r w:rsidRPr="001A679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E09A1" w:rsidRPr="001A6799" w14:paraId="2BD6E577" w14:textId="77777777" w:rsidTr="001E54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A407D" w14:textId="77777777" w:rsidR="005E09A1" w:rsidRPr="001A6799" w:rsidRDefault="005E09A1" w:rsidP="001E5473">
            <w:pPr>
              <w:pStyle w:val="headertabella0"/>
              <w:rPr>
                <w:color w:val="002060"/>
              </w:rPr>
            </w:pPr>
            <w:r w:rsidRPr="001A679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8C8AA" w14:textId="77777777" w:rsidR="005E09A1" w:rsidRPr="001A6799" w:rsidRDefault="005E09A1" w:rsidP="001E5473">
            <w:pPr>
              <w:pStyle w:val="headertabella0"/>
              <w:rPr>
                <w:color w:val="002060"/>
              </w:rPr>
            </w:pPr>
            <w:r w:rsidRPr="001A679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6DFA6" w14:textId="77777777" w:rsidR="005E09A1" w:rsidRPr="001A6799" w:rsidRDefault="005E09A1" w:rsidP="001E5473">
            <w:pPr>
              <w:pStyle w:val="headertabella0"/>
              <w:rPr>
                <w:color w:val="002060"/>
              </w:rPr>
            </w:pPr>
            <w:r w:rsidRPr="001A679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EBE7E" w14:textId="77777777" w:rsidR="005E09A1" w:rsidRPr="001A6799" w:rsidRDefault="005E09A1" w:rsidP="001E5473">
            <w:pPr>
              <w:pStyle w:val="headertabella0"/>
              <w:rPr>
                <w:color w:val="002060"/>
              </w:rPr>
            </w:pPr>
            <w:r w:rsidRPr="001A679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EC3C9" w14:textId="77777777" w:rsidR="005E09A1" w:rsidRPr="001A6799" w:rsidRDefault="005E09A1" w:rsidP="001E5473">
            <w:pPr>
              <w:pStyle w:val="headertabella0"/>
              <w:rPr>
                <w:color w:val="002060"/>
              </w:rPr>
            </w:pPr>
            <w:r w:rsidRPr="001A679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9D1F4" w14:textId="77777777" w:rsidR="005E09A1" w:rsidRPr="001A6799" w:rsidRDefault="005E09A1" w:rsidP="001E5473">
            <w:pPr>
              <w:pStyle w:val="headertabella0"/>
              <w:rPr>
                <w:color w:val="002060"/>
              </w:rPr>
            </w:pPr>
            <w:r w:rsidRPr="001A679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878FA" w14:textId="77777777" w:rsidR="005E09A1" w:rsidRPr="001A6799" w:rsidRDefault="005E09A1" w:rsidP="001E5473">
            <w:pPr>
              <w:pStyle w:val="headertabella0"/>
              <w:rPr>
                <w:color w:val="002060"/>
              </w:rPr>
            </w:pPr>
            <w:r w:rsidRPr="001A679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5C1B3" w14:textId="77777777" w:rsidR="005E09A1" w:rsidRPr="001A6799" w:rsidRDefault="005E09A1" w:rsidP="001E5473">
            <w:pPr>
              <w:pStyle w:val="headertabella0"/>
              <w:rPr>
                <w:color w:val="002060"/>
              </w:rPr>
            </w:pPr>
            <w:r w:rsidRPr="001A679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4B052" w14:textId="77777777" w:rsidR="005E09A1" w:rsidRPr="001A6799" w:rsidRDefault="005E09A1" w:rsidP="001E5473">
            <w:pPr>
              <w:pStyle w:val="headertabella0"/>
              <w:rPr>
                <w:color w:val="002060"/>
              </w:rPr>
            </w:pPr>
            <w:r w:rsidRPr="001A679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CE76D" w14:textId="77777777" w:rsidR="005E09A1" w:rsidRPr="001A6799" w:rsidRDefault="005E09A1" w:rsidP="001E5473">
            <w:pPr>
              <w:pStyle w:val="headertabella0"/>
              <w:rPr>
                <w:color w:val="002060"/>
              </w:rPr>
            </w:pPr>
            <w:r w:rsidRPr="001A6799">
              <w:rPr>
                <w:color w:val="002060"/>
              </w:rPr>
              <w:t>PE</w:t>
            </w:r>
          </w:p>
        </w:tc>
      </w:tr>
      <w:tr w:rsidR="005E09A1" w:rsidRPr="001A6799" w14:paraId="60A21AD2" w14:textId="77777777" w:rsidTr="001E54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2DC7CA" w14:textId="77777777" w:rsidR="005E09A1" w:rsidRPr="001A6799" w:rsidRDefault="005E09A1" w:rsidP="001E5473">
            <w:pPr>
              <w:pStyle w:val="rowtabella0"/>
              <w:rPr>
                <w:color w:val="002060"/>
              </w:rPr>
            </w:pPr>
            <w:r w:rsidRPr="001A6799">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68E1C" w14:textId="77777777" w:rsidR="005E09A1" w:rsidRPr="001A6799" w:rsidRDefault="005E09A1" w:rsidP="001E5473">
            <w:pPr>
              <w:pStyle w:val="rowtabella0"/>
              <w:jc w:val="center"/>
              <w:rPr>
                <w:color w:val="002060"/>
              </w:rPr>
            </w:pPr>
            <w:r w:rsidRPr="001A67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6C095"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6EA13"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E9B7E"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FFA47"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156E6" w14:textId="77777777" w:rsidR="005E09A1" w:rsidRPr="001A6799" w:rsidRDefault="005E09A1" w:rsidP="001E5473">
            <w:pPr>
              <w:pStyle w:val="rowtabella0"/>
              <w:jc w:val="center"/>
              <w:rPr>
                <w:color w:val="002060"/>
              </w:rPr>
            </w:pPr>
            <w:r w:rsidRPr="001A679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F9EFB" w14:textId="77777777" w:rsidR="005E09A1" w:rsidRPr="001A6799" w:rsidRDefault="005E09A1" w:rsidP="001E5473">
            <w:pPr>
              <w:pStyle w:val="rowtabella0"/>
              <w:jc w:val="center"/>
              <w:rPr>
                <w:color w:val="002060"/>
              </w:rPr>
            </w:pPr>
            <w:r w:rsidRPr="001A679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2CC76" w14:textId="77777777" w:rsidR="005E09A1" w:rsidRPr="001A6799" w:rsidRDefault="005E09A1" w:rsidP="001E5473">
            <w:pPr>
              <w:pStyle w:val="rowtabella0"/>
              <w:jc w:val="center"/>
              <w:rPr>
                <w:color w:val="002060"/>
              </w:rPr>
            </w:pPr>
            <w:r w:rsidRPr="001A679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ABD6F" w14:textId="77777777" w:rsidR="005E09A1" w:rsidRPr="001A6799" w:rsidRDefault="005E09A1" w:rsidP="001E5473">
            <w:pPr>
              <w:pStyle w:val="rowtabella0"/>
              <w:jc w:val="center"/>
              <w:rPr>
                <w:color w:val="002060"/>
              </w:rPr>
            </w:pPr>
            <w:r w:rsidRPr="001A6799">
              <w:rPr>
                <w:color w:val="002060"/>
              </w:rPr>
              <w:t>0</w:t>
            </w:r>
          </w:p>
        </w:tc>
      </w:tr>
      <w:tr w:rsidR="005E09A1" w:rsidRPr="001A6799" w14:paraId="611D5AA3"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EBDFC7" w14:textId="77777777" w:rsidR="005E09A1" w:rsidRPr="001A6799" w:rsidRDefault="005E09A1" w:rsidP="001E5473">
            <w:pPr>
              <w:pStyle w:val="rowtabella0"/>
              <w:rPr>
                <w:color w:val="002060"/>
              </w:rPr>
            </w:pPr>
            <w:r w:rsidRPr="001A6799">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4A7F1" w14:textId="77777777" w:rsidR="005E09A1" w:rsidRPr="001A6799" w:rsidRDefault="005E09A1" w:rsidP="001E5473">
            <w:pPr>
              <w:pStyle w:val="rowtabella0"/>
              <w:jc w:val="center"/>
              <w:rPr>
                <w:color w:val="002060"/>
              </w:rPr>
            </w:pPr>
            <w:r w:rsidRPr="001A679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B8970"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47310"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F23CC"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D3408"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1F877" w14:textId="77777777" w:rsidR="005E09A1" w:rsidRPr="001A6799" w:rsidRDefault="005E09A1" w:rsidP="001E5473">
            <w:pPr>
              <w:pStyle w:val="rowtabella0"/>
              <w:jc w:val="center"/>
              <w:rPr>
                <w:color w:val="002060"/>
              </w:rPr>
            </w:pPr>
            <w:r w:rsidRPr="001A679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5B3BC" w14:textId="77777777" w:rsidR="005E09A1" w:rsidRPr="001A6799" w:rsidRDefault="005E09A1" w:rsidP="001E5473">
            <w:pPr>
              <w:pStyle w:val="rowtabella0"/>
              <w:jc w:val="center"/>
              <w:rPr>
                <w:color w:val="002060"/>
              </w:rPr>
            </w:pPr>
            <w:r w:rsidRPr="001A679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D3094" w14:textId="77777777" w:rsidR="005E09A1" w:rsidRPr="001A6799" w:rsidRDefault="005E09A1" w:rsidP="001E5473">
            <w:pPr>
              <w:pStyle w:val="rowtabella0"/>
              <w:jc w:val="center"/>
              <w:rPr>
                <w:color w:val="002060"/>
              </w:rPr>
            </w:pPr>
            <w:r w:rsidRPr="001A679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D6C37" w14:textId="77777777" w:rsidR="005E09A1" w:rsidRPr="001A6799" w:rsidRDefault="005E09A1" w:rsidP="001E5473">
            <w:pPr>
              <w:pStyle w:val="rowtabella0"/>
              <w:jc w:val="center"/>
              <w:rPr>
                <w:color w:val="002060"/>
              </w:rPr>
            </w:pPr>
            <w:r w:rsidRPr="001A6799">
              <w:rPr>
                <w:color w:val="002060"/>
              </w:rPr>
              <w:t>0</w:t>
            </w:r>
          </w:p>
        </w:tc>
      </w:tr>
      <w:tr w:rsidR="005E09A1" w:rsidRPr="001A6799" w14:paraId="577CEE85"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2B0531" w14:textId="77777777" w:rsidR="005E09A1" w:rsidRPr="001A6799" w:rsidRDefault="005E09A1" w:rsidP="001E5473">
            <w:pPr>
              <w:pStyle w:val="rowtabella0"/>
              <w:rPr>
                <w:color w:val="002060"/>
              </w:rPr>
            </w:pPr>
            <w:r w:rsidRPr="001A6799">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30ACF" w14:textId="77777777" w:rsidR="005E09A1" w:rsidRPr="001A6799" w:rsidRDefault="005E09A1" w:rsidP="001E5473">
            <w:pPr>
              <w:pStyle w:val="rowtabella0"/>
              <w:jc w:val="center"/>
              <w:rPr>
                <w:color w:val="002060"/>
              </w:rPr>
            </w:pPr>
            <w:r w:rsidRPr="001A679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27127"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BC9B9"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68EE7"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525D0"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853A3" w14:textId="77777777" w:rsidR="005E09A1" w:rsidRPr="001A6799" w:rsidRDefault="005E09A1" w:rsidP="001E5473">
            <w:pPr>
              <w:pStyle w:val="rowtabella0"/>
              <w:jc w:val="center"/>
              <w:rPr>
                <w:color w:val="002060"/>
              </w:rPr>
            </w:pPr>
            <w:r w:rsidRPr="001A679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D5B18" w14:textId="77777777" w:rsidR="005E09A1" w:rsidRPr="001A6799" w:rsidRDefault="005E09A1" w:rsidP="001E5473">
            <w:pPr>
              <w:pStyle w:val="rowtabella0"/>
              <w:jc w:val="center"/>
              <w:rPr>
                <w:color w:val="002060"/>
              </w:rPr>
            </w:pPr>
            <w:r w:rsidRPr="001A679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CA179"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BA59A" w14:textId="77777777" w:rsidR="005E09A1" w:rsidRPr="001A6799" w:rsidRDefault="005E09A1" w:rsidP="001E5473">
            <w:pPr>
              <w:pStyle w:val="rowtabella0"/>
              <w:jc w:val="center"/>
              <w:rPr>
                <w:color w:val="002060"/>
              </w:rPr>
            </w:pPr>
            <w:r w:rsidRPr="001A6799">
              <w:rPr>
                <w:color w:val="002060"/>
              </w:rPr>
              <w:t>0</w:t>
            </w:r>
          </w:p>
        </w:tc>
      </w:tr>
      <w:tr w:rsidR="005E09A1" w:rsidRPr="001A6799" w14:paraId="5F037BD3"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D73B88" w14:textId="77777777" w:rsidR="005E09A1" w:rsidRPr="001A6799" w:rsidRDefault="005E09A1" w:rsidP="001E5473">
            <w:pPr>
              <w:pStyle w:val="rowtabella0"/>
              <w:rPr>
                <w:color w:val="002060"/>
              </w:rPr>
            </w:pPr>
            <w:r w:rsidRPr="001A6799">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3BABB" w14:textId="77777777" w:rsidR="005E09A1" w:rsidRPr="001A6799" w:rsidRDefault="005E09A1" w:rsidP="001E5473">
            <w:pPr>
              <w:pStyle w:val="rowtabella0"/>
              <w:jc w:val="center"/>
              <w:rPr>
                <w:color w:val="002060"/>
              </w:rPr>
            </w:pPr>
            <w:r w:rsidRPr="001A679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F682E"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C9B28"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91D54"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70A84"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B2C1D" w14:textId="77777777" w:rsidR="005E09A1" w:rsidRPr="001A6799" w:rsidRDefault="005E09A1" w:rsidP="001E5473">
            <w:pPr>
              <w:pStyle w:val="rowtabella0"/>
              <w:jc w:val="center"/>
              <w:rPr>
                <w:color w:val="002060"/>
              </w:rPr>
            </w:pPr>
            <w:r w:rsidRPr="001A679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83D49" w14:textId="77777777" w:rsidR="005E09A1" w:rsidRPr="001A6799" w:rsidRDefault="005E09A1" w:rsidP="001E5473">
            <w:pPr>
              <w:pStyle w:val="rowtabella0"/>
              <w:jc w:val="center"/>
              <w:rPr>
                <w:color w:val="002060"/>
              </w:rPr>
            </w:pPr>
            <w:r w:rsidRPr="001A679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3F0CF" w14:textId="77777777" w:rsidR="005E09A1" w:rsidRPr="001A6799" w:rsidRDefault="005E09A1" w:rsidP="001E5473">
            <w:pPr>
              <w:pStyle w:val="rowtabella0"/>
              <w:jc w:val="center"/>
              <w:rPr>
                <w:color w:val="002060"/>
              </w:rPr>
            </w:pPr>
            <w:r w:rsidRPr="001A67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A267E" w14:textId="77777777" w:rsidR="005E09A1" w:rsidRPr="001A6799" w:rsidRDefault="005E09A1" w:rsidP="001E5473">
            <w:pPr>
              <w:pStyle w:val="rowtabella0"/>
              <w:jc w:val="center"/>
              <w:rPr>
                <w:color w:val="002060"/>
              </w:rPr>
            </w:pPr>
            <w:r w:rsidRPr="001A6799">
              <w:rPr>
                <w:color w:val="002060"/>
              </w:rPr>
              <w:t>0</w:t>
            </w:r>
          </w:p>
        </w:tc>
      </w:tr>
      <w:tr w:rsidR="005E09A1" w:rsidRPr="001A6799" w14:paraId="438432AB"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B23581" w14:textId="77777777" w:rsidR="005E09A1" w:rsidRPr="001A6799" w:rsidRDefault="005E09A1" w:rsidP="001E5473">
            <w:pPr>
              <w:pStyle w:val="rowtabella0"/>
              <w:rPr>
                <w:color w:val="002060"/>
              </w:rPr>
            </w:pPr>
            <w:r w:rsidRPr="001A6799">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B6644" w14:textId="77777777" w:rsidR="005E09A1" w:rsidRPr="001A6799" w:rsidRDefault="005E09A1" w:rsidP="001E5473">
            <w:pPr>
              <w:pStyle w:val="rowtabella0"/>
              <w:jc w:val="center"/>
              <w:rPr>
                <w:color w:val="002060"/>
              </w:rPr>
            </w:pPr>
            <w:r w:rsidRPr="001A679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EEE5B"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B06FB"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79091"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1EC28"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DA06F" w14:textId="77777777" w:rsidR="005E09A1" w:rsidRPr="001A6799" w:rsidRDefault="005E09A1" w:rsidP="001E5473">
            <w:pPr>
              <w:pStyle w:val="rowtabella0"/>
              <w:jc w:val="center"/>
              <w:rPr>
                <w:color w:val="002060"/>
              </w:rPr>
            </w:pPr>
            <w:r w:rsidRPr="001A679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09D5E" w14:textId="77777777" w:rsidR="005E09A1" w:rsidRPr="001A6799" w:rsidRDefault="005E09A1" w:rsidP="001E5473">
            <w:pPr>
              <w:pStyle w:val="rowtabella0"/>
              <w:jc w:val="center"/>
              <w:rPr>
                <w:color w:val="002060"/>
              </w:rPr>
            </w:pPr>
            <w:r w:rsidRPr="001A679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1C6DB"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6CA1A" w14:textId="77777777" w:rsidR="005E09A1" w:rsidRPr="001A6799" w:rsidRDefault="005E09A1" w:rsidP="001E5473">
            <w:pPr>
              <w:pStyle w:val="rowtabella0"/>
              <w:jc w:val="center"/>
              <w:rPr>
                <w:color w:val="002060"/>
              </w:rPr>
            </w:pPr>
            <w:r w:rsidRPr="001A6799">
              <w:rPr>
                <w:color w:val="002060"/>
              </w:rPr>
              <w:t>0</w:t>
            </w:r>
          </w:p>
        </w:tc>
      </w:tr>
      <w:tr w:rsidR="005E09A1" w:rsidRPr="001A6799" w14:paraId="5A71C4A0"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98A143" w14:textId="77777777" w:rsidR="005E09A1" w:rsidRPr="001A6799" w:rsidRDefault="005E09A1" w:rsidP="001E5473">
            <w:pPr>
              <w:pStyle w:val="rowtabella0"/>
              <w:rPr>
                <w:color w:val="002060"/>
              </w:rPr>
            </w:pPr>
            <w:r w:rsidRPr="001A6799">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F6AB3" w14:textId="77777777" w:rsidR="005E09A1" w:rsidRPr="001A6799" w:rsidRDefault="005E09A1" w:rsidP="001E5473">
            <w:pPr>
              <w:pStyle w:val="rowtabella0"/>
              <w:jc w:val="center"/>
              <w:rPr>
                <w:color w:val="002060"/>
              </w:rPr>
            </w:pPr>
            <w:r w:rsidRPr="001A679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D02F6"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7581C"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BDB40"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6FF1D"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5E5B6" w14:textId="77777777" w:rsidR="005E09A1" w:rsidRPr="001A6799" w:rsidRDefault="005E09A1" w:rsidP="001E5473">
            <w:pPr>
              <w:pStyle w:val="rowtabella0"/>
              <w:jc w:val="center"/>
              <w:rPr>
                <w:color w:val="002060"/>
              </w:rPr>
            </w:pPr>
            <w:r w:rsidRPr="001A679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A395B" w14:textId="77777777" w:rsidR="005E09A1" w:rsidRPr="001A6799" w:rsidRDefault="005E09A1" w:rsidP="001E5473">
            <w:pPr>
              <w:pStyle w:val="rowtabella0"/>
              <w:jc w:val="center"/>
              <w:rPr>
                <w:color w:val="002060"/>
              </w:rPr>
            </w:pPr>
            <w:r w:rsidRPr="001A679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7216A"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9BE2F" w14:textId="77777777" w:rsidR="005E09A1" w:rsidRPr="001A6799" w:rsidRDefault="005E09A1" w:rsidP="001E5473">
            <w:pPr>
              <w:pStyle w:val="rowtabella0"/>
              <w:jc w:val="center"/>
              <w:rPr>
                <w:color w:val="002060"/>
              </w:rPr>
            </w:pPr>
            <w:r w:rsidRPr="001A6799">
              <w:rPr>
                <w:color w:val="002060"/>
              </w:rPr>
              <w:t>0</w:t>
            </w:r>
          </w:p>
        </w:tc>
      </w:tr>
      <w:tr w:rsidR="005E09A1" w:rsidRPr="001A6799" w14:paraId="1C21740D"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9106C4" w14:textId="77777777" w:rsidR="005E09A1" w:rsidRPr="001A6799" w:rsidRDefault="005E09A1" w:rsidP="001E5473">
            <w:pPr>
              <w:pStyle w:val="rowtabella0"/>
              <w:rPr>
                <w:color w:val="002060"/>
              </w:rPr>
            </w:pPr>
            <w:r w:rsidRPr="001A6799">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D6279"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78A8F"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B582E"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2BA72"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78A2B"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C7CE6" w14:textId="77777777" w:rsidR="005E09A1" w:rsidRPr="001A6799" w:rsidRDefault="005E09A1" w:rsidP="001E5473">
            <w:pPr>
              <w:pStyle w:val="rowtabella0"/>
              <w:jc w:val="center"/>
              <w:rPr>
                <w:color w:val="002060"/>
              </w:rPr>
            </w:pPr>
            <w:r w:rsidRPr="001A679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03EE6" w14:textId="77777777" w:rsidR="005E09A1" w:rsidRPr="001A6799" w:rsidRDefault="005E09A1" w:rsidP="001E5473">
            <w:pPr>
              <w:pStyle w:val="rowtabella0"/>
              <w:jc w:val="center"/>
              <w:rPr>
                <w:color w:val="002060"/>
              </w:rPr>
            </w:pPr>
            <w:r w:rsidRPr="001A679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9D200"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A18AD" w14:textId="77777777" w:rsidR="005E09A1" w:rsidRPr="001A6799" w:rsidRDefault="005E09A1" w:rsidP="001E5473">
            <w:pPr>
              <w:pStyle w:val="rowtabella0"/>
              <w:jc w:val="center"/>
              <w:rPr>
                <w:color w:val="002060"/>
              </w:rPr>
            </w:pPr>
            <w:r w:rsidRPr="001A6799">
              <w:rPr>
                <w:color w:val="002060"/>
              </w:rPr>
              <w:t>0</w:t>
            </w:r>
          </w:p>
        </w:tc>
      </w:tr>
      <w:tr w:rsidR="005E09A1" w:rsidRPr="001A6799" w14:paraId="3E66F195"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6DC9F9" w14:textId="77777777" w:rsidR="005E09A1" w:rsidRPr="001A6799" w:rsidRDefault="005E09A1" w:rsidP="001E5473">
            <w:pPr>
              <w:pStyle w:val="rowtabella0"/>
              <w:rPr>
                <w:color w:val="002060"/>
              </w:rPr>
            </w:pPr>
            <w:r w:rsidRPr="001A6799">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A3896"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9B83E"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E1624"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420F9"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1A548"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E972A" w14:textId="77777777" w:rsidR="005E09A1" w:rsidRPr="001A6799" w:rsidRDefault="005E09A1" w:rsidP="001E5473">
            <w:pPr>
              <w:pStyle w:val="rowtabella0"/>
              <w:jc w:val="center"/>
              <w:rPr>
                <w:color w:val="002060"/>
              </w:rPr>
            </w:pPr>
            <w:r w:rsidRPr="001A679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A288F" w14:textId="77777777" w:rsidR="005E09A1" w:rsidRPr="001A6799" w:rsidRDefault="005E09A1" w:rsidP="001E5473">
            <w:pPr>
              <w:pStyle w:val="rowtabella0"/>
              <w:jc w:val="center"/>
              <w:rPr>
                <w:color w:val="002060"/>
              </w:rPr>
            </w:pPr>
            <w:r w:rsidRPr="001A679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2CAEC"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F7275" w14:textId="77777777" w:rsidR="005E09A1" w:rsidRPr="001A6799" w:rsidRDefault="005E09A1" w:rsidP="001E5473">
            <w:pPr>
              <w:pStyle w:val="rowtabella0"/>
              <w:jc w:val="center"/>
              <w:rPr>
                <w:color w:val="002060"/>
              </w:rPr>
            </w:pPr>
            <w:r w:rsidRPr="001A6799">
              <w:rPr>
                <w:color w:val="002060"/>
              </w:rPr>
              <w:t>0</w:t>
            </w:r>
          </w:p>
        </w:tc>
      </w:tr>
      <w:tr w:rsidR="005E09A1" w:rsidRPr="001A6799" w14:paraId="7D1516FC"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4EBD5E" w14:textId="77777777" w:rsidR="005E09A1" w:rsidRPr="001A6799" w:rsidRDefault="005E09A1" w:rsidP="001E5473">
            <w:pPr>
              <w:pStyle w:val="rowtabella0"/>
              <w:rPr>
                <w:color w:val="002060"/>
              </w:rPr>
            </w:pPr>
            <w:r w:rsidRPr="001A6799">
              <w:rPr>
                <w:color w:val="002060"/>
              </w:rPr>
              <w:t xml:space="preserve">POL.D. </w:t>
            </w:r>
            <w:proofErr w:type="gramStart"/>
            <w:r w:rsidRPr="001A6799">
              <w:rPr>
                <w:color w:val="002060"/>
              </w:rPr>
              <w:t>U.MANDOLESI</w:t>
            </w:r>
            <w:proofErr w:type="gramEnd"/>
            <w:r w:rsidRPr="001A6799">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389A0"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3AE18"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AA902"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286D8"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BF37E"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91FB0" w14:textId="77777777" w:rsidR="005E09A1" w:rsidRPr="001A6799" w:rsidRDefault="005E09A1" w:rsidP="001E5473">
            <w:pPr>
              <w:pStyle w:val="rowtabella0"/>
              <w:jc w:val="center"/>
              <w:rPr>
                <w:color w:val="002060"/>
              </w:rPr>
            </w:pPr>
            <w:r w:rsidRPr="001A679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1609A" w14:textId="77777777" w:rsidR="005E09A1" w:rsidRPr="001A6799" w:rsidRDefault="005E09A1" w:rsidP="001E5473">
            <w:pPr>
              <w:pStyle w:val="rowtabella0"/>
              <w:jc w:val="center"/>
              <w:rPr>
                <w:color w:val="002060"/>
              </w:rPr>
            </w:pPr>
            <w:r w:rsidRPr="001A679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3E098" w14:textId="77777777" w:rsidR="005E09A1" w:rsidRPr="001A6799" w:rsidRDefault="005E09A1" w:rsidP="001E5473">
            <w:pPr>
              <w:pStyle w:val="rowtabella0"/>
              <w:jc w:val="center"/>
              <w:rPr>
                <w:color w:val="002060"/>
              </w:rPr>
            </w:pPr>
            <w:r w:rsidRPr="001A67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BE961" w14:textId="77777777" w:rsidR="005E09A1" w:rsidRPr="001A6799" w:rsidRDefault="005E09A1" w:rsidP="001E5473">
            <w:pPr>
              <w:pStyle w:val="rowtabella0"/>
              <w:jc w:val="center"/>
              <w:rPr>
                <w:color w:val="002060"/>
              </w:rPr>
            </w:pPr>
            <w:r w:rsidRPr="001A6799">
              <w:rPr>
                <w:color w:val="002060"/>
              </w:rPr>
              <w:t>0</w:t>
            </w:r>
          </w:p>
        </w:tc>
      </w:tr>
      <w:tr w:rsidR="005E09A1" w:rsidRPr="001A6799" w14:paraId="4340B418"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1FBF34" w14:textId="77777777" w:rsidR="005E09A1" w:rsidRPr="001A6799" w:rsidRDefault="005E09A1" w:rsidP="001E5473">
            <w:pPr>
              <w:pStyle w:val="rowtabella0"/>
              <w:rPr>
                <w:color w:val="002060"/>
                <w:lang w:val="es-ES"/>
              </w:rPr>
            </w:pPr>
            <w:r w:rsidRPr="001A6799">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6F8E5"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73C36"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DC759"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5721A"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7484E"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DB1B9" w14:textId="77777777" w:rsidR="005E09A1" w:rsidRPr="001A6799" w:rsidRDefault="005E09A1" w:rsidP="001E5473">
            <w:pPr>
              <w:pStyle w:val="rowtabella0"/>
              <w:jc w:val="center"/>
              <w:rPr>
                <w:color w:val="002060"/>
              </w:rPr>
            </w:pPr>
            <w:r w:rsidRPr="001A679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7FACB" w14:textId="77777777" w:rsidR="005E09A1" w:rsidRPr="001A6799" w:rsidRDefault="005E09A1" w:rsidP="001E5473">
            <w:pPr>
              <w:pStyle w:val="rowtabella0"/>
              <w:jc w:val="center"/>
              <w:rPr>
                <w:color w:val="002060"/>
              </w:rPr>
            </w:pPr>
            <w:r w:rsidRPr="001A679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D2FDD" w14:textId="77777777" w:rsidR="005E09A1" w:rsidRPr="001A6799" w:rsidRDefault="005E09A1" w:rsidP="001E5473">
            <w:pPr>
              <w:pStyle w:val="rowtabella0"/>
              <w:jc w:val="center"/>
              <w:rPr>
                <w:color w:val="002060"/>
              </w:rPr>
            </w:pPr>
            <w:r w:rsidRPr="001A679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1FD56" w14:textId="77777777" w:rsidR="005E09A1" w:rsidRPr="001A6799" w:rsidRDefault="005E09A1" w:rsidP="001E5473">
            <w:pPr>
              <w:pStyle w:val="rowtabella0"/>
              <w:jc w:val="center"/>
              <w:rPr>
                <w:color w:val="002060"/>
              </w:rPr>
            </w:pPr>
            <w:r w:rsidRPr="001A6799">
              <w:rPr>
                <w:color w:val="002060"/>
              </w:rPr>
              <w:t>0</w:t>
            </w:r>
          </w:p>
        </w:tc>
      </w:tr>
      <w:tr w:rsidR="005E09A1" w:rsidRPr="001A6799" w14:paraId="1E61BA07"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49CD1E" w14:textId="77777777" w:rsidR="005E09A1" w:rsidRPr="001A6799" w:rsidRDefault="005E09A1" w:rsidP="001E5473">
            <w:pPr>
              <w:pStyle w:val="rowtabella0"/>
              <w:rPr>
                <w:color w:val="002060"/>
              </w:rPr>
            </w:pPr>
            <w:r w:rsidRPr="001A6799">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ECDEB"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E77ED"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BAAD9"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6021A"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B6CEC"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E6C87" w14:textId="77777777" w:rsidR="005E09A1" w:rsidRPr="001A6799" w:rsidRDefault="005E09A1" w:rsidP="001E5473">
            <w:pPr>
              <w:pStyle w:val="rowtabella0"/>
              <w:jc w:val="center"/>
              <w:rPr>
                <w:color w:val="002060"/>
              </w:rPr>
            </w:pPr>
            <w:r w:rsidRPr="001A679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66C3B" w14:textId="77777777" w:rsidR="005E09A1" w:rsidRPr="001A6799" w:rsidRDefault="005E09A1" w:rsidP="001E5473">
            <w:pPr>
              <w:pStyle w:val="rowtabella0"/>
              <w:jc w:val="center"/>
              <w:rPr>
                <w:color w:val="002060"/>
              </w:rPr>
            </w:pPr>
            <w:r w:rsidRPr="001A679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2F093" w14:textId="77777777" w:rsidR="005E09A1" w:rsidRPr="001A6799" w:rsidRDefault="005E09A1" w:rsidP="001E5473">
            <w:pPr>
              <w:pStyle w:val="rowtabella0"/>
              <w:jc w:val="center"/>
              <w:rPr>
                <w:color w:val="002060"/>
              </w:rPr>
            </w:pPr>
            <w:r w:rsidRPr="001A679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3E26A" w14:textId="77777777" w:rsidR="005E09A1" w:rsidRPr="001A6799" w:rsidRDefault="005E09A1" w:rsidP="001E5473">
            <w:pPr>
              <w:pStyle w:val="rowtabella0"/>
              <w:jc w:val="center"/>
              <w:rPr>
                <w:color w:val="002060"/>
              </w:rPr>
            </w:pPr>
            <w:r w:rsidRPr="001A6799">
              <w:rPr>
                <w:color w:val="002060"/>
              </w:rPr>
              <w:t>0</w:t>
            </w:r>
          </w:p>
        </w:tc>
      </w:tr>
      <w:tr w:rsidR="005E09A1" w:rsidRPr="001A6799" w14:paraId="69DB475C" w14:textId="77777777" w:rsidTr="001E54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2A56E4" w14:textId="77777777" w:rsidR="005E09A1" w:rsidRPr="001A6799" w:rsidRDefault="005E09A1" w:rsidP="001E5473">
            <w:pPr>
              <w:pStyle w:val="rowtabella0"/>
              <w:rPr>
                <w:color w:val="002060"/>
                <w:lang w:val="es-ES"/>
              </w:rPr>
            </w:pPr>
            <w:r w:rsidRPr="001A6799">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43315"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886B1"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41AE0"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7F6C4"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28C8E"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6E4C7" w14:textId="77777777" w:rsidR="005E09A1" w:rsidRPr="001A6799" w:rsidRDefault="005E09A1" w:rsidP="001E5473">
            <w:pPr>
              <w:pStyle w:val="rowtabella0"/>
              <w:jc w:val="center"/>
              <w:rPr>
                <w:color w:val="002060"/>
              </w:rPr>
            </w:pPr>
            <w:r w:rsidRPr="001A67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35AD1" w14:textId="77777777" w:rsidR="005E09A1" w:rsidRPr="001A6799" w:rsidRDefault="005E09A1" w:rsidP="001E5473">
            <w:pPr>
              <w:pStyle w:val="rowtabella0"/>
              <w:jc w:val="center"/>
              <w:rPr>
                <w:color w:val="002060"/>
              </w:rPr>
            </w:pPr>
            <w:r w:rsidRPr="001A679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FEA6D" w14:textId="77777777" w:rsidR="005E09A1" w:rsidRPr="001A6799" w:rsidRDefault="005E09A1" w:rsidP="001E5473">
            <w:pPr>
              <w:pStyle w:val="rowtabella0"/>
              <w:jc w:val="center"/>
              <w:rPr>
                <w:color w:val="002060"/>
              </w:rPr>
            </w:pPr>
            <w:r w:rsidRPr="001A679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14405" w14:textId="77777777" w:rsidR="005E09A1" w:rsidRPr="001A6799" w:rsidRDefault="005E09A1" w:rsidP="001E5473">
            <w:pPr>
              <w:pStyle w:val="rowtabella0"/>
              <w:jc w:val="center"/>
              <w:rPr>
                <w:color w:val="002060"/>
              </w:rPr>
            </w:pPr>
            <w:r w:rsidRPr="001A6799">
              <w:rPr>
                <w:color w:val="002060"/>
              </w:rPr>
              <w:t>0</w:t>
            </w:r>
          </w:p>
        </w:tc>
      </w:tr>
    </w:tbl>
    <w:p w14:paraId="1C4D8292" w14:textId="77777777" w:rsidR="005E09A1" w:rsidRDefault="005E09A1" w:rsidP="005E09A1">
      <w:pPr>
        <w:pStyle w:val="breakline"/>
        <w:rPr>
          <w:rFonts w:eastAsiaTheme="minorEastAsia"/>
          <w:color w:val="002060"/>
        </w:rPr>
      </w:pPr>
    </w:p>
    <w:p w14:paraId="05E3B6DE" w14:textId="77777777" w:rsidR="00C75AE1" w:rsidRPr="001A6799" w:rsidRDefault="00C75AE1" w:rsidP="00C75AE1">
      <w:pPr>
        <w:pStyle w:val="titoloprinc0"/>
        <w:rPr>
          <w:color w:val="002060"/>
        </w:rPr>
      </w:pPr>
      <w:r w:rsidRPr="001A6799">
        <w:rPr>
          <w:color w:val="002060"/>
        </w:rPr>
        <w:t>PROGRAMMA GARE</w:t>
      </w:r>
    </w:p>
    <w:p w14:paraId="311175DF" w14:textId="77777777" w:rsidR="00C75AE1" w:rsidRDefault="00C75AE1" w:rsidP="005E09A1">
      <w:pPr>
        <w:pStyle w:val="breakline"/>
        <w:rPr>
          <w:rFonts w:eastAsiaTheme="minorEastAsia"/>
          <w:color w:val="002060"/>
        </w:rPr>
      </w:pPr>
    </w:p>
    <w:p w14:paraId="205674D1" w14:textId="77777777" w:rsidR="00C75AE1" w:rsidRPr="00F96E2E" w:rsidRDefault="00C75AE1" w:rsidP="00C75AE1">
      <w:pPr>
        <w:pStyle w:val="sottotitolocampionato10"/>
        <w:rPr>
          <w:color w:val="002060"/>
        </w:rPr>
      </w:pPr>
      <w:r w:rsidRPr="00F96E2E">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4"/>
        <w:gridCol w:w="385"/>
        <w:gridCol w:w="898"/>
        <w:gridCol w:w="1178"/>
        <w:gridCol w:w="1553"/>
        <w:gridCol w:w="1551"/>
      </w:tblGrid>
      <w:tr w:rsidR="00C75AE1" w:rsidRPr="00F96E2E" w14:paraId="78E1C965" w14:textId="77777777" w:rsidTr="003D2E1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C358B" w14:textId="77777777" w:rsidR="00C75AE1" w:rsidRPr="00F96E2E" w:rsidRDefault="00C75AE1" w:rsidP="003D2E1D">
            <w:pPr>
              <w:pStyle w:val="headertabella0"/>
              <w:rPr>
                <w:color w:val="002060"/>
              </w:rPr>
            </w:pPr>
            <w:r w:rsidRPr="00F96E2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ED124" w14:textId="77777777" w:rsidR="00C75AE1" w:rsidRPr="00F96E2E" w:rsidRDefault="00C75AE1" w:rsidP="003D2E1D">
            <w:pPr>
              <w:pStyle w:val="headertabella0"/>
              <w:rPr>
                <w:color w:val="002060"/>
              </w:rPr>
            </w:pPr>
            <w:r w:rsidRPr="00F96E2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A1C08" w14:textId="77777777" w:rsidR="00C75AE1" w:rsidRPr="00F96E2E" w:rsidRDefault="00C75AE1" w:rsidP="003D2E1D">
            <w:pPr>
              <w:pStyle w:val="headertabella0"/>
              <w:rPr>
                <w:color w:val="002060"/>
              </w:rPr>
            </w:pPr>
            <w:r w:rsidRPr="00F96E2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24376" w14:textId="77777777" w:rsidR="00C75AE1" w:rsidRPr="00F96E2E" w:rsidRDefault="00C75AE1" w:rsidP="003D2E1D">
            <w:pPr>
              <w:pStyle w:val="headertabella0"/>
              <w:rPr>
                <w:color w:val="002060"/>
              </w:rPr>
            </w:pPr>
            <w:r w:rsidRPr="00F96E2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2D692" w14:textId="77777777" w:rsidR="00C75AE1" w:rsidRPr="00F96E2E" w:rsidRDefault="00C75AE1" w:rsidP="003D2E1D">
            <w:pPr>
              <w:pStyle w:val="headertabella0"/>
              <w:rPr>
                <w:color w:val="002060"/>
              </w:rPr>
            </w:pPr>
            <w:r w:rsidRPr="00F96E2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E4435" w14:textId="77777777" w:rsidR="00C75AE1" w:rsidRPr="00F96E2E" w:rsidRDefault="00C75AE1" w:rsidP="003D2E1D">
            <w:pPr>
              <w:pStyle w:val="headertabella0"/>
              <w:rPr>
                <w:color w:val="002060"/>
              </w:rPr>
            </w:pPr>
            <w:proofErr w:type="spellStart"/>
            <w:r w:rsidRPr="00F96E2E">
              <w:rPr>
                <w:color w:val="002060"/>
              </w:rPr>
              <w:t>Localita'</w:t>
            </w:r>
            <w:proofErr w:type="spellEnd"/>
            <w:r w:rsidRPr="00F96E2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B5C54" w14:textId="77777777" w:rsidR="00C75AE1" w:rsidRPr="00F96E2E" w:rsidRDefault="00C75AE1" w:rsidP="003D2E1D">
            <w:pPr>
              <w:pStyle w:val="headertabella0"/>
              <w:rPr>
                <w:color w:val="002060"/>
              </w:rPr>
            </w:pPr>
            <w:r w:rsidRPr="00F96E2E">
              <w:rPr>
                <w:color w:val="002060"/>
              </w:rPr>
              <w:t>Indirizzo Impianto</w:t>
            </w:r>
          </w:p>
        </w:tc>
      </w:tr>
      <w:tr w:rsidR="00C75AE1" w:rsidRPr="00F96E2E" w14:paraId="0DEEA6D5" w14:textId="77777777" w:rsidTr="003D2E1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F82174" w14:textId="77777777" w:rsidR="00C75AE1" w:rsidRPr="00F96E2E" w:rsidRDefault="00C75AE1" w:rsidP="003D2E1D">
            <w:pPr>
              <w:pStyle w:val="rowtabella0"/>
              <w:rPr>
                <w:color w:val="002060"/>
              </w:rPr>
            </w:pPr>
            <w:r w:rsidRPr="00F96E2E">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281910" w14:textId="77777777" w:rsidR="00C75AE1" w:rsidRPr="00F96E2E" w:rsidRDefault="00C75AE1" w:rsidP="003D2E1D">
            <w:pPr>
              <w:pStyle w:val="rowtabella0"/>
              <w:rPr>
                <w:color w:val="002060"/>
              </w:rPr>
            </w:pPr>
            <w:r w:rsidRPr="00F96E2E">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563DF3" w14:textId="77777777" w:rsidR="00C75AE1" w:rsidRPr="00F96E2E" w:rsidRDefault="00C75AE1" w:rsidP="003D2E1D">
            <w:pPr>
              <w:pStyle w:val="rowtabella0"/>
              <w:jc w:val="center"/>
              <w:rPr>
                <w:color w:val="002060"/>
              </w:rPr>
            </w:pPr>
            <w:r w:rsidRPr="00F96E2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936386" w14:textId="77777777" w:rsidR="00C75AE1" w:rsidRPr="00F96E2E" w:rsidRDefault="00C75AE1" w:rsidP="003D2E1D">
            <w:pPr>
              <w:pStyle w:val="rowtabella0"/>
              <w:rPr>
                <w:color w:val="002060"/>
              </w:rPr>
            </w:pPr>
            <w:r w:rsidRPr="00F96E2E">
              <w:rPr>
                <w:color w:val="002060"/>
              </w:rPr>
              <w:t>24/11/2023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5DFA1F" w14:textId="77777777" w:rsidR="00C75AE1" w:rsidRPr="00F96E2E" w:rsidRDefault="00C75AE1" w:rsidP="003D2E1D">
            <w:pPr>
              <w:pStyle w:val="rowtabella0"/>
              <w:rPr>
                <w:color w:val="002060"/>
              </w:rPr>
            </w:pPr>
            <w:r w:rsidRPr="00F96E2E">
              <w:rPr>
                <w:color w:val="002060"/>
              </w:rPr>
              <w:t xml:space="preserve">5429 PAL.COM. </w:t>
            </w:r>
            <w:proofErr w:type="gramStart"/>
            <w:r w:rsidRPr="00F96E2E">
              <w:rPr>
                <w:color w:val="002060"/>
              </w:rPr>
              <w:t>S.MICHELE</w:t>
            </w:r>
            <w:proofErr w:type="gramEnd"/>
            <w:r w:rsidRPr="00F96E2E">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516D6C" w14:textId="77777777" w:rsidR="00C75AE1" w:rsidRPr="00F96E2E" w:rsidRDefault="00C75AE1" w:rsidP="003D2E1D">
            <w:pPr>
              <w:pStyle w:val="rowtabella0"/>
              <w:rPr>
                <w:color w:val="002060"/>
              </w:rPr>
            </w:pPr>
            <w:r w:rsidRPr="00F96E2E">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DFB34E" w14:textId="77777777" w:rsidR="00C75AE1" w:rsidRPr="00F96E2E" w:rsidRDefault="00C75AE1" w:rsidP="003D2E1D">
            <w:pPr>
              <w:pStyle w:val="rowtabella0"/>
              <w:rPr>
                <w:color w:val="002060"/>
              </w:rPr>
            </w:pPr>
            <w:r w:rsidRPr="00F96E2E">
              <w:rPr>
                <w:color w:val="002060"/>
              </w:rPr>
              <w:t>VIA LORETO</w:t>
            </w:r>
          </w:p>
        </w:tc>
      </w:tr>
      <w:tr w:rsidR="00C75AE1" w:rsidRPr="00F96E2E" w14:paraId="565CDF30"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82F7A6" w14:textId="77777777" w:rsidR="00C75AE1" w:rsidRPr="00F96E2E" w:rsidRDefault="00C75AE1" w:rsidP="003D2E1D">
            <w:pPr>
              <w:pStyle w:val="rowtabella0"/>
              <w:rPr>
                <w:color w:val="002060"/>
              </w:rPr>
            </w:pPr>
            <w:r w:rsidRPr="00F96E2E">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634C9C" w14:textId="77777777" w:rsidR="00C75AE1" w:rsidRPr="00F96E2E" w:rsidRDefault="00C75AE1" w:rsidP="003D2E1D">
            <w:pPr>
              <w:pStyle w:val="rowtabella0"/>
              <w:rPr>
                <w:color w:val="002060"/>
              </w:rPr>
            </w:pPr>
            <w:proofErr w:type="gramStart"/>
            <w:r w:rsidRPr="00F96E2E">
              <w:rPr>
                <w:color w:val="002060"/>
              </w:rPr>
              <w:t>CITTA</w:t>
            </w:r>
            <w:proofErr w:type="gramEnd"/>
            <w:r w:rsidRPr="00F96E2E">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7EC413"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351113" w14:textId="77777777" w:rsidR="00C75AE1" w:rsidRPr="00F96E2E" w:rsidRDefault="00C75AE1" w:rsidP="003D2E1D">
            <w:pPr>
              <w:pStyle w:val="rowtabella0"/>
              <w:rPr>
                <w:color w:val="002060"/>
              </w:rPr>
            </w:pPr>
            <w:r w:rsidRPr="00F96E2E">
              <w:rPr>
                <w:color w:val="002060"/>
              </w:rPr>
              <w:t>24/11/2023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DCEFA0" w14:textId="77777777" w:rsidR="00C75AE1" w:rsidRPr="00F96E2E" w:rsidRDefault="00C75AE1" w:rsidP="003D2E1D">
            <w:pPr>
              <w:pStyle w:val="rowtabella0"/>
              <w:rPr>
                <w:color w:val="002060"/>
              </w:rPr>
            </w:pPr>
            <w:r w:rsidRPr="00F96E2E">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E1B25B" w14:textId="77777777" w:rsidR="00C75AE1" w:rsidRPr="00F96E2E" w:rsidRDefault="00C75AE1" w:rsidP="003D2E1D">
            <w:pPr>
              <w:pStyle w:val="rowtabella0"/>
              <w:rPr>
                <w:color w:val="002060"/>
              </w:rPr>
            </w:pPr>
            <w:r w:rsidRPr="00F96E2E">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840FBF" w14:textId="77777777" w:rsidR="00C75AE1" w:rsidRPr="00F96E2E" w:rsidRDefault="00C75AE1" w:rsidP="003D2E1D">
            <w:pPr>
              <w:pStyle w:val="rowtabella0"/>
              <w:rPr>
                <w:color w:val="002060"/>
              </w:rPr>
            </w:pPr>
            <w:r w:rsidRPr="00F96E2E">
              <w:rPr>
                <w:color w:val="002060"/>
              </w:rPr>
              <w:t>VIA ROSSINI</w:t>
            </w:r>
          </w:p>
        </w:tc>
      </w:tr>
      <w:tr w:rsidR="00C75AE1" w:rsidRPr="00F96E2E" w14:paraId="3CD21414"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EB153F" w14:textId="77777777" w:rsidR="00C75AE1" w:rsidRPr="00F96E2E" w:rsidRDefault="00C75AE1" w:rsidP="003D2E1D">
            <w:pPr>
              <w:pStyle w:val="rowtabella0"/>
              <w:rPr>
                <w:color w:val="002060"/>
              </w:rPr>
            </w:pPr>
            <w:r w:rsidRPr="00F96E2E">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9ADF70" w14:textId="77777777" w:rsidR="00C75AE1" w:rsidRPr="00F96E2E" w:rsidRDefault="00C75AE1" w:rsidP="003D2E1D">
            <w:pPr>
              <w:pStyle w:val="rowtabella0"/>
              <w:rPr>
                <w:color w:val="002060"/>
              </w:rPr>
            </w:pPr>
            <w:r w:rsidRPr="00F96E2E">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7AA573"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2A1DD9" w14:textId="77777777" w:rsidR="00C75AE1" w:rsidRPr="00F96E2E" w:rsidRDefault="00C75AE1" w:rsidP="003D2E1D">
            <w:pPr>
              <w:pStyle w:val="rowtabella0"/>
              <w:rPr>
                <w:color w:val="002060"/>
              </w:rPr>
            </w:pPr>
            <w:r w:rsidRPr="00F96E2E">
              <w:rPr>
                <w:color w:val="002060"/>
              </w:rPr>
              <w:t>24/11/2023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C7C4FB" w14:textId="77777777" w:rsidR="00C75AE1" w:rsidRPr="00F96E2E" w:rsidRDefault="00C75AE1" w:rsidP="003D2E1D">
            <w:pPr>
              <w:pStyle w:val="rowtabella0"/>
              <w:rPr>
                <w:color w:val="002060"/>
              </w:rPr>
            </w:pPr>
            <w:r w:rsidRPr="00F96E2E">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DC9F08" w14:textId="77777777" w:rsidR="00C75AE1" w:rsidRPr="00F96E2E" w:rsidRDefault="00C75AE1" w:rsidP="003D2E1D">
            <w:pPr>
              <w:pStyle w:val="rowtabella0"/>
              <w:rPr>
                <w:color w:val="002060"/>
              </w:rPr>
            </w:pPr>
            <w:r w:rsidRPr="00F96E2E">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CDEB8A" w14:textId="77777777" w:rsidR="00C75AE1" w:rsidRPr="00F96E2E" w:rsidRDefault="00C75AE1" w:rsidP="003D2E1D">
            <w:pPr>
              <w:pStyle w:val="rowtabella0"/>
              <w:rPr>
                <w:color w:val="002060"/>
              </w:rPr>
            </w:pPr>
            <w:r w:rsidRPr="00F96E2E">
              <w:rPr>
                <w:color w:val="002060"/>
              </w:rPr>
              <w:t>VIA NAZARIO SAURO</w:t>
            </w:r>
          </w:p>
        </w:tc>
      </w:tr>
      <w:tr w:rsidR="00C75AE1" w:rsidRPr="00F96E2E" w14:paraId="52042E3D"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592259" w14:textId="77777777" w:rsidR="00C75AE1" w:rsidRPr="00F96E2E" w:rsidRDefault="00C75AE1" w:rsidP="003D2E1D">
            <w:pPr>
              <w:pStyle w:val="rowtabella0"/>
              <w:rPr>
                <w:color w:val="002060"/>
              </w:rPr>
            </w:pPr>
            <w:r w:rsidRPr="00F96E2E">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879D6E" w14:textId="77777777" w:rsidR="00C75AE1" w:rsidRPr="00F96E2E" w:rsidRDefault="00C75AE1" w:rsidP="003D2E1D">
            <w:pPr>
              <w:pStyle w:val="rowtabella0"/>
              <w:rPr>
                <w:color w:val="002060"/>
              </w:rPr>
            </w:pPr>
            <w:r w:rsidRPr="00F96E2E">
              <w:rPr>
                <w:color w:val="002060"/>
              </w:rPr>
              <w:t>VILLA CECCOLINI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AF4A6C"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C6D353" w14:textId="77777777" w:rsidR="00C75AE1" w:rsidRPr="00F96E2E" w:rsidRDefault="00C75AE1" w:rsidP="003D2E1D">
            <w:pPr>
              <w:pStyle w:val="rowtabella0"/>
              <w:rPr>
                <w:color w:val="002060"/>
              </w:rPr>
            </w:pPr>
            <w:r w:rsidRPr="00F96E2E">
              <w:rPr>
                <w:color w:val="002060"/>
              </w:rPr>
              <w:t>24/11/2023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A5D292" w14:textId="77777777" w:rsidR="00C75AE1" w:rsidRPr="00F96E2E" w:rsidRDefault="00C75AE1" w:rsidP="003D2E1D">
            <w:pPr>
              <w:pStyle w:val="rowtabella0"/>
              <w:rPr>
                <w:color w:val="002060"/>
              </w:rPr>
            </w:pPr>
            <w:r w:rsidRPr="00F96E2E">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8C0674" w14:textId="77777777" w:rsidR="00C75AE1" w:rsidRPr="00F96E2E" w:rsidRDefault="00C75AE1" w:rsidP="003D2E1D">
            <w:pPr>
              <w:pStyle w:val="rowtabella0"/>
              <w:rPr>
                <w:color w:val="002060"/>
              </w:rPr>
            </w:pPr>
            <w:r w:rsidRPr="00F96E2E">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E05AB1" w14:textId="77777777" w:rsidR="00C75AE1" w:rsidRPr="00F96E2E" w:rsidRDefault="00C75AE1" w:rsidP="003D2E1D">
            <w:pPr>
              <w:pStyle w:val="rowtabella0"/>
              <w:rPr>
                <w:color w:val="002060"/>
              </w:rPr>
            </w:pPr>
            <w:r w:rsidRPr="00F96E2E">
              <w:rPr>
                <w:color w:val="002060"/>
              </w:rPr>
              <w:t>VIA IV NOVEMBRE</w:t>
            </w:r>
          </w:p>
        </w:tc>
      </w:tr>
      <w:tr w:rsidR="00C75AE1" w:rsidRPr="00F96E2E" w14:paraId="5A71039F"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6EB068" w14:textId="77777777" w:rsidR="00C75AE1" w:rsidRPr="00F96E2E" w:rsidRDefault="00C75AE1" w:rsidP="003D2E1D">
            <w:pPr>
              <w:pStyle w:val="rowtabella0"/>
              <w:rPr>
                <w:color w:val="002060"/>
              </w:rPr>
            </w:pPr>
            <w:r w:rsidRPr="00F96E2E">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723BE2" w14:textId="77777777" w:rsidR="00C75AE1" w:rsidRPr="00F96E2E" w:rsidRDefault="00C75AE1" w:rsidP="003D2E1D">
            <w:pPr>
              <w:pStyle w:val="rowtabella0"/>
              <w:rPr>
                <w:color w:val="002060"/>
              </w:rPr>
            </w:pPr>
            <w:r w:rsidRPr="00F96E2E">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70061F"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A7B5DF" w14:textId="77777777" w:rsidR="00C75AE1" w:rsidRPr="00F96E2E" w:rsidRDefault="00C75AE1" w:rsidP="003D2E1D">
            <w:pPr>
              <w:pStyle w:val="rowtabella0"/>
              <w:rPr>
                <w:color w:val="002060"/>
              </w:rPr>
            </w:pPr>
            <w:r w:rsidRPr="00F96E2E">
              <w:rPr>
                <w:color w:val="002060"/>
              </w:rPr>
              <w:t>25/11/2023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F8F810" w14:textId="77777777" w:rsidR="00C75AE1" w:rsidRPr="00F96E2E" w:rsidRDefault="00C75AE1" w:rsidP="003D2E1D">
            <w:pPr>
              <w:pStyle w:val="rowtabella0"/>
              <w:rPr>
                <w:color w:val="002060"/>
              </w:rPr>
            </w:pPr>
            <w:r w:rsidRPr="00F96E2E">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5165A9" w14:textId="77777777" w:rsidR="00C75AE1" w:rsidRPr="00F96E2E" w:rsidRDefault="00C75AE1" w:rsidP="003D2E1D">
            <w:pPr>
              <w:pStyle w:val="rowtabella0"/>
              <w:rPr>
                <w:color w:val="002060"/>
              </w:rPr>
            </w:pPr>
            <w:r w:rsidRPr="00F96E2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B5FB28" w14:textId="77777777" w:rsidR="00C75AE1" w:rsidRPr="00F96E2E" w:rsidRDefault="00C75AE1" w:rsidP="003D2E1D">
            <w:pPr>
              <w:pStyle w:val="rowtabella0"/>
              <w:rPr>
                <w:color w:val="002060"/>
              </w:rPr>
            </w:pPr>
            <w:r w:rsidRPr="00F96E2E">
              <w:rPr>
                <w:color w:val="002060"/>
              </w:rPr>
              <w:t>LOCALITA' CANDIA</w:t>
            </w:r>
          </w:p>
        </w:tc>
      </w:tr>
      <w:tr w:rsidR="00C75AE1" w:rsidRPr="00F96E2E" w14:paraId="7C3AAD47" w14:textId="77777777" w:rsidTr="003D2E1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A4DFA6" w14:textId="77777777" w:rsidR="00C75AE1" w:rsidRPr="00F96E2E" w:rsidRDefault="00C75AE1" w:rsidP="003D2E1D">
            <w:pPr>
              <w:pStyle w:val="rowtabella0"/>
              <w:rPr>
                <w:color w:val="002060"/>
              </w:rPr>
            </w:pPr>
            <w:r w:rsidRPr="00F96E2E">
              <w:rPr>
                <w:color w:val="002060"/>
              </w:rPr>
              <w:lastRenderedPageBreak/>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24CAEF" w14:textId="77777777" w:rsidR="00C75AE1" w:rsidRPr="00F96E2E" w:rsidRDefault="00C75AE1" w:rsidP="003D2E1D">
            <w:pPr>
              <w:pStyle w:val="rowtabella0"/>
              <w:rPr>
                <w:color w:val="002060"/>
              </w:rPr>
            </w:pPr>
            <w:r w:rsidRPr="00F96E2E">
              <w:rPr>
                <w:color w:val="002060"/>
              </w:rPr>
              <w:t>CARISSIMI 2016</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89EE51"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887BCF" w14:textId="77777777" w:rsidR="00C75AE1" w:rsidRPr="00F96E2E" w:rsidRDefault="00C75AE1" w:rsidP="003D2E1D">
            <w:pPr>
              <w:pStyle w:val="rowtabella0"/>
              <w:rPr>
                <w:color w:val="002060"/>
              </w:rPr>
            </w:pPr>
            <w:r w:rsidRPr="00F96E2E">
              <w:rPr>
                <w:color w:val="002060"/>
              </w:rPr>
              <w:t>25/11/2023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027AA2" w14:textId="77777777" w:rsidR="00C75AE1" w:rsidRPr="00F96E2E" w:rsidRDefault="00C75AE1" w:rsidP="003D2E1D">
            <w:pPr>
              <w:pStyle w:val="rowtabella0"/>
              <w:rPr>
                <w:color w:val="002060"/>
              </w:rPr>
            </w:pPr>
            <w:r w:rsidRPr="00F96E2E">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2768CD" w14:textId="77777777" w:rsidR="00C75AE1" w:rsidRPr="00F96E2E" w:rsidRDefault="00C75AE1" w:rsidP="003D2E1D">
            <w:pPr>
              <w:pStyle w:val="rowtabella0"/>
              <w:rPr>
                <w:color w:val="002060"/>
              </w:rPr>
            </w:pPr>
            <w:r w:rsidRPr="00F96E2E">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EC530B" w14:textId="77777777" w:rsidR="00C75AE1" w:rsidRPr="00F96E2E" w:rsidRDefault="00C75AE1" w:rsidP="003D2E1D">
            <w:pPr>
              <w:pStyle w:val="rowtabella0"/>
              <w:rPr>
                <w:color w:val="002060"/>
              </w:rPr>
            </w:pPr>
            <w:r w:rsidRPr="00F96E2E">
              <w:rPr>
                <w:color w:val="002060"/>
              </w:rPr>
              <w:t>VIA FALCONARA</w:t>
            </w:r>
          </w:p>
        </w:tc>
      </w:tr>
    </w:tbl>
    <w:p w14:paraId="7216664A" w14:textId="77777777" w:rsidR="00C75AE1" w:rsidRPr="00F96E2E" w:rsidRDefault="00C75AE1" w:rsidP="00C75AE1">
      <w:pPr>
        <w:pStyle w:val="breakline"/>
        <w:rPr>
          <w:rFonts w:eastAsiaTheme="minorEastAsia"/>
          <w:color w:val="002060"/>
        </w:rPr>
      </w:pPr>
    </w:p>
    <w:p w14:paraId="605F1B7E" w14:textId="77777777" w:rsidR="00C75AE1" w:rsidRPr="00F96E2E" w:rsidRDefault="00C75AE1" w:rsidP="00C75AE1">
      <w:pPr>
        <w:pStyle w:val="breakline"/>
        <w:rPr>
          <w:color w:val="002060"/>
        </w:rPr>
      </w:pPr>
    </w:p>
    <w:p w14:paraId="3BAE9F4B" w14:textId="77777777" w:rsidR="00C75AE1" w:rsidRPr="00F96E2E" w:rsidRDefault="00C75AE1" w:rsidP="00C75AE1">
      <w:pPr>
        <w:pStyle w:val="breakline"/>
        <w:rPr>
          <w:color w:val="002060"/>
        </w:rPr>
      </w:pPr>
    </w:p>
    <w:p w14:paraId="3521D704" w14:textId="77777777" w:rsidR="00C75AE1" w:rsidRPr="00F96E2E" w:rsidRDefault="00C75AE1" w:rsidP="00C75AE1">
      <w:pPr>
        <w:pStyle w:val="sottotitolocampionato10"/>
        <w:rPr>
          <w:color w:val="002060"/>
        </w:rPr>
      </w:pPr>
      <w:r w:rsidRPr="00F96E2E">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7"/>
        <w:gridCol w:w="385"/>
        <w:gridCol w:w="898"/>
        <w:gridCol w:w="1175"/>
        <w:gridCol w:w="1558"/>
        <w:gridCol w:w="1547"/>
      </w:tblGrid>
      <w:tr w:rsidR="00C75AE1" w:rsidRPr="00F96E2E" w14:paraId="6B631870" w14:textId="77777777" w:rsidTr="003D2E1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274F7" w14:textId="77777777" w:rsidR="00C75AE1" w:rsidRPr="00F96E2E" w:rsidRDefault="00C75AE1" w:rsidP="003D2E1D">
            <w:pPr>
              <w:pStyle w:val="headertabella0"/>
              <w:rPr>
                <w:color w:val="002060"/>
              </w:rPr>
            </w:pPr>
            <w:r w:rsidRPr="00F96E2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E10A2" w14:textId="77777777" w:rsidR="00C75AE1" w:rsidRPr="00F96E2E" w:rsidRDefault="00C75AE1" w:rsidP="003D2E1D">
            <w:pPr>
              <w:pStyle w:val="headertabella0"/>
              <w:rPr>
                <w:color w:val="002060"/>
              </w:rPr>
            </w:pPr>
            <w:r w:rsidRPr="00F96E2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0D5B8" w14:textId="77777777" w:rsidR="00C75AE1" w:rsidRPr="00F96E2E" w:rsidRDefault="00C75AE1" w:rsidP="003D2E1D">
            <w:pPr>
              <w:pStyle w:val="headertabella0"/>
              <w:rPr>
                <w:color w:val="002060"/>
              </w:rPr>
            </w:pPr>
            <w:r w:rsidRPr="00F96E2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3B687" w14:textId="77777777" w:rsidR="00C75AE1" w:rsidRPr="00F96E2E" w:rsidRDefault="00C75AE1" w:rsidP="003D2E1D">
            <w:pPr>
              <w:pStyle w:val="headertabella0"/>
              <w:rPr>
                <w:color w:val="002060"/>
              </w:rPr>
            </w:pPr>
            <w:r w:rsidRPr="00F96E2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E4C36" w14:textId="77777777" w:rsidR="00C75AE1" w:rsidRPr="00F96E2E" w:rsidRDefault="00C75AE1" w:rsidP="003D2E1D">
            <w:pPr>
              <w:pStyle w:val="headertabella0"/>
              <w:rPr>
                <w:color w:val="002060"/>
              </w:rPr>
            </w:pPr>
            <w:r w:rsidRPr="00F96E2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E6E22" w14:textId="77777777" w:rsidR="00C75AE1" w:rsidRPr="00F96E2E" w:rsidRDefault="00C75AE1" w:rsidP="003D2E1D">
            <w:pPr>
              <w:pStyle w:val="headertabella0"/>
              <w:rPr>
                <w:color w:val="002060"/>
              </w:rPr>
            </w:pPr>
            <w:proofErr w:type="spellStart"/>
            <w:r w:rsidRPr="00F96E2E">
              <w:rPr>
                <w:color w:val="002060"/>
              </w:rPr>
              <w:t>Localita'</w:t>
            </w:r>
            <w:proofErr w:type="spellEnd"/>
            <w:r w:rsidRPr="00F96E2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4093C" w14:textId="77777777" w:rsidR="00C75AE1" w:rsidRPr="00F96E2E" w:rsidRDefault="00C75AE1" w:rsidP="003D2E1D">
            <w:pPr>
              <w:pStyle w:val="headertabella0"/>
              <w:rPr>
                <w:color w:val="002060"/>
              </w:rPr>
            </w:pPr>
            <w:r w:rsidRPr="00F96E2E">
              <w:rPr>
                <w:color w:val="002060"/>
              </w:rPr>
              <w:t>Indirizzo Impianto</w:t>
            </w:r>
          </w:p>
        </w:tc>
      </w:tr>
      <w:tr w:rsidR="00C75AE1" w:rsidRPr="00F96E2E" w14:paraId="6B0B8A90" w14:textId="77777777" w:rsidTr="003D2E1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AD7221" w14:textId="77777777" w:rsidR="00C75AE1" w:rsidRPr="00F96E2E" w:rsidRDefault="00C75AE1" w:rsidP="003D2E1D">
            <w:pPr>
              <w:pStyle w:val="rowtabella0"/>
              <w:rPr>
                <w:color w:val="002060"/>
              </w:rPr>
            </w:pPr>
            <w:r w:rsidRPr="00F96E2E">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003621" w14:textId="77777777" w:rsidR="00C75AE1" w:rsidRPr="00F96E2E" w:rsidRDefault="00C75AE1" w:rsidP="003D2E1D">
            <w:pPr>
              <w:pStyle w:val="rowtabella0"/>
              <w:rPr>
                <w:color w:val="002060"/>
              </w:rPr>
            </w:pPr>
            <w:r w:rsidRPr="00F96E2E">
              <w:rPr>
                <w:color w:val="002060"/>
              </w:rPr>
              <w:t>POLISPORTIVA VICTORIA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29572B" w14:textId="77777777" w:rsidR="00C75AE1" w:rsidRPr="00F96E2E" w:rsidRDefault="00C75AE1" w:rsidP="003D2E1D">
            <w:pPr>
              <w:pStyle w:val="rowtabella0"/>
              <w:jc w:val="center"/>
              <w:rPr>
                <w:color w:val="002060"/>
              </w:rPr>
            </w:pPr>
            <w:r w:rsidRPr="00F96E2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01FBE4" w14:textId="77777777" w:rsidR="00C75AE1" w:rsidRPr="00F96E2E" w:rsidRDefault="00C75AE1" w:rsidP="003D2E1D">
            <w:pPr>
              <w:pStyle w:val="rowtabella0"/>
              <w:rPr>
                <w:color w:val="002060"/>
              </w:rPr>
            </w:pPr>
            <w:r w:rsidRPr="00F96E2E">
              <w:rPr>
                <w:color w:val="002060"/>
              </w:rPr>
              <w:t>24/11/2023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29298E" w14:textId="77777777" w:rsidR="00C75AE1" w:rsidRPr="00F96E2E" w:rsidRDefault="00C75AE1" w:rsidP="003D2E1D">
            <w:pPr>
              <w:pStyle w:val="rowtabella0"/>
              <w:rPr>
                <w:color w:val="002060"/>
              </w:rPr>
            </w:pPr>
            <w:r w:rsidRPr="00F96E2E">
              <w:rPr>
                <w:color w:val="002060"/>
              </w:rPr>
              <w:t>5254 PALLONE GEODETICO "F. ORSELLI"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2BEA41" w14:textId="77777777" w:rsidR="00C75AE1" w:rsidRPr="00F96E2E" w:rsidRDefault="00C75AE1" w:rsidP="003D2E1D">
            <w:pPr>
              <w:pStyle w:val="rowtabella0"/>
              <w:rPr>
                <w:color w:val="002060"/>
              </w:rPr>
            </w:pPr>
            <w:r w:rsidRPr="00F96E2E">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C685E5" w14:textId="77777777" w:rsidR="00C75AE1" w:rsidRPr="00F96E2E" w:rsidRDefault="00C75AE1" w:rsidP="003D2E1D">
            <w:pPr>
              <w:pStyle w:val="rowtabella0"/>
              <w:rPr>
                <w:color w:val="002060"/>
              </w:rPr>
            </w:pPr>
            <w:r w:rsidRPr="00F96E2E">
              <w:rPr>
                <w:color w:val="002060"/>
              </w:rPr>
              <w:t>VIA DELLO SPORT</w:t>
            </w:r>
          </w:p>
        </w:tc>
      </w:tr>
      <w:tr w:rsidR="00C75AE1" w:rsidRPr="00F96E2E" w14:paraId="54745D65"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CFB77D" w14:textId="77777777" w:rsidR="00C75AE1" w:rsidRPr="00F96E2E" w:rsidRDefault="00C75AE1" w:rsidP="003D2E1D">
            <w:pPr>
              <w:pStyle w:val="rowtabella0"/>
              <w:rPr>
                <w:color w:val="002060"/>
              </w:rPr>
            </w:pPr>
            <w:r w:rsidRPr="00F96E2E">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BF15F2" w14:textId="77777777" w:rsidR="00C75AE1" w:rsidRPr="00F96E2E" w:rsidRDefault="00C75AE1" w:rsidP="003D2E1D">
            <w:pPr>
              <w:pStyle w:val="rowtabella0"/>
              <w:rPr>
                <w:color w:val="002060"/>
              </w:rPr>
            </w:pPr>
            <w:r w:rsidRPr="00F96E2E">
              <w:rPr>
                <w:color w:val="002060"/>
              </w:rPr>
              <w:t>NUOVA OTTRANO 98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B9AF19"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7EFED0" w14:textId="77777777" w:rsidR="00C75AE1" w:rsidRPr="00F96E2E" w:rsidRDefault="00C75AE1" w:rsidP="003D2E1D">
            <w:pPr>
              <w:pStyle w:val="rowtabella0"/>
              <w:rPr>
                <w:color w:val="002060"/>
              </w:rPr>
            </w:pPr>
            <w:r w:rsidRPr="00F96E2E">
              <w:rPr>
                <w:color w:val="002060"/>
              </w:rPr>
              <w:t>24/11/2023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025C44" w14:textId="77777777" w:rsidR="00C75AE1" w:rsidRPr="00F96E2E" w:rsidRDefault="00C75AE1" w:rsidP="003D2E1D">
            <w:pPr>
              <w:pStyle w:val="rowtabella0"/>
              <w:rPr>
                <w:color w:val="002060"/>
              </w:rPr>
            </w:pPr>
            <w:r w:rsidRPr="00F96E2E">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9A4E89" w14:textId="77777777" w:rsidR="00C75AE1" w:rsidRPr="00F96E2E" w:rsidRDefault="00C75AE1" w:rsidP="003D2E1D">
            <w:pPr>
              <w:pStyle w:val="rowtabella0"/>
              <w:rPr>
                <w:color w:val="002060"/>
              </w:rPr>
            </w:pPr>
            <w:r w:rsidRPr="00F96E2E">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C3893A" w14:textId="77777777" w:rsidR="00C75AE1" w:rsidRPr="00F96E2E" w:rsidRDefault="00C75AE1" w:rsidP="003D2E1D">
            <w:pPr>
              <w:pStyle w:val="rowtabella0"/>
              <w:rPr>
                <w:color w:val="002060"/>
              </w:rPr>
            </w:pPr>
            <w:r w:rsidRPr="00F96E2E">
              <w:rPr>
                <w:color w:val="002060"/>
              </w:rPr>
              <w:t>VIA CERQUATTI</w:t>
            </w:r>
          </w:p>
        </w:tc>
      </w:tr>
      <w:tr w:rsidR="00C75AE1" w:rsidRPr="00F96E2E" w14:paraId="523C81C5"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2FD80B" w14:textId="77777777" w:rsidR="00C75AE1" w:rsidRPr="00F96E2E" w:rsidRDefault="00C75AE1" w:rsidP="003D2E1D">
            <w:pPr>
              <w:pStyle w:val="rowtabella0"/>
              <w:rPr>
                <w:color w:val="002060"/>
              </w:rPr>
            </w:pPr>
            <w:r w:rsidRPr="00F96E2E">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7FC423" w14:textId="77777777" w:rsidR="00C75AE1" w:rsidRPr="00F96E2E" w:rsidRDefault="00C75AE1" w:rsidP="003D2E1D">
            <w:pPr>
              <w:pStyle w:val="rowtabella0"/>
              <w:rPr>
                <w:color w:val="002060"/>
              </w:rPr>
            </w:pPr>
            <w:r w:rsidRPr="00F96E2E">
              <w:rPr>
                <w:color w:val="002060"/>
              </w:rPr>
              <w:t>POLISPORTIVA UROBORO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9437A5"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27B957" w14:textId="77777777" w:rsidR="00C75AE1" w:rsidRPr="00F96E2E" w:rsidRDefault="00C75AE1" w:rsidP="003D2E1D">
            <w:pPr>
              <w:pStyle w:val="rowtabella0"/>
              <w:rPr>
                <w:color w:val="002060"/>
              </w:rPr>
            </w:pPr>
            <w:r w:rsidRPr="00F96E2E">
              <w:rPr>
                <w:color w:val="002060"/>
              </w:rPr>
              <w:t>24/11/2023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FE16F2" w14:textId="77777777" w:rsidR="00C75AE1" w:rsidRPr="00F96E2E" w:rsidRDefault="00C75AE1" w:rsidP="003D2E1D">
            <w:pPr>
              <w:pStyle w:val="rowtabella0"/>
              <w:rPr>
                <w:color w:val="002060"/>
              </w:rPr>
            </w:pPr>
            <w:r w:rsidRPr="00F96E2E">
              <w:rPr>
                <w:color w:val="002060"/>
              </w:rPr>
              <w:t>5299 CENTRO SP. POL. "</w:t>
            </w:r>
            <w:proofErr w:type="gramStart"/>
            <w:r w:rsidRPr="00F96E2E">
              <w:rPr>
                <w:color w:val="002060"/>
              </w:rPr>
              <w:t>R.GATTARI</w:t>
            </w:r>
            <w:proofErr w:type="gramEnd"/>
            <w:r w:rsidRPr="00F96E2E">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C321AD" w14:textId="77777777" w:rsidR="00C75AE1" w:rsidRPr="00F96E2E" w:rsidRDefault="00C75AE1" w:rsidP="003D2E1D">
            <w:pPr>
              <w:pStyle w:val="rowtabella0"/>
              <w:rPr>
                <w:color w:val="002060"/>
              </w:rPr>
            </w:pPr>
            <w:r w:rsidRPr="00F96E2E">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EFA292" w14:textId="77777777" w:rsidR="00C75AE1" w:rsidRPr="00F96E2E" w:rsidRDefault="00C75AE1" w:rsidP="003D2E1D">
            <w:pPr>
              <w:pStyle w:val="rowtabella0"/>
              <w:rPr>
                <w:color w:val="002060"/>
              </w:rPr>
            </w:pPr>
            <w:r w:rsidRPr="00F96E2E">
              <w:rPr>
                <w:color w:val="002060"/>
              </w:rPr>
              <w:t>VIA TAGLIAMENTO</w:t>
            </w:r>
          </w:p>
        </w:tc>
      </w:tr>
      <w:tr w:rsidR="00C75AE1" w:rsidRPr="00F96E2E" w14:paraId="113EDD5F"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4B4E63" w14:textId="77777777" w:rsidR="00C75AE1" w:rsidRPr="00F96E2E" w:rsidRDefault="00C75AE1" w:rsidP="003D2E1D">
            <w:pPr>
              <w:pStyle w:val="rowtabella0"/>
              <w:rPr>
                <w:color w:val="002060"/>
              </w:rPr>
            </w:pPr>
            <w:r w:rsidRPr="00F96E2E">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0B146A" w14:textId="77777777" w:rsidR="00C75AE1" w:rsidRPr="00F96E2E" w:rsidRDefault="00C75AE1" w:rsidP="003D2E1D">
            <w:pPr>
              <w:pStyle w:val="rowtabella0"/>
              <w:rPr>
                <w:color w:val="002060"/>
              </w:rPr>
            </w:pPr>
            <w:r w:rsidRPr="00F96E2E">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1B0871"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1F9A0A" w14:textId="77777777" w:rsidR="00C75AE1" w:rsidRPr="00F96E2E" w:rsidRDefault="00C75AE1" w:rsidP="003D2E1D">
            <w:pPr>
              <w:pStyle w:val="rowtabella0"/>
              <w:rPr>
                <w:color w:val="002060"/>
              </w:rPr>
            </w:pPr>
            <w:r w:rsidRPr="00F96E2E">
              <w:rPr>
                <w:color w:val="002060"/>
              </w:rPr>
              <w:t>24/11/2023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6533F3" w14:textId="77777777" w:rsidR="00C75AE1" w:rsidRPr="00F96E2E" w:rsidRDefault="00C75AE1" w:rsidP="003D2E1D">
            <w:pPr>
              <w:pStyle w:val="rowtabella0"/>
              <w:rPr>
                <w:color w:val="002060"/>
              </w:rPr>
            </w:pPr>
            <w:r w:rsidRPr="00F96E2E">
              <w:rPr>
                <w:color w:val="002060"/>
              </w:rPr>
              <w:t>5079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869B3C" w14:textId="77777777" w:rsidR="00C75AE1" w:rsidRPr="00F96E2E" w:rsidRDefault="00C75AE1" w:rsidP="003D2E1D">
            <w:pPr>
              <w:pStyle w:val="rowtabella0"/>
              <w:rPr>
                <w:color w:val="002060"/>
              </w:rPr>
            </w:pPr>
            <w:r w:rsidRPr="00F96E2E">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FE4237" w14:textId="77777777" w:rsidR="00C75AE1" w:rsidRPr="00F96E2E" w:rsidRDefault="00C75AE1" w:rsidP="003D2E1D">
            <w:pPr>
              <w:pStyle w:val="rowtabella0"/>
              <w:rPr>
                <w:color w:val="002060"/>
              </w:rPr>
            </w:pPr>
            <w:r w:rsidRPr="00F96E2E">
              <w:rPr>
                <w:color w:val="002060"/>
              </w:rPr>
              <w:t>VIA GHANDI - FRAZ. CROCETTE</w:t>
            </w:r>
          </w:p>
        </w:tc>
      </w:tr>
      <w:tr w:rsidR="00C75AE1" w:rsidRPr="00F96E2E" w14:paraId="03081F39"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BF517D" w14:textId="77777777" w:rsidR="00C75AE1" w:rsidRPr="00F96E2E" w:rsidRDefault="00C75AE1" w:rsidP="003D2E1D">
            <w:pPr>
              <w:pStyle w:val="rowtabella0"/>
              <w:rPr>
                <w:color w:val="002060"/>
              </w:rPr>
            </w:pPr>
            <w:r w:rsidRPr="00F96E2E">
              <w:rPr>
                <w:color w:val="002060"/>
              </w:rPr>
              <w:t>GAGLIOLE 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A6094B" w14:textId="77777777" w:rsidR="00C75AE1" w:rsidRPr="00F96E2E" w:rsidRDefault="00C75AE1" w:rsidP="003D2E1D">
            <w:pPr>
              <w:pStyle w:val="rowtabella0"/>
              <w:rPr>
                <w:color w:val="002060"/>
              </w:rPr>
            </w:pPr>
            <w:r w:rsidRPr="00F96E2E">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BF56C3"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7072D9" w14:textId="77777777" w:rsidR="00C75AE1" w:rsidRPr="00F96E2E" w:rsidRDefault="00C75AE1" w:rsidP="003D2E1D">
            <w:pPr>
              <w:pStyle w:val="rowtabella0"/>
              <w:rPr>
                <w:color w:val="002060"/>
              </w:rPr>
            </w:pPr>
            <w:r w:rsidRPr="00F96E2E">
              <w:rPr>
                <w:color w:val="002060"/>
              </w:rPr>
              <w:t>24/11/2023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F2B9FD" w14:textId="77777777" w:rsidR="00C75AE1" w:rsidRPr="00F96E2E" w:rsidRDefault="00C75AE1" w:rsidP="003D2E1D">
            <w:pPr>
              <w:pStyle w:val="rowtabella0"/>
              <w:rPr>
                <w:color w:val="002060"/>
              </w:rPr>
            </w:pPr>
            <w:r w:rsidRPr="00F96E2E">
              <w:rPr>
                <w:color w:val="002060"/>
              </w:rPr>
              <w:t>5203 IMPIANTO SPORTIVO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D5D982" w14:textId="77777777" w:rsidR="00C75AE1" w:rsidRPr="00F96E2E" w:rsidRDefault="00C75AE1" w:rsidP="003D2E1D">
            <w:pPr>
              <w:pStyle w:val="rowtabella0"/>
              <w:rPr>
                <w:color w:val="002060"/>
              </w:rPr>
            </w:pPr>
            <w:r w:rsidRPr="00F96E2E">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060559" w14:textId="77777777" w:rsidR="00C75AE1" w:rsidRPr="00F96E2E" w:rsidRDefault="00C75AE1" w:rsidP="003D2E1D">
            <w:pPr>
              <w:pStyle w:val="rowtabella0"/>
              <w:rPr>
                <w:color w:val="002060"/>
              </w:rPr>
            </w:pPr>
            <w:r w:rsidRPr="00F96E2E">
              <w:rPr>
                <w:color w:val="002060"/>
              </w:rPr>
              <w:t>LOC. "LE CALVIE"</w:t>
            </w:r>
          </w:p>
        </w:tc>
      </w:tr>
      <w:tr w:rsidR="00C75AE1" w:rsidRPr="00F96E2E" w14:paraId="4F82D24D" w14:textId="77777777" w:rsidTr="003D2E1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A272CB" w14:textId="77777777" w:rsidR="00C75AE1" w:rsidRPr="00F96E2E" w:rsidRDefault="00C75AE1" w:rsidP="003D2E1D">
            <w:pPr>
              <w:pStyle w:val="rowtabella0"/>
              <w:rPr>
                <w:color w:val="002060"/>
              </w:rPr>
            </w:pPr>
            <w:r w:rsidRPr="00F96E2E">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1AD295" w14:textId="77777777" w:rsidR="00C75AE1" w:rsidRPr="00F96E2E" w:rsidRDefault="00C75AE1" w:rsidP="003D2E1D">
            <w:pPr>
              <w:pStyle w:val="rowtabella0"/>
              <w:rPr>
                <w:color w:val="002060"/>
              </w:rPr>
            </w:pPr>
            <w:r w:rsidRPr="00F96E2E">
              <w:rPr>
                <w:color w:val="002060"/>
              </w:rPr>
              <w:t>AURORA TREIA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0D59C5"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39CAE3" w14:textId="77777777" w:rsidR="00C75AE1" w:rsidRPr="00F96E2E" w:rsidRDefault="00C75AE1" w:rsidP="003D2E1D">
            <w:pPr>
              <w:pStyle w:val="rowtabella0"/>
              <w:rPr>
                <w:color w:val="002060"/>
              </w:rPr>
            </w:pPr>
            <w:r w:rsidRPr="00F96E2E">
              <w:rPr>
                <w:color w:val="002060"/>
              </w:rPr>
              <w:t>24/11/2023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2924A8" w14:textId="77777777" w:rsidR="00C75AE1" w:rsidRPr="00F96E2E" w:rsidRDefault="00C75AE1" w:rsidP="003D2E1D">
            <w:pPr>
              <w:pStyle w:val="rowtabella0"/>
              <w:rPr>
                <w:color w:val="002060"/>
              </w:rPr>
            </w:pPr>
            <w:r w:rsidRPr="00F96E2E">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7011BA" w14:textId="77777777" w:rsidR="00C75AE1" w:rsidRPr="00F96E2E" w:rsidRDefault="00C75AE1" w:rsidP="003D2E1D">
            <w:pPr>
              <w:pStyle w:val="rowtabella0"/>
              <w:rPr>
                <w:color w:val="002060"/>
              </w:rPr>
            </w:pPr>
            <w:r w:rsidRPr="00F96E2E">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64FE76" w14:textId="77777777" w:rsidR="00C75AE1" w:rsidRPr="00F96E2E" w:rsidRDefault="00C75AE1" w:rsidP="003D2E1D">
            <w:pPr>
              <w:pStyle w:val="rowtabella0"/>
              <w:rPr>
                <w:color w:val="002060"/>
              </w:rPr>
            </w:pPr>
            <w:r w:rsidRPr="00F96E2E">
              <w:rPr>
                <w:color w:val="002060"/>
              </w:rPr>
              <w:t xml:space="preserve">VIA </w:t>
            </w:r>
            <w:proofErr w:type="gramStart"/>
            <w:r w:rsidRPr="00F96E2E">
              <w:rPr>
                <w:color w:val="002060"/>
              </w:rPr>
              <w:t>B.BUOZZI</w:t>
            </w:r>
            <w:proofErr w:type="gramEnd"/>
          </w:p>
        </w:tc>
      </w:tr>
    </w:tbl>
    <w:p w14:paraId="68CAC137" w14:textId="77777777" w:rsidR="00C75AE1" w:rsidRPr="00F96E2E" w:rsidRDefault="00C75AE1" w:rsidP="00C75AE1">
      <w:pPr>
        <w:pStyle w:val="breakline"/>
        <w:rPr>
          <w:rFonts w:eastAsiaTheme="minorEastAsia"/>
          <w:color w:val="002060"/>
        </w:rPr>
      </w:pPr>
    </w:p>
    <w:p w14:paraId="456354BD" w14:textId="77777777" w:rsidR="00C75AE1" w:rsidRPr="00F96E2E" w:rsidRDefault="00C75AE1" w:rsidP="00C75AE1">
      <w:pPr>
        <w:pStyle w:val="breakline"/>
        <w:rPr>
          <w:color w:val="002060"/>
        </w:rPr>
      </w:pPr>
    </w:p>
    <w:p w14:paraId="0EB6B6DF" w14:textId="77777777" w:rsidR="00C75AE1" w:rsidRPr="00F96E2E" w:rsidRDefault="00C75AE1" w:rsidP="00C75AE1">
      <w:pPr>
        <w:pStyle w:val="breakline"/>
        <w:rPr>
          <w:color w:val="002060"/>
        </w:rPr>
      </w:pPr>
    </w:p>
    <w:p w14:paraId="1292452F" w14:textId="77777777" w:rsidR="00C75AE1" w:rsidRPr="00F96E2E" w:rsidRDefault="00C75AE1" w:rsidP="00C75AE1">
      <w:pPr>
        <w:pStyle w:val="sottotitolocampionato10"/>
        <w:rPr>
          <w:color w:val="002060"/>
        </w:rPr>
      </w:pPr>
      <w:r w:rsidRPr="00F96E2E">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20"/>
        <w:gridCol w:w="385"/>
        <w:gridCol w:w="898"/>
        <w:gridCol w:w="1198"/>
        <w:gridCol w:w="1548"/>
        <w:gridCol w:w="1547"/>
      </w:tblGrid>
      <w:tr w:rsidR="00C75AE1" w:rsidRPr="00F96E2E" w14:paraId="33996796" w14:textId="77777777" w:rsidTr="003D2E1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4CA15" w14:textId="77777777" w:rsidR="00C75AE1" w:rsidRPr="00F96E2E" w:rsidRDefault="00C75AE1" w:rsidP="003D2E1D">
            <w:pPr>
              <w:pStyle w:val="headertabella0"/>
              <w:rPr>
                <w:color w:val="002060"/>
              </w:rPr>
            </w:pPr>
            <w:r w:rsidRPr="00F96E2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94F55" w14:textId="77777777" w:rsidR="00C75AE1" w:rsidRPr="00F96E2E" w:rsidRDefault="00C75AE1" w:rsidP="003D2E1D">
            <w:pPr>
              <w:pStyle w:val="headertabella0"/>
              <w:rPr>
                <w:color w:val="002060"/>
              </w:rPr>
            </w:pPr>
            <w:r w:rsidRPr="00F96E2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56990" w14:textId="77777777" w:rsidR="00C75AE1" w:rsidRPr="00F96E2E" w:rsidRDefault="00C75AE1" w:rsidP="003D2E1D">
            <w:pPr>
              <w:pStyle w:val="headertabella0"/>
              <w:rPr>
                <w:color w:val="002060"/>
              </w:rPr>
            </w:pPr>
            <w:r w:rsidRPr="00F96E2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F928E" w14:textId="77777777" w:rsidR="00C75AE1" w:rsidRPr="00F96E2E" w:rsidRDefault="00C75AE1" w:rsidP="003D2E1D">
            <w:pPr>
              <w:pStyle w:val="headertabella0"/>
              <w:rPr>
                <w:color w:val="002060"/>
              </w:rPr>
            </w:pPr>
            <w:r w:rsidRPr="00F96E2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611E1" w14:textId="77777777" w:rsidR="00C75AE1" w:rsidRPr="00F96E2E" w:rsidRDefault="00C75AE1" w:rsidP="003D2E1D">
            <w:pPr>
              <w:pStyle w:val="headertabella0"/>
              <w:rPr>
                <w:color w:val="002060"/>
              </w:rPr>
            </w:pPr>
            <w:r w:rsidRPr="00F96E2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8925F" w14:textId="77777777" w:rsidR="00C75AE1" w:rsidRPr="00F96E2E" w:rsidRDefault="00C75AE1" w:rsidP="003D2E1D">
            <w:pPr>
              <w:pStyle w:val="headertabella0"/>
              <w:rPr>
                <w:color w:val="002060"/>
              </w:rPr>
            </w:pPr>
            <w:proofErr w:type="spellStart"/>
            <w:r w:rsidRPr="00F96E2E">
              <w:rPr>
                <w:color w:val="002060"/>
              </w:rPr>
              <w:t>Localita'</w:t>
            </w:r>
            <w:proofErr w:type="spellEnd"/>
            <w:r w:rsidRPr="00F96E2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411BD" w14:textId="77777777" w:rsidR="00C75AE1" w:rsidRPr="00F96E2E" w:rsidRDefault="00C75AE1" w:rsidP="003D2E1D">
            <w:pPr>
              <w:pStyle w:val="headertabella0"/>
              <w:rPr>
                <w:color w:val="002060"/>
              </w:rPr>
            </w:pPr>
            <w:r w:rsidRPr="00F96E2E">
              <w:rPr>
                <w:color w:val="002060"/>
              </w:rPr>
              <w:t>Indirizzo Impianto</w:t>
            </w:r>
          </w:p>
        </w:tc>
      </w:tr>
      <w:tr w:rsidR="00C75AE1" w:rsidRPr="00F96E2E" w14:paraId="46B8CFEA" w14:textId="77777777" w:rsidTr="003D2E1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27BCDC" w14:textId="77777777" w:rsidR="00C75AE1" w:rsidRPr="00F96E2E" w:rsidRDefault="00C75AE1" w:rsidP="003D2E1D">
            <w:pPr>
              <w:pStyle w:val="rowtabella0"/>
              <w:rPr>
                <w:color w:val="002060"/>
              </w:rPr>
            </w:pPr>
            <w:r w:rsidRPr="00F96E2E">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8515D1" w14:textId="77777777" w:rsidR="00C75AE1" w:rsidRPr="00F96E2E" w:rsidRDefault="00C75AE1" w:rsidP="003D2E1D">
            <w:pPr>
              <w:pStyle w:val="rowtabella0"/>
              <w:rPr>
                <w:color w:val="002060"/>
              </w:rPr>
            </w:pPr>
            <w:r w:rsidRPr="00F96E2E">
              <w:rPr>
                <w:color w:val="002060"/>
              </w:rPr>
              <w:t>FUTSAL CAMPIGLIONE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A2E138" w14:textId="77777777" w:rsidR="00C75AE1" w:rsidRPr="00F96E2E" w:rsidRDefault="00C75AE1" w:rsidP="003D2E1D">
            <w:pPr>
              <w:pStyle w:val="rowtabella0"/>
              <w:jc w:val="center"/>
              <w:rPr>
                <w:color w:val="002060"/>
              </w:rPr>
            </w:pPr>
            <w:r w:rsidRPr="00F96E2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A70992" w14:textId="77777777" w:rsidR="00C75AE1" w:rsidRPr="00F96E2E" w:rsidRDefault="00C75AE1" w:rsidP="003D2E1D">
            <w:pPr>
              <w:pStyle w:val="rowtabella0"/>
              <w:rPr>
                <w:color w:val="002060"/>
              </w:rPr>
            </w:pPr>
            <w:r w:rsidRPr="00F96E2E">
              <w:rPr>
                <w:color w:val="002060"/>
              </w:rPr>
              <w:t>24/11/2023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26F2EA" w14:textId="77777777" w:rsidR="00C75AE1" w:rsidRPr="00F96E2E" w:rsidRDefault="00C75AE1" w:rsidP="003D2E1D">
            <w:pPr>
              <w:pStyle w:val="rowtabella0"/>
              <w:rPr>
                <w:color w:val="002060"/>
              </w:rPr>
            </w:pPr>
            <w:r w:rsidRPr="00F96E2E">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41E2C9" w14:textId="77777777" w:rsidR="00C75AE1" w:rsidRPr="00F96E2E" w:rsidRDefault="00C75AE1" w:rsidP="003D2E1D">
            <w:pPr>
              <w:pStyle w:val="rowtabella0"/>
              <w:rPr>
                <w:color w:val="002060"/>
              </w:rPr>
            </w:pPr>
            <w:r w:rsidRPr="00F96E2E">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A60273" w14:textId="77777777" w:rsidR="00C75AE1" w:rsidRPr="00F96E2E" w:rsidRDefault="00C75AE1" w:rsidP="003D2E1D">
            <w:pPr>
              <w:pStyle w:val="rowtabella0"/>
              <w:rPr>
                <w:color w:val="002060"/>
              </w:rPr>
            </w:pPr>
            <w:r w:rsidRPr="00F96E2E">
              <w:rPr>
                <w:color w:val="002060"/>
              </w:rPr>
              <w:t>VIA ROSSINI</w:t>
            </w:r>
          </w:p>
        </w:tc>
      </w:tr>
      <w:tr w:rsidR="00C75AE1" w:rsidRPr="00F96E2E" w14:paraId="08D71DEF"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0D318E" w14:textId="77777777" w:rsidR="00C75AE1" w:rsidRPr="00F96E2E" w:rsidRDefault="00C75AE1" w:rsidP="003D2E1D">
            <w:pPr>
              <w:pStyle w:val="rowtabella0"/>
              <w:rPr>
                <w:color w:val="002060"/>
              </w:rPr>
            </w:pPr>
            <w:r w:rsidRPr="00F96E2E">
              <w:rPr>
                <w:color w:val="002060"/>
              </w:rPr>
              <w:t>ASCOLI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32DD7F" w14:textId="77777777" w:rsidR="00C75AE1" w:rsidRPr="00F96E2E" w:rsidRDefault="00C75AE1" w:rsidP="003D2E1D">
            <w:pPr>
              <w:pStyle w:val="rowtabella0"/>
              <w:rPr>
                <w:color w:val="002060"/>
              </w:rPr>
            </w:pPr>
            <w:r w:rsidRPr="00F96E2E">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67FA80"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01BE2A" w14:textId="77777777" w:rsidR="00C75AE1" w:rsidRPr="00F96E2E" w:rsidRDefault="00C75AE1" w:rsidP="003D2E1D">
            <w:pPr>
              <w:pStyle w:val="rowtabella0"/>
              <w:rPr>
                <w:color w:val="002060"/>
              </w:rPr>
            </w:pPr>
            <w:r w:rsidRPr="00F96E2E">
              <w:rPr>
                <w:color w:val="002060"/>
              </w:rPr>
              <w:t>24/11/2023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E93DE7" w14:textId="77777777" w:rsidR="00C75AE1" w:rsidRPr="00F96E2E" w:rsidRDefault="00C75AE1" w:rsidP="003D2E1D">
            <w:pPr>
              <w:pStyle w:val="rowtabella0"/>
              <w:rPr>
                <w:color w:val="002060"/>
              </w:rPr>
            </w:pPr>
            <w:r w:rsidRPr="00F96E2E">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F8AF4A" w14:textId="77777777" w:rsidR="00C75AE1" w:rsidRPr="00F96E2E" w:rsidRDefault="00C75AE1" w:rsidP="003D2E1D">
            <w:pPr>
              <w:pStyle w:val="rowtabella0"/>
              <w:rPr>
                <w:color w:val="002060"/>
              </w:rPr>
            </w:pPr>
            <w:r w:rsidRPr="00F96E2E">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69AB22" w14:textId="77777777" w:rsidR="00C75AE1" w:rsidRPr="00F96E2E" w:rsidRDefault="00C75AE1" w:rsidP="003D2E1D">
            <w:pPr>
              <w:pStyle w:val="rowtabella0"/>
              <w:rPr>
                <w:color w:val="002060"/>
              </w:rPr>
            </w:pPr>
            <w:r w:rsidRPr="00F96E2E">
              <w:rPr>
                <w:color w:val="002060"/>
              </w:rPr>
              <w:t>VIA DELL IRIS</w:t>
            </w:r>
          </w:p>
        </w:tc>
      </w:tr>
      <w:tr w:rsidR="00C75AE1" w:rsidRPr="00F96E2E" w14:paraId="559732CB"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A40090" w14:textId="77777777" w:rsidR="00C75AE1" w:rsidRPr="00F96E2E" w:rsidRDefault="00C75AE1" w:rsidP="003D2E1D">
            <w:pPr>
              <w:pStyle w:val="rowtabella0"/>
              <w:rPr>
                <w:color w:val="002060"/>
              </w:rPr>
            </w:pPr>
            <w:r w:rsidRPr="00F96E2E">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B66AA2" w14:textId="77777777" w:rsidR="00C75AE1" w:rsidRPr="00F96E2E" w:rsidRDefault="00C75AE1" w:rsidP="003D2E1D">
            <w:pPr>
              <w:pStyle w:val="rowtabella0"/>
              <w:rPr>
                <w:color w:val="002060"/>
              </w:rPr>
            </w:pPr>
            <w:r w:rsidRPr="00F96E2E">
              <w:rPr>
                <w:color w:val="002060"/>
              </w:rPr>
              <w:t>CALCETTO CASTRUM LAURI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2585EC"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8F63A3" w14:textId="77777777" w:rsidR="00C75AE1" w:rsidRPr="00F96E2E" w:rsidRDefault="00C75AE1" w:rsidP="003D2E1D">
            <w:pPr>
              <w:pStyle w:val="rowtabella0"/>
              <w:rPr>
                <w:color w:val="002060"/>
              </w:rPr>
            </w:pPr>
            <w:r w:rsidRPr="00F96E2E">
              <w:rPr>
                <w:color w:val="002060"/>
              </w:rPr>
              <w:t>24/11/2023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EE20D5" w14:textId="77777777" w:rsidR="00C75AE1" w:rsidRPr="00F96E2E" w:rsidRDefault="00C75AE1" w:rsidP="003D2E1D">
            <w:pPr>
              <w:pStyle w:val="rowtabella0"/>
              <w:rPr>
                <w:color w:val="002060"/>
              </w:rPr>
            </w:pPr>
            <w:r w:rsidRPr="00F96E2E">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6E6332" w14:textId="77777777" w:rsidR="00C75AE1" w:rsidRPr="00F96E2E" w:rsidRDefault="00C75AE1" w:rsidP="003D2E1D">
            <w:pPr>
              <w:pStyle w:val="rowtabella0"/>
              <w:rPr>
                <w:color w:val="002060"/>
              </w:rPr>
            </w:pPr>
            <w:r w:rsidRPr="00F96E2E">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E04A82" w14:textId="77777777" w:rsidR="00C75AE1" w:rsidRPr="00F96E2E" w:rsidRDefault="00C75AE1" w:rsidP="003D2E1D">
            <w:pPr>
              <w:pStyle w:val="rowtabella0"/>
              <w:rPr>
                <w:color w:val="002060"/>
              </w:rPr>
            </w:pPr>
            <w:r w:rsidRPr="00F96E2E">
              <w:rPr>
                <w:color w:val="002060"/>
              </w:rPr>
              <w:t>VIA SALVO D'ACQUISTO</w:t>
            </w:r>
          </w:p>
        </w:tc>
      </w:tr>
      <w:tr w:rsidR="00C75AE1" w:rsidRPr="00F96E2E" w14:paraId="1FD493A4"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848039" w14:textId="77777777" w:rsidR="00C75AE1" w:rsidRPr="00F96E2E" w:rsidRDefault="00C75AE1" w:rsidP="003D2E1D">
            <w:pPr>
              <w:pStyle w:val="rowtabella0"/>
              <w:rPr>
                <w:color w:val="002060"/>
              </w:rPr>
            </w:pPr>
            <w:r w:rsidRPr="00F96E2E">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37C275" w14:textId="77777777" w:rsidR="00C75AE1" w:rsidRPr="00F96E2E" w:rsidRDefault="00C75AE1" w:rsidP="003D2E1D">
            <w:pPr>
              <w:pStyle w:val="rowtabella0"/>
              <w:rPr>
                <w:color w:val="002060"/>
              </w:rPr>
            </w:pPr>
            <w:r w:rsidRPr="00F96E2E">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2BBB61"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C0268B" w14:textId="77777777" w:rsidR="00C75AE1" w:rsidRPr="00F96E2E" w:rsidRDefault="00C75AE1" w:rsidP="003D2E1D">
            <w:pPr>
              <w:pStyle w:val="rowtabella0"/>
              <w:rPr>
                <w:color w:val="002060"/>
              </w:rPr>
            </w:pPr>
            <w:r w:rsidRPr="00F96E2E">
              <w:rPr>
                <w:color w:val="002060"/>
              </w:rPr>
              <w:t>24/11/2023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938613" w14:textId="77777777" w:rsidR="00C75AE1" w:rsidRPr="00F96E2E" w:rsidRDefault="00C75AE1" w:rsidP="003D2E1D">
            <w:pPr>
              <w:pStyle w:val="rowtabella0"/>
              <w:rPr>
                <w:color w:val="002060"/>
              </w:rPr>
            </w:pPr>
            <w:r w:rsidRPr="00F96E2E">
              <w:rPr>
                <w:color w:val="002060"/>
              </w:rPr>
              <w:t xml:space="preserve">5295 TENSOSTRUTTURA VIA </w:t>
            </w:r>
            <w:proofErr w:type="gramStart"/>
            <w:r w:rsidRPr="00F96E2E">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8B701B" w14:textId="77777777" w:rsidR="00C75AE1" w:rsidRPr="00F96E2E" w:rsidRDefault="00C75AE1" w:rsidP="003D2E1D">
            <w:pPr>
              <w:pStyle w:val="rowtabella0"/>
              <w:rPr>
                <w:color w:val="002060"/>
              </w:rPr>
            </w:pPr>
            <w:r w:rsidRPr="00F96E2E">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587030" w14:textId="77777777" w:rsidR="00C75AE1" w:rsidRPr="00F96E2E" w:rsidRDefault="00C75AE1" w:rsidP="003D2E1D">
            <w:pPr>
              <w:pStyle w:val="rowtabella0"/>
              <w:rPr>
                <w:color w:val="002060"/>
              </w:rPr>
            </w:pPr>
            <w:r w:rsidRPr="00F96E2E">
              <w:rPr>
                <w:color w:val="002060"/>
              </w:rPr>
              <w:t xml:space="preserve">VIA </w:t>
            </w:r>
            <w:proofErr w:type="gramStart"/>
            <w:r w:rsidRPr="00F96E2E">
              <w:rPr>
                <w:color w:val="002060"/>
              </w:rPr>
              <w:t>E.MATTEI</w:t>
            </w:r>
            <w:proofErr w:type="gramEnd"/>
          </w:p>
        </w:tc>
      </w:tr>
      <w:tr w:rsidR="00C75AE1" w:rsidRPr="00F96E2E" w14:paraId="4D909906"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30C8E1" w14:textId="77777777" w:rsidR="00C75AE1" w:rsidRPr="00F96E2E" w:rsidRDefault="00C75AE1" w:rsidP="003D2E1D">
            <w:pPr>
              <w:pStyle w:val="rowtabella0"/>
              <w:rPr>
                <w:color w:val="002060"/>
              </w:rPr>
            </w:pPr>
            <w:r w:rsidRPr="00F96E2E">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973276" w14:textId="77777777" w:rsidR="00C75AE1" w:rsidRPr="00F96E2E" w:rsidRDefault="00C75AE1" w:rsidP="003D2E1D">
            <w:pPr>
              <w:pStyle w:val="rowtabella0"/>
              <w:rPr>
                <w:color w:val="002060"/>
              </w:rPr>
            </w:pPr>
            <w:r w:rsidRPr="00F96E2E">
              <w:rPr>
                <w:color w:val="002060"/>
              </w:rPr>
              <w:t>SAMBENEDETTESE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77A0BA"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5DBA77" w14:textId="77777777" w:rsidR="00C75AE1" w:rsidRPr="00F96E2E" w:rsidRDefault="00C75AE1" w:rsidP="003D2E1D">
            <w:pPr>
              <w:pStyle w:val="rowtabella0"/>
              <w:rPr>
                <w:color w:val="002060"/>
              </w:rPr>
            </w:pPr>
            <w:r w:rsidRPr="00F96E2E">
              <w:rPr>
                <w:color w:val="002060"/>
              </w:rPr>
              <w:t>24/11/2023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C7383A" w14:textId="77777777" w:rsidR="00C75AE1" w:rsidRPr="00F96E2E" w:rsidRDefault="00C75AE1" w:rsidP="003D2E1D">
            <w:pPr>
              <w:pStyle w:val="rowtabella0"/>
              <w:rPr>
                <w:color w:val="002060"/>
              </w:rPr>
            </w:pPr>
            <w:r w:rsidRPr="00F96E2E">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C4F079" w14:textId="77777777" w:rsidR="00C75AE1" w:rsidRPr="00F96E2E" w:rsidRDefault="00C75AE1" w:rsidP="003D2E1D">
            <w:pPr>
              <w:pStyle w:val="rowtabella0"/>
              <w:rPr>
                <w:color w:val="002060"/>
              </w:rPr>
            </w:pPr>
            <w:r w:rsidRPr="00F96E2E">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4A1EEA" w14:textId="77777777" w:rsidR="00C75AE1" w:rsidRPr="00F96E2E" w:rsidRDefault="00C75AE1" w:rsidP="003D2E1D">
            <w:pPr>
              <w:pStyle w:val="rowtabella0"/>
              <w:rPr>
                <w:color w:val="002060"/>
              </w:rPr>
            </w:pPr>
            <w:r w:rsidRPr="00F96E2E">
              <w:rPr>
                <w:color w:val="002060"/>
              </w:rPr>
              <w:t>FRAZ.PAGLIARE VIA VECCHI</w:t>
            </w:r>
          </w:p>
        </w:tc>
      </w:tr>
      <w:tr w:rsidR="00C75AE1" w:rsidRPr="00F96E2E" w14:paraId="7C4FE4EE" w14:textId="77777777" w:rsidTr="003D2E1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4B66DB" w14:textId="77777777" w:rsidR="00C75AE1" w:rsidRPr="00F96E2E" w:rsidRDefault="00C75AE1" w:rsidP="003D2E1D">
            <w:pPr>
              <w:pStyle w:val="rowtabella0"/>
              <w:rPr>
                <w:color w:val="002060"/>
              </w:rPr>
            </w:pPr>
            <w:proofErr w:type="gramStart"/>
            <w:r w:rsidRPr="00F96E2E">
              <w:rPr>
                <w:color w:val="002060"/>
              </w:rPr>
              <w:t>U.MANDOLESI</w:t>
            </w:r>
            <w:proofErr w:type="gramEnd"/>
            <w:r w:rsidRPr="00F96E2E">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B5AAB6" w14:textId="77777777" w:rsidR="00C75AE1" w:rsidRPr="00F96E2E" w:rsidRDefault="00C75AE1" w:rsidP="003D2E1D">
            <w:pPr>
              <w:pStyle w:val="rowtabella0"/>
              <w:rPr>
                <w:color w:val="002060"/>
              </w:rPr>
            </w:pPr>
            <w:r w:rsidRPr="00F96E2E">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62E913"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945965" w14:textId="77777777" w:rsidR="00C75AE1" w:rsidRPr="00F96E2E" w:rsidRDefault="00C75AE1" w:rsidP="003D2E1D">
            <w:pPr>
              <w:pStyle w:val="rowtabella0"/>
              <w:rPr>
                <w:color w:val="002060"/>
              </w:rPr>
            </w:pPr>
            <w:r w:rsidRPr="00F96E2E">
              <w:rPr>
                <w:color w:val="002060"/>
              </w:rPr>
              <w:t>24/11/2023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3622D9" w14:textId="77777777" w:rsidR="00C75AE1" w:rsidRPr="00F96E2E" w:rsidRDefault="00C75AE1" w:rsidP="003D2E1D">
            <w:pPr>
              <w:pStyle w:val="rowtabella0"/>
              <w:rPr>
                <w:color w:val="002060"/>
              </w:rPr>
            </w:pPr>
            <w:r w:rsidRPr="00F96E2E">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E3D0A7" w14:textId="77777777" w:rsidR="00C75AE1" w:rsidRPr="00F96E2E" w:rsidRDefault="00C75AE1" w:rsidP="003D2E1D">
            <w:pPr>
              <w:pStyle w:val="rowtabella0"/>
              <w:rPr>
                <w:color w:val="002060"/>
              </w:rPr>
            </w:pPr>
            <w:r w:rsidRPr="00F96E2E">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C846C5" w14:textId="77777777" w:rsidR="00C75AE1" w:rsidRPr="00F96E2E" w:rsidRDefault="00C75AE1" w:rsidP="003D2E1D">
            <w:pPr>
              <w:pStyle w:val="rowtabella0"/>
              <w:rPr>
                <w:color w:val="002060"/>
              </w:rPr>
            </w:pPr>
            <w:r w:rsidRPr="00F96E2E">
              <w:rPr>
                <w:color w:val="002060"/>
              </w:rPr>
              <w:t xml:space="preserve">VIA </w:t>
            </w:r>
            <w:proofErr w:type="gramStart"/>
            <w:r w:rsidRPr="00F96E2E">
              <w:rPr>
                <w:color w:val="002060"/>
              </w:rPr>
              <w:t>S.VITTORIA</w:t>
            </w:r>
            <w:proofErr w:type="gramEnd"/>
            <w:r w:rsidRPr="00F96E2E">
              <w:rPr>
                <w:color w:val="002060"/>
              </w:rPr>
              <w:t>, 5</w:t>
            </w:r>
          </w:p>
        </w:tc>
      </w:tr>
    </w:tbl>
    <w:p w14:paraId="43795248" w14:textId="77777777" w:rsidR="00C75AE1" w:rsidRPr="001A6799" w:rsidRDefault="00C75AE1" w:rsidP="005E09A1">
      <w:pPr>
        <w:pStyle w:val="breakline"/>
        <w:rPr>
          <w:rFonts w:eastAsiaTheme="minorEastAsia"/>
          <w:color w:val="002060"/>
        </w:rPr>
      </w:pPr>
    </w:p>
    <w:p w14:paraId="6496CEF6" w14:textId="77777777" w:rsidR="005E09A1" w:rsidRPr="001A6799" w:rsidRDefault="005E09A1" w:rsidP="005E09A1">
      <w:pPr>
        <w:pStyle w:val="breakline"/>
        <w:rPr>
          <w:color w:val="002060"/>
        </w:rPr>
      </w:pPr>
    </w:p>
    <w:p w14:paraId="088EAEDA" w14:textId="77777777" w:rsidR="005E09A1" w:rsidRPr="001A6799" w:rsidRDefault="005E09A1" w:rsidP="005E09A1">
      <w:pPr>
        <w:pStyle w:val="titolocampionato0"/>
        <w:shd w:val="clear" w:color="auto" w:fill="CCCCCC"/>
        <w:spacing w:before="80" w:after="40"/>
        <w:rPr>
          <w:color w:val="002060"/>
        </w:rPr>
      </w:pPr>
      <w:r w:rsidRPr="001A6799">
        <w:rPr>
          <w:color w:val="002060"/>
        </w:rPr>
        <w:t>CALCIO A CINQUE SERIE D</w:t>
      </w:r>
    </w:p>
    <w:p w14:paraId="469BD44B" w14:textId="77777777" w:rsidR="00483044" w:rsidRPr="00206171" w:rsidRDefault="00483044" w:rsidP="00483044">
      <w:pPr>
        <w:pStyle w:val="titoloprinc0"/>
        <w:rPr>
          <w:color w:val="002060"/>
        </w:rPr>
      </w:pPr>
      <w:r w:rsidRPr="00206171">
        <w:rPr>
          <w:color w:val="002060"/>
        </w:rPr>
        <w:t>ANAGRAFICA/INDIRIZZARIO/VARIAZIONI CALENDARIO</w:t>
      </w:r>
    </w:p>
    <w:p w14:paraId="632C0A13" w14:textId="77777777" w:rsidR="00483044" w:rsidRDefault="00483044" w:rsidP="00483044">
      <w:pPr>
        <w:pStyle w:val="titoloprinc0"/>
        <w:jc w:val="both"/>
        <w:rPr>
          <w:b w:val="0"/>
          <w:bCs w:val="0"/>
          <w:color w:val="002060"/>
          <w:sz w:val="22"/>
          <w:szCs w:val="22"/>
        </w:rPr>
      </w:pPr>
    </w:p>
    <w:p w14:paraId="061AECA5" w14:textId="1FA92BCC" w:rsidR="00483044" w:rsidRPr="00483044" w:rsidRDefault="00483044" w:rsidP="00483044">
      <w:pPr>
        <w:pStyle w:val="titoloprinc0"/>
        <w:jc w:val="both"/>
        <w:rPr>
          <w:color w:val="002060"/>
          <w:sz w:val="22"/>
          <w:szCs w:val="22"/>
        </w:rPr>
      </w:pPr>
      <w:r w:rsidRPr="00483044">
        <w:rPr>
          <w:color w:val="002060"/>
          <w:sz w:val="22"/>
          <w:szCs w:val="22"/>
        </w:rPr>
        <w:t>GIRONE “</w:t>
      </w:r>
      <w:r>
        <w:rPr>
          <w:color w:val="002060"/>
          <w:sz w:val="22"/>
          <w:szCs w:val="22"/>
        </w:rPr>
        <w:t>C</w:t>
      </w:r>
      <w:r w:rsidRPr="00483044">
        <w:rPr>
          <w:color w:val="002060"/>
          <w:sz w:val="22"/>
          <w:szCs w:val="22"/>
        </w:rPr>
        <w:t>”</w:t>
      </w:r>
    </w:p>
    <w:p w14:paraId="51F539C1" w14:textId="77777777" w:rsidR="00483044" w:rsidRPr="00206171" w:rsidRDefault="00483044" w:rsidP="00483044">
      <w:pPr>
        <w:pStyle w:val="titoloprinc0"/>
        <w:jc w:val="both"/>
        <w:rPr>
          <w:b w:val="0"/>
          <w:bCs w:val="0"/>
          <w:color w:val="002060"/>
          <w:sz w:val="22"/>
          <w:szCs w:val="22"/>
        </w:rPr>
      </w:pPr>
    </w:p>
    <w:p w14:paraId="1F270A24" w14:textId="18907F35" w:rsidR="00483044" w:rsidRDefault="00483044" w:rsidP="00483044">
      <w:pPr>
        <w:pStyle w:val="titoloprinc0"/>
        <w:jc w:val="both"/>
        <w:rPr>
          <w:b w:val="0"/>
          <w:bCs w:val="0"/>
          <w:color w:val="002060"/>
          <w:sz w:val="22"/>
          <w:szCs w:val="22"/>
        </w:rPr>
      </w:pPr>
      <w:r w:rsidRPr="00206171">
        <w:rPr>
          <w:b w:val="0"/>
          <w:bCs w:val="0"/>
          <w:color w:val="002060"/>
          <w:sz w:val="22"/>
          <w:szCs w:val="22"/>
        </w:rPr>
        <w:t>La Società</w:t>
      </w:r>
      <w:r>
        <w:rPr>
          <w:b w:val="0"/>
          <w:bCs w:val="0"/>
          <w:color w:val="002060"/>
          <w:sz w:val="22"/>
          <w:szCs w:val="22"/>
        </w:rPr>
        <w:t xml:space="preserve"> </w:t>
      </w:r>
      <w:r>
        <w:rPr>
          <w:color w:val="002060"/>
          <w:sz w:val="22"/>
          <w:szCs w:val="22"/>
        </w:rPr>
        <w:t>FIUMINATA</w:t>
      </w:r>
      <w:r>
        <w:rPr>
          <w:b w:val="0"/>
          <w:bCs w:val="0"/>
          <w:color w:val="002060"/>
          <w:sz w:val="22"/>
          <w:szCs w:val="22"/>
        </w:rPr>
        <w:t xml:space="preserve">, </w:t>
      </w:r>
      <w:r w:rsidR="00CA4AA7">
        <w:rPr>
          <w:b w:val="0"/>
          <w:bCs w:val="0"/>
          <w:color w:val="002060"/>
          <w:sz w:val="22"/>
          <w:szCs w:val="22"/>
        </w:rPr>
        <w:t>constatato</w:t>
      </w:r>
      <w:r>
        <w:rPr>
          <w:b w:val="0"/>
          <w:bCs w:val="0"/>
          <w:color w:val="002060"/>
          <w:sz w:val="22"/>
          <w:szCs w:val="22"/>
        </w:rPr>
        <w:t xml:space="preserve"> che dispone di un impianto all’aperto,</w:t>
      </w:r>
      <w:r w:rsidRPr="00206171">
        <w:rPr>
          <w:color w:val="002060"/>
          <w:sz w:val="22"/>
          <w:szCs w:val="22"/>
        </w:rPr>
        <w:t xml:space="preserve"> </w:t>
      </w:r>
      <w:r w:rsidRPr="00206171">
        <w:rPr>
          <w:b w:val="0"/>
          <w:bCs w:val="0"/>
          <w:color w:val="002060"/>
          <w:sz w:val="22"/>
          <w:szCs w:val="22"/>
        </w:rPr>
        <w:t xml:space="preserve">disputerà tutte le </w:t>
      </w:r>
      <w:r w:rsidRPr="00483044">
        <w:rPr>
          <w:color w:val="002060"/>
          <w:sz w:val="22"/>
          <w:szCs w:val="22"/>
        </w:rPr>
        <w:t>gare interne</w:t>
      </w:r>
      <w:r>
        <w:rPr>
          <w:b w:val="0"/>
          <w:bCs w:val="0"/>
          <w:color w:val="002060"/>
          <w:sz w:val="22"/>
          <w:szCs w:val="22"/>
        </w:rPr>
        <w:t xml:space="preserve"> relative ai mesi di </w:t>
      </w:r>
      <w:r w:rsidRPr="00483044">
        <w:rPr>
          <w:color w:val="002060"/>
          <w:sz w:val="22"/>
          <w:szCs w:val="22"/>
        </w:rPr>
        <w:t>DICEMBRE, GENNAIO E FEBBRAIO PP.VV.</w:t>
      </w:r>
      <w:r w:rsidRPr="00206171">
        <w:rPr>
          <w:b w:val="0"/>
          <w:bCs w:val="0"/>
          <w:color w:val="002060"/>
          <w:sz w:val="22"/>
          <w:szCs w:val="22"/>
        </w:rPr>
        <w:t xml:space="preserve"> il </w:t>
      </w:r>
      <w:r>
        <w:rPr>
          <w:color w:val="002060"/>
          <w:sz w:val="22"/>
          <w:szCs w:val="22"/>
        </w:rPr>
        <w:t>SABATO</w:t>
      </w:r>
      <w:r w:rsidRPr="00206171">
        <w:rPr>
          <w:color w:val="002060"/>
          <w:sz w:val="22"/>
          <w:szCs w:val="22"/>
        </w:rPr>
        <w:t xml:space="preserve"> </w:t>
      </w:r>
      <w:r w:rsidRPr="00206171">
        <w:rPr>
          <w:b w:val="0"/>
          <w:bCs w:val="0"/>
          <w:color w:val="002060"/>
          <w:sz w:val="22"/>
          <w:szCs w:val="22"/>
        </w:rPr>
        <w:t xml:space="preserve">alle </w:t>
      </w:r>
      <w:r>
        <w:rPr>
          <w:color w:val="002060"/>
          <w:sz w:val="22"/>
          <w:szCs w:val="22"/>
        </w:rPr>
        <w:t>ore 15:00</w:t>
      </w:r>
      <w:r w:rsidRPr="00206171">
        <w:rPr>
          <w:b w:val="0"/>
          <w:bCs w:val="0"/>
          <w:color w:val="002060"/>
          <w:sz w:val="22"/>
          <w:szCs w:val="22"/>
        </w:rPr>
        <w:t>.</w:t>
      </w:r>
    </w:p>
    <w:p w14:paraId="0272B874" w14:textId="77777777" w:rsidR="00483044" w:rsidRDefault="00483044" w:rsidP="00483044">
      <w:pPr>
        <w:pStyle w:val="titoloprinc0"/>
        <w:jc w:val="both"/>
        <w:rPr>
          <w:b w:val="0"/>
          <w:bCs w:val="0"/>
          <w:color w:val="002060"/>
          <w:sz w:val="22"/>
          <w:szCs w:val="22"/>
        </w:rPr>
      </w:pPr>
    </w:p>
    <w:p w14:paraId="4C90D9B1" w14:textId="0D98967C" w:rsidR="00483044" w:rsidRDefault="00483044" w:rsidP="00483044">
      <w:pPr>
        <w:pStyle w:val="titoloprinc0"/>
        <w:jc w:val="both"/>
        <w:rPr>
          <w:b w:val="0"/>
          <w:bCs w:val="0"/>
          <w:color w:val="002060"/>
          <w:sz w:val="22"/>
          <w:szCs w:val="22"/>
        </w:rPr>
      </w:pPr>
      <w:r w:rsidRPr="00206171">
        <w:rPr>
          <w:b w:val="0"/>
          <w:bCs w:val="0"/>
          <w:color w:val="002060"/>
          <w:sz w:val="22"/>
          <w:szCs w:val="22"/>
        </w:rPr>
        <w:t>La Società</w:t>
      </w:r>
      <w:r>
        <w:rPr>
          <w:b w:val="0"/>
          <w:bCs w:val="0"/>
          <w:color w:val="002060"/>
          <w:sz w:val="22"/>
          <w:szCs w:val="22"/>
        </w:rPr>
        <w:t xml:space="preserve"> </w:t>
      </w:r>
      <w:r>
        <w:rPr>
          <w:color w:val="002060"/>
          <w:sz w:val="22"/>
          <w:szCs w:val="22"/>
        </w:rPr>
        <w:t>VISSO</w:t>
      </w:r>
      <w:r w:rsidR="00CA4AA7">
        <w:rPr>
          <w:color w:val="002060"/>
          <w:sz w:val="22"/>
          <w:szCs w:val="22"/>
        </w:rPr>
        <w:t>-ALTONERA CALCIO1970</w:t>
      </w:r>
      <w:r>
        <w:rPr>
          <w:b w:val="0"/>
          <w:bCs w:val="0"/>
          <w:color w:val="002060"/>
          <w:sz w:val="22"/>
          <w:szCs w:val="22"/>
        </w:rPr>
        <w:t xml:space="preserve">, </w:t>
      </w:r>
      <w:r w:rsidR="00CA4AA7">
        <w:rPr>
          <w:b w:val="0"/>
          <w:bCs w:val="0"/>
          <w:color w:val="002060"/>
          <w:sz w:val="22"/>
          <w:szCs w:val="22"/>
        </w:rPr>
        <w:t>constatato che dispone di un impianto all’aperto</w:t>
      </w:r>
      <w:r>
        <w:rPr>
          <w:b w:val="0"/>
          <w:bCs w:val="0"/>
          <w:color w:val="002060"/>
          <w:sz w:val="22"/>
          <w:szCs w:val="22"/>
        </w:rPr>
        <w:t>,</w:t>
      </w:r>
      <w:r w:rsidRPr="00206171">
        <w:rPr>
          <w:color w:val="002060"/>
          <w:sz w:val="22"/>
          <w:szCs w:val="22"/>
        </w:rPr>
        <w:t xml:space="preserve"> </w:t>
      </w:r>
      <w:r w:rsidRPr="00206171">
        <w:rPr>
          <w:b w:val="0"/>
          <w:bCs w:val="0"/>
          <w:color w:val="002060"/>
          <w:sz w:val="22"/>
          <w:szCs w:val="22"/>
        </w:rPr>
        <w:t xml:space="preserve">disputerà tutte le </w:t>
      </w:r>
      <w:r w:rsidRPr="00483044">
        <w:rPr>
          <w:color w:val="002060"/>
          <w:sz w:val="22"/>
          <w:szCs w:val="22"/>
        </w:rPr>
        <w:t>gare interne</w:t>
      </w:r>
      <w:r>
        <w:rPr>
          <w:b w:val="0"/>
          <w:bCs w:val="0"/>
          <w:color w:val="002060"/>
          <w:sz w:val="22"/>
          <w:szCs w:val="22"/>
        </w:rPr>
        <w:t xml:space="preserve"> relative ai mesi di </w:t>
      </w:r>
      <w:r w:rsidRPr="00483044">
        <w:rPr>
          <w:color w:val="002060"/>
          <w:sz w:val="22"/>
          <w:szCs w:val="22"/>
        </w:rPr>
        <w:t>DICEMBRE, GENNAIO E FEBBRAIO PP.VV.</w:t>
      </w:r>
      <w:r w:rsidRPr="00206171">
        <w:rPr>
          <w:b w:val="0"/>
          <w:bCs w:val="0"/>
          <w:color w:val="002060"/>
          <w:sz w:val="22"/>
          <w:szCs w:val="22"/>
        </w:rPr>
        <w:t xml:space="preserve"> il </w:t>
      </w:r>
      <w:r>
        <w:rPr>
          <w:color w:val="002060"/>
          <w:sz w:val="22"/>
          <w:szCs w:val="22"/>
        </w:rPr>
        <w:t>SABATO</w:t>
      </w:r>
      <w:r w:rsidRPr="00206171">
        <w:rPr>
          <w:color w:val="002060"/>
          <w:sz w:val="22"/>
          <w:szCs w:val="22"/>
        </w:rPr>
        <w:t xml:space="preserve"> </w:t>
      </w:r>
      <w:r w:rsidRPr="00206171">
        <w:rPr>
          <w:b w:val="0"/>
          <w:bCs w:val="0"/>
          <w:color w:val="002060"/>
          <w:sz w:val="22"/>
          <w:szCs w:val="22"/>
        </w:rPr>
        <w:t xml:space="preserve">alle </w:t>
      </w:r>
      <w:r>
        <w:rPr>
          <w:color w:val="002060"/>
          <w:sz w:val="22"/>
          <w:szCs w:val="22"/>
        </w:rPr>
        <w:t>ore 15:00</w:t>
      </w:r>
      <w:r w:rsidRPr="00206171">
        <w:rPr>
          <w:b w:val="0"/>
          <w:bCs w:val="0"/>
          <w:color w:val="002060"/>
          <w:sz w:val="22"/>
          <w:szCs w:val="22"/>
        </w:rPr>
        <w:t>.</w:t>
      </w:r>
    </w:p>
    <w:p w14:paraId="7896CF05" w14:textId="77777777" w:rsidR="00483044" w:rsidRDefault="00483044" w:rsidP="00483044">
      <w:pPr>
        <w:pStyle w:val="titoloprinc0"/>
        <w:jc w:val="both"/>
        <w:rPr>
          <w:b w:val="0"/>
          <w:bCs w:val="0"/>
          <w:color w:val="002060"/>
          <w:sz w:val="22"/>
          <w:szCs w:val="22"/>
        </w:rPr>
      </w:pPr>
    </w:p>
    <w:p w14:paraId="2B8B6A06" w14:textId="62949EB3" w:rsidR="00483044" w:rsidRPr="00483044" w:rsidRDefault="00483044" w:rsidP="00483044">
      <w:pPr>
        <w:pStyle w:val="titoloprinc0"/>
        <w:jc w:val="both"/>
        <w:rPr>
          <w:color w:val="002060"/>
          <w:sz w:val="22"/>
          <w:szCs w:val="22"/>
        </w:rPr>
      </w:pPr>
      <w:r w:rsidRPr="00483044">
        <w:rPr>
          <w:color w:val="002060"/>
          <w:sz w:val="22"/>
          <w:szCs w:val="22"/>
        </w:rPr>
        <w:t>GIRONE “</w:t>
      </w:r>
      <w:r>
        <w:rPr>
          <w:color w:val="002060"/>
          <w:sz w:val="22"/>
          <w:szCs w:val="22"/>
        </w:rPr>
        <w:t>E</w:t>
      </w:r>
      <w:r w:rsidRPr="00483044">
        <w:rPr>
          <w:color w:val="002060"/>
          <w:sz w:val="22"/>
          <w:szCs w:val="22"/>
        </w:rPr>
        <w:t>”</w:t>
      </w:r>
    </w:p>
    <w:p w14:paraId="1E6F29F8" w14:textId="77777777" w:rsidR="00483044" w:rsidRPr="00206171" w:rsidRDefault="00483044" w:rsidP="00483044">
      <w:pPr>
        <w:pStyle w:val="titoloprinc0"/>
        <w:jc w:val="both"/>
        <w:rPr>
          <w:b w:val="0"/>
          <w:bCs w:val="0"/>
          <w:color w:val="002060"/>
          <w:sz w:val="22"/>
          <w:szCs w:val="22"/>
        </w:rPr>
      </w:pPr>
    </w:p>
    <w:p w14:paraId="29A9D501" w14:textId="5DCAA832" w:rsidR="00483044" w:rsidRDefault="00483044" w:rsidP="00483044">
      <w:pPr>
        <w:pStyle w:val="titoloprinc0"/>
        <w:jc w:val="both"/>
        <w:rPr>
          <w:b w:val="0"/>
          <w:bCs w:val="0"/>
          <w:color w:val="002060"/>
          <w:sz w:val="22"/>
          <w:szCs w:val="22"/>
        </w:rPr>
      </w:pPr>
      <w:r w:rsidRPr="00206171">
        <w:rPr>
          <w:b w:val="0"/>
          <w:bCs w:val="0"/>
          <w:color w:val="002060"/>
          <w:sz w:val="22"/>
          <w:szCs w:val="22"/>
        </w:rPr>
        <w:t>La Società</w:t>
      </w:r>
      <w:r>
        <w:rPr>
          <w:b w:val="0"/>
          <w:bCs w:val="0"/>
          <w:color w:val="002060"/>
          <w:sz w:val="22"/>
          <w:szCs w:val="22"/>
        </w:rPr>
        <w:t xml:space="preserve"> </w:t>
      </w:r>
      <w:r>
        <w:rPr>
          <w:color w:val="002060"/>
          <w:sz w:val="22"/>
          <w:szCs w:val="22"/>
        </w:rPr>
        <w:t>ACQUAVIVA CALCIO</w:t>
      </w:r>
      <w:r w:rsidRPr="00206171">
        <w:rPr>
          <w:color w:val="002060"/>
          <w:sz w:val="22"/>
          <w:szCs w:val="22"/>
        </w:rPr>
        <w:t xml:space="preserve"> </w:t>
      </w:r>
      <w:r w:rsidRPr="00206171">
        <w:rPr>
          <w:b w:val="0"/>
          <w:bCs w:val="0"/>
          <w:color w:val="002060"/>
          <w:sz w:val="22"/>
          <w:szCs w:val="22"/>
        </w:rPr>
        <w:t xml:space="preserve">comunica che disputerà tutte le gare interne il </w:t>
      </w:r>
      <w:r>
        <w:rPr>
          <w:color w:val="002060"/>
          <w:sz w:val="22"/>
          <w:szCs w:val="22"/>
        </w:rPr>
        <w:t>VENERDI’</w:t>
      </w:r>
      <w:r w:rsidRPr="00206171">
        <w:rPr>
          <w:color w:val="002060"/>
          <w:sz w:val="22"/>
          <w:szCs w:val="22"/>
        </w:rPr>
        <w:t xml:space="preserve"> </w:t>
      </w:r>
      <w:r w:rsidRPr="00206171">
        <w:rPr>
          <w:b w:val="0"/>
          <w:bCs w:val="0"/>
          <w:color w:val="002060"/>
          <w:sz w:val="22"/>
          <w:szCs w:val="22"/>
        </w:rPr>
        <w:t xml:space="preserve">alle </w:t>
      </w:r>
      <w:r>
        <w:rPr>
          <w:color w:val="002060"/>
          <w:sz w:val="22"/>
          <w:szCs w:val="22"/>
        </w:rPr>
        <w:t xml:space="preserve">ore </w:t>
      </w:r>
      <w:r>
        <w:rPr>
          <w:color w:val="002060"/>
          <w:sz w:val="22"/>
          <w:szCs w:val="22"/>
        </w:rPr>
        <w:t>21:45</w:t>
      </w:r>
      <w:r w:rsidRPr="00206171">
        <w:rPr>
          <w:b w:val="0"/>
          <w:bCs w:val="0"/>
          <w:color w:val="002060"/>
          <w:sz w:val="22"/>
          <w:szCs w:val="22"/>
        </w:rPr>
        <w:t xml:space="preserve">, </w:t>
      </w:r>
      <w:r w:rsidRPr="00483044">
        <w:rPr>
          <w:color w:val="002060"/>
          <w:sz w:val="22"/>
          <w:szCs w:val="22"/>
        </w:rPr>
        <w:t>Palazzetto dello Sport</w:t>
      </w:r>
      <w:r>
        <w:rPr>
          <w:b w:val="0"/>
          <w:bCs w:val="0"/>
          <w:color w:val="002060"/>
          <w:sz w:val="22"/>
          <w:szCs w:val="22"/>
        </w:rPr>
        <w:t xml:space="preserve">, via Colle Cimino, 9 di </w:t>
      </w:r>
      <w:r w:rsidRPr="00483044">
        <w:rPr>
          <w:color w:val="002060"/>
          <w:sz w:val="22"/>
          <w:szCs w:val="22"/>
        </w:rPr>
        <w:t>ACQUAVIVA PICENA</w:t>
      </w:r>
      <w:r w:rsidRPr="00206171">
        <w:rPr>
          <w:b w:val="0"/>
          <w:bCs w:val="0"/>
          <w:color w:val="002060"/>
          <w:sz w:val="22"/>
          <w:szCs w:val="22"/>
        </w:rPr>
        <w:t>.</w:t>
      </w:r>
    </w:p>
    <w:p w14:paraId="5D5BDC9C" w14:textId="77777777" w:rsidR="00483044" w:rsidRDefault="00483044" w:rsidP="00483044">
      <w:pPr>
        <w:pStyle w:val="titoloprinc0"/>
        <w:jc w:val="both"/>
        <w:rPr>
          <w:b w:val="0"/>
          <w:bCs w:val="0"/>
          <w:color w:val="002060"/>
          <w:sz w:val="22"/>
          <w:szCs w:val="22"/>
        </w:rPr>
      </w:pPr>
    </w:p>
    <w:p w14:paraId="5878F0AB" w14:textId="560D879F" w:rsidR="00483044" w:rsidRDefault="00483044" w:rsidP="00483044">
      <w:pPr>
        <w:pStyle w:val="titoloprinc0"/>
        <w:jc w:val="both"/>
        <w:rPr>
          <w:b w:val="0"/>
          <w:bCs w:val="0"/>
          <w:color w:val="002060"/>
          <w:sz w:val="22"/>
          <w:szCs w:val="22"/>
        </w:rPr>
      </w:pPr>
      <w:r w:rsidRPr="00206171">
        <w:rPr>
          <w:b w:val="0"/>
          <w:bCs w:val="0"/>
          <w:color w:val="002060"/>
          <w:sz w:val="22"/>
          <w:szCs w:val="22"/>
        </w:rPr>
        <w:t>La Società</w:t>
      </w:r>
      <w:r>
        <w:rPr>
          <w:b w:val="0"/>
          <w:bCs w:val="0"/>
          <w:color w:val="002060"/>
          <w:sz w:val="22"/>
          <w:szCs w:val="22"/>
        </w:rPr>
        <w:t xml:space="preserve"> </w:t>
      </w:r>
      <w:r>
        <w:rPr>
          <w:color w:val="002060"/>
          <w:sz w:val="22"/>
          <w:szCs w:val="22"/>
        </w:rPr>
        <w:t>SAMBENEDETTESE BEACH SOCC</w:t>
      </w:r>
      <w:r>
        <w:rPr>
          <w:b w:val="0"/>
          <w:bCs w:val="0"/>
          <w:color w:val="002060"/>
          <w:sz w:val="22"/>
          <w:szCs w:val="22"/>
        </w:rPr>
        <w:t xml:space="preserve">, </w:t>
      </w:r>
      <w:r w:rsidR="00CA4AA7">
        <w:rPr>
          <w:b w:val="0"/>
          <w:bCs w:val="0"/>
          <w:color w:val="002060"/>
          <w:sz w:val="22"/>
          <w:szCs w:val="22"/>
        </w:rPr>
        <w:t>constatato che dispone di un impianto all’aperto</w:t>
      </w:r>
      <w:r>
        <w:rPr>
          <w:b w:val="0"/>
          <w:bCs w:val="0"/>
          <w:color w:val="002060"/>
          <w:sz w:val="22"/>
          <w:szCs w:val="22"/>
        </w:rPr>
        <w:t>,</w:t>
      </w:r>
      <w:r w:rsidRPr="00206171">
        <w:rPr>
          <w:color w:val="002060"/>
          <w:sz w:val="22"/>
          <w:szCs w:val="22"/>
        </w:rPr>
        <w:t xml:space="preserve"> </w:t>
      </w:r>
      <w:r w:rsidRPr="00206171">
        <w:rPr>
          <w:b w:val="0"/>
          <w:bCs w:val="0"/>
          <w:color w:val="002060"/>
          <w:sz w:val="22"/>
          <w:szCs w:val="22"/>
        </w:rPr>
        <w:t xml:space="preserve">disputerà tutte le </w:t>
      </w:r>
      <w:r w:rsidRPr="00483044">
        <w:rPr>
          <w:color w:val="002060"/>
          <w:sz w:val="22"/>
          <w:szCs w:val="22"/>
        </w:rPr>
        <w:t>gare interne</w:t>
      </w:r>
      <w:r>
        <w:rPr>
          <w:b w:val="0"/>
          <w:bCs w:val="0"/>
          <w:color w:val="002060"/>
          <w:sz w:val="22"/>
          <w:szCs w:val="22"/>
        </w:rPr>
        <w:t xml:space="preserve"> relative ai mesi di </w:t>
      </w:r>
      <w:r w:rsidRPr="00483044">
        <w:rPr>
          <w:color w:val="002060"/>
          <w:sz w:val="22"/>
          <w:szCs w:val="22"/>
        </w:rPr>
        <w:t>DICEMBRE, GENNAIO E FEBBRAIO PP.VV.</w:t>
      </w:r>
      <w:r w:rsidRPr="00206171">
        <w:rPr>
          <w:b w:val="0"/>
          <w:bCs w:val="0"/>
          <w:color w:val="002060"/>
          <w:sz w:val="22"/>
          <w:szCs w:val="22"/>
        </w:rPr>
        <w:t xml:space="preserve"> il </w:t>
      </w:r>
      <w:r>
        <w:rPr>
          <w:color w:val="002060"/>
          <w:sz w:val="22"/>
          <w:szCs w:val="22"/>
        </w:rPr>
        <w:t>SABATO</w:t>
      </w:r>
      <w:r w:rsidRPr="00206171">
        <w:rPr>
          <w:color w:val="002060"/>
          <w:sz w:val="22"/>
          <w:szCs w:val="22"/>
        </w:rPr>
        <w:t xml:space="preserve"> </w:t>
      </w:r>
      <w:r w:rsidRPr="00206171">
        <w:rPr>
          <w:b w:val="0"/>
          <w:bCs w:val="0"/>
          <w:color w:val="002060"/>
          <w:sz w:val="22"/>
          <w:szCs w:val="22"/>
        </w:rPr>
        <w:t xml:space="preserve">alle </w:t>
      </w:r>
      <w:r>
        <w:rPr>
          <w:color w:val="002060"/>
          <w:sz w:val="22"/>
          <w:szCs w:val="22"/>
        </w:rPr>
        <w:t xml:space="preserve">ore </w:t>
      </w:r>
      <w:r>
        <w:rPr>
          <w:color w:val="002060"/>
          <w:sz w:val="22"/>
          <w:szCs w:val="22"/>
        </w:rPr>
        <w:t>15:00</w:t>
      </w:r>
      <w:r w:rsidRPr="00206171">
        <w:rPr>
          <w:b w:val="0"/>
          <w:bCs w:val="0"/>
          <w:color w:val="002060"/>
          <w:sz w:val="22"/>
          <w:szCs w:val="22"/>
        </w:rPr>
        <w:t>.</w:t>
      </w:r>
    </w:p>
    <w:p w14:paraId="1C3FD91D" w14:textId="77777777" w:rsidR="00483044" w:rsidRDefault="00483044" w:rsidP="00483044">
      <w:pPr>
        <w:pStyle w:val="titoloprinc0"/>
        <w:jc w:val="both"/>
        <w:rPr>
          <w:b w:val="0"/>
          <w:bCs w:val="0"/>
          <w:color w:val="002060"/>
          <w:sz w:val="22"/>
          <w:szCs w:val="22"/>
        </w:rPr>
      </w:pPr>
    </w:p>
    <w:p w14:paraId="64D6A1DB" w14:textId="77777777" w:rsidR="005E09A1" w:rsidRPr="001A6799" w:rsidRDefault="005E09A1" w:rsidP="005E09A1">
      <w:pPr>
        <w:pStyle w:val="titoloprinc0"/>
        <w:rPr>
          <w:color w:val="002060"/>
        </w:rPr>
      </w:pPr>
      <w:r w:rsidRPr="001A6799">
        <w:rPr>
          <w:color w:val="002060"/>
        </w:rPr>
        <w:t>VARIAZIONI AL PROGRAMMA GARE</w:t>
      </w:r>
    </w:p>
    <w:p w14:paraId="190C4566" w14:textId="77777777" w:rsidR="005E09A1" w:rsidRPr="001A6799" w:rsidRDefault="005E09A1" w:rsidP="005E09A1">
      <w:pPr>
        <w:pStyle w:val="breakline"/>
        <w:rPr>
          <w:color w:val="002060"/>
        </w:rPr>
      </w:pPr>
    </w:p>
    <w:p w14:paraId="06CF10AE" w14:textId="77777777" w:rsidR="005E09A1" w:rsidRPr="001A6799" w:rsidRDefault="005E09A1" w:rsidP="005E09A1">
      <w:pPr>
        <w:pStyle w:val="breakline"/>
        <w:rPr>
          <w:color w:val="002060"/>
        </w:rPr>
      </w:pPr>
    </w:p>
    <w:p w14:paraId="0372B4D6" w14:textId="77777777" w:rsidR="005E09A1" w:rsidRPr="001A6799" w:rsidRDefault="005E09A1" w:rsidP="005E09A1">
      <w:pPr>
        <w:pStyle w:val="sottotitolocampionato10"/>
        <w:rPr>
          <w:color w:val="002060"/>
        </w:rPr>
      </w:pPr>
      <w:r w:rsidRPr="001A679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E09A1" w:rsidRPr="001A6799" w14:paraId="39DA6DF5" w14:textId="77777777" w:rsidTr="00BD5AC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0331B" w14:textId="77777777" w:rsidR="005E09A1" w:rsidRPr="001A6799" w:rsidRDefault="005E09A1" w:rsidP="001E5473">
            <w:pPr>
              <w:pStyle w:val="headertabella0"/>
              <w:rPr>
                <w:color w:val="002060"/>
              </w:rPr>
            </w:pPr>
            <w:r w:rsidRPr="001A679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589F2" w14:textId="77777777" w:rsidR="005E09A1" w:rsidRPr="001A6799" w:rsidRDefault="005E09A1" w:rsidP="001E5473">
            <w:pPr>
              <w:pStyle w:val="headertabella0"/>
              <w:rPr>
                <w:color w:val="002060"/>
              </w:rPr>
            </w:pPr>
            <w:r w:rsidRPr="001A6799">
              <w:rPr>
                <w:color w:val="002060"/>
              </w:rPr>
              <w:t xml:space="preserve">N° </w:t>
            </w:r>
            <w:proofErr w:type="spellStart"/>
            <w:r w:rsidRPr="001A6799">
              <w:rPr>
                <w:color w:val="002060"/>
              </w:rPr>
              <w:t>Gior</w:t>
            </w:r>
            <w:proofErr w:type="spellEnd"/>
            <w:r w:rsidRPr="001A679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9DB69" w14:textId="77777777" w:rsidR="005E09A1" w:rsidRPr="001A6799" w:rsidRDefault="005E09A1" w:rsidP="001E5473">
            <w:pPr>
              <w:pStyle w:val="headertabella0"/>
              <w:rPr>
                <w:color w:val="002060"/>
              </w:rPr>
            </w:pPr>
            <w:r w:rsidRPr="001A679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32476" w14:textId="77777777" w:rsidR="005E09A1" w:rsidRPr="001A6799" w:rsidRDefault="005E09A1" w:rsidP="001E5473">
            <w:pPr>
              <w:pStyle w:val="headertabella0"/>
              <w:rPr>
                <w:color w:val="002060"/>
              </w:rPr>
            </w:pPr>
            <w:r w:rsidRPr="001A679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A8A21" w14:textId="77777777" w:rsidR="005E09A1" w:rsidRPr="001A6799" w:rsidRDefault="005E09A1" w:rsidP="001E5473">
            <w:pPr>
              <w:pStyle w:val="headertabella0"/>
              <w:rPr>
                <w:color w:val="002060"/>
              </w:rPr>
            </w:pPr>
            <w:r w:rsidRPr="001A6799">
              <w:rPr>
                <w:color w:val="002060"/>
              </w:rPr>
              <w:t xml:space="preserve">Data </w:t>
            </w:r>
            <w:proofErr w:type="spellStart"/>
            <w:r w:rsidRPr="001A6799">
              <w:rPr>
                <w:color w:val="002060"/>
              </w:rPr>
              <w:t>Orig</w:t>
            </w:r>
            <w:proofErr w:type="spellEnd"/>
            <w:r w:rsidRPr="001A679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1BD81" w14:textId="77777777" w:rsidR="005E09A1" w:rsidRPr="001A6799" w:rsidRDefault="005E09A1" w:rsidP="001E5473">
            <w:pPr>
              <w:pStyle w:val="headertabella0"/>
              <w:rPr>
                <w:color w:val="002060"/>
              </w:rPr>
            </w:pPr>
            <w:r w:rsidRPr="001A679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FA31A" w14:textId="77777777" w:rsidR="005E09A1" w:rsidRPr="001A6799" w:rsidRDefault="005E09A1" w:rsidP="001E5473">
            <w:pPr>
              <w:pStyle w:val="headertabella0"/>
              <w:rPr>
                <w:color w:val="002060"/>
              </w:rPr>
            </w:pPr>
            <w:r w:rsidRPr="001A6799">
              <w:rPr>
                <w:color w:val="002060"/>
              </w:rPr>
              <w:t xml:space="preserve">Ora </w:t>
            </w:r>
            <w:proofErr w:type="spellStart"/>
            <w:r w:rsidRPr="001A6799">
              <w:rPr>
                <w:color w:val="002060"/>
              </w:rPr>
              <w:t>Orig</w:t>
            </w:r>
            <w:proofErr w:type="spellEnd"/>
            <w:r w:rsidRPr="001A679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100DA" w14:textId="77777777" w:rsidR="005E09A1" w:rsidRPr="001A6799" w:rsidRDefault="005E09A1" w:rsidP="001E5473">
            <w:pPr>
              <w:pStyle w:val="headertabella0"/>
              <w:rPr>
                <w:color w:val="002060"/>
              </w:rPr>
            </w:pPr>
            <w:r w:rsidRPr="001A6799">
              <w:rPr>
                <w:color w:val="002060"/>
              </w:rPr>
              <w:t>Impianto</w:t>
            </w:r>
          </w:p>
        </w:tc>
      </w:tr>
      <w:tr w:rsidR="005E09A1" w:rsidRPr="001A6799" w14:paraId="0938DBCC" w14:textId="77777777" w:rsidTr="00BD5AC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923C7" w14:textId="77777777" w:rsidR="005E09A1" w:rsidRPr="00BD5AC1" w:rsidRDefault="005E09A1" w:rsidP="001E5473">
            <w:pPr>
              <w:pStyle w:val="rowtabella0"/>
              <w:rPr>
                <w:color w:val="002060"/>
                <w:highlight w:val="yellow"/>
              </w:rPr>
            </w:pPr>
            <w:r w:rsidRPr="00BD5AC1">
              <w:rPr>
                <w:color w:val="002060"/>
                <w:highlight w:val="yellow"/>
              </w:rPr>
              <w:t>25/11/2023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E3F9D" w14:textId="77777777" w:rsidR="005E09A1" w:rsidRPr="00BD5AC1" w:rsidRDefault="005E09A1" w:rsidP="001E5473">
            <w:pPr>
              <w:pStyle w:val="rowtabella0"/>
              <w:jc w:val="center"/>
              <w:rPr>
                <w:color w:val="002060"/>
                <w:highlight w:val="yellow"/>
              </w:rPr>
            </w:pPr>
            <w:r w:rsidRPr="00BD5AC1">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B5E53" w14:textId="77777777" w:rsidR="005E09A1" w:rsidRPr="00BD5AC1" w:rsidRDefault="005E09A1" w:rsidP="001E5473">
            <w:pPr>
              <w:pStyle w:val="rowtabella0"/>
              <w:rPr>
                <w:color w:val="002060"/>
                <w:highlight w:val="yellow"/>
              </w:rPr>
            </w:pPr>
            <w:r w:rsidRPr="00BD5AC1">
              <w:rPr>
                <w:color w:val="002060"/>
                <w:highlight w:val="yellow"/>
              </w:rPr>
              <w:t>CALCETTO NUMANA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E6C65" w14:textId="77777777" w:rsidR="005E09A1" w:rsidRPr="00BD5AC1" w:rsidRDefault="005E09A1" w:rsidP="001E5473">
            <w:pPr>
              <w:pStyle w:val="rowtabella0"/>
              <w:rPr>
                <w:color w:val="002060"/>
                <w:highlight w:val="yellow"/>
              </w:rPr>
            </w:pPr>
            <w:r w:rsidRPr="00BD5AC1">
              <w:rPr>
                <w:color w:val="002060"/>
                <w:highlight w:val="yellow"/>
              </w:rPr>
              <w:t>ANKON NOVA MARMI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713B28" w14:textId="6129B84F" w:rsidR="005E09A1" w:rsidRPr="001A6799" w:rsidRDefault="005E09A1" w:rsidP="001E547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7268E" w14:textId="77777777" w:rsidR="005E09A1" w:rsidRPr="001A6799" w:rsidRDefault="005E09A1" w:rsidP="001E5473">
            <w:pPr>
              <w:pStyle w:val="rowtabella0"/>
              <w:jc w:val="center"/>
              <w:rPr>
                <w:color w:val="002060"/>
              </w:rPr>
            </w:pPr>
            <w:r w:rsidRPr="00BD5AC1">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ED1D5" w14:textId="77777777" w:rsidR="005E09A1" w:rsidRPr="001A6799" w:rsidRDefault="005E09A1" w:rsidP="001E5473">
            <w:pPr>
              <w:pStyle w:val="rowtabella0"/>
              <w:jc w:val="center"/>
              <w:rPr>
                <w:color w:val="002060"/>
              </w:rPr>
            </w:pPr>
            <w:r w:rsidRPr="001A6799">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498DB" w14:textId="77777777" w:rsidR="005E09A1" w:rsidRPr="001A6799" w:rsidRDefault="005E09A1" w:rsidP="001E5473">
            <w:pPr>
              <w:rPr>
                <w:color w:val="002060"/>
              </w:rPr>
            </w:pPr>
          </w:p>
        </w:tc>
      </w:tr>
      <w:tr w:rsidR="005E09A1" w:rsidRPr="001A6799" w14:paraId="4CA57391" w14:textId="77777777" w:rsidTr="00BD5AC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4CED0" w14:textId="77777777" w:rsidR="005E09A1" w:rsidRPr="00BD5AC1" w:rsidRDefault="005E09A1" w:rsidP="001E5473">
            <w:pPr>
              <w:pStyle w:val="rowtabella0"/>
              <w:rPr>
                <w:color w:val="002060"/>
                <w:highlight w:val="yellow"/>
              </w:rPr>
            </w:pPr>
            <w:r w:rsidRPr="00BD5AC1">
              <w:rPr>
                <w:color w:val="002060"/>
                <w:highlight w:val="yellow"/>
              </w:rPr>
              <w:t>25/11/2023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EFA20" w14:textId="77777777" w:rsidR="005E09A1" w:rsidRPr="00BD5AC1" w:rsidRDefault="005E09A1" w:rsidP="001E5473">
            <w:pPr>
              <w:pStyle w:val="rowtabella0"/>
              <w:jc w:val="center"/>
              <w:rPr>
                <w:color w:val="002060"/>
                <w:highlight w:val="yellow"/>
              </w:rPr>
            </w:pPr>
            <w:r w:rsidRPr="00BD5AC1">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E5B10" w14:textId="77777777" w:rsidR="005E09A1" w:rsidRPr="00BD5AC1" w:rsidRDefault="005E09A1" w:rsidP="001E5473">
            <w:pPr>
              <w:pStyle w:val="rowtabella0"/>
              <w:rPr>
                <w:color w:val="002060"/>
                <w:highlight w:val="yellow"/>
              </w:rPr>
            </w:pPr>
            <w:r w:rsidRPr="00BD5AC1">
              <w:rPr>
                <w:color w:val="002060"/>
                <w:highlight w:val="yellow"/>
              </w:rPr>
              <w:t>SAN BIAGIO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872EB" w14:textId="77777777" w:rsidR="005E09A1" w:rsidRPr="00BD5AC1" w:rsidRDefault="005E09A1" w:rsidP="001E5473">
            <w:pPr>
              <w:pStyle w:val="rowtabella0"/>
              <w:rPr>
                <w:color w:val="002060"/>
                <w:highlight w:val="yellow"/>
              </w:rPr>
            </w:pPr>
            <w:r w:rsidRPr="00BD5AC1">
              <w:rPr>
                <w:color w:val="002060"/>
                <w:highlight w:val="yellow"/>
              </w:rPr>
              <w:t>SANTA MARIA NUOVA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D7B35" w14:textId="23286EA7" w:rsidR="005E09A1" w:rsidRPr="001A6799" w:rsidRDefault="005E09A1" w:rsidP="001E547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C984A" w14:textId="77777777" w:rsidR="005E09A1" w:rsidRPr="001A6799" w:rsidRDefault="005E09A1" w:rsidP="001E5473">
            <w:pPr>
              <w:pStyle w:val="rowtabella0"/>
              <w:jc w:val="center"/>
              <w:rPr>
                <w:color w:val="002060"/>
              </w:rPr>
            </w:pPr>
            <w:r w:rsidRPr="00BD5AC1">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B286C" w14:textId="77777777" w:rsidR="005E09A1" w:rsidRPr="001A6799" w:rsidRDefault="005E09A1" w:rsidP="001E5473">
            <w:pPr>
              <w:pStyle w:val="rowtabella0"/>
              <w:jc w:val="center"/>
              <w:rPr>
                <w:color w:val="002060"/>
              </w:rPr>
            </w:pPr>
            <w:r w:rsidRPr="001A6799">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A9366" w14:textId="77777777" w:rsidR="005E09A1" w:rsidRPr="001A6799" w:rsidRDefault="005E09A1" w:rsidP="001E5473">
            <w:pPr>
              <w:rPr>
                <w:color w:val="002060"/>
              </w:rPr>
            </w:pPr>
          </w:p>
        </w:tc>
      </w:tr>
      <w:tr w:rsidR="005E09A1" w:rsidRPr="001A6799" w14:paraId="10494B14" w14:textId="77777777" w:rsidTr="00BD5AC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26497" w14:textId="77777777" w:rsidR="005E09A1" w:rsidRPr="00BD5AC1" w:rsidRDefault="005E09A1" w:rsidP="001E5473">
            <w:pPr>
              <w:pStyle w:val="rowtabella0"/>
              <w:rPr>
                <w:color w:val="002060"/>
                <w:highlight w:val="yellow"/>
              </w:rPr>
            </w:pPr>
            <w:r w:rsidRPr="00BD5AC1">
              <w:rPr>
                <w:color w:val="002060"/>
                <w:highlight w:val="yellow"/>
              </w:rPr>
              <w:t>07/12/2023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9B452" w14:textId="77777777" w:rsidR="005E09A1" w:rsidRPr="00BD5AC1" w:rsidRDefault="005E09A1" w:rsidP="001E5473">
            <w:pPr>
              <w:pStyle w:val="rowtabella0"/>
              <w:jc w:val="center"/>
              <w:rPr>
                <w:color w:val="002060"/>
                <w:highlight w:val="yellow"/>
              </w:rPr>
            </w:pPr>
            <w:r w:rsidRPr="00BD5AC1">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781DC" w14:textId="77777777" w:rsidR="005E09A1" w:rsidRPr="00BD5AC1" w:rsidRDefault="005E09A1" w:rsidP="001E5473">
            <w:pPr>
              <w:pStyle w:val="rowtabella0"/>
              <w:rPr>
                <w:color w:val="002060"/>
                <w:highlight w:val="yellow"/>
              </w:rPr>
            </w:pPr>
            <w:r w:rsidRPr="00BD5AC1">
              <w:rPr>
                <w:color w:val="002060"/>
                <w:highlight w:val="yellow"/>
              </w:rPr>
              <w:t>VIRTUS AURORA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DA71D" w14:textId="77777777" w:rsidR="005E09A1" w:rsidRPr="00BD5AC1" w:rsidRDefault="005E09A1" w:rsidP="001E5473">
            <w:pPr>
              <w:pStyle w:val="rowtabella0"/>
              <w:rPr>
                <w:color w:val="002060"/>
                <w:highlight w:val="yellow"/>
              </w:rPr>
            </w:pPr>
            <w:r w:rsidRPr="00BD5AC1">
              <w:rPr>
                <w:color w:val="002060"/>
                <w:highlight w:val="yellow"/>
              </w:rPr>
              <w:t>ASPIO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10DB4" w14:textId="77777777" w:rsidR="005E09A1" w:rsidRPr="001A6799" w:rsidRDefault="005E09A1" w:rsidP="001E5473">
            <w:pPr>
              <w:pStyle w:val="rowtabella0"/>
              <w:rPr>
                <w:color w:val="002060"/>
              </w:rPr>
            </w:pPr>
            <w:r w:rsidRPr="001A6799">
              <w:rPr>
                <w:color w:val="002060"/>
              </w:rPr>
              <w:t>08/12/2023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78A23" w14:textId="77777777" w:rsidR="005E09A1" w:rsidRPr="001A6799" w:rsidRDefault="005E09A1" w:rsidP="001E5473">
            <w:pPr>
              <w:pStyle w:val="rowtabella0"/>
              <w:jc w:val="center"/>
              <w:rPr>
                <w:color w:val="002060"/>
              </w:rPr>
            </w:pPr>
            <w:r w:rsidRPr="00BD5AC1">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B08BA" w14:textId="77777777" w:rsidR="005E09A1" w:rsidRPr="001A6799" w:rsidRDefault="005E09A1" w:rsidP="001E5473">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AA143" w14:textId="77777777" w:rsidR="005E09A1" w:rsidRPr="001A6799" w:rsidRDefault="005E09A1" w:rsidP="001E5473">
            <w:pPr>
              <w:rPr>
                <w:color w:val="002060"/>
              </w:rPr>
            </w:pPr>
          </w:p>
        </w:tc>
      </w:tr>
      <w:tr w:rsidR="005E09A1" w:rsidRPr="001A6799" w14:paraId="7AF3C86F" w14:textId="77777777" w:rsidTr="00BD5AC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F3FE5" w14:textId="77777777" w:rsidR="005E09A1" w:rsidRPr="00BD5AC1" w:rsidRDefault="005E09A1" w:rsidP="001E5473">
            <w:pPr>
              <w:pStyle w:val="rowtabella0"/>
              <w:rPr>
                <w:color w:val="002060"/>
                <w:highlight w:val="yellow"/>
              </w:rPr>
            </w:pPr>
            <w:r w:rsidRPr="00BD5AC1">
              <w:rPr>
                <w:color w:val="002060"/>
                <w:highlight w:val="yellow"/>
              </w:rPr>
              <w:t>12/12/2023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2F468" w14:textId="77777777" w:rsidR="005E09A1" w:rsidRPr="00BD5AC1" w:rsidRDefault="005E09A1" w:rsidP="001E5473">
            <w:pPr>
              <w:pStyle w:val="rowtabella0"/>
              <w:jc w:val="center"/>
              <w:rPr>
                <w:color w:val="002060"/>
                <w:highlight w:val="yellow"/>
              </w:rPr>
            </w:pPr>
            <w:r w:rsidRPr="00BD5AC1">
              <w:rPr>
                <w:color w:val="002060"/>
                <w:highlight w:val="yellow"/>
              </w:rPr>
              <w:t>12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706CE" w14:textId="77777777" w:rsidR="005E09A1" w:rsidRPr="00BD5AC1" w:rsidRDefault="005E09A1" w:rsidP="001E5473">
            <w:pPr>
              <w:pStyle w:val="rowtabella0"/>
              <w:rPr>
                <w:color w:val="002060"/>
                <w:highlight w:val="yellow"/>
              </w:rPr>
            </w:pPr>
            <w:r w:rsidRPr="00BD5AC1">
              <w:rPr>
                <w:color w:val="002060"/>
                <w:highlight w:val="yellow"/>
              </w:rPr>
              <w:t>VALLESINA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D028C" w14:textId="77777777" w:rsidR="005E09A1" w:rsidRPr="00BD5AC1" w:rsidRDefault="005E09A1" w:rsidP="001E5473">
            <w:pPr>
              <w:pStyle w:val="rowtabella0"/>
              <w:rPr>
                <w:color w:val="002060"/>
                <w:highlight w:val="yellow"/>
              </w:rPr>
            </w:pPr>
            <w:proofErr w:type="gramStart"/>
            <w:r w:rsidRPr="00BD5AC1">
              <w:rPr>
                <w:color w:val="002060"/>
                <w:highlight w:val="yellow"/>
              </w:rPr>
              <w:t>CITTA</w:t>
            </w:r>
            <w:proofErr w:type="gramEnd"/>
            <w:r w:rsidRPr="00BD5AC1">
              <w:rPr>
                <w:color w:val="002060"/>
                <w:highlight w:val="yellow"/>
              </w:rPr>
              <w:t xml:space="preserve"> DI FALCONARA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79C69" w14:textId="77777777" w:rsidR="005E09A1" w:rsidRPr="001A6799" w:rsidRDefault="005E09A1" w:rsidP="001E5473">
            <w:pPr>
              <w:pStyle w:val="rowtabella0"/>
              <w:rPr>
                <w:color w:val="002060"/>
              </w:rPr>
            </w:pPr>
            <w:r w:rsidRPr="001A6799">
              <w:rPr>
                <w:color w:val="002060"/>
              </w:rPr>
              <w:t>15/12/2023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84308" w14:textId="77777777" w:rsidR="005E09A1" w:rsidRPr="001A6799" w:rsidRDefault="005E09A1" w:rsidP="001E5473">
            <w:pPr>
              <w:pStyle w:val="rowtabella0"/>
              <w:jc w:val="center"/>
              <w:rPr>
                <w:color w:val="002060"/>
              </w:rPr>
            </w:pPr>
            <w:r w:rsidRPr="00BD5AC1">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07068" w14:textId="77777777" w:rsidR="005E09A1" w:rsidRPr="001A6799" w:rsidRDefault="005E09A1" w:rsidP="001E5473">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53234" w14:textId="77777777" w:rsidR="005E09A1" w:rsidRPr="001A6799" w:rsidRDefault="005E09A1" w:rsidP="001E5473">
            <w:pPr>
              <w:rPr>
                <w:color w:val="002060"/>
              </w:rPr>
            </w:pPr>
          </w:p>
        </w:tc>
      </w:tr>
    </w:tbl>
    <w:p w14:paraId="755D3877" w14:textId="77777777" w:rsidR="005E09A1" w:rsidRPr="001A6799" w:rsidRDefault="005E09A1" w:rsidP="005E09A1">
      <w:pPr>
        <w:pStyle w:val="breakline"/>
        <w:rPr>
          <w:rFonts w:eastAsiaTheme="minorEastAsia"/>
          <w:color w:val="002060"/>
        </w:rPr>
      </w:pPr>
    </w:p>
    <w:p w14:paraId="144C2E09" w14:textId="77777777" w:rsidR="005E09A1" w:rsidRPr="001A6799" w:rsidRDefault="005E09A1" w:rsidP="005E09A1">
      <w:pPr>
        <w:pStyle w:val="breakline"/>
        <w:rPr>
          <w:color w:val="002060"/>
        </w:rPr>
      </w:pPr>
    </w:p>
    <w:p w14:paraId="498ECC09" w14:textId="77777777" w:rsidR="005E09A1" w:rsidRPr="001A6799" w:rsidRDefault="005E09A1" w:rsidP="005E09A1">
      <w:pPr>
        <w:pStyle w:val="sottotitolocampionato10"/>
        <w:rPr>
          <w:color w:val="002060"/>
        </w:rPr>
      </w:pPr>
      <w:r w:rsidRPr="001A679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E09A1" w:rsidRPr="001A6799" w14:paraId="35F97F4B" w14:textId="77777777" w:rsidTr="00BD5AC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65B07" w14:textId="77777777" w:rsidR="005E09A1" w:rsidRPr="001A6799" w:rsidRDefault="005E09A1" w:rsidP="001E5473">
            <w:pPr>
              <w:pStyle w:val="headertabella0"/>
              <w:rPr>
                <w:color w:val="002060"/>
              </w:rPr>
            </w:pPr>
            <w:r w:rsidRPr="001A679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EC247" w14:textId="77777777" w:rsidR="005E09A1" w:rsidRPr="001A6799" w:rsidRDefault="005E09A1" w:rsidP="001E5473">
            <w:pPr>
              <w:pStyle w:val="headertabella0"/>
              <w:rPr>
                <w:color w:val="002060"/>
              </w:rPr>
            </w:pPr>
            <w:r w:rsidRPr="001A6799">
              <w:rPr>
                <w:color w:val="002060"/>
              </w:rPr>
              <w:t xml:space="preserve">N° </w:t>
            </w:r>
            <w:proofErr w:type="spellStart"/>
            <w:r w:rsidRPr="001A6799">
              <w:rPr>
                <w:color w:val="002060"/>
              </w:rPr>
              <w:t>Gior</w:t>
            </w:r>
            <w:proofErr w:type="spellEnd"/>
            <w:r w:rsidRPr="001A679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01A79" w14:textId="77777777" w:rsidR="005E09A1" w:rsidRPr="001A6799" w:rsidRDefault="005E09A1" w:rsidP="001E5473">
            <w:pPr>
              <w:pStyle w:val="headertabella0"/>
              <w:rPr>
                <w:color w:val="002060"/>
              </w:rPr>
            </w:pPr>
            <w:r w:rsidRPr="001A679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47762" w14:textId="77777777" w:rsidR="005E09A1" w:rsidRPr="001A6799" w:rsidRDefault="005E09A1" w:rsidP="001E5473">
            <w:pPr>
              <w:pStyle w:val="headertabella0"/>
              <w:rPr>
                <w:color w:val="002060"/>
              </w:rPr>
            </w:pPr>
            <w:r w:rsidRPr="001A679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4EC3A" w14:textId="77777777" w:rsidR="005E09A1" w:rsidRPr="001A6799" w:rsidRDefault="005E09A1" w:rsidP="001E5473">
            <w:pPr>
              <w:pStyle w:val="headertabella0"/>
              <w:rPr>
                <w:color w:val="002060"/>
              </w:rPr>
            </w:pPr>
            <w:r w:rsidRPr="001A6799">
              <w:rPr>
                <w:color w:val="002060"/>
              </w:rPr>
              <w:t xml:space="preserve">Data </w:t>
            </w:r>
            <w:proofErr w:type="spellStart"/>
            <w:r w:rsidRPr="001A6799">
              <w:rPr>
                <w:color w:val="002060"/>
              </w:rPr>
              <w:t>Orig</w:t>
            </w:r>
            <w:proofErr w:type="spellEnd"/>
            <w:r w:rsidRPr="001A679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75033" w14:textId="77777777" w:rsidR="005E09A1" w:rsidRPr="001A6799" w:rsidRDefault="005E09A1" w:rsidP="001E5473">
            <w:pPr>
              <w:pStyle w:val="headertabella0"/>
              <w:rPr>
                <w:color w:val="002060"/>
              </w:rPr>
            </w:pPr>
            <w:r w:rsidRPr="001A679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C9A48" w14:textId="77777777" w:rsidR="005E09A1" w:rsidRPr="001A6799" w:rsidRDefault="005E09A1" w:rsidP="001E5473">
            <w:pPr>
              <w:pStyle w:val="headertabella0"/>
              <w:rPr>
                <w:color w:val="002060"/>
              </w:rPr>
            </w:pPr>
            <w:r w:rsidRPr="001A6799">
              <w:rPr>
                <w:color w:val="002060"/>
              </w:rPr>
              <w:t xml:space="preserve">Ora </w:t>
            </w:r>
            <w:proofErr w:type="spellStart"/>
            <w:r w:rsidRPr="001A6799">
              <w:rPr>
                <w:color w:val="002060"/>
              </w:rPr>
              <w:t>Orig</w:t>
            </w:r>
            <w:proofErr w:type="spellEnd"/>
            <w:r w:rsidRPr="001A679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78942" w14:textId="77777777" w:rsidR="005E09A1" w:rsidRPr="001A6799" w:rsidRDefault="005E09A1" w:rsidP="001E5473">
            <w:pPr>
              <w:pStyle w:val="headertabella0"/>
              <w:rPr>
                <w:color w:val="002060"/>
              </w:rPr>
            </w:pPr>
            <w:r w:rsidRPr="001A6799">
              <w:rPr>
                <w:color w:val="002060"/>
              </w:rPr>
              <w:t>Impianto</w:t>
            </w:r>
          </w:p>
        </w:tc>
      </w:tr>
      <w:tr w:rsidR="005E09A1" w:rsidRPr="001A6799" w14:paraId="71158296" w14:textId="77777777" w:rsidTr="00BD5AC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01C8E" w14:textId="77777777" w:rsidR="005E09A1" w:rsidRPr="00BD5AC1" w:rsidRDefault="005E09A1" w:rsidP="001E5473">
            <w:pPr>
              <w:pStyle w:val="rowtabella0"/>
              <w:rPr>
                <w:color w:val="002060"/>
                <w:highlight w:val="yellow"/>
              </w:rPr>
            </w:pPr>
            <w:r w:rsidRPr="00BD5AC1">
              <w:rPr>
                <w:color w:val="002060"/>
                <w:highlight w:val="yellow"/>
              </w:rPr>
              <w:t>06/12/2023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42BB4" w14:textId="77777777" w:rsidR="005E09A1" w:rsidRPr="00BD5AC1" w:rsidRDefault="005E09A1" w:rsidP="001E5473">
            <w:pPr>
              <w:pStyle w:val="rowtabella0"/>
              <w:jc w:val="center"/>
              <w:rPr>
                <w:color w:val="002060"/>
                <w:highlight w:val="yellow"/>
              </w:rPr>
            </w:pPr>
            <w:r w:rsidRPr="00BD5AC1">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D9A78" w14:textId="77777777" w:rsidR="005E09A1" w:rsidRPr="00BD5AC1" w:rsidRDefault="005E09A1" w:rsidP="001E5473">
            <w:pPr>
              <w:pStyle w:val="rowtabella0"/>
              <w:rPr>
                <w:color w:val="002060"/>
                <w:highlight w:val="yellow"/>
              </w:rPr>
            </w:pPr>
            <w:r w:rsidRPr="00BD5AC1">
              <w:rPr>
                <w:color w:val="002060"/>
                <w:highlight w:val="yellow"/>
              </w:rPr>
              <w:t>CDC 2018</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BADA9" w14:textId="77777777" w:rsidR="005E09A1" w:rsidRPr="00BD5AC1" w:rsidRDefault="005E09A1" w:rsidP="001E5473">
            <w:pPr>
              <w:pStyle w:val="rowtabella0"/>
              <w:rPr>
                <w:color w:val="002060"/>
                <w:highlight w:val="yellow"/>
              </w:rPr>
            </w:pPr>
            <w:r w:rsidRPr="00BD5AC1">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1EB7C" w14:textId="7F314101" w:rsidR="005E09A1" w:rsidRPr="001A6799" w:rsidRDefault="005E09A1" w:rsidP="001E5473">
            <w:pPr>
              <w:pStyle w:val="rowtabella0"/>
              <w:rPr>
                <w:color w:val="002060"/>
              </w:rPr>
            </w:pPr>
            <w:r w:rsidRPr="001A6799">
              <w:rPr>
                <w:color w:val="002060"/>
              </w:rPr>
              <w:t>0</w:t>
            </w:r>
            <w:r w:rsidR="00BD5AC1">
              <w:rPr>
                <w:color w:val="002060"/>
              </w:rPr>
              <w:t>9</w:t>
            </w:r>
            <w:r w:rsidRPr="001A6799">
              <w:rPr>
                <w:color w:val="002060"/>
              </w:rPr>
              <w:t>/12/2023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3D723" w14:textId="77777777" w:rsidR="005E09A1" w:rsidRPr="001A6799" w:rsidRDefault="005E09A1" w:rsidP="001E5473">
            <w:pPr>
              <w:pStyle w:val="rowtabella0"/>
              <w:jc w:val="center"/>
              <w:rPr>
                <w:color w:val="002060"/>
              </w:rPr>
            </w:pPr>
            <w:r w:rsidRPr="00BD5AC1">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13833" w14:textId="77777777" w:rsidR="005E09A1" w:rsidRPr="001A6799" w:rsidRDefault="005E09A1" w:rsidP="001E5473">
            <w:pPr>
              <w:pStyle w:val="rowtabella0"/>
              <w:jc w:val="center"/>
              <w:rPr>
                <w:color w:val="002060"/>
              </w:rPr>
            </w:pPr>
            <w:r w:rsidRPr="001A6799">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5D83D" w14:textId="77777777" w:rsidR="005E09A1" w:rsidRPr="001A6799" w:rsidRDefault="005E09A1" w:rsidP="001E5473">
            <w:pPr>
              <w:rPr>
                <w:color w:val="002060"/>
              </w:rPr>
            </w:pPr>
          </w:p>
        </w:tc>
      </w:tr>
    </w:tbl>
    <w:p w14:paraId="011B3E19" w14:textId="77777777" w:rsidR="005E09A1" w:rsidRPr="001A6799" w:rsidRDefault="005E09A1" w:rsidP="005E09A1">
      <w:pPr>
        <w:pStyle w:val="breakline"/>
        <w:rPr>
          <w:rFonts w:eastAsiaTheme="minorEastAsia"/>
          <w:color w:val="002060"/>
        </w:rPr>
      </w:pPr>
    </w:p>
    <w:p w14:paraId="0D2A02C0" w14:textId="77777777" w:rsidR="005E09A1" w:rsidRPr="001A6799" w:rsidRDefault="005E09A1" w:rsidP="005E09A1">
      <w:pPr>
        <w:pStyle w:val="breakline"/>
        <w:rPr>
          <w:color w:val="002060"/>
        </w:rPr>
      </w:pPr>
    </w:p>
    <w:p w14:paraId="1FB84609" w14:textId="77777777" w:rsidR="005E09A1" w:rsidRPr="001A6799" w:rsidRDefault="005E09A1" w:rsidP="005E09A1">
      <w:pPr>
        <w:pStyle w:val="sottotitolocampionato10"/>
        <w:rPr>
          <w:color w:val="002060"/>
        </w:rPr>
      </w:pPr>
      <w:r w:rsidRPr="001A6799">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E09A1" w:rsidRPr="001A6799" w14:paraId="14376D5F" w14:textId="77777777" w:rsidTr="00BD5AC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394C8" w14:textId="77777777" w:rsidR="005E09A1" w:rsidRPr="001A6799" w:rsidRDefault="005E09A1" w:rsidP="001E5473">
            <w:pPr>
              <w:pStyle w:val="headertabella0"/>
              <w:rPr>
                <w:color w:val="002060"/>
              </w:rPr>
            </w:pPr>
            <w:r w:rsidRPr="001A679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FA61E" w14:textId="77777777" w:rsidR="005E09A1" w:rsidRPr="001A6799" w:rsidRDefault="005E09A1" w:rsidP="001E5473">
            <w:pPr>
              <w:pStyle w:val="headertabella0"/>
              <w:rPr>
                <w:color w:val="002060"/>
              </w:rPr>
            </w:pPr>
            <w:r w:rsidRPr="001A6799">
              <w:rPr>
                <w:color w:val="002060"/>
              </w:rPr>
              <w:t xml:space="preserve">N° </w:t>
            </w:r>
            <w:proofErr w:type="spellStart"/>
            <w:r w:rsidRPr="001A6799">
              <w:rPr>
                <w:color w:val="002060"/>
              </w:rPr>
              <w:t>Gior</w:t>
            </w:r>
            <w:proofErr w:type="spellEnd"/>
            <w:r w:rsidRPr="001A679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4ACE2" w14:textId="77777777" w:rsidR="005E09A1" w:rsidRPr="001A6799" w:rsidRDefault="005E09A1" w:rsidP="001E5473">
            <w:pPr>
              <w:pStyle w:val="headertabella0"/>
              <w:rPr>
                <w:color w:val="002060"/>
              </w:rPr>
            </w:pPr>
            <w:r w:rsidRPr="001A679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927BA" w14:textId="77777777" w:rsidR="005E09A1" w:rsidRPr="001A6799" w:rsidRDefault="005E09A1" w:rsidP="001E5473">
            <w:pPr>
              <w:pStyle w:val="headertabella0"/>
              <w:rPr>
                <w:color w:val="002060"/>
              </w:rPr>
            </w:pPr>
            <w:r w:rsidRPr="001A679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5EB4E" w14:textId="77777777" w:rsidR="005E09A1" w:rsidRPr="001A6799" w:rsidRDefault="005E09A1" w:rsidP="001E5473">
            <w:pPr>
              <w:pStyle w:val="headertabella0"/>
              <w:rPr>
                <w:color w:val="002060"/>
              </w:rPr>
            </w:pPr>
            <w:r w:rsidRPr="001A6799">
              <w:rPr>
                <w:color w:val="002060"/>
              </w:rPr>
              <w:t xml:space="preserve">Data </w:t>
            </w:r>
            <w:proofErr w:type="spellStart"/>
            <w:r w:rsidRPr="001A6799">
              <w:rPr>
                <w:color w:val="002060"/>
              </w:rPr>
              <w:t>Orig</w:t>
            </w:r>
            <w:proofErr w:type="spellEnd"/>
            <w:r w:rsidRPr="001A679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0D5EC" w14:textId="77777777" w:rsidR="005E09A1" w:rsidRPr="001A6799" w:rsidRDefault="005E09A1" w:rsidP="001E5473">
            <w:pPr>
              <w:pStyle w:val="headertabella0"/>
              <w:rPr>
                <w:color w:val="002060"/>
              </w:rPr>
            </w:pPr>
            <w:r w:rsidRPr="001A679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B7642" w14:textId="77777777" w:rsidR="005E09A1" w:rsidRPr="001A6799" w:rsidRDefault="005E09A1" w:rsidP="001E5473">
            <w:pPr>
              <w:pStyle w:val="headertabella0"/>
              <w:rPr>
                <w:color w:val="002060"/>
              </w:rPr>
            </w:pPr>
            <w:r w:rsidRPr="001A6799">
              <w:rPr>
                <w:color w:val="002060"/>
              </w:rPr>
              <w:t xml:space="preserve">Ora </w:t>
            </w:r>
            <w:proofErr w:type="spellStart"/>
            <w:r w:rsidRPr="001A6799">
              <w:rPr>
                <w:color w:val="002060"/>
              </w:rPr>
              <w:t>Orig</w:t>
            </w:r>
            <w:proofErr w:type="spellEnd"/>
            <w:r w:rsidRPr="001A679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48C4E" w14:textId="77777777" w:rsidR="005E09A1" w:rsidRPr="001A6799" w:rsidRDefault="005E09A1" w:rsidP="001E5473">
            <w:pPr>
              <w:pStyle w:val="headertabella0"/>
              <w:rPr>
                <w:color w:val="002060"/>
              </w:rPr>
            </w:pPr>
            <w:r w:rsidRPr="001A6799">
              <w:rPr>
                <w:color w:val="002060"/>
              </w:rPr>
              <w:t>Impianto</w:t>
            </w:r>
          </w:p>
        </w:tc>
      </w:tr>
      <w:tr w:rsidR="005E09A1" w:rsidRPr="001A6799" w14:paraId="758A3EB1" w14:textId="77777777" w:rsidTr="00BD5AC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B919B" w14:textId="77777777" w:rsidR="005E09A1" w:rsidRPr="00BD5AC1" w:rsidRDefault="005E09A1" w:rsidP="001E5473">
            <w:pPr>
              <w:pStyle w:val="rowtabella0"/>
              <w:rPr>
                <w:color w:val="002060"/>
                <w:highlight w:val="yellow"/>
              </w:rPr>
            </w:pPr>
            <w:r w:rsidRPr="00BD5AC1">
              <w:rPr>
                <w:color w:val="002060"/>
                <w:highlight w:val="yellow"/>
              </w:rPr>
              <w:t>29/11/2023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DB4B6" w14:textId="77777777" w:rsidR="005E09A1" w:rsidRPr="00BD5AC1" w:rsidRDefault="005E09A1" w:rsidP="001E5473">
            <w:pPr>
              <w:pStyle w:val="rowtabella0"/>
              <w:jc w:val="center"/>
              <w:rPr>
                <w:color w:val="002060"/>
                <w:highlight w:val="yellow"/>
              </w:rPr>
            </w:pPr>
            <w:r w:rsidRPr="00BD5AC1">
              <w:rPr>
                <w:color w:val="002060"/>
                <w:highlight w:val="yellow"/>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A75F3" w14:textId="77777777" w:rsidR="005E09A1" w:rsidRPr="00BD5AC1" w:rsidRDefault="005E09A1" w:rsidP="001E5473">
            <w:pPr>
              <w:pStyle w:val="rowtabella0"/>
              <w:rPr>
                <w:color w:val="002060"/>
                <w:highlight w:val="yellow"/>
              </w:rPr>
            </w:pPr>
            <w:r w:rsidRPr="00BD5AC1">
              <w:rPr>
                <w:color w:val="002060"/>
                <w:highlight w:val="yellow"/>
              </w:rPr>
              <w:t>POL. SPORT COMMUNICATION</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B97DB" w14:textId="77777777" w:rsidR="005E09A1" w:rsidRPr="00BD5AC1" w:rsidRDefault="005E09A1" w:rsidP="001E5473">
            <w:pPr>
              <w:pStyle w:val="rowtabella0"/>
              <w:rPr>
                <w:color w:val="002060"/>
                <w:highlight w:val="yellow"/>
              </w:rPr>
            </w:pPr>
            <w:r w:rsidRPr="00BD5AC1">
              <w:rPr>
                <w:color w:val="002060"/>
                <w:highlight w:val="yellow"/>
              </w:rPr>
              <w:t>FUTSAL SAMBUCHETO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DAFAF" w14:textId="77777777" w:rsidR="005E09A1" w:rsidRPr="001A6799" w:rsidRDefault="005E09A1" w:rsidP="001E5473">
            <w:pPr>
              <w:pStyle w:val="rowtabella0"/>
              <w:rPr>
                <w:color w:val="002060"/>
              </w:rPr>
            </w:pPr>
            <w:r w:rsidRPr="001A6799">
              <w:rPr>
                <w:color w:val="002060"/>
              </w:rPr>
              <w:t>01/12/2023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9A19E" w14:textId="77777777" w:rsidR="005E09A1" w:rsidRPr="00BD5AC1" w:rsidRDefault="005E09A1" w:rsidP="001E5473">
            <w:pPr>
              <w:pStyle w:val="rowtabella0"/>
              <w:jc w:val="center"/>
              <w:rPr>
                <w:color w:val="002060"/>
                <w:highlight w:val="yellow"/>
              </w:rPr>
            </w:pPr>
            <w:r w:rsidRPr="00BD5AC1">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A0A76" w14:textId="77777777" w:rsidR="005E09A1" w:rsidRPr="001A6799" w:rsidRDefault="005E09A1" w:rsidP="001E5473">
            <w:pPr>
              <w:pStyle w:val="rowtabella0"/>
              <w:jc w:val="center"/>
              <w:rPr>
                <w:color w:val="002060"/>
              </w:rPr>
            </w:pPr>
            <w:r w:rsidRPr="001A6799">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FFF19" w14:textId="77777777" w:rsidR="005E09A1" w:rsidRPr="001A6799" w:rsidRDefault="005E09A1" w:rsidP="001E5473">
            <w:pPr>
              <w:rPr>
                <w:color w:val="002060"/>
              </w:rPr>
            </w:pPr>
          </w:p>
        </w:tc>
      </w:tr>
      <w:tr w:rsidR="005E09A1" w:rsidRPr="001A6799" w14:paraId="0C23AB48" w14:textId="77777777" w:rsidTr="00BD5AC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9261E" w14:textId="77777777" w:rsidR="005E09A1" w:rsidRPr="00BD5AC1" w:rsidRDefault="005E09A1" w:rsidP="001E5473">
            <w:pPr>
              <w:pStyle w:val="rowtabella0"/>
              <w:rPr>
                <w:color w:val="002060"/>
                <w:highlight w:val="yellow"/>
              </w:rPr>
            </w:pPr>
            <w:r w:rsidRPr="00BD5AC1">
              <w:rPr>
                <w:color w:val="002060"/>
                <w:highlight w:val="yellow"/>
              </w:rPr>
              <w:t>06/12/2023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82742" w14:textId="77777777" w:rsidR="005E09A1" w:rsidRPr="00BD5AC1" w:rsidRDefault="005E09A1" w:rsidP="001E5473">
            <w:pPr>
              <w:pStyle w:val="rowtabella0"/>
              <w:jc w:val="center"/>
              <w:rPr>
                <w:color w:val="002060"/>
                <w:highlight w:val="yellow"/>
              </w:rPr>
            </w:pPr>
            <w:r w:rsidRPr="00BD5AC1">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7116E" w14:textId="77777777" w:rsidR="005E09A1" w:rsidRPr="00BD5AC1" w:rsidRDefault="005E09A1" w:rsidP="001E5473">
            <w:pPr>
              <w:pStyle w:val="rowtabella0"/>
              <w:rPr>
                <w:color w:val="002060"/>
                <w:highlight w:val="yellow"/>
              </w:rPr>
            </w:pPr>
            <w:r w:rsidRPr="00BD5AC1">
              <w:rPr>
                <w:color w:val="002060"/>
                <w:highlight w:val="yellow"/>
              </w:rPr>
              <w:t>VAL TENNA UNITED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46594" w14:textId="77777777" w:rsidR="005E09A1" w:rsidRPr="00BD5AC1" w:rsidRDefault="005E09A1" w:rsidP="001E5473">
            <w:pPr>
              <w:pStyle w:val="rowtabella0"/>
              <w:rPr>
                <w:color w:val="002060"/>
                <w:highlight w:val="yellow"/>
              </w:rPr>
            </w:pPr>
            <w:r w:rsidRPr="00BD5AC1">
              <w:rPr>
                <w:color w:val="002060"/>
                <w:highlight w:val="yellow"/>
              </w:rPr>
              <w:t xml:space="preserve">CALCIO </w:t>
            </w:r>
            <w:proofErr w:type="gramStart"/>
            <w:r w:rsidRPr="00BD5AC1">
              <w:rPr>
                <w:color w:val="002060"/>
                <w:highlight w:val="yellow"/>
              </w:rPr>
              <w:t>S.ELPIDIO</w:t>
            </w:r>
            <w:proofErr w:type="gramEnd"/>
            <w:r w:rsidRPr="00BD5AC1">
              <w:rPr>
                <w:color w:val="002060"/>
                <w:highlight w:val="yellow"/>
              </w:rPr>
              <w:t xml:space="preserve"> A MARE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9B695" w14:textId="77777777" w:rsidR="005E09A1" w:rsidRPr="001A6799" w:rsidRDefault="005E09A1" w:rsidP="001E5473">
            <w:pPr>
              <w:pStyle w:val="rowtabella0"/>
              <w:rPr>
                <w:color w:val="002060"/>
              </w:rPr>
            </w:pPr>
            <w:r w:rsidRPr="001A6799">
              <w:rPr>
                <w:color w:val="002060"/>
              </w:rPr>
              <w:t>08/12/2023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E4779" w14:textId="77777777" w:rsidR="005E09A1" w:rsidRPr="001A6799" w:rsidRDefault="005E09A1" w:rsidP="001E5473">
            <w:pPr>
              <w:pStyle w:val="rowtabella0"/>
              <w:jc w:val="center"/>
              <w:rPr>
                <w:color w:val="002060"/>
              </w:rPr>
            </w:pPr>
            <w:r w:rsidRPr="00BD5AC1">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8C286" w14:textId="77777777" w:rsidR="005E09A1" w:rsidRPr="001A6799" w:rsidRDefault="005E09A1" w:rsidP="001E5473">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B7927" w14:textId="77777777" w:rsidR="005E09A1" w:rsidRPr="001A6799" w:rsidRDefault="005E09A1" w:rsidP="001E5473">
            <w:pPr>
              <w:rPr>
                <w:color w:val="002060"/>
              </w:rPr>
            </w:pPr>
          </w:p>
        </w:tc>
      </w:tr>
      <w:tr w:rsidR="005E09A1" w:rsidRPr="001A6799" w14:paraId="14C951D9" w14:textId="77777777" w:rsidTr="00BD5AC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EA207" w14:textId="77777777" w:rsidR="005E09A1" w:rsidRPr="00BD5AC1" w:rsidRDefault="005E09A1" w:rsidP="001E5473">
            <w:pPr>
              <w:pStyle w:val="rowtabella0"/>
              <w:rPr>
                <w:color w:val="002060"/>
                <w:highlight w:val="yellow"/>
              </w:rPr>
            </w:pPr>
            <w:r w:rsidRPr="00BD5AC1">
              <w:rPr>
                <w:color w:val="002060"/>
                <w:highlight w:val="yellow"/>
              </w:rPr>
              <w:t>07/12/2023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ABB36" w14:textId="77777777" w:rsidR="005E09A1" w:rsidRPr="00BD5AC1" w:rsidRDefault="005E09A1" w:rsidP="001E5473">
            <w:pPr>
              <w:pStyle w:val="rowtabella0"/>
              <w:jc w:val="center"/>
              <w:rPr>
                <w:color w:val="002060"/>
                <w:highlight w:val="yellow"/>
              </w:rPr>
            </w:pPr>
            <w:r w:rsidRPr="00BD5AC1">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CEA32" w14:textId="77777777" w:rsidR="005E09A1" w:rsidRPr="00BD5AC1" w:rsidRDefault="005E09A1" w:rsidP="001E5473">
            <w:pPr>
              <w:pStyle w:val="rowtabella0"/>
              <w:rPr>
                <w:color w:val="002060"/>
                <w:highlight w:val="yellow"/>
              </w:rPr>
            </w:pPr>
            <w:r w:rsidRPr="00BD5AC1">
              <w:rPr>
                <w:color w:val="002060"/>
                <w:highlight w:val="yellow"/>
              </w:rPr>
              <w:t>FUTSAL RECANATI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1695C" w14:textId="77777777" w:rsidR="005E09A1" w:rsidRPr="00BD5AC1" w:rsidRDefault="005E09A1" w:rsidP="001E5473">
            <w:pPr>
              <w:pStyle w:val="rowtabella0"/>
              <w:rPr>
                <w:color w:val="002060"/>
                <w:highlight w:val="yellow"/>
              </w:rPr>
            </w:pPr>
            <w:r w:rsidRPr="00BD5AC1">
              <w:rPr>
                <w:color w:val="002060"/>
                <w:highlight w:val="yellow"/>
              </w:rPr>
              <w:t>POL. SPORT COMMUNICATION</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3EF85" w14:textId="77777777" w:rsidR="005E09A1" w:rsidRPr="001A6799" w:rsidRDefault="005E09A1" w:rsidP="001E5473">
            <w:pPr>
              <w:pStyle w:val="rowtabella0"/>
              <w:rPr>
                <w:color w:val="002060"/>
              </w:rPr>
            </w:pPr>
            <w:r w:rsidRPr="001A6799">
              <w:rPr>
                <w:color w:val="002060"/>
              </w:rPr>
              <w:t>08/12/2023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8C053" w14:textId="77777777" w:rsidR="005E09A1" w:rsidRPr="001A6799" w:rsidRDefault="005E09A1" w:rsidP="001E5473">
            <w:pPr>
              <w:pStyle w:val="rowtabella0"/>
              <w:jc w:val="center"/>
              <w:rPr>
                <w:color w:val="002060"/>
              </w:rPr>
            </w:pPr>
            <w:r w:rsidRPr="00BD5AC1">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6DF21" w14:textId="77777777" w:rsidR="005E09A1" w:rsidRPr="001A6799" w:rsidRDefault="005E09A1" w:rsidP="001E5473">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AF0EB" w14:textId="77777777" w:rsidR="005E09A1" w:rsidRPr="001A6799" w:rsidRDefault="005E09A1" w:rsidP="001E5473">
            <w:pPr>
              <w:rPr>
                <w:color w:val="002060"/>
              </w:rPr>
            </w:pPr>
          </w:p>
        </w:tc>
      </w:tr>
      <w:tr w:rsidR="005E09A1" w:rsidRPr="001A6799" w14:paraId="27888D97" w14:textId="77777777" w:rsidTr="00BD5AC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5A995" w14:textId="77777777" w:rsidR="005E09A1" w:rsidRPr="00BD5AC1" w:rsidRDefault="005E09A1" w:rsidP="001E5473">
            <w:pPr>
              <w:pStyle w:val="rowtabella0"/>
              <w:rPr>
                <w:color w:val="002060"/>
                <w:highlight w:val="yellow"/>
              </w:rPr>
            </w:pPr>
            <w:r w:rsidRPr="00BD5AC1">
              <w:rPr>
                <w:color w:val="002060"/>
                <w:highlight w:val="yellow"/>
              </w:rPr>
              <w:t>11/12/2023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77201" w14:textId="77777777" w:rsidR="005E09A1" w:rsidRPr="00BD5AC1" w:rsidRDefault="005E09A1" w:rsidP="001E5473">
            <w:pPr>
              <w:pStyle w:val="rowtabella0"/>
              <w:jc w:val="center"/>
              <w:rPr>
                <w:color w:val="002060"/>
                <w:highlight w:val="yellow"/>
              </w:rPr>
            </w:pPr>
            <w:r w:rsidRPr="00BD5AC1">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D3EAC" w14:textId="77777777" w:rsidR="005E09A1" w:rsidRPr="00BD5AC1" w:rsidRDefault="005E09A1" w:rsidP="001E5473">
            <w:pPr>
              <w:pStyle w:val="rowtabella0"/>
              <w:rPr>
                <w:color w:val="002060"/>
                <w:highlight w:val="yellow"/>
              </w:rPr>
            </w:pPr>
            <w:r w:rsidRPr="00BD5AC1">
              <w:rPr>
                <w:color w:val="002060"/>
                <w:highlight w:val="yellow"/>
              </w:rPr>
              <w:t>FUTSAL SAMBUCHETO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A09B4" w14:textId="77777777" w:rsidR="005E09A1" w:rsidRPr="00BD5AC1" w:rsidRDefault="005E09A1" w:rsidP="001E5473">
            <w:pPr>
              <w:pStyle w:val="rowtabella0"/>
              <w:rPr>
                <w:color w:val="002060"/>
                <w:highlight w:val="yellow"/>
              </w:rPr>
            </w:pPr>
            <w:r w:rsidRPr="00BD5AC1">
              <w:rPr>
                <w:color w:val="002060"/>
                <w:highlight w:val="yellow"/>
              </w:rPr>
              <w:t>C.F. MACERATESE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3013A" w14:textId="77777777" w:rsidR="005E09A1" w:rsidRPr="001A6799" w:rsidRDefault="005E09A1" w:rsidP="001E5473">
            <w:pPr>
              <w:pStyle w:val="rowtabella0"/>
              <w:rPr>
                <w:color w:val="002060"/>
              </w:rPr>
            </w:pPr>
            <w:r w:rsidRPr="001A6799">
              <w:rPr>
                <w:color w:val="002060"/>
              </w:rPr>
              <w:t>08/12/2023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2E8CF" w14:textId="77777777" w:rsidR="005E09A1" w:rsidRPr="001A6799" w:rsidRDefault="005E09A1" w:rsidP="001E5473">
            <w:pPr>
              <w:pStyle w:val="rowtabella0"/>
              <w:jc w:val="center"/>
              <w:rPr>
                <w:color w:val="002060"/>
              </w:rPr>
            </w:pPr>
            <w:r w:rsidRPr="00BD5AC1">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A25C5" w14:textId="77777777" w:rsidR="005E09A1" w:rsidRPr="001A6799" w:rsidRDefault="005E09A1" w:rsidP="001E5473">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79E81" w14:textId="77777777" w:rsidR="005E09A1" w:rsidRPr="001A6799" w:rsidRDefault="005E09A1" w:rsidP="001E5473">
            <w:pPr>
              <w:rPr>
                <w:color w:val="002060"/>
              </w:rPr>
            </w:pPr>
          </w:p>
        </w:tc>
      </w:tr>
      <w:tr w:rsidR="005E09A1" w:rsidRPr="001A6799" w14:paraId="7BAC8355" w14:textId="77777777" w:rsidTr="00BD5AC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C925A" w14:textId="77777777" w:rsidR="005E09A1" w:rsidRPr="00BD5AC1" w:rsidRDefault="005E09A1" w:rsidP="001E5473">
            <w:pPr>
              <w:pStyle w:val="rowtabella0"/>
              <w:rPr>
                <w:color w:val="002060"/>
                <w:highlight w:val="yellow"/>
              </w:rPr>
            </w:pPr>
            <w:r w:rsidRPr="00BD5AC1">
              <w:rPr>
                <w:color w:val="002060"/>
                <w:highlight w:val="yellow"/>
              </w:rPr>
              <w:t>15/12/2023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75EE3" w14:textId="77777777" w:rsidR="005E09A1" w:rsidRPr="00BD5AC1" w:rsidRDefault="005E09A1" w:rsidP="001E5473">
            <w:pPr>
              <w:pStyle w:val="rowtabella0"/>
              <w:jc w:val="center"/>
              <w:rPr>
                <w:color w:val="002060"/>
                <w:highlight w:val="yellow"/>
              </w:rPr>
            </w:pPr>
            <w:r w:rsidRPr="00BD5AC1">
              <w:rPr>
                <w:color w:val="002060"/>
                <w:highlight w:val="yellow"/>
              </w:rPr>
              <w:t>12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FFC49" w14:textId="77777777" w:rsidR="005E09A1" w:rsidRPr="00BD5AC1" w:rsidRDefault="005E09A1" w:rsidP="001E5473">
            <w:pPr>
              <w:pStyle w:val="rowtabella0"/>
              <w:rPr>
                <w:color w:val="002060"/>
                <w:highlight w:val="yellow"/>
              </w:rPr>
            </w:pPr>
            <w:r w:rsidRPr="00BD5AC1">
              <w:rPr>
                <w:color w:val="002060"/>
                <w:highlight w:val="yellow"/>
              </w:rPr>
              <w:t>AMATORI STESE 2007 SRL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E63D9" w14:textId="77777777" w:rsidR="005E09A1" w:rsidRPr="00BD5AC1" w:rsidRDefault="005E09A1" w:rsidP="001E5473">
            <w:pPr>
              <w:pStyle w:val="rowtabella0"/>
              <w:rPr>
                <w:color w:val="002060"/>
                <w:highlight w:val="yellow"/>
              </w:rPr>
            </w:pPr>
            <w:r w:rsidRPr="00BD5AC1">
              <w:rPr>
                <w:color w:val="002060"/>
                <w:highlight w:val="yellow"/>
              </w:rPr>
              <w:t>MOGLIANESE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941D1" w14:textId="77777777" w:rsidR="005E09A1" w:rsidRPr="001A6799" w:rsidRDefault="005E09A1" w:rsidP="001E5473">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EBB6D" w14:textId="77777777" w:rsidR="005E09A1" w:rsidRPr="001A6799" w:rsidRDefault="005E09A1" w:rsidP="001E5473">
            <w:pPr>
              <w:pStyle w:val="rowtabella0"/>
              <w:jc w:val="center"/>
              <w:rPr>
                <w:color w:val="002060"/>
              </w:rPr>
            </w:pPr>
            <w:r w:rsidRPr="00BD5AC1">
              <w:rPr>
                <w:color w:val="002060"/>
                <w:highlight w:val="yellow"/>
              </w:rPr>
              <w:t>22:15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92FE6" w14:textId="77777777" w:rsidR="005E09A1" w:rsidRPr="001A6799" w:rsidRDefault="005E09A1" w:rsidP="001E5473">
            <w:pPr>
              <w:pStyle w:val="rowtabella0"/>
              <w:jc w:val="center"/>
              <w:rPr>
                <w:color w:val="002060"/>
              </w:rPr>
            </w:pPr>
            <w:r w:rsidRPr="001A6799">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F423B" w14:textId="77777777" w:rsidR="005E09A1" w:rsidRPr="001A6799" w:rsidRDefault="005E09A1" w:rsidP="001E5473">
            <w:pPr>
              <w:pStyle w:val="rowtabella0"/>
              <w:rPr>
                <w:color w:val="002060"/>
              </w:rPr>
            </w:pPr>
            <w:r w:rsidRPr="00BD5AC1">
              <w:rPr>
                <w:color w:val="002060"/>
                <w:highlight w:val="yellow"/>
              </w:rPr>
              <w:t xml:space="preserve">PALESTRA SCUOLA MEDIA MONTEGRANARO </w:t>
            </w:r>
            <w:proofErr w:type="gramStart"/>
            <w:r w:rsidRPr="00BD5AC1">
              <w:rPr>
                <w:color w:val="002060"/>
                <w:highlight w:val="yellow"/>
              </w:rPr>
              <w:t>CONT.S.LIBORIO</w:t>
            </w:r>
            <w:proofErr w:type="gramEnd"/>
            <w:r w:rsidRPr="00BD5AC1">
              <w:rPr>
                <w:color w:val="002060"/>
                <w:highlight w:val="yellow"/>
              </w:rPr>
              <w:t xml:space="preserve"> VIA VEREGRENSE</w:t>
            </w:r>
          </w:p>
        </w:tc>
      </w:tr>
    </w:tbl>
    <w:p w14:paraId="24375309" w14:textId="77777777" w:rsidR="005E09A1" w:rsidRPr="001A6799" w:rsidRDefault="005E09A1" w:rsidP="005E09A1">
      <w:pPr>
        <w:pStyle w:val="breakline"/>
        <w:rPr>
          <w:rFonts w:eastAsiaTheme="minorEastAsia"/>
          <w:color w:val="002060"/>
        </w:rPr>
      </w:pPr>
    </w:p>
    <w:p w14:paraId="79794B92" w14:textId="77777777" w:rsidR="005E09A1" w:rsidRPr="001A6799" w:rsidRDefault="005E09A1" w:rsidP="005E09A1">
      <w:pPr>
        <w:pStyle w:val="breakline"/>
        <w:rPr>
          <w:color w:val="002060"/>
        </w:rPr>
      </w:pPr>
    </w:p>
    <w:p w14:paraId="0A79B5AC" w14:textId="77777777" w:rsidR="005E09A1" w:rsidRPr="001A6799" w:rsidRDefault="005E09A1" w:rsidP="005E09A1">
      <w:pPr>
        <w:pStyle w:val="titoloprinc0"/>
        <w:rPr>
          <w:color w:val="002060"/>
        </w:rPr>
      </w:pPr>
      <w:r w:rsidRPr="001A6799">
        <w:rPr>
          <w:color w:val="002060"/>
        </w:rPr>
        <w:t>RISULTATI</w:t>
      </w:r>
    </w:p>
    <w:p w14:paraId="7A3B2CA5" w14:textId="77777777" w:rsidR="005E09A1" w:rsidRPr="001A6799" w:rsidRDefault="005E09A1" w:rsidP="005E09A1">
      <w:pPr>
        <w:pStyle w:val="breakline"/>
        <w:rPr>
          <w:color w:val="002060"/>
        </w:rPr>
      </w:pPr>
    </w:p>
    <w:p w14:paraId="4B2CB9BD" w14:textId="77777777" w:rsidR="005E09A1" w:rsidRPr="001A6799" w:rsidRDefault="005E09A1" w:rsidP="005E09A1">
      <w:pPr>
        <w:pStyle w:val="sottotitolocampionato10"/>
        <w:rPr>
          <w:color w:val="002060"/>
        </w:rPr>
      </w:pPr>
      <w:r w:rsidRPr="001A6799">
        <w:rPr>
          <w:color w:val="002060"/>
        </w:rPr>
        <w:t>RISULTATI UFFICIALI GARE DEL 17/11/2023</w:t>
      </w:r>
    </w:p>
    <w:p w14:paraId="2DB2A4CC" w14:textId="77777777" w:rsidR="00C75AE1" w:rsidRPr="00C75AE1" w:rsidRDefault="00C75AE1" w:rsidP="00C75AE1">
      <w:pPr>
        <w:pStyle w:val="sottotitolocampionato20"/>
        <w:spacing w:before="0" w:beforeAutospacing="0" w:after="0" w:afterAutospacing="0"/>
        <w:rPr>
          <w:rFonts w:ascii="Arial" w:hAnsi="Arial" w:cs="Arial"/>
          <w:color w:val="002060"/>
          <w:sz w:val="20"/>
          <w:szCs w:val="20"/>
        </w:rPr>
      </w:pPr>
      <w:r w:rsidRPr="00C75AE1">
        <w:rPr>
          <w:rFonts w:ascii="Arial" w:hAnsi="Arial" w:cs="Arial"/>
          <w:color w:val="002060"/>
          <w:sz w:val="20"/>
          <w:szCs w:val="20"/>
        </w:rPr>
        <w:t>Si trascrivono qui di seguito i risultati ufficiali delle gare disputate</w:t>
      </w:r>
    </w:p>
    <w:p w14:paraId="2A3A9B8C" w14:textId="77777777" w:rsidR="005E09A1" w:rsidRPr="001A6799" w:rsidRDefault="005E09A1" w:rsidP="005E09A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E09A1" w:rsidRPr="001A6799" w14:paraId="3FFF4A07" w14:textId="77777777" w:rsidTr="001E547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E09A1" w:rsidRPr="001A6799" w14:paraId="0DB297D3" w14:textId="77777777" w:rsidTr="001E54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E25F3" w14:textId="77777777" w:rsidR="005E09A1" w:rsidRPr="001A6799" w:rsidRDefault="005E09A1" w:rsidP="001E5473">
                  <w:pPr>
                    <w:pStyle w:val="headertabella0"/>
                    <w:rPr>
                      <w:color w:val="002060"/>
                    </w:rPr>
                  </w:pPr>
                  <w:r w:rsidRPr="001A6799">
                    <w:rPr>
                      <w:color w:val="002060"/>
                    </w:rPr>
                    <w:t>GIRONE A - 8 Giornata - A</w:t>
                  </w:r>
                </w:p>
              </w:tc>
            </w:tr>
            <w:tr w:rsidR="005E09A1" w:rsidRPr="001A6799" w14:paraId="6D03795B" w14:textId="77777777" w:rsidTr="001E54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772424" w14:textId="77777777" w:rsidR="005E09A1" w:rsidRPr="001A6799" w:rsidRDefault="005E09A1" w:rsidP="001E5473">
                  <w:pPr>
                    <w:pStyle w:val="rowtabella0"/>
                    <w:rPr>
                      <w:color w:val="002060"/>
                    </w:rPr>
                  </w:pPr>
                  <w:r w:rsidRPr="001A6799">
                    <w:rPr>
                      <w:color w:val="002060"/>
                    </w:rPr>
                    <w:t>FFJ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B22C2E" w14:textId="77777777" w:rsidR="005E09A1" w:rsidRPr="001A6799" w:rsidRDefault="005E09A1" w:rsidP="001E5473">
                  <w:pPr>
                    <w:pStyle w:val="rowtabella0"/>
                    <w:rPr>
                      <w:color w:val="002060"/>
                    </w:rPr>
                  </w:pPr>
                  <w:r w:rsidRPr="001A6799">
                    <w:rPr>
                      <w:color w:val="002060"/>
                    </w:rPr>
                    <w:t>- MONTECCHIO SPORT</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55B5E7" w14:textId="77777777" w:rsidR="005E09A1" w:rsidRPr="001A6799" w:rsidRDefault="005E09A1" w:rsidP="001E5473">
                  <w:pPr>
                    <w:pStyle w:val="rowtabella0"/>
                    <w:jc w:val="center"/>
                    <w:rPr>
                      <w:color w:val="002060"/>
                    </w:rPr>
                  </w:pPr>
                  <w:r w:rsidRPr="001A6799">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304CEA" w14:textId="77777777" w:rsidR="005E09A1" w:rsidRPr="001A6799" w:rsidRDefault="005E09A1" w:rsidP="001E5473">
                  <w:pPr>
                    <w:pStyle w:val="rowtabella0"/>
                    <w:jc w:val="center"/>
                    <w:rPr>
                      <w:color w:val="002060"/>
                    </w:rPr>
                  </w:pPr>
                  <w:r w:rsidRPr="001A6799">
                    <w:rPr>
                      <w:color w:val="002060"/>
                    </w:rPr>
                    <w:t> </w:t>
                  </w:r>
                </w:p>
              </w:tc>
            </w:tr>
            <w:tr w:rsidR="005E09A1" w:rsidRPr="001A6799" w14:paraId="3FD6BD25"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539BC9" w14:textId="77777777" w:rsidR="005E09A1" w:rsidRPr="001A6799" w:rsidRDefault="005E09A1" w:rsidP="001E5473">
                  <w:pPr>
                    <w:pStyle w:val="rowtabella0"/>
                    <w:rPr>
                      <w:color w:val="002060"/>
                    </w:rPr>
                  </w:pPr>
                  <w:r w:rsidRPr="001A6799">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8C2E15" w14:textId="77777777" w:rsidR="005E09A1" w:rsidRPr="001A6799" w:rsidRDefault="005E09A1" w:rsidP="001E5473">
                  <w:pPr>
                    <w:pStyle w:val="rowtabella0"/>
                    <w:rPr>
                      <w:color w:val="002060"/>
                    </w:rPr>
                  </w:pPr>
                  <w:r w:rsidRPr="001A6799">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D0C115" w14:textId="77777777" w:rsidR="005E09A1" w:rsidRPr="001A6799" w:rsidRDefault="005E09A1" w:rsidP="001E5473">
                  <w:pPr>
                    <w:pStyle w:val="rowtabella0"/>
                    <w:jc w:val="center"/>
                    <w:rPr>
                      <w:color w:val="002060"/>
                    </w:rPr>
                  </w:pPr>
                  <w:r w:rsidRPr="001A6799">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8C1A38" w14:textId="77777777" w:rsidR="005E09A1" w:rsidRPr="001A6799" w:rsidRDefault="005E09A1" w:rsidP="001E5473">
                  <w:pPr>
                    <w:pStyle w:val="rowtabella0"/>
                    <w:jc w:val="center"/>
                    <w:rPr>
                      <w:color w:val="002060"/>
                    </w:rPr>
                  </w:pPr>
                  <w:r w:rsidRPr="001A6799">
                    <w:rPr>
                      <w:color w:val="002060"/>
                    </w:rPr>
                    <w:t> </w:t>
                  </w:r>
                </w:p>
              </w:tc>
            </w:tr>
            <w:tr w:rsidR="005E09A1" w:rsidRPr="001A6799" w14:paraId="3C8CCB55"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231660" w14:textId="77777777" w:rsidR="005E09A1" w:rsidRPr="001A6799" w:rsidRDefault="005E09A1" w:rsidP="001E5473">
                  <w:pPr>
                    <w:pStyle w:val="rowtabella0"/>
                    <w:rPr>
                      <w:color w:val="002060"/>
                    </w:rPr>
                  </w:pPr>
                  <w:r w:rsidRPr="001A6799">
                    <w:rPr>
                      <w:color w:val="002060"/>
                    </w:rPr>
                    <w:t>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1E23DC" w14:textId="77777777" w:rsidR="005E09A1" w:rsidRPr="001A6799" w:rsidRDefault="005E09A1" w:rsidP="001E5473">
                  <w:pPr>
                    <w:pStyle w:val="rowtabella0"/>
                    <w:rPr>
                      <w:color w:val="002060"/>
                    </w:rPr>
                  </w:pPr>
                  <w:r w:rsidRPr="001A6799">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529798" w14:textId="77777777" w:rsidR="005E09A1" w:rsidRPr="001A6799" w:rsidRDefault="005E09A1" w:rsidP="001E5473">
                  <w:pPr>
                    <w:pStyle w:val="rowtabella0"/>
                    <w:jc w:val="center"/>
                    <w:rPr>
                      <w:color w:val="002060"/>
                    </w:rPr>
                  </w:pPr>
                  <w:r w:rsidRPr="001A6799">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8E98E8" w14:textId="77777777" w:rsidR="005E09A1" w:rsidRPr="001A6799" w:rsidRDefault="005E09A1" w:rsidP="001E5473">
                  <w:pPr>
                    <w:pStyle w:val="rowtabella0"/>
                    <w:jc w:val="center"/>
                    <w:rPr>
                      <w:color w:val="002060"/>
                    </w:rPr>
                  </w:pPr>
                  <w:r w:rsidRPr="001A6799">
                    <w:rPr>
                      <w:color w:val="002060"/>
                    </w:rPr>
                    <w:t> </w:t>
                  </w:r>
                </w:p>
              </w:tc>
            </w:tr>
            <w:tr w:rsidR="005E09A1" w:rsidRPr="001A6799" w14:paraId="09B13859"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614790" w14:textId="77777777" w:rsidR="005E09A1" w:rsidRPr="001A6799" w:rsidRDefault="005E09A1" w:rsidP="001E5473">
                  <w:pPr>
                    <w:pStyle w:val="rowtabella0"/>
                    <w:rPr>
                      <w:color w:val="002060"/>
                    </w:rPr>
                  </w:pPr>
                  <w:r w:rsidRPr="001A6799">
                    <w:rPr>
                      <w:color w:val="002060"/>
                    </w:rPr>
                    <w:t>URBANIA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02FDF6" w14:textId="77777777" w:rsidR="005E09A1" w:rsidRPr="001A6799" w:rsidRDefault="005E09A1" w:rsidP="001E5473">
                  <w:pPr>
                    <w:pStyle w:val="rowtabella0"/>
                    <w:rPr>
                      <w:color w:val="002060"/>
                    </w:rPr>
                  </w:pPr>
                  <w:r w:rsidRPr="001A6799">
                    <w:rPr>
                      <w:color w:val="002060"/>
                    </w:rPr>
                    <w:t>- ACQUALAGNA CALCIO C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D58503" w14:textId="77777777" w:rsidR="005E09A1" w:rsidRPr="001A6799" w:rsidRDefault="005E09A1" w:rsidP="001E5473">
                  <w:pPr>
                    <w:pStyle w:val="rowtabella0"/>
                    <w:jc w:val="center"/>
                    <w:rPr>
                      <w:color w:val="002060"/>
                    </w:rPr>
                  </w:pPr>
                  <w:r w:rsidRPr="001A6799">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5C8042" w14:textId="77777777" w:rsidR="005E09A1" w:rsidRPr="001A6799" w:rsidRDefault="005E09A1" w:rsidP="001E5473">
                  <w:pPr>
                    <w:pStyle w:val="rowtabella0"/>
                    <w:jc w:val="center"/>
                    <w:rPr>
                      <w:color w:val="002060"/>
                    </w:rPr>
                  </w:pPr>
                  <w:r w:rsidRPr="001A6799">
                    <w:rPr>
                      <w:color w:val="002060"/>
                    </w:rPr>
                    <w:t> </w:t>
                  </w:r>
                </w:p>
              </w:tc>
            </w:tr>
            <w:tr w:rsidR="005E09A1" w:rsidRPr="001A6799" w14:paraId="6FBC9752"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CB7609" w14:textId="77777777" w:rsidR="005E09A1" w:rsidRPr="001A6799" w:rsidRDefault="005E09A1" w:rsidP="001E5473">
                  <w:pPr>
                    <w:pStyle w:val="rowtabella0"/>
                    <w:rPr>
                      <w:color w:val="002060"/>
                    </w:rPr>
                  </w:pPr>
                  <w:r w:rsidRPr="001A6799">
                    <w:rPr>
                      <w:color w:val="002060"/>
                    </w:rPr>
                    <w:t>URBINO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7C30F5" w14:textId="77777777" w:rsidR="005E09A1" w:rsidRPr="001A6799" w:rsidRDefault="005E09A1" w:rsidP="001E5473">
                  <w:pPr>
                    <w:pStyle w:val="rowtabella0"/>
                    <w:rPr>
                      <w:color w:val="002060"/>
                    </w:rPr>
                  </w:pPr>
                  <w:r w:rsidRPr="001A6799">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6ED9E1" w14:textId="77777777" w:rsidR="005E09A1" w:rsidRPr="001A6799" w:rsidRDefault="005E09A1" w:rsidP="001E5473">
                  <w:pPr>
                    <w:pStyle w:val="rowtabella0"/>
                    <w:jc w:val="center"/>
                    <w:rPr>
                      <w:color w:val="002060"/>
                    </w:rPr>
                  </w:pPr>
                  <w:r w:rsidRPr="001A6799">
                    <w:rPr>
                      <w:color w:val="002060"/>
                    </w:rPr>
                    <w:t>12 - 1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A97364" w14:textId="77777777" w:rsidR="005E09A1" w:rsidRPr="001A6799" w:rsidRDefault="005E09A1" w:rsidP="001E5473">
                  <w:pPr>
                    <w:pStyle w:val="rowtabella0"/>
                    <w:jc w:val="center"/>
                    <w:rPr>
                      <w:color w:val="002060"/>
                    </w:rPr>
                  </w:pPr>
                  <w:r w:rsidRPr="001A6799">
                    <w:rPr>
                      <w:color w:val="002060"/>
                    </w:rPr>
                    <w:t> </w:t>
                  </w:r>
                </w:p>
              </w:tc>
            </w:tr>
            <w:tr w:rsidR="005E09A1" w:rsidRPr="001A6799" w14:paraId="0176A731" w14:textId="77777777" w:rsidTr="001E54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061662" w14:textId="77777777" w:rsidR="005E09A1" w:rsidRPr="001A6799" w:rsidRDefault="005E09A1" w:rsidP="001E5473">
                  <w:pPr>
                    <w:pStyle w:val="rowtabella0"/>
                    <w:rPr>
                      <w:color w:val="002060"/>
                    </w:rPr>
                  </w:pPr>
                  <w:r w:rsidRPr="001A6799">
                    <w:rPr>
                      <w:color w:val="002060"/>
                    </w:rPr>
                    <w:t>(1) VADO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956F2A" w14:textId="77777777" w:rsidR="005E09A1" w:rsidRPr="001A6799" w:rsidRDefault="005E09A1" w:rsidP="001E5473">
                  <w:pPr>
                    <w:pStyle w:val="rowtabella0"/>
                    <w:rPr>
                      <w:color w:val="002060"/>
                    </w:rPr>
                  </w:pPr>
                  <w:r w:rsidRPr="001A6799">
                    <w:rPr>
                      <w:color w:val="002060"/>
                    </w:rPr>
                    <w:t>- AUDAX CALCIO PIOBBICO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D6759F" w14:textId="77777777" w:rsidR="005E09A1" w:rsidRPr="001A6799" w:rsidRDefault="005E09A1" w:rsidP="001E5473">
                  <w:pPr>
                    <w:pStyle w:val="rowtabella0"/>
                    <w:jc w:val="center"/>
                    <w:rPr>
                      <w:color w:val="002060"/>
                    </w:rPr>
                  </w:pPr>
                  <w:r w:rsidRPr="001A6799">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6B4D05" w14:textId="77777777" w:rsidR="005E09A1" w:rsidRPr="001A6799" w:rsidRDefault="005E09A1" w:rsidP="001E5473">
                  <w:pPr>
                    <w:pStyle w:val="rowtabella0"/>
                    <w:jc w:val="center"/>
                    <w:rPr>
                      <w:color w:val="002060"/>
                    </w:rPr>
                  </w:pPr>
                  <w:r w:rsidRPr="001A6799">
                    <w:rPr>
                      <w:color w:val="002060"/>
                    </w:rPr>
                    <w:t> </w:t>
                  </w:r>
                </w:p>
              </w:tc>
            </w:tr>
            <w:tr w:rsidR="005E09A1" w:rsidRPr="001A6799" w14:paraId="40EBF0B2" w14:textId="77777777" w:rsidTr="001E5473">
              <w:tc>
                <w:tcPr>
                  <w:tcW w:w="4700" w:type="dxa"/>
                  <w:gridSpan w:val="4"/>
                  <w:tcBorders>
                    <w:top w:val="nil"/>
                    <w:left w:val="nil"/>
                    <w:bottom w:val="nil"/>
                    <w:right w:val="nil"/>
                  </w:tcBorders>
                  <w:tcMar>
                    <w:top w:w="20" w:type="dxa"/>
                    <w:left w:w="20" w:type="dxa"/>
                    <w:bottom w:w="20" w:type="dxa"/>
                    <w:right w:w="20" w:type="dxa"/>
                  </w:tcMar>
                  <w:vAlign w:val="center"/>
                  <w:hideMark/>
                </w:tcPr>
                <w:p w14:paraId="3FF8A558" w14:textId="77777777" w:rsidR="005E09A1" w:rsidRPr="001A6799" w:rsidRDefault="005E09A1" w:rsidP="001E5473">
                  <w:pPr>
                    <w:pStyle w:val="rowtabella0"/>
                    <w:rPr>
                      <w:color w:val="002060"/>
                    </w:rPr>
                  </w:pPr>
                  <w:r w:rsidRPr="001A6799">
                    <w:rPr>
                      <w:color w:val="002060"/>
                    </w:rPr>
                    <w:t>(1) - disputata il 18/11/2023</w:t>
                  </w:r>
                </w:p>
              </w:tc>
            </w:tr>
          </w:tbl>
          <w:p w14:paraId="367DA5CC" w14:textId="77777777" w:rsidR="005E09A1" w:rsidRPr="001A6799" w:rsidRDefault="005E09A1" w:rsidP="001E547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E09A1" w:rsidRPr="001A6799" w14:paraId="0E2ED78B" w14:textId="77777777" w:rsidTr="001E54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E4161" w14:textId="77777777" w:rsidR="005E09A1" w:rsidRPr="001A6799" w:rsidRDefault="005E09A1" w:rsidP="001E5473">
                  <w:pPr>
                    <w:pStyle w:val="headertabella0"/>
                    <w:rPr>
                      <w:color w:val="002060"/>
                    </w:rPr>
                  </w:pPr>
                  <w:r w:rsidRPr="001A6799">
                    <w:rPr>
                      <w:color w:val="002060"/>
                    </w:rPr>
                    <w:t>GIRONE B - 8 Giornata - A</w:t>
                  </w:r>
                </w:p>
              </w:tc>
            </w:tr>
            <w:tr w:rsidR="005E09A1" w:rsidRPr="001A6799" w14:paraId="246A5323" w14:textId="77777777" w:rsidTr="001E54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0FB6E7" w14:textId="77777777" w:rsidR="005E09A1" w:rsidRPr="001A6799" w:rsidRDefault="005E09A1" w:rsidP="001E5473">
                  <w:pPr>
                    <w:pStyle w:val="rowtabella0"/>
                    <w:rPr>
                      <w:color w:val="002060"/>
                    </w:rPr>
                  </w:pPr>
                  <w:r w:rsidRPr="001A6799">
                    <w:rPr>
                      <w:color w:val="002060"/>
                    </w:rPr>
                    <w:t>(1) 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E899BB" w14:textId="77777777" w:rsidR="005E09A1" w:rsidRPr="001A6799" w:rsidRDefault="005E09A1" w:rsidP="001E5473">
                  <w:pPr>
                    <w:pStyle w:val="rowtabella0"/>
                    <w:rPr>
                      <w:color w:val="002060"/>
                    </w:rPr>
                  </w:pPr>
                  <w:r w:rsidRPr="001A6799">
                    <w:rPr>
                      <w:color w:val="002060"/>
                    </w:rPr>
                    <w:t xml:space="preserve">- </w:t>
                  </w:r>
                  <w:proofErr w:type="gramStart"/>
                  <w:r w:rsidRPr="001A6799">
                    <w:rPr>
                      <w:color w:val="002060"/>
                    </w:rPr>
                    <w:t>CITTA</w:t>
                  </w:r>
                  <w:proofErr w:type="gramEnd"/>
                  <w:r w:rsidRPr="001A6799">
                    <w:rPr>
                      <w:color w:val="002060"/>
                    </w:rPr>
                    <w:t xml:space="preserve"> DI FALCONARA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5E5E4B" w14:textId="77777777" w:rsidR="005E09A1" w:rsidRPr="001A6799" w:rsidRDefault="005E09A1" w:rsidP="001E5473">
                  <w:pPr>
                    <w:pStyle w:val="rowtabella0"/>
                    <w:jc w:val="center"/>
                    <w:rPr>
                      <w:color w:val="002060"/>
                    </w:rPr>
                  </w:pPr>
                  <w:r w:rsidRPr="001A6799">
                    <w:rPr>
                      <w:color w:val="002060"/>
                    </w:rPr>
                    <w:t>9 - 3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544867" w14:textId="77777777" w:rsidR="005E09A1" w:rsidRPr="001A6799" w:rsidRDefault="005E09A1" w:rsidP="001E5473">
                  <w:pPr>
                    <w:pStyle w:val="rowtabella0"/>
                    <w:jc w:val="center"/>
                    <w:rPr>
                      <w:color w:val="002060"/>
                    </w:rPr>
                  </w:pPr>
                  <w:r w:rsidRPr="001A6799">
                    <w:rPr>
                      <w:color w:val="002060"/>
                    </w:rPr>
                    <w:t> </w:t>
                  </w:r>
                </w:p>
              </w:tc>
            </w:tr>
            <w:tr w:rsidR="005E09A1" w:rsidRPr="001A6799" w14:paraId="4B5A36CB"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0436A4" w14:textId="77777777" w:rsidR="005E09A1" w:rsidRPr="001A6799" w:rsidRDefault="005E09A1" w:rsidP="001E5473">
                  <w:pPr>
                    <w:pStyle w:val="rowtabella0"/>
                    <w:rPr>
                      <w:color w:val="002060"/>
                    </w:rPr>
                  </w:pPr>
                  <w:r w:rsidRPr="001A6799">
                    <w:rPr>
                      <w:color w:val="002060"/>
                    </w:rPr>
                    <w:t>ASPIO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B0EBA6" w14:textId="77777777" w:rsidR="005E09A1" w:rsidRPr="001A6799" w:rsidRDefault="005E09A1" w:rsidP="001E5473">
                  <w:pPr>
                    <w:pStyle w:val="rowtabella0"/>
                    <w:rPr>
                      <w:color w:val="002060"/>
                    </w:rPr>
                  </w:pPr>
                  <w:r w:rsidRPr="001A6799">
                    <w:rPr>
                      <w:color w:val="002060"/>
                    </w:rPr>
                    <w:t>- FUTSAL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4D1060" w14:textId="77777777" w:rsidR="005E09A1" w:rsidRPr="001A6799" w:rsidRDefault="005E09A1" w:rsidP="001E5473">
                  <w:pPr>
                    <w:pStyle w:val="rowtabella0"/>
                    <w:jc w:val="center"/>
                    <w:rPr>
                      <w:color w:val="002060"/>
                    </w:rPr>
                  </w:pPr>
                  <w:r w:rsidRPr="001A6799">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7A213F" w14:textId="77777777" w:rsidR="005E09A1" w:rsidRPr="001A6799" w:rsidRDefault="005E09A1" w:rsidP="001E5473">
                  <w:pPr>
                    <w:pStyle w:val="rowtabella0"/>
                    <w:jc w:val="center"/>
                    <w:rPr>
                      <w:color w:val="002060"/>
                    </w:rPr>
                  </w:pPr>
                  <w:r w:rsidRPr="001A6799">
                    <w:rPr>
                      <w:color w:val="002060"/>
                    </w:rPr>
                    <w:t> </w:t>
                  </w:r>
                </w:p>
              </w:tc>
            </w:tr>
            <w:tr w:rsidR="005E09A1" w:rsidRPr="001A6799" w14:paraId="7CC7A315"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F4D978" w14:textId="77777777" w:rsidR="005E09A1" w:rsidRPr="001A6799" w:rsidRDefault="005E09A1" w:rsidP="001E5473">
                  <w:pPr>
                    <w:pStyle w:val="rowtabella0"/>
                    <w:rPr>
                      <w:color w:val="002060"/>
                    </w:rPr>
                  </w:pPr>
                  <w:r w:rsidRPr="001A6799">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47B49F" w14:textId="77777777" w:rsidR="005E09A1" w:rsidRPr="001A6799" w:rsidRDefault="005E09A1" w:rsidP="001E5473">
                  <w:pPr>
                    <w:pStyle w:val="rowtabella0"/>
                    <w:rPr>
                      <w:color w:val="002060"/>
                    </w:rPr>
                  </w:pPr>
                  <w:r w:rsidRPr="001A6799">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E92468" w14:textId="77777777" w:rsidR="005E09A1" w:rsidRPr="001A6799" w:rsidRDefault="005E09A1" w:rsidP="001E5473">
                  <w:pPr>
                    <w:pStyle w:val="rowtabella0"/>
                    <w:jc w:val="center"/>
                    <w:rPr>
                      <w:color w:val="002060"/>
                    </w:rPr>
                  </w:pPr>
                  <w:r w:rsidRPr="001A6799">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26924E" w14:textId="77777777" w:rsidR="005E09A1" w:rsidRPr="001A6799" w:rsidRDefault="005E09A1" w:rsidP="001E5473">
                  <w:pPr>
                    <w:pStyle w:val="rowtabella0"/>
                    <w:jc w:val="center"/>
                    <w:rPr>
                      <w:color w:val="002060"/>
                    </w:rPr>
                  </w:pPr>
                  <w:r w:rsidRPr="001A6799">
                    <w:rPr>
                      <w:color w:val="002060"/>
                    </w:rPr>
                    <w:t> </w:t>
                  </w:r>
                </w:p>
              </w:tc>
            </w:tr>
            <w:tr w:rsidR="005E09A1" w:rsidRPr="001A6799" w14:paraId="61518153"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C85A49" w14:textId="77777777" w:rsidR="005E09A1" w:rsidRPr="001A6799" w:rsidRDefault="005E09A1" w:rsidP="001E5473">
                  <w:pPr>
                    <w:pStyle w:val="rowtabella0"/>
                    <w:rPr>
                      <w:color w:val="002060"/>
                    </w:rPr>
                  </w:pPr>
                  <w:r w:rsidRPr="001A6799">
                    <w:rPr>
                      <w:color w:val="002060"/>
                    </w:rPr>
                    <w:t>(2)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3C6D86" w14:textId="77777777" w:rsidR="005E09A1" w:rsidRPr="001A6799" w:rsidRDefault="005E09A1" w:rsidP="001E5473">
                  <w:pPr>
                    <w:pStyle w:val="rowtabella0"/>
                    <w:rPr>
                      <w:color w:val="002060"/>
                    </w:rPr>
                  </w:pPr>
                  <w:r w:rsidRPr="001A6799">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4280B2" w14:textId="77777777" w:rsidR="005E09A1" w:rsidRPr="001A6799" w:rsidRDefault="005E09A1" w:rsidP="001E5473">
                  <w:pPr>
                    <w:pStyle w:val="rowtabella0"/>
                    <w:jc w:val="center"/>
                    <w:rPr>
                      <w:color w:val="002060"/>
                    </w:rPr>
                  </w:pPr>
                  <w:r w:rsidRPr="001A6799">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5036C2" w14:textId="77777777" w:rsidR="005E09A1" w:rsidRPr="001A6799" w:rsidRDefault="005E09A1" w:rsidP="001E5473">
                  <w:pPr>
                    <w:pStyle w:val="rowtabella0"/>
                    <w:jc w:val="center"/>
                    <w:rPr>
                      <w:color w:val="002060"/>
                    </w:rPr>
                  </w:pPr>
                  <w:r w:rsidRPr="001A6799">
                    <w:rPr>
                      <w:color w:val="002060"/>
                    </w:rPr>
                    <w:t> </w:t>
                  </w:r>
                </w:p>
              </w:tc>
            </w:tr>
            <w:tr w:rsidR="005E09A1" w:rsidRPr="001A6799" w14:paraId="7B8B2137"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DB269F" w14:textId="77777777" w:rsidR="005E09A1" w:rsidRPr="001A6799" w:rsidRDefault="005E09A1" w:rsidP="001E5473">
                  <w:pPr>
                    <w:pStyle w:val="rowtabella0"/>
                    <w:rPr>
                      <w:color w:val="002060"/>
                    </w:rPr>
                  </w:pPr>
                  <w:r w:rsidRPr="001A6799">
                    <w:rPr>
                      <w:color w:val="002060"/>
                    </w:rPr>
                    <w:t>POLISPORTIVA FUTURA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655098" w14:textId="77777777" w:rsidR="005E09A1" w:rsidRPr="001A6799" w:rsidRDefault="005E09A1" w:rsidP="001E5473">
                  <w:pPr>
                    <w:pStyle w:val="rowtabella0"/>
                    <w:rPr>
                      <w:color w:val="002060"/>
                    </w:rPr>
                  </w:pPr>
                  <w:r w:rsidRPr="001A6799">
                    <w:rPr>
                      <w:color w:val="002060"/>
                    </w:rPr>
                    <w:t>- CASENUOVE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D19EDA" w14:textId="77777777" w:rsidR="005E09A1" w:rsidRPr="001A6799" w:rsidRDefault="005E09A1" w:rsidP="001E5473">
                  <w:pPr>
                    <w:pStyle w:val="rowtabella0"/>
                    <w:jc w:val="center"/>
                    <w:rPr>
                      <w:color w:val="002060"/>
                    </w:rPr>
                  </w:pPr>
                  <w:r w:rsidRPr="001A6799">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C7DD8C" w14:textId="77777777" w:rsidR="005E09A1" w:rsidRPr="001A6799" w:rsidRDefault="005E09A1" w:rsidP="001E5473">
                  <w:pPr>
                    <w:pStyle w:val="rowtabella0"/>
                    <w:jc w:val="center"/>
                    <w:rPr>
                      <w:color w:val="002060"/>
                    </w:rPr>
                  </w:pPr>
                  <w:r w:rsidRPr="001A6799">
                    <w:rPr>
                      <w:color w:val="002060"/>
                    </w:rPr>
                    <w:t> </w:t>
                  </w:r>
                </w:p>
              </w:tc>
            </w:tr>
            <w:tr w:rsidR="005E09A1" w:rsidRPr="001A6799" w14:paraId="57B28086"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86479F" w14:textId="77777777" w:rsidR="005E09A1" w:rsidRPr="001A6799" w:rsidRDefault="005E09A1" w:rsidP="001E5473">
                  <w:pPr>
                    <w:pStyle w:val="rowtabella0"/>
                    <w:rPr>
                      <w:color w:val="002060"/>
                    </w:rPr>
                  </w:pPr>
                  <w:r w:rsidRPr="001A6799">
                    <w:rPr>
                      <w:color w:val="002060"/>
                    </w:rPr>
                    <w:t>VALLESINA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76765A" w14:textId="77777777" w:rsidR="005E09A1" w:rsidRPr="001A6799" w:rsidRDefault="005E09A1" w:rsidP="001E5473">
                  <w:pPr>
                    <w:pStyle w:val="rowtabella0"/>
                    <w:rPr>
                      <w:color w:val="002060"/>
                    </w:rPr>
                  </w:pPr>
                  <w:r w:rsidRPr="001A6799">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A7417F" w14:textId="77777777" w:rsidR="005E09A1" w:rsidRPr="001A6799" w:rsidRDefault="005E09A1" w:rsidP="001E5473">
                  <w:pPr>
                    <w:pStyle w:val="rowtabella0"/>
                    <w:jc w:val="center"/>
                    <w:rPr>
                      <w:color w:val="002060"/>
                    </w:rPr>
                  </w:pPr>
                  <w:r w:rsidRPr="001A6799">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888711" w14:textId="77777777" w:rsidR="005E09A1" w:rsidRPr="001A6799" w:rsidRDefault="005E09A1" w:rsidP="001E5473">
                  <w:pPr>
                    <w:pStyle w:val="rowtabella0"/>
                    <w:jc w:val="center"/>
                    <w:rPr>
                      <w:color w:val="002060"/>
                    </w:rPr>
                  </w:pPr>
                  <w:r w:rsidRPr="001A6799">
                    <w:rPr>
                      <w:color w:val="002060"/>
                    </w:rPr>
                    <w:t> </w:t>
                  </w:r>
                </w:p>
              </w:tc>
            </w:tr>
            <w:tr w:rsidR="005E09A1" w:rsidRPr="001A6799" w14:paraId="61C701BB" w14:textId="77777777" w:rsidTr="001E54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F97D80" w14:textId="77777777" w:rsidR="005E09A1" w:rsidRPr="001A6799" w:rsidRDefault="005E09A1" w:rsidP="001E5473">
                  <w:pPr>
                    <w:pStyle w:val="rowtabella0"/>
                    <w:rPr>
                      <w:color w:val="002060"/>
                    </w:rPr>
                  </w:pPr>
                  <w:r w:rsidRPr="001A6799">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509C1F" w14:textId="77777777" w:rsidR="005E09A1" w:rsidRPr="001A6799" w:rsidRDefault="005E09A1" w:rsidP="001E5473">
                  <w:pPr>
                    <w:pStyle w:val="rowtabella0"/>
                    <w:rPr>
                      <w:color w:val="002060"/>
                    </w:rPr>
                  </w:pPr>
                  <w:r w:rsidRPr="001A6799">
                    <w:rPr>
                      <w:color w:val="002060"/>
                    </w:rPr>
                    <w:t>- POLVERIGI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823E95" w14:textId="77777777" w:rsidR="005E09A1" w:rsidRPr="001A6799" w:rsidRDefault="005E09A1" w:rsidP="001E5473">
                  <w:pPr>
                    <w:pStyle w:val="rowtabella0"/>
                    <w:jc w:val="center"/>
                    <w:rPr>
                      <w:color w:val="002060"/>
                    </w:rPr>
                  </w:pPr>
                  <w:r w:rsidRPr="001A6799">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A7B491" w14:textId="77777777" w:rsidR="005E09A1" w:rsidRPr="001A6799" w:rsidRDefault="005E09A1" w:rsidP="001E5473">
                  <w:pPr>
                    <w:pStyle w:val="rowtabella0"/>
                    <w:jc w:val="center"/>
                    <w:rPr>
                      <w:color w:val="002060"/>
                    </w:rPr>
                  </w:pPr>
                  <w:r w:rsidRPr="001A6799">
                    <w:rPr>
                      <w:color w:val="002060"/>
                    </w:rPr>
                    <w:t> </w:t>
                  </w:r>
                </w:p>
              </w:tc>
            </w:tr>
            <w:tr w:rsidR="005E09A1" w:rsidRPr="001A6799" w14:paraId="7AD80110" w14:textId="77777777" w:rsidTr="001E5473">
              <w:tc>
                <w:tcPr>
                  <w:tcW w:w="4700" w:type="dxa"/>
                  <w:gridSpan w:val="4"/>
                  <w:tcBorders>
                    <w:top w:val="nil"/>
                    <w:left w:val="nil"/>
                    <w:bottom w:val="nil"/>
                    <w:right w:val="nil"/>
                  </w:tcBorders>
                  <w:tcMar>
                    <w:top w:w="20" w:type="dxa"/>
                    <w:left w:w="20" w:type="dxa"/>
                    <w:bottom w:w="20" w:type="dxa"/>
                    <w:right w:w="20" w:type="dxa"/>
                  </w:tcMar>
                  <w:vAlign w:val="center"/>
                  <w:hideMark/>
                </w:tcPr>
                <w:p w14:paraId="2A9A41B8" w14:textId="77777777" w:rsidR="005E09A1" w:rsidRPr="001A6799" w:rsidRDefault="005E09A1" w:rsidP="001E5473">
                  <w:pPr>
                    <w:pStyle w:val="rowtabella0"/>
                    <w:rPr>
                      <w:color w:val="002060"/>
                    </w:rPr>
                  </w:pPr>
                  <w:r w:rsidRPr="001A6799">
                    <w:rPr>
                      <w:color w:val="002060"/>
                    </w:rPr>
                    <w:t>(1) - disputata il 18/11/2023</w:t>
                  </w:r>
                </w:p>
              </w:tc>
            </w:tr>
            <w:tr w:rsidR="005E09A1" w:rsidRPr="001A6799" w14:paraId="6389C8EC" w14:textId="77777777" w:rsidTr="001E5473">
              <w:tc>
                <w:tcPr>
                  <w:tcW w:w="4700" w:type="dxa"/>
                  <w:gridSpan w:val="4"/>
                  <w:tcBorders>
                    <w:top w:val="nil"/>
                    <w:left w:val="nil"/>
                    <w:bottom w:val="nil"/>
                    <w:right w:val="nil"/>
                  </w:tcBorders>
                  <w:tcMar>
                    <w:top w:w="20" w:type="dxa"/>
                    <w:left w:w="20" w:type="dxa"/>
                    <w:bottom w:w="20" w:type="dxa"/>
                    <w:right w:w="20" w:type="dxa"/>
                  </w:tcMar>
                  <w:vAlign w:val="center"/>
                  <w:hideMark/>
                </w:tcPr>
                <w:p w14:paraId="4BADBF1E" w14:textId="77777777" w:rsidR="005E09A1" w:rsidRPr="001A6799" w:rsidRDefault="005E09A1" w:rsidP="001E5473">
                  <w:pPr>
                    <w:pStyle w:val="rowtabella0"/>
                    <w:rPr>
                      <w:color w:val="002060"/>
                    </w:rPr>
                  </w:pPr>
                  <w:r w:rsidRPr="001A6799">
                    <w:rPr>
                      <w:color w:val="002060"/>
                    </w:rPr>
                    <w:t>(2) - disputata il 20/11/2023</w:t>
                  </w:r>
                </w:p>
              </w:tc>
            </w:tr>
          </w:tbl>
          <w:p w14:paraId="37EDFC92" w14:textId="77777777" w:rsidR="005E09A1" w:rsidRPr="001A6799" w:rsidRDefault="005E09A1" w:rsidP="001E5473">
            <w:pPr>
              <w:rPr>
                <w:color w:val="002060"/>
              </w:rPr>
            </w:pPr>
          </w:p>
        </w:tc>
      </w:tr>
    </w:tbl>
    <w:p w14:paraId="3FC7B1FB" w14:textId="77777777" w:rsidR="005E09A1" w:rsidRPr="001A6799" w:rsidRDefault="005E09A1" w:rsidP="005E09A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E09A1" w:rsidRPr="001A6799" w14:paraId="28E59648" w14:textId="77777777" w:rsidTr="001E547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E09A1" w:rsidRPr="001A6799" w14:paraId="07818E84" w14:textId="77777777" w:rsidTr="001E54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3AFF1" w14:textId="77777777" w:rsidR="005E09A1" w:rsidRPr="001A6799" w:rsidRDefault="005E09A1" w:rsidP="001E5473">
                  <w:pPr>
                    <w:pStyle w:val="headertabella0"/>
                    <w:rPr>
                      <w:color w:val="002060"/>
                    </w:rPr>
                  </w:pPr>
                  <w:r w:rsidRPr="001A6799">
                    <w:rPr>
                      <w:color w:val="002060"/>
                    </w:rPr>
                    <w:t>GIRONE C - 8 Giornata - A</w:t>
                  </w:r>
                </w:p>
              </w:tc>
            </w:tr>
            <w:tr w:rsidR="005E09A1" w:rsidRPr="001A6799" w14:paraId="011C922E" w14:textId="77777777" w:rsidTr="001E54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45090A" w14:textId="77777777" w:rsidR="005E09A1" w:rsidRPr="001A6799" w:rsidRDefault="005E09A1" w:rsidP="001E5473">
                  <w:pPr>
                    <w:pStyle w:val="rowtabella0"/>
                    <w:rPr>
                      <w:color w:val="002060"/>
                    </w:rPr>
                  </w:pPr>
                  <w:r w:rsidRPr="001A6799">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78891E" w14:textId="77777777" w:rsidR="005E09A1" w:rsidRPr="001A6799" w:rsidRDefault="005E09A1" w:rsidP="001E5473">
                  <w:pPr>
                    <w:pStyle w:val="rowtabella0"/>
                    <w:rPr>
                      <w:color w:val="002060"/>
                    </w:rPr>
                  </w:pPr>
                  <w:r w:rsidRPr="001A6799">
                    <w:rPr>
                      <w:color w:val="002060"/>
                    </w:rPr>
                    <w:t>- VIRTUS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311E7E" w14:textId="77777777" w:rsidR="005E09A1" w:rsidRPr="001A6799" w:rsidRDefault="005E09A1" w:rsidP="001E5473">
                  <w:pPr>
                    <w:pStyle w:val="rowtabella0"/>
                    <w:jc w:val="center"/>
                    <w:rPr>
                      <w:color w:val="002060"/>
                    </w:rPr>
                  </w:pPr>
                  <w:r w:rsidRPr="001A6799">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6B6C0A" w14:textId="77777777" w:rsidR="005E09A1" w:rsidRPr="001A6799" w:rsidRDefault="005E09A1" w:rsidP="001E5473">
                  <w:pPr>
                    <w:pStyle w:val="rowtabella0"/>
                    <w:jc w:val="center"/>
                    <w:rPr>
                      <w:color w:val="002060"/>
                    </w:rPr>
                  </w:pPr>
                  <w:r w:rsidRPr="001A6799">
                    <w:rPr>
                      <w:color w:val="002060"/>
                    </w:rPr>
                    <w:t> </w:t>
                  </w:r>
                </w:p>
              </w:tc>
            </w:tr>
            <w:tr w:rsidR="005E09A1" w:rsidRPr="001A6799" w14:paraId="1D3941B2"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20B153" w14:textId="77777777" w:rsidR="005E09A1" w:rsidRPr="001A6799" w:rsidRDefault="005E09A1" w:rsidP="001E5473">
                  <w:pPr>
                    <w:pStyle w:val="rowtabella0"/>
                    <w:rPr>
                      <w:color w:val="002060"/>
                    </w:rPr>
                  </w:pPr>
                  <w:r w:rsidRPr="001A6799">
                    <w:rPr>
                      <w:color w:val="002060"/>
                    </w:rPr>
                    <w:t>(1) CASTELRAIMONDO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3F82FD" w14:textId="77777777" w:rsidR="005E09A1" w:rsidRPr="001A6799" w:rsidRDefault="005E09A1" w:rsidP="001E5473">
                  <w:pPr>
                    <w:pStyle w:val="rowtabella0"/>
                    <w:rPr>
                      <w:color w:val="002060"/>
                    </w:rPr>
                  </w:pPr>
                  <w:r w:rsidRPr="001A6799">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90EDF1" w14:textId="77777777" w:rsidR="005E09A1" w:rsidRPr="001A6799" w:rsidRDefault="005E09A1" w:rsidP="001E5473">
                  <w:pPr>
                    <w:pStyle w:val="rowtabella0"/>
                    <w:jc w:val="center"/>
                    <w:rPr>
                      <w:color w:val="002060"/>
                    </w:rPr>
                  </w:pPr>
                  <w:r w:rsidRPr="001A6799">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04FBB6" w14:textId="77777777" w:rsidR="005E09A1" w:rsidRPr="001A6799" w:rsidRDefault="005E09A1" w:rsidP="001E5473">
                  <w:pPr>
                    <w:pStyle w:val="rowtabella0"/>
                    <w:jc w:val="center"/>
                    <w:rPr>
                      <w:color w:val="002060"/>
                    </w:rPr>
                  </w:pPr>
                  <w:r w:rsidRPr="001A6799">
                    <w:rPr>
                      <w:color w:val="002060"/>
                    </w:rPr>
                    <w:t> </w:t>
                  </w:r>
                </w:p>
              </w:tc>
            </w:tr>
            <w:tr w:rsidR="005E09A1" w:rsidRPr="001A6799" w14:paraId="5237B788"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9A1591" w14:textId="77777777" w:rsidR="005E09A1" w:rsidRPr="001A6799" w:rsidRDefault="005E09A1" w:rsidP="001E5473">
                  <w:pPr>
                    <w:pStyle w:val="rowtabella0"/>
                    <w:rPr>
                      <w:color w:val="002060"/>
                    </w:rPr>
                  </w:pPr>
                  <w:r w:rsidRPr="001A6799">
                    <w:rPr>
                      <w:color w:val="002060"/>
                    </w:rPr>
                    <w:t>(1) FABRIANO CALCIO A 5 2023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3A3598" w14:textId="77777777" w:rsidR="005E09A1" w:rsidRPr="001A6799" w:rsidRDefault="005E09A1" w:rsidP="001E5473">
                  <w:pPr>
                    <w:pStyle w:val="rowtabella0"/>
                    <w:rPr>
                      <w:color w:val="002060"/>
                    </w:rPr>
                  </w:pPr>
                  <w:r w:rsidRPr="001A6799">
                    <w:rPr>
                      <w:color w:val="002060"/>
                    </w:rPr>
                    <w:t>- FOLGORE CASTELRAIMONDO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26BA7E" w14:textId="77777777" w:rsidR="005E09A1" w:rsidRPr="001A6799" w:rsidRDefault="005E09A1" w:rsidP="001E5473">
                  <w:pPr>
                    <w:pStyle w:val="rowtabella0"/>
                    <w:jc w:val="center"/>
                    <w:rPr>
                      <w:color w:val="002060"/>
                    </w:rPr>
                  </w:pPr>
                  <w:r w:rsidRPr="001A6799">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CD6F68" w14:textId="77777777" w:rsidR="005E09A1" w:rsidRPr="001A6799" w:rsidRDefault="005E09A1" w:rsidP="001E5473">
                  <w:pPr>
                    <w:pStyle w:val="rowtabella0"/>
                    <w:jc w:val="center"/>
                    <w:rPr>
                      <w:color w:val="002060"/>
                    </w:rPr>
                  </w:pPr>
                  <w:r w:rsidRPr="001A6799">
                    <w:rPr>
                      <w:color w:val="002060"/>
                    </w:rPr>
                    <w:t> </w:t>
                  </w:r>
                </w:p>
              </w:tc>
            </w:tr>
            <w:tr w:rsidR="005E09A1" w:rsidRPr="001A6799" w14:paraId="39DB3820"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88B293" w14:textId="77777777" w:rsidR="005E09A1" w:rsidRPr="001A6799" w:rsidRDefault="005E09A1" w:rsidP="001E5473">
                  <w:pPr>
                    <w:pStyle w:val="rowtabella0"/>
                    <w:rPr>
                      <w:color w:val="002060"/>
                    </w:rPr>
                  </w:pPr>
                  <w:r w:rsidRPr="001A6799">
                    <w:rPr>
                      <w:color w:val="002060"/>
                    </w:rPr>
                    <w:t>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3786E6" w14:textId="77777777" w:rsidR="005E09A1" w:rsidRPr="001A6799" w:rsidRDefault="005E09A1" w:rsidP="001E5473">
                  <w:pPr>
                    <w:pStyle w:val="rowtabella0"/>
                    <w:rPr>
                      <w:color w:val="002060"/>
                    </w:rPr>
                  </w:pPr>
                  <w:r w:rsidRPr="001A6799">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3EE2B1" w14:textId="77777777" w:rsidR="005E09A1" w:rsidRPr="001A6799" w:rsidRDefault="005E09A1" w:rsidP="001E5473">
                  <w:pPr>
                    <w:pStyle w:val="rowtabella0"/>
                    <w:jc w:val="center"/>
                    <w:rPr>
                      <w:color w:val="002060"/>
                    </w:rPr>
                  </w:pPr>
                  <w:r w:rsidRPr="001A6799">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8BA8E5" w14:textId="77777777" w:rsidR="005E09A1" w:rsidRPr="001A6799" w:rsidRDefault="005E09A1" w:rsidP="001E5473">
                  <w:pPr>
                    <w:pStyle w:val="rowtabella0"/>
                    <w:jc w:val="center"/>
                    <w:rPr>
                      <w:color w:val="002060"/>
                    </w:rPr>
                  </w:pPr>
                  <w:r w:rsidRPr="001A6799">
                    <w:rPr>
                      <w:color w:val="002060"/>
                    </w:rPr>
                    <w:t> </w:t>
                  </w:r>
                </w:p>
              </w:tc>
            </w:tr>
            <w:tr w:rsidR="005E09A1" w:rsidRPr="001A6799" w14:paraId="595DD90C"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0502C9" w14:textId="77777777" w:rsidR="005E09A1" w:rsidRPr="001A6799" w:rsidRDefault="005E09A1" w:rsidP="001E5473">
                  <w:pPr>
                    <w:pStyle w:val="rowtabella0"/>
                    <w:rPr>
                      <w:color w:val="002060"/>
                    </w:rPr>
                  </w:pPr>
                  <w:r w:rsidRPr="001A6799">
                    <w:rPr>
                      <w:color w:val="002060"/>
                    </w:rPr>
                    <w:t>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48A6B9" w14:textId="77777777" w:rsidR="005E09A1" w:rsidRPr="001A6799" w:rsidRDefault="005E09A1" w:rsidP="001E5473">
                  <w:pPr>
                    <w:pStyle w:val="rowtabella0"/>
                    <w:rPr>
                      <w:color w:val="002060"/>
                    </w:rPr>
                  </w:pPr>
                  <w:r w:rsidRPr="001A6799">
                    <w:rPr>
                      <w:color w:val="002060"/>
                    </w:rPr>
                    <w:t>- VISSO-ALTONERA CALCIO1970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30C88C" w14:textId="77777777" w:rsidR="005E09A1" w:rsidRPr="001A6799" w:rsidRDefault="005E09A1" w:rsidP="001E5473">
                  <w:pPr>
                    <w:pStyle w:val="rowtabella0"/>
                    <w:jc w:val="center"/>
                    <w:rPr>
                      <w:color w:val="002060"/>
                    </w:rPr>
                  </w:pPr>
                  <w:r w:rsidRPr="001A6799">
                    <w:rPr>
                      <w:color w:val="002060"/>
                    </w:rPr>
                    <w:t>13 - 5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8A6551" w14:textId="77777777" w:rsidR="005E09A1" w:rsidRPr="001A6799" w:rsidRDefault="005E09A1" w:rsidP="001E5473">
                  <w:pPr>
                    <w:pStyle w:val="rowtabella0"/>
                    <w:jc w:val="center"/>
                    <w:rPr>
                      <w:color w:val="002060"/>
                    </w:rPr>
                  </w:pPr>
                  <w:r w:rsidRPr="001A6799">
                    <w:rPr>
                      <w:color w:val="002060"/>
                    </w:rPr>
                    <w:t> </w:t>
                  </w:r>
                </w:p>
              </w:tc>
            </w:tr>
            <w:tr w:rsidR="005E09A1" w:rsidRPr="001A6799" w14:paraId="26CBEB51" w14:textId="77777777" w:rsidTr="001E54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5C8EAF" w14:textId="77777777" w:rsidR="005E09A1" w:rsidRPr="001A6799" w:rsidRDefault="005E09A1" w:rsidP="001E5473">
                  <w:pPr>
                    <w:pStyle w:val="rowtabella0"/>
                    <w:rPr>
                      <w:color w:val="002060"/>
                    </w:rPr>
                  </w:pPr>
                  <w:r w:rsidRPr="001A6799">
                    <w:rPr>
                      <w:color w:val="002060"/>
                    </w:rPr>
                    <w:t>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DA8392" w14:textId="77777777" w:rsidR="005E09A1" w:rsidRPr="001A6799" w:rsidRDefault="005E09A1" w:rsidP="001E5473">
                  <w:pPr>
                    <w:pStyle w:val="rowtabella0"/>
                    <w:rPr>
                      <w:color w:val="002060"/>
                    </w:rPr>
                  </w:pPr>
                  <w:r w:rsidRPr="001A6799">
                    <w:rPr>
                      <w:color w:val="002060"/>
                    </w:rPr>
                    <w:t>- ANGELI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F67A7D" w14:textId="77777777" w:rsidR="005E09A1" w:rsidRPr="001A6799" w:rsidRDefault="005E09A1" w:rsidP="001E5473">
                  <w:pPr>
                    <w:pStyle w:val="rowtabella0"/>
                    <w:jc w:val="center"/>
                    <w:rPr>
                      <w:color w:val="002060"/>
                    </w:rPr>
                  </w:pPr>
                  <w:r w:rsidRPr="001A6799">
                    <w:rPr>
                      <w:color w:val="002060"/>
                    </w:rPr>
                    <w:t>9 - 2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C5FEC6" w14:textId="77777777" w:rsidR="005E09A1" w:rsidRPr="001A6799" w:rsidRDefault="005E09A1" w:rsidP="001E5473">
                  <w:pPr>
                    <w:pStyle w:val="rowtabella0"/>
                    <w:jc w:val="center"/>
                    <w:rPr>
                      <w:color w:val="002060"/>
                    </w:rPr>
                  </w:pPr>
                  <w:r w:rsidRPr="001A6799">
                    <w:rPr>
                      <w:color w:val="002060"/>
                    </w:rPr>
                    <w:t> </w:t>
                  </w:r>
                </w:p>
              </w:tc>
            </w:tr>
            <w:tr w:rsidR="005E09A1" w:rsidRPr="001A6799" w14:paraId="7C0F1F84" w14:textId="77777777" w:rsidTr="001E5473">
              <w:tc>
                <w:tcPr>
                  <w:tcW w:w="4700" w:type="dxa"/>
                  <w:gridSpan w:val="4"/>
                  <w:tcBorders>
                    <w:top w:val="nil"/>
                    <w:left w:val="nil"/>
                    <w:bottom w:val="nil"/>
                    <w:right w:val="nil"/>
                  </w:tcBorders>
                  <w:tcMar>
                    <w:top w:w="20" w:type="dxa"/>
                    <w:left w:w="20" w:type="dxa"/>
                    <w:bottom w:w="20" w:type="dxa"/>
                    <w:right w:w="20" w:type="dxa"/>
                  </w:tcMar>
                  <w:vAlign w:val="center"/>
                  <w:hideMark/>
                </w:tcPr>
                <w:p w14:paraId="780F3FCA" w14:textId="77777777" w:rsidR="005E09A1" w:rsidRPr="001A6799" w:rsidRDefault="005E09A1" w:rsidP="001E5473">
                  <w:pPr>
                    <w:pStyle w:val="rowtabella0"/>
                    <w:rPr>
                      <w:color w:val="002060"/>
                    </w:rPr>
                  </w:pPr>
                  <w:r w:rsidRPr="001A6799">
                    <w:rPr>
                      <w:color w:val="002060"/>
                    </w:rPr>
                    <w:t>(1) - disputata il 18/11/2023</w:t>
                  </w:r>
                </w:p>
              </w:tc>
            </w:tr>
          </w:tbl>
          <w:p w14:paraId="6B3903F6" w14:textId="77777777" w:rsidR="005E09A1" w:rsidRPr="001A6799" w:rsidRDefault="005E09A1" w:rsidP="001E547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E09A1" w:rsidRPr="001A6799" w14:paraId="634E01B8" w14:textId="77777777" w:rsidTr="001E54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9DBB2" w14:textId="77777777" w:rsidR="005E09A1" w:rsidRPr="001A6799" w:rsidRDefault="005E09A1" w:rsidP="001E5473">
                  <w:pPr>
                    <w:pStyle w:val="headertabella0"/>
                    <w:rPr>
                      <w:color w:val="002060"/>
                    </w:rPr>
                  </w:pPr>
                  <w:r w:rsidRPr="001A6799">
                    <w:rPr>
                      <w:color w:val="002060"/>
                    </w:rPr>
                    <w:t>GIRONE D - 8 Giornata - A</w:t>
                  </w:r>
                </w:p>
              </w:tc>
            </w:tr>
            <w:tr w:rsidR="005E09A1" w:rsidRPr="001A6799" w14:paraId="59A99A21" w14:textId="77777777" w:rsidTr="001E54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A4E9AD" w14:textId="77777777" w:rsidR="005E09A1" w:rsidRPr="001A6799" w:rsidRDefault="005E09A1" w:rsidP="001E5473">
                  <w:pPr>
                    <w:pStyle w:val="rowtabella0"/>
                    <w:rPr>
                      <w:color w:val="002060"/>
                    </w:rPr>
                  </w:pPr>
                  <w:r w:rsidRPr="001A6799">
                    <w:rPr>
                      <w:color w:val="002060"/>
                    </w:rPr>
                    <w:t>AMATORI STESE 2007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A57906" w14:textId="77777777" w:rsidR="005E09A1" w:rsidRPr="001A6799" w:rsidRDefault="005E09A1" w:rsidP="001E5473">
                  <w:pPr>
                    <w:pStyle w:val="rowtabella0"/>
                    <w:rPr>
                      <w:color w:val="002060"/>
                    </w:rPr>
                  </w:pPr>
                  <w:r w:rsidRPr="001A6799">
                    <w:rPr>
                      <w:color w:val="002060"/>
                    </w:rPr>
                    <w:t>- FUTSAL RECANATI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20B997" w14:textId="77777777" w:rsidR="005E09A1" w:rsidRPr="001A6799" w:rsidRDefault="005E09A1" w:rsidP="001E5473">
                  <w:pPr>
                    <w:pStyle w:val="rowtabella0"/>
                    <w:jc w:val="center"/>
                    <w:rPr>
                      <w:color w:val="002060"/>
                    </w:rPr>
                  </w:pPr>
                  <w:r w:rsidRPr="001A6799">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7CAA99" w14:textId="77777777" w:rsidR="005E09A1" w:rsidRPr="001A6799" w:rsidRDefault="005E09A1" w:rsidP="001E5473">
                  <w:pPr>
                    <w:pStyle w:val="rowtabella0"/>
                    <w:jc w:val="center"/>
                    <w:rPr>
                      <w:color w:val="002060"/>
                    </w:rPr>
                  </w:pPr>
                  <w:r w:rsidRPr="001A6799">
                    <w:rPr>
                      <w:color w:val="002060"/>
                    </w:rPr>
                    <w:t> </w:t>
                  </w:r>
                </w:p>
              </w:tc>
            </w:tr>
            <w:tr w:rsidR="005E09A1" w:rsidRPr="001A6799" w14:paraId="44B7C620"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8AC911" w14:textId="77777777" w:rsidR="005E09A1" w:rsidRPr="001A6799" w:rsidRDefault="005E09A1" w:rsidP="001E5473">
                  <w:pPr>
                    <w:pStyle w:val="rowtabella0"/>
                    <w:rPr>
                      <w:color w:val="002060"/>
                    </w:rPr>
                  </w:pPr>
                  <w:r w:rsidRPr="001A6799">
                    <w:rPr>
                      <w:color w:val="002060"/>
                    </w:rPr>
                    <w:t>BOCA CIVITANOVA 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506C4B" w14:textId="77777777" w:rsidR="005E09A1" w:rsidRPr="001A6799" w:rsidRDefault="005E09A1" w:rsidP="001E5473">
                  <w:pPr>
                    <w:pStyle w:val="rowtabella0"/>
                    <w:rPr>
                      <w:color w:val="002060"/>
                    </w:rPr>
                  </w:pPr>
                  <w:r w:rsidRPr="001A6799">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5727ED" w14:textId="77777777" w:rsidR="005E09A1" w:rsidRPr="001A6799" w:rsidRDefault="005E09A1" w:rsidP="001E5473">
                  <w:pPr>
                    <w:pStyle w:val="rowtabella0"/>
                    <w:jc w:val="center"/>
                    <w:rPr>
                      <w:color w:val="002060"/>
                    </w:rPr>
                  </w:pPr>
                  <w:r w:rsidRPr="001A6799">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A38F28" w14:textId="77777777" w:rsidR="005E09A1" w:rsidRPr="001A6799" w:rsidRDefault="005E09A1" w:rsidP="001E5473">
                  <w:pPr>
                    <w:pStyle w:val="rowtabella0"/>
                    <w:jc w:val="center"/>
                    <w:rPr>
                      <w:color w:val="002060"/>
                    </w:rPr>
                  </w:pPr>
                  <w:r w:rsidRPr="001A6799">
                    <w:rPr>
                      <w:color w:val="002060"/>
                    </w:rPr>
                    <w:t> </w:t>
                  </w:r>
                </w:p>
              </w:tc>
            </w:tr>
            <w:tr w:rsidR="005E09A1" w:rsidRPr="001A6799" w14:paraId="027E7453"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38963C" w14:textId="77777777" w:rsidR="005E09A1" w:rsidRPr="001A6799" w:rsidRDefault="005E09A1" w:rsidP="001E5473">
                  <w:pPr>
                    <w:pStyle w:val="rowtabella0"/>
                    <w:rPr>
                      <w:color w:val="002060"/>
                    </w:rPr>
                  </w:pPr>
                  <w:r w:rsidRPr="001A6799">
                    <w:rPr>
                      <w:color w:val="002060"/>
                    </w:rPr>
                    <w:t xml:space="preserve">CALCIO </w:t>
                  </w:r>
                  <w:proofErr w:type="gramStart"/>
                  <w:r w:rsidRPr="001A6799">
                    <w:rPr>
                      <w:color w:val="002060"/>
                    </w:rPr>
                    <w:t>S.ELPIDIO</w:t>
                  </w:r>
                  <w:proofErr w:type="gramEnd"/>
                  <w:r w:rsidRPr="001A6799">
                    <w:rPr>
                      <w:color w:val="002060"/>
                    </w:rPr>
                    <w:t xml:space="preserve">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E8691D" w14:textId="77777777" w:rsidR="005E09A1" w:rsidRPr="001A6799" w:rsidRDefault="005E09A1" w:rsidP="001E5473">
                  <w:pPr>
                    <w:pStyle w:val="rowtabella0"/>
                    <w:rPr>
                      <w:color w:val="002060"/>
                    </w:rPr>
                  </w:pPr>
                  <w:r w:rsidRPr="001A6799">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157E42" w14:textId="77777777" w:rsidR="005E09A1" w:rsidRPr="001A6799" w:rsidRDefault="005E09A1" w:rsidP="001E5473">
                  <w:pPr>
                    <w:pStyle w:val="rowtabella0"/>
                    <w:jc w:val="center"/>
                    <w:rPr>
                      <w:color w:val="002060"/>
                    </w:rPr>
                  </w:pPr>
                  <w:r w:rsidRPr="001A6799">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99AC93" w14:textId="77777777" w:rsidR="005E09A1" w:rsidRPr="001A6799" w:rsidRDefault="005E09A1" w:rsidP="001E5473">
                  <w:pPr>
                    <w:pStyle w:val="rowtabella0"/>
                    <w:jc w:val="center"/>
                    <w:rPr>
                      <w:color w:val="002060"/>
                    </w:rPr>
                  </w:pPr>
                  <w:r w:rsidRPr="001A6799">
                    <w:rPr>
                      <w:color w:val="002060"/>
                    </w:rPr>
                    <w:t> </w:t>
                  </w:r>
                </w:p>
              </w:tc>
            </w:tr>
            <w:tr w:rsidR="005E09A1" w:rsidRPr="001A6799" w14:paraId="706F4B05"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413D5D" w14:textId="77777777" w:rsidR="005E09A1" w:rsidRPr="001A6799" w:rsidRDefault="005E09A1" w:rsidP="001E5473">
                  <w:pPr>
                    <w:pStyle w:val="rowtabella0"/>
                    <w:rPr>
                      <w:color w:val="002060"/>
                    </w:rPr>
                  </w:pPr>
                  <w:r w:rsidRPr="001A6799">
                    <w:rPr>
                      <w:color w:val="002060"/>
                    </w:rPr>
                    <w:t>MOGLIANESE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DBEEE2" w14:textId="77777777" w:rsidR="005E09A1" w:rsidRPr="001A6799" w:rsidRDefault="005E09A1" w:rsidP="001E5473">
                  <w:pPr>
                    <w:pStyle w:val="rowtabella0"/>
                    <w:rPr>
                      <w:color w:val="002060"/>
                    </w:rPr>
                  </w:pPr>
                  <w:r w:rsidRPr="001A6799">
                    <w:rPr>
                      <w:color w:val="002060"/>
                    </w:rPr>
                    <w:t>- FROG S CLUB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681344" w14:textId="77777777" w:rsidR="005E09A1" w:rsidRPr="001A6799" w:rsidRDefault="005E09A1" w:rsidP="001E5473">
                  <w:pPr>
                    <w:pStyle w:val="rowtabella0"/>
                    <w:jc w:val="center"/>
                    <w:rPr>
                      <w:color w:val="002060"/>
                    </w:rPr>
                  </w:pPr>
                  <w:r w:rsidRPr="001A6799">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B7F644" w14:textId="77777777" w:rsidR="005E09A1" w:rsidRPr="001A6799" w:rsidRDefault="005E09A1" w:rsidP="001E5473">
                  <w:pPr>
                    <w:pStyle w:val="rowtabella0"/>
                    <w:jc w:val="center"/>
                    <w:rPr>
                      <w:color w:val="002060"/>
                    </w:rPr>
                  </w:pPr>
                  <w:r w:rsidRPr="001A6799">
                    <w:rPr>
                      <w:color w:val="002060"/>
                    </w:rPr>
                    <w:t> </w:t>
                  </w:r>
                </w:p>
              </w:tc>
            </w:tr>
            <w:tr w:rsidR="005E09A1" w:rsidRPr="001A6799" w14:paraId="1FA34272"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9DE11F" w14:textId="77777777" w:rsidR="005E09A1" w:rsidRPr="001A6799" w:rsidRDefault="005E09A1" w:rsidP="001E5473">
                  <w:pPr>
                    <w:pStyle w:val="rowtabella0"/>
                    <w:rPr>
                      <w:color w:val="002060"/>
                    </w:rPr>
                  </w:pPr>
                  <w:r w:rsidRPr="001A6799">
                    <w:rPr>
                      <w:color w:val="002060"/>
                    </w:rPr>
                    <w:t>PIEDIRIPA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D24817" w14:textId="77777777" w:rsidR="005E09A1" w:rsidRPr="001A6799" w:rsidRDefault="005E09A1" w:rsidP="001E5473">
                  <w:pPr>
                    <w:pStyle w:val="rowtabella0"/>
                    <w:rPr>
                      <w:color w:val="002060"/>
                    </w:rPr>
                  </w:pPr>
                  <w:r w:rsidRPr="001A6799">
                    <w:rPr>
                      <w:color w:val="002060"/>
                    </w:rPr>
                    <w:t>- VAL TENNA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246E80" w14:textId="77777777" w:rsidR="005E09A1" w:rsidRPr="001A6799" w:rsidRDefault="005E09A1" w:rsidP="001E5473">
                  <w:pPr>
                    <w:pStyle w:val="rowtabella0"/>
                    <w:jc w:val="center"/>
                    <w:rPr>
                      <w:color w:val="002060"/>
                    </w:rPr>
                  </w:pPr>
                  <w:r w:rsidRPr="001A6799">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AFFDAA" w14:textId="77777777" w:rsidR="005E09A1" w:rsidRPr="001A6799" w:rsidRDefault="005E09A1" w:rsidP="001E5473">
                  <w:pPr>
                    <w:pStyle w:val="rowtabella0"/>
                    <w:jc w:val="center"/>
                    <w:rPr>
                      <w:color w:val="002060"/>
                    </w:rPr>
                  </w:pPr>
                  <w:r w:rsidRPr="001A6799">
                    <w:rPr>
                      <w:color w:val="002060"/>
                    </w:rPr>
                    <w:t> </w:t>
                  </w:r>
                </w:p>
              </w:tc>
            </w:tr>
            <w:tr w:rsidR="005E09A1" w:rsidRPr="001A6799" w14:paraId="20278D18" w14:textId="77777777" w:rsidTr="001E54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38C12A" w14:textId="77777777" w:rsidR="005E09A1" w:rsidRPr="001A6799" w:rsidRDefault="005E09A1" w:rsidP="001E5473">
                  <w:pPr>
                    <w:pStyle w:val="rowtabella0"/>
                    <w:rPr>
                      <w:color w:val="002060"/>
                    </w:rPr>
                  </w:pPr>
                  <w:r w:rsidRPr="001A6799">
                    <w:rPr>
                      <w:color w:val="002060"/>
                    </w:rPr>
                    <w:t>(1) VIS CIVITANOVA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575979" w14:textId="77777777" w:rsidR="005E09A1" w:rsidRPr="001A6799" w:rsidRDefault="005E09A1" w:rsidP="001E5473">
                  <w:pPr>
                    <w:pStyle w:val="rowtabella0"/>
                    <w:rPr>
                      <w:color w:val="002060"/>
                    </w:rPr>
                  </w:pPr>
                  <w:r w:rsidRPr="001A6799">
                    <w:rPr>
                      <w:color w:val="002060"/>
                    </w:rPr>
                    <w:t>- C.F. MACERATESE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106268" w14:textId="77777777" w:rsidR="005E09A1" w:rsidRPr="001A6799" w:rsidRDefault="005E09A1" w:rsidP="001E5473">
                  <w:pPr>
                    <w:pStyle w:val="rowtabella0"/>
                    <w:jc w:val="center"/>
                    <w:rPr>
                      <w:color w:val="002060"/>
                    </w:rPr>
                  </w:pPr>
                  <w:r w:rsidRPr="001A6799">
                    <w:rPr>
                      <w:color w:val="002060"/>
                    </w:rPr>
                    <w:t>2 - 6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9BF58A" w14:textId="77777777" w:rsidR="005E09A1" w:rsidRPr="001A6799" w:rsidRDefault="005E09A1" w:rsidP="001E5473">
                  <w:pPr>
                    <w:pStyle w:val="rowtabella0"/>
                    <w:jc w:val="center"/>
                    <w:rPr>
                      <w:color w:val="002060"/>
                    </w:rPr>
                  </w:pPr>
                  <w:r w:rsidRPr="001A6799">
                    <w:rPr>
                      <w:color w:val="002060"/>
                    </w:rPr>
                    <w:t> </w:t>
                  </w:r>
                </w:p>
              </w:tc>
            </w:tr>
            <w:tr w:rsidR="005E09A1" w:rsidRPr="001A6799" w14:paraId="04E6AD5E" w14:textId="77777777" w:rsidTr="001E5473">
              <w:tc>
                <w:tcPr>
                  <w:tcW w:w="4700" w:type="dxa"/>
                  <w:gridSpan w:val="4"/>
                  <w:tcBorders>
                    <w:top w:val="nil"/>
                    <w:left w:val="nil"/>
                    <w:bottom w:val="nil"/>
                    <w:right w:val="nil"/>
                  </w:tcBorders>
                  <w:tcMar>
                    <w:top w:w="20" w:type="dxa"/>
                    <w:left w:w="20" w:type="dxa"/>
                    <w:bottom w:w="20" w:type="dxa"/>
                    <w:right w:w="20" w:type="dxa"/>
                  </w:tcMar>
                  <w:vAlign w:val="center"/>
                  <w:hideMark/>
                </w:tcPr>
                <w:p w14:paraId="285CA305" w14:textId="77777777" w:rsidR="005E09A1" w:rsidRPr="001A6799" w:rsidRDefault="005E09A1" w:rsidP="001E5473">
                  <w:pPr>
                    <w:pStyle w:val="rowtabella0"/>
                    <w:rPr>
                      <w:color w:val="002060"/>
                    </w:rPr>
                  </w:pPr>
                  <w:r w:rsidRPr="001A6799">
                    <w:rPr>
                      <w:color w:val="002060"/>
                    </w:rPr>
                    <w:t>(1) - disputata il 19/11/2023</w:t>
                  </w:r>
                </w:p>
              </w:tc>
            </w:tr>
          </w:tbl>
          <w:p w14:paraId="2095AB9E" w14:textId="77777777" w:rsidR="005E09A1" w:rsidRPr="001A6799" w:rsidRDefault="005E09A1" w:rsidP="001E5473">
            <w:pPr>
              <w:rPr>
                <w:color w:val="002060"/>
              </w:rPr>
            </w:pPr>
          </w:p>
        </w:tc>
      </w:tr>
    </w:tbl>
    <w:p w14:paraId="0AC2FF62" w14:textId="77777777" w:rsidR="005E09A1" w:rsidRPr="001A6799" w:rsidRDefault="005E09A1" w:rsidP="005E09A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E09A1" w:rsidRPr="001A6799" w14:paraId="7C11F9AD" w14:textId="77777777" w:rsidTr="001E547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E09A1" w:rsidRPr="001A6799" w14:paraId="2E51679B" w14:textId="77777777" w:rsidTr="001E54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C010E" w14:textId="77777777" w:rsidR="005E09A1" w:rsidRPr="001A6799" w:rsidRDefault="005E09A1" w:rsidP="001E5473">
                  <w:pPr>
                    <w:pStyle w:val="headertabella0"/>
                    <w:rPr>
                      <w:color w:val="002060"/>
                    </w:rPr>
                  </w:pPr>
                  <w:r w:rsidRPr="001A6799">
                    <w:rPr>
                      <w:color w:val="002060"/>
                    </w:rPr>
                    <w:t>GIRONE E - 8 Giornata - A</w:t>
                  </w:r>
                </w:p>
              </w:tc>
            </w:tr>
            <w:tr w:rsidR="005E09A1" w:rsidRPr="001A6799" w14:paraId="5A466D38" w14:textId="77777777" w:rsidTr="001E54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005FFB" w14:textId="77777777" w:rsidR="005E09A1" w:rsidRPr="001A6799" w:rsidRDefault="005E09A1" w:rsidP="001E5473">
                  <w:pPr>
                    <w:pStyle w:val="rowtabella0"/>
                    <w:rPr>
                      <w:color w:val="002060"/>
                    </w:rPr>
                  </w:pPr>
                  <w:r w:rsidRPr="001A6799">
                    <w:rPr>
                      <w:color w:val="002060"/>
                    </w:rPr>
                    <w:t>FUTSAL L.C.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6EDC47" w14:textId="77777777" w:rsidR="005E09A1" w:rsidRPr="001A6799" w:rsidRDefault="005E09A1" w:rsidP="001E5473">
                  <w:pPr>
                    <w:pStyle w:val="rowtabella0"/>
                    <w:rPr>
                      <w:color w:val="002060"/>
                    </w:rPr>
                  </w:pPr>
                  <w:r w:rsidRPr="001A6799">
                    <w:rPr>
                      <w:color w:val="002060"/>
                    </w:rPr>
                    <w:t>- AMICI 84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055D32" w14:textId="77777777" w:rsidR="005E09A1" w:rsidRPr="001A6799" w:rsidRDefault="005E09A1" w:rsidP="001E5473">
                  <w:pPr>
                    <w:pStyle w:val="rowtabella0"/>
                    <w:jc w:val="center"/>
                    <w:rPr>
                      <w:color w:val="002060"/>
                    </w:rPr>
                  </w:pPr>
                  <w:r w:rsidRPr="001A6799">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D512FF" w14:textId="77777777" w:rsidR="005E09A1" w:rsidRPr="001A6799" w:rsidRDefault="005E09A1" w:rsidP="001E5473">
                  <w:pPr>
                    <w:pStyle w:val="rowtabella0"/>
                    <w:jc w:val="center"/>
                    <w:rPr>
                      <w:color w:val="002060"/>
                    </w:rPr>
                  </w:pPr>
                  <w:r w:rsidRPr="001A6799">
                    <w:rPr>
                      <w:color w:val="002060"/>
                    </w:rPr>
                    <w:t> </w:t>
                  </w:r>
                </w:p>
              </w:tc>
            </w:tr>
            <w:tr w:rsidR="005E09A1" w:rsidRPr="001A6799" w14:paraId="71D0B475"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D8DA1B" w14:textId="77777777" w:rsidR="005E09A1" w:rsidRPr="001A6799" w:rsidRDefault="005E09A1" w:rsidP="001E5473">
                  <w:pPr>
                    <w:pStyle w:val="rowtabella0"/>
                    <w:rPr>
                      <w:color w:val="002060"/>
                    </w:rPr>
                  </w:pPr>
                  <w:r w:rsidRPr="001A6799">
                    <w:rPr>
                      <w:color w:val="002060"/>
                    </w:rPr>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3412B4" w14:textId="77777777" w:rsidR="005E09A1" w:rsidRPr="001A6799" w:rsidRDefault="005E09A1" w:rsidP="001E5473">
                  <w:pPr>
                    <w:pStyle w:val="rowtabella0"/>
                    <w:rPr>
                      <w:color w:val="002060"/>
                    </w:rPr>
                  </w:pPr>
                  <w:r w:rsidRPr="001A6799">
                    <w:rPr>
                      <w:color w:val="002060"/>
                    </w:rPr>
                    <w:t>- BOCASTRUM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BE5584" w14:textId="77777777" w:rsidR="005E09A1" w:rsidRPr="001A6799" w:rsidRDefault="005E09A1" w:rsidP="001E5473">
                  <w:pPr>
                    <w:pStyle w:val="rowtabella0"/>
                    <w:jc w:val="center"/>
                    <w:rPr>
                      <w:color w:val="002060"/>
                    </w:rPr>
                  </w:pPr>
                  <w:r w:rsidRPr="001A6799">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E35F6E" w14:textId="77777777" w:rsidR="005E09A1" w:rsidRPr="001A6799" w:rsidRDefault="005E09A1" w:rsidP="001E5473">
                  <w:pPr>
                    <w:pStyle w:val="rowtabella0"/>
                    <w:jc w:val="center"/>
                    <w:rPr>
                      <w:color w:val="002060"/>
                    </w:rPr>
                  </w:pPr>
                  <w:r w:rsidRPr="001A6799">
                    <w:rPr>
                      <w:color w:val="002060"/>
                    </w:rPr>
                    <w:t> </w:t>
                  </w:r>
                </w:p>
              </w:tc>
            </w:tr>
            <w:tr w:rsidR="005E09A1" w:rsidRPr="001A6799" w14:paraId="4B172F42"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A7E0DD" w14:textId="77777777" w:rsidR="005E09A1" w:rsidRPr="001A6799" w:rsidRDefault="005E09A1" w:rsidP="001E5473">
                  <w:pPr>
                    <w:pStyle w:val="rowtabella0"/>
                    <w:rPr>
                      <w:color w:val="002060"/>
                    </w:rPr>
                  </w:pPr>
                  <w:r w:rsidRPr="001A6799">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6A81EF" w14:textId="77777777" w:rsidR="005E09A1" w:rsidRPr="001A6799" w:rsidRDefault="005E09A1" w:rsidP="001E5473">
                  <w:pPr>
                    <w:pStyle w:val="rowtabella0"/>
                    <w:rPr>
                      <w:color w:val="002060"/>
                    </w:rPr>
                  </w:pPr>
                  <w:r w:rsidRPr="001A6799">
                    <w:rPr>
                      <w:color w:val="002060"/>
                    </w:rPr>
                    <w:t>- ATLETICO ASCOLI 2000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078D35" w14:textId="77777777" w:rsidR="005E09A1" w:rsidRPr="001A6799" w:rsidRDefault="005E09A1" w:rsidP="001E5473">
                  <w:pPr>
                    <w:pStyle w:val="rowtabella0"/>
                    <w:jc w:val="center"/>
                    <w:rPr>
                      <w:color w:val="002060"/>
                    </w:rPr>
                  </w:pPr>
                  <w:r w:rsidRPr="001A6799">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C10CDC" w14:textId="77777777" w:rsidR="005E09A1" w:rsidRPr="001A6799" w:rsidRDefault="005E09A1" w:rsidP="001E5473">
                  <w:pPr>
                    <w:pStyle w:val="rowtabella0"/>
                    <w:jc w:val="center"/>
                    <w:rPr>
                      <w:color w:val="002060"/>
                    </w:rPr>
                  </w:pPr>
                  <w:r w:rsidRPr="001A6799">
                    <w:rPr>
                      <w:color w:val="002060"/>
                    </w:rPr>
                    <w:t> </w:t>
                  </w:r>
                </w:p>
              </w:tc>
            </w:tr>
            <w:tr w:rsidR="005E09A1" w:rsidRPr="001A6799" w14:paraId="2CF3C0AA"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7CE0ED" w14:textId="77777777" w:rsidR="005E09A1" w:rsidRPr="001A6799" w:rsidRDefault="005E09A1" w:rsidP="001E5473">
                  <w:pPr>
                    <w:pStyle w:val="rowtabella0"/>
                    <w:rPr>
                      <w:color w:val="002060"/>
                    </w:rPr>
                  </w:pPr>
                  <w:r w:rsidRPr="001A6799">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CDB7CA" w14:textId="77777777" w:rsidR="005E09A1" w:rsidRPr="001A6799" w:rsidRDefault="005E09A1" w:rsidP="001E5473">
                  <w:pPr>
                    <w:pStyle w:val="rowtabella0"/>
                    <w:rPr>
                      <w:color w:val="002060"/>
                    </w:rPr>
                  </w:pPr>
                  <w:r w:rsidRPr="001A6799">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10BC78" w14:textId="77777777" w:rsidR="005E09A1" w:rsidRPr="001A6799" w:rsidRDefault="005E09A1" w:rsidP="001E5473">
                  <w:pPr>
                    <w:pStyle w:val="rowtabella0"/>
                    <w:jc w:val="center"/>
                    <w:rPr>
                      <w:color w:val="002060"/>
                    </w:rPr>
                  </w:pPr>
                  <w:r w:rsidRPr="001A6799">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1AF347" w14:textId="77777777" w:rsidR="005E09A1" w:rsidRPr="001A6799" w:rsidRDefault="005E09A1" w:rsidP="001E5473">
                  <w:pPr>
                    <w:pStyle w:val="rowtabella0"/>
                    <w:jc w:val="center"/>
                    <w:rPr>
                      <w:color w:val="002060"/>
                    </w:rPr>
                  </w:pPr>
                  <w:r w:rsidRPr="001A6799">
                    <w:rPr>
                      <w:color w:val="002060"/>
                    </w:rPr>
                    <w:t> </w:t>
                  </w:r>
                </w:p>
              </w:tc>
            </w:tr>
            <w:tr w:rsidR="005E09A1" w:rsidRPr="001A6799" w14:paraId="4A601CF1"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32F361" w14:textId="77777777" w:rsidR="005E09A1" w:rsidRPr="001A6799" w:rsidRDefault="005E09A1" w:rsidP="001E5473">
                  <w:pPr>
                    <w:pStyle w:val="rowtabella0"/>
                    <w:rPr>
                      <w:color w:val="002060"/>
                    </w:rPr>
                  </w:pPr>
                  <w:r w:rsidRPr="001A6799">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AF9DDE" w14:textId="77777777" w:rsidR="005E09A1" w:rsidRPr="001A6799" w:rsidRDefault="005E09A1" w:rsidP="001E5473">
                  <w:pPr>
                    <w:pStyle w:val="rowtabella0"/>
                    <w:rPr>
                      <w:color w:val="002060"/>
                    </w:rPr>
                  </w:pPr>
                  <w:r w:rsidRPr="001A6799">
                    <w:rPr>
                      <w:color w:val="002060"/>
                    </w:rPr>
                    <w:t>- CSI MONTEFIORE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480805" w14:textId="77777777" w:rsidR="005E09A1" w:rsidRPr="001A6799" w:rsidRDefault="005E09A1" w:rsidP="001E5473">
                  <w:pPr>
                    <w:pStyle w:val="rowtabella0"/>
                    <w:jc w:val="center"/>
                    <w:rPr>
                      <w:color w:val="002060"/>
                    </w:rPr>
                  </w:pPr>
                  <w:r w:rsidRPr="001A6799">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686E67" w14:textId="77777777" w:rsidR="005E09A1" w:rsidRPr="001A6799" w:rsidRDefault="005E09A1" w:rsidP="001E5473">
                  <w:pPr>
                    <w:pStyle w:val="rowtabella0"/>
                    <w:jc w:val="center"/>
                    <w:rPr>
                      <w:color w:val="002060"/>
                    </w:rPr>
                  </w:pPr>
                  <w:r w:rsidRPr="001A6799">
                    <w:rPr>
                      <w:color w:val="002060"/>
                    </w:rPr>
                    <w:t> </w:t>
                  </w:r>
                </w:p>
              </w:tc>
            </w:tr>
            <w:tr w:rsidR="005E09A1" w:rsidRPr="001A6799" w14:paraId="20D909B3"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4313E1" w14:textId="77777777" w:rsidR="005E09A1" w:rsidRPr="001A6799" w:rsidRDefault="005E09A1" w:rsidP="001E5473">
                  <w:pPr>
                    <w:pStyle w:val="rowtabella0"/>
                    <w:rPr>
                      <w:color w:val="002060"/>
                    </w:rPr>
                  </w:pPr>
                  <w:r w:rsidRPr="001A6799">
                    <w:rPr>
                      <w:color w:val="002060"/>
                    </w:rPr>
                    <w:t>TRIBALCIO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5E7FC4" w14:textId="77777777" w:rsidR="005E09A1" w:rsidRPr="001A6799" w:rsidRDefault="005E09A1" w:rsidP="001E5473">
                  <w:pPr>
                    <w:pStyle w:val="rowtabella0"/>
                    <w:rPr>
                      <w:color w:val="002060"/>
                    </w:rPr>
                  </w:pPr>
                  <w:r w:rsidRPr="001A6799">
                    <w:rPr>
                      <w:color w:val="002060"/>
                    </w:rPr>
                    <w:t>- SAMBENEDETTESE BEACH SOCC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588B06" w14:textId="77777777" w:rsidR="005E09A1" w:rsidRPr="001A6799" w:rsidRDefault="005E09A1" w:rsidP="001E5473">
                  <w:pPr>
                    <w:pStyle w:val="rowtabella0"/>
                    <w:jc w:val="center"/>
                    <w:rPr>
                      <w:color w:val="002060"/>
                    </w:rPr>
                  </w:pPr>
                  <w:r w:rsidRPr="001A6799">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DA32BA" w14:textId="77777777" w:rsidR="005E09A1" w:rsidRPr="001A6799" w:rsidRDefault="005E09A1" w:rsidP="001E5473">
                  <w:pPr>
                    <w:pStyle w:val="rowtabella0"/>
                    <w:jc w:val="center"/>
                    <w:rPr>
                      <w:color w:val="002060"/>
                    </w:rPr>
                  </w:pPr>
                  <w:r w:rsidRPr="001A6799">
                    <w:rPr>
                      <w:color w:val="002060"/>
                    </w:rPr>
                    <w:t> </w:t>
                  </w:r>
                </w:p>
              </w:tc>
            </w:tr>
            <w:tr w:rsidR="005E09A1" w:rsidRPr="001A6799" w14:paraId="58E6D524" w14:textId="77777777" w:rsidTr="001E54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55E2E2" w14:textId="77777777" w:rsidR="005E09A1" w:rsidRPr="001A6799" w:rsidRDefault="005E09A1" w:rsidP="001E5473">
                  <w:pPr>
                    <w:pStyle w:val="rowtabella0"/>
                    <w:rPr>
                      <w:color w:val="002060"/>
                    </w:rPr>
                  </w:pPr>
                  <w:r w:rsidRPr="001A6799">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EDBD30" w14:textId="77777777" w:rsidR="005E09A1" w:rsidRPr="001A6799" w:rsidRDefault="005E09A1" w:rsidP="001E5473">
                  <w:pPr>
                    <w:pStyle w:val="rowtabella0"/>
                    <w:rPr>
                      <w:color w:val="002060"/>
                    </w:rPr>
                  </w:pPr>
                  <w:r w:rsidRPr="001A6799">
                    <w:rPr>
                      <w:color w:val="002060"/>
                    </w:rPr>
                    <w:t>- ACQUAVIVA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7FA00C" w14:textId="77777777" w:rsidR="005E09A1" w:rsidRPr="001A6799" w:rsidRDefault="005E09A1" w:rsidP="001E5473">
                  <w:pPr>
                    <w:pStyle w:val="rowtabella0"/>
                    <w:jc w:val="center"/>
                    <w:rPr>
                      <w:color w:val="002060"/>
                    </w:rPr>
                  </w:pPr>
                  <w:r w:rsidRPr="001A6799">
                    <w:rPr>
                      <w:color w:val="002060"/>
                    </w:rPr>
                    <w:t>1 - 6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2BBC61" w14:textId="77777777" w:rsidR="005E09A1" w:rsidRPr="001A6799" w:rsidRDefault="005E09A1" w:rsidP="001E5473">
                  <w:pPr>
                    <w:pStyle w:val="rowtabella0"/>
                    <w:jc w:val="center"/>
                    <w:rPr>
                      <w:color w:val="002060"/>
                    </w:rPr>
                  </w:pPr>
                  <w:r w:rsidRPr="001A6799">
                    <w:rPr>
                      <w:color w:val="002060"/>
                    </w:rPr>
                    <w:t> </w:t>
                  </w:r>
                </w:p>
              </w:tc>
            </w:tr>
            <w:tr w:rsidR="005E09A1" w:rsidRPr="001A6799" w14:paraId="49DEC7E7" w14:textId="77777777" w:rsidTr="001E5473">
              <w:tc>
                <w:tcPr>
                  <w:tcW w:w="4700" w:type="dxa"/>
                  <w:gridSpan w:val="4"/>
                  <w:tcBorders>
                    <w:top w:val="nil"/>
                    <w:left w:val="nil"/>
                    <w:bottom w:val="nil"/>
                    <w:right w:val="nil"/>
                  </w:tcBorders>
                  <w:tcMar>
                    <w:top w:w="20" w:type="dxa"/>
                    <w:left w:w="20" w:type="dxa"/>
                    <w:bottom w:w="20" w:type="dxa"/>
                    <w:right w:w="20" w:type="dxa"/>
                  </w:tcMar>
                  <w:vAlign w:val="center"/>
                  <w:hideMark/>
                </w:tcPr>
                <w:p w14:paraId="2A8BA251" w14:textId="77777777" w:rsidR="005E09A1" w:rsidRPr="001A6799" w:rsidRDefault="005E09A1" w:rsidP="001E5473">
                  <w:pPr>
                    <w:pStyle w:val="rowtabella0"/>
                    <w:rPr>
                      <w:color w:val="002060"/>
                    </w:rPr>
                  </w:pPr>
                  <w:r w:rsidRPr="001A6799">
                    <w:rPr>
                      <w:color w:val="002060"/>
                    </w:rPr>
                    <w:t>(1) - disputata il 15/11/2023</w:t>
                  </w:r>
                </w:p>
              </w:tc>
            </w:tr>
          </w:tbl>
          <w:p w14:paraId="02A7D7E4" w14:textId="77777777" w:rsidR="005E09A1" w:rsidRPr="001A6799" w:rsidRDefault="005E09A1" w:rsidP="001E5473">
            <w:pPr>
              <w:rPr>
                <w:color w:val="002060"/>
              </w:rPr>
            </w:pPr>
          </w:p>
        </w:tc>
      </w:tr>
    </w:tbl>
    <w:p w14:paraId="58A4565D" w14:textId="77777777" w:rsidR="005E09A1" w:rsidRPr="001A6799" w:rsidRDefault="005E09A1" w:rsidP="005E09A1">
      <w:pPr>
        <w:pStyle w:val="breakline"/>
        <w:rPr>
          <w:rFonts w:eastAsiaTheme="minorEastAsia"/>
          <w:color w:val="002060"/>
        </w:rPr>
      </w:pPr>
    </w:p>
    <w:p w14:paraId="33920993" w14:textId="77777777" w:rsidR="005E09A1" w:rsidRPr="001A6799" w:rsidRDefault="005E09A1" w:rsidP="005E09A1">
      <w:pPr>
        <w:pStyle w:val="breakline"/>
        <w:rPr>
          <w:color w:val="002060"/>
        </w:rPr>
      </w:pPr>
    </w:p>
    <w:p w14:paraId="04861370" w14:textId="77777777" w:rsidR="005E09A1" w:rsidRPr="001A6799" w:rsidRDefault="005E09A1" w:rsidP="005E09A1">
      <w:pPr>
        <w:pStyle w:val="titoloprinc0"/>
        <w:rPr>
          <w:color w:val="002060"/>
        </w:rPr>
      </w:pPr>
      <w:r w:rsidRPr="001A6799">
        <w:rPr>
          <w:color w:val="002060"/>
        </w:rPr>
        <w:t>GIUDICE SPORTIVO</w:t>
      </w:r>
    </w:p>
    <w:p w14:paraId="26A46AA8" w14:textId="77777777" w:rsidR="005E09A1" w:rsidRPr="001A6799" w:rsidRDefault="005E09A1" w:rsidP="005E09A1">
      <w:pPr>
        <w:pStyle w:val="diffida"/>
        <w:rPr>
          <w:color w:val="002060"/>
        </w:rPr>
      </w:pPr>
      <w:r w:rsidRPr="001A6799">
        <w:rPr>
          <w:color w:val="002060"/>
        </w:rPr>
        <w:lastRenderedPageBreak/>
        <w:t>Il Giudice Sportivo Avv. Agnese Lazzaretti, con l'assistenza del segretario Angelo Castellana, nella seduta del 22/11/2023, ha adottato le decisioni che di seguito integralmente si riportano:</w:t>
      </w:r>
    </w:p>
    <w:p w14:paraId="0C9C8700" w14:textId="77777777" w:rsidR="005E09A1" w:rsidRPr="001A6799" w:rsidRDefault="005E09A1" w:rsidP="005E09A1">
      <w:pPr>
        <w:pStyle w:val="titolo10"/>
        <w:rPr>
          <w:color w:val="002060"/>
        </w:rPr>
      </w:pPr>
      <w:r w:rsidRPr="001A6799">
        <w:rPr>
          <w:color w:val="002060"/>
        </w:rPr>
        <w:t xml:space="preserve">GARE DEL 15/11/2023 </w:t>
      </w:r>
    </w:p>
    <w:p w14:paraId="6BF3C7EA" w14:textId="77777777" w:rsidR="005E09A1" w:rsidRPr="001A6799" w:rsidRDefault="005E09A1" w:rsidP="005E09A1">
      <w:pPr>
        <w:pStyle w:val="titolo7a"/>
        <w:rPr>
          <w:color w:val="002060"/>
        </w:rPr>
      </w:pPr>
      <w:r w:rsidRPr="001A6799">
        <w:rPr>
          <w:color w:val="002060"/>
        </w:rPr>
        <w:t xml:space="preserve">PROVVEDIMENTI DISCIPLINARI </w:t>
      </w:r>
    </w:p>
    <w:p w14:paraId="02494FB4" w14:textId="77777777" w:rsidR="005E09A1" w:rsidRPr="001A6799" w:rsidRDefault="005E09A1" w:rsidP="005E09A1">
      <w:pPr>
        <w:pStyle w:val="titolo7b0"/>
        <w:rPr>
          <w:color w:val="002060"/>
        </w:rPr>
      </w:pPr>
      <w:r w:rsidRPr="001A6799">
        <w:rPr>
          <w:color w:val="002060"/>
        </w:rPr>
        <w:t xml:space="preserve">In base alle risultanze degli atti ufficiali sono state deliberate le seguenti sanzioni disciplinari. </w:t>
      </w:r>
    </w:p>
    <w:p w14:paraId="51834AE3" w14:textId="77777777" w:rsidR="005E09A1" w:rsidRPr="001A6799" w:rsidRDefault="005E09A1" w:rsidP="005E09A1">
      <w:pPr>
        <w:pStyle w:val="titolo30"/>
        <w:rPr>
          <w:color w:val="002060"/>
        </w:rPr>
      </w:pPr>
      <w:r w:rsidRPr="001A6799">
        <w:rPr>
          <w:color w:val="002060"/>
        </w:rPr>
        <w:t xml:space="preserve">CALCIATORI NON ESPULSI </w:t>
      </w:r>
    </w:p>
    <w:p w14:paraId="34DCBD89" w14:textId="77777777" w:rsidR="005E09A1" w:rsidRPr="001A6799" w:rsidRDefault="005E09A1" w:rsidP="005E09A1">
      <w:pPr>
        <w:pStyle w:val="titolo20"/>
        <w:rPr>
          <w:color w:val="002060"/>
        </w:rPr>
      </w:pPr>
      <w:r w:rsidRPr="001A679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4AC9A66D" w14:textId="77777777" w:rsidTr="001E5473">
        <w:tc>
          <w:tcPr>
            <w:tcW w:w="2200" w:type="dxa"/>
            <w:tcMar>
              <w:top w:w="20" w:type="dxa"/>
              <w:left w:w="20" w:type="dxa"/>
              <w:bottom w:w="20" w:type="dxa"/>
              <w:right w:w="20" w:type="dxa"/>
            </w:tcMar>
            <w:vAlign w:val="center"/>
            <w:hideMark/>
          </w:tcPr>
          <w:p w14:paraId="135FFDCD" w14:textId="77777777" w:rsidR="005E09A1" w:rsidRPr="001A6799" w:rsidRDefault="005E09A1" w:rsidP="001E5473">
            <w:pPr>
              <w:pStyle w:val="movimento"/>
              <w:rPr>
                <w:color w:val="002060"/>
              </w:rPr>
            </w:pPr>
            <w:r w:rsidRPr="001A6799">
              <w:rPr>
                <w:color w:val="002060"/>
              </w:rPr>
              <w:t>BALLONI STEFANO</w:t>
            </w:r>
          </w:p>
        </w:tc>
        <w:tc>
          <w:tcPr>
            <w:tcW w:w="2200" w:type="dxa"/>
            <w:tcMar>
              <w:top w:w="20" w:type="dxa"/>
              <w:left w:w="20" w:type="dxa"/>
              <w:bottom w:w="20" w:type="dxa"/>
              <w:right w:w="20" w:type="dxa"/>
            </w:tcMar>
            <w:vAlign w:val="center"/>
            <w:hideMark/>
          </w:tcPr>
          <w:p w14:paraId="64984A75" w14:textId="77777777" w:rsidR="005E09A1" w:rsidRPr="001A6799" w:rsidRDefault="005E09A1" w:rsidP="001E5473">
            <w:pPr>
              <w:pStyle w:val="movimento2"/>
              <w:rPr>
                <w:color w:val="002060"/>
              </w:rPr>
            </w:pPr>
            <w:r w:rsidRPr="001A6799">
              <w:rPr>
                <w:color w:val="002060"/>
              </w:rPr>
              <w:t xml:space="preserve">(BOCASTRUM UNITED) </w:t>
            </w:r>
          </w:p>
        </w:tc>
        <w:tc>
          <w:tcPr>
            <w:tcW w:w="800" w:type="dxa"/>
            <w:tcMar>
              <w:top w:w="20" w:type="dxa"/>
              <w:left w:w="20" w:type="dxa"/>
              <w:bottom w:w="20" w:type="dxa"/>
              <w:right w:w="20" w:type="dxa"/>
            </w:tcMar>
            <w:vAlign w:val="center"/>
            <w:hideMark/>
          </w:tcPr>
          <w:p w14:paraId="416D520E"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19F1BDFA" w14:textId="77777777" w:rsidR="005E09A1" w:rsidRPr="001A6799" w:rsidRDefault="005E09A1" w:rsidP="001E5473">
            <w:pPr>
              <w:pStyle w:val="movimento"/>
              <w:rPr>
                <w:color w:val="002060"/>
              </w:rPr>
            </w:pPr>
            <w:r w:rsidRPr="001A6799">
              <w:rPr>
                <w:color w:val="002060"/>
              </w:rPr>
              <w:t>STIPA ALESSIO</w:t>
            </w:r>
          </w:p>
        </w:tc>
        <w:tc>
          <w:tcPr>
            <w:tcW w:w="2200" w:type="dxa"/>
            <w:tcMar>
              <w:top w:w="20" w:type="dxa"/>
              <w:left w:w="20" w:type="dxa"/>
              <w:bottom w:w="20" w:type="dxa"/>
              <w:right w:w="20" w:type="dxa"/>
            </w:tcMar>
            <w:vAlign w:val="center"/>
            <w:hideMark/>
          </w:tcPr>
          <w:p w14:paraId="6A11DFF5" w14:textId="77777777" w:rsidR="005E09A1" w:rsidRPr="001A6799" w:rsidRDefault="005E09A1" w:rsidP="001E5473">
            <w:pPr>
              <w:pStyle w:val="movimento2"/>
              <w:rPr>
                <w:color w:val="002060"/>
              </w:rPr>
            </w:pPr>
            <w:r w:rsidRPr="001A6799">
              <w:rPr>
                <w:color w:val="002060"/>
              </w:rPr>
              <w:t xml:space="preserve">(BOCASTRUM UNITED) </w:t>
            </w:r>
          </w:p>
        </w:tc>
      </w:tr>
    </w:tbl>
    <w:p w14:paraId="35027712" w14:textId="77777777" w:rsidR="005E09A1" w:rsidRPr="001A6799" w:rsidRDefault="005E09A1" w:rsidP="005E09A1">
      <w:pPr>
        <w:pStyle w:val="titolo10"/>
        <w:rPr>
          <w:rFonts w:eastAsiaTheme="minorEastAsia"/>
          <w:color w:val="002060"/>
        </w:rPr>
      </w:pPr>
      <w:r w:rsidRPr="001A6799">
        <w:rPr>
          <w:color w:val="002060"/>
        </w:rPr>
        <w:t xml:space="preserve">GARE DEL 17/11/2023 </w:t>
      </w:r>
    </w:p>
    <w:p w14:paraId="3A9EAE5A" w14:textId="77777777" w:rsidR="005E09A1" w:rsidRPr="001A6799" w:rsidRDefault="005E09A1" w:rsidP="005E09A1">
      <w:pPr>
        <w:pStyle w:val="titolo7a"/>
        <w:rPr>
          <w:color w:val="002060"/>
        </w:rPr>
      </w:pPr>
      <w:r w:rsidRPr="001A6799">
        <w:rPr>
          <w:color w:val="002060"/>
        </w:rPr>
        <w:t xml:space="preserve">PROVVEDIMENTI DISCIPLINARI </w:t>
      </w:r>
    </w:p>
    <w:p w14:paraId="7493911A" w14:textId="77777777" w:rsidR="005E09A1" w:rsidRPr="001A6799" w:rsidRDefault="005E09A1" w:rsidP="005E09A1">
      <w:pPr>
        <w:pStyle w:val="titolo7b0"/>
        <w:rPr>
          <w:color w:val="002060"/>
        </w:rPr>
      </w:pPr>
      <w:r w:rsidRPr="001A6799">
        <w:rPr>
          <w:color w:val="002060"/>
        </w:rPr>
        <w:t xml:space="preserve">In base alle risultanze degli atti ufficiali sono state deliberate le seguenti sanzioni disciplinari. </w:t>
      </w:r>
    </w:p>
    <w:p w14:paraId="5C328D8D" w14:textId="77777777" w:rsidR="005E09A1" w:rsidRPr="001A6799" w:rsidRDefault="005E09A1" w:rsidP="005E09A1">
      <w:pPr>
        <w:pStyle w:val="titolo30"/>
        <w:rPr>
          <w:color w:val="002060"/>
        </w:rPr>
      </w:pPr>
      <w:r w:rsidRPr="001A6799">
        <w:rPr>
          <w:color w:val="002060"/>
        </w:rPr>
        <w:t xml:space="preserve">SOCIETA' </w:t>
      </w:r>
    </w:p>
    <w:p w14:paraId="1A6D44D9" w14:textId="77777777" w:rsidR="005E09A1" w:rsidRPr="001A6799" w:rsidRDefault="005E09A1" w:rsidP="005E09A1">
      <w:pPr>
        <w:pStyle w:val="titolo20"/>
        <w:rPr>
          <w:color w:val="002060"/>
        </w:rPr>
      </w:pPr>
      <w:r w:rsidRPr="001A6799">
        <w:rPr>
          <w:color w:val="002060"/>
        </w:rPr>
        <w:t xml:space="preserve">AMMENDA </w:t>
      </w:r>
    </w:p>
    <w:p w14:paraId="6CF6FE83" w14:textId="77777777" w:rsidR="005E09A1" w:rsidRPr="001A6799" w:rsidRDefault="005E09A1" w:rsidP="005E09A1">
      <w:pPr>
        <w:pStyle w:val="diffida"/>
        <w:spacing w:before="80" w:beforeAutospacing="0" w:after="40" w:afterAutospacing="0"/>
        <w:jc w:val="left"/>
        <w:rPr>
          <w:color w:val="002060"/>
        </w:rPr>
      </w:pPr>
      <w:r w:rsidRPr="001A6799">
        <w:rPr>
          <w:color w:val="002060"/>
        </w:rPr>
        <w:t xml:space="preserve">Euro 80,00 GIOVANI SANT IPPOLITO </w:t>
      </w:r>
      <w:r w:rsidRPr="001A6799">
        <w:rPr>
          <w:color w:val="002060"/>
        </w:rPr>
        <w:br/>
        <w:t xml:space="preserve">Per comportamento offensivo del proprio pubblico nei confronti dell'arbitro. </w:t>
      </w:r>
    </w:p>
    <w:p w14:paraId="5A8EE4F2" w14:textId="77777777" w:rsidR="005E09A1" w:rsidRPr="001A6799" w:rsidRDefault="005E09A1" w:rsidP="005E09A1">
      <w:pPr>
        <w:pStyle w:val="diffida"/>
        <w:spacing w:before="80" w:beforeAutospacing="0" w:after="40" w:afterAutospacing="0"/>
        <w:jc w:val="left"/>
        <w:rPr>
          <w:color w:val="002060"/>
        </w:rPr>
      </w:pPr>
      <w:r w:rsidRPr="001A6799">
        <w:rPr>
          <w:color w:val="002060"/>
        </w:rPr>
        <w:br/>
        <w:t xml:space="preserve">Euro 70,00 VAL TENNA UNITED </w:t>
      </w:r>
      <w:r w:rsidRPr="001A6799">
        <w:rPr>
          <w:color w:val="002060"/>
        </w:rPr>
        <w:br/>
        <w:t xml:space="preserve">Per comportamento offensivo di un proprio tifoso nei confronti dell'arbitro. </w:t>
      </w:r>
    </w:p>
    <w:p w14:paraId="36F1ED68" w14:textId="77777777" w:rsidR="005E09A1" w:rsidRPr="001A6799" w:rsidRDefault="005E09A1" w:rsidP="005E09A1">
      <w:pPr>
        <w:pStyle w:val="titolo30"/>
        <w:rPr>
          <w:color w:val="002060"/>
        </w:rPr>
      </w:pPr>
      <w:r w:rsidRPr="001A6799">
        <w:rPr>
          <w:color w:val="002060"/>
        </w:rPr>
        <w:t xml:space="preserve">DIRIGENTI </w:t>
      </w:r>
    </w:p>
    <w:p w14:paraId="7A2D9248" w14:textId="77777777" w:rsidR="005E09A1" w:rsidRPr="001A6799" w:rsidRDefault="005E09A1" w:rsidP="005E09A1">
      <w:pPr>
        <w:pStyle w:val="titolo20"/>
        <w:rPr>
          <w:color w:val="002060"/>
        </w:rPr>
      </w:pPr>
      <w:r w:rsidRPr="001A6799">
        <w:rPr>
          <w:color w:val="002060"/>
        </w:rPr>
        <w:t xml:space="preserve">INIBIZIONE A SVOLGERE OGNI ATTIVITA' FINO AL 20/12/2023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30840ED9" w14:textId="77777777" w:rsidTr="001E5473">
        <w:tc>
          <w:tcPr>
            <w:tcW w:w="2200" w:type="dxa"/>
            <w:tcMar>
              <w:top w:w="20" w:type="dxa"/>
              <w:left w:w="20" w:type="dxa"/>
              <w:bottom w:w="20" w:type="dxa"/>
              <w:right w:w="20" w:type="dxa"/>
            </w:tcMar>
            <w:vAlign w:val="center"/>
            <w:hideMark/>
          </w:tcPr>
          <w:p w14:paraId="4151DCC0" w14:textId="77777777" w:rsidR="005E09A1" w:rsidRPr="001A6799" w:rsidRDefault="005E09A1" w:rsidP="001E5473">
            <w:pPr>
              <w:pStyle w:val="movimento"/>
              <w:rPr>
                <w:color w:val="002060"/>
              </w:rPr>
            </w:pPr>
            <w:r w:rsidRPr="001A6799">
              <w:rPr>
                <w:color w:val="002060"/>
              </w:rPr>
              <w:t>BALDUCCI SIMONE</w:t>
            </w:r>
          </w:p>
        </w:tc>
        <w:tc>
          <w:tcPr>
            <w:tcW w:w="2200" w:type="dxa"/>
            <w:tcMar>
              <w:top w:w="20" w:type="dxa"/>
              <w:left w:w="20" w:type="dxa"/>
              <w:bottom w:w="20" w:type="dxa"/>
              <w:right w:w="20" w:type="dxa"/>
            </w:tcMar>
            <w:vAlign w:val="center"/>
            <w:hideMark/>
          </w:tcPr>
          <w:p w14:paraId="7C8E90AE" w14:textId="77777777" w:rsidR="005E09A1" w:rsidRPr="001A6799" w:rsidRDefault="005E09A1" w:rsidP="001E5473">
            <w:pPr>
              <w:pStyle w:val="movimento2"/>
              <w:rPr>
                <w:color w:val="002060"/>
              </w:rPr>
            </w:pPr>
            <w:r w:rsidRPr="001A6799">
              <w:rPr>
                <w:color w:val="002060"/>
              </w:rPr>
              <w:t xml:space="preserve">(ACQUALAGNA CALCIO C 5) </w:t>
            </w:r>
          </w:p>
        </w:tc>
        <w:tc>
          <w:tcPr>
            <w:tcW w:w="800" w:type="dxa"/>
            <w:tcMar>
              <w:top w:w="20" w:type="dxa"/>
              <w:left w:w="20" w:type="dxa"/>
              <w:bottom w:w="20" w:type="dxa"/>
              <w:right w:w="20" w:type="dxa"/>
            </w:tcMar>
            <w:vAlign w:val="center"/>
            <w:hideMark/>
          </w:tcPr>
          <w:p w14:paraId="045168BD"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422BC226"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23C3FB15" w14:textId="77777777" w:rsidR="005E09A1" w:rsidRPr="001A6799" w:rsidRDefault="005E09A1" w:rsidP="001E5473">
            <w:pPr>
              <w:pStyle w:val="movimento2"/>
              <w:rPr>
                <w:color w:val="002060"/>
              </w:rPr>
            </w:pPr>
            <w:r w:rsidRPr="001A6799">
              <w:rPr>
                <w:color w:val="002060"/>
              </w:rPr>
              <w:t> </w:t>
            </w:r>
          </w:p>
        </w:tc>
      </w:tr>
    </w:tbl>
    <w:p w14:paraId="553A79D7" w14:textId="60028FEE" w:rsidR="005E09A1" w:rsidRPr="001A6799" w:rsidRDefault="005E09A1" w:rsidP="005E09A1">
      <w:pPr>
        <w:pStyle w:val="diffida"/>
        <w:spacing w:before="80" w:beforeAutospacing="0" w:after="40" w:afterAutospacing="0"/>
        <w:jc w:val="left"/>
        <w:rPr>
          <w:rFonts w:eastAsiaTheme="minorEastAsia"/>
          <w:color w:val="002060"/>
        </w:rPr>
      </w:pPr>
      <w:r w:rsidRPr="001A6799">
        <w:rPr>
          <w:color w:val="002060"/>
        </w:rPr>
        <w:t>Per comportamento gravemente irriguardoso e minaccioso ver</w:t>
      </w:r>
      <w:r w:rsidR="00BD5AC1">
        <w:rPr>
          <w:color w:val="002060"/>
        </w:rPr>
        <w:t>s</w:t>
      </w:r>
      <w:r w:rsidRPr="001A6799">
        <w:rPr>
          <w:color w:val="002060"/>
        </w:rPr>
        <w:t>o l'arbitro</w:t>
      </w:r>
      <w:r w:rsidR="00BD5AC1">
        <w:rPr>
          <w:color w:val="002060"/>
        </w:rPr>
        <w:t xml:space="preserve"> </w:t>
      </w:r>
      <w:r w:rsidRPr="001A6799">
        <w:rPr>
          <w:color w:val="002060"/>
        </w:rPr>
        <w:t xml:space="preserve">veniva da questi riconosciuto personalmente anche se non in distinta. </w:t>
      </w:r>
    </w:p>
    <w:p w14:paraId="3F61133C" w14:textId="77777777" w:rsidR="005E09A1" w:rsidRPr="001A6799" w:rsidRDefault="005E09A1" w:rsidP="005E09A1">
      <w:pPr>
        <w:pStyle w:val="titolo20"/>
        <w:rPr>
          <w:color w:val="002060"/>
        </w:rPr>
      </w:pPr>
      <w:r w:rsidRPr="001A6799">
        <w:rPr>
          <w:color w:val="002060"/>
        </w:rPr>
        <w:t xml:space="preserve">INIBIZIONE A SVOLGERE OGNI ATTIVITA' FINO AL 13/12/2023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7EF66F35" w14:textId="77777777" w:rsidTr="001E5473">
        <w:tc>
          <w:tcPr>
            <w:tcW w:w="2200" w:type="dxa"/>
            <w:tcMar>
              <w:top w:w="20" w:type="dxa"/>
              <w:left w:w="20" w:type="dxa"/>
              <w:bottom w:w="20" w:type="dxa"/>
              <w:right w:w="20" w:type="dxa"/>
            </w:tcMar>
            <w:vAlign w:val="center"/>
            <w:hideMark/>
          </w:tcPr>
          <w:p w14:paraId="0A2BAE61" w14:textId="77777777" w:rsidR="005E09A1" w:rsidRPr="001A6799" w:rsidRDefault="005E09A1" w:rsidP="001E5473">
            <w:pPr>
              <w:pStyle w:val="movimento"/>
              <w:rPr>
                <w:color w:val="002060"/>
              </w:rPr>
            </w:pPr>
            <w:r w:rsidRPr="001A6799">
              <w:rPr>
                <w:color w:val="002060"/>
              </w:rPr>
              <w:t>ROTA GIOVANNI</w:t>
            </w:r>
          </w:p>
        </w:tc>
        <w:tc>
          <w:tcPr>
            <w:tcW w:w="2200" w:type="dxa"/>
            <w:tcMar>
              <w:top w:w="20" w:type="dxa"/>
              <w:left w:w="20" w:type="dxa"/>
              <w:bottom w:w="20" w:type="dxa"/>
              <w:right w:w="20" w:type="dxa"/>
            </w:tcMar>
            <w:vAlign w:val="center"/>
            <w:hideMark/>
          </w:tcPr>
          <w:p w14:paraId="48CD80F3" w14:textId="77777777" w:rsidR="005E09A1" w:rsidRPr="001A6799" w:rsidRDefault="005E09A1" w:rsidP="001E5473">
            <w:pPr>
              <w:pStyle w:val="movimento2"/>
              <w:rPr>
                <w:color w:val="002060"/>
              </w:rPr>
            </w:pPr>
            <w:r w:rsidRPr="001A6799">
              <w:rPr>
                <w:color w:val="002060"/>
              </w:rPr>
              <w:t xml:space="preserve">(ACQUALAGNA CALCIO C 5) </w:t>
            </w:r>
          </w:p>
        </w:tc>
        <w:tc>
          <w:tcPr>
            <w:tcW w:w="800" w:type="dxa"/>
            <w:tcMar>
              <w:top w:w="20" w:type="dxa"/>
              <w:left w:w="20" w:type="dxa"/>
              <w:bottom w:w="20" w:type="dxa"/>
              <w:right w:w="20" w:type="dxa"/>
            </w:tcMar>
            <w:vAlign w:val="center"/>
            <w:hideMark/>
          </w:tcPr>
          <w:p w14:paraId="0ED8CF95"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2EA050C9"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5747F7B3" w14:textId="77777777" w:rsidR="005E09A1" w:rsidRPr="001A6799" w:rsidRDefault="005E09A1" w:rsidP="001E5473">
            <w:pPr>
              <w:pStyle w:val="movimento2"/>
              <w:rPr>
                <w:color w:val="002060"/>
              </w:rPr>
            </w:pPr>
            <w:r w:rsidRPr="001A6799">
              <w:rPr>
                <w:color w:val="002060"/>
              </w:rPr>
              <w:t> </w:t>
            </w:r>
          </w:p>
        </w:tc>
      </w:tr>
    </w:tbl>
    <w:p w14:paraId="4F1534A5" w14:textId="77777777" w:rsidR="005E09A1" w:rsidRPr="001A6799" w:rsidRDefault="005E09A1" w:rsidP="005E09A1">
      <w:pPr>
        <w:pStyle w:val="diffida"/>
        <w:spacing w:before="80" w:beforeAutospacing="0" w:after="40" w:afterAutospacing="0"/>
        <w:jc w:val="left"/>
        <w:rPr>
          <w:rFonts w:eastAsiaTheme="minorEastAsia"/>
          <w:color w:val="002060"/>
        </w:rPr>
      </w:pPr>
      <w:r w:rsidRPr="001A6799">
        <w:rPr>
          <w:color w:val="002060"/>
        </w:rPr>
        <w:t xml:space="preserve">Per comportamento offensivo e minaccioso verso l'arbitro a fine gara. </w:t>
      </w:r>
    </w:p>
    <w:p w14:paraId="7B918976" w14:textId="77777777" w:rsidR="005E09A1" w:rsidRPr="001A6799" w:rsidRDefault="005E09A1" w:rsidP="005E09A1">
      <w:pPr>
        <w:pStyle w:val="titolo20"/>
        <w:rPr>
          <w:color w:val="002060"/>
        </w:rPr>
      </w:pPr>
      <w:r w:rsidRPr="001A6799">
        <w:rPr>
          <w:color w:val="002060"/>
        </w:rPr>
        <w:t xml:space="preserve">INIBIZIONE A SVOLGERE OGNI ATTIVITA' FINO AL 29/11/2023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0DA50DF8" w14:textId="77777777" w:rsidTr="001E5473">
        <w:tc>
          <w:tcPr>
            <w:tcW w:w="2200" w:type="dxa"/>
            <w:tcMar>
              <w:top w:w="20" w:type="dxa"/>
              <w:left w:w="20" w:type="dxa"/>
              <w:bottom w:w="20" w:type="dxa"/>
              <w:right w:w="20" w:type="dxa"/>
            </w:tcMar>
            <w:vAlign w:val="center"/>
            <w:hideMark/>
          </w:tcPr>
          <w:p w14:paraId="195366CF" w14:textId="77777777" w:rsidR="005E09A1" w:rsidRPr="001A6799" w:rsidRDefault="005E09A1" w:rsidP="001E5473">
            <w:pPr>
              <w:pStyle w:val="movimento"/>
              <w:rPr>
                <w:color w:val="002060"/>
              </w:rPr>
            </w:pPr>
            <w:r w:rsidRPr="001A6799">
              <w:rPr>
                <w:color w:val="002060"/>
              </w:rPr>
              <w:t>ROSSETTI CLAUDIO</w:t>
            </w:r>
          </w:p>
        </w:tc>
        <w:tc>
          <w:tcPr>
            <w:tcW w:w="2200" w:type="dxa"/>
            <w:tcMar>
              <w:top w:w="20" w:type="dxa"/>
              <w:left w:w="20" w:type="dxa"/>
              <w:bottom w:w="20" w:type="dxa"/>
              <w:right w:w="20" w:type="dxa"/>
            </w:tcMar>
            <w:vAlign w:val="center"/>
            <w:hideMark/>
          </w:tcPr>
          <w:p w14:paraId="2F9BDF41" w14:textId="77777777" w:rsidR="005E09A1" w:rsidRPr="001A6799" w:rsidRDefault="005E09A1" w:rsidP="001E5473">
            <w:pPr>
              <w:pStyle w:val="movimento2"/>
              <w:rPr>
                <w:color w:val="002060"/>
              </w:rPr>
            </w:pPr>
            <w:r w:rsidRPr="001A6799">
              <w:rPr>
                <w:color w:val="002060"/>
              </w:rPr>
              <w:t xml:space="preserve">(GROTTACCIA 2005) </w:t>
            </w:r>
          </w:p>
        </w:tc>
        <w:tc>
          <w:tcPr>
            <w:tcW w:w="800" w:type="dxa"/>
            <w:tcMar>
              <w:top w:w="20" w:type="dxa"/>
              <w:left w:w="20" w:type="dxa"/>
              <w:bottom w:w="20" w:type="dxa"/>
              <w:right w:w="20" w:type="dxa"/>
            </w:tcMar>
            <w:vAlign w:val="center"/>
            <w:hideMark/>
          </w:tcPr>
          <w:p w14:paraId="09D0821B"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1F1BEFD9"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0DCD077D" w14:textId="77777777" w:rsidR="005E09A1" w:rsidRPr="001A6799" w:rsidRDefault="005E09A1" w:rsidP="001E5473">
            <w:pPr>
              <w:pStyle w:val="movimento2"/>
              <w:rPr>
                <w:color w:val="002060"/>
              </w:rPr>
            </w:pPr>
            <w:r w:rsidRPr="001A6799">
              <w:rPr>
                <w:color w:val="002060"/>
              </w:rPr>
              <w:t> </w:t>
            </w:r>
          </w:p>
        </w:tc>
      </w:tr>
    </w:tbl>
    <w:p w14:paraId="1015A87B" w14:textId="77777777" w:rsidR="005E09A1" w:rsidRPr="001A6799" w:rsidRDefault="005E09A1" w:rsidP="005E09A1">
      <w:pPr>
        <w:pStyle w:val="diffida"/>
        <w:spacing w:before="80" w:beforeAutospacing="0" w:after="40" w:afterAutospacing="0"/>
        <w:jc w:val="left"/>
        <w:rPr>
          <w:rFonts w:eastAsiaTheme="minorEastAsia"/>
          <w:color w:val="002060"/>
        </w:rPr>
      </w:pPr>
      <w:r w:rsidRPr="001A6799">
        <w:rPr>
          <w:color w:val="002060"/>
        </w:rPr>
        <w:t xml:space="preserve">Per proteste verso l'arbitro. Allontanato. </w:t>
      </w:r>
    </w:p>
    <w:p w14:paraId="29ED31CE" w14:textId="77777777" w:rsidR="005E09A1" w:rsidRPr="001A6799" w:rsidRDefault="005E09A1" w:rsidP="005E09A1">
      <w:pPr>
        <w:pStyle w:val="titolo20"/>
        <w:rPr>
          <w:color w:val="002060"/>
        </w:rPr>
      </w:pPr>
      <w:r w:rsidRPr="001A679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13D1E5E1" w14:textId="77777777" w:rsidTr="001E5473">
        <w:tc>
          <w:tcPr>
            <w:tcW w:w="2200" w:type="dxa"/>
            <w:tcMar>
              <w:top w:w="20" w:type="dxa"/>
              <w:left w:w="20" w:type="dxa"/>
              <w:bottom w:w="20" w:type="dxa"/>
              <w:right w:w="20" w:type="dxa"/>
            </w:tcMar>
            <w:vAlign w:val="center"/>
            <w:hideMark/>
          </w:tcPr>
          <w:p w14:paraId="0B9C6B61" w14:textId="77777777" w:rsidR="005E09A1" w:rsidRPr="001A6799" w:rsidRDefault="005E09A1" w:rsidP="001E5473">
            <w:pPr>
              <w:pStyle w:val="movimento"/>
              <w:rPr>
                <w:color w:val="002060"/>
              </w:rPr>
            </w:pPr>
            <w:r w:rsidRPr="001A6799">
              <w:rPr>
                <w:color w:val="002060"/>
              </w:rPr>
              <w:t>ROSSETTI MARCO</w:t>
            </w:r>
          </w:p>
        </w:tc>
        <w:tc>
          <w:tcPr>
            <w:tcW w:w="2200" w:type="dxa"/>
            <w:tcMar>
              <w:top w:w="20" w:type="dxa"/>
              <w:left w:w="20" w:type="dxa"/>
              <w:bottom w:w="20" w:type="dxa"/>
              <w:right w:w="20" w:type="dxa"/>
            </w:tcMar>
            <w:vAlign w:val="center"/>
            <w:hideMark/>
          </w:tcPr>
          <w:p w14:paraId="0AD01CEB" w14:textId="77777777" w:rsidR="005E09A1" w:rsidRPr="001A6799" w:rsidRDefault="005E09A1" w:rsidP="001E5473">
            <w:pPr>
              <w:pStyle w:val="movimento2"/>
              <w:rPr>
                <w:color w:val="002060"/>
              </w:rPr>
            </w:pPr>
            <w:r w:rsidRPr="001A6799">
              <w:rPr>
                <w:color w:val="002060"/>
              </w:rPr>
              <w:t xml:space="preserve">(CALCETTO NUMANA) </w:t>
            </w:r>
          </w:p>
        </w:tc>
        <w:tc>
          <w:tcPr>
            <w:tcW w:w="800" w:type="dxa"/>
            <w:tcMar>
              <w:top w:w="20" w:type="dxa"/>
              <w:left w:w="20" w:type="dxa"/>
              <w:bottom w:w="20" w:type="dxa"/>
              <w:right w:w="20" w:type="dxa"/>
            </w:tcMar>
            <w:vAlign w:val="center"/>
            <w:hideMark/>
          </w:tcPr>
          <w:p w14:paraId="6CF20B15"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1CA008CF" w14:textId="77777777" w:rsidR="005E09A1" w:rsidRPr="001A6799" w:rsidRDefault="005E09A1" w:rsidP="001E5473">
            <w:pPr>
              <w:pStyle w:val="movimento"/>
              <w:rPr>
                <w:color w:val="002060"/>
              </w:rPr>
            </w:pPr>
            <w:r w:rsidRPr="001A6799">
              <w:rPr>
                <w:color w:val="002060"/>
              </w:rPr>
              <w:t>VIGNETTI MAURO</w:t>
            </w:r>
          </w:p>
        </w:tc>
        <w:tc>
          <w:tcPr>
            <w:tcW w:w="2200" w:type="dxa"/>
            <w:tcMar>
              <w:top w:w="20" w:type="dxa"/>
              <w:left w:w="20" w:type="dxa"/>
              <w:bottom w:w="20" w:type="dxa"/>
              <w:right w:w="20" w:type="dxa"/>
            </w:tcMar>
            <w:vAlign w:val="center"/>
            <w:hideMark/>
          </w:tcPr>
          <w:p w14:paraId="427EC17E" w14:textId="77777777" w:rsidR="005E09A1" w:rsidRPr="001A6799" w:rsidRDefault="005E09A1" w:rsidP="001E5473">
            <w:pPr>
              <w:pStyle w:val="movimento2"/>
              <w:rPr>
                <w:color w:val="002060"/>
              </w:rPr>
            </w:pPr>
            <w:r w:rsidRPr="001A6799">
              <w:rPr>
                <w:color w:val="002060"/>
              </w:rPr>
              <w:t xml:space="preserve">(VAL TENNA UNITED) </w:t>
            </w:r>
          </w:p>
        </w:tc>
      </w:tr>
      <w:tr w:rsidR="005E09A1" w:rsidRPr="001A6799" w14:paraId="60D33B65" w14:textId="77777777" w:rsidTr="001E5473">
        <w:tc>
          <w:tcPr>
            <w:tcW w:w="2200" w:type="dxa"/>
            <w:tcMar>
              <w:top w:w="20" w:type="dxa"/>
              <w:left w:w="20" w:type="dxa"/>
              <w:bottom w:w="20" w:type="dxa"/>
              <w:right w:w="20" w:type="dxa"/>
            </w:tcMar>
            <w:vAlign w:val="center"/>
            <w:hideMark/>
          </w:tcPr>
          <w:p w14:paraId="766C99D0" w14:textId="77777777" w:rsidR="005E09A1" w:rsidRPr="001A6799" w:rsidRDefault="005E09A1" w:rsidP="001E5473">
            <w:pPr>
              <w:pStyle w:val="movimento"/>
              <w:rPr>
                <w:color w:val="002060"/>
              </w:rPr>
            </w:pPr>
            <w:r w:rsidRPr="001A6799">
              <w:rPr>
                <w:color w:val="002060"/>
              </w:rPr>
              <w:t>CASAGRANDE MARCO</w:t>
            </w:r>
          </w:p>
        </w:tc>
        <w:tc>
          <w:tcPr>
            <w:tcW w:w="2200" w:type="dxa"/>
            <w:tcMar>
              <w:top w:w="20" w:type="dxa"/>
              <w:left w:w="20" w:type="dxa"/>
              <w:bottom w:w="20" w:type="dxa"/>
              <w:right w:w="20" w:type="dxa"/>
            </w:tcMar>
            <w:vAlign w:val="center"/>
            <w:hideMark/>
          </w:tcPr>
          <w:p w14:paraId="3F55BFCB" w14:textId="77777777" w:rsidR="005E09A1" w:rsidRPr="001A6799" w:rsidRDefault="005E09A1" w:rsidP="001E5473">
            <w:pPr>
              <w:pStyle w:val="movimento2"/>
              <w:rPr>
                <w:color w:val="002060"/>
              </w:rPr>
            </w:pPr>
            <w:r w:rsidRPr="001A6799">
              <w:rPr>
                <w:color w:val="002060"/>
              </w:rPr>
              <w:t xml:space="preserve">(VALLESINA) </w:t>
            </w:r>
          </w:p>
        </w:tc>
        <w:tc>
          <w:tcPr>
            <w:tcW w:w="800" w:type="dxa"/>
            <w:tcMar>
              <w:top w:w="20" w:type="dxa"/>
              <w:left w:w="20" w:type="dxa"/>
              <w:bottom w:w="20" w:type="dxa"/>
              <w:right w:w="20" w:type="dxa"/>
            </w:tcMar>
            <w:vAlign w:val="center"/>
            <w:hideMark/>
          </w:tcPr>
          <w:p w14:paraId="57AB92B4"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6C27F9ED"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54ABE093" w14:textId="77777777" w:rsidR="005E09A1" w:rsidRPr="001A6799" w:rsidRDefault="005E09A1" w:rsidP="001E5473">
            <w:pPr>
              <w:pStyle w:val="movimento2"/>
              <w:rPr>
                <w:color w:val="002060"/>
              </w:rPr>
            </w:pPr>
            <w:r w:rsidRPr="001A6799">
              <w:rPr>
                <w:color w:val="002060"/>
              </w:rPr>
              <w:t> </w:t>
            </w:r>
          </w:p>
        </w:tc>
      </w:tr>
    </w:tbl>
    <w:p w14:paraId="229A8349" w14:textId="77777777" w:rsidR="005E09A1" w:rsidRPr="001A6799" w:rsidRDefault="005E09A1" w:rsidP="005E09A1">
      <w:pPr>
        <w:pStyle w:val="titolo30"/>
        <w:rPr>
          <w:rFonts w:eastAsiaTheme="minorEastAsia"/>
          <w:color w:val="002060"/>
        </w:rPr>
      </w:pPr>
      <w:r w:rsidRPr="001A6799">
        <w:rPr>
          <w:color w:val="002060"/>
        </w:rPr>
        <w:t xml:space="preserve">ALLENATORI </w:t>
      </w:r>
    </w:p>
    <w:p w14:paraId="1CAB4916" w14:textId="77777777" w:rsidR="005E09A1" w:rsidRPr="001A6799" w:rsidRDefault="005E09A1" w:rsidP="005E09A1">
      <w:pPr>
        <w:pStyle w:val="titolo20"/>
        <w:rPr>
          <w:color w:val="002060"/>
        </w:rPr>
      </w:pPr>
      <w:r w:rsidRPr="001A6799">
        <w:rPr>
          <w:color w:val="002060"/>
        </w:rPr>
        <w:t xml:space="preserve">SQUALIFICA FINO AL 13/12/2023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597F6863" w14:textId="77777777" w:rsidTr="001E5473">
        <w:tc>
          <w:tcPr>
            <w:tcW w:w="2200" w:type="dxa"/>
            <w:tcMar>
              <w:top w:w="20" w:type="dxa"/>
              <w:left w:w="20" w:type="dxa"/>
              <w:bottom w:w="20" w:type="dxa"/>
              <w:right w:w="20" w:type="dxa"/>
            </w:tcMar>
            <w:vAlign w:val="center"/>
            <w:hideMark/>
          </w:tcPr>
          <w:p w14:paraId="721F81FE" w14:textId="77777777" w:rsidR="005E09A1" w:rsidRPr="001A6799" w:rsidRDefault="005E09A1" w:rsidP="001E5473">
            <w:pPr>
              <w:pStyle w:val="movimento"/>
              <w:rPr>
                <w:color w:val="002060"/>
              </w:rPr>
            </w:pPr>
            <w:r w:rsidRPr="001A6799">
              <w:rPr>
                <w:color w:val="002060"/>
              </w:rPr>
              <w:t>VENTURINI OSCAR</w:t>
            </w:r>
          </w:p>
        </w:tc>
        <w:tc>
          <w:tcPr>
            <w:tcW w:w="2200" w:type="dxa"/>
            <w:tcMar>
              <w:top w:w="20" w:type="dxa"/>
              <w:left w:w="20" w:type="dxa"/>
              <w:bottom w:w="20" w:type="dxa"/>
              <w:right w:w="20" w:type="dxa"/>
            </w:tcMar>
            <w:vAlign w:val="center"/>
            <w:hideMark/>
          </w:tcPr>
          <w:p w14:paraId="3DCAE589" w14:textId="77777777" w:rsidR="005E09A1" w:rsidRPr="001A6799" w:rsidRDefault="005E09A1" w:rsidP="001E5473">
            <w:pPr>
              <w:pStyle w:val="movimento2"/>
              <w:rPr>
                <w:color w:val="002060"/>
              </w:rPr>
            </w:pPr>
            <w:r w:rsidRPr="001A6799">
              <w:rPr>
                <w:color w:val="002060"/>
              </w:rPr>
              <w:t xml:space="preserve">(ACQUALAGNA CALCIO C 5) </w:t>
            </w:r>
          </w:p>
        </w:tc>
        <w:tc>
          <w:tcPr>
            <w:tcW w:w="800" w:type="dxa"/>
            <w:tcMar>
              <w:top w:w="20" w:type="dxa"/>
              <w:left w:w="20" w:type="dxa"/>
              <w:bottom w:w="20" w:type="dxa"/>
              <w:right w:w="20" w:type="dxa"/>
            </w:tcMar>
            <w:vAlign w:val="center"/>
            <w:hideMark/>
          </w:tcPr>
          <w:p w14:paraId="2BD480C7"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125D1B20"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18E66362" w14:textId="77777777" w:rsidR="005E09A1" w:rsidRPr="001A6799" w:rsidRDefault="005E09A1" w:rsidP="001E5473">
            <w:pPr>
              <w:pStyle w:val="movimento2"/>
              <w:rPr>
                <w:color w:val="002060"/>
              </w:rPr>
            </w:pPr>
            <w:r w:rsidRPr="001A6799">
              <w:rPr>
                <w:color w:val="002060"/>
              </w:rPr>
              <w:t> </w:t>
            </w:r>
          </w:p>
        </w:tc>
      </w:tr>
    </w:tbl>
    <w:p w14:paraId="07D48A3D" w14:textId="77777777" w:rsidR="005E09A1" w:rsidRPr="001A6799" w:rsidRDefault="005E09A1" w:rsidP="005E09A1">
      <w:pPr>
        <w:pStyle w:val="diffida"/>
        <w:spacing w:before="80" w:beforeAutospacing="0" w:after="40" w:afterAutospacing="0"/>
        <w:jc w:val="left"/>
        <w:rPr>
          <w:rFonts w:eastAsiaTheme="minorEastAsia"/>
          <w:color w:val="002060"/>
        </w:rPr>
      </w:pPr>
      <w:r w:rsidRPr="001A6799">
        <w:rPr>
          <w:color w:val="002060"/>
        </w:rPr>
        <w:t xml:space="preserve">Espulso per proteste alla notifica del provvedimento rivolgeva al di- rettore di gara frasi offensive. </w:t>
      </w:r>
    </w:p>
    <w:p w14:paraId="7FC80BB1" w14:textId="77777777" w:rsidR="005E09A1" w:rsidRPr="001A6799" w:rsidRDefault="005E09A1" w:rsidP="005E09A1">
      <w:pPr>
        <w:pStyle w:val="titolo20"/>
        <w:rPr>
          <w:color w:val="002060"/>
        </w:rPr>
      </w:pPr>
      <w:r w:rsidRPr="001A6799">
        <w:rPr>
          <w:color w:val="002060"/>
        </w:rPr>
        <w:t xml:space="preserve">SQUALIFICA FINO AL 29/11/2023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1C0795C2" w14:textId="77777777" w:rsidTr="001E5473">
        <w:tc>
          <w:tcPr>
            <w:tcW w:w="2200" w:type="dxa"/>
            <w:tcMar>
              <w:top w:w="20" w:type="dxa"/>
              <w:left w:w="20" w:type="dxa"/>
              <w:bottom w:w="20" w:type="dxa"/>
              <w:right w:w="20" w:type="dxa"/>
            </w:tcMar>
            <w:vAlign w:val="center"/>
            <w:hideMark/>
          </w:tcPr>
          <w:p w14:paraId="387574B8" w14:textId="77777777" w:rsidR="005E09A1" w:rsidRPr="001A6799" w:rsidRDefault="005E09A1" w:rsidP="001E5473">
            <w:pPr>
              <w:pStyle w:val="movimento"/>
              <w:rPr>
                <w:color w:val="002060"/>
              </w:rPr>
            </w:pPr>
            <w:r w:rsidRPr="001A6799">
              <w:rPr>
                <w:color w:val="002060"/>
              </w:rPr>
              <w:lastRenderedPageBreak/>
              <w:t>GROSSI LEONARDO</w:t>
            </w:r>
          </w:p>
        </w:tc>
        <w:tc>
          <w:tcPr>
            <w:tcW w:w="2200" w:type="dxa"/>
            <w:tcMar>
              <w:top w:w="20" w:type="dxa"/>
              <w:left w:w="20" w:type="dxa"/>
              <w:bottom w:w="20" w:type="dxa"/>
              <w:right w:w="20" w:type="dxa"/>
            </w:tcMar>
            <w:vAlign w:val="center"/>
            <w:hideMark/>
          </w:tcPr>
          <w:p w14:paraId="0D0B9495" w14:textId="77777777" w:rsidR="005E09A1" w:rsidRPr="001A6799" w:rsidRDefault="005E09A1" w:rsidP="001E5473">
            <w:pPr>
              <w:pStyle w:val="movimento2"/>
              <w:rPr>
                <w:color w:val="002060"/>
              </w:rPr>
            </w:pPr>
            <w:r w:rsidRPr="001A6799">
              <w:rPr>
                <w:color w:val="002060"/>
              </w:rPr>
              <w:t xml:space="preserve">(RIVIERA DELLE PALME) </w:t>
            </w:r>
          </w:p>
        </w:tc>
        <w:tc>
          <w:tcPr>
            <w:tcW w:w="800" w:type="dxa"/>
            <w:tcMar>
              <w:top w:w="20" w:type="dxa"/>
              <w:left w:w="20" w:type="dxa"/>
              <w:bottom w:w="20" w:type="dxa"/>
              <w:right w:w="20" w:type="dxa"/>
            </w:tcMar>
            <w:vAlign w:val="center"/>
            <w:hideMark/>
          </w:tcPr>
          <w:p w14:paraId="104FD486"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6198DB97"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402D1190" w14:textId="77777777" w:rsidR="005E09A1" w:rsidRPr="001A6799" w:rsidRDefault="005E09A1" w:rsidP="001E5473">
            <w:pPr>
              <w:pStyle w:val="movimento2"/>
              <w:rPr>
                <w:color w:val="002060"/>
              </w:rPr>
            </w:pPr>
            <w:r w:rsidRPr="001A6799">
              <w:rPr>
                <w:color w:val="002060"/>
              </w:rPr>
              <w:t> </w:t>
            </w:r>
          </w:p>
        </w:tc>
      </w:tr>
    </w:tbl>
    <w:p w14:paraId="6A090226" w14:textId="77777777" w:rsidR="005E09A1" w:rsidRPr="001A6799" w:rsidRDefault="005E09A1" w:rsidP="005E09A1">
      <w:pPr>
        <w:pStyle w:val="diffida"/>
        <w:spacing w:before="80" w:beforeAutospacing="0" w:after="40" w:afterAutospacing="0"/>
        <w:jc w:val="left"/>
        <w:rPr>
          <w:rFonts w:eastAsiaTheme="minorEastAsia"/>
          <w:color w:val="002060"/>
        </w:rPr>
      </w:pPr>
      <w:r w:rsidRPr="001A6799">
        <w:rPr>
          <w:color w:val="002060"/>
        </w:rPr>
        <w:t xml:space="preserve">Per proteste nei confronti dell'arbitro.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35884E24" w14:textId="77777777" w:rsidTr="001E5473">
        <w:tc>
          <w:tcPr>
            <w:tcW w:w="2200" w:type="dxa"/>
            <w:tcMar>
              <w:top w:w="20" w:type="dxa"/>
              <w:left w:w="20" w:type="dxa"/>
              <w:bottom w:w="20" w:type="dxa"/>
              <w:right w:w="20" w:type="dxa"/>
            </w:tcMar>
            <w:vAlign w:val="center"/>
            <w:hideMark/>
          </w:tcPr>
          <w:p w14:paraId="76A4615D" w14:textId="77777777" w:rsidR="005E09A1" w:rsidRPr="001A6799" w:rsidRDefault="005E09A1" w:rsidP="001E5473">
            <w:pPr>
              <w:pStyle w:val="movimento"/>
              <w:rPr>
                <w:color w:val="002060"/>
              </w:rPr>
            </w:pPr>
            <w:r w:rsidRPr="001A6799">
              <w:rPr>
                <w:color w:val="002060"/>
              </w:rPr>
              <w:t>CINTI MAURO</w:t>
            </w:r>
          </w:p>
        </w:tc>
        <w:tc>
          <w:tcPr>
            <w:tcW w:w="2200" w:type="dxa"/>
            <w:tcMar>
              <w:top w:w="20" w:type="dxa"/>
              <w:left w:w="20" w:type="dxa"/>
              <w:bottom w:w="20" w:type="dxa"/>
              <w:right w:w="20" w:type="dxa"/>
            </w:tcMar>
            <w:vAlign w:val="center"/>
            <w:hideMark/>
          </w:tcPr>
          <w:p w14:paraId="1B382CC4" w14:textId="77777777" w:rsidR="005E09A1" w:rsidRPr="001A6799" w:rsidRDefault="005E09A1" w:rsidP="001E5473">
            <w:pPr>
              <w:pStyle w:val="movimento2"/>
              <w:rPr>
                <w:color w:val="002060"/>
              </w:rPr>
            </w:pPr>
            <w:r w:rsidRPr="001A6799">
              <w:rPr>
                <w:color w:val="002060"/>
              </w:rPr>
              <w:t xml:space="preserve">(VAL TENNA UNITED) </w:t>
            </w:r>
          </w:p>
        </w:tc>
        <w:tc>
          <w:tcPr>
            <w:tcW w:w="800" w:type="dxa"/>
            <w:tcMar>
              <w:top w:w="20" w:type="dxa"/>
              <w:left w:w="20" w:type="dxa"/>
              <w:bottom w:w="20" w:type="dxa"/>
              <w:right w:w="20" w:type="dxa"/>
            </w:tcMar>
            <w:vAlign w:val="center"/>
            <w:hideMark/>
          </w:tcPr>
          <w:p w14:paraId="551A17F8"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65166AD8"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280DD3EF" w14:textId="77777777" w:rsidR="005E09A1" w:rsidRPr="001A6799" w:rsidRDefault="005E09A1" w:rsidP="001E5473">
            <w:pPr>
              <w:pStyle w:val="movimento2"/>
              <w:rPr>
                <w:color w:val="002060"/>
              </w:rPr>
            </w:pPr>
            <w:r w:rsidRPr="001A6799">
              <w:rPr>
                <w:color w:val="002060"/>
              </w:rPr>
              <w:t> </w:t>
            </w:r>
          </w:p>
        </w:tc>
      </w:tr>
    </w:tbl>
    <w:p w14:paraId="492A9E82" w14:textId="77777777" w:rsidR="005E09A1" w:rsidRPr="001A6799" w:rsidRDefault="005E09A1" w:rsidP="005E09A1">
      <w:pPr>
        <w:pStyle w:val="diffida"/>
        <w:spacing w:before="80" w:beforeAutospacing="0" w:after="40" w:afterAutospacing="0"/>
        <w:jc w:val="left"/>
        <w:rPr>
          <w:rFonts w:eastAsiaTheme="minorEastAsia"/>
          <w:color w:val="002060"/>
        </w:rPr>
      </w:pPr>
      <w:r w:rsidRPr="001A6799">
        <w:rPr>
          <w:color w:val="002060"/>
        </w:rPr>
        <w:t xml:space="preserve">Per proteste nei confronti dell'arbitro. allontanato. </w:t>
      </w:r>
    </w:p>
    <w:p w14:paraId="030FBC7E" w14:textId="77777777" w:rsidR="005E09A1" w:rsidRPr="001A6799" w:rsidRDefault="005E09A1" w:rsidP="005E09A1">
      <w:pPr>
        <w:pStyle w:val="titolo20"/>
        <w:rPr>
          <w:color w:val="002060"/>
        </w:rPr>
      </w:pPr>
      <w:r w:rsidRPr="001A679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6FCA6205" w14:textId="77777777" w:rsidTr="001E5473">
        <w:tc>
          <w:tcPr>
            <w:tcW w:w="2200" w:type="dxa"/>
            <w:tcMar>
              <w:top w:w="20" w:type="dxa"/>
              <w:left w:w="20" w:type="dxa"/>
              <w:bottom w:w="20" w:type="dxa"/>
              <w:right w:w="20" w:type="dxa"/>
            </w:tcMar>
            <w:vAlign w:val="center"/>
            <w:hideMark/>
          </w:tcPr>
          <w:p w14:paraId="0DBEEA65" w14:textId="77777777" w:rsidR="005E09A1" w:rsidRPr="001A6799" w:rsidRDefault="005E09A1" w:rsidP="001E5473">
            <w:pPr>
              <w:pStyle w:val="movimento"/>
              <w:rPr>
                <w:color w:val="002060"/>
              </w:rPr>
            </w:pPr>
            <w:r w:rsidRPr="001A6799">
              <w:rPr>
                <w:color w:val="002060"/>
              </w:rPr>
              <w:t>FINOCCHI MICHELE</w:t>
            </w:r>
          </w:p>
        </w:tc>
        <w:tc>
          <w:tcPr>
            <w:tcW w:w="2200" w:type="dxa"/>
            <w:tcMar>
              <w:top w:w="20" w:type="dxa"/>
              <w:left w:w="20" w:type="dxa"/>
              <w:bottom w:w="20" w:type="dxa"/>
              <w:right w:w="20" w:type="dxa"/>
            </w:tcMar>
            <w:vAlign w:val="center"/>
            <w:hideMark/>
          </w:tcPr>
          <w:p w14:paraId="7032D625" w14:textId="77777777" w:rsidR="005E09A1" w:rsidRPr="001A6799" w:rsidRDefault="005E09A1" w:rsidP="001E5473">
            <w:pPr>
              <w:pStyle w:val="movimento2"/>
              <w:rPr>
                <w:color w:val="002060"/>
              </w:rPr>
            </w:pPr>
            <w:r w:rsidRPr="001A6799">
              <w:rPr>
                <w:color w:val="002060"/>
              </w:rPr>
              <w:t xml:space="preserve">(SANTA MARIA NUOVA A.S.D.) </w:t>
            </w:r>
          </w:p>
        </w:tc>
        <w:tc>
          <w:tcPr>
            <w:tcW w:w="800" w:type="dxa"/>
            <w:tcMar>
              <w:top w:w="20" w:type="dxa"/>
              <w:left w:w="20" w:type="dxa"/>
              <w:bottom w:w="20" w:type="dxa"/>
              <w:right w:w="20" w:type="dxa"/>
            </w:tcMar>
            <w:vAlign w:val="center"/>
            <w:hideMark/>
          </w:tcPr>
          <w:p w14:paraId="694E35C9"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78725308"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54E85324" w14:textId="77777777" w:rsidR="005E09A1" w:rsidRPr="001A6799" w:rsidRDefault="005E09A1" w:rsidP="001E5473">
            <w:pPr>
              <w:pStyle w:val="movimento2"/>
              <w:rPr>
                <w:color w:val="002060"/>
              </w:rPr>
            </w:pPr>
            <w:r w:rsidRPr="001A6799">
              <w:rPr>
                <w:color w:val="002060"/>
              </w:rPr>
              <w:t> </w:t>
            </w:r>
          </w:p>
        </w:tc>
      </w:tr>
    </w:tbl>
    <w:p w14:paraId="421F40C5" w14:textId="77777777" w:rsidR="005E09A1" w:rsidRPr="001A6799" w:rsidRDefault="005E09A1" w:rsidP="005E09A1">
      <w:pPr>
        <w:pStyle w:val="titolo30"/>
        <w:rPr>
          <w:rFonts w:eastAsiaTheme="minorEastAsia"/>
          <w:color w:val="002060"/>
        </w:rPr>
      </w:pPr>
      <w:r w:rsidRPr="001A6799">
        <w:rPr>
          <w:color w:val="002060"/>
        </w:rPr>
        <w:t xml:space="preserve">CALCIATORI ESPULSI </w:t>
      </w:r>
    </w:p>
    <w:p w14:paraId="44048F39" w14:textId="77777777" w:rsidR="005E09A1" w:rsidRPr="001A6799" w:rsidRDefault="005E09A1" w:rsidP="005E09A1">
      <w:pPr>
        <w:pStyle w:val="titolo20"/>
        <w:rPr>
          <w:color w:val="002060"/>
        </w:rPr>
      </w:pPr>
      <w:r w:rsidRPr="001A6799">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6C9D483D" w14:textId="77777777" w:rsidTr="001E5473">
        <w:tc>
          <w:tcPr>
            <w:tcW w:w="2200" w:type="dxa"/>
            <w:tcMar>
              <w:top w:w="20" w:type="dxa"/>
              <w:left w:w="20" w:type="dxa"/>
              <w:bottom w:w="20" w:type="dxa"/>
              <w:right w:w="20" w:type="dxa"/>
            </w:tcMar>
            <w:vAlign w:val="center"/>
            <w:hideMark/>
          </w:tcPr>
          <w:p w14:paraId="7DF74662" w14:textId="77777777" w:rsidR="005E09A1" w:rsidRPr="001A6799" w:rsidRDefault="005E09A1" w:rsidP="001E5473">
            <w:pPr>
              <w:pStyle w:val="movimento"/>
              <w:rPr>
                <w:color w:val="002060"/>
              </w:rPr>
            </w:pPr>
            <w:r w:rsidRPr="001A6799">
              <w:rPr>
                <w:color w:val="002060"/>
              </w:rPr>
              <w:t>TORTA LEONARDO</w:t>
            </w:r>
          </w:p>
        </w:tc>
        <w:tc>
          <w:tcPr>
            <w:tcW w:w="2200" w:type="dxa"/>
            <w:tcMar>
              <w:top w:w="20" w:type="dxa"/>
              <w:left w:w="20" w:type="dxa"/>
              <w:bottom w:w="20" w:type="dxa"/>
              <w:right w:w="20" w:type="dxa"/>
            </w:tcMar>
            <w:vAlign w:val="center"/>
            <w:hideMark/>
          </w:tcPr>
          <w:p w14:paraId="12542526" w14:textId="77777777" w:rsidR="005E09A1" w:rsidRPr="001A6799" w:rsidRDefault="005E09A1" w:rsidP="001E5473">
            <w:pPr>
              <w:pStyle w:val="movimento2"/>
              <w:rPr>
                <w:color w:val="002060"/>
              </w:rPr>
            </w:pPr>
            <w:r w:rsidRPr="001A6799">
              <w:rPr>
                <w:color w:val="002060"/>
              </w:rPr>
              <w:t xml:space="preserve">(SANTA MARIA NUOVA A.S.D.) </w:t>
            </w:r>
          </w:p>
        </w:tc>
        <w:tc>
          <w:tcPr>
            <w:tcW w:w="800" w:type="dxa"/>
            <w:tcMar>
              <w:top w:w="20" w:type="dxa"/>
              <w:left w:w="20" w:type="dxa"/>
              <w:bottom w:w="20" w:type="dxa"/>
              <w:right w:w="20" w:type="dxa"/>
            </w:tcMar>
            <w:vAlign w:val="center"/>
            <w:hideMark/>
          </w:tcPr>
          <w:p w14:paraId="4121ECE9"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4D8A72C5"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5361DE62" w14:textId="77777777" w:rsidR="005E09A1" w:rsidRPr="001A6799" w:rsidRDefault="005E09A1" w:rsidP="001E5473">
            <w:pPr>
              <w:pStyle w:val="movimento2"/>
              <w:rPr>
                <w:color w:val="002060"/>
              </w:rPr>
            </w:pPr>
            <w:r w:rsidRPr="001A6799">
              <w:rPr>
                <w:color w:val="002060"/>
              </w:rPr>
              <w:t> </w:t>
            </w:r>
          </w:p>
        </w:tc>
      </w:tr>
    </w:tbl>
    <w:p w14:paraId="68E948EA" w14:textId="77777777" w:rsidR="005E09A1" w:rsidRPr="001A6799" w:rsidRDefault="005E09A1" w:rsidP="005E09A1">
      <w:pPr>
        <w:pStyle w:val="diffida"/>
        <w:spacing w:before="80" w:beforeAutospacing="0" w:after="40" w:afterAutospacing="0"/>
        <w:jc w:val="left"/>
        <w:rPr>
          <w:rFonts w:eastAsiaTheme="minorEastAsia"/>
          <w:color w:val="002060"/>
        </w:rPr>
      </w:pPr>
      <w:r w:rsidRPr="001A6799">
        <w:rPr>
          <w:color w:val="002060"/>
        </w:rPr>
        <w:t xml:space="preserve">Per aver integrato la condotta prevista dall'art. 36 co. 1 lett. a) del CDS nei confronti del direttore di gara. </w:t>
      </w:r>
    </w:p>
    <w:p w14:paraId="589F237B" w14:textId="77777777" w:rsidR="005E09A1" w:rsidRPr="001A6799" w:rsidRDefault="005E09A1" w:rsidP="005E09A1">
      <w:pPr>
        <w:pStyle w:val="titolo20"/>
        <w:rPr>
          <w:color w:val="002060"/>
        </w:rPr>
      </w:pPr>
      <w:r w:rsidRPr="001A6799">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08B421EF" w14:textId="77777777" w:rsidTr="001E5473">
        <w:tc>
          <w:tcPr>
            <w:tcW w:w="2200" w:type="dxa"/>
            <w:tcMar>
              <w:top w:w="20" w:type="dxa"/>
              <w:left w:w="20" w:type="dxa"/>
              <w:bottom w:w="20" w:type="dxa"/>
              <w:right w:w="20" w:type="dxa"/>
            </w:tcMar>
            <w:vAlign w:val="center"/>
            <w:hideMark/>
          </w:tcPr>
          <w:p w14:paraId="6C2103CB" w14:textId="77777777" w:rsidR="005E09A1" w:rsidRPr="001A6799" w:rsidRDefault="005E09A1" w:rsidP="001E5473">
            <w:pPr>
              <w:pStyle w:val="movimento"/>
              <w:rPr>
                <w:color w:val="002060"/>
              </w:rPr>
            </w:pPr>
            <w:r w:rsidRPr="001A6799">
              <w:rPr>
                <w:color w:val="002060"/>
              </w:rPr>
              <w:t>COSTANTINI MARCO</w:t>
            </w:r>
          </w:p>
        </w:tc>
        <w:tc>
          <w:tcPr>
            <w:tcW w:w="2200" w:type="dxa"/>
            <w:tcMar>
              <w:top w:w="20" w:type="dxa"/>
              <w:left w:w="20" w:type="dxa"/>
              <w:bottom w:w="20" w:type="dxa"/>
              <w:right w:w="20" w:type="dxa"/>
            </w:tcMar>
            <w:vAlign w:val="center"/>
            <w:hideMark/>
          </w:tcPr>
          <w:p w14:paraId="499B61FB" w14:textId="77777777" w:rsidR="005E09A1" w:rsidRPr="001A6799" w:rsidRDefault="005E09A1" w:rsidP="001E5473">
            <w:pPr>
              <w:pStyle w:val="movimento2"/>
              <w:rPr>
                <w:color w:val="002060"/>
              </w:rPr>
            </w:pPr>
            <w:r w:rsidRPr="001A6799">
              <w:rPr>
                <w:color w:val="002060"/>
              </w:rPr>
              <w:t xml:space="preserve">(ATLETICO ASCOLI 2000) </w:t>
            </w:r>
          </w:p>
        </w:tc>
        <w:tc>
          <w:tcPr>
            <w:tcW w:w="800" w:type="dxa"/>
            <w:tcMar>
              <w:top w:w="20" w:type="dxa"/>
              <w:left w:w="20" w:type="dxa"/>
              <w:bottom w:w="20" w:type="dxa"/>
              <w:right w:w="20" w:type="dxa"/>
            </w:tcMar>
            <w:vAlign w:val="center"/>
            <w:hideMark/>
          </w:tcPr>
          <w:p w14:paraId="690AAEED"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59E5A4A5"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59EA3305" w14:textId="77777777" w:rsidR="005E09A1" w:rsidRPr="001A6799" w:rsidRDefault="005E09A1" w:rsidP="001E5473">
            <w:pPr>
              <w:pStyle w:val="movimento2"/>
              <w:rPr>
                <w:color w:val="002060"/>
              </w:rPr>
            </w:pPr>
            <w:r w:rsidRPr="001A6799">
              <w:rPr>
                <w:color w:val="002060"/>
              </w:rPr>
              <w:t> </w:t>
            </w:r>
          </w:p>
        </w:tc>
      </w:tr>
    </w:tbl>
    <w:p w14:paraId="01867C82" w14:textId="77777777" w:rsidR="005E09A1" w:rsidRPr="001A6799" w:rsidRDefault="005E09A1" w:rsidP="005E09A1">
      <w:pPr>
        <w:pStyle w:val="diffida"/>
        <w:spacing w:before="80" w:beforeAutospacing="0" w:after="40" w:afterAutospacing="0"/>
        <w:jc w:val="left"/>
        <w:rPr>
          <w:rFonts w:eastAsiaTheme="minorEastAsia"/>
          <w:color w:val="002060"/>
        </w:rPr>
      </w:pPr>
      <w:r w:rsidRPr="001A6799">
        <w:rPr>
          <w:color w:val="002060"/>
        </w:rPr>
        <w:t xml:space="preserve">Per condotta offensiva e minacciosa verso l'arbitro. </w:t>
      </w:r>
    </w:p>
    <w:p w14:paraId="1F6340EC" w14:textId="77777777" w:rsidR="005E09A1" w:rsidRPr="001A6799" w:rsidRDefault="005E09A1" w:rsidP="005E09A1">
      <w:pPr>
        <w:pStyle w:val="diffida"/>
        <w:spacing w:before="80" w:beforeAutospacing="0" w:after="40" w:afterAutospacing="0"/>
        <w:jc w:val="left"/>
        <w:rPr>
          <w:color w:val="002060"/>
        </w:rPr>
      </w:pPr>
      <w:r w:rsidRPr="001A6799">
        <w:rPr>
          <w:color w:val="002060"/>
        </w:rPr>
        <w:t xml:space="preserve">nei confronti del direttore di gara. </w:t>
      </w:r>
    </w:p>
    <w:p w14:paraId="3DBE7254" w14:textId="77777777" w:rsidR="005E09A1" w:rsidRPr="001A6799" w:rsidRDefault="005E09A1" w:rsidP="005E09A1">
      <w:pPr>
        <w:pStyle w:val="titolo20"/>
        <w:rPr>
          <w:color w:val="002060"/>
        </w:rPr>
      </w:pPr>
      <w:r w:rsidRPr="001A679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7647643E" w14:textId="77777777" w:rsidTr="001E5473">
        <w:tc>
          <w:tcPr>
            <w:tcW w:w="2200" w:type="dxa"/>
            <w:tcMar>
              <w:top w:w="20" w:type="dxa"/>
              <w:left w:w="20" w:type="dxa"/>
              <w:bottom w:w="20" w:type="dxa"/>
              <w:right w:w="20" w:type="dxa"/>
            </w:tcMar>
            <w:vAlign w:val="center"/>
            <w:hideMark/>
          </w:tcPr>
          <w:p w14:paraId="4E34E8A1" w14:textId="77777777" w:rsidR="005E09A1" w:rsidRPr="001A6799" w:rsidRDefault="005E09A1" w:rsidP="001E5473">
            <w:pPr>
              <w:pStyle w:val="movimento"/>
              <w:rPr>
                <w:color w:val="002060"/>
              </w:rPr>
            </w:pPr>
            <w:r w:rsidRPr="001A6799">
              <w:rPr>
                <w:color w:val="002060"/>
              </w:rPr>
              <w:t>CARTECHINI MIRCO</w:t>
            </w:r>
          </w:p>
        </w:tc>
        <w:tc>
          <w:tcPr>
            <w:tcW w:w="2200" w:type="dxa"/>
            <w:tcMar>
              <w:top w:w="20" w:type="dxa"/>
              <w:left w:w="20" w:type="dxa"/>
              <w:bottom w:w="20" w:type="dxa"/>
              <w:right w:w="20" w:type="dxa"/>
            </w:tcMar>
            <w:vAlign w:val="center"/>
            <w:hideMark/>
          </w:tcPr>
          <w:p w14:paraId="5ECD3E0E" w14:textId="77777777" w:rsidR="005E09A1" w:rsidRPr="001A6799" w:rsidRDefault="005E09A1" w:rsidP="001E5473">
            <w:pPr>
              <w:pStyle w:val="movimento2"/>
              <w:rPr>
                <w:color w:val="002060"/>
              </w:rPr>
            </w:pPr>
            <w:r w:rsidRPr="001A6799">
              <w:rPr>
                <w:color w:val="002060"/>
              </w:rPr>
              <w:t xml:space="preserve">(GROTTACCIA 2005) </w:t>
            </w:r>
          </w:p>
        </w:tc>
        <w:tc>
          <w:tcPr>
            <w:tcW w:w="800" w:type="dxa"/>
            <w:tcMar>
              <w:top w:w="20" w:type="dxa"/>
              <w:left w:w="20" w:type="dxa"/>
              <w:bottom w:w="20" w:type="dxa"/>
              <w:right w:w="20" w:type="dxa"/>
            </w:tcMar>
            <w:vAlign w:val="center"/>
            <w:hideMark/>
          </w:tcPr>
          <w:p w14:paraId="02D28990"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61F4110F"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6B3F4BAF" w14:textId="77777777" w:rsidR="005E09A1" w:rsidRPr="001A6799" w:rsidRDefault="005E09A1" w:rsidP="001E5473">
            <w:pPr>
              <w:pStyle w:val="movimento2"/>
              <w:rPr>
                <w:color w:val="002060"/>
              </w:rPr>
            </w:pPr>
            <w:r w:rsidRPr="001A6799">
              <w:rPr>
                <w:color w:val="002060"/>
              </w:rPr>
              <w:t> </w:t>
            </w:r>
          </w:p>
        </w:tc>
      </w:tr>
    </w:tbl>
    <w:p w14:paraId="2BDD9F7A" w14:textId="77777777" w:rsidR="005E09A1" w:rsidRPr="001A6799" w:rsidRDefault="005E09A1" w:rsidP="005E09A1">
      <w:pPr>
        <w:pStyle w:val="titolo20"/>
        <w:rPr>
          <w:rFonts w:eastAsiaTheme="minorEastAsia"/>
          <w:color w:val="002060"/>
        </w:rPr>
      </w:pPr>
      <w:r w:rsidRPr="001A679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4B4C2C9A" w14:textId="77777777" w:rsidTr="001E5473">
        <w:tc>
          <w:tcPr>
            <w:tcW w:w="2200" w:type="dxa"/>
            <w:tcMar>
              <w:top w:w="20" w:type="dxa"/>
              <w:left w:w="20" w:type="dxa"/>
              <w:bottom w:w="20" w:type="dxa"/>
              <w:right w:w="20" w:type="dxa"/>
            </w:tcMar>
            <w:vAlign w:val="center"/>
            <w:hideMark/>
          </w:tcPr>
          <w:p w14:paraId="703BD605" w14:textId="77777777" w:rsidR="005E09A1" w:rsidRPr="001A6799" w:rsidRDefault="005E09A1" w:rsidP="001E5473">
            <w:pPr>
              <w:pStyle w:val="movimento"/>
              <w:rPr>
                <w:color w:val="002060"/>
              </w:rPr>
            </w:pPr>
            <w:r w:rsidRPr="001A6799">
              <w:rPr>
                <w:color w:val="002060"/>
              </w:rPr>
              <w:t>MOSCA NICOLO</w:t>
            </w:r>
          </w:p>
        </w:tc>
        <w:tc>
          <w:tcPr>
            <w:tcW w:w="2200" w:type="dxa"/>
            <w:tcMar>
              <w:top w:w="20" w:type="dxa"/>
              <w:left w:w="20" w:type="dxa"/>
              <w:bottom w:w="20" w:type="dxa"/>
              <w:right w:w="20" w:type="dxa"/>
            </w:tcMar>
            <w:vAlign w:val="center"/>
            <w:hideMark/>
          </w:tcPr>
          <w:p w14:paraId="428E81B1" w14:textId="77777777" w:rsidR="005E09A1" w:rsidRPr="001A6799" w:rsidRDefault="005E09A1" w:rsidP="001E5473">
            <w:pPr>
              <w:pStyle w:val="movimento2"/>
              <w:rPr>
                <w:color w:val="002060"/>
              </w:rPr>
            </w:pPr>
            <w:r w:rsidRPr="001A6799">
              <w:rPr>
                <w:color w:val="002060"/>
              </w:rPr>
              <w:t xml:space="preserve">(FUTSAL ANCONA) </w:t>
            </w:r>
          </w:p>
        </w:tc>
        <w:tc>
          <w:tcPr>
            <w:tcW w:w="800" w:type="dxa"/>
            <w:tcMar>
              <w:top w:w="20" w:type="dxa"/>
              <w:left w:w="20" w:type="dxa"/>
              <w:bottom w:w="20" w:type="dxa"/>
              <w:right w:w="20" w:type="dxa"/>
            </w:tcMar>
            <w:vAlign w:val="center"/>
            <w:hideMark/>
          </w:tcPr>
          <w:p w14:paraId="70123126"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04F47472" w14:textId="77777777" w:rsidR="005E09A1" w:rsidRPr="001A6799" w:rsidRDefault="005E09A1" w:rsidP="001E5473">
            <w:pPr>
              <w:pStyle w:val="movimento"/>
              <w:rPr>
                <w:color w:val="002060"/>
              </w:rPr>
            </w:pPr>
            <w:r w:rsidRPr="001A6799">
              <w:rPr>
                <w:color w:val="002060"/>
              </w:rPr>
              <w:t>DI GENNARO NICOLA</w:t>
            </w:r>
          </w:p>
        </w:tc>
        <w:tc>
          <w:tcPr>
            <w:tcW w:w="2200" w:type="dxa"/>
            <w:tcMar>
              <w:top w:w="20" w:type="dxa"/>
              <w:left w:w="20" w:type="dxa"/>
              <w:bottom w:w="20" w:type="dxa"/>
              <w:right w:w="20" w:type="dxa"/>
            </w:tcMar>
            <w:vAlign w:val="center"/>
            <w:hideMark/>
          </w:tcPr>
          <w:p w14:paraId="3123F3C9" w14:textId="77777777" w:rsidR="005E09A1" w:rsidRPr="001A6799" w:rsidRDefault="005E09A1" w:rsidP="001E5473">
            <w:pPr>
              <w:pStyle w:val="movimento2"/>
              <w:rPr>
                <w:color w:val="002060"/>
              </w:rPr>
            </w:pPr>
            <w:r w:rsidRPr="001A6799">
              <w:rPr>
                <w:color w:val="002060"/>
              </w:rPr>
              <w:t xml:space="preserve">(GIOVANI SANT IPPOLITO) </w:t>
            </w:r>
          </w:p>
        </w:tc>
      </w:tr>
    </w:tbl>
    <w:p w14:paraId="4457EDD5" w14:textId="77777777" w:rsidR="005E09A1" w:rsidRPr="001A6799" w:rsidRDefault="005E09A1" w:rsidP="005E09A1">
      <w:pPr>
        <w:pStyle w:val="titolo30"/>
        <w:rPr>
          <w:rFonts w:eastAsiaTheme="minorEastAsia"/>
          <w:color w:val="002060"/>
        </w:rPr>
      </w:pPr>
      <w:r w:rsidRPr="001A6799">
        <w:rPr>
          <w:color w:val="002060"/>
        </w:rPr>
        <w:t xml:space="preserve">CALCIATORI NON ESPULSI </w:t>
      </w:r>
    </w:p>
    <w:p w14:paraId="7C4BCEB4" w14:textId="77777777" w:rsidR="005E09A1" w:rsidRPr="001A6799" w:rsidRDefault="005E09A1" w:rsidP="005E09A1">
      <w:pPr>
        <w:pStyle w:val="titolo20"/>
        <w:rPr>
          <w:color w:val="002060"/>
        </w:rPr>
      </w:pPr>
      <w:r w:rsidRPr="001A679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462BAF8B" w14:textId="77777777" w:rsidTr="001E5473">
        <w:tc>
          <w:tcPr>
            <w:tcW w:w="2200" w:type="dxa"/>
            <w:tcMar>
              <w:top w:w="20" w:type="dxa"/>
              <w:left w:w="20" w:type="dxa"/>
              <w:bottom w:w="20" w:type="dxa"/>
              <w:right w:w="20" w:type="dxa"/>
            </w:tcMar>
            <w:vAlign w:val="center"/>
            <w:hideMark/>
          </w:tcPr>
          <w:p w14:paraId="0345D6CA" w14:textId="77777777" w:rsidR="005E09A1" w:rsidRPr="001A6799" w:rsidRDefault="005E09A1" w:rsidP="001E5473">
            <w:pPr>
              <w:pStyle w:val="movimento"/>
              <w:rPr>
                <w:color w:val="002060"/>
              </w:rPr>
            </w:pPr>
            <w:r w:rsidRPr="001A6799">
              <w:rPr>
                <w:color w:val="002060"/>
              </w:rPr>
              <w:t>BOTTICELLI PAOLO</w:t>
            </w:r>
          </w:p>
        </w:tc>
        <w:tc>
          <w:tcPr>
            <w:tcW w:w="2200" w:type="dxa"/>
            <w:tcMar>
              <w:top w:w="20" w:type="dxa"/>
              <w:left w:w="20" w:type="dxa"/>
              <w:bottom w:w="20" w:type="dxa"/>
              <w:right w:w="20" w:type="dxa"/>
            </w:tcMar>
            <w:vAlign w:val="center"/>
            <w:hideMark/>
          </w:tcPr>
          <w:p w14:paraId="294DBF8D" w14:textId="77777777" w:rsidR="005E09A1" w:rsidRPr="001A6799" w:rsidRDefault="005E09A1" w:rsidP="001E5473">
            <w:pPr>
              <w:pStyle w:val="movimento2"/>
              <w:rPr>
                <w:color w:val="002060"/>
              </w:rPr>
            </w:pPr>
            <w:r w:rsidRPr="001A6799">
              <w:rPr>
                <w:color w:val="002060"/>
              </w:rPr>
              <w:t xml:space="preserve">(VAL TENNA UNITED) </w:t>
            </w:r>
          </w:p>
        </w:tc>
        <w:tc>
          <w:tcPr>
            <w:tcW w:w="800" w:type="dxa"/>
            <w:tcMar>
              <w:top w:w="20" w:type="dxa"/>
              <w:left w:w="20" w:type="dxa"/>
              <w:bottom w:w="20" w:type="dxa"/>
              <w:right w:w="20" w:type="dxa"/>
            </w:tcMar>
            <w:vAlign w:val="center"/>
            <w:hideMark/>
          </w:tcPr>
          <w:p w14:paraId="26BA5899"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55E59DED"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64E87DB7" w14:textId="77777777" w:rsidR="005E09A1" w:rsidRPr="001A6799" w:rsidRDefault="005E09A1" w:rsidP="001E5473">
            <w:pPr>
              <w:pStyle w:val="movimento2"/>
              <w:rPr>
                <w:color w:val="002060"/>
              </w:rPr>
            </w:pPr>
            <w:r w:rsidRPr="001A6799">
              <w:rPr>
                <w:color w:val="002060"/>
              </w:rPr>
              <w:t> </w:t>
            </w:r>
          </w:p>
        </w:tc>
      </w:tr>
    </w:tbl>
    <w:p w14:paraId="14FA4E13" w14:textId="77777777" w:rsidR="005E09A1" w:rsidRPr="001A6799" w:rsidRDefault="005E09A1" w:rsidP="005E09A1">
      <w:pPr>
        <w:pStyle w:val="diffida"/>
        <w:spacing w:before="80" w:beforeAutospacing="0" w:after="40" w:afterAutospacing="0"/>
        <w:jc w:val="left"/>
        <w:rPr>
          <w:rFonts w:eastAsiaTheme="minorEastAsia"/>
          <w:color w:val="002060"/>
        </w:rPr>
      </w:pPr>
      <w:r w:rsidRPr="001A6799">
        <w:rPr>
          <w:color w:val="002060"/>
        </w:rPr>
        <w:t xml:space="preserve">Per aver rivolto parole offensive al direttore di gara al termine del-la partita. </w:t>
      </w:r>
    </w:p>
    <w:p w14:paraId="6191FBED" w14:textId="77777777" w:rsidR="005E09A1" w:rsidRPr="001A6799" w:rsidRDefault="005E09A1" w:rsidP="005E09A1">
      <w:pPr>
        <w:pStyle w:val="titolo20"/>
        <w:rPr>
          <w:color w:val="002060"/>
        </w:rPr>
      </w:pPr>
      <w:r w:rsidRPr="001A679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1609E864" w14:textId="77777777" w:rsidTr="001E5473">
        <w:tc>
          <w:tcPr>
            <w:tcW w:w="2200" w:type="dxa"/>
            <w:tcMar>
              <w:top w:w="20" w:type="dxa"/>
              <w:left w:w="20" w:type="dxa"/>
              <w:bottom w:w="20" w:type="dxa"/>
              <w:right w:w="20" w:type="dxa"/>
            </w:tcMar>
            <w:vAlign w:val="center"/>
            <w:hideMark/>
          </w:tcPr>
          <w:p w14:paraId="387AA8D0" w14:textId="77777777" w:rsidR="005E09A1" w:rsidRPr="001A6799" w:rsidRDefault="005E09A1" w:rsidP="001E5473">
            <w:pPr>
              <w:pStyle w:val="movimento"/>
              <w:rPr>
                <w:color w:val="002060"/>
              </w:rPr>
            </w:pPr>
            <w:r w:rsidRPr="001A6799">
              <w:rPr>
                <w:color w:val="002060"/>
              </w:rPr>
              <w:t>SILVESTRI MASSIMILIANO</w:t>
            </w:r>
          </w:p>
        </w:tc>
        <w:tc>
          <w:tcPr>
            <w:tcW w:w="2200" w:type="dxa"/>
            <w:tcMar>
              <w:top w:w="20" w:type="dxa"/>
              <w:left w:w="20" w:type="dxa"/>
              <w:bottom w:w="20" w:type="dxa"/>
              <w:right w:w="20" w:type="dxa"/>
            </w:tcMar>
            <w:vAlign w:val="center"/>
            <w:hideMark/>
          </w:tcPr>
          <w:p w14:paraId="54AAF4C0" w14:textId="77777777" w:rsidR="005E09A1" w:rsidRPr="001A6799" w:rsidRDefault="005E09A1" w:rsidP="001E5473">
            <w:pPr>
              <w:pStyle w:val="movimento2"/>
              <w:rPr>
                <w:color w:val="002060"/>
              </w:rPr>
            </w:pPr>
            <w:r w:rsidRPr="001A6799">
              <w:rPr>
                <w:color w:val="002060"/>
              </w:rPr>
              <w:t xml:space="preserve">(ATLETICO ASCOLI 2000) </w:t>
            </w:r>
          </w:p>
        </w:tc>
        <w:tc>
          <w:tcPr>
            <w:tcW w:w="800" w:type="dxa"/>
            <w:tcMar>
              <w:top w:w="20" w:type="dxa"/>
              <w:left w:w="20" w:type="dxa"/>
              <w:bottom w:w="20" w:type="dxa"/>
              <w:right w:w="20" w:type="dxa"/>
            </w:tcMar>
            <w:vAlign w:val="center"/>
            <w:hideMark/>
          </w:tcPr>
          <w:p w14:paraId="3D7C44A3"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636207B7"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42CEE3E7" w14:textId="77777777" w:rsidR="005E09A1" w:rsidRPr="001A6799" w:rsidRDefault="005E09A1" w:rsidP="001E5473">
            <w:pPr>
              <w:pStyle w:val="movimento2"/>
              <w:rPr>
                <w:color w:val="002060"/>
              </w:rPr>
            </w:pPr>
            <w:r w:rsidRPr="001A6799">
              <w:rPr>
                <w:color w:val="002060"/>
              </w:rPr>
              <w:t> </w:t>
            </w:r>
          </w:p>
        </w:tc>
      </w:tr>
    </w:tbl>
    <w:p w14:paraId="15250525" w14:textId="77777777" w:rsidR="005E09A1" w:rsidRPr="001A6799" w:rsidRDefault="005E09A1" w:rsidP="005E09A1">
      <w:pPr>
        <w:pStyle w:val="titolo20"/>
        <w:rPr>
          <w:rFonts w:eastAsiaTheme="minorEastAsia"/>
          <w:color w:val="002060"/>
        </w:rPr>
      </w:pPr>
      <w:r w:rsidRPr="001A679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403A36DB" w14:textId="77777777" w:rsidTr="001E5473">
        <w:tc>
          <w:tcPr>
            <w:tcW w:w="2200" w:type="dxa"/>
            <w:tcMar>
              <w:top w:w="20" w:type="dxa"/>
              <w:left w:w="20" w:type="dxa"/>
              <w:bottom w:w="20" w:type="dxa"/>
              <w:right w:w="20" w:type="dxa"/>
            </w:tcMar>
            <w:vAlign w:val="center"/>
            <w:hideMark/>
          </w:tcPr>
          <w:p w14:paraId="4843147D" w14:textId="77777777" w:rsidR="005E09A1" w:rsidRPr="001A6799" w:rsidRDefault="005E09A1" w:rsidP="001E5473">
            <w:pPr>
              <w:pStyle w:val="movimento"/>
              <w:rPr>
                <w:color w:val="002060"/>
              </w:rPr>
            </w:pPr>
            <w:r w:rsidRPr="001A6799">
              <w:rPr>
                <w:color w:val="002060"/>
              </w:rPr>
              <w:t>ANGELANI ALESSANDRO</w:t>
            </w:r>
          </w:p>
        </w:tc>
        <w:tc>
          <w:tcPr>
            <w:tcW w:w="2200" w:type="dxa"/>
            <w:tcMar>
              <w:top w:w="20" w:type="dxa"/>
              <w:left w:w="20" w:type="dxa"/>
              <w:bottom w:w="20" w:type="dxa"/>
              <w:right w:w="20" w:type="dxa"/>
            </w:tcMar>
            <w:vAlign w:val="center"/>
            <w:hideMark/>
          </w:tcPr>
          <w:p w14:paraId="5075D427" w14:textId="77777777" w:rsidR="005E09A1" w:rsidRPr="001A6799" w:rsidRDefault="005E09A1" w:rsidP="001E5473">
            <w:pPr>
              <w:pStyle w:val="movimento2"/>
              <w:rPr>
                <w:color w:val="002060"/>
              </w:rPr>
            </w:pPr>
            <w:r w:rsidRPr="001A6799">
              <w:rPr>
                <w:color w:val="002060"/>
              </w:rPr>
              <w:t xml:space="preserve">(FUTSAL ANCONA) </w:t>
            </w:r>
          </w:p>
        </w:tc>
        <w:tc>
          <w:tcPr>
            <w:tcW w:w="800" w:type="dxa"/>
            <w:tcMar>
              <w:top w:w="20" w:type="dxa"/>
              <w:left w:w="20" w:type="dxa"/>
              <w:bottom w:w="20" w:type="dxa"/>
              <w:right w:w="20" w:type="dxa"/>
            </w:tcMar>
            <w:vAlign w:val="center"/>
            <w:hideMark/>
          </w:tcPr>
          <w:p w14:paraId="5358C6B7"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0FCC3F90"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29AF2C10" w14:textId="77777777" w:rsidR="005E09A1" w:rsidRPr="001A6799" w:rsidRDefault="005E09A1" w:rsidP="001E5473">
            <w:pPr>
              <w:pStyle w:val="movimento2"/>
              <w:rPr>
                <w:color w:val="002060"/>
              </w:rPr>
            </w:pPr>
            <w:r w:rsidRPr="001A6799">
              <w:rPr>
                <w:color w:val="002060"/>
              </w:rPr>
              <w:t> </w:t>
            </w:r>
          </w:p>
        </w:tc>
      </w:tr>
    </w:tbl>
    <w:p w14:paraId="14574F9F" w14:textId="77777777" w:rsidR="005E09A1" w:rsidRPr="001A6799" w:rsidRDefault="005E09A1" w:rsidP="005E09A1">
      <w:pPr>
        <w:pStyle w:val="titolo20"/>
        <w:rPr>
          <w:rFonts w:eastAsiaTheme="minorEastAsia"/>
          <w:color w:val="002060"/>
        </w:rPr>
      </w:pPr>
      <w:r w:rsidRPr="001A679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65B46019" w14:textId="77777777" w:rsidTr="001E5473">
        <w:tc>
          <w:tcPr>
            <w:tcW w:w="2200" w:type="dxa"/>
            <w:tcMar>
              <w:top w:w="20" w:type="dxa"/>
              <w:left w:w="20" w:type="dxa"/>
              <w:bottom w:w="20" w:type="dxa"/>
              <w:right w:w="20" w:type="dxa"/>
            </w:tcMar>
            <w:vAlign w:val="center"/>
            <w:hideMark/>
          </w:tcPr>
          <w:p w14:paraId="749634FD" w14:textId="77777777" w:rsidR="005E09A1" w:rsidRPr="001A6799" w:rsidRDefault="005E09A1" w:rsidP="001E5473">
            <w:pPr>
              <w:pStyle w:val="movimento"/>
              <w:rPr>
                <w:color w:val="002060"/>
              </w:rPr>
            </w:pPr>
            <w:r w:rsidRPr="001A6799">
              <w:rPr>
                <w:color w:val="002060"/>
              </w:rPr>
              <w:t>TESTA GINO</w:t>
            </w:r>
          </w:p>
        </w:tc>
        <w:tc>
          <w:tcPr>
            <w:tcW w:w="2200" w:type="dxa"/>
            <w:tcMar>
              <w:top w:w="20" w:type="dxa"/>
              <w:left w:w="20" w:type="dxa"/>
              <w:bottom w:w="20" w:type="dxa"/>
              <w:right w:w="20" w:type="dxa"/>
            </w:tcMar>
            <w:vAlign w:val="center"/>
            <w:hideMark/>
          </w:tcPr>
          <w:p w14:paraId="417BD0E3" w14:textId="77777777" w:rsidR="005E09A1" w:rsidRPr="001A6799" w:rsidRDefault="005E09A1" w:rsidP="001E5473">
            <w:pPr>
              <w:pStyle w:val="movimento2"/>
              <w:rPr>
                <w:color w:val="002060"/>
              </w:rPr>
            </w:pPr>
            <w:r w:rsidRPr="001A6799">
              <w:rPr>
                <w:color w:val="002060"/>
              </w:rPr>
              <w:t xml:space="preserve">(PICENO UNITED MMX A R.L.) </w:t>
            </w:r>
          </w:p>
        </w:tc>
        <w:tc>
          <w:tcPr>
            <w:tcW w:w="800" w:type="dxa"/>
            <w:tcMar>
              <w:top w:w="20" w:type="dxa"/>
              <w:left w:w="20" w:type="dxa"/>
              <w:bottom w:w="20" w:type="dxa"/>
              <w:right w:w="20" w:type="dxa"/>
            </w:tcMar>
            <w:vAlign w:val="center"/>
            <w:hideMark/>
          </w:tcPr>
          <w:p w14:paraId="46095B6C"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70051898" w14:textId="77777777" w:rsidR="005E09A1" w:rsidRPr="001A6799" w:rsidRDefault="005E09A1" w:rsidP="001E5473">
            <w:pPr>
              <w:pStyle w:val="movimento"/>
              <w:rPr>
                <w:color w:val="002060"/>
              </w:rPr>
            </w:pPr>
            <w:r w:rsidRPr="001A6799">
              <w:rPr>
                <w:color w:val="002060"/>
              </w:rPr>
              <w:t>COMPAGNUCCI ROBERTO</w:t>
            </w:r>
          </w:p>
        </w:tc>
        <w:tc>
          <w:tcPr>
            <w:tcW w:w="2200" w:type="dxa"/>
            <w:tcMar>
              <w:top w:w="20" w:type="dxa"/>
              <w:left w:w="20" w:type="dxa"/>
              <w:bottom w:w="20" w:type="dxa"/>
              <w:right w:w="20" w:type="dxa"/>
            </w:tcMar>
            <w:vAlign w:val="center"/>
            <w:hideMark/>
          </w:tcPr>
          <w:p w14:paraId="0E8D81AC" w14:textId="77777777" w:rsidR="005E09A1" w:rsidRPr="001A6799" w:rsidRDefault="005E09A1" w:rsidP="001E5473">
            <w:pPr>
              <w:pStyle w:val="movimento2"/>
              <w:rPr>
                <w:color w:val="002060"/>
              </w:rPr>
            </w:pPr>
            <w:r w:rsidRPr="001A6799">
              <w:rPr>
                <w:color w:val="002060"/>
              </w:rPr>
              <w:t xml:space="preserve">(PIEDIRIPA C5) </w:t>
            </w:r>
          </w:p>
        </w:tc>
      </w:tr>
      <w:tr w:rsidR="005E09A1" w:rsidRPr="001A6799" w14:paraId="7ECBD8FB" w14:textId="77777777" w:rsidTr="001E5473">
        <w:tc>
          <w:tcPr>
            <w:tcW w:w="2200" w:type="dxa"/>
            <w:tcMar>
              <w:top w:w="20" w:type="dxa"/>
              <w:left w:w="20" w:type="dxa"/>
              <w:bottom w:w="20" w:type="dxa"/>
              <w:right w:w="20" w:type="dxa"/>
            </w:tcMar>
            <w:vAlign w:val="center"/>
            <w:hideMark/>
          </w:tcPr>
          <w:p w14:paraId="53D79D43" w14:textId="77777777" w:rsidR="005E09A1" w:rsidRPr="001A6799" w:rsidRDefault="005E09A1" w:rsidP="001E5473">
            <w:pPr>
              <w:pStyle w:val="movimento"/>
              <w:rPr>
                <w:color w:val="002060"/>
              </w:rPr>
            </w:pPr>
            <w:r w:rsidRPr="001A6799">
              <w:rPr>
                <w:color w:val="002060"/>
              </w:rPr>
              <w:t>RAFFAELLI SIMONE</w:t>
            </w:r>
          </w:p>
        </w:tc>
        <w:tc>
          <w:tcPr>
            <w:tcW w:w="2200" w:type="dxa"/>
            <w:tcMar>
              <w:top w:w="20" w:type="dxa"/>
              <w:left w:w="20" w:type="dxa"/>
              <w:bottom w:w="20" w:type="dxa"/>
              <w:right w:w="20" w:type="dxa"/>
            </w:tcMar>
            <w:vAlign w:val="center"/>
            <w:hideMark/>
          </w:tcPr>
          <w:p w14:paraId="11B8E8B0" w14:textId="77777777" w:rsidR="005E09A1" w:rsidRPr="001A6799" w:rsidRDefault="005E09A1" w:rsidP="001E5473">
            <w:pPr>
              <w:pStyle w:val="movimento2"/>
              <w:rPr>
                <w:color w:val="002060"/>
              </w:rPr>
            </w:pPr>
            <w:r w:rsidRPr="001A6799">
              <w:rPr>
                <w:color w:val="002060"/>
              </w:rPr>
              <w:t xml:space="preserve">(VALLESINA) </w:t>
            </w:r>
          </w:p>
        </w:tc>
        <w:tc>
          <w:tcPr>
            <w:tcW w:w="800" w:type="dxa"/>
            <w:tcMar>
              <w:top w:w="20" w:type="dxa"/>
              <w:left w:w="20" w:type="dxa"/>
              <w:bottom w:w="20" w:type="dxa"/>
              <w:right w:w="20" w:type="dxa"/>
            </w:tcMar>
            <w:vAlign w:val="center"/>
            <w:hideMark/>
          </w:tcPr>
          <w:p w14:paraId="7DC35724"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49F2EA8D" w14:textId="77777777" w:rsidR="005E09A1" w:rsidRPr="001A6799" w:rsidRDefault="005E09A1" w:rsidP="001E5473">
            <w:pPr>
              <w:pStyle w:val="movimento"/>
              <w:rPr>
                <w:color w:val="002060"/>
              </w:rPr>
            </w:pPr>
            <w:r w:rsidRPr="001A6799">
              <w:rPr>
                <w:color w:val="002060"/>
              </w:rPr>
              <w:t>BERTI LORENZO</w:t>
            </w:r>
          </w:p>
        </w:tc>
        <w:tc>
          <w:tcPr>
            <w:tcW w:w="2200" w:type="dxa"/>
            <w:tcMar>
              <w:top w:w="20" w:type="dxa"/>
              <w:left w:w="20" w:type="dxa"/>
              <w:bottom w:w="20" w:type="dxa"/>
              <w:right w:w="20" w:type="dxa"/>
            </w:tcMar>
            <w:vAlign w:val="center"/>
            <w:hideMark/>
          </w:tcPr>
          <w:p w14:paraId="071D0169" w14:textId="77777777" w:rsidR="005E09A1" w:rsidRPr="001A6799" w:rsidRDefault="005E09A1" w:rsidP="001E5473">
            <w:pPr>
              <w:pStyle w:val="movimento2"/>
              <w:rPr>
                <w:color w:val="002060"/>
              </w:rPr>
            </w:pPr>
            <w:r w:rsidRPr="001A6799">
              <w:rPr>
                <w:color w:val="002060"/>
              </w:rPr>
              <w:t xml:space="preserve">(VIRTUS AURORA C5) </w:t>
            </w:r>
          </w:p>
        </w:tc>
      </w:tr>
    </w:tbl>
    <w:p w14:paraId="6D500C18" w14:textId="77777777" w:rsidR="005E09A1" w:rsidRPr="001A6799" w:rsidRDefault="005E09A1" w:rsidP="005E09A1">
      <w:pPr>
        <w:pStyle w:val="titolo20"/>
        <w:rPr>
          <w:rFonts w:eastAsiaTheme="minorEastAsia"/>
          <w:color w:val="002060"/>
        </w:rPr>
      </w:pPr>
      <w:r w:rsidRPr="001A679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1B6E960A" w14:textId="77777777" w:rsidTr="001E5473">
        <w:tc>
          <w:tcPr>
            <w:tcW w:w="2200" w:type="dxa"/>
            <w:tcMar>
              <w:top w:w="20" w:type="dxa"/>
              <w:left w:w="20" w:type="dxa"/>
              <w:bottom w:w="20" w:type="dxa"/>
              <w:right w:w="20" w:type="dxa"/>
            </w:tcMar>
            <w:vAlign w:val="center"/>
            <w:hideMark/>
          </w:tcPr>
          <w:p w14:paraId="32ECD8C0" w14:textId="77777777" w:rsidR="005E09A1" w:rsidRPr="001A6799" w:rsidRDefault="005E09A1" w:rsidP="001E5473">
            <w:pPr>
              <w:pStyle w:val="movimento"/>
              <w:rPr>
                <w:color w:val="002060"/>
              </w:rPr>
            </w:pPr>
            <w:r w:rsidRPr="001A6799">
              <w:rPr>
                <w:color w:val="002060"/>
              </w:rPr>
              <w:t>ONORI DAVIDE</w:t>
            </w:r>
          </w:p>
        </w:tc>
        <w:tc>
          <w:tcPr>
            <w:tcW w:w="2200" w:type="dxa"/>
            <w:tcMar>
              <w:top w:w="20" w:type="dxa"/>
              <w:left w:w="20" w:type="dxa"/>
              <w:bottom w:w="20" w:type="dxa"/>
              <w:right w:w="20" w:type="dxa"/>
            </w:tcMar>
            <w:vAlign w:val="center"/>
            <w:hideMark/>
          </w:tcPr>
          <w:p w14:paraId="4344041C" w14:textId="77777777" w:rsidR="005E09A1" w:rsidRPr="001A6799" w:rsidRDefault="005E09A1" w:rsidP="001E5473">
            <w:pPr>
              <w:pStyle w:val="movimento2"/>
              <w:rPr>
                <w:color w:val="002060"/>
              </w:rPr>
            </w:pPr>
            <w:r w:rsidRPr="001A6799">
              <w:rPr>
                <w:color w:val="002060"/>
              </w:rPr>
              <w:t xml:space="preserve">(AMICI 84) </w:t>
            </w:r>
          </w:p>
        </w:tc>
        <w:tc>
          <w:tcPr>
            <w:tcW w:w="800" w:type="dxa"/>
            <w:tcMar>
              <w:top w:w="20" w:type="dxa"/>
              <w:left w:w="20" w:type="dxa"/>
              <w:bottom w:w="20" w:type="dxa"/>
              <w:right w:w="20" w:type="dxa"/>
            </w:tcMar>
            <w:vAlign w:val="center"/>
            <w:hideMark/>
          </w:tcPr>
          <w:p w14:paraId="235E6F27"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78DB01DB" w14:textId="77777777" w:rsidR="005E09A1" w:rsidRPr="001A6799" w:rsidRDefault="005E09A1" w:rsidP="001E5473">
            <w:pPr>
              <w:pStyle w:val="movimento"/>
              <w:rPr>
                <w:color w:val="002060"/>
              </w:rPr>
            </w:pPr>
            <w:r w:rsidRPr="001A6799">
              <w:rPr>
                <w:color w:val="002060"/>
              </w:rPr>
              <w:t>GIOVAGNONI MICHELE</w:t>
            </w:r>
          </w:p>
        </w:tc>
        <w:tc>
          <w:tcPr>
            <w:tcW w:w="2200" w:type="dxa"/>
            <w:tcMar>
              <w:top w:w="20" w:type="dxa"/>
              <w:left w:w="20" w:type="dxa"/>
              <w:bottom w:w="20" w:type="dxa"/>
              <w:right w:w="20" w:type="dxa"/>
            </w:tcMar>
            <w:vAlign w:val="center"/>
            <w:hideMark/>
          </w:tcPr>
          <w:p w14:paraId="04E334D6" w14:textId="77777777" w:rsidR="005E09A1" w:rsidRPr="001A6799" w:rsidRDefault="005E09A1" w:rsidP="001E5473">
            <w:pPr>
              <w:pStyle w:val="movimento2"/>
              <w:rPr>
                <w:color w:val="002060"/>
              </w:rPr>
            </w:pPr>
            <w:r w:rsidRPr="001A6799">
              <w:rPr>
                <w:color w:val="002060"/>
              </w:rPr>
              <w:t xml:space="preserve">(CALCETTO NUMANA) </w:t>
            </w:r>
          </w:p>
        </w:tc>
      </w:tr>
      <w:tr w:rsidR="005E09A1" w:rsidRPr="001A6799" w14:paraId="3BC33774" w14:textId="77777777" w:rsidTr="001E5473">
        <w:tc>
          <w:tcPr>
            <w:tcW w:w="2200" w:type="dxa"/>
            <w:tcMar>
              <w:top w:w="20" w:type="dxa"/>
              <w:left w:w="20" w:type="dxa"/>
              <w:bottom w:w="20" w:type="dxa"/>
              <w:right w:w="20" w:type="dxa"/>
            </w:tcMar>
            <w:vAlign w:val="center"/>
            <w:hideMark/>
          </w:tcPr>
          <w:p w14:paraId="7C7EBC1F" w14:textId="77777777" w:rsidR="005E09A1" w:rsidRPr="001A6799" w:rsidRDefault="005E09A1" w:rsidP="001E5473">
            <w:pPr>
              <w:pStyle w:val="movimento"/>
              <w:rPr>
                <w:color w:val="002060"/>
              </w:rPr>
            </w:pPr>
            <w:r w:rsidRPr="001A6799">
              <w:rPr>
                <w:color w:val="002060"/>
              </w:rPr>
              <w:t>NATALI LORENZO</w:t>
            </w:r>
          </w:p>
        </w:tc>
        <w:tc>
          <w:tcPr>
            <w:tcW w:w="2200" w:type="dxa"/>
            <w:tcMar>
              <w:top w:w="20" w:type="dxa"/>
              <w:left w:w="20" w:type="dxa"/>
              <w:bottom w:w="20" w:type="dxa"/>
              <w:right w:w="20" w:type="dxa"/>
            </w:tcMar>
            <w:vAlign w:val="center"/>
            <w:hideMark/>
          </w:tcPr>
          <w:p w14:paraId="2503DDD6" w14:textId="77777777" w:rsidR="005E09A1" w:rsidRPr="001A6799" w:rsidRDefault="005E09A1" w:rsidP="001E5473">
            <w:pPr>
              <w:pStyle w:val="movimento2"/>
              <w:rPr>
                <w:color w:val="002060"/>
              </w:rPr>
            </w:pPr>
            <w:r w:rsidRPr="001A6799">
              <w:rPr>
                <w:color w:val="002060"/>
              </w:rPr>
              <w:t xml:space="preserve">(FUTSAL RECANATI) </w:t>
            </w:r>
          </w:p>
        </w:tc>
        <w:tc>
          <w:tcPr>
            <w:tcW w:w="800" w:type="dxa"/>
            <w:tcMar>
              <w:top w:w="20" w:type="dxa"/>
              <w:left w:w="20" w:type="dxa"/>
              <w:bottom w:w="20" w:type="dxa"/>
              <w:right w:w="20" w:type="dxa"/>
            </w:tcMar>
            <w:vAlign w:val="center"/>
            <w:hideMark/>
          </w:tcPr>
          <w:p w14:paraId="206215DD"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6DED7ED2" w14:textId="77777777" w:rsidR="005E09A1" w:rsidRPr="001A6799" w:rsidRDefault="005E09A1" w:rsidP="001E5473">
            <w:pPr>
              <w:pStyle w:val="movimento"/>
              <w:rPr>
                <w:color w:val="002060"/>
              </w:rPr>
            </w:pPr>
            <w:r w:rsidRPr="001A6799">
              <w:rPr>
                <w:color w:val="002060"/>
              </w:rPr>
              <w:t>DI VENERE ALESSANDRO</w:t>
            </w:r>
          </w:p>
        </w:tc>
        <w:tc>
          <w:tcPr>
            <w:tcW w:w="2200" w:type="dxa"/>
            <w:tcMar>
              <w:top w:w="20" w:type="dxa"/>
              <w:left w:w="20" w:type="dxa"/>
              <w:bottom w:w="20" w:type="dxa"/>
              <w:right w:w="20" w:type="dxa"/>
            </w:tcMar>
            <w:vAlign w:val="center"/>
            <w:hideMark/>
          </w:tcPr>
          <w:p w14:paraId="4B273FB1" w14:textId="77777777" w:rsidR="005E09A1" w:rsidRPr="001A6799" w:rsidRDefault="005E09A1" w:rsidP="001E5473">
            <w:pPr>
              <w:pStyle w:val="movimento2"/>
              <w:rPr>
                <w:color w:val="002060"/>
              </w:rPr>
            </w:pPr>
            <w:r w:rsidRPr="001A6799">
              <w:rPr>
                <w:color w:val="002060"/>
              </w:rPr>
              <w:t xml:space="preserve">(OLIMPIA JUVENTU FALCONARA) </w:t>
            </w:r>
          </w:p>
        </w:tc>
      </w:tr>
      <w:tr w:rsidR="005E09A1" w:rsidRPr="001A6799" w14:paraId="3980BEAB" w14:textId="77777777" w:rsidTr="001E5473">
        <w:tc>
          <w:tcPr>
            <w:tcW w:w="2200" w:type="dxa"/>
            <w:tcMar>
              <w:top w:w="20" w:type="dxa"/>
              <w:left w:w="20" w:type="dxa"/>
              <w:bottom w:w="20" w:type="dxa"/>
              <w:right w:w="20" w:type="dxa"/>
            </w:tcMar>
            <w:vAlign w:val="center"/>
            <w:hideMark/>
          </w:tcPr>
          <w:p w14:paraId="4B3321ED" w14:textId="77777777" w:rsidR="005E09A1" w:rsidRPr="001A6799" w:rsidRDefault="005E09A1" w:rsidP="001E5473">
            <w:pPr>
              <w:pStyle w:val="movimento"/>
              <w:rPr>
                <w:color w:val="002060"/>
              </w:rPr>
            </w:pPr>
            <w:r w:rsidRPr="001A6799">
              <w:rPr>
                <w:color w:val="002060"/>
              </w:rPr>
              <w:t>BIANCHINI MATTEO</w:t>
            </w:r>
          </w:p>
        </w:tc>
        <w:tc>
          <w:tcPr>
            <w:tcW w:w="2200" w:type="dxa"/>
            <w:tcMar>
              <w:top w:w="20" w:type="dxa"/>
              <w:left w:w="20" w:type="dxa"/>
              <w:bottom w:w="20" w:type="dxa"/>
              <w:right w:w="20" w:type="dxa"/>
            </w:tcMar>
            <w:vAlign w:val="center"/>
            <w:hideMark/>
          </w:tcPr>
          <w:p w14:paraId="03A95133" w14:textId="77777777" w:rsidR="005E09A1" w:rsidRPr="001A6799" w:rsidRDefault="005E09A1" w:rsidP="001E5473">
            <w:pPr>
              <w:pStyle w:val="movimento2"/>
              <w:rPr>
                <w:color w:val="002060"/>
              </w:rPr>
            </w:pPr>
            <w:r w:rsidRPr="001A6799">
              <w:rPr>
                <w:color w:val="002060"/>
              </w:rPr>
              <w:t xml:space="preserve">(POLISPORTIVA FUTURA A.D.) </w:t>
            </w:r>
          </w:p>
        </w:tc>
        <w:tc>
          <w:tcPr>
            <w:tcW w:w="800" w:type="dxa"/>
            <w:tcMar>
              <w:top w:w="20" w:type="dxa"/>
              <w:left w:w="20" w:type="dxa"/>
              <w:bottom w:w="20" w:type="dxa"/>
              <w:right w:w="20" w:type="dxa"/>
            </w:tcMar>
            <w:vAlign w:val="center"/>
            <w:hideMark/>
          </w:tcPr>
          <w:p w14:paraId="119CCBAD"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473E5D86" w14:textId="77777777" w:rsidR="005E09A1" w:rsidRPr="001A6799" w:rsidRDefault="005E09A1" w:rsidP="001E5473">
            <w:pPr>
              <w:pStyle w:val="movimento"/>
              <w:rPr>
                <w:color w:val="002060"/>
              </w:rPr>
            </w:pPr>
            <w:r w:rsidRPr="001A6799">
              <w:rPr>
                <w:color w:val="002060"/>
              </w:rPr>
              <w:t>IOTTI GIANLUCA</w:t>
            </w:r>
          </w:p>
        </w:tc>
        <w:tc>
          <w:tcPr>
            <w:tcW w:w="2200" w:type="dxa"/>
            <w:tcMar>
              <w:top w:w="20" w:type="dxa"/>
              <w:left w:w="20" w:type="dxa"/>
              <w:bottom w:w="20" w:type="dxa"/>
              <w:right w:w="20" w:type="dxa"/>
            </w:tcMar>
            <w:vAlign w:val="center"/>
            <w:hideMark/>
          </w:tcPr>
          <w:p w14:paraId="3E96C7EE" w14:textId="77777777" w:rsidR="005E09A1" w:rsidRPr="001A6799" w:rsidRDefault="005E09A1" w:rsidP="001E5473">
            <w:pPr>
              <w:pStyle w:val="movimento2"/>
              <w:rPr>
                <w:color w:val="002060"/>
              </w:rPr>
            </w:pPr>
            <w:r w:rsidRPr="001A6799">
              <w:rPr>
                <w:color w:val="002060"/>
              </w:rPr>
              <w:t xml:space="preserve">(SAMBENEDETTESE BEACH SOCC) </w:t>
            </w:r>
          </w:p>
        </w:tc>
      </w:tr>
      <w:tr w:rsidR="005E09A1" w:rsidRPr="001A6799" w14:paraId="44D8347A" w14:textId="77777777" w:rsidTr="001E5473">
        <w:tc>
          <w:tcPr>
            <w:tcW w:w="2200" w:type="dxa"/>
            <w:tcMar>
              <w:top w:w="20" w:type="dxa"/>
              <w:left w:w="20" w:type="dxa"/>
              <w:bottom w:w="20" w:type="dxa"/>
              <w:right w:w="20" w:type="dxa"/>
            </w:tcMar>
            <w:vAlign w:val="center"/>
            <w:hideMark/>
          </w:tcPr>
          <w:p w14:paraId="1B1F6B5B" w14:textId="77777777" w:rsidR="005E09A1" w:rsidRPr="001A6799" w:rsidRDefault="005E09A1" w:rsidP="001E5473">
            <w:pPr>
              <w:pStyle w:val="movimento"/>
              <w:rPr>
                <w:color w:val="002060"/>
              </w:rPr>
            </w:pPr>
            <w:r w:rsidRPr="001A6799">
              <w:rPr>
                <w:color w:val="002060"/>
              </w:rPr>
              <w:t>AMARILLI JACOPO</w:t>
            </w:r>
          </w:p>
        </w:tc>
        <w:tc>
          <w:tcPr>
            <w:tcW w:w="2200" w:type="dxa"/>
            <w:tcMar>
              <w:top w:w="20" w:type="dxa"/>
              <w:left w:w="20" w:type="dxa"/>
              <w:bottom w:w="20" w:type="dxa"/>
              <w:right w:w="20" w:type="dxa"/>
            </w:tcMar>
            <w:vAlign w:val="center"/>
            <w:hideMark/>
          </w:tcPr>
          <w:p w14:paraId="1F66559B" w14:textId="77777777" w:rsidR="005E09A1" w:rsidRPr="001A6799" w:rsidRDefault="005E09A1" w:rsidP="001E5473">
            <w:pPr>
              <w:pStyle w:val="movimento2"/>
              <w:rPr>
                <w:color w:val="002060"/>
              </w:rPr>
            </w:pPr>
            <w:r w:rsidRPr="001A6799">
              <w:rPr>
                <w:color w:val="002060"/>
              </w:rPr>
              <w:t xml:space="preserve">(SANTA MARIA NUOVA A.S.D.) </w:t>
            </w:r>
          </w:p>
        </w:tc>
        <w:tc>
          <w:tcPr>
            <w:tcW w:w="800" w:type="dxa"/>
            <w:tcMar>
              <w:top w:w="20" w:type="dxa"/>
              <w:left w:w="20" w:type="dxa"/>
              <w:bottom w:w="20" w:type="dxa"/>
              <w:right w:w="20" w:type="dxa"/>
            </w:tcMar>
            <w:vAlign w:val="center"/>
            <w:hideMark/>
          </w:tcPr>
          <w:p w14:paraId="33EEE317"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6E8AC3A4" w14:textId="77777777" w:rsidR="005E09A1" w:rsidRPr="001A6799" w:rsidRDefault="005E09A1" w:rsidP="001E5473">
            <w:pPr>
              <w:pStyle w:val="movimento"/>
              <w:rPr>
                <w:color w:val="002060"/>
              </w:rPr>
            </w:pPr>
            <w:r w:rsidRPr="001A6799">
              <w:rPr>
                <w:color w:val="002060"/>
              </w:rPr>
              <w:t>UNCINI TOMMASO</w:t>
            </w:r>
          </w:p>
        </w:tc>
        <w:tc>
          <w:tcPr>
            <w:tcW w:w="2200" w:type="dxa"/>
            <w:tcMar>
              <w:top w:w="20" w:type="dxa"/>
              <w:left w:w="20" w:type="dxa"/>
              <w:bottom w:w="20" w:type="dxa"/>
              <w:right w:w="20" w:type="dxa"/>
            </w:tcMar>
            <w:vAlign w:val="center"/>
            <w:hideMark/>
          </w:tcPr>
          <w:p w14:paraId="5C80660F" w14:textId="77777777" w:rsidR="005E09A1" w:rsidRPr="001A6799" w:rsidRDefault="005E09A1" w:rsidP="001E5473">
            <w:pPr>
              <w:pStyle w:val="movimento2"/>
              <w:rPr>
                <w:color w:val="002060"/>
              </w:rPr>
            </w:pPr>
            <w:r w:rsidRPr="001A6799">
              <w:rPr>
                <w:color w:val="002060"/>
              </w:rPr>
              <w:t xml:space="preserve">(SERRALTA) </w:t>
            </w:r>
          </w:p>
        </w:tc>
      </w:tr>
      <w:tr w:rsidR="005E09A1" w:rsidRPr="001A6799" w14:paraId="049119A9" w14:textId="77777777" w:rsidTr="001E5473">
        <w:tc>
          <w:tcPr>
            <w:tcW w:w="2200" w:type="dxa"/>
            <w:tcMar>
              <w:top w:w="20" w:type="dxa"/>
              <w:left w:w="20" w:type="dxa"/>
              <w:bottom w:w="20" w:type="dxa"/>
              <w:right w:w="20" w:type="dxa"/>
            </w:tcMar>
            <w:vAlign w:val="center"/>
            <w:hideMark/>
          </w:tcPr>
          <w:p w14:paraId="3561FCCB" w14:textId="77777777" w:rsidR="005E09A1" w:rsidRPr="001A6799" w:rsidRDefault="005E09A1" w:rsidP="001E5473">
            <w:pPr>
              <w:pStyle w:val="movimento"/>
              <w:rPr>
                <w:color w:val="002060"/>
              </w:rPr>
            </w:pPr>
            <w:r w:rsidRPr="001A6799">
              <w:rPr>
                <w:color w:val="002060"/>
              </w:rPr>
              <w:t>LANDINI NICOLAS</w:t>
            </w:r>
          </w:p>
        </w:tc>
        <w:tc>
          <w:tcPr>
            <w:tcW w:w="2200" w:type="dxa"/>
            <w:tcMar>
              <w:top w:w="20" w:type="dxa"/>
              <w:left w:w="20" w:type="dxa"/>
              <w:bottom w:w="20" w:type="dxa"/>
              <w:right w:w="20" w:type="dxa"/>
            </w:tcMar>
            <w:vAlign w:val="center"/>
            <w:hideMark/>
          </w:tcPr>
          <w:p w14:paraId="0B2BD4BC" w14:textId="77777777" w:rsidR="005E09A1" w:rsidRPr="001A6799" w:rsidRDefault="005E09A1" w:rsidP="001E5473">
            <w:pPr>
              <w:pStyle w:val="movimento2"/>
              <w:rPr>
                <w:color w:val="002060"/>
              </w:rPr>
            </w:pPr>
            <w:r w:rsidRPr="001A6799">
              <w:rPr>
                <w:color w:val="002060"/>
              </w:rPr>
              <w:t xml:space="preserve">(SPECIAL ONE SPORTING CLUB) </w:t>
            </w:r>
          </w:p>
        </w:tc>
        <w:tc>
          <w:tcPr>
            <w:tcW w:w="800" w:type="dxa"/>
            <w:tcMar>
              <w:top w:w="20" w:type="dxa"/>
              <w:left w:w="20" w:type="dxa"/>
              <w:bottom w:w="20" w:type="dxa"/>
              <w:right w:w="20" w:type="dxa"/>
            </w:tcMar>
            <w:vAlign w:val="center"/>
            <w:hideMark/>
          </w:tcPr>
          <w:p w14:paraId="2B8CF3BC"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596F390E" w14:textId="77777777" w:rsidR="005E09A1" w:rsidRPr="001A6799" w:rsidRDefault="005E09A1" w:rsidP="001E5473">
            <w:pPr>
              <w:pStyle w:val="movimento"/>
              <w:rPr>
                <w:color w:val="002060"/>
              </w:rPr>
            </w:pPr>
            <w:r w:rsidRPr="001A6799">
              <w:rPr>
                <w:color w:val="002060"/>
              </w:rPr>
              <w:t>DAMINATO ENRICO</w:t>
            </w:r>
          </w:p>
        </w:tc>
        <w:tc>
          <w:tcPr>
            <w:tcW w:w="2200" w:type="dxa"/>
            <w:tcMar>
              <w:top w:w="20" w:type="dxa"/>
              <w:left w:w="20" w:type="dxa"/>
              <w:bottom w:w="20" w:type="dxa"/>
              <w:right w:w="20" w:type="dxa"/>
            </w:tcMar>
            <w:vAlign w:val="center"/>
            <w:hideMark/>
          </w:tcPr>
          <w:p w14:paraId="1AECAC0C" w14:textId="77777777" w:rsidR="005E09A1" w:rsidRPr="001A6799" w:rsidRDefault="005E09A1" w:rsidP="001E5473">
            <w:pPr>
              <w:pStyle w:val="movimento2"/>
              <w:rPr>
                <w:color w:val="002060"/>
              </w:rPr>
            </w:pPr>
            <w:r w:rsidRPr="001A6799">
              <w:rPr>
                <w:color w:val="002060"/>
              </w:rPr>
              <w:t xml:space="preserve">(VAL TENNA UNITED) </w:t>
            </w:r>
          </w:p>
        </w:tc>
      </w:tr>
      <w:tr w:rsidR="005E09A1" w:rsidRPr="001A6799" w14:paraId="7F99F157" w14:textId="77777777" w:rsidTr="001E5473">
        <w:tc>
          <w:tcPr>
            <w:tcW w:w="2200" w:type="dxa"/>
            <w:tcMar>
              <w:top w:w="20" w:type="dxa"/>
              <w:left w:w="20" w:type="dxa"/>
              <w:bottom w:w="20" w:type="dxa"/>
              <w:right w:w="20" w:type="dxa"/>
            </w:tcMar>
            <w:vAlign w:val="center"/>
            <w:hideMark/>
          </w:tcPr>
          <w:p w14:paraId="4D921EF1" w14:textId="77777777" w:rsidR="005E09A1" w:rsidRPr="001A6799" w:rsidRDefault="005E09A1" w:rsidP="001E5473">
            <w:pPr>
              <w:pStyle w:val="movimento"/>
              <w:rPr>
                <w:color w:val="002060"/>
              </w:rPr>
            </w:pPr>
            <w:r w:rsidRPr="001A6799">
              <w:rPr>
                <w:color w:val="002060"/>
              </w:rPr>
              <w:t>TANTUCCI ALESSIO</w:t>
            </w:r>
          </w:p>
        </w:tc>
        <w:tc>
          <w:tcPr>
            <w:tcW w:w="2200" w:type="dxa"/>
            <w:tcMar>
              <w:top w:w="20" w:type="dxa"/>
              <w:left w:w="20" w:type="dxa"/>
              <w:bottom w:w="20" w:type="dxa"/>
              <w:right w:w="20" w:type="dxa"/>
            </w:tcMar>
            <w:vAlign w:val="center"/>
            <w:hideMark/>
          </w:tcPr>
          <w:p w14:paraId="79B9E661" w14:textId="77777777" w:rsidR="005E09A1" w:rsidRPr="001A6799" w:rsidRDefault="005E09A1" w:rsidP="001E5473">
            <w:pPr>
              <w:pStyle w:val="movimento2"/>
              <w:rPr>
                <w:color w:val="002060"/>
              </w:rPr>
            </w:pPr>
            <w:r w:rsidRPr="001A6799">
              <w:rPr>
                <w:color w:val="002060"/>
              </w:rPr>
              <w:t xml:space="preserve">(VIRTUS ASD) </w:t>
            </w:r>
          </w:p>
        </w:tc>
        <w:tc>
          <w:tcPr>
            <w:tcW w:w="800" w:type="dxa"/>
            <w:tcMar>
              <w:top w:w="20" w:type="dxa"/>
              <w:left w:w="20" w:type="dxa"/>
              <w:bottom w:w="20" w:type="dxa"/>
              <w:right w:w="20" w:type="dxa"/>
            </w:tcMar>
            <w:vAlign w:val="center"/>
            <w:hideMark/>
          </w:tcPr>
          <w:p w14:paraId="6BC8077B"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73D3D76B"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20FC06B4" w14:textId="77777777" w:rsidR="005E09A1" w:rsidRPr="001A6799" w:rsidRDefault="005E09A1" w:rsidP="001E5473">
            <w:pPr>
              <w:pStyle w:val="movimento2"/>
              <w:rPr>
                <w:color w:val="002060"/>
              </w:rPr>
            </w:pPr>
            <w:r w:rsidRPr="001A6799">
              <w:rPr>
                <w:color w:val="002060"/>
              </w:rPr>
              <w:t> </w:t>
            </w:r>
          </w:p>
        </w:tc>
      </w:tr>
    </w:tbl>
    <w:p w14:paraId="4FCCA186" w14:textId="77777777" w:rsidR="005E09A1" w:rsidRPr="001A6799" w:rsidRDefault="005E09A1" w:rsidP="005E09A1">
      <w:pPr>
        <w:pStyle w:val="titolo20"/>
        <w:rPr>
          <w:rFonts w:eastAsiaTheme="minorEastAsia"/>
          <w:color w:val="002060"/>
        </w:rPr>
      </w:pPr>
      <w:r w:rsidRPr="001A6799">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56E32E95" w14:textId="77777777" w:rsidTr="001E5473">
        <w:tc>
          <w:tcPr>
            <w:tcW w:w="2200" w:type="dxa"/>
            <w:tcMar>
              <w:top w:w="20" w:type="dxa"/>
              <w:left w:w="20" w:type="dxa"/>
              <w:bottom w:w="20" w:type="dxa"/>
              <w:right w:w="20" w:type="dxa"/>
            </w:tcMar>
            <w:vAlign w:val="center"/>
            <w:hideMark/>
          </w:tcPr>
          <w:p w14:paraId="785D6286" w14:textId="77777777" w:rsidR="005E09A1" w:rsidRPr="001A6799" w:rsidRDefault="005E09A1" w:rsidP="001E5473">
            <w:pPr>
              <w:pStyle w:val="movimento"/>
              <w:rPr>
                <w:color w:val="002060"/>
              </w:rPr>
            </w:pPr>
            <w:r w:rsidRPr="001A6799">
              <w:rPr>
                <w:color w:val="002060"/>
              </w:rPr>
              <w:t>DOUMI YOUNESSE</w:t>
            </w:r>
          </w:p>
        </w:tc>
        <w:tc>
          <w:tcPr>
            <w:tcW w:w="2200" w:type="dxa"/>
            <w:tcMar>
              <w:top w:w="20" w:type="dxa"/>
              <w:left w:w="20" w:type="dxa"/>
              <w:bottom w:w="20" w:type="dxa"/>
              <w:right w:w="20" w:type="dxa"/>
            </w:tcMar>
            <w:vAlign w:val="center"/>
            <w:hideMark/>
          </w:tcPr>
          <w:p w14:paraId="3199AE82" w14:textId="77777777" w:rsidR="005E09A1" w:rsidRPr="001A6799" w:rsidRDefault="005E09A1" w:rsidP="001E5473">
            <w:pPr>
              <w:pStyle w:val="movimento2"/>
              <w:rPr>
                <w:color w:val="002060"/>
              </w:rPr>
            </w:pPr>
            <w:r w:rsidRPr="001A6799">
              <w:rPr>
                <w:color w:val="002060"/>
              </w:rPr>
              <w:t xml:space="preserve">(AMATORI STESE 2007 SRL) </w:t>
            </w:r>
          </w:p>
        </w:tc>
        <w:tc>
          <w:tcPr>
            <w:tcW w:w="800" w:type="dxa"/>
            <w:tcMar>
              <w:top w:w="20" w:type="dxa"/>
              <w:left w:w="20" w:type="dxa"/>
              <w:bottom w:w="20" w:type="dxa"/>
              <w:right w:w="20" w:type="dxa"/>
            </w:tcMar>
            <w:vAlign w:val="center"/>
            <w:hideMark/>
          </w:tcPr>
          <w:p w14:paraId="6FC88691"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7ADF649B" w14:textId="77777777" w:rsidR="005E09A1" w:rsidRPr="001A6799" w:rsidRDefault="005E09A1" w:rsidP="001E5473">
            <w:pPr>
              <w:pStyle w:val="movimento"/>
              <w:rPr>
                <w:color w:val="002060"/>
              </w:rPr>
            </w:pPr>
            <w:r w:rsidRPr="001A6799">
              <w:rPr>
                <w:color w:val="002060"/>
              </w:rPr>
              <w:t>CIARROCCHI DAVIDE</w:t>
            </w:r>
          </w:p>
        </w:tc>
        <w:tc>
          <w:tcPr>
            <w:tcW w:w="2200" w:type="dxa"/>
            <w:tcMar>
              <w:top w:w="20" w:type="dxa"/>
              <w:left w:w="20" w:type="dxa"/>
              <w:bottom w:w="20" w:type="dxa"/>
              <w:right w:w="20" w:type="dxa"/>
            </w:tcMar>
            <w:vAlign w:val="center"/>
            <w:hideMark/>
          </w:tcPr>
          <w:p w14:paraId="672378EE" w14:textId="77777777" w:rsidR="005E09A1" w:rsidRPr="001A6799" w:rsidRDefault="005E09A1" w:rsidP="001E5473">
            <w:pPr>
              <w:pStyle w:val="movimento2"/>
              <w:rPr>
                <w:color w:val="002060"/>
              </w:rPr>
            </w:pPr>
            <w:r w:rsidRPr="001A6799">
              <w:rPr>
                <w:color w:val="002060"/>
              </w:rPr>
              <w:t xml:space="preserve">(AMICI 84) </w:t>
            </w:r>
          </w:p>
        </w:tc>
      </w:tr>
      <w:tr w:rsidR="005E09A1" w:rsidRPr="001A6799" w14:paraId="0EC78175" w14:textId="77777777" w:rsidTr="001E5473">
        <w:tc>
          <w:tcPr>
            <w:tcW w:w="2200" w:type="dxa"/>
            <w:tcMar>
              <w:top w:w="20" w:type="dxa"/>
              <w:left w:w="20" w:type="dxa"/>
              <w:bottom w:w="20" w:type="dxa"/>
              <w:right w:w="20" w:type="dxa"/>
            </w:tcMar>
            <w:vAlign w:val="center"/>
            <w:hideMark/>
          </w:tcPr>
          <w:p w14:paraId="647EE816" w14:textId="77777777" w:rsidR="005E09A1" w:rsidRPr="001A6799" w:rsidRDefault="005E09A1" w:rsidP="001E5473">
            <w:pPr>
              <w:pStyle w:val="movimento"/>
              <w:rPr>
                <w:color w:val="002060"/>
              </w:rPr>
            </w:pPr>
            <w:r w:rsidRPr="001A6799">
              <w:rPr>
                <w:color w:val="002060"/>
              </w:rPr>
              <w:t>MICHELETTI MATTIA</w:t>
            </w:r>
          </w:p>
        </w:tc>
        <w:tc>
          <w:tcPr>
            <w:tcW w:w="2200" w:type="dxa"/>
            <w:tcMar>
              <w:top w:w="20" w:type="dxa"/>
              <w:left w:w="20" w:type="dxa"/>
              <w:bottom w:w="20" w:type="dxa"/>
              <w:right w:w="20" w:type="dxa"/>
            </w:tcMar>
            <w:vAlign w:val="center"/>
            <w:hideMark/>
          </w:tcPr>
          <w:p w14:paraId="739A8BA6" w14:textId="77777777" w:rsidR="005E09A1" w:rsidRPr="001A6799" w:rsidRDefault="005E09A1" w:rsidP="001E5473">
            <w:pPr>
              <w:pStyle w:val="movimento2"/>
              <w:rPr>
                <w:color w:val="002060"/>
              </w:rPr>
            </w:pPr>
            <w:r w:rsidRPr="001A6799">
              <w:rPr>
                <w:color w:val="002060"/>
              </w:rPr>
              <w:t xml:space="preserve">(ASPIO 2005) </w:t>
            </w:r>
          </w:p>
        </w:tc>
        <w:tc>
          <w:tcPr>
            <w:tcW w:w="800" w:type="dxa"/>
            <w:tcMar>
              <w:top w:w="20" w:type="dxa"/>
              <w:left w:w="20" w:type="dxa"/>
              <w:bottom w:w="20" w:type="dxa"/>
              <w:right w:w="20" w:type="dxa"/>
            </w:tcMar>
            <w:vAlign w:val="center"/>
            <w:hideMark/>
          </w:tcPr>
          <w:p w14:paraId="0AEC6295"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298EAA99" w14:textId="77777777" w:rsidR="005E09A1" w:rsidRPr="001A6799" w:rsidRDefault="005E09A1" w:rsidP="001E5473">
            <w:pPr>
              <w:pStyle w:val="movimento"/>
              <w:rPr>
                <w:color w:val="002060"/>
              </w:rPr>
            </w:pPr>
            <w:r w:rsidRPr="001A6799">
              <w:rPr>
                <w:color w:val="002060"/>
              </w:rPr>
              <w:t>LAPATI GIUSEPPE</w:t>
            </w:r>
          </w:p>
        </w:tc>
        <w:tc>
          <w:tcPr>
            <w:tcW w:w="2200" w:type="dxa"/>
            <w:tcMar>
              <w:top w:w="20" w:type="dxa"/>
              <w:left w:w="20" w:type="dxa"/>
              <w:bottom w:w="20" w:type="dxa"/>
              <w:right w:w="20" w:type="dxa"/>
            </w:tcMar>
            <w:vAlign w:val="center"/>
            <w:hideMark/>
          </w:tcPr>
          <w:p w14:paraId="61337976" w14:textId="77777777" w:rsidR="005E09A1" w:rsidRPr="001A6799" w:rsidRDefault="005E09A1" w:rsidP="001E5473">
            <w:pPr>
              <w:pStyle w:val="movimento2"/>
              <w:rPr>
                <w:color w:val="002060"/>
              </w:rPr>
            </w:pPr>
            <w:r w:rsidRPr="001A6799">
              <w:rPr>
                <w:color w:val="002060"/>
              </w:rPr>
              <w:t xml:space="preserve">(ATLETICO ASCOLI 2000) </w:t>
            </w:r>
          </w:p>
        </w:tc>
      </w:tr>
      <w:tr w:rsidR="005E09A1" w:rsidRPr="001A6799" w14:paraId="4887E6A5" w14:textId="77777777" w:rsidTr="001E5473">
        <w:tc>
          <w:tcPr>
            <w:tcW w:w="2200" w:type="dxa"/>
            <w:tcMar>
              <w:top w:w="20" w:type="dxa"/>
              <w:left w:w="20" w:type="dxa"/>
              <w:bottom w:w="20" w:type="dxa"/>
              <w:right w:w="20" w:type="dxa"/>
            </w:tcMar>
            <w:vAlign w:val="center"/>
            <w:hideMark/>
          </w:tcPr>
          <w:p w14:paraId="16BE13F6" w14:textId="77777777" w:rsidR="005E09A1" w:rsidRPr="001A6799" w:rsidRDefault="005E09A1" w:rsidP="001E5473">
            <w:pPr>
              <w:pStyle w:val="movimento"/>
              <w:rPr>
                <w:color w:val="002060"/>
              </w:rPr>
            </w:pPr>
            <w:r w:rsidRPr="001A6799">
              <w:rPr>
                <w:color w:val="002060"/>
              </w:rPr>
              <w:t>IMMOBILE SALVATORE</w:t>
            </w:r>
          </w:p>
        </w:tc>
        <w:tc>
          <w:tcPr>
            <w:tcW w:w="2200" w:type="dxa"/>
            <w:tcMar>
              <w:top w:w="20" w:type="dxa"/>
              <w:left w:w="20" w:type="dxa"/>
              <w:bottom w:w="20" w:type="dxa"/>
              <w:right w:w="20" w:type="dxa"/>
            </w:tcMar>
            <w:vAlign w:val="center"/>
            <w:hideMark/>
          </w:tcPr>
          <w:p w14:paraId="15108F86" w14:textId="77777777" w:rsidR="005E09A1" w:rsidRPr="001A6799" w:rsidRDefault="005E09A1" w:rsidP="001E5473">
            <w:pPr>
              <w:pStyle w:val="movimento2"/>
              <w:rPr>
                <w:color w:val="002060"/>
              </w:rPr>
            </w:pPr>
            <w:r w:rsidRPr="001A6799">
              <w:rPr>
                <w:color w:val="002060"/>
              </w:rPr>
              <w:t xml:space="preserve">(CALCETTO NUMANA) </w:t>
            </w:r>
          </w:p>
        </w:tc>
        <w:tc>
          <w:tcPr>
            <w:tcW w:w="800" w:type="dxa"/>
            <w:tcMar>
              <w:top w:w="20" w:type="dxa"/>
              <w:left w:w="20" w:type="dxa"/>
              <w:bottom w:w="20" w:type="dxa"/>
              <w:right w:w="20" w:type="dxa"/>
            </w:tcMar>
            <w:vAlign w:val="center"/>
            <w:hideMark/>
          </w:tcPr>
          <w:p w14:paraId="375EC246"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494FD2EB" w14:textId="77777777" w:rsidR="005E09A1" w:rsidRPr="001A6799" w:rsidRDefault="005E09A1" w:rsidP="001E5473">
            <w:pPr>
              <w:pStyle w:val="movimento"/>
              <w:rPr>
                <w:color w:val="002060"/>
              </w:rPr>
            </w:pPr>
            <w:r w:rsidRPr="001A6799">
              <w:rPr>
                <w:color w:val="002060"/>
              </w:rPr>
              <w:t>BALLATORI LEONARDO</w:t>
            </w:r>
          </w:p>
        </w:tc>
        <w:tc>
          <w:tcPr>
            <w:tcW w:w="2200" w:type="dxa"/>
            <w:tcMar>
              <w:top w:w="20" w:type="dxa"/>
              <w:left w:w="20" w:type="dxa"/>
              <w:bottom w:w="20" w:type="dxa"/>
              <w:right w:w="20" w:type="dxa"/>
            </w:tcMar>
            <w:vAlign w:val="center"/>
            <w:hideMark/>
          </w:tcPr>
          <w:p w14:paraId="165B52E5" w14:textId="77777777" w:rsidR="005E09A1" w:rsidRPr="001A6799" w:rsidRDefault="005E09A1" w:rsidP="001E5473">
            <w:pPr>
              <w:pStyle w:val="movimento2"/>
              <w:rPr>
                <w:color w:val="002060"/>
              </w:rPr>
            </w:pPr>
            <w:r w:rsidRPr="001A6799">
              <w:rPr>
                <w:color w:val="002060"/>
              </w:rPr>
              <w:t xml:space="preserve">(CALCIO </w:t>
            </w:r>
            <w:proofErr w:type="gramStart"/>
            <w:r w:rsidRPr="001A6799">
              <w:rPr>
                <w:color w:val="002060"/>
              </w:rPr>
              <w:t>S.ELPIDIO</w:t>
            </w:r>
            <w:proofErr w:type="gramEnd"/>
            <w:r w:rsidRPr="001A6799">
              <w:rPr>
                <w:color w:val="002060"/>
              </w:rPr>
              <w:t xml:space="preserve"> A MARE) </w:t>
            </w:r>
          </w:p>
        </w:tc>
      </w:tr>
      <w:tr w:rsidR="005E09A1" w:rsidRPr="001A6799" w14:paraId="15C85886" w14:textId="77777777" w:rsidTr="001E5473">
        <w:tc>
          <w:tcPr>
            <w:tcW w:w="2200" w:type="dxa"/>
            <w:tcMar>
              <w:top w:w="20" w:type="dxa"/>
              <w:left w:w="20" w:type="dxa"/>
              <w:bottom w:w="20" w:type="dxa"/>
              <w:right w:w="20" w:type="dxa"/>
            </w:tcMar>
            <w:vAlign w:val="center"/>
            <w:hideMark/>
          </w:tcPr>
          <w:p w14:paraId="20A81E69" w14:textId="77777777" w:rsidR="005E09A1" w:rsidRPr="001A6799" w:rsidRDefault="005E09A1" w:rsidP="001E5473">
            <w:pPr>
              <w:pStyle w:val="movimento"/>
              <w:rPr>
                <w:color w:val="002060"/>
              </w:rPr>
            </w:pPr>
            <w:r w:rsidRPr="001A6799">
              <w:rPr>
                <w:color w:val="002060"/>
              </w:rPr>
              <w:t>ZEPPIERI NICHOLAS</w:t>
            </w:r>
          </w:p>
        </w:tc>
        <w:tc>
          <w:tcPr>
            <w:tcW w:w="2200" w:type="dxa"/>
            <w:tcMar>
              <w:top w:w="20" w:type="dxa"/>
              <w:left w:w="20" w:type="dxa"/>
              <w:bottom w:w="20" w:type="dxa"/>
              <w:right w:w="20" w:type="dxa"/>
            </w:tcMar>
            <w:vAlign w:val="center"/>
            <w:hideMark/>
          </w:tcPr>
          <w:p w14:paraId="6CA36D25" w14:textId="77777777" w:rsidR="005E09A1" w:rsidRPr="001A6799" w:rsidRDefault="005E09A1" w:rsidP="001E5473">
            <w:pPr>
              <w:pStyle w:val="movimento2"/>
              <w:rPr>
                <w:color w:val="002060"/>
              </w:rPr>
            </w:pPr>
            <w:r w:rsidRPr="001A6799">
              <w:rPr>
                <w:color w:val="002060"/>
              </w:rPr>
              <w:t xml:space="preserve">(CALCIO </w:t>
            </w:r>
            <w:proofErr w:type="gramStart"/>
            <w:r w:rsidRPr="001A6799">
              <w:rPr>
                <w:color w:val="002060"/>
              </w:rPr>
              <w:t>S.ELPIDIO</w:t>
            </w:r>
            <w:proofErr w:type="gramEnd"/>
            <w:r w:rsidRPr="001A6799">
              <w:rPr>
                <w:color w:val="002060"/>
              </w:rPr>
              <w:t xml:space="preserve"> A MARE) </w:t>
            </w:r>
          </w:p>
        </w:tc>
        <w:tc>
          <w:tcPr>
            <w:tcW w:w="800" w:type="dxa"/>
            <w:tcMar>
              <w:top w:w="20" w:type="dxa"/>
              <w:left w:w="20" w:type="dxa"/>
              <w:bottom w:w="20" w:type="dxa"/>
              <w:right w:w="20" w:type="dxa"/>
            </w:tcMar>
            <w:vAlign w:val="center"/>
            <w:hideMark/>
          </w:tcPr>
          <w:p w14:paraId="549F1DD3"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77480B61" w14:textId="77777777" w:rsidR="005E09A1" w:rsidRPr="001A6799" w:rsidRDefault="005E09A1" w:rsidP="001E5473">
            <w:pPr>
              <w:pStyle w:val="movimento"/>
              <w:rPr>
                <w:color w:val="002060"/>
              </w:rPr>
            </w:pPr>
            <w:r w:rsidRPr="001A6799">
              <w:rPr>
                <w:color w:val="002060"/>
              </w:rPr>
              <w:t>ALESSANDRINI ANDREA</w:t>
            </w:r>
          </w:p>
        </w:tc>
        <w:tc>
          <w:tcPr>
            <w:tcW w:w="2200" w:type="dxa"/>
            <w:tcMar>
              <w:top w:w="20" w:type="dxa"/>
              <w:left w:w="20" w:type="dxa"/>
              <w:bottom w:w="20" w:type="dxa"/>
              <w:right w:w="20" w:type="dxa"/>
            </w:tcMar>
            <w:vAlign w:val="center"/>
            <w:hideMark/>
          </w:tcPr>
          <w:p w14:paraId="21E97F60" w14:textId="77777777" w:rsidR="005E09A1" w:rsidRPr="001A6799" w:rsidRDefault="005E09A1" w:rsidP="001E5473">
            <w:pPr>
              <w:pStyle w:val="movimento2"/>
              <w:rPr>
                <w:color w:val="002060"/>
              </w:rPr>
            </w:pPr>
            <w:r w:rsidRPr="001A6799">
              <w:rPr>
                <w:color w:val="002060"/>
              </w:rPr>
              <w:t xml:space="preserve">(CASENUOVE) </w:t>
            </w:r>
          </w:p>
        </w:tc>
      </w:tr>
      <w:tr w:rsidR="005E09A1" w:rsidRPr="001A6799" w14:paraId="022D3E71" w14:textId="77777777" w:rsidTr="001E5473">
        <w:tc>
          <w:tcPr>
            <w:tcW w:w="2200" w:type="dxa"/>
            <w:tcMar>
              <w:top w:w="20" w:type="dxa"/>
              <w:left w:w="20" w:type="dxa"/>
              <w:bottom w:w="20" w:type="dxa"/>
              <w:right w:w="20" w:type="dxa"/>
            </w:tcMar>
            <w:vAlign w:val="center"/>
            <w:hideMark/>
          </w:tcPr>
          <w:p w14:paraId="41F8CD91" w14:textId="77777777" w:rsidR="005E09A1" w:rsidRPr="001A6799" w:rsidRDefault="005E09A1" w:rsidP="001E5473">
            <w:pPr>
              <w:pStyle w:val="movimento"/>
              <w:rPr>
                <w:color w:val="002060"/>
              </w:rPr>
            </w:pPr>
            <w:r w:rsidRPr="001A6799">
              <w:rPr>
                <w:color w:val="002060"/>
              </w:rPr>
              <w:t>DUBBINI ALESSIO</w:t>
            </w:r>
          </w:p>
        </w:tc>
        <w:tc>
          <w:tcPr>
            <w:tcW w:w="2200" w:type="dxa"/>
            <w:tcMar>
              <w:top w:w="20" w:type="dxa"/>
              <w:left w:w="20" w:type="dxa"/>
              <w:bottom w:w="20" w:type="dxa"/>
              <w:right w:w="20" w:type="dxa"/>
            </w:tcMar>
            <w:vAlign w:val="center"/>
            <w:hideMark/>
          </w:tcPr>
          <w:p w14:paraId="00F3190F" w14:textId="77777777" w:rsidR="005E09A1" w:rsidRPr="001A6799" w:rsidRDefault="005E09A1" w:rsidP="001E5473">
            <w:pPr>
              <w:pStyle w:val="movimento2"/>
              <w:rPr>
                <w:color w:val="002060"/>
              </w:rPr>
            </w:pPr>
            <w:r w:rsidRPr="001A6799">
              <w:rPr>
                <w:color w:val="002060"/>
              </w:rPr>
              <w:t xml:space="preserve">(CIRCOLO COLLODI CALCIO 5) </w:t>
            </w:r>
          </w:p>
        </w:tc>
        <w:tc>
          <w:tcPr>
            <w:tcW w:w="800" w:type="dxa"/>
            <w:tcMar>
              <w:top w:w="20" w:type="dxa"/>
              <w:left w:w="20" w:type="dxa"/>
              <w:bottom w:w="20" w:type="dxa"/>
              <w:right w:w="20" w:type="dxa"/>
            </w:tcMar>
            <w:vAlign w:val="center"/>
            <w:hideMark/>
          </w:tcPr>
          <w:p w14:paraId="0914FEB6"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057C50AF" w14:textId="77777777" w:rsidR="005E09A1" w:rsidRPr="001A6799" w:rsidRDefault="005E09A1" w:rsidP="001E5473">
            <w:pPr>
              <w:pStyle w:val="movimento"/>
              <w:rPr>
                <w:color w:val="002060"/>
              </w:rPr>
            </w:pPr>
            <w:r w:rsidRPr="001A6799">
              <w:rPr>
                <w:color w:val="002060"/>
              </w:rPr>
              <w:t>BAGALINI DAVIDE</w:t>
            </w:r>
          </w:p>
        </w:tc>
        <w:tc>
          <w:tcPr>
            <w:tcW w:w="2200" w:type="dxa"/>
            <w:tcMar>
              <w:top w:w="20" w:type="dxa"/>
              <w:left w:w="20" w:type="dxa"/>
              <w:bottom w:w="20" w:type="dxa"/>
              <w:right w:w="20" w:type="dxa"/>
            </w:tcMar>
            <w:vAlign w:val="center"/>
            <w:hideMark/>
          </w:tcPr>
          <w:p w14:paraId="0D2FE9E9" w14:textId="77777777" w:rsidR="005E09A1" w:rsidRPr="001A6799" w:rsidRDefault="005E09A1" w:rsidP="001E5473">
            <w:pPr>
              <w:pStyle w:val="movimento2"/>
              <w:rPr>
                <w:color w:val="002060"/>
              </w:rPr>
            </w:pPr>
            <w:r w:rsidRPr="001A6799">
              <w:rPr>
                <w:color w:val="002060"/>
              </w:rPr>
              <w:t xml:space="preserve">(CSI MONTEFIORE) </w:t>
            </w:r>
          </w:p>
        </w:tc>
      </w:tr>
      <w:tr w:rsidR="005E09A1" w:rsidRPr="001A6799" w14:paraId="5AF93FD0" w14:textId="77777777" w:rsidTr="001E5473">
        <w:tc>
          <w:tcPr>
            <w:tcW w:w="2200" w:type="dxa"/>
            <w:tcMar>
              <w:top w:w="20" w:type="dxa"/>
              <w:left w:w="20" w:type="dxa"/>
              <w:bottom w:w="20" w:type="dxa"/>
              <w:right w:w="20" w:type="dxa"/>
            </w:tcMar>
            <w:vAlign w:val="center"/>
            <w:hideMark/>
          </w:tcPr>
          <w:p w14:paraId="1CC12605" w14:textId="77777777" w:rsidR="005E09A1" w:rsidRPr="001A6799" w:rsidRDefault="005E09A1" w:rsidP="001E5473">
            <w:pPr>
              <w:pStyle w:val="movimento"/>
              <w:rPr>
                <w:color w:val="002060"/>
              </w:rPr>
            </w:pPr>
            <w:r w:rsidRPr="001A6799">
              <w:rPr>
                <w:color w:val="002060"/>
              </w:rPr>
              <w:t>JIMENEZ SANCHEZ MIGUEL ANGEL</w:t>
            </w:r>
          </w:p>
        </w:tc>
        <w:tc>
          <w:tcPr>
            <w:tcW w:w="2200" w:type="dxa"/>
            <w:tcMar>
              <w:top w:w="20" w:type="dxa"/>
              <w:left w:w="20" w:type="dxa"/>
              <w:bottom w:w="20" w:type="dxa"/>
              <w:right w:w="20" w:type="dxa"/>
            </w:tcMar>
            <w:vAlign w:val="center"/>
            <w:hideMark/>
          </w:tcPr>
          <w:p w14:paraId="38DC490D" w14:textId="77777777" w:rsidR="005E09A1" w:rsidRPr="001A6799" w:rsidRDefault="005E09A1" w:rsidP="001E5473">
            <w:pPr>
              <w:pStyle w:val="movimento2"/>
              <w:rPr>
                <w:color w:val="002060"/>
              </w:rPr>
            </w:pPr>
            <w:r w:rsidRPr="001A6799">
              <w:rPr>
                <w:color w:val="002060"/>
              </w:rPr>
              <w:t xml:space="preserve">(CSI MONTEFIORE) </w:t>
            </w:r>
          </w:p>
        </w:tc>
        <w:tc>
          <w:tcPr>
            <w:tcW w:w="800" w:type="dxa"/>
            <w:tcMar>
              <w:top w:w="20" w:type="dxa"/>
              <w:left w:w="20" w:type="dxa"/>
              <w:bottom w:w="20" w:type="dxa"/>
              <w:right w:w="20" w:type="dxa"/>
            </w:tcMar>
            <w:vAlign w:val="center"/>
            <w:hideMark/>
          </w:tcPr>
          <w:p w14:paraId="75EB4588"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5DD777C7" w14:textId="77777777" w:rsidR="005E09A1" w:rsidRPr="001A6799" w:rsidRDefault="005E09A1" w:rsidP="001E5473">
            <w:pPr>
              <w:pStyle w:val="movimento"/>
              <w:rPr>
                <w:color w:val="002060"/>
              </w:rPr>
            </w:pPr>
            <w:r w:rsidRPr="001A6799">
              <w:rPr>
                <w:color w:val="002060"/>
              </w:rPr>
              <w:t>NAPOLETANI DAVIDE</w:t>
            </w:r>
          </w:p>
        </w:tc>
        <w:tc>
          <w:tcPr>
            <w:tcW w:w="2200" w:type="dxa"/>
            <w:tcMar>
              <w:top w:w="20" w:type="dxa"/>
              <w:left w:w="20" w:type="dxa"/>
              <w:bottom w:w="20" w:type="dxa"/>
              <w:right w:w="20" w:type="dxa"/>
            </w:tcMar>
            <w:vAlign w:val="center"/>
            <w:hideMark/>
          </w:tcPr>
          <w:p w14:paraId="2E1AF36C" w14:textId="77777777" w:rsidR="005E09A1" w:rsidRPr="001A6799" w:rsidRDefault="005E09A1" w:rsidP="001E5473">
            <w:pPr>
              <w:pStyle w:val="movimento2"/>
              <w:rPr>
                <w:color w:val="002060"/>
              </w:rPr>
            </w:pPr>
            <w:r w:rsidRPr="001A6799">
              <w:rPr>
                <w:color w:val="002060"/>
              </w:rPr>
              <w:t xml:space="preserve">(CSI MONTEFIORE) </w:t>
            </w:r>
          </w:p>
        </w:tc>
      </w:tr>
      <w:tr w:rsidR="005E09A1" w:rsidRPr="001A6799" w14:paraId="76CCB258" w14:textId="77777777" w:rsidTr="001E5473">
        <w:tc>
          <w:tcPr>
            <w:tcW w:w="2200" w:type="dxa"/>
            <w:tcMar>
              <w:top w:w="20" w:type="dxa"/>
              <w:left w:w="20" w:type="dxa"/>
              <w:bottom w:w="20" w:type="dxa"/>
              <w:right w:w="20" w:type="dxa"/>
            </w:tcMar>
            <w:vAlign w:val="center"/>
            <w:hideMark/>
          </w:tcPr>
          <w:p w14:paraId="2711F6A4" w14:textId="77777777" w:rsidR="005E09A1" w:rsidRPr="001A6799" w:rsidRDefault="005E09A1" w:rsidP="001E5473">
            <w:pPr>
              <w:pStyle w:val="movimento"/>
              <w:rPr>
                <w:color w:val="002060"/>
              </w:rPr>
            </w:pPr>
            <w:r w:rsidRPr="001A6799">
              <w:rPr>
                <w:color w:val="002060"/>
              </w:rPr>
              <w:t>EUSEPI DAVIDE</w:t>
            </w:r>
          </w:p>
        </w:tc>
        <w:tc>
          <w:tcPr>
            <w:tcW w:w="2200" w:type="dxa"/>
            <w:tcMar>
              <w:top w:w="20" w:type="dxa"/>
              <w:left w:w="20" w:type="dxa"/>
              <w:bottom w:w="20" w:type="dxa"/>
              <w:right w:w="20" w:type="dxa"/>
            </w:tcMar>
            <w:vAlign w:val="center"/>
            <w:hideMark/>
          </w:tcPr>
          <w:p w14:paraId="772FB084" w14:textId="77777777" w:rsidR="005E09A1" w:rsidRPr="001A6799" w:rsidRDefault="005E09A1" w:rsidP="001E5473">
            <w:pPr>
              <w:pStyle w:val="movimento2"/>
              <w:rPr>
                <w:color w:val="002060"/>
              </w:rPr>
            </w:pPr>
            <w:r w:rsidRPr="001A6799">
              <w:rPr>
                <w:color w:val="002060"/>
              </w:rPr>
              <w:t xml:space="preserve">(FFJ CALCIO A 5) </w:t>
            </w:r>
          </w:p>
        </w:tc>
        <w:tc>
          <w:tcPr>
            <w:tcW w:w="800" w:type="dxa"/>
            <w:tcMar>
              <w:top w:w="20" w:type="dxa"/>
              <w:left w:w="20" w:type="dxa"/>
              <w:bottom w:w="20" w:type="dxa"/>
              <w:right w:w="20" w:type="dxa"/>
            </w:tcMar>
            <w:vAlign w:val="center"/>
            <w:hideMark/>
          </w:tcPr>
          <w:p w14:paraId="7B93A7F8"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6A9FC436" w14:textId="77777777" w:rsidR="005E09A1" w:rsidRPr="001A6799" w:rsidRDefault="005E09A1" w:rsidP="001E5473">
            <w:pPr>
              <w:pStyle w:val="movimento"/>
              <w:rPr>
                <w:color w:val="002060"/>
              </w:rPr>
            </w:pPr>
            <w:r w:rsidRPr="001A6799">
              <w:rPr>
                <w:color w:val="002060"/>
              </w:rPr>
              <w:t>MEHMETI AMARILDO</w:t>
            </w:r>
          </w:p>
        </w:tc>
        <w:tc>
          <w:tcPr>
            <w:tcW w:w="2200" w:type="dxa"/>
            <w:tcMar>
              <w:top w:w="20" w:type="dxa"/>
              <w:left w:w="20" w:type="dxa"/>
              <w:bottom w:w="20" w:type="dxa"/>
              <w:right w:w="20" w:type="dxa"/>
            </w:tcMar>
            <w:vAlign w:val="center"/>
            <w:hideMark/>
          </w:tcPr>
          <w:p w14:paraId="0E3733D9" w14:textId="77777777" w:rsidR="005E09A1" w:rsidRPr="001A6799" w:rsidRDefault="005E09A1" w:rsidP="001E5473">
            <w:pPr>
              <w:pStyle w:val="movimento2"/>
              <w:rPr>
                <w:color w:val="002060"/>
              </w:rPr>
            </w:pPr>
            <w:r w:rsidRPr="001A6799">
              <w:rPr>
                <w:color w:val="002060"/>
              </w:rPr>
              <w:t xml:space="preserve">(FUTSAL L.C.) </w:t>
            </w:r>
          </w:p>
        </w:tc>
      </w:tr>
      <w:tr w:rsidR="005E09A1" w:rsidRPr="001A6799" w14:paraId="52E7E3C2" w14:textId="77777777" w:rsidTr="001E5473">
        <w:tc>
          <w:tcPr>
            <w:tcW w:w="2200" w:type="dxa"/>
            <w:tcMar>
              <w:top w:w="20" w:type="dxa"/>
              <w:left w:w="20" w:type="dxa"/>
              <w:bottom w:w="20" w:type="dxa"/>
              <w:right w:w="20" w:type="dxa"/>
            </w:tcMar>
            <w:vAlign w:val="center"/>
            <w:hideMark/>
          </w:tcPr>
          <w:p w14:paraId="25E2C1BF" w14:textId="77777777" w:rsidR="005E09A1" w:rsidRPr="001A6799" w:rsidRDefault="005E09A1" w:rsidP="001E5473">
            <w:pPr>
              <w:pStyle w:val="movimento"/>
              <w:rPr>
                <w:color w:val="002060"/>
              </w:rPr>
            </w:pPr>
            <w:r w:rsidRPr="001A6799">
              <w:rPr>
                <w:color w:val="002060"/>
              </w:rPr>
              <w:t>FARAONI LUCA</w:t>
            </w:r>
          </w:p>
        </w:tc>
        <w:tc>
          <w:tcPr>
            <w:tcW w:w="2200" w:type="dxa"/>
            <w:tcMar>
              <w:top w:w="20" w:type="dxa"/>
              <w:left w:w="20" w:type="dxa"/>
              <w:bottom w:w="20" w:type="dxa"/>
              <w:right w:w="20" w:type="dxa"/>
            </w:tcMar>
            <w:vAlign w:val="center"/>
            <w:hideMark/>
          </w:tcPr>
          <w:p w14:paraId="072F85E5" w14:textId="77777777" w:rsidR="005E09A1" w:rsidRPr="001A6799" w:rsidRDefault="005E09A1" w:rsidP="001E5473">
            <w:pPr>
              <w:pStyle w:val="movimento2"/>
              <w:rPr>
                <w:color w:val="002060"/>
              </w:rPr>
            </w:pPr>
            <w:r w:rsidRPr="001A6799">
              <w:rPr>
                <w:color w:val="002060"/>
              </w:rPr>
              <w:t xml:space="preserve">(FUTSAL RECANATI) </w:t>
            </w:r>
          </w:p>
        </w:tc>
        <w:tc>
          <w:tcPr>
            <w:tcW w:w="800" w:type="dxa"/>
            <w:tcMar>
              <w:top w:w="20" w:type="dxa"/>
              <w:left w:w="20" w:type="dxa"/>
              <w:bottom w:w="20" w:type="dxa"/>
              <w:right w:w="20" w:type="dxa"/>
            </w:tcMar>
            <w:vAlign w:val="center"/>
            <w:hideMark/>
          </w:tcPr>
          <w:p w14:paraId="45305CEF"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6B6A263F" w14:textId="77777777" w:rsidR="005E09A1" w:rsidRPr="001A6799" w:rsidRDefault="005E09A1" w:rsidP="001E5473">
            <w:pPr>
              <w:pStyle w:val="movimento"/>
              <w:rPr>
                <w:color w:val="002060"/>
              </w:rPr>
            </w:pPr>
            <w:r w:rsidRPr="001A6799">
              <w:rPr>
                <w:color w:val="002060"/>
              </w:rPr>
              <w:t>SAMPAOLESI EMILIANO</w:t>
            </w:r>
          </w:p>
        </w:tc>
        <w:tc>
          <w:tcPr>
            <w:tcW w:w="2200" w:type="dxa"/>
            <w:tcMar>
              <w:top w:w="20" w:type="dxa"/>
              <w:left w:w="20" w:type="dxa"/>
              <w:bottom w:w="20" w:type="dxa"/>
              <w:right w:w="20" w:type="dxa"/>
            </w:tcMar>
            <w:vAlign w:val="center"/>
            <w:hideMark/>
          </w:tcPr>
          <w:p w14:paraId="624A2E87" w14:textId="77777777" w:rsidR="005E09A1" w:rsidRPr="001A6799" w:rsidRDefault="005E09A1" w:rsidP="001E5473">
            <w:pPr>
              <w:pStyle w:val="movimento2"/>
              <w:rPr>
                <w:color w:val="002060"/>
              </w:rPr>
            </w:pPr>
            <w:r w:rsidRPr="001A6799">
              <w:rPr>
                <w:color w:val="002060"/>
              </w:rPr>
              <w:t xml:space="preserve">(FUTSAL SAMBUCHETO) </w:t>
            </w:r>
          </w:p>
        </w:tc>
      </w:tr>
      <w:tr w:rsidR="005E09A1" w:rsidRPr="001A6799" w14:paraId="37A0AB99" w14:textId="77777777" w:rsidTr="001E5473">
        <w:tc>
          <w:tcPr>
            <w:tcW w:w="2200" w:type="dxa"/>
            <w:tcMar>
              <w:top w:w="20" w:type="dxa"/>
              <w:left w:w="20" w:type="dxa"/>
              <w:bottom w:w="20" w:type="dxa"/>
              <w:right w:w="20" w:type="dxa"/>
            </w:tcMar>
            <w:vAlign w:val="center"/>
            <w:hideMark/>
          </w:tcPr>
          <w:p w14:paraId="251966D7" w14:textId="77777777" w:rsidR="005E09A1" w:rsidRPr="001A6799" w:rsidRDefault="005E09A1" w:rsidP="001E5473">
            <w:pPr>
              <w:pStyle w:val="movimento"/>
              <w:rPr>
                <w:color w:val="002060"/>
              </w:rPr>
            </w:pPr>
            <w:r w:rsidRPr="001A6799">
              <w:rPr>
                <w:color w:val="002060"/>
              </w:rPr>
              <w:t>CARDINALI DAVIDE</w:t>
            </w:r>
          </w:p>
        </w:tc>
        <w:tc>
          <w:tcPr>
            <w:tcW w:w="2200" w:type="dxa"/>
            <w:tcMar>
              <w:top w:w="20" w:type="dxa"/>
              <w:left w:w="20" w:type="dxa"/>
              <w:bottom w:w="20" w:type="dxa"/>
              <w:right w:w="20" w:type="dxa"/>
            </w:tcMar>
            <w:vAlign w:val="center"/>
            <w:hideMark/>
          </w:tcPr>
          <w:p w14:paraId="5A8B0605" w14:textId="77777777" w:rsidR="005E09A1" w:rsidRPr="001A6799" w:rsidRDefault="005E09A1" w:rsidP="001E5473">
            <w:pPr>
              <w:pStyle w:val="movimento2"/>
              <w:rPr>
                <w:color w:val="002060"/>
              </w:rPr>
            </w:pPr>
            <w:r w:rsidRPr="001A6799">
              <w:rPr>
                <w:color w:val="002060"/>
              </w:rPr>
              <w:t xml:space="preserve">(GIOVANI SANT IPPOLITO) </w:t>
            </w:r>
          </w:p>
        </w:tc>
        <w:tc>
          <w:tcPr>
            <w:tcW w:w="800" w:type="dxa"/>
            <w:tcMar>
              <w:top w:w="20" w:type="dxa"/>
              <w:left w:w="20" w:type="dxa"/>
              <w:bottom w:w="20" w:type="dxa"/>
              <w:right w:w="20" w:type="dxa"/>
            </w:tcMar>
            <w:vAlign w:val="center"/>
            <w:hideMark/>
          </w:tcPr>
          <w:p w14:paraId="2272C556"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28092DB7" w14:textId="77777777" w:rsidR="005E09A1" w:rsidRPr="001A6799" w:rsidRDefault="005E09A1" w:rsidP="001E5473">
            <w:pPr>
              <w:pStyle w:val="movimento"/>
              <w:rPr>
                <w:color w:val="002060"/>
              </w:rPr>
            </w:pPr>
            <w:r w:rsidRPr="001A6799">
              <w:rPr>
                <w:color w:val="002060"/>
              </w:rPr>
              <w:t>SERRALLEGRI MIRCO</w:t>
            </w:r>
          </w:p>
        </w:tc>
        <w:tc>
          <w:tcPr>
            <w:tcW w:w="2200" w:type="dxa"/>
            <w:tcMar>
              <w:top w:w="20" w:type="dxa"/>
              <w:left w:w="20" w:type="dxa"/>
              <w:bottom w:w="20" w:type="dxa"/>
              <w:right w:w="20" w:type="dxa"/>
            </w:tcMar>
            <w:vAlign w:val="center"/>
            <w:hideMark/>
          </w:tcPr>
          <w:p w14:paraId="032B852C" w14:textId="77777777" w:rsidR="005E09A1" w:rsidRPr="001A6799" w:rsidRDefault="005E09A1" w:rsidP="001E5473">
            <w:pPr>
              <w:pStyle w:val="movimento2"/>
              <w:rPr>
                <w:color w:val="002060"/>
              </w:rPr>
            </w:pPr>
            <w:r w:rsidRPr="001A6799">
              <w:rPr>
                <w:color w:val="002060"/>
              </w:rPr>
              <w:t xml:space="preserve">(GIOVANI SANT IPPOLITO) </w:t>
            </w:r>
          </w:p>
        </w:tc>
      </w:tr>
      <w:tr w:rsidR="005E09A1" w:rsidRPr="001A6799" w14:paraId="7C3220DD" w14:textId="77777777" w:rsidTr="001E5473">
        <w:tc>
          <w:tcPr>
            <w:tcW w:w="2200" w:type="dxa"/>
            <w:tcMar>
              <w:top w:w="20" w:type="dxa"/>
              <w:left w:w="20" w:type="dxa"/>
              <w:bottom w:w="20" w:type="dxa"/>
              <w:right w:w="20" w:type="dxa"/>
            </w:tcMar>
            <w:vAlign w:val="center"/>
            <w:hideMark/>
          </w:tcPr>
          <w:p w14:paraId="29E3D26B" w14:textId="77777777" w:rsidR="005E09A1" w:rsidRPr="001A6799" w:rsidRDefault="005E09A1" w:rsidP="001E5473">
            <w:pPr>
              <w:pStyle w:val="movimento"/>
              <w:rPr>
                <w:color w:val="002060"/>
              </w:rPr>
            </w:pPr>
            <w:r w:rsidRPr="001A6799">
              <w:rPr>
                <w:color w:val="002060"/>
              </w:rPr>
              <w:t>GATTICCHI DAVIDE</w:t>
            </w:r>
          </w:p>
        </w:tc>
        <w:tc>
          <w:tcPr>
            <w:tcW w:w="2200" w:type="dxa"/>
            <w:tcMar>
              <w:top w:w="20" w:type="dxa"/>
              <w:left w:w="20" w:type="dxa"/>
              <w:bottom w:w="20" w:type="dxa"/>
              <w:right w:w="20" w:type="dxa"/>
            </w:tcMar>
            <w:vAlign w:val="center"/>
            <w:hideMark/>
          </w:tcPr>
          <w:p w14:paraId="240C2871" w14:textId="77777777" w:rsidR="005E09A1" w:rsidRPr="001A6799" w:rsidRDefault="005E09A1" w:rsidP="001E5473">
            <w:pPr>
              <w:pStyle w:val="movimento2"/>
              <w:rPr>
                <w:color w:val="002060"/>
              </w:rPr>
            </w:pPr>
            <w:r w:rsidRPr="001A6799">
              <w:rPr>
                <w:color w:val="002060"/>
              </w:rPr>
              <w:t xml:space="preserve">(GNANO 04) </w:t>
            </w:r>
          </w:p>
        </w:tc>
        <w:tc>
          <w:tcPr>
            <w:tcW w:w="800" w:type="dxa"/>
            <w:tcMar>
              <w:top w:w="20" w:type="dxa"/>
              <w:left w:w="20" w:type="dxa"/>
              <w:bottom w:w="20" w:type="dxa"/>
              <w:right w:w="20" w:type="dxa"/>
            </w:tcMar>
            <w:vAlign w:val="center"/>
            <w:hideMark/>
          </w:tcPr>
          <w:p w14:paraId="01783B2A"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7C827200" w14:textId="77777777" w:rsidR="005E09A1" w:rsidRPr="001A6799" w:rsidRDefault="005E09A1" w:rsidP="001E5473">
            <w:pPr>
              <w:pStyle w:val="movimento"/>
              <w:rPr>
                <w:color w:val="002060"/>
              </w:rPr>
            </w:pPr>
            <w:r w:rsidRPr="001A6799">
              <w:rPr>
                <w:color w:val="002060"/>
              </w:rPr>
              <w:t>TORRESI ALESSANDRO</w:t>
            </w:r>
          </w:p>
        </w:tc>
        <w:tc>
          <w:tcPr>
            <w:tcW w:w="2200" w:type="dxa"/>
            <w:tcMar>
              <w:top w:w="20" w:type="dxa"/>
              <w:left w:w="20" w:type="dxa"/>
              <w:bottom w:w="20" w:type="dxa"/>
              <w:right w:w="20" w:type="dxa"/>
            </w:tcMar>
            <w:vAlign w:val="center"/>
            <w:hideMark/>
          </w:tcPr>
          <w:p w14:paraId="335C6F99" w14:textId="77777777" w:rsidR="005E09A1" w:rsidRPr="001A6799" w:rsidRDefault="005E09A1" w:rsidP="001E5473">
            <w:pPr>
              <w:pStyle w:val="movimento2"/>
              <w:rPr>
                <w:color w:val="002060"/>
              </w:rPr>
            </w:pPr>
            <w:r w:rsidRPr="001A6799">
              <w:rPr>
                <w:color w:val="002060"/>
              </w:rPr>
              <w:t xml:space="preserve">(PIEDIRIPA C5) </w:t>
            </w:r>
          </w:p>
        </w:tc>
      </w:tr>
      <w:tr w:rsidR="005E09A1" w:rsidRPr="001A6799" w14:paraId="2543EA14" w14:textId="77777777" w:rsidTr="001E5473">
        <w:tc>
          <w:tcPr>
            <w:tcW w:w="2200" w:type="dxa"/>
            <w:tcMar>
              <w:top w:w="20" w:type="dxa"/>
              <w:left w:w="20" w:type="dxa"/>
              <w:bottom w:w="20" w:type="dxa"/>
              <w:right w:w="20" w:type="dxa"/>
            </w:tcMar>
            <w:vAlign w:val="center"/>
            <w:hideMark/>
          </w:tcPr>
          <w:p w14:paraId="2A23A7C9" w14:textId="77777777" w:rsidR="005E09A1" w:rsidRPr="001A6799" w:rsidRDefault="005E09A1" w:rsidP="001E5473">
            <w:pPr>
              <w:pStyle w:val="movimento"/>
              <w:rPr>
                <w:color w:val="002060"/>
              </w:rPr>
            </w:pPr>
            <w:r w:rsidRPr="001A6799">
              <w:rPr>
                <w:color w:val="002060"/>
              </w:rPr>
              <w:t>LUCARELLI LUDOVICO</w:t>
            </w:r>
          </w:p>
        </w:tc>
        <w:tc>
          <w:tcPr>
            <w:tcW w:w="2200" w:type="dxa"/>
            <w:tcMar>
              <w:top w:w="20" w:type="dxa"/>
              <w:left w:w="20" w:type="dxa"/>
              <w:bottom w:w="20" w:type="dxa"/>
              <w:right w:w="20" w:type="dxa"/>
            </w:tcMar>
            <w:vAlign w:val="center"/>
            <w:hideMark/>
          </w:tcPr>
          <w:p w14:paraId="34E89A45" w14:textId="77777777" w:rsidR="005E09A1" w:rsidRPr="001A6799" w:rsidRDefault="005E09A1" w:rsidP="001E5473">
            <w:pPr>
              <w:pStyle w:val="movimento2"/>
              <w:rPr>
                <w:color w:val="002060"/>
              </w:rPr>
            </w:pPr>
            <w:r w:rsidRPr="001A6799">
              <w:rPr>
                <w:color w:val="002060"/>
              </w:rPr>
              <w:t xml:space="preserve">(SPECIAL ONE SPORTING CLUB) </w:t>
            </w:r>
          </w:p>
        </w:tc>
        <w:tc>
          <w:tcPr>
            <w:tcW w:w="800" w:type="dxa"/>
            <w:tcMar>
              <w:top w:w="20" w:type="dxa"/>
              <w:left w:w="20" w:type="dxa"/>
              <w:bottom w:w="20" w:type="dxa"/>
              <w:right w:w="20" w:type="dxa"/>
            </w:tcMar>
            <w:vAlign w:val="center"/>
            <w:hideMark/>
          </w:tcPr>
          <w:p w14:paraId="5A731125"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0B65AE9B" w14:textId="77777777" w:rsidR="005E09A1" w:rsidRPr="001A6799" w:rsidRDefault="005E09A1" w:rsidP="001E5473">
            <w:pPr>
              <w:pStyle w:val="movimento"/>
              <w:rPr>
                <w:color w:val="002060"/>
              </w:rPr>
            </w:pPr>
            <w:r w:rsidRPr="001A6799">
              <w:rPr>
                <w:color w:val="002060"/>
              </w:rPr>
              <w:t>URBANI ALESSIO</w:t>
            </w:r>
          </w:p>
        </w:tc>
        <w:tc>
          <w:tcPr>
            <w:tcW w:w="2200" w:type="dxa"/>
            <w:tcMar>
              <w:top w:w="20" w:type="dxa"/>
              <w:left w:w="20" w:type="dxa"/>
              <w:bottom w:w="20" w:type="dxa"/>
              <w:right w:w="20" w:type="dxa"/>
            </w:tcMar>
            <w:vAlign w:val="center"/>
            <w:hideMark/>
          </w:tcPr>
          <w:p w14:paraId="56E834F1" w14:textId="77777777" w:rsidR="005E09A1" w:rsidRPr="001A6799" w:rsidRDefault="005E09A1" w:rsidP="001E5473">
            <w:pPr>
              <w:pStyle w:val="movimento2"/>
              <w:rPr>
                <w:color w:val="002060"/>
              </w:rPr>
            </w:pPr>
            <w:r w:rsidRPr="001A6799">
              <w:rPr>
                <w:color w:val="002060"/>
              </w:rPr>
              <w:t xml:space="preserve">(TRIBALCIO PICENA) </w:t>
            </w:r>
          </w:p>
        </w:tc>
      </w:tr>
      <w:tr w:rsidR="005E09A1" w:rsidRPr="001A6799" w14:paraId="588BD36F" w14:textId="77777777" w:rsidTr="001E5473">
        <w:tc>
          <w:tcPr>
            <w:tcW w:w="2200" w:type="dxa"/>
            <w:tcMar>
              <w:top w:w="20" w:type="dxa"/>
              <w:left w:w="20" w:type="dxa"/>
              <w:bottom w:w="20" w:type="dxa"/>
              <w:right w:w="20" w:type="dxa"/>
            </w:tcMar>
            <w:vAlign w:val="center"/>
            <w:hideMark/>
          </w:tcPr>
          <w:p w14:paraId="3977C3A7" w14:textId="77777777" w:rsidR="005E09A1" w:rsidRPr="001A6799" w:rsidRDefault="005E09A1" w:rsidP="001E5473">
            <w:pPr>
              <w:pStyle w:val="movimento"/>
              <w:rPr>
                <w:color w:val="002060"/>
              </w:rPr>
            </w:pPr>
            <w:r w:rsidRPr="001A6799">
              <w:rPr>
                <w:color w:val="002060"/>
              </w:rPr>
              <w:t>LANDI GABRIELE</w:t>
            </w:r>
          </w:p>
        </w:tc>
        <w:tc>
          <w:tcPr>
            <w:tcW w:w="2200" w:type="dxa"/>
            <w:tcMar>
              <w:top w:w="20" w:type="dxa"/>
              <w:left w:w="20" w:type="dxa"/>
              <w:bottom w:w="20" w:type="dxa"/>
              <w:right w:w="20" w:type="dxa"/>
            </w:tcMar>
            <w:vAlign w:val="center"/>
            <w:hideMark/>
          </w:tcPr>
          <w:p w14:paraId="4299B4F6" w14:textId="77777777" w:rsidR="005E09A1" w:rsidRPr="001A6799" w:rsidRDefault="005E09A1" w:rsidP="001E5473">
            <w:pPr>
              <w:pStyle w:val="movimento2"/>
              <w:rPr>
                <w:color w:val="002060"/>
              </w:rPr>
            </w:pPr>
            <w:r w:rsidRPr="001A6799">
              <w:rPr>
                <w:color w:val="002060"/>
              </w:rPr>
              <w:t xml:space="preserve">(VIRTUS AURORA C5) </w:t>
            </w:r>
          </w:p>
        </w:tc>
        <w:tc>
          <w:tcPr>
            <w:tcW w:w="800" w:type="dxa"/>
            <w:tcMar>
              <w:top w:w="20" w:type="dxa"/>
              <w:left w:w="20" w:type="dxa"/>
              <w:bottom w:w="20" w:type="dxa"/>
              <w:right w:w="20" w:type="dxa"/>
            </w:tcMar>
            <w:vAlign w:val="center"/>
            <w:hideMark/>
          </w:tcPr>
          <w:p w14:paraId="1DC00C4C"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6BA48BA9" w14:textId="77777777" w:rsidR="005E09A1" w:rsidRPr="001A6799" w:rsidRDefault="005E09A1" w:rsidP="001E5473">
            <w:pPr>
              <w:pStyle w:val="movimento"/>
              <w:rPr>
                <w:color w:val="002060"/>
              </w:rPr>
            </w:pPr>
            <w:r w:rsidRPr="001A6799">
              <w:rPr>
                <w:color w:val="002060"/>
              </w:rPr>
              <w:t>FLAMMINI FRANCESCO</w:t>
            </w:r>
          </w:p>
        </w:tc>
        <w:tc>
          <w:tcPr>
            <w:tcW w:w="2200" w:type="dxa"/>
            <w:tcMar>
              <w:top w:w="20" w:type="dxa"/>
              <w:left w:w="20" w:type="dxa"/>
              <w:bottom w:w="20" w:type="dxa"/>
              <w:right w:w="20" w:type="dxa"/>
            </w:tcMar>
            <w:vAlign w:val="center"/>
            <w:hideMark/>
          </w:tcPr>
          <w:p w14:paraId="228EBA3F" w14:textId="77777777" w:rsidR="005E09A1" w:rsidRPr="001A6799" w:rsidRDefault="005E09A1" w:rsidP="001E5473">
            <w:pPr>
              <w:pStyle w:val="movimento2"/>
              <w:rPr>
                <w:color w:val="002060"/>
              </w:rPr>
            </w:pPr>
            <w:r w:rsidRPr="001A6799">
              <w:rPr>
                <w:color w:val="002060"/>
              </w:rPr>
              <w:t xml:space="preserve">(VISSO-ALTONERA CALCIO1970) </w:t>
            </w:r>
          </w:p>
        </w:tc>
      </w:tr>
    </w:tbl>
    <w:p w14:paraId="073B2D48" w14:textId="77777777" w:rsidR="005E09A1" w:rsidRPr="001A6799" w:rsidRDefault="005E09A1" w:rsidP="005E09A1">
      <w:pPr>
        <w:pStyle w:val="titolo10"/>
        <w:rPr>
          <w:rFonts w:eastAsiaTheme="minorEastAsia"/>
          <w:color w:val="002060"/>
        </w:rPr>
      </w:pPr>
      <w:r w:rsidRPr="001A6799">
        <w:rPr>
          <w:color w:val="002060"/>
        </w:rPr>
        <w:t xml:space="preserve">GARE DEL 18/11/2023 </w:t>
      </w:r>
    </w:p>
    <w:p w14:paraId="0444E27A" w14:textId="77777777" w:rsidR="005E09A1" w:rsidRPr="001A6799" w:rsidRDefault="005E09A1" w:rsidP="005E09A1">
      <w:pPr>
        <w:pStyle w:val="titolo7a"/>
        <w:rPr>
          <w:color w:val="002060"/>
        </w:rPr>
      </w:pPr>
      <w:r w:rsidRPr="001A6799">
        <w:rPr>
          <w:color w:val="002060"/>
        </w:rPr>
        <w:t xml:space="preserve">PROVVEDIMENTI DISCIPLINARI </w:t>
      </w:r>
    </w:p>
    <w:p w14:paraId="61B10217" w14:textId="77777777" w:rsidR="005E09A1" w:rsidRPr="001A6799" w:rsidRDefault="005E09A1" w:rsidP="005E09A1">
      <w:pPr>
        <w:pStyle w:val="titolo7b0"/>
        <w:rPr>
          <w:color w:val="002060"/>
        </w:rPr>
      </w:pPr>
      <w:r w:rsidRPr="001A6799">
        <w:rPr>
          <w:color w:val="002060"/>
        </w:rPr>
        <w:t xml:space="preserve">In base alle risultanze degli atti ufficiali sono state deliberate le seguenti sanzioni disciplinari. </w:t>
      </w:r>
    </w:p>
    <w:p w14:paraId="5EAA06CB" w14:textId="77777777" w:rsidR="005E09A1" w:rsidRPr="001A6799" w:rsidRDefault="005E09A1" w:rsidP="005E09A1">
      <w:pPr>
        <w:pStyle w:val="titolo30"/>
        <w:rPr>
          <w:color w:val="002060"/>
        </w:rPr>
      </w:pPr>
      <w:r w:rsidRPr="001A6799">
        <w:rPr>
          <w:color w:val="002060"/>
        </w:rPr>
        <w:t xml:space="preserve">DIRIGENTI </w:t>
      </w:r>
    </w:p>
    <w:p w14:paraId="3BD37CCD" w14:textId="77777777" w:rsidR="005E09A1" w:rsidRPr="001A6799" w:rsidRDefault="005E09A1" w:rsidP="005E09A1">
      <w:pPr>
        <w:pStyle w:val="titolo20"/>
        <w:rPr>
          <w:color w:val="002060"/>
        </w:rPr>
      </w:pPr>
      <w:r w:rsidRPr="001A6799">
        <w:rPr>
          <w:color w:val="002060"/>
        </w:rPr>
        <w:t xml:space="preserve">INIBIZIONE A SVOLGERE OGNI ATTIVITA' FINO AL 29/11/2023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094984E5" w14:textId="77777777" w:rsidTr="001E5473">
        <w:tc>
          <w:tcPr>
            <w:tcW w:w="2200" w:type="dxa"/>
            <w:tcMar>
              <w:top w:w="20" w:type="dxa"/>
              <w:left w:w="20" w:type="dxa"/>
              <w:bottom w:w="20" w:type="dxa"/>
              <w:right w:w="20" w:type="dxa"/>
            </w:tcMar>
            <w:vAlign w:val="center"/>
            <w:hideMark/>
          </w:tcPr>
          <w:p w14:paraId="3B67A342" w14:textId="77777777" w:rsidR="005E09A1" w:rsidRPr="001A6799" w:rsidRDefault="005E09A1" w:rsidP="001E5473">
            <w:pPr>
              <w:pStyle w:val="movimento"/>
              <w:rPr>
                <w:color w:val="002060"/>
              </w:rPr>
            </w:pPr>
            <w:r w:rsidRPr="001A6799">
              <w:rPr>
                <w:color w:val="002060"/>
              </w:rPr>
              <w:t>MERENDONI FILIPPO</w:t>
            </w:r>
          </w:p>
        </w:tc>
        <w:tc>
          <w:tcPr>
            <w:tcW w:w="2200" w:type="dxa"/>
            <w:tcMar>
              <w:top w:w="20" w:type="dxa"/>
              <w:left w:w="20" w:type="dxa"/>
              <w:bottom w:w="20" w:type="dxa"/>
              <w:right w:w="20" w:type="dxa"/>
            </w:tcMar>
            <w:vAlign w:val="center"/>
            <w:hideMark/>
          </w:tcPr>
          <w:p w14:paraId="11EEEC34" w14:textId="77777777" w:rsidR="005E09A1" w:rsidRPr="001A6799" w:rsidRDefault="005E09A1" w:rsidP="001E5473">
            <w:pPr>
              <w:pStyle w:val="movimento2"/>
              <w:rPr>
                <w:color w:val="002060"/>
              </w:rPr>
            </w:pPr>
            <w:r w:rsidRPr="001A6799">
              <w:rPr>
                <w:color w:val="002060"/>
              </w:rPr>
              <w:t xml:space="preserve">(AUDAX CALCIO PIOBBICO) </w:t>
            </w:r>
          </w:p>
        </w:tc>
        <w:tc>
          <w:tcPr>
            <w:tcW w:w="800" w:type="dxa"/>
            <w:tcMar>
              <w:top w:w="20" w:type="dxa"/>
              <w:left w:w="20" w:type="dxa"/>
              <w:bottom w:w="20" w:type="dxa"/>
              <w:right w:w="20" w:type="dxa"/>
            </w:tcMar>
            <w:vAlign w:val="center"/>
            <w:hideMark/>
          </w:tcPr>
          <w:p w14:paraId="15E83679"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087E808D"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7816445C" w14:textId="77777777" w:rsidR="005E09A1" w:rsidRPr="001A6799" w:rsidRDefault="005E09A1" w:rsidP="001E5473">
            <w:pPr>
              <w:pStyle w:val="movimento2"/>
              <w:rPr>
                <w:color w:val="002060"/>
              </w:rPr>
            </w:pPr>
            <w:r w:rsidRPr="001A6799">
              <w:rPr>
                <w:color w:val="002060"/>
              </w:rPr>
              <w:t> </w:t>
            </w:r>
          </w:p>
        </w:tc>
      </w:tr>
    </w:tbl>
    <w:p w14:paraId="647C0840" w14:textId="77777777" w:rsidR="005E09A1" w:rsidRPr="001A6799" w:rsidRDefault="005E09A1" w:rsidP="005E09A1">
      <w:pPr>
        <w:pStyle w:val="diffida"/>
        <w:spacing w:before="80" w:beforeAutospacing="0" w:after="40" w:afterAutospacing="0"/>
        <w:jc w:val="left"/>
        <w:rPr>
          <w:rFonts w:eastAsiaTheme="minorEastAsia"/>
          <w:color w:val="002060"/>
        </w:rPr>
      </w:pPr>
      <w:r w:rsidRPr="001A6799">
        <w:rPr>
          <w:color w:val="002060"/>
        </w:rPr>
        <w:t xml:space="preserve">Per proteste nei confronti dell'arbitro. Allontanato. </w:t>
      </w:r>
    </w:p>
    <w:p w14:paraId="05556EE6" w14:textId="77777777" w:rsidR="005E09A1" w:rsidRPr="001A6799" w:rsidRDefault="005E09A1" w:rsidP="005E09A1">
      <w:pPr>
        <w:pStyle w:val="titolo30"/>
        <w:rPr>
          <w:color w:val="002060"/>
        </w:rPr>
      </w:pPr>
      <w:r w:rsidRPr="001A6799">
        <w:rPr>
          <w:color w:val="002060"/>
        </w:rPr>
        <w:t xml:space="preserve">ALLENATORI </w:t>
      </w:r>
    </w:p>
    <w:p w14:paraId="398C1365" w14:textId="77777777" w:rsidR="005E09A1" w:rsidRPr="001A6799" w:rsidRDefault="005E09A1" w:rsidP="005E09A1">
      <w:pPr>
        <w:pStyle w:val="titolo20"/>
        <w:rPr>
          <w:color w:val="002060"/>
        </w:rPr>
      </w:pPr>
      <w:r w:rsidRPr="001A679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2DC025EB" w14:textId="77777777" w:rsidTr="001E5473">
        <w:tc>
          <w:tcPr>
            <w:tcW w:w="2200" w:type="dxa"/>
            <w:tcMar>
              <w:top w:w="20" w:type="dxa"/>
              <w:left w:w="20" w:type="dxa"/>
              <w:bottom w:w="20" w:type="dxa"/>
              <w:right w:w="20" w:type="dxa"/>
            </w:tcMar>
            <w:vAlign w:val="center"/>
            <w:hideMark/>
          </w:tcPr>
          <w:p w14:paraId="4DD0D91D" w14:textId="77777777" w:rsidR="005E09A1" w:rsidRPr="001A6799" w:rsidRDefault="005E09A1" w:rsidP="001E5473">
            <w:pPr>
              <w:pStyle w:val="movimento"/>
              <w:rPr>
                <w:color w:val="002060"/>
              </w:rPr>
            </w:pPr>
            <w:r w:rsidRPr="001A6799">
              <w:rPr>
                <w:color w:val="002060"/>
              </w:rPr>
              <w:t>HALIMI MENSUR</w:t>
            </w:r>
          </w:p>
        </w:tc>
        <w:tc>
          <w:tcPr>
            <w:tcW w:w="2200" w:type="dxa"/>
            <w:tcMar>
              <w:top w:w="20" w:type="dxa"/>
              <w:left w:w="20" w:type="dxa"/>
              <w:bottom w:w="20" w:type="dxa"/>
              <w:right w:w="20" w:type="dxa"/>
            </w:tcMar>
            <w:vAlign w:val="center"/>
            <w:hideMark/>
          </w:tcPr>
          <w:p w14:paraId="60261C0E" w14:textId="77777777" w:rsidR="005E09A1" w:rsidRPr="001A6799" w:rsidRDefault="005E09A1" w:rsidP="001E5473">
            <w:pPr>
              <w:pStyle w:val="movimento2"/>
              <w:rPr>
                <w:color w:val="002060"/>
              </w:rPr>
            </w:pPr>
            <w:r w:rsidRPr="001A6799">
              <w:rPr>
                <w:color w:val="002060"/>
              </w:rPr>
              <w:t xml:space="preserve">(ANKON NOVA MARMI) </w:t>
            </w:r>
          </w:p>
        </w:tc>
        <w:tc>
          <w:tcPr>
            <w:tcW w:w="800" w:type="dxa"/>
            <w:tcMar>
              <w:top w:w="20" w:type="dxa"/>
              <w:left w:w="20" w:type="dxa"/>
              <w:bottom w:w="20" w:type="dxa"/>
              <w:right w:w="20" w:type="dxa"/>
            </w:tcMar>
            <w:vAlign w:val="center"/>
            <w:hideMark/>
          </w:tcPr>
          <w:p w14:paraId="310F1BDB"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2BAC6113"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0F14D871" w14:textId="77777777" w:rsidR="005E09A1" w:rsidRPr="001A6799" w:rsidRDefault="005E09A1" w:rsidP="001E5473">
            <w:pPr>
              <w:pStyle w:val="movimento2"/>
              <w:rPr>
                <w:color w:val="002060"/>
              </w:rPr>
            </w:pPr>
            <w:r w:rsidRPr="001A6799">
              <w:rPr>
                <w:color w:val="002060"/>
              </w:rPr>
              <w:t> </w:t>
            </w:r>
          </w:p>
        </w:tc>
      </w:tr>
    </w:tbl>
    <w:p w14:paraId="3F7B6B0F" w14:textId="77777777" w:rsidR="005E09A1" w:rsidRPr="001A6799" w:rsidRDefault="005E09A1" w:rsidP="005E09A1">
      <w:pPr>
        <w:pStyle w:val="titolo30"/>
        <w:rPr>
          <w:rFonts w:eastAsiaTheme="minorEastAsia"/>
          <w:color w:val="002060"/>
        </w:rPr>
      </w:pPr>
      <w:r w:rsidRPr="001A6799">
        <w:rPr>
          <w:color w:val="002060"/>
        </w:rPr>
        <w:t xml:space="preserve">CALCIATORI ESPULSI </w:t>
      </w:r>
    </w:p>
    <w:p w14:paraId="7CC6EB3F" w14:textId="77777777" w:rsidR="005E09A1" w:rsidRPr="001A6799" w:rsidRDefault="005E09A1" w:rsidP="005E09A1">
      <w:pPr>
        <w:pStyle w:val="titolo20"/>
        <w:rPr>
          <w:color w:val="002060"/>
        </w:rPr>
      </w:pPr>
      <w:r w:rsidRPr="001A679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44E786B1" w14:textId="77777777" w:rsidTr="001E5473">
        <w:tc>
          <w:tcPr>
            <w:tcW w:w="2200" w:type="dxa"/>
            <w:tcMar>
              <w:top w:w="20" w:type="dxa"/>
              <w:left w:w="20" w:type="dxa"/>
              <w:bottom w:w="20" w:type="dxa"/>
              <w:right w:w="20" w:type="dxa"/>
            </w:tcMar>
            <w:vAlign w:val="center"/>
            <w:hideMark/>
          </w:tcPr>
          <w:p w14:paraId="763BD70E" w14:textId="77777777" w:rsidR="005E09A1" w:rsidRPr="001A6799" w:rsidRDefault="005E09A1" w:rsidP="001E5473">
            <w:pPr>
              <w:pStyle w:val="movimento"/>
              <w:rPr>
                <w:color w:val="002060"/>
              </w:rPr>
            </w:pPr>
            <w:r w:rsidRPr="001A6799">
              <w:rPr>
                <w:color w:val="002060"/>
              </w:rPr>
              <w:t>BULDRINI LORENZO</w:t>
            </w:r>
          </w:p>
        </w:tc>
        <w:tc>
          <w:tcPr>
            <w:tcW w:w="2200" w:type="dxa"/>
            <w:tcMar>
              <w:top w:w="20" w:type="dxa"/>
              <w:left w:w="20" w:type="dxa"/>
              <w:bottom w:w="20" w:type="dxa"/>
              <w:right w:w="20" w:type="dxa"/>
            </w:tcMar>
            <w:vAlign w:val="center"/>
            <w:hideMark/>
          </w:tcPr>
          <w:p w14:paraId="70B627FF" w14:textId="77777777" w:rsidR="005E09A1" w:rsidRPr="001A6799" w:rsidRDefault="005E09A1" w:rsidP="001E5473">
            <w:pPr>
              <w:pStyle w:val="movimento2"/>
              <w:rPr>
                <w:color w:val="002060"/>
              </w:rPr>
            </w:pPr>
            <w:r w:rsidRPr="001A6799">
              <w:rPr>
                <w:color w:val="002060"/>
              </w:rPr>
              <w:t xml:space="preserve">(CASTELRAIMONDO CALCIO A 5) </w:t>
            </w:r>
          </w:p>
        </w:tc>
        <w:tc>
          <w:tcPr>
            <w:tcW w:w="800" w:type="dxa"/>
            <w:tcMar>
              <w:top w:w="20" w:type="dxa"/>
              <w:left w:w="20" w:type="dxa"/>
              <w:bottom w:w="20" w:type="dxa"/>
              <w:right w:w="20" w:type="dxa"/>
            </w:tcMar>
            <w:vAlign w:val="center"/>
            <w:hideMark/>
          </w:tcPr>
          <w:p w14:paraId="172961D8"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299B46DB"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44F9F98E" w14:textId="77777777" w:rsidR="005E09A1" w:rsidRPr="001A6799" w:rsidRDefault="005E09A1" w:rsidP="001E5473">
            <w:pPr>
              <w:pStyle w:val="movimento2"/>
              <w:rPr>
                <w:color w:val="002060"/>
              </w:rPr>
            </w:pPr>
            <w:r w:rsidRPr="001A6799">
              <w:rPr>
                <w:color w:val="002060"/>
              </w:rPr>
              <w:t> </w:t>
            </w:r>
          </w:p>
        </w:tc>
      </w:tr>
    </w:tbl>
    <w:p w14:paraId="0127006F" w14:textId="77777777" w:rsidR="005E09A1" w:rsidRPr="001A6799" w:rsidRDefault="005E09A1" w:rsidP="005E09A1">
      <w:pPr>
        <w:pStyle w:val="titolo30"/>
        <w:rPr>
          <w:rFonts w:eastAsiaTheme="minorEastAsia"/>
          <w:color w:val="002060"/>
        </w:rPr>
      </w:pPr>
      <w:r w:rsidRPr="001A6799">
        <w:rPr>
          <w:color w:val="002060"/>
        </w:rPr>
        <w:t xml:space="preserve">CALCIATORI NON ESPULSI </w:t>
      </w:r>
    </w:p>
    <w:p w14:paraId="5048446A" w14:textId="77777777" w:rsidR="005E09A1" w:rsidRPr="001A6799" w:rsidRDefault="005E09A1" w:rsidP="005E09A1">
      <w:pPr>
        <w:pStyle w:val="titolo20"/>
        <w:rPr>
          <w:color w:val="002060"/>
        </w:rPr>
      </w:pPr>
      <w:r w:rsidRPr="001A679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2A062D4B" w14:textId="77777777" w:rsidTr="001E5473">
        <w:tc>
          <w:tcPr>
            <w:tcW w:w="2200" w:type="dxa"/>
            <w:tcMar>
              <w:top w:w="20" w:type="dxa"/>
              <w:left w:w="20" w:type="dxa"/>
              <w:bottom w:w="20" w:type="dxa"/>
              <w:right w:w="20" w:type="dxa"/>
            </w:tcMar>
            <w:vAlign w:val="center"/>
            <w:hideMark/>
          </w:tcPr>
          <w:p w14:paraId="7F758925" w14:textId="77777777" w:rsidR="005E09A1" w:rsidRPr="001A6799" w:rsidRDefault="005E09A1" w:rsidP="001E5473">
            <w:pPr>
              <w:pStyle w:val="movimento"/>
              <w:rPr>
                <w:color w:val="002060"/>
              </w:rPr>
            </w:pPr>
            <w:r w:rsidRPr="001A6799">
              <w:rPr>
                <w:color w:val="002060"/>
              </w:rPr>
              <w:t>RIDOLFI ALESSANDRO</w:t>
            </w:r>
          </w:p>
        </w:tc>
        <w:tc>
          <w:tcPr>
            <w:tcW w:w="2200" w:type="dxa"/>
            <w:tcMar>
              <w:top w:w="20" w:type="dxa"/>
              <w:left w:w="20" w:type="dxa"/>
              <w:bottom w:w="20" w:type="dxa"/>
              <w:right w:w="20" w:type="dxa"/>
            </w:tcMar>
            <w:vAlign w:val="center"/>
            <w:hideMark/>
          </w:tcPr>
          <w:p w14:paraId="5B1B58A9" w14:textId="77777777" w:rsidR="005E09A1" w:rsidRPr="001A6799" w:rsidRDefault="005E09A1" w:rsidP="001E5473">
            <w:pPr>
              <w:pStyle w:val="movimento2"/>
              <w:rPr>
                <w:color w:val="002060"/>
              </w:rPr>
            </w:pPr>
            <w:r w:rsidRPr="001A6799">
              <w:rPr>
                <w:color w:val="002060"/>
              </w:rPr>
              <w:t xml:space="preserve">(AUDAX CALCIO PIOBBICO) </w:t>
            </w:r>
          </w:p>
        </w:tc>
        <w:tc>
          <w:tcPr>
            <w:tcW w:w="800" w:type="dxa"/>
            <w:tcMar>
              <w:top w:w="20" w:type="dxa"/>
              <w:left w:w="20" w:type="dxa"/>
              <w:bottom w:w="20" w:type="dxa"/>
              <w:right w:w="20" w:type="dxa"/>
            </w:tcMar>
            <w:vAlign w:val="center"/>
            <w:hideMark/>
          </w:tcPr>
          <w:p w14:paraId="43252DED"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045FB179"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6628104C" w14:textId="77777777" w:rsidR="005E09A1" w:rsidRPr="001A6799" w:rsidRDefault="005E09A1" w:rsidP="001E5473">
            <w:pPr>
              <w:pStyle w:val="movimento2"/>
              <w:rPr>
                <w:color w:val="002060"/>
              </w:rPr>
            </w:pPr>
            <w:r w:rsidRPr="001A6799">
              <w:rPr>
                <w:color w:val="002060"/>
              </w:rPr>
              <w:t> </w:t>
            </w:r>
          </w:p>
        </w:tc>
      </w:tr>
    </w:tbl>
    <w:p w14:paraId="4A046F7C" w14:textId="77777777" w:rsidR="005E09A1" w:rsidRPr="001A6799" w:rsidRDefault="005E09A1" w:rsidP="005E09A1">
      <w:pPr>
        <w:pStyle w:val="titolo20"/>
        <w:rPr>
          <w:rFonts w:eastAsiaTheme="minorEastAsia"/>
          <w:color w:val="002060"/>
        </w:rPr>
      </w:pPr>
      <w:r w:rsidRPr="001A679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6C1BD928" w14:textId="77777777" w:rsidTr="001E5473">
        <w:tc>
          <w:tcPr>
            <w:tcW w:w="2200" w:type="dxa"/>
            <w:tcMar>
              <w:top w:w="20" w:type="dxa"/>
              <w:left w:w="20" w:type="dxa"/>
              <w:bottom w:w="20" w:type="dxa"/>
              <w:right w:w="20" w:type="dxa"/>
            </w:tcMar>
            <w:vAlign w:val="center"/>
            <w:hideMark/>
          </w:tcPr>
          <w:p w14:paraId="2735CEB3" w14:textId="77777777" w:rsidR="005E09A1" w:rsidRPr="001A6799" w:rsidRDefault="005E09A1" w:rsidP="001E5473">
            <w:pPr>
              <w:pStyle w:val="movimento"/>
              <w:rPr>
                <w:color w:val="002060"/>
              </w:rPr>
            </w:pPr>
            <w:r w:rsidRPr="001A6799">
              <w:rPr>
                <w:color w:val="002060"/>
              </w:rPr>
              <w:t>RENGHI ALDO</w:t>
            </w:r>
          </w:p>
        </w:tc>
        <w:tc>
          <w:tcPr>
            <w:tcW w:w="2200" w:type="dxa"/>
            <w:tcMar>
              <w:top w:w="20" w:type="dxa"/>
              <w:left w:w="20" w:type="dxa"/>
              <w:bottom w:w="20" w:type="dxa"/>
              <w:right w:w="20" w:type="dxa"/>
            </w:tcMar>
            <w:vAlign w:val="center"/>
            <w:hideMark/>
          </w:tcPr>
          <w:p w14:paraId="56477D05" w14:textId="77777777" w:rsidR="005E09A1" w:rsidRPr="001A6799" w:rsidRDefault="005E09A1" w:rsidP="001E5473">
            <w:pPr>
              <w:pStyle w:val="movimento2"/>
              <w:rPr>
                <w:color w:val="002060"/>
              </w:rPr>
            </w:pPr>
            <w:r w:rsidRPr="001A6799">
              <w:rPr>
                <w:color w:val="002060"/>
              </w:rPr>
              <w:t xml:space="preserve">(AUDAX CALCIO PIOBBICO) </w:t>
            </w:r>
          </w:p>
        </w:tc>
        <w:tc>
          <w:tcPr>
            <w:tcW w:w="800" w:type="dxa"/>
            <w:tcMar>
              <w:top w:w="20" w:type="dxa"/>
              <w:left w:w="20" w:type="dxa"/>
              <w:bottom w:w="20" w:type="dxa"/>
              <w:right w:w="20" w:type="dxa"/>
            </w:tcMar>
            <w:vAlign w:val="center"/>
            <w:hideMark/>
          </w:tcPr>
          <w:p w14:paraId="0F941A69"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3FC5EFB5" w14:textId="77777777" w:rsidR="005E09A1" w:rsidRPr="001A6799" w:rsidRDefault="005E09A1" w:rsidP="001E5473">
            <w:pPr>
              <w:pStyle w:val="movimento"/>
              <w:rPr>
                <w:color w:val="002060"/>
              </w:rPr>
            </w:pPr>
            <w:r w:rsidRPr="001A6799">
              <w:rPr>
                <w:color w:val="002060"/>
              </w:rPr>
              <w:t>CENTAMORE RICCARDO</w:t>
            </w:r>
          </w:p>
        </w:tc>
        <w:tc>
          <w:tcPr>
            <w:tcW w:w="2200" w:type="dxa"/>
            <w:tcMar>
              <w:top w:w="20" w:type="dxa"/>
              <w:left w:w="20" w:type="dxa"/>
              <w:bottom w:w="20" w:type="dxa"/>
              <w:right w:w="20" w:type="dxa"/>
            </w:tcMar>
            <w:vAlign w:val="center"/>
            <w:hideMark/>
          </w:tcPr>
          <w:p w14:paraId="2789CA1F" w14:textId="77777777" w:rsidR="005E09A1" w:rsidRPr="001A6799" w:rsidRDefault="005E09A1" w:rsidP="001E5473">
            <w:pPr>
              <w:pStyle w:val="movimento2"/>
              <w:rPr>
                <w:color w:val="002060"/>
              </w:rPr>
            </w:pPr>
            <w:r w:rsidRPr="001A6799">
              <w:rPr>
                <w:color w:val="002060"/>
              </w:rPr>
              <w:t xml:space="preserve">(CDC 2018) </w:t>
            </w:r>
          </w:p>
        </w:tc>
      </w:tr>
    </w:tbl>
    <w:p w14:paraId="0366C1D4" w14:textId="77777777" w:rsidR="005E09A1" w:rsidRPr="001A6799" w:rsidRDefault="005E09A1" w:rsidP="005E09A1">
      <w:pPr>
        <w:pStyle w:val="titolo20"/>
        <w:rPr>
          <w:rFonts w:eastAsiaTheme="minorEastAsia"/>
          <w:color w:val="002060"/>
        </w:rPr>
      </w:pPr>
      <w:r w:rsidRPr="001A679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753310B0" w14:textId="77777777" w:rsidTr="001E5473">
        <w:tc>
          <w:tcPr>
            <w:tcW w:w="2200" w:type="dxa"/>
            <w:tcMar>
              <w:top w:w="20" w:type="dxa"/>
              <w:left w:w="20" w:type="dxa"/>
              <w:bottom w:w="20" w:type="dxa"/>
              <w:right w:w="20" w:type="dxa"/>
            </w:tcMar>
            <w:vAlign w:val="center"/>
            <w:hideMark/>
          </w:tcPr>
          <w:p w14:paraId="1826A3E1" w14:textId="77777777" w:rsidR="005E09A1" w:rsidRPr="001A6799" w:rsidRDefault="005E09A1" w:rsidP="001E5473">
            <w:pPr>
              <w:pStyle w:val="movimento"/>
              <w:rPr>
                <w:color w:val="002060"/>
              </w:rPr>
            </w:pPr>
            <w:r w:rsidRPr="001A6799">
              <w:rPr>
                <w:color w:val="002060"/>
              </w:rPr>
              <w:t>BLASI GUGLIELMO</w:t>
            </w:r>
          </w:p>
        </w:tc>
        <w:tc>
          <w:tcPr>
            <w:tcW w:w="2200" w:type="dxa"/>
            <w:tcMar>
              <w:top w:w="20" w:type="dxa"/>
              <w:left w:w="20" w:type="dxa"/>
              <w:bottom w:w="20" w:type="dxa"/>
              <w:right w:w="20" w:type="dxa"/>
            </w:tcMar>
            <w:vAlign w:val="center"/>
            <w:hideMark/>
          </w:tcPr>
          <w:p w14:paraId="1D69BB9E" w14:textId="77777777" w:rsidR="005E09A1" w:rsidRPr="001A6799" w:rsidRDefault="005E09A1" w:rsidP="001E5473">
            <w:pPr>
              <w:pStyle w:val="movimento2"/>
              <w:rPr>
                <w:color w:val="002060"/>
              </w:rPr>
            </w:pPr>
            <w:r w:rsidRPr="001A6799">
              <w:rPr>
                <w:color w:val="002060"/>
              </w:rPr>
              <w:t xml:space="preserve">(AUDAX CALCIO PIOBBICO) </w:t>
            </w:r>
          </w:p>
        </w:tc>
        <w:tc>
          <w:tcPr>
            <w:tcW w:w="800" w:type="dxa"/>
            <w:tcMar>
              <w:top w:w="20" w:type="dxa"/>
              <w:left w:w="20" w:type="dxa"/>
              <w:bottom w:w="20" w:type="dxa"/>
              <w:right w:w="20" w:type="dxa"/>
            </w:tcMar>
            <w:vAlign w:val="center"/>
            <w:hideMark/>
          </w:tcPr>
          <w:p w14:paraId="7C4F5DCF"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0BCEBDFF" w14:textId="77777777" w:rsidR="005E09A1" w:rsidRPr="001A6799" w:rsidRDefault="005E09A1" w:rsidP="001E5473">
            <w:pPr>
              <w:pStyle w:val="movimento"/>
              <w:rPr>
                <w:color w:val="002060"/>
              </w:rPr>
            </w:pPr>
            <w:r w:rsidRPr="001A6799">
              <w:rPr>
                <w:color w:val="002060"/>
              </w:rPr>
              <w:t>TUSHA EDVIN</w:t>
            </w:r>
          </w:p>
        </w:tc>
        <w:tc>
          <w:tcPr>
            <w:tcW w:w="2200" w:type="dxa"/>
            <w:tcMar>
              <w:top w:w="20" w:type="dxa"/>
              <w:left w:w="20" w:type="dxa"/>
              <w:bottom w:w="20" w:type="dxa"/>
              <w:right w:w="20" w:type="dxa"/>
            </w:tcMar>
            <w:vAlign w:val="center"/>
            <w:hideMark/>
          </w:tcPr>
          <w:p w14:paraId="155B936A" w14:textId="77777777" w:rsidR="005E09A1" w:rsidRPr="001A6799" w:rsidRDefault="005E09A1" w:rsidP="001E5473">
            <w:pPr>
              <w:pStyle w:val="movimento2"/>
              <w:rPr>
                <w:color w:val="002060"/>
              </w:rPr>
            </w:pPr>
            <w:r w:rsidRPr="001A6799">
              <w:rPr>
                <w:color w:val="002060"/>
              </w:rPr>
              <w:t xml:space="preserve">(AUDAX CALCIO PIOBBICO) </w:t>
            </w:r>
          </w:p>
        </w:tc>
      </w:tr>
      <w:tr w:rsidR="005E09A1" w:rsidRPr="001A6799" w14:paraId="4338BCD9" w14:textId="77777777" w:rsidTr="001E5473">
        <w:tc>
          <w:tcPr>
            <w:tcW w:w="2200" w:type="dxa"/>
            <w:tcMar>
              <w:top w:w="20" w:type="dxa"/>
              <w:left w:w="20" w:type="dxa"/>
              <w:bottom w:w="20" w:type="dxa"/>
              <w:right w:w="20" w:type="dxa"/>
            </w:tcMar>
            <w:vAlign w:val="center"/>
            <w:hideMark/>
          </w:tcPr>
          <w:p w14:paraId="43141F35" w14:textId="77777777" w:rsidR="005E09A1" w:rsidRPr="001A6799" w:rsidRDefault="005E09A1" w:rsidP="001E5473">
            <w:pPr>
              <w:pStyle w:val="movimento"/>
              <w:rPr>
                <w:color w:val="002060"/>
              </w:rPr>
            </w:pPr>
            <w:r w:rsidRPr="001A6799">
              <w:rPr>
                <w:color w:val="002060"/>
              </w:rPr>
              <w:t>BAFFI RICCARDO</w:t>
            </w:r>
          </w:p>
        </w:tc>
        <w:tc>
          <w:tcPr>
            <w:tcW w:w="2200" w:type="dxa"/>
            <w:tcMar>
              <w:top w:w="20" w:type="dxa"/>
              <w:left w:w="20" w:type="dxa"/>
              <w:bottom w:w="20" w:type="dxa"/>
              <w:right w:w="20" w:type="dxa"/>
            </w:tcMar>
            <w:vAlign w:val="center"/>
            <w:hideMark/>
          </w:tcPr>
          <w:p w14:paraId="75FE040D" w14:textId="77777777" w:rsidR="005E09A1" w:rsidRPr="001A6799" w:rsidRDefault="005E09A1" w:rsidP="001E5473">
            <w:pPr>
              <w:pStyle w:val="movimento2"/>
              <w:rPr>
                <w:color w:val="002060"/>
              </w:rPr>
            </w:pPr>
            <w:r w:rsidRPr="001A6799">
              <w:rPr>
                <w:color w:val="002060"/>
              </w:rPr>
              <w:t>(</w:t>
            </w:r>
            <w:proofErr w:type="gramStart"/>
            <w:r w:rsidRPr="001A6799">
              <w:rPr>
                <w:color w:val="002060"/>
              </w:rPr>
              <w:t>CITTA</w:t>
            </w:r>
            <w:proofErr w:type="gramEnd"/>
            <w:r w:rsidRPr="001A6799">
              <w:rPr>
                <w:color w:val="002060"/>
              </w:rPr>
              <w:t xml:space="preserve"> DI FALCONARA) </w:t>
            </w:r>
          </w:p>
        </w:tc>
        <w:tc>
          <w:tcPr>
            <w:tcW w:w="800" w:type="dxa"/>
            <w:tcMar>
              <w:top w:w="20" w:type="dxa"/>
              <w:left w:w="20" w:type="dxa"/>
              <w:bottom w:w="20" w:type="dxa"/>
              <w:right w:w="20" w:type="dxa"/>
            </w:tcMar>
            <w:vAlign w:val="center"/>
            <w:hideMark/>
          </w:tcPr>
          <w:p w14:paraId="2CEE51B9"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4DC1E85E" w14:textId="77777777" w:rsidR="005E09A1" w:rsidRPr="001A6799" w:rsidRDefault="005E09A1" w:rsidP="001E5473">
            <w:pPr>
              <w:pStyle w:val="movimento"/>
              <w:rPr>
                <w:color w:val="002060"/>
              </w:rPr>
            </w:pPr>
            <w:r w:rsidRPr="001A6799">
              <w:rPr>
                <w:color w:val="002060"/>
              </w:rPr>
              <w:t>MONTERVINO SIMONE</w:t>
            </w:r>
          </w:p>
        </w:tc>
        <w:tc>
          <w:tcPr>
            <w:tcW w:w="2200" w:type="dxa"/>
            <w:tcMar>
              <w:top w:w="20" w:type="dxa"/>
              <w:left w:w="20" w:type="dxa"/>
              <w:bottom w:w="20" w:type="dxa"/>
              <w:right w:w="20" w:type="dxa"/>
            </w:tcMar>
            <w:vAlign w:val="center"/>
            <w:hideMark/>
          </w:tcPr>
          <w:p w14:paraId="22FC46E6" w14:textId="77777777" w:rsidR="005E09A1" w:rsidRPr="001A6799" w:rsidRDefault="005E09A1" w:rsidP="001E5473">
            <w:pPr>
              <w:pStyle w:val="movimento2"/>
              <w:rPr>
                <w:color w:val="002060"/>
              </w:rPr>
            </w:pPr>
            <w:r w:rsidRPr="001A6799">
              <w:rPr>
                <w:color w:val="002060"/>
              </w:rPr>
              <w:t>(</w:t>
            </w:r>
            <w:proofErr w:type="gramStart"/>
            <w:r w:rsidRPr="001A6799">
              <w:rPr>
                <w:color w:val="002060"/>
              </w:rPr>
              <w:t>CITTA</w:t>
            </w:r>
            <w:proofErr w:type="gramEnd"/>
            <w:r w:rsidRPr="001A6799">
              <w:rPr>
                <w:color w:val="002060"/>
              </w:rPr>
              <w:t xml:space="preserve"> DI FALCONARA) </w:t>
            </w:r>
          </w:p>
        </w:tc>
      </w:tr>
      <w:tr w:rsidR="005E09A1" w:rsidRPr="001A6799" w14:paraId="6DE3940F" w14:textId="77777777" w:rsidTr="001E5473">
        <w:tc>
          <w:tcPr>
            <w:tcW w:w="2200" w:type="dxa"/>
            <w:tcMar>
              <w:top w:w="20" w:type="dxa"/>
              <w:left w:w="20" w:type="dxa"/>
              <w:bottom w:w="20" w:type="dxa"/>
              <w:right w:w="20" w:type="dxa"/>
            </w:tcMar>
            <w:vAlign w:val="center"/>
            <w:hideMark/>
          </w:tcPr>
          <w:p w14:paraId="72B19BC2" w14:textId="77777777" w:rsidR="005E09A1" w:rsidRPr="001A6799" w:rsidRDefault="005E09A1" w:rsidP="001E5473">
            <w:pPr>
              <w:pStyle w:val="movimento"/>
              <w:rPr>
                <w:color w:val="002060"/>
              </w:rPr>
            </w:pPr>
            <w:r w:rsidRPr="001A6799">
              <w:rPr>
                <w:color w:val="002060"/>
              </w:rPr>
              <w:t>FETH ANOUAR</w:t>
            </w:r>
          </w:p>
        </w:tc>
        <w:tc>
          <w:tcPr>
            <w:tcW w:w="2200" w:type="dxa"/>
            <w:tcMar>
              <w:top w:w="20" w:type="dxa"/>
              <w:left w:w="20" w:type="dxa"/>
              <w:bottom w:w="20" w:type="dxa"/>
              <w:right w:w="20" w:type="dxa"/>
            </w:tcMar>
            <w:vAlign w:val="center"/>
            <w:hideMark/>
          </w:tcPr>
          <w:p w14:paraId="22B153E5" w14:textId="77777777" w:rsidR="005E09A1" w:rsidRPr="001A6799" w:rsidRDefault="005E09A1" w:rsidP="001E5473">
            <w:pPr>
              <w:pStyle w:val="movimento2"/>
              <w:rPr>
                <w:color w:val="002060"/>
              </w:rPr>
            </w:pPr>
            <w:r w:rsidRPr="001A6799">
              <w:rPr>
                <w:color w:val="002060"/>
              </w:rPr>
              <w:t xml:space="preserve">(FABRIANO CALCIO A 5 2023) </w:t>
            </w:r>
          </w:p>
        </w:tc>
        <w:tc>
          <w:tcPr>
            <w:tcW w:w="800" w:type="dxa"/>
            <w:tcMar>
              <w:top w:w="20" w:type="dxa"/>
              <w:left w:w="20" w:type="dxa"/>
              <w:bottom w:w="20" w:type="dxa"/>
              <w:right w:w="20" w:type="dxa"/>
            </w:tcMar>
            <w:vAlign w:val="center"/>
            <w:hideMark/>
          </w:tcPr>
          <w:p w14:paraId="07EC39C2"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0C70787C" w14:textId="77777777" w:rsidR="005E09A1" w:rsidRPr="001A6799" w:rsidRDefault="005E09A1" w:rsidP="001E5473">
            <w:pPr>
              <w:pStyle w:val="movimento"/>
              <w:rPr>
                <w:color w:val="002060"/>
              </w:rPr>
            </w:pPr>
            <w:r w:rsidRPr="001A6799">
              <w:rPr>
                <w:color w:val="002060"/>
              </w:rPr>
              <w:t>EJLLI FATJON</w:t>
            </w:r>
          </w:p>
        </w:tc>
        <w:tc>
          <w:tcPr>
            <w:tcW w:w="2200" w:type="dxa"/>
            <w:tcMar>
              <w:top w:w="20" w:type="dxa"/>
              <w:left w:w="20" w:type="dxa"/>
              <w:bottom w:w="20" w:type="dxa"/>
              <w:right w:w="20" w:type="dxa"/>
            </w:tcMar>
            <w:vAlign w:val="center"/>
            <w:hideMark/>
          </w:tcPr>
          <w:p w14:paraId="51CAD894" w14:textId="77777777" w:rsidR="005E09A1" w:rsidRPr="001A6799" w:rsidRDefault="005E09A1" w:rsidP="001E5473">
            <w:pPr>
              <w:pStyle w:val="movimento2"/>
              <w:rPr>
                <w:color w:val="002060"/>
              </w:rPr>
            </w:pPr>
            <w:r w:rsidRPr="001A6799">
              <w:rPr>
                <w:color w:val="002060"/>
              </w:rPr>
              <w:t xml:space="preserve">(VADO C5) </w:t>
            </w:r>
          </w:p>
        </w:tc>
      </w:tr>
      <w:tr w:rsidR="005E09A1" w:rsidRPr="001A6799" w14:paraId="56012FEB" w14:textId="77777777" w:rsidTr="001E5473">
        <w:tc>
          <w:tcPr>
            <w:tcW w:w="2200" w:type="dxa"/>
            <w:tcMar>
              <w:top w:w="20" w:type="dxa"/>
              <w:left w:w="20" w:type="dxa"/>
              <w:bottom w:w="20" w:type="dxa"/>
              <w:right w:w="20" w:type="dxa"/>
            </w:tcMar>
            <w:vAlign w:val="center"/>
            <w:hideMark/>
          </w:tcPr>
          <w:p w14:paraId="4EB3EBAD" w14:textId="77777777" w:rsidR="005E09A1" w:rsidRPr="001A6799" w:rsidRDefault="005E09A1" w:rsidP="001E5473">
            <w:pPr>
              <w:pStyle w:val="movimento"/>
              <w:rPr>
                <w:color w:val="002060"/>
              </w:rPr>
            </w:pPr>
            <w:r w:rsidRPr="001A6799">
              <w:rPr>
                <w:color w:val="002060"/>
              </w:rPr>
              <w:t>SCAGLIONI DIEGO</w:t>
            </w:r>
          </w:p>
        </w:tc>
        <w:tc>
          <w:tcPr>
            <w:tcW w:w="2200" w:type="dxa"/>
            <w:tcMar>
              <w:top w:w="20" w:type="dxa"/>
              <w:left w:w="20" w:type="dxa"/>
              <w:bottom w:w="20" w:type="dxa"/>
              <w:right w:w="20" w:type="dxa"/>
            </w:tcMar>
            <w:vAlign w:val="center"/>
            <w:hideMark/>
          </w:tcPr>
          <w:p w14:paraId="676518CC" w14:textId="77777777" w:rsidR="005E09A1" w:rsidRPr="001A6799" w:rsidRDefault="005E09A1" w:rsidP="001E5473">
            <w:pPr>
              <w:pStyle w:val="movimento2"/>
              <w:rPr>
                <w:color w:val="002060"/>
              </w:rPr>
            </w:pPr>
            <w:r w:rsidRPr="001A6799">
              <w:rPr>
                <w:color w:val="002060"/>
              </w:rPr>
              <w:t xml:space="preserve">(VADO C5) </w:t>
            </w:r>
          </w:p>
        </w:tc>
        <w:tc>
          <w:tcPr>
            <w:tcW w:w="800" w:type="dxa"/>
            <w:tcMar>
              <w:top w:w="20" w:type="dxa"/>
              <w:left w:w="20" w:type="dxa"/>
              <w:bottom w:w="20" w:type="dxa"/>
              <w:right w:w="20" w:type="dxa"/>
            </w:tcMar>
            <w:vAlign w:val="center"/>
            <w:hideMark/>
          </w:tcPr>
          <w:p w14:paraId="2C7538DB"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2812EEDE"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79629529" w14:textId="77777777" w:rsidR="005E09A1" w:rsidRPr="001A6799" w:rsidRDefault="005E09A1" w:rsidP="001E5473">
            <w:pPr>
              <w:pStyle w:val="movimento2"/>
              <w:rPr>
                <w:color w:val="002060"/>
              </w:rPr>
            </w:pPr>
            <w:r w:rsidRPr="001A6799">
              <w:rPr>
                <w:color w:val="002060"/>
              </w:rPr>
              <w:t> </w:t>
            </w:r>
          </w:p>
        </w:tc>
      </w:tr>
    </w:tbl>
    <w:p w14:paraId="0698251D" w14:textId="77777777" w:rsidR="005E09A1" w:rsidRPr="001A6799" w:rsidRDefault="005E09A1" w:rsidP="005E09A1">
      <w:pPr>
        <w:pStyle w:val="titolo10"/>
        <w:rPr>
          <w:rFonts w:eastAsiaTheme="minorEastAsia"/>
          <w:color w:val="002060"/>
        </w:rPr>
      </w:pPr>
      <w:r w:rsidRPr="001A6799">
        <w:rPr>
          <w:color w:val="002060"/>
        </w:rPr>
        <w:t xml:space="preserve">GARE DEL 20/11/2023 </w:t>
      </w:r>
    </w:p>
    <w:p w14:paraId="15D47BBD" w14:textId="77777777" w:rsidR="005E09A1" w:rsidRPr="001A6799" w:rsidRDefault="005E09A1" w:rsidP="005E09A1">
      <w:pPr>
        <w:pStyle w:val="titolo7a"/>
        <w:rPr>
          <w:color w:val="002060"/>
        </w:rPr>
      </w:pPr>
      <w:r w:rsidRPr="001A6799">
        <w:rPr>
          <w:color w:val="002060"/>
        </w:rPr>
        <w:t xml:space="preserve">PROVVEDIMENTI DISCIPLINARI </w:t>
      </w:r>
    </w:p>
    <w:p w14:paraId="139BCFF7" w14:textId="77777777" w:rsidR="005E09A1" w:rsidRPr="001A6799" w:rsidRDefault="005E09A1" w:rsidP="005E09A1">
      <w:pPr>
        <w:pStyle w:val="titolo7b0"/>
        <w:rPr>
          <w:color w:val="002060"/>
        </w:rPr>
      </w:pPr>
      <w:r w:rsidRPr="001A6799">
        <w:rPr>
          <w:color w:val="002060"/>
        </w:rPr>
        <w:lastRenderedPageBreak/>
        <w:t xml:space="preserve">In base alle risultanze degli atti ufficiali sono state deliberate le seguenti sanzioni disciplinari. </w:t>
      </w:r>
    </w:p>
    <w:p w14:paraId="5B85E316" w14:textId="77777777" w:rsidR="005E09A1" w:rsidRPr="001A6799" w:rsidRDefault="005E09A1" w:rsidP="005E09A1">
      <w:pPr>
        <w:pStyle w:val="titolo30"/>
        <w:rPr>
          <w:color w:val="002060"/>
        </w:rPr>
      </w:pPr>
      <w:r w:rsidRPr="001A6799">
        <w:rPr>
          <w:color w:val="002060"/>
        </w:rPr>
        <w:t xml:space="preserve">CALCIATORI NON ESPULSI </w:t>
      </w:r>
    </w:p>
    <w:p w14:paraId="3A65B136" w14:textId="77777777" w:rsidR="005E09A1" w:rsidRPr="001A6799" w:rsidRDefault="005E09A1" w:rsidP="005E09A1">
      <w:pPr>
        <w:pStyle w:val="titolo20"/>
        <w:rPr>
          <w:color w:val="002060"/>
        </w:rPr>
      </w:pPr>
      <w:r w:rsidRPr="001A679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6BE1930E" w14:textId="77777777" w:rsidTr="001E5473">
        <w:tc>
          <w:tcPr>
            <w:tcW w:w="2200" w:type="dxa"/>
            <w:tcMar>
              <w:top w:w="20" w:type="dxa"/>
              <w:left w:w="20" w:type="dxa"/>
              <w:bottom w:w="20" w:type="dxa"/>
              <w:right w:w="20" w:type="dxa"/>
            </w:tcMar>
            <w:vAlign w:val="center"/>
            <w:hideMark/>
          </w:tcPr>
          <w:p w14:paraId="6A4C45DF" w14:textId="77777777" w:rsidR="005E09A1" w:rsidRPr="001A6799" w:rsidRDefault="005E09A1" w:rsidP="001E5473">
            <w:pPr>
              <w:pStyle w:val="movimento"/>
              <w:rPr>
                <w:color w:val="002060"/>
              </w:rPr>
            </w:pPr>
            <w:r w:rsidRPr="001A6799">
              <w:rPr>
                <w:color w:val="002060"/>
              </w:rPr>
              <w:t>TESTA PASQUALE</w:t>
            </w:r>
          </w:p>
        </w:tc>
        <w:tc>
          <w:tcPr>
            <w:tcW w:w="2200" w:type="dxa"/>
            <w:tcMar>
              <w:top w:w="20" w:type="dxa"/>
              <w:left w:w="20" w:type="dxa"/>
              <w:bottom w:w="20" w:type="dxa"/>
              <w:right w:w="20" w:type="dxa"/>
            </w:tcMar>
            <w:vAlign w:val="center"/>
            <w:hideMark/>
          </w:tcPr>
          <w:p w14:paraId="0B217360" w14:textId="77777777" w:rsidR="005E09A1" w:rsidRPr="001A6799" w:rsidRDefault="005E09A1" w:rsidP="001E5473">
            <w:pPr>
              <w:pStyle w:val="movimento2"/>
              <w:rPr>
                <w:color w:val="002060"/>
              </w:rPr>
            </w:pPr>
            <w:r w:rsidRPr="001A6799">
              <w:rPr>
                <w:color w:val="002060"/>
              </w:rPr>
              <w:t xml:space="preserve">(GLS DORICA AN.UR) </w:t>
            </w:r>
          </w:p>
        </w:tc>
        <w:tc>
          <w:tcPr>
            <w:tcW w:w="800" w:type="dxa"/>
            <w:tcMar>
              <w:top w:w="20" w:type="dxa"/>
              <w:left w:w="20" w:type="dxa"/>
              <w:bottom w:w="20" w:type="dxa"/>
              <w:right w:w="20" w:type="dxa"/>
            </w:tcMar>
            <w:vAlign w:val="center"/>
            <w:hideMark/>
          </w:tcPr>
          <w:p w14:paraId="1D53EAEA"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3767DFF6" w14:textId="77777777" w:rsidR="005E09A1" w:rsidRPr="001A6799" w:rsidRDefault="005E09A1" w:rsidP="001E5473">
            <w:pPr>
              <w:pStyle w:val="movimento"/>
              <w:rPr>
                <w:color w:val="002060"/>
              </w:rPr>
            </w:pPr>
            <w:r w:rsidRPr="001A6799">
              <w:rPr>
                <w:color w:val="002060"/>
              </w:rPr>
              <w:t>TONTARELLI ALESSANDRO</w:t>
            </w:r>
          </w:p>
        </w:tc>
        <w:tc>
          <w:tcPr>
            <w:tcW w:w="2200" w:type="dxa"/>
            <w:tcMar>
              <w:top w:w="20" w:type="dxa"/>
              <w:left w:w="20" w:type="dxa"/>
              <w:bottom w:w="20" w:type="dxa"/>
              <w:right w:w="20" w:type="dxa"/>
            </w:tcMar>
            <w:vAlign w:val="center"/>
            <w:hideMark/>
          </w:tcPr>
          <w:p w14:paraId="2707A8C0" w14:textId="77777777" w:rsidR="005E09A1" w:rsidRPr="001A6799" w:rsidRDefault="005E09A1" w:rsidP="001E5473">
            <w:pPr>
              <w:pStyle w:val="movimento2"/>
              <w:rPr>
                <w:color w:val="002060"/>
              </w:rPr>
            </w:pPr>
            <w:r w:rsidRPr="001A6799">
              <w:rPr>
                <w:color w:val="002060"/>
              </w:rPr>
              <w:t xml:space="preserve">(GLS DORICA AN.UR) </w:t>
            </w:r>
          </w:p>
        </w:tc>
      </w:tr>
    </w:tbl>
    <w:p w14:paraId="47D380F6" w14:textId="77777777" w:rsidR="005E09A1" w:rsidRPr="001A6799" w:rsidRDefault="005E09A1" w:rsidP="005E09A1">
      <w:pPr>
        <w:pStyle w:val="titolo20"/>
        <w:rPr>
          <w:rFonts w:eastAsiaTheme="minorEastAsia"/>
          <w:color w:val="002060"/>
        </w:rPr>
      </w:pPr>
      <w:r w:rsidRPr="001A679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79E370DC" w14:textId="77777777" w:rsidTr="001E5473">
        <w:tc>
          <w:tcPr>
            <w:tcW w:w="2200" w:type="dxa"/>
            <w:tcMar>
              <w:top w:w="20" w:type="dxa"/>
              <w:left w:w="20" w:type="dxa"/>
              <w:bottom w:w="20" w:type="dxa"/>
              <w:right w:w="20" w:type="dxa"/>
            </w:tcMar>
            <w:vAlign w:val="center"/>
            <w:hideMark/>
          </w:tcPr>
          <w:p w14:paraId="18074765" w14:textId="77777777" w:rsidR="005E09A1" w:rsidRPr="001A6799" w:rsidRDefault="005E09A1" w:rsidP="001E5473">
            <w:pPr>
              <w:pStyle w:val="movimento"/>
              <w:rPr>
                <w:color w:val="002060"/>
              </w:rPr>
            </w:pPr>
            <w:r w:rsidRPr="001A6799">
              <w:rPr>
                <w:color w:val="002060"/>
              </w:rPr>
              <w:t>LUCHETTI ALESSANDRO</w:t>
            </w:r>
          </w:p>
        </w:tc>
        <w:tc>
          <w:tcPr>
            <w:tcW w:w="2200" w:type="dxa"/>
            <w:tcMar>
              <w:top w:w="20" w:type="dxa"/>
              <w:left w:w="20" w:type="dxa"/>
              <w:bottom w:w="20" w:type="dxa"/>
              <w:right w:w="20" w:type="dxa"/>
            </w:tcMar>
            <w:vAlign w:val="center"/>
            <w:hideMark/>
          </w:tcPr>
          <w:p w14:paraId="6A4AA1FD" w14:textId="77777777" w:rsidR="005E09A1" w:rsidRPr="001A6799" w:rsidRDefault="005E09A1" w:rsidP="001E5473">
            <w:pPr>
              <w:pStyle w:val="movimento2"/>
              <w:rPr>
                <w:color w:val="002060"/>
              </w:rPr>
            </w:pPr>
            <w:r w:rsidRPr="001A6799">
              <w:rPr>
                <w:color w:val="002060"/>
              </w:rPr>
              <w:t xml:space="preserve">(SAN BIAGIO) </w:t>
            </w:r>
          </w:p>
        </w:tc>
        <w:tc>
          <w:tcPr>
            <w:tcW w:w="800" w:type="dxa"/>
            <w:tcMar>
              <w:top w:w="20" w:type="dxa"/>
              <w:left w:w="20" w:type="dxa"/>
              <w:bottom w:w="20" w:type="dxa"/>
              <w:right w:w="20" w:type="dxa"/>
            </w:tcMar>
            <w:vAlign w:val="center"/>
            <w:hideMark/>
          </w:tcPr>
          <w:p w14:paraId="4C355EDF"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3685636F" w14:textId="77777777" w:rsidR="005E09A1" w:rsidRPr="001A6799" w:rsidRDefault="005E09A1" w:rsidP="001E5473">
            <w:pPr>
              <w:pStyle w:val="movimento"/>
              <w:rPr>
                <w:color w:val="002060"/>
              </w:rPr>
            </w:pPr>
            <w:r w:rsidRPr="001A6799">
              <w:rPr>
                <w:color w:val="002060"/>
              </w:rPr>
              <w:t>PASQUINI ALEX</w:t>
            </w:r>
          </w:p>
        </w:tc>
        <w:tc>
          <w:tcPr>
            <w:tcW w:w="2200" w:type="dxa"/>
            <w:tcMar>
              <w:top w:w="20" w:type="dxa"/>
              <w:left w:w="20" w:type="dxa"/>
              <w:bottom w:w="20" w:type="dxa"/>
              <w:right w:w="20" w:type="dxa"/>
            </w:tcMar>
            <w:vAlign w:val="center"/>
            <w:hideMark/>
          </w:tcPr>
          <w:p w14:paraId="36446BAC" w14:textId="77777777" w:rsidR="005E09A1" w:rsidRPr="001A6799" w:rsidRDefault="005E09A1" w:rsidP="001E5473">
            <w:pPr>
              <w:pStyle w:val="movimento2"/>
              <w:rPr>
                <w:color w:val="002060"/>
              </w:rPr>
            </w:pPr>
            <w:r w:rsidRPr="001A6799">
              <w:rPr>
                <w:color w:val="002060"/>
              </w:rPr>
              <w:t xml:space="preserve">(SAN BIAGIO) </w:t>
            </w:r>
          </w:p>
        </w:tc>
      </w:tr>
    </w:tbl>
    <w:p w14:paraId="256D9DC9" w14:textId="77777777" w:rsidR="005E09A1" w:rsidRPr="001A6799" w:rsidRDefault="005E09A1" w:rsidP="005E09A1">
      <w:pPr>
        <w:pStyle w:val="breakline"/>
        <w:rPr>
          <w:color w:val="002060"/>
        </w:rPr>
      </w:pPr>
    </w:p>
    <w:p w14:paraId="794AF737" w14:textId="77777777" w:rsidR="005E09A1" w:rsidRPr="001A6799" w:rsidRDefault="005E09A1" w:rsidP="005E09A1">
      <w:pPr>
        <w:jc w:val="center"/>
        <w:rPr>
          <w:rFonts w:ascii="Arial" w:hAnsi="Arial" w:cs="Arial"/>
          <w:noProof/>
          <w:color w:val="002060"/>
          <w:sz w:val="22"/>
          <w:szCs w:val="22"/>
        </w:rPr>
      </w:pPr>
      <w:r w:rsidRPr="001A6799">
        <w:rPr>
          <w:rFonts w:ascii="Arial" w:hAnsi="Arial" w:cs="Arial"/>
          <w:noProof/>
          <w:color w:val="002060"/>
          <w:sz w:val="22"/>
          <w:szCs w:val="22"/>
        </w:rPr>
        <w:t>F.to IL SEGRETARIO                                   F.to IL GIUDICE SPORTIVO</w:t>
      </w:r>
    </w:p>
    <w:p w14:paraId="4BFAF8F5" w14:textId="77777777" w:rsidR="005E09A1" w:rsidRPr="001A6799" w:rsidRDefault="005E09A1" w:rsidP="005E09A1">
      <w:pPr>
        <w:pStyle w:val="Corpodeltesto2"/>
        <w:spacing w:after="0" w:line="240" w:lineRule="auto"/>
        <w:jc w:val="both"/>
        <w:rPr>
          <w:rFonts w:ascii="Arial" w:hAnsi="Arial" w:cs="Arial"/>
          <w:b/>
          <w:color w:val="002060"/>
          <w:sz w:val="22"/>
          <w:szCs w:val="22"/>
        </w:rPr>
      </w:pPr>
      <w:r w:rsidRPr="001A6799">
        <w:rPr>
          <w:rFonts w:ascii="Arial" w:hAnsi="Arial" w:cs="Arial"/>
          <w:noProof/>
          <w:color w:val="002060"/>
          <w:sz w:val="22"/>
          <w:szCs w:val="22"/>
        </w:rPr>
        <w:t xml:space="preserve">                         Angelo Castellana        </w:t>
      </w:r>
      <w:r w:rsidRPr="001A6799">
        <w:rPr>
          <w:rFonts w:ascii="Arial" w:hAnsi="Arial" w:cs="Arial"/>
          <w:noProof/>
          <w:color w:val="002060"/>
          <w:sz w:val="22"/>
          <w:szCs w:val="22"/>
        </w:rPr>
        <w:tab/>
        <w:t xml:space="preserve">                                Agnese Lazzaretti</w:t>
      </w:r>
    </w:p>
    <w:p w14:paraId="762DB222" w14:textId="77777777" w:rsidR="005E09A1" w:rsidRPr="001A6799" w:rsidRDefault="005E09A1" w:rsidP="005E09A1">
      <w:pPr>
        <w:pStyle w:val="breakline"/>
        <w:rPr>
          <w:rFonts w:eastAsiaTheme="minorEastAsia"/>
          <w:color w:val="002060"/>
        </w:rPr>
      </w:pPr>
    </w:p>
    <w:p w14:paraId="5217A81A" w14:textId="77777777" w:rsidR="005E09A1" w:rsidRPr="001A6799" w:rsidRDefault="005E09A1" w:rsidP="005E09A1">
      <w:pPr>
        <w:pStyle w:val="titoloprinc0"/>
        <w:rPr>
          <w:color w:val="002060"/>
        </w:rPr>
      </w:pPr>
      <w:r w:rsidRPr="001A6799">
        <w:rPr>
          <w:color w:val="002060"/>
        </w:rPr>
        <w:t>CLASSIFICA</w:t>
      </w:r>
    </w:p>
    <w:p w14:paraId="7098E10F" w14:textId="77777777" w:rsidR="005E09A1" w:rsidRPr="001A6799" w:rsidRDefault="005E09A1" w:rsidP="005E09A1">
      <w:pPr>
        <w:pStyle w:val="breakline"/>
        <w:rPr>
          <w:color w:val="002060"/>
        </w:rPr>
      </w:pPr>
    </w:p>
    <w:p w14:paraId="33FEE0B4" w14:textId="77777777" w:rsidR="005E09A1" w:rsidRPr="001A6799" w:rsidRDefault="005E09A1" w:rsidP="005E09A1">
      <w:pPr>
        <w:pStyle w:val="breakline"/>
        <w:rPr>
          <w:color w:val="002060"/>
        </w:rPr>
      </w:pPr>
    </w:p>
    <w:p w14:paraId="53FF34BA" w14:textId="77777777" w:rsidR="005E09A1" w:rsidRPr="001A6799" w:rsidRDefault="005E09A1" w:rsidP="005E09A1">
      <w:pPr>
        <w:pStyle w:val="sottotitolocampionato10"/>
        <w:rPr>
          <w:color w:val="002060"/>
        </w:rPr>
      </w:pPr>
      <w:r w:rsidRPr="001A679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E09A1" w:rsidRPr="001A6799" w14:paraId="23A7AE9D" w14:textId="77777777" w:rsidTr="001E54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6AD86" w14:textId="77777777" w:rsidR="005E09A1" w:rsidRPr="001A6799" w:rsidRDefault="005E09A1" w:rsidP="001E5473">
            <w:pPr>
              <w:pStyle w:val="headertabella0"/>
              <w:rPr>
                <w:color w:val="002060"/>
              </w:rPr>
            </w:pPr>
            <w:r w:rsidRPr="001A679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B9B03" w14:textId="77777777" w:rsidR="005E09A1" w:rsidRPr="001A6799" w:rsidRDefault="005E09A1" w:rsidP="001E5473">
            <w:pPr>
              <w:pStyle w:val="headertabella0"/>
              <w:rPr>
                <w:color w:val="002060"/>
              </w:rPr>
            </w:pPr>
            <w:r w:rsidRPr="001A679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697D0" w14:textId="77777777" w:rsidR="005E09A1" w:rsidRPr="001A6799" w:rsidRDefault="005E09A1" w:rsidP="001E5473">
            <w:pPr>
              <w:pStyle w:val="headertabella0"/>
              <w:rPr>
                <w:color w:val="002060"/>
              </w:rPr>
            </w:pPr>
            <w:r w:rsidRPr="001A679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ABDBF" w14:textId="77777777" w:rsidR="005E09A1" w:rsidRPr="001A6799" w:rsidRDefault="005E09A1" w:rsidP="001E5473">
            <w:pPr>
              <w:pStyle w:val="headertabella0"/>
              <w:rPr>
                <w:color w:val="002060"/>
              </w:rPr>
            </w:pPr>
            <w:r w:rsidRPr="001A679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E2CE8" w14:textId="77777777" w:rsidR="005E09A1" w:rsidRPr="001A6799" w:rsidRDefault="005E09A1" w:rsidP="001E5473">
            <w:pPr>
              <w:pStyle w:val="headertabella0"/>
              <w:rPr>
                <w:color w:val="002060"/>
              </w:rPr>
            </w:pPr>
            <w:r w:rsidRPr="001A679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D7A5A" w14:textId="77777777" w:rsidR="005E09A1" w:rsidRPr="001A6799" w:rsidRDefault="005E09A1" w:rsidP="001E5473">
            <w:pPr>
              <w:pStyle w:val="headertabella0"/>
              <w:rPr>
                <w:color w:val="002060"/>
              </w:rPr>
            </w:pPr>
            <w:r w:rsidRPr="001A679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B9FC5" w14:textId="77777777" w:rsidR="005E09A1" w:rsidRPr="001A6799" w:rsidRDefault="005E09A1" w:rsidP="001E5473">
            <w:pPr>
              <w:pStyle w:val="headertabella0"/>
              <w:rPr>
                <w:color w:val="002060"/>
              </w:rPr>
            </w:pPr>
            <w:r w:rsidRPr="001A679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D1C14" w14:textId="77777777" w:rsidR="005E09A1" w:rsidRPr="001A6799" w:rsidRDefault="005E09A1" w:rsidP="001E5473">
            <w:pPr>
              <w:pStyle w:val="headertabella0"/>
              <w:rPr>
                <w:color w:val="002060"/>
              </w:rPr>
            </w:pPr>
            <w:r w:rsidRPr="001A679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ADC61" w14:textId="77777777" w:rsidR="005E09A1" w:rsidRPr="001A6799" w:rsidRDefault="005E09A1" w:rsidP="001E5473">
            <w:pPr>
              <w:pStyle w:val="headertabella0"/>
              <w:rPr>
                <w:color w:val="002060"/>
              </w:rPr>
            </w:pPr>
            <w:r w:rsidRPr="001A679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564C5" w14:textId="77777777" w:rsidR="005E09A1" w:rsidRPr="001A6799" w:rsidRDefault="005E09A1" w:rsidP="001E5473">
            <w:pPr>
              <w:pStyle w:val="headertabella0"/>
              <w:rPr>
                <w:color w:val="002060"/>
              </w:rPr>
            </w:pPr>
            <w:r w:rsidRPr="001A6799">
              <w:rPr>
                <w:color w:val="002060"/>
              </w:rPr>
              <w:t>PE</w:t>
            </w:r>
          </w:p>
        </w:tc>
      </w:tr>
      <w:tr w:rsidR="005E09A1" w:rsidRPr="001A6799" w14:paraId="3BAAFAAD" w14:textId="77777777" w:rsidTr="001E54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E276BA" w14:textId="77777777" w:rsidR="005E09A1" w:rsidRPr="001A6799" w:rsidRDefault="005E09A1" w:rsidP="001E5473">
            <w:pPr>
              <w:pStyle w:val="rowtabella0"/>
              <w:rPr>
                <w:color w:val="002060"/>
              </w:rPr>
            </w:pPr>
            <w:r w:rsidRPr="001A6799">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1B886" w14:textId="77777777" w:rsidR="005E09A1" w:rsidRPr="001A6799" w:rsidRDefault="005E09A1" w:rsidP="001E5473">
            <w:pPr>
              <w:pStyle w:val="rowtabella0"/>
              <w:jc w:val="center"/>
              <w:rPr>
                <w:color w:val="002060"/>
              </w:rPr>
            </w:pPr>
            <w:r w:rsidRPr="001A679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0EFBA"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9A6EE"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5FC1C"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59D8F"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A3332" w14:textId="77777777" w:rsidR="005E09A1" w:rsidRPr="001A6799" w:rsidRDefault="005E09A1" w:rsidP="001E5473">
            <w:pPr>
              <w:pStyle w:val="rowtabella0"/>
              <w:jc w:val="center"/>
              <w:rPr>
                <w:color w:val="002060"/>
              </w:rPr>
            </w:pPr>
            <w:r w:rsidRPr="001A679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ABA23" w14:textId="77777777" w:rsidR="005E09A1" w:rsidRPr="001A6799" w:rsidRDefault="005E09A1" w:rsidP="001E5473">
            <w:pPr>
              <w:pStyle w:val="rowtabella0"/>
              <w:jc w:val="center"/>
              <w:rPr>
                <w:color w:val="002060"/>
              </w:rPr>
            </w:pPr>
            <w:r w:rsidRPr="001A67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3BAA9" w14:textId="77777777" w:rsidR="005E09A1" w:rsidRPr="001A6799" w:rsidRDefault="005E09A1" w:rsidP="001E5473">
            <w:pPr>
              <w:pStyle w:val="rowtabella0"/>
              <w:jc w:val="center"/>
              <w:rPr>
                <w:color w:val="002060"/>
              </w:rPr>
            </w:pPr>
            <w:r w:rsidRPr="001A679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CDF9A" w14:textId="77777777" w:rsidR="005E09A1" w:rsidRPr="001A6799" w:rsidRDefault="005E09A1" w:rsidP="001E5473">
            <w:pPr>
              <w:pStyle w:val="rowtabella0"/>
              <w:jc w:val="center"/>
              <w:rPr>
                <w:color w:val="002060"/>
              </w:rPr>
            </w:pPr>
            <w:r w:rsidRPr="001A6799">
              <w:rPr>
                <w:color w:val="002060"/>
              </w:rPr>
              <w:t>0</w:t>
            </w:r>
          </w:p>
        </w:tc>
      </w:tr>
      <w:tr w:rsidR="005E09A1" w:rsidRPr="001A6799" w14:paraId="0402E95C"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5F8F9F" w14:textId="77777777" w:rsidR="005E09A1" w:rsidRPr="001A6799" w:rsidRDefault="005E09A1" w:rsidP="001E5473">
            <w:pPr>
              <w:pStyle w:val="rowtabella0"/>
              <w:rPr>
                <w:color w:val="002060"/>
              </w:rPr>
            </w:pPr>
            <w:r w:rsidRPr="001A6799">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59942" w14:textId="77777777" w:rsidR="005E09A1" w:rsidRPr="001A6799" w:rsidRDefault="005E09A1" w:rsidP="001E5473">
            <w:pPr>
              <w:pStyle w:val="rowtabella0"/>
              <w:jc w:val="center"/>
              <w:rPr>
                <w:color w:val="002060"/>
              </w:rPr>
            </w:pPr>
            <w:r w:rsidRPr="001A679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5524B"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2CE80"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8FABD"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7F044"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91EBE" w14:textId="77777777" w:rsidR="005E09A1" w:rsidRPr="001A6799" w:rsidRDefault="005E09A1" w:rsidP="001E5473">
            <w:pPr>
              <w:pStyle w:val="rowtabella0"/>
              <w:jc w:val="center"/>
              <w:rPr>
                <w:color w:val="002060"/>
              </w:rPr>
            </w:pPr>
            <w:r w:rsidRPr="001A679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D4826" w14:textId="77777777" w:rsidR="005E09A1" w:rsidRPr="001A6799" w:rsidRDefault="005E09A1" w:rsidP="001E5473">
            <w:pPr>
              <w:pStyle w:val="rowtabella0"/>
              <w:jc w:val="center"/>
              <w:rPr>
                <w:color w:val="002060"/>
              </w:rPr>
            </w:pPr>
            <w:r w:rsidRPr="001A679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5AD92" w14:textId="77777777" w:rsidR="005E09A1" w:rsidRPr="001A6799" w:rsidRDefault="005E09A1" w:rsidP="001E5473">
            <w:pPr>
              <w:pStyle w:val="rowtabella0"/>
              <w:jc w:val="center"/>
              <w:rPr>
                <w:color w:val="002060"/>
              </w:rPr>
            </w:pPr>
            <w:r w:rsidRPr="001A67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0BD16" w14:textId="77777777" w:rsidR="005E09A1" w:rsidRPr="001A6799" w:rsidRDefault="005E09A1" w:rsidP="001E5473">
            <w:pPr>
              <w:pStyle w:val="rowtabella0"/>
              <w:jc w:val="center"/>
              <w:rPr>
                <w:color w:val="002060"/>
              </w:rPr>
            </w:pPr>
            <w:r w:rsidRPr="001A6799">
              <w:rPr>
                <w:color w:val="002060"/>
              </w:rPr>
              <w:t>0</w:t>
            </w:r>
          </w:p>
        </w:tc>
      </w:tr>
      <w:tr w:rsidR="005E09A1" w:rsidRPr="001A6799" w14:paraId="2B097C9A"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BF2557" w14:textId="77777777" w:rsidR="005E09A1" w:rsidRPr="001A6799" w:rsidRDefault="005E09A1" w:rsidP="001E5473">
            <w:pPr>
              <w:pStyle w:val="rowtabella0"/>
              <w:rPr>
                <w:color w:val="002060"/>
              </w:rPr>
            </w:pPr>
            <w:r w:rsidRPr="001A6799">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88048" w14:textId="77777777" w:rsidR="005E09A1" w:rsidRPr="001A6799" w:rsidRDefault="005E09A1" w:rsidP="001E5473">
            <w:pPr>
              <w:pStyle w:val="rowtabella0"/>
              <w:jc w:val="center"/>
              <w:rPr>
                <w:color w:val="002060"/>
              </w:rPr>
            </w:pPr>
            <w:r w:rsidRPr="001A67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DFF6F"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CFE6B"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93871"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744B6"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39EC1" w14:textId="77777777" w:rsidR="005E09A1" w:rsidRPr="001A6799" w:rsidRDefault="005E09A1" w:rsidP="001E5473">
            <w:pPr>
              <w:pStyle w:val="rowtabella0"/>
              <w:jc w:val="center"/>
              <w:rPr>
                <w:color w:val="002060"/>
              </w:rPr>
            </w:pPr>
            <w:r w:rsidRPr="001A679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E4B7F" w14:textId="77777777" w:rsidR="005E09A1" w:rsidRPr="001A6799" w:rsidRDefault="005E09A1" w:rsidP="001E5473">
            <w:pPr>
              <w:pStyle w:val="rowtabella0"/>
              <w:jc w:val="center"/>
              <w:rPr>
                <w:color w:val="002060"/>
              </w:rPr>
            </w:pPr>
            <w:r w:rsidRPr="001A679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32ADD" w14:textId="77777777" w:rsidR="005E09A1" w:rsidRPr="001A6799" w:rsidRDefault="005E09A1" w:rsidP="001E5473">
            <w:pPr>
              <w:pStyle w:val="rowtabella0"/>
              <w:jc w:val="center"/>
              <w:rPr>
                <w:color w:val="002060"/>
              </w:rPr>
            </w:pPr>
            <w:r w:rsidRPr="001A67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05780" w14:textId="77777777" w:rsidR="005E09A1" w:rsidRPr="001A6799" w:rsidRDefault="005E09A1" w:rsidP="001E5473">
            <w:pPr>
              <w:pStyle w:val="rowtabella0"/>
              <w:jc w:val="center"/>
              <w:rPr>
                <w:color w:val="002060"/>
              </w:rPr>
            </w:pPr>
            <w:r w:rsidRPr="001A6799">
              <w:rPr>
                <w:color w:val="002060"/>
              </w:rPr>
              <w:t>0</w:t>
            </w:r>
          </w:p>
        </w:tc>
      </w:tr>
      <w:tr w:rsidR="005E09A1" w:rsidRPr="001A6799" w14:paraId="4E373DCE"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FDF524" w14:textId="77777777" w:rsidR="005E09A1" w:rsidRPr="001A6799" w:rsidRDefault="005E09A1" w:rsidP="001E5473">
            <w:pPr>
              <w:pStyle w:val="rowtabella0"/>
              <w:rPr>
                <w:color w:val="002060"/>
              </w:rPr>
            </w:pPr>
            <w:r w:rsidRPr="001A6799">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22DB6" w14:textId="77777777" w:rsidR="005E09A1" w:rsidRPr="001A6799" w:rsidRDefault="005E09A1" w:rsidP="001E5473">
            <w:pPr>
              <w:pStyle w:val="rowtabella0"/>
              <w:jc w:val="center"/>
              <w:rPr>
                <w:color w:val="002060"/>
              </w:rPr>
            </w:pPr>
            <w:r w:rsidRPr="001A679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06B78"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7B7F3"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8F1EB"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59BF6"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D132B" w14:textId="77777777" w:rsidR="005E09A1" w:rsidRPr="001A6799" w:rsidRDefault="005E09A1" w:rsidP="001E5473">
            <w:pPr>
              <w:pStyle w:val="rowtabella0"/>
              <w:jc w:val="center"/>
              <w:rPr>
                <w:color w:val="002060"/>
              </w:rPr>
            </w:pPr>
            <w:r w:rsidRPr="001A679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53A8E" w14:textId="77777777" w:rsidR="005E09A1" w:rsidRPr="001A6799" w:rsidRDefault="005E09A1" w:rsidP="001E5473">
            <w:pPr>
              <w:pStyle w:val="rowtabella0"/>
              <w:jc w:val="center"/>
              <w:rPr>
                <w:color w:val="002060"/>
              </w:rPr>
            </w:pPr>
            <w:r w:rsidRPr="001A679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41C92"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8F5B7" w14:textId="77777777" w:rsidR="005E09A1" w:rsidRPr="001A6799" w:rsidRDefault="005E09A1" w:rsidP="001E5473">
            <w:pPr>
              <w:pStyle w:val="rowtabella0"/>
              <w:jc w:val="center"/>
              <w:rPr>
                <w:color w:val="002060"/>
              </w:rPr>
            </w:pPr>
            <w:r w:rsidRPr="001A6799">
              <w:rPr>
                <w:color w:val="002060"/>
              </w:rPr>
              <w:t>0</w:t>
            </w:r>
          </w:p>
        </w:tc>
      </w:tr>
      <w:tr w:rsidR="005E09A1" w:rsidRPr="001A6799" w14:paraId="246700E9"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4AD6E3" w14:textId="77777777" w:rsidR="005E09A1" w:rsidRPr="001A6799" w:rsidRDefault="005E09A1" w:rsidP="001E5473">
            <w:pPr>
              <w:pStyle w:val="rowtabella0"/>
              <w:rPr>
                <w:color w:val="002060"/>
              </w:rPr>
            </w:pPr>
            <w:r w:rsidRPr="001A6799">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28E25" w14:textId="77777777" w:rsidR="005E09A1" w:rsidRPr="001A6799" w:rsidRDefault="005E09A1" w:rsidP="001E5473">
            <w:pPr>
              <w:pStyle w:val="rowtabella0"/>
              <w:jc w:val="center"/>
              <w:rPr>
                <w:color w:val="002060"/>
              </w:rPr>
            </w:pPr>
            <w:r w:rsidRPr="001A67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3E674"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CAEC8"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A02CD"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A4BA4"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48BE6" w14:textId="77777777" w:rsidR="005E09A1" w:rsidRPr="001A6799" w:rsidRDefault="005E09A1" w:rsidP="001E5473">
            <w:pPr>
              <w:pStyle w:val="rowtabella0"/>
              <w:jc w:val="center"/>
              <w:rPr>
                <w:color w:val="002060"/>
              </w:rPr>
            </w:pPr>
            <w:r w:rsidRPr="001A679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7CEAB" w14:textId="77777777" w:rsidR="005E09A1" w:rsidRPr="001A6799" w:rsidRDefault="005E09A1" w:rsidP="001E5473">
            <w:pPr>
              <w:pStyle w:val="rowtabella0"/>
              <w:jc w:val="center"/>
              <w:rPr>
                <w:color w:val="002060"/>
              </w:rPr>
            </w:pPr>
            <w:r w:rsidRPr="001A679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06757"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939B0" w14:textId="77777777" w:rsidR="005E09A1" w:rsidRPr="001A6799" w:rsidRDefault="005E09A1" w:rsidP="001E5473">
            <w:pPr>
              <w:pStyle w:val="rowtabella0"/>
              <w:jc w:val="center"/>
              <w:rPr>
                <w:color w:val="002060"/>
              </w:rPr>
            </w:pPr>
            <w:r w:rsidRPr="001A6799">
              <w:rPr>
                <w:color w:val="002060"/>
              </w:rPr>
              <w:t>0</w:t>
            </w:r>
          </w:p>
        </w:tc>
      </w:tr>
      <w:tr w:rsidR="005E09A1" w:rsidRPr="001A6799" w14:paraId="07337D2D"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9ABABF" w14:textId="77777777" w:rsidR="005E09A1" w:rsidRPr="001A6799" w:rsidRDefault="005E09A1" w:rsidP="001E5473">
            <w:pPr>
              <w:pStyle w:val="rowtabella0"/>
              <w:rPr>
                <w:color w:val="002060"/>
                <w:lang w:val="es-ES"/>
              </w:rPr>
            </w:pPr>
            <w:r w:rsidRPr="001A6799">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AEB88" w14:textId="77777777" w:rsidR="005E09A1" w:rsidRPr="001A6799" w:rsidRDefault="005E09A1" w:rsidP="001E5473">
            <w:pPr>
              <w:pStyle w:val="rowtabella0"/>
              <w:jc w:val="center"/>
              <w:rPr>
                <w:color w:val="002060"/>
              </w:rPr>
            </w:pPr>
            <w:r w:rsidRPr="001A67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A9873"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737A9"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F3DF6"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8F20B"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A4438" w14:textId="77777777" w:rsidR="005E09A1" w:rsidRPr="001A6799" w:rsidRDefault="005E09A1" w:rsidP="001E5473">
            <w:pPr>
              <w:pStyle w:val="rowtabella0"/>
              <w:jc w:val="center"/>
              <w:rPr>
                <w:color w:val="002060"/>
              </w:rPr>
            </w:pPr>
            <w:r w:rsidRPr="001A67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80957" w14:textId="77777777" w:rsidR="005E09A1" w:rsidRPr="001A6799" w:rsidRDefault="005E09A1" w:rsidP="001E5473">
            <w:pPr>
              <w:pStyle w:val="rowtabella0"/>
              <w:jc w:val="center"/>
              <w:rPr>
                <w:color w:val="002060"/>
              </w:rPr>
            </w:pPr>
            <w:r w:rsidRPr="001A67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AFEC9"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D36FE" w14:textId="77777777" w:rsidR="005E09A1" w:rsidRPr="001A6799" w:rsidRDefault="005E09A1" w:rsidP="001E5473">
            <w:pPr>
              <w:pStyle w:val="rowtabella0"/>
              <w:jc w:val="center"/>
              <w:rPr>
                <w:color w:val="002060"/>
              </w:rPr>
            </w:pPr>
            <w:r w:rsidRPr="001A6799">
              <w:rPr>
                <w:color w:val="002060"/>
              </w:rPr>
              <w:t>0</w:t>
            </w:r>
          </w:p>
        </w:tc>
      </w:tr>
      <w:tr w:rsidR="005E09A1" w:rsidRPr="001A6799" w14:paraId="66F3CD96"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55E516" w14:textId="77777777" w:rsidR="005E09A1" w:rsidRPr="001A6799" w:rsidRDefault="005E09A1" w:rsidP="001E5473">
            <w:pPr>
              <w:pStyle w:val="rowtabella0"/>
              <w:rPr>
                <w:color w:val="002060"/>
              </w:rPr>
            </w:pPr>
            <w:r w:rsidRPr="001A6799">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2709B"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6CE90"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F4580"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A1B82"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E4C86"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AAC16" w14:textId="77777777" w:rsidR="005E09A1" w:rsidRPr="001A6799" w:rsidRDefault="005E09A1" w:rsidP="001E5473">
            <w:pPr>
              <w:pStyle w:val="rowtabella0"/>
              <w:jc w:val="center"/>
              <w:rPr>
                <w:color w:val="002060"/>
              </w:rPr>
            </w:pPr>
            <w:r w:rsidRPr="001A67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8A80C" w14:textId="77777777" w:rsidR="005E09A1" w:rsidRPr="001A6799" w:rsidRDefault="005E09A1" w:rsidP="001E5473">
            <w:pPr>
              <w:pStyle w:val="rowtabella0"/>
              <w:jc w:val="center"/>
              <w:rPr>
                <w:color w:val="002060"/>
              </w:rPr>
            </w:pPr>
            <w:r w:rsidRPr="001A679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3CF52"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53309" w14:textId="77777777" w:rsidR="005E09A1" w:rsidRPr="001A6799" w:rsidRDefault="005E09A1" w:rsidP="001E5473">
            <w:pPr>
              <w:pStyle w:val="rowtabella0"/>
              <w:jc w:val="center"/>
              <w:rPr>
                <w:color w:val="002060"/>
              </w:rPr>
            </w:pPr>
            <w:r w:rsidRPr="001A6799">
              <w:rPr>
                <w:color w:val="002060"/>
              </w:rPr>
              <w:t>0</w:t>
            </w:r>
          </w:p>
        </w:tc>
      </w:tr>
      <w:tr w:rsidR="005E09A1" w:rsidRPr="001A6799" w14:paraId="71B76A92"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22F44C" w14:textId="77777777" w:rsidR="005E09A1" w:rsidRPr="001A6799" w:rsidRDefault="005E09A1" w:rsidP="001E5473">
            <w:pPr>
              <w:pStyle w:val="rowtabella0"/>
              <w:rPr>
                <w:color w:val="002060"/>
              </w:rPr>
            </w:pPr>
            <w:r w:rsidRPr="001A6799">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2C44E" w14:textId="77777777" w:rsidR="005E09A1" w:rsidRPr="001A6799" w:rsidRDefault="005E09A1" w:rsidP="001E5473">
            <w:pPr>
              <w:pStyle w:val="rowtabella0"/>
              <w:jc w:val="center"/>
              <w:rPr>
                <w:color w:val="002060"/>
              </w:rPr>
            </w:pPr>
            <w:r w:rsidRPr="001A67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19CC2"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78FB3"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0B2F9"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ED87F"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4320B" w14:textId="77777777" w:rsidR="005E09A1" w:rsidRPr="001A6799" w:rsidRDefault="005E09A1" w:rsidP="001E5473">
            <w:pPr>
              <w:pStyle w:val="rowtabella0"/>
              <w:jc w:val="center"/>
              <w:rPr>
                <w:color w:val="002060"/>
              </w:rPr>
            </w:pPr>
            <w:r w:rsidRPr="001A679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0826C" w14:textId="77777777" w:rsidR="005E09A1" w:rsidRPr="001A6799" w:rsidRDefault="005E09A1" w:rsidP="001E5473">
            <w:pPr>
              <w:pStyle w:val="rowtabella0"/>
              <w:jc w:val="center"/>
              <w:rPr>
                <w:color w:val="002060"/>
              </w:rPr>
            </w:pPr>
            <w:r w:rsidRPr="001A679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84C70"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96869" w14:textId="77777777" w:rsidR="005E09A1" w:rsidRPr="001A6799" w:rsidRDefault="005E09A1" w:rsidP="001E5473">
            <w:pPr>
              <w:pStyle w:val="rowtabella0"/>
              <w:jc w:val="center"/>
              <w:rPr>
                <w:color w:val="002060"/>
              </w:rPr>
            </w:pPr>
            <w:r w:rsidRPr="001A6799">
              <w:rPr>
                <w:color w:val="002060"/>
              </w:rPr>
              <w:t>0</w:t>
            </w:r>
          </w:p>
        </w:tc>
      </w:tr>
      <w:tr w:rsidR="005E09A1" w:rsidRPr="001A6799" w14:paraId="7DB2BCE9"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80487E" w14:textId="77777777" w:rsidR="005E09A1" w:rsidRPr="001A6799" w:rsidRDefault="005E09A1" w:rsidP="001E5473">
            <w:pPr>
              <w:pStyle w:val="rowtabella0"/>
              <w:rPr>
                <w:color w:val="002060"/>
              </w:rPr>
            </w:pPr>
            <w:r w:rsidRPr="001A6799">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9E183"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D5354"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29734"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F8FFD"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3BE8B"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1A7F8" w14:textId="77777777" w:rsidR="005E09A1" w:rsidRPr="001A6799" w:rsidRDefault="005E09A1" w:rsidP="001E5473">
            <w:pPr>
              <w:pStyle w:val="rowtabella0"/>
              <w:jc w:val="center"/>
              <w:rPr>
                <w:color w:val="002060"/>
              </w:rPr>
            </w:pPr>
            <w:r w:rsidRPr="001A679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5CE41" w14:textId="77777777" w:rsidR="005E09A1" w:rsidRPr="001A6799" w:rsidRDefault="005E09A1" w:rsidP="001E5473">
            <w:pPr>
              <w:pStyle w:val="rowtabella0"/>
              <w:jc w:val="center"/>
              <w:rPr>
                <w:color w:val="002060"/>
              </w:rPr>
            </w:pPr>
            <w:r w:rsidRPr="001A679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66283" w14:textId="77777777" w:rsidR="005E09A1" w:rsidRPr="001A6799" w:rsidRDefault="005E09A1" w:rsidP="001E5473">
            <w:pPr>
              <w:pStyle w:val="rowtabella0"/>
              <w:jc w:val="center"/>
              <w:rPr>
                <w:color w:val="002060"/>
              </w:rPr>
            </w:pPr>
            <w:r w:rsidRPr="001A67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E1FB1" w14:textId="77777777" w:rsidR="005E09A1" w:rsidRPr="001A6799" w:rsidRDefault="005E09A1" w:rsidP="001E5473">
            <w:pPr>
              <w:pStyle w:val="rowtabella0"/>
              <w:jc w:val="center"/>
              <w:rPr>
                <w:color w:val="002060"/>
              </w:rPr>
            </w:pPr>
            <w:r w:rsidRPr="001A6799">
              <w:rPr>
                <w:color w:val="002060"/>
              </w:rPr>
              <w:t>0</w:t>
            </w:r>
          </w:p>
        </w:tc>
      </w:tr>
      <w:tr w:rsidR="005E09A1" w:rsidRPr="001A6799" w14:paraId="1E083E2E"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064156" w14:textId="77777777" w:rsidR="005E09A1" w:rsidRPr="001A6799" w:rsidRDefault="005E09A1" w:rsidP="001E5473">
            <w:pPr>
              <w:pStyle w:val="rowtabella0"/>
              <w:rPr>
                <w:color w:val="002060"/>
              </w:rPr>
            </w:pPr>
            <w:r w:rsidRPr="001A6799">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5627A"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F9AD1"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31C1E"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A7CB8"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F862C"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B0BF8" w14:textId="77777777" w:rsidR="005E09A1" w:rsidRPr="001A6799" w:rsidRDefault="005E09A1" w:rsidP="001E5473">
            <w:pPr>
              <w:pStyle w:val="rowtabella0"/>
              <w:jc w:val="center"/>
              <w:rPr>
                <w:color w:val="002060"/>
              </w:rPr>
            </w:pPr>
            <w:r w:rsidRPr="001A679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6F598" w14:textId="77777777" w:rsidR="005E09A1" w:rsidRPr="001A6799" w:rsidRDefault="005E09A1" w:rsidP="001E5473">
            <w:pPr>
              <w:pStyle w:val="rowtabella0"/>
              <w:jc w:val="center"/>
              <w:rPr>
                <w:color w:val="002060"/>
              </w:rPr>
            </w:pPr>
            <w:r w:rsidRPr="001A679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8B385"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BACFC" w14:textId="77777777" w:rsidR="005E09A1" w:rsidRPr="001A6799" w:rsidRDefault="005E09A1" w:rsidP="001E5473">
            <w:pPr>
              <w:pStyle w:val="rowtabella0"/>
              <w:jc w:val="center"/>
              <w:rPr>
                <w:color w:val="002060"/>
              </w:rPr>
            </w:pPr>
            <w:r w:rsidRPr="001A6799">
              <w:rPr>
                <w:color w:val="002060"/>
              </w:rPr>
              <w:t>0</w:t>
            </w:r>
          </w:p>
        </w:tc>
      </w:tr>
      <w:tr w:rsidR="005E09A1" w:rsidRPr="001A6799" w14:paraId="3EE3E481"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461D4A" w14:textId="77777777" w:rsidR="005E09A1" w:rsidRPr="001A6799" w:rsidRDefault="005E09A1" w:rsidP="001E5473">
            <w:pPr>
              <w:pStyle w:val="rowtabella0"/>
              <w:rPr>
                <w:color w:val="002060"/>
              </w:rPr>
            </w:pPr>
            <w:r w:rsidRPr="001A6799">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E6AA9"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EB9E1"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D901B"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E2B75"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61007"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1C55E" w14:textId="77777777" w:rsidR="005E09A1" w:rsidRPr="001A6799" w:rsidRDefault="005E09A1" w:rsidP="001E5473">
            <w:pPr>
              <w:pStyle w:val="rowtabella0"/>
              <w:jc w:val="center"/>
              <w:rPr>
                <w:color w:val="002060"/>
              </w:rPr>
            </w:pPr>
            <w:r w:rsidRPr="001A679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D8569" w14:textId="77777777" w:rsidR="005E09A1" w:rsidRPr="001A6799" w:rsidRDefault="005E09A1" w:rsidP="001E5473">
            <w:pPr>
              <w:pStyle w:val="rowtabella0"/>
              <w:jc w:val="center"/>
              <w:rPr>
                <w:color w:val="002060"/>
              </w:rPr>
            </w:pPr>
            <w:r w:rsidRPr="001A679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3D3F4" w14:textId="77777777" w:rsidR="005E09A1" w:rsidRPr="001A6799" w:rsidRDefault="005E09A1" w:rsidP="001E5473">
            <w:pPr>
              <w:pStyle w:val="rowtabella0"/>
              <w:jc w:val="center"/>
              <w:rPr>
                <w:color w:val="002060"/>
              </w:rPr>
            </w:pPr>
            <w:r w:rsidRPr="001A67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70412" w14:textId="77777777" w:rsidR="005E09A1" w:rsidRPr="001A6799" w:rsidRDefault="005E09A1" w:rsidP="001E5473">
            <w:pPr>
              <w:pStyle w:val="rowtabella0"/>
              <w:jc w:val="center"/>
              <w:rPr>
                <w:color w:val="002060"/>
              </w:rPr>
            </w:pPr>
            <w:r w:rsidRPr="001A6799">
              <w:rPr>
                <w:color w:val="002060"/>
              </w:rPr>
              <w:t>0</w:t>
            </w:r>
          </w:p>
        </w:tc>
      </w:tr>
      <w:tr w:rsidR="005E09A1" w:rsidRPr="001A6799" w14:paraId="39EADA59"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C20B05" w14:textId="77777777" w:rsidR="005E09A1" w:rsidRPr="001A6799" w:rsidRDefault="005E09A1" w:rsidP="001E5473">
            <w:pPr>
              <w:pStyle w:val="rowtabella0"/>
              <w:rPr>
                <w:color w:val="002060"/>
              </w:rPr>
            </w:pPr>
            <w:r w:rsidRPr="001A6799">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D96B4"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B7A11"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6AF9F"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C519C"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3A843"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ADCF9" w14:textId="77777777" w:rsidR="005E09A1" w:rsidRPr="001A6799" w:rsidRDefault="005E09A1" w:rsidP="001E5473">
            <w:pPr>
              <w:pStyle w:val="rowtabella0"/>
              <w:jc w:val="center"/>
              <w:rPr>
                <w:color w:val="002060"/>
              </w:rPr>
            </w:pPr>
            <w:r w:rsidRPr="001A679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BECA3" w14:textId="77777777" w:rsidR="005E09A1" w:rsidRPr="001A6799" w:rsidRDefault="005E09A1" w:rsidP="001E5473">
            <w:pPr>
              <w:pStyle w:val="rowtabella0"/>
              <w:jc w:val="center"/>
              <w:rPr>
                <w:color w:val="002060"/>
              </w:rPr>
            </w:pPr>
            <w:r w:rsidRPr="001A679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1FB31"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E2F57" w14:textId="77777777" w:rsidR="005E09A1" w:rsidRPr="001A6799" w:rsidRDefault="005E09A1" w:rsidP="001E5473">
            <w:pPr>
              <w:pStyle w:val="rowtabella0"/>
              <w:jc w:val="center"/>
              <w:rPr>
                <w:color w:val="002060"/>
              </w:rPr>
            </w:pPr>
            <w:r w:rsidRPr="001A6799">
              <w:rPr>
                <w:color w:val="002060"/>
              </w:rPr>
              <w:t>0</w:t>
            </w:r>
          </w:p>
        </w:tc>
      </w:tr>
      <w:tr w:rsidR="005E09A1" w:rsidRPr="001A6799" w14:paraId="7941A66C" w14:textId="77777777" w:rsidTr="001E54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C75596" w14:textId="77777777" w:rsidR="005E09A1" w:rsidRPr="001A6799" w:rsidRDefault="005E09A1" w:rsidP="001E5473">
            <w:pPr>
              <w:pStyle w:val="rowtabella0"/>
              <w:rPr>
                <w:color w:val="002060"/>
                <w:lang w:val="es-ES"/>
              </w:rPr>
            </w:pPr>
            <w:r w:rsidRPr="001A6799">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B1962"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99FCB"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3FB65"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04AEC"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73C0B"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732A9" w14:textId="77777777" w:rsidR="005E09A1" w:rsidRPr="001A6799" w:rsidRDefault="005E09A1" w:rsidP="001E5473">
            <w:pPr>
              <w:pStyle w:val="rowtabella0"/>
              <w:jc w:val="center"/>
              <w:rPr>
                <w:color w:val="002060"/>
              </w:rPr>
            </w:pPr>
            <w:r w:rsidRPr="001A67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F4DDE" w14:textId="77777777" w:rsidR="005E09A1" w:rsidRPr="001A6799" w:rsidRDefault="005E09A1" w:rsidP="001E5473">
            <w:pPr>
              <w:pStyle w:val="rowtabella0"/>
              <w:jc w:val="center"/>
              <w:rPr>
                <w:color w:val="002060"/>
              </w:rPr>
            </w:pPr>
            <w:r w:rsidRPr="001A6799">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B1AA3" w14:textId="77777777" w:rsidR="005E09A1" w:rsidRPr="001A6799" w:rsidRDefault="005E09A1" w:rsidP="001E5473">
            <w:pPr>
              <w:pStyle w:val="rowtabella0"/>
              <w:jc w:val="center"/>
              <w:rPr>
                <w:color w:val="002060"/>
              </w:rPr>
            </w:pPr>
            <w:r w:rsidRPr="001A679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9A2A7" w14:textId="77777777" w:rsidR="005E09A1" w:rsidRPr="001A6799" w:rsidRDefault="005E09A1" w:rsidP="001E5473">
            <w:pPr>
              <w:pStyle w:val="rowtabella0"/>
              <w:jc w:val="center"/>
              <w:rPr>
                <w:color w:val="002060"/>
              </w:rPr>
            </w:pPr>
            <w:r w:rsidRPr="001A6799">
              <w:rPr>
                <w:color w:val="002060"/>
              </w:rPr>
              <w:t>0</w:t>
            </w:r>
          </w:p>
        </w:tc>
      </w:tr>
    </w:tbl>
    <w:p w14:paraId="669A818E" w14:textId="77777777" w:rsidR="005E09A1" w:rsidRPr="001A6799" w:rsidRDefault="005E09A1" w:rsidP="005E09A1">
      <w:pPr>
        <w:pStyle w:val="breakline"/>
        <w:rPr>
          <w:rFonts w:eastAsiaTheme="minorEastAsia"/>
          <w:color w:val="002060"/>
        </w:rPr>
      </w:pPr>
    </w:p>
    <w:p w14:paraId="50691C65" w14:textId="77777777" w:rsidR="005E09A1" w:rsidRPr="001A6799" w:rsidRDefault="005E09A1" w:rsidP="005E09A1">
      <w:pPr>
        <w:pStyle w:val="breakline"/>
        <w:rPr>
          <w:color w:val="002060"/>
        </w:rPr>
      </w:pPr>
    </w:p>
    <w:p w14:paraId="6B733989" w14:textId="77777777" w:rsidR="005E09A1" w:rsidRPr="001A6799" w:rsidRDefault="005E09A1" w:rsidP="005E09A1">
      <w:pPr>
        <w:pStyle w:val="sottotitolocampionato10"/>
        <w:rPr>
          <w:color w:val="002060"/>
        </w:rPr>
      </w:pPr>
      <w:r w:rsidRPr="001A679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E09A1" w:rsidRPr="001A6799" w14:paraId="3B7CEE81" w14:textId="77777777" w:rsidTr="001E54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33DB9" w14:textId="77777777" w:rsidR="005E09A1" w:rsidRPr="001A6799" w:rsidRDefault="005E09A1" w:rsidP="001E5473">
            <w:pPr>
              <w:pStyle w:val="headertabella0"/>
              <w:rPr>
                <w:color w:val="002060"/>
              </w:rPr>
            </w:pPr>
            <w:r w:rsidRPr="001A679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3ACE9" w14:textId="77777777" w:rsidR="005E09A1" w:rsidRPr="001A6799" w:rsidRDefault="005E09A1" w:rsidP="001E5473">
            <w:pPr>
              <w:pStyle w:val="headertabella0"/>
              <w:rPr>
                <w:color w:val="002060"/>
              </w:rPr>
            </w:pPr>
            <w:r w:rsidRPr="001A679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D4428" w14:textId="77777777" w:rsidR="005E09A1" w:rsidRPr="001A6799" w:rsidRDefault="005E09A1" w:rsidP="001E5473">
            <w:pPr>
              <w:pStyle w:val="headertabella0"/>
              <w:rPr>
                <w:color w:val="002060"/>
              </w:rPr>
            </w:pPr>
            <w:r w:rsidRPr="001A679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C8063" w14:textId="77777777" w:rsidR="005E09A1" w:rsidRPr="001A6799" w:rsidRDefault="005E09A1" w:rsidP="001E5473">
            <w:pPr>
              <w:pStyle w:val="headertabella0"/>
              <w:rPr>
                <w:color w:val="002060"/>
              </w:rPr>
            </w:pPr>
            <w:r w:rsidRPr="001A679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5FEE0" w14:textId="77777777" w:rsidR="005E09A1" w:rsidRPr="001A6799" w:rsidRDefault="005E09A1" w:rsidP="001E5473">
            <w:pPr>
              <w:pStyle w:val="headertabella0"/>
              <w:rPr>
                <w:color w:val="002060"/>
              </w:rPr>
            </w:pPr>
            <w:r w:rsidRPr="001A679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FB7F5" w14:textId="77777777" w:rsidR="005E09A1" w:rsidRPr="001A6799" w:rsidRDefault="005E09A1" w:rsidP="001E5473">
            <w:pPr>
              <w:pStyle w:val="headertabella0"/>
              <w:rPr>
                <w:color w:val="002060"/>
              </w:rPr>
            </w:pPr>
            <w:r w:rsidRPr="001A679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11104" w14:textId="77777777" w:rsidR="005E09A1" w:rsidRPr="001A6799" w:rsidRDefault="005E09A1" w:rsidP="001E5473">
            <w:pPr>
              <w:pStyle w:val="headertabella0"/>
              <w:rPr>
                <w:color w:val="002060"/>
              </w:rPr>
            </w:pPr>
            <w:r w:rsidRPr="001A679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68637" w14:textId="77777777" w:rsidR="005E09A1" w:rsidRPr="001A6799" w:rsidRDefault="005E09A1" w:rsidP="001E5473">
            <w:pPr>
              <w:pStyle w:val="headertabella0"/>
              <w:rPr>
                <w:color w:val="002060"/>
              </w:rPr>
            </w:pPr>
            <w:r w:rsidRPr="001A679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7DBED" w14:textId="77777777" w:rsidR="005E09A1" w:rsidRPr="001A6799" w:rsidRDefault="005E09A1" w:rsidP="001E5473">
            <w:pPr>
              <w:pStyle w:val="headertabella0"/>
              <w:rPr>
                <w:color w:val="002060"/>
              </w:rPr>
            </w:pPr>
            <w:r w:rsidRPr="001A679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CD4CF" w14:textId="77777777" w:rsidR="005E09A1" w:rsidRPr="001A6799" w:rsidRDefault="005E09A1" w:rsidP="001E5473">
            <w:pPr>
              <w:pStyle w:val="headertabella0"/>
              <w:rPr>
                <w:color w:val="002060"/>
              </w:rPr>
            </w:pPr>
            <w:r w:rsidRPr="001A6799">
              <w:rPr>
                <w:color w:val="002060"/>
              </w:rPr>
              <w:t>PE</w:t>
            </w:r>
          </w:p>
        </w:tc>
      </w:tr>
      <w:tr w:rsidR="005E09A1" w:rsidRPr="001A6799" w14:paraId="6BDCEB8A" w14:textId="77777777" w:rsidTr="001E54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D69485" w14:textId="77777777" w:rsidR="005E09A1" w:rsidRPr="001A6799" w:rsidRDefault="005E09A1" w:rsidP="001E5473">
            <w:pPr>
              <w:pStyle w:val="rowtabella0"/>
              <w:rPr>
                <w:color w:val="002060"/>
              </w:rPr>
            </w:pPr>
            <w:r w:rsidRPr="001A6799">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C7AFF" w14:textId="77777777" w:rsidR="005E09A1" w:rsidRPr="001A6799" w:rsidRDefault="005E09A1" w:rsidP="001E5473">
            <w:pPr>
              <w:pStyle w:val="rowtabella0"/>
              <w:jc w:val="center"/>
              <w:rPr>
                <w:color w:val="002060"/>
              </w:rPr>
            </w:pPr>
            <w:r w:rsidRPr="001A67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769D2"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36752"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F79F3"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62BDA"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D3C76" w14:textId="77777777" w:rsidR="005E09A1" w:rsidRPr="001A6799" w:rsidRDefault="005E09A1" w:rsidP="001E5473">
            <w:pPr>
              <w:pStyle w:val="rowtabella0"/>
              <w:jc w:val="center"/>
              <w:rPr>
                <w:color w:val="002060"/>
              </w:rPr>
            </w:pPr>
            <w:r w:rsidRPr="001A679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554DB" w14:textId="77777777" w:rsidR="005E09A1" w:rsidRPr="001A6799" w:rsidRDefault="005E09A1" w:rsidP="001E5473">
            <w:pPr>
              <w:pStyle w:val="rowtabella0"/>
              <w:jc w:val="center"/>
              <w:rPr>
                <w:color w:val="002060"/>
              </w:rPr>
            </w:pPr>
            <w:r w:rsidRPr="001A679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5352C" w14:textId="77777777" w:rsidR="005E09A1" w:rsidRPr="001A6799" w:rsidRDefault="005E09A1" w:rsidP="001E5473">
            <w:pPr>
              <w:pStyle w:val="rowtabella0"/>
              <w:jc w:val="center"/>
              <w:rPr>
                <w:color w:val="002060"/>
              </w:rPr>
            </w:pPr>
            <w:r w:rsidRPr="001A67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583C5" w14:textId="77777777" w:rsidR="005E09A1" w:rsidRPr="001A6799" w:rsidRDefault="005E09A1" w:rsidP="001E5473">
            <w:pPr>
              <w:pStyle w:val="rowtabella0"/>
              <w:jc w:val="center"/>
              <w:rPr>
                <w:color w:val="002060"/>
              </w:rPr>
            </w:pPr>
            <w:r w:rsidRPr="001A6799">
              <w:rPr>
                <w:color w:val="002060"/>
              </w:rPr>
              <w:t>0</w:t>
            </w:r>
          </w:p>
        </w:tc>
      </w:tr>
      <w:tr w:rsidR="005E09A1" w:rsidRPr="001A6799" w14:paraId="7BFA25DA"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44F835" w14:textId="77777777" w:rsidR="005E09A1" w:rsidRPr="001A6799" w:rsidRDefault="005E09A1" w:rsidP="001E5473">
            <w:pPr>
              <w:pStyle w:val="rowtabella0"/>
              <w:rPr>
                <w:color w:val="002060"/>
              </w:rPr>
            </w:pPr>
            <w:r w:rsidRPr="001A6799">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2D276" w14:textId="77777777" w:rsidR="005E09A1" w:rsidRPr="001A6799" w:rsidRDefault="005E09A1" w:rsidP="001E5473">
            <w:pPr>
              <w:pStyle w:val="rowtabella0"/>
              <w:jc w:val="center"/>
              <w:rPr>
                <w:color w:val="002060"/>
              </w:rPr>
            </w:pPr>
            <w:r w:rsidRPr="001A679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0BE1A"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9BEFF"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0DE0E"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3995F"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FCCFF" w14:textId="77777777" w:rsidR="005E09A1" w:rsidRPr="001A6799" w:rsidRDefault="005E09A1" w:rsidP="001E5473">
            <w:pPr>
              <w:pStyle w:val="rowtabella0"/>
              <w:jc w:val="center"/>
              <w:rPr>
                <w:color w:val="002060"/>
              </w:rPr>
            </w:pPr>
            <w:r w:rsidRPr="001A679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8134D" w14:textId="77777777" w:rsidR="005E09A1" w:rsidRPr="001A6799" w:rsidRDefault="005E09A1" w:rsidP="001E5473">
            <w:pPr>
              <w:pStyle w:val="rowtabella0"/>
              <w:jc w:val="center"/>
              <w:rPr>
                <w:color w:val="002060"/>
              </w:rPr>
            </w:pPr>
            <w:r w:rsidRPr="001A67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94173" w14:textId="77777777" w:rsidR="005E09A1" w:rsidRPr="001A6799" w:rsidRDefault="005E09A1" w:rsidP="001E5473">
            <w:pPr>
              <w:pStyle w:val="rowtabella0"/>
              <w:jc w:val="center"/>
              <w:rPr>
                <w:color w:val="002060"/>
              </w:rPr>
            </w:pPr>
            <w:r w:rsidRPr="001A679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08F66" w14:textId="77777777" w:rsidR="005E09A1" w:rsidRPr="001A6799" w:rsidRDefault="005E09A1" w:rsidP="001E5473">
            <w:pPr>
              <w:pStyle w:val="rowtabella0"/>
              <w:jc w:val="center"/>
              <w:rPr>
                <w:color w:val="002060"/>
              </w:rPr>
            </w:pPr>
            <w:r w:rsidRPr="001A6799">
              <w:rPr>
                <w:color w:val="002060"/>
              </w:rPr>
              <w:t>0</w:t>
            </w:r>
          </w:p>
        </w:tc>
      </w:tr>
      <w:tr w:rsidR="005E09A1" w:rsidRPr="001A6799" w14:paraId="38516D01"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8B0851" w14:textId="77777777" w:rsidR="005E09A1" w:rsidRPr="001A6799" w:rsidRDefault="005E09A1" w:rsidP="001E5473">
            <w:pPr>
              <w:pStyle w:val="rowtabella0"/>
              <w:rPr>
                <w:color w:val="002060"/>
              </w:rPr>
            </w:pPr>
            <w:r w:rsidRPr="001A6799">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AE976" w14:textId="77777777" w:rsidR="005E09A1" w:rsidRPr="001A6799" w:rsidRDefault="005E09A1" w:rsidP="001E5473">
            <w:pPr>
              <w:pStyle w:val="rowtabella0"/>
              <w:jc w:val="center"/>
              <w:rPr>
                <w:color w:val="002060"/>
              </w:rPr>
            </w:pPr>
            <w:r w:rsidRPr="001A679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B2C22"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8ED25"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E6149"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6F3E1"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6C7B9" w14:textId="77777777" w:rsidR="005E09A1" w:rsidRPr="001A6799" w:rsidRDefault="005E09A1" w:rsidP="001E5473">
            <w:pPr>
              <w:pStyle w:val="rowtabella0"/>
              <w:jc w:val="center"/>
              <w:rPr>
                <w:color w:val="002060"/>
              </w:rPr>
            </w:pPr>
            <w:r w:rsidRPr="001A679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8B48A" w14:textId="77777777" w:rsidR="005E09A1" w:rsidRPr="001A6799" w:rsidRDefault="005E09A1" w:rsidP="001E5473">
            <w:pPr>
              <w:pStyle w:val="rowtabella0"/>
              <w:jc w:val="center"/>
              <w:rPr>
                <w:color w:val="002060"/>
              </w:rPr>
            </w:pPr>
            <w:r w:rsidRPr="001A67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2CBAE" w14:textId="77777777" w:rsidR="005E09A1" w:rsidRPr="001A6799" w:rsidRDefault="005E09A1" w:rsidP="001E5473">
            <w:pPr>
              <w:pStyle w:val="rowtabella0"/>
              <w:jc w:val="center"/>
              <w:rPr>
                <w:color w:val="002060"/>
              </w:rPr>
            </w:pPr>
            <w:r w:rsidRPr="001A67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C98E0" w14:textId="77777777" w:rsidR="005E09A1" w:rsidRPr="001A6799" w:rsidRDefault="005E09A1" w:rsidP="001E5473">
            <w:pPr>
              <w:pStyle w:val="rowtabella0"/>
              <w:jc w:val="center"/>
              <w:rPr>
                <w:color w:val="002060"/>
              </w:rPr>
            </w:pPr>
            <w:r w:rsidRPr="001A6799">
              <w:rPr>
                <w:color w:val="002060"/>
              </w:rPr>
              <w:t>0</w:t>
            </w:r>
          </w:p>
        </w:tc>
      </w:tr>
      <w:tr w:rsidR="005E09A1" w:rsidRPr="001A6799" w14:paraId="78E72DF7"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CF9439" w14:textId="77777777" w:rsidR="005E09A1" w:rsidRPr="001A6799" w:rsidRDefault="005E09A1" w:rsidP="001E5473">
            <w:pPr>
              <w:pStyle w:val="rowtabella0"/>
              <w:rPr>
                <w:color w:val="002060"/>
              </w:rPr>
            </w:pPr>
            <w:r w:rsidRPr="001A6799">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62122" w14:textId="77777777" w:rsidR="005E09A1" w:rsidRPr="001A6799" w:rsidRDefault="005E09A1" w:rsidP="001E5473">
            <w:pPr>
              <w:pStyle w:val="rowtabella0"/>
              <w:jc w:val="center"/>
              <w:rPr>
                <w:color w:val="002060"/>
              </w:rPr>
            </w:pPr>
            <w:r w:rsidRPr="001A679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1C156"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2CB9E"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A6242"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87377"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26EE0" w14:textId="77777777" w:rsidR="005E09A1" w:rsidRPr="001A6799" w:rsidRDefault="005E09A1" w:rsidP="001E5473">
            <w:pPr>
              <w:pStyle w:val="rowtabella0"/>
              <w:jc w:val="center"/>
              <w:rPr>
                <w:color w:val="002060"/>
              </w:rPr>
            </w:pPr>
            <w:r w:rsidRPr="001A679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46EA1" w14:textId="77777777" w:rsidR="005E09A1" w:rsidRPr="001A6799" w:rsidRDefault="005E09A1" w:rsidP="001E5473">
            <w:pPr>
              <w:pStyle w:val="rowtabella0"/>
              <w:jc w:val="center"/>
              <w:rPr>
                <w:color w:val="002060"/>
              </w:rPr>
            </w:pPr>
            <w:r w:rsidRPr="001A679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4D580"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F867D" w14:textId="77777777" w:rsidR="005E09A1" w:rsidRPr="001A6799" w:rsidRDefault="005E09A1" w:rsidP="001E5473">
            <w:pPr>
              <w:pStyle w:val="rowtabella0"/>
              <w:jc w:val="center"/>
              <w:rPr>
                <w:color w:val="002060"/>
              </w:rPr>
            </w:pPr>
            <w:r w:rsidRPr="001A6799">
              <w:rPr>
                <w:color w:val="002060"/>
              </w:rPr>
              <w:t>0</w:t>
            </w:r>
          </w:p>
        </w:tc>
      </w:tr>
      <w:tr w:rsidR="005E09A1" w:rsidRPr="001A6799" w14:paraId="331BAE73"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DB64A6" w14:textId="77777777" w:rsidR="005E09A1" w:rsidRPr="001A6799" w:rsidRDefault="005E09A1" w:rsidP="001E5473">
            <w:pPr>
              <w:pStyle w:val="rowtabella0"/>
              <w:rPr>
                <w:color w:val="002060"/>
              </w:rPr>
            </w:pPr>
            <w:r w:rsidRPr="001A6799">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12154" w14:textId="77777777" w:rsidR="005E09A1" w:rsidRPr="001A6799" w:rsidRDefault="005E09A1" w:rsidP="001E5473">
            <w:pPr>
              <w:pStyle w:val="rowtabella0"/>
              <w:jc w:val="center"/>
              <w:rPr>
                <w:color w:val="002060"/>
              </w:rPr>
            </w:pPr>
            <w:r w:rsidRPr="001A67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85202"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EDCEF"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E9E3B"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91C5E"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2214F" w14:textId="77777777" w:rsidR="005E09A1" w:rsidRPr="001A6799" w:rsidRDefault="005E09A1" w:rsidP="001E5473">
            <w:pPr>
              <w:pStyle w:val="rowtabella0"/>
              <w:jc w:val="center"/>
              <w:rPr>
                <w:color w:val="002060"/>
              </w:rPr>
            </w:pPr>
            <w:r w:rsidRPr="001A679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4A167" w14:textId="77777777" w:rsidR="005E09A1" w:rsidRPr="001A6799" w:rsidRDefault="005E09A1" w:rsidP="001E5473">
            <w:pPr>
              <w:pStyle w:val="rowtabella0"/>
              <w:jc w:val="center"/>
              <w:rPr>
                <w:color w:val="002060"/>
              </w:rPr>
            </w:pPr>
            <w:r w:rsidRPr="001A679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0ADC1" w14:textId="77777777" w:rsidR="005E09A1" w:rsidRPr="001A6799" w:rsidRDefault="005E09A1" w:rsidP="001E5473">
            <w:pPr>
              <w:pStyle w:val="rowtabella0"/>
              <w:jc w:val="center"/>
              <w:rPr>
                <w:color w:val="002060"/>
              </w:rPr>
            </w:pPr>
            <w:r w:rsidRPr="001A67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6ADF0" w14:textId="77777777" w:rsidR="005E09A1" w:rsidRPr="001A6799" w:rsidRDefault="005E09A1" w:rsidP="001E5473">
            <w:pPr>
              <w:pStyle w:val="rowtabella0"/>
              <w:jc w:val="center"/>
              <w:rPr>
                <w:color w:val="002060"/>
              </w:rPr>
            </w:pPr>
            <w:r w:rsidRPr="001A6799">
              <w:rPr>
                <w:color w:val="002060"/>
              </w:rPr>
              <w:t>0</w:t>
            </w:r>
          </w:p>
        </w:tc>
      </w:tr>
      <w:tr w:rsidR="005E09A1" w:rsidRPr="001A6799" w14:paraId="67D2FBBA"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003896" w14:textId="77777777" w:rsidR="005E09A1" w:rsidRPr="001A6799" w:rsidRDefault="005E09A1" w:rsidP="001E5473">
            <w:pPr>
              <w:pStyle w:val="rowtabella0"/>
              <w:rPr>
                <w:color w:val="002060"/>
              </w:rPr>
            </w:pPr>
            <w:r w:rsidRPr="001A6799">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79EEB" w14:textId="77777777" w:rsidR="005E09A1" w:rsidRPr="001A6799" w:rsidRDefault="005E09A1" w:rsidP="001E5473">
            <w:pPr>
              <w:pStyle w:val="rowtabella0"/>
              <w:jc w:val="center"/>
              <w:rPr>
                <w:color w:val="002060"/>
              </w:rPr>
            </w:pPr>
            <w:r w:rsidRPr="001A67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881B4"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4922E"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8ECF8"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79C1D"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D0351" w14:textId="77777777" w:rsidR="005E09A1" w:rsidRPr="001A6799" w:rsidRDefault="005E09A1" w:rsidP="001E5473">
            <w:pPr>
              <w:pStyle w:val="rowtabella0"/>
              <w:jc w:val="center"/>
              <w:rPr>
                <w:color w:val="002060"/>
              </w:rPr>
            </w:pPr>
            <w:r w:rsidRPr="001A679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4FAC9" w14:textId="77777777" w:rsidR="005E09A1" w:rsidRPr="001A6799" w:rsidRDefault="005E09A1" w:rsidP="001E5473">
            <w:pPr>
              <w:pStyle w:val="rowtabella0"/>
              <w:jc w:val="center"/>
              <w:rPr>
                <w:color w:val="002060"/>
              </w:rPr>
            </w:pPr>
            <w:r w:rsidRPr="001A679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5F259"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F0797" w14:textId="77777777" w:rsidR="005E09A1" w:rsidRPr="001A6799" w:rsidRDefault="005E09A1" w:rsidP="001E5473">
            <w:pPr>
              <w:pStyle w:val="rowtabella0"/>
              <w:jc w:val="center"/>
              <w:rPr>
                <w:color w:val="002060"/>
              </w:rPr>
            </w:pPr>
            <w:r w:rsidRPr="001A6799">
              <w:rPr>
                <w:color w:val="002060"/>
              </w:rPr>
              <w:t>0</w:t>
            </w:r>
          </w:p>
        </w:tc>
      </w:tr>
      <w:tr w:rsidR="005E09A1" w:rsidRPr="001A6799" w14:paraId="1CB33CE2"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10008A" w14:textId="77777777" w:rsidR="005E09A1" w:rsidRPr="001A6799" w:rsidRDefault="005E09A1" w:rsidP="001E5473">
            <w:pPr>
              <w:pStyle w:val="rowtabella0"/>
              <w:rPr>
                <w:color w:val="002060"/>
              </w:rPr>
            </w:pPr>
            <w:r w:rsidRPr="001A6799">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16C2D" w14:textId="77777777" w:rsidR="005E09A1" w:rsidRPr="001A6799" w:rsidRDefault="005E09A1" w:rsidP="001E5473">
            <w:pPr>
              <w:pStyle w:val="rowtabella0"/>
              <w:jc w:val="center"/>
              <w:rPr>
                <w:color w:val="002060"/>
              </w:rPr>
            </w:pPr>
            <w:r w:rsidRPr="001A67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FBD1D"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6AEF2"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2303C"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16216"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CBC3C" w14:textId="77777777" w:rsidR="005E09A1" w:rsidRPr="001A6799" w:rsidRDefault="005E09A1" w:rsidP="001E5473">
            <w:pPr>
              <w:pStyle w:val="rowtabella0"/>
              <w:jc w:val="center"/>
              <w:rPr>
                <w:color w:val="002060"/>
              </w:rPr>
            </w:pPr>
            <w:r w:rsidRPr="001A679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E2643" w14:textId="77777777" w:rsidR="005E09A1" w:rsidRPr="001A6799" w:rsidRDefault="005E09A1" w:rsidP="001E5473">
            <w:pPr>
              <w:pStyle w:val="rowtabella0"/>
              <w:jc w:val="center"/>
              <w:rPr>
                <w:color w:val="002060"/>
              </w:rPr>
            </w:pPr>
            <w:r w:rsidRPr="001A679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E915D"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B5908" w14:textId="77777777" w:rsidR="005E09A1" w:rsidRPr="001A6799" w:rsidRDefault="005E09A1" w:rsidP="001E5473">
            <w:pPr>
              <w:pStyle w:val="rowtabella0"/>
              <w:jc w:val="center"/>
              <w:rPr>
                <w:color w:val="002060"/>
              </w:rPr>
            </w:pPr>
            <w:r w:rsidRPr="001A6799">
              <w:rPr>
                <w:color w:val="002060"/>
              </w:rPr>
              <w:t>0</w:t>
            </w:r>
          </w:p>
        </w:tc>
      </w:tr>
      <w:tr w:rsidR="005E09A1" w:rsidRPr="001A6799" w14:paraId="571E1ECF"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336DB1" w14:textId="77777777" w:rsidR="005E09A1" w:rsidRPr="001A6799" w:rsidRDefault="005E09A1" w:rsidP="001E5473">
            <w:pPr>
              <w:pStyle w:val="rowtabella0"/>
              <w:rPr>
                <w:color w:val="002060"/>
                <w:lang w:val="es-ES"/>
              </w:rPr>
            </w:pPr>
            <w:r w:rsidRPr="001A6799">
              <w:rPr>
                <w:color w:val="002060"/>
                <w:lang w:val="es-E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3E3A4"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0B0DE"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E0785"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34F1B"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EBE30"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30930" w14:textId="77777777" w:rsidR="005E09A1" w:rsidRPr="001A6799" w:rsidRDefault="005E09A1" w:rsidP="001E5473">
            <w:pPr>
              <w:pStyle w:val="rowtabella0"/>
              <w:jc w:val="center"/>
              <w:rPr>
                <w:color w:val="002060"/>
              </w:rPr>
            </w:pPr>
            <w:r w:rsidRPr="001A67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4306F" w14:textId="77777777" w:rsidR="005E09A1" w:rsidRPr="001A6799" w:rsidRDefault="005E09A1" w:rsidP="001E5473">
            <w:pPr>
              <w:pStyle w:val="rowtabella0"/>
              <w:jc w:val="center"/>
              <w:rPr>
                <w:color w:val="002060"/>
              </w:rPr>
            </w:pPr>
            <w:r w:rsidRPr="001A679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2DC6D"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F3416" w14:textId="77777777" w:rsidR="005E09A1" w:rsidRPr="001A6799" w:rsidRDefault="005E09A1" w:rsidP="001E5473">
            <w:pPr>
              <w:pStyle w:val="rowtabella0"/>
              <w:jc w:val="center"/>
              <w:rPr>
                <w:color w:val="002060"/>
              </w:rPr>
            </w:pPr>
            <w:r w:rsidRPr="001A6799">
              <w:rPr>
                <w:color w:val="002060"/>
              </w:rPr>
              <w:t>0</w:t>
            </w:r>
          </w:p>
        </w:tc>
      </w:tr>
      <w:tr w:rsidR="005E09A1" w:rsidRPr="001A6799" w14:paraId="37666ECA"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90DDD7" w14:textId="77777777" w:rsidR="005E09A1" w:rsidRPr="001A6799" w:rsidRDefault="005E09A1" w:rsidP="001E5473">
            <w:pPr>
              <w:pStyle w:val="rowtabella0"/>
              <w:rPr>
                <w:color w:val="002060"/>
              </w:rPr>
            </w:pPr>
            <w:r w:rsidRPr="001A6799">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B5780"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88D89"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A97EA"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2A901"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A394C"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4D958" w14:textId="77777777" w:rsidR="005E09A1" w:rsidRPr="001A6799" w:rsidRDefault="005E09A1" w:rsidP="001E5473">
            <w:pPr>
              <w:pStyle w:val="rowtabella0"/>
              <w:jc w:val="center"/>
              <w:rPr>
                <w:color w:val="002060"/>
              </w:rPr>
            </w:pPr>
            <w:r w:rsidRPr="001A679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302C5" w14:textId="77777777" w:rsidR="005E09A1" w:rsidRPr="001A6799" w:rsidRDefault="005E09A1" w:rsidP="001E5473">
            <w:pPr>
              <w:pStyle w:val="rowtabella0"/>
              <w:jc w:val="center"/>
              <w:rPr>
                <w:color w:val="002060"/>
              </w:rPr>
            </w:pPr>
            <w:r w:rsidRPr="001A679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E3ECB"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BDC13" w14:textId="77777777" w:rsidR="005E09A1" w:rsidRPr="001A6799" w:rsidRDefault="005E09A1" w:rsidP="001E5473">
            <w:pPr>
              <w:pStyle w:val="rowtabella0"/>
              <w:jc w:val="center"/>
              <w:rPr>
                <w:color w:val="002060"/>
              </w:rPr>
            </w:pPr>
            <w:r w:rsidRPr="001A6799">
              <w:rPr>
                <w:color w:val="002060"/>
              </w:rPr>
              <w:t>0</w:t>
            </w:r>
          </w:p>
        </w:tc>
      </w:tr>
      <w:tr w:rsidR="005E09A1" w:rsidRPr="001A6799" w14:paraId="37BC796E"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B50376" w14:textId="77777777" w:rsidR="005E09A1" w:rsidRPr="001A6799" w:rsidRDefault="005E09A1" w:rsidP="001E5473">
            <w:pPr>
              <w:pStyle w:val="rowtabella0"/>
              <w:rPr>
                <w:color w:val="002060"/>
              </w:rPr>
            </w:pPr>
            <w:r w:rsidRPr="001A6799">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2BC08"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4439E"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2CD88"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398AD"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4D627"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85D93" w14:textId="77777777" w:rsidR="005E09A1" w:rsidRPr="001A6799" w:rsidRDefault="005E09A1" w:rsidP="001E5473">
            <w:pPr>
              <w:pStyle w:val="rowtabella0"/>
              <w:jc w:val="center"/>
              <w:rPr>
                <w:color w:val="002060"/>
              </w:rPr>
            </w:pPr>
            <w:r w:rsidRPr="001A679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AAE36" w14:textId="77777777" w:rsidR="005E09A1" w:rsidRPr="001A6799" w:rsidRDefault="005E09A1" w:rsidP="001E5473">
            <w:pPr>
              <w:pStyle w:val="rowtabella0"/>
              <w:jc w:val="center"/>
              <w:rPr>
                <w:color w:val="002060"/>
              </w:rPr>
            </w:pPr>
            <w:r w:rsidRPr="001A679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A3758" w14:textId="77777777" w:rsidR="005E09A1" w:rsidRPr="001A6799" w:rsidRDefault="005E09A1" w:rsidP="001E5473">
            <w:pPr>
              <w:pStyle w:val="rowtabella0"/>
              <w:jc w:val="center"/>
              <w:rPr>
                <w:color w:val="002060"/>
              </w:rPr>
            </w:pPr>
            <w:r w:rsidRPr="001A67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9E9D5" w14:textId="77777777" w:rsidR="005E09A1" w:rsidRPr="001A6799" w:rsidRDefault="005E09A1" w:rsidP="001E5473">
            <w:pPr>
              <w:pStyle w:val="rowtabella0"/>
              <w:jc w:val="center"/>
              <w:rPr>
                <w:color w:val="002060"/>
              </w:rPr>
            </w:pPr>
            <w:r w:rsidRPr="001A6799">
              <w:rPr>
                <w:color w:val="002060"/>
              </w:rPr>
              <w:t>0</w:t>
            </w:r>
          </w:p>
        </w:tc>
      </w:tr>
      <w:tr w:rsidR="005E09A1" w:rsidRPr="001A6799" w14:paraId="5CA6D4C6"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8B3DC3" w14:textId="77777777" w:rsidR="005E09A1" w:rsidRPr="001A6799" w:rsidRDefault="005E09A1" w:rsidP="001E5473">
            <w:pPr>
              <w:pStyle w:val="rowtabella0"/>
              <w:rPr>
                <w:color w:val="002060"/>
              </w:rPr>
            </w:pPr>
            <w:r w:rsidRPr="001A6799">
              <w:rPr>
                <w:color w:val="002060"/>
              </w:rPr>
              <w:t xml:space="preserve">A.S.D. </w:t>
            </w:r>
            <w:proofErr w:type="gramStart"/>
            <w:r w:rsidRPr="001A6799">
              <w:rPr>
                <w:color w:val="002060"/>
              </w:rPr>
              <w:t>CITTA</w:t>
            </w:r>
            <w:proofErr w:type="gramEnd"/>
            <w:r w:rsidRPr="001A6799">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D42A5"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2A7DA"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E5666"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558BA"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9B0F7"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69B98" w14:textId="77777777" w:rsidR="005E09A1" w:rsidRPr="001A6799" w:rsidRDefault="005E09A1" w:rsidP="001E5473">
            <w:pPr>
              <w:pStyle w:val="rowtabella0"/>
              <w:jc w:val="center"/>
              <w:rPr>
                <w:color w:val="002060"/>
              </w:rPr>
            </w:pPr>
            <w:r w:rsidRPr="001A679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BE1FA" w14:textId="77777777" w:rsidR="005E09A1" w:rsidRPr="001A6799" w:rsidRDefault="005E09A1" w:rsidP="001E5473">
            <w:pPr>
              <w:pStyle w:val="rowtabella0"/>
              <w:jc w:val="center"/>
              <w:rPr>
                <w:color w:val="002060"/>
              </w:rPr>
            </w:pPr>
            <w:r w:rsidRPr="001A679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8D970" w14:textId="77777777" w:rsidR="005E09A1" w:rsidRPr="001A6799" w:rsidRDefault="005E09A1" w:rsidP="001E5473">
            <w:pPr>
              <w:pStyle w:val="rowtabella0"/>
              <w:jc w:val="center"/>
              <w:rPr>
                <w:color w:val="002060"/>
              </w:rPr>
            </w:pPr>
            <w:r w:rsidRPr="001A679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A5836" w14:textId="77777777" w:rsidR="005E09A1" w:rsidRPr="001A6799" w:rsidRDefault="005E09A1" w:rsidP="001E5473">
            <w:pPr>
              <w:pStyle w:val="rowtabella0"/>
              <w:jc w:val="center"/>
              <w:rPr>
                <w:color w:val="002060"/>
              </w:rPr>
            </w:pPr>
            <w:r w:rsidRPr="001A6799">
              <w:rPr>
                <w:color w:val="002060"/>
              </w:rPr>
              <w:t>0</w:t>
            </w:r>
          </w:p>
        </w:tc>
      </w:tr>
      <w:tr w:rsidR="005E09A1" w:rsidRPr="001A6799" w14:paraId="2CF773E6"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3DA2E0" w14:textId="77777777" w:rsidR="005E09A1" w:rsidRPr="001A6799" w:rsidRDefault="005E09A1" w:rsidP="001E5473">
            <w:pPr>
              <w:pStyle w:val="rowtabella0"/>
              <w:rPr>
                <w:color w:val="002060"/>
                <w:lang w:val="es-ES"/>
              </w:rPr>
            </w:pPr>
            <w:r w:rsidRPr="001A6799">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E10EA"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BBAEB"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EC860"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9E026"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8BA0B"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6003B" w14:textId="77777777" w:rsidR="005E09A1" w:rsidRPr="001A6799" w:rsidRDefault="005E09A1" w:rsidP="001E5473">
            <w:pPr>
              <w:pStyle w:val="rowtabella0"/>
              <w:jc w:val="center"/>
              <w:rPr>
                <w:color w:val="002060"/>
              </w:rPr>
            </w:pPr>
            <w:r w:rsidRPr="001A679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38ECF" w14:textId="77777777" w:rsidR="005E09A1" w:rsidRPr="001A6799" w:rsidRDefault="005E09A1" w:rsidP="001E5473">
            <w:pPr>
              <w:pStyle w:val="rowtabella0"/>
              <w:jc w:val="center"/>
              <w:rPr>
                <w:color w:val="002060"/>
              </w:rPr>
            </w:pPr>
            <w:r w:rsidRPr="001A679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A5799" w14:textId="77777777" w:rsidR="005E09A1" w:rsidRPr="001A6799" w:rsidRDefault="005E09A1" w:rsidP="001E5473">
            <w:pPr>
              <w:pStyle w:val="rowtabella0"/>
              <w:jc w:val="center"/>
              <w:rPr>
                <w:color w:val="002060"/>
              </w:rPr>
            </w:pPr>
            <w:r w:rsidRPr="001A67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F337F" w14:textId="77777777" w:rsidR="005E09A1" w:rsidRPr="001A6799" w:rsidRDefault="005E09A1" w:rsidP="001E5473">
            <w:pPr>
              <w:pStyle w:val="rowtabella0"/>
              <w:jc w:val="center"/>
              <w:rPr>
                <w:color w:val="002060"/>
              </w:rPr>
            </w:pPr>
            <w:r w:rsidRPr="001A6799">
              <w:rPr>
                <w:color w:val="002060"/>
              </w:rPr>
              <w:t>0</w:t>
            </w:r>
          </w:p>
        </w:tc>
      </w:tr>
      <w:tr w:rsidR="005E09A1" w:rsidRPr="001A6799" w14:paraId="083E3FBB"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2605AA" w14:textId="77777777" w:rsidR="005E09A1" w:rsidRPr="001A6799" w:rsidRDefault="005E09A1" w:rsidP="001E5473">
            <w:pPr>
              <w:pStyle w:val="rowtabella0"/>
              <w:rPr>
                <w:color w:val="002060"/>
              </w:rPr>
            </w:pPr>
            <w:r w:rsidRPr="001A6799">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40CB2"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7DC83"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34AE2"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C89E8"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35FE6"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2D37E" w14:textId="77777777" w:rsidR="005E09A1" w:rsidRPr="001A6799" w:rsidRDefault="005E09A1" w:rsidP="001E5473">
            <w:pPr>
              <w:pStyle w:val="rowtabella0"/>
              <w:jc w:val="center"/>
              <w:rPr>
                <w:color w:val="002060"/>
              </w:rPr>
            </w:pPr>
            <w:r w:rsidRPr="001A679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879EA" w14:textId="77777777" w:rsidR="005E09A1" w:rsidRPr="001A6799" w:rsidRDefault="005E09A1" w:rsidP="001E5473">
            <w:pPr>
              <w:pStyle w:val="rowtabella0"/>
              <w:jc w:val="center"/>
              <w:rPr>
                <w:color w:val="002060"/>
              </w:rPr>
            </w:pPr>
            <w:r w:rsidRPr="001A679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9EA7D" w14:textId="77777777" w:rsidR="005E09A1" w:rsidRPr="001A6799" w:rsidRDefault="005E09A1" w:rsidP="001E5473">
            <w:pPr>
              <w:pStyle w:val="rowtabella0"/>
              <w:jc w:val="center"/>
              <w:rPr>
                <w:color w:val="002060"/>
              </w:rPr>
            </w:pPr>
            <w:r w:rsidRPr="001A67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58724" w14:textId="77777777" w:rsidR="005E09A1" w:rsidRPr="001A6799" w:rsidRDefault="005E09A1" w:rsidP="001E5473">
            <w:pPr>
              <w:pStyle w:val="rowtabella0"/>
              <w:jc w:val="center"/>
              <w:rPr>
                <w:color w:val="002060"/>
              </w:rPr>
            </w:pPr>
            <w:r w:rsidRPr="001A6799">
              <w:rPr>
                <w:color w:val="002060"/>
              </w:rPr>
              <w:t>0</w:t>
            </w:r>
          </w:p>
        </w:tc>
      </w:tr>
      <w:tr w:rsidR="005E09A1" w:rsidRPr="001A6799" w14:paraId="0B507A10" w14:textId="77777777" w:rsidTr="001E54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1F9FA1" w14:textId="77777777" w:rsidR="005E09A1" w:rsidRPr="001A6799" w:rsidRDefault="005E09A1" w:rsidP="001E5473">
            <w:pPr>
              <w:pStyle w:val="rowtabella0"/>
              <w:rPr>
                <w:color w:val="002060"/>
              </w:rPr>
            </w:pPr>
            <w:r w:rsidRPr="001A6799">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BD441"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AA99D"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9CA5F"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56C4A"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81B30"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7E523" w14:textId="77777777" w:rsidR="005E09A1" w:rsidRPr="001A6799" w:rsidRDefault="005E09A1" w:rsidP="001E5473">
            <w:pPr>
              <w:pStyle w:val="rowtabella0"/>
              <w:jc w:val="center"/>
              <w:rPr>
                <w:color w:val="002060"/>
              </w:rPr>
            </w:pPr>
            <w:r w:rsidRPr="001A679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E74B6" w14:textId="77777777" w:rsidR="005E09A1" w:rsidRPr="001A6799" w:rsidRDefault="005E09A1" w:rsidP="001E5473">
            <w:pPr>
              <w:pStyle w:val="rowtabella0"/>
              <w:jc w:val="center"/>
              <w:rPr>
                <w:color w:val="002060"/>
              </w:rPr>
            </w:pPr>
            <w:r w:rsidRPr="001A679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053D8" w14:textId="77777777" w:rsidR="005E09A1" w:rsidRPr="001A6799" w:rsidRDefault="005E09A1" w:rsidP="001E5473">
            <w:pPr>
              <w:pStyle w:val="rowtabella0"/>
              <w:jc w:val="center"/>
              <w:rPr>
                <w:color w:val="002060"/>
              </w:rPr>
            </w:pPr>
            <w:r w:rsidRPr="001A67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D4442" w14:textId="77777777" w:rsidR="005E09A1" w:rsidRPr="001A6799" w:rsidRDefault="005E09A1" w:rsidP="001E5473">
            <w:pPr>
              <w:pStyle w:val="rowtabella0"/>
              <w:jc w:val="center"/>
              <w:rPr>
                <w:color w:val="002060"/>
              </w:rPr>
            </w:pPr>
            <w:r w:rsidRPr="001A6799">
              <w:rPr>
                <w:color w:val="002060"/>
              </w:rPr>
              <w:t>0</w:t>
            </w:r>
          </w:p>
        </w:tc>
      </w:tr>
    </w:tbl>
    <w:p w14:paraId="29676273" w14:textId="77777777" w:rsidR="005E09A1" w:rsidRPr="001A6799" w:rsidRDefault="005E09A1" w:rsidP="005E09A1">
      <w:pPr>
        <w:pStyle w:val="breakline"/>
        <w:rPr>
          <w:rFonts w:eastAsiaTheme="minorEastAsia"/>
          <w:color w:val="002060"/>
        </w:rPr>
      </w:pPr>
    </w:p>
    <w:p w14:paraId="7E3896D0" w14:textId="77777777" w:rsidR="005E09A1" w:rsidRPr="001A6799" w:rsidRDefault="005E09A1" w:rsidP="005E09A1">
      <w:pPr>
        <w:pStyle w:val="breakline"/>
        <w:rPr>
          <w:color w:val="002060"/>
        </w:rPr>
      </w:pPr>
    </w:p>
    <w:p w14:paraId="5BFE9CE0" w14:textId="77777777" w:rsidR="005E09A1" w:rsidRPr="001A6799" w:rsidRDefault="005E09A1" w:rsidP="005E09A1">
      <w:pPr>
        <w:pStyle w:val="sottotitolocampionato10"/>
        <w:rPr>
          <w:color w:val="002060"/>
        </w:rPr>
      </w:pPr>
      <w:r w:rsidRPr="001A679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E09A1" w:rsidRPr="001A6799" w14:paraId="7D8CAC71" w14:textId="77777777" w:rsidTr="001E54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52C31" w14:textId="77777777" w:rsidR="005E09A1" w:rsidRPr="001A6799" w:rsidRDefault="005E09A1" w:rsidP="001E5473">
            <w:pPr>
              <w:pStyle w:val="headertabella0"/>
              <w:rPr>
                <w:color w:val="002060"/>
              </w:rPr>
            </w:pPr>
            <w:r w:rsidRPr="001A679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D4670" w14:textId="77777777" w:rsidR="005E09A1" w:rsidRPr="001A6799" w:rsidRDefault="005E09A1" w:rsidP="001E5473">
            <w:pPr>
              <w:pStyle w:val="headertabella0"/>
              <w:rPr>
                <w:color w:val="002060"/>
              </w:rPr>
            </w:pPr>
            <w:r w:rsidRPr="001A679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43371" w14:textId="77777777" w:rsidR="005E09A1" w:rsidRPr="001A6799" w:rsidRDefault="005E09A1" w:rsidP="001E5473">
            <w:pPr>
              <w:pStyle w:val="headertabella0"/>
              <w:rPr>
                <w:color w:val="002060"/>
              </w:rPr>
            </w:pPr>
            <w:r w:rsidRPr="001A679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66086" w14:textId="77777777" w:rsidR="005E09A1" w:rsidRPr="001A6799" w:rsidRDefault="005E09A1" w:rsidP="001E5473">
            <w:pPr>
              <w:pStyle w:val="headertabella0"/>
              <w:rPr>
                <w:color w:val="002060"/>
              </w:rPr>
            </w:pPr>
            <w:r w:rsidRPr="001A679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1D2CB" w14:textId="77777777" w:rsidR="005E09A1" w:rsidRPr="001A6799" w:rsidRDefault="005E09A1" w:rsidP="001E5473">
            <w:pPr>
              <w:pStyle w:val="headertabella0"/>
              <w:rPr>
                <w:color w:val="002060"/>
              </w:rPr>
            </w:pPr>
            <w:r w:rsidRPr="001A679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06E9D" w14:textId="77777777" w:rsidR="005E09A1" w:rsidRPr="001A6799" w:rsidRDefault="005E09A1" w:rsidP="001E5473">
            <w:pPr>
              <w:pStyle w:val="headertabella0"/>
              <w:rPr>
                <w:color w:val="002060"/>
              </w:rPr>
            </w:pPr>
            <w:r w:rsidRPr="001A679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07811" w14:textId="77777777" w:rsidR="005E09A1" w:rsidRPr="001A6799" w:rsidRDefault="005E09A1" w:rsidP="001E5473">
            <w:pPr>
              <w:pStyle w:val="headertabella0"/>
              <w:rPr>
                <w:color w:val="002060"/>
              </w:rPr>
            </w:pPr>
            <w:r w:rsidRPr="001A679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B07E7" w14:textId="77777777" w:rsidR="005E09A1" w:rsidRPr="001A6799" w:rsidRDefault="005E09A1" w:rsidP="001E5473">
            <w:pPr>
              <w:pStyle w:val="headertabella0"/>
              <w:rPr>
                <w:color w:val="002060"/>
              </w:rPr>
            </w:pPr>
            <w:r w:rsidRPr="001A679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B200D" w14:textId="77777777" w:rsidR="005E09A1" w:rsidRPr="001A6799" w:rsidRDefault="005E09A1" w:rsidP="001E5473">
            <w:pPr>
              <w:pStyle w:val="headertabella0"/>
              <w:rPr>
                <w:color w:val="002060"/>
              </w:rPr>
            </w:pPr>
            <w:r w:rsidRPr="001A679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98B95" w14:textId="77777777" w:rsidR="005E09A1" w:rsidRPr="001A6799" w:rsidRDefault="005E09A1" w:rsidP="001E5473">
            <w:pPr>
              <w:pStyle w:val="headertabella0"/>
              <w:rPr>
                <w:color w:val="002060"/>
              </w:rPr>
            </w:pPr>
            <w:r w:rsidRPr="001A6799">
              <w:rPr>
                <w:color w:val="002060"/>
              </w:rPr>
              <w:t>PE</w:t>
            </w:r>
          </w:p>
        </w:tc>
      </w:tr>
      <w:tr w:rsidR="005E09A1" w:rsidRPr="001A6799" w14:paraId="5C413999" w14:textId="77777777" w:rsidTr="001E54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C058AC" w14:textId="77777777" w:rsidR="005E09A1" w:rsidRPr="001A6799" w:rsidRDefault="005E09A1" w:rsidP="001E5473">
            <w:pPr>
              <w:pStyle w:val="rowtabella0"/>
              <w:rPr>
                <w:color w:val="002060"/>
              </w:rPr>
            </w:pPr>
            <w:r w:rsidRPr="001A6799">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68E6F" w14:textId="77777777" w:rsidR="005E09A1" w:rsidRPr="001A6799" w:rsidRDefault="005E09A1" w:rsidP="001E5473">
            <w:pPr>
              <w:pStyle w:val="rowtabella0"/>
              <w:jc w:val="center"/>
              <w:rPr>
                <w:color w:val="002060"/>
              </w:rPr>
            </w:pPr>
            <w:r w:rsidRPr="001A679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30AE5"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5D379"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EB274"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102C0"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36E44" w14:textId="77777777" w:rsidR="005E09A1" w:rsidRPr="001A6799" w:rsidRDefault="005E09A1" w:rsidP="001E5473">
            <w:pPr>
              <w:pStyle w:val="rowtabella0"/>
              <w:jc w:val="center"/>
              <w:rPr>
                <w:color w:val="002060"/>
              </w:rPr>
            </w:pPr>
            <w:r w:rsidRPr="001A679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A23D6" w14:textId="77777777" w:rsidR="005E09A1" w:rsidRPr="001A6799" w:rsidRDefault="005E09A1" w:rsidP="001E5473">
            <w:pPr>
              <w:pStyle w:val="rowtabella0"/>
              <w:jc w:val="center"/>
              <w:rPr>
                <w:color w:val="002060"/>
              </w:rPr>
            </w:pPr>
            <w:r w:rsidRPr="001A67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D8968" w14:textId="77777777" w:rsidR="005E09A1" w:rsidRPr="001A6799" w:rsidRDefault="005E09A1" w:rsidP="001E5473">
            <w:pPr>
              <w:pStyle w:val="rowtabella0"/>
              <w:jc w:val="center"/>
              <w:rPr>
                <w:color w:val="002060"/>
              </w:rPr>
            </w:pPr>
            <w:r w:rsidRPr="001A679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D2B41" w14:textId="77777777" w:rsidR="005E09A1" w:rsidRPr="001A6799" w:rsidRDefault="005E09A1" w:rsidP="001E5473">
            <w:pPr>
              <w:pStyle w:val="rowtabella0"/>
              <w:jc w:val="center"/>
              <w:rPr>
                <w:color w:val="002060"/>
              </w:rPr>
            </w:pPr>
            <w:r w:rsidRPr="001A6799">
              <w:rPr>
                <w:color w:val="002060"/>
              </w:rPr>
              <w:t>0</w:t>
            </w:r>
          </w:p>
        </w:tc>
      </w:tr>
      <w:tr w:rsidR="005E09A1" w:rsidRPr="001A6799" w14:paraId="1EE80C87"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4B8C61" w14:textId="77777777" w:rsidR="005E09A1" w:rsidRPr="001A6799" w:rsidRDefault="005E09A1" w:rsidP="001E5473">
            <w:pPr>
              <w:pStyle w:val="rowtabella0"/>
              <w:rPr>
                <w:color w:val="002060"/>
              </w:rPr>
            </w:pPr>
            <w:r w:rsidRPr="001A6799">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5515C" w14:textId="77777777" w:rsidR="005E09A1" w:rsidRPr="001A6799" w:rsidRDefault="005E09A1" w:rsidP="001E5473">
            <w:pPr>
              <w:pStyle w:val="rowtabella0"/>
              <w:jc w:val="center"/>
              <w:rPr>
                <w:color w:val="002060"/>
              </w:rPr>
            </w:pPr>
            <w:r w:rsidRPr="001A679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F1461"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DC4E6"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7888B"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DFFEF"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03996" w14:textId="77777777" w:rsidR="005E09A1" w:rsidRPr="001A6799" w:rsidRDefault="005E09A1" w:rsidP="001E5473">
            <w:pPr>
              <w:pStyle w:val="rowtabella0"/>
              <w:jc w:val="center"/>
              <w:rPr>
                <w:color w:val="002060"/>
              </w:rPr>
            </w:pPr>
            <w:r w:rsidRPr="001A679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DF296" w14:textId="77777777" w:rsidR="005E09A1" w:rsidRPr="001A6799" w:rsidRDefault="005E09A1" w:rsidP="001E5473">
            <w:pPr>
              <w:pStyle w:val="rowtabella0"/>
              <w:jc w:val="center"/>
              <w:rPr>
                <w:color w:val="002060"/>
              </w:rPr>
            </w:pPr>
            <w:r w:rsidRPr="001A679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06ACD" w14:textId="77777777" w:rsidR="005E09A1" w:rsidRPr="001A6799" w:rsidRDefault="005E09A1" w:rsidP="001E5473">
            <w:pPr>
              <w:pStyle w:val="rowtabella0"/>
              <w:jc w:val="center"/>
              <w:rPr>
                <w:color w:val="002060"/>
              </w:rPr>
            </w:pPr>
            <w:r w:rsidRPr="001A67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E17E9" w14:textId="77777777" w:rsidR="005E09A1" w:rsidRPr="001A6799" w:rsidRDefault="005E09A1" w:rsidP="001E5473">
            <w:pPr>
              <w:pStyle w:val="rowtabella0"/>
              <w:jc w:val="center"/>
              <w:rPr>
                <w:color w:val="002060"/>
              </w:rPr>
            </w:pPr>
            <w:r w:rsidRPr="001A6799">
              <w:rPr>
                <w:color w:val="002060"/>
              </w:rPr>
              <w:t>0</w:t>
            </w:r>
          </w:p>
        </w:tc>
      </w:tr>
      <w:tr w:rsidR="005E09A1" w:rsidRPr="001A6799" w14:paraId="190C585A"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356A70" w14:textId="77777777" w:rsidR="005E09A1" w:rsidRPr="001A6799" w:rsidRDefault="005E09A1" w:rsidP="001E5473">
            <w:pPr>
              <w:pStyle w:val="rowtabella0"/>
              <w:rPr>
                <w:color w:val="002060"/>
              </w:rPr>
            </w:pPr>
            <w:r w:rsidRPr="001A6799">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12AE5" w14:textId="77777777" w:rsidR="005E09A1" w:rsidRPr="001A6799" w:rsidRDefault="005E09A1" w:rsidP="001E5473">
            <w:pPr>
              <w:pStyle w:val="rowtabella0"/>
              <w:jc w:val="center"/>
              <w:rPr>
                <w:color w:val="002060"/>
              </w:rPr>
            </w:pPr>
            <w:r w:rsidRPr="001A67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775B9"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C0E95"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80B79"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CF447"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42C7E" w14:textId="77777777" w:rsidR="005E09A1" w:rsidRPr="001A6799" w:rsidRDefault="005E09A1" w:rsidP="001E5473">
            <w:pPr>
              <w:pStyle w:val="rowtabella0"/>
              <w:jc w:val="center"/>
              <w:rPr>
                <w:color w:val="002060"/>
              </w:rPr>
            </w:pPr>
            <w:r w:rsidRPr="001A679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BE2C6" w14:textId="77777777" w:rsidR="005E09A1" w:rsidRPr="001A6799" w:rsidRDefault="005E09A1" w:rsidP="001E5473">
            <w:pPr>
              <w:pStyle w:val="rowtabella0"/>
              <w:jc w:val="center"/>
              <w:rPr>
                <w:color w:val="002060"/>
              </w:rPr>
            </w:pPr>
            <w:r w:rsidRPr="001A67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7894B" w14:textId="77777777" w:rsidR="005E09A1" w:rsidRPr="001A6799" w:rsidRDefault="005E09A1" w:rsidP="001E5473">
            <w:pPr>
              <w:pStyle w:val="rowtabella0"/>
              <w:jc w:val="center"/>
              <w:rPr>
                <w:color w:val="002060"/>
              </w:rPr>
            </w:pPr>
            <w:r w:rsidRPr="001A67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AC109" w14:textId="77777777" w:rsidR="005E09A1" w:rsidRPr="001A6799" w:rsidRDefault="005E09A1" w:rsidP="001E5473">
            <w:pPr>
              <w:pStyle w:val="rowtabella0"/>
              <w:jc w:val="center"/>
              <w:rPr>
                <w:color w:val="002060"/>
              </w:rPr>
            </w:pPr>
            <w:r w:rsidRPr="001A6799">
              <w:rPr>
                <w:color w:val="002060"/>
              </w:rPr>
              <w:t>0</w:t>
            </w:r>
          </w:p>
        </w:tc>
      </w:tr>
      <w:tr w:rsidR="005E09A1" w:rsidRPr="001A6799" w14:paraId="099F593D"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A645B2" w14:textId="77777777" w:rsidR="005E09A1" w:rsidRPr="001A6799" w:rsidRDefault="005E09A1" w:rsidP="001E5473">
            <w:pPr>
              <w:pStyle w:val="rowtabella0"/>
              <w:rPr>
                <w:color w:val="002060"/>
              </w:rPr>
            </w:pPr>
            <w:r w:rsidRPr="001A6799">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C7EB4" w14:textId="77777777" w:rsidR="005E09A1" w:rsidRPr="001A6799" w:rsidRDefault="005E09A1" w:rsidP="001E5473">
            <w:pPr>
              <w:pStyle w:val="rowtabella0"/>
              <w:jc w:val="center"/>
              <w:rPr>
                <w:color w:val="002060"/>
              </w:rPr>
            </w:pPr>
            <w:r w:rsidRPr="001A67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58C58"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5D45A"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04601"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A6EE1"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C7165" w14:textId="77777777" w:rsidR="005E09A1" w:rsidRPr="001A6799" w:rsidRDefault="005E09A1" w:rsidP="001E5473">
            <w:pPr>
              <w:pStyle w:val="rowtabella0"/>
              <w:jc w:val="center"/>
              <w:rPr>
                <w:color w:val="002060"/>
              </w:rPr>
            </w:pPr>
            <w:r w:rsidRPr="001A679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730B9" w14:textId="77777777" w:rsidR="005E09A1" w:rsidRPr="001A6799" w:rsidRDefault="005E09A1" w:rsidP="001E5473">
            <w:pPr>
              <w:pStyle w:val="rowtabella0"/>
              <w:jc w:val="center"/>
              <w:rPr>
                <w:color w:val="002060"/>
              </w:rPr>
            </w:pPr>
            <w:r w:rsidRPr="001A679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4D496"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C8536" w14:textId="77777777" w:rsidR="005E09A1" w:rsidRPr="001A6799" w:rsidRDefault="005E09A1" w:rsidP="001E5473">
            <w:pPr>
              <w:pStyle w:val="rowtabella0"/>
              <w:jc w:val="center"/>
              <w:rPr>
                <w:color w:val="002060"/>
              </w:rPr>
            </w:pPr>
            <w:r w:rsidRPr="001A6799">
              <w:rPr>
                <w:color w:val="002060"/>
              </w:rPr>
              <w:t>0</w:t>
            </w:r>
          </w:p>
        </w:tc>
      </w:tr>
      <w:tr w:rsidR="005E09A1" w:rsidRPr="001A6799" w14:paraId="732843AB"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2F2CDC" w14:textId="77777777" w:rsidR="005E09A1" w:rsidRPr="001A6799" w:rsidRDefault="005E09A1" w:rsidP="001E5473">
            <w:pPr>
              <w:pStyle w:val="rowtabella0"/>
              <w:rPr>
                <w:color w:val="002060"/>
              </w:rPr>
            </w:pPr>
            <w:r w:rsidRPr="001A6799">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8DA80" w14:textId="77777777" w:rsidR="005E09A1" w:rsidRPr="001A6799" w:rsidRDefault="005E09A1" w:rsidP="001E5473">
            <w:pPr>
              <w:pStyle w:val="rowtabella0"/>
              <w:jc w:val="center"/>
              <w:rPr>
                <w:color w:val="002060"/>
              </w:rPr>
            </w:pPr>
            <w:r w:rsidRPr="001A67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32D87"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66364"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FDAE2"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CC4C6"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5D45E" w14:textId="77777777" w:rsidR="005E09A1" w:rsidRPr="001A6799" w:rsidRDefault="005E09A1" w:rsidP="001E5473">
            <w:pPr>
              <w:pStyle w:val="rowtabella0"/>
              <w:jc w:val="center"/>
              <w:rPr>
                <w:color w:val="002060"/>
              </w:rPr>
            </w:pPr>
            <w:r w:rsidRPr="001A679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0FE7A" w14:textId="77777777" w:rsidR="005E09A1" w:rsidRPr="001A6799" w:rsidRDefault="005E09A1" w:rsidP="001E5473">
            <w:pPr>
              <w:pStyle w:val="rowtabella0"/>
              <w:jc w:val="center"/>
              <w:rPr>
                <w:color w:val="002060"/>
              </w:rPr>
            </w:pPr>
            <w:r w:rsidRPr="001A679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F707A"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AD05D" w14:textId="77777777" w:rsidR="005E09A1" w:rsidRPr="001A6799" w:rsidRDefault="005E09A1" w:rsidP="001E5473">
            <w:pPr>
              <w:pStyle w:val="rowtabella0"/>
              <w:jc w:val="center"/>
              <w:rPr>
                <w:color w:val="002060"/>
              </w:rPr>
            </w:pPr>
            <w:r w:rsidRPr="001A6799">
              <w:rPr>
                <w:color w:val="002060"/>
              </w:rPr>
              <w:t>0</w:t>
            </w:r>
          </w:p>
        </w:tc>
      </w:tr>
      <w:tr w:rsidR="005E09A1" w:rsidRPr="001A6799" w14:paraId="08E121FF"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B8E6B0" w14:textId="77777777" w:rsidR="005E09A1" w:rsidRPr="001A6799" w:rsidRDefault="005E09A1" w:rsidP="001E5473">
            <w:pPr>
              <w:pStyle w:val="rowtabella0"/>
              <w:rPr>
                <w:color w:val="002060"/>
              </w:rPr>
            </w:pPr>
            <w:r w:rsidRPr="001A679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6D99C" w14:textId="77777777" w:rsidR="005E09A1" w:rsidRPr="001A6799" w:rsidRDefault="005E09A1" w:rsidP="001E5473">
            <w:pPr>
              <w:pStyle w:val="rowtabella0"/>
              <w:jc w:val="center"/>
              <w:rPr>
                <w:color w:val="002060"/>
              </w:rPr>
            </w:pPr>
            <w:r w:rsidRPr="001A67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71030"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4C519"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A2ABF"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6B2FB"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D3FF9" w14:textId="77777777" w:rsidR="005E09A1" w:rsidRPr="001A6799" w:rsidRDefault="005E09A1" w:rsidP="001E5473">
            <w:pPr>
              <w:pStyle w:val="rowtabella0"/>
              <w:jc w:val="center"/>
              <w:rPr>
                <w:color w:val="002060"/>
              </w:rPr>
            </w:pPr>
            <w:r w:rsidRPr="001A679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BDF72" w14:textId="77777777" w:rsidR="005E09A1" w:rsidRPr="001A6799" w:rsidRDefault="005E09A1" w:rsidP="001E5473">
            <w:pPr>
              <w:pStyle w:val="rowtabella0"/>
              <w:jc w:val="center"/>
              <w:rPr>
                <w:color w:val="002060"/>
              </w:rPr>
            </w:pPr>
            <w:r w:rsidRPr="001A67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7BD6E"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AF476" w14:textId="77777777" w:rsidR="005E09A1" w:rsidRPr="001A6799" w:rsidRDefault="005E09A1" w:rsidP="001E5473">
            <w:pPr>
              <w:pStyle w:val="rowtabella0"/>
              <w:jc w:val="center"/>
              <w:rPr>
                <w:color w:val="002060"/>
              </w:rPr>
            </w:pPr>
            <w:r w:rsidRPr="001A6799">
              <w:rPr>
                <w:color w:val="002060"/>
              </w:rPr>
              <w:t>0</w:t>
            </w:r>
          </w:p>
        </w:tc>
      </w:tr>
      <w:tr w:rsidR="005E09A1" w:rsidRPr="001A6799" w14:paraId="3FA23C4B"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E1DFEB" w14:textId="77777777" w:rsidR="005E09A1" w:rsidRPr="001A6799" w:rsidRDefault="005E09A1" w:rsidP="001E5473">
            <w:pPr>
              <w:pStyle w:val="rowtabella0"/>
              <w:rPr>
                <w:color w:val="002060"/>
              </w:rPr>
            </w:pPr>
            <w:r w:rsidRPr="001A6799">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8219F" w14:textId="77777777" w:rsidR="005E09A1" w:rsidRPr="001A6799" w:rsidRDefault="005E09A1" w:rsidP="001E5473">
            <w:pPr>
              <w:pStyle w:val="rowtabella0"/>
              <w:jc w:val="center"/>
              <w:rPr>
                <w:color w:val="002060"/>
              </w:rPr>
            </w:pPr>
            <w:r w:rsidRPr="001A67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EB623"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E53B4"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DE4F3"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51FD6"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31B3F" w14:textId="77777777" w:rsidR="005E09A1" w:rsidRPr="001A6799" w:rsidRDefault="005E09A1" w:rsidP="001E5473">
            <w:pPr>
              <w:pStyle w:val="rowtabella0"/>
              <w:jc w:val="center"/>
              <w:rPr>
                <w:color w:val="002060"/>
              </w:rPr>
            </w:pPr>
            <w:r w:rsidRPr="001A679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93D2A" w14:textId="77777777" w:rsidR="005E09A1" w:rsidRPr="001A6799" w:rsidRDefault="005E09A1" w:rsidP="001E5473">
            <w:pPr>
              <w:pStyle w:val="rowtabella0"/>
              <w:jc w:val="center"/>
              <w:rPr>
                <w:color w:val="002060"/>
              </w:rPr>
            </w:pPr>
            <w:r w:rsidRPr="001A679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C6912"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7B832" w14:textId="77777777" w:rsidR="005E09A1" w:rsidRPr="001A6799" w:rsidRDefault="005E09A1" w:rsidP="001E5473">
            <w:pPr>
              <w:pStyle w:val="rowtabella0"/>
              <w:jc w:val="center"/>
              <w:rPr>
                <w:color w:val="002060"/>
              </w:rPr>
            </w:pPr>
            <w:r w:rsidRPr="001A6799">
              <w:rPr>
                <w:color w:val="002060"/>
              </w:rPr>
              <w:t>0</w:t>
            </w:r>
          </w:p>
        </w:tc>
      </w:tr>
      <w:tr w:rsidR="005E09A1" w:rsidRPr="001A6799" w14:paraId="5D1EDE87"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EFD2D3" w14:textId="77777777" w:rsidR="005E09A1" w:rsidRPr="001A6799" w:rsidRDefault="005E09A1" w:rsidP="001E5473">
            <w:pPr>
              <w:pStyle w:val="rowtabella0"/>
              <w:rPr>
                <w:color w:val="002060"/>
              </w:rPr>
            </w:pPr>
            <w:r w:rsidRPr="001A6799">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7D0BB"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F54E1"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7DF08"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3FE97"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AA1AD"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933E0" w14:textId="77777777" w:rsidR="005E09A1" w:rsidRPr="001A6799" w:rsidRDefault="005E09A1" w:rsidP="001E5473">
            <w:pPr>
              <w:pStyle w:val="rowtabella0"/>
              <w:jc w:val="center"/>
              <w:rPr>
                <w:color w:val="002060"/>
              </w:rPr>
            </w:pPr>
            <w:r w:rsidRPr="001A679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803E6" w14:textId="77777777" w:rsidR="005E09A1" w:rsidRPr="001A6799" w:rsidRDefault="005E09A1" w:rsidP="001E5473">
            <w:pPr>
              <w:pStyle w:val="rowtabella0"/>
              <w:jc w:val="center"/>
              <w:rPr>
                <w:color w:val="002060"/>
              </w:rPr>
            </w:pPr>
            <w:r w:rsidRPr="001A679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A5B21"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6F341" w14:textId="77777777" w:rsidR="005E09A1" w:rsidRPr="001A6799" w:rsidRDefault="005E09A1" w:rsidP="001E5473">
            <w:pPr>
              <w:pStyle w:val="rowtabella0"/>
              <w:jc w:val="center"/>
              <w:rPr>
                <w:color w:val="002060"/>
              </w:rPr>
            </w:pPr>
            <w:r w:rsidRPr="001A6799">
              <w:rPr>
                <w:color w:val="002060"/>
              </w:rPr>
              <w:t>0</w:t>
            </w:r>
          </w:p>
        </w:tc>
      </w:tr>
      <w:tr w:rsidR="005E09A1" w:rsidRPr="001A6799" w14:paraId="4E2932D3"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4BB9B0" w14:textId="77777777" w:rsidR="005E09A1" w:rsidRPr="001A6799" w:rsidRDefault="005E09A1" w:rsidP="001E5473">
            <w:pPr>
              <w:pStyle w:val="rowtabella0"/>
              <w:rPr>
                <w:color w:val="002060"/>
              </w:rPr>
            </w:pPr>
            <w:r w:rsidRPr="001A6799">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F43D7" w14:textId="77777777" w:rsidR="005E09A1" w:rsidRPr="001A6799" w:rsidRDefault="005E09A1" w:rsidP="001E5473">
            <w:pPr>
              <w:pStyle w:val="rowtabella0"/>
              <w:jc w:val="center"/>
              <w:rPr>
                <w:color w:val="002060"/>
              </w:rPr>
            </w:pPr>
            <w:r w:rsidRPr="001A67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A8412"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96EC6"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B594E"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DC1BA"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DF159" w14:textId="77777777" w:rsidR="005E09A1" w:rsidRPr="001A6799" w:rsidRDefault="005E09A1" w:rsidP="001E5473">
            <w:pPr>
              <w:pStyle w:val="rowtabella0"/>
              <w:jc w:val="center"/>
              <w:rPr>
                <w:color w:val="002060"/>
              </w:rPr>
            </w:pPr>
            <w:r w:rsidRPr="001A679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0AD5D" w14:textId="77777777" w:rsidR="005E09A1" w:rsidRPr="001A6799" w:rsidRDefault="005E09A1" w:rsidP="001E5473">
            <w:pPr>
              <w:pStyle w:val="rowtabella0"/>
              <w:jc w:val="center"/>
              <w:rPr>
                <w:color w:val="002060"/>
              </w:rPr>
            </w:pPr>
            <w:r w:rsidRPr="001A679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78DF1"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D497D" w14:textId="77777777" w:rsidR="005E09A1" w:rsidRPr="001A6799" w:rsidRDefault="005E09A1" w:rsidP="001E5473">
            <w:pPr>
              <w:pStyle w:val="rowtabella0"/>
              <w:jc w:val="center"/>
              <w:rPr>
                <w:color w:val="002060"/>
              </w:rPr>
            </w:pPr>
            <w:r w:rsidRPr="001A6799">
              <w:rPr>
                <w:color w:val="002060"/>
              </w:rPr>
              <w:t>0</w:t>
            </w:r>
          </w:p>
        </w:tc>
      </w:tr>
      <w:tr w:rsidR="005E09A1" w:rsidRPr="001A6799" w14:paraId="2A4FE7AC"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8FB095" w14:textId="77777777" w:rsidR="005E09A1" w:rsidRPr="001A6799" w:rsidRDefault="005E09A1" w:rsidP="001E5473">
            <w:pPr>
              <w:pStyle w:val="rowtabella0"/>
              <w:rPr>
                <w:color w:val="002060"/>
              </w:rPr>
            </w:pPr>
            <w:r w:rsidRPr="001A6799">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5F522" w14:textId="77777777" w:rsidR="005E09A1" w:rsidRPr="001A6799" w:rsidRDefault="005E09A1" w:rsidP="001E5473">
            <w:pPr>
              <w:pStyle w:val="rowtabella0"/>
              <w:jc w:val="center"/>
              <w:rPr>
                <w:color w:val="002060"/>
              </w:rPr>
            </w:pPr>
            <w:r w:rsidRPr="001A67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9EB40"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2BE2E"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6D2F0"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70E10"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36396" w14:textId="77777777" w:rsidR="005E09A1" w:rsidRPr="001A6799" w:rsidRDefault="005E09A1" w:rsidP="001E5473">
            <w:pPr>
              <w:pStyle w:val="rowtabella0"/>
              <w:jc w:val="center"/>
              <w:rPr>
                <w:color w:val="002060"/>
              </w:rPr>
            </w:pPr>
            <w:r w:rsidRPr="001A679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06149" w14:textId="77777777" w:rsidR="005E09A1" w:rsidRPr="001A6799" w:rsidRDefault="005E09A1" w:rsidP="001E5473">
            <w:pPr>
              <w:pStyle w:val="rowtabella0"/>
              <w:jc w:val="center"/>
              <w:rPr>
                <w:color w:val="002060"/>
              </w:rPr>
            </w:pPr>
            <w:r w:rsidRPr="001A679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107A8"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FA594" w14:textId="77777777" w:rsidR="005E09A1" w:rsidRPr="001A6799" w:rsidRDefault="005E09A1" w:rsidP="001E5473">
            <w:pPr>
              <w:pStyle w:val="rowtabella0"/>
              <w:jc w:val="center"/>
              <w:rPr>
                <w:color w:val="002060"/>
              </w:rPr>
            </w:pPr>
            <w:r w:rsidRPr="001A6799">
              <w:rPr>
                <w:color w:val="002060"/>
              </w:rPr>
              <w:t>0</w:t>
            </w:r>
          </w:p>
        </w:tc>
      </w:tr>
      <w:tr w:rsidR="005E09A1" w:rsidRPr="001A6799" w14:paraId="2F1F490D"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778135" w14:textId="77777777" w:rsidR="005E09A1" w:rsidRPr="001A6799" w:rsidRDefault="005E09A1" w:rsidP="001E5473">
            <w:pPr>
              <w:pStyle w:val="rowtabella0"/>
              <w:rPr>
                <w:color w:val="002060"/>
              </w:rPr>
            </w:pPr>
            <w:r w:rsidRPr="001A6799">
              <w:rPr>
                <w:color w:val="002060"/>
              </w:rPr>
              <w:t>VISSO-ALTONERA CALCIO1970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4B249"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860CD"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680D8"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9DFA6"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59C79"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0BE7F" w14:textId="77777777" w:rsidR="005E09A1" w:rsidRPr="001A6799" w:rsidRDefault="005E09A1" w:rsidP="001E5473">
            <w:pPr>
              <w:pStyle w:val="rowtabella0"/>
              <w:jc w:val="center"/>
              <w:rPr>
                <w:color w:val="002060"/>
              </w:rPr>
            </w:pPr>
            <w:r w:rsidRPr="001A679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90799" w14:textId="77777777" w:rsidR="005E09A1" w:rsidRPr="001A6799" w:rsidRDefault="005E09A1" w:rsidP="001E5473">
            <w:pPr>
              <w:pStyle w:val="rowtabella0"/>
              <w:jc w:val="center"/>
              <w:rPr>
                <w:color w:val="002060"/>
              </w:rPr>
            </w:pPr>
            <w:r w:rsidRPr="001A679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53CEA" w14:textId="77777777" w:rsidR="005E09A1" w:rsidRPr="001A6799" w:rsidRDefault="005E09A1" w:rsidP="001E5473">
            <w:pPr>
              <w:pStyle w:val="rowtabella0"/>
              <w:jc w:val="center"/>
              <w:rPr>
                <w:color w:val="002060"/>
              </w:rPr>
            </w:pPr>
            <w:r w:rsidRPr="001A679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ED005" w14:textId="77777777" w:rsidR="005E09A1" w:rsidRPr="001A6799" w:rsidRDefault="005E09A1" w:rsidP="001E5473">
            <w:pPr>
              <w:pStyle w:val="rowtabella0"/>
              <w:jc w:val="center"/>
              <w:rPr>
                <w:color w:val="002060"/>
              </w:rPr>
            </w:pPr>
            <w:r w:rsidRPr="001A6799">
              <w:rPr>
                <w:color w:val="002060"/>
              </w:rPr>
              <w:t>0</w:t>
            </w:r>
          </w:p>
        </w:tc>
      </w:tr>
      <w:tr w:rsidR="005E09A1" w:rsidRPr="001A6799" w14:paraId="60545A95"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424DAA" w14:textId="77777777" w:rsidR="005E09A1" w:rsidRPr="001A6799" w:rsidRDefault="005E09A1" w:rsidP="001E5473">
            <w:pPr>
              <w:pStyle w:val="rowtabella0"/>
              <w:rPr>
                <w:color w:val="002060"/>
              </w:rPr>
            </w:pPr>
            <w:r w:rsidRPr="001A6799">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A59B6"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064A0"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108DE"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E1612"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1A02F"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AF746" w14:textId="77777777" w:rsidR="005E09A1" w:rsidRPr="001A6799" w:rsidRDefault="005E09A1" w:rsidP="001E5473">
            <w:pPr>
              <w:pStyle w:val="rowtabella0"/>
              <w:jc w:val="center"/>
              <w:rPr>
                <w:color w:val="002060"/>
              </w:rPr>
            </w:pPr>
            <w:r w:rsidRPr="001A679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D2E38" w14:textId="77777777" w:rsidR="005E09A1" w:rsidRPr="001A6799" w:rsidRDefault="005E09A1" w:rsidP="001E5473">
            <w:pPr>
              <w:pStyle w:val="rowtabella0"/>
              <w:jc w:val="center"/>
              <w:rPr>
                <w:color w:val="002060"/>
              </w:rPr>
            </w:pPr>
            <w:r w:rsidRPr="001A679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2E281" w14:textId="77777777" w:rsidR="005E09A1" w:rsidRPr="001A6799" w:rsidRDefault="005E09A1" w:rsidP="001E5473">
            <w:pPr>
              <w:pStyle w:val="rowtabella0"/>
              <w:jc w:val="center"/>
              <w:rPr>
                <w:color w:val="002060"/>
              </w:rPr>
            </w:pPr>
            <w:r w:rsidRPr="001A679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81F45" w14:textId="77777777" w:rsidR="005E09A1" w:rsidRPr="001A6799" w:rsidRDefault="005E09A1" w:rsidP="001E5473">
            <w:pPr>
              <w:pStyle w:val="rowtabella0"/>
              <w:jc w:val="center"/>
              <w:rPr>
                <w:color w:val="002060"/>
              </w:rPr>
            </w:pPr>
            <w:r w:rsidRPr="001A6799">
              <w:rPr>
                <w:color w:val="002060"/>
              </w:rPr>
              <w:t>0</w:t>
            </w:r>
          </w:p>
        </w:tc>
      </w:tr>
      <w:tr w:rsidR="005E09A1" w:rsidRPr="001A6799" w14:paraId="540C53BA" w14:textId="77777777" w:rsidTr="001E54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23DFA9" w14:textId="77777777" w:rsidR="005E09A1" w:rsidRPr="001A6799" w:rsidRDefault="005E09A1" w:rsidP="001E5473">
            <w:pPr>
              <w:pStyle w:val="rowtabella0"/>
              <w:rPr>
                <w:color w:val="002060"/>
              </w:rPr>
            </w:pPr>
            <w:r w:rsidRPr="001A6799">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82345"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DF5D7"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D28E6"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6D9B1"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A48D8"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975BD" w14:textId="77777777" w:rsidR="005E09A1" w:rsidRPr="001A6799" w:rsidRDefault="005E09A1" w:rsidP="001E5473">
            <w:pPr>
              <w:pStyle w:val="rowtabella0"/>
              <w:jc w:val="center"/>
              <w:rPr>
                <w:color w:val="002060"/>
              </w:rPr>
            </w:pPr>
            <w:r w:rsidRPr="001A679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6A363" w14:textId="77777777" w:rsidR="005E09A1" w:rsidRPr="001A6799" w:rsidRDefault="005E09A1" w:rsidP="001E5473">
            <w:pPr>
              <w:pStyle w:val="rowtabella0"/>
              <w:jc w:val="center"/>
              <w:rPr>
                <w:color w:val="002060"/>
              </w:rPr>
            </w:pPr>
            <w:r w:rsidRPr="001A679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6CAA2" w14:textId="77777777" w:rsidR="005E09A1" w:rsidRPr="001A6799" w:rsidRDefault="005E09A1" w:rsidP="001E5473">
            <w:pPr>
              <w:pStyle w:val="rowtabella0"/>
              <w:jc w:val="center"/>
              <w:rPr>
                <w:color w:val="002060"/>
              </w:rPr>
            </w:pPr>
            <w:r w:rsidRPr="001A679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86F23" w14:textId="77777777" w:rsidR="005E09A1" w:rsidRPr="001A6799" w:rsidRDefault="005E09A1" w:rsidP="001E5473">
            <w:pPr>
              <w:pStyle w:val="rowtabella0"/>
              <w:jc w:val="center"/>
              <w:rPr>
                <w:color w:val="002060"/>
              </w:rPr>
            </w:pPr>
            <w:r w:rsidRPr="001A6799">
              <w:rPr>
                <w:color w:val="002060"/>
              </w:rPr>
              <w:t>0</w:t>
            </w:r>
          </w:p>
        </w:tc>
      </w:tr>
    </w:tbl>
    <w:p w14:paraId="77F4E161" w14:textId="77777777" w:rsidR="005E09A1" w:rsidRPr="001A6799" w:rsidRDefault="005E09A1" w:rsidP="005E09A1">
      <w:pPr>
        <w:pStyle w:val="breakline"/>
        <w:rPr>
          <w:rFonts w:eastAsiaTheme="minorEastAsia"/>
          <w:color w:val="002060"/>
        </w:rPr>
      </w:pPr>
    </w:p>
    <w:p w14:paraId="08774C24" w14:textId="77777777" w:rsidR="005E09A1" w:rsidRPr="001A6799" w:rsidRDefault="005E09A1" w:rsidP="005E09A1">
      <w:pPr>
        <w:pStyle w:val="breakline"/>
        <w:rPr>
          <w:color w:val="002060"/>
        </w:rPr>
      </w:pPr>
    </w:p>
    <w:p w14:paraId="63B0A4F8" w14:textId="77777777" w:rsidR="005E09A1" w:rsidRPr="001A6799" w:rsidRDefault="005E09A1" w:rsidP="005E09A1">
      <w:pPr>
        <w:pStyle w:val="sottotitolocampionato10"/>
        <w:rPr>
          <w:color w:val="002060"/>
        </w:rPr>
      </w:pPr>
      <w:r w:rsidRPr="001A6799">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E09A1" w:rsidRPr="001A6799" w14:paraId="24D883F6" w14:textId="77777777" w:rsidTr="001E54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59829" w14:textId="77777777" w:rsidR="005E09A1" w:rsidRPr="001A6799" w:rsidRDefault="005E09A1" w:rsidP="001E5473">
            <w:pPr>
              <w:pStyle w:val="headertabella0"/>
              <w:rPr>
                <w:color w:val="002060"/>
              </w:rPr>
            </w:pPr>
            <w:r w:rsidRPr="001A679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B1D1B" w14:textId="77777777" w:rsidR="005E09A1" w:rsidRPr="001A6799" w:rsidRDefault="005E09A1" w:rsidP="001E5473">
            <w:pPr>
              <w:pStyle w:val="headertabella0"/>
              <w:rPr>
                <w:color w:val="002060"/>
              </w:rPr>
            </w:pPr>
            <w:r w:rsidRPr="001A679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88833" w14:textId="77777777" w:rsidR="005E09A1" w:rsidRPr="001A6799" w:rsidRDefault="005E09A1" w:rsidP="001E5473">
            <w:pPr>
              <w:pStyle w:val="headertabella0"/>
              <w:rPr>
                <w:color w:val="002060"/>
              </w:rPr>
            </w:pPr>
            <w:r w:rsidRPr="001A679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DDBE0" w14:textId="77777777" w:rsidR="005E09A1" w:rsidRPr="001A6799" w:rsidRDefault="005E09A1" w:rsidP="001E5473">
            <w:pPr>
              <w:pStyle w:val="headertabella0"/>
              <w:rPr>
                <w:color w:val="002060"/>
              </w:rPr>
            </w:pPr>
            <w:r w:rsidRPr="001A679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907ED" w14:textId="77777777" w:rsidR="005E09A1" w:rsidRPr="001A6799" w:rsidRDefault="005E09A1" w:rsidP="001E5473">
            <w:pPr>
              <w:pStyle w:val="headertabella0"/>
              <w:rPr>
                <w:color w:val="002060"/>
              </w:rPr>
            </w:pPr>
            <w:r w:rsidRPr="001A679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1E9FC" w14:textId="77777777" w:rsidR="005E09A1" w:rsidRPr="001A6799" w:rsidRDefault="005E09A1" w:rsidP="001E5473">
            <w:pPr>
              <w:pStyle w:val="headertabella0"/>
              <w:rPr>
                <w:color w:val="002060"/>
              </w:rPr>
            </w:pPr>
            <w:r w:rsidRPr="001A679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A4F0D" w14:textId="77777777" w:rsidR="005E09A1" w:rsidRPr="001A6799" w:rsidRDefault="005E09A1" w:rsidP="001E5473">
            <w:pPr>
              <w:pStyle w:val="headertabella0"/>
              <w:rPr>
                <w:color w:val="002060"/>
              </w:rPr>
            </w:pPr>
            <w:r w:rsidRPr="001A679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76BC7" w14:textId="77777777" w:rsidR="005E09A1" w:rsidRPr="001A6799" w:rsidRDefault="005E09A1" w:rsidP="001E5473">
            <w:pPr>
              <w:pStyle w:val="headertabella0"/>
              <w:rPr>
                <w:color w:val="002060"/>
              </w:rPr>
            </w:pPr>
            <w:r w:rsidRPr="001A679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EAB20" w14:textId="77777777" w:rsidR="005E09A1" w:rsidRPr="001A6799" w:rsidRDefault="005E09A1" w:rsidP="001E5473">
            <w:pPr>
              <w:pStyle w:val="headertabella0"/>
              <w:rPr>
                <w:color w:val="002060"/>
              </w:rPr>
            </w:pPr>
            <w:r w:rsidRPr="001A679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7D1CD" w14:textId="77777777" w:rsidR="005E09A1" w:rsidRPr="001A6799" w:rsidRDefault="005E09A1" w:rsidP="001E5473">
            <w:pPr>
              <w:pStyle w:val="headertabella0"/>
              <w:rPr>
                <w:color w:val="002060"/>
              </w:rPr>
            </w:pPr>
            <w:r w:rsidRPr="001A6799">
              <w:rPr>
                <w:color w:val="002060"/>
              </w:rPr>
              <w:t>PE</w:t>
            </w:r>
          </w:p>
        </w:tc>
      </w:tr>
      <w:tr w:rsidR="005E09A1" w:rsidRPr="001A6799" w14:paraId="3F8C5B96" w14:textId="77777777" w:rsidTr="001E54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4B29B8" w14:textId="77777777" w:rsidR="005E09A1" w:rsidRPr="001A6799" w:rsidRDefault="005E09A1" w:rsidP="001E5473">
            <w:pPr>
              <w:pStyle w:val="rowtabella0"/>
              <w:rPr>
                <w:color w:val="002060"/>
              </w:rPr>
            </w:pPr>
            <w:r w:rsidRPr="001A6799">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C37E8" w14:textId="77777777" w:rsidR="005E09A1" w:rsidRPr="001A6799" w:rsidRDefault="005E09A1" w:rsidP="001E5473">
            <w:pPr>
              <w:pStyle w:val="rowtabella0"/>
              <w:jc w:val="center"/>
              <w:rPr>
                <w:color w:val="002060"/>
              </w:rPr>
            </w:pPr>
            <w:r w:rsidRPr="001A679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9A4BC"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197E2"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CC644"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F00A2"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83033" w14:textId="77777777" w:rsidR="005E09A1" w:rsidRPr="001A6799" w:rsidRDefault="005E09A1" w:rsidP="001E5473">
            <w:pPr>
              <w:pStyle w:val="rowtabella0"/>
              <w:jc w:val="center"/>
              <w:rPr>
                <w:color w:val="002060"/>
              </w:rPr>
            </w:pPr>
            <w:r w:rsidRPr="001A679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DFD34" w14:textId="77777777" w:rsidR="005E09A1" w:rsidRPr="001A6799" w:rsidRDefault="005E09A1" w:rsidP="001E5473">
            <w:pPr>
              <w:pStyle w:val="rowtabella0"/>
              <w:jc w:val="center"/>
              <w:rPr>
                <w:color w:val="002060"/>
              </w:rPr>
            </w:pPr>
            <w:r w:rsidRPr="001A67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78437" w14:textId="77777777" w:rsidR="005E09A1" w:rsidRPr="001A6799" w:rsidRDefault="005E09A1" w:rsidP="001E5473">
            <w:pPr>
              <w:pStyle w:val="rowtabella0"/>
              <w:jc w:val="center"/>
              <w:rPr>
                <w:color w:val="002060"/>
              </w:rPr>
            </w:pPr>
            <w:r w:rsidRPr="001A67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80108" w14:textId="77777777" w:rsidR="005E09A1" w:rsidRPr="001A6799" w:rsidRDefault="005E09A1" w:rsidP="001E5473">
            <w:pPr>
              <w:pStyle w:val="rowtabella0"/>
              <w:jc w:val="center"/>
              <w:rPr>
                <w:color w:val="002060"/>
              </w:rPr>
            </w:pPr>
            <w:r w:rsidRPr="001A6799">
              <w:rPr>
                <w:color w:val="002060"/>
              </w:rPr>
              <w:t>0</w:t>
            </w:r>
          </w:p>
        </w:tc>
      </w:tr>
      <w:tr w:rsidR="005E09A1" w:rsidRPr="001A6799" w14:paraId="5B66904D"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A24E81" w14:textId="77777777" w:rsidR="005E09A1" w:rsidRPr="001A6799" w:rsidRDefault="005E09A1" w:rsidP="001E5473">
            <w:pPr>
              <w:pStyle w:val="rowtabella0"/>
              <w:rPr>
                <w:color w:val="002060"/>
              </w:rPr>
            </w:pPr>
            <w:r w:rsidRPr="001A6799">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A6982" w14:textId="77777777" w:rsidR="005E09A1" w:rsidRPr="001A6799" w:rsidRDefault="005E09A1" w:rsidP="001E5473">
            <w:pPr>
              <w:pStyle w:val="rowtabella0"/>
              <w:jc w:val="center"/>
              <w:rPr>
                <w:color w:val="002060"/>
              </w:rPr>
            </w:pPr>
            <w:r w:rsidRPr="001A679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E4E01"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37BE5"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4B9A9"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36E73"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0F463" w14:textId="77777777" w:rsidR="005E09A1" w:rsidRPr="001A6799" w:rsidRDefault="005E09A1" w:rsidP="001E5473">
            <w:pPr>
              <w:pStyle w:val="rowtabella0"/>
              <w:jc w:val="center"/>
              <w:rPr>
                <w:color w:val="002060"/>
              </w:rPr>
            </w:pPr>
            <w:r w:rsidRPr="001A679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C6629" w14:textId="77777777" w:rsidR="005E09A1" w:rsidRPr="001A6799" w:rsidRDefault="005E09A1" w:rsidP="001E5473">
            <w:pPr>
              <w:pStyle w:val="rowtabella0"/>
              <w:jc w:val="center"/>
              <w:rPr>
                <w:color w:val="002060"/>
              </w:rPr>
            </w:pPr>
            <w:r w:rsidRPr="001A67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817D4" w14:textId="77777777" w:rsidR="005E09A1" w:rsidRPr="001A6799" w:rsidRDefault="005E09A1" w:rsidP="001E5473">
            <w:pPr>
              <w:pStyle w:val="rowtabella0"/>
              <w:jc w:val="center"/>
              <w:rPr>
                <w:color w:val="002060"/>
              </w:rPr>
            </w:pPr>
            <w:r w:rsidRPr="001A67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6C6D5" w14:textId="77777777" w:rsidR="005E09A1" w:rsidRPr="001A6799" w:rsidRDefault="005E09A1" w:rsidP="001E5473">
            <w:pPr>
              <w:pStyle w:val="rowtabella0"/>
              <w:jc w:val="center"/>
              <w:rPr>
                <w:color w:val="002060"/>
              </w:rPr>
            </w:pPr>
            <w:r w:rsidRPr="001A6799">
              <w:rPr>
                <w:color w:val="002060"/>
              </w:rPr>
              <w:t>0</w:t>
            </w:r>
          </w:p>
        </w:tc>
      </w:tr>
      <w:tr w:rsidR="005E09A1" w:rsidRPr="001A6799" w14:paraId="649BAEBD"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BAB949" w14:textId="77777777" w:rsidR="005E09A1" w:rsidRPr="001A6799" w:rsidRDefault="005E09A1" w:rsidP="001E5473">
            <w:pPr>
              <w:pStyle w:val="rowtabella0"/>
              <w:rPr>
                <w:color w:val="002060"/>
                <w:lang w:val="es-ES"/>
              </w:rPr>
            </w:pPr>
            <w:r w:rsidRPr="001A6799">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2DACA" w14:textId="77777777" w:rsidR="005E09A1" w:rsidRPr="001A6799" w:rsidRDefault="005E09A1" w:rsidP="001E5473">
            <w:pPr>
              <w:pStyle w:val="rowtabella0"/>
              <w:jc w:val="center"/>
              <w:rPr>
                <w:color w:val="002060"/>
              </w:rPr>
            </w:pPr>
            <w:r w:rsidRPr="001A679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07D35"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01D9D"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CF531"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71485"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B033E" w14:textId="77777777" w:rsidR="005E09A1" w:rsidRPr="001A6799" w:rsidRDefault="005E09A1" w:rsidP="001E5473">
            <w:pPr>
              <w:pStyle w:val="rowtabella0"/>
              <w:jc w:val="center"/>
              <w:rPr>
                <w:color w:val="002060"/>
              </w:rPr>
            </w:pPr>
            <w:r w:rsidRPr="001A679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81B97" w14:textId="77777777" w:rsidR="005E09A1" w:rsidRPr="001A6799" w:rsidRDefault="005E09A1" w:rsidP="001E5473">
            <w:pPr>
              <w:pStyle w:val="rowtabella0"/>
              <w:jc w:val="center"/>
              <w:rPr>
                <w:color w:val="002060"/>
              </w:rPr>
            </w:pPr>
            <w:r w:rsidRPr="001A679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7674C" w14:textId="77777777" w:rsidR="005E09A1" w:rsidRPr="001A6799" w:rsidRDefault="005E09A1" w:rsidP="001E5473">
            <w:pPr>
              <w:pStyle w:val="rowtabella0"/>
              <w:jc w:val="center"/>
              <w:rPr>
                <w:color w:val="002060"/>
              </w:rPr>
            </w:pPr>
            <w:r w:rsidRPr="001A679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28741" w14:textId="77777777" w:rsidR="005E09A1" w:rsidRPr="001A6799" w:rsidRDefault="005E09A1" w:rsidP="001E5473">
            <w:pPr>
              <w:pStyle w:val="rowtabella0"/>
              <w:jc w:val="center"/>
              <w:rPr>
                <w:color w:val="002060"/>
              </w:rPr>
            </w:pPr>
            <w:r w:rsidRPr="001A6799">
              <w:rPr>
                <w:color w:val="002060"/>
              </w:rPr>
              <w:t>0</w:t>
            </w:r>
          </w:p>
        </w:tc>
      </w:tr>
      <w:tr w:rsidR="005E09A1" w:rsidRPr="001A6799" w14:paraId="0779C227"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8B789A" w14:textId="77777777" w:rsidR="005E09A1" w:rsidRPr="001A6799" w:rsidRDefault="005E09A1" w:rsidP="001E5473">
            <w:pPr>
              <w:pStyle w:val="rowtabella0"/>
              <w:rPr>
                <w:color w:val="002060"/>
              </w:rPr>
            </w:pPr>
            <w:r w:rsidRPr="001A6799">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E9405" w14:textId="77777777" w:rsidR="005E09A1" w:rsidRPr="001A6799" w:rsidRDefault="005E09A1" w:rsidP="001E5473">
            <w:pPr>
              <w:pStyle w:val="rowtabella0"/>
              <w:jc w:val="center"/>
              <w:rPr>
                <w:color w:val="002060"/>
              </w:rPr>
            </w:pPr>
            <w:r w:rsidRPr="001A679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1691E"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A93EB"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9670E"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33EE8"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11450" w14:textId="77777777" w:rsidR="005E09A1" w:rsidRPr="001A6799" w:rsidRDefault="005E09A1" w:rsidP="001E5473">
            <w:pPr>
              <w:pStyle w:val="rowtabella0"/>
              <w:jc w:val="center"/>
              <w:rPr>
                <w:color w:val="002060"/>
              </w:rPr>
            </w:pPr>
            <w:r w:rsidRPr="001A679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50639" w14:textId="77777777" w:rsidR="005E09A1" w:rsidRPr="001A6799" w:rsidRDefault="005E09A1" w:rsidP="001E5473">
            <w:pPr>
              <w:pStyle w:val="rowtabella0"/>
              <w:jc w:val="center"/>
              <w:rPr>
                <w:color w:val="002060"/>
              </w:rPr>
            </w:pPr>
            <w:r w:rsidRPr="001A67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C8548" w14:textId="77777777" w:rsidR="005E09A1" w:rsidRPr="001A6799" w:rsidRDefault="005E09A1" w:rsidP="001E5473">
            <w:pPr>
              <w:pStyle w:val="rowtabella0"/>
              <w:jc w:val="center"/>
              <w:rPr>
                <w:color w:val="002060"/>
              </w:rPr>
            </w:pPr>
            <w:r w:rsidRPr="001A679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20D6C" w14:textId="77777777" w:rsidR="005E09A1" w:rsidRPr="001A6799" w:rsidRDefault="005E09A1" w:rsidP="001E5473">
            <w:pPr>
              <w:pStyle w:val="rowtabella0"/>
              <w:jc w:val="center"/>
              <w:rPr>
                <w:color w:val="002060"/>
              </w:rPr>
            </w:pPr>
            <w:r w:rsidRPr="001A6799">
              <w:rPr>
                <w:color w:val="002060"/>
              </w:rPr>
              <w:t>0</w:t>
            </w:r>
          </w:p>
        </w:tc>
      </w:tr>
      <w:tr w:rsidR="005E09A1" w:rsidRPr="001A6799" w14:paraId="616DAA6A"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1A0471" w14:textId="77777777" w:rsidR="005E09A1" w:rsidRPr="001A6799" w:rsidRDefault="005E09A1" w:rsidP="001E5473">
            <w:pPr>
              <w:pStyle w:val="rowtabella0"/>
              <w:rPr>
                <w:color w:val="002060"/>
              </w:rPr>
            </w:pPr>
            <w:r w:rsidRPr="001A6799">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95EAF" w14:textId="77777777" w:rsidR="005E09A1" w:rsidRPr="001A6799" w:rsidRDefault="005E09A1" w:rsidP="001E5473">
            <w:pPr>
              <w:pStyle w:val="rowtabella0"/>
              <w:jc w:val="center"/>
              <w:rPr>
                <w:color w:val="002060"/>
              </w:rPr>
            </w:pPr>
            <w:r w:rsidRPr="001A679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22E2C"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23C94"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AD780"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A2C41"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0A2E3" w14:textId="77777777" w:rsidR="005E09A1" w:rsidRPr="001A6799" w:rsidRDefault="005E09A1" w:rsidP="001E5473">
            <w:pPr>
              <w:pStyle w:val="rowtabella0"/>
              <w:jc w:val="center"/>
              <w:rPr>
                <w:color w:val="002060"/>
              </w:rPr>
            </w:pPr>
            <w:r w:rsidRPr="001A679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5C02C" w14:textId="77777777" w:rsidR="005E09A1" w:rsidRPr="001A6799" w:rsidRDefault="005E09A1" w:rsidP="001E5473">
            <w:pPr>
              <w:pStyle w:val="rowtabella0"/>
              <w:jc w:val="center"/>
              <w:rPr>
                <w:color w:val="002060"/>
              </w:rPr>
            </w:pPr>
            <w:r w:rsidRPr="001A679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A2C6D"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746A2" w14:textId="77777777" w:rsidR="005E09A1" w:rsidRPr="001A6799" w:rsidRDefault="005E09A1" w:rsidP="001E5473">
            <w:pPr>
              <w:pStyle w:val="rowtabella0"/>
              <w:jc w:val="center"/>
              <w:rPr>
                <w:color w:val="002060"/>
              </w:rPr>
            </w:pPr>
            <w:r w:rsidRPr="001A6799">
              <w:rPr>
                <w:color w:val="002060"/>
              </w:rPr>
              <w:t>0</w:t>
            </w:r>
          </w:p>
        </w:tc>
      </w:tr>
      <w:tr w:rsidR="005E09A1" w:rsidRPr="001A6799" w14:paraId="6FA766A2"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2F7E32" w14:textId="77777777" w:rsidR="005E09A1" w:rsidRPr="001A6799" w:rsidRDefault="005E09A1" w:rsidP="001E5473">
            <w:pPr>
              <w:pStyle w:val="rowtabella0"/>
              <w:rPr>
                <w:color w:val="002060"/>
              </w:rPr>
            </w:pPr>
            <w:r w:rsidRPr="001A6799">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92E44"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0A1F8"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29AEF"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E95C6"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48355"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F0269" w14:textId="77777777" w:rsidR="005E09A1" w:rsidRPr="001A6799" w:rsidRDefault="005E09A1" w:rsidP="001E5473">
            <w:pPr>
              <w:pStyle w:val="rowtabella0"/>
              <w:jc w:val="center"/>
              <w:rPr>
                <w:color w:val="002060"/>
              </w:rPr>
            </w:pPr>
            <w:r w:rsidRPr="001A679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C4844" w14:textId="77777777" w:rsidR="005E09A1" w:rsidRPr="001A6799" w:rsidRDefault="005E09A1" w:rsidP="001E5473">
            <w:pPr>
              <w:pStyle w:val="rowtabella0"/>
              <w:jc w:val="center"/>
              <w:rPr>
                <w:color w:val="002060"/>
              </w:rPr>
            </w:pPr>
            <w:r w:rsidRPr="001A679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D358A"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BCAFE" w14:textId="77777777" w:rsidR="005E09A1" w:rsidRPr="001A6799" w:rsidRDefault="005E09A1" w:rsidP="001E5473">
            <w:pPr>
              <w:pStyle w:val="rowtabella0"/>
              <w:jc w:val="center"/>
              <w:rPr>
                <w:color w:val="002060"/>
              </w:rPr>
            </w:pPr>
            <w:r w:rsidRPr="001A6799">
              <w:rPr>
                <w:color w:val="002060"/>
              </w:rPr>
              <w:t>0</w:t>
            </w:r>
          </w:p>
        </w:tc>
      </w:tr>
      <w:tr w:rsidR="005E09A1" w:rsidRPr="001A6799" w14:paraId="58F5C826"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195881" w14:textId="77777777" w:rsidR="005E09A1" w:rsidRPr="001A6799" w:rsidRDefault="005E09A1" w:rsidP="001E5473">
            <w:pPr>
              <w:pStyle w:val="rowtabella0"/>
              <w:rPr>
                <w:color w:val="002060"/>
              </w:rPr>
            </w:pPr>
            <w:r w:rsidRPr="001A6799">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505E2"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F91B5"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5A817"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E644E"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AD82F"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4405D" w14:textId="77777777" w:rsidR="005E09A1" w:rsidRPr="001A6799" w:rsidRDefault="005E09A1" w:rsidP="001E5473">
            <w:pPr>
              <w:pStyle w:val="rowtabella0"/>
              <w:jc w:val="center"/>
              <w:rPr>
                <w:color w:val="002060"/>
              </w:rPr>
            </w:pPr>
            <w:r w:rsidRPr="001A679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61FF5" w14:textId="77777777" w:rsidR="005E09A1" w:rsidRPr="001A6799" w:rsidRDefault="005E09A1" w:rsidP="001E5473">
            <w:pPr>
              <w:pStyle w:val="rowtabella0"/>
              <w:jc w:val="center"/>
              <w:rPr>
                <w:color w:val="002060"/>
              </w:rPr>
            </w:pPr>
            <w:r w:rsidRPr="001A679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4AA42"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47EEA" w14:textId="77777777" w:rsidR="005E09A1" w:rsidRPr="001A6799" w:rsidRDefault="005E09A1" w:rsidP="001E5473">
            <w:pPr>
              <w:pStyle w:val="rowtabella0"/>
              <w:jc w:val="center"/>
              <w:rPr>
                <w:color w:val="002060"/>
              </w:rPr>
            </w:pPr>
            <w:r w:rsidRPr="001A6799">
              <w:rPr>
                <w:color w:val="002060"/>
              </w:rPr>
              <w:t>0</w:t>
            </w:r>
          </w:p>
        </w:tc>
      </w:tr>
      <w:tr w:rsidR="005E09A1" w:rsidRPr="001A6799" w14:paraId="7046F7B1"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0C3E48" w14:textId="77777777" w:rsidR="005E09A1" w:rsidRPr="001A6799" w:rsidRDefault="005E09A1" w:rsidP="001E5473">
            <w:pPr>
              <w:pStyle w:val="rowtabella0"/>
              <w:rPr>
                <w:color w:val="002060"/>
              </w:rPr>
            </w:pPr>
            <w:r w:rsidRPr="001A6799">
              <w:rPr>
                <w:color w:val="002060"/>
              </w:rPr>
              <w:t xml:space="preserve">A.S.D. CALCIO </w:t>
            </w:r>
            <w:proofErr w:type="gramStart"/>
            <w:r w:rsidRPr="001A6799">
              <w:rPr>
                <w:color w:val="002060"/>
              </w:rPr>
              <w:t>S.ELPIDIO</w:t>
            </w:r>
            <w:proofErr w:type="gramEnd"/>
            <w:r w:rsidRPr="001A6799">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E4040"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3A6E5"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6A29F"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951F3"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9CD37"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28D13" w14:textId="77777777" w:rsidR="005E09A1" w:rsidRPr="001A6799" w:rsidRDefault="005E09A1" w:rsidP="001E5473">
            <w:pPr>
              <w:pStyle w:val="rowtabella0"/>
              <w:jc w:val="center"/>
              <w:rPr>
                <w:color w:val="002060"/>
              </w:rPr>
            </w:pPr>
            <w:r w:rsidRPr="001A679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AE06E" w14:textId="77777777" w:rsidR="005E09A1" w:rsidRPr="001A6799" w:rsidRDefault="005E09A1" w:rsidP="001E5473">
            <w:pPr>
              <w:pStyle w:val="rowtabella0"/>
              <w:jc w:val="center"/>
              <w:rPr>
                <w:color w:val="002060"/>
              </w:rPr>
            </w:pPr>
            <w:r w:rsidRPr="001A679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09D3A"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C7590" w14:textId="77777777" w:rsidR="005E09A1" w:rsidRPr="001A6799" w:rsidRDefault="005E09A1" w:rsidP="001E5473">
            <w:pPr>
              <w:pStyle w:val="rowtabella0"/>
              <w:jc w:val="center"/>
              <w:rPr>
                <w:color w:val="002060"/>
              </w:rPr>
            </w:pPr>
            <w:r w:rsidRPr="001A6799">
              <w:rPr>
                <w:color w:val="002060"/>
              </w:rPr>
              <w:t>0</w:t>
            </w:r>
          </w:p>
        </w:tc>
      </w:tr>
      <w:tr w:rsidR="005E09A1" w:rsidRPr="001A6799" w14:paraId="57FAC528"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992E18" w14:textId="77777777" w:rsidR="005E09A1" w:rsidRPr="001A6799" w:rsidRDefault="005E09A1" w:rsidP="001E5473">
            <w:pPr>
              <w:pStyle w:val="rowtabella0"/>
              <w:rPr>
                <w:color w:val="002060"/>
              </w:rPr>
            </w:pPr>
            <w:r w:rsidRPr="001A6799">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A4508"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7168D"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90679"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A3557"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CF4DD"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AAD35" w14:textId="77777777" w:rsidR="005E09A1" w:rsidRPr="001A6799" w:rsidRDefault="005E09A1" w:rsidP="001E5473">
            <w:pPr>
              <w:pStyle w:val="rowtabella0"/>
              <w:jc w:val="center"/>
              <w:rPr>
                <w:color w:val="002060"/>
              </w:rPr>
            </w:pPr>
            <w:r w:rsidRPr="001A679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3ABE2" w14:textId="77777777" w:rsidR="005E09A1" w:rsidRPr="001A6799" w:rsidRDefault="005E09A1" w:rsidP="001E5473">
            <w:pPr>
              <w:pStyle w:val="rowtabella0"/>
              <w:jc w:val="center"/>
              <w:rPr>
                <w:color w:val="002060"/>
              </w:rPr>
            </w:pPr>
            <w:r w:rsidRPr="001A679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5F0F0"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92059" w14:textId="77777777" w:rsidR="005E09A1" w:rsidRPr="001A6799" w:rsidRDefault="005E09A1" w:rsidP="001E5473">
            <w:pPr>
              <w:pStyle w:val="rowtabella0"/>
              <w:jc w:val="center"/>
              <w:rPr>
                <w:color w:val="002060"/>
              </w:rPr>
            </w:pPr>
            <w:r w:rsidRPr="001A6799">
              <w:rPr>
                <w:color w:val="002060"/>
              </w:rPr>
              <w:t>0</w:t>
            </w:r>
          </w:p>
        </w:tc>
      </w:tr>
      <w:tr w:rsidR="005E09A1" w:rsidRPr="001A6799" w14:paraId="690B214A"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6A6CAB" w14:textId="77777777" w:rsidR="005E09A1" w:rsidRPr="001A6799" w:rsidRDefault="005E09A1" w:rsidP="001E5473">
            <w:pPr>
              <w:pStyle w:val="rowtabella0"/>
              <w:rPr>
                <w:color w:val="002060"/>
                <w:lang w:val="es-ES"/>
              </w:rPr>
            </w:pPr>
            <w:r w:rsidRPr="001A6799">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7AD7E"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79EA7"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E4B74"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1725E"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D2FBB"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CD987" w14:textId="77777777" w:rsidR="005E09A1" w:rsidRPr="001A6799" w:rsidRDefault="005E09A1" w:rsidP="001E5473">
            <w:pPr>
              <w:pStyle w:val="rowtabella0"/>
              <w:jc w:val="center"/>
              <w:rPr>
                <w:color w:val="002060"/>
              </w:rPr>
            </w:pPr>
            <w:r w:rsidRPr="001A67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1B330" w14:textId="77777777" w:rsidR="005E09A1" w:rsidRPr="001A6799" w:rsidRDefault="005E09A1" w:rsidP="001E5473">
            <w:pPr>
              <w:pStyle w:val="rowtabella0"/>
              <w:jc w:val="center"/>
              <w:rPr>
                <w:color w:val="002060"/>
              </w:rPr>
            </w:pPr>
            <w:r w:rsidRPr="001A679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3F330" w14:textId="77777777" w:rsidR="005E09A1" w:rsidRPr="001A6799" w:rsidRDefault="005E09A1" w:rsidP="001E5473">
            <w:pPr>
              <w:pStyle w:val="rowtabella0"/>
              <w:jc w:val="center"/>
              <w:rPr>
                <w:color w:val="002060"/>
              </w:rPr>
            </w:pPr>
            <w:r w:rsidRPr="001A679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52C24" w14:textId="77777777" w:rsidR="005E09A1" w:rsidRPr="001A6799" w:rsidRDefault="005E09A1" w:rsidP="001E5473">
            <w:pPr>
              <w:pStyle w:val="rowtabella0"/>
              <w:jc w:val="center"/>
              <w:rPr>
                <w:color w:val="002060"/>
              </w:rPr>
            </w:pPr>
            <w:r w:rsidRPr="001A6799">
              <w:rPr>
                <w:color w:val="002060"/>
              </w:rPr>
              <w:t>0</w:t>
            </w:r>
          </w:p>
        </w:tc>
      </w:tr>
      <w:tr w:rsidR="005E09A1" w:rsidRPr="001A6799" w14:paraId="718DDB9B"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090745" w14:textId="77777777" w:rsidR="005E09A1" w:rsidRPr="001A6799" w:rsidRDefault="005E09A1" w:rsidP="001E5473">
            <w:pPr>
              <w:pStyle w:val="rowtabella0"/>
              <w:rPr>
                <w:color w:val="002060"/>
              </w:rPr>
            </w:pPr>
            <w:r w:rsidRPr="001A6799">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8D7C7"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AD4EB"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71D3A"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91C73"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55494"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A5B5A" w14:textId="77777777" w:rsidR="005E09A1" w:rsidRPr="001A6799" w:rsidRDefault="005E09A1" w:rsidP="001E5473">
            <w:pPr>
              <w:pStyle w:val="rowtabella0"/>
              <w:jc w:val="center"/>
              <w:rPr>
                <w:color w:val="002060"/>
              </w:rPr>
            </w:pPr>
            <w:r w:rsidRPr="001A679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F5E45" w14:textId="77777777" w:rsidR="005E09A1" w:rsidRPr="001A6799" w:rsidRDefault="005E09A1" w:rsidP="001E5473">
            <w:pPr>
              <w:pStyle w:val="rowtabella0"/>
              <w:jc w:val="center"/>
              <w:rPr>
                <w:color w:val="002060"/>
              </w:rPr>
            </w:pPr>
            <w:r w:rsidRPr="001A679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036FC"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A4B0D" w14:textId="77777777" w:rsidR="005E09A1" w:rsidRPr="001A6799" w:rsidRDefault="005E09A1" w:rsidP="001E5473">
            <w:pPr>
              <w:pStyle w:val="rowtabella0"/>
              <w:jc w:val="center"/>
              <w:rPr>
                <w:color w:val="002060"/>
              </w:rPr>
            </w:pPr>
            <w:r w:rsidRPr="001A6799">
              <w:rPr>
                <w:color w:val="002060"/>
              </w:rPr>
              <w:t>0</w:t>
            </w:r>
          </w:p>
        </w:tc>
      </w:tr>
      <w:tr w:rsidR="005E09A1" w:rsidRPr="001A6799" w14:paraId="2679A948"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2EB7C1" w14:textId="77777777" w:rsidR="005E09A1" w:rsidRPr="001A6799" w:rsidRDefault="005E09A1" w:rsidP="001E5473">
            <w:pPr>
              <w:pStyle w:val="rowtabella0"/>
              <w:rPr>
                <w:color w:val="002060"/>
              </w:rPr>
            </w:pPr>
            <w:r w:rsidRPr="001A6799">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C454D"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B5AD1"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7AE1C"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F4C21"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84D4E"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A6F77" w14:textId="77777777" w:rsidR="005E09A1" w:rsidRPr="001A6799" w:rsidRDefault="005E09A1" w:rsidP="001E5473">
            <w:pPr>
              <w:pStyle w:val="rowtabella0"/>
              <w:jc w:val="center"/>
              <w:rPr>
                <w:color w:val="002060"/>
              </w:rPr>
            </w:pPr>
            <w:r w:rsidRPr="001A67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32909" w14:textId="77777777" w:rsidR="005E09A1" w:rsidRPr="001A6799" w:rsidRDefault="005E09A1" w:rsidP="001E5473">
            <w:pPr>
              <w:pStyle w:val="rowtabella0"/>
              <w:jc w:val="center"/>
              <w:rPr>
                <w:color w:val="002060"/>
              </w:rPr>
            </w:pPr>
            <w:r w:rsidRPr="001A679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9FB09" w14:textId="77777777" w:rsidR="005E09A1" w:rsidRPr="001A6799" w:rsidRDefault="005E09A1" w:rsidP="001E5473">
            <w:pPr>
              <w:pStyle w:val="rowtabella0"/>
              <w:jc w:val="center"/>
              <w:rPr>
                <w:color w:val="002060"/>
              </w:rPr>
            </w:pPr>
            <w:r w:rsidRPr="001A679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06E05" w14:textId="77777777" w:rsidR="005E09A1" w:rsidRPr="001A6799" w:rsidRDefault="005E09A1" w:rsidP="001E5473">
            <w:pPr>
              <w:pStyle w:val="rowtabella0"/>
              <w:jc w:val="center"/>
              <w:rPr>
                <w:color w:val="002060"/>
              </w:rPr>
            </w:pPr>
            <w:r w:rsidRPr="001A6799">
              <w:rPr>
                <w:color w:val="002060"/>
              </w:rPr>
              <w:t>0</w:t>
            </w:r>
          </w:p>
        </w:tc>
      </w:tr>
      <w:tr w:rsidR="005E09A1" w:rsidRPr="001A6799" w14:paraId="5E8BB123" w14:textId="77777777" w:rsidTr="001E54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60057A" w14:textId="77777777" w:rsidR="005E09A1" w:rsidRPr="001A6799" w:rsidRDefault="005E09A1" w:rsidP="001E5473">
            <w:pPr>
              <w:pStyle w:val="rowtabella0"/>
              <w:rPr>
                <w:color w:val="002060"/>
              </w:rPr>
            </w:pPr>
            <w:r w:rsidRPr="001A6799">
              <w:rPr>
                <w:color w:val="002060"/>
              </w:rPr>
              <w:t>A.S.D. VIS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ED664"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36F3A"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EE70D"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2B58A"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B447A"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ED1E4" w14:textId="77777777" w:rsidR="005E09A1" w:rsidRPr="001A6799" w:rsidRDefault="005E09A1" w:rsidP="001E5473">
            <w:pPr>
              <w:pStyle w:val="rowtabella0"/>
              <w:jc w:val="center"/>
              <w:rPr>
                <w:color w:val="002060"/>
              </w:rPr>
            </w:pPr>
            <w:r w:rsidRPr="001A67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6DBF1" w14:textId="77777777" w:rsidR="005E09A1" w:rsidRPr="001A6799" w:rsidRDefault="005E09A1" w:rsidP="001E5473">
            <w:pPr>
              <w:pStyle w:val="rowtabella0"/>
              <w:jc w:val="center"/>
              <w:rPr>
                <w:color w:val="002060"/>
              </w:rPr>
            </w:pPr>
            <w:r w:rsidRPr="001A679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0644C" w14:textId="77777777" w:rsidR="005E09A1" w:rsidRPr="001A6799" w:rsidRDefault="005E09A1" w:rsidP="001E5473">
            <w:pPr>
              <w:pStyle w:val="rowtabella0"/>
              <w:jc w:val="center"/>
              <w:rPr>
                <w:color w:val="002060"/>
              </w:rPr>
            </w:pPr>
            <w:r w:rsidRPr="001A679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496D8" w14:textId="77777777" w:rsidR="005E09A1" w:rsidRPr="001A6799" w:rsidRDefault="005E09A1" w:rsidP="001E5473">
            <w:pPr>
              <w:pStyle w:val="rowtabella0"/>
              <w:jc w:val="center"/>
              <w:rPr>
                <w:color w:val="002060"/>
              </w:rPr>
            </w:pPr>
            <w:r w:rsidRPr="001A6799">
              <w:rPr>
                <w:color w:val="002060"/>
              </w:rPr>
              <w:t>0</w:t>
            </w:r>
          </w:p>
        </w:tc>
      </w:tr>
    </w:tbl>
    <w:p w14:paraId="30176F4C" w14:textId="77777777" w:rsidR="005E09A1" w:rsidRPr="001A6799" w:rsidRDefault="005E09A1" w:rsidP="005E09A1">
      <w:pPr>
        <w:pStyle w:val="breakline"/>
        <w:rPr>
          <w:rFonts w:eastAsiaTheme="minorEastAsia"/>
          <w:color w:val="002060"/>
        </w:rPr>
      </w:pPr>
    </w:p>
    <w:p w14:paraId="0E157973" w14:textId="77777777" w:rsidR="005E09A1" w:rsidRPr="001A6799" w:rsidRDefault="005E09A1" w:rsidP="005E09A1">
      <w:pPr>
        <w:pStyle w:val="breakline"/>
        <w:rPr>
          <w:color w:val="002060"/>
        </w:rPr>
      </w:pPr>
    </w:p>
    <w:p w14:paraId="68E0E526" w14:textId="77777777" w:rsidR="005E09A1" w:rsidRPr="001A6799" w:rsidRDefault="005E09A1" w:rsidP="005E09A1">
      <w:pPr>
        <w:pStyle w:val="sottotitolocampionato10"/>
        <w:rPr>
          <w:color w:val="002060"/>
        </w:rPr>
      </w:pPr>
      <w:r w:rsidRPr="001A6799">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E09A1" w:rsidRPr="001A6799" w14:paraId="403D7A8E" w14:textId="77777777" w:rsidTr="001E54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3E1BC" w14:textId="77777777" w:rsidR="005E09A1" w:rsidRPr="001A6799" w:rsidRDefault="005E09A1" w:rsidP="001E5473">
            <w:pPr>
              <w:pStyle w:val="headertabella0"/>
              <w:rPr>
                <w:color w:val="002060"/>
              </w:rPr>
            </w:pPr>
            <w:r w:rsidRPr="001A679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7B798" w14:textId="77777777" w:rsidR="005E09A1" w:rsidRPr="001A6799" w:rsidRDefault="005E09A1" w:rsidP="001E5473">
            <w:pPr>
              <w:pStyle w:val="headertabella0"/>
              <w:rPr>
                <w:color w:val="002060"/>
              </w:rPr>
            </w:pPr>
            <w:r w:rsidRPr="001A679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B3B4D" w14:textId="77777777" w:rsidR="005E09A1" w:rsidRPr="001A6799" w:rsidRDefault="005E09A1" w:rsidP="001E5473">
            <w:pPr>
              <w:pStyle w:val="headertabella0"/>
              <w:rPr>
                <w:color w:val="002060"/>
              </w:rPr>
            </w:pPr>
            <w:r w:rsidRPr="001A679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EE731" w14:textId="77777777" w:rsidR="005E09A1" w:rsidRPr="001A6799" w:rsidRDefault="005E09A1" w:rsidP="001E5473">
            <w:pPr>
              <w:pStyle w:val="headertabella0"/>
              <w:rPr>
                <w:color w:val="002060"/>
              </w:rPr>
            </w:pPr>
            <w:r w:rsidRPr="001A679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8240F" w14:textId="77777777" w:rsidR="005E09A1" w:rsidRPr="001A6799" w:rsidRDefault="005E09A1" w:rsidP="001E5473">
            <w:pPr>
              <w:pStyle w:val="headertabella0"/>
              <w:rPr>
                <w:color w:val="002060"/>
              </w:rPr>
            </w:pPr>
            <w:r w:rsidRPr="001A679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C2472" w14:textId="77777777" w:rsidR="005E09A1" w:rsidRPr="001A6799" w:rsidRDefault="005E09A1" w:rsidP="001E5473">
            <w:pPr>
              <w:pStyle w:val="headertabella0"/>
              <w:rPr>
                <w:color w:val="002060"/>
              </w:rPr>
            </w:pPr>
            <w:r w:rsidRPr="001A679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F10D0" w14:textId="77777777" w:rsidR="005E09A1" w:rsidRPr="001A6799" w:rsidRDefault="005E09A1" w:rsidP="001E5473">
            <w:pPr>
              <w:pStyle w:val="headertabella0"/>
              <w:rPr>
                <w:color w:val="002060"/>
              </w:rPr>
            </w:pPr>
            <w:r w:rsidRPr="001A679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4EEE2" w14:textId="77777777" w:rsidR="005E09A1" w:rsidRPr="001A6799" w:rsidRDefault="005E09A1" w:rsidP="001E5473">
            <w:pPr>
              <w:pStyle w:val="headertabella0"/>
              <w:rPr>
                <w:color w:val="002060"/>
              </w:rPr>
            </w:pPr>
            <w:r w:rsidRPr="001A679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CF61F" w14:textId="77777777" w:rsidR="005E09A1" w:rsidRPr="001A6799" w:rsidRDefault="005E09A1" w:rsidP="001E5473">
            <w:pPr>
              <w:pStyle w:val="headertabella0"/>
              <w:rPr>
                <w:color w:val="002060"/>
              </w:rPr>
            </w:pPr>
            <w:r w:rsidRPr="001A679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AC893" w14:textId="77777777" w:rsidR="005E09A1" w:rsidRPr="001A6799" w:rsidRDefault="005E09A1" w:rsidP="001E5473">
            <w:pPr>
              <w:pStyle w:val="headertabella0"/>
              <w:rPr>
                <w:color w:val="002060"/>
              </w:rPr>
            </w:pPr>
            <w:r w:rsidRPr="001A6799">
              <w:rPr>
                <w:color w:val="002060"/>
              </w:rPr>
              <w:t>PE</w:t>
            </w:r>
          </w:p>
        </w:tc>
      </w:tr>
      <w:tr w:rsidR="005E09A1" w:rsidRPr="001A6799" w14:paraId="08742121" w14:textId="77777777" w:rsidTr="001E54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937A8C" w14:textId="77777777" w:rsidR="005E09A1" w:rsidRPr="001A6799" w:rsidRDefault="005E09A1" w:rsidP="001E5473">
            <w:pPr>
              <w:pStyle w:val="rowtabella0"/>
              <w:rPr>
                <w:color w:val="002060"/>
              </w:rPr>
            </w:pPr>
            <w:r w:rsidRPr="001A6799">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101FB" w14:textId="77777777" w:rsidR="005E09A1" w:rsidRPr="001A6799" w:rsidRDefault="005E09A1" w:rsidP="001E5473">
            <w:pPr>
              <w:pStyle w:val="rowtabella0"/>
              <w:jc w:val="center"/>
              <w:rPr>
                <w:color w:val="002060"/>
              </w:rPr>
            </w:pPr>
            <w:r w:rsidRPr="001A679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5F212"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467FE"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651BE"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AB106"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62C91" w14:textId="77777777" w:rsidR="005E09A1" w:rsidRPr="001A6799" w:rsidRDefault="005E09A1" w:rsidP="001E5473">
            <w:pPr>
              <w:pStyle w:val="rowtabella0"/>
              <w:jc w:val="center"/>
              <w:rPr>
                <w:color w:val="002060"/>
              </w:rPr>
            </w:pPr>
            <w:r w:rsidRPr="001A679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8740B" w14:textId="77777777" w:rsidR="005E09A1" w:rsidRPr="001A6799" w:rsidRDefault="005E09A1" w:rsidP="001E5473">
            <w:pPr>
              <w:pStyle w:val="rowtabella0"/>
              <w:jc w:val="center"/>
              <w:rPr>
                <w:color w:val="002060"/>
              </w:rPr>
            </w:pPr>
            <w:r w:rsidRPr="001A67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89AC5" w14:textId="77777777" w:rsidR="005E09A1" w:rsidRPr="001A6799" w:rsidRDefault="005E09A1" w:rsidP="001E5473">
            <w:pPr>
              <w:pStyle w:val="rowtabella0"/>
              <w:jc w:val="center"/>
              <w:rPr>
                <w:color w:val="002060"/>
              </w:rPr>
            </w:pPr>
            <w:r w:rsidRPr="001A679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64A0F" w14:textId="77777777" w:rsidR="005E09A1" w:rsidRPr="001A6799" w:rsidRDefault="005E09A1" w:rsidP="001E5473">
            <w:pPr>
              <w:pStyle w:val="rowtabella0"/>
              <w:jc w:val="center"/>
              <w:rPr>
                <w:color w:val="002060"/>
              </w:rPr>
            </w:pPr>
            <w:r w:rsidRPr="001A6799">
              <w:rPr>
                <w:color w:val="002060"/>
              </w:rPr>
              <w:t>0</w:t>
            </w:r>
          </w:p>
        </w:tc>
      </w:tr>
      <w:tr w:rsidR="005E09A1" w:rsidRPr="001A6799" w14:paraId="7ABA8C22"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27B63E" w14:textId="77777777" w:rsidR="005E09A1" w:rsidRPr="001A6799" w:rsidRDefault="005E09A1" w:rsidP="001E5473">
            <w:pPr>
              <w:pStyle w:val="rowtabella0"/>
              <w:rPr>
                <w:color w:val="002060"/>
              </w:rPr>
            </w:pPr>
            <w:r w:rsidRPr="001A6799">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75EC3" w14:textId="77777777" w:rsidR="005E09A1" w:rsidRPr="001A6799" w:rsidRDefault="005E09A1" w:rsidP="001E5473">
            <w:pPr>
              <w:pStyle w:val="rowtabella0"/>
              <w:jc w:val="center"/>
              <w:rPr>
                <w:color w:val="002060"/>
              </w:rPr>
            </w:pPr>
            <w:r w:rsidRPr="001A679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B2A72"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81574"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BEC44"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3C07A"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BBEA4" w14:textId="77777777" w:rsidR="005E09A1" w:rsidRPr="001A6799" w:rsidRDefault="005E09A1" w:rsidP="001E5473">
            <w:pPr>
              <w:pStyle w:val="rowtabella0"/>
              <w:jc w:val="center"/>
              <w:rPr>
                <w:color w:val="002060"/>
              </w:rPr>
            </w:pPr>
            <w:r w:rsidRPr="001A679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D8DDD" w14:textId="77777777" w:rsidR="005E09A1" w:rsidRPr="001A6799" w:rsidRDefault="005E09A1" w:rsidP="001E5473">
            <w:pPr>
              <w:pStyle w:val="rowtabella0"/>
              <w:jc w:val="center"/>
              <w:rPr>
                <w:color w:val="002060"/>
              </w:rPr>
            </w:pPr>
            <w:r w:rsidRPr="001A679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853E5" w14:textId="77777777" w:rsidR="005E09A1" w:rsidRPr="001A6799" w:rsidRDefault="005E09A1" w:rsidP="001E5473">
            <w:pPr>
              <w:pStyle w:val="rowtabella0"/>
              <w:jc w:val="center"/>
              <w:rPr>
                <w:color w:val="002060"/>
              </w:rPr>
            </w:pPr>
            <w:r w:rsidRPr="001A679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72E5D" w14:textId="77777777" w:rsidR="005E09A1" w:rsidRPr="001A6799" w:rsidRDefault="005E09A1" w:rsidP="001E5473">
            <w:pPr>
              <w:pStyle w:val="rowtabella0"/>
              <w:jc w:val="center"/>
              <w:rPr>
                <w:color w:val="002060"/>
              </w:rPr>
            </w:pPr>
            <w:r w:rsidRPr="001A6799">
              <w:rPr>
                <w:color w:val="002060"/>
              </w:rPr>
              <w:t>0</w:t>
            </w:r>
          </w:p>
        </w:tc>
      </w:tr>
      <w:tr w:rsidR="005E09A1" w:rsidRPr="001A6799" w14:paraId="2193BDF0"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9EF933" w14:textId="77777777" w:rsidR="005E09A1" w:rsidRPr="001A6799" w:rsidRDefault="005E09A1" w:rsidP="001E5473">
            <w:pPr>
              <w:pStyle w:val="rowtabella0"/>
              <w:rPr>
                <w:color w:val="002060"/>
              </w:rPr>
            </w:pPr>
            <w:r w:rsidRPr="001A6799">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AF551" w14:textId="77777777" w:rsidR="005E09A1" w:rsidRPr="001A6799" w:rsidRDefault="005E09A1" w:rsidP="001E5473">
            <w:pPr>
              <w:pStyle w:val="rowtabella0"/>
              <w:jc w:val="center"/>
              <w:rPr>
                <w:color w:val="002060"/>
              </w:rPr>
            </w:pPr>
            <w:r w:rsidRPr="001A67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1EB75"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2C8D6"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F91B6"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5B009"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F1699" w14:textId="77777777" w:rsidR="005E09A1" w:rsidRPr="001A6799" w:rsidRDefault="005E09A1" w:rsidP="001E5473">
            <w:pPr>
              <w:pStyle w:val="rowtabella0"/>
              <w:jc w:val="center"/>
              <w:rPr>
                <w:color w:val="002060"/>
              </w:rPr>
            </w:pPr>
            <w:r w:rsidRPr="001A679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2B072" w14:textId="77777777" w:rsidR="005E09A1" w:rsidRPr="001A6799" w:rsidRDefault="005E09A1" w:rsidP="001E5473">
            <w:pPr>
              <w:pStyle w:val="rowtabella0"/>
              <w:jc w:val="center"/>
              <w:rPr>
                <w:color w:val="002060"/>
              </w:rPr>
            </w:pPr>
            <w:r w:rsidRPr="001A679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7B61E" w14:textId="77777777" w:rsidR="005E09A1" w:rsidRPr="001A6799" w:rsidRDefault="005E09A1" w:rsidP="001E5473">
            <w:pPr>
              <w:pStyle w:val="rowtabella0"/>
              <w:jc w:val="center"/>
              <w:rPr>
                <w:color w:val="002060"/>
              </w:rPr>
            </w:pPr>
            <w:r w:rsidRPr="001A679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2794A" w14:textId="77777777" w:rsidR="005E09A1" w:rsidRPr="001A6799" w:rsidRDefault="005E09A1" w:rsidP="001E5473">
            <w:pPr>
              <w:pStyle w:val="rowtabella0"/>
              <w:jc w:val="center"/>
              <w:rPr>
                <w:color w:val="002060"/>
              </w:rPr>
            </w:pPr>
            <w:r w:rsidRPr="001A6799">
              <w:rPr>
                <w:color w:val="002060"/>
              </w:rPr>
              <w:t>0</w:t>
            </w:r>
          </w:p>
        </w:tc>
      </w:tr>
      <w:tr w:rsidR="005E09A1" w:rsidRPr="001A6799" w14:paraId="20DBDDB5"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EA608D" w14:textId="77777777" w:rsidR="005E09A1" w:rsidRPr="001A6799" w:rsidRDefault="005E09A1" w:rsidP="001E5473">
            <w:pPr>
              <w:pStyle w:val="rowtabella0"/>
              <w:rPr>
                <w:color w:val="002060"/>
              </w:rPr>
            </w:pPr>
            <w:r w:rsidRPr="001A6799">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6DC30" w14:textId="77777777" w:rsidR="005E09A1" w:rsidRPr="001A6799" w:rsidRDefault="005E09A1" w:rsidP="001E5473">
            <w:pPr>
              <w:pStyle w:val="rowtabella0"/>
              <w:jc w:val="center"/>
              <w:rPr>
                <w:color w:val="002060"/>
              </w:rPr>
            </w:pPr>
            <w:r w:rsidRPr="001A679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9E48C"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190CC"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CB5F5"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D354C"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26E6B" w14:textId="77777777" w:rsidR="005E09A1" w:rsidRPr="001A6799" w:rsidRDefault="005E09A1" w:rsidP="001E5473">
            <w:pPr>
              <w:pStyle w:val="rowtabella0"/>
              <w:jc w:val="center"/>
              <w:rPr>
                <w:color w:val="002060"/>
              </w:rPr>
            </w:pPr>
            <w:r w:rsidRPr="001A679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2BAA1" w14:textId="77777777" w:rsidR="005E09A1" w:rsidRPr="001A6799" w:rsidRDefault="005E09A1" w:rsidP="001E5473">
            <w:pPr>
              <w:pStyle w:val="rowtabella0"/>
              <w:jc w:val="center"/>
              <w:rPr>
                <w:color w:val="002060"/>
              </w:rPr>
            </w:pPr>
            <w:r w:rsidRPr="001A67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E73B6"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9FEAB" w14:textId="77777777" w:rsidR="005E09A1" w:rsidRPr="001A6799" w:rsidRDefault="005E09A1" w:rsidP="001E5473">
            <w:pPr>
              <w:pStyle w:val="rowtabella0"/>
              <w:jc w:val="center"/>
              <w:rPr>
                <w:color w:val="002060"/>
              </w:rPr>
            </w:pPr>
            <w:r w:rsidRPr="001A6799">
              <w:rPr>
                <w:color w:val="002060"/>
              </w:rPr>
              <w:t>0</w:t>
            </w:r>
          </w:p>
        </w:tc>
      </w:tr>
      <w:tr w:rsidR="005E09A1" w:rsidRPr="001A6799" w14:paraId="5323CEDC"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D53EB3" w14:textId="77777777" w:rsidR="005E09A1" w:rsidRPr="001A6799" w:rsidRDefault="005E09A1" w:rsidP="001E5473">
            <w:pPr>
              <w:pStyle w:val="rowtabella0"/>
              <w:rPr>
                <w:color w:val="002060"/>
              </w:rPr>
            </w:pPr>
            <w:r w:rsidRPr="001A6799">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3199D" w14:textId="77777777" w:rsidR="005E09A1" w:rsidRPr="001A6799" w:rsidRDefault="005E09A1" w:rsidP="001E5473">
            <w:pPr>
              <w:pStyle w:val="rowtabella0"/>
              <w:jc w:val="center"/>
              <w:rPr>
                <w:color w:val="002060"/>
              </w:rPr>
            </w:pPr>
            <w:r w:rsidRPr="001A67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A8BE8"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5FE07"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F159A"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CA497"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3010F" w14:textId="77777777" w:rsidR="005E09A1" w:rsidRPr="001A6799" w:rsidRDefault="005E09A1" w:rsidP="001E5473">
            <w:pPr>
              <w:pStyle w:val="rowtabella0"/>
              <w:jc w:val="center"/>
              <w:rPr>
                <w:color w:val="002060"/>
              </w:rPr>
            </w:pPr>
            <w:r w:rsidRPr="001A679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C6BDF" w14:textId="77777777" w:rsidR="005E09A1" w:rsidRPr="001A6799" w:rsidRDefault="005E09A1" w:rsidP="001E5473">
            <w:pPr>
              <w:pStyle w:val="rowtabella0"/>
              <w:jc w:val="center"/>
              <w:rPr>
                <w:color w:val="002060"/>
              </w:rPr>
            </w:pPr>
            <w:r w:rsidRPr="001A679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33888"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C902D" w14:textId="77777777" w:rsidR="005E09A1" w:rsidRPr="001A6799" w:rsidRDefault="005E09A1" w:rsidP="001E5473">
            <w:pPr>
              <w:pStyle w:val="rowtabella0"/>
              <w:jc w:val="center"/>
              <w:rPr>
                <w:color w:val="002060"/>
              </w:rPr>
            </w:pPr>
            <w:r w:rsidRPr="001A6799">
              <w:rPr>
                <w:color w:val="002060"/>
              </w:rPr>
              <w:t>0</w:t>
            </w:r>
          </w:p>
        </w:tc>
      </w:tr>
      <w:tr w:rsidR="005E09A1" w:rsidRPr="001A6799" w14:paraId="52807EF1"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C3B6D3" w14:textId="77777777" w:rsidR="005E09A1" w:rsidRPr="001A6799" w:rsidRDefault="005E09A1" w:rsidP="001E5473">
            <w:pPr>
              <w:pStyle w:val="rowtabella0"/>
              <w:rPr>
                <w:color w:val="002060"/>
              </w:rPr>
            </w:pPr>
            <w:r w:rsidRPr="001A6799">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97B85" w14:textId="77777777" w:rsidR="005E09A1" w:rsidRPr="001A6799" w:rsidRDefault="005E09A1" w:rsidP="001E5473">
            <w:pPr>
              <w:pStyle w:val="rowtabella0"/>
              <w:jc w:val="center"/>
              <w:rPr>
                <w:color w:val="002060"/>
              </w:rPr>
            </w:pPr>
            <w:r w:rsidRPr="001A67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46001"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3D32A"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8D311"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600BA"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6B955" w14:textId="77777777" w:rsidR="005E09A1" w:rsidRPr="001A6799" w:rsidRDefault="005E09A1" w:rsidP="001E5473">
            <w:pPr>
              <w:pStyle w:val="rowtabella0"/>
              <w:jc w:val="center"/>
              <w:rPr>
                <w:color w:val="002060"/>
              </w:rPr>
            </w:pPr>
            <w:r w:rsidRPr="001A67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0E2F2" w14:textId="77777777" w:rsidR="005E09A1" w:rsidRPr="001A6799" w:rsidRDefault="005E09A1" w:rsidP="001E5473">
            <w:pPr>
              <w:pStyle w:val="rowtabella0"/>
              <w:jc w:val="center"/>
              <w:rPr>
                <w:color w:val="002060"/>
              </w:rPr>
            </w:pPr>
            <w:r w:rsidRPr="001A679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F3B81"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A7251" w14:textId="77777777" w:rsidR="005E09A1" w:rsidRPr="001A6799" w:rsidRDefault="005E09A1" w:rsidP="001E5473">
            <w:pPr>
              <w:pStyle w:val="rowtabella0"/>
              <w:jc w:val="center"/>
              <w:rPr>
                <w:color w:val="002060"/>
              </w:rPr>
            </w:pPr>
            <w:r w:rsidRPr="001A6799">
              <w:rPr>
                <w:color w:val="002060"/>
              </w:rPr>
              <w:t>0</w:t>
            </w:r>
          </w:p>
        </w:tc>
      </w:tr>
      <w:tr w:rsidR="005E09A1" w:rsidRPr="001A6799" w14:paraId="1B3A4572"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92C496" w14:textId="77777777" w:rsidR="005E09A1" w:rsidRPr="001A6799" w:rsidRDefault="005E09A1" w:rsidP="001E5473">
            <w:pPr>
              <w:pStyle w:val="rowtabella0"/>
              <w:rPr>
                <w:color w:val="002060"/>
              </w:rPr>
            </w:pPr>
            <w:r w:rsidRPr="001A6799">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C6A95" w14:textId="77777777" w:rsidR="005E09A1" w:rsidRPr="001A6799" w:rsidRDefault="005E09A1" w:rsidP="001E5473">
            <w:pPr>
              <w:pStyle w:val="rowtabella0"/>
              <w:jc w:val="center"/>
              <w:rPr>
                <w:color w:val="002060"/>
              </w:rPr>
            </w:pPr>
            <w:r w:rsidRPr="001A67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1C9E5"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B2205"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4ECC3"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BD19B"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4D5D6" w14:textId="77777777" w:rsidR="005E09A1" w:rsidRPr="001A6799" w:rsidRDefault="005E09A1" w:rsidP="001E5473">
            <w:pPr>
              <w:pStyle w:val="rowtabella0"/>
              <w:jc w:val="center"/>
              <w:rPr>
                <w:color w:val="002060"/>
              </w:rPr>
            </w:pPr>
            <w:r w:rsidRPr="001A679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C6B3B" w14:textId="77777777" w:rsidR="005E09A1" w:rsidRPr="001A6799" w:rsidRDefault="005E09A1" w:rsidP="001E5473">
            <w:pPr>
              <w:pStyle w:val="rowtabella0"/>
              <w:jc w:val="center"/>
              <w:rPr>
                <w:color w:val="002060"/>
              </w:rPr>
            </w:pPr>
            <w:r w:rsidRPr="001A679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A6CE9"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0DC26" w14:textId="77777777" w:rsidR="005E09A1" w:rsidRPr="001A6799" w:rsidRDefault="005E09A1" w:rsidP="001E5473">
            <w:pPr>
              <w:pStyle w:val="rowtabella0"/>
              <w:jc w:val="center"/>
              <w:rPr>
                <w:color w:val="002060"/>
              </w:rPr>
            </w:pPr>
            <w:r w:rsidRPr="001A6799">
              <w:rPr>
                <w:color w:val="002060"/>
              </w:rPr>
              <w:t>0</w:t>
            </w:r>
          </w:p>
        </w:tc>
      </w:tr>
      <w:tr w:rsidR="005E09A1" w:rsidRPr="001A6799" w14:paraId="6F732484"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86DD43" w14:textId="77777777" w:rsidR="005E09A1" w:rsidRPr="001A6799" w:rsidRDefault="005E09A1" w:rsidP="001E5473">
            <w:pPr>
              <w:pStyle w:val="rowtabella0"/>
              <w:rPr>
                <w:color w:val="002060"/>
              </w:rPr>
            </w:pPr>
            <w:r w:rsidRPr="001A6799">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32BAE"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F91F8"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FB62D"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CC972"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8DFDF"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15676" w14:textId="77777777" w:rsidR="005E09A1" w:rsidRPr="001A6799" w:rsidRDefault="005E09A1" w:rsidP="001E5473">
            <w:pPr>
              <w:pStyle w:val="rowtabella0"/>
              <w:jc w:val="center"/>
              <w:rPr>
                <w:color w:val="002060"/>
              </w:rPr>
            </w:pPr>
            <w:r w:rsidRPr="001A679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ECEA6" w14:textId="77777777" w:rsidR="005E09A1" w:rsidRPr="001A6799" w:rsidRDefault="005E09A1" w:rsidP="001E5473">
            <w:pPr>
              <w:pStyle w:val="rowtabella0"/>
              <w:jc w:val="center"/>
              <w:rPr>
                <w:color w:val="002060"/>
              </w:rPr>
            </w:pPr>
            <w:r w:rsidRPr="001A679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A91CA"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7EA44" w14:textId="77777777" w:rsidR="005E09A1" w:rsidRPr="001A6799" w:rsidRDefault="005E09A1" w:rsidP="001E5473">
            <w:pPr>
              <w:pStyle w:val="rowtabella0"/>
              <w:jc w:val="center"/>
              <w:rPr>
                <w:color w:val="002060"/>
              </w:rPr>
            </w:pPr>
            <w:r w:rsidRPr="001A6799">
              <w:rPr>
                <w:color w:val="002060"/>
              </w:rPr>
              <w:t>0</w:t>
            </w:r>
          </w:p>
        </w:tc>
      </w:tr>
      <w:tr w:rsidR="005E09A1" w:rsidRPr="001A6799" w14:paraId="6859172E"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4CD8DC" w14:textId="77777777" w:rsidR="005E09A1" w:rsidRPr="001A6799" w:rsidRDefault="005E09A1" w:rsidP="001E5473">
            <w:pPr>
              <w:pStyle w:val="rowtabella0"/>
              <w:rPr>
                <w:color w:val="002060"/>
              </w:rPr>
            </w:pPr>
            <w:r w:rsidRPr="001A6799">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841F8" w14:textId="77777777" w:rsidR="005E09A1" w:rsidRPr="001A6799" w:rsidRDefault="005E09A1" w:rsidP="001E5473">
            <w:pPr>
              <w:pStyle w:val="rowtabella0"/>
              <w:jc w:val="center"/>
              <w:rPr>
                <w:color w:val="002060"/>
              </w:rPr>
            </w:pPr>
            <w:r w:rsidRPr="001A67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79CF6"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D695B"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F6F52"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E7D85"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24FBB" w14:textId="77777777" w:rsidR="005E09A1" w:rsidRPr="001A6799" w:rsidRDefault="005E09A1" w:rsidP="001E5473">
            <w:pPr>
              <w:pStyle w:val="rowtabella0"/>
              <w:jc w:val="center"/>
              <w:rPr>
                <w:color w:val="002060"/>
              </w:rPr>
            </w:pPr>
            <w:r w:rsidRPr="001A679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96884" w14:textId="77777777" w:rsidR="005E09A1" w:rsidRPr="001A6799" w:rsidRDefault="005E09A1" w:rsidP="001E5473">
            <w:pPr>
              <w:pStyle w:val="rowtabella0"/>
              <w:jc w:val="center"/>
              <w:rPr>
                <w:color w:val="002060"/>
              </w:rPr>
            </w:pPr>
            <w:r w:rsidRPr="001A679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B508A" w14:textId="77777777" w:rsidR="005E09A1" w:rsidRPr="001A6799" w:rsidRDefault="005E09A1" w:rsidP="001E5473">
            <w:pPr>
              <w:pStyle w:val="rowtabella0"/>
              <w:jc w:val="center"/>
              <w:rPr>
                <w:color w:val="002060"/>
              </w:rPr>
            </w:pPr>
            <w:r w:rsidRPr="001A67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DAE00" w14:textId="77777777" w:rsidR="005E09A1" w:rsidRPr="001A6799" w:rsidRDefault="005E09A1" w:rsidP="001E5473">
            <w:pPr>
              <w:pStyle w:val="rowtabella0"/>
              <w:jc w:val="center"/>
              <w:rPr>
                <w:color w:val="002060"/>
              </w:rPr>
            </w:pPr>
            <w:r w:rsidRPr="001A6799">
              <w:rPr>
                <w:color w:val="002060"/>
              </w:rPr>
              <w:t>0</w:t>
            </w:r>
          </w:p>
        </w:tc>
      </w:tr>
      <w:tr w:rsidR="005E09A1" w:rsidRPr="001A6799" w14:paraId="3D06EEAB"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DB301B" w14:textId="77777777" w:rsidR="005E09A1" w:rsidRPr="001A6799" w:rsidRDefault="005E09A1" w:rsidP="001E5473">
            <w:pPr>
              <w:pStyle w:val="rowtabella0"/>
              <w:rPr>
                <w:color w:val="002060"/>
              </w:rPr>
            </w:pPr>
            <w:r w:rsidRPr="001A6799">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140F8"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636AB"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C3063"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91FE0"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8D360"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20594" w14:textId="77777777" w:rsidR="005E09A1" w:rsidRPr="001A6799" w:rsidRDefault="005E09A1" w:rsidP="001E5473">
            <w:pPr>
              <w:pStyle w:val="rowtabella0"/>
              <w:jc w:val="center"/>
              <w:rPr>
                <w:color w:val="002060"/>
              </w:rPr>
            </w:pPr>
            <w:r w:rsidRPr="001A679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CFAB3" w14:textId="77777777" w:rsidR="005E09A1" w:rsidRPr="001A6799" w:rsidRDefault="005E09A1" w:rsidP="001E5473">
            <w:pPr>
              <w:pStyle w:val="rowtabella0"/>
              <w:jc w:val="center"/>
              <w:rPr>
                <w:color w:val="002060"/>
              </w:rPr>
            </w:pPr>
            <w:r w:rsidRPr="001A679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A694A" w14:textId="77777777" w:rsidR="005E09A1" w:rsidRPr="001A6799" w:rsidRDefault="005E09A1" w:rsidP="001E5473">
            <w:pPr>
              <w:pStyle w:val="rowtabella0"/>
              <w:jc w:val="center"/>
              <w:rPr>
                <w:color w:val="002060"/>
              </w:rPr>
            </w:pPr>
            <w:r w:rsidRPr="001A67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60191" w14:textId="77777777" w:rsidR="005E09A1" w:rsidRPr="001A6799" w:rsidRDefault="005E09A1" w:rsidP="001E5473">
            <w:pPr>
              <w:pStyle w:val="rowtabella0"/>
              <w:jc w:val="center"/>
              <w:rPr>
                <w:color w:val="002060"/>
              </w:rPr>
            </w:pPr>
            <w:r w:rsidRPr="001A6799">
              <w:rPr>
                <w:color w:val="002060"/>
              </w:rPr>
              <w:t>0</w:t>
            </w:r>
          </w:p>
        </w:tc>
      </w:tr>
      <w:tr w:rsidR="005E09A1" w:rsidRPr="001A6799" w14:paraId="2334C3C3"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FEEB8A" w14:textId="77777777" w:rsidR="005E09A1" w:rsidRPr="001A6799" w:rsidRDefault="005E09A1" w:rsidP="001E5473">
            <w:pPr>
              <w:pStyle w:val="rowtabella0"/>
              <w:rPr>
                <w:color w:val="002060"/>
                <w:lang w:val="es-ES"/>
              </w:rPr>
            </w:pPr>
            <w:r w:rsidRPr="001A6799">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EE9AB"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72B79"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B9F72"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08DC3"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B5845"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60E28" w14:textId="77777777" w:rsidR="005E09A1" w:rsidRPr="001A6799" w:rsidRDefault="005E09A1" w:rsidP="001E5473">
            <w:pPr>
              <w:pStyle w:val="rowtabella0"/>
              <w:jc w:val="center"/>
              <w:rPr>
                <w:color w:val="002060"/>
              </w:rPr>
            </w:pPr>
            <w:r w:rsidRPr="001A679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9EC20" w14:textId="77777777" w:rsidR="005E09A1" w:rsidRPr="001A6799" w:rsidRDefault="005E09A1" w:rsidP="001E5473">
            <w:pPr>
              <w:pStyle w:val="rowtabella0"/>
              <w:jc w:val="center"/>
              <w:rPr>
                <w:color w:val="002060"/>
              </w:rPr>
            </w:pPr>
            <w:r w:rsidRPr="001A679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44811" w14:textId="77777777" w:rsidR="005E09A1" w:rsidRPr="001A6799" w:rsidRDefault="005E09A1" w:rsidP="001E5473">
            <w:pPr>
              <w:pStyle w:val="rowtabella0"/>
              <w:jc w:val="center"/>
              <w:rPr>
                <w:color w:val="002060"/>
              </w:rPr>
            </w:pPr>
            <w:r w:rsidRPr="001A67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D6FBE" w14:textId="77777777" w:rsidR="005E09A1" w:rsidRPr="001A6799" w:rsidRDefault="005E09A1" w:rsidP="001E5473">
            <w:pPr>
              <w:pStyle w:val="rowtabella0"/>
              <w:jc w:val="center"/>
              <w:rPr>
                <w:color w:val="002060"/>
              </w:rPr>
            </w:pPr>
            <w:r w:rsidRPr="001A6799">
              <w:rPr>
                <w:color w:val="002060"/>
              </w:rPr>
              <w:t>0</w:t>
            </w:r>
          </w:p>
        </w:tc>
      </w:tr>
      <w:tr w:rsidR="005E09A1" w:rsidRPr="001A6799" w14:paraId="217172D8"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46CD82" w14:textId="77777777" w:rsidR="005E09A1" w:rsidRPr="001A6799" w:rsidRDefault="005E09A1" w:rsidP="001E5473">
            <w:pPr>
              <w:pStyle w:val="rowtabella0"/>
              <w:rPr>
                <w:color w:val="002060"/>
              </w:rPr>
            </w:pPr>
            <w:r w:rsidRPr="001A6799">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6BA82"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DF59A"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3EFC2"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1C502"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FCE46"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90029" w14:textId="77777777" w:rsidR="005E09A1" w:rsidRPr="001A6799" w:rsidRDefault="005E09A1" w:rsidP="001E5473">
            <w:pPr>
              <w:pStyle w:val="rowtabella0"/>
              <w:jc w:val="center"/>
              <w:rPr>
                <w:color w:val="002060"/>
              </w:rPr>
            </w:pPr>
            <w:r w:rsidRPr="001A679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80F97" w14:textId="77777777" w:rsidR="005E09A1" w:rsidRPr="001A6799" w:rsidRDefault="005E09A1" w:rsidP="001E5473">
            <w:pPr>
              <w:pStyle w:val="rowtabella0"/>
              <w:jc w:val="center"/>
              <w:rPr>
                <w:color w:val="002060"/>
              </w:rPr>
            </w:pPr>
            <w:r w:rsidRPr="001A679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B06DE" w14:textId="77777777" w:rsidR="005E09A1" w:rsidRPr="001A6799" w:rsidRDefault="005E09A1" w:rsidP="001E5473">
            <w:pPr>
              <w:pStyle w:val="rowtabella0"/>
              <w:jc w:val="center"/>
              <w:rPr>
                <w:color w:val="002060"/>
              </w:rPr>
            </w:pPr>
            <w:r w:rsidRPr="001A67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36BF6" w14:textId="77777777" w:rsidR="005E09A1" w:rsidRPr="001A6799" w:rsidRDefault="005E09A1" w:rsidP="001E5473">
            <w:pPr>
              <w:pStyle w:val="rowtabella0"/>
              <w:jc w:val="center"/>
              <w:rPr>
                <w:color w:val="002060"/>
              </w:rPr>
            </w:pPr>
            <w:r w:rsidRPr="001A6799">
              <w:rPr>
                <w:color w:val="002060"/>
              </w:rPr>
              <w:t>0</w:t>
            </w:r>
          </w:p>
        </w:tc>
      </w:tr>
      <w:tr w:rsidR="005E09A1" w:rsidRPr="001A6799" w14:paraId="7B12FA69"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4F7DF8" w14:textId="77777777" w:rsidR="005E09A1" w:rsidRPr="001A6799" w:rsidRDefault="005E09A1" w:rsidP="001E5473">
            <w:pPr>
              <w:pStyle w:val="rowtabella0"/>
              <w:rPr>
                <w:color w:val="002060"/>
              </w:rPr>
            </w:pPr>
            <w:r w:rsidRPr="001A6799">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06118"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9B2ED"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22CCD"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D944E"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F5A64"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B70F0" w14:textId="77777777" w:rsidR="005E09A1" w:rsidRPr="001A6799" w:rsidRDefault="005E09A1" w:rsidP="001E5473">
            <w:pPr>
              <w:pStyle w:val="rowtabella0"/>
              <w:jc w:val="center"/>
              <w:rPr>
                <w:color w:val="002060"/>
              </w:rPr>
            </w:pPr>
            <w:r w:rsidRPr="001A67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89363" w14:textId="77777777" w:rsidR="005E09A1" w:rsidRPr="001A6799" w:rsidRDefault="005E09A1" w:rsidP="001E5473">
            <w:pPr>
              <w:pStyle w:val="rowtabella0"/>
              <w:jc w:val="center"/>
              <w:rPr>
                <w:color w:val="002060"/>
              </w:rPr>
            </w:pPr>
            <w:r w:rsidRPr="001A679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AFB88" w14:textId="77777777" w:rsidR="005E09A1" w:rsidRPr="001A6799" w:rsidRDefault="005E09A1" w:rsidP="001E5473">
            <w:pPr>
              <w:pStyle w:val="rowtabella0"/>
              <w:jc w:val="center"/>
              <w:rPr>
                <w:color w:val="002060"/>
              </w:rPr>
            </w:pPr>
            <w:r w:rsidRPr="001A679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05D94" w14:textId="77777777" w:rsidR="005E09A1" w:rsidRPr="001A6799" w:rsidRDefault="005E09A1" w:rsidP="001E5473">
            <w:pPr>
              <w:pStyle w:val="rowtabella0"/>
              <w:jc w:val="center"/>
              <w:rPr>
                <w:color w:val="002060"/>
              </w:rPr>
            </w:pPr>
            <w:r w:rsidRPr="001A6799">
              <w:rPr>
                <w:color w:val="002060"/>
              </w:rPr>
              <w:t>0</w:t>
            </w:r>
          </w:p>
        </w:tc>
      </w:tr>
      <w:tr w:rsidR="005E09A1" w:rsidRPr="001A6799" w14:paraId="1CD1D591" w14:textId="77777777" w:rsidTr="001E54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1D93E5" w14:textId="77777777" w:rsidR="005E09A1" w:rsidRPr="001A6799" w:rsidRDefault="005E09A1" w:rsidP="001E5473">
            <w:pPr>
              <w:pStyle w:val="rowtabella0"/>
              <w:rPr>
                <w:color w:val="002060"/>
              </w:rPr>
            </w:pPr>
            <w:r w:rsidRPr="001A6799">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F7482"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58188"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7243B"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5E5DE"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047FE"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6CD04" w14:textId="77777777" w:rsidR="005E09A1" w:rsidRPr="001A6799" w:rsidRDefault="005E09A1" w:rsidP="001E5473">
            <w:pPr>
              <w:pStyle w:val="rowtabella0"/>
              <w:jc w:val="center"/>
              <w:rPr>
                <w:color w:val="002060"/>
              </w:rPr>
            </w:pPr>
            <w:r w:rsidRPr="001A67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3E21A" w14:textId="77777777" w:rsidR="005E09A1" w:rsidRPr="001A6799" w:rsidRDefault="005E09A1" w:rsidP="001E5473">
            <w:pPr>
              <w:pStyle w:val="rowtabella0"/>
              <w:jc w:val="center"/>
              <w:rPr>
                <w:color w:val="002060"/>
              </w:rPr>
            </w:pPr>
            <w:r w:rsidRPr="001A679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5DC81" w14:textId="77777777" w:rsidR="005E09A1" w:rsidRPr="001A6799" w:rsidRDefault="005E09A1" w:rsidP="001E5473">
            <w:pPr>
              <w:pStyle w:val="rowtabella0"/>
              <w:jc w:val="center"/>
              <w:rPr>
                <w:color w:val="002060"/>
              </w:rPr>
            </w:pPr>
            <w:r w:rsidRPr="001A679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931A1" w14:textId="77777777" w:rsidR="005E09A1" w:rsidRPr="001A6799" w:rsidRDefault="005E09A1" w:rsidP="001E5473">
            <w:pPr>
              <w:pStyle w:val="rowtabella0"/>
              <w:jc w:val="center"/>
              <w:rPr>
                <w:color w:val="002060"/>
              </w:rPr>
            </w:pPr>
            <w:r w:rsidRPr="001A6799">
              <w:rPr>
                <w:color w:val="002060"/>
              </w:rPr>
              <w:t>0</w:t>
            </w:r>
          </w:p>
        </w:tc>
      </w:tr>
    </w:tbl>
    <w:p w14:paraId="38FADAB1" w14:textId="77777777" w:rsidR="005E09A1" w:rsidRDefault="005E09A1" w:rsidP="005E09A1">
      <w:pPr>
        <w:pStyle w:val="breakline"/>
        <w:rPr>
          <w:rFonts w:eastAsiaTheme="minorEastAsia"/>
          <w:color w:val="002060"/>
        </w:rPr>
      </w:pPr>
    </w:p>
    <w:p w14:paraId="4CB29339" w14:textId="77777777" w:rsidR="00C75AE1" w:rsidRPr="001A6799" w:rsidRDefault="00C75AE1" w:rsidP="00C75AE1">
      <w:pPr>
        <w:pStyle w:val="titoloprinc0"/>
        <w:rPr>
          <w:color w:val="002060"/>
        </w:rPr>
      </w:pPr>
      <w:r w:rsidRPr="001A6799">
        <w:rPr>
          <w:color w:val="002060"/>
        </w:rPr>
        <w:t>PROGRAMMA GARE</w:t>
      </w:r>
    </w:p>
    <w:p w14:paraId="15B49B32" w14:textId="77777777" w:rsidR="00C75AE1" w:rsidRDefault="00C75AE1" w:rsidP="005E09A1">
      <w:pPr>
        <w:pStyle w:val="breakline"/>
        <w:rPr>
          <w:rFonts w:eastAsiaTheme="minorEastAsia"/>
          <w:color w:val="002060"/>
        </w:rPr>
      </w:pPr>
    </w:p>
    <w:p w14:paraId="5ACF653F" w14:textId="77777777" w:rsidR="00C75AE1" w:rsidRPr="00F96E2E" w:rsidRDefault="00C75AE1" w:rsidP="00C75AE1">
      <w:pPr>
        <w:pStyle w:val="sottotitolocampionato10"/>
        <w:rPr>
          <w:color w:val="002060"/>
        </w:rPr>
      </w:pPr>
      <w:r w:rsidRPr="00F96E2E">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2"/>
        <w:gridCol w:w="1979"/>
        <w:gridCol w:w="385"/>
        <w:gridCol w:w="898"/>
        <w:gridCol w:w="1281"/>
        <w:gridCol w:w="1531"/>
        <w:gridCol w:w="1544"/>
      </w:tblGrid>
      <w:tr w:rsidR="00C75AE1" w:rsidRPr="00F96E2E" w14:paraId="1C755422" w14:textId="77777777" w:rsidTr="003D2E1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C07F0" w14:textId="77777777" w:rsidR="00C75AE1" w:rsidRPr="00F96E2E" w:rsidRDefault="00C75AE1" w:rsidP="003D2E1D">
            <w:pPr>
              <w:pStyle w:val="headertabella0"/>
              <w:rPr>
                <w:color w:val="002060"/>
              </w:rPr>
            </w:pPr>
            <w:r w:rsidRPr="00F96E2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96B2A" w14:textId="77777777" w:rsidR="00C75AE1" w:rsidRPr="00F96E2E" w:rsidRDefault="00C75AE1" w:rsidP="003D2E1D">
            <w:pPr>
              <w:pStyle w:val="headertabella0"/>
              <w:rPr>
                <w:color w:val="002060"/>
              </w:rPr>
            </w:pPr>
            <w:r w:rsidRPr="00F96E2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0F018" w14:textId="77777777" w:rsidR="00C75AE1" w:rsidRPr="00F96E2E" w:rsidRDefault="00C75AE1" w:rsidP="003D2E1D">
            <w:pPr>
              <w:pStyle w:val="headertabella0"/>
              <w:rPr>
                <w:color w:val="002060"/>
              </w:rPr>
            </w:pPr>
            <w:r w:rsidRPr="00F96E2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78748" w14:textId="77777777" w:rsidR="00C75AE1" w:rsidRPr="00F96E2E" w:rsidRDefault="00C75AE1" w:rsidP="003D2E1D">
            <w:pPr>
              <w:pStyle w:val="headertabella0"/>
              <w:rPr>
                <w:color w:val="002060"/>
              </w:rPr>
            </w:pPr>
            <w:r w:rsidRPr="00F96E2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DC8B3" w14:textId="77777777" w:rsidR="00C75AE1" w:rsidRPr="00F96E2E" w:rsidRDefault="00C75AE1" w:rsidP="003D2E1D">
            <w:pPr>
              <w:pStyle w:val="headertabella0"/>
              <w:rPr>
                <w:color w:val="002060"/>
              </w:rPr>
            </w:pPr>
            <w:r w:rsidRPr="00F96E2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931F3" w14:textId="77777777" w:rsidR="00C75AE1" w:rsidRPr="00F96E2E" w:rsidRDefault="00C75AE1" w:rsidP="003D2E1D">
            <w:pPr>
              <w:pStyle w:val="headertabella0"/>
              <w:rPr>
                <w:color w:val="002060"/>
              </w:rPr>
            </w:pPr>
            <w:proofErr w:type="spellStart"/>
            <w:r w:rsidRPr="00F96E2E">
              <w:rPr>
                <w:color w:val="002060"/>
              </w:rPr>
              <w:t>Localita'</w:t>
            </w:r>
            <w:proofErr w:type="spellEnd"/>
            <w:r w:rsidRPr="00F96E2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E1696" w14:textId="77777777" w:rsidR="00C75AE1" w:rsidRPr="00F96E2E" w:rsidRDefault="00C75AE1" w:rsidP="003D2E1D">
            <w:pPr>
              <w:pStyle w:val="headertabella0"/>
              <w:rPr>
                <w:color w:val="002060"/>
              </w:rPr>
            </w:pPr>
            <w:r w:rsidRPr="00F96E2E">
              <w:rPr>
                <w:color w:val="002060"/>
              </w:rPr>
              <w:t>Indirizzo Impianto</w:t>
            </w:r>
          </w:p>
        </w:tc>
      </w:tr>
      <w:tr w:rsidR="00C75AE1" w:rsidRPr="00F96E2E" w14:paraId="048DCF08" w14:textId="77777777" w:rsidTr="003D2E1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295572" w14:textId="77777777" w:rsidR="00C75AE1" w:rsidRPr="00F96E2E" w:rsidRDefault="00C75AE1" w:rsidP="003D2E1D">
            <w:pPr>
              <w:pStyle w:val="rowtabella0"/>
              <w:rPr>
                <w:color w:val="002060"/>
              </w:rPr>
            </w:pPr>
            <w:r w:rsidRPr="00F96E2E">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BFDFFD" w14:textId="77777777" w:rsidR="00C75AE1" w:rsidRPr="00F96E2E" w:rsidRDefault="00C75AE1" w:rsidP="003D2E1D">
            <w:pPr>
              <w:pStyle w:val="rowtabella0"/>
              <w:rPr>
                <w:color w:val="002060"/>
              </w:rPr>
            </w:pPr>
            <w:r w:rsidRPr="00F96E2E">
              <w:rPr>
                <w:color w:val="002060"/>
              </w:rPr>
              <w:t>VADO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00C421" w14:textId="77777777" w:rsidR="00C75AE1" w:rsidRPr="00F96E2E" w:rsidRDefault="00C75AE1" w:rsidP="003D2E1D">
            <w:pPr>
              <w:pStyle w:val="rowtabella0"/>
              <w:jc w:val="center"/>
              <w:rPr>
                <w:color w:val="002060"/>
              </w:rPr>
            </w:pPr>
            <w:r w:rsidRPr="00F96E2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70E9F3" w14:textId="77777777" w:rsidR="00C75AE1" w:rsidRPr="00F96E2E" w:rsidRDefault="00C75AE1" w:rsidP="003D2E1D">
            <w:pPr>
              <w:pStyle w:val="rowtabella0"/>
              <w:rPr>
                <w:color w:val="002060"/>
              </w:rPr>
            </w:pPr>
            <w:r w:rsidRPr="00F96E2E">
              <w:rPr>
                <w:color w:val="002060"/>
              </w:rPr>
              <w:t>24/11/2023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CBDF74" w14:textId="77777777" w:rsidR="00C75AE1" w:rsidRPr="00F96E2E" w:rsidRDefault="00C75AE1" w:rsidP="003D2E1D">
            <w:pPr>
              <w:pStyle w:val="rowtabella0"/>
              <w:rPr>
                <w:color w:val="002060"/>
              </w:rPr>
            </w:pPr>
            <w:r w:rsidRPr="00F96E2E">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482641" w14:textId="77777777" w:rsidR="00C75AE1" w:rsidRPr="00F96E2E" w:rsidRDefault="00C75AE1" w:rsidP="003D2E1D">
            <w:pPr>
              <w:pStyle w:val="rowtabella0"/>
              <w:rPr>
                <w:color w:val="002060"/>
              </w:rPr>
            </w:pPr>
            <w:r w:rsidRPr="00F96E2E">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F05F89" w14:textId="77777777" w:rsidR="00C75AE1" w:rsidRPr="00F96E2E" w:rsidRDefault="00C75AE1" w:rsidP="003D2E1D">
            <w:pPr>
              <w:pStyle w:val="rowtabella0"/>
              <w:rPr>
                <w:color w:val="002060"/>
              </w:rPr>
            </w:pPr>
            <w:r w:rsidRPr="00F96E2E">
              <w:rPr>
                <w:color w:val="002060"/>
              </w:rPr>
              <w:t>VIA ALDO GAMBA SNC</w:t>
            </w:r>
          </w:p>
        </w:tc>
      </w:tr>
      <w:tr w:rsidR="00C75AE1" w:rsidRPr="00F96E2E" w14:paraId="5671788A"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4C2B97" w14:textId="77777777" w:rsidR="00C75AE1" w:rsidRPr="00F96E2E" w:rsidRDefault="00C75AE1" w:rsidP="003D2E1D">
            <w:pPr>
              <w:pStyle w:val="rowtabella0"/>
              <w:rPr>
                <w:color w:val="002060"/>
              </w:rPr>
            </w:pPr>
            <w:r w:rsidRPr="00F96E2E">
              <w:rPr>
                <w:color w:val="002060"/>
              </w:rPr>
              <w:t>AUDAX CALCIO PIOBBICO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3116D9" w14:textId="77777777" w:rsidR="00C75AE1" w:rsidRPr="00F96E2E" w:rsidRDefault="00C75AE1" w:rsidP="003D2E1D">
            <w:pPr>
              <w:pStyle w:val="rowtabella0"/>
              <w:rPr>
                <w:color w:val="002060"/>
                <w:lang w:val="es-ES"/>
              </w:rPr>
            </w:pPr>
            <w:r w:rsidRPr="00F96E2E">
              <w:rPr>
                <w:color w:val="002060"/>
                <w:lang w:val="es-ES"/>
              </w:rPr>
              <w:t>VALMISA FUTSAL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465840"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B46BC8" w14:textId="77777777" w:rsidR="00C75AE1" w:rsidRPr="00F96E2E" w:rsidRDefault="00C75AE1" w:rsidP="003D2E1D">
            <w:pPr>
              <w:pStyle w:val="rowtabella0"/>
              <w:rPr>
                <w:color w:val="002060"/>
              </w:rPr>
            </w:pPr>
            <w:r w:rsidRPr="00F96E2E">
              <w:rPr>
                <w:color w:val="002060"/>
              </w:rPr>
              <w:t>24/11/2023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97E45F" w14:textId="77777777" w:rsidR="00C75AE1" w:rsidRPr="00F96E2E" w:rsidRDefault="00C75AE1" w:rsidP="003D2E1D">
            <w:pPr>
              <w:pStyle w:val="rowtabella0"/>
              <w:rPr>
                <w:color w:val="002060"/>
              </w:rPr>
            </w:pPr>
            <w:r w:rsidRPr="00F96E2E">
              <w:rPr>
                <w:color w:val="002060"/>
              </w:rPr>
              <w:t>5484 PALASPORT COMUNALE CALCIO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20EF26" w14:textId="77777777" w:rsidR="00C75AE1" w:rsidRPr="00F96E2E" w:rsidRDefault="00C75AE1" w:rsidP="003D2E1D">
            <w:pPr>
              <w:pStyle w:val="rowtabella0"/>
              <w:rPr>
                <w:color w:val="002060"/>
              </w:rPr>
            </w:pPr>
            <w:r w:rsidRPr="00F96E2E">
              <w:rPr>
                <w:color w:val="002060"/>
              </w:rPr>
              <w:t>PIOBBICO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834817" w14:textId="77777777" w:rsidR="00C75AE1" w:rsidRPr="00F96E2E" w:rsidRDefault="00C75AE1" w:rsidP="003D2E1D">
            <w:pPr>
              <w:pStyle w:val="rowtabella0"/>
              <w:rPr>
                <w:color w:val="002060"/>
              </w:rPr>
            </w:pPr>
            <w:r w:rsidRPr="00F96E2E">
              <w:rPr>
                <w:color w:val="002060"/>
              </w:rPr>
              <w:t>VIA GIOVANNI XXIII</w:t>
            </w:r>
          </w:p>
        </w:tc>
      </w:tr>
      <w:tr w:rsidR="00C75AE1" w:rsidRPr="00F96E2E" w14:paraId="7DDD1824"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2A2C55" w14:textId="77777777" w:rsidR="00C75AE1" w:rsidRPr="00F96E2E" w:rsidRDefault="00C75AE1" w:rsidP="003D2E1D">
            <w:pPr>
              <w:pStyle w:val="rowtabella0"/>
              <w:rPr>
                <w:color w:val="002060"/>
              </w:rPr>
            </w:pPr>
            <w:r w:rsidRPr="00F96E2E">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F3AFCB" w14:textId="77777777" w:rsidR="00C75AE1" w:rsidRPr="00F96E2E" w:rsidRDefault="00C75AE1" w:rsidP="003D2E1D">
            <w:pPr>
              <w:pStyle w:val="rowtabella0"/>
              <w:rPr>
                <w:color w:val="002060"/>
              </w:rPr>
            </w:pPr>
            <w:r w:rsidRPr="00F96E2E">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ABBC57"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6514EC" w14:textId="77777777" w:rsidR="00C75AE1" w:rsidRPr="00F96E2E" w:rsidRDefault="00C75AE1" w:rsidP="003D2E1D">
            <w:pPr>
              <w:pStyle w:val="rowtabella0"/>
              <w:rPr>
                <w:color w:val="002060"/>
              </w:rPr>
            </w:pPr>
            <w:r w:rsidRPr="00F96E2E">
              <w:rPr>
                <w:color w:val="002060"/>
              </w:rPr>
              <w:t>24/11/2023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E067DE" w14:textId="77777777" w:rsidR="00C75AE1" w:rsidRPr="00F96E2E" w:rsidRDefault="00C75AE1" w:rsidP="003D2E1D">
            <w:pPr>
              <w:pStyle w:val="rowtabella0"/>
              <w:rPr>
                <w:color w:val="002060"/>
              </w:rPr>
            </w:pPr>
            <w:r w:rsidRPr="00F96E2E">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FD8A16" w14:textId="77777777" w:rsidR="00C75AE1" w:rsidRPr="00F96E2E" w:rsidRDefault="00C75AE1" w:rsidP="003D2E1D">
            <w:pPr>
              <w:pStyle w:val="rowtabella0"/>
              <w:rPr>
                <w:color w:val="002060"/>
              </w:rPr>
            </w:pPr>
            <w:r w:rsidRPr="00F96E2E">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A7510D" w14:textId="77777777" w:rsidR="00C75AE1" w:rsidRPr="00F96E2E" w:rsidRDefault="00C75AE1" w:rsidP="003D2E1D">
            <w:pPr>
              <w:pStyle w:val="rowtabella0"/>
              <w:rPr>
                <w:color w:val="002060"/>
              </w:rPr>
            </w:pPr>
            <w:r w:rsidRPr="00F96E2E">
              <w:rPr>
                <w:color w:val="002060"/>
              </w:rPr>
              <w:t>VIA ANTONIO ROSMINI 22/B</w:t>
            </w:r>
          </w:p>
        </w:tc>
      </w:tr>
      <w:tr w:rsidR="00C75AE1" w:rsidRPr="00F96E2E" w14:paraId="3FF51E4E"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F414AA" w14:textId="77777777" w:rsidR="00C75AE1" w:rsidRPr="00F96E2E" w:rsidRDefault="00C75AE1" w:rsidP="003D2E1D">
            <w:pPr>
              <w:pStyle w:val="rowtabella0"/>
              <w:rPr>
                <w:color w:val="002060"/>
              </w:rPr>
            </w:pPr>
            <w:r w:rsidRPr="00F96E2E">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C993B4" w14:textId="77777777" w:rsidR="00C75AE1" w:rsidRPr="00F96E2E" w:rsidRDefault="00C75AE1" w:rsidP="003D2E1D">
            <w:pPr>
              <w:pStyle w:val="rowtabella0"/>
              <w:rPr>
                <w:color w:val="002060"/>
              </w:rPr>
            </w:pPr>
            <w:r w:rsidRPr="00F96E2E">
              <w:rPr>
                <w:color w:val="002060"/>
              </w:rPr>
              <w:t>URBANIA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3420FB"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E206B0" w14:textId="77777777" w:rsidR="00C75AE1" w:rsidRPr="00F96E2E" w:rsidRDefault="00C75AE1" w:rsidP="003D2E1D">
            <w:pPr>
              <w:pStyle w:val="rowtabella0"/>
              <w:rPr>
                <w:color w:val="002060"/>
              </w:rPr>
            </w:pPr>
            <w:r w:rsidRPr="00F96E2E">
              <w:rPr>
                <w:color w:val="002060"/>
              </w:rPr>
              <w:t>24/11/2023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276F0B" w14:textId="77777777" w:rsidR="00C75AE1" w:rsidRPr="00F96E2E" w:rsidRDefault="00C75AE1" w:rsidP="003D2E1D">
            <w:pPr>
              <w:pStyle w:val="rowtabella0"/>
              <w:rPr>
                <w:color w:val="002060"/>
              </w:rPr>
            </w:pPr>
            <w:r w:rsidRPr="00F96E2E">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DBE26B" w14:textId="77777777" w:rsidR="00C75AE1" w:rsidRPr="00F96E2E" w:rsidRDefault="00C75AE1" w:rsidP="003D2E1D">
            <w:pPr>
              <w:pStyle w:val="rowtabella0"/>
              <w:rPr>
                <w:color w:val="002060"/>
              </w:rPr>
            </w:pPr>
            <w:r w:rsidRPr="00F96E2E">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8A1285" w14:textId="77777777" w:rsidR="00C75AE1" w:rsidRPr="00F96E2E" w:rsidRDefault="00C75AE1" w:rsidP="003D2E1D">
            <w:pPr>
              <w:pStyle w:val="rowtabella0"/>
              <w:rPr>
                <w:color w:val="002060"/>
              </w:rPr>
            </w:pPr>
            <w:r w:rsidRPr="00F96E2E">
              <w:rPr>
                <w:color w:val="002060"/>
              </w:rPr>
              <w:t>VIA DELL'INDUSTRIA</w:t>
            </w:r>
          </w:p>
        </w:tc>
      </w:tr>
      <w:tr w:rsidR="00C75AE1" w:rsidRPr="00F96E2E" w14:paraId="34BC53B0"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9873B3" w14:textId="77777777" w:rsidR="00C75AE1" w:rsidRPr="00F96E2E" w:rsidRDefault="00C75AE1" w:rsidP="003D2E1D">
            <w:pPr>
              <w:pStyle w:val="rowtabella0"/>
              <w:rPr>
                <w:color w:val="002060"/>
              </w:rPr>
            </w:pPr>
            <w:r w:rsidRPr="00F96E2E">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9B59F1" w14:textId="77777777" w:rsidR="00C75AE1" w:rsidRPr="00F96E2E" w:rsidRDefault="00C75AE1" w:rsidP="003D2E1D">
            <w:pPr>
              <w:pStyle w:val="rowtabella0"/>
              <w:rPr>
                <w:color w:val="002060"/>
              </w:rPr>
            </w:pPr>
            <w:r w:rsidRPr="00F96E2E">
              <w:rPr>
                <w:color w:val="002060"/>
              </w:rPr>
              <w:t>GIOVANI SANT IPPOLITO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D64A11"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E44E03" w14:textId="77777777" w:rsidR="00C75AE1" w:rsidRPr="00F96E2E" w:rsidRDefault="00C75AE1" w:rsidP="003D2E1D">
            <w:pPr>
              <w:pStyle w:val="rowtabella0"/>
              <w:rPr>
                <w:color w:val="002060"/>
              </w:rPr>
            </w:pPr>
            <w:r w:rsidRPr="00F96E2E">
              <w:rPr>
                <w:color w:val="002060"/>
              </w:rPr>
              <w:t>24/11/2023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9188DC" w14:textId="77777777" w:rsidR="00C75AE1" w:rsidRPr="00F96E2E" w:rsidRDefault="00C75AE1" w:rsidP="003D2E1D">
            <w:pPr>
              <w:pStyle w:val="rowtabella0"/>
              <w:rPr>
                <w:color w:val="002060"/>
              </w:rPr>
            </w:pPr>
            <w:r w:rsidRPr="00F96E2E">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3C0324" w14:textId="77777777" w:rsidR="00C75AE1" w:rsidRPr="00F96E2E" w:rsidRDefault="00C75AE1" w:rsidP="003D2E1D">
            <w:pPr>
              <w:pStyle w:val="rowtabella0"/>
              <w:rPr>
                <w:color w:val="002060"/>
              </w:rPr>
            </w:pPr>
            <w:r w:rsidRPr="00F96E2E">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513DCA" w14:textId="77777777" w:rsidR="00C75AE1" w:rsidRPr="00F96E2E" w:rsidRDefault="00C75AE1" w:rsidP="003D2E1D">
            <w:pPr>
              <w:pStyle w:val="rowtabella0"/>
              <w:rPr>
                <w:color w:val="002060"/>
              </w:rPr>
            </w:pPr>
            <w:r w:rsidRPr="00F96E2E">
              <w:rPr>
                <w:color w:val="002060"/>
              </w:rPr>
              <w:t>VIA MAZZINI</w:t>
            </w:r>
          </w:p>
        </w:tc>
      </w:tr>
      <w:tr w:rsidR="00C75AE1" w:rsidRPr="00F96E2E" w14:paraId="07BA9F58" w14:textId="77777777" w:rsidTr="003D2E1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E35098" w14:textId="77777777" w:rsidR="00C75AE1" w:rsidRPr="00F96E2E" w:rsidRDefault="00C75AE1" w:rsidP="003D2E1D">
            <w:pPr>
              <w:pStyle w:val="rowtabella0"/>
              <w:rPr>
                <w:color w:val="002060"/>
              </w:rPr>
            </w:pPr>
            <w:r w:rsidRPr="00F96E2E">
              <w:rPr>
                <w:color w:val="002060"/>
              </w:rPr>
              <w:t>OLIMPIA JUVENTU FALCONARA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979FE7" w14:textId="77777777" w:rsidR="00C75AE1" w:rsidRPr="00F96E2E" w:rsidRDefault="00C75AE1" w:rsidP="003D2E1D">
            <w:pPr>
              <w:pStyle w:val="rowtabella0"/>
              <w:rPr>
                <w:color w:val="002060"/>
              </w:rPr>
            </w:pPr>
            <w:r w:rsidRPr="00F96E2E">
              <w:rPr>
                <w:color w:val="002060"/>
              </w:rPr>
              <w:t>FFJ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DE1BBD"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DAEBB0" w14:textId="77777777" w:rsidR="00C75AE1" w:rsidRPr="00F96E2E" w:rsidRDefault="00C75AE1" w:rsidP="003D2E1D">
            <w:pPr>
              <w:pStyle w:val="rowtabella0"/>
              <w:rPr>
                <w:color w:val="002060"/>
              </w:rPr>
            </w:pPr>
            <w:r w:rsidRPr="00F96E2E">
              <w:rPr>
                <w:color w:val="002060"/>
              </w:rPr>
              <w:t>24/11/2023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90AA76" w14:textId="77777777" w:rsidR="00C75AE1" w:rsidRPr="00F96E2E" w:rsidRDefault="00C75AE1" w:rsidP="003D2E1D">
            <w:pPr>
              <w:pStyle w:val="rowtabella0"/>
              <w:rPr>
                <w:color w:val="002060"/>
              </w:rPr>
            </w:pPr>
            <w:r w:rsidRPr="00F96E2E">
              <w:rPr>
                <w:color w:val="002060"/>
              </w:rPr>
              <w:t>5021 PALASPORT "BADIALI"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E83D72" w14:textId="77777777" w:rsidR="00C75AE1" w:rsidRPr="00F96E2E" w:rsidRDefault="00C75AE1" w:rsidP="003D2E1D">
            <w:pPr>
              <w:pStyle w:val="rowtabella0"/>
              <w:rPr>
                <w:color w:val="002060"/>
              </w:rPr>
            </w:pPr>
            <w:r w:rsidRPr="00F96E2E">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8A0A51" w14:textId="77777777" w:rsidR="00C75AE1" w:rsidRPr="00F96E2E" w:rsidRDefault="00C75AE1" w:rsidP="003D2E1D">
            <w:pPr>
              <w:pStyle w:val="rowtabella0"/>
              <w:rPr>
                <w:color w:val="002060"/>
              </w:rPr>
            </w:pPr>
            <w:r w:rsidRPr="00F96E2E">
              <w:rPr>
                <w:color w:val="002060"/>
              </w:rPr>
              <w:t>VIA DELLO STADIO</w:t>
            </w:r>
          </w:p>
        </w:tc>
      </w:tr>
    </w:tbl>
    <w:p w14:paraId="1D7FA540" w14:textId="77777777" w:rsidR="00C75AE1" w:rsidRPr="00F96E2E" w:rsidRDefault="00C75AE1" w:rsidP="00C75AE1">
      <w:pPr>
        <w:pStyle w:val="breakline"/>
        <w:rPr>
          <w:rFonts w:eastAsiaTheme="minorEastAsia"/>
          <w:color w:val="002060"/>
        </w:rPr>
      </w:pPr>
    </w:p>
    <w:p w14:paraId="44F33728" w14:textId="77777777" w:rsidR="00C75AE1" w:rsidRPr="00F96E2E" w:rsidRDefault="00C75AE1" w:rsidP="00C75AE1">
      <w:pPr>
        <w:pStyle w:val="breakline"/>
        <w:rPr>
          <w:color w:val="002060"/>
        </w:rPr>
      </w:pPr>
    </w:p>
    <w:p w14:paraId="4197C822" w14:textId="77777777" w:rsidR="00C75AE1" w:rsidRPr="00F96E2E" w:rsidRDefault="00C75AE1" w:rsidP="00C75AE1">
      <w:pPr>
        <w:pStyle w:val="breakline"/>
        <w:rPr>
          <w:color w:val="002060"/>
        </w:rPr>
      </w:pPr>
    </w:p>
    <w:p w14:paraId="76E58894" w14:textId="77777777" w:rsidR="00C75AE1" w:rsidRPr="00F96E2E" w:rsidRDefault="00C75AE1" w:rsidP="00C75AE1">
      <w:pPr>
        <w:pStyle w:val="sottotitolocampionato10"/>
        <w:rPr>
          <w:color w:val="002060"/>
        </w:rPr>
      </w:pPr>
      <w:r w:rsidRPr="00F96E2E">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6"/>
        <w:gridCol w:w="385"/>
        <w:gridCol w:w="898"/>
        <w:gridCol w:w="1190"/>
        <w:gridCol w:w="1548"/>
        <w:gridCol w:w="1552"/>
      </w:tblGrid>
      <w:tr w:rsidR="00C75AE1" w:rsidRPr="00F96E2E" w14:paraId="23A291A5" w14:textId="77777777" w:rsidTr="003D2E1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599DD" w14:textId="77777777" w:rsidR="00C75AE1" w:rsidRPr="00F96E2E" w:rsidRDefault="00C75AE1" w:rsidP="003D2E1D">
            <w:pPr>
              <w:pStyle w:val="headertabella0"/>
              <w:rPr>
                <w:color w:val="002060"/>
              </w:rPr>
            </w:pPr>
            <w:r w:rsidRPr="00F96E2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C961D" w14:textId="77777777" w:rsidR="00C75AE1" w:rsidRPr="00F96E2E" w:rsidRDefault="00C75AE1" w:rsidP="003D2E1D">
            <w:pPr>
              <w:pStyle w:val="headertabella0"/>
              <w:rPr>
                <w:color w:val="002060"/>
              </w:rPr>
            </w:pPr>
            <w:r w:rsidRPr="00F96E2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7C6C7" w14:textId="77777777" w:rsidR="00C75AE1" w:rsidRPr="00F96E2E" w:rsidRDefault="00C75AE1" w:rsidP="003D2E1D">
            <w:pPr>
              <w:pStyle w:val="headertabella0"/>
              <w:rPr>
                <w:color w:val="002060"/>
              </w:rPr>
            </w:pPr>
            <w:r w:rsidRPr="00F96E2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19E07" w14:textId="77777777" w:rsidR="00C75AE1" w:rsidRPr="00F96E2E" w:rsidRDefault="00C75AE1" w:rsidP="003D2E1D">
            <w:pPr>
              <w:pStyle w:val="headertabella0"/>
              <w:rPr>
                <w:color w:val="002060"/>
              </w:rPr>
            </w:pPr>
            <w:r w:rsidRPr="00F96E2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8554C" w14:textId="77777777" w:rsidR="00C75AE1" w:rsidRPr="00F96E2E" w:rsidRDefault="00C75AE1" w:rsidP="003D2E1D">
            <w:pPr>
              <w:pStyle w:val="headertabella0"/>
              <w:rPr>
                <w:color w:val="002060"/>
              </w:rPr>
            </w:pPr>
            <w:r w:rsidRPr="00F96E2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D2DE2" w14:textId="77777777" w:rsidR="00C75AE1" w:rsidRPr="00F96E2E" w:rsidRDefault="00C75AE1" w:rsidP="003D2E1D">
            <w:pPr>
              <w:pStyle w:val="headertabella0"/>
              <w:rPr>
                <w:color w:val="002060"/>
              </w:rPr>
            </w:pPr>
            <w:proofErr w:type="spellStart"/>
            <w:r w:rsidRPr="00F96E2E">
              <w:rPr>
                <w:color w:val="002060"/>
              </w:rPr>
              <w:t>Localita'</w:t>
            </w:r>
            <w:proofErr w:type="spellEnd"/>
            <w:r w:rsidRPr="00F96E2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618CF" w14:textId="77777777" w:rsidR="00C75AE1" w:rsidRPr="00F96E2E" w:rsidRDefault="00C75AE1" w:rsidP="003D2E1D">
            <w:pPr>
              <w:pStyle w:val="headertabella0"/>
              <w:rPr>
                <w:color w:val="002060"/>
              </w:rPr>
            </w:pPr>
            <w:r w:rsidRPr="00F96E2E">
              <w:rPr>
                <w:color w:val="002060"/>
              </w:rPr>
              <w:t>Indirizzo Impianto</w:t>
            </w:r>
          </w:p>
        </w:tc>
      </w:tr>
      <w:tr w:rsidR="00C75AE1" w:rsidRPr="00F96E2E" w14:paraId="65159045" w14:textId="77777777" w:rsidTr="003D2E1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BA359E" w14:textId="77777777" w:rsidR="00C75AE1" w:rsidRPr="00F96E2E" w:rsidRDefault="00C75AE1" w:rsidP="003D2E1D">
            <w:pPr>
              <w:pStyle w:val="rowtabella0"/>
              <w:rPr>
                <w:color w:val="002060"/>
              </w:rPr>
            </w:pPr>
            <w:r w:rsidRPr="00F96E2E">
              <w:rPr>
                <w:color w:val="002060"/>
              </w:rPr>
              <w:t>CASENUOVE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A7BD99" w14:textId="77777777" w:rsidR="00C75AE1" w:rsidRPr="00F96E2E" w:rsidRDefault="00C75AE1" w:rsidP="003D2E1D">
            <w:pPr>
              <w:pStyle w:val="rowtabella0"/>
              <w:rPr>
                <w:color w:val="002060"/>
              </w:rPr>
            </w:pPr>
            <w:r w:rsidRPr="00F96E2E">
              <w:rPr>
                <w:color w:val="002060"/>
              </w:rPr>
              <w:t>CIRCOLO COLLODI CALCIO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217033" w14:textId="77777777" w:rsidR="00C75AE1" w:rsidRPr="00F96E2E" w:rsidRDefault="00C75AE1" w:rsidP="003D2E1D">
            <w:pPr>
              <w:pStyle w:val="rowtabella0"/>
              <w:jc w:val="center"/>
              <w:rPr>
                <w:color w:val="002060"/>
              </w:rPr>
            </w:pPr>
            <w:r w:rsidRPr="00F96E2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DA114C" w14:textId="77777777" w:rsidR="00C75AE1" w:rsidRPr="00F96E2E" w:rsidRDefault="00C75AE1" w:rsidP="003D2E1D">
            <w:pPr>
              <w:pStyle w:val="rowtabella0"/>
              <w:rPr>
                <w:color w:val="002060"/>
              </w:rPr>
            </w:pPr>
            <w:r w:rsidRPr="00F96E2E">
              <w:rPr>
                <w:color w:val="002060"/>
              </w:rPr>
              <w:t>24/11/2023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D65000" w14:textId="77777777" w:rsidR="00C75AE1" w:rsidRPr="00F96E2E" w:rsidRDefault="00C75AE1" w:rsidP="003D2E1D">
            <w:pPr>
              <w:pStyle w:val="rowtabella0"/>
              <w:rPr>
                <w:color w:val="002060"/>
              </w:rPr>
            </w:pPr>
            <w:r w:rsidRPr="00F96E2E">
              <w:rPr>
                <w:color w:val="002060"/>
              </w:rPr>
              <w:t>5036 PALLONE PRESSOSTATICO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C7DD1B" w14:textId="77777777" w:rsidR="00C75AE1" w:rsidRPr="00F96E2E" w:rsidRDefault="00C75AE1" w:rsidP="003D2E1D">
            <w:pPr>
              <w:pStyle w:val="rowtabella0"/>
              <w:rPr>
                <w:color w:val="002060"/>
              </w:rPr>
            </w:pPr>
            <w:r w:rsidRPr="00F96E2E">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7A04C3" w14:textId="77777777" w:rsidR="00C75AE1" w:rsidRPr="00F96E2E" w:rsidRDefault="00C75AE1" w:rsidP="003D2E1D">
            <w:pPr>
              <w:pStyle w:val="rowtabella0"/>
              <w:rPr>
                <w:color w:val="002060"/>
              </w:rPr>
            </w:pPr>
            <w:r w:rsidRPr="00F96E2E">
              <w:rPr>
                <w:color w:val="002060"/>
              </w:rPr>
              <w:t>FRAZ. CASENUOVE DI OSIMO</w:t>
            </w:r>
          </w:p>
        </w:tc>
      </w:tr>
      <w:tr w:rsidR="00C75AE1" w:rsidRPr="00F96E2E" w14:paraId="0837DAFA"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4C8268" w14:textId="77777777" w:rsidR="00C75AE1" w:rsidRPr="00F96E2E" w:rsidRDefault="00C75AE1" w:rsidP="003D2E1D">
            <w:pPr>
              <w:pStyle w:val="rowtabella0"/>
              <w:rPr>
                <w:color w:val="002060"/>
              </w:rPr>
            </w:pPr>
            <w:proofErr w:type="gramStart"/>
            <w:r w:rsidRPr="00F96E2E">
              <w:rPr>
                <w:color w:val="002060"/>
              </w:rPr>
              <w:t>CITTA</w:t>
            </w:r>
            <w:proofErr w:type="gramEnd"/>
            <w:r w:rsidRPr="00F96E2E">
              <w:rPr>
                <w:color w:val="002060"/>
              </w:rPr>
              <w:t xml:space="preserve"> DI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33935E" w14:textId="77777777" w:rsidR="00C75AE1" w:rsidRPr="00F96E2E" w:rsidRDefault="00C75AE1" w:rsidP="003D2E1D">
            <w:pPr>
              <w:pStyle w:val="rowtabella0"/>
              <w:rPr>
                <w:color w:val="002060"/>
              </w:rPr>
            </w:pPr>
            <w:r w:rsidRPr="00F96E2E">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A950D7"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8F4430" w14:textId="77777777" w:rsidR="00C75AE1" w:rsidRPr="00F96E2E" w:rsidRDefault="00C75AE1" w:rsidP="003D2E1D">
            <w:pPr>
              <w:pStyle w:val="rowtabella0"/>
              <w:rPr>
                <w:color w:val="002060"/>
              </w:rPr>
            </w:pPr>
            <w:r w:rsidRPr="00F96E2E">
              <w:rPr>
                <w:color w:val="002060"/>
              </w:rPr>
              <w:t>24/11/2023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37B77C" w14:textId="77777777" w:rsidR="00C75AE1" w:rsidRPr="00F96E2E" w:rsidRDefault="00C75AE1" w:rsidP="003D2E1D">
            <w:pPr>
              <w:pStyle w:val="rowtabella0"/>
              <w:rPr>
                <w:color w:val="002060"/>
              </w:rPr>
            </w:pPr>
            <w:r w:rsidRPr="00F96E2E">
              <w:rPr>
                <w:color w:val="002060"/>
              </w:rPr>
              <w:t>5047 PALLONE GEODETICO "</w:t>
            </w:r>
            <w:proofErr w:type="gramStart"/>
            <w:r w:rsidRPr="00F96E2E">
              <w:rPr>
                <w:color w:val="002060"/>
              </w:rPr>
              <w:t>L.PAPINI</w:t>
            </w:r>
            <w:proofErr w:type="gramEnd"/>
            <w:r w:rsidRPr="00F96E2E">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86E5E9" w14:textId="77777777" w:rsidR="00C75AE1" w:rsidRPr="00F96E2E" w:rsidRDefault="00C75AE1" w:rsidP="003D2E1D">
            <w:pPr>
              <w:pStyle w:val="rowtabella0"/>
              <w:rPr>
                <w:color w:val="002060"/>
              </w:rPr>
            </w:pPr>
            <w:r w:rsidRPr="00F96E2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2F21FF" w14:textId="77777777" w:rsidR="00C75AE1" w:rsidRPr="00F96E2E" w:rsidRDefault="00C75AE1" w:rsidP="003D2E1D">
            <w:pPr>
              <w:pStyle w:val="rowtabella0"/>
              <w:rPr>
                <w:color w:val="002060"/>
              </w:rPr>
            </w:pPr>
            <w:r w:rsidRPr="00F96E2E">
              <w:rPr>
                <w:color w:val="002060"/>
              </w:rPr>
              <w:t>VIA ESINO 122 TORRETTE</w:t>
            </w:r>
          </w:p>
        </w:tc>
      </w:tr>
      <w:tr w:rsidR="00C75AE1" w:rsidRPr="00F96E2E" w14:paraId="18363DAC"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D86A28" w14:textId="77777777" w:rsidR="00C75AE1" w:rsidRPr="00F96E2E" w:rsidRDefault="00C75AE1" w:rsidP="003D2E1D">
            <w:pPr>
              <w:pStyle w:val="rowtabella0"/>
              <w:rPr>
                <w:color w:val="002060"/>
              </w:rPr>
            </w:pPr>
            <w:r w:rsidRPr="00F96E2E">
              <w:rPr>
                <w:color w:val="002060"/>
              </w:rPr>
              <w:t>FUTSAL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6D74DB" w14:textId="77777777" w:rsidR="00C75AE1" w:rsidRPr="00F96E2E" w:rsidRDefault="00C75AE1" w:rsidP="003D2E1D">
            <w:pPr>
              <w:pStyle w:val="rowtabella0"/>
              <w:rPr>
                <w:color w:val="002060"/>
              </w:rPr>
            </w:pPr>
            <w:r w:rsidRPr="00F96E2E">
              <w:rPr>
                <w:color w:val="002060"/>
              </w:rPr>
              <w:t>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28E280"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864CBF" w14:textId="77777777" w:rsidR="00C75AE1" w:rsidRPr="00F96E2E" w:rsidRDefault="00C75AE1" w:rsidP="003D2E1D">
            <w:pPr>
              <w:pStyle w:val="rowtabella0"/>
              <w:rPr>
                <w:color w:val="002060"/>
              </w:rPr>
            </w:pPr>
            <w:r w:rsidRPr="00F96E2E">
              <w:rPr>
                <w:color w:val="002060"/>
              </w:rPr>
              <w:t>24/11/2023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3B2C28" w14:textId="77777777" w:rsidR="00C75AE1" w:rsidRPr="00F96E2E" w:rsidRDefault="00C75AE1" w:rsidP="003D2E1D">
            <w:pPr>
              <w:pStyle w:val="rowtabella0"/>
              <w:rPr>
                <w:color w:val="002060"/>
              </w:rPr>
            </w:pPr>
            <w:r w:rsidRPr="00F96E2E">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19BC3E" w14:textId="77777777" w:rsidR="00C75AE1" w:rsidRPr="00F96E2E" w:rsidRDefault="00C75AE1" w:rsidP="003D2E1D">
            <w:pPr>
              <w:pStyle w:val="rowtabella0"/>
              <w:rPr>
                <w:color w:val="002060"/>
              </w:rPr>
            </w:pPr>
            <w:r w:rsidRPr="00F96E2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577BD3" w14:textId="77777777" w:rsidR="00C75AE1" w:rsidRPr="00F96E2E" w:rsidRDefault="00C75AE1" w:rsidP="003D2E1D">
            <w:pPr>
              <w:pStyle w:val="rowtabella0"/>
              <w:rPr>
                <w:color w:val="002060"/>
              </w:rPr>
            </w:pPr>
            <w:r w:rsidRPr="00F96E2E">
              <w:rPr>
                <w:color w:val="002060"/>
              </w:rPr>
              <w:t>LOCALITA' NONTESICURO</w:t>
            </w:r>
          </w:p>
        </w:tc>
      </w:tr>
      <w:tr w:rsidR="00C75AE1" w:rsidRPr="00F96E2E" w14:paraId="4A09E1BB"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E8B829" w14:textId="77777777" w:rsidR="00C75AE1" w:rsidRPr="00F96E2E" w:rsidRDefault="00C75AE1" w:rsidP="003D2E1D">
            <w:pPr>
              <w:pStyle w:val="rowtabella0"/>
              <w:rPr>
                <w:color w:val="002060"/>
              </w:rPr>
            </w:pPr>
            <w:r w:rsidRPr="00F96E2E">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EE0471" w14:textId="77777777" w:rsidR="00C75AE1" w:rsidRPr="00F96E2E" w:rsidRDefault="00C75AE1" w:rsidP="003D2E1D">
            <w:pPr>
              <w:pStyle w:val="rowtabella0"/>
              <w:rPr>
                <w:color w:val="002060"/>
              </w:rPr>
            </w:pPr>
            <w:r w:rsidRPr="00F96E2E">
              <w:rPr>
                <w:color w:val="002060"/>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2D2D27"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2A23A8" w14:textId="77777777" w:rsidR="00C75AE1" w:rsidRPr="00F96E2E" w:rsidRDefault="00C75AE1" w:rsidP="003D2E1D">
            <w:pPr>
              <w:pStyle w:val="rowtabella0"/>
              <w:rPr>
                <w:color w:val="002060"/>
              </w:rPr>
            </w:pPr>
            <w:r w:rsidRPr="00F96E2E">
              <w:rPr>
                <w:color w:val="002060"/>
              </w:rPr>
              <w:t>24/11/2023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A6D2DB" w14:textId="77777777" w:rsidR="00C75AE1" w:rsidRPr="00F96E2E" w:rsidRDefault="00C75AE1" w:rsidP="003D2E1D">
            <w:pPr>
              <w:pStyle w:val="rowtabella0"/>
              <w:rPr>
                <w:color w:val="002060"/>
              </w:rPr>
            </w:pPr>
            <w:r w:rsidRPr="00F96E2E">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F3C179" w14:textId="77777777" w:rsidR="00C75AE1" w:rsidRPr="00F96E2E" w:rsidRDefault="00C75AE1" w:rsidP="003D2E1D">
            <w:pPr>
              <w:pStyle w:val="rowtabella0"/>
              <w:rPr>
                <w:color w:val="002060"/>
              </w:rPr>
            </w:pPr>
            <w:r w:rsidRPr="00F96E2E">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521559" w14:textId="77777777" w:rsidR="00C75AE1" w:rsidRPr="00F96E2E" w:rsidRDefault="00C75AE1" w:rsidP="003D2E1D">
            <w:pPr>
              <w:pStyle w:val="rowtabella0"/>
              <w:rPr>
                <w:color w:val="002060"/>
              </w:rPr>
            </w:pPr>
            <w:r w:rsidRPr="00F96E2E">
              <w:rPr>
                <w:color w:val="002060"/>
              </w:rPr>
              <w:t>VIA ZANNONI</w:t>
            </w:r>
          </w:p>
        </w:tc>
      </w:tr>
      <w:tr w:rsidR="00C75AE1" w:rsidRPr="00F96E2E" w14:paraId="6BFF583A"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259A12" w14:textId="77777777" w:rsidR="00C75AE1" w:rsidRPr="00F96E2E" w:rsidRDefault="00C75AE1" w:rsidP="003D2E1D">
            <w:pPr>
              <w:pStyle w:val="rowtabella0"/>
              <w:rPr>
                <w:color w:val="002060"/>
              </w:rPr>
            </w:pPr>
            <w:r w:rsidRPr="00F96E2E">
              <w:rPr>
                <w:color w:val="002060"/>
              </w:rPr>
              <w:lastRenderedPageBreak/>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94AE42" w14:textId="77777777" w:rsidR="00C75AE1" w:rsidRPr="00F96E2E" w:rsidRDefault="00C75AE1" w:rsidP="003D2E1D">
            <w:pPr>
              <w:pStyle w:val="rowtabella0"/>
              <w:rPr>
                <w:color w:val="002060"/>
              </w:rPr>
            </w:pPr>
            <w:r w:rsidRPr="00F96E2E">
              <w:rPr>
                <w:color w:val="002060"/>
              </w:rPr>
              <w:t>ANKON NOVA MARMI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EDEE6C"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E073E9" w14:textId="77777777" w:rsidR="00C75AE1" w:rsidRPr="00F96E2E" w:rsidRDefault="00C75AE1" w:rsidP="003D2E1D">
            <w:pPr>
              <w:pStyle w:val="rowtabella0"/>
              <w:rPr>
                <w:color w:val="002060"/>
              </w:rPr>
            </w:pPr>
            <w:r w:rsidRPr="00F96E2E">
              <w:rPr>
                <w:color w:val="002060"/>
              </w:rPr>
              <w:t>25/11/2023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CB80D8" w14:textId="77777777" w:rsidR="00C75AE1" w:rsidRPr="00F96E2E" w:rsidRDefault="00C75AE1" w:rsidP="003D2E1D">
            <w:pPr>
              <w:pStyle w:val="rowtabella0"/>
              <w:rPr>
                <w:color w:val="002060"/>
              </w:rPr>
            </w:pPr>
            <w:r w:rsidRPr="00F96E2E">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1AB815" w14:textId="77777777" w:rsidR="00C75AE1" w:rsidRPr="00F96E2E" w:rsidRDefault="00C75AE1" w:rsidP="003D2E1D">
            <w:pPr>
              <w:pStyle w:val="rowtabella0"/>
              <w:rPr>
                <w:color w:val="002060"/>
              </w:rPr>
            </w:pPr>
            <w:r w:rsidRPr="00F96E2E">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14E0C2" w14:textId="77777777" w:rsidR="00C75AE1" w:rsidRPr="00F96E2E" w:rsidRDefault="00C75AE1" w:rsidP="003D2E1D">
            <w:pPr>
              <w:pStyle w:val="rowtabella0"/>
              <w:rPr>
                <w:color w:val="002060"/>
              </w:rPr>
            </w:pPr>
            <w:r w:rsidRPr="00F96E2E">
              <w:rPr>
                <w:color w:val="002060"/>
              </w:rPr>
              <w:t>VIA FONTE ANTICA 6</w:t>
            </w:r>
          </w:p>
        </w:tc>
      </w:tr>
      <w:tr w:rsidR="00C75AE1" w:rsidRPr="00F96E2E" w14:paraId="3423387E"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E89CAF" w14:textId="77777777" w:rsidR="00C75AE1" w:rsidRPr="00F96E2E" w:rsidRDefault="00C75AE1" w:rsidP="003D2E1D">
            <w:pPr>
              <w:pStyle w:val="rowtabella0"/>
              <w:rPr>
                <w:color w:val="002060"/>
              </w:rPr>
            </w:pPr>
            <w:r w:rsidRPr="00F96E2E">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CFC9E8" w14:textId="77777777" w:rsidR="00C75AE1" w:rsidRPr="00F96E2E" w:rsidRDefault="00C75AE1" w:rsidP="003D2E1D">
            <w:pPr>
              <w:pStyle w:val="rowtabella0"/>
              <w:rPr>
                <w:color w:val="002060"/>
              </w:rPr>
            </w:pPr>
            <w:r w:rsidRPr="00F96E2E">
              <w:rPr>
                <w:color w:val="002060"/>
              </w:rPr>
              <w:t>SANTA MARIA NUOVA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818514"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DB01CB" w14:textId="77777777" w:rsidR="00C75AE1" w:rsidRPr="00F96E2E" w:rsidRDefault="00C75AE1" w:rsidP="003D2E1D">
            <w:pPr>
              <w:pStyle w:val="rowtabella0"/>
              <w:rPr>
                <w:color w:val="002060"/>
              </w:rPr>
            </w:pPr>
            <w:r w:rsidRPr="00F96E2E">
              <w:rPr>
                <w:color w:val="002060"/>
              </w:rPr>
              <w:t>25/11/2023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E0A50F" w14:textId="77777777" w:rsidR="00C75AE1" w:rsidRPr="00F96E2E" w:rsidRDefault="00C75AE1" w:rsidP="003D2E1D">
            <w:pPr>
              <w:pStyle w:val="rowtabella0"/>
              <w:rPr>
                <w:color w:val="002060"/>
              </w:rPr>
            </w:pPr>
            <w:r w:rsidRPr="00F96E2E">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290D5C" w14:textId="77777777" w:rsidR="00C75AE1" w:rsidRPr="00F96E2E" w:rsidRDefault="00C75AE1" w:rsidP="003D2E1D">
            <w:pPr>
              <w:pStyle w:val="rowtabella0"/>
              <w:rPr>
                <w:color w:val="002060"/>
              </w:rPr>
            </w:pPr>
            <w:r w:rsidRPr="00F96E2E">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F26540" w14:textId="77777777" w:rsidR="00C75AE1" w:rsidRPr="00F96E2E" w:rsidRDefault="00C75AE1" w:rsidP="003D2E1D">
            <w:pPr>
              <w:pStyle w:val="rowtabella0"/>
              <w:rPr>
                <w:color w:val="002060"/>
              </w:rPr>
            </w:pPr>
            <w:r w:rsidRPr="00F96E2E">
              <w:rPr>
                <w:color w:val="002060"/>
              </w:rPr>
              <w:t xml:space="preserve">VIA MANZONI FZ. </w:t>
            </w:r>
            <w:proofErr w:type="gramStart"/>
            <w:r w:rsidRPr="00F96E2E">
              <w:rPr>
                <w:color w:val="002060"/>
              </w:rPr>
              <w:t>S.BIAGIO</w:t>
            </w:r>
            <w:proofErr w:type="gramEnd"/>
          </w:p>
        </w:tc>
      </w:tr>
      <w:tr w:rsidR="00C75AE1" w:rsidRPr="00F96E2E" w14:paraId="0A855C4A" w14:textId="77777777" w:rsidTr="003D2E1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3B1782" w14:textId="77777777" w:rsidR="00C75AE1" w:rsidRPr="00F96E2E" w:rsidRDefault="00C75AE1" w:rsidP="003D2E1D">
            <w:pPr>
              <w:pStyle w:val="rowtabella0"/>
              <w:rPr>
                <w:color w:val="002060"/>
              </w:rPr>
            </w:pPr>
            <w:r w:rsidRPr="00F96E2E">
              <w:rPr>
                <w:color w:val="002060"/>
              </w:rPr>
              <w:t>POLVERIGI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01B8FB" w14:textId="77777777" w:rsidR="00C75AE1" w:rsidRPr="00F96E2E" w:rsidRDefault="00C75AE1" w:rsidP="003D2E1D">
            <w:pPr>
              <w:pStyle w:val="rowtabella0"/>
              <w:rPr>
                <w:color w:val="002060"/>
              </w:rPr>
            </w:pPr>
            <w:r w:rsidRPr="00F96E2E">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225E76"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8E9037" w14:textId="77777777" w:rsidR="00C75AE1" w:rsidRPr="00F96E2E" w:rsidRDefault="00C75AE1" w:rsidP="003D2E1D">
            <w:pPr>
              <w:pStyle w:val="rowtabella0"/>
              <w:rPr>
                <w:color w:val="002060"/>
              </w:rPr>
            </w:pPr>
            <w:r w:rsidRPr="00F96E2E">
              <w:rPr>
                <w:color w:val="002060"/>
              </w:rPr>
              <w:t>27/11/2023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3F3C11" w14:textId="77777777" w:rsidR="00C75AE1" w:rsidRPr="00F96E2E" w:rsidRDefault="00C75AE1" w:rsidP="003D2E1D">
            <w:pPr>
              <w:pStyle w:val="rowtabella0"/>
              <w:rPr>
                <w:color w:val="002060"/>
              </w:rPr>
            </w:pPr>
            <w:r w:rsidRPr="00F96E2E">
              <w:rPr>
                <w:color w:val="002060"/>
              </w:rPr>
              <w:t>5023 PALLONE GEODETICO MONTESICURO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F0007D" w14:textId="77777777" w:rsidR="00C75AE1" w:rsidRPr="00F96E2E" w:rsidRDefault="00C75AE1" w:rsidP="003D2E1D">
            <w:pPr>
              <w:pStyle w:val="rowtabella0"/>
              <w:rPr>
                <w:color w:val="002060"/>
              </w:rPr>
            </w:pPr>
            <w:r w:rsidRPr="00F96E2E">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4F8A9C" w14:textId="77777777" w:rsidR="00C75AE1" w:rsidRPr="00F96E2E" w:rsidRDefault="00C75AE1" w:rsidP="003D2E1D">
            <w:pPr>
              <w:pStyle w:val="rowtabella0"/>
              <w:rPr>
                <w:color w:val="002060"/>
              </w:rPr>
            </w:pPr>
            <w:r w:rsidRPr="00F96E2E">
              <w:rPr>
                <w:color w:val="002060"/>
              </w:rPr>
              <w:t>LOCALITA' NONTESICURO</w:t>
            </w:r>
          </w:p>
        </w:tc>
      </w:tr>
    </w:tbl>
    <w:p w14:paraId="39323FA7" w14:textId="77777777" w:rsidR="00C75AE1" w:rsidRPr="00F96E2E" w:rsidRDefault="00C75AE1" w:rsidP="00C75AE1">
      <w:pPr>
        <w:pStyle w:val="breakline"/>
        <w:rPr>
          <w:rFonts w:eastAsiaTheme="minorEastAsia"/>
          <w:color w:val="002060"/>
        </w:rPr>
      </w:pPr>
    </w:p>
    <w:p w14:paraId="57C0A90E" w14:textId="77777777" w:rsidR="00C75AE1" w:rsidRPr="00F96E2E" w:rsidRDefault="00C75AE1" w:rsidP="00C75AE1">
      <w:pPr>
        <w:pStyle w:val="breakline"/>
        <w:rPr>
          <w:color w:val="002060"/>
        </w:rPr>
      </w:pPr>
    </w:p>
    <w:p w14:paraId="1522718E" w14:textId="77777777" w:rsidR="00C75AE1" w:rsidRPr="00F96E2E" w:rsidRDefault="00C75AE1" w:rsidP="00C75AE1">
      <w:pPr>
        <w:pStyle w:val="breakline"/>
        <w:rPr>
          <w:color w:val="002060"/>
        </w:rPr>
      </w:pPr>
    </w:p>
    <w:p w14:paraId="656B048A" w14:textId="77777777" w:rsidR="00C75AE1" w:rsidRPr="00F96E2E" w:rsidRDefault="00C75AE1" w:rsidP="00C75AE1">
      <w:pPr>
        <w:pStyle w:val="sottotitolocampionato10"/>
        <w:rPr>
          <w:color w:val="002060"/>
        </w:rPr>
      </w:pPr>
      <w:r w:rsidRPr="00F96E2E">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1"/>
        <w:gridCol w:w="385"/>
        <w:gridCol w:w="898"/>
        <w:gridCol w:w="1172"/>
        <w:gridCol w:w="1563"/>
        <w:gridCol w:w="1539"/>
      </w:tblGrid>
      <w:tr w:rsidR="00C75AE1" w:rsidRPr="00F96E2E" w14:paraId="49AA25FD" w14:textId="77777777" w:rsidTr="003D2E1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A0590" w14:textId="77777777" w:rsidR="00C75AE1" w:rsidRPr="00F96E2E" w:rsidRDefault="00C75AE1" w:rsidP="003D2E1D">
            <w:pPr>
              <w:pStyle w:val="headertabella0"/>
              <w:rPr>
                <w:color w:val="002060"/>
              </w:rPr>
            </w:pPr>
            <w:r w:rsidRPr="00F96E2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44094" w14:textId="77777777" w:rsidR="00C75AE1" w:rsidRPr="00F96E2E" w:rsidRDefault="00C75AE1" w:rsidP="003D2E1D">
            <w:pPr>
              <w:pStyle w:val="headertabella0"/>
              <w:rPr>
                <w:color w:val="002060"/>
              </w:rPr>
            </w:pPr>
            <w:r w:rsidRPr="00F96E2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E2A62" w14:textId="77777777" w:rsidR="00C75AE1" w:rsidRPr="00F96E2E" w:rsidRDefault="00C75AE1" w:rsidP="003D2E1D">
            <w:pPr>
              <w:pStyle w:val="headertabella0"/>
              <w:rPr>
                <w:color w:val="002060"/>
              </w:rPr>
            </w:pPr>
            <w:r w:rsidRPr="00F96E2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CC96B" w14:textId="77777777" w:rsidR="00C75AE1" w:rsidRPr="00F96E2E" w:rsidRDefault="00C75AE1" w:rsidP="003D2E1D">
            <w:pPr>
              <w:pStyle w:val="headertabella0"/>
              <w:rPr>
                <w:color w:val="002060"/>
              </w:rPr>
            </w:pPr>
            <w:r w:rsidRPr="00F96E2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7E338" w14:textId="77777777" w:rsidR="00C75AE1" w:rsidRPr="00F96E2E" w:rsidRDefault="00C75AE1" w:rsidP="003D2E1D">
            <w:pPr>
              <w:pStyle w:val="headertabella0"/>
              <w:rPr>
                <w:color w:val="002060"/>
              </w:rPr>
            </w:pPr>
            <w:r w:rsidRPr="00F96E2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48A8C" w14:textId="77777777" w:rsidR="00C75AE1" w:rsidRPr="00F96E2E" w:rsidRDefault="00C75AE1" w:rsidP="003D2E1D">
            <w:pPr>
              <w:pStyle w:val="headertabella0"/>
              <w:rPr>
                <w:color w:val="002060"/>
              </w:rPr>
            </w:pPr>
            <w:proofErr w:type="spellStart"/>
            <w:r w:rsidRPr="00F96E2E">
              <w:rPr>
                <w:color w:val="002060"/>
              </w:rPr>
              <w:t>Localita'</w:t>
            </w:r>
            <w:proofErr w:type="spellEnd"/>
            <w:r w:rsidRPr="00F96E2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40756" w14:textId="77777777" w:rsidR="00C75AE1" w:rsidRPr="00F96E2E" w:rsidRDefault="00C75AE1" w:rsidP="003D2E1D">
            <w:pPr>
              <w:pStyle w:val="headertabella0"/>
              <w:rPr>
                <w:color w:val="002060"/>
              </w:rPr>
            </w:pPr>
            <w:r w:rsidRPr="00F96E2E">
              <w:rPr>
                <w:color w:val="002060"/>
              </w:rPr>
              <w:t>Indirizzo Impianto</w:t>
            </w:r>
          </w:p>
        </w:tc>
      </w:tr>
      <w:tr w:rsidR="00C75AE1" w:rsidRPr="00F96E2E" w14:paraId="5606D309" w14:textId="77777777" w:rsidTr="003D2E1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803A26" w14:textId="77777777" w:rsidR="00C75AE1" w:rsidRPr="00F96E2E" w:rsidRDefault="00C75AE1" w:rsidP="003D2E1D">
            <w:pPr>
              <w:pStyle w:val="rowtabella0"/>
              <w:rPr>
                <w:color w:val="002060"/>
              </w:rPr>
            </w:pPr>
            <w:r w:rsidRPr="00F96E2E">
              <w:rPr>
                <w:color w:val="002060"/>
              </w:rPr>
              <w:t>VISSO-ALTONERA CALCIO1970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43891E" w14:textId="77777777" w:rsidR="00C75AE1" w:rsidRPr="00F96E2E" w:rsidRDefault="00C75AE1" w:rsidP="003D2E1D">
            <w:pPr>
              <w:pStyle w:val="rowtabella0"/>
              <w:rPr>
                <w:color w:val="002060"/>
              </w:rPr>
            </w:pPr>
            <w:r w:rsidRPr="00F96E2E">
              <w:rPr>
                <w:color w:val="002060"/>
              </w:rPr>
              <w:t>FABRIANO CALCIO A 5 2023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EFF80C" w14:textId="77777777" w:rsidR="00C75AE1" w:rsidRPr="00F96E2E" w:rsidRDefault="00C75AE1" w:rsidP="003D2E1D">
            <w:pPr>
              <w:pStyle w:val="rowtabella0"/>
              <w:jc w:val="center"/>
              <w:rPr>
                <w:color w:val="002060"/>
              </w:rPr>
            </w:pPr>
            <w:r w:rsidRPr="00F96E2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0BCE62" w14:textId="77777777" w:rsidR="00C75AE1" w:rsidRPr="00F96E2E" w:rsidRDefault="00C75AE1" w:rsidP="003D2E1D">
            <w:pPr>
              <w:pStyle w:val="rowtabella0"/>
              <w:rPr>
                <w:color w:val="002060"/>
              </w:rPr>
            </w:pPr>
            <w:r w:rsidRPr="00F96E2E">
              <w:rPr>
                <w:color w:val="002060"/>
              </w:rPr>
              <w:t>24/11/2023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F96044" w14:textId="77777777" w:rsidR="00C75AE1" w:rsidRPr="00F96E2E" w:rsidRDefault="00C75AE1" w:rsidP="003D2E1D">
            <w:pPr>
              <w:pStyle w:val="rowtabella0"/>
              <w:rPr>
                <w:color w:val="002060"/>
              </w:rPr>
            </w:pPr>
            <w:r w:rsidRPr="00F96E2E">
              <w:rPr>
                <w:color w:val="002060"/>
              </w:rPr>
              <w:t>5305 "DEL LAGHETTO" PALOMBARE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EEE24E" w14:textId="77777777" w:rsidR="00C75AE1" w:rsidRPr="00F96E2E" w:rsidRDefault="00C75AE1" w:rsidP="003D2E1D">
            <w:pPr>
              <w:pStyle w:val="rowtabella0"/>
              <w:rPr>
                <w:color w:val="002060"/>
              </w:rPr>
            </w:pPr>
            <w:r w:rsidRPr="00F96E2E">
              <w:rPr>
                <w:color w:val="002060"/>
              </w:rPr>
              <w:t>VISSO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6C7665" w14:textId="77777777" w:rsidR="00C75AE1" w:rsidRPr="00F96E2E" w:rsidRDefault="00C75AE1" w:rsidP="003D2E1D">
            <w:pPr>
              <w:pStyle w:val="rowtabella0"/>
              <w:rPr>
                <w:color w:val="002060"/>
              </w:rPr>
            </w:pPr>
            <w:r w:rsidRPr="00F96E2E">
              <w:rPr>
                <w:color w:val="002060"/>
              </w:rPr>
              <w:t>VIA PALOMBARE SNC</w:t>
            </w:r>
          </w:p>
        </w:tc>
      </w:tr>
      <w:tr w:rsidR="00C75AE1" w:rsidRPr="00F96E2E" w14:paraId="3DBB302C"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DAF202" w14:textId="77777777" w:rsidR="00C75AE1" w:rsidRPr="00F96E2E" w:rsidRDefault="00C75AE1" w:rsidP="003D2E1D">
            <w:pPr>
              <w:pStyle w:val="rowtabella0"/>
              <w:rPr>
                <w:color w:val="002060"/>
              </w:rPr>
            </w:pPr>
            <w:r w:rsidRPr="00F96E2E">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832C98" w14:textId="77777777" w:rsidR="00C75AE1" w:rsidRPr="00F96E2E" w:rsidRDefault="00C75AE1" w:rsidP="003D2E1D">
            <w:pPr>
              <w:pStyle w:val="rowtabella0"/>
              <w:rPr>
                <w:color w:val="002060"/>
              </w:rPr>
            </w:pPr>
            <w:r w:rsidRPr="00F96E2E">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526BFC"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054ED4" w14:textId="77777777" w:rsidR="00C75AE1" w:rsidRPr="00F96E2E" w:rsidRDefault="00C75AE1" w:rsidP="003D2E1D">
            <w:pPr>
              <w:pStyle w:val="rowtabella0"/>
              <w:rPr>
                <w:color w:val="002060"/>
              </w:rPr>
            </w:pPr>
            <w:r w:rsidRPr="00F96E2E">
              <w:rPr>
                <w:color w:val="002060"/>
              </w:rPr>
              <w:t>25/11/2023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AE0244" w14:textId="77777777" w:rsidR="00C75AE1" w:rsidRPr="00F96E2E" w:rsidRDefault="00C75AE1" w:rsidP="003D2E1D">
            <w:pPr>
              <w:pStyle w:val="rowtabella0"/>
              <w:rPr>
                <w:color w:val="002060"/>
              </w:rPr>
            </w:pPr>
            <w:r w:rsidRPr="00F96E2E">
              <w:rPr>
                <w:color w:val="002060"/>
              </w:rPr>
              <w:t>5116 PALESTRA CONUMALE DI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99D014" w14:textId="77777777" w:rsidR="00C75AE1" w:rsidRPr="00F96E2E" w:rsidRDefault="00C75AE1" w:rsidP="003D2E1D">
            <w:pPr>
              <w:pStyle w:val="rowtabella0"/>
              <w:rPr>
                <w:color w:val="002060"/>
              </w:rPr>
            </w:pPr>
            <w:r w:rsidRPr="00F96E2E">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D08641" w14:textId="77777777" w:rsidR="00C75AE1" w:rsidRPr="00F96E2E" w:rsidRDefault="00C75AE1" w:rsidP="003D2E1D">
            <w:pPr>
              <w:pStyle w:val="rowtabella0"/>
              <w:rPr>
                <w:color w:val="002060"/>
              </w:rPr>
            </w:pPr>
            <w:r w:rsidRPr="00F96E2E">
              <w:rPr>
                <w:color w:val="002060"/>
              </w:rPr>
              <w:t>VIA MONTESSORI LOC. ANGELI</w:t>
            </w:r>
          </w:p>
        </w:tc>
      </w:tr>
      <w:tr w:rsidR="00C75AE1" w:rsidRPr="00F96E2E" w14:paraId="6DB063CB"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33E98A" w14:textId="77777777" w:rsidR="00C75AE1" w:rsidRPr="00F96E2E" w:rsidRDefault="00C75AE1" w:rsidP="003D2E1D">
            <w:pPr>
              <w:pStyle w:val="rowtabella0"/>
              <w:rPr>
                <w:color w:val="002060"/>
              </w:rPr>
            </w:pPr>
            <w:r w:rsidRPr="00F96E2E">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934001" w14:textId="77777777" w:rsidR="00C75AE1" w:rsidRPr="00F96E2E" w:rsidRDefault="00C75AE1" w:rsidP="003D2E1D">
            <w:pPr>
              <w:pStyle w:val="rowtabella0"/>
              <w:rPr>
                <w:color w:val="002060"/>
              </w:rPr>
            </w:pPr>
            <w:r w:rsidRPr="00F96E2E">
              <w:rPr>
                <w:color w:val="002060"/>
              </w:rPr>
              <w:t>FIUMINATA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0B3D47"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3AC19B" w14:textId="77777777" w:rsidR="00C75AE1" w:rsidRPr="00F96E2E" w:rsidRDefault="00C75AE1" w:rsidP="003D2E1D">
            <w:pPr>
              <w:pStyle w:val="rowtabella0"/>
              <w:rPr>
                <w:color w:val="002060"/>
              </w:rPr>
            </w:pPr>
            <w:r w:rsidRPr="00F96E2E">
              <w:rPr>
                <w:color w:val="002060"/>
              </w:rPr>
              <w:t>25/11/2023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2237F7" w14:textId="77777777" w:rsidR="00C75AE1" w:rsidRPr="00F96E2E" w:rsidRDefault="00C75AE1" w:rsidP="003D2E1D">
            <w:pPr>
              <w:pStyle w:val="rowtabella0"/>
              <w:rPr>
                <w:color w:val="002060"/>
              </w:rPr>
            </w:pPr>
            <w:r w:rsidRPr="00F96E2E">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C9E4B5" w14:textId="77777777" w:rsidR="00C75AE1" w:rsidRPr="00F96E2E" w:rsidRDefault="00C75AE1" w:rsidP="003D2E1D">
            <w:pPr>
              <w:pStyle w:val="rowtabella0"/>
              <w:rPr>
                <w:color w:val="002060"/>
              </w:rPr>
            </w:pPr>
            <w:r w:rsidRPr="00F96E2E">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57D5C3" w14:textId="77777777" w:rsidR="00C75AE1" w:rsidRPr="00F96E2E" w:rsidRDefault="00C75AE1" w:rsidP="003D2E1D">
            <w:pPr>
              <w:pStyle w:val="rowtabella0"/>
              <w:rPr>
                <w:color w:val="002060"/>
              </w:rPr>
            </w:pPr>
            <w:r w:rsidRPr="00F96E2E">
              <w:rPr>
                <w:color w:val="002060"/>
              </w:rPr>
              <w:t>VIA VENEZIA 43</w:t>
            </w:r>
          </w:p>
        </w:tc>
      </w:tr>
      <w:tr w:rsidR="00C75AE1" w:rsidRPr="00F96E2E" w14:paraId="5E578806"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F1474D" w14:textId="77777777" w:rsidR="00C75AE1" w:rsidRPr="00F96E2E" w:rsidRDefault="00C75AE1" w:rsidP="003D2E1D">
            <w:pPr>
              <w:pStyle w:val="rowtabella0"/>
              <w:rPr>
                <w:color w:val="002060"/>
              </w:rPr>
            </w:pPr>
            <w:r w:rsidRPr="00F96E2E">
              <w:rPr>
                <w:color w:val="002060"/>
              </w:rPr>
              <w:t>FOLGORE CASTELRAIMONDO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4925D3" w14:textId="77777777" w:rsidR="00C75AE1" w:rsidRPr="00F96E2E" w:rsidRDefault="00C75AE1" w:rsidP="003D2E1D">
            <w:pPr>
              <w:pStyle w:val="rowtabella0"/>
              <w:rPr>
                <w:color w:val="002060"/>
              </w:rPr>
            </w:pPr>
            <w:r w:rsidRPr="00F96E2E">
              <w:rPr>
                <w:color w:val="002060"/>
              </w:rPr>
              <w:t>SERRALTA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3CC2C2"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083B4F" w14:textId="77777777" w:rsidR="00C75AE1" w:rsidRPr="00F96E2E" w:rsidRDefault="00C75AE1" w:rsidP="003D2E1D">
            <w:pPr>
              <w:pStyle w:val="rowtabella0"/>
              <w:rPr>
                <w:color w:val="002060"/>
              </w:rPr>
            </w:pPr>
            <w:r w:rsidRPr="00F96E2E">
              <w:rPr>
                <w:color w:val="002060"/>
              </w:rPr>
              <w:t>25/11/2023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D80D54" w14:textId="77777777" w:rsidR="00C75AE1" w:rsidRPr="00F96E2E" w:rsidRDefault="00C75AE1" w:rsidP="003D2E1D">
            <w:pPr>
              <w:pStyle w:val="rowtabella0"/>
              <w:rPr>
                <w:color w:val="002060"/>
              </w:rPr>
            </w:pPr>
            <w:r w:rsidRPr="00F96E2E">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84423C" w14:textId="77777777" w:rsidR="00C75AE1" w:rsidRPr="00F96E2E" w:rsidRDefault="00C75AE1" w:rsidP="003D2E1D">
            <w:pPr>
              <w:pStyle w:val="rowtabella0"/>
              <w:rPr>
                <w:color w:val="002060"/>
              </w:rPr>
            </w:pPr>
            <w:r w:rsidRPr="00F96E2E">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EDAECB" w14:textId="77777777" w:rsidR="00C75AE1" w:rsidRPr="00F96E2E" w:rsidRDefault="00C75AE1" w:rsidP="003D2E1D">
            <w:pPr>
              <w:pStyle w:val="rowtabella0"/>
              <w:rPr>
                <w:color w:val="002060"/>
              </w:rPr>
            </w:pPr>
            <w:r w:rsidRPr="00F96E2E">
              <w:rPr>
                <w:color w:val="002060"/>
              </w:rPr>
              <w:t>VIA GRAMSCI-VIA FEGGIANI</w:t>
            </w:r>
          </w:p>
        </w:tc>
      </w:tr>
      <w:tr w:rsidR="00C75AE1" w:rsidRPr="00F96E2E" w14:paraId="00BBF014"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0A25B2" w14:textId="77777777" w:rsidR="00C75AE1" w:rsidRPr="00F96E2E" w:rsidRDefault="00C75AE1" w:rsidP="003D2E1D">
            <w:pPr>
              <w:pStyle w:val="rowtabella0"/>
              <w:rPr>
                <w:color w:val="002060"/>
              </w:rPr>
            </w:pPr>
            <w:r w:rsidRPr="00F96E2E">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54FD80" w14:textId="77777777" w:rsidR="00C75AE1" w:rsidRPr="00F96E2E" w:rsidRDefault="00C75AE1" w:rsidP="003D2E1D">
            <w:pPr>
              <w:pStyle w:val="rowtabella0"/>
              <w:rPr>
                <w:color w:val="002060"/>
              </w:rPr>
            </w:pPr>
            <w:r w:rsidRPr="00F96E2E">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8DD731"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853569" w14:textId="77777777" w:rsidR="00C75AE1" w:rsidRPr="00F96E2E" w:rsidRDefault="00C75AE1" w:rsidP="003D2E1D">
            <w:pPr>
              <w:pStyle w:val="rowtabella0"/>
              <w:rPr>
                <w:color w:val="002060"/>
              </w:rPr>
            </w:pPr>
            <w:r w:rsidRPr="00F96E2E">
              <w:rPr>
                <w:color w:val="002060"/>
              </w:rPr>
              <w:t>25/11/2023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5EE956" w14:textId="77777777" w:rsidR="00C75AE1" w:rsidRPr="00F96E2E" w:rsidRDefault="00C75AE1" w:rsidP="003D2E1D">
            <w:pPr>
              <w:pStyle w:val="rowtabella0"/>
              <w:rPr>
                <w:color w:val="002060"/>
              </w:rPr>
            </w:pPr>
            <w:r w:rsidRPr="00F96E2E">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2A938A" w14:textId="77777777" w:rsidR="00C75AE1" w:rsidRPr="00F96E2E" w:rsidRDefault="00C75AE1" w:rsidP="003D2E1D">
            <w:pPr>
              <w:pStyle w:val="rowtabella0"/>
              <w:rPr>
                <w:color w:val="002060"/>
              </w:rPr>
            </w:pPr>
            <w:r w:rsidRPr="00F96E2E">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6ABC06" w14:textId="77777777" w:rsidR="00C75AE1" w:rsidRPr="00F96E2E" w:rsidRDefault="00C75AE1" w:rsidP="003D2E1D">
            <w:pPr>
              <w:pStyle w:val="rowtabella0"/>
              <w:rPr>
                <w:color w:val="002060"/>
              </w:rPr>
            </w:pPr>
            <w:r w:rsidRPr="00F96E2E">
              <w:rPr>
                <w:color w:val="002060"/>
              </w:rPr>
              <w:t>VIA SAN SERGIO FZ. GROTTACCIA</w:t>
            </w:r>
          </w:p>
        </w:tc>
      </w:tr>
      <w:tr w:rsidR="00C75AE1" w:rsidRPr="00F96E2E" w14:paraId="20BF150F" w14:textId="77777777" w:rsidTr="003D2E1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F5D4BB" w14:textId="77777777" w:rsidR="00C75AE1" w:rsidRPr="00F96E2E" w:rsidRDefault="00C75AE1" w:rsidP="003D2E1D">
            <w:pPr>
              <w:pStyle w:val="rowtabella0"/>
              <w:rPr>
                <w:color w:val="002060"/>
              </w:rPr>
            </w:pPr>
            <w:r w:rsidRPr="00F96E2E">
              <w:rPr>
                <w:color w:val="002060"/>
              </w:rPr>
              <w:t>VIRTUS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EEDCE2" w14:textId="77777777" w:rsidR="00C75AE1" w:rsidRPr="00F96E2E" w:rsidRDefault="00C75AE1" w:rsidP="003D2E1D">
            <w:pPr>
              <w:pStyle w:val="rowtabella0"/>
              <w:rPr>
                <w:color w:val="002060"/>
              </w:rPr>
            </w:pPr>
            <w:r w:rsidRPr="00F96E2E">
              <w:rPr>
                <w:color w:val="002060"/>
              </w:rPr>
              <w:t>CASTELRAIMONDO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9C8BF6"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B24F9C" w14:textId="77777777" w:rsidR="00C75AE1" w:rsidRPr="00F96E2E" w:rsidRDefault="00C75AE1" w:rsidP="003D2E1D">
            <w:pPr>
              <w:pStyle w:val="rowtabella0"/>
              <w:rPr>
                <w:color w:val="002060"/>
              </w:rPr>
            </w:pPr>
            <w:r w:rsidRPr="00F96E2E">
              <w:rPr>
                <w:color w:val="002060"/>
              </w:rPr>
              <w:t>25/11/2023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A4D515" w14:textId="77777777" w:rsidR="00C75AE1" w:rsidRPr="00F96E2E" w:rsidRDefault="00C75AE1" w:rsidP="003D2E1D">
            <w:pPr>
              <w:pStyle w:val="rowtabella0"/>
              <w:rPr>
                <w:color w:val="002060"/>
              </w:rPr>
            </w:pPr>
            <w:r w:rsidRPr="00F96E2E">
              <w:rPr>
                <w:color w:val="002060"/>
              </w:rPr>
              <w:t>5015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8F766C" w14:textId="77777777" w:rsidR="00C75AE1" w:rsidRPr="00F96E2E" w:rsidRDefault="00C75AE1" w:rsidP="003D2E1D">
            <w:pPr>
              <w:pStyle w:val="rowtabella0"/>
              <w:rPr>
                <w:color w:val="002060"/>
              </w:rPr>
            </w:pPr>
            <w:r w:rsidRPr="00F96E2E">
              <w:rPr>
                <w:color w:val="002060"/>
              </w:rPr>
              <w:t>CUPRAMONTANA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BEE75F" w14:textId="77777777" w:rsidR="00C75AE1" w:rsidRPr="00F96E2E" w:rsidRDefault="00C75AE1" w:rsidP="003D2E1D">
            <w:pPr>
              <w:pStyle w:val="rowtabella0"/>
              <w:rPr>
                <w:color w:val="002060"/>
              </w:rPr>
            </w:pPr>
            <w:r w:rsidRPr="00F96E2E">
              <w:rPr>
                <w:color w:val="002060"/>
              </w:rPr>
              <w:t>VIA MARIO RIDOLFI</w:t>
            </w:r>
          </w:p>
        </w:tc>
      </w:tr>
    </w:tbl>
    <w:p w14:paraId="5D97A981" w14:textId="77777777" w:rsidR="00C75AE1" w:rsidRPr="00F96E2E" w:rsidRDefault="00C75AE1" w:rsidP="00C75AE1">
      <w:pPr>
        <w:pStyle w:val="breakline"/>
        <w:rPr>
          <w:rFonts w:eastAsiaTheme="minorEastAsia"/>
          <w:color w:val="002060"/>
        </w:rPr>
      </w:pPr>
    </w:p>
    <w:p w14:paraId="1E4E9787" w14:textId="77777777" w:rsidR="00C75AE1" w:rsidRPr="00F96E2E" w:rsidRDefault="00C75AE1" w:rsidP="00C75AE1">
      <w:pPr>
        <w:pStyle w:val="breakline"/>
        <w:rPr>
          <w:color w:val="002060"/>
        </w:rPr>
      </w:pPr>
    </w:p>
    <w:p w14:paraId="4817CB77" w14:textId="77777777" w:rsidR="00C75AE1" w:rsidRPr="00F96E2E" w:rsidRDefault="00C75AE1" w:rsidP="00C75AE1">
      <w:pPr>
        <w:pStyle w:val="breakline"/>
        <w:rPr>
          <w:color w:val="002060"/>
        </w:rPr>
      </w:pPr>
    </w:p>
    <w:p w14:paraId="53E581A0" w14:textId="77777777" w:rsidR="00C75AE1" w:rsidRPr="00F96E2E" w:rsidRDefault="00C75AE1" w:rsidP="00C75AE1">
      <w:pPr>
        <w:pStyle w:val="sottotitolocampionato10"/>
        <w:rPr>
          <w:color w:val="002060"/>
        </w:rPr>
      </w:pPr>
      <w:r w:rsidRPr="00F96E2E">
        <w:rPr>
          <w:color w:val="002060"/>
        </w:rPr>
        <w:t>GIRONE D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22"/>
        <w:gridCol w:w="385"/>
        <w:gridCol w:w="898"/>
        <w:gridCol w:w="1175"/>
        <w:gridCol w:w="1561"/>
        <w:gridCol w:w="1552"/>
      </w:tblGrid>
      <w:tr w:rsidR="00C75AE1" w:rsidRPr="00F96E2E" w14:paraId="15CD4E5A" w14:textId="77777777" w:rsidTr="003D2E1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AB875" w14:textId="77777777" w:rsidR="00C75AE1" w:rsidRPr="00F96E2E" w:rsidRDefault="00C75AE1" w:rsidP="003D2E1D">
            <w:pPr>
              <w:pStyle w:val="headertabella0"/>
              <w:rPr>
                <w:color w:val="002060"/>
              </w:rPr>
            </w:pPr>
            <w:r w:rsidRPr="00F96E2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33877" w14:textId="77777777" w:rsidR="00C75AE1" w:rsidRPr="00F96E2E" w:rsidRDefault="00C75AE1" w:rsidP="003D2E1D">
            <w:pPr>
              <w:pStyle w:val="headertabella0"/>
              <w:rPr>
                <w:color w:val="002060"/>
              </w:rPr>
            </w:pPr>
            <w:r w:rsidRPr="00F96E2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A36E0" w14:textId="77777777" w:rsidR="00C75AE1" w:rsidRPr="00F96E2E" w:rsidRDefault="00C75AE1" w:rsidP="003D2E1D">
            <w:pPr>
              <w:pStyle w:val="headertabella0"/>
              <w:rPr>
                <w:color w:val="002060"/>
              </w:rPr>
            </w:pPr>
            <w:r w:rsidRPr="00F96E2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7FCC7" w14:textId="77777777" w:rsidR="00C75AE1" w:rsidRPr="00F96E2E" w:rsidRDefault="00C75AE1" w:rsidP="003D2E1D">
            <w:pPr>
              <w:pStyle w:val="headertabella0"/>
              <w:rPr>
                <w:color w:val="002060"/>
              </w:rPr>
            </w:pPr>
            <w:r w:rsidRPr="00F96E2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92A1F" w14:textId="77777777" w:rsidR="00C75AE1" w:rsidRPr="00F96E2E" w:rsidRDefault="00C75AE1" w:rsidP="003D2E1D">
            <w:pPr>
              <w:pStyle w:val="headertabella0"/>
              <w:rPr>
                <w:color w:val="002060"/>
              </w:rPr>
            </w:pPr>
            <w:r w:rsidRPr="00F96E2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1BA35" w14:textId="77777777" w:rsidR="00C75AE1" w:rsidRPr="00F96E2E" w:rsidRDefault="00C75AE1" w:rsidP="003D2E1D">
            <w:pPr>
              <w:pStyle w:val="headertabella0"/>
              <w:rPr>
                <w:color w:val="002060"/>
              </w:rPr>
            </w:pPr>
            <w:proofErr w:type="spellStart"/>
            <w:r w:rsidRPr="00F96E2E">
              <w:rPr>
                <w:color w:val="002060"/>
              </w:rPr>
              <w:t>Localita'</w:t>
            </w:r>
            <w:proofErr w:type="spellEnd"/>
            <w:r w:rsidRPr="00F96E2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16003" w14:textId="77777777" w:rsidR="00C75AE1" w:rsidRPr="00F96E2E" w:rsidRDefault="00C75AE1" w:rsidP="003D2E1D">
            <w:pPr>
              <w:pStyle w:val="headertabella0"/>
              <w:rPr>
                <w:color w:val="002060"/>
              </w:rPr>
            </w:pPr>
            <w:r w:rsidRPr="00F96E2E">
              <w:rPr>
                <w:color w:val="002060"/>
              </w:rPr>
              <w:t>Indirizzo Impianto</w:t>
            </w:r>
          </w:p>
        </w:tc>
      </w:tr>
      <w:tr w:rsidR="00C75AE1" w:rsidRPr="00F96E2E" w14:paraId="5D236E27" w14:textId="77777777" w:rsidTr="003D2E1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437E88" w14:textId="77777777" w:rsidR="00C75AE1" w:rsidRPr="00F96E2E" w:rsidRDefault="00C75AE1" w:rsidP="003D2E1D">
            <w:pPr>
              <w:pStyle w:val="rowtabella0"/>
              <w:rPr>
                <w:color w:val="002060"/>
              </w:rPr>
            </w:pPr>
            <w:r w:rsidRPr="00F96E2E">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59E4D9" w14:textId="77777777" w:rsidR="00C75AE1" w:rsidRPr="00F96E2E" w:rsidRDefault="00C75AE1" w:rsidP="003D2E1D">
            <w:pPr>
              <w:pStyle w:val="rowtabella0"/>
              <w:rPr>
                <w:color w:val="002060"/>
              </w:rPr>
            </w:pPr>
            <w:r w:rsidRPr="00F96E2E">
              <w:rPr>
                <w:color w:val="002060"/>
              </w:rPr>
              <w:t>POL. SPORT COMMUNICATION</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AD3092" w14:textId="77777777" w:rsidR="00C75AE1" w:rsidRPr="00F96E2E" w:rsidRDefault="00C75AE1" w:rsidP="003D2E1D">
            <w:pPr>
              <w:pStyle w:val="rowtabella0"/>
              <w:jc w:val="center"/>
              <w:rPr>
                <w:color w:val="002060"/>
              </w:rPr>
            </w:pPr>
            <w:r w:rsidRPr="00F96E2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2D5429" w14:textId="77777777" w:rsidR="00C75AE1" w:rsidRPr="00F96E2E" w:rsidRDefault="00C75AE1" w:rsidP="003D2E1D">
            <w:pPr>
              <w:pStyle w:val="rowtabella0"/>
              <w:rPr>
                <w:color w:val="002060"/>
              </w:rPr>
            </w:pPr>
            <w:r w:rsidRPr="00F96E2E">
              <w:rPr>
                <w:color w:val="002060"/>
              </w:rPr>
              <w:t>24/11/2023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02A44D" w14:textId="77777777" w:rsidR="00C75AE1" w:rsidRPr="00F96E2E" w:rsidRDefault="00C75AE1" w:rsidP="003D2E1D">
            <w:pPr>
              <w:pStyle w:val="rowtabella0"/>
              <w:rPr>
                <w:color w:val="002060"/>
              </w:rPr>
            </w:pPr>
            <w:r w:rsidRPr="00F96E2E">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65FE1A" w14:textId="77777777" w:rsidR="00C75AE1" w:rsidRPr="00F96E2E" w:rsidRDefault="00C75AE1" w:rsidP="003D2E1D">
            <w:pPr>
              <w:pStyle w:val="rowtabella0"/>
              <w:rPr>
                <w:color w:val="002060"/>
              </w:rPr>
            </w:pPr>
            <w:r w:rsidRPr="00F96E2E">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D22D60" w14:textId="77777777" w:rsidR="00C75AE1" w:rsidRPr="00F96E2E" w:rsidRDefault="00C75AE1" w:rsidP="003D2E1D">
            <w:pPr>
              <w:pStyle w:val="rowtabella0"/>
              <w:rPr>
                <w:color w:val="002060"/>
              </w:rPr>
            </w:pPr>
            <w:r w:rsidRPr="00F96E2E">
              <w:rPr>
                <w:color w:val="002060"/>
              </w:rPr>
              <w:t>VIA VOLTURNO-PIEDIRIPA</w:t>
            </w:r>
          </w:p>
        </w:tc>
      </w:tr>
      <w:tr w:rsidR="00C75AE1" w:rsidRPr="00F96E2E" w14:paraId="7DC35F42"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45A370" w14:textId="77777777" w:rsidR="00C75AE1" w:rsidRPr="00F96E2E" w:rsidRDefault="00C75AE1" w:rsidP="003D2E1D">
            <w:pPr>
              <w:pStyle w:val="rowtabella0"/>
              <w:rPr>
                <w:color w:val="002060"/>
              </w:rPr>
            </w:pPr>
            <w:r w:rsidRPr="00F96E2E">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9BCE4A" w14:textId="77777777" w:rsidR="00C75AE1" w:rsidRPr="00F96E2E" w:rsidRDefault="00C75AE1" w:rsidP="003D2E1D">
            <w:pPr>
              <w:pStyle w:val="rowtabella0"/>
              <w:rPr>
                <w:color w:val="002060"/>
              </w:rPr>
            </w:pPr>
            <w:r w:rsidRPr="00F96E2E">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45B51E"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41F746" w14:textId="77777777" w:rsidR="00C75AE1" w:rsidRPr="00F96E2E" w:rsidRDefault="00C75AE1" w:rsidP="003D2E1D">
            <w:pPr>
              <w:pStyle w:val="rowtabella0"/>
              <w:rPr>
                <w:color w:val="002060"/>
              </w:rPr>
            </w:pPr>
            <w:r w:rsidRPr="00F96E2E">
              <w:rPr>
                <w:color w:val="002060"/>
              </w:rPr>
              <w:t>24/11/2023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B7F4D3" w14:textId="77777777" w:rsidR="00C75AE1" w:rsidRPr="00F96E2E" w:rsidRDefault="00C75AE1" w:rsidP="003D2E1D">
            <w:pPr>
              <w:pStyle w:val="rowtabella0"/>
              <w:rPr>
                <w:color w:val="002060"/>
              </w:rPr>
            </w:pPr>
            <w:r w:rsidRPr="00F96E2E">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380590" w14:textId="77777777" w:rsidR="00C75AE1" w:rsidRPr="00F96E2E" w:rsidRDefault="00C75AE1" w:rsidP="003D2E1D">
            <w:pPr>
              <w:pStyle w:val="rowtabella0"/>
              <w:rPr>
                <w:color w:val="002060"/>
              </w:rPr>
            </w:pPr>
            <w:r w:rsidRPr="00F96E2E">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3A4705" w14:textId="77777777" w:rsidR="00C75AE1" w:rsidRPr="00F96E2E" w:rsidRDefault="00C75AE1" w:rsidP="003D2E1D">
            <w:pPr>
              <w:pStyle w:val="rowtabella0"/>
              <w:rPr>
                <w:color w:val="002060"/>
              </w:rPr>
            </w:pPr>
            <w:r w:rsidRPr="00F96E2E">
              <w:rPr>
                <w:color w:val="002060"/>
              </w:rPr>
              <w:t>VIA INDIPENDENZA-CAPODARCO</w:t>
            </w:r>
          </w:p>
        </w:tc>
      </w:tr>
      <w:tr w:rsidR="00C75AE1" w:rsidRPr="00F96E2E" w14:paraId="554BB0F2"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2A5C04" w14:textId="77777777" w:rsidR="00C75AE1" w:rsidRPr="00F96E2E" w:rsidRDefault="00C75AE1" w:rsidP="003D2E1D">
            <w:pPr>
              <w:pStyle w:val="rowtabella0"/>
              <w:rPr>
                <w:color w:val="002060"/>
              </w:rPr>
            </w:pPr>
            <w:r w:rsidRPr="00F96E2E">
              <w:rPr>
                <w:color w:val="002060"/>
              </w:rPr>
              <w:t>FROG 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18D4CE" w14:textId="77777777" w:rsidR="00C75AE1" w:rsidRPr="00F96E2E" w:rsidRDefault="00C75AE1" w:rsidP="003D2E1D">
            <w:pPr>
              <w:pStyle w:val="rowtabella0"/>
              <w:rPr>
                <w:color w:val="002060"/>
              </w:rPr>
            </w:pPr>
            <w:r w:rsidRPr="00F96E2E">
              <w:rPr>
                <w:color w:val="002060"/>
              </w:rPr>
              <w:t>PIEDIRIPA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A8A406"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A95512" w14:textId="77777777" w:rsidR="00C75AE1" w:rsidRPr="00F96E2E" w:rsidRDefault="00C75AE1" w:rsidP="003D2E1D">
            <w:pPr>
              <w:pStyle w:val="rowtabella0"/>
              <w:rPr>
                <w:color w:val="002060"/>
              </w:rPr>
            </w:pPr>
            <w:r w:rsidRPr="00F96E2E">
              <w:rPr>
                <w:color w:val="002060"/>
              </w:rPr>
              <w:t>24/11/2023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3153AE" w14:textId="77777777" w:rsidR="00C75AE1" w:rsidRPr="00F96E2E" w:rsidRDefault="00C75AE1" w:rsidP="003D2E1D">
            <w:pPr>
              <w:pStyle w:val="rowtabella0"/>
              <w:rPr>
                <w:color w:val="002060"/>
              </w:rPr>
            </w:pPr>
            <w:r w:rsidRPr="00F96E2E">
              <w:rPr>
                <w:color w:val="002060"/>
              </w:rPr>
              <w:t xml:space="preserve">5623 PALESTRA </w:t>
            </w:r>
            <w:proofErr w:type="gramStart"/>
            <w:r w:rsidRPr="00F96E2E">
              <w:rPr>
                <w:color w:val="002060"/>
              </w:rPr>
              <w:t>SC.MEDIA</w:t>
            </w:r>
            <w:proofErr w:type="gramEnd"/>
            <w:r w:rsidRPr="00F96E2E">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640045" w14:textId="77777777" w:rsidR="00C75AE1" w:rsidRPr="00F96E2E" w:rsidRDefault="00C75AE1" w:rsidP="003D2E1D">
            <w:pPr>
              <w:pStyle w:val="rowtabella0"/>
              <w:rPr>
                <w:color w:val="002060"/>
              </w:rPr>
            </w:pPr>
            <w:r w:rsidRPr="00F96E2E">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6B2A8A" w14:textId="77777777" w:rsidR="00C75AE1" w:rsidRPr="00F96E2E" w:rsidRDefault="00C75AE1" w:rsidP="003D2E1D">
            <w:pPr>
              <w:pStyle w:val="rowtabella0"/>
              <w:rPr>
                <w:color w:val="002060"/>
              </w:rPr>
            </w:pPr>
            <w:r w:rsidRPr="00F96E2E">
              <w:rPr>
                <w:color w:val="002060"/>
              </w:rPr>
              <w:t>VIA PIRANDELLO</w:t>
            </w:r>
          </w:p>
        </w:tc>
      </w:tr>
      <w:tr w:rsidR="00C75AE1" w:rsidRPr="00F96E2E" w14:paraId="27BDC049"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D01253" w14:textId="77777777" w:rsidR="00C75AE1" w:rsidRPr="00F96E2E" w:rsidRDefault="00C75AE1" w:rsidP="003D2E1D">
            <w:pPr>
              <w:pStyle w:val="rowtabella0"/>
              <w:rPr>
                <w:color w:val="002060"/>
              </w:rPr>
            </w:pPr>
            <w:r w:rsidRPr="00F96E2E">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5BCEE5" w14:textId="77777777" w:rsidR="00C75AE1" w:rsidRPr="00F96E2E" w:rsidRDefault="00C75AE1" w:rsidP="003D2E1D">
            <w:pPr>
              <w:pStyle w:val="rowtabella0"/>
              <w:rPr>
                <w:color w:val="002060"/>
              </w:rPr>
            </w:pPr>
            <w:r w:rsidRPr="00F96E2E">
              <w:rPr>
                <w:color w:val="002060"/>
              </w:rPr>
              <w:t xml:space="preserve">CALCIO </w:t>
            </w:r>
            <w:proofErr w:type="gramStart"/>
            <w:r w:rsidRPr="00F96E2E">
              <w:rPr>
                <w:color w:val="002060"/>
              </w:rPr>
              <w:t>S.ELPIDIO</w:t>
            </w:r>
            <w:proofErr w:type="gramEnd"/>
            <w:r w:rsidRPr="00F96E2E">
              <w:rPr>
                <w:color w:val="002060"/>
              </w:rPr>
              <w:t xml:space="preserve"> A 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1D11BE"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3E64E4" w14:textId="77777777" w:rsidR="00C75AE1" w:rsidRPr="00F96E2E" w:rsidRDefault="00C75AE1" w:rsidP="003D2E1D">
            <w:pPr>
              <w:pStyle w:val="rowtabella0"/>
              <w:rPr>
                <w:color w:val="002060"/>
              </w:rPr>
            </w:pPr>
            <w:r w:rsidRPr="00F96E2E">
              <w:rPr>
                <w:color w:val="002060"/>
              </w:rPr>
              <w:t>24/11/2023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B14185" w14:textId="77777777" w:rsidR="00C75AE1" w:rsidRPr="00F96E2E" w:rsidRDefault="00C75AE1" w:rsidP="003D2E1D">
            <w:pPr>
              <w:pStyle w:val="rowtabella0"/>
              <w:rPr>
                <w:color w:val="002060"/>
              </w:rPr>
            </w:pPr>
            <w:r w:rsidRPr="00F96E2E">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2B31C1" w14:textId="77777777" w:rsidR="00C75AE1" w:rsidRPr="00F96E2E" w:rsidRDefault="00C75AE1" w:rsidP="003D2E1D">
            <w:pPr>
              <w:pStyle w:val="rowtabella0"/>
              <w:rPr>
                <w:color w:val="002060"/>
              </w:rPr>
            </w:pPr>
            <w:r w:rsidRPr="00F96E2E">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2099EC" w14:textId="77777777" w:rsidR="00C75AE1" w:rsidRPr="00F96E2E" w:rsidRDefault="00C75AE1" w:rsidP="003D2E1D">
            <w:pPr>
              <w:pStyle w:val="rowtabella0"/>
              <w:rPr>
                <w:color w:val="002060"/>
              </w:rPr>
            </w:pPr>
            <w:r w:rsidRPr="00F96E2E">
              <w:rPr>
                <w:color w:val="002060"/>
              </w:rPr>
              <w:t>VIA ALDO MORO</w:t>
            </w:r>
          </w:p>
        </w:tc>
      </w:tr>
      <w:tr w:rsidR="00C75AE1" w:rsidRPr="00F96E2E" w14:paraId="619C3E07"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868A49" w14:textId="77777777" w:rsidR="00C75AE1" w:rsidRPr="00F96E2E" w:rsidRDefault="00C75AE1" w:rsidP="003D2E1D">
            <w:pPr>
              <w:pStyle w:val="rowtabella0"/>
              <w:rPr>
                <w:color w:val="002060"/>
              </w:rPr>
            </w:pPr>
            <w:r w:rsidRPr="00F96E2E">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73DD3A" w14:textId="77777777" w:rsidR="00C75AE1" w:rsidRPr="00F96E2E" w:rsidRDefault="00C75AE1" w:rsidP="003D2E1D">
            <w:pPr>
              <w:pStyle w:val="rowtabella0"/>
              <w:rPr>
                <w:color w:val="002060"/>
              </w:rPr>
            </w:pPr>
            <w:r w:rsidRPr="00F96E2E">
              <w:rPr>
                <w:color w:val="002060"/>
              </w:rPr>
              <w:t>VIS CIVITANOVA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FAB138"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6D7F31" w14:textId="77777777" w:rsidR="00C75AE1" w:rsidRPr="00F96E2E" w:rsidRDefault="00C75AE1" w:rsidP="003D2E1D">
            <w:pPr>
              <w:pStyle w:val="rowtabella0"/>
              <w:rPr>
                <w:color w:val="002060"/>
              </w:rPr>
            </w:pPr>
            <w:r w:rsidRPr="00F96E2E">
              <w:rPr>
                <w:color w:val="002060"/>
              </w:rPr>
              <w:t>24/11/2023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B57071" w14:textId="77777777" w:rsidR="00C75AE1" w:rsidRPr="00F96E2E" w:rsidRDefault="00C75AE1" w:rsidP="003D2E1D">
            <w:pPr>
              <w:pStyle w:val="rowtabella0"/>
              <w:rPr>
                <w:color w:val="002060"/>
              </w:rPr>
            </w:pPr>
            <w:r w:rsidRPr="00F96E2E">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A75945" w14:textId="77777777" w:rsidR="00C75AE1" w:rsidRPr="00F96E2E" w:rsidRDefault="00C75AE1" w:rsidP="003D2E1D">
            <w:pPr>
              <w:pStyle w:val="rowtabella0"/>
              <w:rPr>
                <w:color w:val="002060"/>
              </w:rPr>
            </w:pPr>
            <w:r w:rsidRPr="00F96E2E">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188B13" w14:textId="77777777" w:rsidR="00C75AE1" w:rsidRPr="00F96E2E" w:rsidRDefault="00C75AE1" w:rsidP="003D2E1D">
            <w:pPr>
              <w:pStyle w:val="rowtabella0"/>
              <w:rPr>
                <w:color w:val="002060"/>
              </w:rPr>
            </w:pPr>
            <w:r w:rsidRPr="00F96E2E">
              <w:rPr>
                <w:color w:val="002060"/>
              </w:rPr>
              <w:t>LOC. SAN LIBERATO</w:t>
            </w:r>
          </w:p>
        </w:tc>
      </w:tr>
      <w:tr w:rsidR="00C75AE1" w:rsidRPr="00F96E2E" w14:paraId="4EDF40C2" w14:textId="77777777" w:rsidTr="003D2E1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048290" w14:textId="77777777" w:rsidR="00C75AE1" w:rsidRPr="00F96E2E" w:rsidRDefault="00C75AE1" w:rsidP="003D2E1D">
            <w:pPr>
              <w:pStyle w:val="rowtabella0"/>
              <w:rPr>
                <w:color w:val="002060"/>
              </w:rPr>
            </w:pPr>
            <w:r w:rsidRPr="00F96E2E">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1196FE" w14:textId="77777777" w:rsidR="00C75AE1" w:rsidRPr="00F96E2E" w:rsidRDefault="00C75AE1" w:rsidP="003D2E1D">
            <w:pPr>
              <w:pStyle w:val="rowtabella0"/>
              <w:rPr>
                <w:color w:val="002060"/>
              </w:rPr>
            </w:pPr>
            <w:r w:rsidRPr="00F96E2E">
              <w:rPr>
                <w:color w:val="002060"/>
              </w:rPr>
              <w:t>BOCA CIVITANOVA 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DA6F75"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F2A588" w14:textId="77777777" w:rsidR="00C75AE1" w:rsidRPr="00F96E2E" w:rsidRDefault="00C75AE1" w:rsidP="003D2E1D">
            <w:pPr>
              <w:pStyle w:val="rowtabella0"/>
              <w:rPr>
                <w:color w:val="002060"/>
              </w:rPr>
            </w:pPr>
            <w:r w:rsidRPr="00F96E2E">
              <w:rPr>
                <w:color w:val="002060"/>
              </w:rPr>
              <w:t>24/11/2023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C53DED" w14:textId="77777777" w:rsidR="00C75AE1" w:rsidRPr="00F96E2E" w:rsidRDefault="00C75AE1" w:rsidP="003D2E1D">
            <w:pPr>
              <w:pStyle w:val="rowtabella0"/>
              <w:rPr>
                <w:color w:val="002060"/>
              </w:rPr>
            </w:pPr>
            <w:r w:rsidRPr="00F96E2E">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E5A009" w14:textId="77777777" w:rsidR="00C75AE1" w:rsidRPr="00F96E2E" w:rsidRDefault="00C75AE1" w:rsidP="003D2E1D">
            <w:pPr>
              <w:pStyle w:val="rowtabella0"/>
              <w:rPr>
                <w:color w:val="002060"/>
              </w:rPr>
            </w:pPr>
            <w:r w:rsidRPr="00F96E2E">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396B88" w14:textId="77777777" w:rsidR="00C75AE1" w:rsidRPr="00F96E2E" w:rsidRDefault="00C75AE1" w:rsidP="003D2E1D">
            <w:pPr>
              <w:pStyle w:val="rowtabella0"/>
              <w:rPr>
                <w:color w:val="002060"/>
              </w:rPr>
            </w:pPr>
            <w:r w:rsidRPr="00F96E2E">
              <w:rPr>
                <w:color w:val="002060"/>
              </w:rPr>
              <w:t>VIA SIBILLA 2C</w:t>
            </w:r>
          </w:p>
        </w:tc>
      </w:tr>
    </w:tbl>
    <w:p w14:paraId="65C43228" w14:textId="77777777" w:rsidR="00C75AE1" w:rsidRPr="00F96E2E" w:rsidRDefault="00C75AE1" w:rsidP="00C75AE1">
      <w:pPr>
        <w:pStyle w:val="breakline"/>
        <w:rPr>
          <w:rFonts w:eastAsiaTheme="minorEastAsia"/>
          <w:color w:val="002060"/>
        </w:rPr>
      </w:pPr>
    </w:p>
    <w:p w14:paraId="32C52703" w14:textId="77777777" w:rsidR="00C75AE1" w:rsidRPr="00F96E2E" w:rsidRDefault="00C75AE1" w:rsidP="00C75AE1">
      <w:pPr>
        <w:pStyle w:val="breakline"/>
        <w:rPr>
          <w:color w:val="002060"/>
        </w:rPr>
      </w:pPr>
    </w:p>
    <w:p w14:paraId="507668F1" w14:textId="77777777" w:rsidR="00C75AE1" w:rsidRPr="00F96E2E" w:rsidRDefault="00C75AE1" w:rsidP="00C75AE1">
      <w:pPr>
        <w:pStyle w:val="breakline"/>
        <w:rPr>
          <w:color w:val="002060"/>
        </w:rPr>
      </w:pPr>
    </w:p>
    <w:p w14:paraId="69A4D0FF" w14:textId="77777777" w:rsidR="00C75AE1" w:rsidRPr="00F96E2E" w:rsidRDefault="00C75AE1" w:rsidP="00C75AE1">
      <w:pPr>
        <w:pStyle w:val="sottotitolocampionato10"/>
        <w:rPr>
          <w:color w:val="002060"/>
        </w:rPr>
      </w:pPr>
      <w:r w:rsidRPr="00F96E2E">
        <w:rPr>
          <w:color w:val="002060"/>
        </w:rPr>
        <w:t>GIRONE D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14"/>
        <w:gridCol w:w="385"/>
        <w:gridCol w:w="898"/>
        <w:gridCol w:w="1177"/>
        <w:gridCol w:w="1549"/>
        <w:gridCol w:w="1549"/>
      </w:tblGrid>
      <w:tr w:rsidR="00C75AE1" w:rsidRPr="00F96E2E" w14:paraId="632E74E1" w14:textId="77777777" w:rsidTr="003D2E1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2B29B" w14:textId="77777777" w:rsidR="00C75AE1" w:rsidRPr="00F96E2E" w:rsidRDefault="00C75AE1" w:rsidP="003D2E1D">
            <w:pPr>
              <w:pStyle w:val="headertabella0"/>
              <w:rPr>
                <w:color w:val="002060"/>
              </w:rPr>
            </w:pPr>
            <w:r w:rsidRPr="00F96E2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ADAB2" w14:textId="77777777" w:rsidR="00C75AE1" w:rsidRPr="00F96E2E" w:rsidRDefault="00C75AE1" w:rsidP="003D2E1D">
            <w:pPr>
              <w:pStyle w:val="headertabella0"/>
              <w:rPr>
                <w:color w:val="002060"/>
              </w:rPr>
            </w:pPr>
            <w:r w:rsidRPr="00F96E2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4B835" w14:textId="77777777" w:rsidR="00C75AE1" w:rsidRPr="00F96E2E" w:rsidRDefault="00C75AE1" w:rsidP="003D2E1D">
            <w:pPr>
              <w:pStyle w:val="headertabella0"/>
              <w:rPr>
                <w:color w:val="002060"/>
              </w:rPr>
            </w:pPr>
            <w:r w:rsidRPr="00F96E2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B7F0E" w14:textId="77777777" w:rsidR="00C75AE1" w:rsidRPr="00F96E2E" w:rsidRDefault="00C75AE1" w:rsidP="003D2E1D">
            <w:pPr>
              <w:pStyle w:val="headertabella0"/>
              <w:rPr>
                <w:color w:val="002060"/>
              </w:rPr>
            </w:pPr>
            <w:r w:rsidRPr="00F96E2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5FF99" w14:textId="77777777" w:rsidR="00C75AE1" w:rsidRPr="00F96E2E" w:rsidRDefault="00C75AE1" w:rsidP="003D2E1D">
            <w:pPr>
              <w:pStyle w:val="headertabella0"/>
              <w:rPr>
                <w:color w:val="002060"/>
              </w:rPr>
            </w:pPr>
            <w:r w:rsidRPr="00F96E2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B5D4E" w14:textId="77777777" w:rsidR="00C75AE1" w:rsidRPr="00F96E2E" w:rsidRDefault="00C75AE1" w:rsidP="003D2E1D">
            <w:pPr>
              <w:pStyle w:val="headertabella0"/>
              <w:rPr>
                <w:color w:val="002060"/>
              </w:rPr>
            </w:pPr>
            <w:proofErr w:type="spellStart"/>
            <w:r w:rsidRPr="00F96E2E">
              <w:rPr>
                <w:color w:val="002060"/>
              </w:rPr>
              <w:t>Localita'</w:t>
            </w:r>
            <w:proofErr w:type="spellEnd"/>
            <w:r w:rsidRPr="00F96E2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77989" w14:textId="77777777" w:rsidR="00C75AE1" w:rsidRPr="00F96E2E" w:rsidRDefault="00C75AE1" w:rsidP="003D2E1D">
            <w:pPr>
              <w:pStyle w:val="headertabella0"/>
              <w:rPr>
                <w:color w:val="002060"/>
              </w:rPr>
            </w:pPr>
            <w:r w:rsidRPr="00F96E2E">
              <w:rPr>
                <w:color w:val="002060"/>
              </w:rPr>
              <w:t>Indirizzo Impianto</w:t>
            </w:r>
          </w:p>
        </w:tc>
      </w:tr>
      <w:tr w:rsidR="00C75AE1" w:rsidRPr="00F96E2E" w14:paraId="1372798B" w14:textId="77777777" w:rsidTr="003D2E1D">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846BC2D" w14:textId="77777777" w:rsidR="00C75AE1" w:rsidRPr="00F96E2E" w:rsidRDefault="00C75AE1" w:rsidP="003D2E1D">
            <w:pPr>
              <w:pStyle w:val="rowtabella0"/>
              <w:rPr>
                <w:color w:val="002060"/>
              </w:rPr>
            </w:pPr>
            <w:r w:rsidRPr="00F96E2E">
              <w:rPr>
                <w:color w:val="002060"/>
              </w:rPr>
              <w:t>POL. SPORT COMMUNICATION</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ADB50F" w14:textId="77777777" w:rsidR="00C75AE1" w:rsidRPr="00F96E2E" w:rsidRDefault="00C75AE1" w:rsidP="003D2E1D">
            <w:pPr>
              <w:pStyle w:val="rowtabella0"/>
              <w:rPr>
                <w:color w:val="002060"/>
              </w:rPr>
            </w:pPr>
            <w:r w:rsidRPr="00F96E2E">
              <w:rPr>
                <w:color w:val="002060"/>
              </w:rPr>
              <w:t>FUTSAL SAMBUCHETO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07C874" w14:textId="77777777" w:rsidR="00C75AE1" w:rsidRPr="00F96E2E" w:rsidRDefault="00C75AE1" w:rsidP="003D2E1D">
            <w:pPr>
              <w:pStyle w:val="rowtabella0"/>
              <w:jc w:val="center"/>
              <w:rPr>
                <w:color w:val="002060"/>
              </w:rPr>
            </w:pPr>
            <w:r w:rsidRPr="00F96E2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A1F955" w14:textId="77777777" w:rsidR="00C75AE1" w:rsidRPr="00F96E2E" w:rsidRDefault="00C75AE1" w:rsidP="003D2E1D">
            <w:pPr>
              <w:pStyle w:val="rowtabella0"/>
              <w:rPr>
                <w:color w:val="002060"/>
              </w:rPr>
            </w:pPr>
            <w:r w:rsidRPr="00F96E2E">
              <w:rPr>
                <w:color w:val="002060"/>
              </w:rPr>
              <w:t>29/11/2023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E720FF" w14:textId="77777777" w:rsidR="00C75AE1" w:rsidRPr="00F96E2E" w:rsidRDefault="00C75AE1" w:rsidP="003D2E1D">
            <w:pPr>
              <w:pStyle w:val="rowtabella0"/>
              <w:rPr>
                <w:color w:val="002060"/>
              </w:rPr>
            </w:pPr>
            <w:r w:rsidRPr="00F96E2E">
              <w:rPr>
                <w:color w:val="002060"/>
              </w:rPr>
              <w:t>5674 PALESTRA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E9BEDC" w14:textId="77777777" w:rsidR="00C75AE1" w:rsidRPr="00F96E2E" w:rsidRDefault="00C75AE1" w:rsidP="003D2E1D">
            <w:pPr>
              <w:pStyle w:val="rowtabella0"/>
              <w:rPr>
                <w:color w:val="002060"/>
              </w:rPr>
            </w:pPr>
            <w:r w:rsidRPr="00F96E2E">
              <w:rPr>
                <w:color w:val="002060"/>
              </w:rPr>
              <w:t>TORRE SAN PATRIZIO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4BF13E" w14:textId="77777777" w:rsidR="00C75AE1" w:rsidRPr="00F96E2E" w:rsidRDefault="00C75AE1" w:rsidP="003D2E1D">
            <w:pPr>
              <w:pStyle w:val="rowtabella0"/>
              <w:rPr>
                <w:color w:val="002060"/>
              </w:rPr>
            </w:pPr>
            <w:r w:rsidRPr="00F96E2E">
              <w:rPr>
                <w:color w:val="002060"/>
              </w:rPr>
              <w:t>VIA MANZONI</w:t>
            </w:r>
          </w:p>
        </w:tc>
      </w:tr>
    </w:tbl>
    <w:p w14:paraId="29AD8ECF" w14:textId="77777777" w:rsidR="00C75AE1" w:rsidRPr="00F96E2E" w:rsidRDefault="00C75AE1" w:rsidP="00C75AE1">
      <w:pPr>
        <w:pStyle w:val="breakline"/>
        <w:rPr>
          <w:rFonts w:eastAsiaTheme="minorEastAsia"/>
          <w:color w:val="002060"/>
        </w:rPr>
      </w:pPr>
    </w:p>
    <w:p w14:paraId="024C665B" w14:textId="77777777" w:rsidR="00C75AE1" w:rsidRPr="00F96E2E" w:rsidRDefault="00C75AE1" w:rsidP="00C75AE1">
      <w:pPr>
        <w:pStyle w:val="breakline"/>
        <w:rPr>
          <w:color w:val="002060"/>
        </w:rPr>
      </w:pPr>
    </w:p>
    <w:p w14:paraId="47FF6BA7" w14:textId="77777777" w:rsidR="00C75AE1" w:rsidRPr="00F96E2E" w:rsidRDefault="00C75AE1" w:rsidP="00C75AE1">
      <w:pPr>
        <w:pStyle w:val="breakline"/>
        <w:rPr>
          <w:color w:val="002060"/>
        </w:rPr>
      </w:pPr>
    </w:p>
    <w:p w14:paraId="2CD1C129" w14:textId="77777777" w:rsidR="00C75AE1" w:rsidRPr="00F96E2E" w:rsidRDefault="00C75AE1" w:rsidP="00C75AE1">
      <w:pPr>
        <w:pStyle w:val="sottotitolocampionato10"/>
        <w:rPr>
          <w:color w:val="002060"/>
        </w:rPr>
      </w:pPr>
      <w:r w:rsidRPr="00F96E2E">
        <w:rPr>
          <w:color w:val="002060"/>
        </w:rPr>
        <w:t>GIRONE E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9"/>
        <w:gridCol w:w="385"/>
        <w:gridCol w:w="898"/>
        <w:gridCol w:w="1173"/>
        <w:gridCol w:w="1544"/>
        <w:gridCol w:w="1567"/>
      </w:tblGrid>
      <w:tr w:rsidR="00C75AE1" w:rsidRPr="00F96E2E" w14:paraId="08F67C6D" w14:textId="77777777" w:rsidTr="003D2E1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C040F" w14:textId="77777777" w:rsidR="00C75AE1" w:rsidRPr="00F96E2E" w:rsidRDefault="00C75AE1" w:rsidP="003D2E1D">
            <w:pPr>
              <w:pStyle w:val="headertabella0"/>
              <w:rPr>
                <w:color w:val="002060"/>
              </w:rPr>
            </w:pPr>
            <w:r w:rsidRPr="00F96E2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475D6" w14:textId="77777777" w:rsidR="00C75AE1" w:rsidRPr="00F96E2E" w:rsidRDefault="00C75AE1" w:rsidP="003D2E1D">
            <w:pPr>
              <w:pStyle w:val="headertabella0"/>
              <w:rPr>
                <w:color w:val="002060"/>
              </w:rPr>
            </w:pPr>
            <w:r w:rsidRPr="00F96E2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96A0A" w14:textId="77777777" w:rsidR="00C75AE1" w:rsidRPr="00F96E2E" w:rsidRDefault="00C75AE1" w:rsidP="003D2E1D">
            <w:pPr>
              <w:pStyle w:val="headertabella0"/>
              <w:rPr>
                <w:color w:val="002060"/>
              </w:rPr>
            </w:pPr>
            <w:r w:rsidRPr="00F96E2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5A634" w14:textId="77777777" w:rsidR="00C75AE1" w:rsidRPr="00F96E2E" w:rsidRDefault="00C75AE1" w:rsidP="003D2E1D">
            <w:pPr>
              <w:pStyle w:val="headertabella0"/>
              <w:rPr>
                <w:color w:val="002060"/>
              </w:rPr>
            </w:pPr>
            <w:r w:rsidRPr="00F96E2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5BE95" w14:textId="77777777" w:rsidR="00C75AE1" w:rsidRPr="00F96E2E" w:rsidRDefault="00C75AE1" w:rsidP="003D2E1D">
            <w:pPr>
              <w:pStyle w:val="headertabella0"/>
              <w:rPr>
                <w:color w:val="002060"/>
              </w:rPr>
            </w:pPr>
            <w:r w:rsidRPr="00F96E2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D1B9E" w14:textId="77777777" w:rsidR="00C75AE1" w:rsidRPr="00F96E2E" w:rsidRDefault="00C75AE1" w:rsidP="003D2E1D">
            <w:pPr>
              <w:pStyle w:val="headertabella0"/>
              <w:rPr>
                <w:color w:val="002060"/>
              </w:rPr>
            </w:pPr>
            <w:proofErr w:type="spellStart"/>
            <w:r w:rsidRPr="00F96E2E">
              <w:rPr>
                <w:color w:val="002060"/>
              </w:rPr>
              <w:t>Localita'</w:t>
            </w:r>
            <w:proofErr w:type="spellEnd"/>
            <w:r w:rsidRPr="00F96E2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963CC" w14:textId="77777777" w:rsidR="00C75AE1" w:rsidRPr="00F96E2E" w:rsidRDefault="00C75AE1" w:rsidP="003D2E1D">
            <w:pPr>
              <w:pStyle w:val="headertabella0"/>
              <w:rPr>
                <w:color w:val="002060"/>
              </w:rPr>
            </w:pPr>
            <w:r w:rsidRPr="00F96E2E">
              <w:rPr>
                <w:color w:val="002060"/>
              </w:rPr>
              <w:t>Indirizzo Impianto</w:t>
            </w:r>
          </w:p>
        </w:tc>
      </w:tr>
      <w:tr w:rsidR="00C75AE1" w:rsidRPr="00F96E2E" w14:paraId="6D77B99A" w14:textId="77777777" w:rsidTr="003D2E1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1029FA" w14:textId="77777777" w:rsidR="00C75AE1" w:rsidRPr="00F96E2E" w:rsidRDefault="00C75AE1" w:rsidP="003D2E1D">
            <w:pPr>
              <w:pStyle w:val="rowtabella0"/>
              <w:rPr>
                <w:color w:val="002060"/>
              </w:rPr>
            </w:pPr>
            <w:r w:rsidRPr="00F96E2E">
              <w:rPr>
                <w:color w:val="002060"/>
              </w:rPr>
              <w:t>ACQUAVIVA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27477E" w14:textId="77777777" w:rsidR="00C75AE1" w:rsidRPr="00F96E2E" w:rsidRDefault="00C75AE1" w:rsidP="003D2E1D">
            <w:pPr>
              <w:pStyle w:val="rowtabella0"/>
              <w:rPr>
                <w:color w:val="002060"/>
              </w:rPr>
            </w:pPr>
            <w:r w:rsidRPr="00F96E2E">
              <w:rPr>
                <w:color w:val="002060"/>
              </w:rPr>
              <w:t>CSI MONTEFIORE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EE875C" w14:textId="77777777" w:rsidR="00C75AE1" w:rsidRPr="00F96E2E" w:rsidRDefault="00C75AE1" w:rsidP="003D2E1D">
            <w:pPr>
              <w:pStyle w:val="rowtabella0"/>
              <w:jc w:val="center"/>
              <w:rPr>
                <w:color w:val="002060"/>
              </w:rPr>
            </w:pPr>
            <w:r w:rsidRPr="00F96E2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CBC56B" w14:textId="77777777" w:rsidR="00C75AE1" w:rsidRPr="00F96E2E" w:rsidRDefault="00C75AE1" w:rsidP="003D2E1D">
            <w:pPr>
              <w:pStyle w:val="rowtabella0"/>
              <w:rPr>
                <w:color w:val="002060"/>
              </w:rPr>
            </w:pPr>
            <w:r w:rsidRPr="00F96E2E">
              <w:rPr>
                <w:color w:val="002060"/>
              </w:rPr>
              <w:t>24/11/2023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614A0D" w14:textId="77777777" w:rsidR="00C75AE1" w:rsidRPr="00F96E2E" w:rsidRDefault="00C75AE1" w:rsidP="003D2E1D">
            <w:pPr>
              <w:pStyle w:val="rowtabella0"/>
              <w:rPr>
                <w:color w:val="002060"/>
              </w:rPr>
            </w:pPr>
            <w:r w:rsidRPr="00F96E2E">
              <w:rPr>
                <w:color w:val="002060"/>
              </w:rPr>
              <w:t>5611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62A6B2" w14:textId="77777777" w:rsidR="00C75AE1" w:rsidRPr="00F96E2E" w:rsidRDefault="00C75AE1" w:rsidP="003D2E1D">
            <w:pPr>
              <w:pStyle w:val="rowtabella0"/>
              <w:rPr>
                <w:color w:val="002060"/>
              </w:rPr>
            </w:pPr>
            <w:r w:rsidRPr="00F96E2E">
              <w:rPr>
                <w:color w:val="002060"/>
              </w:rPr>
              <w:t>ACQUAVIVA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A1D511" w14:textId="77777777" w:rsidR="00C75AE1" w:rsidRPr="00F96E2E" w:rsidRDefault="00C75AE1" w:rsidP="003D2E1D">
            <w:pPr>
              <w:pStyle w:val="rowtabella0"/>
              <w:rPr>
                <w:color w:val="002060"/>
              </w:rPr>
            </w:pPr>
            <w:r w:rsidRPr="00F96E2E">
              <w:rPr>
                <w:color w:val="002060"/>
              </w:rPr>
              <w:t>VIA COLLE CIMINO 9</w:t>
            </w:r>
          </w:p>
        </w:tc>
      </w:tr>
      <w:tr w:rsidR="00C75AE1" w:rsidRPr="00F96E2E" w14:paraId="781AB07C"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182D47" w14:textId="77777777" w:rsidR="00C75AE1" w:rsidRPr="00F96E2E" w:rsidRDefault="00C75AE1" w:rsidP="003D2E1D">
            <w:pPr>
              <w:pStyle w:val="rowtabella0"/>
              <w:rPr>
                <w:color w:val="002060"/>
              </w:rPr>
            </w:pPr>
            <w:r w:rsidRPr="00F96E2E">
              <w:rPr>
                <w:color w:val="002060"/>
              </w:rPr>
              <w:t>AMICI 84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8DB8AA" w14:textId="77777777" w:rsidR="00C75AE1" w:rsidRPr="00F96E2E" w:rsidRDefault="00C75AE1" w:rsidP="003D2E1D">
            <w:pPr>
              <w:pStyle w:val="rowtabella0"/>
              <w:rPr>
                <w:color w:val="002060"/>
              </w:rPr>
            </w:pPr>
            <w:r w:rsidRPr="00F96E2E">
              <w:rPr>
                <w:color w:val="002060"/>
              </w:rPr>
              <w:t>TRUENTIN LAMA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F20A40"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8037CE" w14:textId="77777777" w:rsidR="00C75AE1" w:rsidRPr="00F96E2E" w:rsidRDefault="00C75AE1" w:rsidP="003D2E1D">
            <w:pPr>
              <w:pStyle w:val="rowtabella0"/>
              <w:rPr>
                <w:color w:val="002060"/>
              </w:rPr>
            </w:pPr>
            <w:r w:rsidRPr="00F96E2E">
              <w:rPr>
                <w:color w:val="002060"/>
              </w:rPr>
              <w:t>24/11/2023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E9ABBB" w14:textId="77777777" w:rsidR="00C75AE1" w:rsidRPr="00F96E2E" w:rsidRDefault="00C75AE1" w:rsidP="003D2E1D">
            <w:pPr>
              <w:pStyle w:val="rowtabella0"/>
              <w:rPr>
                <w:color w:val="002060"/>
              </w:rPr>
            </w:pPr>
            <w:r w:rsidRPr="00F96E2E">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6E133B" w14:textId="77777777" w:rsidR="00C75AE1" w:rsidRPr="00F96E2E" w:rsidRDefault="00C75AE1" w:rsidP="003D2E1D">
            <w:pPr>
              <w:pStyle w:val="rowtabella0"/>
              <w:rPr>
                <w:color w:val="002060"/>
              </w:rPr>
            </w:pPr>
            <w:r w:rsidRPr="00F96E2E">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E4804C" w14:textId="77777777" w:rsidR="00C75AE1" w:rsidRPr="00F96E2E" w:rsidRDefault="00C75AE1" w:rsidP="003D2E1D">
            <w:pPr>
              <w:pStyle w:val="rowtabella0"/>
              <w:rPr>
                <w:color w:val="002060"/>
              </w:rPr>
            </w:pPr>
            <w:r w:rsidRPr="00F96E2E">
              <w:rPr>
                <w:color w:val="002060"/>
              </w:rPr>
              <w:t>PIAZZA S. D'ACQUISTO</w:t>
            </w:r>
          </w:p>
        </w:tc>
      </w:tr>
      <w:tr w:rsidR="00C75AE1" w:rsidRPr="00F96E2E" w14:paraId="54FD66E1"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F16CD3" w14:textId="77777777" w:rsidR="00C75AE1" w:rsidRPr="00F96E2E" w:rsidRDefault="00C75AE1" w:rsidP="003D2E1D">
            <w:pPr>
              <w:pStyle w:val="rowtabella0"/>
              <w:rPr>
                <w:color w:val="002060"/>
              </w:rPr>
            </w:pPr>
            <w:r w:rsidRPr="00F96E2E">
              <w:rPr>
                <w:color w:val="002060"/>
              </w:rPr>
              <w:t>ATLETICO ASCOLI 2000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E8A427" w14:textId="77777777" w:rsidR="00C75AE1" w:rsidRPr="00F96E2E" w:rsidRDefault="00C75AE1" w:rsidP="003D2E1D">
            <w:pPr>
              <w:pStyle w:val="rowtabella0"/>
              <w:rPr>
                <w:color w:val="002060"/>
              </w:rPr>
            </w:pPr>
            <w:r w:rsidRPr="00F96E2E">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EE73A3"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D71DA4" w14:textId="77777777" w:rsidR="00C75AE1" w:rsidRPr="00F96E2E" w:rsidRDefault="00C75AE1" w:rsidP="003D2E1D">
            <w:pPr>
              <w:pStyle w:val="rowtabella0"/>
              <w:rPr>
                <w:color w:val="002060"/>
              </w:rPr>
            </w:pPr>
            <w:r w:rsidRPr="00F96E2E">
              <w:rPr>
                <w:color w:val="002060"/>
              </w:rPr>
              <w:t>24/11/2023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98E5DC" w14:textId="77777777" w:rsidR="00C75AE1" w:rsidRPr="00F96E2E" w:rsidRDefault="00C75AE1" w:rsidP="003D2E1D">
            <w:pPr>
              <w:pStyle w:val="rowtabella0"/>
              <w:rPr>
                <w:color w:val="002060"/>
              </w:rPr>
            </w:pPr>
            <w:r w:rsidRPr="00F96E2E">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B6F521" w14:textId="77777777" w:rsidR="00C75AE1" w:rsidRPr="00F96E2E" w:rsidRDefault="00C75AE1" w:rsidP="003D2E1D">
            <w:pPr>
              <w:pStyle w:val="rowtabella0"/>
              <w:rPr>
                <w:color w:val="002060"/>
              </w:rPr>
            </w:pPr>
            <w:r w:rsidRPr="00F96E2E">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E69C0D" w14:textId="77777777" w:rsidR="00C75AE1" w:rsidRPr="00F96E2E" w:rsidRDefault="00C75AE1" w:rsidP="003D2E1D">
            <w:pPr>
              <w:pStyle w:val="rowtabella0"/>
              <w:rPr>
                <w:color w:val="002060"/>
              </w:rPr>
            </w:pPr>
            <w:r w:rsidRPr="00F96E2E">
              <w:rPr>
                <w:color w:val="002060"/>
              </w:rPr>
              <w:t xml:space="preserve">LOC.MONTEROCCO VIA </w:t>
            </w:r>
            <w:proofErr w:type="gramStart"/>
            <w:r w:rsidRPr="00F96E2E">
              <w:rPr>
                <w:color w:val="002060"/>
              </w:rPr>
              <w:t>A.MANCINI</w:t>
            </w:r>
            <w:proofErr w:type="gramEnd"/>
          </w:p>
        </w:tc>
      </w:tr>
      <w:tr w:rsidR="00C75AE1" w:rsidRPr="00F96E2E" w14:paraId="239C1E92"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609C82" w14:textId="77777777" w:rsidR="00C75AE1" w:rsidRPr="00F96E2E" w:rsidRDefault="00C75AE1" w:rsidP="003D2E1D">
            <w:pPr>
              <w:pStyle w:val="rowtabella0"/>
              <w:rPr>
                <w:color w:val="002060"/>
              </w:rPr>
            </w:pPr>
            <w:r w:rsidRPr="00F96E2E">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60E7BD" w14:textId="77777777" w:rsidR="00C75AE1" w:rsidRPr="00F96E2E" w:rsidRDefault="00C75AE1" w:rsidP="003D2E1D">
            <w:pPr>
              <w:pStyle w:val="rowtabella0"/>
              <w:rPr>
                <w:color w:val="002060"/>
              </w:rPr>
            </w:pPr>
            <w:r w:rsidRPr="00F96E2E">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A72690"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7F212E" w14:textId="77777777" w:rsidR="00C75AE1" w:rsidRPr="00F96E2E" w:rsidRDefault="00C75AE1" w:rsidP="003D2E1D">
            <w:pPr>
              <w:pStyle w:val="rowtabella0"/>
              <w:rPr>
                <w:color w:val="002060"/>
              </w:rPr>
            </w:pPr>
            <w:r w:rsidRPr="00F96E2E">
              <w:rPr>
                <w:color w:val="002060"/>
              </w:rPr>
              <w:t>24/11/2023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28A465" w14:textId="77777777" w:rsidR="00C75AE1" w:rsidRPr="00F96E2E" w:rsidRDefault="00C75AE1" w:rsidP="003D2E1D">
            <w:pPr>
              <w:pStyle w:val="rowtabella0"/>
              <w:rPr>
                <w:color w:val="002060"/>
              </w:rPr>
            </w:pPr>
            <w:r w:rsidRPr="00F96E2E">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37A9DB" w14:textId="77777777" w:rsidR="00C75AE1" w:rsidRPr="00F96E2E" w:rsidRDefault="00C75AE1" w:rsidP="003D2E1D">
            <w:pPr>
              <w:pStyle w:val="rowtabella0"/>
              <w:rPr>
                <w:color w:val="002060"/>
              </w:rPr>
            </w:pPr>
            <w:r w:rsidRPr="00F96E2E">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7C1771" w14:textId="77777777" w:rsidR="00C75AE1" w:rsidRPr="00F96E2E" w:rsidRDefault="00C75AE1" w:rsidP="003D2E1D">
            <w:pPr>
              <w:pStyle w:val="rowtabella0"/>
              <w:rPr>
                <w:color w:val="002060"/>
              </w:rPr>
            </w:pPr>
            <w:r w:rsidRPr="00F96E2E">
              <w:rPr>
                <w:color w:val="002060"/>
              </w:rPr>
              <w:t>VIA CORRADI</w:t>
            </w:r>
          </w:p>
        </w:tc>
      </w:tr>
      <w:tr w:rsidR="00C75AE1" w:rsidRPr="00F96E2E" w14:paraId="544C650F"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4D9CAF" w14:textId="77777777" w:rsidR="00C75AE1" w:rsidRPr="00F96E2E" w:rsidRDefault="00C75AE1" w:rsidP="003D2E1D">
            <w:pPr>
              <w:pStyle w:val="rowtabella0"/>
              <w:rPr>
                <w:color w:val="002060"/>
              </w:rPr>
            </w:pPr>
            <w:r w:rsidRPr="00F96E2E">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80B0A7" w14:textId="77777777" w:rsidR="00C75AE1" w:rsidRPr="00F96E2E" w:rsidRDefault="00C75AE1" w:rsidP="003D2E1D">
            <w:pPr>
              <w:pStyle w:val="rowtabella0"/>
              <w:rPr>
                <w:color w:val="002060"/>
              </w:rPr>
            </w:pPr>
            <w:r w:rsidRPr="00F96E2E">
              <w:rPr>
                <w:color w:val="002060"/>
              </w:rPr>
              <w:t>TRIBALCIO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05D0A8"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229CA3" w14:textId="77777777" w:rsidR="00C75AE1" w:rsidRPr="00F96E2E" w:rsidRDefault="00C75AE1" w:rsidP="003D2E1D">
            <w:pPr>
              <w:pStyle w:val="rowtabella0"/>
              <w:rPr>
                <w:color w:val="002060"/>
              </w:rPr>
            </w:pPr>
            <w:r w:rsidRPr="00F96E2E">
              <w:rPr>
                <w:color w:val="002060"/>
              </w:rPr>
              <w:t>24/11/2023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E010BA" w14:textId="77777777" w:rsidR="00C75AE1" w:rsidRPr="00F96E2E" w:rsidRDefault="00C75AE1" w:rsidP="003D2E1D">
            <w:pPr>
              <w:pStyle w:val="rowtabella0"/>
              <w:rPr>
                <w:color w:val="002060"/>
              </w:rPr>
            </w:pPr>
            <w:r w:rsidRPr="00F96E2E">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EE7E9F" w14:textId="77777777" w:rsidR="00C75AE1" w:rsidRPr="00F96E2E" w:rsidRDefault="00C75AE1" w:rsidP="003D2E1D">
            <w:pPr>
              <w:pStyle w:val="rowtabella0"/>
              <w:rPr>
                <w:color w:val="002060"/>
              </w:rPr>
            </w:pPr>
            <w:r w:rsidRPr="00F96E2E">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7C6571" w14:textId="77777777" w:rsidR="00C75AE1" w:rsidRPr="00F96E2E" w:rsidRDefault="00C75AE1" w:rsidP="003D2E1D">
            <w:pPr>
              <w:pStyle w:val="rowtabella0"/>
              <w:rPr>
                <w:color w:val="002060"/>
              </w:rPr>
            </w:pPr>
            <w:r w:rsidRPr="00F96E2E">
              <w:rPr>
                <w:color w:val="002060"/>
              </w:rPr>
              <w:t>VIA DELLO SPORT</w:t>
            </w:r>
          </w:p>
        </w:tc>
      </w:tr>
      <w:tr w:rsidR="00C75AE1" w:rsidRPr="00F96E2E" w14:paraId="005E4106"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CDD575" w14:textId="77777777" w:rsidR="00C75AE1" w:rsidRPr="00F96E2E" w:rsidRDefault="00C75AE1" w:rsidP="003D2E1D">
            <w:pPr>
              <w:pStyle w:val="rowtabella0"/>
              <w:rPr>
                <w:color w:val="002060"/>
              </w:rPr>
            </w:pPr>
            <w:r w:rsidRPr="00F96E2E">
              <w:rPr>
                <w:color w:val="002060"/>
              </w:rPr>
              <w:t>SAMBENEDETTESE BEACH SOCC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82974A" w14:textId="77777777" w:rsidR="00C75AE1" w:rsidRPr="00F96E2E" w:rsidRDefault="00C75AE1" w:rsidP="003D2E1D">
            <w:pPr>
              <w:pStyle w:val="rowtabella0"/>
              <w:rPr>
                <w:color w:val="002060"/>
              </w:rPr>
            </w:pPr>
            <w:r w:rsidRPr="00F96E2E">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F2A4AF"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A4AD43" w14:textId="77777777" w:rsidR="00C75AE1" w:rsidRPr="00F96E2E" w:rsidRDefault="00C75AE1" w:rsidP="003D2E1D">
            <w:pPr>
              <w:pStyle w:val="rowtabella0"/>
              <w:rPr>
                <w:color w:val="002060"/>
              </w:rPr>
            </w:pPr>
            <w:r w:rsidRPr="00F96E2E">
              <w:rPr>
                <w:color w:val="002060"/>
              </w:rPr>
              <w:t>24/11/2023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979518" w14:textId="77777777" w:rsidR="00C75AE1" w:rsidRPr="00F96E2E" w:rsidRDefault="00C75AE1" w:rsidP="003D2E1D">
            <w:pPr>
              <w:pStyle w:val="rowtabella0"/>
              <w:rPr>
                <w:color w:val="002060"/>
              </w:rPr>
            </w:pPr>
            <w:r w:rsidRPr="00F96E2E">
              <w:rPr>
                <w:color w:val="002060"/>
              </w:rPr>
              <w:t>5605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3F8492" w14:textId="77777777" w:rsidR="00C75AE1" w:rsidRPr="00F96E2E" w:rsidRDefault="00C75AE1" w:rsidP="003D2E1D">
            <w:pPr>
              <w:pStyle w:val="rowtabella0"/>
              <w:rPr>
                <w:color w:val="002060"/>
              </w:rPr>
            </w:pPr>
            <w:r w:rsidRPr="00F96E2E">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CDC07C" w14:textId="77777777" w:rsidR="00C75AE1" w:rsidRPr="00F96E2E" w:rsidRDefault="00C75AE1" w:rsidP="003D2E1D">
            <w:pPr>
              <w:pStyle w:val="rowtabella0"/>
              <w:rPr>
                <w:color w:val="002060"/>
              </w:rPr>
            </w:pPr>
            <w:r w:rsidRPr="00F96E2E">
              <w:rPr>
                <w:color w:val="002060"/>
              </w:rPr>
              <w:t>CENTRO ABITATO</w:t>
            </w:r>
          </w:p>
        </w:tc>
      </w:tr>
      <w:tr w:rsidR="00C75AE1" w:rsidRPr="00F96E2E" w14:paraId="3F44324C" w14:textId="77777777" w:rsidTr="003D2E1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F12CD7" w14:textId="77777777" w:rsidR="00C75AE1" w:rsidRPr="00F96E2E" w:rsidRDefault="00C75AE1" w:rsidP="003D2E1D">
            <w:pPr>
              <w:pStyle w:val="rowtabella0"/>
              <w:rPr>
                <w:color w:val="002060"/>
              </w:rPr>
            </w:pPr>
            <w:r w:rsidRPr="00F96E2E">
              <w:rPr>
                <w:color w:val="002060"/>
              </w:rPr>
              <w:t>BOCASTRUM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520DA5" w14:textId="77777777" w:rsidR="00C75AE1" w:rsidRPr="00F96E2E" w:rsidRDefault="00C75AE1" w:rsidP="003D2E1D">
            <w:pPr>
              <w:pStyle w:val="rowtabella0"/>
              <w:rPr>
                <w:color w:val="002060"/>
              </w:rPr>
            </w:pPr>
            <w:r w:rsidRPr="00F96E2E">
              <w:rPr>
                <w:color w:val="002060"/>
              </w:rPr>
              <w:t>PICENO UNITED MMX A 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E25D7D"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29697D" w14:textId="77777777" w:rsidR="00C75AE1" w:rsidRPr="00F96E2E" w:rsidRDefault="00C75AE1" w:rsidP="003D2E1D">
            <w:pPr>
              <w:pStyle w:val="rowtabella0"/>
              <w:rPr>
                <w:color w:val="002060"/>
              </w:rPr>
            </w:pPr>
            <w:r w:rsidRPr="00F96E2E">
              <w:rPr>
                <w:color w:val="002060"/>
              </w:rPr>
              <w:t>25/11/2023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C0BB87" w14:textId="77777777" w:rsidR="00C75AE1" w:rsidRPr="00F96E2E" w:rsidRDefault="00C75AE1" w:rsidP="003D2E1D">
            <w:pPr>
              <w:pStyle w:val="rowtabella0"/>
              <w:rPr>
                <w:color w:val="002060"/>
              </w:rPr>
            </w:pPr>
            <w:r w:rsidRPr="00F96E2E">
              <w:rPr>
                <w:color w:val="002060"/>
              </w:rPr>
              <w:t>5665 PALESTRA C5 CASTORANO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E6D8B9" w14:textId="77777777" w:rsidR="00C75AE1" w:rsidRPr="00F96E2E" w:rsidRDefault="00C75AE1" w:rsidP="003D2E1D">
            <w:pPr>
              <w:pStyle w:val="rowtabella0"/>
              <w:rPr>
                <w:color w:val="002060"/>
              </w:rPr>
            </w:pPr>
            <w:r w:rsidRPr="00F96E2E">
              <w:rPr>
                <w:color w:val="002060"/>
              </w:rPr>
              <w:t>CASTORANO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151144" w14:textId="77777777" w:rsidR="00C75AE1" w:rsidRPr="00F96E2E" w:rsidRDefault="00C75AE1" w:rsidP="003D2E1D">
            <w:pPr>
              <w:pStyle w:val="rowtabella0"/>
              <w:rPr>
                <w:color w:val="002060"/>
              </w:rPr>
            </w:pPr>
            <w:r w:rsidRPr="00F96E2E">
              <w:rPr>
                <w:color w:val="002060"/>
              </w:rPr>
              <w:t>LOC. ROCCHETTA</w:t>
            </w:r>
          </w:p>
        </w:tc>
      </w:tr>
    </w:tbl>
    <w:p w14:paraId="12803073" w14:textId="77777777" w:rsidR="00C75AE1" w:rsidRPr="001A6799" w:rsidRDefault="00C75AE1" w:rsidP="005E09A1">
      <w:pPr>
        <w:pStyle w:val="breakline"/>
        <w:rPr>
          <w:rFonts w:eastAsiaTheme="minorEastAsia"/>
          <w:color w:val="002060"/>
        </w:rPr>
      </w:pPr>
    </w:p>
    <w:p w14:paraId="0AA488ED" w14:textId="77777777" w:rsidR="005E09A1" w:rsidRPr="001A6799" w:rsidRDefault="005E09A1" w:rsidP="005E09A1">
      <w:pPr>
        <w:pStyle w:val="breakline"/>
        <w:rPr>
          <w:color w:val="002060"/>
        </w:rPr>
      </w:pPr>
    </w:p>
    <w:p w14:paraId="6525B0A8" w14:textId="77777777" w:rsidR="005E09A1" w:rsidRPr="001A6799" w:rsidRDefault="005E09A1" w:rsidP="005E09A1">
      <w:pPr>
        <w:pStyle w:val="titolocampionato0"/>
        <w:shd w:val="clear" w:color="auto" w:fill="CCCCCC"/>
        <w:spacing w:before="80" w:after="40"/>
        <w:rPr>
          <w:color w:val="002060"/>
        </w:rPr>
      </w:pPr>
      <w:r w:rsidRPr="001A6799">
        <w:rPr>
          <w:color w:val="002060"/>
        </w:rPr>
        <w:t>REGIONALE CALCIO A 5 FEMMINILE</w:t>
      </w:r>
    </w:p>
    <w:p w14:paraId="0012FD75" w14:textId="77777777" w:rsidR="005E09A1" w:rsidRPr="001A6799" w:rsidRDefault="005E09A1" w:rsidP="005E09A1">
      <w:pPr>
        <w:pStyle w:val="titoloprinc0"/>
        <w:rPr>
          <w:color w:val="002060"/>
        </w:rPr>
      </w:pPr>
      <w:r w:rsidRPr="001A6799">
        <w:rPr>
          <w:color w:val="002060"/>
        </w:rPr>
        <w:t>RISULTATI</w:t>
      </w:r>
    </w:p>
    <w:p w14:paraId="73921D09" w14:textId="77777777" w:rsidR="005E09A1" w:rsidRPr="001A6799" w:rsidRDefault="005E09A1" w:rsidP="005E09A1">
      <w:pPr>
        <w:pStyle w:val="breakline"/>
        <w:rPr>
          <w:color w:val="002060"/>
        </w:rPr>
      </w:pPr>
    </w:p>
    <w:p w14:paraId="4770D091" w14:textId="77777777" w:rsidR="005E09A1" w:rsidRPr="001A6799" w:rsidRDefault="005E09A1" w:rsidP="005E09A1">
      <w:pPr>
        <w:pStyle w:val="sottotitolocampionato10"/>
        <w:rPr>
          <w:color w:val="002060"/>
        </w:rPr>
      </w:pPr>
      <w:r w:rsidRPr="001A6799">
        <w:rPr>
          <w:color w:val="002060"/>
        </w:rPr>
        <w:t>RISULTATI UFFICIALI GARE DEL 17/11/2023</w:t>
      </w:r>
    </w:p>
    <w:p w14:paraId="3968E221" w14:textId="77777777" w:rsidR="00C75AE1" w:rsidRPr="00C75AE1" w:rsidRDefault="00C75AE1" w:rsidP="00C75AE1">
      <w:pPr>
        <w:pStyle w:val="sottotitolocampionato20"/>
        <w:spacing w:before="0" w:beforeAutospacing="0" w:after="0" w:afterAutospacing="0"/>
        <w:rPr>
          <w:rFonts w:ascii="Arial" w:hAnsi="Arial" w:cs="Arial"/>
          <w:color w:val="002060"/>
          <w:sz w:val="20"/>
          <w:szCs w:val="20"/>
        </w:rPr>
      </w:pPr>
      <w:r w:rsidRPr="00C75AE1">
        <w:rPr>
          <w:rFonts w:ascii="Arial" w:hAnsi="Arial" w:cs="Arial"/>
          <w:color w:val="002060"/>
          <w:sz w:val="20"/>
          <w:szCs w:val="20"/>
        </w:rPr>
        <w:t>Si trascrivono qui di seguito i risultati ufficiali delle gare disputate</w:t>
      </w:r>
    </w:p>
    <w:p w14:paraId="2844BF37" w14:textId="77777777" w:rsidR="005E09A1" w:rsidRPr="001A6799" w:rsidRDefault="005E09A1" w:rsidP="005E09A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E09A1" w:rsidRPr="001A6799" w14:paraId="4C0A951E" w14:textId="77777777" w:rsidTr="001E547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E09A1" w:rsidRPr="001A6799" w14:paraId="70EC7699" w14:textId="77777777" w:rsidTr="001E54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86B62" w14:textId="77777777" w:rsidR="005E09A1" w:rsidRPr="001A6799" w:rsidRDefault="005E09A1" w:rsidP="001E5473">
                  <w:pPr>
                    <w:pStyle w:val="headertabella0"/>
                    <w:rPr>
                      <w:color w:val="002060"/>
                    </w:rPr>
                  </w:pPr>
                  <w:r w:rsidRPr="001A6799">
                    <w:rPr>
                      <w:color w:val="002060"/>
                    </w:rPr>
                    <w:t>GIRONE A - 8 Giornata - A</w:t>
                  </w:r>
                </w:p>
              </w:tc>
            </w:tr>
            <w:tr w:rsidR="005E09A1" w:rsidRPr="001A6799" w14:paraId="29855724" w14:textId="77777777" w:rsidTr="001E54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8ED048" w14:textId="77777777" w:rsidR="005E09A1" w:rsidRPr="001A6799" w:rsidRDefault="005E09A1" w:rsidP="001E5473">
                  <w:pPr>
                    <w:pStyle w:val="rowtabella0"/>
                    <w:rPr>
                      <w:color w:val="002060"/>
                    </w:rPr>
                  </w:pPr>
                  <w:r w:rsidRPr="001A6799">
                    <w:rPr>
                      <w:color w:val="002060"/>
                    </w:rPr>
                    <w:t>ASD KAPPABI POTENZAPICENA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D92803" w14:textId="77777777" w:rsidR="005E09A1" w:rsidRPr="001A6799" w:rsidRDefault="005E09A1" w:rsidP="001E5473">
                  <w:pPr>
                    <w:pStyle w:val="rowtabella0"/>
                    <w:rPr>
                      <w:color w:val="002060"/>
                    </w:rPr>
                  </w:pPr>
                  <w:r w:rsidRPr="001A6799">
                    <w:rPr>
                      <w:color w:val="002060"/>
                    </w:rPr>
                    <w:t>- PIANDIROSE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E0A401" w14:textId="77777777" w:rsidR="005E09A1" w:rsidRPr="001A6799" w:rsidRDefault="005E09A1" w:rsidP="001E5473">
                  <w:pPr>
                    <w:pStyle w:val="rowtabella0"/>
                    <w:jc w:val="center"/>
                    <w:rPr>
                      <w:color w:val="002060"/>
                    </w:rPr>
                  </w:pPr>
                  <w:r w:rsidRPr="001A6799">
                    <w:rPr>
                      <w:color w:val="002060"/>
                    </w:rPr>
                    <w:t>5 - 6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007496" w14:textId="77777777" w:rsidR="005E09A1" w:rsidRPr="001A6799" w:rsidRDefault="005E09A1" w:rsidP="001E5473">
                  <w:pPr>
                    <w:pStyle w:val="rowtabella0"/>
                    <w:jc w:val="center"/>
                    <w:rPr>
                      <w:color w:val="002060"/>
                    </w:rPr>
                  </w:pPr>
                  <w:r w:rsidRPr="001A6799">
                    <w:rPr>
                      <w:color w:val="002060"/>
                    </w:rPr>
                    <w:t> </w:t>
                  </w:r>
                </w:p>
              </w:tc>
            </w:tr>
            <w:tr w:rsidR="005E09A1" w:rsidRPr="001A6799" w14:paraId="44A7D3ED"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6CBFD7" w14:textId="77777777" w:rsidR="005E09A1" w:rsidRPr="001A6799" w:rsidRDefault="005E09A1" w:rsidP="001E5473">
                  <w:pPr>
                    <w:pStyle w:val="rowtabella0"/>
                    <w:rPr>
                      <w:color w:val="002060"/>
                    </w:rPr>
                  </w:pPr>
                  <w:r w:rsidRPr="001A6799">
                    <w:rPr>
                      <w:color w:val="002060"/>
                    </w:rPr>
                    <w:t>CENTRO SPORTIVO SUASA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088B0D" w14:textId="77777777" w:rsidR="005E09A1" w:rsidRPr="001A6799" w:rsidRDefault="005E09A1" w:rsidP="001E5473">
                  <w:pPr>
                    <w:pStyle w:val="rowtabella0"/>
                    <w:rPr>
                      <w:color w:val="002060"/>
                    </w:rPr>
                  </w:pPr>
                  <w:r w:rsidRPr="001A6799">
                    <w:rPr>
                      <w:color w:val="002060"/>
                    </w:rPr>
                    <w:t>- POLISPORTIVA BOCA S.E.M.</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CB3395" w14:textId="77777777" w:rsidR="005E09A1" w:rsidRPr="001A6799" w:rsidRDefault="005E09A1" w:rsidP="001E5473">
                  <w:pPr>
                    <w:pStyle w:val="rowtabella0"/>
                    <w:jc w:val="center"/>
                    <w:rPr>
                      <w:color w:val="002060"/>
                    </w:rPr>
                  </w:pPr>
                  <w:r w:rsidRPr="001A6799">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86CE5E" w14:textId="77777777" w:rsidR="005E09A1" w:rsidRPr="001A6799" w:rsidRDefault="005E09A1" w:rsidP="001E5473">
                  <w:pPr>
                    <w:pStyle w:val="rowtabella0"/>
                    <w:jc w:val="center"/>
                    <w:rPr>
                      <w:color w:val="002060"/>
                    </w:rPr>
                  </w:pPr>
                  <w:r w:rsidRPr="001A6799">
                    <w:rPr>
                      <w:color w:val="002060"/>
                    </w:rPr>
                    <w:t> </w:t>
                  </w:r>
                </w:p>
              </w:tc>
            </w:tr>
            <w:tr w:rsidR="005E09A1" w:rsidRPr="001A6799" w14:paraId="11F78033"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79F499" w14:textId="77777777" w:rsidR="005E09A1" w:rsidRPr="001A6799" w:rsidRDefault="005E09A1" w:rsidP="001E5473">
                  <w:pPr>
                    <w:pStyle w:val="rowtabella0"/>
                    <w:rPr>
                      <w:color w:val="002060"/>
                    </w:rPr>
                  </w:pPr>
                  <w:r w:rsidRPr="001A6799">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A9990D" w14:textId="77777777" w:rsidR="005E09A1" w:rsidRPr="001A6799" w:rsidRDefault="005E09A1" w:rsidP="001E5473">
                  <w:pPr>
                    <w:pStyle w:val="rowtabella0"/>
                    <w:rPr>
                      <w:color w:val="002060"/>
                    </w:rPr>
                  </w:pPr>
                  <w:r w:rsidRPr="001A6799">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617126" w14:textId="77777777" w:rsidR="005E09A1" w:rsidRPr="001A6799" w:rsidRDefault="005E09A1" w:rsidP="001E5473">
                  <w:pPr>
                    <w:pStyle w:val="rowtabella0"/>
                    <w:jc w:val="center"/>
                    <w:rPr>
                      <w:color w:val="002060"/>
                    </w:rPr>
                  </w:pPr>
                  <w:r w:rsidRPr="001A6799">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3E8815" w14:textId="77777777" w:rsidR="005E09A1" w:rsidRPr="001A6799" w:rsidRDefault="005E09A1" w:rsidP="001E5473">
                  <w:pPr>
                    <w:pStyle w:val="rowtabella0"/>
                    <w:jc w:val="center"/>
                    <w:rPr>
                      <w:color w:val="002060"/>
                    </w:rPr>
                  </w:pPr>
                  <w:r w:rsidRPr="001A6799">
                    <w:rPr>
                      <w:color w:val="002060"/>
                    </w:rPr>
                    <w:t> </w:t>
                  </w:r>
                </w:p>
              </w:tc>
            </w:tr>
            <w:tr w:rsidR="005E09A1" w:rsidRPr="001A6799" w14:paraId="5565F598"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FDCDA9" w14:textId="77777777" w:rsidR="005E09A1" w:rsidRPr="001A6799" w:rsidRDefault="005E09A1" w:rsidP="001E5473">
                  <w:pPr>
                    <w:pStyle w:val="rowtabella0"/>
                    <w:rPr>
                      <w:color w:val="002060"/>
                    </w:rPr>
                  </w:pPr>
                  <w:r w:rsidRPr="001A6799">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C7C1E2" w14:textId="77777777" w:rsidR="005E09A1" w:rsidRPr="001A6799" w:rsidRDefault="005E09A1" w:rsidP="001E5473">
                  <w:pPr>
                    <w:pStyle w:val="rowtabella0"/>
                    <w:rPr>
                      <w:color w:val="002060"/>
                    </w:rPr>
                  </w:pPr>
                  <w:r w:rsidRPr="001A6799">
                    <w:rPr>
                      <w:color w:val="002060"/>
                    </w:rPr>
                    <w:t>- GROTTESE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65CDC0" w14:textId="77777777" w:rsidR="005E09A1" w:rsidRPr="001A6799" w:rsidRDefault="005E09A1" w:rsidP="001E5473">
                  <w:pPr>
                    <w:pStyle w:val="rowtabella0"/>
                    <w:jc w:val="center"/>
                    <w:rPr>
                      <w:color w:val="002060"/>
                    </w:rPr>
                  </w:pPr>
                  <w:r w:rsidRPr="001A6799">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92FFA3" w14:textId="77777777" w:rsidR="005E09A1" w:rsidRPr="001A6799" w:rsidRDefault="005E09A1" w:rsidP="001E5473">
                  <w:pPr>
                    <w:pStyle w:val="rowtabella0"/>
                    <w:jc w:val="center"/>
                    <w:rPr>
                      <w:color w:val="002060"/>
                    </w:rPr>
                  </w:pPr>
                  <w:r w:rsidRPr="001A6799">
                    <w:rPr>
                      <w:color w:val="002060"/>
                    </w:rPr>
                    <w:t> </w:t>
                  </w:r>
                </w:p>
              </w:tc>
            </w:tr>
            <w:tr w:rsidR="005E09A1" w:rsidRPr="001A6799" w14:paraId="75A02B8E"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8B98D7" w14:textId="77777777" w:rsidR="005E09A1" w:rsidRPr="001A6799" w:rsidRDefault="005E09A1" w:rsidP="001E5473">
                  <w:pPr>
                    <w:pStyle w:val="rowtabella0"/>
                    <w:rPr>
                      <w:color w:val="002060"/>
                    </w:rPr>
                  </w:pPr>
                  <w:r w:rsidRPr="001A6799">
                    <w:rPr>
                      <w:color w:val="002060"/>
                    </w:rPr>
                    <w:t>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735B07" w14:textId="77777777" w:rsidR="005E09A1" w:rsidRPr="001A6799" w:rsidRDefault="005E09A1" w:rsidP="001E5473">
                  <w:pPr>
                    <w:pStyle w:val="rowtabella0"/>
                    <w:rPr>
                      <w:color w:val="002060"/>
                    </w:rPr>
                  </w:pPr>
                  <w:r w:rsidRPr="001A6799">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77FD1A" w14:textId="77777777" w:rsidR="005E09A1" w:rsidRPr="001A6799" w:rsidRDefault="005E09A1" w:rsidP="001E5473">
                  <w:pPr>
                    <w:pStyle w:val="rowtabella0"/>
                    <w:jc w:val="center"/>
                    <w:rPr>
                      <w:color w:val="002060"/>
                    </w:rPr>
                  </w:pPr>
                  <w:r w:rsidRPr="001A6799">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3594F3" w14:textId="77777777" w:rsidR="005E09A1" w:rsidRPr="001A6799" w:rsidRDefault="005E09A1" w:rsidP="001E5473">
                  <w:pPr>
                    <w:pStyle w:val="rowtabella0"/>
                    <w:jc w:val="center"/>
                    <w:rPr>
                      <w:color w:val="002060"/>
                    </w:rPr>
                  </w:pPr>
                  <w:r w:rsidRPr="001A6799">
                    <w:rPr>
                      <w:color w:val="002060"/>
                    </w:rPr>
                    <w:t> </w:t>
                  </w:r>
                </w:p>
              </w:tc>
            </w:tr>
            <w:tr w:rsidR="005E09A1" w:rsidRPr="001A6799" w14:paraId="331B6FBA" w14:textId="77777777" w:rsidTr="001E54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B3DB67" w14:textId="77777777" w:rsidR="005E09A1" w:rsidRPr="001A6799" w:rsidRDefault="005E09A1" w:rsidP="001E5473">
                  <w:pPr>
                    <w:pStyle w:val="rowtabella0"/>
                    <w:rPr>
                      <w:color w:val="002060"/>
                    </w:rPr>
                  </w:pPr>
                  <w:r w:rsidRPr="001A6799">
                    <w:rPr>
                      <w:color w:val="002060"/>
                    </w:rPr>
                    <w:t>SANTANGIOLESE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F4B8CA" w14:textId="77777777" w:rsidR="005E09A1" w:rsidRPr="001A6799" w:rsidRDefault="005E09A1" w:rsidP="001E5473">
                  <w:pPr>
                    <w:pStyle w:val="rowtabella0"/>
                    <w:rPr>
                      <w:color w:val="002060"/>
                    </w:rPr>
                  </w:pPr>
                  <w:r w:rsidRPr="001A6799">
                    <w:rPr>
                      <w:color w:val="002060"/>
                    </w:rPr>
                    <w:t>- CARISSIMI 2016</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61E3F7" w14:textId="77777777" w:rsidR="005E09A1" w:rsidRPr="001A6799" w:rsidRDefault="005E09A1" w:rsidP="001E5473">
                  <w:pPr>
                    <w:pStyle w:val="rowtabella0"/>
                    <w:jc w:val="center"/>
                    <w:rPr>
                      <w:color w:val="002060"/>
                    </w:rPr>
                  </w:pPr>
                  <w:r w:rsidRPr="001A6799">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73589E" w14:textId="77777777" w:rsidR="005E09A1" w:rsidRPr="001A6799" w:rsidRDefault="005E09A1" w:rsidP="001E5473">
                  <w:pPr>
                    <w:pStyle w:val="rowtabella0"/>
                    <w:jc w:val="center"/>
                    <w:rPr>
                      <w:color w:val="002060"/>
                    </w:rPr>
                  </w:pPr>
                  <w:r w:rsidRPr="001A6799">
                    <w:rPr>
                      <w:color w:val="002060"/>
                    </w:rPr>
                    <w:t> </w:t>
                  </w:r>
                </w:p>
              </w:tc>
            </w:tr>
            <w:tr w:rsidR="005E09A1" w:rsidRPr="001A6799" w14:paraId="37EEDD67" w14:textId="77777777" w:rsidTr="001E5473">
              <w:tc>
                <w:tcPr>
                  <w:tcW w:w="4700" w:type="dxa"/>
                  <w:gridSpan w:val="4"/>
                  <w:tcBorders>
                    <w:top w:val="nil"/>
                    <w:left w:val="nil"/>
                    <w:bottom w:val="nil"/>
                    <w:right w:val="nil"/>
                  </w:tcBorders>
                  <w:tcMar>
                    <w:top w:w="20" w:type="dxa"/>
                    <w:left w:w="20" w:type="dxa"/>
                    <w:bottom w:w="20" w:type="dxa"/>
                    <w:right w:w="20" w:type="dxa"/>
                  </w:tcMar>
                  <w:vAlign w:val="center"/>
                  <w:hideMark/>
                </w:tcPr>
                <w:p w14:paraId="3E9A139A" w14:textId="77777777" w:rsidR="005E09A1" w:rsidRPr="001A6799" w:rsidRDefault="005E09A1" w:rsidP="001E5473">
                  <w:pPr>
                    <w:pStyle w:val="rowtabella0"/>
                    <w:rPr>
                      <w:color w:val="002060"/>
                    </w:rPr>
                  </w:pPr>
                  <w:r w:rsidRPr="001A6799">
                    <w:rPr>
                      <w:color w:val="002060"/>
                    </w:rPr>
                    <w:t>(1) - disputata il 18/11/2023</w:t>
                  </w:r>
                </w:p>
              </w:tc>
            </w:tr>
          </w:tbl>
          <w:p w14:paraId="61B085D1" w14:textId="77777777" w:rsidR="005E09A1" w:rsidRPr="001A6799" w:rsidRDefault="005E09A1" w:rsidP="001E5473">
            <w:pPr>
              <w:rPr>
                <w:color w:val="002060"/>
              </w:rPr>
            </w:pPr>
          </w:p>
        </w:tc>
      </w:tr>
    </w:tbl>
    <w:p w14:paraId="4D0772D8" w14:textId="77777777" w:rsidR="005E09A1" w:rsidRPr="001A6799" w:rsidRDefault="005E09A1" w:rsidP="005E09A1">
      <w:pPr>
        <w:pStyle w:val="breakline"/>
        <w:rPr>
          <w:rFonts w:eastAsiaTheme="minorEastAsia"/>
          <w:color w:val="002060"/>
        </w:rPr>
      </w:pPr>
    </w:p>
    <w:p w14:paraId="31CDA53B" w14:textId="77777777" w:rsidR="005E09A1" w:rsidRPr="001A6799" w:rsidRDefault="005E09A1" w:rsidP="005E09A1">
      <w:pPr>
        <w:pStyle w:val="breakline"/>
        <w:rPr>
          <w:color w:val="002060"/>
        </w:rPr>
      </w:pPr>
    </w:p>
    <w:p w14:paraId="39489D54" w14:textId="77777777" w:rsidR="005E09A1" w:rsidRPr="001A6799" w:rsidRDefault="005E09A1" w:rsidP="005E09A1">
      <w:pPr>
        <w:pStyle w:val="titoloprinc0"/>
        <w:rPr>
          <w:color w:val="002060"/>
        </w:rPr>
      </w:pPr>
      <w:r w:rsidRPr="001A6799">
        <w:rPr>
          <w:color w:val="002060"/>
        </w:rPr>
        <w:t>GIUDICE SPORTIVO</w:t>
      </w:r>
    </w:p>
    <w:p w14:paraId="31C871A3" w14:textId="77777777" w:rsidR="005E09A1" w:rsidRPr="001A6799" w:rsidRDefault="005E09A1" w:rsidP="005E09A1">
      <w:pPr>
        <w:pStyle w:val="diffida"/>
        <w:rPr>
          <w:color w:val="002060"/>
        </w:rPr>
      </w:pPr>
      <w:r w:rsidRPr="001A6799">
        <w:rPr>
          <w:color w:val="002060"/>
        </w:rPr>
        <w:t>Il Giudice Sportivo Avv. Agnese Lazzaretti, con l'assistenza del segretario Angelo Castellana, nella seduta del 22/11/2023, ha adottato le decisioni che di seguito integralmente si riportano:</w:t>
      </w:r>
    </w:p>
    <w:p w14:paraId="71BC570C" w14:textId="77777777" w:rsidR="005E09A1" w:rsidRPr="001A6799" w:rsidRDefault="005E09A1" w:rsidP="005E09A1">
      <w:pPr>
        <w:pStyle w:val="titolo10"/>
        <w:rPr>
          <w:color w:val="002060"/>
        </w:rPr>
      </w:pPr>
      <w:r w:rsidRPr="001A6799">
        <w:rPr>
          <w:color w:val="002060"/>
        </w:rPr>
        <w:t xml:space="preserve">GARE DEL 17/11/2023 </w:t>
      </w:r>
    </w:p>
    <w:p w14:paraId="61646995" w14:textId="77777777" w:rsidR="005E09A1" w:rsidRPr="001A6799" w:rsidRDefault="005E09A1" w:rsidP="005E09A1">
      <w:pPr>
        <w:pStyle w:val="titolo7a"/>
        <w:rPr>
          <w:color w:val="002060"/>
        </w:rPr>
      </w:pPr>
      <w:r w:rsidRPr="001A6799">
        <w:rPr>
          <w:color w:val="002060"/>
        </w:rPr>
        <w:t xml:space="preserve">PROVVEDIMENTI DISCIPLINARI </w:t>
      </w:r>
    </w:p>
    <w:p w14:paraId="64336DA4" w14:textId="77777777" w:rsidR="005E09A1" w:rsidRPr="001A6799" w:rsidRDefault="005E09A1" w:rsidP="005E09A1">
      <w:pPr>
        <w:pStyle w:val="titolo7b0"/>
        <w:rPr>
          <w:color w:val="002060"/>
        </w:rPr>
      </w:pPr>
      <w:r w:rsidRPr="001A6799">
        <w:rPr>
          <w:color w:val="002060"/>
        </w:rPr>
        <w:t xml:space="preserve">In base alle risultanze degli atti ufficiali sono state deliberate le seguenti sanzioni disciplinari. </w:t>
      </w:r>
    </w:p>
    <w:p w14:paraId="240217BA" w14:textId="77777777" w:rsidR="005E09A1" w:rsidRPr="001A6799" w:rsidRDefault="005E09A1" w:rsidP="005E09A1">
      <w:pPr>
        <w:pStyle w:val="titolo30"/>
        <w:rPr>
          <w:color w:val="002060"/>
        </w:rPr>
      </w:pPr>
      <w:r w:rsidRPr="001A6799">
        <w:rPr>
          <w:color w:val="002060"/>
        </w:rPr>
        <w:t xml:space="preserve">ALLENATORI </w:t>
      </w:r>
    </w:p>
    <w:p w14:paraId="7F550AAA" w14:textId="77777777" w:rsidR="005E09A1" w:rsidRPr="001A6799" w:rsidRDefault="005E09A1" w:rsidP="005E09A1">
      <w:pPr>
        <w:pStyle w:val="titolo20"/>
        <w:rPr>
          <w:color w:val="002060"/>
        </w:rPr>
      </w:pPr>
      <w:r w:rsidRPr="001A679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050712A0" w14:textId="77777777" w:rsidTr="001E5473">
        <w:tc>
          <w:tcPr>
            <w:tcW w:w="2200" w:type="dxa"/>
            <w:tcMar>
              <w:top w:w="20" w:type="dxa"/>
              <w:left w:w="20" w:type="dxa"/>
              <w:bottom w:w="20" w:type="dxa"/>
              <w:right w:w="20" w:type="dxa"/>
            </w:tcMar>
            <w:vAlign w:val="center"/>
            <w:hideMark/>
          </w:tcPr>
          <w:p w14:paraId="7C8722A0" w14:textId="77777777" w:rsidR="005E09A1" w:rsidRPr="001A6799" w:rsidRDefault="005E09A1" w:rsidP="001E5473">
            <w:pPr>
              <w:pStyle w:val="movimento"/>
              <w:rPr>
                <w:color w:val="002060"/>
              </w:rPr>
            </w:pPr>
            <w:r w:rsidRPr="001A6799">
              <w:rPr>
                <w:color w:val="002060"/>
              </w:rPr>
              <w:t>QUINELLATO CARLOS HENRIQUE</w:t>
            </w:r>
          </w:p>
        </w:tc>
        <w:tc>
          <w:tcPr>
            <w:tcW w:w="2200" w:type="dxa"/>
            <w:tcMar>
              <w:top w:w="20" w:type="dxa"/>
              <w:left w:w="20" w:type="dxa"/>
              <w:bottom w:w="20" w:type="dxa"/>
              <w:right w:w="20" w:type="dxa"/>
            </w:tcMar>
            <w:vAlign w:val="center"/>
            <w:hideMark/>
          </w:tcPr>
          <w:p w14:paraId="67485287" w14:textId="77777777" w:rsidR="005E09A1" w:rsidRPr="001A6799" w:rsidRDefault="005E09A1" w:rsidP="001E5473">
            <w:pPr>
              <w:pStyle w:val="movimento2"/>
              <w:rPr>
                <w:color w:val="002060"/>
              </w:rPr>
            </w:pPr>
            <w:r w:rsidRPr="001A6799">
              <w:rPr>
                <w:color w:val="002060"/>
              </w:rPr>
              <w:t xml:space="preserve">(GLS DORICA AN.UR) </w:t>
            </w:r>
          </w:p>
        </w:tc>
        <w:tc>
          <w:tcPr>
            <w:tcW w:w="800" w:type="dxa"/>
            <w:tcMar>
              <w:top w:w="20" w:type="dxa"/>
              <w:left w:w="20" w:type="dxa"/>
              <w:bottom w:w="20" w:type="dxa"/>
              <w:right w:w="20" w:type="dxa"/>
            </w:tcMar>
            <w:vAlign w:val="center"/>
            <w:hideMark/>
          </w:tcPr>
          <w:p w14:paraId="5C92EF5D"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0BF5B953"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6CD36643" w14:textId="77777777" w:rsidR="005E09A1" w:rsidRPr="001A6799" w:rsidRDefault="005E09A1" w:rsidP="001E5473">
            <w:pPr>
              <w:pStyle w:val="movimento2"/>
              <w:rPr>
                <w:color w:val="002060"/>
              </w:rPr>
            </w:pPr>
            <w:r w:rsidRPr="001A6799">
              <w:rPr>
                <w:color w:val="002060"/>
              </w:rPr>
              <w:t> </w:t>
            </w:r>
          </w:p>
        </w:tc>
      </w:tr>
    </w:tbl>
    <w:p w14:paraId="7B624862" w14:textId="77777777" w:rsidR="005E09A1" w:rsidRPr="001A6799" w:rsidRDefault="005E09A1" w:rsidP="005E09A1">
      <w:pPr>
        <w:pStyle w:val="titolo30"/>
        <w:rPr>
          <w:rFonts w:eastAsiaTheme="minorEastAsia"/>
          <w:color w:val="002060"/>
        </w:rPr>
      </w:pPr>
      <w:r w:rsidRPr="001A6799">
        <w:rPr>
          <w:color w:val="002060"/>
        </w:rPr>
        <w:t xml:space="preserve">CALCIATORI ESPULSI </w:t>
      </w:r>
    </w:p>
    <w:p w14:paraId="047FC3A7" w14:textId="77777777" w:rsidR="005E09A1" w:rsidRPr="001A6799" w:rsidRDefault="005E09A1" w:rsidP="005E09A1">
      <w:pPr>
        <w:pStyle w:val="titolo20"/>
        <w:rPr>
          <w:color w:val="002060"/>
        </w:rPr>
      </w:pPr>
      <w:r w:rsidRPr="001A679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7DAB17B3" w14:textId="77777777" w:rsidTr="001E5473">
        <w:tc>
          <w:tcPr>
            <w:tcW w:w="2200" w:type="dxa"/>
            <w:tcMar>
              <w:top w:w="20" w:type="dxa"/>
              <w:left w:w="20" w:type="dxa"/>
              <w:bottom w:w="20" w:type="dxa"/>
              <w:right w:w="20" w:type="dxa"/>
            </w:tcMar>
            <w:vAlign w:val="center"/>
            <w:hideMark/>
          </w:tcPr>
          <w:p w14:paraId="34818E73" w14:textId="77777777" w:rsidR="005E09A1" w:rsidRPr="001A6799" w:rsidRDefault="005E09A1" w:rsidP="001E5473">
            <w:pPr>
              <w:pStyle w:val="movimento"/>
              <w:rPr>
                <w:color w:val="002060"/>
              </w:rPr>
            </w:pPr>
            <w:r w:rsidRPr="001A6799">
              <w:rPr>
                <w:color w:val="002060"/>
              </w:rPr>
              <w:t>BARTOLINI AURORA</w:t>
            </w:r>
          </w:p>
        </w:tc>
        <w:tc>
          <w:tcPr>
            <w:tcW w:w="2200" w:type="dxa"/>
            <w:tcMar>
              <w:top w:w="20" w:type="dxa"/>
              <w:left w:w="20" w:type="dxa"/>
              <w:bottom w:w="20" w:type="dxa"/>
              <w:right w:w="20" w:type="dxa"/>
            </w:tcMar>
            <w:vAlign w:val="center"/>
            <w:hideMark/>
          </w:tcPr>
          <w:p w14:paraId="69428EC4" w14:textId="77777777" w:rsidR="005E09A1" w:rsidRPr="001A6799" w:rsidRDefault="005E09A1" w:rsidP="001E5473">
            <w:pPr>
              <w:pStyle w:val="movimento2"/>
              <w:rPr>
                <w:color w:val="002060"/>
              </w:rPr>
            </w:pPr>
            <w:r w:rsidRPr="001A6799">
              <w:rPr>
                <w:color w:val="002060"/>
              </w:rPr>
              <w:t xml:space="preserve">(GLS DORICA AN.UR) </w:t>
            </w:r>
          </w:p>
        </w:tc>
        <w:tc>
          <w:tcPr>
            <w:tcW w:w="800" w:type="dxa"/>
            <w:tcMar>
              <w:top w:w="20" w:type="dxa"/>
              <w:left w:w="20" w:type="dxa"/>
              <w:bottom w:w="20" w:type="dxa"/>
              <w:right w:w="20" w:type="dxa"/>
            </w:tcMar>
            <w:vAlign w:val="center"/>
            <w:hideMark/>
          </w:tcPr>
          <w:p w14:paraId="396BEFDD"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7CDDB205"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6003679F" w14:textId="77777777" w:rsidR="005E09A1" w:rsidRPr="001A6799" w:rsidRDefault="005E09A1" w:rsidP="001E5473">
            <w:pPr>
              <w:pStyle w:val="movimento2"/>
              <w:rPr>
                <w:color w:val="002060"/>
              </w:rPr>
            </w:pPr>
            <w:r w:rsidRPr="001A6799">
              <w:rPr>
                <w:color w:val="002060"/>
              </w:rPr>
              <w:t> </w:t>
            </w:r>
          </w:p>
        </w:tc>
      </w:tr>
    </w:tbl>
    <w:p w14:paraId="27B91F2C" w14:textId="77777777" w:rsidR="005E09A1" w:rsidRPr="001A6799" w:rsidRDefault="005E09A1" w:rsidP="005E09A1">
      <w:pPr>
        <w:pStyle w:val="titolo30"/>
        <w:rPr>
          <w:rFonts w:eastAsiaTheme="minorEastAsia"/>
          <w:color w:val="002060"/>
        </w:rPr>
      </w:pPr>
      <w:r w:rsidRPr="001A6799">
        <w:rPr>
          <w:color w:val="002060"/>
        </w:rPr>
        <w:t xml:space="preserve">CALCIATORI NON ESPULSI </w:t>
      </w:r>
    </w:p>
    <w:p w14:paraId="03ED9941" w14:textId="77777777" w:rsidR="005E09A1" w:rsidRPr="001A6799" w:rsidRDefault="005E09A1" w:rsidP="005E09A1">
      <w:pPr>
        <w:pStyle w:val="titolo20"/>
        <w:rPr>
          <w:color w:val="002060"/>
        </w:rPr>
      </w:pPr>
      <w:r w:rsidRPr="001A679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58BFE802" w14:textId="77777777" w:rsidTr="001E5473">
        <w:tc>
          <w:tcPr>
            <w:tcW w:w="2200" w:type="dxa"/>
            <w:tcMar>
              <w:top w:w="20" w:type="dxa"/>
              <w:left w:w="20" w:type="dxa"/>
              <w:bottom w:w="20" w:type="dxa"/>
              <w:right w:w="20" w:type="dxa"/>
            </w:tcMar>
            <w:vAlign w:val="center"/>
            <w:hideMark/>
          </w:tcPr>
          <w:p w14:paraId="4D1D03EA" w14:textId="77777777" w:rsidR="005E09A1" w:rsidRPr="001A6799" w:rsidRDefault="005E09A1" w:rsidP="001E5473">
            <w:pPr>
              <w:pStyle w:val="movimento"/>
              <w:rPr>
                <w:color w:val="002060"/>
              </w:rPr>
            </w:pPr>
            <w:r w:rsidRPr="001A6799">
              <w:rPr>
                <w:color w:val="002060"/>
              </w:rPr>
              <w:t>CARDONE LUCIA</w:t>
            </w:r>
          </w:p>
        </w:tc>
        <w:tc>
          <w:tcPr>
            <w:tcW w:w="2200" w:type="dxa"/>
            <w:tcMar>
              <w:top w:w="20" w:type="dxa"/>
              <w:left w:w="20" w:type="dxa"/>
              <w:bottom w:w="20" w:type="dxa"/>
              <w:right w:w="20" w:type="dxa"/>
            </w:tcMar>
            <w:vAlign w:val="center"/>
            <w:hideMark/>
          </w:tcPr>
          <w:p w14:paraId="6D2C15C6" w14:textId="77777777" w:rsidR="005E09A1" w:rsidRPr="001A6799" w:rsidRDefault="005E09A1" w:rsidP="001E5473">
            <w:pPr>
              <w:pStyle w:val="movimento2"/>
              <w:rPr>
                <w:color w:val="002060"/>
              </w:rPr>
            </w:pPr>
            <w:r w:rsidRPr="001A6799">
              <w:rPr>
                <w:color w:val="002060"/>
              </w:rPr>
              <w:t xml:space="preserve">(CARISSIMI 2016) </w:t>
            </w:r>
          </w:p>
        </w:tc>
        <w:tc>
          <w:tcPr>
            <w:tcW w:w="800" w:type="dxa"/>
            <w:tcMar>
              <w:top w:w="20" w:type="dxa"/>
              <w:left w:w="20" w:type="dxa"/>
              <w:bottom w:w="20" w:type="dxa"/>
              <w:right w:w="20" w:type="dxa"/>
            </w:tcMar>
            <w:vAlign w:val="center"/>
            <w:hideMark/>
          </w:tcPr>
          <w:p w14:paraId="4F4C511A"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3DD03C2B"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78A122C5" w14:textId="77777777" w:rsidR="005E09A1" w:rsidRPr="001A6799" w:rsidRDefault="005E09A1" w:rsidP="001E5473">
            <w:pPr>
              <w:pStyle w:val="movimento2"/>
              <w:rPr>
                <w:color w:val="002060"/>
              </w:rPr>
            </w:pPr>
            <w:r w:rsidRPr="001A6799">
              <w:rPr>
                <w:color w:val="002060"/>
              </w:rPr>
              <w:t> </w:t>
            </w:r>
          </w:p>
        </w:tc>
      </w:tr>
    </w:tbl>
    <w:p w14:paraId="55348C16" w14:textId="77777777" w:rsidR="005E09A1" w:rsidRPr="001A6799" w:rsidRDefault="005E09A1" w:rsidP="005E09A1">
      <w:pPr>
        <w:pStyle w:val="titolo20"/>
        <w:rPr>
          <w:rFonts w:eastAsiaTheme="minorEastAsia"/>
          <w:color w:val="002060"/>
        </w:rPr>
      </w:pPr>
      <w:r w:rsidRPr="001A679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5F9C14EA" w14:textId="77777777" w:rsidTr="001E5473">
        <w:tc>
          <w:tcPr>
            <w:tcW w:w="2200" w:type="dxa"/>
            <w:tcMar>
              <w:top w:w="20" w:type="dxa"/>
              <w:left w:w="20" w:type="dxa"/>
              <w:bottom w:w="20" w:type="dxa"/>
              <w:right w:w="20" w:type="dxa"/>
            </w:tcMar>
            <w:vAlign w:val="center"/>
            <w:hideMark/>
          </w:tcPr>
          <w:p w14:paraId="5BEF0F64" w14:textId="77777777" w:rsidR="005E09A1" w:rsidRPr="001A6799" w:rsidRDefault="005E09A1" w:rsidP="001E5473">
            <w:pPr>
              <w:pStyle w:val="movimento"/>
              <w:rPr>
                <w:color w:val="002060"/>
              </w:rPr>
            </w:pPr>
            <w:r w:rsidRPr="001A6799">
              <w:rPr>
                <w:color w:val="002060"/>
              </w:rPr>
              <w:t>VAGNONI GIULIA</w:t>
            </w:r>
          </w:p>
        </w:tc>
        <w:tc>
          <w:tcPr>
            <w:tcW w:w="2200" w:type="dxa"/>
            <w:tcMar>
              <w:top w:w="20" w:type="dxa"/>
              <w:left w:w="20" w:type="dxa"/>
              <w:bottom w:w="20" w:type="dxa"/>
              <w:right w:w="20" w:type="dxa"/>
            </w:tcMar>
            <w:vAlign w:val="center"/>
            <w:hideMark/>
          </w:tcPr>
          <w:p w14:paraId="7D2E62A4" w14:textId="77777777" w:rsidR="005E09A1" w:rsidRPr="001A6799" w:rsidRDefault="005E09A1" w:rsidP="001E5473">
            <w:pPr>
              <w:pStyle w:val="movimento2"/>
              <w:rPr>
                <w:color w:val="002060"/>
              </w:rPr>
            </w:pPr>
            <w:r w:rsidRPr="001A6799">
              <w:rPr>
                <w:color w:val="002060"/>
              </w:rPr>
              <w:t xml:space="preserve">(RIPABERARDA) </w:t>
            </w:r>
          </w:p>
        </w:tc>
        <w:tc>
          <w:tcPr>
            <w:tcW w:w="800" w:type="dxa"/>
            <w:tcMar>
              <w:top w:w="20" w:type="dxa"/>
              <w:left w:w="20" w:type="dxa"/>
              <w:bottom w:w="20" w:type="dxa"/>
              <w:right w:w="20" w:type="dxa"/>
            </w:tcMar>
            <w:vAlign w:val="center"/>
            <w:hideMark/>
          </w:tcPr>
          <w:p w14:paraId="778B1C52"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2ECA619D" w14:textId="77777777" w:rsidR="005E09A1" w:rsidRPr="001A6799" w:rsidRDefault="005E09A1" w:rsidP="001E5473">
            <w:pPr>
              <w:pStyle w:val="movimento"/>
              <w:rPr>
                <w:color w:val="002060"/>
              </w:rPr>
            </w:pPr>
            <w:r w:rsidRPr="001A6799">
              <w:rPr>
                <w:color w:val="002060"/>
              </w:rPr>
              <w:t>SILVESTRINI MONICA</w:t>
            </w:r>
          </w:p>
        </w:tc>
        <w:tc>
          <w:tcPr>
            <w:tcW w:w="2200" w:type="dxa"/>
            <w:tcMar>
              <w:top w:w="20" w:type="dxa"/>
              <w:left w:w="20" w:type="dxa"/>
              <w:bottom w:w="20" w:type="dxa"/>
              <w:right w:w="20" w:type="dxa"/>
            </w:tcMar>
            <w:vAlign w:val="center"/>
            <w:hideMark/>
          </w:tcPr>
          <w:p w14:paraId="250F8633" w14:textId="77777777" w:rsidR="005E09A1" w:rsidRPr="001A6799" w:rsidRDefault="005E09A1" w:rsidP="001E5473">
            <w:pPr>
              <w:pStyle w:val="movimento2"/>
              <w:rPr>
                <w:color w:val="002060"/>
              </w:rPr>
            </w:pPr>
            <w:r w:rsidRPr="001A6799">
              <w:rPr>
                <w:color w:val="002060"/>
              </w:rPr>
              <w:t xml:space="preserve">(SANTANGIOLESE) </w:t>
            </w:r>
          </w:p>
        </w:tc>
      </w:tr>
    </w:tbl>
    <w:p w14:paraId="01DB2C4E" w14:textId="77777777" w:rsidR="005E09A1" w:rsidRPr="001A6799" w:rsidRDefault="005E09A1" w:rsidP="005E09A1">
      <w:pPr>
        <w:pStyle w:val="breakline"/>
        <w:rPr>
          <w:color w:val="002060"/>
        </w:rPr>
      </w:pPr>
    </w:p>
    <w:p w14:paraId="503F50E6" w14:textId="77777777" w:rsidR="005E09A1" w:rsidRPr="001A6799" w:rsidRDefault="005E09A1" w:rsidP="005E09A1">
      <w:pPr>
        <w:jc w:val="center"/>
        <w:rPr>
          <w:rFonts w:ascii="Arial" w:hAnsi="Arial" w:cs="Arial"/>
          <w:noProof/>
          <w:color w:val="002060"/>
          <w:sz w:val="22"/>
          <w:szCs w:val="22"/>
        </w:rPr>
      </w:pPr>
      <w:r w:rsidRPr="001A6799">
        <w:rPr>
          <w:rFonts w:ascii="Arial" w:hAnsi="Arial" w:cs="Arial"/>
          <w:noProof/>
          <w:color w:val="002060"/>
          <w:sz w:val="22"/>
          <w:szCs w:val="22"/>
        </w:rPr>
        <w:t>F.to IL SEGRETARIO                                   F.to IL GIUDICE SPORTIVO</w:t>
      </w:r>
    </w:p>
    <w:p w14:paraId="280F79F9" w14:textId="77777777" w:rsidR="005E09A1" w:rsidRPr="001A6799" w:rsidRDefault="005E09A1" w:rsidP="005E09A1">
      <w:pPr>
        <w:pStyle w:val="Corpodeltesto2"/>
        <w:spacing w:after="0" w:line="240" w:lineRule="auto"/>
        <w:jc w:val="both"/>
        <w:rPr>
          <w:rFonts w:ascii="Arial" w:hAnsi="Arial" w:cs="Arial"/>
          <w:b/>
          <w:color w:val="002060"/>
          <w:sz w:val="22"/>
          <w:szCs w:val="22"/>
        </w:rPr>
      </w:pPr>
      <w:r w:rsidRPr="001A6799">
        <w:rPr>
          <w:rFonts w:ascii="Arial" w:hAnsi="Arial" w:cs="Arial"/>
          <w:noProof/>
          <w:color w:val="002060"/>
          <w:sz w:val="22"/>
          <w:szCs w:val="22"/>
        </w:rPr>
        <w:t xml:space="preserve">                         Angelo Castellana        </w:t>
      </w:r>
      <w:r w:rsidRPr="001A6799">
        <w:rPr>
          <w:rFonts w:ascii="Arial" w:hAnsi="Arial" w:cs="Arial"/>
          <w:noProof/>
          <w:color w:val="002060"/>
          <w:sz w:val="22"/>
          <w:szCs w:val="22"/>
        </w:rPr>
        <w:tab/>
        <w:t xml:space="preserve">                                Agnese Lazzaretti</w:t>
      </w:r>
    </w:p>
    <w:p w14:paraId="74C71DF2" w14:textId="77777777" w:rsidR="005E09A1" w:rsidRPr="001A6799" w:rsidRDefault="005E09A1" w:rsidP="005E09A1">
      <w:pPr>
        <w:pStyle w:val="breakline"/>
        <w:rPr>
          <w:rFonts w:eastAsiaTheme="minorEastAsia"/>
          <w:color w:val="002060"/>
        </w:rPr>
      </w:pPr>
    </w:p>
    <w:p w14:paraId="15D4BA9D" w14:textId="77777777" w:rsidR="005E09A1" w:rsidRPr="001A6799" w:rsidRDefault="005E09A1" w:rsidP="005E09A1">
      <w:pPr>
        <w:pStyle w:val="titoloprinc0"/>
        <w:rPr>
          <w:color w:val="002060"/>
        </w:rPr>
      </w:pPr>
      <w:r w:rsidRPr="001A6799">
        <w:rPr>
          <w:color w:val="002060"/>
        </w:rPr>
        <w:t>CLASSIFICA</w:t>
      </w:r>
    </w:p>
    <w:p w14:paraId="1D07C984" w14:textId="77777777" w:rsidR="005E09A1" w:rsidRPr="001A6799" w:rsidRDefault="005E09A1" w:rsidP="005E09A1">
      <w:pPr>
        <w:pStyle w:val="breakline"/>
        <w:rPr>
          <w:color w:val="002060"/>
        </w:rPr>
      </w:pPr>
    </w:p>
    <w:p w14:paraId="4ECA946F" w14:textId="77777777" w:rsidR="005E09A1" w:rsidRPr="001A6799" w:rsidRDefault="005E09A1" w:rsidP="005E09A1">
      <w:pPr>
        <w:pStyle w:val="breakline"/>
        <w:rPr>
          <w:color w:val="002060"/>
        </w:rPr>
      </w:pPr>
    </w:p>
    <w:p w14:paraId="4CAD4B1A" w14:textId="77777777" w:rsidR="005E09A1" w:rsidRPr="001A6799" w:rsidRDefault="005E09A1" w:rsidP="005E09A1">
      <w:pPr>
        <w:pStyle w:val="sottotitolocampionato10"/>
        <w:rPr>
          <w:color w:val="002060"/>
        </w:rPr>
      </w:pPr>
      <w:r w:rsidRPr="001A679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E09A1" w:rsidRPr="001A6799" w14:paraId="6A378819" w14:textId="77777777" w:rsidTr="001E54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70A0D" w14:textId="77777777" w:rsidR="005E09A1" w:rsidRPr="001A6799" w:rsidRDefault="005E09A1" w:rsidP="001E5473">
            <w:pPr>
              <w:pStyle w:val="headertabella0"/>
              <w:rPr>
                <w:color w:val="002060"/>
              </w:rPr>
            </w:pPr>
            <w:r w:rsidRPr="001A679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953E4" w14:textId="77777777" w:rsidR="005E09A1" w:rsidRPr="001A6799" w:rsidRDefault="005E09A1" w:rsidP="001E5473">
            <w:pPr>
              <w:pStyle w:val="headertabella0"/>
              <w:rPr>
                <w:color w:val="002060"/>
              </w:rPr>
            </w:pPr>
            <w:r w:rsidRPr="001A679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40A06" w14:textId="77777777" w:rsidR="005E09A1" w:rsidRPr="001A6799" w:rsidRDefault="005E09A1" w:rsidP="001E5473">
            <w:pPr>
              <w:pStyle w:val="headertabella0"/>
              <w:rPr>
                <w:color w:val="002060"/>
              </w:rPr>
            </w:pPr>
            <w:r w:rsidRPr="001A679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16ADC" w14:textId="77777777" w:rsidR="005E09A1" w:rsidRPr="001A6799" w:rsidRDefault="005E09A1" w:rsidP="001E5473">
            <w:pPr>
              <w:pStyle w:val="headertabella0"/>
              <w:rPr>
                <w:color w:val="002060"/>
              </w:rPr>
            </w:pPr>
            <w:r w:rsidRPr="001A679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D5C4E" w14:textId="77777777" w:rsidR="005E09A1" w:rsidRPr="001A6799" w:rsidRDefault="005E09A1" w:rsidP="001E5473">
            <w:pPr>
              <w:pStyle w:val="headertabella0"/>
              <w:rPr>
                <w:color w:val="002060"/>
              </w:rPr>
            </w:pPr>
            <w:r w:rsidRPr="001A679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AE2C4" w14:textId="77777777" w:rsidR="005E09A1" w:rsidRPr="001A6799" w:rsidRDefault="005E09A1" w:rsidP="001E5473">
            <w:pPr>
              <w:pStyle w:val="headertabella0"/>
              <w:rPr>
                <w:color w:val="002060"/>
              </w:rPr>
            </w:pPr>
            <w:r w:rsidRPr="001A679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A6F84" w14:textId="77777777" w:rsidR="005E09A1" w:rsidRPr="001A6799" w:rsidRDefault="005E09A1" w:rsidP="001E5473">
            <w:pPr>
              <w:pStyle w:val="headertabella0"/>
              <w:rPr>
                <w:color w:val="002060"/>
              </w:rPr>
            </w:pPr>
            <w:r w:rsidRPr="001A679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4ED9A" w14:textId="77777777" w:rsidR="005E09A1" w:rsidRPr="001A6799" w:rsidRDefault="005E09A1" w:rsidP="001E5473">
            <w:pPr>
              <w:pStyle w:val="headertabella0"/>
              <w:rPr>
                <w:color w:val="002060"/>
              </w:rPr>
            </w:pPr>
            <w:r w:rsidRPr="001A679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BEDD6" w14:textId="77777777" w:rsidR="005E09A1" w:rsidRPr="001A6799" w:rsidRDefault="005E09A1" w:rsidP="001E5473">
            <w:pPr>
              <w:pStyle w:val="headertabella0"/>
              <w:rPr>
                <w:color w:val="002060"/>
              </w:rPr>
            </w:pPr>
            <w:r w:rsidRPr="001A679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FE9C1" w14:textId="77777777" w:rsidR="005E09A1" w:rsidRPr="001A6799" w:rsidRDefault="005E09A1" w:rsidP="001E5473">
            <w:pPr>
              <w:pStyle w:val="headertabella0"/>
              <w:rPr>
                <w:color w:val="002060"/>
              </w:rPr>
            </w:pPr>
            <w:r w:rsidRPr="001A6799">
              <w:rPr>
                <w:color w:val="002060"/>
              </w:rPr>
              <w:t>PE</w:t>
            </w:r>
          </w:p>
        </w:tc>
      </w:tr>
      <w:tr w:rsidR="005E09A1" w:rsidRPr="001A6799" w14:paraId="31D4DB0E" w14:textId="77777777" w:rsidTr="001E54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6D1201" w14:textId="77777777" w:rsidR="005E09A1" w:rsidRPr="001A6799" w:rsidRDefault="005E09A1" w:rsidP="001E5473">
            <w:pPr>
              <w:pStyle w:val="rowtabella0"/>
              <w:rPr>
                <w:color w:val="002060"/>
              </w:rPr>
            </w:pPr>
            <w:r w:rsidRPr="001A6799">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891EB" w14:textId="77777777" w:rsidR="005E09A1" w:rsidRPr="001A6799" w:rsidRDefault="005E09A1" w:rsidP="001E5473">
            <w:pPr>
              <w:pStyle w:val="rowtabella0"/>
              <w:jc w:val="center"/>
              <w:rPr>
                <w:color w:val="002060"/>
              </w:rPr>
            </w:pPr>
            <w:r w:rsidRPr="001A679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2D164"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7CE2E"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DA748"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756A4"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39131" w14:textId="77777777" w:rsidR="005E09A1" w:rsidRPr="001A6799" w:rsidRDefault="005E09A1" w:rsidP="001E5473">
            <w:pPr>
              <w:pStyle w:val="rowtabella0"/>
              <w:jc w:val="center"/>
              <w:rPr>
                <w:color w:val="002060"/>
              </w:rPr>
            </w:pPr>
            <w:r w:rsidRPr="001A679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5E6CF"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45D26" w14:textId="77777777" w:rsidR="005E09A1" w:rsidRPr="001A6799" w:rsidRDefault="005E09A1" w:rsidP="001E5473">
            <w:pPr>
              <w:pStyle w:val="rowtabella0"/>
              <w:jc w:val="center"/>
              <w:rPr>
                <w:color w:val="002060"/>
              </w:rPr>
            </w:pPr>
            <w:r w:rsidRPr="001A679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685B9" w14:textId="77777777" w:rsidR="005E09A1" w:rsidRPr="001A6799" w:rsidRDefault="005E09A1" w:rsidP="001E5473">
            <w:pPr>
              <w:pStyle w:val="rowtabella0"/>
              <w:jc w:val="center"/>
              <w:rPr>
                <w:color w:val="002060"/>
              </w:rPr>
            </w:pPr>
            <w:r w:rsidRPr="001A6799">
              <w:rPr>
                <w:color w:val="002060"/>
              </w:rPr>
              <w:t>0</w:t>
            </w:r>
          </w:p>
        </w:tc>
      </w:tr>
      <w:tr w:rsidR="005E09A1" w:rsidRPr="001A6799" w14:paraId="754A154B"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E4818D" w14:textId="77777777" w:rsidR="005E09A1" w:rsidRPr="001A6799" w:rsidRDefault="005E09A1" w:rsidP="001E5473">
            <w:pPr>
              <w:pStyle w:val="rowtabella0"/>
              <w:rPr>
                <w:color w:val="002060"/>
              </w:rPr>
            </w:pPr>
            <w:r w:rsidRPr="001A6799">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AD36A" w14:textId="77777777" w:rsidR="005E09A1" w:rsidRPr="001A6799" w:rsidRDefault="005E09A1" w:rsidP="001E5473">
            <w:pPr>
              <w:pStyle w:val="rowtabella0"/>
              <w:jc w:val="center"/>
              <w:rPr>
                <w:color w:val="002060"/>
              </w:rPr>
            </w:pPr>
            <w:r w:rsidRPr="001A679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D7781"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E5C38"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48757"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8FAE2"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D9E9E" w14:textId="77777777" w:rsidR="005E09A1" w:rsidRPr="001A6799" w:rsidRDefault="005E09A1" w:rsidP="001E5473">
            <w:pPr>
              <w:pStyle w:val="rowtabella0"/>
              <w:jc w:val="center"/>
              <w:rPr>
                <w:color w:val="002060"/>
              </w:rPr>
            </w:pPr>
            <w:r w:rsidRPr="001A679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B1088" w14:textId="77777777" w:rsidR="005E09A1" w:rsidRPr="001A6799" w:rsidRDefault="005E09A1" w:rsidP="001E5473">
            <w:pPr>
              <w:pStyle w:val="rowtabella0"/>
              <w:jc w:val="center"/>
              <w:rPr>
                <w:color w:val="002060"/>
              </w:rPr>
            </w:pPr>
            <w:r w:rsidRPr="001A67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5F1EB" w14:textId="77777777" w:rsidR="005E09A1" w:rsidRPr="001A6799" w:rsidRDefault="005E09A1" w:rsidP="001E5473">
            <w:pPr>
              <w:pStyle w:val="rowtabella0"/>
              <w:jc w:val="center"/>
              <w:rPr>
                <w:color w:val="002060"/>
              </w:rPr>
            </w:pPr>
            <w:r w:rsidRPr="001A679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EAD45" w14:textId="77777777" w:rsidR="005E09A1" w:rsidRPr="001A6799" w:rsidRDefault="005E09A1" w:rsidP="001E5473">
            <w:pPr>
              <w:pStyle w:val="rowtabella0"/>
              <w:jc w:val="center"/>
              <w:rPr>
                <w:color w:val="002060"/>
              </w:rPr>
            </w:pPr>
            <w:r w:rsidRPr="001A6799">
              <w:rPr>
                <w:color w:val="002060"/>
              </w:rPr>
              <w:t>0</w:t>
            </w:r>
          </w:p>
        </w:tc>
      </w:tr>
      <w:tr w:rsidR="005E09A1" w:rsidRPr="001A6799" w14:paraId="40C61E9E"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1FC75F" w14:textId="77777777" w:rsidR="005E09A1" w:rsidRPr="001A6799" w:rsidRDefault="005E09A1" w:rsidP="001E5473">
            <w:pPr>
              <w:pStyle w:val="rowtabella0"/>
              <w:rPr>
                <w:color w:val="002060"/>
              </w:rPr>
            </w:pPr>
            <w:r w:rsidRPr="001A6799">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05B5A" w14:textId="77777777" w:rsidR="005E09A1" w:rsidRPr="001A6799" w:rsidRDefault="005E09A1" w:rsidP="001E5473">
            <w:pPr>
              <w:pStyle w:val="rowtabella0"/>
              <w:jc w:val="center"/>
              <w:rPr>
                <w:color w:val="002060"/>
              </w:rPr>
            </w:pPr>
            <w:r w:rsidRPr="001A679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D95B6"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5576E"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821E0"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88597"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9A508" w14:textId="77777777" w:rsidR="005E09A1" w:rsidRPr="001A6799" w:rsidRDefault="005E09A1" w:rsidP="001E5473">
            <w:pPr>
              <w:pStyle w:val="rowtabella0"/>
              <w:jc w:val="center"/>
              <w:rPr>
                <w:color w:val="002060"/>
              </w:rPr>
            </w:pPr>
            <w:r w:rsidRPr="001A679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D0011" w14:textId="77777777" w:rsidR="005E09A1" w:rsidRPr="001A6799" w:rsidRDefault="005E09A1" w:rsidP="001E5473">
            <w:pPr>
              <w:pStyle w:val="rowtabella0"/>
              <w:jc w:val="center"/>
              <w:rPr>
                <w:color w:val="002060"/>
              </w:rPr>
            </w:pPr>
            <w:r w:rsidRPr="001A67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8760D" w14:textId="77777777" w:rsidR="005E09A1" w:rsidRPr="001A6799" w:rsidRDefault="005E09A1" w:rsidP="001E5473">
            <w:pPr>
              <w:pStyle w:val="rowtabella0"/>
              <w:jc w:val="center"/>
              <w:rPr>
                <w:color w:val="002060"/>
              </w:rPr>
            </w:pPr>
            <w:r w:rsidRPr="001A679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59D74" w14:textId="77777777" w:rsidR="005E09A1" w:rsidRPr="001A6799" w:rsidRDefault="005E09A1" w:rsidP="001E5473">
            <w:pPr>
              <w:pStyle w:val="rowtabella0"/>
              <w:jc w:val="center"/>
              <w:rPr>
                <w:color w:val="002060"/>
              </w:rPr>
            </w:pPr>
            <w:r w:rsidRPr="001A6799">
              <w:rPr>
                <w:color w:val="002060"/>
              </w:rPr>
              <w:t>0</w:t>
            </w:r>
          </w:p>
        </w:tc>
      </w:tr>
      <w:tr w:rsidR="005E09A1" w:rsidRPr="001A6799" w14:paraId="6CEB5023"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916513" w14:textId="77777777" w:rsidR="005E09A1" w:rsidRPr="001A6799" w:rsidRDefault="005E09A1" w:rsidP="001E5473">
            <w:pPr>
              <w:pStyle w:val="rowtabella0"/>
              <w:rPr>
                <w:color w:val="002060"/>
              </w:rPr>
            </w:pPr>
            <w:r w:rsidRPr="001A6799">
              <w:rPr>
                <w:color w:val="002060"/>
              </w:rPr>
              <w:lastRenderedPageBreak/>
              <w:t>A.S.D. ASD KAPPABI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F53EE" w14:textId="77777777" w:rsidR="005E09A1" w:rsidRPr="001A6799" w:rsidRDefault="005E09A1" w:rsidP="001E5473">
            <w:pPr>
              <w:pStyle w:val="rowtabella0"/>
              <w:jc w:val="center"/>
              <w:rPr>
                <w:color w:val="002060"/>
              </w:rPr>
            </w:pPr>
            <w:r w:rsidRPr="001A67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3BCFD"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5DC1F"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A8387"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4ABF5"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5AEA5" w14:textId="77777777" w:rsidR="005E09A1" w:rsidRPr="001A6799" w:rsidRDefault="005E09A1" w:rsidP="001E5473">
            <w:pPr>
              <w:pStyle w:val="rowtabella0"/>
              <w:jc w:val="center"/>
              <w:rPr>
                <w:color w:val="002060"/>
              </w:rPr>
            </w:pPr>
            <w:r w:rsidRPr="001A679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9C536" w14:textId="77777777" w:rsidR="005E09A1" w:rsidRPr="001A6799" w:rsidRDefault="005E09A1" w:rsidP="001E5473">
            <w:pPr>
              <w:pStyle w:val="rowtabella0"/>
              <w:jc w:val="center"/>
              <w:rPr>
                <w:color w:val="002060"/>
              </w:rPr>
            </w:pPr>
            <w:r w:rsidRPr="001A679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F7737"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D6793" w14:textId="77777777" w:rsidR="005E09A1" w:rsidRPr="001A6799" w:rsidRDefault="005E09A1" w:rsidP="001E5473">
            <w:pPr>
              <w:pStyle w:val="rowtabella0"/>
              <w:jc w:val="center"/>
              <w:rPr>
                <w:color w:val="002060"/>
              </w:rPr>
            </w:pPr>
            <w:r w:rsidRPr="001A6799">
              <w:rPr>
                <w:color w:val="002060"/>
              </w:rPr>
              <w:t>0</w:t>
            </w:r>
          </w:p>
        </w:tc>
      </w:tr>
      <w:tr w:rsidR="005E09A1" w:rsidRPr="001A6799" w14:paraId="5B36AFC2"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6E3179" w14:textId="77777777" w:rsidR="005E09A1" w:rsidRPr="001A6799" w:rsidRDefault="005E09A1" w:rsidP="001E5473">
            <w:pPr>
              <w:pStyle w:val="rowtabella0"/>
              <w:rPr>
                <w:color w:val="002060"/>
              </w:rPr>
            </w:pPr>
            <w:r w:rsidRPr="001A6799">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CB205" w14:textId="77777777" w:rsidR="005E09A1" w:rsidRPr="001A6799" w:rsidRDefault="005E09A1" w:rsidP="001E5473">
            <w:pPr>
              <w:pStyle w:val="rowtabella0"/>
              <w:jc w:val="center"/>
              <w:rPr>
                <w:color w:val="002060"/>
              </w:rPr>
            </w:pPr>
            <w:r w:rsidRPr="001A67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63319"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31248"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149F1"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E9113"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0364E" w14:textId="77777777" w:rsidR="005E09A1" w:rsidRPr="001A6799" w:rsidRDefault="005E09A1" w:rsidP="001E5473">
            <w:pPr>
              <w:pStyle w:val="rowtabella0"/>
              <w:jc w:val="center"/>
              <w:rPr>
                <w:color w:val="002060"/>
              </w:rPr>
            </w:pPr>
            <w:r w:rsidRPr="001A679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03536" w14:textId="77777777" w:rsidR="005E09A1" w:rsidRPr="001A6799" w:rsidRDefault="005E09A1" w:rsidP="001E5473">
            <w:pPr>
              <w:pStyle w:val="rowtabella0"/>
              <w:jc w:val="center"/>
              <w:rPr>
                <w:color w:val="002060"/>
              </w:rPr>
            </w:pPr>
            <w:r w:rsidRPr="001A679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64185"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C4A2F" w14:textId="77777777" w:rsidR="005E09A1" w:rsidRPr="001A6799" w:rsidRDefault="005E09A1" w:rsidP="001E5473">
            <w:pPr>
              <w:pStyle w:val="rowtabella0"/>
              <w:jc w:val="center"/>
              <w:rPr>
                <w:color w:val="002060"/>
              </w:rPr>
            </w:pPr>
            <w:r w:rsidRPr="001A6799">
              <w:rPr>
                <w:color w:val="002060"/>
              </w:rPr>
              <w:t>0</w:t>
            </w:r>
          </w:p>
        </w:tc>
      </w:tr>
      <w:tr w:rsidR="005E09A1" w:rsidRPr="001A6799" w14:paraId="45FDEA23"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0198A4" w14:textId="77777777" w:rsidR="005E09A1" w:rsidRPr="001A6799" w:rsidRDefault="005E09A1" w:rsidP="001E5473">
            <w:pPr>
              <w:pStyle w:val="rowtabella0"/>
              <w:rPr>
                <w:color w:val="002060"/>
              </w:rPr>
            </w:pPr>
            <w:r w:rsidRPr="001A6799">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9AC63" w14:textId="77777777" w:rsidR="005E09A1" w:rsidRPr="001A6799" w:rsidRDefault="005E09A1" w:rsidP="001E5473">
            <w:pPr>
              <w:pStyle w:val="rowtabella0"/>
              <w:jc w:val="center"/>
              <w:rPr>
                <w:color w:val="002060"/>
              </w:rPr>
            </w:pPr>
            <w:r w:rsidRPr="001A67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71F84"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0E4B7"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3318C"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0A55E"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4FB5E" w14:textId="77777777" w:rsidR="005E09A1" w:rsidRPr="001A6799" w:rsidRDefault="005E09A1" w:rsidP="001E5473">
            <w:pPr>
              <w:pStyle w:val="rowtabella0"/>
              <w:jc w:val="center"/>
              <w:rPr>
                <w:color w:val="002060"/>
              </w:rPr>
            </w:pPr>
            <w:r w:rsidRPr="001A679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BEE10" w14:textId="77777777" w:rsidR="005E09A1" w:rsidRPr="001A6799" w:rsidRDefault="005E09A1" w:rsidP="001E5473">
            <w:pPr>
              <w:pStyle w:val="rowtabella0"/>
              <w:jc w:val="center"/>
              <w:rPr>
                <w:color w:val="002060"/>
              </w:rPr>
            </w:pPr>
            <w:r w:rsidRPr="001A679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89608"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08FEA" w14:textId="77777777" w:rsidR="005E09A1" w:rsidRPr="001A6799" w:rsidRDefault="005E09A1" w:rsidP="001E5473">
            <w:pPr>
              <w:pStyle w:val="rowtabella0"/>
              <w:jc w:val="center"/>
              <w:rPr>
                <w:color w:val="002060"/>
              </w:rPr>
            </w:pPr>
            <w:r w:rsidRPr="001A6799">
              <w:rPr>
                <w:color w:val="002060"/>
              </w:rPr>
              <w:t>0</w:t>
            </w:r>
          </w:p>
        </w:tc>
      </w:tr>
      <w:tr w:rsidR="005E09A1" w:rsidRPr="001A6799" w14:paraId="4B9886BF"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0C0A4C" w14:textId="77777777" w:rsidR="005E09A1" w:rsidRPr="001A6799" w:rsidRDefault="005E09A1" w:rsidP="001E5473">
            <w:pPr>
              <w:pStyle w:val="rowtabella0"/>
              <w:rPr>
                <w:color w:val="002060"/>
              </w:rPr>
            </w:pPr>
            <w:r w:rsidRPr="001A6799">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3C753" w14:textId="77777777" w:rsidR="005E09A1" w:rsidRPr="001A6799" w:rsidRDefault="005E09A1" w:rsidP="001E5473">
            <w:pPr>
              <w:pStyle w:val="rowtabella0"/>
              <w:jc w:val="center"/>
              <w:rPr>
                <w:color w:val="002060"/>
              </w:rPr>
            </w:pPr>
            <w:r w:rsidRPr="001A67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27A18"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2B460"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E8F8E"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61BC4"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41E99" w14:textId="77777777" w:rsidR="005E09A1" w:rsidRPr="001A6799" w:rsidRDefault="005E09A1" w:rsidP="001E5473">
            <w:pPr>
              <w:pStyle w:val="rowtabella0"/>
              <w:jc w:val="center"/>
              <w:rPr>
                <w:color w:val="002060"/>
              </w:rPr>
            </w:pPr>
            <w:r w:rsidRPr="001A679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698BE" w14:textId="77777777" w:rsidR="005E09A1" w:rsidRPr="001A6799" w:rsidRDefault="005E09A1" w:rsidP="001E5473">
            <w:pPr>
              <w:pStyle w:val="rowtabella0"/>
              <w:jc w:val="center"/>
              <w:rPr>
                <w:color w:val="002060"/>
              </w:rPr>
            </w:pPr>
            <w:r w:rsidRPr="001A67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E7D9A" w14:textId="77777777" w:rsidR="005E09A1" w:rsidRPr="001A6799" w:rsidRDefault="005E09A1" w:rsidP="001E5473">
            <w:pPr>
              <w:pStyle w:val="rowtabella0"/>
              <w:jc w:val="center"/>
              <w:rPr>
                <w:color w:val="002060"/>
              </w:rPr>
            </w:pPr>
            <w:r w:rsidRPr="001A679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548DA" w14:textId="77777777" w:rsidR="005E09A1" w:rsidRPr="001A6799" w:rsidRDefault="005E09A1" w:rsidP="001E5473">
            <w:pPr>
              <w:pStyle w:val="rowtabella0"/>
              <w:jc w:val="center"/>
              <w:rPr>
                <w:color w:val="002060"/>
              </w:rPr>
            </w:pPr>
            <w:r w:rsidRPr="001A6799">
              <w:rPr>
                <w:color w:val="002060"/>
              </w:rPr>
              <w:t>0</w:t>
            </w:r>
          </w:p>
        </w:tc>
      </w:tr>
      <w:tr w:rsidR="005E09A1" w:rsidRPr="001A6799" w14:paraId="053980F6"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762607" w14:textId="77777777" w:rsidR="005E09A1" w:rsidRPr="001A6799" w:rsidRDefault="005E09A1" w:rsidP="001E5473">
            <w:pPr>
              <w:pStyle w:val="rowtabella0"/>
              <w:rPr>
                <w:color w:val="002060"/>
              </w:rPr>
            </w:pPr>
            <w:r w:rsidRPr="001A6799">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DBD74"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9B5A1"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99496"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63A0D"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DCC6E"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86B48" w14:textId="77777777" w:rsidR="005E09A1" w:rsidRPr="001A6799" w:rsidRDefault="005E09A1" w:rsidP="001E5473">
            <w:pPr>
              <w:pStyle w:val="rowtabella0"/>
              <w:jc w:val="center"/>
              <w:rPr>
                <w:color w:val="002060"/>
              </w:rPr>
            </w:pPr>
            <w:r w:rsidRPr="001A679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88265" w14:textId="77777777" w:rsidR="005E09A1" w:rsidRPr="001A6799" w:rsidRDefault="005E09A1" w:rsidP="001E5473">
            <w:pPr>
              <w:pStyle w:val="rowtabella0"/>
              <w:jc w:val="center"/>
              <w:rPr>
                <w:color w:val="002060"/>
              </w:rPr>
            </w:pPr>
            <w:r w:rsidRPr="001A679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F4358"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75AF7" w14:textId="77777777" w:rsidR="005E09A1" w:rsidRPr="001A6799" w:rsidRDefault="005E09A1" w:rsidP="001E5473">
            <w:pPr>
              <w:pStyle w:val="rowtabella0"/>
              <w:jc w:val="center"/>
              <w:rPr>
                <w:color w:val="002060"/>
              </w:rPr>
            </w:pPr>
            <w:r w:rsidRPr="001A6799">
              <w:rPr>
                <w:color w:val="002060"/>
              </w:rPr>
              <w:t>0</w:t>
            </w:r>
          </w:p>
        </w:tc>
      </w:tr>
      <w:tr w:rsidR="005E09A1" w:rsidRPr="001A6799" w14:paraId="7F40B2DB"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151EEF" w14:textId="77777777" w:rsidR="005E09A1" w:rsidRPr="001A6799" w:rsidRDefault="005E09A1" w:rsidP="001E5473">
            <w:pPr>
              <w:pStyle w:val="rowtabella0"/>
              <w:rPr>
                <w:color w:val="002060"/>
              </w:rPr>
            </w:pPr>
            <w:r w:rsidRPr="001A6799">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067D3" w14:textId="77777777" w:rsidR="005E09A1" w:rsidRPr="001A6799" w:rsidRDefault="005E09A1" w:rsidP="001E5473">
            <w:pPr>
              <w:pStyle w:val="rowtabella0"/>
              <w:jc w:val="center"/>
              <w:rPr>
                <w:color w:val="002060"/>
              </w:rPr>
            </w:pPr>
            <w:r w:rsidRPr="001A67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C01EA"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235F0"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C2069"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44F76"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92A54" w14:textId="77777777" w:rsidR="005E09A1" w:rsidRPr="001A6799" w:rsidRDefault="005E09A1" w:rsidP="001E5473">
            <w:pPr>
              <w:pStyle w:val="rowtabella0"/>
              <w:jc w:val="center"/>
              <w:rPr>
                <w:color w:val="002060"/>
              </w:rPr>
            </w:pPr>
            <w:r w:rsidRPr="001A679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97E6E" w14:textId="77777777" w:rsidR="005E09A1" w:rsidRPr="001A6799" w:rsidRDefault="005E09A1" w:rsidP="001E5473">
            <w:pPr>
              <w:pStyle w:val="rowtabella0"/>
              <w:jc w:val="center"/>
              <w:rPr>
                <w:color w:val="002060"/>
              </w:rPr>
            </w:pPr>
            <w:r w:rsidRPr="001A679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4185A"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71F17" w14:textId="77777777" w:rsidR="005E09A1" w:rsidRPr="001A6799" w:rsidRDefault="005E09A1" w:rsidP="001E5473">
            <w:pPr>
              <w:pStyle w:val="rowtabella0"/>
              <w:jc w:val="center"/>
              <w:rPr>
                <w:color w:val="002060"/>
              </w:rPr>
            </w:pPr>
            <w:r w:rsidRPr="001A6799">
              <w:rPr>
                <w:color w:val="002060"/>
              </w:rPr>
              <w:t>0</w:t>
            </w:r>
          </w:p>
        </w:tc>
      </w:tr>
      <w:tr w:rsidR="005E09A1" w:rsidRPr="001A6799" w14:paraId="7A0D9CC8"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1A8559" w14:textId="77777777" w:rsidR="005E09A1" w:rsidRPr="001A6799" w:rsidRDefault="005E09A1" w:rsidP="001E5473">
            <w:pPr>
              <w:pStyle w:val="rowtabella0"/>
              <w:rPr>
                <w:color w:val="002060"/>
              </w:rPr>
            </w:pPr>
            <w:r w:rsidRPr="001A6799">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AA908"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381EE"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C621F"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D3739"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C5833"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09C35" w14:textId="77777777" w:rsidR="005E09A1" w:rsidRPr="001A6799" w:rsidRDefault="005E09A1" w:rsidP="001E5473">
            <w:pPr>
              <w:pStyle w:val="rowtabella0"/>
              <w:jc w:val="center"/>
              <w:rPr>
                <w:color w:val="002060"/>
              </w:rPr>
            </w:pPr>
            <w:r w:rsidRPr="001A67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56484" w14:textId="77777777" w:rsidR="005E09A1" w:rsidRPr="001A6799" w:rsidRDefault="005E09A1" w:rsidP="001E5473">
            <w:pPr>
              <w:pStyle w:val="rowtabella0"/>
              <w:jc w:val="center"/>
              <w:rPr>
                <w:color w:val="002060"/>
              </w:rPr>
            </w:pPr>
            <w:r w:rsidRPr="001A67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DC576"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D31D6" w14:textId="77777777" w:rsidR="005E09A1" w:rsidRPr="001A6799" w:rsidRDefault="005E09A1" w:rsidP="001E5473">
            <w:pPr>
              <w:pStyle w:val="rowtabella0"/>
              <w:jc w:val="center"/>
              <w:rPr>
                <w:color w:val="002060"/>
              </w:rPr>
            </w:pPr>
            <w:r w:rsidRPr="001A6799">
              <w:rPr>
                <w:color w:val="002060"/>
              </w:rPr>
              <w:t>0</w:t>
            </w:r>
          </w:p>
        </w:tc>
      </w:tr>
      <w:tr w:rsidR="005E09A1" w:rsidRPr="001A6799" w14:paraId="71BF9C5B"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448DC7" w14:textId="77777777" w:rsidR="005E09A1" w:rsidRPr="001A6799" w:rsidRDefault="005E09A1" w:rsidP="001E5473">
            <w:pPr>
              <w:pStyle w:val="rowtabella0"/>
              <w:rPr>
                <w:color w:val="002060"/>
              </w:rPr>
            </w:pPr>
            <w:r w:rsidRPr="001A6799">
              <w:rPr>
                <w:color w:val="002060"/>
              </w:rPr>
              <w:t>A.S.D. SANTANGIOLESE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00581"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FE33B"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D1F34"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306C0"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6CD25"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8AC4E" w14:textId="77777777" w:rsidR="005E09A1" w:rsidRPr="001A6799" w:rsidRDefault="005E09A1" w:rsidP="001E5473">
            <w:pPr>
              <w:pStyle w:val="rowtabella0"/>
              <w:jc w:val="center"/>
              <w:rPr>
                <w:color w:val="002060"/>
              </w:rPr>
            </w:pPr>
            <w:r w:rsidRPr="001A679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6F816" w14:textId="77777777" w:rsidR="005E09A1" w:rsidRPr="001A6799" w:rsidRDefault="005E09A1" w:rsidP="001E5473">
            <w:pPr>
              <w:pStyle w:val="rowtabella0"/>
              <w:jc w:val="center"/>
              <w:rPr>
                <w:color w:val="002060"/>
              </w:rPr>
            </w:pPr>
            <w:r w:rsidRPr="001A679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85655" w14:textId="77777777" w:rsidR="005E09A1" w:rsidRPr="001A6799" w:rsidRDefault="005E09A1" w:rsidP="001E5473">
            <w:pPr>
              <w:pStyle w:val="rowtabella0"/>
              <w:jc w:val="center"/>
              <w:rPr>
                <w:color w:val="002060"/>
              </w:rPr>
            </w:pPr>
            <w:r w:rsidRPr="001A679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4DBC3" w14:textId="77777777" w:rsidR="005E09A1" w:rsidRPr="001A6799" w:rsidRDefault="005E09A1" w:rsidP="001E5473">
            <w:pPr>
              <w:pStyle w:val="rowtabella0"/>
              <w:jc w:val="center"/>
              <w:rPr>
                <w:color w:val="002060"/>
              </w:rPr>
            </w:pPr>
            <w:r w:rsidRPr="001A6799">
              <w:rPr>
                <w:color w:val="002060"/>
              </w:rPr>
              <w:t>0</w:t>
            </w:r>
          </w:p>
        </w:tc>
      </w:tr>
      <w:tr w:rsidR="005E09A1" w:rsidRPr="001A6799" w14:paraId="3EBD2457"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DE4B10" w14:textId="77777777" w:rsidR="005E09A1" w:rsidRPr="001A6799" w:rsidRDefault="005E09A1" w:rsidP="001E5473">
            <w:pPr>
              <w:pStyle w:val="rowtabella0"/>
              <w:rPr>
                <w:color w:val="002060"/>
              </w:rPr>
            </w:pPr>
            <w:r w:rsidRPr="001A6799">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29655"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DF579"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EFE73"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42CEF"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CBEA5"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A700B"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9475D" w14:textId="77777777" w:rsidR="005E09A1" w:rsidRPr="001A6799" w:rsidRDefault="005E09A1" w:rsidP="001E5473">
            <w:pPr>
              <w:pStyle w:val="rowtabella0"/>
              <w:jc w:val="center"/>
              <w:rPr>
                <w:color w:val="002060"/>
              </w:rPr>
            </w:pPr>
            <w:r w:rsidRPr="001A679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38DE1" w14:textId="77777777" w:rsidR="005E09A1" w:rsidRPr="001A6799" w:rsidRDefault="005E09A1" w:rsidP="001E5473">
            <w:pPr>
              <w:pStyle w:val="rowtabella0"/>
              <w:jc w:val="center"/>
              <w:rPr>
                <w:color w:val="002060"/>
              </w:rPr>
            </w:pPr>
            <w:r w:rsidRPr="001A679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6DB71" w14:textId="77777777" w:rsidR="005E09A1" w:rsidRPr="001A6799" w:rsidRDefault="005E09A1" w:rsidP="001E5473">
            <w:pPr>
              <w:pStyle w:val="rowtabella0"/>
              <w:jc w:val="center"/>
              <w:rPr>
                <w:color w:val="002060"/>
              </w:rPr>
            </w:pPr>
            <w:r w:rsidRPr="001A6799">
              <w:rPr>
                <w:color w:val="002060"/>
              </w:rPr>
              <w:t>0</w:t>
            </w:r>
          </w:p>
        </w:tc>
      </w:tr>
      <w:tr w:rsidR="005E09A1" w:rsidRPr="001A6799" w14:paraId="4F903D8F" w14:textId="77777777" w:rsidTr="001E54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27F079" w14:textId="77777777" w:rsidR="005E09A1" w:rsidRPr="001A6799" w:rsidRDefault="005E09A1" w:rsidP="001E5473">
            <w:pPr>
              <w:pStyle w:val="rowtabella0"/>
              <w:rPr>
                <w:color w:val="002060"/>
              </w:rPr>
            </w:pPr>
            <w:r w:rsidRPr="001A6799">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14E1E"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E87A0"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5DDD8"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C5D57"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5C373"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7DB89" w14:textId="77777777" w:rsidR="005E09A1" w:rsidRPr="001A6799" w:rsidRDefault="005E09A1" w:rsidP="001E5473">
            <w:pPr>
              <w:pStyle w:val="rowtabella0"/>
              <w:jc w:val="center"/>
              <w:rPr>
                <w:color w:val="002060"/>
              </w:rPr>
            </w:pPr>
            <w:r w:rsidRPr="001A67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DD88F" w14:textId="77777777" w:rsidR="005E09A1" w:rsidRPr="001A6799" w:rsidRDefault="005E09A1" w:rsidP="001E5473">
            <w:pPr>
              <w:pStyle w:val="rowtabella0"/>
              <w:jc w:val="center"/>
              <w:rPr>
                <w:color w:val="002060"/>
              </w:rPr>
            </w:pPr>
            <w:r w:rsidRPr="001A6799">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9ABDC" w14:textId="77777777" w:rsidR="005E09A1" w:rsidRPr="001A6799" w:rsidRDefault="005E09A1" w:rsidP="001E5473">
            <w:pPr>
              <w:pStyle w:val="rowtabella0"/>
              <w:jc w:val="center"/>
              <w:rPr>
                <w:color w:val="002060"/>
              </w:rPr>
            </w:pPr>
            <w:r w:rsidRPr="001A6799">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2DC74" w14:textId="77777777" w:rsidR="005E09A1" w:rsidRPr="001A6799" w:rsidRDefault="005E09A1" w:rsidP="001E5473">
            <w:pPr>
              <w:pStyle w:val="rowtabella0"/>
              <w:jc w:val="center"/>
              <w:rPr>
                <w:color w:val="002060"/>
              </w:rPr>
            </w:pPr>
            <w:r w:rsidRPr="001A6799">
              <w:rPr>
                <w:color w:val="002060"/>
              </w:rPr>
              <w:t>1</w:t>
            </w:r>
          </w:p>
        </w:tc>
      </w:tr>
    </w:tbl>
    <w:p w14:paraId="6B9674AF" w14:textId="77777777" w:rsidR="005E09A1" w:rsidRDefault="005E09A1" w:rsidP="005E09A1">
      <w:pPr>
        <w:pStyle w:val="breakline"/>
        <w:rPr>
          <w:rFonts w:eastAsiaTheme="minorEastAsia"/>
          <w:color w:val="002060"/>
        </w:rPr>
      </w:pPr>
    </w:p>
    <w:p w14:paraId="3343912A" w14:textId="77777777" w:rsidR="00C75AE1" w:rsidRPr="001A6799" w:rsidRDefault="00C75AE1" w:rsidP="00C75AE1">
      <w:pPr>
        <w:pStyle w:val="titoloprinc0"/>
        <w:rPr>
          <w:color w:val="002060"/>
        </w:rPr>
      </w:pPr>
      <w:r w:rsidRPr="001A6799">
        <w:rPr>
          <w:color w:val="002060"/>
        </w:rPr>
        <w:t>PROGRAMMA GARE</w:t>
      </w:r>
    </w:p>
    <w:p w14:paraId="59873686" w14:textId="77777777" w:rsidR="00C75AE1" w:rsidRDefault="00C75AE1" w:rsidP="005E09A1">
      <w:pPr>
        <w:pStyle w:val="breakline"/>
        <w:rPr>
          <w:rFonts w:eastAsiaTheme="minorEastAsia"/>
          <w:color w:val="002060"/>
        </w:rPr>
      </w:pPr>
    </w:p>
    <w:p w14:paraId="2959E22D" w14:textId="77777777" w:rsidR="00C75AE1" w:rsidRPr="00F96E2E" w:rsidRDefault="00C75AE1" w:rsidP="00C75AE1">
      <w:pPr>
        <w:pStyle w:val="sottotitolocampionato10"/>
        <w:rPr>
          <w:color w:val="002060"/>
        </w:rPr>
      </w:pPr>
      <w:r w:rsidRPr="00F96E2E">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9"/>
        <w:gridCol w:w="2011"/>
        <w:gridCol w:w="385"/>
        <w:gridCol w:w="898"/>
        <w:gridCol w:w="1198"/>
        <w:gridCol w:w="1543"/>
        <w:gridCol w:w="1566"/>
      </w:tblGrid>
      <w:tr w:rsidR="00C75AE1" w:rsidRPr="00F96E2E" w14:paraId="12AA14D8" w14:textId="77777777" w:rsidTr="003D2E1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69B1B" w14:textId="77777777" w:rsidR="00C75AE1" w:rsidRPr="00F96E2E" w:rsidRDefault="00C75AE1" w:rsidP="003D2E1D">
            <w:pPr>
              <w:pStyle w:val="headertabella0"/>
              <w:rPr>
                <w:color w:val="002060"/>
              </w:rPr>
            </w:pPr>
            <w:r w:rsidRPr="00F96E2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954F1" w14:textId="77777777" w:rsidR="00C75AE1" w:rsidRPr="00F96E2E" w:rsidRDefault="00C75AE1" w:rsidP="003D2E1D">
            <w:pPr>
              <w:pStyle w:val="headertabella0"/>
              <w:rPr>
                <w:color w:val="002060"/>
              </w:rPr>
            </w:pPr>
            <w:r w:rsidRPr="00F96E2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C7E63" w14:textId="77777777" w:rsidR="00C75AE1" w:rsidRPr="00F96E2E" w:rsidRDefault="00C75AE1" w:rsidP="003D2E1D">
            <w:pPr>
              <w:pStyle w:val="headertabella0"/>
              <w:rPr>
                <w:color w:val="002060"/>
              </w:rPr>
            </w:pPr>
            <w:r w:rsidRPr="00F96E2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977D5" w14:textId="77777777" w:rsidR="00C75AE1" w:rsidRPr="00F96E2E" w:rsidRDefault="00C75AE1" w:rsidP="003D2E1D">
            <w:pPr>
              <w:pStyle w:val="headertabella0"/>
              <w:rPr>
                <w:color w:val="002060"/>
              </w:rPr>
            </w:pPr>
            <w:r w:rsidRPr="00F96E2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6CE05" w14:textId="77777777" w:rsidR="00C75AE1" w:rsidRPr="00F96E2E" w:rsidRDefault="00C75AE1" w:rsidP="003D2E1D">
            <w:pPr>
              <w:pStyle w:val="headertabella0"/>
              <w:rPr>
                <w:color w:val="002060"/>
              </w:rPr>
            </w:pPr>
            <w:r w:rsidRPr="00F96E2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A4CAA" w14:textId="77777777" w:rsidR="00C75AE1" w:rsidRPr="00F96E2E" w:rsidRDefault="00C75AE1" w:rsidP="003D2E1D">
            <w:pPr>
              <w:pStyle w:val="headertabella0"/>
              <w:rPr>
                <w:color w:val="002060"/>
              </w:rPr>
            </w:pPr>
            <w:proofErr w:type="spellStart"/>
            <w:r w:rsidRPr="00F96E2E">
              <w:rPr>
                <w:color w:val="002060"/>
              </w:rPr>
              <w:t>Localita'</w:t>
            </w:r>
            <w:proofErr w:type="spellEnd"/>
            <w:r w:rsidRPr="00F96E2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BEE1A" w14:textId="77777777" w:rsidR="00C75AE1" w:rsidRPr="00F96E2E" w:rsidRDefault="00C75AE1" w:rsidP="003D2E1D">
            <w:pPr>
              <w:pStyle w:val="headertabella0"/>
              <w:rPr>
                <w:color w:val="002060"/>
              </w:rPr>
            </w:pPr>
            <w:r w:rsidRPr="00F96E2E">
              <w:rPr>
                <w:color w:val="002060"/>
              </w:rPr>
              <w:t>Indirizzo Impianto</w:t>
            </w:r>
          </w:p>
        </w:tc>
      </w:tr>
      <w:tr w:rsidR="00C75AE1" w:rsidRPr="00F96E2E" w14:paraId="76EA9118" w14:textId="77777777" w:rsidTr="003D2E1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EE5B31" w14:textId="77777777" w:rsidR="00C75AE1" w:rsidRPr="00F96E2E" w:rsidRDefault="00C75AE1" w:rsidP="003D2E1D">
            <w:pPr>
              <w:pStyle w:val="rowtabella0"/>
              <w:rPr>
                <w:color w:val="002060"/>
              </w:rPr>
            </w:pPr>
            <w:r w:rsidRPr="00F96E2E">
              <w:rPr>
                <w:color w:val="002060"/>
              </w:rPr>
              <w:t>GROTTESE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2D2D88" w14:textId="77777777" w:rsidR="00C75AE1" w:rsidRPr="00F96E2E" w:rsidRDefault="00C75AE1" w:rsidP="003D2E1D">
            <w:pPr>
              <w:pStyle w:val="rowtabella0"/>
              <w:rPr>
                <w:color w:val="002060"/>
              </w:rPr>
            </w:pPr>
            <w:r w:rsidRPr="00F96E2E">
              <w:rPr>
                <w:color w:val="002060"/>
              </w:rPr>
              <w:t>ASD KAPPABI POTENZAPICENA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38A63A" w14:textId="77777777" w:rsidR="00C75AE1" w:rsidRPr="00F96E2E" w:rsidRDefault="00C75AE1" w:rsidP="003D2E1D">
            <w:pPr>
              <w:pStyle w:val="rowtabella0"/>
              <w:jc w:val="center"/>
              <w:rPr>
                <w:color w:val="002060"/>
              </w:rPr>
            </w:pPr>
            <w:r w:rsidRPr="00F96E2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4DE785" w14:textId="77777777" w:rsidR="00C75AE1" w:rsidRPr="00F96E2E" w:rsidRDefault="00C75AE1" w:rsidP="003D2E1D">
            <w:pPr>
              <w:pStyle w:val="rowtabella0"/>
              <w:rPr>
                <w:color w:val="002060"/>
              </w:rPr>
            </w:pPr>
            <w:r w:rsidRPr="00F96E2E">
              <w:rPr>
                <w:color w:val="002060"/>
              </w:rPr>
              <w:t>24/11/2023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B7BB3F" w14:textId="77777777" w:rsidR="00C75AE1" w:rsidRPr="00F96E2E" w:rsidRDefault="00C75AE1" w:rsidP="003D2E1D">
            <w:pPr>
              <w:pStyle w:val="rowtabella0"/>
              <w:rPr>
                <w:color w:val="002060"/>
              </w:rPr>
            </w:pPr>
            <w:r w:rsidRPr="00F96E2E">
              <w:rPr>
                <w:color w:val="002060"/>
              </w:rPr>
              <w:t>5745 CAMPO C5 "NITRO"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97493C" w14:textId="77777777" w:rsidR="00C75AE1" w:rsidRPr="00F96E2E" w:rsidRDefault="00C75AE1" w:rsidP="003D2E1D">
            <w:pPr>
              <w:pStyle w:val="rowtabella0"/>
              <w:rPr>
                <w:color w:val="002060"/>
              </w:rPr>
            </w:pPr>
            <w:r w:rsidRPr="00F96E2E">
              <w:rPr>
                <w:color w:val="002060"/>
              </w:rPr>
              <w:t>RAPAGNANO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E16BA0" w14:textId="77777777" w:rsidR="00C75AE1" w:rsidRPr="00F96E2E" w:rsidRDefault="00C75AE1" w:rsidP="003D2E1D">
            <w:pPr>
              <w:pStyle w:val="rowtabella0"/>
              <w:rPr>
                <w:color w:val="002060"/>
              </w:rPr>
            </w:pPr>
            <w:r w:rsidRPr="00F96E2E">
              <w:rPr>
                <w:color w:val="002060"/>
              </w:rPr>
              <w:t>STRADA FERMANA FALERIENSE, 52</w:t>
            </w:r>
          </w:p>
        </w:tc>
      </w:tr>
      <w:tr w:rsidR="00C75AE1" w:rsidRPr="00F96E2E" w14:paraId="51A87D74"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CD39DC" w14:textId="77777777" w:rsidR="00C75AE1" w:rsidRPr="00F96E2E" w:rsidRDefault="00C75AE1" w:rsidP="003D2E1D">
            <w:pPr>
              <w:pStyle w:val="rowtabella0"/>
              <w:rPr>
                <w:color w:val="002060"/>
              </w:rPr>
            </w:pPr>
            <w:r w:rsidRPr="00F96E2E">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317561" w14:textId="77777777" w:rsidR="00C75AE1" w:rsidRPr="00F96E2E" w:rsidRDefault="00C75AE1" w:rsidP="003D2E1D">
            <w:pPr>
              <w:pStyle w:val="rowtabella0"/>
              <w:rPr>
                <w:color w:val="002060"/>
              </w:rPr>
            </w:pPr>
            <w:r w:rsidRPr="00F96E2E">
              <w:rPr>
                <w:color w:val="002060"/>
              </w:rPr>
              <w:t>POTENZA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70D684"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E25C58" w14:textId="77777777" w:rsidR="00C75AE1" w:rsidRPr="00F96E2E" w:rsidRDefault="00C75AE1" w:rsidP="003D2E1D">
            <w:pPr>
              <w:pStyle w:val="rowtabella0"/>
              <w:rPr>
                <w:color w:val="002060"/>
              </w:rPr>
            </w:pPr>
            <w:r w:rsidRPr="00F96E2E">
              <w:rPr>
                <w:color w:val="002060"/>
              </w:rPr>
              <w:t>24/11/2023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FD865E" w14:textId="77777777" w:rsidR="00C75AE1" w:rsidRPr="00F96E2E" w:rsidRDefault="00C75AE1" w:rsidP="003D2E1D">
            <w:pPr>
              <w:pStyle w:val="rowtabella0"/>
              <w:rPr>
                <w:color w:val="002060"/>
              </w:rPr>
            </w:pPr>
            <w:r w:rsidRPr="00F96E2E">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189B4B" w14:textId="77777777" w:rsidR="00C75AE1" w:rsidRPr="00F96E2E" w:rsidRDefault="00C75AE1" w:rsidP="003D2E1D">
            <w:pPr>
              <w:pStyle w:val="rowtabella0"/>
              <w:rPr>
                <w:color w:val="002060"/>
              </w:rPr>
            </w:pPr>
            <w:r w:rsidRPr="00F96E2E">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0A493E" w14:textId="77777777" w:rsidR="00C75AE1" w:rsidRPr="00F96E2E" w:rsidRDefault="00C75AE1" w:rsidP="003D2E1D">
            <w:pPr>
              <w:pStyle w:val="rowtabella0"/>
              <w:rPr>
                <w:color w:val="002060"/>
              </w:rPr>
            </w:pPr>
            <w:r w:rsidRPr="00F96E2E">
              <w:rPr>
                <w:color w:val="002060"/>
              </w:rPr>
              <w:t>VIA ROMA, SNC</w:t>
            </w:r>
          </w:p>
        </w:tc>
      </w:tr>
      <w:tr w:rsidR="00C75AE1" w:rsidRPr="00F96E2E" w14:paraId="77B2BA62"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E1B23E" w14:textId="77777777" w:rsidR="00C75AE1" w:rsidRPr="00F96E2E" w:rsidRDefault="00C75AE1" w:rsidP="003D2E1D">
            <w:pPr>
              <w:pStyle w:val="rowtabella0"/>
              <w:rPr>
                <w:color w:val="002060"/>
              </w:rPr>
            </w:pPr>
            <w:r w:rsidRPr="00F96E2E">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7FCBF7" w14:textId="77777777" w:rsidR="00C75AE1" w:rsidRPr="00F96E2E" w:rsidRDefault="00C75AE1" w:rsidP="003D2E1D">
            <w:pPr>
              <w:pStyle w:val="rowtabella0"/>
              <w:rPr>
                <w:color w:val="002060"/>
              </w:rPr>
            </w:pPr>
            <w:r w:rsidRPr="00F96E2E">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C09B99"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1E0065" w14:textId="77777777" w:rsidR="00C75AE1" w:rsidRPr="00F96E2E" w:rsidRDefault="00C75AE1" w:rsidP="003D2E1D">
            <w:pPr>
              <w:pStyle w:val="rowtabella0"/>
              <w:rPr>
                <w:color w:val="002060"/>
              </w:rPr>
            </w:pPr>
            <w:r w:rsidRPr="00F96E2E">
              <w:rPr>
                <w:color w:val="002060"/>
              </w:rPr>
              <w:t>25/11/2023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01E4ED" w14:textId="77777777" w:rsidR="00C75AE1" w:rsidRPr="00F96E2E" w:rsidRDefault="00C75AE1" w:rsidP="003D2E1D">
            <w:pPr>
              <w:pStyle w:val="rowtabella0"/>
              <w:rPr>
                <w:color w:val="002060"/>
              </w:rPr>
            </w:pPr>
            <w:r w:rsidRPr="00F96E2E">
              <w:rPr>
                <w:color w:val="002060"/>
              </w:rPr>
              <w:t xml:space="preserve">5454 </w:t>
            </w:r>
            <w:proofErr w:type="gramStart"/>
            <w:r w:rsidRPr="00F96E2E">
              <w:rPr>
                <w:color w:val="002060"/>
              </w:rPr>
              <w:t>C.COPERTO</w:t>
            </w:r>
            <w:proofErr w:type="gramEnd"/>
            <w:r w:rsidRPr="00F96E2E">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B847D2" w14:textId="77777777" w:rsidR="00C75AE1" w:rsidRPr="00F96E2E" w:rsidRDefault="00C75AE1" w:rsidP="003D2E1D">
            <w:pPr>
              <w:pStyle w:val="rowtabella0"/>
              <w:rPr>
                <w:color w:val="002060"/>
              </w:rPr>
            </w:pPr>
            <w:r w:rsidRPr="00F96E2E">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A7F018" w14:textId="77777777" w:rsidR="00C75AE1" w:rsidRPr="00F96E2E" w:rsidRDefault="00C75AE1" w:rsidP="003D2E1D">
            <w:pPr>
              <w:pStyle w:val="rowtabella0"/>
              <w:rPr>
                <w:color w:val="002060"/>
              </w:rPr>
            </w:pPr>
            <w:r w:rsidRPr="00F96E2E">
              <w:rPr>
                <w:color w:val="002060"/>
              </w:rPr>
              <w:t>VIA VILLA TOMBARI</w:t>
            </w:r>
          </w:p>
        </w:tc>
      </w:tr>
      <w:tr w:rsidR="00C75AE1" w:rsidRPr="00F96E2E" w14:paraId="06A81C12"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A5307F" w14:textId="77777777" w:rsidR="00C75AE1" w:rsidRPr="00F96E2E" w:rsidRDefault="00C75AE1" w:rsidP="003D2E1D">
            <w:pPr>
              <w:pStyle w:val="rowtabella0"/>
              <w:rPr>
                <w:color w:val="002060"/>
              </w:rPr>
            </w:pPr>
            <w:r w:rsidRPr="00F96E2E">
              <w:rPr>
                <w:color w:val="002060"/>
              </w:rPr>
              <w:t>POLISPORTIVA BOCA S.E.M.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424B62" w14:textId="77777777" w:rsidR="00C75AE1" w:rsidRPr="00F96E2E" w:rsidRDefault="00C75AE1" w:rsidP="003D2E1D">
            <w:pPr>
              <w:pStyle w:val="rowtabella0"/>
              <w:rPr>
                <w:color w:val="002060"/>
              </w:rPr>
            </w:pPr>
            <w:r w:rsidRPr="00F96E2E">
              <w:rPr>
                <w:color w:val="002060"/>
              </w:rPr>
              <w:t>POL. KAIROS 3 MONTI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52C0E0"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BE15C8" w14:textId="77777777" w:rsidR="00C75AE1" w:rsidRPr="00F96E2E" w:rsidRDefault="00C75AE1" w:rsidP="003D2E1D">
            <w:pPr>
              <w:pStyle w:val="rowtabella0"/>
              <w:rPr>
                <w:color w:val="002060"/>
              </w:rPr>
            </w:pPr>
            <w:r w:rsidRPr="00F96E2E">
              <w:rPr>
                <w:color w:val="002060"/>
              </w:rPr>
              <w:t>25/11/2023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5693A4" w14:textId="77777777" w:rsidR="00C75AE1" w:rsidRPr="00F96E2E" w:rsidRDefault="00C75AE1" w:rsidP="003D2E1D">
            <w:pPr>
              <w:pStyle w:val="rowtabella0"/>
              <w:rPr>
                <w:color w:val="002060"/>
              </w:rPr>
            </w:pPr>
            <w:r w:rsidRPr="00F96E2E">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6AC954" w14:textId="77777777" w:rsidR="00C75AE1" w:rsidRPr="00F96E2E" w:rsidRDefault="00C75AE1" w:rsidP="003D2E1D">
            <w:pPr>
              <w:pStyle w:val="rowtabella0"/>
              <w:rPr>
                <w:color w:val="002060"/>
              </w:rPr>
            </w:pPr>
            <w:r w:rsidRPr="00F96E2E">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BA71AF" w14:textId="77777777" w:rsidR="00C75AE1" w:rsidRPr="00F96E2E" w:rsidRDefault="00C75AE1" w:rsidP="003D2E1D">
            <w:pPr>
              <w:pStyle w:val="rowtabella0"/>
              <w:rPr>
                <w:color w:val="002060"/>
              </w:rPr>
            </w:pPr>
            <w:r w:rsidRPr="00F96E2E">
              <w:rPr>
                <w:color w:val="002060"/>
              </w:rPr>
              <w:t>VIA CARDUCCI</w:t>
            </w:r>
          </w:p>
        </w:tc>
      </w:tr>
      <w:tr w:rsidR="00C75AE1" w:rsidRPr="00F96E2E" w14:paraId="5DF880F5"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499BAD" w14:textId="77777777" w:rsidR="00C75AE1" w:rsidRPr="00F96E2E" w:rsidRDefault="00C75AE1" w:rsidP="003D2E1D">
            <w:pPr>
              <w:pStyle w:val="rowtabella0"/>
              <w:rPr>
                <w:color w:val="002060"/>
              </w:rPr>
            </w:pPr>
            <w:r w:rsidRPr="00F96E2E">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E64470" w14:textId="77777777" w:rsidR="00C75AE1" w:rsidRPr="00F96E2E" w:rsidRDefault="00C75AE1" w:rsidP="003D2E1D">
            <w:pPr>
              <w:pStyle w:val="rowtabella0"/>
              <w:rPr>
                <w:color w:val="002060"/>
              </w:rPr>
            </w:pPr>
            <w:r w:rsidRPr="00F96E2E">
              <w:rPr>
                <w:color w:val="002060"/>
              </w:rPr>
              <w:t>CENTRO SPORTIVO SUASA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DC81FC"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737FC7" w14:textId="77777777" w:rsidR="00C75AE1" w:rsidRPr="00F96E2E" w:rsidRDefault="00C75AE1" w:rsidP="003D2E1D">
            <w:pPr>
              <w:pStyle w:val="rowtabella0"/>
              <w:rPr>
                <w:color w:val="002060"/>
              </w:rPr>
            </w:pPr>
            <w:r w:rsidRPr="00F96E2E">
              <w:rPr>
                <w:color w:val="002060"/>
              </w:rPr>
              <w:t>25/11/2023 20:15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F9F052" w14:textId="77777777" w:rsidR="00C75AE1" w:rsidRPr="00F96E2E" w:rsidRDefault="00C75AE1" w:rsidP="003D2E1D">
            <w:pPr>
              <w:pStyle w:val="rowtabella0"/>
              <w:rPr>
                <w:color w:val="002060"/>
              </w:rPr>
            </w:pPr>
            <w:r w:rsidRPr="00F96E2E">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8583BB" w14:textId="77777777" w:rsidR="00C75AE1" w:rsidRPr="00F96E2E" w:rsidRDefault="00C75AE1" w:rsidP="003D2E1D">
            <w:pPr>
              <w:pStyle w:val="rowtabella0"/>
              <w:rPr>
                <w:color w:val="002060"/>
              </w:rPr>
            </w:pPr>
            <w:r w:rsidRPr="00F96E2E">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1B8634" w14:textId="77777777" w:rsidR="00C75AE1" w:rsidRPr="00F96E2E" w:rsidRDefault="00C75AE1" w:rsidP="003D2E1D">
            <w:pPr>
              <w:pStyle w:val="rowtabella0"/>
              <w:rPr>
                <w:color w:val="002060"/>
              </w:rPr>
            </w:pPr>
            <w:r w:rsidRPr="00F96E2E">
              <w:rPr>
                <w:color w:val="002060"/>
              </w:rPr>
              <w:t xml:space="preserve">LOC.MONTEROCCO VIA </w:t>
            </w:r>
            <w:proofErr w:type="gramStart"/>
            <w:r w:rsidRPr="00F96E2E">
              <w:rPr>
                <w:color w:val="002060"/>
              </w:rPr>
              <w:t>A.MANCINI</w:t>
            </w:r>
            <w:proofErr w:type="gramEnd"/>
          </w:p>
        </w:tc>
      </w:tr>
      <w:tr w:rsidR="00C75AE1" w:rsidRPr="00F96E2E" w14:paraId="1B36B70E" w14:textId="77777777" w:rsidTr="003D2E1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7831D0" w14:textId="77777777" w:rsidR="00C75AE1" w:rsidRPr="00F96E2E" w:rsidRDefault="00C75AE1" w:rsidP="003D2E1D">
            <w:pPr>
              <w:pStyle w:val="rowtabella0"/>
              <w:rPr>
                <w:color w:val="002060"/>
              </w:rPr>
            </w:pPr>
            <w:r w:rsidRPr="00F96E2E">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1BC73D" w14:textId="77777777" w:rsidR="00C75AE1" w:rsidRPr="00F96E2E" w:rsidRDefault="00C75AE1" w:rsidP="003D2E1D">
            <w:pPr>
              <w:pStyle w:val="rowtabella0"/>
              <w:rPr>
                <w:color w:val="002060"/>
              </w:rPr>
            </w:pPr>
            <w:r w:rsidRPr="00F96E2E">
              <w:rPr>
                <w:color w:val="002060"/>
              </w:rPr>
              <w:t>SANTANGIOLESE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B73E5D"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E02908" w14:textId="77777777" w:rsidR="00C75AE1" w:rsidRPr="00F96E2E" w:rsidRDefault="00C75AE1" w:rsidP="003D2E1D">
            <w:pPr>
              <w:pStyle w:val="rowtabella0"/>
              <w:rPr>
                <w:color w:val="002060"/>
              </w:rPr>
            </w:pPr>
            <w:r w:rsidRPr="00F96E2E">
              <w:rPr>
                <w:color w:val="002060"/>
              </w:rPr>
              <w:t>25/11/2023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932166" w14:textId="77777777" w:rsidR="00C75AE1" w:rsidRPr="00F96E2E" w:rsidRDefault="00C75AE1" w:rsidP="003D2E1D">
            <w:pPr>
              <w:pStyle w:val="rowtabella0"/>
              <w:rPr>
                <w:color w:val="002060"/>
              </w:rPr>
            </w:pPr>
            <w:r w:rsidRPr="00F96E2E">
              <w:rPr>
                <w:color w:val="002060"/>
              </w:rPr>
              <w:t>5280 TENSOSTRUTTURA S.</w:t>
            </w:r>
            <w:proofErr w:type="gramStart"/>
            <w:r w:rsidRPr="00F96E2E">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752BE2" w14:textId="77777777" w:rsidR="00C75AE1" w:rsidRPr="00F96E2E" w:rsidRDefault="00C75AE1" w:rsidP="003D2E1D">
            <w:pPr>
              <w:pStyle w:val="rowtabella0"/>
              <w:rPr>
                <w:color w:val="002060"/>
              </w:rPr>
            </w:pPr>
            <w:r w:rsidRPr="00F96E2E">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21513E" w14:textId="77777777" w:rsidR="00C75AE1" w:rsidRPr="00F96E2E" w:rsidRDefault="00C75AE1" w:rsidP="003D2E1D">
            <w:pPr>
              <w:pStyle w:val="rowtabella0"/>
              <w:rPr>
                <w:color w:val="002060"/>
              </w:rPr>
            </w:pPr>
            <w:r w:rsidRPr="00F96E2E">
              <w:rPr>
                <w:color w:val="002060"/>
              </w:rPr>
              <w:t>VIA LORENZO LOTTO</w:t>
            </w:r>
          </w:p>
        </w:tc>
      </w:tr>
    </w:tbl>
    <w:p w14:paraId="6CBCFD9A" w14:textId="77777777" w:rsidR="00C75AE1" w:rsidRPr="001A6799" w:rsidRDefault="00C75AE1" w:rsidP="005E09A1">
      <w:pPr>
        <w:pStyle w:val="breakline"/>
        <w:rPr>
          <w:rFonts w:eastAsiaTheme="minorEastAsia"/>
          <w:color w:val="002060"/>
        </w:rPr>
      </w:pPr>
    </w:p>
    <w:p w14:paraId="06074055" w14:textId="77777777" w:rsidR="005E09A1" w:rsidRPr="001A6799" w:rsidRDefault="005E09A1" w:rsidP="005E09A1">
      <w:pPr>
        <w:pStyle w:val="breakline"/>
        <w:rPr>
          <w:color w:val="002060"/>
        </w:rPr>
      </w:pPr>
    </w:p>
    <w:p w14:paraId="5F3BBFF0" w14:textId="77777777" w:rsidR="005E09A1" w:rsidRPr="001A6799" w:rsidRDefault="005E09A1" w:rsidP="005E09A1">
      <w:pPr>
        <w:pStyle w:val="titolocampionato0"/>
        <w:shd w:val="clear" w:color="auto" w:fill="CCCCCC"/>
        <w:spacing w:before="80" w:after="40"/>
        <w:rPr>
          <w:color w:val="002060"/>
        </w:rPr>
      </w:pPr>
      <w:r w:rsidRPr="001A6799">
        <w:rPr>
          <w:color w:val="002060"/>
        </w:rPr>
        <w:t>UNDER 19 CALCIO A 5 REGIONALE</w:t>
      </w:r>
    </w:p>
    <w:p w14:paraId="123F49D5" w14:textId="77777777" w:rsidR="005E09A1" w:rsidRPr="001A6799" w:rsidRDefault="005E09A1" w:rsidP="005E09A1">
      <w:pPr>
        <w:pStyle w:val="titoloprinc0"/>
        <w:rPr>
          <w:color w:val="002060"/>
        </w:rPr>
      </w:pPr>
      <w:r w:rsidRPr="001A6799">
        <w:rPr>
          <w:color w:val="002060"/>
        </w:rPr>
        <w:t>VARIAZIONI AL PROGRAMMA GARE</w:t>
      </w:r>
    </w:p>
    <w:p w14:paraId="21003C95" w14:textId="77777777" w:rsidR="005E09A1" w:rsidRPr="001A6799" w:rsidRDefault="005E09A1" w:rsidP="005E09A1">
      <w:pPr>
        <w:pStyle w:val="breakline"/>
        <w:rPr>
          <w:color w:val="002060"/>
        </w:rPr>
      </w:pPr>
    </w:p>
    <w:p w14:paraId="2120EF8E" w14:textId="77777777" w:rsidR="005E09A1" w:rsidRPr="001A6799" w:rsidRDefault="005E09A1" w:rsidP="005E09A1">
      <w:pPr>
        <w:pStyle w:val="breakline"/>
        <w:rPr>
          <w:color w:val="002060"/>
        </w:rPr>
      </w:pPr>
    </w:p>
    <w:p w14:paraId="527E39E0" w14:textId="77777777" w:rsidR="005E09A1" w:rsidRPr="001A6799" w:rsidRDefault="005E09A1" w:rsidP="005E09A1">
      <w:pPr>
        <w:pStyle w:val="sottotitolocampionato10"/>
        <w:rPr>
          <w:color w:val="002060"/>
        </w:rPr>
      </w:pPr>
      <w:r w:rsidRPr="001A679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E09A1" w:rsidRPr="001A6799" w14:paraId="0373E04A" w14:textId="77777777" w:rsidTr="00BD5AC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F2B9A" w14:textId="77777777" w:rsidR="005E09A1" w:rsidRPr="001A6799" w:rsidRDefault="005E09A1" w:rsidP="001E5473">
            <w:pPr>
              <w:pStyle w:val="headertabella0"/>
              <w:rPr>
                <w:color w:val="002060"/>
              </w:rPr>
            </w:pPr>
            <w:r w:rsidRPr="001A679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89BFE" w14:textId="77777777" w:rsidR="005E09A1" w:rsidRPr="001A6799" w:rsidRDefault="005E09A1" w:rsidP="001E5473">
            <w:pPr>
              <w:pStyle w:val="headertabella0"/>
              <w:rPr>
                <w:color w:val="002060"/>
              </w:rPr>
            </w:pPr>
            <w:r w:rsidRPr="001A6799">
              <w:rPr>
                <w:color w:val="002060"/>
              </w:rPr>
              <w:t xml:space="preserve">N° </w:t>
            </w:r>
            <w:proofErr w:type="spellStart"/>
            <w:r w:rsidRPr="001A6799">
              <w:rPr>
                <w:color w:val="002060"/>
              </w:rPr>
              <w:t>Gior</w:t>
            </w:r>
            <w:proofErr w:type="spellEnd"/>
            <w:r w:rsidRPr="001A679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55270" w14:textId="77777777" w:rsidR="005E09A1" w:rsidRPr="001A6799" w:rsidRDefault="005E09A1" w:rsidP="001E5473">
            <w:pPr>
              <w:pStyle w:val="headertabella0"/>
              <w:rPr>
                <w:color w:val="002060"/>
              </w:rPr>
            </w:pPr>
            <w:r w:rsidRPr="001A679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8737F" w14:textId="77777777" w:rsidR="005E09A1" w:rsidRPr="001A6799" w:rsidRDefault="005E09A1" w:rsidP="001E5473">
            <w:pPr>
              <w:pStyle w:val="headertabella0"/>
              <w:rPr>
                <w:color w:val="002060"/>
              </w:rPr>
            </w:pPr>
            <w:r w:rsidRPr="001A679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39CAF" w14:textId="77777777" w:rsidR="005E09A1" w:rsidRPr="001A6799" w:rsidRDefault="005E09A1" w:rsidP="001E5473">
            <w:pPr>
              <w:pStyle w:val="headertabella0"/>
              <w:rPr>
                <w:color w:val="002060"/>
              </w:rPr>
            </w:pPr>
            <w:r w:rsidRPr="001A6799">
              <w:rPr>
                <w:color w:val="002060"/>
              </w:rPr>
              <w:t xml:space="preserve">Data </w:t>
            </w:r>
            <w:proofErr w:type="spellStart"/>
            <w:r w:rsidRPr="001A6799">
              <w:rPr>
                <w:color w:val="002060"/>
              </w:rPr>
              <w:t>Orig</w:t>
            </w:r>
            <w:proofErr w:type="spellEnd"/>
            <w:r w:rsidRPr="001A679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EE5B4" w14:textId="77777777" w:rsidR="005E09A1" w:rsidRPr="001A6799" w:rsidRDefault="005E09A1" w:rsidP="001E5473">
            <w:pPr>
              <w:pStyle w:val="headertabella0"/>
              <w:rPr>
                <w:color w:val="002060"/>
              </w:rPr>
            </w:pPr>
            <w:r w:rsidRPr="001A679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EF518" w14:textId="77777777" w:rsidR="005E09A1" w:rsidRPr="001A6799" w:rsidRDefault="005E09A1" w:rsidP="001E5473">
            <w:pPr>
              <w:pStyle w:val="headertabella0"/>
              <w:rPr>
                <w:color w:val="002060"/>
              </w:rPr>
            </w:pPr>
            <w:r w:rsidRPr="001A6799">
              <w:rPr>
                <w:color w:val="002060"/>
              </w:rPr>
              <w:t xml:space="preserve">Ora </w:t>
            </w:r>
            <w:proofErr w:type="spellStart"/>
            <w:r w:rsidRPr="001A6799">
              <w:rPr>
                <w:color w:val="002060"/>
              </w:rPr>
              <w:t>Orig</w:t>
            </w:r>
            <w:proofErr w:type="spellEnd"/>
            <w:r w:rsidRPr="001A679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D773B" w14:textId="77777777" w:rsidR="005E09A1" w:rsidRPr="001A6799" w:rsidRDefault="005E09A1" w:rsidP="001E5473">
            <w:pPr>
              <w:pStyle w:val="headertabella0"/>
              <w:rPr>
                <w:color w:val="002060"/>
              </w:rPr>
            </w:pPr>
            <w:r w:rsidRPr="001A6799">
              <w:rPr>
                <w:color w:val="002060"/>
              </w:rPr>
              <w:t>Impianto</w:t>
            </w:r>
          </w:p>
        </w:tc>
      </w:tr>
      <w:tr w:rsidR="005E09A1" w:rsidRPr="001A6799" w14:paraId="0CB78909" w14:textId="77777777" w:rsidTr="00BD5AC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7B19B" w14:textId="77777777" w:rsidR="005E09A1" w:rsidRPr="00BD5AC1" w:rsidRDefault="005E09A1" w:rsidP="001E5473">
            <w:pPr>
              <w:pStyle w:val="rowtabella0"/>
              <w:rPr>
                <w:color w:val="002060"/>
                <w:highlight w:val="yellow"/>
              </w:rPr>
            </w:pPr>
            <w:r w:rsidRPr="00BD5AC1">
              <w:rPr>
                <w:color w:val="002060"/>
                <w:highlight w:val="yellow"/>
              </w:rPr>
              <w:t>25/11/2023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55FF3" w14:textId="77777777" w:rsidR="005E09A1" w:rsidRPr="00BD5AC1" w:rsidRDefault="005E09A1" w:rsidP="001E5473">
            <w:pPr>
              <w:pStyle w:val="rowtabella0"/>
              <w:jc w:val="center"/>
              <w:rPr>
                <w:color w:val="002060"/>
                <w:highlight w:val="yellow"/>
              </w:rPr>
            </w:pPr>
            <w:r w:rsidRPr="00BD5AC1">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EC28C" w14:textId="77777777" w:rsidR="005E09A1" w:rsidRPr="00BD5AC1" w:rsidRDefault="005E09A1" w:rsidP="001E5473">
            <w:pPr>
              <w:pStyle w:val="rowtabella0"/>
              <w:rPr>
                <w:color w:val="002060"/>
                <w:highlight w:val="yellow"/>
              </w:rPr>
            </w:pPr>
            <w:r w:rsidRPr="00BD5AC1">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A4377" w14:textId="77777777" w:rsidR="005E09A1" w:rsidRPr="00BD5AC1" w:rsidRDefault="005E09A1" w:rsidP="001E5473">
            <w:pPr>
              <w:pStyle w:val="rowtabella0"/>
              <w:rPr>
                <w:color w:val="002060"/>
                <w:highlight w:val="yellow"/>
              </w:rPr>
            </w:pPr>
            <w:r w:rsidRPr="00BD5AC1">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ACE18" w14:textId="5D588695" w:rsidR="005E09A1" w:rsidRPr="001A6799" w:rsidRDefault="005E09A1" w:rsidP="001E547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172D2" w14:textId="77777777" w:rsidR="005E09A1" w:rsidRPr="00BD5AC1" w:rsidRDefault="005E09A1" w:rsidP="001E5473">
            <w:pPr>
              <w:pStyle w:val="rowtabella0"/>
              <w:jc w:val="center"/>
              <w:rPr>
                <w:color w:val="002060"/>
                <w:highlight w:val="yellow"/>
              </w:rPr>
            </w:pPr>
            <w:r w:rsidRPr="00BD5AC1">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E9EC1" w14:textId="77777777" w:rsidR="005E09A1" w:rsidRPr="001A6799" w:rsidRDefault="005E09A1" w:rsidP="001E5473">
            <w:pPr>
              <w:pStyle w:val="rowtabella0"/>
              <w:jc w:val="center"/>
              <w:rPr>
                <w:color w:val="002060"/>
              </w:rPr>
            </w:pPr>
            <w:r w:rsidRPr="001A6799">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D425B" w14:textId="77777777" w:rsidR="005E09A1" w:rsidRPr="001A6799" w:rsidRDefault="005E09A1" w:rsidP="001E5473">
            <w:pPr>
              <w:rPr>
                <w:color w:val="002060"/>
              </w:rPr>
            </w:pPr>
          </w:p>
        </w:tc>
      </w:tr>
    </w:tbl>
    <w:p w14:paraId="15D828FB" w14:textId="77777777" w:rsidR="005E09A1" w:rsidRPr="001A6799" w:rsidRDefault="005E09A1" w:rsidP="005E09A1">
      <w:pPr>
        <w:pStyle w:val="breakline"/>
        <w:rPr>
          <w:rFonts w:eastAsiaTheme="minorEastAsia"/>
          <w:color w:val="002060"/>
        </w:rPr>
      </w:pPr>
    </w:p>
    <w:p w14:paraId="20A8D1FE" w14:textId="77777777" w:rsidR="005E09A1" w:rsidRPr="001A6799" w:rsidRDefault="005E09A1" w:rsidP="005E09A1">
      <w:pPr>
        <w:pStyle w:val="breakline"/>
        <w:rPr>
          <w:color w:val="002060"/>
        </w:rPr>
      </w:pPr>
    </w:p>
    <w:p w14:paraId="078CC895" w14:textId="77777777" w:rsidR="005E09A1" w:rsidRPr="001A6799" w:rsidRDefault="005E09A1" w:rsidP="005E09A1">
      <w:pPr>
        <w:pStyle w:val="titoloprinc0"/>
        <w:rPr>
          <w:color w:val="002060"/>
        </w:rPr>
      </w:pPr>
      <w:r w:rsidRPr="001A6799">
        <w:rPr>
          <w:color w:val="002060"/>
        </w:rPr>
        <w:t>RISULTATI</w:t>
      </w:r>
    </w:p>
    <w:p w14:paraId="3EF79E4C" w14:textId="77777777" w:rsidR="005E09A1" w:rsidRPr="001A6799" w:rsidRDefault="005E09A1" w:rsidP="005E09A1">
      <w:pPr>
        <w:pStyle w:val="breakline"/>
        <w:rPr>
          <w:color w:val="002060"/>
        </w:rPr>
      </w:pPr>
    </w:p>
    <w:p w14:paraId="3C809CDB" w14:textId="77777777" w:rsidR="005E09A1" w:rsidRPr="001A6799" w:rsidRDefault="005E09A1" w:rsidP="005E09A1">
      <w:pPr>
        <w:pStyle w:val="sottotitolocampionato10"/>
        <w:rPr>
          <w:color w:val="002060"/>
        </w:rPr>
      </w:pPr>
      <w:r w:rsidRPr="001A6799">
        <w:rPr>
          <w:color w:val="002060"/>
        </w:rPr>
        <w:t>RISULTATI UFFICIALI GARE DEL 18/11/2023</w:t>
      </w:r>
    </w:p>
    <w:p w14:paraId="07B7D26D" w14:textId="77777777" w:rsidR="00C75AE1" w:rsidRPr="00C75AE1" w:rsidRDefault="00C75AE1" w:rsidP="00C75AE1">
      <w:pPr>
        <w:pStyle w:val="sottotitolocampionato20"/>
        <w:spacing w:before="0" w:beforeAutospacing="0" w:after="0" w:afterAutospacing="0"/>
        <w:rPr>
          <w:rFonts w:ascii="Arial" w:hAnsi="Arial" w:cs="Arial"/>
          <w:color w:val="002060"/>
          <w:sz w:val="20"/>
          <w:szCs w:val="20"/>
        </w:rPr>
      </w:pPr>
      <w:r w:rsidRPr="00C75AE1">
        <w:rPr>
          <w:rFonts w:ascii="Arial" w:hAnsi="Arial" w:cs="Arial"/>
          <w:color w:val="002060"/>
          <w:sz w:val="20"/>
          <w:szCs w:val="20"/>
        </w:rPr>
        <w:t>Si trascrivono qui di seguito i risultati ufficiali delle gare disputate</w:t>
      </w:r>
    </w:p>
    <w:p w14:paraId="191962CB" w14:textId="77777777" w:rsidR="005E09A1" w:rsidRPr="001A6799" w:rsidRDefault="005E09A1" w:rsidP="005E09A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E09A1" w:rsidRPr="001A6799" w14:paraId="7F03BB39" w14:textId="77777777" w:rsidTr="001E547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E09A1" w:rsidRPr="001A6799" w14:paraId="6FB2FC1C" w14:textId="77777777" w:rsidTr="001E54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FB300" w14:textId="77777777" w:rsidR="005E09A1" w:rsidRPr="001A6799" w:rsidRDefault="005E09A1" w:rsidP="001E5473">
                  <w:pPr>
                    <w:pStyle w:val="headertabella0"/>
                    <w:rPr>
                      <w:color w:val="002060"/>
                    </w:rPr>
                  </w:pPr>
                  <w:r w:rsidRPr="001A6799">
                    <w:rPr>
                      <w:color w:val="002060"/>
                    </w:rPr>
                    <w:t>GIRONE A - 8 Giornata - A</w:t>
                  </w:r>
                </w:p>
              </w:tc>
            </w:tr>
            <w:tr w:rsidR="005E09A1" w:rsidRPr="001A6799" w14:paraId="078A4991" w14:textId="77777777" w:rsidTr="001E54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7EBAC7" w14:textId="77777777" w:rsidR="005E09A1" w:rsidRPr="001A6799" w:rsidRDefault="005E09A1" w:rsidP="001E5473">
                  <w:pPr>
                    <w:pStyle w:val="rowtabella0"/>
                    <w:rPr>
                      <w:color w:val="002060"/>
                    </w:rPr>
                  </w:pPr>
                  <w:r w:rsidRPr="001A6799">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D040D4" w14:textId="77777777" w:rsidR="005E09A1" w:rsidRPr="001A6799" w:rsidRDefault="005E09A1" w:rsidP="001E5473">
                  <w:pPr>
                    <w:pStyle w:val="rowtabella0"/>
                    <w:rPr>
                      <w:color w:val="002060"/>
                    </w:rPr>
                  </w:pPr>
                  <w:r w:rsidRPr="001A6799">
                    <w:rPr>
                      <w:color w:val="002060"/>
                    </w:rPr>
                    <w:t>- PIETRALACROCE 73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53EB5E" w14:textId="77777777" w:rsidR="005E09A1" w:rsidRPr="001A6799" w:rsidRDefault="005E09A1" w:rsidP="001E5473">
                  <w:pPr>
                    <w:pStyle w:val="rowtabella0"/>
                    <w:jc w:val="center"/>
                    <w:rPr>
                      <w:color w:val="002060"/>
                    </w:rPr>
                  </w:pPr>
                  <w:r w:rsidRPr="001A6799">
                    <w:rPr>
                      <w:color w:val="002060"/>
                    </w:rPr>
                    <w:t>7 - 6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7953A2" w14:textId="77777777" w:rsidR="005E09A1" w:rsidRPr="001A6799" w:rsidRDefault="005E09A1" w:rsidP="001E5473">
                  <w:pPr>
                    <w:pStyle w:val="rowtabella0"/>
                    <w:jc w:val="center"/>
                    <w:rPr>
                      <w:color w:val="002060"/>
                    </w:rPr>
                  </w:pPr>
                  <w:r w:rsidRPr="001A6799">
                    <w:rPr>
                      <w:color w:val="002060"/>
                    </w:rPr>
                    <w:t> </w:t>
                  </w:r>
                </w:p>
              </w:tc>
            </w:tr>
            <w:tr w:rsidR="005E09A1" w:rsidRPr="001A6799" w14:paraId="2250D888"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34FFBD" w14:textId="77777777" w:rsidR="005E09A1" w:rsidRPr="001A6799" w:rsidRDefault="005E09A1" w:rsidP="001E5473">
                  <w:pPr>
                    <w:pStyle w:val="rowtabella0"/>
                    <w:rPr>
                      <w:color w:val="002060"/>
                    </w:rPr>
                  </w:pPr>
                  <w:r w:rsidRPr="001A6799">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43DB1E" w14:textId="77777777" w:rsidR="005E09A1" w:rsidRPr="001A6799" w:rsidRDefault="005E09A1" w:rsidP="001E5473">
                  <w:pPr>
                    <w:pStyle w:val="rowtabella0"/>
                    <w:rPr>
                      <w:color w:val="002060"/>
                    </w:rPr>
                  </w:pPr>
                  <w:r w:rsidRPr="001A6799">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39BF21" w14:textId="77777777" w:rsidR="005E09A1" w:rsidRPr="001A6799" w:rsidRDefault="005E09A1" w:rsidP="001E5473">
                  <w:pPr>
                    <w:pStyle w:val="rowtabella0"/>
                    <w:jc w:val="center"/>
                    <w:rPr>
                      <w:color w:val="002060"/>
                    </w:rPr>
                  </w:pPr>
                  <w:r w:rsidRPr="001A6799">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66156C" w14:textId="77777777" w:rsidR="005E09A1" w:rsidRPr="001A6799" w:rsidRDefault="005E09A1" w:rsidP="001E5473">
                  <w:pPr>
                    <w:pStyle w:val="rowtabella0"/>
                    <w:jc w:val="center"/>
                    <w:rPr>
                      <w:color w:val="002060"/>
                    </w:rPr>
                  </w:pPr>
                  <w:r w:rsidRPr="001A6799">
                    <w:rPr>
                      <w:color w:val="002060"/>
                    </w:rPr>
                    <w:t> </w:t>
                  </w:r>
                </w:p>
              </w:tc>
            </w:tr>
            <w:tr w:rsidR="005E09A1" w:rsidRPr="001A6799" w14:paraId="29243DF5"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8F9C78" w14:textId="77777777" w:rsidR="005E09A1" w:rsidRPr="001A6799" w:rsidRDefault="005E09A1" w:rsidP="001E5473">
                  <w:pPr>
                    <w:pStyle w:val="rowtabella0"/>
                    <w:rPr>
                      <w:color w:val="002060"/>
                    </w:rPr>
                  </w:pPr>
                  <w:r w:rsidRPr="001A6799">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7270E0" w14:textId="77777777" w:rsidR="005E09A1" w:rsidRPr="001A6799" w:rsidRDefault="005E09A1" w:rsidP="001E5473">
                  <w:pPr>
                    <w:pStyle w:val="rowtabella0"/>
                    <w:rPr>
                      <w:color w:val="002060"/>
                    </w:rPr>
                  </w:pPr>
                  <w:r w:rsidRPr="001A6799">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610D95" w14:textId="77777777" w:rsidR="005E09A1" w:rsidRPr="001A6799" w:rsidRDefault="005E09A1" w:rsidP="001E5473">
                  <w:pPr>
                    <w:pStyle w:val="rowtabella0"/>
                    <w:jc w:val="center"/>
                    <w:rPr>
                      <w:color w:val="002060"/>
                    </w:rPr>
                  </w:pPr>
                  <w:r w:rsidRPr="001A6799">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52B631" w14:textId="77777777" w:rsidR="005E09A1" w:rsidRPr="001A6799" w:rsidRDefault="005E09A1" w:rsidP="001E5473">
                  <w:pPr>
                    <w:pStyle w:val="rowtabella0"/>
                    <w:jc w:val="center"/>
                    <w:rPr>
                      <w:color w:val="002060"/>
                    </w:rPr>
                  </w:pPr>
                  <w:r w:rsidRPr="001A6799">
                    <w:rPr>
                      <w:color w:val="002060"/>
                    </w:rPr>
                    <w:t> </w:t>
                  </w:r>
                </w:p>
              </w:tc>
            </w:tr>
            <w:tr w:rsidR="005E09A1" w:rsidRPr="001A6799" w14:paraId="13EEDBCE"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69B6C5" w14:textId="77777777" w:rsidR="005E09A1" w:rsidRPr="001A6799" w:rsidRDefault="005E09A1" w:rsidP="001E5473">
                  <w:pPr>
                    <w:pStyle w:val="rowtabella0"/>
                    <w:rPr>
                      <w:color w:val="002060"/>
                    </w:rPr>
                  </w:pPr>
                  <w:r w:rsidRPr="001A6799">
                    <w:rPr>
                      <w:color w:val="002060"/>
                    </w:rPr>
                    <w:t>(1) 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958A71" w14:textId="77777777" w:rsidR="005E09A1" w:rsidRPr="001A6799" w:rsidRDefault="005E09A1" w:rsidP="001E5473">
                  <w:pPr>
                    <w:pStyle w:val="rowtabella0"/>
                    <w:rPr>
                      <w:color w:val="002060"/>
                    </w:rPr>
                  </w:pPr>
                  <w:r w:rsidRPr="001A6799">
                    <w:rPr>
                      <w:color w:val="002060"/>
                    </w:rPr>
                    <w:t>- CARISSIMI 2016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ECFA06" w14:textId="77777777" w:rsidR="005E09A1" w:rsidRPr="001A6799" w:rsidRDefault="005E09A1" w:rsidP="001E5473">
                  <w:pPr>
                    <w:pStyle w:val="rowtabella0"/>
                    <w:jc w:val="center"/>
                    <w:rPr>
                      <w:color w:val="002060"/>
                    </w:rPr>
                  </w:pPr>
                  <w:r w:rsidRPr="001A6799">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40A460" w14:textId="77777777" w:rsidR="005E09A1" w:rsidRPr="001A6799" w:rsidRDefault="005E09A1" w:rsidP="001E5473">
                  <w:pPr>
                    <w:pStyle w:val="rowtabella0"/>
                    <w:jc w:val="center"/>
                    <w:rPr>
                      <w:color w:val="002060"/>
                    </w:rPr>
                  </w:pPr>
                  <w:r w:rsidRPr="001A6799">
                    <w:rPr>
                      <w:color w:val="002060"/>
                    </w:rPr>
                    <w:t> </w:t>
                  </w:r>
                </w:p>
              </w:tc>
            </w:tr>
            <w:tr w:rsidR="005E09A1" w:rsidRPr="001A6799" w14:paraId="613A4093"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733B03" w14:textId="77777777" w:rsidR="005E09A1" w:rsidRPr="001A6799" w:rsidRDefault="005E09A1" w:rsidP="001E5473">
                  <w:pPr>
                    <w:pStyle w:val="rowtabella0"/>
                    <w:rPr>
                      <w:color w:val="002060"/>
                    </w:rPr>
                  </w:pPr>
                  <w:r w:rsidRPr="001A6799">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ABBF60" w14:textId="77777777" w:rsidR="005E09A1" w:rsidRPr="001A6799" w:rsidRDefault="005E09A1" w:rsidP="001E5473">
                  <w:pPr>
                    <w:pStyle w:val="rowtabella0"/>
                    <w:rPr>
                      <w:color w:val="002060"/>
                    </w:rPr>
                  </w:pPr>
                  <w:r w:rsidRPr="001A6799">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D9A52F" w14:textId="77777777" w:rsidR="005E09A1" w:rsidRPr="001A6799" w:rsidRDefault="005E09A1" w:rsidP="001E5473">
                  <w:pPr>
                    <w:pStyle w:val="rowtabella0"/>
                    <w:jc w:val="center"/>
                    <w:rPr>
                      <w:color w:val="002060"/>
                    </w:rPr>
                  </w:pPr>
                  <w:r w:rsidRPr="001A6799">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A2D7B6" w14:textId="77777777" w:rsidR="005E09A1" w:rsidRPr="001A6799" w:rsidRDefault="005E09A1" w:rsidP="001E5473">
                  <w:pPr>
                    <w:pStyle w:val="rowtabella0"/>
                    <w:jc w:val="center"/>
                    <w:rPr>
                      <w:color w:val="002060"/>
                    </w:rPr>
                  </w:pPr>
                  <w:r w:rsidRPr="001A6799">
                    <w:rPr>
                      <w:color w:val="002060"/>
                    </w:rPr>
                    <w:t> </w:t>
                  </w:r>
                </w:p>
              </w:tc>
            </w:tr>
            <w:tr w:rsidR="005E09A1" w:rsidRPr="001A6799" w14:paraId="2E4DBE8B"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CC3121" w14:textId="77777777" w:rsidR="005E09A1" w:rsidRPr="001A6799" w:rsidRDefault="005E09A1" w:rsidP="001E5473">
                  <w:pPr>
                    <w:pStyle w:val="rowtabella0"/>
                    <w:rPr>
                      <w:color w:val="002060"/>
                    </w:rPr>
                  </w:pPr>
                  <w:r w:rsidRPr="001A6799">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857DC7" w14:textId="77777777" w:rsidR="005E09A1" w:rsidRPr="001A6799" w:rsidRDefault="005E09A1" w:rsidP="001E5473">
                  <w:pPr>
                    <w:pStyle w:val="rowtabella0"/>
                    <w:rPr>
                      <w:color w:val="002060"/>
                    </w:rPr>
                  </w:pPr>
                  <w:r w:rsidRPr="001A6799">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371D60" w14:textId="77777777" w:rsidR="005E09A1" w:rsidRPr="001A6799" w:rsidRDefault="005E09A1" w:rsidP="001E5473">
                  <w:pPr>
                    <w:pStyle w:val="rowtabella0"/>
                    <w:jc w:val="center"/>
                    <w:rPr>
                      <w:color w:val="002060"/>
                    </w:rPr>
                  </w:pPr>
                  <w:r w:rsidRPr="001A6799">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6EBCCC" w14:textId="77777777" w:rsidR="005E09A1" w:rsidRPr="001A6799" w:rsidRDefault="005E09A1" w:rsidP="001E5473">
                  <w:pPr>
                    <w:pStyle w:val="rowtabella0"/>
                    <w:jc w:val="center"/>
                    <w:rPr>
                      <w:color w:val="002060"/>
                    </w:rPr>
                  </w:pPr>
                  <w:r w:rsidRPr="001A6799">
                    <w:rPr>
                      <w:color w:val="002060"/>
                    </w:rPr>
                    <w:t> </w:t>
                  </w:r>
                </w:p>
              </w:tc>
            </w:tr>
            <w:tr w:rsidR="005E09A1" w:rsidRPr="001A6799" w14:paraId="59FFFE7F" w14:textId="77777777" w:rsidTr="001E54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93AB91" w14:textId="77777777" w:rsidR="005E09A1" w:rsidRPr="001A6799" w:rsidRDefault="005E09A1" w:rsidP="001E5473">
                  <w:pPr>
                    <w:pStyle w:val="rowtabella0"/>
                    <w:rPr>
                      <w:color w:val="002060"/>
                    </w:rPr>
                  </w:pPr>
                  <w:r w:rsidRPr="001A6799">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29C80B" w14:textId="77777777" w:rsidR="005E09A1" w:rsidRPr="001A6799" w:rsidRDefault="005E09A1" w:rsidP="001E5473">
                  <w:pPr>
                    <w:pStyle w:val="rowtabella0"/>
                    <w:rPr>
                      <w:color w:val="002060"/>
                    </w:rPr>
                  </w:pPr>
                  <w:r w:rsidRPr="001A6799">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EC3D44" w14:textId="77777777" w:rsidR="005E09A1" w:rsidRPr="001A6799" w:rsidRDefault="005E09A1" w:rsidP="001E5473">
                  <w:pPr>
                    <w:pStyle w:val="rowtabella0"/>
                    <w:jc w:val="center"/>
                    <w:rPr>
                      <w:color w:val="002060"/>
                    </w:rPr>
                  </w:pPr>
                  <w:r w:rsidRPr="001A6799">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F72981" w14:textId="77777777" w:rsidR="005E09A1" w:rsidRPr="001A6799" w:rsidRDefault="005E09A1" w:rsidP="001E5473">
                  <w:pPr>
                    <w:pStyle w:val="rowtabella0"/>
                    <w:jc w:val="center"/>
                    <w:rPr>
                      <w:color w:val="002060"/>
                    </w:rPr>
                  </w:pPr>
                  <w:r w:rsidRPr="001A6799">
                    <w:rPr>
                      <w:color w:val="002060"/>
                    </w:rPr>
                    <w:t> </w:t>
                  </w:r>
                </w:p>
              </w:tc>
            </w:tr>
            <w:tr w:rsidR="005E09A1" w:rsidRPr="001A6799" w14:paraId="5DE4DA25" w14:textId="77777777" w:rsidTr="001E5473">
              <w:tc>
                <w:tcPr>
                  <w:tcW w:w="4700" w:type="dxa"/>
                  <w:gridSpan w:val="4"/>
                  <w:tcBorders>
                    <w:top w:val="nil"/>
                    <w:left w:val="nil"/>
                    <w:bottom w:val="nil"/>
                    <w:right w:val="nil"/>
                  </w:tcBorders>
                  <w:tcMar>
                    <w:top w:w="20" w:type="dxa"/>
                    <w:left w:w="20" w:type="dxa"/>
                    <w:bottom w:w="20" w:type="dxa"/>
                    <w:right w:w="20" w:type="dxa"/>
                  </w:tcMar>
                  <w:vAlign w:val="center"/>
                  <w:hideMark/>
                </w:tcPr>
                <w:p w14:paraId="4CD336A9" w14:textId="77777777" w:rsidR="005E09A1" w:rsidRPr="001A6799" w:rsidRDefault="005E09A1" w:rsidP="001E5473">
                  <w:pPr>
                    <w:pStyle w:val="rowtabella0"/>
                    <w:rPr>
                      <w:color w:val="002060"/>
                    </w:rPr>
                  </w:pPr>
                  <w:r w:rsidRPr="001A6799">
                    <w:rPr>
                      <w:color w:val="002060"/>
                    </w:rPr>
                    <w:t>(1) - disputata il 19/11/2023</w:t>
                  </w:r>
                </w:p>
              </w:tc>
            </w:tr>
          </w:tbl>
          <w:p w14:paraId="2F9194BC" w14:textId="77777777" w:rsidR="005E09A1" w:rsidRPr="001A6799" w:rsidRDefault="005E09A1" w:rsidP="001E5473">
            <w:pPr>
              <w:rPr>
                <w:color w:val="002060"/>
              </w:rPr>
            </w:pPr>
          </w:p>
        </w:tc>
      </w:tr>
    </w:tbl>
    <w:p w14:paraId="4D326C1F" w14:textId="77777777" w:rsidR="005E09A1" w:rsidRPr="001A6799" w:rsidRDefault="005E09A1" w:rsidP="005E09A1">
      <w:pPr>
        <w:pStyle w:val="breakline"/>
        <w:rPr>
          <w:rFonts w:eastAsiaTheme="minorEastAsia"/>
          <w:color w:val="002060"/>
        </w:rPr>
      </w:pPr>
    </w:p>
    <w:p w14:paraId="226AC930" w14:textId="77777777" w:rsidR="005E09A1" w:rsidRPr="001A6799" w:rsidRDefault="005E09A1" w:rsidP="005E09A1">
      <w:pPr>
        <w:pStyle w:val="breakline"/>
        <w:rPr>
          <w:color w:val="002060"/>
        </w:rPr>
      </w:pPr>
    </w:p>
    <w:p w14:paraId="75B50DCD" w14:textId="77777777" w:rsidR="005E09A1" w:rsidRPr="001A6799" w:rsidRDefault="005E09A1" w:rsidP="005E09A1">
      <w:pPr>
        <w:pStyle w:val="titoloprinc0"/>
        <w:rPr>
          <w:color w:val="002060"/>
        </w:rPr>
      </w:pPr>
      <w:r w:rsidRPr="001A6799">
        <w:rPr>
          <w:color w:val="002060"/>
        </w:rPr>
        <w:t>GIUDICE SPORTIVO</w:t>
      </w:r>
    </w:p>
    <w:p w14:paraId="3DDF69BC" w14:textId="77777777" w:rsidR="005E09A1" w:rsidRPr="001A6799" w:rsidRDefault="005E09A1" w:rsidP="005E09A1">
      <w:pPr>
        <w:pStyle w:val="diffida"/>
        <w:rPr>
          <w:color w:val="002060"/>
        </w:rPr>
      </w:pPr>
      <w:r w:rsidRPr="001A6799">
        <w:rPr>
          <w:color w:val="002060"/>
        </w:rPr>
        <w:t>Il Giudice Sportivo Avv. Agnese Lazzaretti, con l'assistenza del segretario Angelo Castellana, nella seduta del 22/11/2023, ha adottato le decisioni che di seguito integralmente si riportano:</w:t>
      </w:r>
    </w:p>
    <w:p w14:paraId="3EE8194E" w14:textId="77777777" w:rsidR="005E09A1" w:rsidRPr="001A6799" w:rsidRDefault="005E09A1" w:rsidP="005E09A1">
      <w:pPr>
        <w:pStyle w:val="titolo10"/>
        <w:rPr>
          <w:color w:val="002060"/>
        </w:rPr>
      </w:pPr>
      <w:r w:rsidRPr="001A6799">
        <w:rPr>
          <w:color w:val="002060"/>
        </w:rPr>
        <w:t xml:space="preserve">GARE DEL 18/11/2023 </w:t>
      </w:r>
    </w:p>
    <w:p w14:paraId="691F8E2A" w14:textId="77777777" w:rsidR="005E09A1" w:rsidRPr="001A6799" w:rsidRDefault="005E09A1" w:rsidP="005E09A1">
      <w:pPr>
        <w:pStyle w:val="titolo7a"/>
        <w:rPr>
          <w:color w:val="002060"/>
        </w:rPr>
      </w:pPr>
      <w:r w:rsidRPr="001A6799">
        <w:rPr>
          <w:color w:val="002060"/>
        </w:rPr>
        <w:lastRenderedPageBreak/>
        <w:t xml:space="preserve">PROVVEDIMENTI DISCIPLINARI </w:t>
      </w:r>
    </w:p>
    <w:p w14:paraId="7A9DD060" w14:textId="77777777" w:rsidR="005E09A1" w:rsidRPr="001A6799" w:rsidRDefault="005E09A1" w:rsidP="005E09A1">
      <w:pPr>
        <w:pStyle w:val="titolo7b0"/>
        <w:rPr>
          <w:color w:val="002060"/>
        </w:rPr>
      </w:pPr>
      <w:r w:rsidRPr="001A6799">
        <w:rPr>
          <w:color w:val="002060"/>
        </w:rPr>
        <w:t xml:space="preserve">In base alle risultanze degli atti ufficiali sono state deliberate le seguenti sanzioni disciplinari. </w:t>
      </w:r>
    </w:p>
    <w:p w14:paraId="134FDB07" w14:textId="77777777" w:rsidR="005E09A1" w:rsidRPr="001A6799" w:rsidRDefault="005E09A1" w:rsidP="005E09A1">
      <w:pPr>
        <w:pStyle w:val="titolo30"/>
        <w:rPr>
          <w:color w:val="002060"/>
        </w:rPr>
      </w:pPr>
      <w:r w:rsidRPr="001A6799">
        <w:rPr>
          <w:color w:val="002060"/>
        </w:rPr>
        <w:t xml:space="preserve">CALCIATORI NON ESPULSI </w:t>
      </w:r>
    </w:p>
    <w:p w14:paraId="79926199" w14:textId="77777777" w:rsidR="005E09A1" w:rsidRPr="001A6799" w:rsidRDefault="005E09A1" w:rsidP="005E09A1">
      <w:pPr>
        <w:pStyle w:val="titolo20"/>
        <w:rPr>
          <w:color w:val="002060"/>
        </w:rPr>
      </w:pPr>
      <w:r w:rsidRPr="001A679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4191F4FB" w14:textId="77777777" w:rsidTr="001E5473">
        <w:tc>
          <w:tcPr>
            <w:tcW w:w="2200" w:type="dxa"/>
            <w:tcMar>
              <w:top w:w="20" w:type="dxa"/>
              <w:left w:w="20" w:type="dxa"/>
              <w:bottom w:w="20" w:type="dxa"/>
              <w:right w:w="20" w:type="dxa"/>
            </w:tcMar>
            <w:vAlign w:val="center"/>
            <w:hideMark/>
          </w:tcPr>
          <w:p w14:paraId="7FB72469" w14:textId="77777777" w:rsidR="005E09A1" w:rsidRPr="001A6799" w:rsidRDefault="005E09A1" w:rsidP="001E5473">
            <w:pPr>
              <w:pStyle w:val="movimento"/>
              <w:rPr>
                <w:color w:val="002060"/>
              </w:rPr>
            </w:pPr>
            <w:r w:rsidRPr="001A6799">
              <w:rPr>
                <w:color w:val="002060"/>
              </w:rPr>
              <w:t>SERRANY MOSTAFA</w:t>
            </w:r>
          </w:p>
        </w:tc>
        <w:tc>
          <w:tcPr>
            <w:tcW w:w="2200" w:type="dxa"/>
            <w:tcMar>
              <w:top w:w="20" w:type="dxa"/>
              <w:left w:w="20" w:type="dxa"/>
              <w:bottom w:w="20" w:type="dxa"/>
              <w:right w:w="20" w:type="dxa"/>
            </w:tcMar>
            <w:vAlign w:val="center"/>
            <w:hideMark/>
          </w:tcPr>
          <w:p w14:paraId="2FFCDDD6" w14:textId="77777777" w:rsidR="005E09A1" w:rsidRPr="001A6799" w:rsidRDefault="005E09A1" w:rsidP="001E5473">
            <w:pPr>
              <w:pStyle w:val="movimento2"/>
              <w:rPr>
                <w:color w:val="002060"/>
              </w:rPr>
            </w:pPr>
            <w:r w:rsidRPr="001A6799">
              <w:rPr>
                <w:color w:val="002060"/>
              </w:rPr>
              <w:t xml:space="preserve">(JESI) </w:t>
            </w:r>
          </w:p>
        </w:tc>
        <w:tc>
          <w:tcPr>
            <w:tcW w:w="800" w:type="dxa"/>
            <w:tcMar>
              <w:top w:w="20" w:type="dxa"/>
              <w:left w:w="20" w:type="dxa"/>
              <w:bottom w:w="20" w:type="dxa"/>
              <w:right w:w="20" w:type="dxa"/>
            </w:tcMar>
            <w:vAlign w:val="center"/>
            <w:hideMark/>
          </w:tcPr>
          <w:p w14:paraId="12D720CE"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62122BF1"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6E2CA3B9" w14:textId="77777777" w:rsidR="005E09A1" w:rsidRPr="001A6799" w:rsidRDefault="005E09A1" w:rsidP="001E5473">
            <w:pPr>
              <w:pStyle w:val="movimento2"/>
              <w:rPr>
                <w:color w:val="002060"/>
              </w:rPr>
            </w:pPr>
            <w:r w:rsidRPr="001A6799">
              <w:rPr>
                <w:color w:val="002060"/>
              </w:rPr>
              <w:t> </w:t>
            </w:r>
          </w:p>
        </w:tc>
      </w:tr>
    </w:tbl>
    <w:p w14:paraId="177015EE" w14:textId="77777777" w:rsidR="005E09A1" w:rsidRPr="001A6799" w:rsidRDefault="005E09A1" w:rsidP="005E09A1">
      <w:pPr>
        <w:pStyle w:val="titolo20"/>
        <w:rPr>
          <w:rFonts w:eastAsiaTheme="minorEastAsia"/>
          <w:color w:val="002060"/>
        </w:rPr>
      </w:pPr>
      <w:r w:rsidRPr="001A679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2C558154" w14:textId="77777777" w:rsidTr="001E5473">
        <w:tc>
          <w:tcPr>
            <w:tcW w:w="2200" w:type="dxa"/>
            <w:tcMar>
              <w:top w:w="20" w:type="dxa"/>
              <w:left w:w="20" w:type="dxa"/>
              <w:bottom w:w="20" w:type="dxa"/>
              <w:right w:w="20" w:type="dxa"/>
            </w:tcMar>
            <w:vAlign w:val="center"/>
            <w:hideMark/>
          </w:tcPr>
          <w:p w14:paraId="42060FA5" w14:textId="77777777" w:rsidR="005E09A1" w:rsidRPr="001A6799" w:rsidRDefault="005E09A1" w:rsidP="001E5473">
            <w:pPr>
              <w:pStyle w:val="movimento"/>
              <w:rPr>
                <w:color w:val="002060"/>
              </w:rPr>
            </w:pPr>
            <w:proofErr w:type="gramStart"/>
            <w:r w:rsidRPr="001A6799">
              <w:rPr>
                <w:color w:val="002060"/>
              </w:rPr>
              <w:t>QUATTRINI</w:t>
            </w:r>
            <w:proofErr w:type="gramEnd"/>
            <w:r w:rsidRPr="001A6799">
              <w:rPr>
                <w:color w:val="002060"/>
              </w:rPr>
              <w:t xml:space="preserve"> LORENZO</w:t>
            </w:r>
          </w:p>
        </w:tc>
        <w:tc>
          <w:tcPr>
            <w:tcW w:w="2200" w:type="dxa"/>
            <w:tcMar>
              <w:top w:w="20" w:type="dxa"/>
              <w:left w:w="20" w:type="dxa"/>
              <w:bottom w:w="20" w:type="dxa"/>
              <w:right w:w="20" w:type="dxa"/>
            </w:tcMar>
            <w:vAlign w:val="center"/>
            <w:hideMark/>
          </w:tcPr>
          <w:p w14:paraId="7D931204" w14:textId="77777777" w:rsidR="005E09A1" w:rsidRPr="001A6799" w:rsidRDefault="005E09A1" w:rsidP="001E5473">
            <w:pPr>
              <w:pStyle w:val="movimento2"/>
              <w:rPr>
                <w:color w:val="002060"/>
              </w:rPr>
            </w:pPr>
            <w:r w:rsidRPr="001A6799">
              <w:rPr>
                <w:color w:val="002060"/>
              </w:rPr>
              <w:t xml:space="preserve">(OSIMO FIVE) </w:t>
            </w:r>
          </w:p>
        </w:tc>
        <w:tc>
          <w:tcPr>
            <w:tcW w:w="800" w:type="dxa"/>
            <w:tcMar>
              <w:top w:w="20" w:type="dxa"/>
              <w:left w:w="20" w:type="dxa"/>
              <w:bottom w:w="20" w:type="dxa"/>
              <w:right w:w="20" w:type="dxa"/>
            </w:tcMar>
            <w:vAlign w:val="center"/>
            <w:hideMark/>
          </w:tcPr>
          <w:p w14:paraId="0E2724EF"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0EC09382"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0CE79BED" w14:textId="77777777" w:rsidR="005E09A1" w:rsidRPr="001A6799" w:rsidRDefault="005E09A1" w:rsidP="001E5473">
            <w:pPr>
              <w:pStyle w:val="movimento2"/>
              <w:rPr>
                <w:color w:val="002060"/>
              </w:rPr>
            </w:pPr>
            <w:r w:rsidRPr="001A6799">
              <w:rPr>
                <w:color w:val="002060"/>
              </w:rPr>
              <w:t> </w:t>
            </w:r>
          </w:p>
        </w:tc>
      </w:tr>
    </w:tbl>
    <w:p w14:paraId="674F5020" w14:textId="77777777" w:rsidR="005E09A1" w:rsidRPr="001A6799" w:rsidRDefault="005E09A1" w:rsidP="005E09A1">
      <w:pPr>
        <w:pStyle w:val="titolo20"/>
        <w:rPr>
          <w:rFonts w:eastAsiaTheme="minorEastAsia"/>
          <w:color w:val="002060"/>
        </w:rPr>
      </w:pPr>
      <w:r w:rsidRPr="001A679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1DF8B5BE" w14:textId="77777777" w:rsidTr="001E5473">
        <w:tc>
          <w:tcPr>
            <w:tcW w:w="2200" w:type="dxa"/>
            <w:tcMar>
              <w:top w:w="20" w:type="dxa"/>
              <w:left w:w="20" w:type="dxa"/>
              <w:bottom w:w="20" w:type="dxa"/>
              <w:right w:w="20" w:type="dxa"/>
            </w:tcMar>
            <w:vAlign w:val="center"/>
            <w:hideMark/>
          </w:tcPr>
          <w:p w14:paraId="68C1C8F1" w14:textId="77777777" w:rsidR="005E09A1" w:rsidRPr="001A6799" w:rsidRDefault="005E09A1" w:rsidP="001E5473">
            <w:pPr>
              <w:pStyle w:val="movimento"/>
              <w:rPr>
                <w:color w:val="002060"/>
              </w:rPr>
            </w:pPr>
            <w:r w:rsidRPr="001A6799">
              <w:rPr>
                <w:color w:val="002060"/>
              </w:rPr>
              <w:t>ROSSINI LORENZO</w:t>
            </w:r>
          </w:p>
        </w:tc>
        <w:tc>
          <w:tcPr>
            <w:tcW w:w="2200" w:type="dxa"/>
            <w:tcMar>
              <w:top w:w="20" w:type="dxa"/>
              <w:left w:w="20" w:type="dxa"/>
              <w:bottom w:w="20" w:type="dxa"/>
              <w:right w:w="20" w:type="dxa"/>
            </w:tcMar>
            <w:vAlign w:val="center"/>
            <w:hideMark/>
          </w:tcPr>
          <w:p w14:paraId="6D46C646" w14:textId="77777777" w:rsidR="005E09A1" w:rsidRPr="001A6799" w:rsidRDefault="005E09A1" w:rsidP="001E5473">
            <w:pPr>
              <w:pStyle w:val="movimento2"/>
              <w:rPr>
                <w:color w:val="002060"/>
              </w:rPr>
            </w:pPr>
            <w:r w:rsidRPr="001A6799">
              <w:rPr>
                <w:color w:val="002060"/>
              </w:rPr>
              <w:t xml:space="preserve">(ACLI MANTOVANI CALCIO A 5) </w:t>
            </w:r>
          </w:p>
        </w:tc>
        <w:tc>
          <w:tcPr>
            <w:tcW w:w="800" w:type="dxa"/>
            <w:tcMar>
              <w:top w:w="20" w:type="dxa"/>
              <w:left w:w="20" w:type="dxa"/>
              <w:bottom w:w="20" w:type="dxa"/>
              <w:right w:w="20" w:type="dxa"/>
            </w:tcMar>
            <w:vAlign w:val="center"/>
            <w:hideMark/>
          </w:tcPr>
          <w:p w14:paraId="4F316DE1"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365133B8" w14:textId="77777777" w:rsidR="005E09A1" w:rsidRPr="001A6799" w:rsidRDefault="005E09A1" w:rsidP="001E5473">
            <w:pPr>
              <w:pStyle w:val="movimento"/>
              <w:rPr>
                <w:color w:val="002060"/>
              </w:rPr>
            </w:pPr>
            <w:r w:rsidRPr="001A6799">
              <w:rPr>
                <w:color w:val="002060"/>
              </w:rPr>
              <w:t>BANDU ALESSANDRO</w:t>
            </w:r>
          </w:p>
        </w:tc>
        <w:tc>
          <w:tcPr>
            <w:tcW w:w="2200" w:type="dxa"/>
            <w:tcMar>
              <w:top w:w="20" w:type="dxa"/>
              <w:left w:w="20" w:type="dxa"/>
              <w:bottom w:w="20" w:type="dxa"/>
              <w:right w:w="20" w:type="dxa"/>
            </w:tcMar>
            <w:vAlign w:val="center"/>
            <w:hideMark/>
          </w:tcPr>
          <w:p w14:paraId="6439F1A8" w14:textId="77777777" w:rsidR="005E09A1" w:rsidRPr="001A6799" w:rsidRDefault="005E09A1" w:rsidP="001E5473">
            <w:pPr>
              <w:pStyle w:val="movimento2"/>
              <w:rPr>
                <w:color w:val="002060"/>
              </w:rPr>
            </w:pPr>
            <w:r w:rsidRPr="001A6799">
              <w:rPr>
                <w:color w:val="002060"/>
              </w:rPr>
              <w:t xml:space="preserve">(ALMA JUVENTUS FANO) </w:t>
            </w:r>
          </w:p>
        </w:tc>
      </w:tr>
      <w:tr w:rsidR="005E09A1" w:rsidRPr="001A6799" w14:paraId="68BCEED6" w14:textId="77777777" w:rsidTr="001E5473">
        <w:tc>
          <w:tcPr>
            <w:tcW w:w="2200" w:type="dxa"/>
            <w:tcMar>
              <w:top w:w="20" w:type="dxa"/>
              <w:left w:w="20" w:type="dxa"/>
              <w:bottom w:w="20" w:type="dxa"/>
              <w:right w:w="20" w:type="dxa"/>
            </w:tcMar>
            <w:vAlign w:val="center"/>
            <w:hideMark/>
          </w:tcPr>
          <w:p w14:paraId="6960E93A" w14:textId="77777777" w:rsidR="005E09A1" w:rsidRPr="001A6799" w:rsidRDefault="005E09A1" w:rsidP="001E5473">
            <w:pPr>
              <w:pStyle w:val="movimento"/>
              <w:rPr>
                <w:color w:val="002060"/>
              </w:rPr>
            </w:pPr>
            <w:r w:rsidRPr="001A6799">
              <w:rPr>
                <w:color w:val="002060"/>
              </w:rPr>
              <w:t>PITTORI LEONARDO</w:t>
            </w:r>
          </w:p>
        </w:tc>
        <w:tc>
          <w:tcPr>
            <w:tcW w:w="2200" w:type="dxa"/>
            <w:tcMar>
              <w:top w:w="20" w:type="dxa"/>
              <w:left w:w="20" w:type="dxa"/>
              <w:bottom w:w="20" w:type="dxa"/>
              <w:right w:w="20" w:type="dxa"/>
            </w:tcMar>
            <w:vAlign w:val="center"/>
            <w:hideMark/>
          </w:tcPr>
          <w:p w14:paraId="45E0408B" w14:textId="77777777" w:rsidR="005E09A1" w:rsidRPr="001A6799" w:rsidRDefault="005E09A1" w:rsidP="001E5473">
            <w:pPr>
              <w:pStyle w:val="movimento2"/>
              <w:rPr>
                <w:color w:val="002060"/>
              </w:rPr>
            </w:pPr>
            <w:r w:rsidRPr="001A6799">
              <w:rPr>
                <w:color w:val="002060"/>
              </w:rPr>
              <w:t xml:space="preserve">(JESI) </w:t>
            </w:r>
          </w:p>
        </w:tc>
        <w:tc>
          <w:tcPr>
            <w:tcW w:w="800" w:type="dxa"/>
            <w:tcMar>
              <w:top w:w="20" w:type="dxa"/>
              <w:left w:w="20" w:type="dxa"/>
              <w:bottom w:w="20" w:type="dxa"/>
              <w:right w:w="20" w:type="dxa"/>
            </w:tcMar>
            <w:vAlign w:val="center"/>
            <w:hideMark/>
          </w:tcPr>
          <w:p w14:paraId="4718F29B"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2320038B"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1E34C02B" w14:textId="77777777" w:rsidR="005E09A1" w:rsidRPr="001A6799" w:rsidRDefault="005E09A1" w:rsidP="001E5473">
            <w:pPr>
              <w:pStyle w:val="movimento2"/>
              <w:rPr>
                <w:color w:val="002060"/>
              </w:rPr>
            </w:pPr>
            <w:r w:rsidRPr="001A6799">
              <w:rPr>
                <w:color w:val="002060"/>
              </w:rPr>
              <w:t> </w:t>
            </w:r>
          </w:p>
        </w:tc>
      </w:tr>
    </w:tbl>
    <w:p w14:paraId="332370F1" w14:textId="77777777" w:rsidR="005E09A1" w:rsidRPr="001A6799" w:rsidRDefault="005E09A1" w:rsidP="005E09A1">
      <w:pPr>
        <w:pStyle w:val="titolo20"/>
        <w:rPr>
          <w:rFonts w:eastAsiaTheme="minorEastAsia"/>
          <w:color w:val="002060"/>
        </w:rPr>
      </w:pPr>
      <w:r w:rsidRPr="001A679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6E301FDD" w14:textId="77777777" w:rsidTr="001E5473">
        <w:tc>
          <w:tcPr>
            <w:tcW w:w="2200" w:type="dxa"/>
            <w:tcMar>
              <w:top w:w="20" w:type="dxa"/>
              <w:left w:w="20" w:type="dxa"/>
              <w:bottom w:w="20" w:type="dxa"/>
              <w:right w:w="20" w:type="dxa"/>
            </w:tcMar>
            <w:vAlign w:val="center"/>
            <w:hideMark/>
          </w:tcPr>
          <w:p w14:paraId="71B0A849" w14:textId="77777777" w:rsidR="005E09A1" w:rsidRPr="001A6799" w:rsidRDefault="005E09A1" w:rsidP="001E5473">
            <w:pPr>
              <w:pStyle w:val="movimento"/>
              <w:rPr>
                <w:color w:val="002060"/>
              </w:rPr>
            </w:pPr>
            <w:r w:rsidRPr="001A6799">
              <w:rPr>
                <w:color w:val="002060"/>
              </w:rPr>
              <w:t>TURBA VITALIY</w:t>
            </w:r>
          </w:p>
        </w:tc>
        <w:tc>
          <w:tcPr>
            <w:tcW w:w="2200" w:type="dxa"/>
            <w:tcMar>
              <w:top w:w="20" w:type="dxa"/>
              <w:left w:w="20" w:type="dxa"/>
              <w:bottom w:w="20" w:type="dxa"/>
              <w:right w:w="20" w:type="dxa"/>
            </w:tcMar>
            <w:vAlign w:val="center"/>
            <w:hideMark/>
          </w:tcPr>
          <w:p w14:paraId="2134F773" w14:textId="77777777" w:rsidR="005E09A1" w:rsidRPr="001A6799" w:rsidRDefault="005E09A1" w:rsidP="001E5473">
            <w:pPr>
              <w:pStyle w:val="movimento2"/>
              <w:rPr>
                <w:color w:val="002060"/>
              </w:rPr>
            </w:pPr>
            <w:r w:rsidRPr="001A6799">
              <w:rPr>
                <w:color w:val="002060"/>
              </w:rPr>
              <w:t xml:space="preserve">(BORGOROSSO TOLENTINO) </w:t>
            </w:r>
          </w:p>
        </w:tc>
        <w:tc>
          <w:tcPr>
            <w:tcW w:w="800" w:type="dxa"/>
            <w:tcMar>
              <w:top w:w="20" w:type="dxa"/>
              <w:left w:w="20" w:type="dxa"/>
              <w:bottom w:w="20" w:type="dxa"/>
              <w:right w:w="20" w:type="dxa"/>
            </w:tcMar>
            <w:vAlign w:val="center"/>
            <w:hideMark/>
          </w:tcPr>
          <w:p w14:paraId="0805C53B"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606C22BA" w14:textId="77777777" w:rsidR="005E09A1" w:rsidRPr="001A6799" w:rsidRDefault="005E09A1" w:rsidP="001E5473">
            <w:pPr>
              <w:pStyle w:val="movimento"/>
              <w:rPr>
                <w:color w:val="002060"/>
              </w:rPr>
            </w:pPr>
            <w:r w:rsidRPr="001A6799">
              <w:rPr>
                <w:color w:val="002060"/>
              </w:rPr>
              <w:t>CICCARELLI NIKO</w:t>
            </w:r>
          </w:p>
        </w:tc>
        <w:tc>
          <w:tcPr>
            <w:tcW w:w="2200" w:type="dxa"/>
            <w:tcMar>
              <w:top w:w="20" w:type="dxa"/>
              <w:left w:w="20" w:type="dxa"/>
              <w:bottom w:w="20" w:type="dxa"/>
              <w:right w:w="20" w:type="dxa"/>
            </w:tcMar>
            <w:vAlign w:val="center"/>
            <w:hideMark/>
          </w:tcPr>
          <w:p w14:paraId="2F7D1F8D" w14:textId="77777777" w:rsidR="005E09A1" w:rsidRPr="001A6799" w:rsidRDefault="005E09A1" w:rsidP="001E5473">
            <w:pPr>
              <w:pStyle w:val="movimento2"/>
              <w:rPr>
                <w:color w:val="002060"/>
              </w:rPr>
            </w:pPr>
            <w:r w:rsidRPr="001A6799">
              <w:rPr>
                <w:color w:val="002060"/>
              </w:rPr>
              <w:t xml:space="preserve">(JESI) </w:t>
            </w:r>
          </w:p>
        </w:tc>
      </w:tr>
      <w:tr w:rsidR="005E09A1" w:rsidRPr="001A6799" w14:paraId="40C944B6" w14:textId="77777777" w:rsidTr="001E5473">
        <w:tc>
          <w:tcPr>
            <w:tcW w:w="2200" w:type="dxa"/>
            <w:tcMar>
              <w:top w:w="20" w:type="dxa"/>
              <w:left w:w="20" w:type="dxa"/>
              <w:bottom w:w="20" w:type="dxa"/>
              <w:right w:w="20" w:type="dxa"/>
            </w:tcMar>
            <w:vAlign w:val="center"/>
            <w:hideMark/>
          </w:tcPr>
          <w:p w14:paraId="4743519A" w14:textId="77777777" w:rsidR="005E09A1" w:rsidRPr="001A6799" w:rsidRDefault="005E09A1" w:rsidP="001E5473">
            <w:pPr>
              <w:pStyle w:val="movimento"/>
              <w:rPr>
                <w:color w:val="002060"/>
              </w:rPr>
            </w:pPr>
            <w:r w:rsidRPr="001A6799">
              <w:rPr>
                <w:color w:val="002060"/>
              </w:rPr>
              <w:t>CENTO CHRISTIAN</w:t>
            </w:r>
          </w:p>
        </w:tc>
        <w:tc>
          <w:tcPr>
            <w:tcW w:w="2200" w:type="dxa"/>
            <w:tcMar>
              <w:top w:w="20" w:type="dxa"/>
              <w:left w:w="20" w:type="dxa"/>
              <w:bottom w:w="20" w:type="dxa"/>
              <w:right w:w="20" w:type="dxa"/>
            </w:tcMar>
            <w:vAlign w:val="center"/>
            <w:hideMark/>
          </w:tcPr>
          <w:p w14:paraId="7C9E6592" w14:textId="77777777" w:rsidR="005E09A1" w:rsidRPr="001A6799" w:rsidRDefault="005E09A1" w:rsidP="001E5473">
            <w:pPr>
              <w:pStyle w:val="movimento2"/>
              <w:rPr>
                <w:color w:val="002060"/>
              </w:rPr>
            </w:pPr>
            <w:r w:rsidRPr="001A6799">
              <w:rPr>
                <w:color w:val="002060"/>
              </w:rPr>
              <w:t xml:space="preserve">(MONTELUPONE CALCIO A 5) </w:t>
            </w:r>
          </w:p>
        </w:tc>
        <w:tc>
          <w:tcPr>
            <w:tcW w:w="800" w:type="dxa"/>
            <w:tcMar>
              <w:top w:w="20" w:type="dxa"/>
              <w:left w:w="20" w:type="dxa"/>
              <w:bottom w:w="20" w:type="dxa"/>
              <w:right w:w="20" w:type="dxa"/>
            </w:tcMar>
            <w:vAlign w:val="center"/>
            <w:hideMark/>
          </w:tcPr>
          <w:p w14:paraId="63AB9011"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47C2CA18" w14:textId="77777777" w:rsidR="005E09A1" w:rsidRPr="001A6799" w:rsidRDefault="005E09A1" w:rsidP="001E5473">
            <w:pPr>
              <w:pStyle w:val="movimento"/>
              <w:rPr>
                <w:color w:val="002060"/>
              </w:rPr>
            </w:pPr>
            <w:r w:rsidRPr="001A6799">
              <w:rPr>
                <w:color w:val="002060"/>
              </w:rPr>
              <w:t>CENTANNI TOMMASO</w:t>
            </w:r>
          </w:p>
        </w:tc>
        <w:tc>
          <w:tcPr>
            <w:tcW w:w="2200" w:type="dxa"/>
            <w:tcMar>
              <w:top w:w="20" w:type="dxa"/>
              <w:left w:w="20" w:type="dxa"/>
              <w:bottom w:w="20" w:type="dxa"/>
              <w:right w:w="20" w:type="dxa"/>
            </w:tcMar>
            <w:vAlign w:val="center"/>
            <w:hideMark/>
          </w:tcPr>
          <w:p w14:paraId="16CFE678" w14:textId="77777777" w:rsidR="005E09A1" w:rsidRPr="001A6799" w:rsidRDefault="005E09A1" w:rsidP="001E5473">
            <w:pPr>
              <w:pStyle w:val="movimento2"/>
              <w:rPr>
                <w:color w:val="002060"/>
              </w:rPr>
            </w:pPr>
            <w:r w:rsidRPr="001A6799">
              <w:rPr>
                <w:color w:val="002060"/>
              </w:rPr>
              <w:t xml:space="preserve">(NUOVA JUVENTINA FFC) </w:t>
            </w:r>
          </w:p>
        </w:tc>
      </w:tr>
      <w:tr w:rsidR="005E09A1" w:rsidRPr="001A6799" w14:paraId="1DB72EC3" w14:textId="77777777" w:rsidTr="001E5473">
        <w:tc>
          <w:tcPr>
            <w:tcW w:w="2200" w:type="dxa"/>
            <w:tcMar>
              <w:top w:w="20" w:type="dxa"/>
              <w:left w:w="20" w:type="dxa"/>
              <w:bottom w:w="20" w:type="dxa"/>
              <w:right w:w="20" w:type="dxa"/>
            </w:tcMar>
            <w:vAlign w:val="center"/>
            <w:hideMark/>
          </w:tcPr>
          <w:p w14:paraId="045DE006" w14:textId="77777777" w:rsidR="005E09A1" w:rsidRPr="001A6799" w:rsidRDefault="005E09A1" w:rsidP="001E5473">
            <w:pPr>
              <w:pStyle w:val="movimento"/>
              <w:rPr>
                <w:color w:val="002060"/>
              </w:rPr>
            </w:pPr>
            <w:r w:rsidRPr="001A6799">
              <w:rPr>
                <w:color w:val="002060"/>
              </w:rPr>
              <w:t>LEANDRI LORENZO</w:t>
            </w:r>
          </w:p>
        </w:tc>
        <w:tc>
          <w:tcPr>
            <w:tcW w:w="2200" w:type="dxa"/>
            <w:tcMar>
              <w:top w:w="20" w:type="dxa"/>
              <w:left w:w="20" w:type="dxa"/>
              <w:bottom w:w="20" w:type="dxa"/>
              <w:right w:w="20" w:type="dxa"/>
            </w:tcMar>
            <w:vAlign w:val="center"/>
            <w:hideMark/>
          </w:tcPr>
          <w:p w14:paraId="2067FADB" w14:textId="77777777" w:rsidR="005E09A1" w:rsidRPr="001A6799" w:rsidRDefault="005E09A1" w:rsidP="001E5473">
            <w:pPr>
              <w:pStyle w:val="movimento2"/>
              <w:rPr>
                <w:color w:val="002060"/>
              </w:rPr>
            </w:pPr>
            <w:r w:rsidRPr="001A6799">
              <w:rPr>
                <w:color w:val="002060"/>
              </w:rPr>
              <w:t xml:space="preserve">(OSIMO FIVE) </w:t>
            </w:r>
          </w:p>
        </w:tc>
        <w:tc>
          <w:tcPr>
            <w:tcW w:w="800" w:type="dxa"/>
            <w:tcMar>
              <w:top w:w="20" w:type="dxa"/>
              <w:left w:w="20" w:type="dxa"/>
              <w:bottom w:w="20" w:type="dxa"/>
              <w:right w:w="20" w:type="dxa"/>
            </w:tcMar>
            <w:vAlign w:val="center"/>
            <w:hideMark/>
          </w:tcPr>
          <w:p w14:paraId="500F71A2"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7B873807" w14:textId="77777777" w:rsidR="005E09A1" w:rsidRPr="001A6799" w:rsidRDefault="005E09A1" w:rsidP="001E5473">
            <w:pPr>
              <w:pStyle w:val="movimento"/>
              <w:rPr>
                <w:color w:val="002060"/>
              </w:rPr>
            </w:pPr>
            <w:r w:rsidRPr="001A6799">
              <w:rPr>
                <w:color w:val="002060"/>
              </w:rPr>
              <w:t>PJESHKA FLAVIO</w:t>
            </w:r>
          </w:p>
        </w:tc>
        <w:tc>
          <w:tcPr>
            <w:tcW w:w="2200" w:type="dxa"/>
            <w:tcMar>
              <w:top w:w="20" w:type="dxa"/>
              <w:left w:w="20" w:type="dxa"/>
              <w:bottom w:w="20" w:type="dxa"/>
              <w:right w:w="20" w:type="dxa"/>
            </w:tcMar>
            <w:vAlign w:val="center"/>
            <w:hideMark/>
          </w:tcPr>
          <w:p w14:paraId="0D7D5F21" w14:textId="77777777" w:rsidR="005E09A1" w:rsidRPr="001A6799" w:rsidRDefault="005E09A1" w:rsidP="001E5473">
            <w:pPr>
              <w:pStyle w:val="movimento2"/>
              <w:rPr>
                <w:color w:val="002060"/>
              </w:rPr>
            </w:pPr>
            <w:r w:rsidRPr="001A6799">
              <w:rPr>
                <w:color w:val="002060"/>
              </w:rPr>
              <w:t xml:space="preserve">(REAL FABRIANO) </w:t>
            </w:r>
          </w:p>
        </w:tc>
      </w:tr>
    </w:tbl>
    <w:p w14:paraId="1789A40B" w14:textId="77777777" w:rsidR="005E09A1" w:rsidRPr="001A6799" w:rsidRDefault="005E09A1" w:rsidP="005E09A1">
      <w:pPr>
        <w:pStyle w:val="titolo10"/>
        <w:rPr>
          <w:rFonts w:eastAsiaTheme="minorEastAsia"/>
          <w:color w:val="002060"/>
        </w:rPr>
      </w:pPr>
      <w:r w:rsidRPr="001A6799">
        <w:rPr>
          <w:color w:val="002060"/>
        </w:rPr>
        <w:t xml:space="preserve">GARE DEL 19/11/2023 </w:t>
      </w:r>
    </w:p>
    <w:p w14:paraId="1666EC20" w14:textId="77777777" w:rsidR="005E09A1" w:rsidRPr="001A6799" w:rsidRDefault="005E09A1" w:rsidP="005E09A1">
      <w:pPr>
        <w:pStyle w:val="titolo7a"/>
        <w:rPr>
          <w:color w:val="002060"/>
        </w:rPr>
      </w:pPr>
      <w:r w:rsidRPr="001A6799">
        <w:rPr>
          <w:color w:val="002060"/>
        </w:rPr>
        <w:t xml:space="preserve">PROVVEDIMENTI DISCIPLINARI </w:t>
      </w:r>
    </w:p>
    <w:p w14:paraId="057D4EF6" w14:textId="77777777" w:rsidR="005E09A1" w:rsidRPr="001A6799" w:rsidRDefault="005E09A1" w:rsidP="005E09A1">
      <w:pPr>
        <w:pStyle w:val="titolo7b0"/>
        <w:rPr>
          <w:color w:val="002060"/>
        </w:rPr>
      </w:pPr>
      <w:r w:rsidRPr="001A6799">
        <w:rPr>
          <w:color w:val="002060"/>
        </w:rPr>
        <w:t xml:space="preserve">In base alle risultanze degli atti ufficiali sono state deliberate le seguenti sanzioni disciplinari. </w:t>
      </w:r>
    </w:p>
    <w:p w14:paraId="334AE3D9" w14:textId="77777777" w:rsidR="005E09A1" w:rsidRPr="001A6799" w:rsidRDefault="005E09A1" w:rsidP="005E09A1">
      <w:pPr>
        <w:pStyle w:val="titolo30"/>
        <w:rPr>
          <w:color w:val="002060"/>
        </w:rPr>
      </w:pPr>
      <w:r w:rsidRPr="001A6799">
        <w:rPr>
          <w:color w:val="002060"/>
        </w:rPr>
        <w:t xml:space="preserve">SOCIETA' </w:t>
      </w:r>
    </w:p>
    <w:p w14:paraId="5B13C350" w14:textId="77777777" w:rsidR="005E09A1" w:rsidRPr="001A6799" w:rsidRDefault="005E09A1" w:rsidP="005E09A1">
      <w:pPr>
        <w:pStyle w:val="titolo20"/>
        <w:rPr>
          <w:color w:val="002060"/>
        </w:rPr>
      </w:pPr>
      <w:r w:rsidRPr="001A6799">
        <w:rPr>
          <w:color w:val="002060"/>
        </w:rPr>
        <w:t xml:space="preserve">AMMENDA </w:t>
      </w:r>
    </w:p>
    <w:p w14:paraId="2038B8D8" w14:textId="77777777" w:rsidR="005E09A1" w:rsidRPr="001A6799" w:rsidRDefault="005E09A1" w:rsidP="005E09A1">
      <w:pPr>
        <w:pStyle w:val="diffida"/>
        <w:spacing w:before="80" w:beforeAutospacing="0" w:after="40" w:afterAutospacing="0"/>
        <w:jc w:val="left"/>
        <w:rPr>
          <w:color w:val="002060"/>
        </w:rPr>
      </w:pPr>
      <w:r w:rsidRPr="001A6799">
        <w:rPr>
          <w:color w:val="002060"/>
        </w:rPr>
        <w:t xml:space="preserve">Euro 50,00 PIETRALACROCE 73 </w:t>
      </w:r>
      <w:r w:rsidRPr="001A6799">
        <w:rPr>
          <w:color w:val="002060"/>
        </w:rPr>
        <w:br/>
        <w:t xml:space="preserve">Per comportamento offensivo di un proprio tifoso nei confronti dell'arbitro. </w:t>
      </w:r>
    </w:p>
    <w:p w14:paraId="3B17F5B5" w14:textId="77777777" w:rsidR="005E09A1" w:rsidRPr="001A6799" w:rsidRDefault="005E09A1" w:rsidP="005E09A1">
      <w:pPr>
        <w:pStyle w:val="titolo30"/>
        <w:rPr>
          <w:color w:val="002060"/>
        </w:rPr>
      </w:pPr>
      <w:r w:rsidRPr="001A6799">
        <w:rPr>
          <w:color w:val="002060"/>
        </w:rPr>
        <w:t xml:space="preserve">CALCIATORI ESPULSI </w:t>
      </w:r>
    </w:p>
    <w:p w14:paraId="213A0649" w14:textId="77777777" w:rsidR="005E09A1" w:rsidRPr="001A6799" w:rsidRDefault="005E09A1" w:rsidP="005E09A1">
      <w:pPr>
        <w:pStyle w:val="titolo20"/>
        <w:rPr>
          <w:color w:val="002060"/>
        </w:rPr>
      </w:pPr>
      <w:r w:rsidRPr="001A679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57B7F921" w14:textId="77777777" w:rsidTr="001E5473">
        <w:tc>
          <w:tcPr>
            <w:tcW w:w="2200" w:type="dxa"/>
            <w:tcMar>
              <w:top w:w="20" w:type="dxa"/>
              <w:left w:w="20" w:type="dxa"/>
              <w:bottom w:w="20" w:type="dxa"/>
              <w:right w:w="20" w:type="dxa"/>
            </w:tcMar>
            <w:vAlign w:val="center"/>
            <w:hideMark/>
          </w:tcPr>
          <w:p w14:paraId="4A0FD6B7" w14:textId="77777777" w:rsidR="005E09A1" w:rsidRPr="001A6799" w:rsidRDefault="005E09A1" w:rsidP="001E5473">
            <w:pPr>
              <w:pStyle w:val="movimento"/>
              <w:rPr>
                <w:color w:val="002060"/>
              </w:rPr>
            </w:pPr>
            <w:r w:rsidRPr="001A6799">
              <w:rPr>
                <w:color w:val="002060"/>
              </w:rPr>
              <w:t>MILANI GIANLUCA</w:t>
            </w:r>
          </w:p>
        </w:tc>
        <w:tc>
          <w:tcPr>
            <w:tcW w:w="2200" w:type="dxa"/>
            <w:tcMar>
              <w:top w:w="20" w:type="dxa"/>
              <w:left w:w="20" w:type="dxa"/>
              <w:bottom w:w="20" w:type="dxa"/>
              <w:right w:w="20" w:type="dxa"/>
            </w:tcMar>
            <w:vAlign w:val="center"/>
            <w:hideMark/>
          </w:tcPr>
          <w:p w14:paraId="5CAD0D29" w14:textId="77777777" w:rsidR="005E09A1" w:rsidRPr="001A6799" w:rsidRDefault="005E09A1" w:rsidP="001E5473">
            <w:pPr>
              <w:pStyle w:val="movimento2"/>
              <w:rPr>
                <w:color w:val="002060"/>
              </w:rPr>
            </w:pPr>
            <w:r w:rsidRPr="001A6799">
              <w:rPr>
                <w:color w:val="002060"/>
              </w:rPr>
              <w:t xml:space="preserve">(PIETRALACROCE 73) </w:t>
            </w:r>
          </w:p>
        </w:tc>
        <w:tc>
          <w:tcPr>
            <w:tcW w:w="800" w:type="dxa"/>
            <w:tcMar>
              <w:top w:w="20" w:type="dxa"/>
              <w:left w:w="20" w:type="dxa"/>
              <w:bottom w:w="20" w:type="dxa"/>
              <w:right w:w="20" w:type="dxa"/>
            </w:tcMar>
            <w:vAlign w:val="center"/>
            <w:hideMark/>
          </w:tcPr>
          <w:p w14:paraId="75DEC033"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7D804A5A" w14:textId="77777777" w:rsidR="005E09A1" w:rsidRPr="001A6799" w:rsidRDefault="005E09A1" w:rsidP="001E5473">
            <w:pPr>
              <w:pStyle w:val="movimento"/>
              <w:rPr>
                <w:color w:val="002060"/>
              </w:rPr>
            </w:pPr>
            <w:r w:rsidRPr="001A6799">
              <w:rPr>
                <w:color w:val="002060"/>
              </w:rPr>
              <w:t>REGOLI IACOPO</w:t>
            </w:r>
          </w:p>
        </w:tc>
        <w:tc>
          <w:tcPr>
            <w:tcW w:w="2200" w:type="dxa"/>
            <w:tcMar>
              <w:top w:w="20" w:type="dxa"/>
              <w:left w:w="20" w:type="dxa"/>
              <w:bottom w:w="20" w:type="dxa"/>
              <w:right w:w="20" w:type="dxa"/>
            </w:tcMar>
            <w:vAlign w:val="center"/>
            <w:hideMark/>
          </w:tcPr>
          <w:p w14:paraId="3DB15934" w14:textId="77777777" w:rsidR="005E09A1" w:rsidRPr="001A6799" w:rsidRDefault="005E09A1" w:rsidP="001E5473">
            <w:pPr>
              <w:pStyle w:val="movimento2"/>
              <w:rPr>
                <w:color w:val="002060"/>
              </w:rPr>
            </w:pPr>
            <w:r w:rsidRPr="001A6799">
              <w:rPr>
                <w:color w:val="002060"/>
              </w:rPr>
              <w:t xml:space="preserve">(PIETRALACROCE 73) </w:t>
            </w:r>
          </w:p>
        </w:tc>
      </w:tr>
    </w:tbl>
    <w:p w14:paraId="47DD4DA4" w14:textId="77777777" w:rsidR="005E09A1" w:rsidRPr="001A6799" w:rsidRDefault="005E09A1" w:rsidP="005E09A1">
      <w:pPr>
        <w:pStyle w:val="titolo30"/>
        <w:rPr>
          <w:rFonts w:eastAsiaTheme="minorEastAsia"/>
          <w:color w:val="002060"/>
        </w:rPr>
      </w:pPr>
      <w:r w:rsidRPr="001A6799">
        <w:rPr>
          <w:color w:val="002060"/>
        </w:rPr>
        <w:t xml:space="preserve">CALCIATORI NON ESPULSI </w:t>
      </w:r>
    </w:p>
    <w:p w14:paraId="0FF86093" w14:textId="77777777" w:rsidR="005E09A1" w:rsidRPr="001A6799" w:rsidRDefault="005E09A1" w:rsidP="005E09A1">
      <w:pPr>
        <w:pStyle w:val="titolo20"/>
        <w:rPr>
          <w:color w:val="002060"/>
        </w:rPr>
      </w:pPr>
      <w:r w:rsidRPr="001A679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07906CA7" w14:textId="77777777" w:rsidTr="001E5473">
        <w:tc>
          <w:tcPr>
            <w:tcW w:w="2200" w:type="dxa"/>
            <w:tcMar>
              <w:top w:w="20" w:type="dxa"/>
              <w:left w:w="20" w:type="dxa"/>
              <w:bottom w:w="20" w:type="dxa"/>
              <w:right w:w="20" w:type="dxa"/>
            </w:tcMar>
            <w:vAlign w:val="center"/>
            <w:hideMark/>
          </w:tcPr>
          <w:p w14:paraId="469DB2A1" w14:textId="77777777" w:rsidR="005E09A1" w:rsidRPr="001A6799" w:rsidRDefault="005E09A1" w:rsidP="001E5473">
            <w:pPr>
              <w:pStyle w:val="movimento"/>
              <w:rPr>
                <w:color w:val="002060"/>
              </w:rPr>
            </w:pPr>
            <w:r w:rsidRPr="001A6799">
              <w:rPr>
                <w:color w:val="002060"/>
              </w:rPr>
              <w:t>BUDASSI ALESSIO</w:t>
            </w:r>
          </w:p>
        </w:tc>
        <w:tc>
          <w:tcPr>
            <w:tcW w:w="2200" w:type="dxa"/>
            <w:tcMar>
              <w:top w:w="20" w:type="dxa"/>
              <w:left w:w="20" w:type="dxa"/>
              <w:bottom w:w="20" w:type="dxa"/>
              <w:right w:w="20" w:type="dxa"/>
            </w:tcMar>
            <w:vAlign w:val="center"/>
            <w:hideMark/>
          </w:tcPr>
          <w:p w14:paraId="2ADAB26A" w14:textId="77777777" w:rsidR="005E09A1" w:rsidRPr="001A6799" w:rsidRDefault="005E09A1" w:rsidP="001E5473">
            <w:pPr>
              <w:pStyle w:val="movimento2"/>
              <w:rPr>
                <w:color w:val="002060"/>
              </w:rPr>
            </w:pPr>
            <w:r w:rsidRPr="001A6799">
              <w:rPr>
                <w:color w:val="002060"/>
              </w:rPr>
              <w:t xml:space="preserve">(ACLI AUDAX MONTECOSARO C5) </w:t>
            </w:r>
          </w:p>
        </w:tc>
        <w:tc>
          <w:tcPr>
            <w:tcW w:w="800" w:type="dxa"/>
            <w:tcMar>
              <w:top w:w="20" w:type="dxa"/>
              <w:left w:w="20" w:type="dxa"/>
              <w:bottom w:w="20" w:type="dxa"/>
              <w:right w:w="20" w:type="dxa"/>
            </w:tcMar>
            <w:vAlign w:val="center"/>
            <w:hideMark/>
          </w:tcPr>
          <w:p w14:paraId="22FB63E0"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21335A46" w14:textId="77777777" w:rsidR="005E09A1" w:rsidRPr="001A6799" w:rsidRDefault="005E09A1" w:rsidP="001E5473">
            <w:pPr>
              <w:pStyle w:val="movimento"/>
              <w:rPr>
                <w:color w:val="002060"/>
              </w:rPr>
            </w:pPr>
            <w:r w:rsidRPr="001A6799">
              <w:rPr>
                <w:color w:val="002060"/>
              </w:rPr>
              <w:t>COZZOLINO JOSEPH</w:t>
            </w:r>
          </w:p>
        </w:tc>
        <w:tc>
          <w:tcPr>
            <w:tcW w:w="2200" w:type="dxa"/>
            <w:tcMar>
              <w:top w:w="20" w:type="dxa"/>
              <w:left w:w="20" w:type="dxa"/>
              <w:bottom w:w="20" w:type="dxa"/>
              <w:right w:w="20" w:type="dxa"/>
            </w:tcMar>
            <w:vAlign w:val="center"/>
            <w:hideMark/>
          </w:tcPr>
          <w:p w14:paraId="4A1AF75C" w14:textId="77777777" w:rsidR="005E09A1" w:rsidRPr="001A6799" w:rsidRDefault="005E09A1" w:rsidP="001E5473">
            <w:pPr>
              <w:pStyle w:val="movimento2"/>
              <w:rPr>
                <w:color w:val="002060"/>
              </w:rPr>
            </w:pPr>
            <w:r w:rsidRPr="001A6799">
              <w:rPr>
                <w:color w:val="002060"/>
              </w:rPr>
              <w:t xml:space="preserve">(ACLI AUDAX MONTECOSARO C5) </w:t>
            </w:r>
          </w:p>
        </w:tc>
      </w:tr>
      <w:tr w:rsidR="005E09A1" w:rsidRPr="001A6799" w14:paraId="61E1CA71" w14:textId="77777777" w:rsidTr="001E5473">
        <w:tc>
          <w:tcPr>
            <w:tcW w:w="2200" w:type="dxa"/>
            <w:tcMar>
              <w:top w:w="20" w:type="dxa"/>
              <w:left w:w="20" w:type="dxa"/>
              <w:bottom w:w="20" w:type="dxa"/>
              <w:right w:w="20" w:type="dxa"/>
            </w:tcMar>
            <w:vAlign w:val="center"/>
            <w:hideMark/>
          </w:tcPr>
          <w:p w14:paraId="4AA4E92E" w14:textId="77777777" w:rsidR="005E09A1" w:rsidRPr="001A6799" w:rsidRDefault="005E09A1" w:rsidP="001E5473">
            <w:pPr>
              <w:pStyle w:val="movimento"/>
              <w:rPr>
                <w:color w:val="002060"/>
              </w:rPr>
            </w:pPr>
            <w:r w:rsidRPr="001A6799">
              <w:rPr>
                <w:color w:val="002060"/>
              </w:rPr>
              <w:t>QUACQUARINI ANDREA</w:t>
            </w:r>
          </w:p>
        </w:tc>
        <w:tc>
          <w:tcPr>
            <w:tcW w:w="2200" w:type="dxa"/>
            <w:tcMar>
              <w:top w:w="20" w:type="dxa"/>
              <w:left w:w="20" w:type="dxa"/>
              <w:bottom w:w="20" w:type="dxa"/>
              <w:right w:w="20" w:type="dxa"/>
            </w:tcMar>
            <w:vAlign w:val="center"/>
            <w:hideMark/>
          </w:tcPr>
          <w:p w14:paraId="3392717D" w14:textId="77777777" w:rsidR="005E09A1" w:rsidRPr="001A6799" w:rsidRDefault="005E09A1" w:rsidP="001E5473">
            <w:pPr>
              <w:pStyle w:val="movimento2"/>
              <w:rPr>
                <w:color w:val="002060"/>
              </w:rPr>
            </w:pPr>
            <w:r w:rsidRPr="001A6799">
              <w:rPr>
                <w:color w:val="002060"/>
              </w:rPr>
              <w:t xml:space="preserve">(PIETRALACROCE 73) </w:t>
            </w:r>
          </w:p>
        </w:tc>
        <w:tc>
          <w:tcPr>
            <w:tcW w:w="800" w:type="dxa"/>
            <w:tcMar>
              <w:top w:w="20" w:type="dxa"/>
              <w:left w:w="20" w:type="dxa"/>
              <w:bottom w:w="20" w:type="dxa"/>
              <w:right w:w="20" w:type="dxa"/>
            </w:tcMar>
            <w:vAlign w:val="center"/>
            <w:hideMark/>
          </w:tcPr>
          <w:p w14:paraId="141891D8"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0D9FBF3F" w14:textId="77777777" w:rsidR="005E09A1" w:rsidRPr="001A6799" w:rsidRDefault="005E09A1" w:rsidP="001E5473">
            <w:pPr>
              <w:pStyle w:val="movimento"/>
              <w:rPr>
                <w:color w:val="002060"/>
              </w:rPr>
            </w:pPr>
            <w:r w:rsidRPr="001A6799">
              <w:rPr>
                <w:color w:val="002060"/>
              </w:rPr>
              <w:t>RENGHINI TOMMASO</w:t>
            </w:r>
          </w:p>
        </w:tc>
        <w:tc>
          <w:tcPr>
            <w:tcW w:w="2200" w:type="dxa"/>
            <w:tcMar>
              <w:top w:w="20" w:type="dxa"/>
              <w:left w:w="20" w:type="dxa"/>
              <w:bottom w:w="20" w:type="dxa"/>
              <w:right w:w="20" w:type="dxa"/>
            </w:tcMar>
            <w:vAlign w:val="center"/>
            <w:hideMark/>
          </w:tcPr>
          <w:p w14:paraId="44789B12" w14:textId="77777777" w:rsidR="005E09A1" w:rsidRPr="001A6799" w:rsidRDefault="005E09A1" w:rsidP="001E5473">
            <w:pPr>
              <w:pStyle w:val="movimento2"/>
              <w:rPr>
                <w:color w:val="002060"/>
              </w:rPr>
            </w:pPr>
            <w:r w:rsidRPr="001A6799">
              <w:rPr>
                <w:color w:val="002060"/>
              </w:rPr>
              <w:t xml:space="preserve">(PIETRALACROCE 73) </w:t>
            </w:r>
          </w:p>
        </w:tc>
      </w:tr>
    </w:tbl>
    <w:p w14:paraId="2E204724" w14:textId="77777777" w:rsidR="005E09A1" w:rsidRPr="001A6799" w:rsidRDefault="005E09A1" w:rsidP="005E09A1">
      <w:pPr>
        <w:pStyle w:val="breakline"/>
        <w:rPr>
          <w:color w:val="002060"/>
        </w:rPr>
      </w:pPr>
    </w:p>
    <w:p w14:paraId="2755EDBF" w14:textId="77777777" w:rsidR="005E09A1" w:rsidRPr="001A6799" w:rsidRDefault="005E09A1" w:rsidP="005E09A1">
      <w:pPr>
        <w:jc w:val="center"/>
        <w:rPr>
          <w:rFonts w:ascii="Arial" w:hAnsi="Arial" w:cs="Arial"/>
          <w:noProof/>
          <w:color w:val="002060"/>
          <w:sz w:val="22"/>
          <w:szCs w:val="22"/>
        </w:rPr>
      </w:pPr>
      <w:r w:rsidRPr="001A6799">
        <w:rPr>
          <w:rFonts w:ascii="Arial" w:hAnsi="Arial" w:cs="Arial"/>
          <w:noProof/>
          <w:color w:val="002060"/>
          <w:sz w:val="22"/>
          <w:szCs w:val="22"/>
        </w:rPr>
        <w:t>F.to IL SEGRETARIO                                   F.to IL GIUDICE SPORTIVO</w:t>
      </w:r>
    </w:p>
    <w:p w14:paraId="268E7EAC" w14:textId="77777777" w:rsidR="005E09A1" w:rsidRPr="001A6799" w:rsidRDefault="005E09A1" w:rsidP="005E09A1">
      <w:pPr>
        <w:pStyle w:val="Corpodeltesto2"/>
        <w:spacing w:after="0" w:line="240" w:lineRule="auto"/>
        <w:jc w:val="both"/>
        <w:rPr>
          <w:rFonts w:ascii="Arial" w:hAnsi="Arial" w:cs="Arial"/>
          <w:b/>
          <w:color w:val="002060"/>
          <w:sz w:val="22"/>
          <w:szCs w:val="22"/>
        </w:rPr>
      </w:pPr>
      <w:r w:rsidRPr="001A6799">
        <w:rPr>
          <w:rFonts w:ascii="Arial" w:hAnsi="Arial" w:cs="Arial"/>
          <w:noProof/>
          <w:color w:val="002060"/>
          <w:sz w:val="22"/>
          <w:szCs w:val="22"/>
        </w:rPr>
        <w:t xml:space="preserve">                         Angelo Castellana        </w:t>
      </w:r>
      <w:r w:rsidRPr="001A6799">
        <w:rPr>
          <w:rFonts w:ascii="Arial" w:hAnsi="Arial" w:cs="Arial"/>
          <w:noProof/>
          <w:color w:val="002060"/>
          <w:sz w:val="22"/>
          <w:szCs w:val="22"/>
        </w:rPr>
        <w:tab/>
        <w:t xml:space="preserve">                                Agnese Lazzaretti</w:t>
      </w:r>
    </w:p>
    <w:p w14:paraId="439E4E7F" w14:textId="77777777" w:rsidR="005E09A1" w:rsidRPr="001A6799" w:rsidRDefault="005E09A1" w:rsidP="005E09A1">
      <w:pPr>
        <w:pStyle w:val="breakline"/>
        <w:rPr>
          <w:rFonts w:eastAsiaTheme="minorEastAsia"/>
          <w:color w:val="002060"/>
        </w:rPr>
      </w:pPr>
    </w:p>
    <w:p w14:paraId="2B3638F4" w14:textId="77777777" w:rsidR="005E09A1" w:rsidRPr="001A6799" w:rsidRDefault="005E09A1" w:rsidP="005E09A1">
      <w:pPr>
        <w:pStyle w:val="titoloprinc0"/>
        <w:rPr>
          <w:color w:val="002060"/>
        </w:rPr>
      </w:pPr>
      <w:r w:rsidRPr="001A6799">
        <w:rPr>
          <w:color w:val="002060"/>
        </w:rPr>
        <w:t>CLASSIFICA</w:t>
      </w:r>
    </w:p>
    <w:p w14:paraId="5A33A1CF" w14:textId="77777777" w:rsidR="005E09A1" w:rsidRPr="001A6799" w:rsidRDefault="005E09A1" w:rsidP="005E09A1">
      <w:pPr>
        <w:pStyle w:val="breakline"/>
        <w:rPr>
          <w:color w:val="002060"/>
        </w:rPr>
      </w:pPr>
    </w:p>
    <w:p w14:paraId="09D372BF" w14:textId="77777777" w:rsidR="005E09A1" w:rsidRPr="001A6799" w:rsidRDefault="005E09A1" w:rsidP="005E09A1">
      <w:pPr>
        <w:pStyle w:val="breakline"/>
        <w:rPr>
          <w:color w:val="002060"/>
        </w:rPr>
      </w:pPr>
    </w:p>
    <w:p w14:paraId="0FE5B61F" w14:textId="77777777" w:rsidR="005E09A1" w:rsidRPr="001A6799" w:rsidRDefault="005E09A1" w:rsidP="005E09A1">
      <w:pPr>
        <w:pStyle w:val="sottotitolocampionato10"/>
        <w:rPr>
          <w:color w:val="002060"/>
        </w:rPr>
      </w:pPr>
      <w:r w:rsidRPr="001A679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E09A1" w:rsidRPr="001A6799" w14:paraId="0D9748C1" w14:textId="77777777" w:rsidTr="001E54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88798" w14:textId="77777777" w:rsidR="005E09A1" w:rsidRPr="001A6799" w:rsidRDefault="005E09A1" w:rsidP="001E5473">
            <w:pPr>
              <w:pStyle w:val="headertabella0"/>
              <w:rPr>
                <w:color w:val="002060"/>
              </w:rPr>
            </w:pPr>
            <w:r w:rsidRPr="001A679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6C53B" w14:textId="77777777" w:rsidR="005E09A1" w:rsidRPr="001A6799" w:rsidRDefault="005E09A1" w:rsidP="001E5473">
            <w:pPr>
              <w:pStyle w:val="headertabella0"/>
              <w:rPr>
                <w:color w:val="002060"/>
              </w:rPr>
            </w:pPr>
            <w:r w:rsidRPr="001A679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961BD" w14:textId="77777777" w:rsidR="005E09A1" w:rsidRPr="001A6799" w:rsidRDefault="005E09A1" w:rsidP="001E5473">
            <w:pPr>
              <w:pStyle w:val="headertabella0"/>
              <w:rPr>
                <w:color w:val="002060"/>
              </w:rPr>
            </w:pPr>
            <w:r w:rsidRPr="001A679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792C8" w14:textId="77777777" w:rsidR="005E09A1" w:rsidRPr="001A6799" w:rsidRDefault="005E09A1" w:rsidP="001E5473">
            <w:pPr>
              <w:pStyle w:val="headertabella0"/>
              <w:rPr>
                <w:color w:val="002060"/>
              </w:rPr>
            </w:pPr>
            <w:r w:rsidRPr="001A679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6FE10" w14:textId="77777777" w:rsidR="005E09A1" w:rsidRPr="001A6799" w:rsidRDefault="005E09A1" w:rsidP="001E5473">
            <w:pPr>
              <w:pStyle w:val="headertabella0"/>
              <w:rPr>
                <w:color w:val="002060"/>
              </w:rPr>
            </w:pPr>
            <w:r w:rsidRPr="001A679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D8BF2" w14:textId="77777777" w:rsidR="005E09A1" w:rsidRPr="001A6799" w:rsidRDefault="005E09A1" w:rsidP="001E5473">
            <w:pPr>
              <w:pStyle w:val="headertabella0"/>
              <w:rPr>
                <w:color w:val="002060"/>
              </w:rPr>
            </w:pPr>
            <w:r w:rsidRPr="001A679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E9E7A" w14:textId="77777777" w:rsidR="005E09A1" w:rsidRPr="001A6799" w:rsidRDefault="005E09A1" w:rsidP="001E5473">
            <w:pPr>
              <w:pStyle w:val="headertabella0"/>
              <w:rPr>
                <w:color w:val="002060"/>
              </w:rPr>
            </w:pPr>
            <w:r w:rsidRPr="001A679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286CF" w14:textId="77777777" w:rsidR="005E09A1" w:rsidRPr="001A6799" w:rsidRDefault="005E09A1" w:rsidP="001E5473">
            <w:pPr>
              <w:pStyle w:val="headertabella0"/>
              <w:rPr>
                <w:color w:val="002060"/>
              </w:rPr>
            </w:pPr>
            <w:r w:rsidRPr="001A679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AA0E5" w14:textId="77777777" w:rsidR="005E09A1" w:rsidRPr="001A6799" w:rsidRDefault="005E09A1" w:rsidP="001E5473">
            <w:pPr>
              <w:pStyle w:val="headertabella0"/>
              <w:rPr>
                <w:color w:val="002060"/>
              </w:rPr>
            </w:pPr>
            <w:r w:rsidRPr="001A679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B4809" w14:textId="77777777" w:rsidR="005E09A1" w:rsidRPr="001A6799" w:rsidRDefault="005E09A1" w:rsidP="001E5473">
            <w:pPr>
              <w:pStyle w:val="headertabella0"/>
              <w:rPr>
                <w:color w:val="002060"/>
              </w:rPr>
            </w:pPr>
            <w:r w:rsidRPr="001A6799">
              <w:rPr>
                <w:color w:val="002060"/>
              </w:rPr>
              <w:t>PE</w:t>
            </w:r>
          </w:p>
        </w:tc>
      </w:tr>
      <w:tr w:rsidR="005E09A1" w:rsidRPr="001A6799" w14:paraId="5DDB1F89" w14:textId="77777777" w:rsidTr="001E54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CED286" w14:textId="77777777" w:rsidR="005E09A1" w:rsidRPr="001A6799" w:rsidRDefault="005E09A1" w:rsidP="001E5473">
            <w:pPr>
              <w:pStyle w:val="rowtabella0"/>
              <w:rPr>
                <w:color w:val="002060"/>
              </w:rPr>
            </w:pPr>
            <w:r w:rsidRPr="001A6799">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F6AA5" w14:textId="77777777" w:rsidR="005E09A1" w:rsidRPr="001A6799" w:rsidRDefault="005E09A1" w:rsidP="001E5473">
            <w:pPr>
              <w:pStyle w:val="rowtabella0"/>
              <w:jc w:val="center"/>
              <w:rPr>
                <w:color w:val="002060"/>
              </w:rPr>
            </w:pPr>
            <w:r w:rsidRPr="001A679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B2179"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FD727"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DD5D9"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1C823"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7CC8A" w14:textId="77777777" w:rsidR="005E09A1" w:rsidRPr="001A6799" w:rsidRDefault="005E09A1" w:rsidP="001E5473">
            <w:pPr>
              <w:pStyle w:val="rowtabella0"/>
              <w:jc w:val="center"/>
              <w:rPr>
                <w:color w:val="002060"/>
              </w:rPr>
            </w:pPr>
            <w:r w:rsidRPr="001A679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EC490" w14:textId="77777777" w:rsidR="005E09A1" w:rsidRPr="001A6799" w:rsidRDefault="005E09A1" w:rsidP="001E5473">
            <w:pPr>
              <w:pStyle w:val="rowtabella0"/>
              <w:jc w:val="center"/>
              <w:rPr>
                <w:color w:val="002060"/>
              </w:rPr>
            </w:pPr>
            <w:r w:rsidRPr="001A67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7C0DF" w14:textId="77777777" w:rsidR="005E09A1" w:rsidRPr="001A6799" w:rsidRDefault="005E09A1" w:rsidP="001E5473">
            <w:pPr>
              <w:pStyle w:val="rowtabella0"/>
              <w:jc w:val="center"/>
              <w:rPr>
                <w:color w:val="002060"/>
              </w:rPr>
            </w:pPr>
            <w:r w:rsidRPr="001A679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F0EE4" w14:textId="77777777" w:rsidR="005E09A1" w:rsidRPr="001A6799" w:rsidRDefault="005E09A1" w:rsidP="001E5473">
            <w:pPr>
              <w:pStyle w:val="rowtabella0"/>
              <w:jc w:val="center"/>
              <w:rPr>
                <w:color w:val="002060"/>
              </w:rPr>
            </w:pPr>
            <w:r w:rsidRPr="001A6799">
              <w:rPr>
                <w:color w:val="002060"/>
              </w:rPr>
              <w:t>0</w:t>
            </w:r>
          </w:p>
        </w:tc>
      </w:tr>
      <w:tr w:rsidR="005E09A1" w:rsidRPr="001A6799" w14:paraId="62A074A2"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55BB63" w14:textId="77777777" w:rsidR="005E09A1" w:rsidRPr="001A6799" w:rsidRDefault="005E09A1" w:rsidP="001E5473">
            <w:pPr>
              <w:pStyle w:val="rowtabella0"/>
              <w:rPr>
                <w:color w:val="002060"/>
              </w:rPr>
            </w:pPr>
            <w:r w:rsidRPr="001A6799">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29F08" w14:textId="77777777" w:rsidR="005E09A1" w:rsidRPr="001A6799" w:rsidRDefault="005E09A1" w:rsidP="001E5473">
            <w:pPr>
              <w:pStyle w:val="rowtabella0"/>
              <w:jc w:val="center"/>
              <w:rPr>
                <w:color w:val="002060"/>
              </w:rPr>
            </w:pPr>
            <w:r w:rsidRPr="001A679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BB61F"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6904A"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A363C"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F5CFC"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F0A6F" w14:textId="77777777" w:rsidR="005E09A1" w:rsidRPr="001A6799" w:rsidRDefault="005E09A1" w:rsidP="001E5473">
            <w:pPr>
              <w:pStyle w:val="rowtabella0"/>
              <w:jc w:val="center"/>
              <w:rPr>
                <w:color w:val="002060"/>
              </w:rPr>
            </w:pPr>
            <w:r w:rsidRPr="001A679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02AD3" w14:textId="77777777" w:rsidR="005E09A1" w:rsidRPr="001A6799" w:rsidRDefault="005E09A1" w:rsidP="001E5473">
            <w:pPr>
              <w:pStyle w:val="rowtabella0"/>
              <w:jc w:val="center"/>
              <w:rPr>
                <w:color w:val="002060"/>
              </w:rPr>
            </w:pPr>
            <w:r w:rsidRPr="001A679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7CD12" w14:textId="77777777" w:rsidR="005E09A1" w:rsidRPr="001A6799" w:rsidRDefault="005E09A1" w:rsidP="001E5473">
            <w:pPr>
              <w:pStyle w:val="rowtabella0"/>
              <w:jc w:val="center"/>
              <w:rPr>
                <w:color w:val="002060"/>
              </w:rPr>
            </w:pPr>
            <w:r w:rsidRPr="001A679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32572" w14:textId="77777777" w:rsidR="005E09A1" w:rsidRPr="001A6799" w:rsidRDefault="005E09A1" w:rsidP="001E5473">
            <w:pPr>
              <w:pStyle w:val="rowtabella0"/>
              <w:jc w:val="center"/>
              <w:rPr>
                <w:color w:val="002060"/>
              </w:rPr>
            </w:pPr>
            <w:r w:rsidRPr="001A6799">
              <w:rPr>
                <w:color w:val="002060"/>
              </w:rPr>
              <w:t>0</w:t>
            </w:r>
          </w:p>
        </w:tc>
      </w:tr>
      <w:tr w:rsidR="005E09A1" w:rsidRPr="001A6799" w14:paraId="63E0E92D"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A74C1C" w14:textId="77777777" w:rsidR="005E09A1" w:rsidRPr="001A6799" w:rsidRDefault="005E09A1" w:rsidP="001E5473">
            <w:pPr>
              <w:pStyle w:val="rowtabella0"/>
              <w:rPr>
                <w:color w:val="002060"/>
              </w:rPr>
            </w:pPr>
            <w:r w:rsidRPr="001A6799">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F9F2B" w14:textId="77777777" w:rsidR="005E09A1" w:rsidRPr="001A6799" w:rsidRDefault="005E09A1" w:rsidP="001E5473">
            <w:pPr>
              <w:pStyle w:val="rowtabella0"/>
              <w:jc w:val="center"/>
              <w:rPr>
                <w:color w:val="002060"/>
              </w:rPr>
            </w:pPr>
            <w:r w:rsidRPr="001A679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A1C05"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1DF21"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9E3CF"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5488D"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D2696" w14:textId="77777777" w:rsidR="005E09A1" w:rsidRPr="001A6799" w:rsidRDefault="005E09A1" w:rsidP="001E5473">
            <w:pPr>
              <w:pStyle w:val="rowtabella0"/>
              <w:jc w:val="center"/>
              <w:rPr>
                <w:color w:val="002060"/>
              </w:rPr>
            </w:pPr>
            <w:r w:rsidRPr="001A679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E0867" w14:textId="77777777" w:rsidR="005E09A1" w:rsidRPr="001A6799" w:rsidRDefault="005E09A1" w:rsidP="001E5473">
            <w:pPr>
              <w:pStyle w:val="rowtabella0"/>
              <w:jc w:val="center"/>
              <w:rPr>
                <w:color w:val="002060"/>
              </w:rPr>
            </w:pPr>
            <w:r w:rsidRPr="001A679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5554B" w14:textId="77777777" w:rsidR="005E09A1" w:rsidRPr="001A6799" w:rsidRDefault="005E09A1" w:rsidP="001E5473">
            <w:pPr>
              <w:pStyle w:val="rowtabella0"/>
              <w:jc w:val="center"/>
              <w:rPr>
                <w:color w:val="002060"/>
              </w:rPr>
            </w:pPr>
            <w:r w:rsidRPr="001A67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62472" w14:textId="77777777" w:rsidR="005E09A1" w:rsidRPr="001A6799" w:rsidRDefault="005E09A1" w:rsidP="001E5473">
            <w:pPr>
              <w:pStyle w:val="rowtabella0"/>
              <w:jc w:val="center"/>
              <w:rPr>
                <w:color w:val="002060"/>
              </w:rPr>
            </w:pPr>
            <w:r w:rsidRPr="001A6799">
              <w:rPr>
                <w:color w:val="002060"/>
              </w:rPr>
              <w:t>0</w:t>
            </w:r>
          </w:p>
        </w:tc>
      </w:tr>
      <w:tr w:rsidR="005E09A1" w:rsidRPr="001A6799" w14:paraId="6C53CE18"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5E534A" w14:textId="77777777" w:rsidR="005E09A1" w:rsidRPr="001A6799" w:rsidRDefault="005E09A1" w:rsidP="001E5473">
            <w:pPr>
              <w:pStyle w:val="rowtabella0"/>
              <w:rPr>
                <w:color w:val="002060"/>
              </w:rPr>
            </w:pPr>
            <w:r w:rsidRPr="001A6799">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E25F6" w14:textId="77777777" w:rsidR="005E09A1" w:rsidRPr="001A6799" w:rsidRDefault="005E09A1" w:rsidP="001E5473">
            <w:pPr>
              <w:pStyle w:val="rowtabella0"/>
              <w:jc w:val="center"/>
              <w:rPr>
                <w:color w:val="002060"/>
              </w:rPr>
            </w:pPr>
            <w:r w:rsidRPr="001A679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30D4E"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2595A"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AC0BD"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0F3D7"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76F7F" w14:textId="77777777" w:rsidR="005E09A1" w:rsidRPr="001A6799" w:rsidRDefault="005E09A1" w:rsidP="001E5473">
            <w:pPr>
              <w:pStyle w:val="rowtabella0"/>
              <w:jc w:val="center"/>
              <w:rPr>
                <w:color w:val="002060"/>
              </w:rPr>
            </w:pPr>
            <w:r w:rsidRPr="001A679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D46A8" w14:textId="77777777" w:rsidR="005E09A1" w:rsidRPr="001A6799" w:rsidRDefault="005E09A1" w:rsidP="001E5473">
            <w:pPr>
              <w:pStyle w:val="rowtabella0"/>
              <w:jc w:val="center"/>
              <w:rPr>
                <w:color w:val="002060"/>
              </w:rPr>
            </w:pPr>
            <w:r w:rsidRPr="001A679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C8E0B" w14:textId="77777777" w:rsidR="005E09A1" w:rsidRPr="001A6799" w:rsidRDefault="005E09A1" w:rsidP="001E5473">
            <w:pPr>
              <w:pStyle w:val="rowtabella0"/>
              <w:jc w:val="center"/>
              <w:rPr>
                <w:color w:val="002060"/>
              </w:rPr>
            </w:pPr>
            <w:r w:rsidRPr="001A679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2354F" w14:textId="77777777" w:rsidR="005E09A1" w:rsidRPr="001A6799" w:rsidRDefault="005E09A1" w:rsidP="001E5473">
            <w:pPr>
              <w:pStyle w:val="rowtabella0"/>
              <w:jc w:val="center"/>
              <w:rPr>
                <w:color w:val="002060"/>
              </w:rPr>
            </w:pPr>
            <w:r w:rsidRPr="001A6799">
              <w:rPr>
                <w:color w:val="002060"/>
              </w:rPr>
              <w:t>0</w:t>
            </w:r>
          </w:p>
        </w:tc>
      </w:tr>
      <w:tr w:rsidR="005E09A1" w:rsidRPr="001A6799" w14:paraId="635AAAC3"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1669F9" w14:textId="77777777" w:rsidR="005E09A1" w:rsidRPr="001A6799" w:rsidRDefault="005E09A1" w:rsidP="001E5473">
            <w:pPr>
              <w:pStyle w:val="rowtabella0"/>
              <w:rPr>
                <w:color w:val="002060"/>
                <w:lang w:val="es-ES"/>
              </w:rPr>
            </w:pPr>
            <w:r w:rsidRPr="001A6799">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C6E05" w14:textId="77777777" w:rsidR="005E09A1" w:rsidRPr="001A6799" w:rsidRDefault="005E09A1" w:rsidP="001E5473">
            <w:pPr>
              <w:pStyle w:val="rowtabella0"/>
              <w:jc w:val="center"/>
              <w:rPr>
                <w:color w:val="002060"/>
              </w:rPr>
            </w:pPr>
            <w:r w:rsidRPr="001A679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57341"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382B7"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A9B4B"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46CFB"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59FC5" w14:textId="77777777" w:rsidR="005E09A1" w:rsidRPr="001A6799" w:rsidRDefault="005E09A1" w:rsidP="001E5473">
            <w:pPr>
              <w:pStyle w:val="rowtabella0"/>
              <w:jc w:val="center"/>
              <w:rPr>
                <w:color w:val="002060"/>
              </w:rPr>
            </w:pPr>
            <w:r w:rsidRPr="001A679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F0016" w14:textId="77777777" w:rsidR="005E09A1" w:rsidRPr="001A6799" w:rsidRDefault="005E09A1" w:rsidP="001E5473">
            <w:pPr>
              <w:pStyle w:val="rowtabella0"/>
              <w:jc w:val="center"/>
              <w:rPr>
                <w:color w:val="002060"/>
              </w:rPr>
            </w:pPr>
            <w:r w:rsidRPr="001A679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33CAF" w14:textId="77777777" w:rsidR="005E09A1" w:rsidRPr="001A6799" w:rsidRDefault="005E09A1" w:rsidP="001E5473">
            <w:pPr>
              <w:pStyle w:val="rowtabella0"/>
              <w:jc w:val="center"/>
              <w:rPr>
                <w:color w:val="002060"/>
              </w:rPr>
            </w:pPr>
            <w:r w:rsidRPr="001A67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BE69C" w14:textId="77777777" w:rsidR="005E09A1" w:rsidRPr="001A6799" w:rsidRDefault="005E09A1" w:rsidP="001E5473">
            <w:pPr>
              <w:pStyle w:val="rowtabella0"/>
              <w:jc w:val="center"/>
              <w:rPr>
                <w:color w:val="002060"/>
              </w:rPr>
            </w:pPr>
            <w:r w:rsidRPr="001A6799">
              <w:rPr>
                <w:color w:val="002060"/>
              </w:rPr>
              <w:t>0</w:t>
            </w:r>
          </w:p>
        </w:tc>
      </w:tr>
      <w:tr w:rsidR="005E09A1" w:rsidRPr="001A6799" w14:paraId="58A76E8E"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55EE9C" w14:textId="77777777" w:rsidR="005E09A1" w:rsidRPr="001A6799" w:rsidRDefault="005E09A1" w:rsidP="001E5473">
            <w:pPr>
              <w:pStyle w:val="rowtabella0"/>
              <w:rPr>
                <w:color w:val="002060"/>
              </w:rPr>
            </w:pPr>
            <w:r w:rsidRPr="001A6799">
              <w:rPr>
                <w:color w:val="002060"/>
              </w:rPr>
              <w:lastRenderedPageBreak/>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F9325" w14:textId="77777777" w:rsidR="005E09A1" w:rsidRPr="001A6799" w:rsidRDefault="005E09A1" w:rsidP="001E5473">
            <w:pPr>
              <w:pStyle w:val="rowtabella0"/>
              <w:jc w:val="center"/>
              <w:rPr>
                <w:color w:val="002060"/>
              </w:rPr>
            </w:pPr>
            <w:r w:rsidRPr="001A679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C95F6"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1B597"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036AD"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E6D01"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89741" w14:textId="77777777" w:rsidR="005E09A1" w:rsidRPr="001A6799" w:rsidRDefault="005E09A1" w:rsidP="001E5473">
            <w:pPr>
              <w:pStyle w:val="rowtabella0"/>
              <w:jc w:val="center"/>
              <w:rPr>
                <w:color w:val="002060"/>
              </w:rPr>
            </w:pPr>
            <w:r w:rsidRPr="001A679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F74ED" w14:textId="77777777" w:rsidR="005E09A1" w:rsidRPr="001A6799" w:rsidRDefault="005E09A1" w:rsidP="001E5473">
            <w:pPr>
              <w:pStyle w:val="rowtabella0"/>
              <w:jc w:val="center"/>
              <w:rPr>
                <w:color w:val="002060"/>
              </w:rPr>
            </w:pPr>
            <w:r w:rsidRPr="001A67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5798C" w14:textId="77777777" w:rsidR="005E09A1" w:rsidRPr="001A6799" w:rsidRDefault="005E09A1" w:rsidP="001E5473">
            <w:pPr>
              <w:pStyle w:val="rowtabella0"/>
              <w:jc w:val="center"/>
              <w:rPr>
                <w:color w:val="002060"/>
              </w:rPr>
            </w:pPr>
            <w:r w:rsidRPr="001A679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4B458" w14:textId="77777777" w:rsidR="005E09A1" w:rsidRPr="001A6799" w:rsidRDefault="005E09A1" w:rsidP="001E5473">
            <w:pPr>
              <w:pStyle w:val="rowtabella0"/>
              <w:jc w:val="center"/>
              <w:rPr>
                <w:color w:val="002060"/>
              </w:rPr>
            </w:pPr>
            <w:r w:rsidRPr="001A6799">
              <w:rPr>
                <w:color w:val="002060"/>
              </w:rPr>
              <w:t>0</w:t>
            </w:r>
          </w:p>
        </w:tc>
      </w:tr>
      <w:tr w:rsidR="005E09A1" w:rsidRPr="001A6799" w14:paraId="3A8CCC84"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492E94" w14:textId="77777777" w:rsidR="005E09A1" w:rsidRPr="001A6799" w:rsidRDefault="005E09A1" w:rsidP="001E5473">
            <w:pPr>
              <w:pStyle w:val="rowtabella0"/>
              <w:rPr>
                <w:color w:val="002060"/>
              </w:rPr>
            </w:pPr>
            <w:r w:rsidRPr="001A6799">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CBA4F" w14:textId="77777777" w:rsidR="005E09A1" w:rsidRPr="001A6799" w:rsidRDefault="005E09A1" w:rsidP="001E5473">
            <w:pPr>
              <w:pStyle w:val="rowtabella0"/>
              <w:jc w:val="center"/>
              <w:rPr>
                <w:color w:val="002060"/>
              </w:rPr>
            </w:pPr>
            <w:r w:rsidRPr="001A67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43AAC"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BA763"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13EB4"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F7302"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BD19E" w14:textId="77777777" w:rsidR="005E09A1" w:rsidRPr="001A6799" w:rsidRDefault="005E09A1" w:rsidP="001E5473">
            <w:pPr>
              <w:pStyle w:val="rowtabella0"/>
              <w:jc w:val="center"/>
              <w:rPr>
                <w:color w:val="002060"/>
              </w:rPr>
            </w:pPr>
            <w:r w:rsidRPr="001A679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57597" w14:textId="77777777" w:rsidR="005E09A1" w:rsidRPr="001A6799" w:rsidRDefault="005E09A1" w:rsidP="001E5473">
            <w:pPr>
              <w:pStyle w:val="rowtabella0"/>
              <w:jc w:val="center"/>
              <w:rPr>
                <w:color w:val="002060"/>
              </w:rPr>
            </w:pPr>
            <w:r w:rsidRPr="001A67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CD780" w14:textId="77777777" w:rsidR="005E09A1" w:rsidRPr="001A6799" w:rsidRDefault="005E09A1" w:rsidP="001E5473">
            <w:pPr>
              <w:pStyle w:val="rowtabella0"/>
              <w:jc w:val="center"/>
              <w:rPr>
                <w:color w:val="002060"/>
              </w:rPr>
            </w:pPr>
            <w:r w:rsidRPr="001A67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44BCD" w14:textId="77777777" w:rsidR="005E09A1" w:rsidRPr="001A6799" w:rsidRDefault="005E09A1" w:rsidP="001E5473">
            <w:pPr>
              <w:pStyle w:val="rowtabella0"/>
              <w:jc w:val="center"/>
              <w:rPr>
                <w:color w:val="002060"/>
              </w:rPr>
            </w:pPr>
            <w:r w:rsidRPr="001A6799">
              <w:rPr>
                <w:color w:val="002060"/>
              </w:rPr>
              <w:t>0</w:t>
            </w:r>
          </w:p>
        </w:tc>
      </w:tr>
      <w:tr w:rsidR="005E09A1" w:rsidRPr="001A6799" w14:paraId="56DDFE5F"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8EC403" w14:textId="77777777" w:rsidR="005E09A1" w:rsidRPr="001A6799" w:rsidRDefault="005E09A1" w:rsidP="001E5473">
            <w:pPr>
              <w:pStyle w:val="rowtabella0"/>
              <w:rPr>
                <w:color w:val="002060"/>
              </w:rPr>
            </w:pPr>
            <w:r w:rsidRPr="001A6799">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27BAE"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FC52F"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C8965"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FC220"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74F0C"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037EE" w14:textId="77777777" w:rsidR="005E09A1" w:rsidRPr="001A6799" w:rsidRDefault="005E09A1" w:rsidP="001E5473">
            <w:pPr>
              <w:pStyle w:val="rowtabella0"/>
              <w:jc w:val="center"/>
              <w:rPr>
                <w:color w:val="002060"/>
              </w:rPr>
            </w:pPr>
            <w:r w:rsidRPr="001A679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E849E" w14:textId="77777777" w:rsidR="005E09A1" w:rsidRPr="001A6799" w:rsidRDefault="005E09A1" w:rsidP="001E5473">
            <w:pPr>
              <w:pStyle w:val="rowtabella0"/>
              <w:jc w:val="center"/>
              <w:rPr>
                <w:color w:val="002060"/>
              </w:rPr>
            </w:pPr>
            <w:r w:rsidRPr="001A679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29577"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CB7A6" w14:textId="77777777" w:rsidR="005E09A1" w:rsidRPr="001A6799" w:rsidRDefault="005E09A1" w:rsidP="001E5473">
            <w:pPr>
              <w:pStyle w:val="rowtabella0"/>
              <w:jc w:val="center"/>
              <w:rPr>
                <w:color w:val="002060"/>
              </w:rPr>
            </w:pPr>
            <w:r w:rsidRPr="001A6799">
              <w:rPr>
                <w:color w:val="002060"/>
              </w:rPr>
              <w:t>0</w:t>
            </w:r>
          </w:p>
        </w:tc>
      </w:tr>
      <w:tr w:rsidR="005E09A1" w:rsidRPr="001A6799" w14:paraId="2D46DDA6"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745CA7" w14:textId="77777777" w:rsidR="005E09A1" w:rsidRPr="001A6799" w:rsidRDefault="005E09A1" w:rsidP="001E5473">
            <w:pPr>
              <w:pStyle w:val="rowtabella0"/>
              <w:rPr>
                <w:color w:val="002060"/>
              </w:rPr>
            </w:pPr>
            <w:r w:rsidRPr="001A679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339DA"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F291A"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89A2C"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F47A7"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C97F3"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E2DA7" w14:textId="77777777" w:rsidR="005E09A1" w:rsidRPr="001A6799" w:rsidRDefault="005E09A1" w:rsidP="001E5473">
            <w:pPr>
              <w:pStyle w:val="rowtabella0"/>
              <w:jc w:val="center"/>
              <w:rPr>
                <w:color w:val="002060"/>
              </w:rPr>
            </w:pPr>
            <w:r w:rsidRPr="001A679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A3A7A" w14:textId="77777777" w:rsidR="005E09A1" w:rsidRPr="001A6799" w:rsidRDefault="005E09A1" w:rsidP="001E5473">
            <w:pPr>
              <w:pStyle w:val="rowtabella0"/>
              <w:jc w:val="center"/>
              <w:rPr>
                <w:color w:val="002060"/>
              </w:rPr>
            </w:pPr>
            <w:r w:rsidRPr="001A679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26039"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20E98" w14:textId="77777777" w:rsidR="005E09A1" w:rsidRPr="001A6799" w:rsidRDefault="005E09A1" w:rsidP="001E5473">
            <w:pPr>
              <w:pStyle w:val="rowtabella0"/>
              <w:jc w:val="center"/>
              <w:rPr>
                <w:color w:val="002060"/>
              </w:rPr>
            </w:pPr>
            <w:r w:rsidRPr="001A6799">
              <w:rPr>
                <w:color w:val="002060"/>
              </w:rPr>
              <w:t>0</w:t>
            </w:r>
          </w:p>
        </w:tc>
      </w:tr>
      <w:tr w:rsidR="005E09A1" w:rsidRPr="001A6799" w14:paraId="41687DED"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B1E9AC" w14:textId="77777777" w:rsidR="005E09A1" w:rsidRPr="001A6799" w:rsidRDefault="005E09A1" w:rsidP="001E5473">
            <w:pPr>
              <w:pStyle w:val="rowtabella0"/>
              <w:rPr>
                <w:color w:val="002060"/>
              </w:rPr>
            </w:pPr>
            <w:r w:rsidRPr="001A6799">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E2015"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1B31A"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0AE62"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EB973"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D2E12"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D3258" w14:textId="77777777" w:rsidR="005E09A1" w:rsidRPr="001A6799" w:rsidRDefault="005E09A1" w:rsidP="001E5473">
            <w:pPr>
              <w:pStyle w:val="rowtabella0"/>
              <w:jc w:val="center"/>
              <w:rPr>
                <w:color w:val="002060"/>
              </w:rPr>
            </w:pPr>
            <w:r w:rsidRPr="001A679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13097" w14:textId="77777777" w:rsidR="005E09A1" w:rsidRPr="001A6799" w:rsidRDefault="005E09A1" w:rsidP="001E5473">
            <w:pPr>
              <w:pStyle w:val="rowtabella0"/>
              <w:jc w:val="center"/>
              <w:rPr>
                <w:color w:val="002060"/>
              </w:rPr>
            </w:pPr>
            <w:r w:rsidRPr="001A679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1C36F" w14:textId="77777777" w:rsidR="005E09A1" w:rsidRPr="001A6799" w:rsidRDefault="005E09A1" w:rsidP="001E5473">
            <w:pPr>
              <w:pStyle w:val="rowtabella0"/>
              <w:jc w:val="center"/>
              <w:rPr>
                <w:color w:val="002060"/>
              </w:rPr>
            </w:pPr>
            <w:r w:rsidRPr="001A679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3441B" w14:textId="77777777" w:rsidR="005E09A1" w:rsidRPr="001A6799" w:rsidRDefault="005E09A1" w:rsidP="001E5473">
            <w:pPr>
              <w:pStyle w:val="rowtabella0"/>
              <w:jc w:val="center"/>
              <w:rPr>
                <w:color w:val="002060"/>
              </w:rPr>
            </w:pPr>
            <w:r w:rsidRPr="001A6799">
              <w:rPr>
                <w:color w:val="002060"/>
              </w:rPr>
              <w:t>0</w:t>
            </w:r>
          </w:p>
        </w:tc>
      </w:tr>
      <w:tr w:rsidR="005E09A1" w:rsidRPr="001A6799" w14:paraId="69AAB31B"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B3B6D3" w14:textId="77777777" w:rsidR="005E09A1" w:rsidRPr="001A6799" w:rsidRDefault="005E09A1" w:rsidP="001E5473">
            <w:pPr>
              <w:pStyle w:val="rowtabella0"/>
              <w:rPr>
                <w:color w:val="002060"/>
              </w:rPr>
            </w:pPr>
            <w:r w:rsidRPr="001A6799">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9B2AA"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800D1"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442B2"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F6861"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4102E"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D7E5D" w14:textId="77777777" w:rsidR="005E09A1" w:rsidRPr="001A6799" w:rsidRDefault="005E09A1" w:rsidP="001E5473">
            <w:pPr>
              <w:pStyle w:val="rowtabella0"/>
              <w:jc w:val="center"/>
              <w:rPr>
                <w:color w:val="002060"/>
              </w:rPr>
            </w:pPr>
            <w:r w:rsidRPr="001A679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5A4D5" w14:textId="77777777" w:rsidR="005E09A1" w:rsidRPr="001A6799" w:rsidRDefault="005E09A1" w:rsidP="001E5473">
            <w:pPr>
              <w:pStyle w:val="rowtabella0"/>
              <w:jc w:val="center"/>
              <w:rPr>
                <w:color w:val="002060"/>
              </w:rPr>
            </w:pPr>
            <w:r w:rsidRPr="001A679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13A33" w14:textId="77777777" w:rsidR="005E09A1" w:rsidRPr="001A6799" w:rsidRDefault="005E09A1" w:rsidP="001E5473">
            <w:pPr>
              <w:pStyle w:val="rowtabella0"/>
              <w:jc w:val="center"/>
              <w:rPr>
                <w:color w:val="002060"/>
              </w:rPr>
            </w:pPr>
            <w:r w:rsidRPr="001A679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2808E" w14:textId="77777777" w:rsidR="005E09A1" w:rsidRPr="001A6799" w:rsidRDefault="005E09A1" w:rsidP="001E5473">
            <w:pPr>
              <w:pStyle w:val="rowtabella0"/>
              <w:jc w:val="center"/>
              <w:rPr>
                <w:color w:val="002060"/>
              </w:rPr>
            </w:pPr>
            <w:r w:rsidRPr="001A6799">
              <w:rPr>
                <w:color w:val="002060"/>
              </w:rPr>
              <w:t>0</w:t>
            </w:r>
          </w:p>
        </w:tc>
      </w:tr>
      <w:tr w:rsidR="005E09A1" w:rsidRPr="001A6799" w14:paraId="03D7DCCC"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A605D3" w14:textId="77777777" w:rsidR="005E09A1" w:rsidRPr="001A6799" w:rsidRDefault="005E09A1" w:rsidP="001E5473">
            <w:pPr>
              <w:pStyle w:val="rowtabella0"/>
              <w:rPr>
                <w:color w:val="002060"/>
              </w:rPr>
            </w:pPr>
            <w:r w:rsidRPr="001A6799">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A4287"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6E479"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7CEF9"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C0697"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5AA6C"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7A35D" w14:textId="77777777" w:rsidR="005E09A1" w:rsidRPr="001A6799" w:rsidRDefault="005E09A1" w:rsidP="001E5473">
            <w:pPr>
              <w:pStyle w:val="rowtabella0"/>
              <w:jc w:val="center"/>
              <w:rPr>
                <w:color w:val="002060"/>
              </w:rPr>
            </w:pPr>
            <w:r w:rsidRPr="001A679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2EE1D" w14:textId="77777777" w:rsidR="005E09A1" w:rsidRPr="001A6799" w:rsidRDefault="005E09A1" w:rsidP="001E5473">
            <w:pPr>
              <w:pStyle w:val="rowtabella0"/>
              <w:jc w:val="center"/>
              <w:rPr>
                <w:color w:val="002060"/>
              </w:rPr>
            </w:pPr>
            <w:r w:rsidRPr="001A679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5CBBD" w14:textId="77777777" w:rsidR="005E09A1" w:rsidRPr="001A6799" w:rsidRDefault="005E09A1" w:rsidP="001E5473">
            <w:pPr>
              <w:pStyle w:val="rowtabella0"/>
              <w:jc w:val="center"/>
              <w:rPr>
                <w:color w:val="002060"/>
              </w:rPr>
            </w:pPr>
            <w:r w:rsidRPr="001A679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5FF82" w14:textId="77777777" w:rsidR="005E09A1" w:rsidRPr="001A6799" w:rsidRDefault="005E09A1" w:rsidP="001E5473">
            <w:pPr>
              <w:pStyle w:val="rowtabella0"/>
              <w:jc w:val="center"/>
              <w:rPr>
                <w:color w:val="002060"/>
              </w:rPr>
            </w:pPr>
            <w:r w:rsidRPr="001A6799">
              <w:rPr>
                <w:color w:val="002060"/>
              </w:rPr>
              <w:t>0</w:t>
            </w:r>
          </w:p>
        </w:tc>
      </w:tr>
      <w:tr w:rsidR="005E09A1" w:rsidRPr="001A6799" w14:paraId="51DDF367"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3E24EE" w14:textId="77777777" w:rsidR="005E09A1" w:rsidRPr="001A6799" w:rsidRDefault="005E09A1" w:rsidP="001E5473">
            <w:pPr>
              <w:pStyle w:val="rowtabella0"/>
              <w:rPr>
                <w:color w:val="002060"/>
              </w:rPr>
            </w:pPr>
            <w:r w:rsidRPr="001A6799">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B6603"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56E70"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AA079"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AF702"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2D249"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9E3BB"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25306" w14:textId="77777777" w:rsidR="005E09A1" w:rsidRPr="001A6799" w:rsidRDefault="005E09A1" w:rsidP="001E5473">
            <w:pPr>
              <w:pStyle w:val="rowtabella0"/>
              <w:jc w:val="center"/>
              <w:rPr>
                <w:color w:val="002060"/>
              </w:rPr>
            </w:pPr>
            <w:r w:rsidRPr="001A679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80210" w14:textId="77777777" w:rsidR="005E09A1" w:rsidRPr="001A6799" w:rsidRDefault="005E09A1" w:rsidP="001E5473">
            <w:pPr>
              <w:pStyle w:val="rowtabella0"/>
              <w:jc w:val="center"/>
              <w:rPr>
                <w:color w:val="002060"/>
              </w:rPr>
            </w:pPr>
            <w:r w:rsidRPr="001A679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42DCE" w14:textId="77777777" w:rsidR="005E09A1" w:rsidRPr="001A6799" w:rsidRDefault="005E09A1" w:rsidP="001E5473">
            <w:pPr>
              <w:pStyle w:val="rowtabella0"/>
              <w:jc w:val="center"/>
              <w:rPr>
                <w:color w:val="002060"/>
              </w:rPr>
            </w:pPr>
            <w:r w:rsidRPr="001A6799">
              <w:rPr>
                <w:color w:val="002060"/>
              </w:rPr>
              <w:t>0</w:t>
            </w:r>
          </w:p>
        </w:tc>
      </w:tr>
      <w:tr w:rsidR="005E09A1" w:rsidRPr="001A6799" w14:paraId="200CCB6C" w14:textId="77777777" w:rsidTr="001E54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CF9FC4" w14:textId="77777777" w:rsidR="005E09A1" w:rsidRPr="001A6799" w:rsidRDefault="005E09A1" w:rsidP="001E5473">
            <w:pPr>
              <w:pStyle w:val="rowtabella0"/>
              <w:rPr>
                <w:color w:val="002060"/>
                <w:lang w:val="es-ES"/>
              </w:rPr>
            </w:pPr>
            <w:r w:rsidRPr="001A6799">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10AE1"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B2A0F"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976DD"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1C7F6"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113BD"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F1EBD" w14:textId="77777777" w:rsidR="005E09A1" w:rsidRPr="001A6799" w:rsidRDefault="005E09A1" w:rsidP="001E5473">
            <w:pPr>
              <w:pStyle w:val="rowtabella0"/>
              <w:jc w:val="center"/>
              <w:rPr>
                <w:color w:val="002060"/>
              </w:rPr>
            </w:pPr>
            <w:r w:rsidRPr="001A679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B13C5" w14:textId="77777777" w:rsidR="005E09A1" w:rsidRPr="001A6799" w:rsidRDefault="005E09A1" w:rsidP="001E5473">
            <w:pPr>
              <w:pStyle w:val="rowtabella0"/>
              <w:jc w:val="center"/>
              <w:rPr>
                <w:color w:val="002060"/>
              </w:rPr>
            </w:pPr>
            <w:r w:rsidRPr="001A6799">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267F9" w14:textId="77777777" w:rsidR="005E09A1" w:rsidRPr="001A6799" w:rsidRDefault="005E09A1" w:rsidP="001E5473">
            <w:pPr>
              <w:pStyle w:val="rowtabella0"/>
              <w:jc w:val="center"/>
              <w:rPr>
                <w:color w:val="002060"/>
              </w:rPr>
            </w:pPr>
            <w:r w:rsidRPr="001A679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B9B98" w14:textId="77777777" w:rsidR="005E09A1" w:rsidRPr="001A6799" w:rsidRDefault="005E09A1" w:rsidP="001E5473">
            <w:pPr>
              <w:pStyle w:val="rowtabella0"/>
              <w:jc w:val="center"/>
              <w:rPr>
                <w:color w:val="002060"/>
              </w:rPr>
            </w:pPr>
            <w:r w:rsidRPr="001A6799">
              <w:rPr>
                <w:color w:val="002060"/>
              </w:rPr>
              <w:t>0</w:t>
            </w:r>
          </w:p>
        </w:tc>
      </w:tr>
    </w:tbl>
    <w:p w14:paraId="25E4A05D" w14:textId="77777777" w:rsidR="005E09A1" w:rsidRPr="001A6799" w:rsidRDefault="005E09A1" w:rsidP="005E09A1">
      <w:pPr>
        <w:pStyle w:val="breakline"/>
        <w:rPr>
          <w:rFonts w:eastAsiaTheme="minorEastAsia"/>
          <w:color w:val="002060"/>
        </w:rPr>
      </w:pPr>
    </w:p>
    <w:p w14:paraId="4224D3F8" w14:textId="77777777" w:rsidR="00C75AE1" w:rsidRPr="001A6799" w:rsidRDefault="00C75AE1" w:rsidP="00C75AE1">
      <w:pPr>
        <w:pStyle w:val="titoloprinc0"/>
        <w:rPr>
          <w:color w:val="002060"/>
        </w:rPr>
      </w:pPr>
      <w:r w:rsidRPr="001A6799">
        <w:rPr>
          <w:color w:val="002060"/>
        </w:rPr>
        <w:t>PROGRAMMA GARE</w:t>
      </w:r>
    </w:p>
    <w:p w14:paraId="4EE8D71E" w14:textId="77777777" w:rsidR="005E09A1" w:rsidRDefault="005E09A1" w:rsidP="005E09A1">
      <w:pPr>
        <w:pStyle w:val="breakline"/>
        <w:rPr>
          <w:color w:val="002060"/>
        </w:rPr>
      </w:pPr>
    </w:p>
    <w:p w14:paraId="48E1C878" w14:textId="77777777" w:rsidR="00C75AE1" w:rsidRPr="00F96E2E" w:rsidRDefault="00C75AE1" w:rsidP="00C75AE1">
      <w:pPr>
        <w:pStyle w:val="sottotitolocampionato10"/>
        <w:rPr>
          <w:color w:val="002060"/>
        </w:rPr>
      </w:pPr>
      <w:r w:rsidRPr="00F96E2E">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4"/>
        <w:gridCol w:w="385"/>
        <w:gridCol w:w="898"/>
        <w:gridCol w:w="1182"/>
        <w:gridCol w:w="1547"/>
        <w:gridCol w:w="1549"/>
      </w:tblGrid>
      <w:tr w:rsidR="00C75AE1" w:rsidRPr="00F96E2E" w14:paraId="62DA2266" w14:textId="77777777" w:rsidTr="003D2E1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47D6F" w14:textId="77777777" w:rsidR="00C75AE1" w:rsidRPr="00F96E2E" w:rsidRDefault="00C75AE1" w:rsidP="003D2E1D">
            <w:pPr>
              <w:pStyle w:val="headertabella0"/>
              <w:rPr>
                <w:color w:val="002060"/>
              </w:rPr>
            </w:pPr>
            <w:r w:rsidRPr="00F96E2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CDCFF" w14:textId="77777777" w:rsidR="00C75AE1" w:rsidRPr="00F96E2E" w:rsidRDefault="00C75AE1" w:rsidP="003D2E1D">
            <w:pPr>
              <w:pStyle w:val="headertabella0"/>
              <w:rPr>
                <w:color w:val="002060"/>
              </w:rPr>
            </w:pPr>
            <w:r w:rsidRPr="00F96E2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6FC06" w14:textId="77777777" w:rsidR="00C75AE1" w:rsidRPr="00F96E2E" w:rsidRDefault="00C75AE1" w:rsidP="003D2E1D">
            <w:pPr>
              <w:pStyle w:val="headertabella0"/>
              <w:rPr>
                <w:color w:val="002060"/>
              </w:rPr>
            </w:pPr>
            <w:r w:rsidRPr="00F96E2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F66C4" w14:textId="77777777" w:rsidR="00C75AE1" w:rsidRPr="00F96E2E" w:rsidRDefault="00C75AE1" w:rsidP="003D2E1D">
            <w:pPr>
              <w:pStyle w:val="headertabella0"/>
              <w:rPr>
                <w:color w:val="002060"/>
              </w:rPr>
            </w:pPr>
            <w:r w:rsidRPr="00F96E2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65F52" w14:textId="77777777" w:rsidR="00C75AE1" w:rsidRPr="00F96E2E" w:rsidRDefault="00C75AE1" w:rsidP="003D2E1D">
            <w:pPr>
              <w:pStyle w:val="headertabella0"/>
              <w:rPr>
                <w:color w:val="002060"/>
              </w:rPr>
            </w:pPr>
            <w:r w:rsidRPr="00F96E2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398D7" w14:textId="77777777" w:rsidR="00C75AE1" w:rsidRPr="00F96E2E" w:rsidRDefault="00C75AE1" w:rsidP="003D2E1D">
            <w:pPr>
              <w:pStyle w:val="headertabella0"/>
              <w:rPr>
                <w:color w:val="002060"/>
              </w:rPr>
            </w:pPr>
            <w:proofErr w:type="spellStart"/>
            <w:r w:rsidRPr="00F96E2E">
              <w:rPr>
                <w:color w:val="002060"/>
              </w:rPr>
              <w:t>Localita'</w:t>
            </w:r>
            <w:proofErr w:type="spellEnd"/>
            <w:r w:rsidRPr="00F96E2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B57F4" w14:textId="77777777" w:rsidR="00C75AE1" w:rsidRPr="00F96E2E" w:rsidRDefault="00C75AE1" w:rsidP="003D2E1D">
            <w:pPr>
              <w:pStyle w:val="headertabella0"/>
              <w:rPr>
                <w:color w:val="002060"/>
              </w:rPr>
            </w:pPr>
            <w:r w:rsidRPr="00F96E2E">
              <w:rPr>
                <w:color w:val="002060"/>
              </w:rPr>
              <w:t>Indirizzo Impianto</w:t>
            </w:r>
          </w:p>
        </w:tc>
      </w:tr>
      <w:tr w:rsidR="00C75AE1" w:rsidRPr="00F96E2E" w14:paraId="169D7CBF" w14:textId="77777777" w:rsidTr="003D2E1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669F6F" w14:textId="77777777" w:rsidR="00C75AE1" w:rsidRPr="00F96E2E" w:rsidRDefault="00C75AE1" w:rsidP="003D2E1D">
            <w:pPr>
              <w:pStyle w:val="rowtabella0"/>
              <w:rPr>
                <w:color w:val="002060"/>
              </w:rPr>
            </w:pPr>
            <w:r w:rsidRPr="00F96E2E">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FF533F" w14:textId="77777777" w:rsidR="00C75AE1" w:rsidRPr="00F96E2E" w:rsidRDefault="00C75AE1" w:rsidP="003D2E1D">
            <w:pPr>
              <w:pStyle w:val="rowtabella0"/>
              <w:rPr>
                <w:color w:val="002060"/>
              </w:rPr>
            </w:pPr>
            <w:r w:rsidRPr="00F96E2E">
              <w:rPr>
                <w:color w:val="002060"/>
              </w:rPr>
              <w:t>ACLI AUDAX MONTECOSARO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295D45" w14:textId="77777777" w:rsidR="00C75AE1" w:rsidRPr="00F96E2E" w:rsidRDefault="00C75AE1" w:rsidP="003D2E1D">
            <w:pPr>
              <w:pStyle w:val="rowtabella0"/>
              <w:jc w:val="center"/>
              <w:rPr>
                <w:color w:val="002060"/>
              </w:rPr>
            </w:pPr>
            <w:r w:rsidRPr="00F96E2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EC018B" w14:textId="77777777" w:rsidR="00C75AE1" w:rsidRPr="00F96E2E" w:rsidRDefault="00C75AE1" w:rsidP="003D2E1D">
            <w:pPr>
              <w:pStyle w:val="rowtabella0"/>
              <w:rPr>
                <w:color w:val="002060"/>
              </w:rPr>
            </w:pPr>
            <w:r w:rsidRPr="00F96E2E">
              <w:rPr>
                <w:color w:val="002060"/>
              </w:rPr>
              <w:t>25/11/2023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043DC4" w14:textId="77777777" w:rsidR="00C75AE1" w:rsidRPr="00F96E2E" w:rsidRDefault="00C75AE1" w:rsidP="003D2E1D">
            <w:pPr>
              <w:pStyle w:val="rowtabella0"/>
              <w:rPr>
                <w:color w:val="002060"/>
              </w:rPr>
            </w:pPr>
            <w:r w:rsidRPr="00F96E2E">
              <w:rPr>
                <w:color w:val="002060"/>
              </w:rPr>
              <w:t>5299 CENTRO SP. POL. "</w:t>
            </w:r>
            <w:proofErr w:type="gramStart"/>
            <w:r w:rsidRPr="00F96E2E">
              <w:rPr>
                <w:color w:val="002060"/>
              </w:rPr>
              <w:t>R.GATTARI</w:t>
            </w:r>
            <w:proofErr w:type="gramEnd"/>
            <w:r w:rsidRPr="00F96E2E">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C23CE0" w14:textId="77777777" w:rsidR="00C75AE1" w:rsidRPr="00F96E2E" w:rsidRDefault="00C75AE1" w:rsidP="003D2E1D">
            <w:pPr>
              <w:pStyle w:val="rowtabella0"/>
              <w:rPr>
                <w:color w:val="002060"/>
              </w:rPr>
            </w:pPr>
            <w:r w:rsidRPr="00F96E2E">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A651D0" w14:textId="77777777" w:rsidR="00C75AE1" w:rsidRPr="00F96E2E" w:rsidRDefault="00C75AE1" w:rsidP="003D2E1D">
            <w:pPr>
              <w:pStyle w:val="rowtabella0"/>
              <w:rPr>
                <w:color w:val="002060"/>
              </w:rPr>
            </w:pPr>
            <w:r w:rsidRPr="00F96E2E">
              <w:rPr>
                <w:color w:val="002060"/>
              </w:rPr>
              <w:t>VIA TAGLIAMENTO</w:t>
            </w:r>
          </w:p>
        </w:tc>
      </w:tr>
      <w:tr w:rsidR="00C75AE1" w:rsidRPr="00F96E2E" w14:paraId="60797F4D"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C7593E" w14:textId="77777777" w:rsidR="00C75AE1" w:rsidRPr="00F96E2E" w:rsidRDefault="00C75AE1" w:rsidP="003D2E1D">
            <w:pPr>
              <w:pStyle w:val="rowtabella0"/>
              <w:rPr>
                <w:color w:val="002060"/>
              </w:rPr>
            </w:pPr>
            <w:r w:rsidRPr="00F96E2E">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B77FA9" w14:textId="77777777" w:rsidR="00C75AE1" w:rsidRPr="00F96E2E" w:rsidRDefault="00C75AE1" w:rsidP="003D2E1D">
            <w:pPr>
              <w:pStyle w:val="rowtabella0"/>
              <w:rPr>
                <w:color w:val="002060"/>
              </w:rPr>
            </w:pPr>
            <w:r w:rsidRPr="00F96E2E">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A92B98"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FA3EB6" w14:textId="77777777" w:rsidR="00C75AE1" w:rsidRPr="00F96E2E" w:rsidRDefault="00C75AE1" w:rsidP="003D2E1D">
            <w:pPr>
              <w:pStyle w:val="rowtabella0"/>
              <w:rPr>
                <w:color w:val="002060"/>
              </w:rPr>
            </w:pPr>
            <w:r w:rsidRPr="00F96E2E">
              <w:rPr>
                <w:color w:val="002060"/>
              </w:rPr>
              <w:t>25/11/2023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449373" w14:textId="77777777" w:rsidR="00C75AE1" w:rsidRPr="00F96E2E" w:rsidRDefault="00C75AE1" w:rsidP="003D2E1D">
            <w:pPr>
              <w:pStyle w:val="rowtabella0"/>
              <w:rPr>
                <w:color w:val="002060"/>
              </w:rPr>
            </w:pPr>
            <w:r w:rsidRPr="00F96E2E">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D9799F" w14:textId="77777777" w:rsidR="00C75AE1" w:rsidRPr="00F96E2E" w:rsidRDefault="00C75AE1" w:rsidP="003D2E1D">
            <w:pPr>
              <w:pStyle w:val="rowtabella0"/>
              <w:rPr>
                <w:color w:val="002060"/>
              </w:rPr>
            </w:pPr>
            <w:r w:rsidRPr="00F96E2E">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1B903E" w14:textId="77777777" w:rsidR="00C75AE1" w:rsidRPr="00F96E2E" w:rsidRDefault="00C75AE1" w:rsidP="003D2E1D">
            <w:pPr>
              <w:pStyle w:val="rowtabella0"/>
              <w:rPr>
                <w:color w:val="002060"/>
              </w:rPr>
            </w:pPr>
            <w:r w:rsidRPr="00F96E2E">
              <w:rPr>
                <w:color w:val="002060"/>
              </w:rPr>
              <w:t>VIA DEI TESSITORI</w:t>
            </w:r>
          </w:p>
        </w:tc>
      </w:tr>
      <w:tr w:rsidR="00C75AE1" w:rsidRPr="00F96E2E" w14:paraId="6A419035"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1592A7" w14:textId="77777777" w:rsidR="00C75AE1" w:rsidRPr="00F96E2E" w:rsidRDefault="00C75AE1" w:rsidP="003D2E1D">
            <w:pPr>
              <w:pStyle w:val="rowtabella0"/>
              <w:rPr>
                <w:color w:val="002060"/>
              </w:rPr>
            </w:pPr>
            <w:r w:rsidRPr="00F96E2E">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A7D6CD" w14:textId="77777777" w:rsidR="00C75AE1" w:rsidRPr="00F96E2E" w:rsidRDefault="00C75AE1" w:rsidP="003D2E1D">
            <w:pPr>
              <w:pStyle w:val="rowtabella0"/>
              <w:rPr>
                <w:color w:val="002060"/>
              </w:rPr>
            </w:pPr>
            <w:r w:rsidRPr="00F96E2E">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E850EA"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74DDB2" w14:textId="77777777" w:rsidR="00C75AE1" w:rsidRPr="00F96E2E" w:rsidRDefault="00C75AE1" w:rsidP="003D2E1D">
            <w:pPr>
              <w:pStyle w:val="rowtabella0"/>
              <w:rPr>
                <w:color w:val="002060"/>
              </w:rPr>
            </w:pPr>
            <w:r w:rsidRPr="00F96E2E">
              <w:rPr>
                <w:color w:val="002060"/>
              </w:rPr>
              <w:t>25/11/2023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69FACF" w14:textId="77777777" w:rsidR="00C75AE1" w:rsidRPr="00F96E2E" w:rsidRDefault="00C75AE1" w:rsidP="003D2E1D">
            <w:pPr>
              <w:pStyle w:val="rowtabella0"/>
              <w:rPr>
                <w:color w:val="002060"/>
              </w:rPr>
            </w:pPr>
            <w:r w:rsidRPr="00F96E2E">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C7CEDC" w14:textId="77777777" w:rsidR="00C75AE1" w:rsidRPr="00F96E2E" w:rsidRDefault="00C75AE1" w:rsidP="003D2E1D">
            <w:pPr>
              <w:pStyle w:val="rowtabella0"/>
              <w:rPr>
                <w:color w:val="002060"/>
              </w:rPr>
            </w:pPr>
            <w:r w:rsidRPr="00F96E2E">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57AAD6" w14:textId="77777777" w:rsidR="00C75AE1" w:rsidRPr="00F96E2E" w:rsidRDefault="00C75AE1" w:rsidP="003D2E1D">
            <w:pPr>
              <w:pStyle w:val="rowtabella0"/>
              <w:rPr>
                <w:color w:val="002060"/>
              </w:rPr>
            </w:pPr>
            <w:r w:rsidRPr="00F96E2E">
              <w:rPr>
                <w:color w:val="002060"/>
              </w:rPr>
              <w:t>VIA VESCOVARA, 7</w:t>
            </w:r>
          </w:p>
        </w:tc>
      </w:tr>
      <w:tr w:rsidR="00C75AE1" w:rsidRPr="00F96E2E" w14:paraId="09C2094B"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46317E" w14:textId="77777777" w:rsidR="00C75AE1" w:rsidRPr="00F96E2E" w:rsidRDefault="00C75AE1" w:rsidP="003D2E1D">
            <w:pPr>
              <w:pStyle w:val="rowtabella0"/>
              <w:rPr>
                <w:color w:val="002060"/>
              </w:rPr>
            </w:pPr>
            <w:r w:rsidRPr="00F96E2E">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E5B2B9" w14:textId="77777777" w:rsidR="00C75AE1" w:rsidRPr="00F96E2E" w:rsidRDefault="00C75AE1" w:rsidP="003D2E1D">
            <w:pPr>
              <w:pStyle w:val="rowtabella0"/>
              <w:rPr>
                <w:color w:val="002060"/>
              </w:rPr>
            </w:pPr>
            <w:r w:rsidRPr="00F96E2E">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06381A"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A30F92" w14:textId="77777777" w:rsidR="00C75AE1" w:rsidRPr="00F96E2E" w:rsidRDefault="00C75AE1" w:rsidP="003D2E1D">
            <w:pPr>
              <w:pStyle w:val="rowtabella0"/>
              <w:rPr>
                <w:color w:val="002060"/>
              </w:rPr>
            </w:pPr>
            <w:r w:rsidRPr="00F96E2E">
              <w:rPr>
                <w:color w:val="002060"/>
              </w:rPr>
              <w:t>26/11/2023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990A83" w14:textId="77777777" w:rsidR="00C75AE1" w:rsidRPr="00F96E2E" w:rsidRDefault="00C75AE1" w:rsidP="003D2E1D">
            <w:pPr>
              <w:pStyle w:val="rowtabella0"/>
              <w:rPr>
                <w:color w:val="002060"/>
              </w:rPr>
            </w:pPr>
            <w:r w:rsidRPr="00F96E2E">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351F73" w14:textId="77777777" w:rsidR="00C75AE1" w:rsidRPr="00F96E2E" w:rsidRDefault="00C75AE1" w:rsidP="003D2E1D">
            <w:pPr>
              <w:pStyle w:val="rowtabella0"/>
              <w:rPr>
                <w:color w:val="002060"/>
              </w:rPr>
            </w:pPr>
            <w:r w:rsidRPr="00F96E2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047325" w14:textId="77777777" w:rsidR="00C75AE1" w:rsidRPr="00F96E2E" w:rsidRDefault="00C75AE1" w:rsidP="003D2E1D">
            <w:pPr>
              <w:pStyle w:val="rowtabella0"/>
              <w:rPr>
                <w:color w:val="002060"/>
              </w:rPr>
            </w:pPr>
            <w:r w:rsidRPr="00F96E2E">
              <w:rPr>
                <w:color w:val="002060"/>
              </w:rPr>
              <w:t>VIA MADRE TERESA DI CALCUTTA</w:t>
            </w:r>
          </w:p>
        </w:tc>
      </w:tr>
      <w:tr w:rsidR="00C75AE1" w:rsidRPr="00F96E2E" w14:paraId="22E2AFEF"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EB3438" w14:textId="77777777" w:rsidR="00C75AE1" w:rsidRPr="00F96E2E" w:rsidRDefault="00C75AE1" w:rsidP="003D2E1D">
            <w:pPr>
              <w:pStyle w:val="rowtabella0"/>
              <w:rPr>
                <w:color w:val="002060"/>
              </w:rPr>
            </w:pPr>
            <w:r w:rsidRPr="00F96E2E">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3F4E78" w14:textId="77777777" w:rsidR="00C75AE1" w:rsidRPr="00F96E2E" w:rsidRDefault="00C75AE1" w:rsidP="003D2E1D">
            <w:pPr>
              <w:pStyle w:val="rowtabella0"/>
              <w:rPr>
                <w:color w:val="002060"/>
              </w:rPr>
            </w:pPr>
            <w:r w:rsidRPr="00F96E2E">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B20A78"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484BE7" w14:textId="77777777" w:rsidR="00C75AE1" w:rsidRPr="00F96E2E" w:rsidRDefault="00C75AE1" w:rsidP="003D2E1D">
            <w:pPr>
              <w:pStyle w:val="rowtabella0"/>
              <w:rPr>
                <w:color w:val="002060"/>
              </w:rPr>
            </w:pPr>
            <w:r w:rsidRPr="00F96E2E">
              <w:rPr>
                <w:color w:val="002060"/>
              </w:rPr>
              <w:t>26/11/2023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949A23" w14:textId="77777777" w:rsidR="00C75AE1" w:rsidRPr="00F96E2E" w:rsidRDefault="00C75AE1" w:rsidP="003D2E1D">
            <w:pPr>
              <w:pStyle w:val="rowtabella0"/>
              <w:rPr>
                <w:color w:val="002060"/>
              </w:rPr>
            </w:pPr>
            <w:r w:rsidRPr="00F96E2E">
              <w:rPr>
                <w:color w:val="002060"/>
              </w:rPr>
              <w:t>5446 ALMA ARENA CALCIO A CINQUE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E9F38D" w14:textId="77777777" w:rsidR="00C75AE1" w:rsidRPr="00F96E2E" w:rsidRDefault="00C75AE1" w:rsidP="003D2E1D">
            <w:pPr>
              <w:pStyle w:val="rowtabella0"/>
              <w:rPr>
                <w:color w:val="002060"/>
              </w:rPr>
            </w:pPr>
            <w:r w:rsidRPr="00F96E2E">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3142F6" w14:textId="77777777" w:rsidR="00C75AE1" w:rsidRPr="00F96E2E" w:rsidRDefault="00C75AE1" w:rsidP="003D2E1D">
            <w:pPr>
              <w:pStyle w:val="rowtabella0"/>
              <w:rPr>
                <w:color w:val="002060"/>
              </w:rPr>
            </w:pPr>
            <w:r w:rsidRPr="00F96E2E">
              <w:rPr>
                <w:color w:val="002060"/>
              </w:rPr>
              <w:t>VIA ROMA 201</w:t>
            </w:r>
          </w:p>
        </w:tc>
      </w:tr>
      <w:tr w:rsidR="00C75AE1" w:rsidRPr="00F96E2E" w14:paraId="12FB4C9A"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84321F" w14:textId="77777777" w:rsidR="00C75AE1" w:rsidRPr="00F96E2E" w:rsidRDefault="00C75AE1" w:rsidP="003D2E1D">
            <w:pPr>
              <w:pStyle w:val="rowtabella0"/>
              <w:rPr>
                <w:color w:val="002060"/>
              </w:rPr>
            </w:pPr>
            <w:r w:rsidRPr="00F96E2E">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83C85A" w14:textId="77777777" w:rsidR="00C75AE1" w:rsidRPr="00F96E2E" w:rsidRDefault="00C75AE1" w:rsidP="003D2E1D">
            <w:pPr>
              <w:pStyle w:val="rowtabella0"/>
              <w:rPr>
                <w:color w:val="002060"/>
              </w:rPr>
            </w:pPr>
            <w:r w:rsidRPr="00F96E2E">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A9C630"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2500B2" w14:textId="77777777" w:rsidR="00C75AE1" w:rsidRPr="00F96E2E" w:rsidRDefault="00C75AE1" w:rsidP="003D2E1D">
            <w:pPr>
              <w:pStyle w:val="rowtabella0"/>
              <w:rPr>
                <w:color w:val="002060"/>
              </w:rPr>
            </w:pPr>
            <w:r w:rsidRPr="00F96E2E">
              <w:rPr>
                <w:color w:val="002060"/>
              </w:rPr>
              <w:t>26/11/2023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987DD0" w14:textId="77777777" w:rsidR="00C75AE1" w:rsidRPr="00F96E2E" w:rsidRDefault="00C75AE1" w:rsidP="003D2E1D">
            <w:pPr>
              <w:pStyle w:val="rowtabella0"/>
              <w:rPr>
                <w:color w:val="002060"/>
              </w:rPr>
            </w:pPr>
            <w:r w:rsidRPr="00F96E2E">
              <w:rPr>
                <w:color w:val="002060"/>
              </w:rPr>
              <w:t xml:space="preserve">5454 </w:t>
            </w:r>
            <w:proofErr w:type="gramStart"/>
            <w:r w:rsidRPr="00F96E2E">
              <w:rPr>
                <w:color w:val="002060"/>
              </w:rPr>
              <w:t>C.COPERTO</w:t>
            </w:r>
            <w:proofErr w:type="gramEnd"/>
            <w:r w:rsidRPr="00F96E2E">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1F6389" w14:textId="77777777" w:rsidR="00C75AE1" w:rsidRPr="00F96E2E" w:rsidRDefault="00C75AE1" w:rsidP="003D2E1D">
            <w:pPr>
              <w:pStyle w:val="rowtabella0"/>
              <w:rPr>
                <w:color w:val="002060"/>
              </w:rPr>
            </w:pPr>
            <w:r w:rsidRPr="00F96E2E">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3A69D8" w14:textId="77777777" w:rsidR="00C75AE1" w:rsidRPr="00F96E2E" w:rsidRDefault="00C75AE1" w:rsidP="003D2E1D">
            <w:pPr>
              <w:pStyle w:val="rowtabella0"/>
              <w:rPr>
                <w:color w:val="002060"/>
              </w:rPr>
            </w:pPr>
            <w:r w:rsidRPr="00F96E2E">
              <w:rPr>
                <w:color w:val="002060"/>
              </w:rPr>
              <w:t>VIA VILLA TOMBARI</w:t>
            </w:r>
          </w:p>
        </w:tc>
      </w:tr>
      <w:tr w:rsidR="00C75AE1" w:rsidRPr="00F96E2E" w14:paraId="3D6BAE02" w14:textId="77777777" w:rsidTr="003D2E1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B66E36" w14:textId="77777777" w:rsidR="00C75AE1" w:rsidRPr="00F96E2E" w:rsidRDefault="00C75AE1" w:rsidP="003D2E1D">
            <w:pPr>
              <w:pStyle w:val="rowtabella0"/>
              <w:rPr>
                <w:color w:val="002060"/>
              </w:rPr>
            </w:pPr>
            <w:r w:rsidRPr="00F96E2E">
              <w:rPr>
                <w:color w:val="002060"/>
              </w:rPr>
              <w:t>FERMANA FUTSAL 2022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AEE548" w14:textId="77777777" w:rsidR="00C75AE1" w:rsidRPr="00F96E2E" w:rsidRDefault="00C75AE1" w:rsidP="003D2E1D">
            <w:pPr>
              <w:pStyle w:val="rowtabella0"/>
              <w:rPr>
                <w:color w:val="002060"/>
              </w:rPr>
            </w:pPr>
            <w:r w:rsidRPr="00F96E2E">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9EE8ED"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5AA9E9" w14:textId="77777777" w:rsidR="00C75AE1" w:rsidRPr="00F96E2E" w:rsidRDefault="00C75AE1" w:rsidP="003D2E1D">
            <w:pPr>
              <w:pStyle w:val="rowtabella0"/>
              <w:rPr>
                <w:color w:val="002060"/>
              </w:rPr>
            </w:pPr>
            <w:r w:rsidRPr="00F96E2E">
              <w:rPr>
                <w:color w:val="002060"/>
              </w:rPr>
              <w:t>26/11/2023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351301" w14:textId="77777777" w:rsidR="00C75AE1" w:rsidRPr="00F96E2E" w:rsidRDefault="00C75AE1" w:rsidP="003D2E1D">
            <w:pPr>
              <w:pStyle w:val="rowtabella0"/>
              <w:rPr>
                <w:color w:val="002060"/>
              </w:rPr>
            </w:pPr>
            <w:r w:rsidRPr="00F96E2E">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26F283" w14:textId="77777777" w:rsidR="00C75AE1" w:rsidRPr="00F96E2E" w:rsidRDefault="00C75AE1" w:rsidP="003D2E1D">
            <w:pPr>
              <w:pStyle w:val="rowtabella0"/>
              <w:rPr>
                <w:color w:val="002060"/>
              </w:rPr>
            </w:pPr>
            <w:r w:rsidRPr="00F96E2E">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32942F" w14:textId="77777777" w:rsidR="00C75AE1" w:rsidRPr="00F96E2E" w:rsidRDefault="00C75AE1" w:rsidP="003D2E1D">
            <w:pPr>
              <w:pStyle w:val="rowtabella0"/>
              <w:rPr>
                <w:color w:val="002060"/>
              </w:rPr>
            </w:pPr>
            <w:r w:rsidRPr="00F96E2E">
              <w:rPr>
                <w:color w:val="002060"/>
              </w:rPr>
              <w:t>VIA SALVO D'ACQUISTO</w:t>
            </w:r>
          </w:p>
        </w:tc>
      </w:tr>
    </w:tbl>
    <w:p w14:paraId="1625F2D6" w14:textId="77777777" w:rsidR="00C75AE1" w:rsidRPr="001A6799" w:rsidRDefault="00C75AE1" w:rsidP="005E09A1">
      <w:pPr>
        <w:pStyle w:val="breakline"/>
        <w:rPr>
          <w:color w:val="002060"/>
        </w:rPr>
      </w:pPr>
    </w:p>
    <w:p w14:paraId="559170BD" w14:textId="77777777" w:rsidR="005E09A1" w:rsidRPr="001A6799" w:rsidRDefault="005E09A1" w:rsidP="005E09A1">
      <w:pPr>
        <w:pStyle w:val="breakline"/>
        <w:rPr>
          <w:color w:val="002060"/>
        </w:rPr>
      </w:pPr>
    </w:p>
    <w:p w14:paraId="479EF081" w14:textId="77777777" w:rsidR="005E09A1" w:rsidRPr="001A6799" w:rsidRDefault="005E09A1" w:rsidP="005E09A1">
      <w:pPr>
        <w:pStyle w:val="titolocampionato0"/>
        <w:shd w:val="clear" w:color="auto" w:fill="CCCCCC"/>
        <w:spacing w:before="80" w:after="40"/>
        <w:rPr>
          <w:color w:val="002060"/>
        </w:rPr>
      </w:pPr>
      <w:r w:rsidRPr="001A6799">
        <w:rPr>
          <w:color w:val="002060"/>
        </w:rPr>
        <w:t>UNDER 17 C5 REGIONALI MASCHILI</w:t>
      </w:r>
    </w:p>
    <w:p w14:paraId="7F5A7739" w14:textId="77777777" w:rsidR="00483044" w:rsidRPr="00206171" w:rsidRDefault="00483044" w:rsidP="00483044">
      <w:pPr>
        <w:pStyle w:val="titoloprinc0"/>
        <w:rPr>
          <w:color w:val="002060"/>
        </w:rPr>
      </w:pPr>
      <w:r w:rsidRPr="00206171">
        <w:rPr>
          <w:color w:val="002060"/>
        </w:rPr>
        <w:t>ANAGRAFICA/INDIRIZZARIO/VARIAZIONI CALENDARIO</w:t>
      </w:r>
    </w:p>
    <w:p w14:paraId="4C9CC456" w14:textId="77777777" w:rsidR="00483044" w:rsidRDefault="00483044" w:rsidP="00483044">
      <w:pPr>
        <w:pStyle w:val="titoloprinc0"/>
        <w:jc w:val="both"/>
        <w:rPr>
          <w:b w:val="0"/>
          <w:bCs w:val="0"/>
          <w:color w:val="002060"/>
          <w:sz w:val="22"/>
          <w:szCs w:val="22"/>
        </w:rPr>
      </w:pPr>
    </w:p>
    <w:p w14:paraId="1C132024" w14:textId="4FF87C04" w:rsidR="00483044" w:rsidRPr="00483044" w:rsidRDefault="00483044" w:rsidP="00483044">
      <w:pPr>
        <w:pStyle w:val="titoloprinc0"/>
        <w:jc w:val="both"/>
        <w:rPr>
          <w:color w:val="002060"/>
          <w:sz w:val="22"/>
          <w:szCs w:val="22"/>
        </w:rPr>
      </w:pPr>
      <w:r w:rsidRPr="00483044">
        <w:rPr>
          <w:color w:val="002060"/>
          <w:sz w:val="22"/>
          <w:szCs w:val="22"/>
        </w:rPr>
        <w:t>GIRONE “A”</w:t>
      </w:r>
    </w:p>
    <w:p w14:paraId="30C065C3" w14:textId="77777777" w:rsidR="00483044" w:rsidRPr="00206171" w:rsidRDefault="00483044" w:rsidP="00483044">
      <w:pPr>
        <w:pStyle w:val="titoloprinc0"/>
        <w:jc w:val="both"/>
        <w:rPr>
          <w:b w:val="0"/>
          <w:bCs w:val="0"/>
          <w:color w:val="002060"/>
          <w:sz w:val="22"/>
          <w:szCs w:val="22"/>
        </w:rPr>
      </w:pPr>
    </w:p>
    <w:p w14:paraId="3525071C" w14:textId="2FCB3DBB" w:rsidR="00483044" w:rsidRDefault="00483044" w:rsidP="00483044">
      <w:pPr>
        <w:pStyle w:val="titoloprinc0"/>
        <w:jc w:val="both"/>
        <w:rPr>
          <w:b w:val="0"/>
          <w:bCs w:val="0"/>
          <w:color w:val="002060"/>
          <w:sz w:val="22"/>
          <w:szCs w:val="22"/>
        </w:rPr>
      </w:pPr>
      <w:r w:rsidRPr="00206171">
        <w:rPr>
          <w:b w:val="0"/>
          <w:bCs w:val="0"/>
          <w:color w:val="002060"/>
          <w:sz w:val="22"/>
          <w:szCs w:val="22"/>
        </w:rPr>
        <w:t>La Società</w:t>
      </w:r>
      <w:r>
        <w:rPr>
          <w:b w:val="0"/>
          <w:bCs w:val="0"/>
          <w:color w:val="002060"/>
          <w:sz w:val="22"/>
          <w:szCs w:val="22"/>
        </w:rPr>
        <w:t xml:space="preserve"> </w:t>
      </w:r>
      <w:r>
        <w:rPr>
          <w:color w:val="002060"/>
          <w:sz w:val="22"/>
          <w:szCs w:val="22"/>
        </w:rPr>
        <w:t>BULDOG T.N.T. LUCREZIA</w:t>
      </w:r>
      <w:r w:rsidRPr="00206171">
        <w:rPr>
          <w:color w:val="002060"/>
          <w:sz w:val="22"/>
          <w:szCs w:val="22"/>
        </w:rPr>
        <w:t xml:space="preserve"> </w:t>
      </w:r>
      <w:r w:rsidRPr="00206171">
        <w:rPr>
          <w:b w:val="0"/>
          <w:bCs w:val="0"/>
          <w:color w:val="002060"/>
          <w:sz w:val="22"/>
          <w:szCs w:val="22"/>
        </w:rPr>
        <w:t xml:space="preserve">comunica che disputerà tutte le gare interne il </w:t>
      </w:r>
      <w:r>
        <w:rPr>
          <w:color w:val="002060"/>
          <w:sz w:val="22"/>
          <w:szCs w:val="22"/>
        </w:rPr>
        <w:t>SABATO</w:t>
      </w:r>
      <w:r w:rsidRPr="00206171">
        <w:rPr>
          <w:color w:val="002060"/>
          <w:sz w:val="22"/>
          <w:szCs w:val="22"/>
        </w:rPr>
        <w:t xml:space="preserve"> </w:t>
      </w:r>
      <w:r w:rsidRPr="00206171">
        <w:rPr>
          <w:b w:val="0"/>
          <w:bCs w:val="0"/>
          <w:color w:val="002060"/>
          <w:sz w:val="22"/>
          <w:szCs w:val="22"/>
        </w:rPr>
        <w:t xml:space="preserve">alle </w:t>
      </w:r>
      <w:r>
        <w:rPr>
          <w:color w:val="002060"/>
          <w:sz w:val="22"/>
          <w:szCs w:val="22"/>
        </w:rPr>
        <w:t xml:space="preserve">ore </w:t>
      </w:r>
      <w:r>
        <w:rPr>
          <w:color w:val="002060"/>
          <w:sz w:val="22"/>
          <w:szCs w:val="22"/>
        </w:rPr>
        <w:t>15:30</w:t>
      </w:r>
      <w:r w:rsidRPr="00206171">
        <w:rPr>
          <w:b w:val="0"/>
          <w:bCs w:val="0"/>
          <w:color w:val="002060"/>
          <w:sz w:val="22"/>
          <w:szCs w:val="22"/>
        </w:rPr>
        <w:t xml:space="preserve">, </w:t>
      </w:r>
      <w:r>
        <w:rPr>
          <w:b w:val="0"/>
          <w:bCs w:val="0"/>
          <w:color w:val="002060"/>
          <w:sz w:val="22"/>
          <w:szCs w:val="22"/>
        </w:rPr>
        <w:t>stesso campo</w:t>
      </w:r>
      <w:r w:rsidRPr="00206171">
        <w:rPr>
          <w:b w:val="0"/>
          <w:bCs w:val="0"/>
          <w:color w:val="002060"/>
          <w:sz w:val="22"/>
          <w:szCs w:val="22"/>
        </w:rPr>
        <w:t>.</w:t>
      </w:r>
    </w:p>
    <w:p w14:paraId="5C22E37D" w14:textId="77777777" w:rsidR="00483044" w:rsidRDefault="00483044" w:rsidP="00483044">
      <w:pPr>
        <w:pStyle w:val="titoloprinc0"/>
        <w:jc w:val="both"/>
        <w:rPr>
          <w:b w:val="0"/>
          <w:bCs w:val="0"/>
          <w:color w:val="002060"/>
          <w:sz w:val="22"/>
          <w:szCs w:val="22"/>
        </w:rPr>
      </w:pPr>
    </w:p>
    <w:p w14:paraId="377D69A5" w14:textId="77777777" w:rsidR="005E09A1" w:rsidRPr="001A6799" w:rsidRDefault="005E09A1" w:rsidP="005E09A1">
      <w:pPr>
        <w:pStyle w:val="titoloprinc0"/>
        <w:rPr>
          <w:color w:val="002060"/>
        </w:rPr>
      </w:pPr>
      <w:r w:rsidRPr="001A6799">
        <w:rPr>
          <w:color w:val="002060"/>
        </w:rPr>
        <w:t>VARIAZIONI AL PROGRAMMA GARE</w:t>
      </w:r>
    </w:p>
    <w:p w14:paraId="614A9E2E" w14:textId="77777777" w:rsidR="005E09A1" w:rsidRPr="001A6799" w:rsidRDefault="005E09A1" w:rsidP="005E09A1">
      <w:pPr>
        <w:pStyle w:val="breakline"/>
        <w:rPr>
          <w:color w:val="002060"/>
        </w:rPr>
      </w:pPr>
    </w:p>
    <w:p w14:paraId="06A3303E" w14:textId="77777777" w:rsidR="005E09A1" w:rsidRPr="001A6799" w:rsidRDefault="005E09A1" w:rsidP="005E09A1">
      <w:pPr>
        <w:pStyle w:val="breakline"/>
        <w:rPr>
          <w:color w:val="002060"/>
        </w:rPr>
      </w:pPr>
    </w:p>
    <w:p w14:paraId="495D1E60" w14:textId="77777777" w:rsidR="005E09A1" w:rsidRPr="001A6799" w:rsidRDefault="005E09A1" w:rsidP="005E09A1">
      <w:pPr>
        <w:pStyle w:val="sottotitolocampionato10"/>
        <w:rPr>
          <w:color w:val="002060"/>
        </w:rPr>
      </w:pPr>
      <w:r w:rsidRPr="001A679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E09A1" w:rsidRPr="001A6799" w14:paraId="4C5BE315" w14:textId="77777777" w:rsidTr="00BD5AC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31CF3" w14:textId="77777777" w:rsidR="005E09A1" w:rsidRPr="001A6799" w:rsidRDefault="005E09A1" w:rsidP="001E5473">
            <w:pPr>
              <w:pStyle w:val="headertabella0"/>
              <w:rPr>
                <w:color w:val="002060"/>
              </w:rPr>
            </w:pPr>
            <w:r w:rsidRPr="001A679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A421C" w14:textId="77777777" w:rsidR="005E09A1" w:rsidRPr="001A6799" w:rsidRDefault="005E09A1" w:rsidP="001E5473">
            <w:pPr>
              <w:pStyle w:val="headertabella0"/>
              <w:rPr>
                <w:color w:val="002060"/>
              </w:rPr>
            </w:pPr>
            <w:r w:rsidRPr="001A6799">
              <w:rPr>
                <w:color w:val="002060"/>
              </w:rPr>
              <w:t xml:space="preserve">N° </w:t>
            </w:r>
            <w:proofErr w:type="spellStart"/>
            <w:r w:rsidRPr="001A6799">
              <w:rPr>
                <w:color w:val="002060"/>
              </w:rPr>
              <w:t>Gior</w:t>
            </w:r>
            <w:proofErr w:type="spellEnd"/>
            <w:r w:rsidRPr="001A679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70FFA" w14:textId="77777777" w:rsidR="005E09A1" w:rsidRPr="001A6799" w:rsidRDefault="005E09A1" w:rsidP="001E5473">
            <w:pPr>
              <w:pStyle w:val="headertabella0"/>
              <w:rPr>
                <w:color w:val="002060"/>
              </w:rPr>
            </w:pPr>
            <w:r w:rsidRPr="001A679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CC18F" w14:textId="77777777" w:rsidR="005E09A1" w:rsidRPr="001A6799" w:rsidRDefault="005E09A1" w:rsidP="001E5473">
            <w:pPr>
              <w:pStyle w:val="headertabella0"/>
              <w:rPr>
                <w:color w:val="002060"/>
              </w:rPr>
            </w:pPr>
            <w:r w:rsidRPr="001A679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A7FB1" w14:textId="77777777" w:rsidR="005E09A1" w:rsidRPr="001A6799" w:rsidRDefault="005E09A1" w:rsidP="001E5473">
            <w:pPr>
              <w:pStyle w:val="headertabella0"/>
              <w:rPr>
                <w:color w:val="002060"/>
              </w:rPr>
            </w:pPr>
            <w:r w:rsidRPr="001A6799">
              <w:rPr>
                <w:color w:val="002060"/>
              </w:rPr>
              <w:t xml:space="preserve">Data </w:t>
            </w:r>
            <w:proofErr w:type="spellStart"/>
            <w:r w:rsidRPr="001A6799">
              <w:rPr>
                <w:color w:val="002060"/>
              </w:rPr>
              <w:t>Orig</w:t>
            </w:r>
            <w:proofErr w:type="spellEnd"/>
            <w:r w:rsidRPr="001A679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15CA0" w14:textId="77777777" w:rsidR="005E09A1" w:rsidRPr="001A6799" w:rsidRDefault="005E09A1" w:rsidP="001E5473">
            <w:pPr>
              <w:pStyle w:val="headertabella0"/>
              <w:rPr>
                <w:color w:val="002060"/>
              </w:rPr>
            </w:pPr>
            <w:r w:rsidRPr="001A679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B503A" w14:textId="77777777" w:rsidR="005E09A1" w:rsidRPr="001A6799" w:rsidRDefault="005E09A1" w:rsidP="001E5473">
            <w:pPr>
              <w:pStyle w:val="headertabella0"/>
              <w:rPr>
                <w:color w:val="002060"/>
              </w:rPr>
            </w:pPr>
            <w:r w:rsidRPr="001A6799">
              <w:rPr>
                <w:color w:val="002060"/>
              </w:rPr>
              <w:t xml:space="preserve">Ora </w:t>
            </w:r>
            <w:proofErr w:type="spellStart"/>
            <w:r w:rsidRPr="001A6799">
              <w:rPr>
                <w:color w:val="002060"/>
              </w:rPr>
              <w:t>Orig</w:t>
            </w:r>
            <w:proofErr w:type="spellEnd"/>
            <w:r w:rsidRPr="001A679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17C57" w14:textId="77777777" w:rsidR="005E09A1" w:rsidRPr="001A6799" w:rsidRDefault="005E09A1" w:rsidP="001E5473">
            <w:pPr>
              <w:pStyle w:val="headertabella0"/>
              <w:rPr>
                <w:color w:val="002060"/>
              </w:rPr>
            </w:pPr>
            <w:r w:rsidRPr="001A6799">
              <w:rPr>
                <w:color w:val="002060"/>
              </w:rPr>
              <w:t>Impianto</w:t>
            </w:r>
          </w:p>
        </w:tc>
      </w:tr>
      <w:tr w:rsidR="005E09A1" w:rsidRPr="001A6799" w14:paraId="4CF1D5D9" w14:textId="77777777" w:rsidTr="00BD5AC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90591" w14:textId="5762A178" w:rsidR="005E09A1" w:rsidRPr="00BD5AC1" w:rsidRDefault="00BD5AC1" w:rsidP="001E5473">
            <w:pPr>
              <w:pStyle w:val="rowtabella0"/>
              <w:rPr>
                <w:color w:val="002060"/>
                <w:highlight w:val="yellow"/>
              </w:rPr>
            </w:pPr>
            <w:r w:rsidRPr="00BD5AC1">
              <w:rPr>
                <w:color w:val="002060"/>
                <w:highlight w:val="yellow"/>
              </w:rPr>
              <w:t>30</w:t>
            </w:r>
            <w:r w:rsidR="005E09A1" w:rsidRPr="00BD5AC1">
              <w:rPr>
                <w:color w:val="002060"/>
                <w:highlight w:val="yellow"/>
              </w:rPr>
              <w:t>/11/2023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764EA" w14:textId="77777777" w:rsidR="005E09A1" w:rsidRPr="00BD5AC1" w:rsidRDefault="005E09A1" w:rsidP="001E5473">
            <w:pPr>
              <w:pStyle w:val="rowtabella0"/>
              <w:jc w:val="center"/>
              <w:rPr>
                <w:color w:val="002060"/>
                <w:highlight w:val="yellow"/>
              </w:rPr>
            </w:pPr>
            <w:r w:rsidRPr="00BD5AC1">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74BAA" w14:textId="77777777" w:rsidR="005E09A1" w:rsidRPr="00BD5AC1" w:rsidRDefault="005E09A1" w:rsidP="001E5473">
            <w:pPr>
              <w:pStyle w:val="rowtabella0"/>
              <w:rPr>
                <w:color w:val="002060"/>
                <w:highlight w:val="yellow"/>
              </w:rPr>
            </w:pPr>
            <w:r w:rsidRPr="00BD5AC1">
              <w:rPr>
                <w:color w:val="002060"/>
                <w:highlight w:val="yellow"/>
              </w:rPr>
              <w:t>CARISSIMI 2016</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E6664" w14:textId="77777777" w:rsidR="005E09A1" w:rsidRPr="00BD5AC1" w:rsidRDefault="005E09A1" w:rsidP="001E5473">
            <w:pPr>
              <w:pStyle w:val="rowtabella0"/>
              <w:rPr>
                <w:color w:val="002060"/>
                <w:highlight w:val="yellow"/>
              </w:rPr>
            </w:pPr>
            <w:r w:rsidRPr="00BD5AC1">
              <w:rPr>
                <w:color w:val="002060"/>
                <w:highlight w:val="yellow"/>
              </w:rPr>
              <w:t xml:space="preserve">AUDAX 1970 </w:t>
            </w:r>
            <w:proofErr w:type="gramStart"/>
            <w:r w:rsidRPr="00BD5AC1">
              <w:rPr>
                <w:color w:val="002060"/>
                <w:highlight w:val="yellow"/>
              </w:rPr>
              <w:t>S.ANGELO</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AD58E" w14:textId="2BEFB5B9" w:rsidR="005E09A1" w:rsidRPr="001A6799" w:rsidRDefault="005E09A1" w:rsidP="001E5473">
            <w:pPr>
              <w:pStyle w:val="rowtabella0"/>
              <w:rPr>
                <w:color w:val="002060"/>
              </w:rPr>
            </w:pPr>
            <w:r w:rsidRPr="001A6799">
              <w:rPr>
                <w:color w:val="002060"/>
              </w:rPr>
              <w:t>2</w:t>
            </w:r>
            <w:r w:rsidR="00BD5AC1">
              <w:rPr>
                <w:color w:val="002060"/>
              </w:rPr>
              <w:t>6</w:t>
            </w:r>
            <w:r w:rsidRPr="001A6799">
              <w:rPr>
                <w:color w:val="002060"/>
              </w:rPr>
              <w:t>/11/2023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F9083" w14:textId="21F4DEAA" w:rsidR="005E09A1" w:rsidRPr="001A6799" w:rsidRDefault="00BD5AC1" w:rsidP="001E5473">
            <w:pPr>
              <w:pStyle w:val="rowtabella0"/>
              <w:jc w:val="center"/>
              <w:rPr>
                <w:color w:val="002060"/>
              </w:rPr>
            </w:pPr>
            <w:r w:rsidRPr="00BD5AC1">
              <w:rPr>
                <w:color w:val="002060"/>
                <w:highlight w:val="yellow"/>
              </w:rPr>
              <w:t>17</w:t>
            </w:r>
            <w:r w:rsidR="005E09A1" w:rsidRPr="00BD5AC1">
              <w:rPr>
                <w:color w:val="002060"/>
                <w:highlight w:val="yellow"/>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7C8F5" w14:textId="15EF5E6D" w:rsidR="005E09A1" w:rsidRPr="00BD5AC1" w:rsidRDefault="00BD5AC1" w:rsidP="00BD5AC1">
            <w:pPr>
              <w:jc w:val="center"/>
              <w:rPr>
                <w:rFonts w:ascii="Arial" w:hAnsi="Arial" w:cs="Arial"/>
                <w:color w:val="002060"/>
                <w:sz w:val="12"/>
                <w:szCs w:val="12"/>
              </w:rPr>
            </w:pPr>
            <w:r w:rsidRPr="00BD5AC1">
              <w:rPr>
                <w:rFonts w:ascii="Arial" w:hAnsi="Arial" w:cs="Arial"/>
                <w:color w:val="002060"/>
                <w:sz w:val="12"/>
                <w:szCs w:val="12"/>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530E6" w14:textId="77777777" w:rsidR="005E09A1" w:rsidRPr="001A6799" w:rsidRDefault="005E09A1" w:rsidP="001E5473">
            <w:pPr>
              <w:rPr>
                <w:color w:val="002060"/>
              </w:rPr>
            </w:pPr>
          </w:p>
        </w:tc>
      </w:tr>
    </w:tbl>
    <w:p w14:paraId="46CC9F8F" w14:textId="77777777" w:rsidR="005E09A1" w:rsidRPr="001A6799" w:rsidRDefault="005E09A1" w:rsidP="005E09A1">
      <w:pPr>
        <w:pStyle w:val="breakline"/>
        <w:rPr>
          <w:rFonts w:eastAsiaTheme="minorEastAsia"/>
          <w:color w:val="002060"/>
        </w:rPr>
      </w:pPr>
    </w:p>
    <w:p w14:paraId="33120087" w14:textId="77777777" w:rsidR="005E09A1" w:rsidRPr="001A6799" w:rsidRDefault="005E09A1" w:rsidP="005E09A1">
      <w:pPr>
        <w:pStyle w:val="breakline"/>
        <w:rPr>
          <w:color w:val="002060"/>
        </w:rPr>
      </w:pPr>
    </w:p>
    <w:p w14:paraId="54AB01C6" w14:textId="77777777" w:rsidR="005E09A1" w:rsidRPr="001A6799" w:rsidRDefault="005E09A1" w:rsidP="005E09A1">
      <w:pPr>
        <w:pStyle w:val="sottotitolocampionato10"/>
        <w:rPr>
          <w:color w:val="002060"/>
        </w:rPr>
      </w:pPr>
      <w:r w:rsidRPr="001A679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E09A1" w:rsidRPr="001A6799" w14:paraId="435309CC" w14:textId="77777777" w:rsidTr="00E92A1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FF4C0" w14:textId="77777777" w:rsidR="005E09A1" w:rsidRPr="001A6799" w:rsidRDefault="005E09A1" w:rsidP="001E5473">
            <w:pPr>
              <w:pStyle w:val="headertabella0"/>
              <w:rPr>
                <w:color w:val="002060"/>
              </w:rPr>
            </w:pPr>
            <w:r w:rsidRPr="001A679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D5233" w14:textId="77777777" w:rsidR="005E09A1" w:rsidRPr="001A6799" w:rsidRDefault="005E09A1" w:rsidP="001E5473">
            <w:pPr>
              <w:pStyle w:val="headertabella0"/>
              <w:rPr>
                <w:color w:val="002060"/>
              </w:rPr>
            </w:pPr>
            <w:r w:rsidRPr="001A6799">
              <w:rPr>
                <w:color w:val="002060"/>
              </w:rPr>
              <w:t xml:space="preserve">N° </w:t>
            </w:r>
            <w:proofErr w:type="spellStart"/>
            <w:r w:rsidRPr="001A6799">
              <w:rPr>
                <w:color w:val="002060"/>
              </w:rPr>
              <w:t>Gior</w:t>
            </w:r>
            <w:proofErr w:type="spellEnd"/>
            <w:r w:rsidRPr="001A679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7504F" w14:textId="77777777" w:rsidR="005E09A1" w:rsidRPr="001A6799" w:rsidRDefault="005E09A1" w:rsidP="001E5473">
            <w:pPr>
              <w:pStyle w:val="headertabella0"/>
              <w:rPr>
                <w:color w:val="002060"/>
              </w:rPr>
            </w:pPr>
            <w:r w:rsidRPr="001A679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0C21D" w14:textId="77777777" w:rsidR="005E09A1" w:rsidRPr="001A6799" w:rsidRDefault="005E09A1" w:rsidP="001E5473">
            <w:pPr>
              <w:pStyle w:val="headertabella0"/>
              <w:rPr>
                <w:color w:val="002060"/>
              </w:rPr>
            </w:pPr>
            <w:r w:rsidRPr="001A679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39D16" w14:textId="77777777" w:rsidR="005E09A1" w:rsidRPr="001A6799" w:rsidRDefault="005E09A1" w:rsidP="001E5473">
            <w:pPr>
              <w:pStyle w:val="headertabella0"/>
              <w:rPr>
                <w:color w:val="002060"/>
              </w:rPr>
            </w:pPr>
            <w:r w:rsidRPr="001A6799">
              <w:rPr>
                <w:color w:val="002060"/>
              </w:rPr>
              <w:t xml:space="preserve">Data </w:t>
            </w:r>
            <w:proofErr w:type="spellStart"/>
            <w:r w:rsidRPr="001A6799">
              <w:rPr>
                <w:color w:val="002060"/>
              </w:rPr>
              <w:t>Orig</w:t>
            </w:r>
            <w:proofErr w:type="spellEnd"/>
            <w:r w:rsidRPr="001A679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E4AEE" w14:textId="77777777" w:rsidR="005E09A1" w:rsidRPr="001A6799" w:rsidRDefault="005E09A1" w:rsidP="001E5473">
            <w:pPr>
              <w:pStyle w:val="headertabella0"/>
              <w:rPr>
                <w:color w:val="002060"/>
              </w:rPr>
            </w:pPr>
            <w:r w:rsidRPr="001A679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D628D" w14:textId="77777777" w:rsidR="005E09A1" w:rsidRPr="001A6799" w:rsidRDefault="005E09A1" w:rsidP="001E5473">
            <w:pPr>
              <w:pStyle w:val="headertabella0"/>
              <w:rPr>
                <w:color w:val="002060"/>
              </w:rPr>
            </w:pPr>
            <w:r w:rsidRPr="001A6799">
              <w:rPr>
                <w:color w:val="002060"/>
              </w:rPr>
              <w:t xml:space="preserve">Ora </w:t>
            </w:r>
            <w:proofErr w:type="spellStart"/>
            <w:r w:rsidRPr="001A6799">
              <w:rPr>
                <w:color w:val="002060"/>
              </w:rPr>
              <w:t>Orig</w:t>
            </w:r>
            <w:proofErr w:type="spellEnd"/>
            <w:r w:rsidRPr="001A679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AB01C" w14:textId="77777777" w:rsidR="005E09A1" w:rsidRPr="001A6799" w:rsidRDefault="005E09A1" w:rsidP="001E5473">
            <w:pPr>
              <w:pStyle w:val="headertabella0"/>
              <w:rPr>
                <w:color w:val="002060"/>
              </w:rPr>
            </w:pPr>
            <w:r w:rsidRPr="001A6799">
              <w:rPr>
                <w:color w:val="002060"/>
              </w:rPr>
              <w:t>Impianto</w:t>
            </w:r>
          </w:p>
        </w:tc>
      </w:tr>
      <w:tr w:rsidR="005E09A1" w:rsidRPr="001A6799" w14:paraId="621E341D" w14:textId="77777777" w:rsidTr="00E92A1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65A12" w14:textId="77777777" w:rsidR="005E09A1" w:rsidRPr="00E92A1F" w:rsidRDefault="005E09A1" w:rsidP="001E5473">
            <w:pPr>
              <w:pStyle w:val="rowtabella0"/>
              <w:rPr>
                <w:color w:val="002060"/>
                <w:highlight w:val="yellow"/>
              </w:rPr>
            </w:pPr>
            <w:r w:rsidRPr="00E92A1F">
              <w:rPr>
                <w:color w:val="002060"/>
                <w:highlight w:val="yellow"/>
              </w:rPr>
              <w:t>25/11/2023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A250D" w14:textId="77777777" w:rsidR="005E09A1" w:rsidRPr="00E92A1F" w:rsidRDefault="005E09A1" w:rsidP="001E5473">
            <w:pPr>
              <w:pStyle w:val="rowtabella0"/>
              <w:jc w:val="center"/>
              <w:rPr>
                <w:color w:val="002060"/>
                <w:highlight w:val="yellow"/>
              </w:rPr>
            </w:pPr>
            <w:r w:rsidRPr="00E92A1F">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C4CA0" w14:textId="77777777" w:rsidR="005E09A1" w:rsidRPr="00E92A1F" w:rsidRDefault="005E09A1" w:rsidP="001E5473">
            <w:pPr>
              <w:pStyle w:val="rowtabella0"/>
              <w:rPr>
                <w:color w:val="002060"/>
                <w:highlight w:val="yellow"/>
              </w:rPr>
            </w:pPr>
            <w:r w:rsidRPr="00E92A1F">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454FE" w14:textId="77777777" w:rsidR="005E09A1" w:rsidRPr="00E92A1F" w:rsidRDefault="005E09A1" w:rsidP="001E5473">
            <w:pPr>
              <w:pStyle w:val="rowtabella0"/>
              <w:rPr>
                <w:color w:val="002060"/>
                <w:highlight w:val="yellow"/>
              </w:rPr>
            </w:pPr>
            <w:r w:rsidRPr="00E92A1F">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D56F5" w14:textId="1A73D243" w:rsidR="005E09A1" w:rsidRPr="001A6799" w:rsidRDefault="005E09A1" w:rsidP="001E547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DE82A" w14:textId="77777777" w:rsidR="005E09A1" w:rsidRPr="001A6799" w:rsidRDefault="005E09A1" w:rsidP="001E5473">
            <w:pPr>
              <w:pStyle w:val="rowtabella0"/>
              <w:jc w:val="center"/>
              <w:rPr>
                <w:color w:val="002060"/>
              </w:rPr>
            </w:pPr>
            <w:r w:rsidRPr="00E92A1F">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09A81" w14:textId="77777777" w:rsidR="005E09A1" w:rsidRPr="001A6799" w:rsidRDefault="005E09A1" w:rsidP="001E5473">
            <w:pPr>
              <w:pStyle w:val="rowtabella0"/>
              <w:jc w:val="center"/>
              <w:rPr>
                <w:color w:val="002060"/>
              </w:rPr>
            </w:pPr>
            <w:r w:rsidRPr="001A6799">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41B75" w14:textId="77777777" w:rsidR="005E09A1" w:rsidRPr="001A6799" w:rsidRDefault="005E09A1" w:rsidP="001E5473">
            <w:pPr>
              <w:rPr>
                <w:color w:val="002060"/>
              </w:rPr>
            </w:pPr>
          </w:p>
        </w:tc>
      </w:tr>
    </w:tbl>
    <w:p w14:paraId="028C2D42" w14:textId="77777777" w:rsidR="005E09A1" w:rsidRPr="001A6799" w:rsidRDefault="005E09A1" w:rsidP="005E09A1">
      <w:pPr>
        <w:pStyle w:val="breakline"/>
        <w:rPr>
          <w:rFonts w:eastAsiaTheme="minorEastAsia"/>
          <w:color w:val="002060"/>
        </w:rPr>
      </w:pPr>
    </w:p>
    <w:p w14:paraId="56B0E583" w14:textId="77777777" w:rsidR="005E09A1" w:rsidRPr="001A6799" w:rsidRDefault="005E09A1" w:rsidP="005E09A1">
      <w:pPr>
        <w:pStyle w:val="breakline"/>
        <w:rPr>
          <w:color w:val="002060"/>
        </w:rPr>
      </w:pPr>
    </w:p>
    <w:p w14:paraId="5B61B6B2" w14:textId="77777777" w:rsidR="005E09A1" w:rsidRPr="001A6799" w:rsidRDefault="005E09A1" w:rsidP="005E09A1">
      <w:pPr>
        <w:pStyle w:val="sottotitolocampionato10"/>
        <w:rPr>
          <w:color w:val="002060"/>
        </w:rPr>
      </w:pPr>
      <w:r w:rsidRPr="001A679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E09A1" w:rsidRPr="001A6799" w14:paraId="6C72D773" w14:textId="77777777" w:rsidTr="00E92A1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AAEEB" w14:textId="77777777" w:rsidR="005E09A1" w:rsidRPr="001A6799" w:rsidRDefault="005E09A1" w:rsidP="001E5473">
            <w:pPr>
              <w:pStyle w:val="headertabella0"/>
              <w:rPr>
                <w:color w:val="002060"/>
              </w:rPr>
            </w:pPr>
            <w:r w:rsidRPr="001A679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54890" w14:textId="77777777" w:rsidR="005E09A1" w:rsidRPr="001A6799" w:rsidRDefault="005E09A1" w:rsidP="001E5473">
            <w:pPr>
              <w:pStyle w:val="headertabella0"/>
              <w:rPr>
                <w:color w:val="002060"/>
              </w:rPr>
            </w:pPr>
            <w:r w:rsidRPr="001A6799">
              <w:rPr>
                <w:color w:val="002060"/>
              </w:rPr>
              <w:t xml:space="preserve">N° </w:t>
            </w:r>
            <w:proofErr w:type="spellStart"/>
            <w:r w:rsidRPr="001A6799">
              <w:rPr>
                <w:color w:val="002060"/>
              </w:rPr>
              <w:t>Gior</w:t>
            </w:r>
            <w:proofErr w:type="spellEnd"/>
            <w:r w:rsidRPr="001A679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D71F6" w14:textId="77777777" w:rsidR="005E09A1" w:rsidRPr="001A6799" w:rsidRDefault="005E09A1" w:rsidP="001E5473">
            <w:pPr>
              <w:pStyle w:val="headertabella0"/>
              <w:rPr>
                <w:color w:val="002060"/>
              </w:rPr>
            </w:pPr>
            <w:r w:rsidRPr="001A679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9C64F" w14:textId="77777777" w:rsidR="005E09A1" w:rsidRPr="001A6799" w:rsidRDefault="005E09A1" w:rsidP="001E5473">
            <w:pPr>
              <w:pStyle w:val="headertabella0"/>
              <w:rPr>
                <w:color w:val="002060"/>
              </w:rPr>
            </w:pPr>
            <w:r w:rsidRPr="001A679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9734F" w14:textId="77777777" w:rsidR="005E09A1" w:rsidRPr="001A6799" w:rsidRDefault="005E09A1" w:rsidP="001E5473">
            <w:pPr>
              <w:pStyle w:val="headertabella0"/>
              <w:rPr>
                <w:color w:val="002060"/>
              </w:rPr>
            </w:pPr>
            <w:r w:rsidRPr="001A6799">
              <w:rPr>
                <w:color w:val="002060"/>
              </w:rPr>
              <w:t xml:space="preserve">Data </w:t>
            </w:r>
            <w:proofErr w:type="spellStart"/>
            <w:r w:rsidRPr="001A6799">
              <w:rPr>
                <w:color w:val="002060"/>
              </w:rPr>
              <w:t>Orig</w:t>
            </w:r>
            <w:proofErr w:type="spellEnd"/>
            <w:r w:rsidRPr="001A679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9506D" w14:textId="77777777" w:rsidR="005E09A1" w:rsidRPr="001A6799" w:rsidRDefault="005E09A1" w:rsidP="001E5473">
            <w:pPr>
              <w:pStyle w:val="headertabella0"/>
              <w:rPr>
                <w:color w:val="002060"/>
              </w:rPr>
            </w:pPr>
            <w:r w:rsidRPr="001A679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F3E51" w14:textId="77777777" w:rsidR="005E09A1" w:rsidRPr="001A6799" w:rsidRDefault="005E09A1" w:rsidP="001E5473">
            <w:pPr>
              <w:pStyle w:val="headertabella0"/>
              <w:rPr>
                <w:color w:val="002060"/>
              </w:rPr>
            </w:pPr>
            <w:r w:rsidRPr="001A6799">
              <w:rPr>
                <w:color w:val="002060"/>
              </w:rPr>
              <w:t xml:space="preserve">Ora </w:t>
            </w:r>
            <w:proofErr w:type="spellStart"/>
            <w:r w:rsidRPr="001A6799">
              <w:rPr>
                <w:color w:val="002060"/>
              </w:rPr>
              <w:t>Orig</w:t>
            </w:r>
            <w:proofErr w:type="spellEnd"/>
            <w:r w:rsidRPr="001A679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65F4D" w14:textId="77777777" w:rsidR="005E09A1" w:rsidRPr="001A6799" w:rsidRDefault="005E09A1" w:rsidP="001E5473">
            <w:pPr>
              <w:pStyle w:val="headertabella0"/>
              <w:rPr>
                <w:color w:val="002060"/>
              </w:rPr>
            </w:pPr>
            <w:r w:rsidRPr="001A6799">
              <w:rPr>
                <w:color w:val="002060"/>
              </w:rPr>
              <w:t>Impianto</w:t>
            </w:r>
          </w:p>
        </w:tc>
      </w:tr>
      <w:tr w:rsidR="005E09A1" w:rsidRPr="001A6799" w14:paraId="0E233E1C" w14:textId="77777777" w:rsidTr="00E92A1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03DFF" w14:textId="77777777" w:rsidR="005E09A1" w:rsidRPr="00E92A1F" w:rsidRDefault="005E09A1" w:rsidP="001E5473">
            <w:pPr>
              <w:pStyle w:val="rowtabella0"/>
              <w:rPr>
                <w:color w:val="002060"/>
                <w:highlight w:val="yellow"/>
              </w:rPr>
            </w:pPr>
            <w:r w:rsidRPr="00E92A1F">
              <w:rPr>
                <w:color w:val="002060"/>
                <w:highlight w:val="yellow"/>
              </w:rPr>
              <w:t>26/11/2023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739C6" w14:textId="77777777" w:rsidR="005E09A1" w:rsidRPr="00E92A1F" w:rsidRDefault="005E09A1" w:rsidP="001E5473">
            <w:pPr>
              <w:pStyle w:val="rowtabella0"/>
              <w:jc w:val="center"/>
              <w:rPr>
                <w:color w:val="002060"/>
                <w:highlight w:val="yellow"/>
              </w:rPr>
            </w:pPr>
            <w:r w:rsidRPr="00E92A1F">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04E7A" w14:textId="77777777" w:rsidR="005E09A1" w:rsidRPr="00E92A1F" w:rsidRDefault="005E09A1" w:rsidP="001E5473">
            <w:pPr>
              <w:pStyle w:val="rowtabella0"/>
              <w:rPr>
                <w:color w:val="002060"/>
                <w:highlight w:val="yellow"/>
              </w:rPr>
            </w:pPr>
            <w:r w:rsidRPr="00E92A1F">
              <w:rPr>
                <w:color w:val="002060"/>
                <w:highlight w:val="yellow"/>
              </w:rPr>
              <w:t>NUOVA JUVENTINA FFC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F673A" w14:textId="77777777" w:rsidR="005E09A1" w:rsidRPr="00E92A1F" w:rsidRDefault="005E09A1" w:rsidP="001E5473">
            <w:pPr>
              <w:pStyle w:val="rowtabella0"/>
              <w:rPr>
                <w:color w:val="002060"/>
                <w:highlight w:val="yellow"/>
              </w:rPr>
            </w:pPr>
            <w:r w:rsidRPr="00E92A1F">
              <w:rPr>
                <w:color w:val="002060"/>
                <w:highlight w:val="yellow"/>
              </w:rPr>
              <w:t>FUTSAL VIRE GEOSISTEM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7EBCB" w14:textId="4BDD7BE7" w:rsidR="005E09A1" w:rsidRPr="001A6799" w:rsidRDefault="005E09A1" w:rsidP="001E5473">
            <w:pPr>
              <w:pStyle w:val="rowtabella0"/>
              <w:rPr>
                <w:color w:val="002060"/>
              </w:rPr>
            </w:pPr>
            <w:r w:rsidRPr="001A6799">
              <w:rPr>
                <w:color w:val="002060"/>
              </w:rPr>
              <w:t>2</w:t>
            </w:r>
            <w:r w:rsidR="00E92A1F">
              <w:rPr>
                <w:color w:val="002060"/>
              </w:rPr>
              <w:t>5</w:t>
            </w:r>
            <w:r w:rsidRPr="001A6799">
              <w:rPr>
                <w:color w:val="002060"/>
              </w:rPr>
              <w:t>/11/2023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DAEC7" w14:textId="77777777" w:rsidR="005E09A1" w:rsidRPr="001A6799" w:rsidRDefault="005E09A1" w:rsidP="001E5473">
            <w:pPr>
              <w:pStyle w:val="rowtabella0"/>
              <w:jc w:val="center"/>
              <w:rPr>
                <w:color w:val="002060"/>
              </w:rPr>
            </w:pPr>
            <w:r w:rsidRPr="00E92A1F">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6CE94" w14:textId="77777777" w:rsidR="005E09A1" w:rsidRPr="001A6799" w:rsidRDefault="005E09A1" w:rsidP="001E5473">
            <w:pPr>
              <w:pStyle w:val="rowtabella0"/>
              <w:jc w:val="center"/>
              <w:rPr>
                <w:color w:val="002060"/>
              </w:rPr>
            </w:pPr>
            <w:r w:rsidRPr="001A6799">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FC5C8" w14:textId="77777777" w:rsidR="005E09A1" w:rsidRPr="001A6799" w:rsidRDefault="005E09A1" w:rsidP="001E5473">
            <w:pPr>
              <w:rPr>
                <w:color w:val="002060"/>
              </w:rPr>
            </w:pPr>
          </w:p>
        </w:tc>
      </w:tr>
      <w:tr w:rsidR="005E09A1" w:rsidRPr="001A6799" w14:paraId="55E840C4" w14:textId="77777777" w:rsidTr="00E92A1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27157" w14:textId="77777777" w:rsidR="005E09A1" w:rsidRPr="00E92A1F" w:rsidRDefault="005E09A1" w:rsidP="001E5473">
            <w:pPr>
              <w:pStyle w:val="rowtabella0"/>
              <w:rPr>
                <w:color w:val="002060"/>
                <w:highlight w:val="yellow"/>
              </w:rPr>
            </w:pPr>
            <w:r w:rsidRPr="00E92A1F">
              <w:rPr>
                <w:color w:val="002060"/>
                <w:highlight w:val="yellow"/>
              </w:rPr>
              <w:t>30/11/2023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30726" w14:textId="77777777" w:rsidR="005E09A1" w:rsidRPr="00E92A1F" w:rsidRDefault="005E09A1" w:rsidP="001E5473">
            <w:pPr>
              <w:pStyle w:val="rowtabella0"/>
              <w:jc w:val="center"/>
              <w:rPr>
                <w:color w:val="002060"/>
                <w:highlight w:val="yellow"/>
              </w:rPr>
            </w:pPr>
            <w:r w:rsidRPr="00E92A1F">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6100D" w14:textId="77777777" w:rsidR="005E09A1" w:rsidRPr="00E92A1F" w:rsidRDefault="005E09A1" w:rsidP="001E5473">
            <w:pPr>
              <w:pStyle w:val="rowtabella0"/>
              <w:rPr>
                <w:color w:val="002060"/>
                <w:highlight w:val="yellow"/>
              </w:rPr>
            </w:pPr>
            <w:r w:rsidRPr="00E92A1F">
              <w:rPr>
                <w:color w:val="002060"/>
                <w:highlight w:val="yellow"/>
              </w:rPr>
              <w:t>TRE TORRI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294FF" w14:textId="77777777" w:rsidR="005E09A1" w:rsidRPr="00E92A1F" w:rsidRDefault="005E09A1" w:rsidP="001E5473">
            <w:pPr>
              <w:pStyle w:val="rowtabella0"/>
              <w:rPr>
                <w:color w:val="002060"/>
                <w:highlight w:val="yellow"/>
              </w:rPr>
            </w:pPr>
            <w:r w:rsidRPr="00E92A1F">
              <w:rPr>
                <w:color w:val="002060"/>
                <w:highlight w:val="yellow"/>
              </w:rPr>
              <w:t>SANGIORGIO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ABF0D" w14:textId="0C9F8FFA" w:rsidR="005E09A1" w:rsidRPr="001A6799" w:rsidRDefault="00E92A1F" w:rsidP="001E5473">
            <w:pPr>
              <w:pStyle w:val="rowtabella0"/>
              <w:rPr>
                <w:color w:val="002060"/>
              </w:rPr>
            </w:pPr>
            <w:r>
              <w:rPr>
                <w:color w:val="002060"/>
              </w:rPr>
              <w:t>25</w:t>
            </w:r>
            <w:r w:rsidR="005E09A1" w:rsidRPr="001A6799">
              <w:rPr>
                <w:color w:val="002060"/>
              </w:rPr>
              <w:t>/11/2023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002FB" w14:textId="77777777" w:rsidR="005E09A1" w:rsidRPr="001A6799" w:rsidRDefault="005E09A1" w:rsidP="001E5473">
            <w:pPr>
              <w:pStyle w:val="rowtabella0"/>
              <w:jc w:val="center"/>
              <w:rPr>
                <w:color w:val="002060"/>
              </w:rPr>
            </w:pPr>
            <w:r w:rsidRPr="00E92A1F">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F25EF" w14:textId="77777777" w:rsidR="005E09A1" w:rsidRPr="001A6799" w:rsidRDefault="005E09A1" w:rsidP="001E5473">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F17FE" w14:textId="77777777" w:rsidR="005E09A1" w:rsidRPr="001A6799" w:rsidRDefault="005E09A1" w:rsidP="001E5473">
            <w:pPr>
              <w:rPr>
                <w:color w:val="002060"/>
              </w:rPr>
            </w:pPr>
          </w:p>
        </w:tc>
      </w:tr>
    </w:tbl>
    <w:p w14:paraId="52E6C314" w14:textId="77777777" w:rsidR="005E09A1" w:rsidRPr="001A6799" w:rsidRDefault="005E09A1" w:rsidP="005E09A1">
      <w:pPr>
        <w:pStyle w:val="breakline"/>
        <w:rPr>
          <w:rFonts w:eastAsiaTheme="minorEastAsia"/>
          <w:color w:val="002060"/>
        </w:rPr>
      </w:pPr>
    </w:p>
    <w:p w14:paraId="79D6A636" w14:textId="77777777" w:rsidR="005E09A1" w:rsidRPr="001A6799" w:rsidRDefault="005E09A1" w:rsidP="005E09A1">
      <w:pPr>
        <w:pStyle w:val="breakline"/>
        <w:rPr>
          <w:color w:val="002060"/>
        </w:rPr>
      </w:pPr>
    </w:p>
    <w:p w14:paraId="3AB35E8D" w14:textId="77777777" w:rsidR="005E09A1" w:rsidRPr="001A6799" w:rsidRDefault="005E09A1" w:rsidP="005E09A1">
      <w:pPr>
        <w:pStyle w:val="titoloprinc0"/>
        <w:rPr>
          <w:color w:val="002060"/>
        </w:rPr>
      </w:pPr>
      <w:r w:rsidRPr="001A6799">
        <w:rPr>
          <w:color w:val="002060"/>
        </w:rPr>
        <w:lastRenderedPageBreak/>
        <w:t>RISULTATI</w:t>
      </w:r>
    </w:p>
    <w:p w14:paraId="0E3F27A9" w14:textId="77777777" w:rsidR="005E09A1" w:rsidRPr="001A6799" w:rsidRDefault="005E09A1" w:rsidP="005E09A1">
      <w:pPr>
        <w:pStyle w:val="breakline"/>
        <w:rPr>
          <w:color w:val="002060"/>
        </w:rPr>
      </w:pPr>
    </w:p>
    <w:p w14:paraId="34CED989" w14:textId="77777777" w:rsidR="005E09A1" w:rsidRPr="001A6799" w:rsidRDefault="005E09A1" w:rsidP="005E09A1">
      <w:pPr>
        <w:pStyle w:val="sottotitolocampionato10"/>
        <w:rPr>
          <w:color w:val="002060"/>
        </w:rPr>
      </w:pPr>
      <w:r w:rsidRPr="001A6799">
        <w:rPr>
          <w:color w:val="002060"/>
        </w:rPr>
        <w:t>RISULTATI UFFICIALI GARE DEL 18/11/2023</w:t>
      </w:r>
    </w:p>
    <w:p w14:paraId="35D462A5" w14:textId="77777777" w:rsidR="00C75AE1" w:rsidRPr="00C75AE1" w:rsidRDefault="00C75AE1" w:rsidP="00C75AE1">
      <w:pPr>
        <w:pStyle w:val="sottotitolocampionato20"/>
        <w:spacing w:before="0" w:beforeAutospacing="0" w:after="0" w:afterAutospacing="0"/>
        <w:rPr>
          <w:rFonts w:ascii="Arial" w:hAnsi="Arial" w:cs="Arial"/>
          <w:color w:val="002060"/>
          <w:sz w:val="20"/>
          <w:szCs w:val="20"/>
        </w:rPr>
      </w:pPr>
      <w:r w:rsidRPr="00C75AE1">
        <w:rPr>
          <w:rFonts w:ascii="Arial" w:hAnsi="Arial" w:cs="Arial"/>
          <w:color w:val="002060"/>
          <w:sz w:val="20"/>
          <w:szCs w:val="20"/>
        </w:rPr>
        <w:t>Si trascrivono qui di seguito i risultati ufficiali delle gare disputate</w:t>
      </w:r>
    </w:p>
    <w:p w14:paraId="7BB86DD4" w14:textId="77777777" w:rsidR="005E09A1" w:rsidRPr="001A6799" w:rsidRDefault="005E09A1" w:rsidP="005E09A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E09A1" w:rsidRPr="001A6799" w14:paraId="5E4A3F8B" w14:textId="77777777" w:rsidTr="001E547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E09A1" w:rsidRPr="001A6799" w14:paraId="3BE67E3C" w14:textId="77777777" w:rsidTr="001E54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5A4A6F" w14:textId="77777777" w:rsidR="005E09A1" w:rsidRPr="001A6799" w:rsidRDefault="005E09A1" w:rsidP="001E5473">
                  <w:pPr>
                    <w:pStyle w:val="headertabella0"/>
                    <w:rPr>
                      <w:color w:val="002060"/>
                    </w:rPr>
                  </w:pPr>
                  <w:r w:rsidRPr="001A6799">
                    <w:rPr>
                      <w:color w:val="002060"/>
                    </w:rPr>
                    <w:t>GIRONE A - 1 Giornata - R</w:t>
                  </w:r>
                </w:p>
              </w:tc>
            </w:tr>
            <w:tr w:rsidR="005E09A1" w:rsidRPr="001A6799" w14:paraId="3AECAD37" w14:textId="77777777" w:rsidTr="001E54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858BA8" w14:textId="77777777" w:rsidR="005E09A1" w:rsidRPr="001A6799" w:rsidRDefault="005E09A1" w:rsidP="001E5473">
                  <w:pPr>
                    <w:pStyle w:val="rowtabella0"/>
                    <w:rPr>
                      <w:color w:val="002060"/>
                    </w:rPr>
                  </w:pPr>
                  <w:r w:rsidRPr="001A6799">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4B66EC" w14:textId="77777777" w:rsidR="005E09A1" w:rsidRPr="001A6799" w:rsidRDefault="005E09A1" w:rsidP="001E5473">
                  <w:pPr>
                    <w:pStyle w:val="rowtabella0"/>
                    <w:rPr>
                      <w:color w:val="002060"/>
                    </w:rPr>
                  </w:pPr>
                  <w:r w:rsidRPr="001A6799">
                    <w:rPr>
                      <w:color w:val="002060"/>
                    </w:rPr>
                    <w:t>- CARISSIMI 2016</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B86319" w14:textId="77777777" w:rsidR="005E09A1" w:rsidRPr="001A6799" w:rsidRDefault="005E09A1" w:rsidP="001E5473">
                  <w:pPr>
                    <w:pStyle w:val="rowtabella0"/>
                    <w:jc w:val="center"/>
                    <w:rPr>
                      <w:color w:val="002060"/>
                    </w:rPr>
                  </w:pPr>
                  <w:r w:rsidRPr="001A6799">
                    <w:rPr>
                      <w:color w:val="002060"/>
                    </w:rPr>
                    <w:t>5 - 0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BE771F" w14:textId="77777777" w:rsidR="005E09A1" w:rsidRPr="001A6799" w:rsidRDefault="005E09A1" w:rsidP="001E5473">
                  <w:pPr>
                    <w:pStyle w:val="rowtabella0"/>
                    <w:jc w:val="center"/>
                    <w:rPr>
                      <w:color w:val="002060"/>
                    </w:rPr>
                  </w:pPr>
                  <w:r w:rsidRPr="001A6799">
                    <w:rPr>
                      <w:color w:val="002060"/>
                    </w:rPr>
                    <w:t> </w:t>
                  </w:r>
                </w:p>
              </w:tc>
            </w:tr>
            <w:tr w:rsidR="005E09A1" w:rsidRPr="001A6799" w14:paraId="2908A973"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BDF65E" w14:textId="77777777" w:rsidR="005E09A1" w:rsidRPr="001A6799" w:rsidRDefault="005E09A1" w:rsidP="001E5473">
                  <w:pPr>
                    <w:pStyle w:val="rowtabella0"/>
                    <w:rPr>
                      <w:color w:val="002060"/>
                    </w:rPr>
                  </w:pPr>
                  <w:r w:rsidRPr="001A6799">
                    <w:rPr>
                      <w:color w:val="002060"/>
                    </w:rPr>
                    <w:t xml:space="preserve">AUDAX 1970 </w:t>
                  </w:r>
                  <w:proofErr w:type="gramStart"/>
                  <w:r w:rsidRPr="001A6799">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A13065" w14:textId="77777777" w:rsidR="005E09A1" w:rsidRPr="001A6799" w:rsidRDefault="005E09A1" w:rsidP="001E5473">
                  <w:pPr>
                    <w:pStyle w:val="rowtabella0"/>
                    <w:rPr>
                      <w:color w:val="002060"/>
                    </w:rPr>
                  </w:pPr>
                  <w:r w:rsidRPr="001A6799">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CA47AB" w14:textId="77777777" w:rsidR="005E09A1" w:rsidRPr="001A6799" w:rsidRDefault="005E09A1" w:rsidP="001E5473">
                  <w:pPr>
                    <w:pStyle w:val="rowtabella0"/>
                    <w:jc w:val="center"/>
                    <w:rPr>
                      <w:color w:val="002060"/>
                    </w:rPr>
                  </w:pPr>
                  <w:r w:rsidRPr="001A6799">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2C2EB5" w14:textId="77777777" w:rsidR="005E09A1" w:rsidRPr="001A6799" w:rsidRDefault="005E09A1" w:rsidP="001E5473">
                  <w:pPr>
                    <w:pStyle w:val="rowtabella0"/>
                    <w:jc w:val="center"/>
                    <w:rPr>
                      <w:color w:val="002060"/>
                    </w:rPr>
                  </w:pPr>
                  <w:r w:rsidRPr="001A6799">
                    <w:rPr>
                      <w:color w:val="002060"/>
                    </w:rPr>
                    <w:t> </w:t>
                  </w:r>
                </w:p>
              </w:tc>
            </w:tr>
            <w:tr w:rsidR="005E09A1" w:rsidRPr="001A6799" w14:paraId="7BE8B664"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59767F" w14:textId="77777777" w:rsidR="005E09A1" w:rsidRPr="001A6799" w:rsidRDefault="005E09A1" w:rsidP="001E5473">
                  <w:pPr>
                    <w:pStyle w:val="rowtabella0"/>
                    <w:rPr>
                      <w:color w:val="002060"/>
                    </w:rPr>
                  </w:pPr>
                  <w:r w:rsidRPr="001A6799">
                    <w:rPr>
                      <w:color w:val="002060"/>
                    </w:rPr>
                    <w:t>(1) 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23B82F" w14:textId="77777777" w:rsidR="005E09A1" w:rsidRPr="001A6799" w:rsidRDefault="005E09A1" w:rsidP="001E5473">
                  <w:pPr>
                    <w:pStyle w:val="rowtabella0"/>
                    <w:rPr>
                      <w:color w:val="002060"/>
                    </w:rPr>
                  </w:pPr>
                  <w:r w:rsidRPr="001A6799">
                    <w:rPr>
                      <w:color w:val="002060"/>
                    </w:rPr>
                    <w:t xml:space="preserve">- AMICI DEL </w:t>
                  </w:r>
                  <w:proofErr w:type="spellStart"/>
                  <w:r w:rsidRPr="001A6799">
                    <w:rPr>
                      <w:color w:val="002060"/>
                    </w:rPr>
                    <w:t>CENTROSOCIOsq.B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5DB8F1" w14:textId="77777777" w:rsidR="005E09A1" w:rsidRPr="001A6799" w:rsidRDefault="005E09A1" w:rsidP="001E5473">
                  <w:pPr>
                    <w:pStyle w:val="rowtabella0"/>
                    <w:jc w:val="center"/>
                    <w:rPr>
                      <w:color w:val="002060"/>
                    </w:rPr>
                  </w:pPr>
                  <w:r w:rsidRPr="001A6799">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8CD588" w14:textId="77777777" w:rsidR="005E09A1" w:rsidRPr="001A6799" w:rsidRDefault="005E09A1" w:rsidP="001E5473">
                  <w:pPr>
                    <w:pStyle w:val="rowtabella0"/>
                    <w:jc w:val="center"/>
                    <w:rPr>
                      <w:color w:val="002060"/>
                    </w:rPr>
                  </w:pPr>
                  <w:r w:rsidRPr="001A6799">
                    <w:rPr>
                      <w:color w:val="002060"/>
                    </w:rPr>
                    <w:t> </w:t>
                  </w:r>
                </w:p>
              </w:tc>
            </w:tr>
            <w:tr w:rsidR="005E09A1" w:rsidRPr="001A6799" w14:paraId="4F00259F" w14:textId="77777777" w:rsidTr="001E54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AA216D" w14:textId="77777777" w:rsidR="005E09A1" w:rsidRPr="001A6799" w:rsidRDefault="005E09A1" w:rsidP="001E5473">
                  <w:pPr>
                    <w:pStyle w:val="rowtabella0"/>
                    <w:rPr>
                      <w:color w:val="002060"/>
                    </w:rPr>
                  </w:pPr>
                  <w:r w:rsidRPr="001A6799">
                    <w:rPr>
                      <w:color w:val="002060"/>
                    </w:rPr>
                    <w:t>(2) 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D11940" w14:textId="77777777" w:rsidR="005E09A1" w:rsidRPr="001A6799" w:rsidRDefault="005E09A1" w:rsidP="001E5473">
                  <w:pPr>
                    <w:pStyle w:val="rowtabella0"/>
                    <w:rPr>
                      <w:color w:val="002060"/>
                    </w:rPr>
                  </w:pPr>
                  <w:r w:rsidRPr="001A6799">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C2B778" w14:textId="77777777" w:rsidR="005E09A1" w:rsidRPr="001A6799" w:rsidRDefault="005E09A1" w:rsidP="001E5473">
                  <w:pPr>
                    <w:pStyle w:val="rowtabella0"/>
                    <w:jc w:val="center"/>
                    <w:rPr>
                      <w:color w:val="002060"/>
                    </w:rPr>
                  </w:pPr>
                  <w:r w:rsidRPr="001A6799">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053CF3" w14:textId="77777777" w:rsidR="005E09A1" w:rsidRPr="001A6799" w:rsidRDefault="005E09A1" w:rsidP="001E5473">
                  <w:pPr>
                    <w:pStyle w:val="rowtabella0"/>
                    <w:jc w:val="center"/>
                    <w:rPr>
                      <w:color w:val="002060"/>
                    </w:rPr>
                  </w:pPr>
                  <w:r w:rsidRPr="001A6799">
                    <w:rPr>
                      <w:color w:val="002060"/>
                    </w:rPr>
                    <w:t>F</w:t>
                  </w:r>
                </w:p>
              </w:tc>
            </w:tr>
            <w:tr w:rsidR="005E09A1" w:rsidRPr="001A6799" w14:paraId="261A110D" w14:textId="77777777" w:rsidTr="001E5473">
              <w:tc>
                <w:tcPr>
                  <w:tcW w:w="4700" w:type="dxa"/>
                  <w:gridSpan w:val="4"/>
                  <w:tcBorders>
                    <w:top w:val="nil"/>
                    <w:left w:val="nil"/>
                    <w:bottom w:val="nil"/>
                    <w:right w:val="nil"/>
                  </w:tcBorders>
                  <w:tcMar>
                    <w:top w:w="20" w:type="dxa"/>
                    <w:left w:w="20" w:type="dxa"/>
                    <w:bottom w:w="20" w:type="dxa"/>
                    <w:right w:w="20" w:type="dxa"/>
                  </w:tcMar>
                  <w:vAlign w:val="center"/>
                  <w:hideMark/>
                </w:tcPr>
                <w:p w14:paraId="53B01B74" w14:textId="77777777" w:rsidR="005E09A1" w:rsidRPr="001A6799" w:rsidRDefault="005E09A1" w:rsidP="001E5473">
                  <w:pPr>
                    <w:pStyle w:val="rowtabella0"/>
                    <w:rPr>
                      <w:color w:val="002060"/>
                    </w:rPr>
                  </w:pPr>
                  <w:r w:rsidRPr="001A6799">
                    <w:rPr>
                      <w:color w:val="002060"/>
                    </w:rPr>
                    <w:t>(1) - disputata il 19/11/2023</w:t>
                  </w:r>
                </w:p>
              </w:tc>
            </w:tr>
            <w:tr w:rsidR="005E09A1" w:rsidRPr="001A6799" w14:paraId="76EEFC17" w14:textId="77777777" w:rsidTr="001E5473">
              <w:tc>
                <w:tcPr>
                  <w:tcW w:w="4700" w:type="dxa"/>
                  <w:gridSpan w:val="4"/>
                  <w:tcBorders>
                    <w:top w:val="nil"/>
                    <w:left w:val="nil"/>
                    <w:bottom w:val="nil"/>
                    <w:right w:val="nil"/>
                  </w:tcBorders>
                  <w:tcMar>
                    <w:top w:w="20" w:type="dxa"/>
                    <w:left w:w="20" w:type="dxa"/>
                    <w:bottom w:w="20" w:type="dxa"/>
                    <w:right w:w="20" w:type="dxa"/>
                  </w:tcMar>
                  <w:vAlign w:val="center"/>
                  <w:hideMark/>
                </w:tcPr>
                <w:p w14:paraId="510CE661" w14:textId="77777777" w:rsidR="005E09A1" w:rsidRPr="001A6799" w:rsidRDefault="005E09A1" w:rsidP="001E5473">
                  <w:pPr>
                    <w:pStyle w:val="rowtabella0"/>
                    <w:rPr>
                      <w:color w:val="002060"/>
                    </w:rPr>
                  </w:pPr>
                  <w:r w:rsidRPr="001A6799">
                    <w:rPr>
                      <w:color w:val="002060"/>
                    </w:rPr>
                    <w:t>(2) - disputata il 21/11/2023</w:t>
                  </w:r>
                </w:p>
              </w:tc>
            </w:tr>
          </w:tbl>
          <w:p w14:paraId="4949EAED" w14:textId="77777777" w:rsidR="005E09A1" w:rsidRPr="001A6799" w:rsidRDefault="005E09A1" w:rsidP="001E547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E09A1" w:rsidRPr="001A6799" w14:paraId="5D807EAB" w14:textId="77777777" w:rsidTr="001E54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66795" w14:textId="77777777" w:rsidR="005E09A1" w:rsidRPr="001A6799" w:rsidRDefault="005E09A1" w:rsidP="001E5473">
                  <w:pPr>
                    <w:pStyle w:val="headertabella0"/>
                    <w:rPr>
                      <w:color w:val="002060"/>
                    </w:rPr>
                  </w:pPr>
                  <w:r w:rsidRPr="001A6799">
                    <w:rPr>
                      <w:color w:val="002060"/>
                    </w:rPr>
                    <w:t>GIRONE B - 1 Giornata - R</w:t>
                  </w:r>
                </w:p>
              </w:tc>
            </w:tr>
            <w:tr w:rsidR="005E09A1" w:rsidRPr="001A6799" w14:paraId="0A1CD650" w14:textId="77777777" w:rsidTr="001E54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884129" w14:textId="77777777" w:rsidR="005E09A1" w:rsidRPr="001A6799" w:rsidRDefault="005E09A1" w:rsidP="001E5473">
                  <w:pPr>
                    <w:pStyle w:val="rowtabella0"/>
                    <w:rPr>
                      <w:color w:val="002060"/>
                    </w:rPr>
                  </w:pPr>
                  <w:r w:rsidRPr="001A6799">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388FF7" w14:textId="77777777" w:rsidR="005E09A1" w:rsidRPr="001A6799" w:rsidRDefault="005E09A1" w:rsidP="001E5473">
                  <w:pPr>
                    <w:pStyle w:val="rowtabella0"/>
                    <w:rPr>
                      <w:color w:val="002060"/>
                    </w:rPr>
                  </w:pPr>
                  <w:r w:rsidRPr="001A6799">
                    <w:rPr>
                      <w:color w:val="002060"/>
                    </w:rPr>
                    <w:t>- JESI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F80146" w14:textId="77777777" w:rsidR="005E09A1" w:rsidRPr="001A6799" w:rsidRDefault="005E09A1" w:rsidP="001E5473">
                  <w:pPr>
                    <w:pStyle w:val="rowtabella0"/>
                    <w:jc w:val="center"/>
                    <w:rPr>
                      <w:color w:val="002060"/>
                    </w:rPr>
                  </w:pPr>
                  <w:r w:rsidRPr="001A6799">
                    <w:rPr>
                      <w:color w:val="002060"/>
                    </w:rPr>
                    <w:t>5 - 0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55AEB9" w14:textId="77777777" w:rsidR="005E09A1" w:rsidRPr="001A6799" w:rsidRDefault="005E09A1" w:rsidP="001E5473">
                  <w:pPr>
                    <w:pStyle w:val="rowtabella0"/>
                    <w:jc w:val="center"/>
                    <w:rPr>
                      <w:color w:val="002060"/>
                    </w:rPr>
                  </w:pPr>
                  <w:r w:rsidRPr="001A6799">
                    <w:rPr>
                      <w:color w:val="002060"/>
                    </w:rPr>
                    <w:t> </w:t>
                  </w:r>
                </w:p>
              </w:tc>
            </w:tr>
            <w:tr w:rsidR="005E09A1" w:rsidRPr="001A6799" w14:paraId="1E83330F"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566C25" w14:textId="77777777" w:rsidR="005E09A1" w:rsidRPr="001A6799" w:rsidRDefault="005E09A1" w:rsidP="001E5473">
                  <w:pPr>
                    <w:pStyle w:val="rowtabella0"/>
                    <w:rPr>
                      <w:color w:val="002060"/>
                    </w:rPr>
                  </w:pPr>
                  <w:r w:rsidRPr="001A6799">
                    <w:rPr>
                      <w:color w:val="002060"/>
                    </w:rPr>
                    <w:t>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7F79F2" w14:textId="77777777" w:rsidR="005E09A1" w:rsidRPr="001A6799" w:rsidRDefault="005E09A1" w:rsidP="001E5473">
                  <w:pPr>
                    <w:pStyle w:val="rowtabella0"/>
                    <w:rPr>
                      <w:color w:val="002060"/>
                    </w:rPr>
                  </w:pPr>
                  <w:r w:rsidRPr="001A6799">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75FCBA" w14:textId="77777777" w:rsidR="005E09A1" w:rsidRPr="001A6799" w:rsidRDefault="005E09A1" w:rsidP="001E5473">
                  <w:pPr>
                    <w:pStyle w:val="rowtabella0"/>
                    <w:jc w:val="center"/>
                    <w:rPr>
                      <w:color w:val="002060"/>
                    </w:rPr>
                  </w:pPr>
                  <w:r w:rsidRPr="001A6799">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6D2DCF" w14:textId="77777777" w:rsidR="005E09A1" w:rsidRPr="001A6799" w:rsidRDefault="005E09A1" w:rsidP="001E5473">
                  <w:pPr>
                    <w:pStyle w:val="rowtabella0"/>
                    <w:jc w:val="center"/>
                    <w:rPr>
                      <w:color w:val="002060"/>
                    </w:rPr>
                  </w:pPr>
                  <w:r w:rsidRPr="001A6799">
                    <w:rPr>
                      <w:color w:val="002060"/>
                    </w:rPr>
                    <w:t> </w:t>
                  </w:r>
                </w:p>
              </w:tc>
            </w:tr>
            <w:tr w:rsidR="005E09A1" w:rsidRPr="001A6799" w14:paraId="4F8A38AB"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4A81F2" w14:textId="77777777" w:rsidR="005E09A1" w:rsidRPr="001A6799" w:rsidRDefault="005E09A1" w:rsidP="001E5473">
                  <w:pPr>
                    <w:pStyle w:val="rowtabella0"/>
                    <w:rPr>
                      <w:color w:val="002060"/>
                    </w:rPr>
                  </w:pPr>
                  <w:r w:rsidRPr="001A6799">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67DCEF" w14:textId="77777777" w:rsidR="005E09A1" w:rsidRPr="001A6799" w:rsidRDefault="005E09A1" w:rsidP="001E5473">
                  <w:pPr>
                    <w:pStyle w:val="rowtabella0"/>
                    <w:rPr>
                      <w:color w:val="002060"/>
                    </w:rPr>
                  </w:pPr>
                  <w:r w:rsidRPr="001A6799">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938342" w14:textId="77777777" w:rsidR="005E09A1" w:rsidRPr="001A6799" w:rsidRDefault="005E09A1" w:rsidP="001E5473">
                  <w:pPr>
                    <w:pStyle w:val="rowtabella0"/>
                    <w:jc w:val="center"/>
                    <w:rPr>
                      <w:color w:val="002060"/>
                    </w:rPr>
                  </w:pPr>
                  <w:r w:rsidRPr="001A6799">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1F4AED" w14:textId="77777777" w:rsidR="005E09A1" w:rsidRPr="001A6799" w:rsidRDefault="005E09A1" w:rsidP="001E5473">
                  <w:pPr>
                    <w:pStyle w:val="rowtabella0"/>
                    <w:jc w:val="center"/>
                    <w:rPr>
                      <w:color w:val="002060"/>
                    </w:rPr>
                  </w:pPr>
                  <w:r w:rsidRPr="001A6799">
                    <w:rPr>
                      <w:color w:val="002060"/>
                    </w:rPr>
                    <w:t> </w:t>
                  </w:r>
                </w:p>
              </w:tc>
            </w:tr>
            <w:tr w:rsidR="005E09A1" w:rsidRPr="001A6799" w14:paraId="7DB0EC22" w14:textId="77777777" w:rsidTr="001E54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ACD868" w14:textId="77777777" w:rsidR="005E09A1" w:rsidRPr="001A6799" w:rsidRDefault="005E09A1" w:rsidP="001E5473">
                  <w:pPr>
                    <w:pStyle w:val="rowtabella0"/>
                    <w:rPr>
                      <w:color w:val="002060"/>
                    </w:rPr>
                  </w:pPr>
                  <w:r w:rsidRPr="001A6799">
                    <w:rPr>
                      <w:color w:val="002060"/>
                    </w:rPr>
                    <w:t>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F6D0EA" w14:textId="77777777" w:rsidR="005E09A1" w:rsidRPr="001A6799" w:rsidRDefault="005E09A1" w:rsidP="001E5473">
                  <w:pPr>
                    <w:pStyle w:val="rowtabella0"/>
                    <w:rPr>
                      <w:color w:val="002060"/>
                    </w:rPr>
                  </w:pPr>
                  <w:r w:rsidRPr="001A6799">
                    <w:rPr>
                      <w:color w:val="002060"/>
                    </w:rPr>
                    <w:t>- C.U.S.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B9979F" w14:textId="77777777" w:rsidR="005E09A1" w:rsidRPr="001A6799" w:rsidRDefault="005E09A1" w:rsidP="001E5473">
                  <w:pPr>
                    <w:pStyle w:val="rowtabella0"/>
                    <w:jc w:val="center"/>
                    <w:rPr>
                      <w:color w:val="002060"/>
                    </w:rPr>
                  </w:pPr>
                  <w:r w:rsidRPr="001A6799">
                    <w:rPr>
                      <w:color w:val="002060"/>
                    </w:rPr>
                    <w:t>2 - 17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FA76EB" w14:textId="77777777" w:rsidR="005E09A1" w:rsidRPr="001A6799" w:rsidRDefault="005E09A1" w:rsidP="001E5473">
                  <w:pPr>
                    <w:pStyle w:val="rowtabella0"/>
                    <w:jc w:val="center"/>
                    <w:rPr>
                      <w:color w:val="002060"/>
                    </w:rPr>
                  </w:pPr>
                  <w:r w:rsidRPr="001A6799">
                    <w:rPr>
                      <w:color w:val="002060"/>
                    </w:rPr>
                    <w:t> </w:t>
                  </w:r>
                </w:p>
              </w:tc>
            </w:tr>
            <w:tr w:rsidR="005E09A1" w:rsidRPr="001A6799" w14:paraId="045E46D5" w14:textId="77777777" w:rsidTr="001E5473">
              <w:tc>
                <w:tcPr>
                  <w:tcW w:w="4700" w:type="dxa"/>
                  <w:gridSpan w:val="4"/>
                  <w:tcBorders>
                    <w:top w:val="nil"/>
                    <w:left w:val="nil"/>
                    <w:bottom w:val="nil"/>
                    <w:right w:val="nil"/>
                  </w:tcBorders>
                  <w:tcMar>
                    <w:top w:w="20" w:type="dxa"/>
                    <w:left w:w="20" w:type="dxa"/>
                    <w:bottom w:w="20" w:type="dxa"/>
                    <w:right w:w="20" w:type="dxa"/>
                  </w:tcMar>
                  <w:vAlign w:val="center"/>
                  <w:hideMark/>
                </w:tcPr>
                <w:p w14:paraId="075FE198" w14:textId="77777777" w:rsidR="005E09A1" w:rsidRPr="001A6799" w:rsidRDefault="005E09A1" w:rsidP="001E5473">
                  <w:pPr>
                    <w:pStyle w:val="rowtabella0"/>
                    <w:rPr>
                      <w:color w:val="002060"/>
                    </w:rPr>
                  </w:pPr>
                  <w:r w:rsidRPr="001A6799">
                    <w:rPr>
                      <w:color w:val="002060"/>
                    </w:rPr>
                    <w:t>(1) - disputata il 19/11/2023</w:t>
                  </w:r>
                </w:p>
              </w:tc>
            </w:tr>
          </w:tbl>
          <w:p w14:paraId="2FD01F37" w14:textId="77777777" w:rsidR="005E09A1" w:rsidRPr="001A6799" w:rsidRDefault="005E09A1" w:rsidP="001E5473">
            <w:pPr>
              <w:rPr>
                <w:color w:val="002060"/>
              </w:rPr>
            </w:pPr>
          </w:p>
        </w:tc>
      </w:tr>
    </w:tbl>
    <w:p w14:paraId="6174AB09" w14:textId="77777777" w:rsidR="005E09A1" w:rsidRPr="001A6799" w:rsidRDefault="005E09A1" w:rsidP="005E09A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E09A1" w:rsidRPr="001A6799" w14:paraId="4917B0D6" w14:textId="77777777" w:rsidTr="001E547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E09A1" w:rsidRPr="001A6799" w14:paraId="472907E5" w14:textId="77777777" w:rsidTr="001E54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2558E" w14:textId="77777777" w:rsidR="005E09A1" w:rsidRPr="001A6799" w:rsidRDefault="005E09A1" w:rsidP="001E5473">
                  <w:pPr>
                    <w:pStyle w:val="headertabella0"/>
                    <w:rPr>
                      <w:color w:val="002060"/>
                    </w:rPr>
                  </w:pPr>
                  <w:r w:rsidRPr="001A6799">
                    <w:rPr>
                      <w:color w:val="002060"/>
                    </w:rPr>
                    <w:t>GIRONE C - 1 Giornata - R</w:t>
                  </w:r>
                </w:p>
              </w:tc>
            </w:tr>
            <w:tr w:rsidR="005E09A1" w:rsidRPr="001A6799" w14:paraId="545A5416" w14:textId="77777777" w:rsidTr="001E54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20B7D5" w14:textId="77777777" w:rsidR="005E09A1" w:rsidRPr="001A6799" w:rsidRDefault="005E09A1" w:rsidP="001E5473">
                  <w:pPr>
                    <w:pStyle w:val="rowtabella0"/>
                    <w:rPr>
                      <w:color w:val="002060"/>
                    </w:rPr>
                  </w:pPr>
                  <w:r w:rsidRPr="001A6799">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391F79" w14:textId="77777777" w:rsidR="005E09A1" w:rsidRPr="001A6799" w:rsidRDefault="005E09A1" w:rsidP="001E5473">
                  <w:pPr>
                    <w:pStyle w:val="rowtabella0"/>
                    <w:rPr>
                      <w:color w:val="002060"/>
                    </w:rPr>
                  </w:pPr>
                  <w:r w:rsidRPr="001A6799">
                    <w:rPr>
                      <w:color w:val="002060"/>
                    </w:rPr>
                    <w:t>- NUOVA JUVENTINA FFC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794E88" w14:textId="77777777" w:rsidR="005E09A1" w:rsidRPr="001A6799" w:rsidRDefault="005E09A1" w:rsidP="001E5473">
                  <w:pPr>
                    <w:pStyle w:val="rowtabella0"/>
                    <w:jc w:val="center"/>
                    <w:rPr>
                      <w:color w:val="002060"/>
                    </w:rPr>
                  </w:pPr>
                  <w:r w:rsidRPr="001A6799">
                    <w:rPr>
                      <w:color w:val="002060"/>
                    </w:rPr>
                    <w:t>8 - 1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C68E9F" w14:textId="77777777" w:rsidR="005E09A1" w:rsidRPr="001A6799" w:rsidRDefault="005E09A1" w:rsidP="001E5473">
                  <w:pPr>
                    <w:pStyle w:val="rowtabella0"/>
                    <w:jc w:val="center"/>
                    <w:rPr>
                      <w:color w:val="002060"/>
                    </w:rPr>
                  </w:pPr>
                  <w:r w:rsidRPr="001A6799">
                    <w:rPr>
                      <w:color w:val="002060"/>
                    </w:rPr>
                    <w:t> </w:t>
                  </w:r>
                </w:p>
              </w:tc>
            </w:tr>
            <w:tr w:rsidR="005E09A1" w:rsidRPr="001A6799" w14:paraId="031F21FF"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58A02B" w14:textId="77777777" w:rsidR="005E09A1" w:rsidRPr="001A6799" w:rsidRDefault="005E09A1" w:rsidP="001E5473">
                  <w:pPr>
                    <w:pStyle w:val="rowtabella0"/>
                    <w:rPr>
                      <w:color w:val="002060"/>
                    </w:rPr>
                  </w:pPr>
                  <w:r w:rsidRPr="001A6799">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0552BB" w14:textId="77777777" w:rsidR="005E09A1" w:rsidRPr="001A6799" w:rsidRDefault="005E09A1" w:rsidP="001E5473">
                  <w:pPr>
                    <w:pStyle w:val="rowtabella0"/>
                    <w:rPr>
                      <w:color w:val="002060"/>
                    </w:rPr>
                  </w:pPr>
                  <w:r w:rsidRPr="001A6799">
                    <w:rPr>
                      <w:color w:val="002060"/>
                    </w:rPr>
                    <w:t xml:space="preserve">- FIGHT BULLS </w:t>
                  </w:r>
                  <w:proofErr w:type="spellStart"/>
                  <w:r w:rsidRPr="001A6799">
                    <w:rPr>
                      <w:color w:val="002060"/>
                    </w:rPr>
                    <w:t>CORRIDONIsq.B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43CA37" w14:textId="77777777" w:rsidR="005E09A1" w:rsidRPr="001A6799" w:rsidRDefault="005E09A1" w:rsidP="001E5473">
                  <w:pPr>
                    <w:pStyle w:val="rowtabella0"/>
                    <w:jc w:val="center"/>
                    <w:rPr>
                      <w:color w:val="002060"/>
                    </w:rPr>
                  </w:pPr>
                  <w:r w:rsidRPr="001A6799">
                    <w:rPr>
                      <w:color w:val="002060"/>
                    </w:rPr>
                    <w:t>10 - 2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B18A9B" w14:textId="77777777" w:rsidR="005E09A1" w:rsidRPr="001A6799" w:rsidRDefault="005E09A1" w:rsidP="001E5473">
                  <w:pPr>
                    <w:pStyle w:val="rowtabella0"/>
                    <w:jc w:val="center"/>
                    <w:rPr>
                      <w:color w:val="002060"/>
                    </w:rPr>
                  </w:pPr>
                  <w:r w:rsidRPr="001A6799">
                    <w:rPr>
                      <w:color w:val="002060"/>
                    </w:rPr>
                    <w:t> </w:t>
                  </w:r>
                </w:p>
              </w:tc>
            </w:tr>
            <w:tr w:rsidR="005E09A1" w:rsidRPr="001A6799" w14:paraId="4BD5ACC9"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67E444" w14:textId="77777777" w:rsidR="005E09A1" w:rsidRPr="001A6799" w:rsidRDefault="005E09A1" w:rsidP="001E5473">
                  <w:pPr>
                    <w:pStyle w:val="rowtabella0"/>
                    <w:rPr>
                      <w:color w:val="002060"/>
                    </w:rPr>
                  </w:pPr>
                  <w:r w:rsidRPr="001A6799">
                    <w:rPr>
                      <w:color w:val="002060"/>
                    </w:rPr>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ACDA20" w14:textId="77777777" w:rsidR="005E09A1" w:rsidRPr="001A6799" w:rsidRDefault="005E09A1" w:rsidP="001E5473">
                  <w:pPr>
                    <w:pStyle w:val="rowtabella0"/>
                    <w:rPr>
                      <w:color w:val="002060"/>
                    </w:rPr>
                  </w:pPr>
                  <w:r w:rsidRPr="001A6799">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38CACD" w14:textId="77777777" w:rsidR="005E09A1" w:rsidRPr="001A6799" w:rsidRDefault="005E09A1" w:rsidP="001E5473">
                  <w:pPr>
                    <w:pStyle w:val="rowtabella0"/>
                    <w:jc w:val="center"/>
                    <w:rPr>
                      <w:color w:val="002060"/>
                    </w:rPr>
                  </w:pPr>
                  <w:r w:rsidRPr="001A6799">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C8F7C2" w14:textId="77777777" w:rsidR="005E09A1" w:rsidRPr="001A6799" w:rsidRDefault="005E09A1" w:rsidP="001E5473">
                  <w:pPr>
                    <w:pStyle w:val="rowtabella0"/>
                    <w:jc w:val="center"/>
                    <w:rPr>
                      <w:color w:val="002060"/>
                    </w:rPr>
                  </w:pPr>
                  <w:r w:rsidRPr="001A6799">
                    <w:rPr>
                      <w:color w:val="002060"/>
                    </w:rPr>
                    <w:t> </w:t>
                  </w:r>
                </w:p>
              </w:tc>
            </w:tr>
            <w:tr w:rsidR="005E09A1" w:rsidRPr="001A6799" w14:paraId="68414B08" w14:textId="77777777" w:rsidTr="001E54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5276A8" w14:textId="77777777" w:rsidR="005E09A1" w:rsidRPr="001A6799" w:rsidRDefault="005E09A1" w:rsidP="001E5473">
                  <w:pPr>
                    <w:pStyle w:val="rowtabella0"/>
                    <w:rPr>
                      <w:color w:val="002060"/>
                    </w:rPr>
                  </w:pPr>
                  <w:r w:rsidRPr="001A6799">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9EEA7D" w14:textId="77777777" w:rsidR="005E09A1" w:rsidRPr="001A6799" w:rsidRDefault="005E09A1" w:rsidP="001E5473">
                  <w:pPr>
                    <w:pStyle w:val="rowtabella0"/>
                    <w:rPr>
                      <w:color w:val="002060"/>
                    </w:rPr>
                  </w:pPr>
                  <w:r w:rsidRPr="001A6799">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96A6FC" w14:textId="77777777" w:rsidR="005E09A1" w:rsidRPr="001A6799" w:rsidRDefault="005E09A1" w:rsidP="001E5473">
                  <w:pPr>
                    <w:pStyle w:val="rowtabella0"/>
                    <w:jc w:val="center"/>
                    <w:rPr>
                      <w:color w:val="002060"/>
                    </w:rPr>
                  </w:pPr>
                  <w:r w:rsidRPr="001A6799">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90E8D7" w14:textId="77777777" w:rsidR="005E09A1" w:rsidRPr="001A6799" w:rsidRDefault="005E09A1" w:rsidP="001E5473">
                  <w:pPr>
                    <w:pStyle w:val="rowtabella0"/>
                    <w:jc w:val="center"/>
                    <w:rPr>
                      <w:color w:val="002060"/>
                    </w:rPr>
                  </w:pPr>
                  <w:r w:rsidRPr="001A6799">
                    <w:rPr>
                      <w:color w:val="002060"/>
                    </w:rPr>
                    <w:t> </w:t>
                  </w:r>
                </w:p>
              </w:tc>
            </w:tr>
            <w:tr w:rsidR="005E09A1" w:rsidRPr="001A6799" w14:paraId="0D5D85A5" w14:textId="77777777" w:rsidTr="001E5473">
              <w:tc>
                <w:tcPr>
                  <w:tcW w:w="4700" w:type="dxa"/>
                  <w:gridSpan w:val="4"/>
                  <w:tcBorders>
                    <w:top w:val="nil"/>
                    <w:left w:val="nil"/>
                    <w:bottom w:val="nil"/>
                    <w:right w:val="nil"/>
                  </w:tcBorders>
                  <w:tcMar>
                    <w:top w:w="20" w:type="dxa"/>
                    <w:left w:w="20" w:type="dxa"/>
                    <w:bottom w:w="20" w:type="dxa"/>
                    <w:right w:w="20" w:type="dxa"/>
                  </w:tcMar>
                  <w:vAlign w:val="center"/>
                  <w:hideMark/>
                </w:tcPr>
                <w:p w14:paraId="2BE86453" w14:textId="77777777" w:rsidR="005E09A1" w:rsidRPr="001A6799" w:rsidRDefault="005E09A1" w:rsidP="001E5473">
                  <w:pPr>
                    <w:pStyle w:val="rowtabella0"/>
                    <w:rPr>
                      <w:color w:val="002060"/>
                    </w:rPr>
                  </w:pPr>
                  <w:r w:rsidRPr="001A6799">
                    <w:rPr>
                      <w:color w:val="002060"/>
                    </w:rPr>
                    <w:t>(1) - disputata il 21/11/2023</w:t>
                  </w:r>
                </w:p>
              </w:tc>
            </w:tr>
          </w:tbl>
          <w:p w14:paraId="57DCB4FA" w14:textId="77777777" w:rsidR="005E09A1" w:rsidRPr="001A6799" w:rsidRDefault="005E09A1" w:rsidP="001E5473">
            <w:pPr>
              <w:rPr>
                <w:color w:val="002060"/>
              </w:rPr>
            </w:pPr>
          </w:p>
        </w:tc>
      </w:tr>
    </w:tbl>
    <w:p w14:paraId="2CE7EFAA" w14:textId="77777777" w:rsidR="005E09A1" w:rsidRPr="001A6799" w:rsidRDefault="005E09A1" w:rsidP="005E09A1">
      <w:pPr>
        <w:pStyle w:val="breakline"/>
        <w:rPr>
          <w:rFonts w:eastAsiaTheme="minorEastAsia"/>
          <w:color w:val="002060"/>
        </w:rPr>
      </w:pPr>
    </w:p>
    <w:p w14:paraId="58E21224" w14:textId="77777777" w:rsidR="005E09A1" w:rsidRPr="001A6799" w:rsidRDefault="005E09A1" w:rsidP="005E09A1">
      <w:pPr>
        <w:pStyle w:val="breakline"/>
        <w:rPr>
          <w:color w:val="002060"/>
        </w:rPr>
      </w:pPr>
    </w:p>
    <w:p w14:paraId="73DED08F" w14:textId="77777777" w:rsidR="005E09A1" w:rsidRPr="001A6799" w:rsidRDefault="005E09A1" w:rsidP="005E09A1">
      <w:pPr>
        <w:pStyle w:val="titoloprinc0"/>
        <w:rPr>
          <w:color w:val="002060"/>
        </w:rPr>
      </w:pPr>
      <w:r w:rsidRPr="001A6799">
        <w:rPr>
          <w:color w:val="002060"/>
        </w:rPr>
        <w:t>GIUDICE SPORTIVO</w:t>
      </w:r>
    </w:p>
    <w:p w14:paraId="45F3E3DA" w14:textId="77777777" w:rsidR="005E09A1" w:rsidRPr="001A6799" w:rsidRDefault="005E09A1" w:rsidP="005E09A1">
      <w:pPr>
        <w:pStyle w:val="diffida"/>
        <w:rPr>
          <w:color w:val="002060"/>
        </w:rPr>
      </w:pPr>
      <w:r w:rsidRPr="001A6799">
        <w:rPr>
          <w:color w:val="002060"/>
        </w:rPr>
        <w:t>Il Giudice Sportivo Avv. Agnese Lazzaretti, con l'assistenza del segretario Angelo Castellana, nella seduta del 22/11/2023, ha adottato le decisioni che di seguito integralmente si riportano:</w:t>
      </w:r>
    </w:p>
    <w:p w14:paraId="3878FD3C" w14:textId="77777777" w:rsidR="005E09A1" w:rsidRPr="001A6799" w:rsidRDefault="005E09A1" w:rsidP="005E09A1">
      <w:pPr>
        <w:pStyle w:val="titolo10"/>
        <w:rPr>
          <w:color w:val="002060"/>
        </w:rPr>
      </w:pPr>
      <w:r w:rsidRPr="001A6799">
        <w:rPr>
          <w:color w:val="002060"/>
        </w:rPr>
        <w:t xml:space="preserve">GARE DEL 21/11/2023 </w:t>
      </w:r>
    </w:p>
    <w:p w14:paraId="1497B4E0" w14:textId="77777777" w:rsidR="005E09A1" w:rsidRPr="001A6799" w:rsidRDefault="005E09A1" w:rsidP="005E09A1">
      <w:pPr>
        <w:pStyle w:val="titolo60"/>
        <w:rPr>
          <w:color w:val="002060"/>
        </w:rPr>
      </w:pPr>
      <w:r w:rsidRPr="001A6799">
        <w:rPr>
          <w:color w:val="002060"/>
        </w:rPr>
        <w:t xml:space="preserve">DECISIONI DEL GIUDICE SPORTIVO </w:t>
      </w:r>
    </w:p>
    <w:p w14:paraId="1B02B332" w14:textId="77777777" w:rsidR="005E09A1" w:rsidRPr="001A6799" w:rsidRDefault="005E09A1" w:rsidP="005E09A1">
      <w:pPr>
        <w:pStyle w:val="diffida"/>
        <w:spacing w:before="80" w:beforeAutospacing="0" w:after="40" w:afterAutospacing="0"/>
        <w:jc w:val="left"/>
        <w:rPr>
          <w:color w:val="002060"/>
        </w:rPr>
      </w:pPr>
      <w:r w:rsidRPr="001A6799">
        <w:rPr>
          <w:color w:val="002060"/>
        </w:rPr>
        <w:t xml:space="preserve">gara del 21/11/2023 SPECIAL ONE SPORTING CLUB - BULDOG T.N.T. LUCREZIA </w:t>
      </w:r>
      <w:r w:rsidRPr="001A6799">
        <w:rPr>
          <w:color w:val="002060"/>
        </w:rPr>
        <w:br/>
        <w:t xml:space="preserve">Rilevato dal referto arbitrale che la gara in oggetto non </w:t>
      </w:r>
      <w:proofErr w:type="spellStart"/>
      <w:proofErr w:type="gramStart"/>
      <w:r w:rsidRPr="001A6799">
        <w:rPr>
          <w:color w:val="002060"/>
        </w:rPr>
        <w:t>e'</w:t>
      </w:r>
      <w:proofErr w:type="spellEnd"/>
      <w:proofErr w:type="gramEnd"/>
      <w:r w:rsidRPr="001A6799">
        <w:rPr>
          <w:color w:val="002060"/>
        </w:rPr>
        <w:t xml:space="preserve"> stata effettuata per </w:t>
      </w:r>
      <w:proofErr w:type="spellStart"/>
      <w:r w:rsidRPr="001A6799">
        <w:rPr>
          <w:color w:val="002060"/>
        </w:rPr>
        <w:t>impraticabilita'</w:t>
      </w:r>
      <w:proofErr w:type="spellEnd"/>
      <w:r w:rsidRPr="001A6799">
        <w:rPr>
          <w:color w:val="002060"/>
        </w:rPr>
        <w:t xml:space="preserve"> del terreno di giuoco, si dispone la ripetizione della stessa dando mandato al Comitato Regionale Marche per l'effettuazione della medesima. </w:t>
      </w:r>
    </w:p>
    <w:p w14:paraId="51A13305" w14:textId="77777777" w:rsidR="005E09A1" w:rsidRPr="001A6799" w:rsidRDefault="005E09A1" w:rsidP="005E09A1">
      <w:pPr>
        <w:pStyle w:val="titolo10"/>
        <w:rPr>
          <w:color w:val="002060"/>
        </w:rPr>
      </w:pPr>
      <w:r w:rsidRPr="001A6799">
        <w:rPr>
          <w:color w:val="002060"/>
        </w:rPr>
        <w:t xml:space="preserve">GARE DEL 18/11/2023 </w:t>
      </w:r>
    </w:p>
    <w:p w14:paraId="302F26F3" w14:textId="77777777" w:rsidR="005E09A1" w:rsidRPr="001A6799" w:rsidRDefault="005E09A1" w:rsidP="005E09A1">
      <w:pPr>
        <w:pStyle w:val="titolo7a"/>
        <w:rPr>
          <w:color w:val="002060"/>
        </w:rPr>
      </w:pPr>
      <w:r w:rsidRPr="001A6799">
        <w:rPr>
          <w:color w:val="002060"/>
        </w:rPr>
        <w:t xml:space="preserve">PROVVEDIMENTI DISCIPLINARI </w:t>
      </w:r>
    </w:p>
    <w:p w14:paraId="1BF613D8" w14:textId="77777777" w:rsidR="005E09A1" w:rsidRPr="001A6799" w:rsidRDefault="005E09A1" w:rsidP="005E09A1">
      <w:pPr>
        <w:pStyle w:val="titolo7b0"/>
        <w:rPr>
          <w:color w:val="002060"/>
        </w:rPr>
      </w:pPr>
      <w:r w:rsidRPr="001A6799">
        <w:rPr>
          <w:color w:val="002060"/>
        </w:rPr>
        <w:t xml:space="preserve">In base alle risultanze degli atti ufficiali sono state deliberate le seguenti sanzioni disciplinari. </w:t>
      </w:r>
    </w:p>
    <w:p w14:paraId="4A63F798" w14:textId="77777777" w:rsidR="005E09A1" w:rsidRPr="001A6799" w:rsidRDefault="005E09A1" w:rsidP="005E09A1">
      <w:pPr>
        <w:pStyle w:val="titolo30"/>
        <w:rPr>
          <w:color w:val="002060"/>
        </w:rPr>
      </w:pPr>
      <w:r w:rsidRPr="001A6799">
        <w:rPr>
          <w:color w:val="002060"/>
        </w:rPr>
        <w:t xml:space="preserve">CALCIATORI ESPULSI </w:t>
      </w:r>
    </w:p>
    <w:p w14:paraId="781E6FE9" w14:textId="77777777" w:rsidR="005E09A1" w:rsidRPr="001A6799" w:rsidRDefault="005E09A1" w:rsidP="005E09A1">
      <w:pPr>
        <w:pStyle w:val="titolo20"/>
        <w:rPr>
          <w:color w:val="002060"/>
        </w:rPr>
      </w:pPr>
      <w:r w:rsidRPr="001A679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487CF603" w14:textId="77777777" w:rsidTr="001E5473">
        <w:tc>
          <w:tcPr>
            <w:tcW w:w="2200" w:type="dxa"/>
            <w:tcMar>
              <w:top w:w="20" w:type="dxa"/>
              <w:left w:w="20" w:type="dxa"/>
              <w:bottom w:w="20" w:type="dxa"/>
              <w:right w:w="20" w:type="dxa"/>
            </w:tcMar>
            <w:vAlign w:val="center"/>
            <w:hideMark/>
          </w:tcPr>
          <w:p w14:paraId="42B83ADA" w14:textId="77777777" w:rsidR="005E09A1" w:rsidRPr="001A6799" w:rsidRDefault="005E09A1" w:rsidP="001E5473">
            <w:pPr>
              <w:pStyle w:val="movimento"/>
              <w:rPr>
                <w:color w:val="002060"/>
              </w:rPr>
            </w:pPr>
            <w:r w:rsidRPr="001A6799">
              <w:rPr>
                <w:color w:val="002060"/>
              </w:rPr>
              <w:t>COMODI GABRIELE</w:t>
            </w:r>
          </w:p>
        </w:tc>
        <w:tc>
          <w:tcPr>
            <w:tcW w:w="2200" w:type="dxa"/>
            <w:tcMar>
              <w:top w:w="20" w:type="dxa"/>
              <w:left w:w="20" w:type="dxa"/>
              <w:bottom w:w="20" w:type="dxa"/>
              <w:right w:w="20" w:type="dxa"/>
            </w:tcMar>
            <w:vAlign w:val="center"/>
            <w:hideMark/>
          </w:tcPr>
          <w:p w14:paraId="30B684C1" w14:textId="77777777" w:rsidR="005E09A1" w:rsidRPr="001A6799" w:rsidRDefault="005E09A1" w:rsidP="001E5473">
            <w:pPr>
              <w:pStyle w:val="movimento2"/>
              <w:rPr>
                <w:color w:val="002060"/>
              </w:rPr>
            </w:pPr>
            <w:r w:rsidRPr="001A6799">
              <w:rPr>
                <w:color w:val="002060"/>
              </w:rPr>
              <w:t xml:space="preserve">(REAL FABRIANO) </w:t>
            </w:r>
          </w:p>
        </w:tc>
        <w:tc>
          <w:tcPr>
            <w:tcW w:w="800" w:type="dxa"/>
            <w:tcMar>
              <w:top w:w="20" w:type="dxa"/>
              <w:left w:w="20" w:type="dxa"/>
              <w:bottom w:w="20" w:type="dxa"/>
              <w:right w:w="20" w:type="dxa"/>
            </w:tcMar>
            <w:vAlign w:val="center"/>
            <w:hideMark/>
          </w:tcPr>
          <w:p w14:paraId="650FA57F"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244CDA9F"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336BC54D" w14:textId="77777777" w:rsidR="005E09A1" w:rsidRPr="001A6799" w:rsidRDefault="005E09A1" w:rsidP="001E5473">
            <w:pPr>
              <w:pStyle w:val="movimento2"/>
              <w:rPr>
                <w:color w:val="002060"/>
              </w:rPr>
            </w:pPr>
            <w:r w:rsidRPr="001A6799">
              <w:rPr>
                <w:color w:val="002060"/>
              </w:rPr>
              <w:t> </w:t>
            </w:r>
          </w:p>
        </w:tc>
      </w:tr>
    </w:tbl>
    <w:p w14:paraId="7CF69F29" w14:textId="77777777" w:rsidR="005E09A1" w:rsidRPr="001A6799" w:rsidRDefault="005E09A1" w:rsidP="005E09A1">
      <w:pPr>
        <w:pStyle w:val="titolo30"/>
        <w:rPr>
          <w:rFonts w:eastAsiaTheme="minorEastAsia"/>
          <w:color w:val="002060"/>
        </w:rPr>
      </w:pPr>
      <w:r w:rsidRPr="001A6799">
        <w:rPr>
          <w:color w:val="002060"/>
        </w:rPr>
        <w:t xml:space="preserve">CALCIATORI NON ESPULSI </w:t>
      </w:r>
    </w:p>
    <w:p w14:paraId="1C44F270" w14:textId="77777777" w:rsidR="005E09A1" w:rsidRPr="001A6799" w:rsidRDefault="005E09A1" w:rsidP="005E09A1">
      <w:pPr>
        <w:pStyle w:val="titolo20"/>
        <w:rPr>
          <w:color w:val="002060"/>
        </w:rPr>
      </w:pPr>
      <w:r w:rsidRPr="001A679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0F6CA746" w14:textId="77777777" w:rsidTr="001E5473">
        <w:tc>
          <w:tcPr>
            <w:tcW w:w="2200" w:type="dxa"/>
            <w:tcMar>
              <w:top w:w="20" w:type="dxa"/>
              <w:left w:w="20" w:type="dxa"/>
              <w:bottom w:w="20" w:type="dxa"/>
              <w:right w:w="20" w:type="dxa"/>
            </w:tcMar>
            <w:vAlign w:val="center"/>
            <w:hideMark/>
          </w:tcPr>
          <w:p w14:paraId="1C1586FC" w14:textId="77777777" w:rsidR="005E09A1" w:rsidRPr="001A6799" w:rsidRDefault="005E09A1" w:rsidP="001E5473">
            <w:pPr>
              <w:pStyle w:val="movimento"/>
              <w:rPr>
                <w:color w:val="002060"/>
              </w:rPr>
            </w:pPr>
            <w:r w:rsidRPr="001A6799">
              <w:rPr>
                <w:color w:val="002060"/>
              </w:rPr>
              <w:t>LANDINI EMANUELE</w:t>
            </w:r>
          </w:p>
        </w:tc>
        <w:tc>
          <w:tcPr>
            <w:tcW w:w="2200" w:type="dxa"/>
            <w:tcMar>
              <w:top w:w="20" w:type="dxa"/>
              <w:left w:w="20" w:type="dxa"/>
              <w:bottom w:w="20" w:type="dxa"/>
              <w:right w:w="20" w:type="dxa"/>
            </w:tcMar>
            <w:vAlign w:val="center"/>
            <w:hideMark/>
          </w:tcPr>
          <w:p w14:paraId="00E8324A" w14:textId="77777777" w:rsidR="005E09A1" w:rsidRPr="001A6799" w:rsidRDefault="005E09A1" w:rsidP="001E5473">
            <w:pPr>
              <w:pStyle w:val="movimento2"/>
              <w:rPr>
                <w:color w:val="002060"/>
              </w:rPr>
            </w:pPr>
            <w:r w:rsidRPr="001A6799">
              <w:rPr>
                <w:color w:val="002060"/>
              </w:rPr>
              <w:t xml:space="preserve">(CARISSIMI 2016) </w:t>
            </w:r>
          </w:p>
        </w:tc>
        <w:tc>
          <w:tcPr>
            <w:tcW w:w="800" w:type="dxa"/>
            <w:tcMar>
              <w:top w:w="20" w:type="dxa"/>
              <w:left w:w="20" w:type="dxa"/>
              <w:bottom w:w="20" w:type="dxa"/>
              <w:right w:w="20" w:type="dxa"/>
            </w:tcMar>
            <w:vAlign w:val="center"/>
            <w:hideMark/>
          </w:tcPr>
          <w:p w14:paraId="66DDF1F5"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6B98433B"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4B582412" w14:textId="77777777" w:rsidR="005E09A1" w:rsidRPr="001A6799" w:rsidRDefault="005E09A1" w:rsidP="001E5473">
            <w:pPr>
              <w:pStyle w:val="movimento2"/>
              <w:rPr>
                <w:color w:val="002060"/>
              </w:rPr>
            </w:pPr>
            <w:r w:rsidRPr="001A6799">
              <w:rPr>
                <w:color w:val="002060"/>
              </w:rPr>
              <w:t> </w:t>
            </w:r>
          </w:p>
        </w:tc>
      </w:tr>
    </w:tbl>
    <w:p w14:paraId="5659EF03" w14:textId="77777777" w:rsidR="005E09A1" w:rsidRPr="001A6799" w:rsidRDefault="005E09A1" w:rsidP="005E09A1">
      <w:pPr>
        <w:pStyle w:val="titolo20"/>
        <w:rPr>
          <w:rFonts w:eastAsiaTheme="minorEastAsia"/>
          <w:color w:val="002060"/>
        </w:rPr>
      </w:pPr>
      <w:r w:rsidRPr="001A679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44BFD32E" w14:textId="77777777" w:rsidTr="001E5473">
        <w:tc>
          <w:tcPr>
            <w:tcW w:w="2200" w:type="dxa"/>
            <w:tcMar>
              <w:top w:w="20" w:type="dxa"/>
              <w:left w:w="20" w:type="dxa"/>
              <w:bottom w:w="20" w:type="dxa"/>
              <w:right w:w="20" w:type="dxa"/>
            </w:tcMar>
            <w:vAlign w:val="center"/>
            <w:hideMark/>
          </w:tcPr>
          <w:p w14:paraId="533323F9" w14:textId="77777777" w:rsidR="005E09A1" w:rsidRPr="001A6799" w:rsidRDefault="005E09A1" w:rsidP="001E5473">
            <w:pPr>
              <w:pStyle w:val="movimento"/>
              <w:rPr>
                <w:color w:val="002060"/>
              </w:rPr>
            </w:pPr>
            <w:r w:rsidRPr="001A6799">
              <w:rPr>
                <w:color w:val="002060"/>
              </w:rPr>
              <w:t>PECORARIO ROBERTO LUIGI</w:t>
            </w:r>
          </w:p>
        </w:tc>
        <w:tc>
          <w:tcPr>
            <w:tcW w:w="2200" w:type="dxa"/>
            <w:tcMar>
              <w:top w:w="20" w:type="dxa"/>
              <w:left w:w="20" w:type="dxa"/>
              <w:bottom w:w="20" w:type="dxa"/>
              <w:right w:w="20" w:type="dxa"/>
            </w:tcMar>
            <w:vAlign w:val="center"/>
            <w:hideMark/>
          </w:tcPr>
          <w:p w14:paraId="6BF7F826" w14:textId="77777777" w:rsidR="005E09A1" w:rsidRPr="001A6799" w:rsidRDefault="005E09A1" w:rsidP="001E5473">
            <w:pPr>
              <w:pStyle w:val="movimento2"/>
              <w:rPr>
                <w:color w:val="002060"/>
              </w:rPr>
            </w:pPr>
            <w:r w:rsidRPr="001A6799">
              <w:rPr>
                <w:color w:val="002060"/>
              </w:rPr>
              <w:t xml:space="preserve">(AUDAX 1970 </w:t>
            </w:r>
            <w:proofErr w:type="gramStart"/>
            <w:r w:rsidRPr="001A6799">
              <w:rPr>
                <w:color w:val="002060"/>
              </w:rPr>
              <w:t>S.ANGELO</w:t>
            </w:r>
            <w:proofErr w:type="gramEnd"/>
            <w:r w:rsidRPr="001A6799">
              <w:rPr>
                <w:color w:val="002060"/>
              </w:rPr>
              <w:t xml:space="preserve">) </w:t>
            </w:r>
          </w:p>
        </w:tc>
        <w:tc>
          <w:tcPr>
            <w:tcW w:w="800" w:type="dxa"/>
            <w:tcMar>
              <w:top w:w="20" w:type="dxa"/>
              <w:left w:w="20" w:type="dxa"/>
              <w:bottom w:w="20" w:type="dxa"/>
              <w:right w:w="20" w:type="dxa"/>
            </w:tcMar>
            <w:vAlign w:val="center"/>
            <w:hideMark/>
          </w:tcPr>
          <w:p w14:paraId="22F7AAD7"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1261B647" w14:textId="77777777" w:rsidR="005E09A1" w:rsidRPr="001A6799" w:rsidRDefault="005E09A1" w:rsidP="001E5473">
            <w:pPr>
              <w:pStyle w:val="movimento"/>
              <w:rPr>
                <w:color w:val="002060"/>
              </w:rPr>
            </w:pPr>
            <w:r w:rsidRPr="001A6799">
              <w:rPr>
                <w:color w:val="002060"/>
              </w:rPr>
              <w:t>LUCCHETTI ALESSANDRO</w:t>
            </w:r>
          </w:p>
        </w:tc>
        <w:tc>
          <w:tcPr>
            <w:tcW w:w="2200" w:type="dxa"/>
            <w:tcMar>
              <w:top w:w="20" w:type="dxa"/>
              <w:left w:w="20" w:type="dxa"/>
              <w:bottom w:w="20" w:type="dxa"/>
              <w:right w:w="20" w:type="dxa"/>
            </w:tcMar>
            <w:vAlign w:val="center"/>
            <w:hideMark/>
          </w:tcPr>
          <w:p w14:paraId="499A6FCC" w14:textId="77777777" w:rsidR="005E09A1" w:rsidRPr="001A6799" w:rsidRDefault="005E09A1" w:rsidP="001E5473">
            <w:pPr>
              <w:pStyle w:val="movimento2"/>
              <w:rPr>
                <w:color w:val="002060"/>
              </w:rPr>
            </w:pPr>
            <w:r w:rsidRPr="001A6799">
              <w:rPr>
                <w:color w:val="002060"/>
              </w:rPr>
              <w:t xml:space="preserve">(C.U.S. ANCONA) </w:t>
            </w:r>
          </w:p>
        </w:tc>
      </w:tr>
    </w:tbl>
    <w:p w14:paraId="0E155F09" w14:textId="77777777" w:rsidR="005E09A1" w:rsidRPr="001A6799" w:rsidRDefault="005E09A1" w:rsidP="005E09A1">
      <w:pPr>
        <w:pStyle w:val="titolo20"/>
        <w:rPr>
          <w:rFonts w:eastAsiaTheme="minorEastAsia"/>
          <w:color w:val="002060"/>
        </w:rPr>
      </w:pPr>
      <w:r w:rsidRPr="001A679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38A03594" w14:textId="77777777" w:rsidTr="001E5473">
        <w:tc>
          <w:tcPr>
            <w:tcW w:w="2200" w:type="dxa"/>
            <w:tcMar>
              <w:top w:w="20" w:type="dxa"/>
              <w:left w:w="20" w:type="dxa"/>
              <w:bottom w:w="20" w:type="dxa"/>
              <w:right w:w="20" w:type="dxa"/>
            </w:tcMar>
            <w:vAlign w:val="center"/>
            <w:hideMark/>
          </w:tcPr>
          <w:p w14:paraId="64EB8F25" w14:textId="77777777" w:rsidR="005E09A1" w:rsidRPr="001A6799" w:rsidRDefault="005E09A1" w:rsidP="001E5473">
            <w:pPr>
              <w:pStyle w:val="movimento"/>
              <w:rPr>
                <w:color w:val="002060"/>
              </w:rPr>
            </w:pPr>
            <w:r w:rsidRPr="001A6799">
              <w:rPr>
                <w:color w:val="002060"/>
              </w:rPr>
              <w:t>PAOLINI LORENZO</w:t>
            </w:r>
          </w:p>
        </w:tc>
        <w:tc>
          <w:tcPr>
            <w:tcW w:w="2200" w:type="dxa"/>
            <w:tcMar>
              <w:top w:w="20" w:type="dxa"/>
              <w:left w:w="20" w:type="dxa"/>
              <w:bottom w:w="20" w:type="dxa"/>
              <w:right w:w="20" w:type="dxa"/>
            </w:tcMar>
            <w:vAlign w:val="center"/>
            <w:hideMark/>
          </w:tcPr>
          <w:p w14:paraId="3BDF6518" w14:textId="77777777" w:rsidR="005E09A1" w:rsidRPr="001A6799" w:rsidRDefault="005E09A1" w:rsidP="001E5473">
            <w:pPr>
              <w:pStyle w:val="movimento2"/>
              <w:rPr>
                <w:color w:val="002060"/>
              </w:rPr>
            </w:pPr>
            <w:r w:rsidRPr="001A6799">
              <w:rPr>
                <w:color w:val="002060"/>
              </w:rPr>
              <w:t xml:space="preserve">(AMICI DEL CENTROSOCIO SP.) </w:t>
            </w:r>
          </w:p>
        </w:tc>
        <w:tc>
          <w:tcPr>
            <w:tcW w:w="800" w:type="dxa"/>
            <w:tcMar>
              <w:top w:w="20" w:type="dxa"/>
              <w:left w:w="20" w:type="dxa"/>
              <w:bottom w:w="20" w:type="dxa"/>
              <w:right w:w="20" w:type="dxa"/>
            </w:tcMar>
            <w:vAlign w:val="center"/>
            <w:hideMark/>
          </w:tcPr>
          <w:p w14:paraId="04361DB8"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2B1EC0B6" w14:textId="77777777" w:rsidR="005E09A1" w:rsidRPr="001A6799" w:rsidRDefault="005E09A1" w:rsidP="001E5473">
            <w:pPr>
              <w:pStyle w:val="movimento"/>
              <w:rPr>
                <w:color w:val="002060"/>
              </w:rPr>
            </w:pPr>
            <w:r w:rsidRPr="001A6799">
              <w:rPr>
                <w:color w:val="002060"/>
              </w:rPr>
              <w:t>BEDETTI DYLAN</w:t>
            </w:r>
          </w:p>
        </w:tc>
        <w:tc>
          <w:tcPr>
            <w:tcW w:w="2200" w:type="dxa"/>
            <w:tcMar>
              <w:top w:w="20" w:type="dxa"/>
              <w:left w:w="20" w:type="dxa"/>
              <w:bottom w:w="20" w:type="dxa"/>
              <w:right w:w="20" w:type="dxa"/>
            </w:tcMar>
            <w:vAlign w:val="center"/>
            <w:hideMark/>
          </w:tcPr>
          <w:p w14:paraId="55D3C7AE" w14:textId="77777777" w:rsidR="005E09A1" w:rsidRPr="001A6799" w:rsidRDefault="005E09A1" w:rsidP="001E5473">
            <w:pPr>
              <w:pStyle w:val="movimento2"/>
              <w:rPr>
                <w:color w:val="002060"/>
              </w:rPr>
            </w:pPr>
            <w:r w:rsidRPr="001A6799">
              <w:rPr>
                <w:color w:val="002060"/>
              </w:rPr>
              <w:t xml:space="preserve">(CALCIO A 5 CORINALDO) </w:t>
            </w:r>
          </w:p>
        </w:tc>
      </w:tr>
      <w:tr w:rsidR="005E09A1" w:rsidRPr="001A6799" w14:paraId="6C60962D" w14:textId="77777777" w:rsidTr="001E5473">
        <w:tc>
          <w:tcPr>
            <w:tcW w:w="2200" w:type="dxa"/>
            <w:tcMar>
              <w:top w:w="20" w:type="dxa"/>
              <w:left w:w="20" w:type="dxa"/>
              <w:bottom w:w="20" w:type="dxa"/>
              <w:right w:w="20" w:type="dxa"/>
            </w:tcMar>
            <w:vAlign w:val="center"/>
            <w:hideMark/>
          </w:tcPr>
          <w:p w14:paraId="753440A9" w14:textId="77777777" w:rsidR="005E09A1" w:rsidRPr="001A6799" w:rsidRDefault="005E09A1" w:rsidP="001E5473">
            <w:pPr>
              <w:pStyle w:val="movimento"/>
              <w:rPr>
                <w:color w:val="002060"/>
              </w:rPr>
            </w:pPr>
            <w:r w:rsidRPr="001A6799">
              <w:rPr>
                <w:color w:val="002060"/>
              </w:rPr>
              <w:t>PERFORI GIULIO</w:t>
            </w:r>
          </w:p>
        </w:tc>
        <w:tc>
          <w:tcPr>
            <w:tcW w:w="2200" w:type="dxa"/>
            <w:tcMar>
              <w:top w:w="20" w:type="dxa"/>
              <w:left w:w="20" w:type="dxa"/>
              <w:bottom w:w="20" w:type="dxa"/>
              <w:right w:w="20" w:type="dxa"/>
            </w:tcMar>
            <w:vAlign w:val="center"/>
            <w:hideMark/>
          </w:tcPr>
          <w:p w14:paraId="70A181B0" w14:textId="77777777" w:rsidR="005E09A1" w:rsidRPr="001A6799" w:rsidRDefault="005E09A1" w:rsidP="001E5473">
            <w:pPr>
              <w:pStyle w:val="movimento2"/>
              <w:rPr>
                <w:color w:val="002060"/>
              </w:rPr>
            </w:pPr>
            <w:r w:rsidRPr="001A6799">
              <w:rPr>
                <w:color w:val="002060"/>
              </w:rPr>
              <w:t xml:space="preserve">(CARISSIMI 2016) </w:t>
            </w:r>
          </w:p>
        </w:tc>
        <w:tc>
          <w:tcPr>
            <w:tcW w:w="800" w:type="dxa"/>
            <w:tcMar>
              <w:top w:w="20" w:type="dxa"/>
              <w:left w:w="20" w:type="dxa"/>
              <w:bottom w:w="20" w:type="dxa"/>
              <w:right w:w="20" w:type="dxa"/>
            </w:tcMar>
            <w:vAlign w:val="center"/>
            <w:hideMark/>
          </w:tcPr>
          <w:p w14:paraId="7EF92529"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37138936" w14:textId="77777777" w:rsidR="005E09A1" w:rsidRPr="001A6799" w:rsidRDefault="005E09A1" w:rsidP="001E5473">
            <w:pPr>
              <w:pStyle w:val="movimento"/>
              <w:rPr>
                <w:color w:val="002060"/>
              </w:rPr>
            </w:pPr>
            <w:r w:rsidRPr="001A6799">
              <w:rPr>
                <w:color w:val="002060"/>
              </w:rPr>
              <w:t>ZANNOTTI DANIELE</w:t>
            </w:r>
          </w:p>
        </w:tc>
        <w:tc>
          <w:tcPr>
            <w:tcW w:w="2200" w:type="dxa"/>
            <w:tcMar>
              <w:top w:w="20" w:type="dxa"/>
              <w:left w:w="20" w:type="dxa"/>
              <w:bottom w:w="20" w:type="dxa"/>
              <w:right w:w="20" w:type="dxa"/>
            </w:tcMar>
            <w:vAlign w:val="center"/>
            <w:hideMark/>
          </w:tcPr>
          <w:p w14:paraId="0383A514" w14:textId="77777777" w:rsidR="005E09A1" w:rsidRPr="001A6799" w:rsidRDefault="005E09A1" w:rsidP="001E5473">
            <w:pPr>
              <w:pStyle w:val="movimento2"/>
              <w:rPr>
                <w:color w:val="002060"/>
              </w:rPr>
            </w:pPr>
            <w:r w:rsidRPr="001A6799">
              <w:rPr>
                <w:color w:val="002060"/>
              </w:rPr>
              <w:t xml:space="preserve">(CSI GAUDIO) </w:t>
            </w:r>
          </w:p>
        </w:tc>
      </w:tr>
      <w:tr w:rsidR="005E09A1" w:rsidRPr="001A6799" w14:paraId="40FB4115" w14:textId="77777777" w:rsidTr="001E5473">
        <w:tc>
          <w:tcPr>
            <w:tcW w:w="2200" w:type="dxa"/>
            <w:tcMar>
              <w:top w:w="20" w:type="dxa"/>
              <w:left w:w="20" w:type="dxa"/>
              <w:bottom w:w="20" w:type="dxa"/>
              <w:right w:w="20" w:type="dxa"/>
            </w:tcMar>
            <w:vAlign w:val="center"/>
            <w:hideMark/>
          </w:tcPr>
          <w:p w14:paraId="506E391A" w14:textId="77777777" w:rsidR="005E09A1" w:rsidRPr="001A6799" w:rsidRDefault="005E09A1" w:rsidP="001E5473">
            <w:pPr>
              <w:pStyle w:val="movimento"/>
              <w:rPr>
                <w:color w:val="002060"/>
              </w:rPr>
            </w:pPr>
            <w:r w:rsidRPr="001A6799">
              <w:rPr>
                <w:color w:val="002060"/>
              </w:rPr>
              <w:lastRenderedPageBreak/>
              <w:t>FORTE DAVIDE</w:t>
            </w:r>
          </w:p>
        </w:tc>
        <w:tc>
          <w:tcPr>
            <w:tcW w:w="2200" w:type="dxa"/>
            <w:tcMar>
              <w:top w:w="20" w:type="dxa"/>
              <w:left w:w="20" w:type="dxa"/>
              <w:bottom w:w="20" w:type="dxa"/>
              <w:right w:w="20" w:type="dxa"/>
            </w:tcMar>
            <w:vAlign w:val="center"/>
            <w:hideMark/>
          </w:tcPr>
          <w:p w14:paraId="2F9184EB" w14:textId="77777777" w:rsidR="005E09A1" w:rsidRPr="001A6799" w:rsidRDefault="005E09A1" w:rsidP="001E5473">
            <w:pPr>
              <w:pStyle w:val="movimento2"/>
              <w:rPr>
                <w:color w:val="002060"/>
              </w:rPr>
            </w:pPr>
            <w:r w:rsidRPr="001A6799">
              <w:rPr>
                <w:color w:val="002060"/>
              </w:rPr>
              <w:t xml:space="preserve">(REAL FABRIANO) </w:t>
            </w:r>
          </w:p>
        </w:tc>
        <w:tc>
          <w:tcPr>
            <w:tcW w:w="800" w:type="dxa"/>
            <w:tcMar>
              <w:top w:w="20" w:type="dxa"/>
              <w:left w:w="20" w:type="dxa"/>
              <w:bottom w:w="20" w:type="dxa"/>
              <w:right w:w="20" w:type="dxa"/>
            </w:tcMar>
            <w:vAlign w:val="center"/>
            <w:hideMark/>
          </w:tcPr>
          <w:p w14:paraId="7CA5097A"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626992EA" w14:textId="77777777" w:rsidR="005E09A1" w:rsidRPr="001A6799" w:rsidRDefault="005E09A1" w:rsidP="001E5473">
            <w:pPr>
              <w:pStyle w:val="movimento"/>
              <w:rPr>
                <w:color w:val="002060"/>
              </w:rPr>
            </w:pPr>
            <w:r w:rsidRPr="001A6799">
              <w:rPr>
                <w:color w:val="002060"/>
              </w:rPr>
              <w:t>MELIS LORENZO</w:t>
            </w:r>
          </w:p>
        </w:tc>
        <w:tc>
          <w:tcPr>
            <w:tcW w:w="2200" w:type="dxa"/>
            <w:tcMar>
              <w:top w:w="20" w:type="dxa"/>
              <w:left w:w="20" w:type="dxa"/>
              <w:bottom w:w="20" w:type="dxa"/>
              <w:right w:w="20" w:type="dxa"/>
            </w:tcMar>
            <w:vAlign w:val="center"/>
            <w:hideMark/>
          </w:tcPr>
          <w:p w14:paraId="0736161E" w14:textId="77777777" w:rsidR="005E09A1" w:rsidRPr="001A6799" w:rsidRDefault="005E09A1" w:rsidP="001E5473">
            <w:pPr>
              <w:pStyle w:val="movimento2"/>
              <w:rPr>
                <w:color w:val="002060"/>
              </w:rPr>
            </w:pPr>
            <w:r w:rsidRPr="001A6799">
              <w:rPr>
                <w:color w:val="002060"/>
              </w:rPr>
              <w:t xml:space="preserve">(REAL FABRIANO) </w:t>
            </w:r>
          </w:p>
        </w:tc>
      </w:tr>
    </w:tbl>
    <w:p w14:paraId="01FCA7B6" w14:textId="77777777" w:rsidR="005E09A1" w:rsidRPr="001A6799" w:rsidRDefault="005E09A1" w:rsidP="005E09A1">
      <w:pPr>
        <w:pStyle w:val="titolo10"/>
        <w:rPr>
          <w:rFonts w:eastAsiaTheme="minorEastAsia"/>
          <w:color w:val="002060"/>
        </w:rPr>
      </w:pPr>
      <w:r w:rsidRPr="001A6799">
        <w:rPr>
          <w:color w:val="002060"/>
        </w:rPr>
        <w:t xml:space="preserve">GARE DEL 21/11/2023 </w:t>
      </w:r>
    </w:p>
    <w:p w14:paraId="54BAA5DE" w14:textId="77777777" w:rsidR="005E09A1" w:rsidRPr="001A6799" w:rsidRDefault="005E09A1" w:rsidP="005E09A1">
      <w:pPr>
        <w:pStyle w:val="titolo7a"/>
        <w:rPr>
          <w:color w:val="002060"/>
        </w:rPr>
      </w:pPr>
      <w:r w:rsidRPr="001A6799">
        <w:rPr>
          <w:color w:val="002060"/>
        </w:rPr>
        <w:t xml:space="preserve">PROVVEDIMENTI DISCIPLINARI </w:t>
      </w:r>
    </w:p>
    <w:p w14:paraId="177A0AB2" w14:textId="77777777" w:rsidR="005E09A1" w:rsidRPr="001A6799" w:rsidRDefault="005E09A1" w:rsidP="005E09A1">
      <w:pPr>
        <w:pStyle w:val="titolo7b0"/>
        <w:rPr>
          <w:color w:val="002060"/>
        </w:rPr>
      </w:pPr>
      <w:r w:rsidRPr="001A6799">
        <w:rPr>
          <w:color w:val="002060"/>
        </w:rPr>
        <w:t xml:space="preserve">In base alle risultanze degli atti ufficiali sono state deliberate le seguenti sanzioni disciplinari. </w:t>
      </w:r>
    </w:p>
    <w:p w14:paraId="3FF91F5D" w14:textId="77777777" w:rsidR="005E09A1" w:rsidRPr="001A6799" w:rsidRDefault="005E09A1" w:rsidP="005E09A1">
      <w:pPr>
        <w:pStyle w:val="titolo30"/>
        <w:rPr>
          <w:color w:val="002060"/>
        </w:rPr>
      </w:pPr>
      <w:r w:rsidRPr="001A6799">
        <w:rPr>
          <w:color w:val="002060"/>
        </w:rPr>
        <w:t xml:space="preserve">CALCIATORI NON ESPULSI </w:t>
      </w:r>
    </w:p>
    <w:p w14:paraId="5334FE50" w14:textId="77777777" w:rsidR="005E09A1" w:rsidRPr="001A6799" w:rsidRDefault="005E09A1" w:rsidP="005E09A1">
      <w:pPr>
        <w:pStyle w:val="titolo20"/>
        <w:rPr>
          <w:color w:val="002060"/>
        </w:rPr>
      </w:pPr>
      <w:r w:rsidRPr="001A679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20E7E65F" w14:textId="77777777" w:rsidTr="001E5473">
        <w:tc>
          <w:tcPr>
            <w:tcW w:w="2200" w:type="dxa"/>
            <w:tcMar>
              <w:top w:w="20" w:type="dxa"/>
              <w:left w:w="20" w:type="dxa"/>
              <w:bottom w:w="20" w:type="dxa"/>
              <w:right w:w="20" w:type="dxa"/>
            </w:tcMar>
            <w:vAlign w:val="center"/>
            <w:hideMark/>
          </w:tcPr>
          <w:p w14:paraId="330D2080" w14:textId="77777777" w:rsidR="005E09A1" w:rsidRPr="001A6799" w:rsidRDefault="005E09A1" w:rsidP="001E5473">
            <w:pPr>
              <w:pStyle w:val="movimento"/>
              <w:rPr>
                <w:color w:val="002060"/>
              </w:rPr>
            </w:pPr>
            <w:r w:rsidRPr="001A6799">
              <w:rPr>
                <w:color w:val="002060"/>
              </w:rPr>
              <w:t>MANDOZZI LORENZO</w:t>
            </w:r>
          </w:p>
        </w:tc>
        <w:tc>
          <w:tcPr>
            <w:tcW w:w="2200" w:type="dxa"/>
            <w:tcMar>
              <w:top w:w="20" w:type="dxa"/>
              <w:left w:w="20" w:type="dxa"/>
              <w:bottom w:w="20" w:type="dxa"/>
              <w:right w:w="20" w:type="dxa"/>
            </w:tcMar>
            <w:vAlign w:val="center"/>
            <w:hideMark/>
          </w:tcPr>
          <w:p w14:paraId="19A49563" w14:textId="77777777" w:rsidR="005E09A1" w:rsidRPr="001A6799" w:rsidRDefault="005E09A1" w:rsidP="001E5473">
            <w:pPr>
              <w:pStyle w:val="movimento2"/>
              <w:rPr>
                <w:color w:val="002060"/>
              </w:rPr>
            </w:pPr>
            <w:r w:rsidRPr="001A6799">
              <w:rPr>
                <w:color w:val="002060"/>
              </w:rPr>
              <w:t xml:space="preserve">(TRE TORRI A.S.D.) </w:t>
            </w:r>
          </w:p>
        </w:tc>
        <w:tc>
          <w:tcPr>
            <w:tcW w:w="800" w:type="dxa"/>
            <w:tcMar>
              <w:top w:w="20" w:type="dxa"/>
              <w:left w:w="20" w:type="dxa"/>
              <w:bottom w:w="20" w:type="dxa"/>
              <w:right w:w="20" w:type="dxa"/>
            </w:tcMar>
            <w:vAlign w:val="center"/>
            <w:hideMark/>
          </w:tcPr>
          <w:p w14:paraId="5A03A3FF"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58B74DD8"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0B323A01" w14:textId="77777777" w:rsidR="005E09A1" w:rsidRPr="001A6799" w:rsidRDefault="005E09A1" w:rsidP="001E5473">
            <w:pPr>
              <w:pStyle w:val="movimento2"/>
              <w:rPr>
                <w:color w:val="002060"/>
              </w:rPr>
            </w:pPr>
            <w:r w:rsidRPr="001A6799">
              <w:rPr>
                <w:color w:val="002060"/>
              </w:rPr>
              <w:t> </w:t>
            </w:r>
          </w:p>
        </w:tc>
      </w:tr>
    </w:tbl>
    <w:p w14:paraId="7B7D9237" w14:textId="77777777" w:rsidR="005E09A1" w:rsidRPr="001A6799" w:rsidRDefault="005E09A1" w:rsidP="005E09A1">
      <w:pPr>
        <w:pStyle w:val="breakline"/>
        <w:rPr>
          <w:color w:val="002060"/>
        </w:rPr>
      </w:pPr>
    </w:p>
    <w:p w14:paraId="1B5F41AB" w14:textId="77777777" w:rsidR="005E09A1" w:rsidRPr="001A6799" w:rsidRDefault="005E09A1" w:rsidP="005E09A1">
      <w:pPr>
        <w:jc w:val="center"/>
        <w:rPr>
          <w:rFonts w:ascii="Arial" w:hAnsi="Arial" w:cs="Arial"/>
          <w:noProof/>
          <w:color w:val="002060"/>
          <w:sz w:val="22"/>
          <w:szCs w:val="22"/>
        </w:rPr>
      </w:pPr>
      <w:r w:rsidRPr="001A6799">
        <w:rPr>
          <w:rFonts w:ascii="Arial" w:hAnsi="Arial" w:cs="Arial"/>
          <w:noProof/>
          <w:color w:val="002060"/>
          <w:sz w:val="22"/>
          <w:szCs w:val="22"/>
        </w:rPr>
        <w:t>F.to IL SEGRETARIO                                   F.to IL GIUDICE SPORTIVO</w:t>
      </w:r>
    </w:p>
    <w:p w14:paraId="3066F000" w14:textId="77777777" w:rsidR="005E09A1" w:rsidRPr="001A6799" w:rsidRDefault="005E09A1" w:rsidP="005E09A1">
      <w:pPr>
        <w:pStyle w:val="Corpodeltesto2"/>
        <w:spacing w:after="0" w:line="240" w:lineRule="auto"/>
        <w:jc w:val="both"/>
        <w:rPr>
          <w:rFonts w:ascii="Arial" w:hAnsi="Arial" w:cs="Arial"/>
          <w:b/>
          <w:color w:val="002060"/>
          <w:sz w:val="22"/>
          <w:szCs w:val="22"/>
        </w:rPr>
      </w:pPr>
      <w:r w:rsidRPr="001A6799">
        <w:rPr>
          <w:rFonts w:ascii="Arial" w:hAnsi="Arial" w:cs="Arial"/>
          <w:noProof/>
          <w:color w:val="002060"/>
          <w:sz w:val="22"/>
          <w:szCs w:val="22"/>
        </w:rPr>
        <w:t xml:space="preserve">                         Angelo Castellana        </w:t>
      </w:r>
      <w:r w:rsidRPr="001A6799">
        <w:rPr>
          <w:rFonts w:ascii="Arial" w:hAnsi="Arial" w:cs="Arial"/>
          <w:noProof/>
          <w:color w:val="002060"/>
          <w:sz w:val="22"/>
          <w:szCs w:val="22"/>
        </w:rPr>
        <w:tab/>
        <w:t xml:space="preserve">                                Agnese Lazzaretti</w:t>
      </w:r>
    </w:p>
    <w:p w14:paraId="7811F049" w14:textId="77777777" w:rsidR="005E09A1" w:rsidRPr="001A6799" w:rsidRDefault="005E09A1" w:rsidP="005E09A1">
      <w:pPr>
        <w:pStyle w:val="breakline"/>
        <w:rPr>
          <w:rFonts w:eastAsiaTheme="minorEastAsia"/>
          <w:color w:val="002060"/>
        </w:rPr>
      </w:pPr>
    </w:p>
    <w:p w14:paraId="633C1AE0" w14:textId="77777777" w:rsidR="005E09A1" w:rsidRPr="001A6799" w:rsidRDefault="005E09A1" w:rsidP="005E09A1">
      <w:pPr>
        <w:pStyle w:val="titoloprinc0"/>
        <w:rPr>
          <w:color w:val="002060"/>
        </w:rPr>
      </w:pPr>
      <w:r w:rsidRPr="001A6799">
        <w:rPr>
          <w:color w:val="002060"/>
        </w:rPr>
        <w:t>CLASSIFICA</w:t>
      </w:r>
    </w:p>
    <w:p w14:paraId="13DFF50B" w14:textId="77777777" w:rsidR="005E09A1" w:rsidRPr="001A6799" w:rsidRDefault="005E09A1" w:rsidP="005E09A1">
      <w:pPr>
        <w:pStyle w:val="breakline"/>
        <w:rPr>
          <w:color w:val="002060"/>
        </w:rPr>
      </w:pPr>
    </w:p>
    <w:p w14:paraId="11C86F88" w14:textId="77777777" w:rsidR="005E09A1" w:rsidRPr="001A6799" w:rsidRDefault="005E09A1" w:rsidP="005E09A1">
      <w:pPr>
        <w:pStyle w:val="breakline"/>
        <w:rPr>
          <w:color w:val="002060"/>
        </w:rPr>
      </w:pPr>
    </w:p>
    <w:p w14:paraId="516B614A" w14:textId="77777777" w:rsidR="005E09A1" w:rsidRPr="001A6799" w:rsidRDefault="005E09A1" w:rsidP="005E09A1">
      <w:pPr>
        <w:pStyle w:val="sottotitolocampionato10"/>
        <w:rPr>
          <w:color w:val="002060"/>
        </w:rPr>
      </w:pPr>
      <w:r w:rsidRPr="001A679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E09A1" w:rsidRPr="001A6799" w14:paraId="5C474940" w14:textId="77777777" w:rsidTr="001E54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02628" w14:textId="77777777" w:rsidR="005E09A1" w:rsidRPr="001A6799" w:rsidRDefault="005E09A1" w:rsidP="001E5473">
            <w:pPr>
              <w:pStyle w:val="headertabella0"/>
              <w:rPr>
                <w:color w:val="002060"/>
              </w:rPr>
            </w:pPr>
            <w:r w:rsidRPr="001A679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490F2" w14:textId="77777777" w:rsidR="005E09A1" w:rsidRPr="001A6799" w:rsidRDefault="005E09A1" w:rsidP="001E5473">
            <w:pPr>
              <w:pStyle w:val="headertabella0"/>
              <w:rPr>
                <w:color w:val="002060"/>
              </w:rPr>
            </w:pPr>
            <w:r w:rsidRPr="001A679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9412B" w14:textId="77777777" w:rsidR="005E09A1" w:rsidRPr="001A6799" w:rsidRDefault="005E09A1" w:rsidP="001E5473">
            <w:pPr>
              <w:pStyle w:val="headertabella0"/>
              <w:rPr>
                <w:color w:val="002060"/>
              </w:rPr>
            </w:pPr>
            <w:r w:rsidRPr="001A679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603BC" w14:textId="77777777" w:rsidR="005E09A1" w:rsidRPr="001A6799" w:rsidRDefault="005E09A1" w:rsidP="001E5473">
            <w:pPr>
              <w:pStyle w:val="headertabella0"/>
              <w:rPr>
                <w:color w:val="002060"/>
              </w:rPr>
            </w:pPr>
            <w:r w:rsidRPr="001A679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A198A" w14:textId="77777777" w:rsidR="005E09A1" w:rsidRPr="001A6799" w:rsidRDefault="005E09A1" w:rsidP="001E5473">
            <w:pPr>
              <w:pStyle w:val="headertabella0"/>
              <w:rPr>
                <w:color w:val="002060"/>
              </w:rPr>
            </w:pPr>
            <w:r w:rsidRPr="001A679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29F99" w14:textId="77777777" w:rsidR="005E09A1" w:rsidRPr="001A6799" w:rsidRDefault="005E09A1" w:rsidP="001E5473">
            <w:pPr>
              <w:pStyle w:val="headertabella0"/>
              <w:rPr>
                <w:color w:val="002060"/>
              </w:rPr>
            </w:pPr>
            <w:r w:rsidRPr="001A679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1699A" w14:textId="77777777" w:rsidR="005E09A1" w:rsidRPr="001A6799" w:rsidRDefault="005E09A1" w:rsidP="001E5473">
            <w:pPr>
              <w:pStyle w:val="headertabella0"/>
              <w:rPr>
                <w:color w:val="002060"/>
              </w:rPr>
            </w:pPr>
            <w:r w:rsidRPr="001A679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D1B8D" w14:textId="77777777" w:rsidR="005E09A1" w:rsidRPr="001A6799" w:rsidRDefault="005E09A1" w:rsidP="001E5473">
            <w:pPr>
              <w:pStyle w:val="headertabella0"/>
              <w:rPr>
                <w:color w:val="002060"/>
              </w:rPr>
            </w:pPr>
            <w:r w:rsidRPr="001A679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6CB90" w14:textId="77777777" w:rsidR="005E09A1" w:rsidRPr="001A6799" w:rsidRDefault="005E09A1" w:rsidP="001E5473">
            <w:pPr>
              <w:pStyle w:val="headertabella0"/>
              <w:rPr>
                <w:color w:val="002060"/>
              </w:rPr>
            </w:pPr>
            <w:r w:rsidRPr="001A679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C16E6" w14:textId="77777777" w:rsidR="005E09A1" w:rsidRPr="001A6799" w:rsidRDefault="005E09A1" w:rsidP="001E5473">
            <w:pPr>
              <w:pStyle w:val="headertabella0"/>
              <w:rPr>
                <w:color w:val="002060"/>
              </w:rPr>
            </w:pPr>
            <w:r w:rsidRPr="001A6799">
              <w:rPr>
                <w:color w:val="002060"/>
              </w:rPr>
              <w:t>PE</w:t>
            </w:r>
          </w:p>
        </w:tc>
      </w:tr>
      <w:tr w:rsidR="005E09A1" w:rsidRPr="001A6799" w14:paraId="5D5A004A" w14:textId="77777777" w:rsidTr="001E54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D1F1F8" w14:textId="77777777" w:rsidR="005E09A1" w:rsidRPr="001A6799" w:rsidRDefault="005E09A1" w:rsidP="001E5473">
            <w:pPr>
              <w:pStyle w:val="rowtabella0"/>
              <w:rPr>
                <w:color w:val="002060"/>
              </w:rPr>
            </w:pPr>
            <w:r w:rsidRPr="001A6799">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C8924" w14:textId="77777777" w:rsidR="005E09A1" w:rsidRPr="001A6799" w:rsidRDefault="005E09A1" w:rsidP="001E5473">
            <w:pPr>
              <w:pStyle w:val="rowtabella0"/>
              <w:jc w:val="center"/>
              <w:rPr>
                <w:color w:val="002060"/>
              </w:rPr>
            </w:pPr>
            <w:r w:rsidRPr="001A67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5FFF1"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8C6E6"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33342"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22C50"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AE1E3" w14:textId="77777777" w:rsidR="005E09A1" w:rsidRPr="001A6799" w:rsidRDefault="005E09A1" w:rsidP="001E5473">
            <w:pPr>
              <w:pStyle w:val="rowtabella0"/>
              <w:jc w:val="center"/>
              <w:rPr>
                <w:color w:val="002060"/>
              </w:rPr>
            </w:pPr>
            <w:r w:rsidRPr="001A679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89FCD"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74940" w14:textId="77777777" w:rsidR="005E09A1" w:rsidRPr="001A6799" w:rsidRDefault="005E09A1" w:rsidP="001E5473">
            <w:pPr>
              <w:pStyle w:val="rowtabella0"/>
              <w:jc w:val="center"/>
              <w:rPr>
                <w:color w:val="002060"/>
              </w:rPr>
            </w:pPr>
            <w:r w:rsidRPr="001A6799">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1E48E" w14:textId="77777777" w:rsidR="005E09A1" w:rsidRPr="001A6799" w:rsidRDefault="005E09A1" w:rsidP="001E5473">
            <w:pPr>
              <w:pStyle w:val="rowtabella0"/>
              <w:jc w:val="center"/>
              <w:rPr>
                <w:color w:val="002060"/>
              </w:rPr>
            </w:pPr>
            <w:r w:rsidRPr="001A6799">
              <w:rPr>
                <w:color w:val="002060"/>
              </w:rPr>
              <w:t>0</w:t>
            </w:r>
          </w:p>
        </w:tc>
      </w:tr>
      <w:tr w:rsidR="005E09A1" w:rsidRPr="001A6799" w14:paraId="2A379C34"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C9F584" w14:textId="77777777" w:rsidR="005E09A1" w:rsidRPr="001A6799" w:rsidRDefault="005E09A1" w:rsidP="001E5473">
            <w:pPr>
              <w:pStyle w:val="rowtabella0"/>
              <w:rPr>
                <w:color w:val="002060"/>
              </w:rPr>
            </w:pPr>
            <w:r w:rsidRPr="001A6799">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CB29A" w14:textId="77777777" w:rsidR="005E09A1" w:rsidRPr="001A6799" w:rsidRDefault="005E09A1" w:rsidP="001E5473">
            <w:pPr>
              <w:pStyle w:val="rowtabella0"/>
              <w:jc w:val="center"/>
              <w:rPr>
                <w:color w:val="002060"/>
              </w:rPr>
            </w:pPr>
            <w:r w:rsidRPr="001A67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C9C22"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E8430"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21C59"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66649"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EE432" w14:textId="77777777" w:rsidR="005E09A1" w:rsidRPr="001A6799" w:rsidRDefault="005E09A1" w:rsidP="001E5473">
            <w:pPr>
              <w:pStyle w:val="rowtabella0"/>
              <w:jc w:val="center"/>
              <w:rPr>
                <w:color w:val="002060"/>
              </w:rPr>
            </w:pPr>
            <w:r w:rsidRPr="001A679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53EBC" w14:textId="77777777" w:rsidR="005E09A1" w:rsidRPr="001A6799" w:rsidRDefault="005E09A1" w:rsidP="001E5473">
            <w:pPr>
              <w:pStyle w:val="rowtabella0"/>
              <w:jc w:val="center"/>
              <w:rPr>
                <w:color w:val="002060"/>
              </w:rPr>
            </w:pPr>
            <w:r w:rsidRPr="001A67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493C7" w14:textId="77777777" w:rsidR="005E09A1" w:rsidRPr="001A6799" w:rsidRDefault="005E09A1" w:rsidP="001E5473">
            <w:pPr>
              <w:pStyle w:val="rowtabella0"/>
              <w:jc w:val="center"/>
              <w:rPr>
                <w:color w:val="002060"/>
              </w:rPr>
            </w:pPr>
            <w:r w:rsidRPr="001A679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61F32" w14:textId="77777777" w:rsidR="005E09A1" w:rsidRPr="001A6799" w:rsidRDefault="005E09A1" w:rsidP="001E5473">
            <w:pPr>
              <w:pStyle w:val="rowtabella0"/>
              <w:jc w:val="center"/>
              <w:rPr>
                <w:color w:val="002060"/>
              </w:rPr>
            </w:pPr>
            <w:r w:rsidRPr="001A6799">
              <w:rPr>
                <w:color w:val="002060"/>
              </w:rPr>
              <w:t>0</w:t>
            </w:r>
          </w:p>
        </w:tc>
      </w:tr>
      <w:tr w:rsidR="005E09A1" w:rsidRPr="001A6799" w14:paraId="3AE61250"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7044F8" w14:textId="77777777" w:rsidR="005E09A1" w:rsidRPr="001A6799" w:rsidRDefault="005E09A1" w:rsidP="001E5473">
            <w:pPr>
              <w:pStyle w:val="rowtabella0"/>
              <w:rPr>
                <w:color w:val="002060"/>
              </w:rPr>
            </w:pPr>
            <w:r w:rsidRPr="001A6799">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29BEA" w14:textId="77777777" w:rsidR="005E09A1" w:rsidRPr="001A6799" w:rsidRDefault="005E09A1" w:rsidP="001E5473">
            <w:pPr>
              <w:pStyle w:val="rowtabella0"/>
              <w:jc w:val="center"/>
              <w:rPr>
                <w:color w:val="002060"/>
              </w:rPr>
            </w:pPr>
            <w:r w:rsidRPr="001A67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40DDE"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4B76B"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D5F6E"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2FDD0"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00242" w14:textId="77777777" w:rsidR="005E09A1" w:rsidRPr="001A6799" w:rsidRDefault="005E09A1" w:rsidP="001E5473">
            <w:pPr>
              <w:pStyle w:val="rowtabella0"/>
              <w:jc w:val="center"/>
              <w:rPr>
                <w:color w:val="002060"/>
              </w:rPr>
            </w:pPr>
            <w:r w:rsidRPr="001A679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374D1" w14:textId="77777777" w:rsidR="005E09A1" w:rsidRPr="001A6799" w:rsidRDefault="005E09A1" w:rsidP="001E5473">
            <w:pPr>
              <w:pStyle w:val="rowtabella0"/>
              <w:jc w:val="center"/>
              <w:rPr>
                <w:color w:val="002060"/>
              </w:rPr>
            </w:pPr>
            <w:r w:rsidRPr="001A679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563C6" w14:textId="77777777" w:rsidR="005E09A1" w:rsidRPr="001A6799" w:rsidRDefault="005E09A1" w:rsidP="001E5473">
            <w:pPr>
              <w:pStyle w:val="rowtabella0"/>
              <w:jc w:val="center"/>
              <w:rPr>
                <w:color w:val="002060"/>
              </w:rPr>
            </w:pPr>
            <w:r w:rsidRPr="001A679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1617F" w14:textId="77777777" w:rsidR="005E09A1" w:rsidRPr="001A6799" w:rsidRDefault="005E09A1" w:rsidP="001E5473">
            <w:pPr>
              <w:pStyle w:val="rowtabella0"/>
              <w:jc w:val="center"/>
              <w:rPr>
                <w:color w:val="002060"/>
              </w:rPr>
            </w:pPr>
            <w:r w:rsidRPr="001A6799">
              <w:rPr>
                <w:color w:val="002060"/>
              </w:rPr>
              <w:t>0</w:t>
            </w:r>
          </w:p>
        </w:tc>
      </w:tr>
      <w:tr w:rsidR="005E09A1" w:rsidRPr="001A6799" w14:paraId="0FF59D12"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59645A" w14:textId="77777777" w:rsidR="005E09A1" w:rsidRPr="001A6799" w:rsidRDefault="005E09A1" w:rsidP="001E5473">
            <w:pPr>
              <w:pStyle w:val="rowtabella0"/>
              <w:rPr>
                <w:color w:val="002060"/>
              </w:rPr>
            </w:pPr>
            <w:r w:rsidRPr="001A6799">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B89A4"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C3437"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C0171"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00F44"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6548E"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6B5E9" w14:textId="77777777" w:rsidR="005E09A1" w:rsidRPr="001A6799" w:rsidRDefault="005E09A1" w:rsidP="001E5473">
            <w:pPr>
              <w:pStyle w:val="rowtabella0"/>
              <w:jc w:val="center"/>
              <w:rPr>
                <w:color w:val="002060"/>
              </w:rPr>
            </w:pPr>
            <w:r w:rsidRPr="001A679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D7BE5" w14:textId="77777777" w:rsidR="005E09A1" w:rsidRPr="001A6799" w:rsidRDefault="005E09A1" w:rsidP="001E5473">
            <w:pPr>
              <w:pStyle w:val="rowtabella0"/>
              <w:jc w:val="center"/>
              <w:rPr>
                <w:color w:val="002060"/>
              </w:rPr>
            </w:pPr>
            <w:r w:rsidRPr="001A679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6C846" w14:textId="77777777" w:rsidR="005E09A1" w:rsidRPr="001A6799" w:rsidRDefault="005E09A1" w:rsidP="001E5473">
            <w:pPr>
              <w:pStyle w:val="rowtabella0"/>
              <w:jc w:val="center"/>
              <w:rPr>
                <w:color w:val="002060"/>
              </w:rPr>
            </w:pPr>
            <w:r w:rsidRPr="001A67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DF53B" w14:textId="77777777" w:rsidR="005E09A1" w:rsidRPr="001A6799" w:rsidRDefault="005E09A1" w:rsidP="001E5473">
            <w:pPr>
              <w:pStyle w:val="rowtabella0"/>
              <w:jc w:val="center"/>
              <w:rPr>
                <w:color w:val="002060"/>
              </w:rPr>
            </w:pPr>
            <w:r w:rsidRPr="001A6799">
              <w:rPr>
                <w:color w:val="002060"/>
              </w:rPr>
              <w:t>0</w:t>
            </w:r>
          </w:p>
        </w:tc>
      </w:tr>
      <w:tr w:rsidR="005E09A1" w:rsidRPr="001A6799" w14:paraId="6C12736B"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977DB3" w14:textId="77777777" w:rsidR="005E09A1" w:rsidRPr="001A6799" w:rsidRDefault="005E09A1" w:rsidP="001E5473">
            <w:pPr>
              <w:pStyle w:val="rowtabella0"/>
              <w:rPr>
                <w:color w:val="002060"/>
              </w:rPr>
            </w:pPr>
            <w:r w:rsidRPr="001A6799">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E24C7"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5BD96"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6EE6C"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57149"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7E55F"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73E0F" w14:textId="77777777" w:rsidR="005E09A1" w:rsidRPr="001A6799" w:rsidRDefault="005E09A1" w:rsidP="001E5473">
            <w:pPr>
              <w:pStyle w:val="rowtabella0"/>
              <w:jc w:val="center"/>
              <w:rPr>
                <w:color w:val="002060"/>
              </w:rPr>
            </w:pPr>
            <w:r w:rsidRPr="001A679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4A967" w14:textId="77777777" w:rsidR="005E09A1" w:rsidRPr="001A6799" w:rsidRDefault="005E09A1" w:rsidP="001E5473">
            <w:pPr>
              <w:pStyle w:val="rowtabella0"/>
              <w:jc w:val="center"/>
              <w:rPr>
                <w:color w:val="002060"/>
              </w:rPr>
            </w:pPr>
            <w:r w:rsidRPr="001A679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3BA19" w14:textId="77777777" w:rsidR="005E09A1" w:rsidRPr="001A6799" w:rsidRDefault="005E09A1" w:rsidP="001E5473">
            <w:pPr>
              <w:pStyle w:val="rowtabella0"/>
              <w:jc w:val="center"/>
              <w:rPr>
                <w:color w:val="002060"/>
              </w:rPr>
            </w:pPr>
            <w:r w:rsidRPr="001A67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71737" w14:textId="77777777" w:rsidR="005E09A1" w:rsidRPr="001A6799" w:rsidRDefault="005E09A1" w:rsidP="001E5473">
            <w:pPr>
              <w:pStyle w:val="rowtabella0"/>
              <w:jc w:val="center"/>
              <w:rPr>
                <w:color w:val="002060"/>
              </w:rPr>
            </w:pPr>
            <w:r w:rsidRPr="001A6799">
              <w:rPr>
                <w:color w:val="002060"/>
              </w:rPr>
              <w:t>0</w:t>
            </w:r>
          </w:p>
        </w:tc>
      </w:tr>
      <w:tr w:rsidR="005E09A1" w:rsidRPr="001A6799" w14:paraId="013AC55A"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E2B2EE" w14:textId="77777777" w:rsidR="005E09A1" w:rsidRPr="001A6799" w:rsidRDefault="005E09A1" w:rsidP="001E5473">
            <w:pPr>
              <w:pStyle w:val="rowtabella0"/>
              <w:rPr>
                <w:color w:val="002060"/>
                <w:lang w:val="es-ES"/>
              </w:rPr>
            </w:pPr>
            <w:r w:rsidRPr="001A6799">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70D09"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BCB10"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A18E0"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93127"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F6E9A"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2BDB8" w14:textId="77777777" w:rsidR="005E09A1" w:rsidRPr="001A6799" w:rsidRDefault="005E09A1" w:rsidP="001E5473">
            <w:pPr>
              <w:pStyle w:val="rowtabella0"/>
              <w:jc w:val="center"/>
              <w:rPr>
                <w:color w:val="002060"/>
              </w:rPr>
            </w:pPr>
            <w:r w:rsidRPr="001A679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52964" w14:textId="77777777" w:rsidR="005E09A1" w:rsidRPr="001A6799" w:rsidRDefault="005E09A1" w:rsidP="001E5473">
            <w:pPr>
              <w:pStyle w:val="rowtabella0"/>
              <w:jc w:val="center"/>
              <w:rPr>
                <w:color w:val="002060"/>
              </w:rPr>
            </w:pPr>
            <w:r w:rsidRPr="001A679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1AA3B" w14:textId="77777777" w:rsidR="005E09A1" w:rsidRPr="001A6799" w:rsidRDefault="005E09A1" w:rsidP="001E5473">
            <w:pPr>
              <w:pStyle w:val="rowtabella0"/>
              <w:jc w:val="center"/>
              <w:rPr>
                <w:color w:val="002060"/>
              </w:rPr>
            </w:pPr>
            <w:r w:rsidRPr="001A679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C8F86" w14:textId="77777777" w:rsidR="005E09A1" w:rsidRPr="001A6799" w:rsidRDefault="005E09A1" w:rsidP="001E5473">
            <w:pPr>
              <w:pStyle w:val="rowtabella0"/>
              <w:jc w:val="center"/>
              <w:rPr>
                <w:color w:val="002060"/>
              </w:rPr>
            </w:pPr>
            <w:r w:rsidRPr="001A6799">
              <w:rPr>
                <w:color w:val="002060"/>
              </w:rPr>
              <w:t>0</w:t>
            </w:r>
          </w:p>
        </w:tc>
      </w:tr>
      <w:tr w:rsidR="005E09A1" w:rsidRPr="001A6799" w14:paraId="471628A1"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B1AD9D" w14:textId="77777777" w:rsidR="005E09A1" w:rsidRPr="001A6799" w:rsidRDefault="005E09A1" w:rsidP="001E5473">
            <w:pPr>
              <w:pStyle w:val="rowtabella0"/>
              <w:rPr>
                <w:color w:val="002060"/>
              </w:rPr>
            </w:pPr>
            <w:r w:rsidRPr="001A6799">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E486A"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CCA6D"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E68C1"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56D95"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9D32E"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78BB0"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6C211" w14:textId="77777777" w:rsidR="005E09A1" w:rsidRPr="001A6799" w:rsidRDefault="005E09A1" w:rsidP="001E5473">
            <w:pPr>
              <w:pStyle w:val="rowtabella0"/>
              <w:jc w:val="center"/>
              <w:rPr>
                <w:color w:val="002060"/>
              </w:rPr>
            </w:pPr>
            <w:r w:rsidRPr="001A679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FEBED" w14:textId="77777777" w:rsidR="005E09A1" w:rsidRPr="001A6799" w:rsidRDefault="005E09A1" w:rsidP="001E5473">
            <w:pPr>
              <w:pStyle w:val="rowtabella0"/>
              <w:jc w:val="center"/>
              <w:rPr>
                <w:color w:val="002060"/>
              </w:rPr>
            </w:pPr>
            <w:r w:rsidRPr="001A679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AD68F" w14:textId="77777777" w:rsidR="005E09A1" w:rsidRPr="001A6799" w:rsidRDefault="005E09A1" w:rsidP="001E5473">
            <w:pPr>
              <w:pStyle w:val="rowtabella0"/>
              <w:jc w:val="center"/>
              <w:rPr>
                <w:color w:val="002060"/>
              </w:rPr>
            </w:pPr>
            <w:r w:rsidRPr="001A6799">
              <w:rPr>
                <w:color w:val="002060"/>
              </w:rPr>
              <w:t>0</w:t>
            </w:r>
          </w:p>
        </w:tc>
      </w:tr>
      <w:tr w:rsidR="005E09A1" w:rsidRPr="001A6799" w14:paraId="0A520939" w14:textId="77777777" w:rsidTr="001E54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218BEB" w14:textId="77777777" w:rsidR="005E09A1" w:rsidRPr="001A6799" w:rsidRDefault="005E09A1" w:rsidP="001E5473">
            <w:pPr>
              <w:pStyle w:val="rowtabella0"/>
              <w:rPr>
                <w:color w:val="002060"/>
              </w:rPr>
            </w:pPr>
            <w:proofErr w:type="spellStart"/>
            <w:proofErr w:type="gramStart"/>
            <w:r w:rsidRPr="001A6799">
              <w:rPr>
                <w:color w:val="002060"/>
              </w:rPr>
              <w:t>sq.B</w:t>
            </w:r>
            <w:proofErr w:type="spellEnd"/>
            <w:proofErr w:type="gramEnd"/>
            <w:r w:rsidRPr="001A6799">
              <w:rPr>
                <w:color w:val="002060"/>
              </w:rPr>
              <w:t xml:space="preserve"> AMICI DEL </w:t>
            </w:r>
            <w:proofErr w:type="spellStart"/>
            <w:r w:rsidRPr="001A6799">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191A1"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CD6D5"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A8146"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E1062"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72AAF"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D666D"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F17F8"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78405"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0A8A1" w14:textId="77777777" w:rsidR="005E09A1" w:rsidRPr="001A6799" w:rsidRDefault="005E09A1" w:rsidP="001E5473">
            <w:pPr>
              <w:pStyle w:val="rowtabella0"/>
              <w:jc w:val="center"/>
              <w:rPr>
                <w:color w:val="002060"/>
              </w:rPr>
            </w:pPr>
            <w:r w:rsidRPr="001A6799">
              <w:rPr>
                <w:color w:val="002060"/>
              </w:rPr>
              <w:t>0</w:t>
            </w:r>
          </w:p>
        </w:tc>
      </w:tr>
    </w:tbl>
    <w:p w14:paraId="0838964B" w14:textId="77777777" w:rsidR="005E09A1" w:rsidRPr="001A6799" w:rsidRDefault="005E09A1" w:rsidP="005E09A1">
      <w:pPr>
        <w:pStyle w:val="breakline"/>
        <w:rPr>
          <w:rFonts w:eastAsiaTheme="minorEastAsia"/>
          <w:color w:val="002060"/>
        </w:rPr>
      </w:pPr>
    </w:p>
    <w:p w14:paraId="7DEA72C4" w14:textId="77777777" w:rsidR="005E09A1" w:rsidRPr="001A6799" w:rsidRDefault="005E09A1" w:rsidP="005E09A1">
      <w:pPr>
        <w:pStyle w:val="breakline"/>
        <w:rPr>
          <w:color w:val="002060"/>
        </w:rPr>
      </w:pPr>
    </w:p>
    <w:p w14:paraId="2641B9E6" w14:textId="77777777" w:rsidR="005E09A1" w:rsidRPr="001A6799" w:rsidRDefault="005E09A1" w:rsidP="005E09A1">
      <w:pPr>
        <w:pStyle w:val="sottotitolocampionato10"/>
        <w:rPr>
          <w:color w:val="002060"/>
        </w:rPr>
      </w:pPr>
      <w:r w:rsidRPr="001A679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E09A1" w:rsidRPr="001A6799" w14:paraId="2F80A6B5" w14:textId="77777777" w:rsidTr="001E54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56739" w14:textId="77777777" w:rsidR="005E09A1" w:rsidRPr="001A6799" w:rsidRDefault="005E09A1" w:rsidP="001E5473">
            <w:pPr>
              <w:pStyle w:val="headertabella0"/>
              <w:rPr>
                <w:color w:val="002060"/>
              </w:rPr>
            </w:pPr>
            <w:r w:rsidRPr="001A679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5D82A" w14:textId="77777777" w:rsidR="005E09A1" w:rsidRPr="001A6799" w:rsidRDefault="005E09A1" w:rsidP="001E5473">
            <w:pPr>
              <w:pStyle w:val="headertabella0"/>
              <w:rPr>
                <w:color w:val="002060"/>
              </w:rPr>
            </w:pPr>
            <w:r w:rsidRPr="001A679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290A9" w14:textId="77777777" w:rsidR="005E09A1" w:rsidRPr="001A6799" w:rsidRDefault="005E09A1" w:rsidP="001E5473">
            <w:pPr>
              <w:pStyle w:val="headertabella0"/>
              <w:rPr>
                <w:color w:val="002060"/>
              </w:rPr>
            </w:pPr>
            <w:r w:rsidRPr="001A679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46F3A" w14:textId="77777777" w:rsidR="005E09A1" w:rsidRPr="001A6799" w:rsidRDefault="005E09A1" w:rsidP="001E5473">
            <w:pPr>
              <w:pStyle w:val="headertabella0"/>
              <w:rPr>
                <w:color w:val="002060"/>
              </w:rPr>
            </w:pPr>
            <w:r w:rsidRPr="001A679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BB0A7" w14:textId="77777777" w:rsidR="005E09A1" w:rsidRPr="001A6799" w:rsidRDefault="005E09A1" w:rsidP="001E5473">
            <w:pPr>
              <w:pStyle w:val="headertabella0"/>
              <w:rPr>
                <w:color w:val="002060"/>
              </w:rPr>
            </w:pPr>
            <w:r w:rsidRPr="001A679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4D36E" w14:textId="77777777" w:rsidR="005E09A1" w:rsidRPr="001A6799" w:rsidRDefault="005E09A1" w:rsidP="001E5473">
            <w:pPr>
              <w:pStyle w:val="headertabella0"/>
              <w:rPr>
                <w:color w:val="002060"/>
              </w:rPr>
            </w:pPr>
            <w:r w:rsidRPr="001A679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FF7DA" w14:textId="77777777" w:rsidR="005E09A1" w:rsidRPr="001A6799" w:rsidRDefault="005E09A1" w:rsidP="001E5473">
            <w:pPr>
              <w:pStyle w:val="headertabella0"/>
              <w:rPr>
                <w:color w:val="002060"/>
              </w:rPr>
            </w:pPr>
            <w:r w:rsidRPr="001A679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45EAE" w14:textId="77777777" w:rsidR="005E09A1" w:rsidRPr="001A6799" w:rsidRDefault="005E09A1" w:rsidP="001E5473">
            <w:pPr>
              <w:pStyle w:val="headertabella0"/>
              <w:rPr>
                <w:color w:val="002060"/>
              </w:rPr>
            </w:pPr>
            <w:r w:rsidRPr="001A679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1160C" w14:textId="77777777" w:rsidR="005E09A1" w:rsidRPr="001A6799" w:rsidRDefault="005E09A1" w:rsidP="001E5473">
            <w:pPr>
              <w:pStyle w:val="headertabella0"/>
              <w:rPr>
                <w:color w:val="002060"/>
              </w:rPr>
            </w:pPr>
            <w:r w:rsidRPr="001A679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7A639" w14:textId="77777777" w:rsidR="005E09A1" w:rsidRPr="001A6799" w:rsidRDefault="005E09A1" w:rsidP="001E5473">
            <w:pPr>
              <w:pStyle w:val="headertabella0"/>
              <w:rPr>
                <w:color w:val="002060"/>
              </w:rPr>
            </w:pPr>
            <w:r w:rsidRPr="001A6799">
              <w:rPr>
                <w:color w:val="002060"/>
              </w:rPr>
              <w:t>PE</w:t>
            </w:r>
          </w:p>
        </w:tc>
      </w:tr>
      <w:tr w:rsidR="005E09A1" w:rsidRPr="001A6799" w14:paraId="02E6EAAA" w14:textId="77777777" w:rsidTr="001E54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884AF6" w14:textId="77777777" w:rsidR="005E09A1" w:rsidRPr="001A6799" w:rsidRDefault="005E09A1" w:rsidP="001E5473">
            <w:pPr>
              <w:pStyle w:val="rowtabella0"/>
              <w:rPr>
                <w:color w:val="002060"/>
              </w:rPr>
            </w:pPr>
            <w:r w:rsidRPr="001A6799">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0BE13" w14:textId="77777777" w:rsidR="005E09A1" w:rsidRPr="001A6799" w:rsidRDefault="005E09A1" w:rsidP="001E5473">
            <w:pPr>
              <w:pStyle w:val="rowtabella0"/>
              <w:jc w:val="center"/>
              <w:rPr>
                <w:color w:val="002060"/>
              </w:rPr>
            </w:pPr>
            <w:r w:rsidRPr="001A679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8985E"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A5A90"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12F71"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5AF75"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8F831" w14:textId="77777777" w:rsidR="005E09A1" w:rsidRPr="001A6799" w:rsidRDefault="005E09A1" w:rsidP="001E5473">
            <w:pPr>
              <w:pStyle w:val="rowtabella0"/>
              <w:jc w:val="center"/>
              <w:rPr>
                <w:color w:val="002060"/>
              </w:rPr>
            </w:pPr>
            <w:r w:rsidRPr="001A6799">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64931" w14:textId="77777777" w:rsidR="005E09A1" w:rsidRPr="001A6799" w:rsidRDefault="005E09A1" w:rsidP="001E5473">
            <w:pPr>
              <w:pStyle w:val="rowtabella0"/>
              <w:jc w:val="center"/>
              <w:rPr>
                <w:color w:val="002060"/>
              </w:rPr>
            </w:pPr>
            <w:r w:rsidRPr="001A679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2AB06" w14:textId="77777777" w:rsidR="005E09A1" w:rsidRPr="001A6799" w:rsidRDefault="005E09A1" w:rsidP="001E5473">
            <w:pPr>
              <w:pStyle w:val="rowtabella0"/>
              <w:jc w:val="center"/>
              <w:rPr>
                <w:color w:val="002060"/>
              </w:rPr>
            </w:pPr>
            <w:r w:rsidRPr="001A679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7F74C" w14:textId="77777777" w:rsidR="005E09A1" w:rsidRPr="001A6799" w:rsidRDefault="005E09A1" w:rsidP="001E5473">
            <w:pPr>
              <w:pStyle w:val="rowtabella0"/>
              <w:jc w:val="center"/>
              <w:rPr>
                <w:color w:val="002060"/>
              </w:rPr>
            </w:pPr>
            <w:r w:rsidRPr="001A6799">
              <w:rPr>
                <w:color w:val="002060"/>
              </w:rPr>
              <w:t>0</w:t>
            </w:r>
          </w:p>
        </w:tc>
      </w:tr>
      <w:tr w:rsidR="005E09A1" w:rsidRPr="001A6799" w14:paraId="7B93BAD1"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C53D3E" w14:textId="77777777" w:rsidR="005E09A1" w:rsidRPr="001A6799" w:rsidRDefault="005E09A1" w:rsidP="001E5473">
            <w:pPr>
              <w:pStyle w:val="rowtabella0"/>
              <w:rPr>
                <w:color w:val="002060"/>
              </w:rPr>
            </w:pPr>
            <w:r w:rsidRPr="001A6799">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B6A49" w14:textId="77777777" w:rsidR="005E09A1" w:rsidRPr="001A6799" w:rsidRDefault="005E09A1" w:rsidP="001E5473">
            <w:pPr>
              <w:pStyle w:val="rowtabella0"/>
              <w:jc w:val="center"/>
              <w:rPr>
                <w:color w:val="002060"/>
              </w:rPr>
            </w:pPr>
            <w:r w:rsidRPr="001A679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95F8B"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31610"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230FC"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E3732"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8588D" w14:textId="77777777" w:rsidR="005E09A1" w:rsidRPr="001A6799" w:rsidRDefault="005E09A1" w:rsidP="001E5473">
            <w:pPr>
              <w:pStyle w:val="rowtabella0"/>
              <w:jc w:val="center"/>
              <w:rPr>
                <w:color w:val="002060"/>
              </w:rPr>
            </w:pPr>
            <w:r w:rsidRPr="001A6799">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9D577" w14:textId="77777777" w:rsidR="005E09A1" w:rsidRPr="001A6799" w:rsidRDefault="005E09A1" w:rsidP="001E5473">
            <w:pPr>
              <w:pStyle w:val="rowtabella0"/>
              <w:jc w:val="center"/>
              <w:rPr>
                <w:color w:val="002060"/>
              </w:rPr>
            </w:pPr>
            <w:r w:rsidRPr="001A67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F1191" w14:textId="77777777" w:rsidR="005E09A1" w:rsidRPr="001A6799" w:rsidRDefault="005E09A1" w:rsidP="001E5473">
            <w:pPr>
              <w:pStyle w:val="rowtabella0"/>
              <w:jc w:val="center"/>
              <w:rPr>
                <w:color w:val="002060"/>
              </w:rPr>
            </w:pPr>
            <w:r w:rsidRPr="001A6799">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1D1A0" w14:textId="77777777" w:rsidR="005E09A1" w:rsidRPr="001A6799" w:rsidRDefault="005E09A1" w:rsidP="001E5473">
            <w:pPr>
              <w:pStyle w:val="rowtabella0"/>
              <w:jc w:val="center"/>
              <w:rPr>
                <w:color w:val="002060"/>
              </w:rPr>
            </w:pPr>
            <w:r w:rsidRPr="001A6799">
              <w:rPr>
                <w:color w:val="002060"/>
              </w:rPr>
              <w:t>0</w:t>
            </w:r>
          </w:p>
        </w:tc>
      </w:tr>
      <w:tr w:rsidR="005E09A1" w:rsidRPr="001A6799" w14:paraId="514AA2C1"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72E001" w14:textId="77777777" w:rsidR="005E09A1" w:rsidRPr="001A6799" w:rsidRDefault="005E09A1" w:rsidP="001E5473">
            <w:pPr>
              <w:pStyle w:val="rowtabella0"/>
              <w:rPr>
                <w:color w:val="002060"/>
                <w:lang w:val="es-ES"/>
              </w:rPr>
            </w:pPr>
            <w:r w:rsidRPr="001A6799">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87EC5" w14:textId="77777777" w:rsidR="005E09A1" w:rsidRPr="001A6799" w:rsidRDefault="005E09A1" w:rsidP="001E5473">
            <w:pPr>
              <w:pStyle w:val="rowtabella0"/>
              <w:jc w:val="center"/>
              <w:rPr>
                <w:color w:val="002060"/>
              </w:rPr>
            </w:pPr>
            <w:r w:rsidRPr="001A67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447DF"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61D0A"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4D91B"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9BDCB"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2FE8C" w14:textId="77777777" w:rsidR="005E09A1" w:rsidRPr="001A6799" w:rsidRDefault="005E09A1" w:rsidP="001E5473">
            <w:pPr>
              <w:pStyle w:val="rowtabella0"/>
              <w:jc w:val="center"/>
              <w:rPr>
                <w:color w:val="002060"/>
              </w:rPr>
            </w:pPr>
            <w:r w:rsidRPr="001A6799">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C069E" w14:textId="77777777" w:rsidR="005E09A1" w:rsidRPr="001A6799" w:rsidRDefault="005E09A1" w:rsidP="001E5473">
            <w:pPr>
              <w:pStyle w:val="rowtabella0"/>
              <w:jc w:val="center"/>
              <w:rPr>
                <w:color w:val="002060"/>
              </w:rPr>
            </w:pPr>
            <w:r w:rsidRPr="001A679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6B95D" w14:textId="77777777" w:rsidR="005E09A1" w:rsidRPr="001A6799" w:rsidRDefault="005E09A1" w:rsidP="001E5473">
            <w:pPr>
              <w:pStyle w:val="rowtabella0"/>
              <w:jc w:val="center"/>
              <w:rPr>
                <w:color w:val="002060"/>
              </w:rPr>
            </w:pPr>
            <w:r w:rsidRPr="001A679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1CFB9" w14:textId="77777777" w:rsidR="005E09A1" w:rsidRPr="001A6799" w:rsidRDefault="005E09A1" w:rsidP="001E5473">
            <w:pPr>
              <w:pStyle w:val="rowtabella0"/>
              <w:jc w:val="center"/>
              <w:rPr>
                <w:color w:val="002060"/>
              </w:rPr>
            </w:pPr>
            <w:r w:rsidRPr="001A6799">
              <w:rPr>
                <w:color w:val="002060"/>
              </w:rPr>
              <w:t>0</w:t>
            </w:r>
          </w:p>
        </w:tc>
      </w:tr>
      <w:tr w:rsidR="005E09A1" w:rsidRPr="001A6799" w14:paraId="6E8A92B9"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52A8F2" w14:textId="77777777" w:rsidR="005E09A1" w:rsidRPr="001A6799" w:rsidRDefault="005E09A1" w:rsidP="001E5473">
            <w:pPr>
              <w:pStyle w:val="rowtabella0"/>
              <w:rPr>
                <w:color w:val="002060"/>
              </w:rPr>
            </w:pPr>
            <w:r w:rsidRPr="001A6799">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815CA" w14:textId="77777777" w:rsidR="005E09A1" w:rsidRPr="001A6799" w:rsidRDefault="005E09A1" w:rsidP="001E5473">
            <w:pPr>
              <w:pStyle w:val="rowtabella0"/>
              <w:jc w:val="center"/>
              <w:rPr>
                <w:color w:val="002060"/>
              </w:rPr>
            </w:pPr>
            <w:r w:rsidRPr="001A67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8EA56"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293C6"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BE50C"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F008F"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549E2" w14:textId="77777777" w:rsidR="005E09A1" w:rsidRPr="001A6799" w:rsidRDefault="005E09A1" w:rsidP="001E5473">
            <w:pPr>
              <w:pStyle w:val="rowtabella0"/>
              <w:jc w:val="center"/>
              <w:rPr>
                <w:color w:val="002060"/>
              </w:rPr>
            </w:pPr>
            <w:r w:rsidRPr="001A67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05E6F" w14:textId="77777777" w:rsidR="005E09A1" w:rsidRPr="001A6799" w:rsidRDefault="005E09A1" w:rsidP="001E5473">
            <w:pPr>
              <w:pStyle w:val="rowtabella0"/>
              <w:jc w:val="center"/>
              <w:rPr>
                <w:color w:val="002060"/>
              </w:rPr>
            </w:pPr>
            <w:r w:rsidRPr="001A679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3A191" w14:textId="77777777" w:rsidR="005E09A1" w:rsidRPr="001A6799" w:rsidRDefault="005E09A1" w:rsidP="001E5473">
            <w:pPr>
              <w:pStyle w:val="rowtabella0"/>
              <w:jc w:val="center"/>
              <w:rPr>
                <w:color w:val="002060"/>
              </w:rPr>
            </w:pPr>
            <w:r w:rsidRPr="001A67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9F7F7" w14:textId="77777777" w:rsidR="005E09A1" w:rsidRPr="001A6799" w:rsidRDefault="005E09A1" w:rsidP="001E5473">
            <w:pPr>
              <w:pStyle w:val="rowtabella0"/>
              <w:jc w:val="center"/>
              <w:rPr>
                <w:color w:val="002060"/>
              </w:rPr>
            </w:pPr>
            <w:r w:rsidRPr="001A6799">
              <w:rPr>
                <w:color w:val="002060"/>
              </w:rPr>
              <w:t>0</w:t>
            </w:r>
          </w:p>
        </w:tc>
      </w:tr>
      <w:tr w:rsidR="005E09A1" w:rsidRPr="001A6799" w14:paraId="7D94B998"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2BB4CC" w14:textId="77777777" w:rsidR="005E09A1" w:rsidRPr="001A6799" w:rsidRDefault="005E09A1" w:rsidP="001E5473">
            <w:pPr>
              <w:pStyle w:val="rowtabella0"/>
              <w:rPr>
                <w:color w:val="002060"/>
              </w:rPr>
            </w:pPr>
            <w:r w:rsidRPr="001A6799">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3DE0A" w14:textId="77777777" w:rsidR="005E09A1" w:rsidRPr="001A6799" w:rsidRDefault="005E09A1" w:rsidP="001E5473">
            <w:pPr>
              <w:pStyle w:val="rowtabella0"/>
              <w:jc w:val="center"/>
              <w:rPr>
                <w:color w:val="002060"/>
              </w:rPr>
            </w:pPr>
            <w:r w:rsidRPr="001A67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9D6A2"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BFD1D"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A0978"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A0275"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D0F61" w14:textId="77777777" w:rsidR="005E09A1" w:rsidRPr="001A6799" w:rsidRDefault="005E09A1" w:rsidP="001E5473">
            <w:pPr>
              <w:pStyle w:val="rowtabella0"/>
              <w:jc w:val="center"/>
              <w:rPr>
                <w:color w:val="002060"/>
              </w:rPr>
            </w:pPr>
            <w:r w:rsidRPr="001A679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3E404" w14:textId="77777777" w:rsidR="005E09A1" w:rsidRPr="001A6799" w:rsidRDefault="005E09A1" w:rsidP="001E5473">
            <w:pPr>
              <w:pStyle w:val="rowtabella0"/>
              <w:jc w:val="center"/>
              <w:rPr>
                <w:color w:val="002060"/>
              </w:rPr>
            </w:pPr>
            <w:r w:rsidRPr="001A679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F36F6" w14:textId="77777777" w:rsidR="005E09A1" w:rsidRPr="001A6799" w:rsidRDefault="005E09A1" w:rsidP="001E5473">
            <w:pPr>
              <w:pStyle w:val="rowtabella0"/>
              <w:jc w:val="center"/>
              <w:rPr>
                <w:color w:val="002060"/>
              </w:rPr>
            </w:pPr>
            <w:r w:rsidRPr="001A679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C361C" w14:textId="77777777" w:rsidR="005E09A1" w:rsidRPr="001A6799" w:rsidRDefault="005E09A1" w:rsidP="001E5473">
            <w:pPr>
              <w:pStyle w:val="rowtabella0"/>
              <w:jc w:val="center"/>
              <w:rPr>
                <w:color w:val="002060"/>
              </w:rPr>
            </w:pPr>
            <w:r w:rsidRPr="001A6799">
              <w:rPr>
                <w:color w:val="002060"/>
              </w:rPr>
              <w:t>0</w:t>
            </w:r>
          </w:p>
        </w:tc>
      </w:tr>
      <w:tr w:rsidR="005E09A1" w:rsidRPr="001A6799" w14:paraId="66810A23"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A102DD" w14:textId="77777777" w:rsidR="005E09A1" w:rsidRPr="001A6799" w:rsidRDefault="005E09A1" w:rsidP="001E5473">
            <w:pPr>
              <w:pStyle w:val="rowtabella0"/>
              <w:rPr>
                <w:color w:val="002060"/>
              </w:rPr>
            </w:pPr>
            <w:r w:rsidRPr="001A6799">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7C1DC" w14:textId="77777777" w:rsidR="005E09A1" w:rsidRPr="001A6799" w:rsidRDefault="005E09A1" w:rsidP="001E5473">
            <w:pPr>
              <w:pStyle w:val="rowtabella0"/>
              <w:jc w:val="center"/>
              <w:rPr>
                <w:color w:val="002060"/>
              </w:rPr>
            </w:pPr>
            <w:r w:rsidRPr="001A67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4EC24"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3E50A"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680CE"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84650"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E3EFB" w14:textId="77777777" w:rsidR="005E09A1" w:rsidRPr="001A6799" w:rsidRDefault="005E09A1" w:rsidP="001E5473">
            <w:pPr>
              <w:pStyle w:val="rowtabella0"/>
              <w:jc w:val="center"/>
              <w:rPr>
                <w:color w:val="002060"/>
              </w:rPr>
            </w:pPr>
            <w:r w:rsidRPr="001A679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30DCF" w14:textId="77777777" w:rsidR="005E09A1" w:rsidRPr="001A6799" w:rsidRDefault="005E09A1" w:rsidP="001E5473">
            <w:pPr>
              <w:pStyle w:val="rowtabella0"/>
              <w:jc w:val="center"/>
              <w:rPr>
                <w:color w:val="002060"/>
              </w:rPr>
            </w:pPr>
            <w:r w:rsidRPr="001A679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583E1" w14:textId="77777777" w:rsidR="005E09A1" w:rsidRPr="001A6799" w:rsidRDefault="005E09A1" w:rsidP="001E5473">
            <w:pPr>
              <w:pStyle w:val="rowtabella0"/>
              <w:jc w:val="center"/>
              <w:rPr>
                <w:color w:val="002060"/>
              </w:rPr>
            </w:pPr>
            <w:r w:rsidRPr="001A67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14C19" w14:textId="77777777" w:rsidR="005E09A1" w:rsidRPr="001A6799" w:rsidRDefault="005E09A1" w:rsidP="001E5473">
            <w:pPr>
              <w:pStyle w:val="rowtabella0"/>
              <w:jc w:val="center"/>
              <w:rPr>
                <w:color w:val="002060"/>
              </w:rPr>
            </w:pPr>
            <w:r w:rsidRPr="001A6799">
              <w:rPr>
                <w:color w:val="002060"/>
              </w:rPr>
              <w:t>0</w:t>
            </w:r>
          </w:p>
        </w:tc>
      </w:tr>
      <w:tr w:rsidR="005E09A1" w:rsidRPr="001A6799" w14:paraId="3664E8E5"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6EBD3F" w14:textId="77777777" w:rsidR="005E09A1" w:rsidRPr="001A6799" w:rsidRDefault="005E09A1" w:rsidP="001E5473">
            <w:pPr>
              <w:pStyle w:val="rowtabella0"/>
              <w:rPr>
                <w:color w:val="002060"/>
              </w:rPr>
            </w:pPr>
            <w:r w:rsidRPr="001A6799">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F269A"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8C095"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0D76A"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4DBB1"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CFB81"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9546A" w14:textId="77777777" w:rsidR="005E09A1" w:rsidRPr="001A6799" w:rsidRDefault="005E09A1" w:rsidP="001E5473">
            <w:pPr>
              <w:pStyle w:val="rowtabella0"/>
              <w:jc w:val="center"/>
              <w:rPr>
                <w:color w:val="002060"/>
              </w:rPr>
            </w:pPr>
            <w:r w:rsidRPr="001A679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8241A" w14:textId="77777777" w:rsidR="005E09A1" w:rsidRPr="001A6799" w:rsidRDefault="005E09A1" w:rsidP="001E5473">
            <w:pPr>
              <w:pStyle w:val="rowtabella0"/>
              <w:jc w:val="center"/>
              <w:rPr>
                <w:color w:val="002060"/>
              </w:rPr>
            </w:pPr>
            <w:r w:rsidRPr="001A6799">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DB8C2" w14:textId="77777777" w:rsidR="005E09A1" w:rsidRPr="001A6799" w:rsidRDefault="005E09A1" w:rsidP="001E5473">
            <w:pPr>
              <w:pStyle w:val="rowtabella0"/>
              <w:jc w:val="center"/>
              <w:rPr>
                <w:color w:val="002060"/>
              </w:rPr>
            </w:pPr>
            <w:r w:rsidRPr="001A679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5D6F9" w14:textId="77777777" w:rsidR="005E09A1" w:rsidRPr="001A6799" w:rsidRDefault="005E09A1" w:rsidP="001E5473">
            <w:pPr>
              <w:pStyle w:val="rowtabella0"/>
              <w:jc w:val="center"/>
              <w:rPr>
                <w:color w:val="002060"/>
              </w:rPr>
            </w:pPr>
            <w:r w:rsidRPr="001A6799">
              <w:rPr>
                <w:color w:val="002060"/>
              </w:rPr>
              <w:t>0</w:t>
            </w:r>
          </w:p>
        </w:tc>
      </w:tr>
      <w:tr w:rsidR="005E09A1" w:rsidRPr="001A6799" w14:paraId="3E8DE056" w14:textId="77777777" w:rsidTr="001E54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477C3F" w14:textId="77777777" w:rsidR="005E09A1" w:rsidRPr="001A6799" w:rsidRDefault="005E09A1" w:rsidP="001E5473">
            <w:pPr>
              <w:pStyle w:val="rowtabella0"/>
              <w:rPr>
                <w:color w:val="002060"/>
                <w:lang w:val="es-ES"/>
              </w:rPr>
            </w:pPr>
            <w:r w:rsidRPr="001A6799">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65BAC"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7A6B5"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343B3"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8EA9E"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D78E8"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41707" w14:textId="77777777" w:rsidR="005E09A1" w:rsidRPr="001A6799" w:rsidRDefault="005E09A1" w:rsidP="001E5473">
            <w:pPr>
              <w:pStyle w:val="rowtabella0"/>
              <w:jc w:val="center"/>
              <w:rPr>
                <w:color w:val="002060"/>
              </w:rPr>
            </w:pPr>
            <w:r w:rsidRPr="001A67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42A9C" w14:textId="77777777" w:rsidR="005E09A1" w:rsidRPr="001A6799" w:rsidRDefault="005E09A1" w:rsidP="001E5473">
            <w:pPr>
              <w:pStyle w:val="rowtabella0"/>
              <w:jc w:val="center"/>
              <w:rPr>
                <w:color w:val="002060"/>
              </w:rPr>
            </w:pPr>
            <w:r w:rsidRPr="001A6799">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34596"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17E0E" w14:textId="77777777" w:rsidR="005E09A1" w:rsidRPr="001A6799" w:rsidRDefault="005E09A1" w:rsidP="001E5473">
            <w:pPr>
              <w:pStyle w:val="rowtabella0"/>
              <w:jc w:val="center"/>
              <w:rPr>
                <w:color w:val="002060"/>
              </w:rPr>
            </w:pPr>
            <w:r w:rsidRPr="001A6799">
              <w:rPr>
                <w:color w:val="002060"/>
              </w:rPr>
              <w:t>0</w:t>
            </w:r>
          </w:p>
        </w:tc>
      </w:tr>
    </w:tbl>
    <w:p w14:paraId="63E429D1" w14:textId="77777777" w:rsidR="005E09A1" w:rsidRPr="001A6799" w:rsidRDefault="005E09A1" w:rsidP="005E09A1">
      <w:pPr>
        <w:pStyle w:val="breakline"/>
        <w:rPr>
          <w:rFonts w:eastAsiaTheme="minorEastAsia"/>
          <w:color w:val="002060"/>
        </w:rPr>
      </w:pPr>
    </w:p>
    <w:p w14:paraId="43252A51" w14:textId="77777777" w:rsidR="005E09A1" w:rsidRPr="001A6799" w:rsidRDefault="005E09A1" w:rsidP="005E09A1">
      <w:pPr>
        <w:pStyle w:val="breakline"/>
        <w:rPr>
          <w:color w:val="002060"/>
        </w:rPr>
      </w:pPr>
    </w:p>
    <w:p w14:paraId="03D534C7" w14:textId="77777777" w:rsidR="005E09A1" w:rsidRPr="001A6799" w:rsidRDefault="005E09A1" w:rsidP="005E09A1">
      <w:pPr>
        <w:pStyle w:val="sottotitolocampionato10"/>
        <w:rPr>
          <w:color w:val="002060"/>
        </w:rPr>
      </w:pPr>
      <w:r w:rsidRPr="001A679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E09A1" w:rsidRPr="001A6799" w14:paraId="01E56205" w14:textId="77777777" w:rsidTr="001E54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6777C" w14:textId="77777777" w:rsidR="005E09A1" w:rsidRPr="001A6799" w:rsidRDefault="005E09A1" w:rsidP="001E5473">
            <w:pPr>
              <w:pStyle w:val="headertabella0"/>
              <w:rPr>
                <w:color w:val="002060"/>
              </w:rPr>
            </w:pPr>
            <w:r w:rsidRPr="001A679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28493" w14:textId="77777777" w:rsidR="005E09A1" w:rsidRPr="001A6799" w:rsidRDefault="005E09A1" w:rsidP="001E5473">
            <w:pPr>
              <w:pStyle w:val="headertabella0"/>
              <w:rPr>
                <w:color w:val="002060"/>
              </w:rPr>
            </w:pPr>
            <w:r w:rsidRPr="001A679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4BB8B" w14:textId="77777777" w:rsidR="005E09A1" w:rsidRPr="001A6799" w:rsidRDefault="005E09A1" w:rsidP="001E5473">
            <w:pPr>
              <w:pStyle w:val="headertabella0"/>
              <w:rPr>
                <w:color w:val="002060"/>
              </w:rPr>
            </w:pPr>
            <w:r w:rsidRPr="001A679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B898E" w14:textId="77777777" w:rsidR="005E09A1" w:rsidRPr="001A6799" w:rsidRDefault="005E09A1" w:rsidP="001E5473">
            <w:pPr>
              <w:pStyle w:val="headertabella0"/>
              <w:rPr>
                <w:color w:val="002060"/>
              </w:rPr>
            </w:pPr>
            <w:r w:rsidRPr="001A679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8EB8F" w14:textId="77777777" w:rsidR="005E09A1" w:rsidRPr="001A6799" w:rsidRDefault="005E09A1" w:rsidP="001E5473">
            <w:pPr>
              <w:pStyle w:val="headertabella0"/>
              <w:rPr>
                <w:color w:val="002060"/>
              </w:rPr>
            </w:pPr>
            <w:r w:rsidRPr="001A679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19C60" w14:textId="77777777" w:rsidR="005E09A1" w:rsidRPr="001A6799" w:rsidRDefault="005E09A1" w:rsidP="001E5473">
            <w:pPr>
              <w:pStyle w:val="headertabella0"/>
              <w:rPr>
                <w:color w:val="002060"/>
              </w:rPr>
            </w:pPr>
            <w:r w:rsidRPr="001A679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8D709" w14:textId="77777777" w:rsidR="005E09A1" w:rsidRPr="001A6799" w:rsidRDefault="005E09A1" w:rsidP="001E5473">
            <w:pPr>
              <w:pStyle w:val="headertabella0"/>
              <w:rPr>
                <w:color w:val="002060"/>
              </w:rPr>
            </w:pPr>
            <w:r w:rsidRPr="001A679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E24AD" w14:textId="77777777" w:rsidR="005E09A1" w:rsidRPr="001A6799" w:rsidRDefault="005E09A1" w:rsidP="001E5473">
            <w:pPr>
              <w:pStyle w:val="headertabella0"/>
              <w:rPr>
                <w:color w:val="002060"/>
              </w:rPr>
            </w:pPr>
            <w:r w:rsidRPr="001A679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1C15D" w14:textId="77777777" w:rsidR="005E09A1" w:rsidRPr="001A6799" w:rsidRDefault="005E09A1" w:rsidP="001E5473">
            <w:pPr>
              <w:pStyle w:val="headertabella0"/>
              <w:rPr>
                <w:color w:val="002060"/>
              </w:rPr>
            </w:pPr>
            <w:r w:rsidRPr="001A679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3CF51" w14:textId="77777777" w:rsidR="005E09A1" w:rsidRPr="001A6799" w:rsidRDefault="005E09A1" w:rsidP="001E5473">
            <w:pPr>
              <w:pStyle w:val="headertabella0"/>
              <w:rPr>
                <w:color w:val="002060"/>
              </w:rPr>
            </w:pPr>
            <w:r w:rsidRPr="001A6799">
              <w:rPr>
                <w:color w:val="002060"/>
              </w:rPr>
              <w:t>PE</w:t>
            </w:r>
          </w:p>
        </w:tc>
      </w:tr>
      <w:tr w:rsidR="005E09A1" w:rsidRPr="001A6799" w14:paraId="59BF70C9" w14:textId="77777777" w:rsidTr="001E54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EE1C94" w14:textId="77777777" w:rsidR="005E09A1" w:rsidRPr="001A6799" w:rsidRDefault="005E09A1" w:rsidP="001E5473">
            <w:pPr>
              <w:pStyle w:val="rowtabella0"/>
              <w:rPr>
                <w:color w:val="002060"/>
              </w:rPr>
            </w:pPr>
            <w:r w:rsidRPr="001A6799">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B2D89" w14:textId="77777777" w:rsidR="005E09A1" w:rsidRPr="001A6799" w:rsidRDefault="005E09A1" w:rsidP="001E5473">
            <w:pPr>
              <w:pStyle w:val="rowtabella0"/>
              <w:jc w:val="center"/>
              <w:rPr>
                <w:color w:val="002060"/>
              </w:rPr>
            </w:pPr>
            <w:r w:rsidRPr="001A679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ED475"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977BA"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2F1A4"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CD69A"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1AA5C" w14:textId="77777777" w:rsidR="005E09A1" w:rsidRPr="001A6799" w:rsidRDefault="005E09A1" w:rsidP="001E5473">
            <w:pPr>
              <w:pStyle w:val="rowtabella0"/>
              <w:jc w:val="center"/>
              <w:rPr>
                <w:color w:val="002060"/>
              </w:rPr>
            </w:pPr>
            <w:r w:rsidRPr="001A679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17226" w14:textId="77777777" w:rsidR="005E09A1" w:rsidRPr="001A6799" w:rsidRDefault="005E09A1" w:rsidP="001E5473">
            <w:pPr>
              <w:pStyle w:val="rowtabella0"/>
              <w:jc w:val="center"/>
              <w:rPr>
                <w:color w:val="002060"/>
              </w:rPr>
            </w:pPr>
            <w:r w:rsidRPr="001A679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4F6C4" w14:textId="77777777" w:rsidR="005E09A1" w:rsidRPr="001A6799" w:rsidRDefault="005E09A1" w:rsidP="001E5473">
            <w:pPr>
              <w:pStyle w:val="rowtabella0"/>
              <w:jc w:val="center"/>
              <w:rPr>
                <w:color w:val="002060"/>
              </w:rPr>
            </w:pPr>
            <w:r w:rsidRPr="001A679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BAAAC" w14:textId="77777777" w:rsidR="005E09A1" w:rsidRPr="001A6799" w:rsidRDefault="005E09A1" w:rsidP="001E5473">
            <w:pPr>
              <w:pStyle w:val="rowtabella0"/>
              <w:jc w:val="center"/>
              <w:rPr>
                <w:color w:val="002060"/>
              </w:rPr>
            </w:pPr>
            <w:r w:rsidRPr="001A6799">
              <w:rPr>
                <w:color w:val="002060"/>
              </w:rPr>
              <w:t>0</w:t>
            </w:r>
          </w:p>
        </w:tc>
      </w:tr>
      <w:tr w:rsidR="005E09A1" w:rsidRPr="001A6799" w14:paraId="399F4F56"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56A2DE" w14:textId="77777777" w:rsidR="005E09A1" w:rsidRPr="001A6799" w:rsidRDefault="005E09A1" w:rsidP="001E5473">
            <w:pPr>
              <w:pStyle w:val="rowtabella0"/>
              <w:rPr>
                <w:color w:val="002060"/>
              </w:rPr>
            </w:pPr>
            <w:r w:rsidRPr="001A6799">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2DBF1" w14:textId="77777777" w:rsidR="005E09A1" w:rsidRPr="001A6799" w:rsidRDefault="005E09A1" w:rsidP="001E5473">
            <w:pPr>
              <w:pStyle w:val="rowtabella0"/>
              <w:jc w:val="center"/>
              <w:rPr>
                <w:color w:val="002060"/>
              </w:rPr>
            </w:pPr>
            <w:r w:rsidRPr="001A67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C765C"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557AE"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160C9"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AF029"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C3986" w14:textId="77777777" w:rsidR="005E09A1" w:rsidRPr="001A6799" w:rsidRDefault="005E09A1" w:rsidP="001E5473">
            <w:pPr>
              <w:pStyle w:val="rowtabella0"/>
              <w:jc w:val="center"/>
              <w:rPr>
                <w:color w:val="002060"/>
              </w:rPr>
            </w:pPr>
            <w:r w:rsidRPr="001A679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7A16B" w14:textId="77777777" w:rsidR="005E09A1" w:rsidRPr="001A6799" w:rsidRDefault="005E09A1" w:rsidP="001E5473">
            <w:pPr>
              <w:pStyle w:val="rowtabella0"/>
              <w:jc w:val="center"/>
              <w:rPr>
                <w:color w:val="002060"/>
              </w:rPr>
            </w:pPr>
            <w:r w:rsidRPr="001A679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87A9B"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48C84" w14:textId="77777777" w:rsidR="005E09A1" w:rsidRPr="001A6799" w:rsidRDefault="005E09A1" w:rsidP="001E5473">
            <w:pPr>
              <w:pStyle w:val="rowtabella0"/>
              <w:jc w:val="center"/>
              <w:rPr>
                <w:color w:val="002060"/>
              </w:rPr>
            </w:pPr>
            <w:r w:rsidRPr="001A6799">
              <w:rPr>
                <w:color w:val="002060"/>
              </w:rPr>
              <w:t>0</w:t>
            </w:r>
          </w:p>
        </w:tc>
      </w:tr>
      <w:tr w:rsidR="005E09A1" w:rsidRPr="001A6799" w14:paraId="39F09834"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B3769A" w14:textId="77777777" w:rsidR="005E09A1" w:rsidRPr="001A6799" w:rsidRDefault="005E09A1" w:rsidP="001E5473">
            <w:pPr>
              <w:pStyle w:val="rowtabella0"/>
              <w:rPr>
                <w:color w:val="002060"/>
              </w:rPr>
            </w:pPr>
            <w:r w:rsidRPr="001A6799">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9BC0D" w14:textId="77777777" w:rsidR="005E09A1" w:rsidRPr="001A6799" w:rsidRDefault="005E09A1" w:rsidP="001E5473">
            <w:pPr>
              <w:pStyle w:val="rowtabella0"/>
              <w:jc w:val="center"/>
              <w:rPr>
                <w:color w:val="002060"/>
              </w:rPr>
            </w:pPr>
            <w:r w:rsidRPr="001A67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00ADA"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D15A6"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473F3"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0E174"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61779" w14:textId="77777777" w:rsidR="005E09A1" w:rsidRPr="001A6799" w:rsidRDefault="005E09A1" w:rsidP="001E5473">
            <w:pPr>
              <w:pStyle w:val="rowtabella0"/>
              <w:jc w:val="center"/>
              <w:rPr>
                <w:color w:val="002060"/>
              </w:rPr>
            </w:pPr>
            <w:r w:rsidRPr="001A679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F725E" w14:textId="77777777" w:rsidR="005E09A1" w:rsidRPr="001A6799" w:rsidRDefault="005E09A1" w:rsidP="001E5473">
            <w:pPr>
              <w:pStyle w:val="rowtabella0"/>
              <w:jc w:val="center"/>
              <w:rPr>
                <w:color w:val="002060"/>
              </w:rPr>
            </w:pPr>
            <w:r w:rsidRPr="001A679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37231"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086D0" w14:textId="77777777" w:rsidR="005E09A1" w:rsidRPr="001A6799" w:rsidRDefault="005E09A1" w:rsidP="001E5473">
            <w:pPr>
              <w:pStyle w:val="rowtabella0"/>
              <w:jc w:val="center"/>
              <w:rPr>
                <w:color w:val="002060"/>
              </w:rPr>
            </w:pPr>
            <w:r w:rsidRPr="001A6799">
              <w:rPr>
                <w:color w:val="002060"/>
              </w:rPr>
              <w:t>0</w:t>
            </w:r>
          </w:p>
        </w:tc>
      </w:tr>
      <w:tr w:rsidR="005E09A1" w:rsidRPr="001A6799" w14:paraId="4ACFE812"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0BD709" w14:textId="77777777" w:rsidR="005E09A1" w:rsidRPr="001A6799" w:rsidRDefault="005E09A1" w:rsidP="001E5473">
            <w:pPr>
              <w:pStyle w:val="rowtabella0"/>
              <w:rPr>
                <w:color w:val="002060"/>
              </w:rPr>
            </w:pPr>
            <w:r w:rsidRPr="001A6799">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54D70"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87B03"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3D3D8"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2D053"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EC53D"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17AC5" w14:textId="77777777" w:rsidR="005E09A1" w:rsidRPr="001A6799" w:rsidRDefault="005E09A1" w:rsidP="001E5473">
            <w:pPr>
              <w:pStyle w:val="rowtabella0"/>
              <w:jc w:val="center"/>
              <w:rPr>
                <w:color w:val="002060"/>
              </w:rPr>
            </w:pPr>
            <w:r w:rsidRPr="001A679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FA797" w14:textId="77777777" w:rsidR="005E09A1" w:rsidRPr="001A6799" w:rsidRDefault="005E09A1" w:rsidP="001E5473">
            <w:pPr>
              <w:pStyle w:val="rowtabella0"/>
              <w:jc w:val="center"/>
              <w:rPr>
                <w:color w:val="002060"/>
              </w:rPr>
            </w:pPr>
            <w:r w:rsidRPr="001A679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D2565" w14:textId="77777777" w:rsidR="005E09A1" w:rsidRPr="001A6799" w:rsidRDefault="005E09A1" w:rsidP="001E5473">
            <w:pPr>
              <w:pStyle w:val="rowtabella0"/>
              <w:jc w:val="center"/>
              <w:rPr>
                <w:color w:val="002060"/>
              </w:rPr>
            </w:pPr>
            <w:r w:rsidRPr="001A679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06FDB" w14:textId="77777777" w:rsidR="005E09A1" w:rsidRPr="001A6799" w:rsidRDefault="005E09A1" w:rsidP="001E5473">
            <w:pPr>
              <w:pStyle w:val="rowtabella0"/>
              <w:jc w:val="center"/>
              <w:rPr>
                <w:color w:val="002060"/>
              </w:rPr>
            </w:pPr>
            <w:r w:rsidRPr="001A6799">
              <w:rPr>
                <w:color w:val="002060"/>
              </w:rPr>
              <w:t>0</w:t>
            </w:r>
          </w:p>
        </w:tc>
      </w:tr>
      <w:tr w:rsidR="005E09A1" w:rsidRPr="001A6799" w14:paraId="2C86A18C"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06C745" w14:textId="77777777" w:rsidR="005E09A1" w:rsidRPr="001A6799" w:rsidRDefault="005E09A1" w:rsidP="001E5473">
            <w:pPr>
              <w:pStyle w:val="rowtabella0"/>
              <w:rPr>
                <w:color w:val="002060"/>
              </w:rPr>
            </w:pPr>
            <w:r w:rsidRPr="001A6799">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7558C"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9872A"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35603"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77F50"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C122E"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23AB0" w14:textId="77777777" w:rsidR="005E09A1" w:rsidRPr="001A6799" w:rsidRDefault="005E09A1" w:rsidP="001E5473">
            <w:pPr>
              <w:pStyle w:val="rowtabella0"/>
              <w:jc w:val="center"/>
              <w:rPr>
                <w:color w:val="002060"/>
              </w:rPr>
            </w:pPr>
            <w:r w:rsidRPr="001A679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252D1" w14:textId="77777777" w:rsidR="005E09A1" w:rsidRPr="001A6799" w:rsidRDefault="005E09A1" w:rsidP="001E5473">
            <w:pPr>
              <w:pStyle w:val="rowtabella0"/>
              <w:jc w:val="center"/>
              <w:rPr>
                <w:color w:val="002060"/>
              </w:rPr>
            </w:pPr>
            <w:r w:rsidRPr="001A679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016CE" w14:textId="77777777" w:rsidR="005E09A1" w:rsidRPr="001A6799" w:rsidRDefault="005E09A1" w:rsidP="001E5473">
            <w:pPr>
              <w:pStyle w:val="rowtabella0"/>
              <w:jc w:val="center"/>
              <w:rPr>
                <w:color w:val="002060"/>
              </w:rPr>
            </w:pPr>
            <w:r w:rsidRPr="001A67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7D8D7" w14:textId="77777777" w:rsidR="005E09A1" w:rsidRPr="001A6799" w:rsidRDefault="005E09A1" w:rsidP="001E5473">
            <w:pPr>
              <w:pStyle w:val="rowtabella0"/>
              <w:jc w:val="center"/>
              <w:rPr>
                <w:color w:val="002060"/>
              </w:rPr>
            </w:pPr>
            <w:r w:rsidRPr="001A6799">
              <w:rPr>
                <w:color w:val="002060"/>
              </w:rPr>
              <w:t>0</w:t>
            </w:r>
          </w:p>
        </w:tc>
      </w:tr>
      <w:tr w:rsidR="005E09A1" w:rsidRPr="001A6799" w14:paraId="68801543"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F051D9" w14:textId="77777777" w:rsidR="005E09A1" w:rsidRPr="001A6799" w:rsidRDefault="005E09A1" w:rsidP="001E5473">
            <w:pPr>
              <w:pStyle w:val="rowtabella0"/>
              <w:rPr>
                <w:color w:val="002060"/>
              </w:rPr>
            </w:pPr>
            <w:r w:rsidRPr="001A6799">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0D170" w14:textId="77777777" w:rsidR="005E09A1" w:rsidRPr="001A6799" w:rsidRDefault="005E09A1" w:rsidP="001E5473">
            <w:pPr>
              <w:pStyle w:val="rowtabella0"/>
              <w:jc w:val="center"/>
              <w:rPr>
                <w:color w:val="002060"/>
              </w:rPr>
            </w:pPr>
            <w:r w:rsidRPr="001A67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FAD32"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44C94"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A9572"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3FB6C"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1433D" w14:textId="77777777" w:rsidR="005E09A1" w:rsidRPr="001A6799" w:rsidRDefault="005E09A1" w:rsidP="001E5473">
            <w:pPr>
              <w:pStyle w:val="rowtabella0"/>
              <w:jc w:val="center"/>
              <w:rPr>
                <w:color w:val="002060"/>
              </w:rPr>
            </w:pPr>
            <w:r w:rsidRPr="001A679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D4F4E" w14:textId="77777777" w:rsidR="005E09A1" w:rsidRPr="001A6799" w:rsidRDefault="005E09A1" w:rsidP="001E5473">
            <w:pPr>
              <w:pStyle w:val="rowtabella0"/>
              <w:jc w:val="center"/>
              <w:rPr>
                <w:color w:val="002060"/>
              </w:rPr>
            </w:pPr>
            <w:r w:rsidRPr="001A679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83C7F"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5DA2E" w14:textId="77777777" w:rsidR="005E09A1" w:rsidRPr="001A6799" w:rsidRDefault="005E09A1" w:rsidP="001E5473">
            <w:pPr>
              <w:pStyle w:val="rowtabella0"/>
              <w:jc w:val="center"/>
              <w:rPr>
                <w:color w:val="002060"/>
              </w:rPr>
            </w:pPr>
            <w:r w:rsidRPr="001A6799">
              <w:rPr>
                <w:color w:val="002060"/>
              </w:rPr>
              <w:t>0</w:t>
            </w:r>
          </w:p>
        </w:tc>
      </w:tr>
      <w:tr w:rsidR="005E09A1" w:rsidRPr="001A6799" w14:paraId="748AEC3E"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BCA39A" w14:textId="77777777" w:rsidR="005E09A1" w:rsidRPr="001A6799" w:rsidRDefault="005E09A1" w:rsidP="001E5473">
            <w:pPr>
              <w:pStyle w:val="rowtabella0"/>
              <w:rPr>
                <w:color w:val="002060"/>
              </w:rPr>
            </w:pPr>
            <w:r w:rsidRPr="001A6799">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D12E1"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A0399"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8F7D3"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81B36"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8E45A"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CFC61" w14:textId="77777777" w:rsidR="005E09A1" w:rsidRPr="001A6799" w:rsidRDefault="005E09A1" w:rsidP="001E5473">
            <w:pPr>
              <w:pStyle w:val="rowtabella0"/>
              <w:jc w:val="center"/>
              <w:rPr>
                <w:color w:val="002060"/>
              </w:rPr>
            </w:pPr>
            <w:r w:rsidRPr="001A67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AEB1B" w14:textId="77777777" w:rsidR="005E09A1" w:rsidRPr="001A6799" w:rsidRDefault="005E09A1" w:rsidP="001E5473">
            <w:pPr>
              <w:pStyle w:val="rowtabella0"/>
              <w:jc w:val="center"/>
              <w:rPr>
                <w:color w:val="002060"/>
              </w:rPr>
            </w:pPr>
            <w:r w:rsidRPr="001A679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A4ACA" w14:textId="77777777" w:rsidR="005E09A1" w:rsidRPr="001A6799" w:rsidRDefault="005E09A1" w:rsidP="001E5473">
            <w:pPr>
              <w:pStyle w:val="rowtabella0"/>
              <w:jc w:val="center"/>
              <w:rPr>
                <w:color w:val="002060"/>
              </w:rPr>
            </w:pPr>
            <w:r w:rsidRPr="001A679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41B60" w14:textId="77777777" w:rsidR="005E09A1" w:rsidRPr="001A6799" w:rsidRDefault="005E09A1" w:rsidP="001E5473">
            <w:pPr>
              <w:pStyle w:val="rowtabella0"/>
              <w:jc w:val="center"/>
              <w:rPr>
                <w:color w:val="002060"/>
              </w:rPr>
            </w:pPr>
            <w:r w:rsidRPr="001A6799">
              <w:rPr>
                <w:color w:val="002060"/>
              </w:rPr>
              <w:t>0</w:t>
            </w:r>
          </w:p>
        </w:tc>
      </w:tr>
      <w:tr w:rsidR="005E09A1" w:rsidRPr="001A6799" w14:paraId="7429D992" w14:textId="77777777" w:rsidTr="001E54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95F379" w14:textId="77777777" w:rsidR="005E09A1" w:rsidRPr="001A6799" w:rsidRDefault="005E09A1" w:rsidP="001E5473">
            <w:pPr>
              <w:pStyle w:val="rowtabella0"/>
              <w:rPr>
                <w:color w:val="002060"/>
              </w:rPr>
            </w:pPr>
            <w:proofErr w:type="spellStart"/>
            <w:proofErr w:type="gramStart"/>
            <w:r w:rsidRPr="001A6799">
              <w:rPr>
                <w:color w:val="002060"/>
              </w:rPr>
              <w:t>sq.B</w:t>
            </w:r>
            <w:proofErr w:type="spellEnd"/>
            <w:proofErr w:type="gramEnd"/>
            <w:r w:rsidRPr="001A6799">
              <w:rPr>
                <w:color w:val="002060"/>
              </w:rPr>
              <w:t xml:space="preserve"> FIGHT BULLS </w:t>
            </w:r>
            <w:proofErr w:type="spellStart"/>
            <w:r w:rsidRPr="001A6799">
              <w:rPr>
                <w:color w:val="002060"/>
              </w:rPr>
              <w:t>CORRIDONIsq.B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A20A0"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298C2"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AFCE8"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50D20"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54AFC"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A6E86"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F07BC"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89734"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D92E9" w14:textId="77777777" w:rsidR="005E09A1" w:rsidRPr="001A6799" w:rsidRDefault="005E09A1" w:rsidP="001E5473">
            <w:pPr>
              <w:pStyle w:val="rowtabella0"/>
              <w:jc w:val="center"/>
              <w:rPr>
                <w:color w:val="002060"/>
              </w:rPr>
            </w:pPr>
            <w:r w:rsidRPr="001A6799">
              <w:rPr>
                <w:color w:val="002060"/>
              </w:rPr>
              <w:t>0</w:t>
            </w:r>
          </w:p>
        </w:tc>
      </w:tr>
    </w:tbl>
    <w:p w14:paraId="048CA995" w14:textId="77777777" w:rsidR="005E09A1" w:rsidRPr="001A6799" w:rsidRDefault="005E09A1" w:rsidP="005E09A1">
      <w:pPr>
        <w:pStyle w:val="breakline"/>
        <w:rPr>
          <w:rFonts w:eastAsiaTheme="minorEastAsia"/>
          <w:color w:val="002060"/>
        </w:rPr>
      </w:pPr>
    </w:p>
    <w:p w14:paraId="19E4B786" w14:textId="77777777" w:rsidR="00C75AE1" w:rsidRPr="001A6799" w:rsidRDefault="00C75AE1" w:rsidP="00C75AE1">
      <w:pPr>
        <w:pStyle w:val="titoloprinc0"/>
        <w:rPr>
          <w:color w:val="002060"/>
        </w:rPr>
      </w:pPr>
      <w:r w:rsidRPr="001A6799">
        <w:rPr>
          <w:color w:val="002060"/>
        </w:rPr>
        <w:t>PROGRAMMA GARE</w:t>
      </w:r>
    </w:p>
    <w:p w14:paraId="23527034" w14:textId="77777777" w:rsidR="005E09A1" w:rsidRDefault="005E09A1" w:rsidP="005E09A1">
      <w:pPr>
        <w:pStyle w:val="breakline"/>
        <w:rPr>
          <w:color w:val="002060"/>
        </w:rPr>
      </w:pPr>
    </w:p>
    <w:p w14:paraId="03F1B32B" w14:textId="77777777" w:rsidR="00C75AE1" w:rsidRPr="00F96E2E" w:rsidRDefault="00C75AE1" w:rsidP="00C75AE1">
      <w:pPr>
        <w:pStyle w:val="sottotitolocampionato10"/>
        <w:rPr>
          <w:color w:val="002060"/>
        </w:rPr>
      </w:pPr>
      <w:r w:rsidRPr="00F96E2E">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9"/>
        <w:gridCol w:w="2011"/>
        <w:gridCol w:w="385"/>
        <w:gridCol w:w="898"/>
        <w:gridCol w:w="1175"/>
        <w:gridCol w:w="1549"/>
        <w:gridCol w:w="1553"/>
      </w:tblGrid>
      <w:tr w:rsidR="00C75AE1" w:rsidRPr="00F96E2E" w14:paraId="2BF154EB" w14:textId="77777777" w:rsidTr="003D2E1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327C0" w14:textId="77777777" w:rsidR="00C75AE1" w:rsidRPr="00F96E2E" w:rsidRDefault="00C75AE1" w:rsidP="003D2E1D">
            <w:pPr>
              <w:pStyle w:val="headertabella0"/>
              <w:rPr>
                <w:color w:val="002060"/>
              </w:rPr>
            </w:pPr>
            <w:r w:rsidRPr="00F96E2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8D441" w14:textId="77777777" w:rsidR="00C75AE1" w:rsidRPr="00F96E2E" w:rsidRDefault="00C75AE1" w:rsidP="003D2E1D">
            <w:pPr>
              <w:pStyle w:val="headertabella0"/>
              <w:rPr>
                <w:color w:val="002060"/>
              </w:rPr>
            </w:pPr>
            <w:r w:rsidRPr="00F96E2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3A3D8" w14:textId="77777777" w:rsidR="00C75AE1" w:rsidRPr="00F96E2E" w:rsidRDefault="00C75AE1" w:rsidP="003D2E1D">
            <w:pPr>
              <w:pStyle w:val="headertabella0"/>
              <w:rPr>
                <w:color w:val="002060"/>
              </w:rPr>
            </w:pPr>
            <w:r w:rsidRPr="00F96E2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17454" w14:textId="77777777" w:rsidR="00C75AE1" w:rsidRPr="00F96E2E" w:rsidRDefault="00C75AE1" w:rsidP="003D2E1D">
            <w:pPr>
              <w:pStyle w:val="headertabella0"/>
              <w:rPr>
                <w:color w:val="002060"/>
              </w:rPr>
            </w:pPr>
            <w:r w:rsidRPr="00F96E2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892B5" w14:textId="77777777" w:rsidR="00C75AE1" w:rsidRPr="00F96E2E" w:rsidRDefault="00C75AE1" w:rsidP="003D2E1D">
            <w:pPr>
              <w:pStyle w:val="headertabella0"/>
              <w:rPr>
                <w:color w:val="002060"/>
              </w:rPr>
            </w:pPr>
            <w:r w:rsidRPr="00F96E2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0FB93" w14:textId="77777777" w:rsidR="00C75AE1" w:rsidRPr="00F96E2E" w:rsidRDefault="00C75AE1" w:rsidP="003D2E1D">
            <w:pPr>
              <w:pStyle w:val="headertabella0"/>
              <w:rPr>
                <w:color w:val="002060"/>
              </w:rPr>
            </w:pPr>
            <w:proofErr w:type="spellStart"/>
            <w:r w:rsidRPr="00F96E2E">
              <w:rPr>
                <w:color w:val="002060"/>
              </w:rPr>
              <w:t>Localita'</w:t>
            </w:r>
            <w:proofErr w:type="spellEnd"/>
            <w:r w:rsidRPr="00F96E2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01DBB" w14:textId="77777777" w:rsidR="00C75AE1" w:rsidRPr="00F96E2E" w:rsidRDefault="00C75AE1" w:rsidP="003D2E1D">
            <w:pPr>
              <w:pStyle w:val="headertabella0"/>
              <w:rPr>
                <w:color w:val="002060"/>
              </w:rPr>
            </w:pPr>
            <w:r w:rsidRPr="00F96E2E">
              <w:rPr>
                <w:color w:val="002060"/>
              </w:rPr>
              <w:t>Indirizzo Impianto</w:t>
            </w:r>
          </w:p>
        </w:tc>
      </w:tr>
      <w:tr w:rsidR="00C75AE1" w:rsidRPr="00F96E2E" w14:paraId="7691AFE4" w14:textId="77777777" w:rsidTr="003D2E1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5387DF" w14:textId="77777777" w:rsidR="00C75AE1" w:rsidRPr="00F96E2E" w:rsidRDefault="00C75AE1" w:rsidP="003D2E1D">
            <w:pPr>
              <w:pStyle w:val="rowtabella0"/>
              <w:rPr>
                <w:color w:val="002060"/>
              </w:rPr>
            </w:pPr>
            <w:r w:rsidRPr="00F96E2E">
              <w:rPr>
                <w:color w:val="002060"/>
              </w:rPr>
              <w:t xml:space="preserve">AMICI DEL </w:t>
            </w:r>
            <w:proofErr w:type="spellStart"/>
            <w:r w:rsidRPr="00F96E2E">
              <w:rPr>
                <w:color w:val="002060"/>
              </w:rPr>
              <w:t>CENTROSOCIOsq.B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90614E" w14:textId="77777777" w:rsidR="00C75AE1" w:rsidRPr="00F96E2E" w:rsidRDefault="00C75AE1" w:rsidP="003D2E1D">
            <w:pPr>
              <w:pStyle w:val="rowtabella0"/>
              <w:rPr>
                <w:color w:val="002060"/>
              </w:rPr>
            </w:pPr>
            <w:r w:rsidRPr="00F96E2E">
              <w:rPr>
                <w:color w:val="002060"/>
              </w:rPr>
              <w:t>SPECIAL ONE SPORTING CLUB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F1F1BD" w14:textId="77777777" w:rsidR="00C75AE1" w:rsidRPr="00F96E2E" w:rsidRDefault="00C75AE1" w:rsidP="003D2E1D">
            <w:pPr>
              <w:pStyle w:val="rowtabella0"/>
              <w:jc w:val="center"/>
              <w:rPr>
                <w:color w:val="002060"/>
              </w:rPr>
            </w:pPr>
            <w:r w:rsidRPr="00F96E2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D391A3" w14:textId="77777777" w:rsidR="00C75AE1" w:rsidRPr="00F96E2E" w:rsidRDefault="00C75AE1" w:rsidP="003D2E1D">
            <w:pPr>
              <w:pStyle w:val="rowtabella0"/>
              <w:rPr>
                <w:color w:val="002060"/>
              </w:rPr>
            </w:pPr>
            <w:r w:rsidRPr="00F96E2E">
              <w:rPr>
                <w:color w:val="002060"/>
              </w:rPr>
              <w:t>25/11/2023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86F9F9" w14:textId="77777777" w:rsidR="00C75AE1" w:rsidRPr="00F96E2E" w:rsidRDefault="00C75AE1" w:rsidP="003D2E1D">
            <w:pPr>
              <w:pStyle w:val="rowtabella0"/>
              <w:rPr>
                <w:color w:val="002060"/>
              </w:rPr>
            </w:pPr>
            <w:r w:rsidRPr="00F96E2E">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30A48A" w14:textId="77777777" w:rsidR="00C75AE1" w:rsidRPr="00F96E2E" w:rsidRDefault="00C75AE1" w:rsidP="003D2E1D">
            <w:pPr>
              <w:pStyle w:val="rowtabella0"/>
              <w:rPr>
                <w:color w:val="002060"/>
              </w:rPr>
            </w:pPr>
            <w:r w:rsidRPr="00F96E2E">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252F3A" w14:textId="77777777" w:rsidR="00C75AE1" w:rsidRPr="00F96E2E" w:rsidRDefault="00C75AE1" w:rsidP="003D2E1D">
            <w:pPr>
              <w:pStyle w:val="rowtabella0"/>
              <w:rPr>
                <w:color w:val="002060"/>
              </w:rPr>
            </w:pPr>
            <w:r w:rsidRPr="00F96E2E">
              <w:rPr>
                <w:color w:val="002060"/>
              </w:rPr>
              <w:t>VIA RISORGIMENTO 16</w:t>
            </w:r>
          </w:p>
        </w:tc>
      </w:tr>
      <w:tr w:rsidR="00C75AE1" w:rsidRPr="00F96E2E" w14:paraId="47207B9E"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15A647" w14:textId="77777777" w:rsidR="00C75AE1" w:rsidRPr="00F96E2E" w:rsidRDefault="00C75AE1" w:rsidP="003D2E1D">
            <w:pPr>
              <w:pStyle w:val="rowtabella0"/>
              <w:rPr>
                <w:color w:val="002060"/>
              </w:rPr>
            </w:pPr>
            <w:r w:rsidRPr="00F96E2E">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98D3BA" w14:textId="77777777" w:rsidR="00C75AE1" w:rsidRPr="00F96E2E" w:rsidRDefault="00C75AE1" w:rsidP="003D2E1D">
            <w:pPr>
              <w:pStyle w:val="rowtabella0"/>
              <w:rPr>
                <w:color w:val="002060"/>
              </w:rPr>
            </w:pPr>
            <w:r w:rsidRPr="00F96E2E">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FF498F" w14:textId="77777777" w:rsidR="00C75AE1" w:rsidRPr="00F96E2E" w:rsidRDefault="00C75AE1" w:rsidP="003D2E1D">
            <w:pPr>
              <w:pStyle w:val="rowtabella0"/>
              <w:jc w:val="center"/>
              <w:rPr>
                <w:color w:val="002060"/>
              </w:rPr>
            </w:pPr>
            <w:r w:rsidRPr="00F96E2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B5B543" w14:textId="77777777" w:rsidR="00C75AE1" w:rsidRPr="00F96E2E" w:rsidRDefault="00C75AE1" w:rsidP="003D2E1D">
            <w:pPr>
              <w:pStyle w:val="rowtabella0"/>
              <w:rPr>
                <w:color w:val="002060"/>
              </w:rPr>
            </w:pPr>
            <w:r w:rsidRPr="00F96E2E">
              <w:rPr>
                <w:color w:val="002060"/>
              </w:rPr>
              <w:t>25/11/2023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F79BA9" w14:textId="77777777" w:rsidR="00C75AE1" w:rsidRPr="00F96E2E" w:rsidRDefault="00C75AE1" w:rsidP="003D2E1D">
            <w:pPr>
              <w:pStyle w:val="rowtabella0"/>
              <w:rPr>
                <w:color w:val="002060"/>
              </w:rPr>
            </w:pPr>
            <w:r w:rsidRPr="00F96E2E">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1B97CF" w14:textId="77777777" w:rsidR="00C75AE1" w:rsidRPr="00F96E2E" w:rsidRDefault="00C75AE1" w:rsidP="003D2E1D">
            <w:pPr>
              <w:pStyle w:val="rowtabella0"/>
              <w:rPr>
                <w:color w:val="002060"/>
              </w:rPr>
            </w:pPr>
            <w:r w:rsidRPr="00F96E2E">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9BABF4" w14:textId="77777777" w:rsidR="00C75AE1" w:rsidRPr="00F96E2E" w:rsidRDefault="00C75AE1" w:rsidP="003D2E1D">
            <w:pPr>
              <w:pStyle w:val="rowtabella0"/>
              <w:rPr>
                <w:color w:val="002060"/>
              </w:rPr>
            </w:pPr>
            <w:r w:rsidRPr="00F96E2E">
              <w:rPr>
                <w:color w:val="002060"/>
              </w:rPr>
              <w:t>VIA NAZARIO SAURO</w:t>
            </w:r>
          </w:p>
        </w:tc>
      </w:tr>
      <w:tr w:rsidR="00C75AE1" w:rsidRPr="00F96E2E" w14:paraId="16527D48"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333D48" w14:textId="77777777" w:rsidR="00C75AE1" w:rsidRPr="00F96E2E" w:rsidRDefault="00C75AE1" w:rsidP="003D2E1D">
            <w:pPr>
              <w:pStyle w:val="rowtabella0"/>
              <w:rPr>
                <w:color w:val="002060"/>
              </w:rPr>
            </w:pPr>
            <w:r w:rsidRPr="00F96E2E">
              <w:rPr>
                <w:color w:val="002060"/>
              </w:rPr>
              <w:lastRenderedPageBreak/>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C2C7AC" w14:textId="77777777" w:rsidR="00C75AE1" w:rsidRPr="00F96E2E" w:rsidRDefault="00C75AE1" w:rsidP="003D2E1D">
            <w:pPr>
              <w:pStyle w:val="rowtabella0"/>
              <w:rPr>
                <w:color w:val="002060"/>
              </w:rPr>
            </w:pPr>
            <w:r w:rsidRPr="00F96E2E">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730D7D" w14:textId="77777777" w:rsidR="00C75AE1" w:rsidRPr="00F96E2E" w:rsidRDefault="00C75AE1" w:rsidP="003D2E1D">
            <w:pPr>
              <w:pStyle w:val="rowtabella0"/>
              <w:jc w:val="center"/>
              <w:rPr>
                <w:color w:val="002060"/>
              </w:rPr>
            </w:pPr>
            <w:r w:rsidRPr="00F96E2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D965EC" w14:textId="77777777" w:rsidR="00C75AE1" w:rsidRPr="00F96E2E" w:rsidRDefault="00C75AE1" w:rsidP="003D2E1D">
            <w:pPr>
              <w:pStyle w:val="rowtabella0"/>
              <w:rPr>
                <w:color w:val="002060"/>
              </w:rPr>
            </w:pPr>
            <w:r w:rsidRPr="00F96E2E">
              <w:rPr>
                <w:color w:val="002060"/>
              </w:rPr>
              <w:t>25/11/2023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28160D" w14:textId="77777777" w:rsidR="00C75AE1" w:rsidRPr="00F96E2E" w:rsidRDefault="00C75AE1" w:rsidP="003D2E1D">
            <w:pPr>
              <w:pStyle w:val="rowtabella0"/>
              <w:rPr>
                <w:color w:val="002060"/>
              </w:rPr>
            </w:pPr>
            <w:r w:rsidRPr="00F96E2E">
              <w:rPr>
                <w:color w:val="002060"/>
              </w:rPr>
              <w:t>5111 CAMPO DI C5 ENTRO SCUOLA EL.RE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E2F2B8" w14:textId="77777777" w:rsidR="00C75AE1" w:rsidRPr="00F96E2E" w:rsidRDefault="00C75AE1" w:rsidP="003D2E1D">
            <w:pPr>
              <w:pStyle w:val="rowtabella0"/>
              <w:rPr>
                <w:color w:val="002060"/>
              </w:rPr>
            </w:pPr>
            <w:r w:rsidRPr="00F96E2E">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8682BD" w14:textId="77777777" w:rsidR="00C75AE1" w:rsidRPr="00F96E2E" w:rsidRDefault="00C75AE1" w:rsidP="003D2E1D">
            <w:pPr>
              <w:pStyle w:val="rowtabella0"/>
              <w:rPr>
                <w:color w:val="002060"/>
              </w:rPr>
            </w:pPr>
            <w:r w:rsidRPr="00F96E2E">
              <w:rPr>
                <w:color w:val="002060"/>
              </w:rPr>
              <w:t>VIA BORGO DI SOTTO</w:t>
            </w:r>
          </w:p>
        </w:tc>
      </w:tr>
      <w:tr w:rsidR="00C75AE1" w:rsidRPr="00F96E2E" w14:paraId="5FE55A7F" w14:textId="77777777" w:rsidTr="003D2E1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9CE6EE" w14:textId="77777777" w:rsidR="00C75AE1" w:rsidRPr="00F96E2E" w:rsidRDefault="00C75AE1" w:rsidP="003D2E1D">
            <w:pPr>
              <w:pStyle w:val="rowtabella0"/>
              <w:rPr>
                <w:color w:val="002060"/>
              </w:rPr>
            </w:pPr>
            <w:r w:rsidRPr="00F96E2E">
              <w:rPr>
                <w:color w:val="002060"/>
              </w:rPr>
              <w:t>CARISSIMI 2016</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542602" w14:textId="77777777" w:rsidR="00C75AE1" w:rsidRPr="00F96E2E" w:rsidRDefault="00C75AE1" w:rsidP="003D2E1D">
            <w:pPr>
              <w:pStyle w:val="rowtabella0"/>
              <w:rPr>
                <w:color w:val="002060"/>
              </w:rPr>
            </w:pPr>
            <w:r w:rsidRPr="00F96E2E">
              <w:rPr>
                <w:color w:val="002060"/>
              </w:rPr>
              <w:t xml:space="preserve">AUDAX 1970 </w:t>
            </w:r>
            <w:proofErr w:type="gramStart"/>
            <w:r w:rsidRPr="00F96E2E">
              <w:rPr>
                <w:color w:val="002060"/>
              </w:rPr>
              <w:t>S.ANGELO</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42E3C7" w14:textId="77777777" w:rsidR="00C75AE1" w:rsidRPr="00F96E2E" w:rsidRDefault="00C75AE1" w:rsidP="003D2E1D">
            <w:pPr>
              <w:pStyle w:val="rowtabella0"/>
              <w:jc w:val="center"/>
              <w:rPr>
                <w:color w:val="002060"/>
              </w:rPr>
            </w:pPr>
            <w:r w:rsidRPr="00F96E2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294D50" w14:textId="4FE4D1F8" w:rsidR="00C75AE1" w:rsidRPr="00F96E2E" w:rsidRDefault="00BD5AC1" w:rsidP="003D2E1D">
            <w:pPr>
              <w:pStyle w:val="rowtabella0"/>
              <w:rPr>
                <w:color w:val="002060"/>
              </w:rPr>
            </w:pPr>
            <w:r>
              <w:rPr>
                <w:color w:val="002060"/>
              </w:rPr>
              <w:t>30</w:t>
            </w:r>
            <w:r w:rsidR="00C75AE1" w:rsidRPr="00F96E2E">
              <w:rPr>
                <w:color w:val="002060"/>
              </w:rPr>
              <w:t>/11/2023 1</w:t>
            </w:r>
            <w:r>
              <w:rPr>
                <w:color w:val="002060"/>
              </w:rPr>
              <w:t>7</w:t>
            </w:r>
            <w:r w:rsidR="00C75AE1" w:rsidRPr="00F96E2E">
              <w:rPr>
                <w:color w:val="002060"/>
              </w:rPr>
              <w:t>:00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87F85E" w14:textId="77777777" w:rsidR="00C75AE1" w:rsidRPr="00F96E2E" w:rsidRDefault="00C75AE1" w:rsidP="003D2E1D">
            <w:pPr>
              <w:pStyle w:val="rowtabella0"/>
              <w:rPr>
                <w:color w:val="002060"/>
              </w:rPr>
            </w:pPr>
            <w:r w:rsidRPr="00F96E2E">
              <w:rPr>
                <w:color w:val="002060"/>
              </w:rPr>
              <w:t xml:space="preserve">5454 </w:t>
            </w:r>
            <w:proofErr w:type="gramStart"/>
            <w:r w:rsidRPr="00F96E2E">
              <w:rPr>
                <w:color w:val="002060"/>
              </w:rPr>
              <w:t>C.COPERTO</w:t>
            </w:r>
            <w:proofErr w:type="gramEnd"/>
            <w:r w:rsidRPr="00F96E2E">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4FDCD5" w14:textId="77777777" w:rsidR="00C75AE1" w:rsidRPr="00F96E2E" w:rsidRDefault="00C75AE1" w:rsidP="003D2E1D">
            <w:pPr>
              <w:pStyle w:val="rowtabella0"/>
              <w:rPr>
                <w:color w:val="002060"/>
              </w:rPr>
            </w:pPr>
            <w:r w:rsidRPr="00F96E2E">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D79112" w14:textId="77777777" w:rsidR="00C75AE1" w:rsidRPr="00F96E2E" w:rsidRDefault="00C75AE1" w:rsidP="003D2E1D">
            <w:pPr>
              <w:pStyle w:val="rowtabella0"/>
              <w:rPr>
                <w:color w:val="002060"/>
              </w:rPr>
            </w:pPr>
            <w:r w:rsidRPr="00F96E2E">
              <w:rPr>
                <w:color w:val="002060"/>
              </w:rPr>
              <w:t>VIA VILLA TOMBARI</w:t>
            </w:r>
          </w:p>
        </w:tc>
      </w:tr>
    </w:tbl>
    <w:p w14:paraId="7CCD96BF" w14:textId="77777777" w:rsidR="00C75AE1" w:rsidRPr="00F96E2E" w:rsidRDefault="00C75AE1" w:rsidP="00C75AE1">
      <w:pPr>
        <w:pStyle w:val="breakline"/>
        <w:rPr>
          <w:rFonts w:eastAsiaTheme="minorEastAsia"/>
          <w:color w:val="002060"/>
        </w:rPr>
      </w:pPr>
    </w:p>
    <w:p w14:paraId="761D0AB4" w14:textId="77777777" w:rsidR="00C75AE1" w:rsidRPr="00F96E2E" w:rsidRDefault="00C75AE1" w:rsidP="00C75AE1">
      <w:pPr>
        <w:pStyle w:val="breakline"/>
        <w:rPr>
          <w:color w:val="002060"/>
        </w:rPr>
      </w:pPr>
    </w:p>
    <w:p w14:paraId="53309C31" w14:textId="77777777" w:rsidR="00C75AE1" w:rsidRPr="00F96E2E" w:rsidRDefault="00C75AE1" w:rsidP="00C75AE1">
      <w:pPr>
        <w:pStyle w:val="breakline"/>
        <w:rPr>
          <w:color w:val="002060"/>
        </w:rPr>
      </w:pPr>
    </w:p>
    <w:p w14:paraId="0AE4E6EF" w14:textId="77777777" w:rsidR="00C75AE1" w:rsidRPr="00F96E2E" w:rsidRDefault="00C75AE1" w:rsidP="00C75AE1">
      <w:pPr>
        <w:pStyle w:val="sottotitolocampionato10"/>
        <w:rPr>
          <w:color w:val="002060"/>
        </w:rPr>
      </w:pPr>
      <w:r w:rsidRPr="00F96E2E">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C75AE1" w:rsidRPr="00F96E2E" w14:paraId="19FFD780" w14:textId="77777777" w:rsidTr="003D2E1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C1E38" w14:textId="77777777" w:rsidR="00C75AE1" w:rsidRPr="00F96E2E" w:rsidRDefault="00C75AE1" w:rsidP="003D2E1D">
            <w:pPr>
              <w:pStyle w:val="headertabella0"/>
              <w:rPr>
                <w:color w:val="002060"/>
              </w:rPr>
            </w:pPr>
            <w:r w:rsidRPr="00F96E2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FF115" w14:textId="77777777" w:rsidR="00C75AE1" w:rsidRPr="00F96E2E" w:rsidRDefault="00C75AE1" w:rsidP="003D2E1D">
            <w:pPr>
              <w:pStyle w:val="headertabella0"/>
              <w:rPr>
                <w:color w:val="002060"/>
              </w:rPr>
            </w:pPr>
            <w:r w:rsidRPr="00F96E2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088F2" w14:textId="77777777" w:rsidR="00C75AE1" w:rsidRPr="00F96E2E" w:rsidRDefault="00C75AE1" w:rsidP="003D2E1D">
            <w:pPr>
              <w:pStyle w:val="headertabella0"/>
              <w:rPr>
                <w:color w:val="002060"/>
              </w:rPr>
            </w:pPr>
            <w:r w:rsidRPr="00F96E2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28F58" w14:textId="77777777" w:rsidR="00C75AE1" w:rsidRPr="00F96E2E" w:rsidRDefault="00C75AE1" w:rsidP="003D2E1D">
            <w:pPr>
              <w:pStyle w:val="headertabella0"/>
              <w:rPr>
                <w:color w:val="002060"/>
              </w:rPr>
            </w:pPr>
            <w:r w:rsidRPr="00F96E2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1FE3B" w14:textId="77777777" w:rsidR="00C75AE1" w:rsidRPr="00F96E2E" w:rsidRDefault="00C75AE1" w:rsidP="003D2E1D">
            <w:pPr>
              <w:pStyle w:val="headertabella0"/>
              <w:rPr>
                <w:color w:val="002060"/>
              </w:rPr>
            </w:pPr>
            <w:r w:rsidRPr="00F96E2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3006A" w14:textId="77777777" w:rsidR="00C75AE1" w:rsidRPr="00F96E2E" w:rsidRDefault="00C75AE1" w:rsidP="003D2E1D">
            <w:pPr>
              <w:pStyle w:val="headertabella0"/>
              <w:rPr>
                <w:color w:val="002060"/>
              </w:rPr>
            </w:pPr>
            <w:proofErr w:type="spellStart"/>
            <w:r w:rsidRPr="00F96E2E">
              <w:rPr>
                <w:color w:val="002060"/>
              </w:rPr>
              <w:t>Localita'</w:t>
            </w:r>
            <w:proofErr w:type="spellEnd"/>
            <w:r w:rsidRPr="00F96E2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3BA53" w14:textId="77777777" w:rsidR="00C75AE1" w:rsidRPr="00F96E2E" w:rsidRDefault="00C75AE1" w:rsidP="003D2E1D">
            <w:pPr>
              <w:pStyle w:val="headertabella0"/>
              <w:rPr>
                <w:color w:val="002060"/>
              </w:rPr>
            </w:pPr>
            <w:r w:rsidRPr="00F96E2E">
              <w:rPr>
                <w:color w:val="002060"/>
              </w:rPr>
              <w:t>Indirizzo Impianto</w:t>
            </w:r>
          </w:p>
        </w:tc>
      </w:tr>
      <w:tr w:rsidR="00C75AE1" w:rsidRPr="00F96E2E" w14:paraId="311A934C" w14:textId="77777777" w:rsidTr="003D2E1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FAF8B5" w14:textId="77777777" w:rsidR="00C75AE1" w:rsidRPr="00F96E2E" w:rsidRDefault="00C75AE1" w:rsidP="003D2E1D">
            <w:pPr>
              <w:pStyle w:val="rowtabella0"/>
              <w:rPr>
                <w:color w:val="002060"/>
              </w:rPr>
            </w:pPr>
            <w:r w:rsidRPr="00F96E2E">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23FBDD" w14:textId="77777777" w:rsidR="00C75AE1" w:rsidRPr="00F96E2E" w:rsidRDefault="00C75AE1" w:rsidP="003D2E1D">
            <w:pPr>
              <w:pStyle w:val="rowtabella0"/>
              <w:rPr>
                <w:color w:val="002060"/>
              </w:rPr>
            </w:pPr>
            <w:r w:rsidRPr="00F96E2E">
              <w:rPr>
                <w:color w:val="002060"/>
              </w:rPr>
              <w:t>CSI GAUDIO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822B65" w14:textId="77777777" w:rsidR="00C75AE1" w:rsidRPr="00F96E2E" w:rsidRDefault="00C75AE1" w:rsidP="003D2E1D">
            <w:pPr>
              <w:pStyle w:val="rowtabella0"/>
              <w:jc w:val="center"/>
              <w:rPr>
                <w:color w:val="002060"/>
              </w:rPr>
            </w:pPr>
            <w:r w:rsidRPr="00F96E2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C7A0EE" w14:textId="77777777" w:rsidR="00C75AE1" w:rsidRPr="00F96E2E" w:rsidRDefault="00C75AE1" w:rsidP="003D2E1D">
            <w:pPr>
              <w:pStyle w:val="rowtabella0"/>
              <w:rPr>
                <w:color w:val="002060"/>
              </w:rPr>
            </w:pPr>
            <w:r w:rsidRPr="00F96E2E">
              <w:rPr>
                <w:color w:val="002060"/>
              </w:rPr>
              <w:t>25/11/2023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7578C4" w14:textId="77777777" w:rsidR="00C75AE1" w:rsidRPr="00F96E2E" w:rsidRDefault="00C75AE1" w:rsidP="003D2E1D">
            <w:pPr>
              <w:pStyle w:val="rowtabella0"/>
              <w:rPr>
                <w:color w:val="002060"/>
              </w:rPr>
            </w:pPr>
            <w:r w:rsidRPr="00F96E2E">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A6DAC8" w14:textId="77777777" w:rsidR="00C75AE1" w:rsidRPr="00F96E2E" w:rsidRDefault="00C75AE1" w:rsidP="003D2E1D">
            <w:pPr>
              <w:pStyle w:val="rowtabella0"/>
              <w:rPr>
                <w:color w:val="002060"/>
              </w:rPr>
            </w:pPr>
            <w:r w:rsidRPr="00F96E2E">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2413DC" w14:textId="77777777" w:rsidR="00C75AE1" w:rsidRPr="00F96E2E" w:rsidRDefault="00C75AE1" w:rsidP="003D2E1D">
            <w:pPr>
              <w:pStyle w:val="rowtabella0"/>
              <w:rPr>
                <w:color w:val="002060"/>
              </w:rPr>
            </w:pPr>
            <w:r w:rsidRPr="00F96E2E">
              <w:rPr>
                <w:color w:val="002060"/>
              </w:rPr>
              <w:t>VIA GROTTE DI POSATORA 19/A</w:t>
            </w:r>
          </w:p>
        </w:tc>
      </w:tr>
      <w:tr w:rsidR="00C75AE1" w:rsidRPr="00F96E2E" w14:paraId="1F17AC26"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91A32C" w14:textId="77777777" w:rsidR="00C75AE1" w:rsidRPr="00F96E2E" w:rsidRDefault="00C75AE1" w:rsidP="003D2E1D">
            <w:pPr>
              <w:pStyle w:val="rowtabella0"/>
              <w:rPr>
                <w:color w:val="002060"/>
              </w:rPr>
            </w:pPr>
            <w:r w:rsidRPr="00F96E2E">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2DC3A5" w14:textId="77777777" w:rsidR="00C75AE1" w:rsidRPr="00F96E2E" w:rsidRDefault="00C75AE1" w:rsidP="003D2E1D">
            <w:pPr>
              <w:pStyle w:val="rowtabella0"/>
              <w:rPr>
                <w:color w:val="002060"/>
              </w:rPr>
            </w:pPr>
            <w:r w:rsidRPr="00F96E2E">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B78A07" w14:textId="77777777" w:rsidR="00C75AE1" w:rsidRPr="00F96E2E" w:rsidRDefault="00C75AE1" w:rsidP="003D2E1D">
            <w:pPr>
              <w:pStyle w:val="rowtabella0"/>
              <w:jc w:val="center"/>
              <w:rPr>
                <w:color w:val="002060"/>
              </w:rPr>
            </w:pPr>
            <w:r w:rsidRPr="00F96E2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36F666" w14:textId="77777777" w:rsidR="00C75AE1" w:rsidRPr="00F96E2E" w:rsidRDefault="00C75AE1" w:rsidP="003D2E1D">
            <w:pPr>
              <w:pStyle w:val="rowtabella0"/>
              <w:rPr>
                <w:color w:val="002060"/>
              </w:rPr>
            </w:pPr>
            <w:r w:rsidRPr="00F96E2E">
              <w:rPr>
                <w:color w:val="002060"/>
              </w:rPr>
              <w:t>25/11/2023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978850" w14:textId="77777777" w:rsidR="00C75AE1" w:rsidRPr="00F96E2E" w:rsidRDefault="00C75AE1" w:rsidP="003D2E1D">
            <w:pPr>
              <w:pStyle w:val="rowtabella0"/>
              <w:rPr>
                <w:color w:val="002060"/>
              </w:rPr>
            </w:pPr>
            <w:r w:rsidRPr="00F96E2E">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553610" w14:textId="77777777" w:rsidR="00C75AE1" w:rsidRPr="00F96E2E" w:rsidRDefault="00C75AE1" w:rsidP="003D2E1D">
            <w:pPr>
              <w:pStyle w:val="rowtabella0"/>
              <w:rPr>
                <w:color w:val="002060"/>
              </w:rPr>
            </w:pPr>
            <w:r w:rsidRPr="00F96E2E">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07C4DA" w14:textId="77777777" w:rsidR="00C75AE1" w:rsidRPr="00F96E2E" w:rsidRDefault="00C75AE1" w:rsidP="003D2E1D">
            <w:pPr>
              <w:pStyle w:val="rowtabella0"/>
              <w:rPr>
                <w:color w:val="002060"/>
              </w:rPr>
            </w:pPr>
            <w:r w:rsidRPr="00F96E2E">
              <w:rPr>
                <w:color w:val="002060"/>
              </w:rPr>
              <w:t>VIA ALESSANDRO MANZONI</w:t>
            </w:r>
          </w:p>
        </w:tc>
      </w:tr>
      <w:tr w:rsidR="00C75AE1" w:rsidRPr="00F96E2E" w14:paraId="0CCF35BB"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33F62F" w14:textId="77777777" w:rsidR="00C75AE1" w:rsidRPr="00F96E2E" w:rsidRDefault="00C75AE1" w:rsidP="003D2E1D">
            <w:pPr>
              <w:pStyle w:val="rowtabella0"/>
              <w:rPr>
                <w:color w:val="002060"/>
              </w:rPr>
            </w:pPr>
            <w:r w:rsidRPr="00F96E2E">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7854BF" w14:textId="77777777" w:rsidR="00C75AE1" w:rsidRPr="00F96E2E" w:rsidRDefault="00C75AE1" w:rsidP="003D2E1D">
            <w:pPr>
              <w:pStyle w:val="rowtabella0"/>
              <w:rPr>
                <w:color w:val="002060"/>
              </w:rPr>
            </w:pPr>
            <w:r w:rsidRPr="00F96E2E">
              <w:rPr>
                <w:color w:val="002060"/>
              </w:rPr>
              <w:t>VIRTUS FORTITUDO 1950 SSD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57FDE7" w14:textId="77777777" w:rsidR="00C75AE1" w:rsidRPr="00F96E2E" w:rsidRDefault="00C75AE1" w:rsidP="003D2E1D">
            <w:pPr>
              <w:pStyle w:val="rowtabella0"/>
              <w:jc w:val="center"/>
              <w:rPr>
                <w:color w:val="002060"/>
              </w:rPr>
            </w:pPr>
            <w:r w:rsidRPr="00F96E2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B44A95" w14:textId="77777777" w:rsidR="00C75AE1" w:rsidRPr="00F96E2E" w:rsidRDefault="00C75AE1" w:rsidP="003D2E1D">
            <w:pPr>
              <w:pStyle w:val="rowtabella0"/>
              <w:rPr>
                <w:color w:val="002060"/>
              </w:rPr>
            </w:pPr>
            <w:r w:rsidRPr="00F96E2E">
              <w:rPr>
                <w:color w:val="002060"/>
              </w:rPr>
              <w:t>25/11/2023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9DEA6D" w14:textId="77777777" w:rsidR="00C75AE1" w:rsidRPr="00F96E2E" w:rsidRDefault="00C75AE1" w:rsidP="003D2E1D">
            <w:pPr>
              <w:pStyle w:val="rowtabella0"/>
              <w:rPr>
                <w:color w:val="002060"/>
              </w:rPr>
            </w:pPr>
            <w:r w:rsidRPr="00F96E2E">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374F90" w14:textId="77777777" w:rsidR="00C75AE1" w:rsidRPr="00F96E2E" w:rsidRDefault="00C75AE1" w:rsidP="003D2E1D">
            <w:pPr>
              <w:pStyle w:val="rowtabella0"/>
              <w:rPr>
                <w:color w:val="002060"/>
              </w:rPr>
            </w:pPr>
            <w:r w:rsidRPr="00F96E2E">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F3F372" w14:textId="77777777" w:rsidR="00C75AE1" w:rsidRPr="00F96E2E" w:rsidRDefault="00C75AE1" w:rsidP="003D2E1D">
            <w:pPr>
              <w:pStyle w:val="rowtabella0"/>
              <w:rPr>
                <w:color w:val="002060"/>
              </w:rPr>
            </w:pPr>
            <w:r w:rsidRPr="00F96E2E">
              <w:rPr>
                <w:color w:val="002060"/>
              </w:rPr>
              <w:t xml:space="preserve">VIA </w:t>
            </w:r>
            <w:proofErr w:type="gramStart"/>
            <w:r w:rsidRPr="00F96E2E">
              <w:rPr>
                <w:color w:val="002060"/>
              </w:rPr>
              <w:t>B.BUOZZI</w:t>
            </w:r>
            <w:proofErr w:type="gramEnd"/>
          </w:p>
        </w:tc>
      </w:tr>
      <w:tr w:rsidR="00C75AE1" w:rsidRPr="00F96E2E" w14:paraId="633172B7" w14:textId="77777777" w:rsidTr="003D2E1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4D0E32" w14:textId="77777777" w:rsidR="00C75AE1" w:rsidRPr="00F96E2E" w:rsidRDefault="00C75AE1" w:rsidP="003D2E1D">
            <w:pPr>
              <w:pStyle w:val="rowtabella0"/>
              <w:rPr>
                <w:color w:val="002060"/>
              </w:rPr>
            </w:pPr>
            <w:r w:rsidRPr="00F96E2E">
              <w:rPr>
                <w:color w:val="002060"/>
              </w:rPr>
              <w:t>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263DAD" w14:textId="77777777" w:rsidR="00C75AE1" w:rsidRPr="00F96E2E" w:rsidRDefault="00C75AE1" w:rsidP="003D2E1D">
            <w:pPr>
              <w:pStyle w:val="rowtabella0"/>
              <w:rPr>
                <w:color w:val="002060"/>
              </w:rPr>
            </w:pPr>
            <w:r w:rsidRPr="00F96E2E">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18E174" w14:textId="77777777" w:rsidR="00C75AE1" w:rsidRPr="00F96E2E" w:rsidRDefault="00C75AE1" w:rsidP="003D2E1D">
            <w:pPr>
              <w:pStyle w:val="rowtabella0"/>
              <w:jc w:val="center"/>
              <w:rPr>
                <w:color w:val="002060"/>
              </w:rPr>
            </w:pPr>
            <w:r w:rsidRPr="00F96E2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8DDD2E" w14:textId="77777777" w:rsidR="00C75AE1" w:rsidRPr="00F96E2E" w:rsidRDefault="00C75AE1" w:rsidP="003D2E1D">
            <w:pPr>
              <w:pStyle w:val="rowtabella0"/>
              <w:rPr>
                <w:color w:val="002060"/>
              </w:rPr>
            </w:pPr>
            <w:r w:rsidRPr="00F96E2E">
              <w:rPr>
                <w:color w:val="002060"/>
              </w:rPr>
              <w:t>26/11/2023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6B16D6" w14:textId="77777777" w:rsidR="00C75AE1" w:rsidRPr="00F96E2E" w:rsidRDefault="00C75AE1" w:rsidP="003D2E1D">
            <w:pPr>
              <w:pStyle w:val="rowtabella0"/>
              <w:rPr>
                <w:color w:val="002060"/>
              </w:rPr>
            </w:pPr>
            <w:r w:rsidRPr="00F96E2E">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57E383" w14:textId="77777777" w:rsidR="00C75AE1" w:rsidRPr="00F96E2E" w:rsidRDefault="00C75AE1" w:rsidP="003D2E1D">
            <w:pPr>
              <w:pStyle w:val="rowtabella0"/>
              <w:rPr>
                <w:color w:val="002060"/>
              </w:rPr>
            </w:pPr>
            <w:r w:rsidRPr="00F96E2E">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BFF546" w14:textId="77777777" w:rsidR="00C75AE1" w:rsidRPr="00F96E2E" w:rsidRDefault="00C75AE1" w:rsidP="003D2E1D">
            <w:pPr>
              <w:pStyle w:val="rowtabella0"/>
              <w:rPr>
                <w:color w:val="002060"/>
              </w:rPr>
            </w:pPr>
            <w:r w:rsidRPr="00F96E2E">
              <w:rPr>
                <w:color w:val="002060"/>
              </w:rPr>
              <w:t>VIA DEI TESSITORI</w:t>
            </w:r>
          </w:p>
        </w:tc>
      </w:tr>
    </w:tbl>
    <w:p w14:paraId="7B0AD315" w14:textId="77777777" w:rsidR="00C75AE1" w:rsidRPr="00F96E2E" w:rsidRDefault="00C75AE1" w:rsidP="00C75AE1">
      <w:pPr>
        <w:pStyle w:val="breakline"/>
        <w:rPr>
          <w:rFonts w:eastAsiaTheme="minorEastAsia"/>
          <w:color w:val="002060"/>
        </w:rPr>
      </w:pPr>
    </w:p>
    <w:p w14:paraId="6950CF74" w14:textId="77777777" w:rsidR="00C75AE1" w:rsidRPr="00F96E2E" w:rsidRDefault="00C75AE1" w:rsidP="00C75AE1">
      <w:pPr>
        <w:pStyle w:val="breakline"/>
        <w:rPr>
          <w:color w:val="002060"/>
        </w:rPr>
      </w:pPr>
    </w:p>
    <w:p w14:paraId="5C3374AC" w14:textId="77777777" w:rsidR="00C75AE1" w:rsidRPr="00F96E2E" w:rsidRDefault="00C75AE1" w:rsidP="00C75AE1">
      <w:pPr>
        <w:pStyle w:val="breakline"/>
        <w:rPr>
          <w:color w:val="002060"/>
        </w:rPr>
      </w:pPr>
    </w:p>
    <w:p w14:paraId="3D0FDB07" w14:textId="77777777" w:rsidR="00C75AE1" w:rsidRPr="00F96E2E" w:rsidRDefault="00C75AE1" w:rsidP="00C75AE1">
      <w:pPr>
        <w:pStyle w:val="sottotitolocampionato10"/>
        <w:rPr>
          <w:color w:val="002060"/>
        </w:rPr>
      </w:pPr>
      <w:r w:rsidRPr="00F96E2E">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2"/>
        <w:gridCol w:w="385"/>
        <w:gridCol w:w="898"/>
        <w:gridCol w:w="1198"/>
        <w:gridCol w:w="1560"/>
        <w:gridCol w:w="1543"/>
      </w:tblGrid>
      <w:tr w:rsidR="00C75AE1" w:rsidRPr="00F96E2E" w14:paraId="4D02E1C5" w14:textId="77777777" w:rsidTr="003D2E1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26EA4" w14:textId="77777777" w:rsidR="00C75AE1" w:rsidRPr="00F96E2E" w:rsidRDefault="00C75AE1" w:rsidP="003D2E1D">
            <w:pPr>
              <w:pStyle w:val="headertabella0"/>
              <w:rPr>
                <w:color w:val="002060"/>
              </w:rPr>
            </w:pPr>
            <w:r w:rsidRPr="00F96E2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B4DEB" w14:textId="77777777" w:rsidR="00C75AE1" w:rsidRPr="00F96E2E" w:rsidRDefault="00C75AE1" w:rsidP="003D2E1D">
            <w:pPr>
              <w:pStyle w:val="headertabella0"/>
              <w:rPr>
                <w:color w:val="002060"/>
              </w:rPr>
            </w:pPr>
            <w:r w:rsidRPr="00F96E2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8D6A8" w14:textId="77777777" w:rsidR="00C75AE1" w:rsidRPr="00F96E2E" w:rsidRDefault="00C75AE1" w:rsidP="003D2E1D">
            <w:pPr>
              <w:pStyle w:val="headertabella0"/>
              <w:rPr>
                <w:color w:val="002060"/>
              </w:rPr>
            </w:pPr>
            <w:r w:rsidRPr="00F96E2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FE444" w14:textId="77777777" w:rsidR="00C75AE1" w:rsidRPr="00F96E2E" w:rsidRDefault="00C75AE1" w:rsidP="003D2E1D">
            <w:pPr>
              <w:pStyle w:val="headertabella0"/>
              <w:rPr>
                <w:color w:val="002060"/>
              </w:rPr>
            </w:pPr>
            <w:r w:rsidRPr="00F96E2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4DAA6" w14:textId="77777777" w:rsidR="00C75AE1" w:rsidRPr="00F96E2E" w:rsidRDefault="00C75AE1" w:rsidP="003D2E1D">
            <w:pPr>
              <w:pStyle w:val="headertabella0"/>
              <w:rPr>
                <w:color w:val="002060"/>
              </w:rPr>
            </w:pPr>
            <w:r w:rsidRPr="00F96E2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4D2E5" w14:textId="77777777" w:rsidR="00C75AE1" w:rsidRPr="00F96E2E" w:rsidRDefault="00C75AE1" w:rsidP="003D2E1D">
            <w:pPr>
              <w:pStyle w:val="headertabella0"/>
              <w:rPr>
                <w:color w:val="002060"/>
              </w:rPr>
            </w:pPr>
            <w:proofErr w:type="spellStart"/>
            <w:r w:rsidRPr="00F96E2E">
              <w:rPr>
                <w:color w:val="002060"/>
              </w:rPr>
              <w:t>Localita'</w:t>
            </w:r>
            <w:proofErr w:type="spellEnd"/>
            <w:r w:rsidRPr="00F96E2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B64B2" w14:textId="77777777" w:rsidR="00C75AE1" w:rsidRPr="00F96E2E" w:rsidRDefault="00C75AE1" w:rsidP="003D2E1D">
            <w:pPr>
              <w:pStyle w:val="headertabella0"/>
              <w:rPr>
                <w:color w:val="002060"/>
              </w:rPr>
            </w:pPr>
            <w:r w:rsidRPr="00F96E2E">
              <w:rPr>
                <w:color w:val="002060"/>
              </w:rPr>
              <w:t>Indirizzo Impianto</w:t>
            </w:r>
          </w:p>
        </w:tc>
      </w:tr>
      <w:tr w:rsidR="00C75AE1" w:rsidRPr="00F96E2E" w14:paraId="0C73702C" w14:textId="77777777" w:rsidTr="003D2E1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9C2BFF" w14:textId="77777777" w:rsidR="00C75AE1" w:rsidRPr="00F96E2E" w:rsidRDefault="00C75AE1" w:rsidP="003D2E1D">
            <w:pPr>
              <w:pStyle w:val="rowtabella0"/>
              <w:rPr>
                <w:color w:val="002060"/>
              </w:rPr>
            </w:pPr>
            <w:r w:rsidRPr="00F96E2E">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50788E" w14:textId="77777777" w:rsidR="00C75AE1" w:rsidRPr="00F96E2E" w:rsidRDefault="00C75AE1" w:rsidP="003D2E1D">
            <w:pPr>
              <w:pStyle w:val="rowtabella0"/>
              <w:rPr>
                <w:color w:val="002060"/>
              </w:rPr>
            </w:pPr>
            <w:r w:rsidRPr="00F96E2E">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2DABCA" w14:textId="77777777" w:rsidR="00C75AE1" w:rsidRPr="00F96E2E" w:rsidRDefault="00C75AE1" w:rsidP="003D2E1D">
            <w:pPr>
              <w:pStyle w:val="rowtabella0"/>
              <w:jc w:val="center"/>
              <w:rPr>
                <w:color w:val="002060"/>
              </w:rPr>
            </w:pPr>
            <w:r w:rsidRPr="00F96E2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244ACF" w14:textId="77777777" w:rsidR="00C75AE1" w:rsidRPr="00F96E2E" w:rsidRDefault="00C75AE1" w:rsidP="003D2E1D">
            <w:pPr>
              <w:pStyle w:val="rowtabella0"/>
              <w:rPr>
                <w:color w:val="002060"/>
              </w:rPr>
            </w:pPr>
            <w:r w:rsidRPr="00F96E2E">
              <w:rPr>
                <w:color w:val="002060"/>
              </w:rPr>
              <w:t>26/11/2023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56CCB9" w14:textId="77777777" w:rsidR="00C75AE1" w:rsidRPr="00F96E2E" w:rsidRDefault="00C75AE1" w:rsidP="003D2E1D">
            <w:pPr>
              <w:pStyle w:val="rowtabella0"/>
              <w:rPr>
                <w:color w:val="002060"/>
              </w:rPr>
            </w:pPr>
            <w:r w:rsidRPr="00F96E2E">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F8DA21" w14:textId="77777777" w:rsidR="00C75AE1" w:rsidRPr="00F96E2E" w:rsidRDefault="00C75AE1" w:rsidP="003D2E1D">
            <w:pPr>
              <w:pStyle w:val="rowtabella0"/>
              <w:rPr>
                <w:color w:val="002060"/>
              </w:rPr>
            </w:pPr>
            <w:r w:rsidRPr="00F96E2E">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D506D2" w14:textId="77777777" w:rsidR="00C75AE1" w:rsidRPr="00F96E2E" w:rsidRDefault="00C75AE1" w:rsidP="003D2E1D">
            <w:pPr>
              <w:pStyle w:val="rowtabella0"/>
              <w:rPr>
                <w:color w:val="002060"/>
              </w:rPr>
            </w:pPr>
            <w:r w:rsidRPr="00F96E2E">
              <w:rPr>
                <w:color w:val="002060"/>
              </w:rPr>
              <w:t>VIA ROSSINI</w:t>
            </w:r>
          </w:p>
        </w:tc>
      </w:tr>
      <w:tr w:rsidR="00C75AE1" w:rsidRPr="00F96E2E" w14:paraId="6A414800"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A2FF35" w14:textId="77777777" w:rsidR="00C75AE1" w:rsidRPr="00F96E2E" w:rsidRDefault="00C75AE1" w:rsidP="003D2E1D">
            <w:pPr>
              <w:pStyle w:val="rowtabella0"/>
              <w:rPr>
                <w:color w:val="002060"/>
              </w:rPr>
            </w:pPr>
            <w:r w:rsidRPr="00F96E2E">
              <w:rPr>
                <w:color w:val="002060"/>
              </w:rPr>
              <w:t xml:space="preserve">FIGHT BULLS </w:t>
            </w:r>
            <w:proofErr w:type="spellStart"/>
            <w:r w:rsidRPr="00F96E2E">
              <w:rPr>
                <w:color w:val="002060"/>
              </w:rPr>
              <w:t>CORRIDONIsq.B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256912" w14:textId="77777777" w:rsidR="00C75AE1" w:rsidRPr="00F96E2E" w:rsidRDefault="00C75AE1" w:rsidP="003D2E1D">
            <w:pPr>
              <w:pStyle w:val="rowtabella0"/>
              <w:rPr>
                <w:color w:val="002060"/>
              </w:rPr>
            </w:pPr>
            <w:r w:rsidRPr="00F96E2E">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3CC90E" w14:textId="77777777" w:rsidR="00C75AE1" w:rsidRPr="00F96E2E" w:rsidRDefault="00C75AE1" w:rsidP="003D2E1D">
            <w:pPr>
              <w:pStyle w:val="rowtabella0"/>
              <w:jc w:val="center"/>
              <w:rPr>
                <w:color w:val="002060"/>
              </w:rPr>
            </w:pPr>
            <w:r w:rsidRPr="00F96E2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F9FF0A" w14:textId="77777777" w:rsidR="00C75AE1" w:rsidRPr="00F96E2E" w:rsidRDefault="00C75AE1" w:rsidP="003D2E1D">
            <w:pPr>
              <w:pStyle w:val="rowtabella0"/>
              <w:rPr>
                <w:color w:val="002060"/>
              </w:rPr>
            </w:pPr>
            <w:r w:rsidRPr="00F96E2E">
              <w:rPr>
                <w:color w:val="002060"/>
              </w:rPr>
              <w:t>26/11/2023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BA247B" w14:textId="77777777" w:rsidR="00C75AE1" w:rsidRPr="00F96E2E" w:rsidRDefault="00C75AE1" w:rsidP="003D2E1D">
            <w:pPr>
              <w:pStyle w:val="rowtabella0"/>
              <w:rPr>
                <w:color w:val="002060"/>
              </w:rPr>
            </w:pPr>
            <w:r w:rsidRPr="00F96E2E">
              <w:rPr>
                <w:color w:val="002060"/>
              </w:rPr>
              <w:t xml:space="preserve">5295 TENSOSTRUTTURA VIA </w:t>
            </w:r>
            <w:proofErr w:type="gramStart"/>
            <w:r w:rsidRPr="00F96E2E">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167AA5" w14:textId="77777777" w:rsidR="00C75AE1" w:rsidRPr="00F96E2E" w:rsidRDefault="00C75AE1" w:rsidP="003D2E1D">
            <w:pPr>
              <w:pStyle w:val="rowtabella0"/>
              <w:rPr>
                <w:color w:val="002060"/>
              </w:rPr>
            </w:pPr>
            <w:r w:rsidRPr="00F96E2E">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6BDE6F" w14:textId="77777777" w:rsidR="00C75AE1" w:rsidRPr="00F96E2E" w:rsidRDefault="00C75AE1" w:rsidP="003D2E1D">
            <w:pPr>
              <w:pStyle w:val="rowtabella0"/>
              <w:rPr>
                <w:color w:val="002060"/>
              </w:rPr>
            </w:pPr>
            <w:r w:rsidRPr="00F96E2E">
              <w:rPr>
                <w:color w:val="002060"/>
              </w:rPr>
              <w:t xml:space="preserve">VIA </w:t>
            </w:r>
            <w:proofErr w:type="gramStart"/>
            <w:r w:rsidRPr="00F96E2E">
              <w:rPr>
                <w:color w:val="002060"/>
              </w:rPr>
              <w:t>E.MATTEI</w:t>
            </w:r>
            <w:proofErr w:type="gramEnd"/>
          </w:p>
        </w:tc>
      </w:tr>
      <w:tr w:rsidR="00C75AE1" w:rsidRPr="00F96E2E" w14:paraId="29F66AC9"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74159E" w14:textId="77777777" w:rsidR="00C75AE1" w:rsidRPr="00F96E2E" w:rsidRDefault="00C75AE1" w:rsidP="003D2E1D">
            <w:pPr>
              <w:pStyle w:val="rowtabella0"/>
              <w:rPr>
                <w:color w:val="002060"/>
              </w:rPr>
            </w:pPr>
            <w:r w:rsidRPr="00F96E2E">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6E44A3" w14:textId="77777777" w:rsidR="00C75AE1" w:rsidRPr="00F96E2E" w:rsidRDefault="00C75AE1" w:rsidP="003D2E1D">
            <w:pPr>
              <w:pStyle w:val="rowtabella0"/>
              <w:rPr>
                <w:color w:val="002060"/>
              </w:rPr>
            </w:pPr>
            <w:r w:rsidRPr="00F96E2E">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4BECD1" w14:textId="77777777" w:rsidR="00C75AE1" w:rsidRPr="00F96E2E" w:rsidRDefault="00C75AE1" w:rsidP="003D2E1D">
            <w:pPr>
              <w:pStyle w:val="rowtabella0"/>
              <w:jc w:val="center"/>
              <w:rPr>
                <w:color w:val="002060"/>
              </w:rPr>
            </w:pPr>
            <w:r w:rsidRPr="00F96E2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C8F254" w14:textId="77777777" w:rsidR="00C75AE1" w:rsidRPr="00F96E2E" w:rsidRDefault="00C75AE1" w:rsidP="003D2E1D">
            <w:pPr>
              <w:pStyle w:val="rowtabella0"/>
              <w:rPr>
                <w:color w:val="002060"/>
              </w:rPr>
            </w:pPr>
            <w:r w:rsidRPr="00F96E2E">
              <w:rPr>
                <w:color w:val="002060"/>
              </w:rPr>
              <w:t>26/11/2023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0569A4" w14:textId="77777777" w:rsidR="00C75AE1" w:rsidRPr="00F96E2E" w:rsidRDefault="00C75AE1" w:rsidP="003D2E1D">
            <w:pPr>
              <w:pStyle w:val="rowtabella0"/>
              <w:rPr>
                <w:color w:val="002060"/>
              </w:rPr>
            </w:pPr>
            <w:r w:rsidRPr="00F96E2E">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B28C6B" w14:textId="77777777" w:rsidR="00C75AE1" w:rsidRPr="00F96E2E" w:rsidRDefault="00C75AE1" w:rsidP="003D2E1D">
            <w:pPr>
              <w:pStyle w:val="rowtabella0"/>
              <w:rPr>
                <w:color w:val="002060"/>
              </w:rPr>
            </w:pPr>
            <w:r w:rsidRPr="00F96E2E">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C1EEE4" w14:textId="77777777" w:rsidR="00C75AE1" w:rsidRPr="00F96E2E" w:rsidRDefault="00C75AE1" w:rsidP="003D2E1D">
            <w:pPr>
              <w:pStyle w:val="rowtabella0"/>
              <w:rPr>
                <w:color w:val="002060"/>
              </w:rPr>
            </w:pPr>
            <w:r w:rsidRPr="00F96E2E">
              <w:rPr>
                <w:color w:val="002060"/>
              </w:rPr>
              <w:t xml:space="preserve">VIA </w:t>
            </w:r>
            <w:proofErr w:type="gramStart"/>
            <w:r w:rsidRPr="00F96E2E">
              <w:rPr>
                <w:color w:val="002060"/>
              </w:rPr>
              <w:t>B.ROSSI</w:t>
            </w:r>
            <w:proofErr w:type="gramEnd"/>
            <w:r w:rsidRPr="00F96E2E">
              <w:rPr>
                <w:color w:val="002060"/>
              </w:rPr>
              <w:t xml:space="preserve"> SNC</w:t>
            </w:r>
          </w:p>
        </w:tc>
      </w:tr>
      <w:tr w:rsidR="00C75AE1" w:rsidRPr="00F96E2E" w14:paraId="3F7EE77A" w14:textId="77777777" w:rsidTr="003D2E1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6B5F35" w14:textId="77777777" w:rsidR="00C75AE1" w:rsidRPr="00F96E2E" w:rsidRDefault="00C75AE1" w:rsidP="003D2E1D">
            <w:pPr>
              <w:pStyle w:val="rowtabella0"/>
              <w:rPr>
                <w:color w:val="002060"/>
              </w:rPr>
            </w:pPr>
            <w:r w:rsidRPr="00F96E2E">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306B51" w14:textId="77777777" w:rsidR="00C75AE1" w:rsidRPr="00F96E2E" w:rsidRDefault="00C75AE1" w:rsidP="003D2E1D">
            <w:pPr>
              <w:pStyle w:val="rowtabella0"/>
              <w:rPr>
                <w:color w:val="002060"/>
              </w:rPr>
            </w:pPr>
            <w:r w:rsidRPr="00F96E2E">
              <w:rPr>
                <w:color w:val="002060"/>
              </w:rPr>
              <w:t>SANGIORGIO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91CE08" w14:textId="77777777" w:rsidR="00C75AE1" w:rsidRPr="00F96E2E" w:rsidRDefault="00C75AE1" w:rsidP="003D2E1D">
            <w:pPr>
              <w:pStyle w:val="rowtabella0"/>
              <w:jc w:val="center"/>
              <w:rPr>
                <w:color w:val="002060"/>
              </w:rPr>
            </w:pPr>
            <w:r w:rsidRPr="00F96E2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99C6F2" w14:textId="77777777" w:rsidR="00C75AE1" w:rsidRPr="00F96E2E" w:rsidRDefault="00C75AE1" w:rsidP="003D2E1D">
            <w:pPr>
              <w:pStyle w:val="rowtabella0"/>
              <w:rPr>
                <w:color w:val="002060"/>
              </w:rPr>
            </w:pPr>
            <w:r w:rsidRPr="00F96E2E">
              <w:rPr>
                <w:color w:val="002060"/>
              </w:rPr>
              <w:t>30/11/2023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721B09" w14:textId="77777777" w:rsidR="00C75AE1" w:rsidRPr="00F96E2E" w:rsidRDefault="00C75AE1" w:rsidP="003D2E1D">
            <w:pPr>
              <w:pStyle w:val="rowtabella0"/>
              <w:rPr>
                <w:color w:val="002060"/>
              </w:rPr>
            </w:pPr>
            <w:r w:rsidRPr="00F96E2E">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842268" w14:textId="77777777" w:rsidR="00C75AE1" w:rsidRPr="00F96E2E" w:rsidRDefault="00C75AE1" w:rsidP="003D2E1D">
            <w:pPr>
              <w:pStyle w:val="rowtabella0"/>
              <w:rPr>
                <w:color w:val="002060"/>
              </w:rPr>
            </w:pPr>
            <w:r w:rsidRPr="00F96E2E">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28A640" w14:textId="77777777" w:rsidR="00C75AE1" w:rsidRPr="00F96E2E" w:rsidRDefault="00C75AE1" w:rsidP="003D2E1D">
            <w:pPr>
              <w:pStyle w:val="rowtabella0"/>
              <w:rPr>
                <w:color w:val="002060"/>
              </w:rPr>
            </w:pPr>
            <w:r w:rsidRPr="00F96E2E">
              <w:rPr>
                <w:color w:val="002060"/>
              </w:rPr>
              <w:t>VIA LUDOVICO SCARFIOTTI</w:t>
            </w:r>
          </w:p>
        </w:tc>
      </w:tr>
    </w:tbl>
    <w:p w14:paraId="5EEEA30B" w14:textId="77777777" w:rsidR="00C75AE1" w:rsidRDefault="00C75AE1" w:rsidP="005E09A1">
      <w:pPr>
        <w:pStyle w:val="breakline"/>
        <w:rPr>
          <w:color w:val="002060"/>
        </w:rPr>
      </w:pPr>
    </w:p>
    <w:p w14:paraId="1EB68B38" w14:textId="77777777" w:rsidR="00C75AE1" w:rsidRDefault="00C75AE1" w:rsidP="005E09A1">
      <w:pPr>
        <w:pStyle w:val="breakline"/>
        <w:rPr>
          <w:color w:val="002060"/>
        </w:rPr>
      </w:pPr>
    </w:p>
    <w:p w14:paraId="29EFAAF0" w14:textId="77777777" w:rsidR="00C75AE1" w:rsidRPr="001A6799" w:rsidRDefault="00C75AE1" w:rsidP="005E09A1">
      <w:pPr>
        <w:pStyle w:val="breakline"/>
        <w:rPr>
          <w:color w:val="002060"/>
        </w:rPr>
      </w:pPr>
    </w:p>
    <w:p w14:paraId="2CA741C6" w14:textId="77777777" w:rsidR="005E09A1" w:rsidRPr="001A6799" w:rsidRDefault="005E09A1" w:rsidP="005E09A1">
      <w:pPr>
        <w:pStyle w:val="titolocampionato0"/>
        <w:shd w:val="clear" w:color="auto" w:fill="CCCCCC"/>
        <w:spacing w:before="80" w:after="40"/>
        <w:rPr>
          <w:color w:val="002060"/>
        </w:rPr>
      </w:pPr>
      <w:r w:rsidRPr="001A6799">
        <w:rPr>
          <w:color w:val="002060"/>
        </w:rPr>
        <w:t>UNDER 15 C5 REGIONALI MASCHILI</w:t>
      </w:r>
    </w:p>
    <w:p w14:paraId="27931C54" w14:textId="77777777" w:rsidR="005E09A1" w:rsidRPr="001A6799" w:rsidRDefault="005E09A1" w:rsidP="005E09A1">
      <w:pPr>
        <w:pStyle w:val="titoloprinc0"/>
        <w:rPr>
          <w:color w:val="002060"/>
        </w:rPr>
      </w:pPr>
      <w:r w:rsidRPr="001A6799">
        <w:rPr>
          <w:color w:val="002060"/>
        </w:rPr>
        <w:t>VARIAZIONI AL PROGRAMMA GARE</w:t>
      </w:r>
    </w:p>
    <w:p w14:paraId="51B27C5C" w14:textId="77777777" w:rsidR="005E09A1" w:rsidRPr="001A6799" w:rsidRDefault="005E09A1" w:rsidP="005E09A1">
      <w:pPr>
        <w:pStyle w:val="breakline"/>
        <w:rPr>
          <w:color w:val="002060"/>
        </w:rPr>
      </w:pPr>
    </w:p>
    <w:p w14:paraId="4759B7F4" w14:textId="77777777" w:rsidR="005E09A1" w:rsidRPr="001A6799" w:rsidRDefault="005E09A1" w:rsidP="005E09A1">
      <w:pPr>
        <w:pStyle w:val="breakline"/>
        <w:rPr>
          <w:color w:val="002060"/>
        </w:rPr>
      </w:pPr>
    </w:p>
    <w:p w14:paraId="48D1F033" w14:textId="77777777" w:rsidR="005E09A1" w:rsidRPr="001A6799" w:rsidRDefault="005E09A1" w:rsidP="005E09A1">
      <w:pPr>
        <w:pStyle w:val="sottotitolocampionato10"/>
        <w:rPr>
          <w:color w:val="002060"/>
        </w:rPr>
      </w:pPr>
      <w:r w:rsidRPr="001A679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E09A1" w:rsidRPr="001A6799" w14:paraId="5C4B3D0B" w14:textId="77777777" w:rsidTr="00E92A1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8BB2E" w14:textId="77777777" w:rsidR="005E09A1" w:rsidRPr="001A6799" w:rsidRDefault="005E09A1" w:rsidP="001E5473">
            <w:pPr>
              <w:pStyle w:val="headertabella0"/>
              <w:rPr>
                <w:color w:val="002060"/>
              </w:rPr>
            </w:pPr>
            <w:r w:rsidRPr="001A679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1A7B5" w14:textId="77777777" w:rsidR="005E09A1" w:rsidRPr="001A6799" w:rsidRDefault="005E09A1" w:rsidP="001E5473">
            <w:pPr>
              <w:pStyle w:val="headertabella0"/>
              <w:rPr>
                <w:color w:val="002060"/>
              </w:rPr>
            </w:pPr>
            <w:r w:rsidRPr="001A6799">
              <w:rPr>
                <w:color w:val="002060"/>
              </w:rPr>
              <w:t xml:space="preserve">N° </w:t>
            </w:r>
            <w:proofErr w:type="spellStart"/>
            <w:r w:rsidRPr="001A6799">
              <w:rPr>
                <w:color w:val="002060"/>
              </w:rPr>
              <w:t>Gior</w:t>
            </w:r>
            <w:proofErr w:type="spellEnd"/>
            <w:r w:rsidRPr="001A679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B95FB" w14:textId="77777777" w:rsidR="005E09A1" w:rsidRPr="001A6799" w:rsidRDefault="005E09A1" w:rsidP="001E5473">
            <w:pPr>
              <w:pStyle w:val="headertabella0"/>
              <w:rPr>
                <w:color w:val="002060"/>
              </w:rPr>
            </w:pPr>
            <w:r w:rsidRPr="001A679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5A61D" w14:textId="77777777" w:rsidR="005E09A1" w:rsidRPr="001A6799" w:rsidRDefault="005E09A1" w:rsidP="001E5473">
            <w:pPr>
              <w:pStyle w:val="headertabella0"/>
              <w:rPr>
                <w:color w:val="002060"/>
              </w:rPr>
            </w:pPr>
            <w:r w:rsidRPr="001A679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25789" w14:textId="77777777" w:rsidR="005E09A1" w:rsidRPr="001A6799" w:rsidRDefault="005E09A1" w:rsidP="001E5473">
            <w:pPr>
              <w:pStyle w:val="headertabella0"/>
              <w:rPr>
                <w:color w:val="002060"/>
              </w:rPr>
            </w:pPr>
            <w:r w:rsidRPr="001A6799">
              <w:rPr>
                <w:color w:val="002060"/>
              </w:rPr>
              <w:t xml:space="preserve">Data </w:t>
            </w:r>
            <w:proofErr w:type="spellStart"/>
            <w:r w:rsidRPr="001A6799">
              <w:rPr>
                <w:color w:val="002060"/>
              </w:rPr>
              <w:t>Orig</w:t>
            </w:r>
            <w:proofErr w:type="spellEnd"/>
            <w:r w:rsidRPr="001A679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51B07" w14:textId="77777777" w:rsidR="005E09A1" w:rsidRPr="001A6799" w:rsidRDefault="005E09A1" w:rsidP="001E5473">
            <w:pPr>
              <w:pStyle w:val="headertabella0"/>
              <w:rPr>
                <w:color w:val="002060"/>
              </w:rPr>
            </w:pPr>
            <w:r w:rsidRPr="001A679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AC9D5" w14:textId="77777777" w:rsidR="005E09A1" w:rsidRPr="001A6799" w:rsidRDefault="005E09A1" w:rsidP="001E5473">
            <w:pPr>
              <w:pStyle w:val="headertabella0"/>
              <w:rPr>
                <w:color w:val="002060"/>
              </w:rPr>
            </w:pPr>
            <w:r w:rsidRPr="001A6799">
              <w:rPr>
                <w:color w:val="002060"/>
              </w:rPr>
              <w:t xml:space="preserve">Ora </w:t>
            </w:r>
            <w:proofErr w:type="spellStart"/>
            <w:r w:rsidRPr="001A6799">
              <w:rPr>
                <w:color w:val="002060"/>
              </w:rPr>
              <w:t>Orig</w:t>
            </w:r>
            <w:proofErr w:type="spellEnd"/>
            <w:r w:rsidRPr="001A679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DFEF8" w14:textId="77777777" w:rsidR="005E09A1" w:rsidRPr="001A6799" w:rsidRDefault="005E09A1" w:rsidP="001E5473">
            <w:pPr>
              <w:pStyle w:val="headertabella0"/>
              <w:rPr>
                <w:color w:val="002060"/>
              </w:rPr>
            </w:pPr>
            <w:r w:rsidRPr="001A6799">
              <w:rPr>
                <w:color w:val="002060"/>
              </w:rPr>
              <w:t>Impianto</w:t>
            </w:r>
          </w:p>
        </w:tc>
      </w:tr>
      <w:tr w:rsidR="005E09A1" w:rsidRPr="001A6799" w14:paraId="3D6BC36E" w14:textId="77777777" w:rsidTr="00E92A1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97D6E" w14:textId="77777777" w:rsidR="005E09A1" w:rsidRPr="00E92A1F" w:rsidRDefault="005E09A1" w:rsidP="001E5473">
            <w:pPr>
              <w:pStyle w:val="rowtabella0"/>
              <w:rPr>
                <w:color w:val="002060"/>
                <w:highlight w:val="yellow"/>
              </w:rPr>
            </w:pPr>
            <w:r w:rsidRPr="00E92A1F">
              <w:rPr>
                <w:color w:val="002060"/>
                <w:highlight w:val="yellow"/>
              </w:rPr>
              <w:t>26/11/2023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DB9C7" w14:textId="77777777" w:rsidR="005E09A1" w:rsidRPr="00E92A1F" w:rsidRDefault="005E09A1" w:rsidP="001E5473">
            <w:pPr>
              <w:pStyle w:val="rowtabella0"/>
              <w:jc w:val="center"/>
              <w:rPr>
                <w:color w:val="002060"/>
                <w:highlight w:val="yellow"/>
              </w:rPr>
            </w:pPr>
            <w:r w:rsidRPr="00E92A1F">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CF8CF" w14:textId="77777777" w:rsidR="005E09A1" w:rsidRPr="00E92A1F" w:rsidRDefault="005E09A1" w:rsidP="001E5473">
            <w:pPr>
              <w:pStyle w:val="rowtabella0"/>
              <w:rPr>
                <w:color w:val="002060"/>
                <w:highlight w:val="yellow"/>
              </w:rPr>
            </w:pPr>
            <w:r w:rsidRPr="00E92A1F">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1FE3C" w14:textId="77777777" w:rsidR="005E09A1" w:rsidRPr="00E92A1F" w:rsidRDefault="005E09A1" w:rsidP="001E5473">
            <w:pPr>
              <w:pStyle w:val="rowtabella0"/>
              <w:rPr>
                <w:color w:val="002060"/>
                <w:highlight w:val="yellow"/>
              </w:rPr>
            </w:pPr>
            <w:r w:rsidRPr="00E92A1F">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2FFF6" w14:textId="606320D1" w:rsidR="005E09A1" w:rsidRPr="001A6799" w:rsidRDefault="005E09A1" w:rsidP="001E547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27B1A" w14:textId="77777777" w:rsidR="005E09A1" w:rsidRPr="001A6799" w:rsidRDefault="005E09A1" w:rsidP="001E5473">
            <w:pPr>
              <w:pStyle w:val="rowtabella0"/>
              <w:jc w:val="center"/>
              <w:rPr>
                <w:color w:val="002060"/>
              </w:rPr>
            </w:pPr>
            <w:r w:rsidRPr="00E92A1F">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95C4D" w14:textId="77777777" w:rsidR="005E09A1" w:rsidRPr="001A6799" w:rsidRDefault="005E09A1" w:rsidP="001E5473">
            <w:pPr>
              <w:pStyle w:val="rowtabella0"/>
              <w:jc w:val="center"/>
              <w:rPr>
                <w:color w:val="002060"/>
              </w:rPr>
            </w:pPr>
            <w:r w:rsidRPr="001A6799">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6D73A" w14:textId="77777777" w:rsidR="005E09A1" w:rsidRPr="001A6799" w:rsidRDefault="005E09A1" w:rsidP="001E5473">
            <w:pPr>
              <w:rPr>
                <w:color w:val="002060"/>
              </w:rPr>
            </w:pPr>
          </w:p>
        </w:tc>
      </w:tr>
    </w:tbl>
    <w:p w14:paraId="510FDA24" w14:textId="77777777" w:rsidR="005E09A1" w:rsidRPr="001A6799" w:rsidRDefault="005E09A1" w:rsidP="005E09A1">
      <w:pPr>
        <w:pStyle w:val="breakline"/>
        <w:rPr>
          <w:rFonts w:eastAsiaTheme="minorEastAsia"/>
          <w:color w:val="002060"/>
        </w:rPr>
      </w:pPr>
    </w:p>
    <w:p w14:paraId="68307629" w14:textId="77777777" w:rsidR="005E09A1" w:rsidRPr="001A6799" w:rsidRDefault="005E09A1" w:rsidP="005E09A1">
      <w:pPr>
        <w:pStyle w:val="breakline"/>
        <w:rPr>
          <w:color w:val="002060"/>
        </w:rPr>
      </w:pPr>
    </w:p>
    <w:p w14:paraId="2631EFFE" w14:textId="77777777" w:rsidR="005E09A1" w:rsidRPr="001A6799" w:rsidRDefault="005E09A1" w:rsidP="005E09A1">
      <w:pPr>
        <w:pStyle w:val="sottotitolocampionato10"/>
        <w:rPr>
          <w:color w:val="002060"/>
        </w:rPr>
      </w:pPr>
      <w:r w:rsidRPr="001A679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E09A1" w:rsidRPr="001A6799" w14:paraId="5445E286" w14:textId="77777777" w:rsidTr="00E92A1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0A8BB" w14:textId="77777777" w:rsidR="005E09A1" w:rsidRPr="001A6799" w:rsidRDefault="005E09A1" w:rsidP="001E5473">
            <w:pPr>
              <w:pStyle w:val="headertabella0"/>
              <w:rPr>
                <w:color w:val="002060"/>
              </w:rPr>
            </w:pPr>
            <w:r w:rsidRPr="001A679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5F662" w14:textId="77777777" w:rsidR="005E09A1" w:rsidRPr="001A6799" w:rsidRDefault="005E09A1" w:rsidP="001E5473">
            <w:pPr>
              <w:pStyle w:val="headertabella0"/>
              <w:rPr>
                <w:color w:val="002060"/>
              </w:rPr>
            </w:pPr>
            <w:r w:rsidRPr="001A6799">
              <w:rPr>
                <w:color w:val="002060"/>
              </w:rPr>
              <w:t xml:space="preserve">N° </w:t>
            </w:r>
            <w:proofErr w:type="spellStart"/>
            <w:r w:rsidRPr="001A6799">
              <w:rPr>
                <w:color w:val="002060"/>
              </w:rPr>
              <w:t>Gior</w:t>
            </w:r>
            <w:proofErr w:type="spellEnd"/>
            <w:r w:rsidRPr="001A679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9EF63" w14:textId="77777777" w:rsidR="005E09A1" w:rsidRPr="001A6799" w:rsidRDefault="005E09A1" w:rsidP="001E5473">
            <w:pPr>
              <w:pStyle w:val="headertabella0"/>
              <w:rPr>
                <w:color w:val="002060"/>
              </w:rPr>
            </w:pPr>
            <w:r w:rsidRPr="001A679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15E04" w14:textId="77777777" w:rsidR="005E09A1" w:rsidRPr="001A6799" w:rsidRDefault="005E09A1" w:rsidP="001E5473">
            <w:pPr>
              <w:pStyle w:val="headertabella0"/>
              <w:rPr>
                <w:color w:val="002060"/>
              </w:rPr>
            </w:pPr>
            <w:r w:rsidRPr="001A679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08A02" w14:textId="77777777" w:rsidR="005E09A1" w:rsidRPr="001A6799" w:rsidRDefault="005E09A1" w:rsidP="001E5473">
            <w:pPr>
              <w:pStyle w:val="headertabella0"/>
              <w:rPr>
                <w:color w:val="002060"/>
              </w:rPr>
            </w:pPr>
            <w:r w:rsidRPr="001A6799">
              <w:rPr>
                <w:color w:val="002060"/>
              </w:rPr>
              <w:t xml:space="preserve">Data </w:t>
            </w:r>
            <w:proofErr w:type="spellStart"/>
            <w:r w:rsidRPr="001A6799">
              <w:rPr>
                <w:color w:val="002060"/>
              </w:rPr>
              <w:t>Orig</w:t>
            </w:r>
            <w:proofErr w:type="spellEnd"/>
            <w:r w:rsidRPr="001A679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B3E4C" w14:textId="77777777" w:rsidR="005E09A1" w:rsidRPr="001A6799" w:rsidRDefault="005E09A1" w:rsidP="001E5473">
            <w:pPr>
              <w:pStyle w:val="headertabella0"/>
              <w:rPr>
                <w:color w:val="002060"/>
              </w:rPr>
            </w:pPr>
            <w:r w:rsidRPr="001A679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1E611" w14:textId="77777777" w:rsidR="005E09A1" w:rsidRPr="001A6799" w:rsidRDefault="005E09A1" w:rsidP="001E5473">
            <w:pPr>
              <w:pStyle w:val="headertabella0"/>
              <w:rPr>
                <w:color w:val="002060"/>
              </w:rPr>
            </w:pPr>
            <w:r w:rsidRPr="001A6799">
              <w:rPr>
                <w:color w:val="002060"/>
              </w:rPr>
              <w:t xml:space="preserve">Ora </w:t>
            </w:r>
            <w:proofErr w:type="spellStart"/>
            <w:r w:rsidRPr="001A6799">
              <w:rPr>
                <w:color w:val="002060"/>
              </w:rPr>
              <w:t>Orig</w:t>
            </w:r>
            <w:proofErr w:type="spellEnd"/>
            <w:r w:rsidRPr="001A679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3E8C6" w14:textId="77777777" w:rsidR="005E09A1" w:rsidRPr="001A6799" w:rsidRDefault="005E09A1" w:rsidP="001E5473">
            <w:pPr>
              <w:pStyle w:val="headertabella0"/>
              <w:rPr>
                <w:color w:val="002060"/>
              </w:rPr>
            </w:pPr>
            <w:r w:rsidRPr="001A6799">
              <w:rPr>
                <w:color w:val="002060"/>
              </w:rPr>
              <w:t>Impianto</w:t>
            </w:r>
          </w:p>
        </w:tc>
      </w:tr>
      <w:tr w:rsidR="005E09A1" w:rsidRPr="001A6799" w14:paraId="42A7A412" w14:textId="77777777" w:rsidTr="00E92A1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DFE57" w14:textId="77777777" w:rsidR="005E09A1" w:rsidRPr="00E92A1F" w:rsidRDefault="005E09A1" w:rsidP="001E5473">
            <w:pPr>
              <w:pStyle w:val="rowtabella0"/>
              <w:rPr>
                <w:color w:val="002060"/>
                <w:highlight w:val="yellow"/>
              </w:rPr>
            </w:pPr>
            <w:r w:rsidRPr="00E92A1F">
              <w:rPr>
                <w:color w:val="002060"/>
                <w:highlight w:val="yellow"/>
              </w:rPr>
              <w:t>25/11/2023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31CB6" w14:textId="77777777" w:rsidR="005E09A1" w:rsidRPr="00E92A1F" w:rsidRDefault="005E09A1" w:rsidP="001E5473">
            <w:pPr>
              <w:pStyle w:val="rowtabella0"/>
              <w:jc w:val="center"/>
              <w:rPr>
                <w:color w:val="002060"/>
                <w:highlight w:val="yellow"/>
              </w:rPr>
            </w:pPr>
            <w:r w:rsidRPr="00E92A1F">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12212" w14:textId="77777777" w:rsidR="005E09A1" w:rsidRPr="00E92A1F" w:rsidRDefault="005E09A1" w:rsidP="001E5473">
            <w:pPr>
              <w:pStyle w:val="rowtabella0"/>
              <w:rPr>
                <w:color w:val="002060"/>
                <w:highlight w:val="yellow"/>
              </w:rPr>
            </w:pPr>
            <w:r w:rsidRPr="00E92A1F">
              <w:rPr>
                <w:color w:val="002060"/>
                <w:highlight w:val="yellow"/>
              </w:rPr>
              <w:t>BORGO ROSSELLI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4EFF8" w14:textId="77777777" w:rsidR="005E09A1" w:rsidRPr="00E92A1F" w:rsidRDefault="005E09A1" w:rsidP="001E5473">
            <w:pPr>
              <w:pStyle w:val="rowtabella0"/>
              <w:rPr>
                <w:color w:val="002060"/>
                <w:highlight w:val="yellow"/>
              </w:rPr>
            </w:pPr>
            <w:r w:rsidRPr="00E92A1F">
              <w:rPr>
                <w:color w:val="002060"/>
                <w:highlight w:val="yellow"/>
              </w:rPr>
              <w:t>BORGOROSSO TOLENTINO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6D86E" w14:textId="77777777" w:rsidR="005E09A1" w:rsidRPr="001A6799" w:rsidRDefault="005E09A1" w:rsidP="001E5473">
            <w:pPr>
              <w:pStyle w:val="rowtabella0"/>
              <w:rPr>
                <w:color w:val="002060"/>
              </w:rPr>
            </w:pPr>
            <w:r w:rsidRPr="001A6799">
              <w:rPr>
                <w:color w:val="002060"/>
              </w:rPr>
              <w:t>24/11/2023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9DDE8" w14:textId="77777777" w:rsidR="005E09A1" w:rsidRPr="001A6799" w:rsidRDefault="005E09A1" w:rsidP="001E5473">
            <w:pPr>
              <w:pStyle w:val="rowtabella0"/>
              <w:jc w:val="center"/>
              <w:rPr>
                <w:color w:val="002060"/>
              </w:rPr>
            </w:pPr>
            <w:r w:rsidRPr="00E92A1F">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30757" w14:textId="77777777" w:rsidR="005E09A1" w:rsidRPr="001A6799" w:rsidRDefault="005E09A1" w:rsidP="001E5473">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D6A67" w14:textId="77777777" w:rsidR="005E09A1" w:rsidRPr="001A6799" w:rsidRDefault="005E09A1" w:rsidP="001E5473">
            <w:pPr>
              <w:pStyle w:val="rowtabella0"/>
              <w:rPr>
                <w:color w:val="002060"/>
              </w:rPr>
            </w:pPr>
            <w:r w:rsidRPr="00E92A1F">
              <w:rPr>
                <w:color w:val="002060"/>
                <w:highlight w:val="yellow"/>
              </w:rPr>
              <w:t xml:space="preserve">PALASPORT " PALASAVELLI" PORTO SAN GIORGIO VIA </w:t>
            </w:r>
            <w:proofErr w:type="gramStart"/>
            <w:r w:rsidRPr="00E92A1F">
              <w:rPr>
                <w:color w:val="002060"/>
                <w:highlight w:val="yellow"/>
              </w:rPr>
              <w:t>S.VITTORIA</w:t>
            </w:r>
            <w:proofErr w:type="gramEnd"/>
            <w:r w:rsidRPr="00E92A1F">
              <w:rPr>
                <w:color w:val="002060"/>
                <w:highlight w:val="yellow"/>
              </w:rPr>
              <w:t>, 5</w:t>
            </w:r>
          </w:p>
        </w:tc>
      </w:tr>
    </w:tbl>
    <w:p w14:paraId="7570066D" w14:textId="77777777" w:rsidR="005E09A1" w:rsidRPr="001A6799" w:rsidRDefault="005E09A1" w:rsidP="005E09A1">
      <w:pPr>
        <w:pStyle w:val="breakline"/>
        <w:rPr>
          <w:rFonts w:eastAsiaTheme="minorEastAsia"/>
          <w:color w:val="002060"/>
        </w:rPr>
      </w:pPr>
    </w:p>
    <w:p w14:paraId="65B38AEB" w14:textId="77777777" w:rsidR="005E09A1" w:rsidRPr="001A6799" w:rsidRDefault="005E09A1" w:rsidP="005E09A1">
      <w:pPr>
        <w:pStyle w:val="breakline"/>
        <w:rPr>
          <w:color w:val="002060"/>
        </w:rPr>
      </w:pPr>
    </w:p>
    <w:p w14:paraId="33E53502" w14:textId="77777777" w:rsidR="005E09A1" w:rsidRPr="001A6799" w:rsidRDefault="005E09A1" w:rsidP="005E09A1">
      <w:pPr>
        <w:pStyle w:val="titoloprinc0"/>
        <w:rPr>
          <w:color w:val="002060"/>
        </w:rPr>
      </w:pPr>
      <w:r w:rsidRPr="001A6799">
        <w:rPr>
          <w:color w:val="002060"/>
        </w:rPr>
        <w:t>RISULTATI</w:t>
      </w:r>
    </w:p>
    <w:p w14:paraId="7B2F6D2F" w14:textId="77777777" w:rsidR="005E09A1" w:rsidRPr="001A6799" w:rsidRDefault="005E09A1" w:rsidP="005E09A1">
      <w:pPr>
        <w:pStyle w:val="breakline"/>
        <w:rPr>
          <w:color w:val="002060"/>
        </w:rPr>
      </w:pPr>
    </w:p>
    <w:p w14:paraId="657C8DA5" w14:textId="77777777" w:rsidR="005E09A1" w:rsidRPr="001A6799" w:rsidRDefault="005E09A1" w:rsidP="005E09A1">
      <w:pPr>
        <w:pStyle w:val="sottotitolocampionato10"/>
        <w:rPr>
          <w:color w:val="002060"/>
        </w:rPr>
      </w:pPr>
      <w:r w:rsidRPr="001A6799">
        <w:rPr>
          <w:color w:val="002060"/>
        </w:rPr>
        <w:t>RISULTATI UFFICIALI GARE DEL 19/11/2023</w:t>
      </w:r>
    </w:p>
    <w:p w14:paraId="2FD9343A" w14:textId="77777777" w:rsidR="00C75AE1" w:rsidRPr="00C75AE1" w:rsidRDefault="00C75AE1" w:rsidP="00C75AE1">
      <w:pPr>
        <w:pStyle w:val="sottotitolocampionato20"/>
        <w:spacing w:before="0" w:beforeAutospacing="0" w:after="0" w:afterAutospacing="0"/>
        <w:rPr>
          <w:rFonts w:ascii="Arial" w:hAnsi="Arial" w:cs="Arial"/>
          <w:color w:val="002060"/>
          <w:sz w:val="20"/>
          <w:szCs w:val="20"/>
        </w:rPr>
      </w:pPr>
      <w:r w:rsidRPr="00C75AE1">
        <w:rPr>
          <w:rFonts w:ascii="Arial" w:hAnsi="Arial" w:cs="Arial"/>
          <w:color w:val="002060"/>
          <w:sz w:val="20"/>
          <w:szCs w:val="20"/>
        </w:rPr>
        <w:t>Si trascrivono qui di seguito i risultati ufficiali delle gare disputate</w:t>
      </w:r>
    </w:p>
    <w:p w14:paraId="66E4E882" w14:textId="77777777" w:rsidR="005E09A1" w:rsidRPr="001A6799" w:rsidRDefault="005E09A1" w:rsidP="005E09A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E09A1" w:rsidRPr="001A6799" w14:paraId="335CE46C" w14:textId="77777777" w:rsidTr="001E547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E09A1" w:rsidRPr="001A6799" w14:paraId="271D3C6E" w14:textId="77777777" w:rsidTr="001E54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8B5A4" w14:textId="77777777" w:rsidR="005E09A1" w:rsidRPr="001A6799" w:rsidRDefault="005E09A1" w:rsidP="001E5473">
                  <w:pPr>
                    <w:pStyle w:val="headertabella0"/>
                    <w:rPr>
                      <w:color w:val="002060"/>
                    </w:rPr>
                  </w:pPr>
                  <w:r w:rsidRPr="001A6799">
                    <w:rPr>
                      <w:color w:val="002060"/>
                    </w:rPr>
                    <w:t>GIRONE A - 8 Giornata - A</w:t>
                  </w:r>
                </w:p>
              </w:tc>
            </w:tr>
            <w:tr w:rsidR="005E09A1" w:rsidRPr="001A6799" w14:paraId="2925104F" w14:textId="77777777" w:rsidTr="001E54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A41883" w14:textId="77777777" w:rsidR="005E09A1" w:rsidRPr="001A6799" w:rsidRDefault="005E09A1" w:rsidP="001E5473">
                  <w:pPr>
                    <w:pStyle w:val="rowtabella0"/>
                    <w:rPr>
                      <w:color w:val="002060"/>
                    </w:rPr>
                  </w:pPr>
                  <w:r w:rsidRPr="001A6799">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4D172E" w14:textId="77777777" w:rsidR="005E09A1" w:rsidRPr="001A6799" w:rsidRDefault="005E09A1" w:rsidP="001E5473">
                  <w:pPr>
                    <w:pStyle w:val="rowtabella0"/>
                    <w:rPr>
                      <w:color w:val="002060"/>
                    </w:rPr>
                  </w:pPr>
                  <w:r w:rsidRPr="001A6799">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7F2563" w14:textId="77777777" w:rsidR="005E09A1" w:rsidRPr="001A6799" w:rsidRDefault="005E09A1" w:rsidP="001E5473">
                  <w:pPr>
                    <w:pStyle w:val="rowtabella0"/>
                    <w:jc w:val="center"/>
                    <w:rPr>
                      <w:color w:val="002060"/>
                    </w:rPr>
                  </w:pPr>
                  <w:r w:rsidRPr="001A6799">
                    <w:rPr>
                      <w:color w:val="002060"/>
                    </w:rPr>
                    <w:t>11 - 0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CA3376" w14:textId="77777777" w:rsidR="005E09A1" w:rsidRPr="001A6799" w:rsidRDefault="005E09A1" w:rsidP="001E5473">
                  <w:pPr>
                    <w:pStyle w:val="rowtabella0"/>
                    <w:jc w:val="center"/>
                    <w:rPr>
                      <w:color w:val="002060"/>
                    </w:rPr>
                  </w:pPr>
                  <w:r w:rsidRPr="001A6799">
                    <w:rPr>
                      <w:color w:val="002060"/>
                    </w:rPr>
                    <w:t> </w:t>
                  </w:r>
                </w:p>
              </w:tc>
            </w:tr>
            <w:tr w:rsidR="005E09A1" w:rsidRPr="001A6799" w14:paraId="116C82D3"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EF6365" w14:textId="77777777" w:rsidR="005E09A1" w:rsidRPr="001A6799" w:rsidRDefault="005E09A1" w:rsidP="001E5473">
                  <w:pPr>
                    <w:pStyle w:val="rowtabella0"/>
                    <w:rPr>
                      <w:color w:val="002060"/>
                    </w:rPr>
                  </w:pPr>
                  <w:r w:rsidRPr="001A6799">
                    <w:rPr>
                      <w:color w:val="002060"/>
                    </w:rPr>
                    <w:t xml:space="preserve">AUDAX 1970 </w:t>
                  </w:r>
                  <w:proofErr w:type="gramStart"/>
                  <w:r w:rsidRPr="001A6799">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C4D21D" w14:textId="77777777" w:rsidR="005E09A1" w:rsidRPr="001A6799" w:rsidRDefault="005E09A1" w:rsidP="001E5473">
                  <w:pPr>
                    <w:pStyle w:val="rowtabella0"/>
                    <w:rPr>
                      <w:color w:val="002060"/>
                    </w:rPr>
                  </w:pPr>
                  <w:r w:rsidRPr="001A6799">
                    <w:rPr>
                      <w:color w:val="002060"/>
                    </w:rPr>
                    <w:t xml:space="preserve">- AMICI DEL </w:t>
                  </w:r>
                  <w:proofErr w:type="spellStart"/>
                  <w:r w:rsidRPr="001A6799">
                    <w:rPr>
                      <w:color w:val="002060"/>
                    </w:rPr>
                    <w:t>CENTROSOCIOsq.B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BD73C2" w14:textId="77777777" w:rsidR="005E09A1" w:rsidRPr="001A6799" w:rsidRDefault="005E09A1" w:rsidP="001E5473">
                  <w:pPr>
                    <w:pStyle w:val="rowtabella0"/>
                    <w:jc w:val="center"/>
                    <w:rPr>
                      <w:color w:val="002060"/>
                    </w:rPr>
                  </w:pPr>
                  <w:r w:rsidRPr="001A6799">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0EAF6C" w14:textId="77777777" w:rsidR="005E09A1" w:rsidRPr="001A6799" w:rsidRDefault="005E09A1" w:rsidP="001E5473">
                  <w:pPr>
                    <w:pStyle w:val="rowtabella0"/>
                    <w:jc w:val="center"/>
                    <w:rPr>
                      <w:color w:val="002060"/>
                    </w:rPr>
                  </w:pPr>
                  <w:r w:rsidRPr="001A6799">
                    <w:rPr>
                      <w:color w:val="002060"/>
                    </w:rPr>
                    <w:t> </w:t>
                  </w:r>
                </w:p>
              </w:tc>
            </w:tr>
            <w:tr w:rsidR="005E09A1" w:rsidRPr="001A6799" w14:paraId="5AD2531F"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E3A229" w14:textId="77777777" w:rsidR="005E09A1" w:rsidRPr="001A6799" w:rsidRDefault="005E09A1" w:rsidP="001E5473">
                  <w:pPr>
                    <w:pStyle w:val="rowtabella0"/>
                    <w:rPr>
                      <w:color w:val="002060"/>
                    </w:rPr>
                  </w:pPr>
                  <w:r w:rsidRPr="001A6799">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D0B9A3" w14:textId="77777777" w:rsidR="005E09A1" w:rsidRPr="001A6799" w:rsidRDefault="005E09A1" w:rsidP="001E5473">
                  <w:pPr>
                    <w:pStyle w:val="rowtabella0"/>
                    <w:rPr>
                      <w:color w:val="002060"/>
                    </w:rPr>
                  </w:pPr>
                  <w:r w:rsidRPr="001A6799">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6E8BA4" w14:textId="77777777" w:rsidR="005E09A1" w:rsidRPr="001A6799" w:rsidRDefault="005E09A1" w:rsidP="001E5473">
                  <w:pPr>
                    <w:pStyle w:val="rowtabella0"/>
                    <w:jc w:val="center"/>
                    <w:rPr>
                      <w:color w:val="002060"/>
                    </w:rPr>
                  </w:pPr>
                  <w:r w:rsidRPr="001A6799">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EFDBDC" w14:textId="77777777" w:rsidR="005E09A1" w:rsidRPr="001A6799" w:rsidRDefault="005E09A1" w:rsidP="001E5473">
                  <w:pPr>
                    <w:pStyle w:val="rowtabella0"/>
                    <w:jc w:val="center"/>
                    <w:rPr>
                      <w:color w:val="002060"/>
                    </w:rPr>
                  </w:pPr>
                  <w:r w:rsidRPr="001A6799">
                    <w:rPr>
                      <w:color w:val="002060"/>
                    </w:rPr>
                    <w:t> </w:t>
                  </w:r>
                </w:p>
              </w:tc>
            </w:tr>
            <w:tr w:rsidR="005E09A1" w:rsidRPr="001A6799" w14:paraId="40052C8F"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CBC20C" w14:textId="77777777" w:rsidR="005E09A1" w:rsidRPr="001A6799" w:rsidRDefault="005E09A1" w:rsidP="001E5473">
                  <w:pPr>
                    <w:pStyle w:val="rowtabella0"/>
                    <w:rPr>
                      <w:color w:val="002060"/>
                    </w:rPr>
                  </w:pPr>
                  <w:r w:rsidRPr="001A6799">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E034E2" w14:textId="77777777" w:rsidR="005E09A1" w:rsidRPr="001A6799" w:rsidRDefault="005E09A1" w:rsidP="001E5473">
                  <w:pPr>
                    <w:pStyle w:val="rowtabella0"/>
                    <w:rPr>
                      <w:color w:val="002060"/>
                    </w:rPr>
                  </w:pPr>
                  <w:r w:rsidRPr="001A6799">
                    <w:rPr>
                      <w:color w:val="002060"/>
                    </w:rPr>
                    <w:t xml:space="preserve">- ITALSERVICE C5 </w:t>
                  </w:r>
                  <w:proofErr w:type="spellStart"/>
                  <w:proofErr w:type="gramStart"/>
                  <w:r w:rsidRPr="001A6799">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597282" w14:textId="77777777" w:rsidR="005E09A1" w:rsidRPr="001A6799" w:rsidRDefault="005E09A1" w:rsidP="001E5473">
                  <w:pPr>
                    <w:pStyle w:val="rowtabella0"/>
                    <w:jc w:val="center"/>
                    <w:rPr>
                      <w:color w:val="002060"/>
                    </w:rPr>
                  </w:pPr>
                  <w:r w:rsidRPr="001A6799">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8AA5BD" w14:textId="77777777" w:rsidR="005E09A1" w:rsidRPr="001A6799" w:rsidRDefault="005E09A1" w:rsidP="001E5473">
                  <w:pPr>
                    <w:pStyle w:val="rowtabella0"/>
                    <w:jc w:val="center"/>
                    <w:rPr>
                      <w:color w:val="002060"/>
                    </w:rPr>
                  </w:pPr>
                  <w:r w:rsidRPr="001A6799">
                    <w:rPr>
                      <w:color w:val="002060"/>
                    </w:rPr>
                    <w:t> </w:t>
                  </w:r>
                </w:p>
              </w:tc>
            </w:tr>
            <w:tr w:rsidR="005E09A1" w:rsidRPr="001A6799" w14:paraId="490FACA5" w14:textId="77777777" w:rsidTr="001E54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8B4F2E" w14:textId="77777777" w:rsidR="005E09A1" w:rsidRPr="001A6799" w:rsidRDefault="005E09A1" w:rsidP="001E5473">
                  <w:pPr>
                    <w:pStyle w:val="rowtabella0"/>
                    <w:rPr>
                      <w:color w:val="002060"/>
                    </w:rPr>
                  </w:pPr>
                  <w:r w:rsidRPr="001A6799">
                    <w:rPr>
                      <w:color w:val="002060"/>
                    </w:rPr>
                    <w:t>(1) 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695A65" w14:textId="77777777" w:rsidR="005E09A1" w:rsidRPr="001A6799" w:rsidRDefault="005E09A1" w:rsidP="001E5473">
                  <w:pPr>
                    <w:pStyle w:val="rowtabella0"/>
                    <w:rPr>
                      <w:color w:val="002060"/>
                    </w:rPr>
                  </w:pPr>
                  <w:r w:rsidRPr="001A6799">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BDC7DA" w14:textId="77777777" w:rsidR="005E09A1" w:rsidRPr="001A6799" w:rsidRDefault="005E09A1" w:rsidP="001E5473">
                  <w:pPr>
                    <w:pStyle w:val="rowtabella0"/>
                    <w:jc w:val="center"/>
                    <w:rPr>
                      <w:color w:val="002060"/>
                    </w:rPr>
                  </w:pPr>
                  <w:r w:rsidRPr="001A6799">
                    <w:rPr>
                      <w:color w:val="002060"/>
                    </w:rPr>
                    <w:t>1 - 8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A8FD72" w14:textId="77777777" w:rsidR="005E09A1" w:rsidRPr="001A6799" w:rsidRDefault="005E09A1" w:rsidP="001E5473">
                  <w:pPr>
                    <w:pStyle w:val="rowtabella0"/>
                    <w:jc w:val="center"/>
                    <w:rPr>
                      <w:color w:val="002060"/>
                    </w:rPr>
                  </w:pPr>
                  <w:r w:rsidRPr="001A6799">
                    <w:rPr>
                      <w:color w:val="002060"/>
                    </w:rPr>
                    <w:t> </w:t>
                  </w:r>
                </w:p>
              </w:tc>
            </w:tr>
            <w:tr w:rsidR="005E09A1" w:rsidRPr="001A6799" w14:paraId="4F57988B" w14:textId="77777777" w:rsidTr="001E5473">
              <w:tc>
                <w:tcPr>
                  <w:tcW w:w="4700" w:type="dxa"/>
                  <w:gridSpan w:val="4"/>
                  <w:tcBorders>
                    <w:top w:val="nil"/>
                    <w:left w:val="nil"/>
                    <w:bottom w:val="nil"/>
                    <w:right w:val="nil"/>
                  </w:tcBorders>
                  <w:tcMar>
                    <w:top w:w="20" w:type="dxa"/>
                    <w:left w:w="20" w:type="dxa"/>
                    <w:bottom w:w="20" w:type="dxa"/>
                    <w:right w:w="20" w:type="dxa"/>
                  </w:tcMar>
                  <w:vAlign w:val="center"/>
                  <w:hideMark/>
                </w:tcPr>
                <w:p w14:paraId="795F128D" w14:textId="77777777" w:rsidR="005E09A1" w:rsidRPr="001A6799" w:rsidRDefault="005E09A1" w:rsidP="001E5473">
                  <w:pPr>
                    <w:pStyle w:val="rowtabella0"/>
                    <w:rPr>
                      <w:color w:val="002060"/>
                    </w:rPr>
                  </w:pPr>
                  <w:r w:rsidRPr="001A6799">
                    <w:rPr>
                      <w:color w:val="002060"/>
                    </w:rPr>
                    <w:t>(1) - disputata il 21/11/2023</w:t>
                  </w:r>
                </w:p>
              </w:tc>
            </w:tr>
          </w:tbl>
          <w:p w14:paraId="6E83E6EF" w14:textId="77777777" w:rsidR="005E09A1" w:rsidRPr="001A6799" w:rsidRDefault="005E09A1" w:rsidP="001E547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E09A1" w:rsidRPr="001A6799" w14:paraId="76CF33AB" w14:textId="77777777" w:rsidTr="001E54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F41E1" w14:textId="77777777" w:rsidR="005E09A1" w:rsidRPr="001A6799" w:rsidRDefault="005E09A1" w:rsidP="001E5473">
                  <w:pPr>
                    <w:pStyle w:val="headertabella0"/>
                    <w:rPr>
                      <w:color w:val="002060"/>
                    </w:rPr>
                  </w:pPr>
                  <w:r w:rsidRPr="001A6799">
                    <w:rPr>
                      <w:color w:val="002060"/>
                    </w:rPr>
                    <w:t>GIRONE B - 8 Giornata - A</w:t>
                  </w:r>
                </w:p>
              </w:tc>
            </w:tr>
            <w:tr w:rsidR="005E09A1" w:rsidRPr="001A6799" w14:paraId="7FB94110" w14:textId="77777777" w:rsidTr="001E54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FE2CA6" w14:textId="77777777" w:rsidR="005E09A1" w:rsidRPr="001A6799" w:rsidRDefault="005E09A1" w:rsidP="001E5473">
                  <w:pPr>
                    <w:pStyle w:val="rowtabella0"/>
                    <w:rPr>
                      <w:color w:val="002060"/>
                    </w:rPr>
                  </w:pPr>
                  <w:r w:rsidRPr="001A6799">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0383CC" w14:textId="77777777" w:rsidR="005E09A1" w:rsidRPr="001A6799" w:rsidRDefault="005E09A1" w:rsidP="001E5473">
                  <w:pPr>
                    <w:pStyle w:val="rowtabella0"/>
                    <w:rPr>
                      <w:color w:val="002060"/>
                    </w:rPr>
                  </w:pPr>
                  <w:r w:rsidRPr="001A6799">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E3D205" w14:textId="77777777" w:rsidR="005E09A1" w:rsidRPr="001A6799" w:rsidRDefault="005E09A1" w:rsidP="001E5473">
                  <w:pPr>
                    <w:pStyle w:val="rowtabella0"/>
                    <w:jc w:val="center"/>
                    <w:rPr>
                      <w:color w:val="002060"/>
                    </w:rPr>
                  </w:pPr>
                  <w:r w:rsidRPr="001A6799">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FCEA67" w14:textId="77777777" w:rsidR="005E09A1" w:rsidRPr="001A6799" w:rsidRDefault="005E09A1" w:rsidP="001E5473">
                  <w:pPr>
                    <w:pStyle w:val="rowtabella0"/>
                    <w:jc w:val="center"/>
                    <w:rPr>
                      <w:color w:val="002060"/>
                    </w:rPr>
                  </w:pPr>
                  <w:r w:rsidRPr="001A6799">
                    <w:rPr>
                      <w:color w:val="002060"/>
                    </w:rPr>
                    <w:t> </w:t>
                  </w:r>
                </w:p>
              </w:tc>
            </w:tr>
            <w:tr w:rsidR="005E09A1" w:rsidRPr="001A6799" w14:paraId="2A03FA9A"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02063E" w14:textId="77777777" w:rsidR="005E09A1" w:rsidRPr="001A6799" w:rsidRDefault="005E09A1" w:rsidP="001E5473">
                  <w:pPr>
                    <w:pStyle w:val="rowtabella0"/>
                    <w:rPr>
                      <w:color w:val="002060"/>
                    </w:rPr>
                  </w:pPr>
                  <w:r w:rsidRPr="001A6799">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B61CB7" w14:textId="77777777" w:rsidR="005E09A1" w:rsidRPr="001A6799" w:rsidRDefault="005E09A1" w:rsidP="001E5473">
                  <w:pPr>
                    <w:pStyle w:val="rowtabella0"/>
                    <w:rPr>
                      <w:color w:val="002060"/>
                    </w:rPr>
                  </w:pPr>
                  <w:r w:rsidRPr="001A6799">
                    <w:rPr>
                      <w:color w:val="002060"/>
                    </w:rPr>
                    <w:t xml:space="preserve">- RECANATI CALCIO A 5 </w:t>
                  </w:r>
                  <w:proofErr w:type="spellStart"/>
                  <w:proofErr w:type="gramStart"/>
                  <w:r w:rsidRPr="001A6799">
                    <w:rPr>
                      <w:color w:val="002060"/>
                    </w:rPr>
                    <w:t>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78680D" w14:textId="77777777" w:rsidR="005E09A1" w:rsidRPr="001A6799" w:rsidRDefault="005E09A1" w:rsidP="001E5473">
                  <w:pPr>
                    <w:pStyle w:val="rowtabella0"/>
                    <w:jc w:val="center"/>
                    <w:rPr>
                      <w:color w:val="002060"/>
                    </w:rPr>
                  </w:pPr>
                  <w:r w:rsidRPr="001A6799">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3CC2A6" w14:textId="77777777" w:rsidR="005E09A1" w:rsidRPr="001A6799" w:rsidRDefault="005E09A1" w:rsidP="001E5473">
                  <w:pPr>
                    <w:pStyle w:val="rowtabella0"/>
                    <w:jc w:val="center"/>
                    <w:rPr>
                      <w:color w:val="002060"/>
                    </w:rPr>
                  </w:pPr>
                  <w:r w:rsidRPr="001A6799">
                    <w:rPr>
                      <w:color w:val="002060"/>
                    </w:rPr>
                    <w:t> </w:t>
                  </w:r>
                </w:p>
              </w:tc>
            </w:tr>
            <w:tr w:rsidR="005E09A1" w:rsidRPr="001A6799" w14:paraId="6B2F1900"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B1A46F" w14:textId="77777777" w:rsidR="005E09A1" w:rsidRPr="001A6799" w:rsidRDefault="005E09A1" w:rsidP="001E5473">
                  <w:pPr>
                    <w:pStyle w:val="rowtabella0"/>
                    <w:rPr>
                      <w:color w:val="002060"/>
                    </w:rPr>
                  </w:pPr>
                  <w:r w:rsidRPr="001A6799">
                    <w:rPr>
                      <w:color w:val="002060"/>
                    </w:rPr>
                    <w:t>(1)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FE22E5" w14:textId="77777777" w:rsidR="005E09A1" w:rsidRPr="001A6799" w:rsidRDefault="005E09A1" w:rsidP="001E5473">
                  <w:pPr>
                    <w:pStyle w:val="rowtabella0"/>
                    <w:rPr>
                      <w:color w:val="002060"/>
                    </w:rPr>
                  </w:pPr>
                  <w:r w:rsidRPr="001A6799">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8D8CAC" w14:textId="77777777" w:rsidR="005E09A1" w:rsidRPr="001A6799" w:rsidRDefault="005E09A1" w:rsidP="001E5473">
                  <w:pPr>
                    <w:pStyle w:val="rowtabella0"/>
                    <w:jc w:val="center"/>
                    <w:rPr>
                      <w:color w:val="002060"/>
                    </w:rPr>
                  </w:pPr>
                  <w:r w:rsidRPr="001A6799">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5A8863" w14:textId="77777777" w:rsidR="005E09A1" w:rsidRPr="001A6799" w:rsidRDefault="005E09A1" w:rsidP="001E5473">
                  <w:pPr>
                    <w:pStyle w:val="rowtabella0"/>
                    <w:jc w:val="center"/>
                    <w:rPr>
                      <w:color w:val="002060"/>
                    </w:rPr>
                  </w:pPr>
                  <w:r w:rsidRPr="001A6799">
                    <w:rPr>
                      <w:color w:val="002060"/>
                    </w:rPr>
                    <w:t> </w:t>
                  </w:r>
                </w:p>
              </w:tc>
            </w:tr>
            <w:tr w:rsidR="005E09A1" w:rsidRPr="001A6799" w14:paraId="3676D55E"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DF0971" w14:textId="77777777" w:rsidR="005E09A1" w:rsidRPr="001A6799" w:rsidRDefault="005E09A1" w:rsidP="001E5473">
                  <w:pPr>
                    <w:pStyle w:val="rowtabella0"/>
                    <w:rPr>
                      <w:color w:val="002060"/>
                    </w:rPr>
                  </w:pPr>
                  <w:r w:rsidRPr="001A6799">
                    <w:rPr>
                      <w:color w:val="002060"/>
                    </w:rPr>
                    <w:t>(1) 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79F204" w14:textId="77777777" w:rsidR="005E09A1" w:rsidRPr="001A6799" w:rsidRDefault="005E09A1" w:rsidP="001E5473">
                  <w:pPr>
                    <w:pStyle w:val="rowtabella0"/>
                    <w:rPr>
                      <w:color w:val="002060"/>
                    </w:rPr>
                  </w:pPr>
                  <w:r w:rsidRPr="001A6799">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46659C" w14:textId="77777777" w:rsidR="005E09A1" w:rsidRPr="001A6799" w:rsidRDefault="005E09A1" w:rsidP="001E5473">
                  <w:pPr>
                    <w:pStyle w:val="rowtabella0"/>
                    <w:jc w:val="center"/>
                    <w:rPr>
                      <w:color w:val="002060"/>
                    </w:rPr>
                  </w:pPr>
                  <w:r w:rsidRPr="001A6799">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B4E9B7" w14:textId="77777777" w:rsidR="005E09A1" w:rsidRPr="001A6799" w:rsidRDefault="005E09A1" w:rsidP="001E5473">
                  <w:pPr>
                    <w:pStyle w:val="rowtabella0"/>
                    <w:jc w:val="center"/>
                    <w:rPr>
                      <w:color w:val="002060"/>
                    </w:rPr>
                  </w:pPr>
                  <w:r w:rsidRPr="001A6799">
                    <w:rPr>
                      <w:color w:val="002060"/>
                    </w:rPr>
                    <w:t> </w:t>
                  </w:r>
                </w:p>
              </w:tc>
            </w:tr>
            <w:tr w:rsidR="005E09A1" w:rsidRPr="001A6799" w14:paraId="04F57456" w14:textId="77777777" w:rsidTr="001E54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E4405B" w14:textId="77777777" w:rsidR="005E09A1" w:rsidRPr="001A6799" w:rsidRDefault="005E09A1" w:rsidP="001E5473">
                  <w:pPr>
                    <w:pStyle w:val="rowtabella0"/>
                    <w:rPr>
                      <w:color w:val="002060"/>
                    </w:rPr>
                  </w:pPr>
                  <w:r w:rsidRPr="001A6799">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85A84B" w14:textId="77777777" w:rsidR="005E09A1" w:rsidRPr="001A6799" w:rsidRDefault="005E09A1" w:rsidP="001E5473">
                  <w:pPr>
                    <w:pStyle w:val="rowtabella0"/>
                    <w:rPr>
                      <w:color w:val="002060"/>
                    </w:rPr>
                  </w:pPr>
                  <w:r w:rsidRPr="001A6799">
                    <w:rPr>
                      <w:color w:val="002060"/>
                    </w:rPr>
                    <w:t>- BORGO ROSSELLI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9618CA" w14:textId="77777777" w:rsidR="005E09A1" w:rsidRPr="001A6799" w:rsidRDefault="005E09A1" w:rsidP="001E5473">
                  <w:pPr>
                    <w:pStyle w:val="rowtabella0"/>
                    <w:jc w:val="center"/>
                    <w:rPr>
                      <w:color w:val="002060"/>
                    </w:rPr>
                  </w:pPr>
                  <w:r w:rsidRPr="001A6799">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41EB88" w14:textId="77777777" w:rsidR="005E09A1" w:rsidRPr="001A6799" w:rsidRDefault="005E09A1" w:rsidP="001E5473">
                  <w:pPr>
                    <w:pStyle w:val="rowtabella0"/>
                    <w:jc w:val="center"/>
                    <w:rPr>
                      <w:color w:val="002060"/>
                    </w:rPr>
                  </w:pPr>
                  <w:r w:rsidRPr="001A6799">
                    <w:rPr>
                      <w:color w:val="002060"/>
                    </w:rPr>
                    <w:t> </w:t>
                  </w:r>
                </w:p>
              </w:tc>
            </w:tr>
            <w:tr w:rsidR="005E09A1" w:rsidRPr="001A6799" w14:paraId="665EDEA9" w14:textId="77777777" w:rsidTr="001E5473">
              <w:tc>
                <w:tcPr>
                  <w:tcW w:w="4700" w:type="dxa"/>
                  <w:gridSpan w:val="4"/>
                  <w:tcBorders>
                    <w:top w:val="nil"/>
                    <w:left w:val="nil"/>
                    <w:bottom w:val="nil"/>
                    <w:right w:val="nil"/>
                  </w:tcBorders>
                  <w:tcMar>
                    <w:top w:w="20" w:type="dxa"/>
                    <w:left w:w="20" w:type="dxa"/>
                    <w:bottom w:w="20" w:type="dxa"/>
                    <w:right w:w="20" w:type="dxa"/>
                  </w:tcMar>
                  <w:vAlign w:val="center"/>
                  <w:hideMark/>
                </w:tcPr>
                <w:p w14:paraId="577CB5FF" w14:textId="77777777" w:rsidR="005E09A1" w:rsidRPr="001A6799" w:rsidRDefault="005E09A1" w:rsidP="001E5473">
                  <w:pPr>
                    <w:pStyle w:val="rowtabella0"/>
                    <w:rPr>
                      <w:color w:val="002060"/>
                    </w:rPr>
                  </w:pPr>
                  <w:r w:rsidRPr="001A6799">
                    <w:rPr>
                      <w:color w:val="002060"/>
                    </w:rPr>
                    <w:t>(1) - disputata il 18/11/2023</w:t>
                  </w:r>
                </w:p>
              </w:tc>
            </w:tr>
          </w:tbl>
          <w:p w14:paraId="6090F03B" w14:textId="77777777" w:rsidR="005E09A1" w:rsidRPr="001A6799" w:rsidRDefault="005E09A1" w:rsidP="001E5473">
            <w:pPr>
              <w:rPr>
                <w:color w:val="002060"/>
              </w:rPr>
            </w:pPr>
          </w:p>
        </w:tc>
      </w:tr>
    </w:tbl>
    <w:p w14:paraId="0DB3C6AC" w14:textId="77777777" w:rsidR="005E09A1" w:rsidRPr="001A6799" w:rsidRDefault="005E09A1" w:rsidP="005E09A1">
      <w:pPr>
        <w:pStyle w:val="breakline"/>
        <w:rPr>
          <w:rFonts w:eastAsiaTheme="minorEastAsia"/>
          <w:color w:val="002060"/>
        </w:rPr>
      </w:pPr>
    </w:p>
    <w:p w14:paraId="44D97A3E" w14:textId="77777777" w:rsidR="005E09A1" w:rsidRPr="001A6799" w:rsidRDefault="005E09A1" w:rsidP="005E09A1">
      <w:pPr>
        <w:pStyle w:val="breakline"/>
        <w:rPr>
          <w:color w:val="002060"/>
        </w:rPr>
      </w:pPr>
    </w:p>
    <w:p w14:paraId="66337A7B" w14:textId="77777777" w:rsidR="005E09A1" w:rsidRPr="001A6799" w:rsidRDefault="005E09A1" w:rsidP="005E09A1">
      <w:pPr>
        <w:pStyle w:val="titoloprinc0"/>
        <w:rPr>
          <w:color w:val="002060"/>
        </w:rPr>
      </w:pPr>
      <w:r w:rsidRPr="001A6799">
        <w:rPr>
          <w:color w:val="002060"/>
        </w:rPr>
        <w:t>CLASSIFICA</w:t>
      </w:r>
    </w:p>
    <w:p w14:paraId="5FEEB858" w14:textId="77777777" w:rsidR="005E09A1" w:rsidRPr="001A6799" w:rsidRDefault="005E09A1" w:rsidP="005E09A1">
      <w:pPr>
        <w:pStyle w:val="breakline"/>
        <w:rPr>
          <w:color w:val="002060"/>
        </w:rPr>
      </w:pPr>
    </w:p>
    <w:p w14:paraId="6422E4E1" w14:textId="77777777" w:rsidR="005E09A1" w:rsidRPr="001A6799" w:rsidRDefault="005E09A1" w:rsidP="005E09A1">
      <w:pPr>
        <w:pStyle w:val="breakline"/>
        <w:rPr>
          <w:color w:val="002060"/>
        </w:rPr>
      </w:pPr>
    </w:p>
    <w:p w14:paraId="29B36E92" w14:textId="77777777" w:rsidR="005E09A1" w:rsidRPr="001A6799" w:rsidRDefault="005E09A1" w:rsidP="005E09A1">
      <w:pPr>
        <w:pStyle w:val="sottotitolocampionato10"/>
        <w:rPr>
          <w:color w:val="002060"/>
        </w:rPr>
      </w:pPr>
      <w:r w:rsidRPr="001A679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E09A1" w:rsidRPr="001A6799" w14:paraId="140277F7" w14:textId="77777777" w:rsidTr="001E54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5A0EB" w14:textId="77777777" w:rsidR="005E09A1" w:rsidRPr="001A6799" w:rsidRDefault="005E09A1" w:rsidP="001E5473">
            <w:pPr>
              <w:pStyle w:val="headertabella0"/>
              <w:rPr>
                <w:color w:val="002060"/>
              </w:rPr>
            </w:pPr>
            <w:r w:rsidRPr="001A679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B34F4" w14:textId="77777777" w:rsidR="005E09A1" w:rsidRPr="001A6799" w:rsidRDefault="005E09A1" w:rsidP="001E5473">
            <w:pPr>
              <w:pStyle w:val="headertabella0"/>
              <w:rPr>
                <w:color w:val="002060"/>
              </w:rPr>
            </w:pPr>
            <w:r w:rsidRPr="001A679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B6FD4" w14:textId="77777777" w:rsidR="005E09A1" w:rsidRPr="001A6799" w:rsidRDefault="005E09A1" w:rsidP="001E5473">
            <w:pPr>
              <w:pStyle w:val="headertabella0"/>
              <w:rPr>
                <w:color w:val="002060"/>
              </w:rPr>
            </w:pPr>
            <w:r w:rsidRPr="001A679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DBCCE" w14:textId="77777777" w:rsidR="005E09A1" w:rsidRPr="001A6799" w:rsidRDefault="005E09A1" w:rsidP="001E5473">
            <w:pPr>
              <w:pStyle w:val="headertabella0"/>
              <w:rPr>
                <w:color w:val="002060"/>
              </w:rPr>
            </w:pPr>
            <w:r w:rsidRPr="001A679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10BCC" w14:textId="77777777" w:rsidR="005E09A1" w:rsidRPr="001A6799" w:rsidRDefault="005E09A1" w:rsidP="001E5473">
            <w:pPr>
              <w:pStyle w:val="headertabella0"/>
              <w:rPr>
                <w:color w:val="002060"/>
              </w:rPr>
            </w:pPr>
            <w:r w:rsidRPr="001A679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E5D3C" w14:textId="77777777" w:rsidR="005E09A1" w:rsidRPr="001A6799" w:rsidRDefault="005E09A1" w:rsidP="001E5473">
            <w:pPr>
              <w:pStyle w:val="headertabella0"/>
              <w:rPr>
                <w:color w:val="002060"/>
              </w:rPr>
            </w:pPr>
            <w:r w:rsidRPr="001A679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BB59D" w14:textId="77777777" w:rsidR="005E09A1" w:rsidRPr="001A6799" w:rsidRDefault="005E09A1" w:rsidP="001E5473">
            <w:pPr>
              <w:pStyle w:val="headertabella0"/>
              <w:rPr>
                <w:color w:val="002060"/>
              </w:rPr>
            </w:pPr>
            <w:r w:rsidRPr="001A679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33AAC" w14:textId="77777777" w:rsidR="005E09A1" w:rsidRPr="001A6799" w:rsidRDefault="005E09A1" w:rsidP="001E5473">
            <w:pPr>
              <w:pStyle w:val="headertabella0"/>
              <w:rPr>
                <w:color w:val="002060"/>
              </w:rPr>
            </w:pPr>
            <w:r w:rsidRPr="001A679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ED53D" w14:textId="77777777" w:rsidR="005E09A1" w:rsidRPr="001A6799" w:rsidRDefault="005E09A1" w:rsidP="001E5473">
            <w:pPr>
              <w:pStyle w:val="headertabella0"/>
              <w:rPr>
                <w:color w:val="002060"/>
              </w:rPr>
            </w:pPr>
            <w:r w:rsidRPr="001A679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76FA2" w14:textId="77777777" w:rsidR="005E09A1" w:rsidRPr="001A6799" w:rsidRDefault="005E09A1" w:rsidP="001E5473">
            <w:pPr>
              <w:pStyle w:val="headertabella0"/>
              <w:rPr>
                <w:color w:val="002060"/>
              </w:rPr>
            </w:pPr>
            <w:r w:rsidRPr="001A6799">
              <w:rPr>
                <w:color w:val="002060"/>
              </w:rPr>
              <w:t>PE</w:t>
            </w:r>
          </w:p>
        </w:tc>
      </w:tr>
      <w:tr w:rsidR="005E09A1" w:rsidRPr="001A6799" w14:paraId="0F97FA05" w14:textId="77777777" w:rsidTr="001E54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C0F79A" w14:textId="77777777" w:rsidR="005E09A1" w:rsidRPr="001A6799" w:rsidRDefault="005E09A1" w:rsidP="001E5473">
            <w:pPr>
              <w:pStyle w:val="rowtabella0"/>
              <w:rPr>
                <w:color w:val="002060"/>
              </w:rPr>
            </w:pPr>
            <w:r w:rsidRPr="001A6799">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7A39E" w14:textId="77777777" w:rsidR="005E09A1" w:rsidRPr="001A6799" w:rsidRDefault="005E09A1" w:rsidP="001E5473">
            <w:pPr>
              <w:pStyle w:val="rowtabella0"/>
              <w:jc w:val="center"/>
              <w:rPr>
                <w:color w:val="002060"/>
              </w:rPr>
            </w:pPr>
            <w:r w:rsidRPr="001A679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CA19E"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0ED3C"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9F189"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3ED56"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4CA8B" w14:textId="77777777" w:rsidR="005E09A1" w:rsidRPr="001A6799" w:rsidRDefault="005E09A1" w:rsidP="001E5473">
            <w:pPr>
              <w:pStyle w:val="rowtabella0"/>
              <w:jc w:val="center"/>
              <w:rPr>
                <w:color w:val="002060"/>
              </w:rPr>
            </w:pPr>
            <w:r w:rsidRPr="001A679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B0938"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D7134" w14:textId="77777777" w:rsidR="005E09A1" w:rsidRPr="001A6799" w:rsidRDefault="005E09A1" w:rsidP="001E5473">
            <w:pPr>
              <w:pStyle w:val="rowtabella0"/>
              <w:jc w:val="center"/>
              <w:rPr>
                <w:color w:val="002060"/>
              </w:rPr>
            </w:pPr>
            <w:r w:rsidRPr="001A679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C92C8" w14:textId="77777777" w:rsidR="005E09A1" w:rsidRPr="001A6799" w:rsidRDefault="005E09A1" w:rsidP="001E5473">
            <w:pPr>
              <w:pStyle w:val="rowtabella0"/>
              <w:jc w:val="center"/>
              <w:rPr>
                <w:color w:val="002060"/>
              </w:rPr>
            </w:pPr>
            <w:r w:rsidRPr="001A6799">
              <w:rPr>
                <w:color w:val="002060"/>
              </w:rPr>
              <w:t>0</w:t>
            </w:r>
          </w:p>
        </w:tc>
      </w:tr>
      <w:tr w:rsidR="005E09A1" w:rsidRPr="001A6799" w14:paraId="5F52D5B5"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5F52DA" w14:textId="77777777" w:rsidR="005E09A1" w:rsidRPr="001A6799" w:rsidRDefault="005E09A1" w:rsidP="001E5473">
            <w:pPr>
              <w:pStyle w:val="rowtabella0"/>
              <w:rPr>
                <w:color w:val="002060"/>
              </w:rPr>
            </w:pPr>
            <w:r w:rsidRPr="001A6799">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A6882" w14:textId="77777777" w:rsidR="005E09A1" w:rsidRPr="001A6799" w:rsidRDefault="005E09A1" w:rsidP="001E5473">
            <w:pPr>
              <w:pStyle w:val="rowtabella0"/>
              <w:jc w:val="center"/>
              <w:rPr>
                <w:color w:val="002060"/>
              </w:rPr>
            </w:pPr>
            <w:r w:rsidRPr="001A67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831F9"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1E2C4"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553B7"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97D81"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09887" w14:textId="77777777" w:rsidR="005E09A1" w:rsidRPr="001A6799" w:rsidRDefault="005E09A1" w:rsidP="001E5473">
            <w:pPr>
              <w:pStyle w:val="rowtabella0"/>
              <w:jc w:val="center"/>
              <w:rPr>
                <w:color w:val="002060"/>
              </w:rPr>
            </w:pPr>
            <w:r w:rsidRPr="001A679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844A3"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E1A00" w14:textId="77777777" w:rsidR="005E09A1" w:rsidRPr="001A6799" w:rsidRDefault="005E09A1" w:rsidP="001E5473">
            <w:pPr>
              <w:pStyle w:val="rowtabella0"/>
              <w:jc w:val="center"/>
              <w:rPr>
                <w:color w:val="002060"/>
              </w:rPr>
            </w:pPr>
            <w:r w:rsidRPr="001A679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84458" w14:textId="77777777" w:rsidR="005E09A1" w:rsidRPr="001A6799" w:rsidRDefault="005E09A1" w:rsidP="001E5473">
            <w:pPr>
              <w:pStyle w:val="rowtabella0"/>
              <w:jc w:val="center"/>
              <w:rPr>
                <w:color w:val="002060"/>
              </w:rPr>
            </w:pPr>
            <w:r w:rsidRPr="001A6799">
              <w:rPr>
                <w:color w:val="002060"/>
              </w:rPr>
              <w:t>0</w:t>
            </w:r>
          </w:p>
        </w:tc>
      </w:tr>
      <w:tr w:rsidR="005E09A1" w:rsidRPr="001A6799" w14:paraId="3916757E"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DD76C5" w14:textId="77777777" w:rsidR="005E09A1" w:rsidRPr="001A6799" w:rsidRDefault="005E09A1" w:rsidP="001E5473">
            <w:pPr>
              <w:pStyle w:val="rowtabella0"/>
              <w:rPr>
                <w:color w:val="002060"/>
                <w:lang w:val="es-ES"/>
              </w:rPr>
            </w:pPr>
            <w:r w:rsidRPr="001A6799">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21A43"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66D1B"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48CD0"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ABF89"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2B88C"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E9B2A" w14:textId="77777777" w:rsidR="005E09A1" w:rsidRPr="001A6799" w:rsidRDefault="005E09A1" w:rsidP="001E5473">
            <w:pPr>
              <w:pStyle w:val="rowtabella0"/>
              <w:jc w:val="center"/>
              <w:rPr>
                <w:color w:val="002060"/>
              </w:rPr>
            </w:pPr>
            <w:r w:rsidRPr="001A679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37EF6" w14:textId="77777777" w:rsidR="005E09A1" w:rsidRPr="001A6799" w:rsidRDefault="005E09A1" w:rsidP="001E5473">
            <w:pPr>
              <w:pStyle w:val="rowtabella0"/>
              <w:jc w:val="center"/>
              <w:rPr>
                <w:color w:val="002060"/>
              </w:rPr>
            </w:pPr>
            <w:r w:rsidRPr="001A679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A8200" w14:textId="77777777" w:rsidR="005E09A1" w:rsidRPr="001A6799" w:rsidRDefault="005E09A1" w:rsidP="001E5473">
            <w:pPr>
              <w:pStyle w:val="rowtabella0"/>
              <w:jc w:val="center"/>
              <w:rPr>
                <w:color w:val="002060"/>
              </w:rPr>
            </w:pPr>
            <w:r w:rsidRPr="001A67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A23A6" w14:textId="77777777" w:rsidR="005E09A1" w:rsidRPr="001A6799" w:rsidRDefault="005E09A1" w:rsidP="001E5473">
            <w:pPr>
              <w:pStyle w:val="rowtabella0"/>
              <w:jc w:val="center"/>
              <w:rPr>
                <w:color w:val="002060"/>
              </w:rPr>
            </w:pPr>
            <w:r w:rsidRPr="001A6799">
              <w:rPr>
                <w:color w:val="002060"/>
              </w:rPr>
              <w:t>0</w:t>
            </w:r>
          </w:p>
        </w:tc>
      </w:tr>
      <w:tr w:rsidR="005E09A1" w:rsidRPr="001A6799" w14:paraId="653FF2FD"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A6229D" w14:textId="77777777" w:rsidR="005E09A1" w:rsidRPr="001A6799" w:rsidRDefault="005E09A1" w:rsidP="001E5473">
            <w:pPr>
              <w:pStyle w:val="rowtabella0"/>
              <w:rPr>
                <w:color w:val="002060"/>
              </w:rPr>
            </w:pPr>
            <w:r w:rsidRPr="001A6799">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AB195"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B8516"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D5C4E"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B08D5"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EADD2"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F0DFA" w14:textId="77777777" w:rsidR="005E09A1" w:rsidRPr="001A6799" w:rsidRDefault="005E09A1" w:rsidP="001E5473">
            <w:pPr>
              <w:pStyle w:val="rowtabella0"/>
              <w:jc w:val="center"/>
              <w:rPr>
                <w:color w:val="002060"/>
              </w:rPr>
            </w:pPr>
            <w:r w:rsidRPr="001A679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834F8" w14:textId="77777777" w:rsidR="005E09A1" w:rsidRPr="001A6799" w:rsidRDefault="005E09A1" w:rsidP="001E5473">
            <w:pPr>
              <w:pStyle w:val="rowtabella0"/>
              <w:jc w:val="center"/>
              <w:rPr>
                <w:color w:val="002060"/>
              </w:rPr>
            </w:pPr>
            <w:r w:rsidRPr="001A679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4DF63"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ADC3E" w14:textId="77777777" w:rsidR="005E09A1" w:rsidRPr="001A6799" w:rsidRDefault="005E09A1" w:rsidP="001E5473">
            <w:pPr>
              <w:pStyle w:val="rowtabella0"/>
              <w:jc w:val="center"/>
              <w:rPr>
                <w:color w:val="002060"/>
              </w:rPr>
            </w:pPr>
            <w:r w:rsidRPr="001A6799">
              <w:rPr>
                <w:color w:val="002060"/>
              </w:rPr>
              <w:t>0</w:t>
            </w:r>
          </w:p>
        </w:tc>
      </w:tr>
      <w:tr w:rsidR="005E09A1" w:rsidRPr="001A6799" w14:paraId="1D51C380"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59C427" w14:textId="77777777" w:rsidR="005E09A1" w:rsidRPr="001A6799" w:rsidRDefault="005E09A1" w:rsidP="001E5473">
            <w:pPr>
              <w:pStyle w:val="rowtabella0"/>
              <w:rPr>
                <w:color w:val="002060"/>
              </w:rPr>
            </w:pPr>
            <w:r w:rsidRPr="001A6799">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6E9C1" w14:textId="77777777" w:rsidR="005E09A1" w:rsidRPr="001A6799" w:rsidRDefault="005E09A1" w:rsidP="001E5473">
            <w:pPr>
              <w:pStyle w:val="rowtabella0"/>
              <w:jc w:val="center"/>
              <w:rPr>
                <w:color w:val="002060"/>
              </w:rPr>
            </w:pPr>
            <w:r w:rsidRPr="001A67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265EF"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D4CFA"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EF3C8"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AF4C8"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D6E2E" w14:textId="77777777" w:rsidR="005E09A1" w:rsidRPr="001A6799" w:rsidRDefault="005E09A1" w:rsidP="001E5473">
            <w:pPr>
              <w:pStyle w:val="rowtabella0"/>
              <w:jc w:val="center"/>
              <w:rPr>
                <w:color w:val="002060"/>
              </w:rPr>
            </w:pPr>
            <w:r w:rsidRPr="001A679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8A62A" w14:textId="77777777" w:rsidR="005E09A1" w:rsidRPr="001A6799" w:rsidRDefault="005E09A1" w:rsidP="001E5473">
            <w:pPr>
              <w:pStyle w:val="rowtabella0"/>
              <w:jc w:val="center"/>
              <w:rPr>
                <w:color w:val="002060"/>
              </w:rPr>
            </w:pPr>
            <w:r w:rsidRPr="001A679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B6FB9"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9FD92" w14:textId="77777777" w:rsidR="005E09A1" w:rsidRPr="001A6799" w:rsidRDefault="005E09A1" w:rsidP="001E5473">
            <w:pPr>
              <w:pStyle w:val="rowtabella0"/>
              <w:jc w:val="center"/>
              <w:rPr>
                <w:color w:val="002060"/>
              </w:rPr>
            </w:pPr>
            <w:r w:rsidRPr="001A6799">
              <w:rPr>
                <w:color w:val="002060"/>
              </w:rPr>
              <w:t>0</w:t>
            </w:r>
          </w:p>
        </w:tc>
      </w:tr>
      <w:tr w:rsidR="005E09A1" w:rsidRPr="001A6799" w14:paraId="5EE2B1C2"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C5C9D5" w14:textId="77777777" w:rsidR="005E09A1" w:rsidRPr="001A6799" w:rsidRDefault="005E09A1" w:rsidP="001E5473">
            <w:pPr>
              <w:pStyle w:val="rowtabella0"/>
              <w:rPr>
                <w:color w:val="002060"/>
              </w:rPr>
            </w:pPr>
            <w:r w:rsidRPr="001A6799">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CE366" w14:textId="77777777" w:rsidR="005E09A1" w:rsidRPr="001A6799" w:rsidRDefault="005E09A1" w:rsidP="001E5473">
            <w:pPr>
              <w:pStyle w:val="rowtabella0"/>
              <w:jc w:val="center"/>
              <w:rPr>
                <w:color w:val="002060"/>
              </w:rPr>
            </w:pPr>
            <w:r w:rsidRPr="001A67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C6C90"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DA61B"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A32D3"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C9A66"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C1B6A" w14:textId="77777777" w:rsidR="005E09A1" w:rsidRPr="001A6799" w:rsidRDefault="005E09A1" w:rsidP="001E5473">
            <w:pPr>
              <w:pStyle w:val="rowtabella0"/>
              <w:jc w:val="center"/>
              <w:rPr>
                <w:color w:val="002060"/>
              </w:rPr>
            </w:pPr>
            <w:r w:rsidRPr="001A679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47B9D" w14:textId="77777777" w:rsidR="005E09A1" w:rsidRPr="001A6799" w:rsidRDefault="005E09A1" w:rsidP="001E5473">
            <w:pPr>
              <w:pStyle w:val="rowtabella0"/>
              <w:jc w:val="center"/>
              <w:rPr>
                <w:color w:val="002060"/>
              </w:rPr>
            </w:pPr>
            <w:r w:rsidRPr="001A67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7022A"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ACDB7" w14:textId="77777777" w:rsidR="005E09A1" w:rsidRPr="001A6799" w:rsidRDefault="005E09A1" w:rsidP="001E5473">
            <w:pPr>
              <w:pStyle w:val="rowtabella0"/>
              <w:jc w:val="center"/>
              <w:rPr>
                <w:color w:val="002060"/>
              </w:rPr>
            </w:pPr>
            <w:r w:rsidRPr="001A6799">
              <w:rPr>
                <w:color w:val="002060"/>
              </w:rPr>
              <w:t>0</w:t>
            </w:r>
          </w:p>
        </w:tc>
      </w:tr>
      <w:tr w:rsidR="005E09A1" w:rsidRPr="001A6799" w14:paraId="68DAB1C6"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CA35DF" w14:textId="77777777" w:rsidR="005E09A1" w:rsidRPr="001A6799" w:rsidRDefault="005E09A1" w:rsidP="001E5473">
            <w:pPr>
              <w:pStyle w:val="rowtabella0"/>
              <w:rPr>
                <w:color w:val="002060"/>
              </w:rPr>
            </w:pPr>
            <w:r w:rsidRPr="001A6799">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1700D"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45381"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438DA"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5FDDA"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87B4B"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EEA0D" w14:textId="77777777" w:rsidR="005E09A1" w:rsidRPr="001A6799" w:rsidRDefault="005E09A1" w:rsidP="001E5473">
            <w:pPr>
              <w:pStyle w:val="rowtabella0"/>
              <w:jc w:val="center"/>
              <w:rPr>
                <w:color w:val="002060"/>
              </w:rPr>
            </w:pPr>
            <w:r w:rsidRPr="001A67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5CD97" w14:textId="77777777" w:rsidR="005E09A1" w:rsidRPr="001A6799" w:rsidRDefault="005E09A1" w:rsidP="001E5473">
            <w:pPr>
              <w:pStyle w:val="rowtabella0"/>
              <w:jc w:val="center"/>
              <w:rPr>
                <w:color w:val="002060"/>
              </w:rPr>
            </w:pPr>
            <w:r w:rsidRPr="001A6799">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CDDAA" w14:textId="77777777" w:rsidR="005E09A1" w:rsidRPr="001A6799" w:rsidRDefault="005E09A1" w:rsidP="001E5473">
            <w:pPr>
              <w:pStyle w:val="rowtabella0"/>
              <w:jc w:val="center"/>
              <w:rPr>
                <w:color w:val="002060"/>
              </w:rPr>
            </w:pPr>
            <w:r w:rsidRPr="001A679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0AB5D" w14:textId="77777777" w:rsidR="005E09A1" w:rsidRPr="001A6799" w:rsidRDefault="005E09A1" w:rsidP="001E5473">
            <w:pPr>
              <w:pStyle w:val="rowtabella0"/>
              <w:jc w:val="center"/>
              <w:rPr>
                <w:color w:val="002060"/>
              </w:rPr>
            </w:pPr>
            <w:r w:rsidRPr="001A6799">
              <w:rPr>
                <w:color w:val="002060"/>
              </w:rPr>
              <w:t>0</w:t>
            </w:r>
          </w:p>
        </w:tc>
      </w:tr>
      <w:tr w:rsidR="005E09A1" w:rsidRPr="001A6799" w14:paraId="7689472A"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E2F278" w14:textId="77777777" w:rsidR="005E09A1" w:rsidRPr="001A6799" w:rsidRDefault="005E09A1" w:rsidP="001E5473">
            <w:pPr>
              <w:pStyle w:val="rowtabella0"/>
              <w:rPr>
                <w:color w:val="002060"/>
              </w:rPr>
            </w:pPr>
            <w:r w:rsidRPr="001A6799">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CA18A"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DEA99"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DC3A6"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7AFDD"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2952B"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14AF8" w14:textId="77777777" w:rsidR="005E09A1" w:rsidRPr="001A6799" w:rsidRDefault="005E09A1" w:rsidP="001E5473">
            <w:pPr>
              <w:pStyle w:val="rowtabella0"/>
              <w:jc w:val="center"/>
              <w:rPr>
                <w:color w:val="002060"/>
              </w:rPr>
            </w:pPr>
            <w:r w:rsidRPr="001A67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5D659" w14:textId="77777777" w:rsidR="005E09A1" w:rsidRPr="001A6799" w:rsidRDefault="005E09A1" w:rsidP="001E5473">
            <w:pPr>
              <w:pStyle w:val="rowtabella0"/>
              <w:jc w:val="center"/>
              <w:rPr>
                <w:color w:val="002060"/>
              </w:rPr>
            </w:pPr>
            <w:r w:rsidRPr="001A679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CEE65" w14:textId="77777777" w:rsidR="005E09A1" w:rsidRPr="001A6799" w:rsidRDefault="005E09A1" w:rsidP="001E5473">
            <w:pPr>
              <w:pStyle w:val="rowtabella0"/>
              <w:jc w:val="center"/>
              <w:rPr>
                <w:color w:val="002060"/>
              </w:rPr>
            </w:pPr>
            <w:r w:rsidRPr="001A679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27F45" w14:textId="77777777" w:rsidR="005E09A1" w:rsidRPr="001A6799" w:rsidRDefault="005E09A1" w:rsidP="001E5473">
            <w:pPr>
              <w:pStyle w:val="rowtabella0"/>
              <w:jc w:val="center"/>
              <w:rPr>
                <w:color w:val="002060"/>
              </w:rPr>
            </w:pPr>
            <w:r w:rsidRPr="001A6799">
              <w:rPr>
                <w:color w:val="002060"/>
              </w:rPr>
              <w:t>0</w:t>
            </w:r>
          </w:p>
        </w:tc>
      </w:tr>
      <w:tr w:rsidR="005E09A1" w:rsidRPr="001A6799" w14:paraId="597D2C05"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7C12F1" w14:textId="77777777" w:rsidR="005E09A1" w:rsidRPr="001A6799" w:rsidRDefault="005E09A1" w:rsidP="001E5473">
            <w:pPr>
              <w:pStyle w:val="rowtabella0"/>
              <w:rPr>
                <w:color w:val="002060"/>
              </w:rPr>
            </w:pPr>
            <w:r w:rsidRPr="001A6799">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F649E"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3DCA9"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5225F"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494B1"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91FA6"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FD283"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BAFB2" w14:textId="77777777" w:rsidR="005E09A1" w:rsidRPr="001A6799" w:rsidRDefault="005E09A1" w:rsidP="001E5473">
            <w:pPr>
              <w:pStyle w:val="rowtabella0"/>
              <w:jc w:val="center"/>
              <w:rPr>
                <w:color w:val="002060"/>
              </w:rPr>
            </w:pPr>
            <w:r w:rsidRPr="001A679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04422" w14:textId="77777777" w:rsidR="005E09A1" w:rsidRPr="001A6799" w:rsidRDefault="005E09A1" w:rsidP="001E5473">
            <w:pPr>
              <w:pStyle w:val="rowtabella0"/>
              <w:jc w:val="center"/>
              <w:rPr>
                <w:color w:val="002060"/>
              </w:rPr>
            </w:pPr>
            <w:r w:rsidRPr="001A679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2D1F2" w14:textId="77777777" w:rsidR="005E09A1" w:rsidRPr="001A6799" w:rsidRDefault="005E09A1" w:rsidP="001E5473">
            <w:pPr>
              <w:pStyle w:val="rowtabella0"/>
              <w:jc w:val="center"/>
              <w:rPr>
                <w:color w:val="002060"/>
              </w:rPr>
            </w:pPr>
            <w:r w:rsidRPr="001A6799">
              <w:rPr>
                <w:color w:val="002060"/>
              </w:rPr>
              <w:t>0</w:t>
            </w:r>
          </w:p>
        </w:tc>
      </w:tr>
      <w:tr w:rsidR="005E09A1" w:rsidRPr="001A6799" w14:paraId="4F0B8A69"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0EA671" w14:textId="77777777" w:rsidR="005E09A1" w:rsidRPr="001A6799" w:rsidRDefault="005E09A1" w:rsidP="001E5473">
            <w:pPr>
              <w:pStyle w:val="rowtabella0"/>
              <w:rPr>
                <w:color w:val="002060"/>
              </w:rPr>
            </w:pPr>
            <w:proofErr w:type="spellStart"/>
            <w:proofErr w:type="gramStart"/>
            <w:r w:rsidRPr="001A6799">
              <w:rPr>
                <w:color w:val="002060"/>
              </w:rPr>
              <w:t>sq.B</w:t>
            </w:r>
            <w:proofErr w:type="spellEnd"/>
            <w:proofErr w:type="gramEnd"/>
            <w:r w:rsidRPr="001A6799">
              <w:rPr>
                <w:color w:val="002060"/>
              </w:rPr>
              <w:t xml:space="preserve"> AMICI DEL </w:t>
            </w:r>
            <w:proofErr w:type="spellStart"/>
            <w:r w:rsidRPr="001A6799">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402BB"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9BD4A"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F9560"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26761"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4D679"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49887"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C5233"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A6298"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5228F" w14:textId="77777777" w:rsidR="005E09A1" w:rsidRPr="001A6799" w:rsidRDefault="005E09A1" w:rsidP="001E5473">
            <w:pPr>
              <w:pStyle w:val="rowtabella0"/>
              <w:jc w:val="center"/>
              <w:rPr>
                <w:color w:val="002060"/>
              </w:rPr>
            </w:pPr>
            <w:r w:rsidRPr="001A6799">
              <w:rPr>
                <w:color w:val="002060"/>
              </w:rPr>
              <w:t>0</w:t>
            </w:r>
          </w:p>
        </w:tc>
      </w:tr>
      <w:tr w:rsidR="005E09A1" w:rsidRPr="001A6799" w14:paraId="5B7F384C" w14:textId="77777777" w:rsidTr="001E54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C9BC68" w14:textId="77777777" w:rsidR="005E09A1" w:rsidRPr="001A6799" w:rsidRDefault="005E09A1" w:rsidP="001E5473">
            <w:pPr>
              <w:pStyle w:val="rowtabella0"/>
              <w:rPr>
                <w:color w:val="002060"/>
              </w:rPr>
            </w:pPr>
            <w:proofErr w:type="spellStart"/>
            <w:proofErr w:type="gramStart"/>
            <w:r w:rsidRPr="001A6799">
              <w:rPr>
                <w:color w:val="002060"/>
              </w:rPr>
              <w:t>sq.B</w:t>
            </w:r>
            <w:proofErr w:type="spellEnd"/>
            <w:proofErr w:type="gramEnd"/>
            <w:r w:rsidRPr="001A6799">
              <w:rPr>
                <w:color w:val="002060"/>
              </w:rPr>
              <w:t xml:space="preserve"> ITALSERVICE C5 </w:t>
            </w:r>
            <w:proofErr w:type="spellStart"/>
            <w:r w:rsidRPr="001A6799">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DA897"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97548"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52F7C"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B8A35"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1C4C8"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708F8"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FE38A"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90FFB"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6EAED" w14:textId="77777777" w:rsidR="005E09A1" w:rsidRPr="001A6799" w:rsidRDefault="005E09A1" w:rsidP="001E5473">
            <w:pPr>
              <w:pStyle w:val="rowtabella0"/>
              <w:jc w:val="center"/>
              <w:rPr>
                <w:color w:val="002060"/>
              </w:rPr>
            </w:pPr>
            <w:r w:rsidRPr="001A6799">
              <w:rPr>
                <w:color w:val="002060"/>
              </w:rPr>
              <w:t>0</w:t>
            </w:r>
          </w:p>
        </w:tc>
      </w:tr>
    </w:tbl>
    <w:p w14:paraId="3A9FB047" w14:textId="77777777" w:rsidR="005E09A1" w:rsidRPr="001A6799" w:rsidRDefault="005E09A1" w:rsidP="005E09A1">
      <w:pPr>
        <w:pStyle w:val="breakline"/>
        <w:rPr>
          <w:rFonts w:eastAsiaTheme="minorEastAsia"/>
          <w:color w:val="002060"/>
        </w:rPr>
      </w:pPr>
    </w:p>
    <w:p w14:paraId="1B3A5728" w14:textId="77777777" w:rsidR="005E09A1" w:rsidRPr="001A6799" w:rsidRDefault="005E09A1" w:rsidP="005E09A1">
      <w:pPr>
        <w:pStyle w:val="breakline"/>
        <w:rPr>
          <w:color w:val="002060"/>
        </w:rPr>
      </w:pPr>
    </w:p>
    <w:p w14:paraId="282E5853" w14:textId="77777777" w:rsidR="005E09A1" w:rsidRPr="001A6799" w:rsidRDefault="005E09A1" w:rsidP="005E09A1">
      <w:pPr>
        <w:pStyle w:val="sottotitolocampionato10"/>
        <w:rPr>
          <w:color w:val="002060"/>
        </w:rPr>
      </w:pPr>
      <w:r w:rsidRPr="001A679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E09A1" w:rsidRPr="001A6799" w14:paraId="7727B18B" w14:textId="77777777" w:rsidTr="001E54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F23E0" w14:textId="77777777" w:rsidR="005E09A1" w:rsidRPr="001A6799" w:rsidRDefault="005E09A1" w:rsidP="001E5473">
            <w:pPr>
              <w:pStyle w:val="headertabella0"/>
              <w:rPr>
                <w:color w:val="002060"/>
              </w:rPr>
            </w:pPr>
            <w:r w:rsidRPr="001A679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FF2F0" w14:textId="77777777" w:rsidR="005E09A1" w:rsidRPr="001A6799" w:rsidRDefault="005E09A1" w:rsidP="001E5473">
            <w:pPr>
              <w:pStyle w:val="headertabella0"/>
              <w:rPr>
                <w:color w:val="002060"/>
              </w:rPr>
            </w:pPr>
            <w:r w:rsidRPr="001A679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79B42" w14:textId="77777777" w:rsidR="005E09A1" w:rsidRPr="001A6799" w:rsidRDefault="005E09A1" w:rsidP="001E5473">
            <w:pPr>
              <w:pStyle w:val="headertabella0"/>
              <w:rPr>
                <w:color w:val="002060"/>
              </w:rPr>
            </w:pPr>
            <w:r w:rsidRPr="001A679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C040C" w14:textId="77777777" w:rsidR="005E09A1" w:rsidRPr="001A6799" w:rsidRDefault="005E09A1" w:rsidP="001E5473">
            <w:pPr>
              <w:pStyle w:val="headertabella0"/>
              <w:rPr>
                <w:color w:val="002060"/>
              </w:rPr>
            </w:pPr>
            <w:r w:rsidRPr="001A679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42EBB" w14:textId="77777777" w:rsidR="005E09A1" w:rsidRPr="001A6799" w:rsidRDefault="005E09A1" w:rsidP="001E5473">
            <w:pPr>
              <w:pStyle w:val="headertabella0"/>
              <w:rPr>
                <w:color w:val="002060"/>
              </w:rPr>
            </w:pPr>
            <w:r w:rsidRPr="001A679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184C3" w14:textId="77777777" w:rsidR="005E09A1" w:rsidRPr="001A6799" w:rsidRDefault="005E09A1" w:rsidP="001E5473">
            <w:pPr>
              <w:pStyle w:val="headertabella0"/>
              <w:rPr>
                <w:color w:val="002060"/>
              </w:rPr>
            </w:pPr>
            <w:r w:rsidRPr="001A679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F1BF6" w14:textId="77777777" w:rsidR="005E09A1" w:rsidRPr="001A6799" w:rsidRDefault="005E09A1" w:rsidP="001E5473">
            <w:pPr>
              <w:pStyle w:val="headertabella0"/>
              <w:rPr>
                <w:color w:val="002060"/>
              </w:rPr>
            </w:pPr>
            <w:r w:rsidRPr="001A679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06E28" w14:textId="77777777" w:rsidR="005E09A1" w:rsidRPr="001A6799" w:rsidRDefault="005E09A1" w:rsidP="001E5473">
            <w:pPr>
              <w:pStyle w:val="headertabella0"/>
              <w:rPr>
                <w:color w:val="002060"/>
              </w:rPr>
            </w:pPr>
            <w:r w:rsidRPr="001A679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EBA70" w14:textId="77777777" w:rsidR="005E09A1" w:rsidRPr="001A6799" w:rsidRDefault="005E09A1" w:rsidP="001E5473">
            <w:pPr>
              <w:pStyle w:val="headertabella0"/>
              <w:rPr>
                <w:color w:val="002060"/>
              </w:rPr>
            </w:pPr>
            <w:r w:rsidRPr="001A679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34696" w14:textId="77777777" w:rsidR="005E09A1" w:rsidRPr="001A6799" w:rsidRDefault="005E09A1" w:rsidP="001E5473">
            <w:pPr>
              <w:pStyle w:val="headertabella0"/>
              <w:rPr>
                <w:color w:val="002060"/>
              </w:rPr>
            </w:pPr>
            <w:r w:rsidRPr="001A6799">
              <w:rPr>
                <w:color w:val="002060"/>
              </w:rPr>
              <w:t>PE</w:t>
            </w:r>
          </w:p>
        </w:tc>
      </w:tr>
      <w:tr w:rsidR="005E09A1" w:rsidRPr="001A6799" w14:paraId="0A17CE54" w14:textId="77777777" w:rsidTr="001E54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D32585" w14:textId="77777777" w:rsidR="005E09A1" w:rsidRPr="001A6799" w:rsidRDefault="005E09A1" w:rsidP="001E5473">
            <w:pPr>
              <w:pStyle w:val="rowtabella0"/>
              <w:rPr>
                <w:color w:val="002060"/>
              </w:rPr>
            </w:pPr>
            <w:r w:rsidRPr="001A6799">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33B40" w14:textId="77777777" w:rsidR="005E09A1" w:rsidRPr="001A6799" w:rsidRDefault="005E09A1" w:rsidP="001E5473">
            <w:pPr>
              <w:pStyle w:val="rowtabella0"/>
              <w:jc w:val="center"/>
              <w:rPr>
                <w:color w:val="002060"/>
              </w:rPr>
            </w:pPr>
            <w:r w:rsidRPr="001A679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50194"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A8A37"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55F22"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F7E8F"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6FA4E" w14:textId="77777777" w:rsidR="005E09A1" w:rsidRPr="001A6799" w:rsidRDefault="005E09A1" w:rsidP="001E5473">
            <w:pPr>
              <w:pStyle w:val="rowtabella0"/>
              <w:jc w:val="center"/>
              <w:rPr>
                <w:color w:val="002060"/>
              </w:rPr>
            </w:pPr>
            <w:r w:rsidRPr="001A6799">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D71AD" w14:textId="77777777" w:rsidR="005E09A1" w:rsidRPr="001A6799" w:rsidRDefault="005E09A1" w:rsidP="001E5473">
            <w:pPr>
              <w:pStyle w:val="rowtabella0"/>
              <w:jc w:val="center"/>
              <w:rPr>
                <w:color w:val="002060"/>
              </w:rPr>
            </w:pPr>
            <w:r w:rsidRPr="001A67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EF70E" w14:textId="77777777" w:rsidR="005E09A1" w:rsidRPr="001A6799" w:rsidRDefault="005E09A1" w:rsidP="001E5473">
            <w:pPr>
              <w:pStyle w:val="rowtabella0"/>
              <w:jc w:val="center"/>
              <w:rPr>
                <w:color w:val="002060"/>
              </w:rPr>
            </w:pPr>
            <w:r w:rsidRPr="001A679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89BA4" w14:textId="77777777" w:rsidR="005E09A1" w:rsidRPr="001A6799" w:rsidRDefault="005E09A1" w:rsidP="001E5473">
            <w:pPr>
              <w:pStyle w:val="rowtabella0"/>
              <w:jc w:val="center"/>
              <w:rPr>
                <w:color w:val="002060"/>
              </w:rPr>
            </w:pPr>
            <w:r w:rsidRPr="001A6799">
              <w:rPr>
                <w:color w:val="002060"/>
              </w:rPr>
              <w:t>0</w:t>
            </w:r>
          </w:p>
        </w:tc>
      </w:tr>
      <w:tr w:rsidR="005E09A1" w:rsidRPr="001A6799" w14:paraId="7EDF72F5"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5327A2" w14:textId="77777777" w:rsidR="005E09A1" w:rsidRPr="001A6799" w:rsidRDefault="005E09A1" w:rsidP="001E5473">
            <w:pPr>
              <w:pStyle w:val="rowtabella0"/>
              <w:rPr>
                <w:color w:val="002060"/>
              </w:rPr>
            </w:pPr>
            <w:r w:rsidRPr="001A6799">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457C1" w14:textId="77777777" w:rsidR="005E09A1" w:rsidRPr="001A6799" w:rsidRDefault="005E09A1" w:rsidP="001E5473">
            <w:pPr>
              <w:pStyle w:val="rowtabella0"/>
              <w:jc w:val="center"/>
              <w:rPr>
                <w:color w:val="002060"/>
              </w:rPr>
            </w:pPr>
            <w:r w:rsidRPr="001A679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76226"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D403E"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66ED9"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7835B"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6EBBC" w14:textId="77777777" w:rsidR="005E09A1" w:rsidRPr="001A6799" w:rsidRDefault="005E09A1" w:rsidP="001E5473">
            <w:pPr>
              <w:pStyle w:val="rowtabella0"/>
              <w:jc w:val="center"/>
              <w:rPr>
                <w:color w:val="002060"/>
              </w:rPr>
            </w:pPr>
            <w:r w:rsidRPr="001A6799">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E758D" w14:textId="77777777" w:rsidR="005E09A1" w:rsidRPr="001A6799" w:rsidRDefault="005E09A1" w:rsidP="001E5473">
            <w:pPr>
              <w:pStyle w:val="rowtabella0"/>
              <w:jc w:val="center"/>
              <w:rPr>
                <w:color w:val="002060"/>
              </w:rPr>
            </w:pPr>
            <w:r w:rsidRPr="001A67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05087" w14:textId="77777777" w:rsidR="005E09A1" w:rsidRPr="001A6799" w:rsidRDefault="005E09A1" w:rsidP="001E5473">
            <w:pPr>
              <w:pStyle w:val="rowtabella0"/>
              <w:jc w:val="center"/>
              <w:rPr>
                <w:color w:val="002060"/>
              </w:rPr>
            </w:pPr>
            <w:r w:rsidRPr="001A6799">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E2EA0" w14:textId="77777777" w:rsidR="005E09A1" w:rsidRPr="001A6799" w:rsidRDefault="005E09A1" w:rsidP="001E5473">
            <w:pPr>
              <w:pStyle w:val="rowtabella0"/>
              <w:jc w:val="center"/>
              <w:rPr>
                <w:color w:val="002060"/>
              </w:rPr>
            </w:pPr>
            <w:r w:rsidRPr="001A6799">
              <w:rPr>
                <w:color w:val="002060"/>
              </w:rPr>
              <w:t>0</w:t>
            </w:r>
          </w:p>
        </w:tc>
      </w:tr>
      <w:tr w:rsidR="005E09A1" w:rsidRPr="001A6799" w14:paraId="627BE74C"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4A221B" w14:textId="77777777" w:rsidR="005E09A1" w:rsidRPr="001A6799" w:rsidRDefault="005E09A1" w:rsidP="001E5473">
            <w:pPr>
              <w:pStyle w:val="rowtabella0"/>
              <w:rPr>
                <w:color w:val="002060"/>
              </w:rPr>
            </w:pPr>
            <w:r w:rsidRPr="001A6799">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B3E74" w14:textId="77777777" w:rsidR="005E09A1" w:rsidRPr="001A6799" w:rsidRDefault="005E09A1" w:rsidP="001E5473">
            <w:pPr>
              <w:pStyle w:val="rowtabella0"/>
              <w:jc w:val="center"/>
              <w:rPr>
                <w:color w:val="002060"/>
              </w:rPr>
            </w:pPr>
            <w:r w:rsidRPr="001A67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7970C"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A75F7"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C343D"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CC1C9"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2FA48" w14:textId="77777777" w:rsidR="005E09A1" w:rsidRPr="001A6799" w:rsidRDefault="005E09A1" w:rsidP="001E5473">
            <w:pPr>
              <w:pStyle w:val="rowtabella0"/>
              <w:jc w:val="center"/>
              <w:rPr>
                <w:color w:val="002060"/>
              </w:rPr>
            </w:pPr>
            <w:r w:rsidRPr="001A679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89A2F" w14:textId="77777777" w:rsidR="005E09A1" w:rsidRPr="001A6799" w:rsidRDefault="005E09A1" w:rsidP="001E5473">
            <w:pPr>
              <w:pStyle w:val="rowtabella0"/>
              <w:jc w:val="center"/>
              <w:rPr>
                <w:color w:val="002060"/>
              </w:rPr>
            </w:pPr>
            <w:r w:rsidRPr="001A679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FEB00" w14:textId="77777777" w:rsidR="005E09A1" w:rsidRPr="001A6799" w:rsidRDefault="005E09A1" w:rsidP="001E5473">
            <w:pPr>
              <w:pStyle w:val="rowtabella0"/>
              <w:jc w:val="center"/>
              <w:rPr>
                <w:color w:val="002060"/>
              </w:rPr>
            </w:pPr>
            <w:r w:rsidRPr="001A67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6FE06" w14:textId="77777777" w:rsidR="005E09A1" w:rsidRPr="001A6799" w:rsidRDefault="005E09A1" w:rsidP="001E5473">
            <w:pPr>
              <w:pStyle w:val="rowtabella0"/>
              <w:jc w:val="center"/>
              <w:rPr>
                <w:color w:val="002060"/>
              </w:rPr>
            </w:pPr>
            <w:r w:rsidRPr="001A6799">
              <w:rPr>
                <w:color w:val="002060"/>
              </w:rPr>
              <w:t>0</w:t>
            </w:r>
          </w:p>
        </w:tc>
      </w:tr>
      <w:tr w:rsidR="005E09A1" w:rsidRPr="001A6799" w14:paraId="702C25F2"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6542E1" w14:textId="77777777" w:rsidR="005E09A1" w:rsidRPr="001A6799" w:rsidRDefault="005E09A1" w:rsidP="001E5473">
            <w:pPr>
              <w:pStyle w:val="rowtabella0"/>
              <w:rPr>
                <w:color w:val="002060"/>
              </w:rPr>
            </w:pPr>
            <w:r w:rsidRPr="001A679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38FD9" w14:textId="77777777" w:rsidR="005E09A1" w:rsidRPr="001A6799" w:rsidRDefault="005E09A1" w:rsidP="001E5473">
            <w:pPr>
              <w:pStyle w:val="rowtabella0"/>
              <w:jc w:val="center"/>
              <w:rPr>
                <w:color w:val="002060"/>
              </w:rPr>
            </w:pPr>
            <w:r w:rsidRPr="001A67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25711"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2FBD7"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4710C"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1C2A2"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4A28F" w14:textId="77777777" w:rsidR="005E09A1" w:rsidRPr="001A6799" w:rsidRDefault="005E09A1" w:rsidP="001E5473">
            <w:pPr>
              <w:pStyle w:val="rowtabella0"/>
              <w:jc w:val="center"/>
              <w:rPr>
                <w:color w:val="002060"/>
              </w:rPr>
            </w:pPr>
            <w:r w:rsidRPr="001A679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D1C65" w14:textId="77777777" w:rsidR="005E09A1" w:rsidRPr="001A6799" w:rsidRDefault="005E09A1" w:rsidP="001E5473">
            <w:pPr>
              <w:pStyle w:val="rowtabella0"/>
              <w:jc w:val="center"/>
              <w:rPr>
                <w:color w:val="002060"/>
              </w:rPr>
            </w:pPr>
            <w:r w:rsidRPr="001A679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71D5E" w14:textId="77777777" w:rsidR="005E09A1" w:rsidRPr="001A6799" w:rsidRDefault="005E09A1" w:rsidP="001E5473">
            <w:pPr>
              <w:pStyle w:val="rowtabella0"/>
              <w:jc w:val="center"/>
              <w:rPr>
                <w:color w:val="002060"/>
              </w:rPr>
            </w:pPr>
            <w:r w:rsidRPr="001A67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E6E5A" w14:textId="77777777" w:rsidR="005E09A1" w:rsidRPr="001A6799" w:rsidRDefault="005E09A1" w:rsidP="001E5473">
            <w:pPr>
              <w:pStyle w:val="rowtabella0"/>
              <w:jc w:val="center"/>
              <w:rPr>
                <w:color w:val="002060"/>
              </w:rPr>
            </w:pPr>
            <w:r w:rsidRPr="001A6799">
              <w:rPr>
                <w:color w:val="002060"/>
              </w:rPr>
              <w:t>0</w:t>
            </w:r>
          </w:p>
        </w:tc>
      </w:tr>
      <w:tr w:rsidR="005E09A1" w:rsidRPr="001A6799" w14:paraId="229A00DE"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B8980B" w14:textId="77777777" w:rsidR="005E09A1" w:rsidRPr="001A6799" w:rsidRDefault="005E09A1" w:rsidP="001E5473">
            <w:pPr>
              <w:pStyle w:val="rowtabella0"/>
              <w:rPr>
                <w:color w:val="002060"/>
              </w:rPr>
            </w:pPr>
            <w:r w:rsidRPr="001A6799">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DC3D4" w14:textId="77777777" w:rsidR="005E09A1" w:rsidRPr="001A6799" w:rsidRDefault="005E09A1" w:rsidP="001E5473">
            <w:pPr>
              <w:pStyle w:val="rowtabella0"/>
              <w:jc w:val="center"/>
              <w:rPr>
                <w:color w:val="002060"/>
              </w:rPr>
            </w:pPr>
            <w:r w:rsidRPr="001A67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E49BA"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F1067"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52339"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524E9"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5EB5E" w14:textId="77777777" w:rsidR="005E09A1" w:rsidRPr="001A6799" w:rsidRDefault="005E09A1" w:rsidP="001E5473">
            <w:pPr>
              <w:pStyle w:val="rowtabella0"/>
              <w:jc w:val="center"/>
              <w:rPr>
                <w:color w:val="002060"/>
              </w:rPr>
            </w:pPr>
            <w:r w:rsidRPr="001A679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33E33" w14:textId="77777777" w:rsidR="005E09A1" w:rsidRPr="001A6799" w:rsidRDefault="005E09A1" w:rsidP="001E5473">
            <w:pPr>
              <w:pStyle w:val="rowtabella0"/>
              <w:jc w:val="center"/>
              <w:rPr>
                <w:color w:val="002060"/>
              </w:rPr>
            </w:pPr>
            <w:r w:rsidRPr="001A679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62E8E" w14:textId="77777777" w:rsidR="005E09A1" w:rsidRPr="001A6799" w:rsidRDefault="005E09A1" w:rsidP="001E5473">
            <w:pPr>
              <w:pStyle w:val="rowtabella0"/>
              <w:jc w:val="center"/>
              <w:rPr>
                <w:color w:val="002060"/>
              </w:rPr>
            </w:pPr>
            <w:r w:rsidRPr="001A67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4B328" w14:textId="77777777" w:rsidR="005E09A1" w:rsidRPr="001A6799" w:rsidRDefault="005E09A1" w:rsidP="001E5473">
            <w:pPr>
              <w:pStyle w:val="rowtabella0"/>
              <w:jc w:val="center"/>
              <w:rPr>
                <w:color w:val="002060"/>
              </w:rPr>
            </w:pPr>
            <w:r w:rsidRPr="001A6799">
              <w:rPr>
                <w:color w:val="002060"/>
              </w:rPr>
              <w:t>0</w:t>
            </w:r>
          </w:p>
        </w:tc>
      </w:tr>
      <w:tr w:rsidR="005E09A1" w:rsidRPr="001A6799" w14:paraId="6CABA7E9"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1FF787" w14:textId="77777777" w:rsidR="005E09A1" w:rsidRPr="001A6799" w:rsidRDefault="005E09A1" w:rsidP="001E5473">
            <w:pPr>
              <w:pStyle w:val="rowtabella0"/>
              <w:rPr>
                <w:color w:val="002060"/>
              </w:rPr>
            </w:pPr>
            <w:r w:rsidRPr="001A6799">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7B655"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AAEDF"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3929A"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C05DF"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A1361"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64223" w14:textId="77777777" w:rsidR="005E09A1" w:rsidRPr="001A6799" w:rsidRDefault="005E09A1" w:rsidP="001E5473">
            <w:pPr>
              <w:pStyle w:val="rowtabella0"/>
              <w:jc w:val="center"/>
              <w:rPr>
                <w:color w:val="002060"/>
              </w:rPr>
            </w:pPr>
            <w:r w:rsidRPr="001A67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400A5" w14:textId="77777777" w:rsidR="005E09A1" w:rsidRPr="001A6799" w:rsidRDefault="005E09A1" w:rsidP="001E5473">
            <w:pPr>
              <w:pStyle w:val="rowtabella0"/>
              <w:jc w:val="center"/>
              <w:rPr>
                <w:color w:val="002060"/>
              </w:rPr>
            </w:pPr>
            <w:r w:rsidRPr="001A679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9A22C" w14:textId="77777777" w:rsidR="005E09A1" w:rsidRPr="001A6799" w:rsidRDefault="005E09A1" w:rsidP="001E5473">
            <w:pPr>
              <w:pStyle w:val="rowtabella0"/>
              <w:jc w:val="center"/>
              <w:rPr>
                <w:color w:val="002060"/>
              </w:rPr>
            </w:pPr>
            <w:r w:rsidRPr="001A67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F187F" w14:textId="77777777" w:rsidR="005E09A1" w:rsidRPr="001A6799" w:rsidRDefault="005E09A1" w:rsidP="001E5473">
            <w:pPr>
              <w:pStyle w:val="rowtabella0"/>
              <w:jc w:val="center"/>
              <w:rPr>
                <w:color w:val="002060"/>
              </w:rPr>
            </w:pPr>
            <w:r w:rsidRPr="001A6799">
              <w:rPr>
                <w:color w:val="002060"/>
              </w:rPr>
              <w:t>0</w:t>
            </w:r>
          </w:p>
        </w:tc>
      </w:tr>
      <w:tr w:rsidR="005E09A1" w:rsidRPr="001A6799" w14:paraId="5BE59792"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558571" w14:textId="77777777" w:rsidR="005E09A1" w:rsidRPr="001A6799" w:rsidRDefault="005E09A1" w:rsidP="001E5473">
            <w:pPr>
              <w:pStyle w:val="rowtabella0"/>
              <w:rPr>
                <w:color w:val="002060"/>
              </w:rPr>
            </w:pPr>
            <w:r w:rsidRPr="001A6799">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CF3D4"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2D333"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D146E"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5B60C"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5CE63"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B989C" w14:textId="77777777" w:rsidR="005E09A1" w:rsidRPr="001A6799" w:rsidRDefault="005E09A1" w:rsidP="001E5473">
            <w:pPr>
              <w:pStyle w:val="rowtabella0"/>
              <w:jc w:val="center"/>
              <w:rPr>
                <w:color w:val="002060"/>
              </w:rPr>
            </w:pPr>
            <w:r w:rsidRPr="001A67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A810D" w14:textId="77777777" w:rsidR="005E09A1" w:rsidRPr="001A6799" w:rsidRDefault="005E09A1" w:rsidP="001E5473">
            <w:pPr>
              <w:pStyle w:val="rowtabella0"/>
              <w:jc w:val="center"/>
              <w:rPr>
                <w:color w:val="002060"/>
              </w:rPr>
            </w:pPr>
            <w:r w:rsidRPr="001A679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5842B" w14:textId="77777777" w:rsidR="005E09A1" w:rsidRPr="001A6799" w:rsidRDefault="005E09A1" w:rsidP="001E5473">
            <w:pPr>
              <w:pStyle w:val="rowtabella0"/>
              <w:jc w:val="center"/>
              <w:rPr>
                <w:color w:val="002060"/>
              </w:rPr>
            </w:pPr>
            <w:r w:rsidRPr="001A679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C6B84" w14:textId="77777777" w:rsidR="005E09A1" w:rsidRPr="001A6799" w:rsidRDefault="005E09A1" w:rsidP="001E5473">
            <w:pPr>
              <w:pStyle w:val="rowtabella0"/>
              <w:jc w:val="center"/>
              <w:rPr>
                <w:color w:val="002060"/>
              </w:rPr>
            </w:pPr>
            <w:r w:rsidRPr="001A6799">
              <w:rPr>
                <w:color w:val="002060"/>
              </w:rPr>
              <w:t>0</w:t>
            </w:r>
          </w:p>
        </w:tc>
      </w:tr>
      <w:tr w:rsidR="005E09A1" w:rsidRPr="001A6799" w14:paraId="1BC60819"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F4962E" w14:textId="77777777" w:rsidR="005E09A1" w:rsidRPr="001A6799" w:rsidRDefault="005E09A1" w:rsidP="001E5473">
            <w:pPr>
              <w:pStyle w:val="rowtabella0"/>
              <w:rPr>
                <w:color w:val="002060"/>
              </w:rPr>
            </w:pPr>
            <w:r w:rsidRPr="001A6799">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229E4"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DFF18"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031E1"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66FD0"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C47B2" w14:textId="77777777" w:rsidR="005E09A1" w:rsidRPr="001A6799" w:rsidRDefault="005E09A1" w:rsidP="001E5473">
            <w:pPr>
              <w:pStyle w:val="rowtabella0"/>
              <w:jc w:val="center"/>
              <w:rPr>
                <w:color w:val="002060"/>
              </w:rPr>
            </w:pPr>
            <w:r w:rsidRPr="001A67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735EE" w14:textId="77777777" w:rsidR="005E09A1" w:rsidRPr="001A6799" w:rsidRDefault="005E09A1" w:rsidP="001E5473">
            <w:pPr>
              <w:pStyle w:val="rowtabella0"/>
              <w:jc w:val="center"/>
              <w:rPr>
                <w:color w:val="002060"/>
              </w:rPr>
            </w:pPr>
            <w:r w:rsidRPr="001A679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CC320" w14:textId="77777777" w:rsidR="005E09A1" w:rsidRPr="001A6799" w:rsidRDefault="005E09A1" w:rsidP="001E5473">
            <w:pPr>
              <w:pStyle w:val="rowtabella0"/>
              <w:jc w:val="center"/>
              <w:rPr>
                <w:color w:val="002060"/>
              </w:rPr>
            </w:pPr>
            <w:r w:rsidRPr="001A679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69066" w14:textId="77777777" w:rsidR="005E09A1" w:rsidRPr="001A6799" w:rsidRDefault="005E09A1" w:rsidP="001E5473">
            <w:pPr>
              <w:pStyle w:val="rowtabella0"/>
              <w:jc w:val="center"/>
              <w:rPr>
                <w:color w:val="002060"/>
              </w:rPr>
            </w:pPr>
            <w:r w:rsidRPr="001A679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E5093" w14:textId="77777777" w:rsidR="005E09A1" w:rsidRPr="001A6799" w:rsidRDefault="005E09A1" w:rsidP="001E5473">
            <w:pPr>
              <w:pStyle w:val="rowtabella0"/>
              <w:jc w:val="center"/>
              <w:rPr>
                <w:color w:val="002060"/>
              </w:rPr>
            </w:pPr>
            <w:r w:rsidRPr="001A6799">
              <w:rPr>
                <w:color w:val="002060"/>
              </w:rPr>
              <w:t>0</w:t>
            </w:r>
          </w:p>
        </w:tc>
      </w:tr>
      <w:tr w:rsidR="005E09A1" w:rsidRPr="001A6799" w14:paraId="3266CFFC"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3161C1" w14:textId="77777777" w:rsidR="005E09A1" w:rsidRPr="001A6799" w:rsidRDefault="005E09A1" w:rsidP="001E5473">
            <w:pPr>
              <w:pStyle w:val="rowtabella0"/>
              <w:rPr>
                <w:color w:val="002060"/>
              </w:rPr>
            </w:pPr>
            <w:r w:rsidRPr="001A6799">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FE534"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8EFA8"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ECBDB"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F89DE"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8E67D"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EFEE9" w14:textId="77777777" w:rsidR="005E09A1" w:rsidRPr="001A6799" w:rsidRDefault="005E09A1" w:rsidP="001E5473">
            <w:pPr>
              <w:pStyle w:val="rowtabella0"/>
              <w:jc w:val="center"/>
              <w:rPr>
                <w:color w:val="002060"/>
              </w:rPr>
            </w:pPr>
            <w:r w:rsidRPr="001A679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5FEA5" w14:textId="77777777" w:rsidR="005E09A1" w:rsidRPr="001A6799" w:rsidRDefault="005E09A1" w:rsidP="001E5473">
            <w:pPr>
              <w:pStyle w:val="rowtabella0"/>
              <w:jc w:val="center"/>
              <w:rPr>
                <w:color w:val="002060"/>
              </w:rPr>
            </w:pPr>
            <w:r w:rsidRPr="001A679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6DD28" w14:textId="77777777" w:rsidR="005E09A1" w:rsidRPr="001A6799" w:rsidRDefault="005E09A1" w:rsidP="001E5473">
            <w:pPr>
              <w:pStyle w:val="rowtabella0"/>
              <w:jc w:val="center"/>
              <w:rPr>
                <w:color w:val="002060"/>
              </w:rPr>
            </w:pPr>
            <w:r w:rsidRPr="001A679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EF982" w14:textId="77777777" w:rsidR="005E09A1" w:rsidRPr="001A6799" w:rsidRDefault="005E09A1" w:rsidP="001E5473">
            <w:pPr>
              <w:pStyle w:val="rowtabella0"/>
              <w:jc w:val="center"/>
              <w:rPr>
                <w:color w:val="002060"/>
              </w:rPr>
            </w:pPr>
            <w:r w:rsidRPr="001A6799">
              <w:rPr>
                <w:color w:val="002060"/>
              </w:rPr>
              <w:t>0</w:t>
            </w:r>
          </w:p>
        </w:tc>
      </w:tr>
      <w:tr w:rsidR="005E09A1" w:rsidRPr="001A6799" w14:paraId="045C71D0"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45D5C8" w14:textId="77777777" w:rsidR="005E09A1" w:rsidRPr="001A6799" w:rsidRDefault="005E09A1" w:rsidP="001E5473">
            <w:pPr>
              <w:pStyle w:val="rowtabella0"/>
              <w:rPr>
                <w:color w:val="002060"/>
              </w:rPr>
            </w:pPr>
            <w:r w:rsidRPr="001A6799">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72E53"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909BB"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73436"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AB6F7"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9CFD0"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62D3D" w14:textId="77777777" w:rsidR="005E09A1" w:rsidRPr="001A6799" w:rsidRDefault="005E09A1" w:rsidP="001E5473">
            <w:pPr>
              <w:pStyle w:val="rowtabella0"/>
              <w:jc w:val="center"/>
              <w:rPr>
                <w:color w:val="002060"/>
              </w:rPr>
            </w:pPr>
            <w:r w:rsidRPr="001A679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24C5C" w14:textId="77777777" w:rsidR="005E09A1" w:rsidRPr="001A6799" w:rsidRDefault="005E09A1" w:rsidP="001E5473">
            <w:pPr>
              <w:pStyle w:val="rowtabella0"/>
              <w:jc w:val="center"/>
              <w:rPr>
                <w:color w:val="002060"/>
              </w:rPr>
            </w:pPr>
            <w:r w:rsidRPr="001A6799">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83F09" w14:textId="77777777" w:rsidR="005E09A1" w:rsidRPr="001A6799" w:rsidRDefault="005E09A1" w:rsidP="001E5473">
            <w:pPr>
              <w:pStyle w:val="rowtabella0"/>
              <w:jc w:val="center"/>
              <w:rPr>
                <w:color w:val="002060"/>
              </w:rPr>
            </w:pPr>
            <w:r w:rsidRPr="001A679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71F67" w14:textId="77777777" w:rsidR="005E09A1" w:rsidRPr="001A6799" w:rsidRDefault="005E09A1" w:rsidP="001E5473">
            <w:pPr>
              <w:pStyle w:val="rowtabella0"/>
              <w:jc w:val="center"/>
              <w:rPr>
                <w:color w:val="002060"/>
              </w:rPr>
            </w:pPr>
            <w:r w:rsidRPr="001A6799">
              <w:rPr>
                <w:color w:val="002060"/>
              </w:rPr>
              <w:t>0</w:t>
            </w:r>
          </w:p>
        </w:tc>
      </w:tr>
      <w:tr w:rsidR="005E09A1" w:rsidRPr="001A6799" w14:paraId="34377495" w14:textId="77777777" w:rsidTr="001E54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86DF4C" w14:textId="77777777" w:rsidR="005E09A1" w:rsidRPr="001A6799" w:rsidRDefault="005E09A1" w:rsidP="001E5473">
            <w:pPr>
              <w:pStyle w:val="rowtabella0"/>
              <w:rPr>
                <w:color w:val="002060"/>
              </w:rPr>
            </w:pPr>
            <w:proofErr w:type="spellStart"/>
            <w:proofErr w:type="gramStart"/>
            <w:r w:rsidRPr="001A6799">
              <w:rPr>
                <w:color w:val="002060"/>
              </w:rPr>
              <w:t>sq.B</w:t>
            </w:r>
            <w:proofErr w:type="spellEnd"/>
            <w:proofErr w:type="gramEnd"/>
            <w:r w:rsidRPr="001A6799">
              <w:rPr>
                <w:color w:val="002060"/>
              </w:rPr>
              <w:t xml:space="preserve"> RECANATI CALCIO A 5 </w:t>
            </w:r>
            <w:proofErr w:type="spellStart"/>
            <w:r w:rsidRPr="001A6799">
              <w:rPr>
                <w:color w:val="002060"/>
              </w:rPr>
              <w:t>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16349"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AF150"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86567"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6E401"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5CE0E"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EEB2A"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0A2AA"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D5011"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55CD6" w14:textId="77777777" w:rsidR="005E09A1" w:rsidRPr="001A6799" w:rsidRDefault="005E09A1" w:rsidP="001E5473">
            <w:pPr>
              <w:pStyle w:val="rowtabella0"/>
              <w:jc w:val="center"/>
              <w:rPr>
                <w:color w:val="002060"/>
              </w:rPr>
            </w:pPr>
            <w:r w:rsidRPr="001A6799">
              <w:rPr>
                <w:color w:val="002060"/>
              </w:rPr>
              <w:t>0</w:t>
            </w:r>
          </w:p>
        </w:tc>
      </w:tr>
    </w:tbl>
    <w:p w14:paraId="4E8045C1" w14:textId="77777777" w:rsidR="005E09A1" w:rsidRPr="001A6799" w:rsidRDefault="005E09A1" w:rsidP="005E09A1">
      <w:pPr>
        <w:pStyle w:val="breakline"/>
        <w:rPr>
          <w:rFonts w:eastAsiaTheme="minorEastAsia"/>
          <w:color w:val="002060"/>
        </w:rPr>
      </w:pPr>
    </w:p>
    <w:p w14:paraId="76614EC4" w14:textId="77777777" w:rsidR="00C75AE1" w:rsidRPr="001A6799" w:rsidRDefault="00C75AE1" w:rsidP="00C75AE1">
      <w:pPr>
        <w:pStyle w:val="titoloprinc0"/>
        <w:rPr>
          <w:color w:val="002060"/>
        </w:rPr>
      </w:pPr>
      <w:bookmarkStart w:id="12" w:name="_Hlk151560593"/>
      <w:r w:rsidRPr="001A6799">
        <w:rPr>
          <w:color w:val="002060"/>
        </w:rPr>
        <w:t>PROGRAMMA GARE</w:t>
      </w:r>
    </w:p>
    <w:bookmarkEnd w:id="12"/>
    <w:p w14:paraId="2A00DDD9" w14:textId="77777777" w:rsidR="005E09A1" w:rsidRDefault="005E09A1" w:rsidP="005E09A1">
      <w:pPr>
        <w:pStyle w:val="breakline"/>
        <w:rPr>
          <w:color w:val="002060"/>
        </w:rPr>
      </w:pPr>
    </w:p>
    <w:p w14:paraId="2B0194A8" w14:textId="77777777" w:rsidR="00C75AE1" w:rsidRPr="00F96E2E" w:rsidRDefault="00C75AE1" w:rsidP="00C75AE1">
      <w:pPr>
        <w:pStyle w:val="sottotitolocampionato10"/>
        <w:rPr>
          <w:color w:val="002060"/>
        </w:rPr>
      </w:pPr>
      <w:r w:rsidRPr="00F96E2E">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1980"/>
        <w:gridCol w:w="385"/>
        <w:gridCol w:w="897"/>
        <w:gridCol w:w="1281"/>
        <w:gridCol w:w="1526"/>
        <w:gridCol w:w="1526"/>
      </w:tblGrid>
      <w:tr w:rsidR="00C75AE1" w:rsidRPr="00F96E2E" w14:paraId="36BA4C30" w14:textId="77777777" w:rsidTr="003D2E1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0CA91" w14:textId="77777777" w:rsidR="00C75AE1" w:rsidRPr="00F96E2E" w:rsidRDefault="00C75AE1" w:rsidP="003D2E1D">
            <w:pPr>
              <w:pStyle w:val="headertabella0"/>
              <w:rPr>
                <w:color w:val="002060"/>
              </w:rPr>
            </w:pPr>
            <w:r w:rsidRPr="00F96E2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81F33" w14:textId="77777777" w:rsidR="00C75AE1" w:rsidRPr="00F96E2E" w:rsidRDefault="00C75AE1" w:rsidP="003D2E1D">
            <w:pPr>
              <w:pStyle w:val="headertabella0"/>
              <w:rPr>
                <w:color w:val="002060"/>
              </w:rPr>
            </w:pPr>
            <w:r w:rsidRPr="00F96E2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1D18E" w14:textId="77777777" w:rsidR="00C75AE1" w:rsidRPr="00F96E2E" w:rsidRDefault="00C75AE1" w:rsidP="003D2E1D">
            <w:pPr>
              <w:pStyle w:val="headertabella0"/>
              <w:rPr>
                <w:color w:val="002060"/>
              </w:rPr>
            </w:pPr>
            <w:r w:rsidRPr="00F96E2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0E8F6" w14:textId="77777777" w:rsidR="00C75AE1" w:rsidRPr="00F96E2E" w:rsidRDefault="00C75AE1" w:rsidP="003D2E1D">
            <w:pPr>
              <w:pStyle w:val="headertabella0"/>
              <w:rPr>
                <w:color w:val="002060"/>
              </w:rPr>
            </w:pPr>
            <w:r w:rsidRPr="00F96E2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5FDEF" w14:textId="77777777" w:rsidR="00C75AE1" w:rsidRPr="00F96E2E" w:rsidRDefault="00C75AE1" w:rsidP="003D2E1D">
            <w:pPr>
              <w:pStyle w:val="headertabella0"/>
              <w:rPr>
                <w:color w:val="002060"/>
              </w:rPr>
            </w:pPr>
            <w:r w:rsidRPr="00F96E2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B881F" w14:textId="77777777" w:rsidR="00C75AE1" w:rsidRPr="00F96E2E" w:rsidRDefault="00C75AE1" w:rsidP="003D2E1D">
            <w:pPr>
              <w:pStyle w:val="headertabella0"/>
              <w:rPr>
                <w:color w:val="002060"/>
              </w:rPr>
            </w:pPr>
            <w:proofErr w:type="spellStart"/>
            <w:r w:rsidRPr="00F96E2E">
              <w:rPr>
                <w:color w:val="002060"/>
              </w:rPr>
              <w:t>Localita'</w:t>
            </w:r>
            <w:proofErr w:type="spellEnd"/>
            <w:r w:rsidRPr="00F96E2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20659" w14:textId="77777777" w:rsidR="00C75AE1" w:rsidRPr="00F96E2E" w:rsidRDefault="00C75AE1" w:rsidP="003D2E1D">
            <w:pPr>
              <w:pStyle w:val="headertabella0"/>
              <w:rPr>
                <w:color w:val="002060"/>
              </w:rPr>
            </w:pPr>
            <w:r w:rsidRPr="00F96E2E">
              <w:rPr>
                <w:color w:val="002060"/>
              </w:rPr>
              <w:t>Indirizzo Impianto</w:t>
            </w:r>
          </w:p>
        </w:tc>
      </w:tr>
      <w:tr w:rsidR="00C75AE1" w:rsidRPr="00F96E2E" w14:paraId="52E9AE9E" w14:textId="77777777" w:rsidTr="003D2E1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09AEB2" w14:textId="77777777" w:rsidR="00C75AE1" w:rsidRPr="00F96E2E" w:rsidRDefault="00C75AE1" w:rsidP="003D2E1D">
            <w:pPr>
              <w:pStyle w:val="rowtabella0"/>
              <w:rPr>
                <w:color w:val="002060"/>
              </w:rPr>
            </w:pPr>
            <w:r w:rsidRPr="00F96E2E">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7FB3AA" w14:textId="77777777" w:rsidR="00C75AE1" w:rsidRPr="00F96E2E" w:rsidRDefault="00C75AE1" w:rsidP="003D2E1D">
            <w:pPr>
              <w:pStyle w:val="rowtabella0"/>
              <w:rPr>
                <w:color w:val="002060"/>
              </w:rPr>
            </w:pPr>
            <w:r w:rsidRPr="00F96E2E">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1C41CC" w14:textId="77777777" w:rsidR="00C75AE1" w:rsidRPr="00F96E2E" w:rsidRDefault="00C75AE1" w:rsidP="003D2E1D">
            <w:pPr>
              <w:pStyle w:val="rowtabella0"/>
              <w:jc w:val="center"/>
              <w:rPr>
                <w:color w:val="002060"/>
              </w:rPr>
            </w:pPr>
            <w:r w:rsidRPr="00F96E2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14FC10" w14:textId="77777777" w:rsidR="00C75AE1" w:rsidRPr="00F96E2E" w:rsidRDefault="00C75AE1" w:rsidP="003D2E1D">
            <w:pPr>
              <w:pStyle w:val="rowtabella0"/>
              <w:rPr>
                <w:color w:val="002060"/>
              </w:rPr>
            </w:pPr>
            <w:r w:rsidRPr="00F96E2E">
              <w:rPr>
                <w:color w:val="002060"/>
              </w:rPr>
              <w:t>25/11/2023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16BA32" w14:textId="77777777" w:rsidR="00C75AE1" w:rsidRPr="00F96E2E" w:rsidRDefault="00C75AE1" w:rsidP="003D2E1D">
            <w:pPr>
              <w:pStyle w:val="rowtabella0"/>
              <w:rPr>
                <w:color w:val="002060"/>
              </w:rPr>
            </w:pPr>
            <w:r w:rsidRPr="00F96E2E">
              <w:rPr>
                <w:color w:val="002060"/>
              </w:rPr>
              <w:t>5101 PALACARIFAC DI 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F1D57A" w14:textId="77777777" w:rsidR="00C75AE1" w:rsidRPr="00F96E2E" w:rsidRDefault="00C75AE1" w:rsidP="003D2E1D">
            <w:pPr>
              <w:pStyle w:val="rowtabella0"/>
              <w:rPr>
                <w:color w:val="002060"/>
              </w:rPr>
            </w:pPr>
            <w:r w:rsidRPr="00F96E2E">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975D79" w14:textId="77777777" w:rsidR="00C75AE1" w:rsidRPr="00F96E2E" w:rsidRDefault="00C75AE1" w:rsidP="003D2E1D">
            <w:pPr>
              <w:pStyle w:val="rowtabella0"/>
              <w:rPr>
                <w:color w:val="002060"/>
              </w:rPr>
            </w:pPr>
            <w:r w:rsidRPr="00F96E2E">
              <w:rPr>
                <w:color w:val="002060"/>
              </w:rPr>
              <w:t>VIA VERDI</w:t>
            </w:r>
          </w:p>
        </w:tc>
      </w:tr>
      <w:tr w:rsidR="00C75AE1" w:rsidRPr="00F96E2E" w14:paraId="449DF490"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DCBE0F" w14:textId="77777777" w:rsidR="00C75AE1" w:rsidRPr="00F96E2E" w:rsidRDefault="00C75AE1" w:rsidP="003D2E1D">
            <w:pPr>
              <w:pStyle w:val="rowtabella0"/>
              <w:rPr>
                <w:color w:val="002060"/>
              </w:rPr>
            </w:pPr>
            <w:r w:rsidRPr="00F96E2E">
              <w:rPr>
                <w:color w:val="002060"/>
              </w:rPr>
              <w:t xml:space="preserve">AMICI DEL </w:t>
            </w:r>
            <w:proofErr w:type="spellStart"/>
            <w:r w:rsidRPr="00F96E2E">
              <w:rPr>
                <w:color w:val="002060"/>
              </w:rPr>
              <w:t>CENTROSOCIOsq.B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743D69" w14:textId="77777777" w:rsidR="00C75AE1" w:rsidRPr="00F96E2E" w:rsidRDefault="00C75AE1" w:rsidP="003D2E1D">
            <w:pPr>
              <w:pStyle w:val="rowtabella0"/>
              <w:rPr>
                <w:color w:val="002060"/>
              </w:rPr>
            </w:pPr>
            <w:r w:rsidRPr="00F96E2E">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64B792"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E30805" w14:textId="77777777" w:rsidR="00C75AE1" w:rsidRPr="00F96E2E" w:rsidRDefault="00C75AE1" w:rsidP="003D2E1D">
            <w:pPr>
              <w:pStyle w:val="rowtabella0"/>
              <w:rPr>
                <w:color w:val="002060"/>
              </w:rPr>
            </w:pPr>
            <w:r w:rsidRPr="00F96E2E">
              <w:rPr>
                <w:color w:val="002060"/>
              </w:rPr>
              <w:t>26/11/2023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B7998F" w14:textId="77777777" w:rsidR="00C75AE1" w:rsidRPr="00F96E2E" w:rsidRDefault="00C75AE1" w:rsidP="003D2E1D">
            <w:pPr>
              <w:pStyle w:val="rowtabella0"/>
              <w:rPr>
                <w:color w:val="002060"/>
              </w:rPr>
            </w:pPr>
            <w:r w:rsidRPr="00F96E2E">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8AD273" w14:textId="77777777" w:rsidR="00C75AE1" w:rsidRPr="00F96E2E" w:rsidRDefault="00C75AE1" w:rsidP="003D2E1D">
            <w:pPr>
              <w:pStyle w:val="rowtabella0"/>
              <w:rPr>
                <w:color w:val="002060"/>
              </w:rPr>
            </w:pPr>
            <w:r w:rsidRPr="00F96E2E">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B854E8" w14:textId="77777777" w:rsidR="00C75AE1" w:rsidRPr="00F96E2E" w:rsidRDefault="00C75AE1" w:rsidP="003D2E1D">
            <w:pPr>
              <w:pStyle w:val="rowtabella0"/>
              <w:rPr>
                <w:color w:val="002060"/>
              </w:rPr>
            </w:pPr>
            <w:r w:rsidRPr="00F96E2E">
              <w:rPr>
                <w:color w:val="002060"/>
              </w:rPr>
              <w:t>VIA AMATO</w:t>
            </w:r>
          </w:p>
        </w:tc>
      </w:tr>
      <w:tr w:rsidR="00C75AE1" w:rsidRPr="00F96E2E" w14:paraId="0BD3DFD3"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BC1F8F" w14:textId="77777777" w:rsidR="00C75AE1" w:rsidRPr="00F96E2E" w:rsidRDefault="00C75AE1" w:rsidP="003D2E1D">
            <w:pPr>
              <w:pStyle w:val="rowtabella0"/>
              <w:rPr>
                <w:color w:val="002060"/>
              </w:rPr>
            </w:pPr>
            <w:r w:rsidRPr="00F96E2E">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13BCB1" w14:textId="77777777" w:rsidR="00C75AE1" w:rsidRPr="00F96E2E" w:rsidRDefault="00C75AE1" w:rsidP="003D2E1D">
            <w:pPr>
              <w:pStyle w:val="rowtabella0"/>
              <w:rPr>
                <w:color w:val="002060"/>
              </w:rPr>
            </w:pPr>
            <w:r w:rsidRPr="00F96E2E">
              <w:rPr>
                <w:color w:val="002060"/>
              </w:rPr>
              <w:t>TAVERNELLE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3AA2FF"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8C0287" w14:textId="77777777" w:rsidR="00C75AE1" w:rsidRPr="00F96E2E" w:rsidRDefault="00C75AE1" w:rsidP="003D2E1D">
            <w:pPr>
              <w:pStyle w:val="rowtabella0"/>
              <w:rPr>
                <w:color w:val="002060"/>
              </w:rPr>
            </w:pPr>
            <w:r w:rsidRPr="00F96E2E">
              <w:rPr>
                <w:color w:val="002060"/>
              </w:rPr>
              <w:t>26/11/2023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49D27B" w14:textId="77777777" w:rsidR="00C75AE1" w:rsidRPr="00F96E2E" w:rsidRDefault="00C75AE1" w:rsidP="003D2E1D">
            <w:pPr>
              <w:pStyle w:val="rowtabella0"/>
              <w:rPr>
                <w:color w:val="002060"/>
              </w:rPr>
            </w:pPr>
            <w:r w:rsidRPr="00F96E2E">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1C7F90" w14:textId="77777777" w:rsidR="00C75AE1" w:rsidRPr="00F96E2E" w:rsidRDefault="00C75AE1" w:rsidP="003D2E1D">
            <w:pPr>
              <w:pStyle w:val="rowtabella0"/>
              <w:rPr>
                <w:color w:val="002060"/>
              </w:rPr>
            </w:pPr>
            <w:r w:rsidRPr="00F96E2E">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56B113" w14:textId="77777777" w:rsidR="00C75AE1" w:rsidRPr="00F96E2E" w:rsidRDefault="00C75AE1" w:rsidP="003D2E1D">
            <w:pPr>
              <w:pStyle w:val="rowtabella0"/>
              <w:rPr>
                <w:color w:val="002060"/>
              </w:rPr>
            </w:pPr>
            <w:r w:rsidRPr="00F96E2E">
              <w:rPr>
                <w:color w:val="002060"/>
              </w:rPr>
              <w:t>VIA NAZARIO SAURO</w:t>
            </w:r>
          </w:p>
        </w:tc>
      </w:tr>
      <w:tr w:rsidR="00C75AE1" w:rsidRPr="00F96E2E" w14:paraId="1E9E850B"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3E64C9" w14:textId="77777777" w:rsidR="00C75AE1" w:rsidRPr="00F96E2E" w:rsidRDefault="00C75AE1" w:rsidP="003D2E1D">
            <w:pPr>
              <w:pStyle w:val="rowtabella0"/>
              <w:rPr>
                <w:color w:val="002060"/>
              </w:rPr>
            </w:pPr>
            <w:r w:rsidRPr="00F96E2E">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AD69A2" w14:textId="77777777" w:rsidR="00C75AE1" w:rsidRPr="00F96E2E" w:rsidRDefault="00C75AE1" w:rsidP="003D2E1D">
            <w:pPr>
              <w:pStyle w:val="rowtabella0"/>
              <w:rPr>
                <w:color w:val="002060"/>
              </w:rPr>
            </w:pPr>
            <w:r w:rsidRPr="00F96E2E">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BA33EE"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6727A0" w14:textId="77777777" w:rsidR="00C75AE1" w:rsidRPr="00F96E2E" w:rsidRDefault="00C75AE1" w:rsidP="003D2E1D">
            <w:pPr>
              <w:pStyle w:val="rowtabella0"/>
              <w:rPr>
                <w:color w:val="002060"/>
              </w:rPr>
            </w:pPr>
            <w:r w:rsidRPr="00F96E2E">
              <w:rPr>
                <w:color w:val="002060"/>
              </w:rPr>
              <w:t>26/11/2023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67E9C3" w14:textId="77777777" w:rsidR="00C75AE1" w:rsidRPr="00F96E2E" w:rsidRDefault="00C75AE1" w:rsidP="003D2E1D">
            <w:pPr>
              <w:pStyle w:val="rowtabella0"/>
              <w:rPr>
                <w:color w:val="002060"/>
              </w:rPr>
            </w:pPr>
            <w:r w:rsidRPr="00F96E2E">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7FA001" w14:textId="77777777" w:rsidR="00C75AE1" w:rsidRPr="00F96E2E" w:rsidRDefault="00C75AE1" w:rsidP="003D2E1D">
            <w:pPr>
              <w:pStyle w:val="rowtabella0"/>
              <w:rPr>
                <w:color w:val="002060"/>
              </w:rPr>
            </w:pPr>
            <w:r w:rsidRPr="00F96E2E">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2A08C0" w14:textId="77777777" w:rsidR="00C75AE1" w:rsidRPr="00F96E2E" w:rsidRDefault="00C75AE1" w:rsidP="003D2E1D">
            <w:pPr>
              <w:pStyle w:val="rowtabella0"/>
              <w:rPr>
                <w:color w:val="002060"/>
              </w:rPr>
            </w:pPr>
            <w:r w:rsidRPr="00F96E2E">
              <w:rPr>
                <w:color w:val="002060"/>
              </w:rPr>
              <w:t>STR.DEL BURELLO LOC.VAL NEVOLA</w:t>
            </w:r>
          </w:p>
        </w:tc>
      </w:tr>
      <w:tr w:rsidR="00C75AE1" w:rsidRPr="00F96E2E" w14:paraId="224DED44" w14:textId="77777777" w:rsidTr="003D2E1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62C1ED" w14:textId="77777777" w:rsidR="00C75AE1" w:rsidRPr="00F96E2E" w:rsidRDefault="00C75AE1" w:rsidP="003D2E1D">
            <w:pPr>
              <w:pStyle w:val="rowtabella0"/>
              <w:rPr>
                <w:color w:val="002060"/>
              </w:rPr>
            </w:pPr>
            <w:r w:rsidRPr="00F96E2E">
              <w:rPr>
                <w:color w:val="002060"/>
              </w:rPr>
              <w:t xml:space="preserve">ITALSERVICE C5 </w:t>
            </w:r>
            <w:proofErr w:type="spellStart"/>
            <w:proofErr w:type="gramStart"/>
            <w:r w:rsidRPr="00F96E2E">
              <w:rPr>
                <w:color w:val="002060"/>
              </w:rP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B66D26" w14:textId="77777777" w:rsidR="00C75AE1" w:rsidRPr="00F96E2E" w:rsidRDefault="00C75AE1" w:rsidP="003D2E1D">
            <w:pPr>
              <w:pStyle w:val="rowtabella0"/>
              <w:rPr>
                <w:color w:val="002060"/>
              </w:rPr>
            </w:pPr>
            <w:r w:rsidRPr="00F96E2E">
              <w:rPr>
                <w:color w:val="002060"/>
              </w:rPr>
              <w:t xml:space="preserve">AUDAX 1970 </w:t>
            </w:r>
            <w:proofErr w:type="gramStart"/>
            <w:r w:rsidRPr="00F96E2E">
              <w:rPr>
                <w:color w:val="002060"/>
              </w:rPr>
              <w:t>S.ANGELO</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8632A8"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52276D" w14:textId="77777777" w:rsidR="00C75AE1" w:rsidRPr="00F96E2E" w:rsidRDefault="00C75AE1" w:rsidP="003D2E1D">
            <w:pPr>
              <w:pStyle w:val="rowtabella0"/>
              <w:rPr>
                <w:color w:val="002060"/>
              </w:rPr>
            </w:pPr>
            <w:r w:rsidRPr="00F96E2E">
              <w:rPr>
                <w:color w:val="002060"/>
              </w:rPr>
              <w:t>26/11/2023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BF7CFC" w14:textId="77777777" w:rsidR="00C75AE1" w:rsidRPr="00F96E2E" w:rsidRDefault="00C75AE1" w:rsidP="003D2E1D">
            <w:pPr>
              <w:pStyle w:val="rowtabella0"/>
              <w:rPr>
                <w:color w:val="002060"/>
              </w:rPr>
            </w:pPr>
            <w:r w:rsidRPr="00F96E2E">
              <w:rPr>
                <w:color w:val="002060"/>
              </w:rPr>
              <w:t>5423 PALAS.MONTECCHIO "PALADIONIGI"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2A70BD" w14:textId="77777777" w:rsidR="00C75AE1" w:rsidRPr="00F96E2E" w:rsidRDefault="00C75AE1" w:rsidP="003D2E1D">
            <w:pPr>
              <w:pStyle w:val="rowtabella0"/>
              <w:rPr>
                <w:color w:val="002060"/>
              </w:rPr>
            </w:pPr>
            <w:r w:rsidRPr="00F96E2E">
              <w:rPr>
                <w:color w:val="002060"/>
              </w:rPr>
              <w:t>VALLEFOGLIA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33EE68" w14:textId="77777777" w:rsidR="00C75AE1" w:rsidRPr="00F96E2E" w:rsidRDefault="00C75AE1" w:rsidP="003D2E1D">
            <w:pPr>
              <w:pStyle w:val="rowtabella0"/>
              <w:rPr>
                <w:color w:val="002060"/>
              </w:rPr>
            </w:pPr>
            <w:r w:rsidRPr="00F96E2E">
              <w:rPr>
                <w:color w:val="002060"/>
              </w:rPr>
              <w:t>VIA MAZZINI</w:t>
            </w:r>
          </w:p>
        </w:tc>
      </w:tr>
    </w:tbl>
    <w:p w14:paraId="2294093F" w14:textId="77777777" w:rsidR="00C75AE1" w:rsidRPr="00F96E2E" w:rsidRDefault="00C75AE1" w:rsidP="00C75AE1">
      <w:pPr>
        <w:pStyle w:val="breakline"/>
        <w:rPr>
          <w:rFonts w:eastAsiaTheme="minorEastAsia"/>
          <w:color w:val="002060"/>
        </w:rPr>
      </w:pPr>
    </w:p>
    <w:p w14:paraId="24336A90" w14:textId="77777777" w:rsidR="00C75AE1" w:rsidRPr="00F96E2E" w:rsidRDefault="00C75AE1" w:rsidP="00C75AE1">
      <w:pPr>
        <w:pStyle w:val="breakline"/>
        <w:rPr>
          <w:color w:val="002060"/>
        </w:rPr>
      </w:pPr>
    </w:p>
    <w:p w14:paraId="638BE463" w14:textId="77777777" w:rsidR="00C75AE1" w:rsidRPr="00F96E2E" w:rsidRDefault="00C75AE1" w:rsidP="00C75AE1">
      <w:pPr>
        <w:pStyle w:val="breakline"/>
        <w:rPr>
          <w:color w:val="002060"/>
        </w:rPr>
      </w:pPr>
    </w:p>
    <w:p w14:paraId="08C58E26" w14:textId="77777777" w:rsidR="00C75AE1" w:rsidRPr="00F96E2E" w:rsidRDefault="00C75AE1" w:rsidP="00C75AE1">
      <w:pPr>
        <w:pStyle w:val="sottotitolocampionato10"/>
        <w:rPr>
          <w:color w:val="002060"/>
        </w:rPr>
      </w:pPr>
      <w:r w:rsidRPr="00F96E2E">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4"/>
        <w:gridCol w:w="385"/>
        <w:gridCol w:w="898"/>
        <w:gridCol w:w="1176"/>
        <w:gridCol w:w="1547"/>
        <w:gridCol w:w="1571"/>
      </w:tblGrid>
      <w:tr w:rsidR="00C75AE1" w:rsidRPr="00F96E2E" w14:paraId="002D3907" w14:textId="77777777" w:rsidTr="003D2E1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AF5AA" w14:textId="77777777" w:rsidR="00C75AE1" w:rsidRPr="00F96E2E" w:rsidRDefault="00C75AE1" w:rsidP="003D2E1D">
            <w:pPr>
              <w:pStyle w:val="headertabella0"/>
              <w:rPr>
                <w:color w:val="002060"/>
              </w:rPr>
            </w:pPr>
            <w:r w:rsidRPr="00F96E2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F3487" w14:textId="77777777" w:rsidR="00C75AE1" w:rsidRPr="00F96E2E" w:rsidRDefault="00C75AE1" w:rsidP="003D2E1D">
            <w:pPr>
              <w:pStyle w:val="headertabella0"/>
              <w:rPr>
                <w:color w:val="002060"/>
              </w:rPr>
            </w:pPr>
            <w:r w:rsidRPr="00F96E2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EFA9B" w14:textId="77777777" w:rsidR="00C75AE1" w:rsidRPr="00F96E2E" w:rsidRDefault="00C75AE1" w:rsidP="003D2E1D">
            <w:pPr>
              <w:pStyle w:val="headertabella0"/>
              <w:rPr>
                <w:color w:val="002060"/>
              </w:rPr>
            </w:pPr>
            <w:r w:rsidRPr="00F96E2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0E4CE" w14:textId="77777777" w:rsidR="00C75AE1" w:rsidRPr="00F96E2E" w:rsidRDefault="00C75AE1" w:rsidP="003D2E1D">
            <w:pPr>
              <w:pStyle w:val="headertabella0"/>
              <w:rPr>
                <w:color w:val="002060"/>
              </w:rPr>
            </w:pPr>
            <w:r w:rsidRPr="00F96E2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653CD" w14:textId="77777777" w:rsidR="00C75AE1" w:rsidRPr="00F96E2E" w:rsidRDefault="00C75AE1" w:rsidP="003D2E1D">
            <w:pPr>
              <w:pStyle w:val="headertabella0"/>
              <w:rPr>
                <w:color w:val="002060"/>
              </w:rPr>
            </w:pPr>
            <w:r w:rsidRPr="00F96E2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9DCAD" w14:textId="77777777" w:rsidR="00C75AE1" w:rsidRPr="00F96E2E" w:rsidRDefault="00C75AE1" w:rsidP="003D2E1D">
            <w:pPr>
              <w:pStyle w:val="headertabella0"/>
              <w:rPr>
                <w:color w:val="002060"/>
              </w:rPr>
            </w:pPr>
            <w:proofErr w:type="spellStart"/>
            <w:r w:rsidRPr="00F96E2E">
              <w:rPr>
                <w:color w:val="002060"/>
              </w:rPr>
              <w:t>Localita'</w:t>
            </w:r>
            <w:proofErr w:type="spellEnd"/>
            <w:r w:rsidRPr="00F96E2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3C6C4" w14:textId="77777777" w:rsidR="00C75AE1" w:rsidRPr="00F96E2E" w:rsidRDefault="00C75AE1" w:rsidP="003D2E1D">
            <w:pPr>
              <w:pStyle w:val="headertabella0"/>
              <w:rPr>
                <w:color w:val="002060"/>
              </w:rPr>
            </w:pPr>
            <w:r w:rsidRPr="00F96E2E">
              <w:rPr>
                <w:color w:val="002060"/>
              </w:rPr>
              <w:t>Indirizzo Impianto</w:t>
            </w:r>
          </w:p>
        </w:tc>
      </w:tr>
      <w:tr w:rsidR="00C75AE1" w:rsidRPr="00F96E2E" w14:paraId="2EFE37DC" w14:textId="77777777" w:rsidTr="003D2E1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F183A1" w14:textId="77777777" w:rsidR="00C75AE1" w:rsidRPr="00F96E2E" w:rsidRDefault="00C75AE1" w:rsidP="003D2E1D">
            <w:pPr>
              <w:pStyle w:val="rowtabella0"/>
              <w:rPr>
                <w:color w:val="002060"/>
              </w:rPr>
            </w:pPr>
            <w:r w:rsidRPr="00F96E2E">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539946" w14:textId="77777777" w:rsidR="00C75AE1" w:rsidRPr="00F96E2E" w:rsidRDefault="00C75AE1" w:rsidP="003D2E1D">
            <w:pPr>
              <w:pStyle w:val="rowtabella0"/>
              <w:rPr>
                <w:color w:val="002060"/>
              </w:rPr>
            </w:pPr>
            <w:r w:rsidRPr="00F96E2E">
              <w:rPr>
                <w:color w:val="002060"/>
              </w:rPr>
              <w:t>SANGIORGIO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2BD5DD" w14:textId="77777777" w:rsidR="00C75AE1" w:rsidRPr="00F96E2E" w:rsidRDefault="00C75AE1" w:rsidP="003D2E1D">
            <w:pPr>
              <w:pStyle w:val="rowtabella0"/>
              <w:jc w:val="center"/>
              <w:rPr>
                <w:color w:val="002060"/>
              </w:rPr>
            </w:pPr>
            <w:r w:rsidRPr="00F96E2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B86B69" w14:textId="77777777" w:rsidR="00C75AE1" w:rsidRPr="00F96E2E" w:rsidRDefault="00C75AE1" w:rsidP="003D2E1D">
            <w:pPr>
              <w:pStyle w:val="rowtabella0"/>
              <w:rPr>
                <w:color w:val="002060"/>
              </w:rPr>
            </w:pPr>
            <w:r w:rsidRPr="00F96E2E">
              <w:rPr>
                <w:color w:val="002060"/>
              </w:rPr>
              <w:t>25/11/2023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FD52BE" w14:textId="77777777" w:rsidR="00C75AE1" w:rsidRPr="00F96E2E" w:rsidRDefault="00C75AE1" w:rsidP="003D2E1D">
            <w:pPr>
              <w:pStyle w:val="rowtabella0"/>
              <w:rPr>
                <w:color w:val="002060"/>
              </w:rPr>
            </w:pPr>
            <w:r w:rsidRPr="00F96E2E">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5C1452" w14:textId="77777777" w:rsidR="00C75AE1" w:rsidRPr="00F96E2E" w:rsidRDefault="00C75AE1" w:rsidP="003D2E1D">
            <w:pPr>
              <w:pStyle w:val="rowtabella0"/>
              <w:rPr>
                <w:color w:val="002060"/>
              </w:rPr>
            </w:pPr>
            <w:r w:rsidRPr="00F96E2E">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846AB3" w14:textId="77777777" w:rsidR="00C75AE1" w:rsidRPr="00F96E2E" w:rsidRDefault="00C75AE1" w:rsidP="003D2E1D">
            <w:pPr>
              <w:pStyle w:val="rowtabella0"/>
              <w:rPr>
                <w:color w:val="002060"/>
              </w:rPr>
            </w:pPr>
            <w:r w:rsidRPr="00F96E2E">
              <w:rPr>
                <w:color w:val="002060"/>
              </w:rPr>
              <w:t xml:space="preserve">LOC.MONTEROCCO VIA </w:t>
            </w:r>
            <w:proofErr w:type="gramStart"/>
            <w:r w:rsidRPr="00F96E2E">
              <w:rPr>
                <w:color w:val="002060"/>
              </w:rPr>
              <w:t>A.MANCINI</w:t>
            </w:r>
            <w:proofErr w:type="gramEnd"/>
          </w:p>
        </w:tc>
      </w:tr>
      <w:tr w:rsidR="00C75AE1" w:rsidRPr="00F96E2E" w14:paraId="45815C98"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B1BCE0" w14:textId="77777777" w:rsidR="00C75AE1" w:rsidRPr="00F96E2E" w:rsidRDefault="00C75AE1" w:rsidP="003D2E1D">
            <w:pPr>
              <w:pStyle w:val="rowtabella0"/>
              <w:rPr>
                <w:color w:val="002060"/>
              </w:rPr>
            </w:pPr>
            <w:r w:rsidRPr="00F96E2E">
              <w:rPr>
                <w:color w:val="002060"/>
              </w:rPr>
              <w:t>BORGO ROSSELLI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A7C1ED" w14:textId="77777777" w:rsidR="00C75AE1" w:rsidRPr="00F96E2E" w:rsidRDefault="00C75AE1" w:rsidP="003D2E1D">
            <w:pPr>
              <w:pStyle w:val="rowtabella0"/>
              <w:rPr>
                <w:color w:val="002060"/>
              </w:rPr>
            </w:pPr>
            <w:r w:rsidRPr="00F96E2E">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C79828"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25286B" w14:textId="77777777" w:rsidR="00C75AE1" w:rsidRPr="00F96E2E" w:rsidRDefault="00C75AE1" w:rsidP="003D2E1D">
            <w:pPr>
              <w:pStyle w:val="rowtabella0"/>
              <w:rPr>
                <w:color w:val="002060"/>
              </w:rPr>
            </w:pPr>
            <w:r w:rsidRPr="00F96E2E">
              <w:rPr>
                <w:color w:val="002060"/>
              </w:rPr>
              <w:t>25/11/2023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8C94AC" w14:textId="77777777" w:rsidR="00C75AE1" w:rsidRPr="00F96E2E" w:rsidRDefault="00C75AE1" w:rsidP="003D2E1D">
            <w:pPr>
              <w:pStyle w:val="rowtabella0"/>
              <w:rPr>
                <w:color w:val="002060"/>
              </w:rPr>
            </w:pPr>
            <w:r w:rsidRPr="00F96E2E">
              <w:rPr>
                <w:color w:val="002060"/>
              </w:rPr>
              <w:t>5631 PALASPORT " PALASAVELLI"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305172" w14:textId="77777777" w:rsidR="00C75AE1" w:rsidRPr="00F96E2E" w:rsidRDefault="00C75AE1" w:rsidP="003D2E1D">
            <w:pPr>
              <w:pStyle w:val="rowtabella0"/>
              <w:rPr>
                <w:color w:val="002060"/>
              </w:rPr>
            </w:pPr>
            <w:r w:rsidRPr="00F96E2E">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B1366A" w14:textId="77777777" w:rsidR="00C75AE1" w:rsidRPr="00F96E2E" w:rsidRDefault="00C75AE1" w:rsidP="003D2E1D">
            <w:pPr>
              <w:pStyle w:val="rowtabella0"/>
              <w:rPr>
                <w:color w:val="002060"/>
              </w:rPr>
            </w:pPr>
            <w:r w:rsidRPr="00F96E2E">
              <w:rPr>
                <w:color w:val="002060"/>
              </w:rPr>
              <w:t xml:space="preserve">VIA </w:t>
            </w:r>
            <w:proofErr w:type="gramStart"/>
            <w:r w:rsidRPr="00F96E2E">
              <w:rPr>
                <w:color w:val="002060"/>
              </w:rPr>
              <w:t>S.VITTORIA</w:t>
            </w:r>
            <w:proofErr w:type="gramEnd"/>
            <w:r w:rsidRPr="00F96E2E">
              <w:rPr>
                <w:color w:val="002060"/>
              </w:rPr>
              <w:t>, 5</w:t>
            </w:r>
          </w:p>
        </w:tc>
      </w:tr>
      <w:tr w:rsidR="00C75AE1" w:rsidRPr="00F96E2E" w14:paraId="626E8737"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CA1621" w14:textId="77777777" w:rsidR="00C75AE1" w:rsidRPr="00F96E2E" w:rsidRDefault="00C75AE1" w:rsidP="003D2E1D">
            <w:pPr>
              <w:pStyle w:val="rowtabella0"/>
              <w:rPr>
                <w:color w:val="002060"/>
              </w:rPr>
            </w:pPr>
            <w:r w:rsidRPr="00F96E2E">
              <w:rPr>
                <w:color w:val="002060"/>
              </w:rPr>
              <w:t xml:space="preserve">RECANATI CALCIO A 5 </w:t>
            </w:r>
            <w:proofErr w:type="spellStart"/>
            <w:proofErr w:type="gramStart"/>
            <w:r w:rsidRPr="00F96E2E">
              <w:rPr>
                <w:color w:val="002060"/>
              </w:rPr>
              <w:t>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BF9A78" w14:textId="77777777" w:rsidR="00C75AE1" w:rsidRPr="00F96E2E" w:rsidRDefault="00C75AE1" w:rsidP="003D2E1D">
            <w:pPr>
              <w:pStyle w:val="rowtabella0"/>
              <w:rPr>
                <w:color w:val="002060"/>
              </w:rPr>
            </w:pPr>
            <w:r w:rsidRPr="00F96E2E">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95ED6C"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C21D95" w14:textId="77777777" w:rsidR="00C75AE1" w:rsidRPr="00F96E2E" w:rsidRDefault="00C75AE1" w:rsidP="003D2E1D">
            <w:pPr>
              <w:pStyle w:val="rowtabella0"/>
              <w:rPr>
                <w:color w:val="002060"/>
              </w:rPr>
            </w:pPr>
            <w:r w:rsidRPr="00F96E2E">
              <w:rPr>
                <w:color w:val="002060"/>
              </w:rPr>
              <w:t>25/11/2023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F58C56" w14:textId="77777777" w:rsidR="00C75AE1" w:rsidRPr="00F96E2E" w:rsidRDefault="00C75AE1" w:rsidP="003D2E1D">
            <w:pPr>
              <w:pStyle w:val="rowtabella0"/>
              <w:rPr>
                <w:color w:val="002060"/>
              </w:rPr>
            </w:pPr>
            <w:r w:rsidRPr="00F96E2E">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15835B" w14:textId="77777777" w:rsidR="00C75AE1" w:rsidRPr="00F96E2E" w:rsidRDefault="00C75AE1" w:rsidP="003D2E1D">
            <w:pPr>
              <w:pStyle w:val="rowtabella0"/>
              <w:rPr>
                <w:color w:val="002060"/>
              </w:rPr>
            </w:pPr>
            <w:r w:rsidRPr="00F96E2E">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5CFD4F" w14:textId="77777777" w:rsidR="00C75AE1" w:rsidRPr="00F96E2E" w:rsidRDefault="00C75AE1" w:rsidP="003D2E1D">
            <w:pPr>
              <w:pStyle w:val="rowtabella0"/>
              <w:rPr>
                <w:color w:val="002060"/>
              </w:rPr>
            </w:pPr>
            <w:r w:rsidRPr="00F96E2E">
              <w:rPr>
                <w:color w:val="002060"/>
              </w:rPr>
              <w:t>VIA ALDO MORO</w:t>
            </w:r>
          </w:p>
        </w:tc>
      </w:tr>
      <w:tr w:rsidR="00C75AE1" w:rsidRPr="00F96E2E" w14:paraId="623A7162"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464476" w14:textId="77777777" w:rsidR="00C75AE1" w:rsidRPr="00F96E2E" w:rsidRDefault="00C75AE1" w:rsidP="003D2E1D">
            <w:pPr>
              <w:pStyle w:val="rowtabella0"/>
              <w:rPr>
                <w:color w:val="002060"/>
              </w:rPr>
            </w:pPr>
            <w:r w:rsidRPr="00F96E2E">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BD49E5" w14:textId="77777777" w:rsidR="00C75AE1" w:rsidRPr="00F96E2E" w:rsidRDefault="00C75AE1" w:rsidP="003D2E1D">
            <w:pPr>
              <w:pStyle w:val="rowtabella0"/>
              <w:rPr>
                <w:color w:val="002060"/>
              </w:rPr>
            </w:pPr>
            <w:r w:rsidRPr="00F96E2E">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C8A6A9"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AEA4BE" w14:textId="77777777" w:rsidR="00C75AE1" w:rsidRPr="00F96E2E" w:rsidRDefault="00C75AE1" w:rsidP="003D2E1D">
            <w:pPr>
              <w:pStyle w:val="rowtabella0"/>
              <w:rPr>
                <w:color w:val="002060"/>
              </w:rPr>
            </w:pPr>
            <w:r w:rsidRPr="00F96E2E">
              <w:rPr>
                <w:color w:val="002060"/>
              </w:rPr>
              <w:t>26/11/2023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F2F6E5" w14:textId="77777777" w:rsidR="00C75AE1" w:rsidRPr="00F96E2E" w:rsidRDefault="00C75AE1" w:rsidP="003D2E1D">
            <w:pPr>
              <w:pStyle w:val="rowtabella0"/>
              <w:rPr>
                <w:color w:val="002060"/>
              </w:rPr>
            </w:pPr>
            <w:r w:rsidRPr="00F96E2E">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F6A247" w14:textId="77777777" w:rsidR="00C75AE1" w:rsidRPr="00F96E2E" w:rsidRDefault="00C75AE1" w:rsidP="003D2E1D">
            <w:pPr>
              <w:pStyle w:val="rowtabella0"/>
              <w:rPr>
                <w:color w:val="002060"/>
              </w:rPr>
            </w:pPr>
            <w:r w:rsidRPr="00F96E2E">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BC7DFF" w14:textId="77777777" w:rsidR="00C75AE1" w:rsidRPr="00F96E2E" w:rsidRDefault="00C75AE1" w:rsidP="003D2E1D">
            <w:pPr>
              <w:pStyle w:val="rowtabella0"/>
              <w:rPr>
                <w:color w:val="002060"/>
              </w:rPr>
            </w:pPr>
            <w:r w:rsidRPr="00F96E2E">
              <w:rPr>
                <w:color w:val="002060"/>
              </w:rPr>
              <w:t>VIA DELLA REPUBBLICA</w:t>
            </w:r>
          </w:p>
        </w:tc>
      </w:tr>
      <w:tr w:rsidR="00C75AE1" w:rsidRPr="00F96E2E" w14:paraId="0DEF6AE5" w14:textId="77777777" w:rsidTr="003D2E1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1C9CF5" w14:textId="77777777" w:rsidR="00C75AE1" w:rsidRPr="00F96E2E" w:rsidRDefault="00C75AE1" w:rsidP="003D2E1D">
            <w:pPr>
              <w:pStyle w:val="rowtabella0"/>
              <w:rPr>
                <w:color w:val="002060"/>
              </w:rPr>
            </w:pPr>
            <w:r w:rsidRPr="00F96E2E">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BE5379" w14:textId="77777777" w:rsidR="00C75AE1" w:rsidRPr="00F96E2E" w:rsidRDefault="00C75AE1" w:rsidP="003D2E1D">
            <w:pPr>
              <w:pStyle w:val="rowtabella0"/>
              <w:rPr>
                <w:color w:val="002060"/>
              </w:rPr>
            </w:pPr>
            <w:r w:rsidRPr="00F96E2E">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951528" w14:textId="77777777" w:rsidR="00C75AE1" w:rsidRPr="00F96E2E" w:rsidRDefault="00C75AE1" w:rsidP="003D2E1D">
            <w:pPr>
              <w:pStyle w:val="rowtabella0"/>
              <w:jc w:val="center"/>
              <w:rPr>
                <w:color w:val="002060"/>
              </w:rPr>
            </w:pPr>
            <w:r w:rsidRPr="00F96E2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599551" w14:textId="77777777" w:rsidR="00C75AE1" w:rsidRPr="00F96E2E" w:rsidRDefault="00C75AE1" w:rsidP="003D2E1D">
            <w:pPr>
              <w:pStyle w:val="rowtabella0"/>
              <w:rPr>
                <w:color w:val="002060"/>
              </w:rPr>
            </w:pPr>
            <w:r w:rsidRPr="00F96E2E">
              <w:rPr>
                <w:color w:val="002060"/>
              </w:rPr>
              <w:t>26/11/2023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C232F2" w14:textId="77777777" w:rsidR="00C75AE1" w:rsidRPr="00F96E2E" w:rsidRDefault="00C75AE1" w:rsidP="003D2E1D">
            <w:pPr>
              <w:pStyle w:val="rowtabella0"/>
              <w:rPr>
                <w:color w:val="002060"/>
              </w:rPr>
            </w:pPr>
            <w:r w:rsidRPr="00F96E2E">
              <w:rPr>
                <w:color w:val="002060"/>
              </w:rPr>
              <w:t xml:space="preserve">5623 PALESTRA </w:t>
            </w:r>
            <w:proofErr w:type="gramStart"/>
            <w:r w:rsidRPr="00F96E2E">
              <w:rPr>
                <w:color w:val="002060"/>
              </w:rPr>
              <w:t>SC.MEDIA</w:t>
            </w:r>
            <w:proofErr w:type="gramEnd"/>
            <w:r w:rsidRPr="00F96E2E">
              <w:rPr>
                <w:color w:val="002060"/>
              </w:rPr>
              <w:t xml:space="preserve">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2944AF" w14:textId="77777777" w:rsidR="00C75AE1" w:rsidRPr="00F96E2E" w:rsidRDefault="00C75AE1" w:rsidP="003D2E1D">
            <w:pPr>
              <w:pStyle w:val="rowtabella0"/>
              <w:rPr>
                <w:color w:val="002060"/>
              </w:rPr>
            </w:pPr>
            <w:r w:rsidRPr="00F96E2E">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3CAE17" w14:textId="77777777" w:rsidR="00C75AE1" w:rsidRPr="00F96E2E" w:rsidRDefault="00C75AE1" w:rsidP="003D2E1D">
            <w:pPr>
              <w:pStyle w:val="rowtabella0"/>
              <w:rPr>
                <w:color w:val="002060"/>
              </w:rPr>
            </w:pPr>
            <w:r w:rsidRPr="00F96E2E">
              <w:rPr>
                <w:color w:val="002060"/>
              </w:rPr>
              <w:t>VIA PIRANDELLO</w:t>
            </w:r>
          </w:p>
        </w:tc>
      </w:tr>
    </w:tbl>
    <w:p w14:paraId="6B620909" w14:textId="77777777" w:rsidR="00C75AE1" w:rsidRPr="001A6799" w:rsidRDefault="00C75AE1" w:rsidP="005E09A1">
      <w:pPr>
        <w:pStyle w:val="breakline"/>
        <w:rPr>
          <w:color w:val="002060"/>
        </w:rPr>
      </w:pPr>
    </w:p>
    <w:p w14:paraId="7E4B9469" w14:textId="77777777" w:rsidR="005E09A1" w:rsidRDefault="005E09A1" w:rsidP="005E09A1">
      <w:pPr>
        <w:pStyle w:val="breakline"/>
        <w:rPr>
          <w:color w:val="002060"/>
        </w:rPr>
      </w:pPr>
    </w:p>
    <w:p w14:paraId="4386CF23" w14:textId="77777777" w:rsidR="00C75AE1" w:rsidRPr="00F96E2E" w:rsidRDefault="00C75AE1" w:rsidP="00C75AE1">
      <w:pPr>
        <w:pStyle w:val="titolocampionato0"/>
        <w:shd w:val="clear" w:color="auto" w:fill="CCCCCC"/>
        <w:spacing w:before="80" w:after="40"/>
        <w:rPr>
          <w:color w:val="002060"/>
        </w:rPr>
      </w:pPr>
      <w:r w:rsidRPr="00F96E2E">
        <w:rPr>
          <w:color w:val="002060"/>
        </w:rPr>
        <w:lastRenderedPageBreak/>
        <w:t>COPPA MARCHE CALCIO 5 serie D</w:t>
      </w:r>
    </w:p>
    <w:p w14:paraId="37722912" w14:textId="319E798C" w:rsidR="00C75AE1" w:rsidRPr="001A6799" w:rsidRDefault="00C75AE1" w:rsidP="00C75AE1">
      <w:pPr>
        <w:pStyle w:val="titoloprinc0"/>
        <w:rPr>
          <w:color w:val="002060"/>
        </w:rPr>
      </w:pPr>
      <w:r w:rsidRPr="001A6799">
        <w:rPr>
          <w:color w:val="002060"/>
        </w:rPr>
        <w:t>PROGRAMMA GARE</w:t>
      </w:r>
    </w:p>
    <w:p w14:paraId="25C555AC" w14:textId="77777777" w:rsidR="00C75AE1" w:rsidRPr="00F96E2E" w:rsidRDefault="00C75AE1" w:rsidP="00C75AE1">
      <w:pPr>
        <w:pStyle w:val="breakline"/>
        <w:rPr>
          <w:color w:val="002060"/>
        </w:rPr>
      </w:pPr>
    </w:p>
    <w:p w14:paraId="1E7466CD" w14:textId="77777777" w:rsidR="00C75AE1" w:rsidRPr="00F96E2E" w:rsidRDefault="00C75AE1" w:rsidP="00C75AE1">
      <w:pPr>
        <w:pStyle w:val="breakline"/>
        <w:rPr>
          <w:color w:val="002060"/>
        </w:rPr>
      </w:pPr>
    </w:p>
    <w:p w14:paraId="72988C9A" w14:textId="77777777" w:rsidR="00C75AE1" w:rsidRPr="00F96E2E" w:rsidRDefault="00C75AE1" w:rsidP="00C75AE1">
      <w:pPr>
        <w:pStyle w:val="sottotitolocampionato10"/>
        <w:rPr>
          <w:color w:val="002060"/>
        </w:rPr>
      </w:pPr>
      <w:r w:rsidRPr="00F96E2E">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C75AE1" w:rsidRPr="00F96E2E" w14:paraId="26C2A203" w14:textId="77777777" w:rsidTr="003D2E1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6F0BF" w14:textId="77777777" w:rsidR="00C75AE1" w:rsidRPr="00F96E2E" w:rsidRDefault="00C75AE1" w:rsidP="003D2E1D">
            <w:pPr>
              <w:pStyle w:val="headertabella0"/>
              <w:rPr>
                <w:color w:val="002060"/>
              </w:rPr>
            </w:pPr>
            <w:r w:rsidRPr="00F96E2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EB284" w14:textId="77777777" w:rsidR="00C75AE1" w:rsidRPr="00F96E2E" w:rsidRDefault="00C75AE1" w:rsidP="003D2E1D">
            <w:pPr>
              <w:pStyle w:val="headertabella0"/>
              <w:rPr>
                <w:color w:val="002060"/>
              </w:rPr>
            </w:pPr>
            <w:r w:rsidRPr="00F96E2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357B5" w14:textId="77777777" w:rsidR="00C75AE1" w:rsidRPr="00F96E2E" w:rsidRDefault="00C75AE1" w:rsidP="003D2E1D">
            <w:pPr>
              <w:pStyle w:val="headertabella0"/>
              <w:rPr>
                <w:color w:val="002060"/>
              </w:rPr>
            </w:pPr>
            <w:r w:rsidRPr="00F96E2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887DA" w14:textId="77777777" w:rsidR="00C75AE1" w:rsidRPr="00F96E2E" w:rsidRDefault="00C75AE1" w:rsidP="003D2E1D">
            <w:pPr>
              <w:pStyle w:val="headertabella0"/>
              <w:rPr>
                <w:color w:val="002060"/>
              </w:rPr>
            </w:pPr>
            <w:r w:rsidRPr="00F96E2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0B2E0" w14:textId="77777777" w:rsidR="00C75AE1" w:rsidRPr="00F96E2E" w:rsidRDefault="00C75AE1" w:rsidP="003D2E1D">
            <w:pPr>
              <w:pStyle w:val="headertabella0"/>
              <w:rPr>
                <w:color w:val="002060"/>
              </w:rPr>
            </w:pPr>
            <w:r w:rsidRPr="00F96E2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B1ECD" w14:textId="77777777" w:rsidR="00C75AE1" w:rsidRPr="00F96E2E" w:rsidRDefault="00C75AE1" w:rsidP="003D2E1D">
            <w:pPr>
              <w:pStyle w:val="headertabella0"/>
              <w:rPr>
                <w:color w:val="002060"/>
              </w:rPr>
            </w:pPr>
            <w:proofErr w:type="spellStart"/>
            <w:r w:rsidRPr="00F96E2E">
              <w:rPr>
                <w:color w:val="002060"/>
              </w:rPr>
              <w:t>Localita'</w:t>
            </w:r>
            <w:proofErr w:type="spellEnd"/>
            <w:r w:rsidRPr="00F96E2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9A02C" w14:textId="77777777" w:rsidR="00C75AE1" w:rsidRPr="00F96E2E" w:rsidRDefault="00C75AE1" w:rsidP="003D2E1D">
            <w:pPr>
              <w:pStyle w:val="headertabella0"/>
              <w:rPr>
                <w:color w:val="002060"/>
              </w:rPr>
            </w:pPr>
            <w:r w:rsidRPr="00F96E2E">
              <w:rPr>
                <w:color w:val="002060"/>
              </w:rPr>
              <w:t>Indirizzo Impianto</w:t>
            </w:r>
          </w:p>
        </w:tc>
      </w:tr>
      <w:tr w:rsidR="00C75AE1" w:rsidRPr="00F96E2E" w14:paraId="1244D31F" w14:textId="77777777" w:rsidTr="003D2E1D">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3CE0178" w14:textId="77777777" w:rsidR="00C75AE1" w:rsidRPr="00F96E2E" w:rsidRDefault="00C75AE1" w:rsidP="003D2E1D">
            <w:pPr>
              <w:pStyle w:val="rowtabella0"/>
              <w:rPr>
                <w:color w:val="002060"/>
              </w:rPr>
            </w:pPr>
            <w:r w:rsidRPr="00F96E2E">
              <w:rPr>
                <w:color w:val="002060"/>
              </w:rPr>
              <w:t>SAN BIAGIO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1B0ACB" w14:textId="77777777" w:rsidR="00C75AE1" w:rsidRPr="00F96E2E" w:rsidRDefault="00C75AE1" w:rsidP="003D2E1D">
            <w:pPr>
              <w:pStyle w:val="rowtabella0"/>
              <w:rPr>
                <w:color w:val="002060"/>
              </w:rPr>
            </w:pPr>
            <w:r w:rsidRPr="00F96E2E">
              <w:rPr>
                <w:color w:val="002060"/>
              </w:rPr>
              <w:t>CASENUOVE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7A0268" w14:textId="77777777" w:rsidR="00C75AE1" w:rsidRPr="00F96E2E" w:rsidRDefault="00C75AE1" w:rsidP="003D2E1D">
            <w:pPr>
              <w:pStyle w:val="rowtabella0"/>
              <w:jc w:val="center"/>
              <w:rPr>
                <w:color w:val="002060"/>
              </w:rPr>
            </w:pPr>
            <w:r w:rsidRPr="00F96E2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BB48DE" w14:textId="77777777" w:rsidR="00C75AE1" w:rsidRPr="00F96E2E" w:rsidRDefault="00C75AE1" w:rsidP="003D2E1D">
            <w:pPr>
              <w:pStyle w:val="rowtabella0"/>
              <w:rPr>
                <w:color w:val="002060"/>
              </w:rPr>
            </w:pPr>
            <w:r w:rsidRPr="00F96E2E">
              <w:rPr>
                <w:color w:val="002060"/>
              </w:rPr>
              <w:t>27/11/2023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E73481" w14:textId="77777777" w:rsidR="00C75AE1" w:rsidRPr="00F96E2E" w:rsidRDefault="00C75AE1" w:rsidP="003D2E1D">
            <w:pPr>
              <w:pStyle w:val="rowtabella0"/>
              <w:rPr>
                <w:color w:val="002060"/>
              </w:rPr>
            </w:pPr>
            <w:r w:rsidRPr="00F96E2E">
              <w:rPr>
                <w:color w:val="002060"/>
              </w:rPr>
              <w:t>5022 PALLONE GEODETICO LOC.CANDIA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D61A20" w14:textId="77777777" w:rsidR="00C75AE1" w:rsidRPr="00F96E2E" w:rsidRDefault="00C75AE1" w:rsidP="003D2E1D">
            <w:pPr>
              <w:pStyle w:val="rowtabella0"/>
              <w:rPr>
                <w:color w:val="002060"/>
              </w:rPr>
            </w:pPr>
            <w:r w:rsidRPr="00F96E2E">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B4E869" w14:textId="77777777" w:rsidR="00C75AE1" w:rsidRPr="00F96E2E" w:rsidRDefault="00C75AE1" w:rsidP="003D2E1D">
            <w:pPr>
              <w:pStyle w:val="rowtabella0"/>
              <w:rPr>
                <w:color w:val="002060"/>
              </w:rPr>
            </w:pPr>
            <w:r w:rsidRPr="00F96E2E">
              <w:rPr>
                <w:color w:val="002060"/>
              </w:rPr>
              <w:t>LOCALITA' CANDIA</w:t>
            </w:r>
          </w:p>
        </w:tc>
      </w:tr>
    </w:tbl>
    <w:p w14:paraId="45400183" w14:textId="77777777" w:rsidR="00C75AE1" w:rsidRDefault="00C75AE1" w:rsidP="005E09A1">
      <w:pPr>
        <w:pStyle w:val="breakline"/>
        <w:rPr>
          <w:color w:val="002060"/>
        </w:rPr>
      </w:pPr>
    </w:p>
    <w:p w14:paraId="09394767" w14:textId="77777777" w:rsidR="00C75AE1" w:rsidRPr="001A6799" w:rsidRDefault="00C75AE1" w:rsidP="005E09A1">
      <w:pPr>
        <w:pStyle w:val="breakline"/>
        <w:rPr>
          <w:color w:val="002060"/>
        </w:rPr>
      </w:pPr>
    </w:p>
    <w:p w14:paraId="34898465" w14:textId="77777777" w:rsidR="005E09A1" w:rsidRPr="001A6799" w:rsidRDefault="005E09A1" w:rsidP="005E09A1">
      <w:pPr>
        <w:pStyle w:val="titolocampionato0"/>
        <w:shd w:val="clear" w:color="auto" w:fill="CCCCCC"/>
        <w:spacing w:before="80" w:after="40"/>
        <w:rPr>
          <w:color w:val="002060"/>
        </w:rPr>
      </w:pPr>
      <w:r w:rsidRPr="001A6799">
        <w:rPr>
          <w:color w:val="002060"/>
        </w:rPr>
        <w:t>COPPA MARCHE UNDER 21 CALCIO 5</w:t>
      </w:r>
    </w:p>
    <w:p w14:paraId="2BB15B05" w14:textId="77777777" w:rsidR="005E09A1" w:rsidRPr="001A6799" w:rsidRDefault="005E09A1" w:rsidP="005E09A1">
      <w:pPr>
        <w:pStyle w:val="titoloprinc0"/>
        <w:rPr>
          <w:color w:val="002060"/>
        </w:rPr>
      </w:pPr>
      <w:r w:rsidRPr="001A6799">
        <w:rPr>
          <w:color w:val="002060"/>
        </w:rPr>
        <w:t>RISULTATI</w:t>
      </w:r>
    </w:p>
    <w:p w14:paraId="4DFDAC2D" w14:textId="77777777" w:rsidR="005E09A1" w:rsidRPr="001A6799" w:rsidRDefault="005E09A1" w:rsidP="005E09A1">
      <w:pPr>
        <w:pStyle w:val="breakline"/>
        <w:rPr>
          <w:color w:val="002060"/>
        </w:rPr>
      </w:pPr>
    </w:p>
    <w:p w14:paraId="17C320A1" w14:textId="77777777" w:rsidR="005E09A1" w:rsidRPr="001A6799" w:rsidRDefault="005E09A1" w:rsidP="005E09A1">
      <w:pPr>
        <w:pStyle w:val="sottotitolocampionato10"/>
        <w:rPr>
          <w:color w:val="002060"/>
        </w:rPr>
      </w:pPr>
      <w:r w:rsidRPr="001A6799">
        <w:rPr>
          <w:color w:val="002060"/>
        </w:rPr>
        <w:t>RISULTATI UFFICIALI GARE DEL 18/11/2023</w:t>
      </w:r>
    </w:p>
    <w:p w14:paraId="3AB55835" w14:textId="77777777" w:rsidR="00C75AE1" w:rsidRPr="00C75AE1" w:rsidRDefault="00C75AE1" w:rsidP="00C75AE1">
      <w:pPr>
        <w:pStyle w:val="sottotitolocampionato20"/>
        <w:spacing w:before="0" w:beforeAutospacing="0" w:after="0" w:afterAutospacing="0"/>
        <w:rPr>
          <w:rFonts w:ascii="Arial" w:hAnsi="Arial" w:cs="Arial"/>
          <w:color w:val="002060"/>
          <w:sz w:val="20"/>
          <w:szCs w:val="20"/>
        </w:rPr>
      </w:pPr>
      <w:r w:rsidRPr="00C75AE1">
        <w:rPr>
          <w:rFonts w:ascii="Arial" w:hAnsi="Arial" w:cs="Arial"/>
          <w:color w:val="002060"/>
          <w:sz w:val="20"/>
          <w:szCs w:val="20"/>
        </w:rPr>
        <w:t>Si trascrivono qui di seguito i risultati ufficiali delle gare disputate</w:t>
      </w:r>
    </w:p>
    <w:p w14:paraId="055F806A" w14:textId="77777777" w:rsidR="005E09A1" w:rsidRPr="001A6799" w:rsidRDefault="005E09A1" w:rsidP="005E09A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E09A1" w:rsidRPr="001A6799" w14:paraId="6FE9AFEF" w14:textId="77777777" w:rsidTr="001E547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E09A1" w:rsidRPr="001A6799" w14:paraId="6E02C123" w14:textId="77777777" w:rsidTr="001E54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E2233" w14:textId="77777777" w:rsidR="005E09A1" w:rsidRPr="001A6799" w:rsidRDefault="005E09A1" w:rsidP="001E5473">
                  <w:pPr>
                    <w:pStyle w:val="headertabella0"/>
                    <w:rPr>
                      <w:color w:val="002060"/>
                    </w:rPr>
                  </w:pPr>
                  <w:r w:rsidRPr="001A6799">
                    <w:rPr>
                      <w:color w:val="002060"/>
                    </w:rPr>
                    <w:t>GIRONE A - 3 Giornata - R</w:t>
                  </w:r>
                </w:p>
              </w:tc>
            </w:tr>
            <w:tr w:rsidR="005E09A1" w:rsidRPr="001A6799" w14:paraId="7D38B112" w14:textId="77777777" w:rsidTr="001E54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B847E8" w14:textId="77777777" w:rsidR="005E09A1" w:rsidRPr="001A6799" w:rsidRDefault="005E09A1" w:rsidP="001E5473">
                  <w:pPr>
                    <w:pStyle w:val="rowtabella0"/>
                    <w:rPr>
                      <w:color w:val="002060"/>
                    </w:rPr>
                  </w:pPr>
                  <w:r w:rsidRPr="001A6799">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AB9A94" w14:textId="77777777" w:rsidR="005E09A1" w:rsidRPr="001A6799" w:rsidRDefault="005E09A1" w:rsidP="001E5473">
                  <w:pPr>
                    <w:pStyle w:val="rowtabella0"/>
                    <w:rPr>
                      <w:color w:val="002060"/>
                    </w:rPr>
                  </w:pPr>
                  <w:r w:rsidRPr="001A6799">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55C6A7" w14:textId="77777777" w:rsidR="005E09A1" w:rsidRPr="001A6799" w:rsidRDefault="005E09A1" w:rsidP="001E5473">
                  <w:pPr>
                    <w:pStyle w:val="rowtabella0"/>
                    <w:jc w:val="center"/>
                    <w:rPr>
                      <w:color w:val="002060"/>
                    </w:rPr>
                  </w:pPr>
                  <w:r w:rsidRPr="001A6799">
                    <w:rPr>
                      <w:color w:val="002060"/>
                    </w:rPr>
                    <w:t>7 - 9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B2D8ED" w14:textId="77777777" w:rsidR="005E09A1" w:rsidRPr="001A6799" w:rsidRDefault="005E09A1" w:rsidP="001E5473">
                  <w:pPr>
                    <w:pStyle w:val="rowtabella0"/>
                    <w:jc w:val="center"/>
                    <w:rPr>
                      <w:color w:val="002060"/>
                    </w:rPr>
                  </w:pPr>
                  <w:r w:rsidRPr="001A6799">
                    <w:rPr>
                      <w:color w:val="002060"/>
                    </w:rPr>
                    <w:t> </w:t>
                  </w:r>
                </w:p>
              </w:tc>
            </w:tr>
            <w:tr w:rsidR="005E09A1" w:rsidRPr="001A6799" w14:paraId="46BBA6DF" w14:textId="77777777" w:rsidTr="001E54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EDE97E" w14:textId="77777777" w:rsidR="005E09A1" w:rsidRPr="001A6799" w:rsidRDefault="005E09A1" w:rsidP="001E5473">
                  <w:pPr>
                    <w:pStyle w:val="rowtabella0"/>
                    <w:rPr>
                      <w:color w:val="002060"/>
                    </w:rPr>
                  </w:pPr>
                  <w:r w:rsidRPr="001A6799">
                    <w:rPr>
                      <w:color w:val="002060"/>
                    </w:rPr>
                    <w:t>(1) 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233440" w14:textId="77777777" w:rsidR="005E09A1" w:rsidRPr="001A6799" w:rsidRDefault="005E09A1" w:rsidP="001E5473">
                  <w:pPr>
                    <w:pStyle w:val="rowtabella0"/>
                    <w:rPr>
                      <w:color w:val="002060"/>
                    </w:rPr>
                  </w:pPr>
                  <w:r w:rsidRPr="001A6799">
                    <w:rPr>
                      <w:color w:val="002060"/>
                    </w:rPr>
                    <w:t xml:space="preserve">- AUDAX 1970 </w:t>
                  </w:r>
                  <w:proofErr w:type="gramStart"/>
                  <w:r w:rsidRPr="001A6799">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988545" w14:textId="77777777" w:rsidR="005E09A1" w:rsidRPr="001A6799" w:rsidRDefault="005E09A1" w:rsidP="001E5473">
                  <w:pPr>
                    <w:pStyle w:val="rowtabella0"/>
                    <w:jc w:val="center"/>
                    <w:rPr>
                      <w:color w:val="002060"/>
                    </w:rPr>
                  </w:pPr>
                  <w:r w:rsidRPr="001A6799">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3D88F4" w14:textId="77777777" w:rsidR="005E09A1" w:rsidRPr="001A6799" w:rsidRDefault="005E09A1" w:rsidP="001E5473">
                  <w:pPr>
                    <w:pStyle w:val="rowtabella0"/>
                    <w:jc w:val="center"/>
                    <w:rPr>
                      <w:color w:val="002060"/>
                    </w:rPr>
                  </w:pPr>
                  <w:r w:rsidRPr="001A6799">
                    <w:rPr>
                      <w:color w:val="002060"/>
                    </w:rPr>
                    <w:t> </w:t>
                  </w:r>
                </w:p>
              </w:tc>
            </w:tr>
            <w:tr w:rsidR="005E09A1" w:rsidRPr="001A6799" w14:paraId="79EE0953" w14:textId="77777777" w:rsidTr="001E54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FD95A0" w14:textId="77777777" w:rsidR="005E09A1" w:rsidRPr="001A6799" w:rsidRDefault="005E09A1" w:rsidP="001E5473">
                  <w:pPr>
                    <w:pStyle w:val="rowtabella0"/>
                    <w:rPr>
                      <w:color w:val="002060"/>
                    </w:rPr>
                  </w:pPr>
                  <w:r w:rsidRPr="001A6799">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61E215" w14:textId="77777777" w:rsidR="005E09A1" w:rsidRPr="001A6799" w:rsidRDefault="005E09A1" w:rsidP="001E5473">
                  <w:pPr>
                    <w:pStyle w:val="rowtabella0"/>
                    <w:rPr>
                      <w:color w:val="002060"/>
                    </w:rPr>
                  </w:pPr>
                  <w:r w:rsidRPr="001A6799">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2B19FE" w14:textId="77777777" w:rsidR="005E09A1" w:rsidRPr="001A6799" w:rsidRDefault="005E09A1" w:rsidP="001E5473">
                  <w:pPr>
                    <w:pStyle w:val="rowtabella0"/>
                    <w:jc w:val="center"/>
                    <w:rPr>
                      <w:color w:val="002060"/>
                    </w:rPr>
                  </w:pPr>
                  <w:r w:rsidRPr="001A6799">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91015C" w14:textId="77777777" w:rsidR="005E09A1" w:rsidRPr="001A6799" w:rsidRDefault="005E09A1" w:rsidP="001E5473">
                  <w:pPr>
                    <w:pStyle w:val="rowtabella0"/>
                    <w:jc w:val="center"/>
                    <w:rPr>
                      <w:color w:val="002060"/>
                    </w:rPr>
                  </w:pPr>
                  <w:r w:rsidRPr="001A6799">
                    <w:rPr>
                      <w:color w:val="002060"/>
                    </w:rPr>
                    <w:t> </w:t>
                  </w:r>
                </w:p>
              </w:tc>
            </w:tr>
            <w:tr w:rsidR="005E09A1" w:rsidRPr="001A6799" w14:paraId="68294553" w14:textId="77777777" w:rsidTr="001E5473">
              <w:tc>
                <w:tcPr>
                  <w:tcW w:w="4700" w:type="dxa"/>
                  <w:gridSpan w:val="4"/>
                  <w:tcBorders>
                    <w:top w:val="nil"/>
                    <w:left w:val="nil"/>
                    <w:bottom w:val="nil"/>
                    <w:right w:val="nil"/>
                  </w:tcBorders>
                  <w:tcMar>
                    <w:top w:w="20" w:type="dxa"/>
                    <w:left w:w="20" w:type="dxa"/>
                    <w:bottom w:w="20" w:type="dxa"/>
                    <w:right w:w="20" w:type="dxa"/>
                  </w:tcMar>
                  <w:vAlign w:val="center"/>
                  <w:hideMark/>
                </w:tcPr>
                <w:p w14:paraId="3BE8AC5D" w14:textId="77777777" w:rsidR="005E09A1" w:rsidRPr="001A6799" w:rsidRDefault="005E09A1" w:rsidP="001E5473">
                  <w:pPr>
                    <w:pStyle w:val="rowtabella0"/>
                    <w:rPr>
                      <w:color w:val="002060"/>
                    </w:rPr>
                  </w:pPr>
                  <w:r w:rsidRPr="001A6799">
                    <w:rPr>
                      <w:color w:val="002060"/>
                    </w:rPr>
                    <w:t>(1) - disputata il 16/11/2023</w:t>
                  </w:r>
                </w:p>
              </w:tc>
            </w:tr>
          </w:tbl>
          <w:p w14:paraId="12555D51" w14:textId="77777777" w:rsidR="005E09A1" w:rsidRPr="001A6799" w:rsidRDefault="005E09A1" w:rsidP="001E5473">
            <w:pPr>
              <w:rPr>
                <w:color w:val="002060"/>
              </w:rPr>
            </w:pPr>
          </w:p>
        </w:tc>
      </w:tr>
    </w:tbl>
    <w:p w14:paraId="730F56E9" w14:textId="77777777" w:rsidR="005E09A1" w:rsidRPr="001A6799" w:rsidRDefault="005E09A1" w:rsidP="005E09A1">
      <w:pPr>
        <w:pStyle w:val="breakline"/>
        <w:rPr>
          <w:rFonts w:eastAsiaTheme="minorEastAsia"/>
          <w:color w:val="002060"/>
        </w:rPr>
      </w:pPr>
    </w:p>
    <w:p w14:paraId="2E8628D9" w14:textId="77777777" w:rsidR="005E09A1" w:rsidRPr="001A6799" w:rsidRDefault="005E09A1" w:rsidP="005E09A1">
      <w:pPr>
        <w:pStyle w:val="breakline"/>
        <w:rPr>
          <w:color w:val="002060"/>
        </w:rPr>
      </w:pPr>
    </w:p>
    <w:p w14:paraId="6BD9DE94" w14:textId="77777777" w:rsidR="005E09A1" w:rsidRPr="001A6799" w:rsidRDefault="005E09A1" w:rsidP="005E09A1">
      <w:pPr>
        <w:pStyle w:val="titoloprinc0"/>
        <w:rPr>
          <w:color w:val="002060"/>
        </w:rPr>
      </w:pPr>
      <w:r w:rsidRPr="001A6799">
        <w:rPr>
          <w:color w:val="002060"/>
        </w:rPr>
        <w:t>GIUDICE SPORTIVO</w:t>
      </w:r>
    </w:p>
    <w:p w14:paraId="203CB420" w14:textId="77777777" w:rsidR="005E09A1" w:rsidRPr="001A6799" w:rsidRDefault="005E09A1" w:rsidP="005E09A1">
      <w:pPr>
        <w:pStyle w:val="diffida"/>
        <w:rPr>
          <w:color w:val="002060"/>
        </w:rPr>
      </w:pPr>
      <w:r w:rsidRPr="001A6799">
        <w:rPr>
          <w:color w:val="002060"/>
        </w:rPr>
        <w:t>Il Giudice Sportivo Avv. Agnese Lazzaretti, con l'assistenza del segretario Angelo Castellana, nella seduta del 22/11/2023, ha adottato le decisioni che di seguito integralmente si riportano:</w:t>
      </w:r>
    </w:p>
    <w:p w14:paraId="53D6F9E1" w14:textId="77777777" w:rsidR="005E09A1" w:rsidRPr="001A6799" w:rsidRDefault="005E09A1" w:rsidP="005E09A1">
      <w:pPr>
        <w:pStyle w:val="titolo10"/>
        <w:rPr>
          <w:color w:val="002060"/>
        </w:rPr>
      </w:pPr>
      <w:r w:rsidRPr="001A6799">
        <w:rPr>
          <w:color w:val="002060"/>
        </w:rPr>
        <w:t xml:space="preserve">GARE DEL 16/11/2023 </w:t>
      </w:r>
    </w:p>
    <w:p w14:paraId="793D06CD" w14:textId="77777777" w:rsidR="005E09A1" w:rsidRPr="001A6799" w:rsidRDefault="005E09A1" w:rsidP="005E09A1">
      <w:pPr>
        <w:pStyle w:val="titolo7a"/>
        <w:rPr>
          <w:color w:val="002060"/>
        </w:rPr>
      </w:pPr>
      <w:r w:rsidRPr="001A6799">
        <w:rPr>
          <w:color w:val="002060"/>
        </w:rPr>
        <w:t xml:space="preserve">PROVVEDIMENTI DISCIPLINARI </w:t>
      </w:r>
    </w:p>
    <w:p w14:paraId="353ACD0D" w14:textId="77777777" w:rsidR="005E09A1" w:rsidRPr="001A6799" w:rsidRDefault="005E09A1" w:rsidP="005E09A1">
      <w:pPr>
        <w:pStyle w:val="titolo7b0"/>
        <w:rPr>
          <w:color w:val="002060"/>
        </w:rPr>
      </w:pPr>
      <w:r w:rsidRPr="001A6799">
        <w:rPr>
          <w:color w:val="002060"/>
        </w:rPr>
        <w:t xml:space="preserve">In base alle risultanze degli atti ufficiali sono state deliberate le seguenti sanzioni disciplinari. </w:t>
      </w:r>
    </w:p>
    <w:p w14:paraId="2BD938D3" w14:textId="77777777" w:rsidR="005E09A1" w:rsidRPr="001A6799" w:rsidRDefault="005E09A1" w:rsidP="005E09A1">
      <w:pPr>
        <w:pStyle w:val="titolo30"/>
        <w:rPr>
          <w:color w:val="002060"/>
        </w:rPr>
      </w:pPr>
      <w:r w:rsidRPr="001A6799">
        <w:rPr>
          <w:color w:val="002060"/>
        </w:rPr>
        <w:t xml:space="preserve">SOCIETA' </w:t>
      </w:r>
    </w:p>
    <w:p w14:paraId="4765CCF8" w14:textId="77777777" w:rsidR="005E09A1" w:rsidRPr="001A6799" w:rsidRDefault="005E09A1" w:rsidP="005E09A1">
      <w:pPr>
        <w:pStyle w:val="titolo20"/>
        <w:rPr>
          <w:color w:val="002060"/>
        </w:rPr>
      </w:pPr>
      <w:r w:rsidRPr="001A6799">
        <w:rPr>
          <w:color w:val="002060"/>
        </w:rPr>
        <w:t xml:space="preserve">AMMENDA </w:t>
      </w:r>
    </w:p>
    <w:p w14:paraId="27752987" w14:textId="77777777" w:rsidR="005E09A1" w:rsidRPr="001A6799" w:rsidRDefault="005E09A1" w:rsidP="005E09A1">
      <w:pPr>
        <w:pStyle w:val="diffida"/>
        <w:spacing w:before="80" w:beforeAutospacing="0" w:after="40" w:afterAutospacing="0"/>
        <w:jc w:val="left"/>
        <w:rPr>
          <w:color w:val="002060"/>
        </w:rPr>
      </w:pPr>
      <w:r w:rsidRPr="001A6799">
        <w:rPr>
          <w:color w:val="002060"/>
        </w:rPr>
        <w:t xml:space="preserve">Euro 50,00 ITALSERVICE C5 </w:t>
      </w:r>
      <w:r w:rsidRPr="001A6799">
        <w:rPr>
          <w:color w:val="002060"/>
        </w:rPr>
        <w:br/>
        <w:t xml:space="preserve">Per mancanza di acqua calda nello spogliatoio dell'arbitro. </w:t>
      </w:r>
    </w:p>
    <w:p w14:paraId="54C6D4F1" w14:textId="77777777" w:rsidR="005E09A1" w:rsidRPr="001A6799" w:rsidRDefault="005E09A1" w:rsidP="005E09A1">
      <w:pPr>
        <w:pStyle w:val="titolo10"/>
        <w:rPr>
          <w:color w:val="002060"/>
        </w:rPr>
      </w:pPr>
      <w:r w:rsidRPr="001A6799">
        <w:rPr>
          <w:color w:val="002060"/>
        </w:rPr>
        <w:t xml:space="preserve">GARE DEL 18/11/2023 </w:t>
      </w:r>
    </w:p>
    <w:p w14:paraId="6AE40487" w14:textId="77777777" w:rsidR="005E09A1" w:rsidRPr="001A6799" w:rsidRDefault="005E09A1" w:rsidP="005E09A1">
      <w:pPr>
        <w:pStyle w:val="titolo7a"/>
        <w:rPr>
          <w:color w:val="002060"/>
        </w:rPr>
      </w:pPr>
      <w:r w:rsidRPr="001A6799">
        <w:rPr>
          <w:color w:val="002060"/>
        </w:rPr>
        <w:t xml:space="preserve">PROVVEDIMENTI DISCIPLINARI </w:t>
      </w:r>
    </w:p>
    <w:p w14:paraId="488EAD39" w14:textId="77777777" w:rsidR="005E09A1" w:rsidRPr="001A6799" w:rsidRDefault="005E09A1" w:rsidP="005E09A1">
      <w:pPr>
        <w:pStyle w:val="titolo7b0"/>
        <w:rPr>
          <w:color w:val="002060"/>
        </w:rPr>
      </w:pPr>
      <w:r w:rsidRPr="001A6799">
        <w:rPr>
          <w:color w:val="002060"/>
        </w:rPr>
        <w:t xml:space="preserve">In base alle risultanze degli atti ufficiali sono state deliberate le seguenti sanzioni disciplinari. </w:t>
      </w:r>
    </w:p>
    <w:p w14:paraId="2498390D" w14:textId="77777777" w:rsidR="005E09A1" w:rsidRPr="001A6799" w:rsidRDefault="005E09A1" w:rsidP="005E09A1">
      <w:pPr>
        <w:pStyle w:val="titolo30"/>
        <w:rPr>
          <w:color w:val="002060"/>
        </w:rPr>
      </w:pPr>
      <w:r w:rsidRPr="001A6799">
        <w:rPr>
          <w:color w:val="002060"/>
        </w:rPr>
        <w:t xml:space="preserve">CALCIATORI NON ESPULSI </w:t>
      </w:r>
    </w:p>
    <w:p w14:paraId="7ED17D4A" w14:textId="77777777" w:rsidR="005E09A1" w:rsidRPr="001A6799" w:rsidRDefault="005E09A1" w:rsidP="005E09A1">
      <w:pPr>
        <w:pStyle w:val="titolo20"/>
        <w:rPr>
          <w:color w:val="002060"/>
        </w:rPr>
      </w:pPr>
      <w:r w:rsidRPr="001A6799">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79D2362B" w14:textId="77777777" w:rsidTr="001E5473">
        <w:tc>
          <w:tcPr>
            <w:tcW w:w="2200" w:type="dxa"/>
            <w:tcMar>
              <w:top w:w="20" w:type="dxa"/>
              <w:left w:w="20" w:type="dxa"/>
              <w:bottom w:w="20" w:type="dxa"/>
              <w:right w:w="20" w:type="dxa"/>
            </w:tcMar>
            <w:vAlign w:val="center"/>
            <w:hideMark/>
          </w:tcPr>
          <w:p w14:paraId="45C06A5B" w14:textId="77777777" w:rsidR="005E09A1" w:rsidRPr="001A6799" w:rsidRDefault="005E09A1" w:rsidP="001E5473">
            <w:pPr>
              <w:pStyle w:val="movimento"/>
              <w:rPr>
                <w:color w:val="002060"/>
              </w:rPr>
            </w:pPr>
            <w:r w:rsidRPr="001A6799">
              <w:rPr>
                <w:color w:val="002060"/>
              </w:rPr>
              <w:t>MEMEDOV JETMIR</w:t>
            </w:r>
          </w:p>
        </w:tc>
        <w:tc>
          <w:tcPr>
            <w:tcW w:w="2200" w:type="dxa"/>
            <w:tcMar>
              <w:top w:w="20" w:type="dxa"/>
              <w:left w:w="20" w:type="dxa"/>
              <w:bottom w:w="20" w:type="dxa"/>
              <w:right w:w="20" w:type="dxa"/>
            </w:tcMar>
            <w:vAlign w:val="center"/>
            <w:hideMark/>
          </w:tcPr>
          <w:p w14:paraId="01BD033F" w14:textId="77777777" w:rsidR="005E09A1" w:rsidRPr="001A6799" w:rsidRDefault="005E09A1" w:rsidP="001E5473">
            <w:pPr>
              <w:pStyle w:val="movimento2"/>
              <w:rPr>
                <w:color w:val="002060"/>
              </w:rPr>
            </w:pPr>
            <w:r w:rsidRPr="001A6799">
              <w:rPr>
                <w:color w:val="002060"/>
              </w:rPr>
              <w:t xml:space="preserve">(BAYER CAPPUCCINI) </w:t>
            </w:r>
          </w:p>
        </w:tc>
        <w:tc>
          <w:tcPr>
            <w:tcW w:w="800" w:type="dxa"/>
            <w:tcMar>
              <w:top w:w="20" w:type="dxa"/>
              <w:left w:w="20" w:type="dxa"/>
              <w:bottom w:w="20" w:type="dxa"/>
              <w:right w:w="20" w:type="dxa"/>
            </w:tcMar>
            <w:vAlign w:val="center"/>
            <w:hideMark/>
          </w:tcPr>
          <w:p w14:paraId="4B3247BA"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62F67B1E" w14:textId="77777777" w:rsidR="005E09A1" w:rsidRPr="001A6799" w:rsidRDefault="005E09A1" w:rsidP="001E5473">
            <w:pPr>
              <w:pStyle w:val="movimento"/>
              <w:rPr>
                <w:color w:val="002060"/>
              </w:rPr>
            </w:pPr>
            <w:r w:rsidRPr="001A6799">
              <w:rPr>
                <w:color w:val="002060"/>
              </w:rPr>
              <w:t>FATTORINI TOMMASO</w:t>
            </w:r>
          </w:p>
        </w:tc>
        <w:tc>
          <w:tcPr>
            <w:tcW w:w="2200" w:type="dxa"/>
            <w:tcMar>
              <w:top w:w="20" w:type="dxa"/>
              <w:left w:w="20" w:type="dxa"/>
              <w:bottom w:w="20" w:type="dxa"/>
              <w:right w:w="20" w:type="dxa"/>
            </w:tcMar>
            <w:vAlign w:val="center"/>
            <w:hideMark/>
          </w:tcPr>
          <w:p w14:paraId="24DE28DC" w14:textId="77777777" w:rsidR="005E09A1" w:rsidRPr="001A6799" w:rsidRDefault="005E09A1" w:rsidP="001E5473">
            <w:pPr>
              <w:pStyle w:val="movimento2"/>
              <w:rPr>
                <w:color w:val="002060"/>
              </w:rPr>
            </w:pPr>
            <w:r w:rsidRPr="001A6799">
              <w:rPr>
                <w:color w:val="002060"/>
              </w:rPr>
              <w:t xml:space="preserve">(SPECIAL ONE SPORTING CLUB) </w:t>
            </w:r>
          </w:p>
        </w:tc>
      </w:tr>
    </w:tbl>
    <w:p w14:paraId="1074FCF2" w14:textId="77777777" w:rsidR="005E09A1" w:rsidRPr="001A6799" w:rsidRDefault="005E09A1" w:rsidP="005E09A1">
      <w:pPr>
        <w:pStyle w:val="titolo20"/>
        <w:rPr>
          <w:rFonts w:eastAsiaTheme="minorEastAsia"/>
          <w:color w:val="002060"/>
        </w:rPr>
      </w:pPr>
      <w:r w:rsidRPr="001A6799">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09A1" w:rsidRPr="001A6799" w14:paraId="674DC03D" w14:textId="77777777" w:rsidTr="001E5473">
        <w:tc>
          <w:tcPr>
            <w:tcW w:w="2200" w:type="dxa"/>
            <w:tcMar>
              <w:top w:w="20" w:type="dxa"/>
              <w:left w:w="20" w:type="dxa"/>
              <w:bottom w:w="20" w:type="dxa"/>
              <w:right w:w="20" w:type="dxa"/>
            </w:tcMar>
            <w:vAlign w:val="center"/>
            <w:hideMark/>
          </w:tcPr>
          <w:p w14:paraId="731883FD" w14:textId="77777777" w:rsidR="005E09A1" w:rsidRPr="001A6799" w:rsidRDefault="005E09A1" w:rsidP="001E5473">
            <w:pPr>
              <w:pStyle w:val="movimento"/>
              <w:rPr>
                <w:color w:val="002060"/>
              </w:rPr>
            </w:pPr>
            <w:r w:rsidRPr="001A6799">
              <w:rPr>
                <w:color w:val="002060"/>
              </w:rPr>
              <w:t>POLZONI GIULIO</w:t>
            </w:r>
          </w:p>
        </w:tc>
        <w:tc>
          <w:tcPr>
            <w:tcW w:w="2200" w:type="dxa"/>
            <w:tcMar>
              <w:top w:w="20" w:type="dxa"/>
              <w:left w:w="20" w:type="dxa"/>
              <w:bottom w:w="20" w:type="dxa"/>
              <w:right w:w="20" w:type="dxa"/>
            </w:tcMar>
            <w:vAlign w:val="center"/>
            <w:hideMark/>
          </w:tcPr>
          <w:p w14:paraId="0E8C63F8" w14:textId="77777777" w:rsidR="005E09A1" w:rsidRPr="001A6799" w:rsidRDefault="005E09A1" w:rsidP="001E5473">
            <w:pPr>
              <w:pStyle w:val="movimento2"/>
              <w:rPr>
                <w:color w:val="002060"/>
              </w:rPr>
            </w:pPr>
            <w:r w:rsidRPr="001A6799">
              <w:rPr>
                <w:color w:val="002060"/>
              </w:rPr>
              <w:t xml:space="preserve">(BAYER CAPPUCCINI) </w:t>
            </w:r>
          </w:p>
        </w:tc>
        <w:tc>
          <w:tcPr>
            <w:tcW w:w="800" w:type="dxa"/>
            <w:tcMar>
              <w:top w:w="20" w:type="dxa"/>
              <w:left w:w="20" w:type="dxa"/>
              <w:bottom w:w="20" w:type="dxa"/>
              <w:right w:w="20" w:type="dxa"/>
            </w:tcMar>
            <w:vAlign w:val="center"/>
            <w:hideMark/>
          </w:tcPr>
          <w:p w14:paraId="3AE3D9AA" w14:textId="77777777" w:rsidR="005E09A1" w:rsidRPr="001A6799" w:rsidRDefault="005E09A1" w:rsidP="001E5473">
            <w:pPr>
              <w:pStyle w:val="movimento"/>
              <w:rPr>
                <w:color w:val="002060"/>
              </w:rPr>
            </w:pPr>
            <w:r w:rsidRPr="001A6799">
              <w:rPr>
                <w:color w:val="002060"/>
              </w:rPr>
              <w:t> </w:t>
            </w:r>
          </w:p>
        </w:tc>
        <w:tc>
          <w:tcPr>
            <w:tcW w:w="2200" w:type="dxa"/>
            <w:tcMar>
              <w:top w:w="20" w:type="dxa"/>
              <w:left w:w="20" w:type="dxa"/>
              <w:bottom w:w="20" w:type="dxa"/>
              <w:right w:w="20" w:type="dxa"/>
            </w:tcMar>
            <w:vAlign w:val="center"/>
            <w:hideMark/>
          </w:tcPr>
          <w:p w14:paraId="52222DEA" w14:textId="77777777" w:rsidR="005E09A1" w:rsidRPr="001A6799" w:rsidRDefault="005E09A1" w:rsidP="001E5473">
            <w:pPr>
              <w:pStyle w:val="movimento"/>
              <w:rPr>
                <w:color w:val="002060"/>
              </w:rPr>
            </w:pPr>
            <w:r w:rsidRPr="001A6799">
              <w:rPr>
                <w:color w:val="002060"/>
              </w:rPr>
              <w:t>ROSSINI FRANCESCO</w:t>
            </w:r>
          </w:p>
        </w:tc>
        <w:tc>
          <w:tcPr>
            <w:tcW w:w="2200" w:type="dxa"/>
            <w:tcMar>
              <w:top w:w="20" w:type="dxa"/>
              <w:left w:w="20" w:type="dxa"/>
              <w:bottom w:w="20" w:type="dxa"/>
              <w:right w:w="20" w:type="dxa"/>
            </w:tcMar>
            <w:vAlign w:val="center"/>
            <w:hideMark/>
          </w:tcPr>
          <w:p w14:paraId="04485E13" w14:textId="77777777" w:rsidR="005E09A1" w:rsidRPr="001A6799" w:rsidRDefault="005E09A1" w:rsidP="001E5473">
            <w:pPr>
              <w:pStyle w:val="movimento2"/>
              <w:rPr>
                <w:color w:val="002060"/>
              </w:rPr>
            </w:pPr>
            <w:r w:rsidRPr="001A6799">
              <w:rPr>
                <w:color w:val="002060"/>
              </w:rPr>
              <w:t xml:space="preserve">(REAL FABRIANO) </w:t>
            </w:r>
          </w:p>
        </w:tc>
      </w:tr>
    </w:tbl>
    <w:p w14:paraId="2CD4CCFD" w14:textId="77777777" w:rsidR="005E09A1" w:rsidRPr="001A6799" w:rsidRDefault="005E09A1" w:rsidP="005E09A1">
      <w:pPr>
        <w:pStyle w:val="breakline"/>
        <w:rPr>
          <w:color w:val="002060"/>
        </w:rPr>
      </w:pPr>
    </w:p>
    <w:p w14:paraId="7AC8BDCE" w14:textId="77777777" w:rsidR="005E09A1" w:rsidRPr="001A6799" w:rsidRDefault="005E09A1" w:rsidP="005E09A1">
      <w:pPr>
        <w:jc w:val="center"/>
        <w:rPr>
          <w:rFonts w:ascii="Arial" w:hAnsi="Arial" w:cs="Arial"/>
          <w:noProof/>
          <w:color w:val="002060"/>
          <w:sz w:val="22"/>
          <w:szCs w:val="22"/>
        </w:rPr>
      </w:pPr>
      <w:r w:rsidRPr="001A6799">
        <w:rPr>
          <w:rFonts w:ascii="Arial" w:hAnsi="Arial" w:cs="Arial"/>
          <w:noProof/>
          <w:color w:val="002060"/>
          <w:sz w:val="22"/>
          <w:szCs w:val="22"/>
        </w:rPr>
        <w:t>F.to IL SEGRETARIO                                   F.to IL GIUDICE SPORTIVO</w:t>
      </w:r>
    </w:p>
    <w:p w14:paraId="02267503" w14:textId="77777777" w:rsidR="005E09A1" w:rsidRPr="001A6799" w:rsidRDefault="005E09A1" w:rsidP="005E09A1">
      <w:pPr>
        <w:pStyle w:val="Corpodeltesto2"/>
        <w:spacing w:after="0" w:line="240" w:lineRule="auto"/>
        <w:jc w:val="both"/>
        <w:rPr>
          <w:rFonts w:ascii="Arial" w:hAnsi="Arial" w:cs="Arial"/>
          <w:b/>
          <w:color w:val="002060"/>
          <w:sz w:val="22"/>
          <w:szCs w:val="22"/>
        </w:rPr>
      </w:pPr>
      <w:r w:rsidRPr="001A6799">
        <w:rPr>
          <w:rFonts w:ascii="Arial" w:hAnsi="Arial" w:cs="Arial"/>
          <w:noProof/>
          <w:color w:val="002060"/>
          <w:sz w:val="22"/>
          <w:szCs w:val="22"/>
        </w:rPr>
        <w:lastRenderedPageBreak/>
        <w:t xml:space="preserve">                         Angelo Castellana        </w:t>
      </w:r>
      <w:r w:rsidRPr="001A6799">
        <w:rPr>
          <w:rFonts w:ascii="Arial" w:hAnsi="Arial" w:cs="Arial"/>
          <w:noProof/>
          <w:color w:val="002060"/>
          <w:sz w:val="22"/>
          <w:szCs w:val="22"/>
        </w:rPr>
        <w:tab/>
        <w:t xml:space="preserve">                                Agnese Lazzaretti</w:t>
      </w:r>
    </w:p>
    <w:p w14:paraId="18639A3B" w14:textId="77777777" w:rsidR="005E09A1" w:rsidRPr="001A6799" w:rsidRDefault="005E09A1" w:rsidP="005E09A1">
      <w:pPr>
        <w:pStyle w:val="breakline"/>
        <w:rPr>
          <w:rFonts w:eastAsiaTheme="minorEastAsia"/>
          <w:color w:val="002060"/>
        </w:rPr>
      </w:pPr>
    </w:p>
    <w:p w14:paraId="40208E5F" w14:textId="77777777" w:rsidR="005E09A1" w:rsidRPr="001A6799" w:rsidRDefault="005E09A1" w:rsidP="005E09A1">
      <w:pPr>
        <w:pStyle w:val="titoloprinc0"/>
        <w:rPr>
          <w:color w:val="002060"/>
        </w:rPr>
      </w:pPr>
      <w:r w:rsidRPr="001A6799">
        <w:rPr>
          <w:color w:val="002060"/>
        </w:rPr>
        <w:t>CLASSIFICA</w:t>
      </w:r>
    </w:p>
    <w:p w14:paraId="3C02A130" w14:textId="77777777" w:rsidR="005E09A1" w:rsidRPr="001A6799" w:rsidRDefault="005E09A1" w:rsidP="005E09A1">
      <w:pPr>
        <w:pStyle w:val="breakline"/>
        <w:rPr>
          <w:color w:val="002060"/>
        </w:rPr>
      </w:pPr>
    </w:p>
    <w:p w14:paraId="4BEE7DA3" w14:textId="77777777" w:rsidR="005E09A1" w:rsidRPr="001A6799" w:rsidRDefault="005E09A1" w:rsidP="005E09A1">
      <w:pPr>
        <w:pStyle w:val="breakline"/>
        <w:rPr>
          <w:color w:val="002060"/>
        </w:rPr>
      </w:pPr>
    </w:p>
    <w:p w14:paraId="1756AFD5" w14:textId="77777777" w:rsidR="005E09A1" w:rsidRPr="001A6799" w:rsidRDefault="005E09A1" w:rsidP="005E09A1">
      <w:pPr>
        <w:pStyle w:val="sottotitolocampionato10"/>
        <w:rPr>
          <w:color w:val="002060"/>
        </w:rPr>
      </w:pPr>
      <w:r w:rsidRPr="001A679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E09A1" w:rsidRPr="001A6799" w14:paraId="34487DB4" w14:textId="77777777" w:rsidTr="001E54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43B25" w14:textId="77777777" w:rsidR="005E09A1" w:rsidRPr="001A6799" w:rsidRDefault="005E09A1" w:rsidP="001E5473">
            <w:pPr>
              <w:pStyle w:val="headertabella0"/>
              <w:rPr>
                <w:color w:val="002060"/>
              </w:rPr>
            </w:pPr>
            <w:r w:rsidRPr="001A679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DE031" w14:textId="77777777" w:rsidR="005E09A1" w:rsidRPr="001A6799" w:rsidRDefault="005E09A1" w:rsidP="001E5473">
            <w:pPr>
              <w:pStyle w:val="headertabella0"/>
              <w:rPr>
                <w:color w:val="002060"/>
              </w:rPr>
            </w:pPr>
            <w:r w:rsidRPr="001A679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EAB6A" w14:textId="77777777" w:rsidR="005E09A1" w:rsidRPr="001A6799" w:rsidRDefault="005E09A1" w:rsidP="001E5473">
            <w:pPr>
              <w:pStyle w:val="headertabella0"/>
              <w:rPr>
                <w:color w:val="002060"/>
              </w:rPr>
            </w:pPr>
            <w:r w:rsidRPr="001A679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2E5D6" w14:textId="77777777" w:rsidR="005E09A1" w:rsidRPr="001A6799" w:rsidRDefault="005E09A1" w:rsidP="001E5473">
            <w:pPr>
              <w:pStyle w:val="headertabella0"/>
              <w:rPr>
                <w:color w:val="002060"/>
              </w:rPr>
            </w:pPr>
            <w:r w:rsidRPr="001A679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824E6" w14:textId="77777777" w:rsidR="005E09A1" w:rsidRPr="001A6799" w:rsidRDefault="005E09A1" w:rsidP="001E5473">
            <w:pPr>
              <w:pStyle w:val="headertabella0"/>
              <w:rPr>
                <w:color w:val="002060"/>
              </w:rPr>
            </w:pPr>
            <w:r w:rsidRPr="001A679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C6373" w14:textId="77777777" w:rsidR="005E09A1" w:rsidRPr="001A6799" w:rsidRDefault="005E09A1" w:rsidP="001E5473">
            <w:pPr>
              <w:pStyle w:val="headertabella0"/>
              <w:rPr>
                <w:color w:val="002060"/>
              </w:rPr>
            </w:pPr>
            <w:r w:rsidRPr="001A679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FE8B9" w14:textId="77777777" w:rsidR="005E09A1" w:rsidRPr="001A6799" w:rsidRDefault="005E09A1" w:rsidP="001E5473">
            <w:pPr>
              <w:pStyle w:val="headertabella0"/>
              <w:rPr>
                <w:color w:val="002060"/>
              </w:rPr>
            </w:pPr>
            <w:r w:rsidRPr="001A679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FF904" w14:textId="77777777" w:rsidR="005E09A1" w:rsidRPr="001A6799" w:rsidRDefault="005E09A1" w:rsidP="001E5473">
            <w:pPr>
              <w:pStyle w:val="headertabella0"/>
              <w:rPr>
                <w:color w:val="002060"/>
              </w:rPr>
            </w:pPr>
            <w:r w:rsidRPr="001A679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0F961" w14:textId="77777777" w:rsidR="005E09A1" w:rsidRPr="001A6799" w:rsidRDefault="005E09A1" w:rsidP="001E5473">
            <w:pPr>
              <w:pStyle w:val="headertabella0"/>
              <w:rPr>
                <w:color w:val="002060"/>
              </w:rPr>
            </w:pPr>
            <w:r w:rsidRPr="001A679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BB981" w14:textId="77777777" w:rsidR="005E09A1" w:rsidRPr="001A6799" w:rsidRDefault="005E09A1" w:rsidP="001E5473">
            <w:pPr>
              <w:pStyle w:val="headertabella0"/>
              <w:rPr>
                <w:color w:val="002060"/>
              </w:rPr>
            </w:pPr>
            <w:r w:rsidRPr="001A6799">
              <w:rPr>
                <w:color w:val="002060"/>
              </w:rPr>
              <w:t>PE</w:t>
            </w:r>
          </w:p>
        </w:tc>
      </w:tr>
      <w:tr w:rsidR="005E09A1" w:rsidRPr="001A6799" w14:paraId="48C1D1EB" w14:textId="77777777" w:rsidTr="001E54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0B352F" w14:textId="77777777" w:rsidR="005E09A1" w:rsidRPr="001A6799" w:rsidRDefault="005E09A1" w:rsidP="001E5473">
            <w:pPr>
              <w:pStyle w:val="rowtabella0"/>
              <w:rPr>
                <w:color w:val="002060"/>
              </w:rPr>
            </w:pPr>
            <w:r w:rsidRPr="001A6799">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44143" w14:textId="77777777" w:rsidR="005E09A1" w:rsidRPr="001A6799" w:rsidRDefault="005E09A1" w:rsidP="001E5473">
            <w:pPr>
              <w:pStyle w:val="rowtabella0"/>
              <w:jc w:val="center"/>
              <w:rPr>
                <w:color w:val="002060"/>
              </w:rPr>
            </w:pPr>
            <w:r w:rsidRPr="001A679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88479"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F0DB2"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D2355"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13A2A"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11F45" w14:textId="77777777" w:rsidR="005E09A1" w:rsidRPr="001A6799" w:rsidRDefault="005E09A1" w:rsidP="001E5473">
            <w:pPr>
              <w:pStyle w:val="rowtabella0"/>
              <w:jc w:val="center"/>
              <w:rPr>
                <w:color w:val="002060"/>
              </w:rPr>
            </w:pPr>
            <w:r w:rsidRPr="001A6799">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974E1" w14:textId="77777777" w:rsidR="005E09A1" w:rsidRPr="001A6799" w:rsidRDefault="005E09A1" w:rsidP="001E5473">
            <w:pPr>
              <w:pStyle w:val="rowtabella0"/>
              <w:jc w:val="center"/>
              <w:rPr>
                <w:color w:val="002060"/>
              </w:rPr>
            </w:pPr>
            <w:r w:rsidRPr="001A67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5BB45" w14:textId="77777777" w:rsidR="005E09A1" w:rsidRPr="001A6799" w:rsidRDefault="005E09A1" w:rsidP="001E5473">
            <w:pPr>
              <w:pStyle w:val="rowtabella0"/>
              <w:jc w:val="center"/>
              <w:rPr>
                <w:color w:val="002060"/>
              </w:rPr>
            </w:pPr>
            <w:r w:rsidRPr="001A679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E369D" w14:textId="77777777" w:rsidR="005E09A1" w:rsidRPr="001A6799" w:rsidRDefault="005E09A1" w:rsidP="001E5473">
            <w:pPr>
              <w:pStyle w:val="rowtabella0"/>
              <w:jc w:val="center"/>
              <w:rPr>
                <w:color w:val="002060"/>
              </w:rPr>
            </w:pPr>
            <w:r w:rsidRPr="001A6799">
              <w:rPr>
                <w:color w:val="002060"/>
              </w:rPr>
              <w:t>0</w:t>
            </w:r>
          </w:p>
        </w:tc>
      </w:tr>
      <w:tr w:rsidR="005E09A1" w:rsidRPr="001A6799" w14:paraId="19F4BED5"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9EF6A4" w14:textId="77777777" w:rsidR="005E09A1" w:rsidRPr="001A6799" w:rsidRDefault="005E09A1" w:rsidP="001E5473">
            <w:pPr>
              <w:pStyle w:val="rowtabella0"/>
              <w:rPr>
                <w:color w:val="002060"/>
                <w:lang w:val="es-ES"/>
              </w:rPr>
            </w:pPr>
            <w:r w:rsidRPr="001A6799">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8DC5A" w14:textId="77777777" w:rsidR="005E09A1" w:rsidRPr="001A6799" w:rsidRDefault="005E09A1" w:rsidP="001E5473">
            <w:pPr>
              <w:pStyle w:val="rowtabella0"/>
              <w:jc w:val="center"/>
              <w:rPr>
                <w:color w:val="002060"/>
              </w:rPr>
            </w:pPr>
            <w:r w:rsidRPr="001A67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A3C51"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8BE2D"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49A85"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88F72"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3EBEC" w14:textId="77777777" w:rsidR="005E09A1" w:rsidRPr="001A6799" w:rsidRDefault="005E09A1" w:rsidP="001E5473">
            <w:pPr>
              <w:pStyle w:val="rowtabella0"/>
              <w:jc w:val="center"/>
              <w:rPr>
                <w:color w:val="002060"/>
              </w:rPr>
            </w:pPr>
            <w:r w:rsidRPr="001A6799">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E789B" w14:textId="77777777" w:rsidR="005E09A1" w:rsidRPr="001A6799" w:rsidRDefault="005E09A1" w:rsidP="001E5473">
            <w:pPr>
              <w:pStyle w:val="rowtabella0"/>
              <w:jc w:val="center"/>
              <w:rPr>
                <w:color w:val="002060"/>
              </w:rPr>
            </w:pPr>
            <w:r w:rsidRPr="001A67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58ACE" w14:textId="77777777" w:rsidR="005E09A1" w:rsidRPr="001A6799" w:rsidRDefault="005E09A1" w:rsidP="001E5473">
            <w:pPr>
              <w:pStyle w:val="rowtabella0"/>
              <w:jc w:val="center"/>
              <w:rPr>
                <w:color w:val="002060"/>
              </w:rPr>
            </w:pPr>
            <w:r w:rsidRPr="001A679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AD906" w14:textId="77777777" w:rsidR="005E09A1" w:rsidRPr="001A6799" w:rsidRDefault="005E09A1" w:rsidP="001E5473">
            <w:pPr>
              <w:pStyle w:val="rowtabella0"/>
              <w:jc w:val="center"/>
              <w:rPr>
                <w:color w:val="002060"/>
              </w:rPr>
            </w:pPr>
            <w:r w:rsidRPr="001A6799">
              <w:rPr>
                <w:color w:val="002060"/>
              </w:rPr>
              <w:t>0</w:t>
            </w:r>
          </w:p>
        </w:tc>
      </w:tr>
      <w:tr w:rsidR="005E09A1" w:rsidRPr="001A6799" w14:paraId="1648F0C8"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49AA66" w14:textId="77777777" w:rsidR="005E09A1" w:rsidRPr="001A6799" w:rsidRDefault="005E09A1" w:rsidP="001E5473">
            <w:pPr>
              <w:pStyle w:val="rowtabella0"/>
              <w:rPr>
                <w:color w:val="002060"/>
                <w:lang w:val="es-ES"/>
              </w:rPr>
            </w:pPr>
            <w:r w:rsidRPr="001A6799">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AEDA8" w14:textId="77777777" w:rsidR="005E09A1" w:rsidRPr="001A6799" w:rsidRDefault="005E09A1" w:rsidP="001E5473">
            <w:pPr>
              <w:pStyle w:val="rowtabella0"/>
              <w:jc w:val="center"/>
              <w:rPr>
                <w:color w:val="002060"/>
              </w:rPr>
            </w:pPr>
            <w:r w:rsidRPr="001A67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C47BC"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8BAF5"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923AA"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A28B8"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8ED43" w14:textId="77777777" w:rsidR="005E09A1" w:rsidRPr="001A6799" w:rsidRDefault="005E09A1" w:rsidP="001E5473">
            <w:pPr>
              <w:pStyle w:val="rowtabella0"/>
              <w:jc w:val="center"/>
              <w:rPr>
                <w:color w:val="002060"/>
              </w:rPr>
            </w:pPr>
            <w:r w:rsidRPr="001A679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31C0C" w14:textId="77777777" w:rsidR="005E09A1" w:rsidRPr="001A6799" w:rsidRDefault="005E09A1" w:rsidP="001E5473">
            <w:pPr>
              <w:pStyle w:val="rowtabella0"/>
              <w:jc w:val="center"/>
              <w:rPr>
                <w:color w:val="002060"/>
              </w:rPr>
            </w:pPr>
            <w:r w:rsidRPr="001A679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7EA19"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CB718" w14:textId="77777777" w:rsidR="005E09A1" w:rsidRPr="001A6799" w:rsidRDefault="005E09A1" w:rsidP="001E5473">
            <w:pPr>
              <w:pStyle w:val="rowtabella0"/>
              <w:jc w:val="center"/>
              <w:rPr>
                <w:color w:val="002060"/>
              </w:rPr>
            </w:pPr>
            <w:r w:rsidRPr="001A6799">
              <w:rPr>
                <w:color w:val="002060"/>
              </w:rPr>
              <w:t>0</w:t>
            </w:r>
          </w:p>
        </w:tc>
      </w:tr>
      <w:tr w:rsidR="005E09A1" w:rsidRPr="001A6799" w14:paraId="3002F251"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49F310" w14:textId="77777777" w:rsidR="005E09A1" w:rsidRPr="001A6799" w:rsidRDefault="005E09A1" w:rsidP="001E5473">
            <w:pPr>
              <w:pStyle w:val="rowtabella0"/>
              <w:rPr>
                <w:color w:val="002060"/>
              </w:rPr>
            </w:pPr>
            <w:r w:rsidRPr="001A6799">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E6E73"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0101D"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6F650" w14:textId="77777777" w:rsidR="005E09A1" w:rsidRPr="001A6799" w:rsidRDefault="005E09A1" w:rsidP="001E5473">
            <w:pPr>
              <w:pStyle w:val="rowtabella0"/>
              <w:jc w:val="center"/>
              <w:rPr>
                <w:color w:val="002060"/>
              </w:rPr>
            </w:pPr>
            <w:r w:rsidRPr="001A67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4235D"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DB1DB"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CD6D4" w14:textId="77777777" w:rsidR="005E09A1" w:rsidRPr="001A6799" w:rsidRDefault="005E09A1" w:rsidP="001E5473">
            <w:pPr>
              <w:pStyle w:val="rowtabella0"/>
              <w:jc w:val="center"/>
              <w:rPr>
                <w:color w:val="002060"/>
              </w:rPr>
            </w:pPr>
            <w:r w:rsidRPr="001A679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A6CA9" w14:textId="77777777" w:rsidR="005E09A1" w:rsidRPr="001A6799" w:rsidRDefault="005E09A1" w:rsidP="001E5473">
            <w:pPr>
              <w:pStyle w:val="rowtabella0"/>
              <w:jc w:val="center"/>
              <w:rPr>
                <w:color w:val="002060"/>
              </w:rPr>
            </w:pPr>
            <w:r w:rsidRPr="001A679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79418" w14:textId="77777777" w:rsidR="005E09A1" w:rsidRPr="001A6799" w:rsidRDefault="005E09A1" w:rsidP="001E5473">
            <w:pPr>
              <w:pStyle w:val="rowtabella0"/>
              <w:jc w:val="center"/>
              <w:rPr>
                <w:color w:val="002060"/>
              </w:rPr>
            </w:pPr>
            <w:r w:rsidRPr="001A67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92A92" w14:textId="77777777" w:rsidR="005E09A1" w:rsidRPr="001A6799" w:rsidRDefault="005E09A1" w:rsidP="001E5473">
            <w:pPr>
              <w:pStyle w:val="rowtabella0"/>
              <w:jc w:val="center"/>
              <w:rPr>
                <w:color w:val="002060"/>
              </w:rPr>
            </w:pPr>
            <w:r w:rsidRPr="001A6799">
              <w:rPr>
                <w:color w:val="002060"/>
              </w:rPr>
              <w:t>0</w:t>
            </w:r>
          </w:p>
        </w:tc>
      </w:tr>
      <w:tr w:rsidR="005E09A1" w:rsidRPr="001A6799" w14:paraId="4D48F923" w14:textId="77777777" w:rsidTr="001E54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16C7A4" w14:textId="77777777" w:rsidR="005E09A1" w:rsidRPr="001A6799" w:rsidRDefault="005E09A1" w:rsidP="001E5473">
            <w:pPr>
              <w:pStyle w:val="rowtabella0"/>
              <w:rPr>
                <w:color w:val="002060"/>
              </w:rPr>
            </w:pPr>
            <w:r w:rsidRPr="001A6799">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5E3F4" w14:textId="77777777" w:rsidR="005E09A1" w:rsidRPr="001A6799" w:rsidRDefault="005E09A1" w:rsidP="001E5473">
            <w:pPr>
              <w:pStyle w:val="rowtabella0"/>
              <w:jc w:val="center"/>
              <w:rPr>
                <w:color w:val="002060"/>
              </w:rPr>
            </w:pPr>
            <w:r w:rsidRPr="001A67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6C768"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CAA5D"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07380"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BB471" w14:textId="77777777" w:rsidR="005E09A1" w:rsidRPr="001A6799" w:rsidRDefault="005E09A1" w:rsidP="001E5473">
            <w:pPr>
              <w:pStyle w:val="rowtabella0"/>
              <w:jc w:val="center"/>
              <w:rPr>
                <w:color w:val="002060"/>
              </w:rPr>
            </w:pPr>
            <w:r w:rsidRPr="001A67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61CB4" w14:textId="77777777" w:rsidR="005E09A1" w:rsidRPr="001A6799" w:rsidRDefault="005E09A1" w:rsidP="001E5473">
            <w:pPr>
              <w:pStyle w:val="rowtabella0"/>
              <w:jc w:val="center"/>
              <w:rPr>
                <w:color w:val="002060"/>
              </w:rPr>
            </w:pPr>
            <w:r w:rsidRPr="001A67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8146F" w14:textId="77777777" w:rsidR="005E09A1" w:rsidRPr="001A6799" w:rsidRDefault="005E09A1" w:rsidP="001E5473">
            <w:pPr>
              <w:pStyle w:val="rowtabella0"/>
              <w:jc w:val="center"/>
              <w:rPr>
                <w:color w:val="002060"/>
              </w:rPr>
            </w:pPr>
            <w:r w:rsidRPr="001A679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4C782" w14:textId="77777777" w:rsidR="005E09A1" w:rsidRPr="001A6799" w:rsidRDefault="005E09A1" w:rsidP="001E5473">
            <w:pPr>
              <w:pStyle w:val="rowtabella0"/>
              <w:jc w:val="center"/>
              <w:rPr>
                <w:color w:val="002060"/>
              </w:rPr>
            </w:pPr>
            <w:r w:rsidRPr="001A679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69041" w14:textId="77777777" w:rsidR="005E09A1" w:rsidRPr="001A6799" w:rsidRDefault="005E09A1" w:rsidP="001E5473">
            <w:pPr>
              <w:pStyle w:val="rowtabella0"/>
              <w:jc w:val="center"/>
              <w:rPr>
                <w:color w:val="002060"/>
              </w:rPr>
            </w:pPr>
            <w:r w:rsidRPr="001A6799">
              <w:rPr>
                <w:color w:val="002060"/>
              </w:rPr>
              <w:t>0</w:t>
            </w:r>
          </w:p>
        </w:tc>
      </w:tr>
      <w:tr w:rsidR="005E09A1" w:rsidRPr="001A6799" w14:paraId="4F45715C" w14:textId="77777777" w:rsidTr="001E54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8A804C" w14:textId="77777777" w:rsidR="005E09A1" w:rsidRPr="001A6799" w:rsidRDefault="005E09A1" w:rsidP="001E5473">
            <w:pPr>
              <w:pStyle w:val="rowtabella0"/>
              <w:rPr>
                <w:color w:val="002060"/>
              </w:rPr>
            </w:pPr>
            <w:r w:rsidRPr="001A6799">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88925" w14:textId="77777777" w:rsidR="005E09A1" w:rsidRPr="001A6799" w:rsidRDefault="005E09A1" w:rsidP="001E5473">
            <w:pPr>
              <w:pStyle w:val="rowtabella0"/>
              <w:jc w:val="center"/>
              <w:rPr>
                <w:color w:val="002060"/>
              </w:rPr>
            </w:pPr>
            <w:r w:rsidRPr="001A67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250B9" w14:textId="77777777" w:rsidR="005E09A1" w:rsidRPr="001A6799" w:rsidRDefault="005E09A1" w:rsidP="001E5473">
            <w:pPr>
              <w:pStyle w:val="rowtabella0"/>
              <w:jc w:val="center"/>
              <w:rPr>
                <w:color w:val="002060"/>
              </w:rPr>
            </w:pPr>
            <w:r w:rsidRPr="001A67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F7B7C" w14:textId="77777777" w:rsidR="005E09A1" w:rsidRPr="001A6799" w:rsidRDefault="005E09A1" w:rsidP="001E5473">
            <w:pPr>
              <w:pStyle w:val="rowtabella0"/>
              <w:jc w:val="center"/>
              <w:rPr>
                <w:color w:val="002060"/>
              </w:rPr>
            </w:pPr>
            <w:r w:rsidRPr="001A67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11950" w14:textId="77777777" w:rsidR="005E09A1" w:rsidRPr="001A6799" w:rsidRDefault="005E09A1" w:rsidP="001E5473">
            <w:pPr>
              <w:pStyle w:val="rowtabella0"/>
              <w:jc w:val="center"/>
              <w:rPr>
                <w:color w:val="002060"/>
              </w:rPr>
            </w:pPr>
            <w:r w:rsidRPr="001A67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50707" w14:textId="77777777" w:rsidR="005E09A1" w:rsidRPr="001A6799" w:rsidRDefault="005E09A1" w:rsidP="001E5473">
            <w:pPr>
              <w:pStyle w:val="rowtabella0"/>
              <w:jc w:val="center"/>
              <w:rPr>
                <w:color w:val="002060"/>
              </w:rPr>
            </w:pPr>
            <w:r w:rsidRPr="001A67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B5FDA" w14:textId="77777777" w:rsidR="005E09A1" w:rsidRPr="001A6799" w:rsidRDefault="005E09A1" w:rsidP="001E5473">
            <w:pPr>
              <w:pStyle w:val="rowtabella0"/>
              <w:jc w:val="center"/>
              <w:rPr>
                <w:color w:val="002060"/>
              </w:rPr>
            </w:pPr>
            <w:r w:rsidRPr="001A679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8EC8A" w14:textId="77777777" w:rsidR="005E09A1" w:rsidRPr="001A6799" w:rsidRDefault="005E09A1" w:rsidP="001E5473">
            <w:pPr>
              <w:pStyle w:val="rowtabella0"/>
              <w:jc w:val="center"/>
              <w:rPr>
                <w:color w:val="002060"/>
              </w:rPr>
            </w:pPr>
            <w:r w:rsidRPr="001A6799">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72268" w14:textId="77777777" w:rsidR="005E09A1" w:rsidRPr="001A6799" w:rsidRDefault="005E09A1" w:rsidP="001E5473">
            <w:pPr>
              <w:pStyle w:val="rowtabella0"/>
              <w:jc w:val="center"/>
              <w:rPr>
                <w:color w:val="002060"/>
              </w:rPr>
            </w:pPr>
            <w:r w:rsidRPr="001A679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FB311" w14:textId="77777777" w:rsidR="005E09A1" w:rsidRPr="001A6799" w:rsidRDefault="005E09A1" w:rsidP="001E5473">
            <w:pPr>
              <w:pStyle w:val="rowtabella0"/>
              <w:jc w:val="center"/>
              <w:rPr>
                <w:color w:val="002060"/>
              </w:rPr>
            </w:pPr>
            <w:r w:rsidRPr="001A6799">
              <w:rPr>
                <w:color w:val="002060"/>
              </w:rPr>
              <w:t>0</w:t>
            </w:r>
          </w:p>
        </w:tc>
      </w:tr>
    </w:tbl>
    <w:p w14:paraId="361ABCA0" w14:textId="77777777" w:rsidR="005E09A1" w:rsidRPr="001A6799" w:rsidRDefault="005E09A1" w:rsidP="005E09A1">
      <w:pPr>
        <w:pStyle w:val="breakline"/>
        <w:rPr>
          <w:rFonts w:eastAsiaTheme="minorEastAsia"/>
          <w:color w:val="002060"/>
        </w:rPr>
      </w:pPr>
    </w:p>
    <w:p w14:paraId="3AC316AC" w14:textId="77777777" w:rsidR="005E09A1" w:rsidRPr="001A6799" w:rsidRDefault="005E09A1" w:rsidP="005E09A1">
      <w:pPr>
        <w:pStyle w:val="breakline"/>
        <w:rPr>
          <w:color w:val="002060"/>
        </w:rPr>
      </w:pPr>
    </w:p>
    <w:p w14:paraId="0E17B329" w14:textId="77777777" w:rsidR="00C75AE1" w:rsidRPr="001A6799" w:rsidRDefault="00C75AE1" w:rsidP="00C75AE1">
      <w:pPr>
        <w:pStyle w:val="titoloprinc0"/>
        <w:rPr>
          <w:color w:val="002060"/>
        </w:rPr>
      </w:pPr>
      <w:r w:rsidRPr="001A6799">
        <w:rPr>
          <w:color w:val="002060"/>
        </w:rPr>
        <w:t>PROGRAMMA GARE</w:t>
      </w:r>
    </w:p>
    <w:p w14:paraId="6949A870" w14:textId="77777777" w:rsidR="005E09A1" w:rsidRDefault="005E09A1" w:rsidP="005E09A1">
      <w:pPr>
        <w:spacing w:after="120"/>
        <w:rPr>
          <w:color w:val="002060"/>
        </w:rPr>
      </w:pPr>
    </w:p>
    <w:p w14:paraId="4EC426AE" w14:textId="77777777" w:rsidR="00C75AE1" w:rsidRPr="00F96E2E" w:rsidRDefault="00C75AE1" w:rsidP="00C75AE1">
      <w:pPr>
        <w:pStyle w:val="sottotitolocampionato10"/>
        <w:rPr>
          <w:color w:val="002060"/>
        </w:rPr>
      </w:pPr>
      <w:r w:rsidRPr="00F96E2E">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4"/>
        <w:gridCol w:w="1552"/>
      </w:tblGrid>
      <w:tr w:rsidR="00C75AE1" w:rsidRPr="00F96E2E" w14:paraId="2EE6BF40" w14:textId="77777777" w:rsidTr="003D2E1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CD0B4" w14:textId="77777777" w:rsidR="00C75AE1" w:rsidRPr="00F96E2E" w:rsidRDefault="00C75AE1" w:rsidP="003D2E1D">
            <w:pPr>
              <w:pStyle w:val="headertabella0"/>
              <w:rPr>
                <w:color w:val="002060"/>
              </w:rPr>
            </w:pPr>
            <w:r w:rsidRPr="00F96E2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F6E05" w14:textId="77777777" w:rsidR="00C75AE1" w:rsidRPr="00F96E2E" w:rsidRDefault="00C75AE1" w:rsidP="003D2E1D">
            <w:pPr>
              <w:pStyle w:val="headertabella0"/>
              <w:rPr>
                <w:color w:val="002060"/>
              </w:rPr>
            </w:pPr>
            <w:r w:rsidRPr="00F96E2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C8D7C" w14:textId="77777777" w:rsidR="00C75AE1" w:rsidRPr="00F96E2E" w:rsidRDefault="00C75AE1" w:rsidP="003D2E1D">
            <w:pPr>
              <w:pStyle w:val="headertabella0"/>
              <w:rPr>
                <w:color w:val="002060"/>
              </w:rPr>
            </w:pPr>
            <w:r w:rsidRPr="00F96E2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C9573" w14:textId="77777777" w:rsidR="00C75AE1" w:rsidRPr="00F96E2E" w:rsidRDefault="00C75AE1" w:rsidP="003D2E1D">
            <w:pPr>
              <w:pStyle w:val="headertabella0"/>
              <w:rPr>
                <w:color w:val="002060"/>
              </w:rPr>
            </w:pPr>
            <w:r w:rsidRPr="00F96E2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E60F4" w14:textId="77777777" w:rsidR="00C75AE1" w:rsidRPr="00F96E2E" w:rsidRDefault="00C75AE1" w:rsidP="003D2E1D">
            <w:pPr>
              <w:pStyle w:val="headertabella0"/>
              <w:rPr>
                <w:color w:val="002060"/>
              </w:rPr>
            </w:pPr>
            <w:r w:rsidRPr="00F96E2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A3401" w14:textId="77777777" w:rsidR="00C75AE1" w:rsidRPr="00F96E2E" w:rsidRDefault="00C75AE1" w:rsidP="003D2E1D">
            <w:pPr>
              <w:pStyle w:val="headertabella0"/>
              <w:rPr>
                <w:color w:val="002060"/>
              </w:rPr>
            </w:pPr>
            <w:proofErr w:type="spellStart"/>
            <w:r w:rsidRPr="00F96E2E">
              <w:rPr>
                <w:color w:val="002060"/>
              </w:rPr>
              <w:t>Localita'</w:t>
            </w:r>
            <w:proofErr w:type="spellEnd"/>
            <w:r w:rsidRPr="00F96E2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9C927" w14:textId="77777777" w:rsidR="00C75AE1" w:rsidRPr="00F96E2E" w:rsidRDefault="00C75AE1" w:rsidP="003D2E1D">
            <w:pPr>
              <w:pStyle w:val="headertabella0"/>
              <w:rPr>
                <w:color w:val="002060"/>
              </w:rPr>
            </w:pPr>
            <w:r w:rsidRPr="00F96E2E">
              <w:rPr>
                <w:color w:val="002060"/>
              </w:rPr>
              <w:t>Indirizzo Impianto</w:t>
            </w:r>
          </w:p>
        </w:tc>
      </w:tr>
      <w:tr w:rsidR="00C75AE1" w:rsidRPr="00F96E2E" w14:paraId="7A6BF92E" w14:textId="77777777" w:rsidTr="003D2E1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43CB2C" w14:textId="77777777" w:rsidR="00C75AE1" w:rsidRPr="00F96E2E" w:rsidRDefault="00C75AE1" w:rsidP="003D2E1D">
            <w:pPr>
              <w:pStyle w:val="rowtabella0"/>
              <w:rPr>
                <w:color w:val="002060"/>
              </w:rPr>
            </w:pPr>
            <w:r w:rsidRPr="00F96E2E">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D6376A" w14:textId="77777777" w:rsidR="00C75AE1" w:rsidRPr="00F96E2E" w:rsidRDefault="00C75AE1" w:rsidP="003D2E1D">
            <w:pPr>
              <w:pStyle w:val="rowtabella0"/>
              <w:rPr>
                <w:color w:val="002060"/>
              </w:rPr>
            </w:pPr>
            <w:r w:rsidRPr="00F96E2E">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18D4F1" w14:textId="77777777" w:rsidR="00C75AE1" w:rsidRPr="00F96E2E" w:rsidRDefault="00C75AE1" w:rsidP="003D2E1D">
            <w:pPr>
              <w:pStyle w:val="rowtabella0"/>
              <w:jc w:val="center"/>
              <w:rPr>
                <w:color w:val="002060"/>
              </w:rPr>
            </w:pPr>
            <w:r w:rsidRPr="00F96E2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AE1012" w14:textId="77777777" w:rsidR="00C75AE1" w:rsidRPr="00F96E2E" w:rsidRDefault="00C75AE1" w:rsidP="003D2E1D">
            <w:pPr>
              <w:pStyle w:val="rowtabella0"/>
              <w:rPr>
                <w:color w:val="002060"/>
              </w:rPr>
            </w:pPr>
            <w:r w:rsidRPr="00F96E2E">
              <w:rPr>
                <w:color w:val="002060"/>
              </w:rPr>
              <w:t>25/11/2023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AB594F" w14:textId="77777777" w:rsidR="00C75AE1" w:rsidRPr="00F96E2E" w:rsidRDefault="00C75AE1" w:rsidP="003D2E1D">
            <w:pPr>
              <w:pStyle w:val="rowtabella0"/>
              <w:rPr>
                <w:color w:val="002060"/>
              </w:rPr>
            </w:pPr>
            <w:r w:rsidRPr="00F96E2E">
              <w:rPr>
                <w:color w:val="002060"/>
              </w:rPr>
              <w:t>5066 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8DEC37" w14:textId="77777777" w:rsidR="00C75AE1" w:rsidRPr="00F96E2E" w:rsidRDefault="00C75AE1" w:rsidP="003D2E1D">
            <w:pPr>
              <w:pStyle w:val="rowtabella0"/>
              <w:rPr>
                <w:color w:val="002060"/>
              </w:rPr>
            </w:pPr>
            <w:r w:rsidRPr="00F96E2E">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ABBC83" w14:textId="77777777" w:rsidR="00C75AE1" w:rsidRPr="00F96E2E" w:rsidRDefault="00C75AE1" w:rsidP="003D2E1D">
            <w:pPr>
              <w:pStyle w:val="rowtabella0"/>
              <w:rPr>
                <w:color w:val="002060"/>
              </w:rPr>
            </w:pPr>
            <w:r w:rsidRPr="00F96E2E">
              <w:rPr>
                <w:color w:val="002060"/>
              </w:rPr>
              <w:t xml:space="preserve">VIA </w:t>
            </w:r>
            <w:proofErr w:type="gramStart"/>
            <w:r w:rsidRPr="00F96E2E">
              <w:rPr>
                <w:color w:val="002060"/>
              </w:rPr>
              <w:t>B.BUOZZI</w:t>
            </w:r>
            <w:proofErr w:type="gramEnd"/>
          </w:p>
        </w:tc>
      </w:tr>
      <w:tr w:rsidR="00C75AE1" w:rsidRPr="00F96E2E" w14:paraId="0AFC7662"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4342D7" w14:textId="77777777" w:rsidR="00C75AE1" w:rsidRPr="00F96E2E" w:rsidRDefault="00C75AE1" w:rsidP="003D2E1D">
            <w:pPr>
              <w:pStyle w:val="rowtabella0"/>
              <w:rPr>
                <w:color w:val="002060"/>
              </w:rPr>
            </w:pPr>
            <w:r w:rsidRPr="00F96E2E">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67DF95" w14:textId="77777777" w:rsidR="00C75AE1" w:rsidRPr="00F96E2E" w:rsidRDefault="00C75AE1" w:rsidP="003D2E1D">
            <w:pPr>
              <w:pStyle w:val="rowtabella0"/>
              <w:rPr>
                <w:color w:val="002060"/>
              </w:rPr>
            </w:pPr>
            <w:r w:rsidRPr="00F96E2E">
              <w:rPr>
                <w:color w:val="002060"/>
              </w:rPr>
              <w:t xml:space="preserve">AUDAX 1970 </w:t>
            </w:r>
            <w:proofErr w:type="gramStart"/>
            <w:r w:rsidRPr="00F96E2E">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F96125" w14:textId="77777777" w:rsidR="00C75AE1" w:rsidRPr="00F96E2E" w:rsidRDefault="00C75AE1" w:rsidP="003D2E1D">
            <w:pPr>
              <w:pStyle w:val="rowtabella0"/>
              <w:jc w:val="center"/>
              <w:rPr>
                <w:color w:val="002060"/>
              </w:rPr>
            </w:pPr>
            <w:r w:rsidRPr="00F96E2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10B8C3" w14:textId="77777777" w:rsidR="00C75AE1" w:rsidRPr="00F96E2E" w:rsidRDefault="00C75AE1" w:rsidP="003D2E1D">
            <w:pPr>
              <w:pStyle w:val="rowtabella0"/>
              <w:rPr>
                <w:color w:val="002060"/>
              </w:rPr>
            </w:pPr>
            <w:r w:rsidRPr="00F96E2E">
              <w:rPr>
                <w:color w:val="002060"/>
              </w:rPr>
              <w:t>25/11/2023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8CCF1B" w14:textId="77777777" w:rsidR="00C75AE1" w:rsidRPr="00F96E2E" w:rsidRDefault="00C75AE1" w:rsidP="003D2E1D">
            <w:pPr>
              <w:pStyle w:val="rowtabella0"/>
              <w:rPr>
                <w:color w:val="002060"/>
              </w:rPr>
            </w:pPr>
            <w:r w:rsidRPr="00F96E2E">
              <w:rPr>
                <w:color w:val="002060"/>
              </w:rPr>
              <w:t>5425 CAMPO SCOPERTO TAVERNELLE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F21679" w14:textId="77777777" w:rsidR="00C75AE1" w:rsidRPr="00F96E2E" w:rsidRDefault="00C75AE1" w:rsidP="003D2E1D">
            <w:pPr>
              <w:pStyle w:val="rowtabella0"/>
              <w:rPr>
                <w:color w:val="002060"/>
              </w:rPr>
            </w:pPr>
            <w:r w:rsidRPr="00F96E2E">
              <w:rPr>
                <w:color w:val="002060"/>
              </w:rPr>
              <w:t>COLLI AL MEUAURO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550DBA" w14:textId="77777777" w:rsidR="00C75AE1" w:rsidRPr="00F96E2E" w:rsidRDefault="00C75AE1" w:rsidP="003D2E1D">
            <w:pPr>
              <w:pStyle w:val="rowtabella0"/>
              <w:rPr>
                <w:color w:val="002060"/>
              </w:rPr>
            </w:pPr>
            <w:r w:rsidRPr="00F96E2E">
              <w:rPr>
                <w:color w:val="002060"/>
              </w:rPr>
              <w:t>VIA DEI LECCI-TAVERNELLE</w:t>
            </w:r>
          </w:p>
        </w:tc>
      </w:tr>
      <w:tr w:rsidR="00C75AE1" w:rsidRPr="00F96E2E" w14:paraId="6013E3D1" w14:textId="77777777" w:rsidTr="003D2E1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5650F7" w14:textId="77777777" w:rsidR="00C75AE1" w:rsidRPr="00F96E2E" w:rsidRDefault="00C75AE1" w:rsidP="003D2E1D">
            <w:pPr>
              <w:pStyle w:val="rowtabella0"/>
              <w:rPr>
                <w:color w:val="002060"/>
              </w:rPr>
            </w:pPr>
            <w:r w:rsidRPr="00F96E2E">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6CD286" w14:textId="77777777" w:rsidR="00C75AE1" w:rsidRPr="00F96E2E" w:rsidRDefault="00C75AE1" w:rsidP="003D2E1D">
            <w:pPr>
              <w:pStyle w:val="rowtabella0"/>
              <w:rPr>
                <w:color w:val="002060"/>
              </w:rPr>
            </w:pPr>
            <w:r w:rsidRPr="00F96E2E">
              <w:rPr>
                <w:color w:val="002060"/>
              </w:rPr>
              <w:t>BAYER CAPPUCCINI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D51A66" w14:textId="77777777" w:rsidR="00C75AE1" w:rsidRPr="00F96E2E" w:rsidRDefault="00C75AE1" w:rsidP="003D2E1D">
            <w:pPr>
              <w:pStyle w:val="rowtabella0"/>
              <w:jc w:val="center"/>
              <w:rPr>
                <w:color w:val="002060"/>
              </w:rPr>
            </w:pPr>
            <w:r w:rsidRPr="00F96E2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628BFA" w14:textId="77777777" w:rsidR="00C75AE1" w:rsidRPr="00F96E2E" w:rsidRDefault="00C75AE1" w:rsidP="003D2E1D">
            <w:pPr>
              <w:pStyle w:val="rowtabella0"/>
              <w:rPr>
                <w:color w:val="002060"/>
              </w:rPr>
            </w:pPr>
            <w:r w:rsidRPr="00F96E2E">
              <w:rPr>
                <w:color w:val="002060"/>
              </w:rPr>
              <w:t>26/11/2023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A0D641" w14:textId="77777777" w:rsidR="00C75AE1" w:rsidRPr="00F96E2E" w:rsidRDefault="00C75AE1" w:rsidP="003D2E1D">
            <w:pPr>
              <w:pStyle w:val="rowtabella0"/>
              <w:rPr>
                <w:color w:val="002060"/>
              </w:rPr>
            </w:pPr>
            <w:r w:rsidRPr="00F96E2E">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484CAF" w14:textId="77777777" w:rsidR="00C75AE1" w:rsidRPr="00F96E2E" w:rsidRDefault="00C75AE1" w:rsidP="003D2E1D">
            <w:pPr>
              <w:pStyle w:val="rowtabella0"/>
              <w:rPr>
                <w:color w:val="002060"/>
              </w:rPr>
            </w:pPr>
            <w:r w:rsidRPr="00F96E2E">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B2C3F2" w14:textId="77777777" w:rsidR="00C75AE1" w:rsidRPr="00F96E2E" w:rsidRDefault="00C75AE1" w:rsidP="003D2E1D">
            <w:pPr>
              <w:pStyle w:val="rowtabella0"/>
              <w:rPr>
                <w:color w:val="002060"/>
              </w:rPr>
            </w:pPr>
            <w:r w:rsidRPr="00F96E2E">
              <w:rPr>
                <w:color w:val="002060"/>
              </w:rPr>
              <w:t>VIA CORRADI</w:t>
            </w:r>
          </w:p>
        </w:tc>
      </w:tr>
    </w:tbl>
    <w:p w14:paraId="24EDB84D" w14:textId="77777777" w:rsidR="00C75AE1" w:rsidRDefault="00C75AE1" w:rsidP="005E09A1">
      <w:pPr>
        <w:spacing w:after="120"/>
        <w:rPr>
          <w:color w:val="002060"/>
        </w:rPr>
      </w:pPr>
    </w:p>
    <w:p w14:paraId="0C6335A0" w14:textId="77777777" w:rsidR="00C75AE1" w:rsidRPr="00F96E2E" w:rsidRDefault="00C75AE1" w:rsidP="00C75AE1">
      <w:pPr>
        <w:pStyle w:val="titolocampionato0"/>
        <w:shd w:val="clear" w:color="auto" w:fill="CCCCCC"/>
        <w:spacing w:before="80" w:after="40"/>
        <w:rPr>
          <w:color w:val="002060"/>
        </w:rPr>
      </w:pPr>
      <w:r w:rsidRPr="00F96E2E">
        <w:rPr>
          <w:color w:val="002060"/>
        </w:rPr>
        <w:t>COPPA MARCHE UNDER 19 CALCIO 5</w:t>
      </w:r>
    </w:p>
    <w:p w14:paraId="1C13E928" w14:textId="77777777" w:rsidR="00E92A1F" w:rsidRPr="001A6799" w:rsidRDefault="00E92A1F" w:rsidP="00E92A1F">
      <w:pPr>
        <w:pStyle w:val="titoloprinc0"/>
        <w:rPr>
          <w:color w:val="002060"/>
        </w:rPr>
      </w:pPr>
      <w:r w:rsidRPr="001A6799">
        <w:rPr>
          <w:color w:val="002060"/>
        </w:rPr>
        <w:t>VARIAZIONI AL PROGRAMMA GARE</w:t>
      </w:r>
    </w:p>
    <w:p w14:paraId="42E45343" w14:textId="77777777" w:rsidR="00E92A1F" w:rsidRPr="001A6799" w:rsidRDefault="00E92A1F" w:rsidP="00E92A1F">
      <w:pPr>
        <w:pStyle w:val="breakline"/>
        <w:rPr>
          <w:color w:val="002060"/>
        </w:rPr>
      </w:pPr>
    </w:p>
    <w:p w14:paraId="4C5AFFDD" w14:textId="77777777" w:rsidR="00E92A1F" w:rsidRPr="001A6799" w:rsidRDefault="00E92A1F" w:rsidP="00E92A1F">
      <w:pPr>
        <w:pStyle w:val="breakline"/>
        <w:rPr>
          <w:color w:val="002060"/>
        </w:rPr>
      </w:pPr>
    </w:p>
    <w:p w14:paraId="5A16A8E9" w14:textId="66AA4EBC" w:rsidR="00E92A1F" w:rsidRPr="001A6799" w:rsidRDefault="00E92A1F" w:rsidP="00E92A1F">
      <w:pPr>
        <w:pStyle w:val="sottotitolocampionato10"/>
        <w:rPr>
          <w:color w:val="002060"/>
        </w:rPr>
      </w:pPr>
      <w:r w:rsidRPr="001A6799">
        <w:rPr>
          <w:color w:val="002060"/>
        </w:rPr>
        <w:t xml:space="preserve">GIRONE </w:t>
      </w:r>
      <w:r>
        <w:rPr>
          <w:color w:val="002060"/>
        </w:rPr>
        <w:t>SF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92A1F" w:rsidRPr="001A6799" w14:paraId="77D19C3C" w14:textId="77777777" w:rsidTr="003D2E1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AD481" w14:textId="77777777" w:rsidR="00E92A1F" w:rsidRPr="001A6799" w:rsidRDefault="00E92A1F" w:rsidP="003D2E1D">
            <w:pPr>
              <w:pStyle w:val="headertabella0"/>
              <w:rPr>
                <w:color w:val="002060"/>
              </w:rPr>
            </w:pPr>
            <w:r w:rsidRPr="001A679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714E1" w14:textId="77777777" w:rsidR="00E92A1F" w:rsidRPr="001A6799" w:rsidRDefault="00E92A1F" w:rsidP="003D2E1D">
            <w:pPr>
              <w:pStyle w:val="headertabella0"/>
              <w:rPr>
                <w:color w:val="002060"/>
              </w:rPr>
            </w:pPr>
            <w:r w:rsidRPr="001A6799">
              <w:rPr>
                <w:color w:val="002060"/>
              </w:rPr>
              <w:t xml:space="preserve">N° </w:t>
            </w:r>
            <w:proofErr w:type="spellStart"/>
            <w:r w:rsidRPr="001A6799">
              <w:rPr>
                <w:color w:val="002060"/>
              </w:rPr>
              <w:t>Gior</w:t>
            </w:r>
            <w:proofErr w:type="spellEnd"/>
            <w:r w:rsidRPr="001A679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8E888" w14:textId="77777777" w:rsidR="00E92A1F" w:rsidRPr="001A6799" w:rsidRDefault="00E92A1F" w:rsidP="003D2E1D">
            <w:pPr>
              <w:pStyle w:val="headertabella0"/>
              <w:rPr>
                <w:color w:val="002060"/>
              </w:rPr>
            </w:pPr>
            <w:r w:rsidRPr="001A679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D9FB7" w14:textId="77777777" w:rsidR="00E92A1F" w:rsidRPr="001A6799" w:rsidRDefault="00E92A1F" w:rsidP="003D2E1D">
            <w:pPr>
              <w:pStyle w:val="headertabella0"/>
              <w:rPr>
                <w:color w:val="002060"/>
              </w:rPr>
            </w:pPr>
            <w:r w:rsidRPr="001A679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5287D" w14:textId="77777777" w:rsidR="00E92A1F" w:rsidRPr="001A6799" w:rsidRDefault="00E92A1F" w:rsidP="003D2E1D">
            <w:pPr>
              <w:pStyle w:val="headertabella0"/>
              <w:rPr>
                <w:color w:val="002060"/>
              </w:rPr>
            </w:pPr>
            <w:r w:rsidRPr="001A6799">
              <w:rPr>
                <w:color w:val="002060"/>
              </w:rPr>
              <w:t xml:space="preserve">Data </w:t>
            </w:r>
            <w:proofErr w:type="spellStart"/>
            <w:r w:rsidRPr="001A6799">
              <w:rPr>
                <w:color w:val="002060"/>
              </w:rPr>
              <w:t>Orig</w:t>
            </w:r>
            <w:proofErr w:type="spellEnd"/>
            <w:r w:rsidRPr="001A679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F2ABC" w14:textId="77777777" w:rsidR="00E92A1F" w:rsidRPr="001A6799" w:rsidRDefault="00E92A1F" w:rsidP="003D2E1D">
            <w:pPr>
              <w:pStyle w:val="headertabella0"/>
              <w:rPr>
                <w:color w:val="002060"/>
              </w:rPr>
            </w:pPr>
            <w:r w:rsidRPr="001A679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75AB8" w14:textId="77777777" w:rsidR="00E92A1F" w:rsidRPr="001A6799" w:rsidRDefault="00E92A1F" w:rsidP="003D2E1D">
            <w:pPr>
              <w:pStyle w:val="headertabella0"/>
              <w:rPr>
                <w:color w:val="002060"/>
              </w:rPr>
            </w:pPr>
            <w:r w:rsidRPr="001A6799">
              <w:rPr>
                <w:color w:val="002060"/>
              </w:rPr>
              <w:t xml:space="preserve">Ora </w:t>
            </w:r>
            <w:proofErr w:type="spellStart"/>
            <w:r w:rsidRPr="001A6799">
              <w:rPr>
                <w:color w:val="002060"/>
              </w:rPr>
              <w:t>Orig</w:t>
            </w:r>
            <w:proofErr w:type="spellEnd"/>
            <w:r w:rsidRPr="001A679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01850" w14:textId="77777777" w:rsidR="00E92A1F" w:rsidRPr="001A6799" w:rsidRDefault="00E92A1F" w:rsidP="003D2E1D">
            <w:pPr>
              <w:pStyle w:val="headertabella0"/>
              <w:rPr>
                <w:color w:val="002060"/>
              </w:rPr>
            </w:pPr>
            <w:r w:rsidRPr="001A6799">
              <w:rPr>
                <w:color w:val="002060"/>
              </w:rPr>
              <w:t>Impianto</w:t>
            </w:r>
          </w:p>
        </w:tc>
      </w:tr>
      <w:tr w:rsidR="00E92A1F" w:rsidRPr="001A6799" w14:paraId="2EB802D0" w14:textId="77777777" w:rsidTr="003D2E1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3AEA5" w14:textId="1A836CDF" w:rsidR="00E92A1F" w:rsidRPr="00E92A1F" w:rsidRDefault="00E92A1F" w:rsidP="003D2E1D">
            <w:pPr>
              <w:pStyle w:val="rowtabella0"/>
              <w:rPr>
                <w:color w:val="002060"/>
                <w:highlight w:val="yellow"/>
              </w:rPr>
            </w:pPr>
            <w:r w:rsidRPr="00E92A1F">
              <w:rPr>
                <w:color w:val="002060"/>
                <w:highlight w:val="yellow"/>
              </w:rPr>
              <w:t>2</w:t>
            </w:r>
            <w:r w:rsidRPr="00E92A1F">
              <w:rPr>
                <w:color w:val="002060"/>
                <w:highlight w:val="yellow"/>
              </w:rPr>
              <w:t>3</w:t>
            </w:r>
            <w:r w:rsidRPr="00E92A1F">
              <w:rPr>
                <w:color w:val="002060"/>
                <w:highlight w:val="yellow"/>
              </w:rPr>
              <w:t>/11/2023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FCBBA" w14:textId="0D93522F" w:rsidR="00E92A1F" w:rsidRPr="00E92A1F" w:rsidRDefault="00E92A1F" w:rsidP="003D2E1D">
            <w:pPr>
              <w:pStyle w:val="rowtabella0"/>
              <w:jc w:val="center"/>
              <w:rPr>
                <w:color w:val="002060"/>
                <w:highlight w:val="yellow"/>
              </w:rPr>
            </w:pPr>
            <w:r w:rsidRPr="00E92A1F">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78BF7" w14:textId="1C9FF3B2" w:rsidR="00E92A1F" w:rsidRPr="00E92A1F" w:rsidRDefault="00E92A1F" w:rsidP="003D2E1D">
            <w:pPr>
              <w:pStyle w:val="rowtabella0"/>
              <w:rPr>
                <w:color w:val="002060"/>
                <w:highlight w:val="yellow"/>
              </w:rPr>
            </w:pPr>
            <w:r w:rsidRPr="00E92A1F">
              <w:rPr>
                <w:color w:val="002060"/>
                <w:highlight w:val="yellow"/>
              </w:rPr>
              <w:t>NUOVA JUVENTINA FFC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16410" w14:textId="06A11A3B" w:rsidR="00E92A1F" w:rsidRPr="00E92A1F" w:rsidRDefault="00E92A1F" w:rsidP="003D2E1D">
            <w:pPr>
              <w:pStyle w:val="rowtabella0"/>
              <w:rPr>
                <w:color w:val="002060"/>
                <w:highlight w:val="yellow"/>
              </w:rPr>
            </w:pPr>
            <w:r w:rsidRPr="00E92A1F">
              <w:rPr>
                <w:color w:val="002060"/>
                <w:highlight w:val="yellow"/>
              </w:rPr>
              <w:t>FERMANA FUTSAL 2022</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891C7" w14:textId="6D77F62A" w:rsidR="00E92A1F" w:rsidRPr="001A6799" w:rsidRDefault="00E92A1F" w:rsidP="003D2E1D">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D6292" w14:textId="25CC5CF9" w:rsidR="00E92A1F" w:rsidRPr="001A6799" w:rsidRDefault="00E92A1F" w:rsidP="003D2E1D">
            <w:pPr>
              <w:pStyle w:val="rowtabella0"/>
              <w:jc w:val="center"/>
              <w:rPr>
                <w:color w:val="002060"/>
              </w:rPr>
            </w:pPr>
            <w:r w:rsidRPr="00E92A1F">
              <w:rPr>
                <w:color w:val="002060"/>
                <w:highlight w:val="yellow"/>
              </w:rPr>
              <w:t>20:00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B6EBB" w14:textId="3EFAC5A1" w:rsidR="00E92A1F" w:rsidRPr="00E92A1F" w:rsidRDefault="00E92A1F" w:rsidP="00E92A1F">
            <w:pPr>
              <w:jc w:val="center"/>
              <w:rPr>
                <w:rFonts w:ascii="Arial" w:hAnsi="Arial" w:cs="Arial"/>
                <w:color w:val="002060"/>
                <w:sz w:val="12"/>
                <w:szCs w:val="12"/>
              </w:rPr>
            </w:pPr>
            <w:r w:rsidRPr="00E92A1F">
              <w:rPr>
                <w:rFonts w:ascii="Arial" w:hAnsi="Arial" w:cs="Arial"/>
                <w:color w:val="002060"/>
                <w:sz w:val="12"/>
                <w:szCs w:val="12"/>
              </w:rPr>
              <w:t>19:30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3C0CA" w14:textId="77777777" w:rsidR="00E92A1F" w:rsidRPr="001A6799" w:rsidRDefault="00E92A1F" w:rsidP="003D2E1D">
            <w:pPr>
              <w:rPr>
                <w:color w:val="002060"/>
              </w:rPr>
            </w:pPr>
          </w:p>
        </w:tc>
      </w:tr>
    </w:tbl>
    <w:p w14:paraId="02D22B88" w14:textId="77777777" w:rsidR="00E92A1F" w:rsidRPr="00E92A1F" w:rsidRDefault="00E92A1F" w:rsidP="00E92A1F">
      <w:pPr>
        <w:pStyle w:val="titoloprinc0"/>
        <w:jc w:val="left"/>
        <w:rPr>
          <w:color w:val="002060"/>
          <w:sz w:val="22"/>
          <w:szCs w:val="22"/>
        </w:rPr>
      </w:pPr>
    </w:p>
    <w:p w14:paraId="7560A550" w14:textId="357C7646" w:rsidR="00C75AE1" w:rsidRPr="001A6799" w:rsidRDefault="00C75AE1" w:rsidP="00C75AE1">
      <w:pPr>
        <w:pStyle w:val="titoloprinc0"/>
        <w:rPr>
          <w:color w:val="002060"/>
        </w:rPr>
      </w:pPr>
      <w:r w:rsidRPr="001A6799">
        <w:rPr>
          <w:color w:val="002060"/>
        </w:rPr>
        <w:t>PROGRAMMA GARE</w:t>
      </w:r>
    </w:p>
    <w:p w14:paraId="550D0215" w14:textId="77777777" w:rsidR="00C75AE1" w:rsidRPr="00F96E2E" w:rsidRDefault="00C75AE1" w:rsidP="00C75AE1">
      <w:pPr>
        <w:pStyle w:val="breakline"/>
        <w:rPr>
          <w:color w:val="002060"/>
        </w:rPr>
      </w:pPr>
    </w:p>
    <w:p w14:paraId="6F15B9FD" w14:textId="77777777" w:rsidR="00C75AE1" w:rsidRPr="00F96E2E" w:rsidRDefault="00C75AE1" w:rsidP="00C75AE1">
      <w:pPr>
        <w:pStyle w:val="breakline"/>
        <w:rPr>
          <w:color w:val="002060"/>
        </w:rPr>
      </w:pPr>
    </w:p>
    <w:p w14:paraId="2F8D215D" w14:textId="77777777" w:rsidR="00C75AE1" w:rsidRPr="00F96E2E" w:rsidRDefault="00C75AE1" w:rsidP="00C75AE1">
      <w:pPr>
        <w:pStyle w:val="sottotitolocampionato10"/>
        <w:rPr>
          <w:color w:val="002060"/>
        </w:rPr>
      </w:pPr>
      <w:r w:rsidRPr="00F96E2E">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C75AE1" w:rsidRPr="00F96E2E" w14:paraId="62136898" w14:textId="77777777" w:rsidTr="003D2E1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5A967" w14:textId="77777777" w:rsidR="00C75AE1" w:rsidRPr="00F96E2E" w:rsidRDefault="00C75AE1" w:rsidP="003D2E1D">
            <w:pPr>
              <w:pStyle w:val="headertabella0"/>
              <w:rPr>
                <w:color w:val="002060"/>
              </w:rPr>
            </w:pPr>
            <w:r w:rsidRPr="00F96E2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0AC3D" w14:textId="77777777" w:rsidR="00C75AE1" w:rsidRPr="00F96E2E" w:rsidRDefault="00C75AE1" w:rsidP="003D2E1D">
            <w:pPr>
              <w:pStyle w:val="headertabella0"/>
              <w:rPr>
                <w:color w:val="002060"/>
              </w:rPr>
            </w:pPr>
            <w:r w:rsidRPr="00F96E2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C4F24" w14:textId="77777777" w:rsidR="00C75AE1" w:rsidRPr="00F96E2E" w:rsidRDefault="00C75AE1" w:rsidP="003D2E1D">
            <w:pPr>
              <w:pStyle w:val="headertabella0"/>
              <w:rPr>
                <w:color w:val="002060"/>
              </w:rPr>
            </w:pPr>
            <w:r w:rsidRPr="00F96E2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4EDA6" w14:textId="77777777" w:rsidR="00C75AE1" w:rsidRPr="00F96E2E" w:rsidRDefault="00C75AE1" w:rsidP="003D2E1D">
            <w:pPr>
              <w:pStyle w:val="headertabella0"/>
              <w:rPr>
                <w:color w:val="002060"/>
              </w:rPr>
            </w:pPr>
            <w:r w:rsidRPr="00F96E2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DBD6B" w14:textId="77777777" w:rsidR="00C75AE1" w:rsidRPr="00F96E2E" w:rsidRDefault="00C75AE1" w:rsidP="003D2E1D">
            <w:pPr>
              <w:pStyle w:val="headertabella0"/>
              <w:rPr>
                <w:color w:val="002060"/>
              </w:rPr>
            </w:pPr>
            <w:r w:rsidRPr="00F96E2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8699D" w14:textId="77777777" w:rsidR="00C75AE1" w:rsidRPr="00F96E2E" w:rsidRDefault="00C75AE1" w:rsidP="003D2E1D">
            <w:pPr>
              <w:pStyle w:val="headertabella0"/>
              <w:rPr>
                <w:color w:val="002060"/>
              </w:rPr>
            </w:pPr>
            <w:proofErr w:type="spellStart"/>
            <w:r w:rsidRPr="00F96E2E">
              <w:rPr>
                <w:color w:val="002060"/>
              </w:rPr>
              <w:t>Localita'</w:t>
            </w:r>
            <w:proofErr w:type="spellEnd"/>
            <w:r w:rsidRPr="00F96E2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8B1A2" w14:textId="77777777" w:rsidR="00C75AE1" w:rsidRPr="00F96E2E" w:rsidRDefault="00C75AE1" w:rsidP="003D2E1D">
            <w:pPr>
              <w:pStyle w:val="headertabella0"/>
              <w:rPr>
                <w:color w:val="002060"/>
              </w:rPr>
            </w:pPr>
            <w:r w:rsidRPr="00F96E2E">
              <w:rPr>
                <w:color w:val="002060"/>
              </w:rPr>
              <w:t>Indirizzo Impianto</w:t>
            </w:r>
          </w:p>
        </w:tc>
      </w:tr>
      <w:tr w:rsidR="00C75AE1" w:rsidRPr="00F96E2E" w14:paraId="19AC0E7E" w14:textId="77777777" w:rsidTr="003D2E1D">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DA079C5" w14:textId="77777777" w:rsidR="00C75AE1" w:rsidRPr="00F96E2E" w:rsidRDefault="00C75AE1" w:rsidP="003D2E1D">
            <w:pPr>
              <w:pStyle w:val="rowtabella0"/>
              <w:rPr>
                <w:color w:val="002060"/>
              </w:rPr>
            </w:pPr>
            <w:r w:rsidRPr="00F96E2E">
              <w:rPr>
                <w:color w:val="002060"/>
              </w:rPr>
              <w:t>NUOVA JUVENTINA FFC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6C3948" w14:textId="77777777" w:rsidR="00C75AE1" w:rsidRPr="00F96E2E" w:rsidRDefault="00C75AE1" w:rsidP="003D2E1D">
            <w:pPr>
              <w:pStyle w:val="rowtabella0"/>
              <w:rPr>
                <w:color w:val="002060"/>
              </w:rPr>
            </w:pPr>
            <w:r w:rsidRPr="00F96E2E">
              <w:rPr>
                <w:color w:val="002060"/>
              </w:rPr>
              <w:t>FERMANA FUTSAL 2022</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DE5A45" w14:textId="77777777" w:rsidR="00C75AE1" w:rsidRPr="00F96E2E" w:rsidRDefault="00C75AE1" w:rsidP="003D2E1D">
            <w:pPr>
              <w:pStyle w:val="rowtabella0"/>
              <w:jc w:val="center"/>
              <w:rPr>
                <w:color w:val="002060"/>
              </w:rPr>
            </w:pPr>
            <w:r w:rsidRPr="00F96E2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39DE1C" w14:textId="77777777" w:rsidR="00C75AE1" w:rsidRPr="00F96E2E" w:rsidRDefault="00C75AE1" w:rsidP="003D2E1D">
            <w:pPr>
              <w:pStyle w:val="rowtabella0"/>
              <w:rPr>
                <w:color w:val="002060"/>
              </w:rPr>
            </w:pPr>
            <w:r w:rsidRPr="00F96E2E">
              <w:rPr>
                <w:color w:val="002060"/>
              </w:rPr>
              <w:t>23/11/2023 20:00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0AB83B" w14:textId="77777777" w:rsidR="00C75AE1" w:rsidRPr="00F96E2E" w:rsidRDefault="00C75AE1" w:rsidP="003D2E1D">
            <w:pPr>
              <w:pStyle w:val="rowtabella0"/>
              <w:rPr>
                <w:color w:val="002060"/>
              </w:rPr>
            </w:pPr>
            <w:r w:rsidRPr="00F96E2E">
              <w:rPr>
                <w:color w:val="002060"/>
              </w:rPr>
              <w:t>5736 CAMPO C/5 "GIUSEPPE TEMPERINI"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4A8407" w14:textId="77777777" w:rsidR="00C75AE1" w:rsidRPr="00F96E2E" w:rsidRDefault="00C75AE1" w:rsidP="003D2E1D">
            <w:pPr>
              <w:pStyle w:val="rowtabella0"/>
              <w:rPr>
                <w:color w:val="002060"/>
              </w:rPr>
            </w:pPr>
            <w:r w:rsidRPr="00F96E2E">
              <w:rPr>
                <w:color w:val="002060"/>
              </w:rPr>
              <w:t>MONTEGRANARO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B7DD28" w14:textId="77777777" w:rsidR="00C75AE1" w:rsidRPr="00F96E2E" w:rsidRDefault="00C75AE1" w:rsidP="003D2E1D">
            <w:pPr>
              <w:pStyle w:val="rowtabella0"/>
              <w:rPr>
                <w:color w:val="002060"/>
              </w:rPr>
            </w:pPr>
            <w:r w:rsidRPr="00F96E2E">
              <w:rPr>
                <w:color w:val="002060"/>
              </w:rPr>
              <w:t xml:space="preserve">VIA </w:t>
            </w:r>
            <w:proofErr w:type="gramStart"/>
            <w:r w:rsidRPr="00F96E2E">
              <w:rPr>
                <w:color w:val="002060"/>
              </w:rPr>
              <w:t>B.ROSSI</w:t>
            </w:r>
            <w:proofErr w:type="gramEnd"/>
            <w:r w:rsidRPr="00F96E2E">
              <w:rPr>
                <w:color w:val="002060"/>
              </w:rPr>
              <w:t xml:space="preserve"> SNC</w:t>
            </w:r>
          </w:p>
        </w:tc>
      </w:tr>
    </w:tbl>
    <w:p w14:paraId="70C9E500" w14:textId="77777777" w:rsidR="00C75AE1" w:rsidRPr="001A6799" w:rsidRDefault="00C75AE1" w:rsidP="005E09A1">
      <w:pPr>
        <w:spacing w:after="120"/>
        <w:rPr>
          <w:color w:val="002060"/>
        </w:rPr>
      </w:pPr>
    </w:p>
    <w:p w14:paraId="476A4BD9" w14:textId="77777777" w:rsidR="00FC08EE" w:rsidRDefault="00FC08EE" w:rsidP="00FC08EE">
      <w:pPr>
        <w:pStyle w:val="breakline"/>
        <w:rPr>
          <w:rFonts w:eastAsiaTheme="minorEastAsia"/>
          <w:color w:val="002060"/>
        </w:rPr>
      </w:pPr>
    </w:p>
    <w:p w14:paraId="20B35BF4" w14:textId="77777777" w:rsidR="00C75AE1" w:rsidRPr="00F96E2E" w:rsidRDefault="00C75AE1" w:rsidP="00C75AE1">
      <w:pPr>
        <w:pStyle w:val="titolocampionato0"/>
        <w:shd w:val="clear" w:color="auto" w:fill="CCCCCC"/>
        <w:spacing w:before="80" w:after="40"/>
        <w:rPr>
          <w:color w:val="002060"/>
        </w:rPr>
      </w:pPr>
      <w:r w:rsidRPr="00F96E2E">
        <w:rPr>
          <w:color w:val="002060"/>
        </w:rPr>
        <w:t>COPPA MARCHE UNDER17 CALCIO A5</w:t>
      </w:r>
    </w:p>
    <w:p w14:paraId="1BDB5FDB" w14:textId="77777777" w:rsidR="00C75AE1" w:rsidRPr="00F96E2E" w:rsidRDefault="00C75AE1" w:rsidP="00C75AE1">
      <w:pPr>
        <w:pStyle w:val="titoloprinc0"/>
        <w:rPr>
          <w:color w:val="002060"/>
        </w:rPr>
      </w:pPr>
      <w:r w:rsidRPr="00F96E2E">
        <w:rPr>
          <w:color w:val="002060"/>
        </w:rPr>
        <w:t>PROGRAMMA GARE</w:t>
      </w:r>
    </w:p>
    <w:p w14:paraId="49F92196" w14:textId="77777777" w:rsidR="00C75AE1" w:rsidRPr="00F96E2E" w:rsidRDefault="00C75AE1" w:rsidP="00C75AE1">
      <w:pPr>
        <w:pStyle w:val="breakline"/>
        <w:rPr>
          <w:color w:val="002060"/>
        </w:rPr>
      </w:pPr>
    </w:p>
    <w:p w14:paraId="758A46D7" w14:textId="77777777" w:rsidR="00C75AE1" w:rsidRPr="00F96E2E" w:rsidRDefault="00C75AE1" w:rsidP="00C75AE1">
      <w:pPr>
        <w:pStyle w:val="sottotitolocampionato10"/>
        <w:rPr>
          <w:color w:val="002060"/>
        </w:rPr>
      </w:pPr>
      <w:r w:rsidRPr="00F96E2E">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9"/>
        <w:gridCol w:w="385"/>
        <w:gridCol w:w="898"/>
        <w:gridCol w:w="1199"/>
        <w:gridCol w:w="1547"/>
        <w:gridCol w:w="1547"/>
      </w:tblGrid>
      <w:tr w:rsidR="00C75AE1" w:rsidRPr="00F96E2E" w14:paraId="4390777F" w14:textId="77777777" w:rsidTr="003D2E1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C8DA8" w14:textId="77777777" w:rsidR="00C75AE1" w:rsidRPr="00F96E2E" w:rsidRDefault="00C75AE1" w:rsidP="003D2E1D">
            <w:pPr>
              <w:pStyle w:val="headertabella0"/>
              <w:rPr>
                <w:color w:val="002060"/>
              </w:rPr>
            </w:pPr>
            <w:r w:rsidRPr="00F96E2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34112" w14:textId="77777777" w:rsidR="00C75AE1" w:rsidRPr="00F96E2E" w:rsidRDefault="00C75AE1" w:rsidP="003D2E1D">
            <w:pPr>
              <w:pStyle w:val="headertabella0"/>
              <w:rPr>
                <w:color w:val="002060"/>
              </w:rPr>
            </w:pPr>
            <w:r w:rsidRPr="00F96E2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41D9D" w14:textId="77777777" w:rsidR="00C75AE1" w:rsidRPr="00F96E2E" w:rsidRDefault="00C75AE1" w:rsidP="003D2E1D">
            <w:pPr>
              <w:pStyle w:val="headertabella0"/>
              <w:rPr>
                <w:color w:val="002060"/>
              </w:rPr>
            </w:pPr>
            <w:r w:rsidRPr="00F96E2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0F437" w14:textId="77777777" w:rsidR="00C75AE1" w:rsidRPr="00F96E2E" w:rsidRDefault="00C75AE1" w:rsidP="003D2E1D">
            <w:pPr>
              <w:pStyle w:val="headertabella0"/>
              <w:rPr>
                <w:color w:val="002060"/>
              </w:rPr>
            </w:pPr>
            <w:r w:rsidRPr="00F96E2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5B634" w14:textId="77777777" w:rsidR="00C75AE1" w:rsidRPr="00F96E2E" w:rsidRDefault="00C75AE1" w:rsidP="003D2E1D">
            <w:pPr>
              <w:pStyle w:val="headertabella0"/>
              <w:rPr>
                <w:color w:val="002060"/>
              </w:rPr>
            </w:pPr>
            <w:r w:rsidRPr="00F96E2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BA2A9" w14:textId="77777777" w:rsidR="00C75AE1" w:rsidRPr="00F96E2E" w:rsidRDefault="00C75AE1" w:rsidP="003D2E1D">
            <w:pPr>
              <w:pStyle w:val="headertabella0"/>
              <w:rPr>
                <w:color w:val="002060"/>
              </w:rPr>
            </w:pPr>
            <w:proofErr w:type="spellStart"/>
            <w:r w:rsidRPr="00F96E2E">
              <w:rPr>
                <w:color w:val="002060"/>
              </w:rPr>
              <w:t>Localita'</w:t>
            </w:r>
            <w:proofErr w:type="spellEnd"/>
            <w:r w:rsidRPr="00F96E2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C08F4" w14:textId="77777777" w:rsidR="00C75AE1" w:rsidRPr="00F96E2E" w:rsidRDefault="00C75AE1" w:rsidP="003D2E1D">
            <w:pPr>
              <w:pStyle w:val="headertabella0"/>
              <w:rPr>
                <w:color w:val="002060"/>
              </w:rPr>
            </w:pPr>
            <w:r w:rsidRPr="00F96E2E">
              <w:rPr>
                <w:color w:val="002060"/>
              </w:rPr>
              <w:t>Indirizzo Impianto</w:t>
            </w:r>
          </w:p>
        </w:tc>
      </w:tr>
      <w:tr w:rsidR="00C75AE1" w:rsidRPr="00F96E2E" w14:paraId="181AE8FB" w14:textId="77777777" w:rsidTr="003D2E1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450A8C" w14:textId="77777777" w:rsidR="00C75AE1" w:rsidRPr="00F96E2E" w:rsidRDefault="00C75AE1" w:rsidP="003D2E1D">
            <w:pPr>
              <w:pStyle w:val="rowtabella0"/>
              <w:rPr>
                <w:color w:val="002060"/>
              </w:rPr>
            </w:pPr>
            <w:r w:rsidRPr="00F96E2E">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B2544F" w14:textId="77777777" w:rsidR="00C75AE1" w:rsidRPr="00F96E2E" w:rsidRDefault="00C75AE1" w:rsidP="003D2E1D">
            <w:pPr>
              <w:pStyle w:val="rowtabella0"/>
              <w:rPr>
                <w:color w:val="002060"/>
              </w:rPr>
            </w:pPr>
            <w:r w:rsidRPr="00F96E2E">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591E0F" w14:textId="77777777" w:rsidR="00C75AE1" w:rsidRPr="00F96E2E" w:rsidRDefault="00C75AE1" w:rsidP="003D2E1D">
            <w:pPr>
              <w:pStyle w:val="rowtabella0"/>
              <w:jc w:val="center"/>
              <w:rPr>
                <w:color w:val="002060"/>
              </w:rPr>
            </w:pPr>
            <w:r w:rsidRPr="00F96E2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E30A9A" w14:textId="77777777" w:rsidR="00C75AE1" w:rsidRPr="00F96E2E" w:rsidRDefault="00C75AE1" w:rsidP="003D2E1D">
            <w:pPr>
              <w:pStyle w:val="rowtabella0"/>
              <w:rPr>
                <w:color w:val="002060"/>
              </w:rPr>
            </w:pPr>
            <w:r w:rsidRPr="00F96E2E">
              <w:rPr>
                <w:color w:val="002060"/>
              </w:rPr>
              <w:t>28/11/2023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1A982D" w14:textId="77777777" w:rsidR="00C75AE1" w:rsidRPr="00F96E2E" w:rsidRDefault="00C75AE1" w:rsidP="003D2E1D">
            <w:pPr>
              <w:pStyle w:val="rowtabella0"/>
              <w:rPr>
                <w:color w:val="002060"/>
              </w:rPr>
            </w:pPr>
            <w:r w:rsidRPr="00F96E2E">
              <w:rPr>
                <w:color w:val="002060"/>
              </w:rPr>
              <w:t xml:space="preserve">5429 PAL.COM. </w:t>
            </w:r>
            <w:proofErr w:type="gramStart"/>
            <w:r w:rsidRPr="00F96E2E">
              <w:rPr>
                <w:color w:val="002060"/>
              </w:rPr>
              <w:t>S.MICHELE</w:t>
            </w:r>
            <w:proofErr w:type="gramEnd"/>
            <w:r w:rsidRPr="00F96E2E">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4CD535" w14:textId="77777777" w:rsidR="00C75AE1" w:rsidRPr="00F96E2E" w:rsidRDefault="00C75AE1" w:rsidP="003D2E1D">
            <w:pPr>
              <w:pStyle w:val="rowtabella0"/>
              <w:rPr>
                <w:color w:val="002060"/>
              </w:rPr>
            </w:pPr>
            <w:r w:rsidRPr="00F96E2E">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9C2A99" w14:textId="77777777" w:rsidR="00C75AE1" w:rsidRPr="00F96E2E" w:rsidRDefault="00C75AE1" w:rsidP="003D2E1D">
            <w:pPr>
              <w:pStyle w:val="rowtabella0"/>
              <w:rPr>
                <w:color w:val="002060"/>
              </w:rPr>
            </w:pPr>
            <w:r w:rsidRPr="00F96E2E">
              <w:rPr>
                <w:color w:val="002060"/>
              </w:rPr>
              <w:t>VIA LORETO</w:t>
            </w:r>
          </w:p>
        </w:tc>
      </w:tr>
      <w:tr w:rsidR="00C75AE1" w:rsidRPr="00F96E2E" w14:paraId="7AB08CC6" w14:textId="77777777" w:rsidTr="003D2E1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689DE7" w14:textId="77777777" w:rsidR="00C75AE1" w:rsidRPr="00F96E2E" w:rsidRDefault="00C75AE1" w:rsidP="003D2E1D">
            <w:pPr>
              <w:pStyle w:val="rowtabella0"/>
              <w:rPr>
                <w:color w:val="002060"/>
              </w:rPr>
            </w:pPr>
            <w:r w:rsidRPr="00F96E2E">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7E9403" w14:textId="77777777" w:rsidR="00C75AE1" w:rsidRPr="00F96E2E" w:rsidRDefault="00C75AE1" w:rsidP="003D2E1D">
            <w:pPr>
              <w:pStyle w:val="rowtabella0"/>
              <w:rPr>
                <w:color w:val="002060"/>
              </w:rPr>
            </w:pPr>
            <w:r w:rsidRPr="00F96E2E">
              <w:rPr>
                <w:color w:val="002060"/>
              </w:rPr>
              <w:t>SANGIORGIO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0122EA" w14:textId="77777777" w:rsidR="00C75AE1" w:rsidRPr="00F96E2E" w:rsidRDefault="00C75AE1" w:rsidP="003D2E1D">
            <w:pPr>
              <w:pStyle w:val="rowtabella0"/>
              <w:jc w:val="center"/>
              <w:rPr>
                <w:color w:val="002060"/>
              </w:rPr>
            </w:pPr>
            <w:r w:rsidRPr="00F96E2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A52D17" w14:textId="77777777" w:rsidR="00C75AE1" w:rsidRPr="00F96E2E" w:rsidRDefault="00C75AE1" w:rsidP="003D2E1D">
            <w:pPr>
              <w:pStyle w:val="rowtabella0"/>
              <w:rPr>
                <w:color w:val="002060"/>
              </w:rPr>
            </w:pPr>
            <w:r w:rsidRPr="00F96E2E">
              <w:rPr>
                <w:color w:val="002060"/>
              </w:rPr>
              <w:t>28/11/2023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BFD380" w14:textId="77777777" w:rsidR="00C75AE1" w:rsidRPr="00F96E2E" w:rsidRDefault="00C75AE1" w:rsidP="003D2E1D">
            <w:pPr>
              <w:pStyle w:val="rowtabella0"/>
              <w:rPr>
                <w:color w:val="002060"/>
              </w:rPr>
            </w:pPr>
            <w:r w:rsidRPr="00F96E2E">
              <w:rPr>
                <w:color w:val="002060"/>
              </w:rPr>
              <w:t xml:space="preserve">5295 TENSOSTRUTTURA VIA </w:t>
            </w:r>
            <w:proofErr w:type="gramStart"/>
            <w:r w:rsidRPr="00F96E2E">
              <w:rPr>
                <w:color w:val="002060"/>
              </w:rPr>
              <w:t>E.MATTEI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21B0FD" w14:textId="77777777" w:rsidR="00C75AE1" w:rsidRPr="00F96E2E" w:rsidRDefault="00C75AE1" w:rsidP="003D2E1D">
            <w:pPr>
              <w:pStyle w:val="rowtabella0"/>
              <w:rPr>
                <w:color w:val="002060"/>
              </w:rPr>
            </w:pPr>
            <w:r w:rsidRPr="00F96E2E">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8FAB6F" w14:textId="77777777" w:rsidR="00C75AE1" w:rsidRPr="00F96E2E" w:rsidRDefault="00C75AE1" w:rsidP="003D2E1D">
            <w:pPr>
              <w:pStyle w:val="rowtabella0"/>
              <w:rPr>
                <w:color w:val="002060"/>
              </w:rPr>
            </w:pPr>
            <w:r w:rsidRPr="00F96E2E">
              <w:rPr>
                <w:color w:val="002060"/>
              </w:rPr>
              <w:t xml:space="preserve">VIA </w:t>
            </w:r>
            <w:proofErr w:type="gramStart"/>
            <w:r w:rsidRPr="00F96E2E">
              <w:rPr>
                <w:color w:val="002060"/>
              </w:rPr>
              <w:t>E.MATTEI</w:t>
            </w:r>
            <w:proofErr w:type="gramEnd"/>
          </w:p>
        </w:tc>
      </w:tr>
    </w:tbl>
    <w:p w14:paraId="15EA6C7E" w14:textId="77777777" w:rsidR="00FC08EE" w:rsidRPr="008E16CC" w:rsidRDefault="00FC08EE" w:rsidP="00FC08EE">
      <w:pPr>
        <w:pStyle w:val="breakline"/>
        <w:rPr>
          <w:rFonts w:eastAsiaTheme="minorEastAsia"/>
          <w:color w:val="002060"/>
        </w:rPr>
      </w:pPr>
    </w:p>
    <w:p w14:paraId="2AD90D3F" w14:textId="77777777" w:rsidR="00FC08EE" w:rsidRDefault="00FC08EE" w:rsidP="00643E04">
      <w:pPr>
        <w:pStyle w:val="breakline"/>
        <w:rPr>
          <w:color w:val="002060"/>
          <w:sz w:val="22"/>
          <w:szCs w:val="22"/>
        </w:rPr>
      </w:pPr>
    </w:p>
    <w:p w14:paraId="5F2B08C2" w14:textId="77777777" w:rsidR="00CC6A38" w:rsidRPr="00DE1EF7" w:rsidRDefault="00CC6A38" w:rsidP="00CC6A38">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0FBE986" w14:textId="77777777" w:rsidR="00CC6A38" w:rsidRPr="00DE1EF7" w:rsidRDefault="00CC6A38" w:rsidP="00CC6A38">
      <w:pPr>
        <w:pStyle w:val="Corpodeltesto21"/>
        <w:jc w:val="center"/>
        <w:rPr>
          <w:rFonts w:ascii="Arial" w:hAnsi="Arial" w:cs="Arial"/>
          <w:b/>
          <w:color w:val="002060"/>
          <w:sz w:val="30"/>
          <w:szCs w:val="30"/>
        </w:rPr>
      </w:pPr>
    </w:p>
    <w:p w14:paraId="2B3A7480" w14:textId="31A65607" w:rsidR="00CC6A38" w:rsidRPr="00DE1EF7" w:rsidRDefault="00CC6A38" w:rsidP="00CC6A38">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E57B2D">
        <w:rPr>
          <w:rFonts w:ascii="Arial" w:hAnsi="Arial" w:cs="Arial"/>
          <w:b/>
          <w:bCs/>
          <w:color w:val="002060"/>
        </w:rPr>
        <w:t>04 dicembre</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7C941C87" w14:textId="77777777" w:rsidR="00CC6A38" w:rsidRPr="00DE1EF7" w:rsidRDefault="00CC6A38" w:rsidP="00CC6A38">
      <w:pPr>
        <w:pStyle w:val="Nessunaspaziatura"/>
        <w:jc w:val="both"/>
        <w:rPr>
          <w:rFonts w:ascii="Arial" w:hAnsi="Arial" w:cs="Arial"/>
          <w:color w:val="002060"/>
        </w:rPr>
      </w:pPr>
    </w:p>
    <w:p w14:paraId="59175290"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BNL – ANCONA</w:t>
      </w:r>
    </w:p>
    <w:p w14:paraId="6EC75153"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6F87D662" w14:textId="77777777" w:rsidR="00CC6A38" w:rsidRPr="009B42C6" w:rsidRDefault="00CC6A38" w:rsidP="00CC6A38">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493869E8" w14:textId="77777777" w:rsidR="00CC6A38" w:rsidRPr="00DE1EF7" w:rsidRDefault="00CC6A38" w:rsidP="00CC6A38">
      <w:pPr>
        <w:pStyle w:val="Nessunaspaziatura"/>
        <w:jc w:val="both"/>
        <w:rPr>
          <w:rFonts w:ascii="Arial" w:hAnsi="Arial" w:cs="Arial"/>
          <w:color w:val="002060"/>
        </w:rPr>
      </w:pPr>
    </w:p>
    <w:p w14:paraId="1443D050" w14:textId="77777777" w:rsidR="00CC6A38" w:rsidRPr="00DE1EF7" w:rsidRDefault="00CC6A38" w:rsidP="00CC6A38">
      <w:pPr>
        <w:pStyle w:val="Corpodeltesto21"/>
        <w:rPr>
          <w:rFonts w:ascii="Arial" w:hAnsi="Arial" w:cs="Arial"/>
          <w:color w:val="002060"/>
          <w:sz w:val="22"/>
          <w:szCs w:val="22"/>
        </w:rPr>
      </w:pPr>
    </w:p>
    <w:p w14:paraId="089B372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A06FF8" w14:textId="77777777" w:rsidR="00CC6A38" w:rsidRPr="00DE1EF7" w:rsidRDefault="00CC6A38" w:rsidP="00CC6A38">
      <w:pPr>
        <w:pStyle w:val="Corpodeltesto21"/>
        <w:rPr>
          <w:rFonts w:ascii="Arial" w:hAnsi="Arial" w:cs="Arial"/>
          <w:color w:val="002060"/>
          <w:sz w:val="22"/>
          <w:szCs w:val="22"/>
        </w:rPr>
      </w:pPr>
    </w:p>
    <w:p w14:paraId="36F466E5"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91C24F3"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27C25C3D"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66596175" w14:textId="77777777" w:rsidR="00CC6A38" w:rsidRPr="00DE1EF7" w:rsidRDefault="00CC6A38" w:rsidP="00CC6A38">
      <w:pPr>
        <w:pStyle w:val="Corpodeltesto21"/>
        <w:rPr>
          <w:rFonts w:ascii="Arial" w:hAnsi="Arial" w:cs="Arial"/>
          <w:color w:val="002060"/>
          <w:sz w:val="22"/>
          <w:szCs w:val="22"/>
        </w:rPr>
      </w:pPr>
    </w:p>
    <w:p w14:paraId="0DFCA26B"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2FEF9F57" w14:textId="77777777" w:rsidR="00CC6A38" w:rsidRPr="00DE1EF7" w:rsidRDefault="00CC6A38" w:rsidP="00CC6A38">
      <w:pPr>
        <w:pStyle w:val="Corpodeltesto21"/>
        <w:rPr>
          <w:rFonts w:ascii="Arial" w:hAnsi="Arial" w:cs="Arial"/>
          <w:color w:val="002060"/>
          <w:sz w:val="22"/>
          <w:szCs w:val="22"/>
        </w:rPr>
      </w:pPr>
    </w:p>
    <w:p w14:paraId="16C0967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559F0A1"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6714BAC"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F151D32" w14:textId="77777777" w:rsidR="00BD64FF" w:rsidRDefault="00BD64FF" w:rsidP="00BD64FF">
      <w:pPr>
        <w:pStyle w:val="LndNormale1"/>
        <w:rPr>
          <w:color w:val="002060"/>
        </w:rPr>
      </w:pPr>
    </w:p>
    <w:p w14:paraId="451C1A14" w14:textId="77777777" w:rsidR="00CC6A38" w:rsidRPr="00E762DC" w:rsidRDefault="00CC6A38" w:rsidP="00BD64FF">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49E34942"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E57B2D">
        <w:rPr>
          <w:b/>
          <w:color w:val="002060"/>
          <w:u w:val="single"/>
        </w:rPr>
        <w:t>22</w:t>
      </w:r>
      <w:r w:rsidR="007C5151">
        <w:rPr>
          <w:b/>
          <w:color w:val="002060"/>
          <w:u w:val="single"/>
        </w:rPr>
        <w:t>/</w:t>
      </w:r>
      <w:r w:rsidR="00B67261">
        <w:rPr>
          <w:b/>
          <w:color w:val="002060"/>
          <w:u w:val="single"/>
        </w:rPr>
        <w:t>1</w:t>
      </w:r>
      <w:r w:rsidR="00DE79B0">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lastRenderedPageBreak/>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719C5" w14:textId="77777777" w:rsidR="001664B9" w:rsidRDefault="001664B9">
      <w:r>
        <w:separator/>
      </w:r>
    </w:p>
  </w:endnote>
  <w:endnote w:type="continuationSeparator" w:id="0">
    <w:p w14:paraId="2EB83AA4" w14:textId="77777777" w:rsidR="001664B9" w:rsidRDefault="00166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7BBE4889"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DE79B0">
      <w:rPr>
        <w:rStyle w:val="Numeropagina"/>
        <w:rFonts w:ascii="Arial" w:hAnsi="Arial" w:cs="Arial"/>
        <w:color w:val="002060"/>
      </w:rPr>
      <w:t>4</w:t>
    </w:r>
    <w:r w:rsidR="00E57B2D">
      <w:rPr>
        <w:rStyle w:val="Numeropagina"/>
        <w:rFonts w:ascii="Arial" w:hAnsi="Arial" w:cs="Arial"/>
        <w:color w:val="002060"/>
      </w:rPr>
      <w:t>5</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F1AE5" w14:textId="77777777" w:rsidR="001664B9" w:rsidRDefault="001664B9">
      <w:r>
        <w:separator/>
      </w:r>
    </w:p>
  </w:footnote>
  <w:footnote w:type="continuationSeparator" w:id="0">
    <w:p w14:paraId="127E30DF" w14:textId="77777777" w:rsidR="001664B9" w:rsidRDefault="001664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1"/>
  </w:num>
  <w:num w:numId="3" w16cid:durableId="57946484">
    <w:abstractNumId w:val="2"/>
  </w:num>
  <w:num w:numId="4" w16cid:durableId="564266614">
    <w:abstractNumId w:val="8"/>
  </w:num>
  <w:num w:numId="5" w16cid:durableId="1296596829">
    <w:abstractNumId w:val="9"/>
  </w:num>
  <w:num w:numId="6" w16cid:durableId="1765223722">
    <w:abstractNumId w:val="10"/>
  </w:num>
  <w:num w:numId="7" w16cid:durableId="578828920">
    <w:abstractNumId w:val="7"/>
  </w:num>
  <w:num w:numId="8" w16cid:durableId="1349720069">
    <w:abstractNumId w:val="3"/>
  </w:num>
  <w:num w:numId="9" w16cid:durableId="1617785738">
    <w:abstractNumId w:val="5"/>
  </w:num>
  <w:num w:numId="10" w16cid:durableId="1197428540">
    <w:abstractNumId w:val="4"/>
  </w:num>
  <w:num w:numId="11" w16cid:durableId="745029327">
    <w:abstractNumId w:val="6"/>
  </w:num>
  <w:num w:numId="12" w16cid:durableId="81595368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CB4"/>
    <w:rsid w:val="00376E37"/>
    <w:rsid w:val="0037740D"/>
    <w:rsid w:val="0037758B"/>
    <w:rsid w:val="0038034B"/>
    <w:rsid w:val="00380A49"/>
    <w:rsid w:val="003815EE"/>
    <w:rsid w:val="00381B50"/>
    <w:rsid w:val="003832A3"/>
    <w:rsid w:val="0038357D"/>
    <w:rsid w:val="00383734"/>
    <w:rsid w:val="003838B6"/>
    <w:rsid w:val="00383BC5"/>
    <w:rsid w:val="003849FA"/>
    <w:rsid w:val="00384F02"/>
    <w:rsid w:val="0038508C"/>
    <w:rsid w:val="0038522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97D0C"/>
    <w:rsid w:val="005A060C"/>
    <w:rsid w:val="005A150A"/>
    <w:rsid w:val="005A1AB4"/>
    <w:rsid w:val="005A2024"/>
    <w:rsid w:val="005A2204"/>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7278"/>
    <w:rsid w:val="008973E8"/>
    <w:rsid w:val="00897737"/>
    <w:rsid w:val="008978CB"/>
    <w:rsid w:val="008A0044"/>
    <w:rsid w:val="008A0752"/>
    <w:rsid w:val="008A2087"/>
    <w:rsid w:val="008A259D"/>
    <w:rsid w:val="008A2604"/>
    <w:rsid w:val="008A2986"/>
    <w:rsid w:val="008A34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E00"/>
    <w:rsid w:val="00930022"/>
    <w:rsid w:val="009306FF"/>
    <w:rsid w:val="009309D3"/>
    <w:rsid w:val="00933BD1"/>
    <w:rsid w:val="009349AB"/>
    <w:rsid w:val="009368CA"/>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29E"/>
    <w:rsid w:val="00A71BC1"/>
    <w:rsid w:val="00A72991"/>
    <w:rsid w:val="00A731F2"/>
    <w:rsid w:val="00A73446"/>
    <w:rsid w:val="00A734F4"/>
    <w:rsid w:val="00A740BE"/>
    <w:rsid w:val="00A744CC"/>
    <w:rsid w:val="00A75366"/>
    <w:rsid w:val="00A755A7"/>
    <w:rsid w:val="00A7587E"/>
    <w:rsid w:val="00A75FE8"/>
    <w:rsid w:val="00A77B17"/>
    <w:rsid w:val="00A81727"/>
    <w:rsid w:val="00A81911"/>
    <w:rsid w:val="00A8271B"/>
    <w:rsid w:val="00A83FEA"/>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55EF6"/>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54C0"/>
    <w:rsid w:val="00DE579F"/>
    <w:rsid w:val="00DE5B46"/>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https://forms.office.com/e/QA3LnHGUeN"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59</TotalTime>
  <Pages>29</Pages>
  <Words>9332</Words>
  <Characters>53193</Characters>
  <Application>Microsoft Office Word</Application>
  <DocSecurity>0</DocSecurity>
  <Lines>443</Lines>
  <Paragraphs>124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62401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13</cp:revision>
  <cp:lastPrinted>2023-11-22T15:54:00Z</cp:lastPrinted>
  <dcterms:created xsi:type="dcterms:W3CDTF">2023-11-22T14:30:00Z</dcterms:created>
  <dcterms:modified xsi:type="dcterms:W3CDTF">2023-11-22T15:56:00Z</dcterms:modified>
</cp:coreProperties>
</file>