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CellMar>
          <w:left w:w="71" w:type="dxa"/>
          <w:right w:w="71" w:type="dxa"/>
        </w:tblCellMar>
        <w:tblLook w:val="04A0" w:firstRow="1" w:lastRow="0" w:firstColumn="1" w:lastColumn="0" w:noHBand="0" w:noVBand="1"/>
      </w:tblPr>
      <w:tblGrid>
        <w:gridCol w:w="3292"/>
        <w:gridCol w:w="6630"/>
      </w:tblGrid>
      <w:tr w:rsidR="00DE1EF7" w:rsidRPr="00DE1EF7" w14:paraId="4717828E" w14:textId="77777777" w:rsidTr="00E0255E">
        <w:tc>
          <w:tcPr>
            <w:tcW w:w="1514" w:type="pct"/>
          </w:tcPr>
          <w:p w14:paraId="697E7460" w14:textId="77777777" w:rsidR="00E0255E" w:rsidRPr="00DE1EF7" w:rsidRDefault="00B40721" w:rsidP="00E941E3">
            <w:pPr>
              <w:pStyle w:val="Nessunaspaziatura"/>
              <w:rPr>
                <w:color w:val="002060"/>
                <w:sz w:val="16"/>
              </w:rPr>
            </w:pPr>
            <w:r w:rsidRPr="00DE1EF7">
              <w:rPr>
                <w:noProof/>
                <w:color w:val="002060"/>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DE1EF7" w:rsidRDefault="00E0255E" w:rsidP="00E941E3">
            <w:pPr>
              <w:pStyle w:val="Nessunaspaziatura"/>
              <w:rPr>
                <w:color w:val="002060"/>
                <w:sz w:val="16"/>
              </w:rPr>
            </w:pPr>
          </w:p>
        </w:tc>
        <w:tc>
          <w:tcPr>
            <w:tcW w:w="3486" w:type="pct"/>
          </w:tcPr>
          <w:p w14:paraId="3C1B700E"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Federazione Italiana Giuoco Calcio</w:t>
            </w:r>
          </w:p>
          <w:p w14:paraId="03A6ADA5"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Lega Nazionale Dilettanti</w:t>
            </w:r>
          </w:p>
          <w:p w14:paraId="2C603D47" w14:textId="77777777" w:rsidR="00E0255E" w:rsidRPr="00DE1EF7" w:rsidRDefault="00E0255E" w:rsidP="00E941E3">
            <w:pPr>
              <w:pStyle w:val="Nessunaspaziatura"/>
              <w:jc w:val="center"/>
              <w:rPr>
                <w:rFonts w:ascii="Arial" w:hAnsi="Arial"/>
                <w:b/>
                <w:color w:val="002060"/>
                <w:sz w:val="24"/>
              </w:rPr>
            </w:pPr>
          </w:p>
          <w:p w14:paraId="031B9853" w14:textId="77777777" w:rsidR="00E0255E" w:rsidRPr="00DE1EF7" w:rsidRDefault="00E0255E" w:rsidP="00E941E3">
            <w:pPr>
              <w:pStyle w:val="Nessunaspaziatura"/>
              <w:jc w:val="center"/>
              <w:rPr>
                <w:rFonts w:ascii="Arial" w:hAnsi="Arial"/>
                <w:b/>
                <w:color w:val="002060"/>
                <w:sz w:val="36"/>
              </w:rPr>
            </w:pPr>
            <w:r w:rsidRPr="00DE1EF7">
              <w:rPr>
                <w:rFonts w:ascii="Arial" w:hAnsi="Arial"/>
                <w:b/>
                <w:color w:val="002060"/>
                <w:sz w:val="36"/>
              </w:rPr>
              <w:t>COMITATO REGIONALE MARCHE</w:t>
            </w:r>
          </w:p>
          <w:p w14:paraId="54AF5F39"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Via Schiavoni, snc - 60131 ANCONA</w:t>
            </w:r>
          </w:p>
          <w:p w14:paraId="66E4FAF4"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CENTRALINO: 071 285601 - FAX: 071 28560403</w:t>
            </w:r>
          </w:p>
          <w:p w14:paraId="797C4D09" w14:textId="77777777" w:rsidR="00E0255E" w:rsidRPr="00DE1EF7" w:rsidRDefault="00E0255E" w:rsidP="00E941E3">
            <w:pPr>
              <w:pStyle w:val="Nessunaspaziatura"/>
              <w:jc w:val="center"/>
              <w:rPr>
                <w:rFonts w:ascii="Arial" w:hAnsi="Arial"/>
                <w:color w:val="002060"/>
                <w:sz w:val="24"/>
              </w:rPr>
            </w:pPr>
          </w:p>
          <w:p w14:paraId="30A44FC7"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sito internet</w:t>
            </w:r>
            <w:r w:rsidRPr="00DE1EF7">
              <w:rPr>
                <w:rFonts w:ascii="Arial" w:hAnsi="Arial"/>
                <w:color w:val="002060"/>
                <w:sz w:val="24"/>
              </w:rPr>
              <w:t>: marche.lnd.it</w:t>
            </w:r>
          </w:p>
          <w:p w14:paraId="2A95425C"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e-mail</w:t>
            </w:r>
            <w:r w:rsidRPr="00DE1EF7">
              <w:rPr>
                <w:rFonts w:ascii="Arial" w:hAnsi="Arial"/>
                <w:color w:val="002060"/>
                <w:sz w:val="24"/>
              </w:rPr>
              <w:t xml:space="preserve">: </w:t>
            </w:r>
            <w:r w:rsidR="00E941E3" w:rsidRPr="00DE1EF7">
              <w:rPr>
                <w:rFonts w:ascii="Arial" w:hAnsi="Arial"/>
                <w:color w:val="002060"/>
                <w:sz w:val="24"/>
              </w:rPr>
              <w:t>c5marche@lnd.it</w:t>
            </w:r>
          </w:p>
          <w:p w14:paraId="21DEB561" w14:textId="38BC9D4B"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pec</w:t>
            </w:r>
            <w:r w:rsidRPr="00DE1EF7">
              <w:rPr>
                <w:rFonts w:ascii="Arial" w:hAnsi="Arial"/>
                <w:color w:val="002060"/>
                <w:sz w:val="24"/>
              </w:rPr>
              <w:t xml:space="preserve">: </w:t>
            </w:r>
            <w:r w:rsidR="000F7A14" w:rsidRPr="00DE1EF7">
              <w:rPr>
                <w:rFonts w:ascii="Arial" w:hAnsi="Arial"/>
                <w:color w:val="002060"/>
                <w:sz w:val="24"/>
              </w:rPr>
              <w:t>c5marche@pec.figcmarche.it</w:t>
            </w:r>
          </w:p>
          <w:p w14:paraId="3B1F9EAF" w14:textId="31E81CB7" w:rsidR="000F7A14" w:rsidRPr="00DE1EF7" w:rsidRDefault="000F7A14" w:rsidP="00E941E3">
            <w:pPr>
              <w:pStyle w:val="Nessunaspaziatura"/>
              <w:jc w:val="center"/>
              <w:rPr>
                <w:rFonts w:ascii="Arial" w:hAnsi="Arial"/>
                <w:color w:val="002060"/>
                <w:sz w:val="28"/>
              </w:rPr>
            </w:pPr>
            <w:r w:rsidRPr="00DE1EF7">
              <w:rPr>
                <w:rFonts w:ascii="Arial" w:hAnsi="Arial"/>
                <w:b/>
                <w:bCs/>
                <w:color w:val="002060"/>
                <w:sz w:val="24"/>
                <w:szCs w:val="24"/>
              </w:rPr>
              <w:t>Telegram:</w:t>
            </w:r>
            <w:r w:rsidRPr="00DE1EF7">
              <w:rPr>
                <w:rFonts w:ascii="Arial" w:hAnsi="Arial"/>
                <w:color w:val="002060"/>
                <w:sz w:val="24"/>
                <w:szCs w:val="24"/>
              </w:rPr>
              <w:t xml:space="preserve"> https://t.me/lndmarchec5</w:t>
            </w:r>
          </w:p>
        </w:tc>
      </w:tr>
      <w:tr w:rsidR="00EB53CB" w:rsidRPr="00DE1EF7" w14:paraId="4A4F809D" w14:textId="77777777">
        <w:tc>
          <w:tcPr>
            <w:tcW w:w="5000" w:type="pct"/>
            <w:gridSpan w:val="2"/>
          </w:tcPr>
          <w:p w14:paraId="6BF85966" w14:textId="77777777" w:rsidR="00E0255E" w:rsidRPr="00DE1EF7" w:rsidRDefault="00E0255E" w:rsidP="003815EE">
            <w:pPr>
              <w:pStyle w:val="IntestazioneComunicato"/>
              <w:rPr>
                <w:rFonts w:ascii="Arial" w:hAnsi="Arial" w:cs="Arial"/>
                <w:color w:val="002060"/>
                <w:sz w:val="32"/>
                <w:szCs w:val="32"/>
              </w:rPr>
            </w:pPr>
          </w:p>
          <w:p w14:paraId="318A99C3" w14:textId="3EAAF7B2" w:rsidR="00AA13B6" w:rsidRPr="00DE1EF7" w:rsidRDefault="00AA13B6" w:rsidP="003815EE">
            <w:pPr>
              <w:pStyle w:val="IntestazioneComunicato"/>
              <w:rPr>
                <w:rFonts w:ascii="Arial" w:hAnsi="Arial" w:cs="Arial"/>
                <w:color w:val="002060"/>
                <w:sz w:val="32"/>
                <w:szCs w:val="32"/>
              </w:rPr>
            </w:pPr>
            <w:r w:rsidRPr="00DE1EF7">
              <w:rPr>
                <w:rFonts w:ascii="Arial" w:hAnsi="Arial" w:cs="Arial"/>
                <w:color w:val="002060"/>
                <w:sz w:val="32"/>
                <w:szCs w:val="32"/>
              </w:rPr>
              <w:t xml:space="preserve">Stagione Sportiva </w:t>
            </w:r>
            <w:r w:rsidR="00F109D7" w:rsidRPr="00DE1EF7">
              <w:rPr>
                <w:rFonts w:ascii="Arial" w:hAnsi="Arial" w:cs="Arial"/>
                <w:color w:val="002060"/>
                <w:sz w:val="32"/>
                <w:szCs w:val="32"/>
              </w:rPr>
              <w:t>20</w:t>
            </w:r>
            <w:r w:rsidR="000A518B" w:rsidRPr="00DE1EF7">
              <w:rPr>
                <w:rFonts w:ascii="Arial" w:hAnsi="Arial" w:cs="Arial"/>
                <w:color w:val="002060"/>
                <w:sz w:val="32"/>
                <w:szCs w:val="32"/>
              </w:rPr>
              <w:t>2</w:t>
            </w:r>
            <w:r w:rsidR="00433B70">
              <w:rPr>
                <w:rFonts w:ascii="Arial" w:hAnsi="Arial" w:cs="Arial"/>
                <w:color w:val="002060"/>
                <w:sz w:val="32"/>
                <w:szCs w:val="32"/>
              </w:rPr>
              <w:t>3</w:t>
            </w:r>
            <w:r w:rsidR="00F109D7" w:rsidRPr="00DE1EF7">
              <w:rPr>
                <w:rFonts w:ascii="Arial" w:hAnsi="Arial" w:cs="Arial"/>
                <w:color w:val="002060"/>
                <w:sz w:val="32"/>
                <w:szCs w:val="32"/>
              </w:rPr>
              <w:t>/202</w:t>
            </w:r>
            <w:r w:rsidR="00433B70">
              <w:rPr>
                <w:rFonts w:ascii="Arial" w:hAnsi="Arial" w:cs="Arial"/>
                <w:color w:val="002060"/>
                <w:sz w:val="32"/>
                <w:szCs w:val="32"/>
              </w:rPr>
              <w:t>4</w:t>
            </w:r>
          </w:p>
          <w:p w14:paraId="2D39A37C" w14:textId="77777777" w:rsidR="00AA13B6" w:rsidRPr="00DE1EF7" w:rsidRDefault="00AA13B6" w:rsidP="003815EE">
            <w:pPr>
              <w:pStyle w:val="Nessunaspaziatura"/>
              <w:jc w:val="center"/>
              <w:rPr>
                <w:color w:val="002060"/>
              </w:rPr>
            </w:pPr>
          </w:p>
          <w:p w14:paraId="17419721" w14:textId="37FD4E7A" w:rsidR="00AA13B6" w:rsidRPr="00DE1EF7" w:rsidRDefault="00AA13B6" w:rsidP="00B01F1E">
            <w:pPr>
              <w:pStyle w:val="Nessunaspaziatura"/>
              <w:jc w:val="center"/>
              <w:rPr>
                <w:rFonts w:ascii="Arial" w:hAnsi="Arial" w:cs="Arial"/>
                <w:noProof/>
                <w:color w:val="002060"/>
                <w:sz w:val="40"/>
                <w:szCs w:val="40"/>
                <w:lang w:eastAsia="it-IT"/>
              </w:rPr>
            </w:pPr>
            <w:r w:rsidRPr="00DE1EF7">
              <w:rPr>
                <w:rFonts w:ascii="Arial" w:hAnsi="Arial" w:cs="Arial"/>
                <w:color w:val="002060"/>
                <w:sz w:val="40"/>
                <w:szCs w:val="40"/>
              </w:rPr>
              <w:t xml:space="preserve">Comunicato Ufficiale N° </w:t>
            </w:r>
            <w:r w:rsidR="009A135D">
              <w:rPr>
                <w:rFonts w:ascii="Arial" w:hAnsi="Arial" w:cs="Arial"/>
                <w:color w:val="002060"/>
                <w:sz w:val="40"/>
                <w:szCs w:val="40"/>
              </w:rPr>
              <w:t>4</w:t>
            </w:r>
            <w:r w:rsidR="00865A6D">
              <w:rPr>
                <w:rFonts w:ascii="Arial" w:hAnsi="Arial" w:cs="Arial"/>
                <w:color w:val="002060"/>
                <w:sz w:val="40"/>
                <w:szCs w:val="40"/>
              </w:rPr>
              <w:t>8</w:t>
            </w:r>
            <w:r w:rsidR="000B664E">
              <w:rPr>
                <w:rFonts w:ascii="Arial" w:hAnsi="Arial" w:cs="Arial"/>
                <w:color w:val="002060"/>
                <w:sz w:val="40"/>
                <w:szCs w:val="40"/>
              </w:rPr>
              <w:t xml:space="preserve"> </w:t>
            </w:r>
            <w:r w:rsidRPr="00DE1EF7">
              <w:rPr>
                <w:rFonts w:ascii="Arial" w:hAnsi="Arial" w:cs="Arial"/>
                <w:color w:val="002060"/>
                <w:sz w:val="40"/>
                <w:szCs w:val="40"/>
              </w:rPr>
              <w:t xml:space="preserve">del </w:t>
            </w:r>
            <w:r w:rsidR="007C3E8E">
              <w:rPr>
                <w:rFonts w:ascii="Arial" w:hAnsi="Arial" w:cs="Arial"/>
                <w:color w:val="002060"/>
                <w:sz w:val="40"/>
                <w:szCs w:val="40"/>
              </w:rPr>
              <w:t>2</w:t>
            </w:r>
            <w:r w:rsidR="00865A6D">
              <w:rPr>
                <w:rFonts w:ascii="Arial" w:hAnsi="Arial" w:cs="Arial"/>
                <w:color w:val="002060"/>
                <w:sz w:val="40"/>
                <w:szCs w:val="40"/>
              </w:rPr>
              <w:t>8</w:t>
            </w:r>
            <w:r w:rsidR="00CF4C7D" w:rsidRPr="00DE1EF7">
              <w:rPr>
                <w:rFonts w:ascii="Arial" w:hAnsi="Arial" w:cs="Arial"/>
                <w:color w:val="002060"/>
                <w:sz w:val="40"/>
                <w:szCs w:val="40"/>
              </w:rPr>
              <w:t>/</w:t>
            </w:r>
            <w:r w:rsidR="00B67261">
              <w:rPr>
                <w:rFonts w:ascii="Arial" w:hAnsi="Arial" w:cs="Arial"/>
                <w:color w:val="002060"/>
                <w:sz w:val="40"/>
                <w:szCs w:val="40"/>
              </w:rPr>
              <w:t>1</w:t>
            </w:r>
            <w:r w:rsidR="009A135D">
              <w:rPr>
                <w:rFonts w:ascii="Arial" w:hAnsi="Arial" w:cs="Arial"/>
                <w:color w:val="002060"/>
                <w:sz w:val="40"/>
                <w:szCs w:val="40"/>
              </w:rPr>
              <w:t>1</w:t>
            </w:r>
            <w:r w:rsidR="00DD0D52" w:rsidRPr="00DE1EF7">
              <w:rPr>
                <w:rFonts w:ascii="Arial" w:hAnsi="Arial" w:cs="Arial"/>
                <w:color w:val="002060"/>
                <w:sz w:val="40"/>
                <w:szCs w:val="40"/>
              </w:rPr>
              <w:t>/20</w:t>
            </w:r>
            <w:r w:rsidR="00C73E5D" w:rsidRPr="00DE1EF7">
              <w:rPr>
                <w:rFonts w:ascii="Arial" w:hAnsi="Arial" w:cs="Arial"/>
                <w:color w:val="002060"/>
                <w:sz w:val="40"/>
                <w:szCs w:val="40"/>
              </w:rPr>
              <w:t>2</w:t>
            </w:r>
            <w:r w:rsidR="00A53D29">
              <w:rPr>
                <w:rFonts w:ascii="Arial" w:hAnsi="Arial" w:cs="Arial"/>
                <w:color w:val="002060"/>
                <w:sz w:val="40"/>
                <w:szCs w:val="40"/>
              </w:rPr>
              <w:t>3</w:t>
            </w:r>
          </w:p>
        </w:tc>
      </w:tr>
    </w:tbl>
    <w:p w14:paraId="6705E6A4" w14:textId="65AB6B3C" w:rsidR="00AA13B6" w:rsidRPr="00DE1EF7" w:rsidRDefault="00AA13B6" w:rsidP="00824900">
      <w:pPr>
        <w:spacing w:after="120"/>
        <w:rPr>
          <w:color w:val="002060"/>
        </w:rPr>
      </w:pPr>
    </w:p>
    <w:p w14:paraId="686E1916" w14:textId="77777777" w:rsidR="001B5DD6" w:rsidRPr="00DE1EF7" w:rsidRDefault="001B5DD6" w:rsidP="001B5DD6">
      <w:pPr>
        <w:spacing w:after="120"/>
        <w:jc w:val="center"/>
        <w:rPr>
          <w:rFonts w:ascii="Arial" w:hAnsi="Arial" w:cs="Arial"/>
          <w:b/>
          <w:color w:val="002060"/>
          <w:sz w:val="40"/>
        </w:rPr>
      </w:pPr>
      <w:r w:rsidRPr="00DE1EF7">
        <w:rPr>
          <w:rFonts w:ascii="Arial" w:hAnsi="Arial" w:cs="Arial"/>
          <w:b/>
          <w:color w:val="002060"/>
          <w:sz w:val="40"/>
        </w:rPr>
        <w:t>CALCIO A CINQUE</w:t>
      </w:r>
    </w:p>
    <w:p w14:paraId="62C55654" w14:textId="7246B798" w:rsidR="001B5DD6" w:rsidRPr="00DE1EF7" w:rsidRDefault="000924CE" w:rsidP="000924CE">
      <w:pPr>
        <w:tabs>
          <w:tab w:val="left" w:pos="2355"/>
        </w:tabs>
        <w:spacing w:after="120"/>
        <w:rPr>
          <w:rFonts w:ascii="Arial" w:hAnsi="Arial" w:cs="Arial"/>
          <w:color w:val="002060"/>
        </w:rPr>
      </w:pPr>
      <w:r w:rsidRPr="00DE1EF7">
        <w:rPr>
          <w:rFonts w:ascii="Arial" w:hAnsi="Arial" w:cs="Arial"/>
          <w:color w:val="002060"/>
        </w:rPr>
        <w:tab/>
      </w:r>
    </w:p>
    <w:p w14:paraId="478DBF97" w14:textId="77777777" w:rsidR="00937FDE" w:rsidRPr="00DE1EF7"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DE1EF7">
        <w:rPr>
          <w:color w:val="FFFFFF" w:themeColor="background1"/>
        </w:rPr>
        <w:t>SOMMARIO</w:t>
      </w:r>
      <w:bookmarkEnd w:id="0"/>
    </w:p>
    <w:p w14:paraId="23FBCCFD" w14:textId="77777777" w:rsidR="00937FDE" w:rsidRPr="00DE1EF7" w:rsidRDefault="00937FDE" w:rsidP="00DE17C7">
      <w:pPr>
        <w:rPr>
          <w:rFonts w:ascii="Calibri" w:hAnsi="Calibri"/>
          <w:color w:val="002060"/>
          <w:sz w:val="22"/>
          <w:szCs w:val="22"/>
        </w:rPr>
      </w:pPr>
    </w:p>
    <w:p w14:paraId="080DB6EA" w14:textId="770848C6" w:rsidR="00AC19D9" w:rsidRPr="00DE1EF7" w:rsidRDefault="00FD0027" w:rsidP="00310A5D">
      <w:pPr>
        <w:pStyle w:val="Sommario2"/>
        <w:tabs>
          <w:tab w:val="right" w:leader="dot" w:pos="9912"/>
        </w:tabs>
        <w:ind w:left="198"/>
        <w:rPr>
          <w:rFonts w:asciiTheme="minorHAnsi" w:eastAsiaTheme="minorEastAsia" w:hAnsiTheme="minorHAnsi" w:cstheme="minorBidi"/>
          <w:noProof/>
          <w:color w:val="002060"/>
          <w:sz w:val="24"/>
          <w:szCs w:val="24"/>
        </w:rPr>
      </w:pPr>
      <w:r w:rsidRPr="00DE1EF7">
        <w:rPr>
          <w:rFonts w:ascii="Calibri" w:hAnsi="Calibri"/>
          <w:color w:val="002060"/>
          <w:sz w:val="22"/>
          <w:szCs w:val="22"/>
        </w:rPr>
        <w:fldChar w:fldCharType="begin"/>
      </w:r>
      <w:r w:rsidR="00E1702C" w:rsidRPr="00DE1EF7">
        <w:rPr>
          <w:rFonts w:ascii="Calibri" w:hAnsi="Calibri"/>
          <w:color w:val="002060"/>
          <w:sz w:val="22"/>
          <w:szCs w:val="22"/>
        </w:rPr>
        <w:instrText xml:space="preserve"> TOC \o "1-3" \h \z \t "TITOLO_CAMPIONATO;2;TITOLO_PRINC;3" </w:instrText>
      </w:r>
      <w:r w:rsidRPr="00DE1EF7">
        <w:rPr>
          <w:rFonts w:ascii="Calibri" w:hAnsi="Calibri"/>
          <w:color w:val="002060"/>
          <w:sz w:val="22"/>
          <w:szCs w:val="22"/>
        </w:rPr>
        <w:fldChar w:fldCharType="separate"/>
      </w:r>
      <w:hyperlink w:anchor="_Toc66891190" w:history="1">
        <w:r w:rsidR="00AC19D9" w:rsidRPr="00DE1EF7">
          <w:rPr>
            <w:rStyle w:val="Collegamentoipertestuale"/>
            <w:noProof/>
            <w:color w:val="002060"/>
          </w:rPr>
          <w:t>SOMMARIO</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_Toc66891190 \h </w:instrText>
        </w:r>
        <w:r w:rsidR="00AC19D9" w:rsidRPr="00DE1EF7">
          <w:rPr>
            <w:noProof/>
            <w:webHidden/>
            <w:color w:val="002060"/>
          </w:rPr>
        </w:r>
        <w:r w:rsidR="00AC19D9" w:rsidRPr="00DE1EF7">
          <w:rPr>
            <w:noProof/>
            <w:webHidden/>
            <w:color w:val="002060"/>
          </w:rPr>
          <w:fldChar w:fldCharType="separate"/>
        </w:r>
        <w:r w:rsidR="00486013">
          <w:rPr>
            <w:noProof/>
            <w:webHidden/>
            <w:color w:val="002060"/>
          </w:rPr>
          <w:t>1</w:t>
        </w:r>
        <w:r w:rsidR="00AC19D9" w:rsidRPr="00DE1EF7">
          <w:rPr>
            <w:noProof/>
            <w:webHidden/>
            <w:color w:val="002060"/>
          </w:rPr>
          <w:fldChar w:fldCharType="end"/>
        </w:r>
      </w:hyperlink>
    </w:p>
    <w:p w14:paraId="112EDB38" w14:textId="3BD363E3" w:rsidR="00AC19D9" w:rsidRPr="00DE1EF7" w:rsidRDefault="00000000"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1" w:history="1">
        <w:r w:rsidR="00AC19D9" w:rsidRPr="00DE1EF7">
          <w:rPr>
            <w:rStyle w:val="Collegamentoipertestuale"/>
            <w:noProof/>
            <w:color w:val="002060"/>
          </w:rPr>
          <w:t>COMUNICAZIONI DELLA F.I.G.C.</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_Toc66891191 \h </w:instrText>
        </w:r>
        <w:r w:rsidR="00AC19D9" w:rsidRPr="00DE1EF7">
          <w:rPr>
            <w:noProof/>
            <w:webHidden/>
            <w:color w:val="002060"/>
          </w:rPr>
        </w:r>
        <w:r w:rsidR="00AC19D9" w:rsidRPr="00DE1EF7">
          <w:rPr>
            <w:noProof/>
            <w:webHidden/>
            <w:color w:val="002060"/>
          </w:rPr>
          <w:fldChar w:fldCharType="separate"/>
        </w:r>
        <w:r w:rsidR="00486013">
          <w:rPr>
            <w:noProof/>
            <w:webHidden/>
            <w:color w:val="002060"/>
          </w:rPr>
          <w:t>1</w:t>
        </w:r>
        <w:r w:rsidR="00AC19D9" w:rsidRPr="00DE1EF7">
          <w:rPr>
            <w:noProof/>
            <w:webHidden/>
            <w:color w:val="002060"/>
          </w:rPr>
          <w:fldChar w:fldCharType="end"/>
        </w:r>
      </w:hyperlink>
    </w:p>
    <w:p w14:paraId="4D9CAD43" w14:textId="577EB35C" w:rsidR="00AC19D9" w:rsidRPr="00DE1EF7" w:rsidRDefault="00000000"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2" w:history="1">
        <w:r w:rsidR="00AC19D9" w:rsidRPr="00DE1EF7">
          <w:rPr>
            <w:rStyle w:val="Collegamentoipertestuale"/>
            <w:noProof/>
            <w:color w:val="002060"/>
          </w:rPr>
          <w:t>COMUNICAZIONI DELLA L.N.D.</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_Toc66891192 \h </w:instrText>
        </w:r>
        <w:r w:rsidR="00AC19D9" w:rsidRPr="00DE1EF7">
          <w:rPr>
            <w:noProof/>
            <w:webHidden/>
            <w:color w:val="002060"/>
          </w:rPr>
        </w:r>
        <w:r w:rsidR="00AC19D9" w:rsidRPr="00DE1EF7">
          <w:rPr>
            <w:noProof/>
            <w:webHidden/>
            <w:color w:val="002060"/>
          </w:rPr>
          <w:fldChar w:fldCharType="separate"/>
        </w:r>
        <w:r w:rsidR="00486013">
          <w:rPr>
            <w:noProof/>
            <w:webHidden/>
            <w:color w:val="002060"/>
          </w:rPr>
          <w:t>1</w:t>
        </w:r>
        <w:r w:rsidR="00AC19D9" w:rsidRPr="00DE1EF7">
          <w:rPr>
            <w:noProof/>
            <w:webHidden/>
            <w:color w:val="002060"/>
          </w:rPr>
          <w:fldChar w:fldCharType="end"/>
        </w:r>
      </w:hyperlink>
    </w:p>
    <w:p w14:paraId="0EAFCCD8" w14:textId="31893EA9" w:rsidR="00AC19D9" w:rsidRPr="00DE1EF7" w:rsidRDefault="00000000"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3" w:history="1">
        <w:r w:rsidR="00AC19D9" w:rsidRPr="00DE1EF7">
          <w:rPr>
            <w:rStyle w:val="Collegamentoipertestuale"/>
            <w:noProof/>
            <w:color w:val="002060"/>
          </w:rPr>
          <w:t>COMUNICAZIONI DELLA DIVISIONE CALCIO A CINQUE</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_Toc66891193 \h </w:instrText>
        </w:r>
        <w:r w:rsidR="00AC19D9" w:rsidRPr="00DE1EF7">
          <w:rPr>
            <w:noProof/>
            <w:webHidden/>
            <w:color w:val="002060"/>
          </w:rPr>
        </w:r>
        <w:r w:rsidR="00AC19D9" w:rsidRPr="00DE1EF7">
          <w:rPr>
            <w:noProof/>
            <w:webHidden/>
            <w:color w:val="002060"/>
          </w:rPr>
          <w:fldChar w:fldCharType="separate"/>
        </w:r>
        <w:r w:rsidR="00486013">
          <w:rPr>
            <w:noProof/>
            <w:webHidden/>
            <w:color w:val="002060"/>
          </w:rPr>
          <w:t>1</w:t>
        </w:r>
        <w:r w:rsidR="00AC19D9" w:rsidRPr="00DE1EF7">
          <w:rPr>
            <w:noProof/>
            <w:webHidden/>
            <w:color w:val="002060"/>
          </w:rPr>
          <w:fldChar w:fldCharType="end"/>
        </w:r>
      </w:hyperlink>
    </w:p>
    <w:p w14:paraId="0952245B" w14:textId="196F55E6" w:rsidR="00AC19D9" w:rsidRPr="00DE1EF7" w:rsidRDefault="00000000"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4" w:history="1">
        <w:r w:rsidR="00AC19D9" w:rsidRPr="00DE1EF7">
          <w:rPr>
            <w:rStyle w:val="Collegamentoipertestuale"/>
            <w:noProof/>
            <w:color w:val="002060"/>
          </w:rPr>
          <w:t>COMUNICAZIONI DEL COMITATO REGIONALE MARCHE</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_Toc66891194 \h </w:instrText>
        </w:r>
        <w:r w:rsidR="00AC19D9" w:rsidRPr="00DE1EF7">
          <w:rPr>
            <w:noProof/>
            <w:webHidden/>
            <w:color w:val="002060"/>
          </w:rPr>
        </w:r>
        <w:r w:rsidR="00AC19D9" w:rsidRPr="00DE1EF7">
          <w:rPr>
            <w:noProof/>
            <w:webHidden/>
            <w:color w:val="002060"/>
          </w:rPr>
          <w:fldChar w:fldCharType="separate"/>
        </w:r>
        <w:r w:rsidR="00486013">
          <w:rPr>
            <w:noProof/>
            <w:webHidden/>
            <w:color w:val="002060"/>
          </w:rPr>
          <w:t>1</w:t>
        </w:r>
        <w:r w:rsidR="00AC19D9" w:rsidRPr="00DE1EF7">
          <w:rPr>
            <w:noProof/>
            <w:webHidden/>
            <w:color w:val="002060"/>
          </w:rPr>
          <w:fldChar w:fldCharType="end"/>
        </w:r>
      </w:hyperlink>
    </w:p>
    <w:p w14:paraId="21F2F7A7" w14:textId="2F497F24" w:rsidR="00674877" w:rsidRPr="00DE1EF7" w:rsidRDefault="00FD0027" w:rsidP="00DE17C7">
      <w:pPr>
        <w:rPr>
          <w:rFonts w:ascii="Calibri" w:hAnsi="Calibri"/>
          <w:color w:val="002060"/>
          <w:sz w:val="22"/>
          <w:szCs w:val="22"/>
        </w:rPr>
      </w:pPr>
      <w:r w:rsidRPr="00DE1EF7">
        <w:rPr>
          <w:rFonts w:ascii="Calibri" w:hAnsi="Calibri"/>
          <w:color w:val="002060"/>
          <w:sz w:val="22"/>
          <w:szCs w:val="22"/>
        </w:rPr>
        <w:fldChar w:fldCharType="end"/>
      </w:r>
    </w:p>
    <w:p w14:paraId="01137573"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DE1EF7">
        <w:rPr>
          <w:color w:val="FFFFFF" w:themeColor="background1"/>
        </w:rPr>
        <w:t>COMUNICAZIONI DELLA F.I.G.C.</w:t>
      </w:r>
      <w:bookmarkEnd w:id="1"/>
    </w:p>
    <w:p w14:paraId="69C2BD0F" w14:textId="77777777" w:rsidR="00A95B01" w:rsidRPr="00586675" w:rsidRDefault="00A95B01" w:rsidP="00586675">
      <w:pPr>
        <w:pStyle w:val="LndNormale1"/>
        <w:rPr>
          <w:color w:val="002060"/>
        </w:rPr>
      </w:pPr>
    </w:p>
    <w:p w14:paraId="3B6A2114" w14:textId="38ED8AA7" w:rsidR="007C5151" w:rsidRPr="00BE0609" w:rsidRDefault="00C967AF" w:rsidP="00BE0609">
      <w:pPr>
        <w:pStyle w:val="TITOLOCAMPIONATO"/>
        <w:shd w:val="clear" w:color="auto" w:fill="002060"/>
        <w:spacing w:before="0" w:beforeAutospacing="0" w:after="0" w:afterAutospacing="0"/>
        <w:rPr>
          <w:color w:val="FFFFFF" w:themeColor="background1"/>
        </w:rPr>
      </w:pPr>
      <w:bookmarkStart w:id="2" w:name="_Toc66891192"/>
      <w:r w:rsidRPr="00DE1EF7">
        <w:rPr>
          <w:color w:val="FFFFFF" w:themeColor="background1"/>
        </w:rPr>
        <w:t>COMUNICAZIONI DELLA L.N.D.</w:t>
      </w:r>
      <w:bookmarkEnd w:id="2"/>
    </w:p>
    <w:p w14:paraId="7FF62DE5" w14:textId="77777777" w:rsidR="00476934" w:rsidRPr="00BD2937" w:rsidRDefault="00476934" w:rsidP="00F336CC">
      <w:pPr>
        <w:rPr>
          <w:rFonts w:ascii="Arial" w:hAnsi="Arial" w:cs="Arial"/>
          <w:color w:val="002060"/>
          <w:sz w:val="22"/>
          <w:szCs w:val="22"/>
        </w:rPr>
      </w:pPr>
    </w:p>
    <w:p w14:paraId="034F9762" w14:textId="0DEFEE25" w:rsidR="00143909" w:rsidRPr="00BE0609" w:rsidRDefault="00CB0BB9" w:rsidP="00BE0609">
      <w:pPr>
        <w:pStyle w:val="TITOLOCAMPIONATO"/>
        <w:shd w:val="clear" w:color="auto" w:fill="002060"/>
        <w:spacing w:before="0" w:beforeAutospacing="0" w:after="0" w:afterAutospacing="0"/>
        <w:rPr>
          <w:color w:val="FFFFFF" w:themeColor="background1"/>
        </w:rPr>
      </w:pPr>
      <w:bookmarkStart w:id="3" w:name="_Toc536439831"/>
      <w:bookmarkStart w:id="4" w:name="_Toc66891193"/>
      <w:r w:rsidRPr="00DE1EF7">
        <w:rPr>
          <w:color w:val="FFFFFF" w:themeColor="background1"/>
        </w:rPr>
        <w:t>COMUNICAZIONI DELLA DIVISIONE CALCIO A CINQUE</w:t>
      </w:r>
      <w:bookmarkEnd w:id="3"/>
      <w:bookmarkEnd w:id="4"/>
    </w:p>
    <w:p w14:paraId="304DEE97" w14:textId="77777777" w:rsidR="00452DF4" w:rsidRPr="007822E7" w:rsidRDefault="00452DF4" w:rsidP="00DE7EC2">
      <w:pPr>
        <w:rPr>
          <w:rFonts w:ascii="Arial" w:hAnsi="Arial" w:cs="Arial"/>
          <w:color w:val="002060"/>
          <w:sz w:val="22"/>
          <w:szCs w:val="22"/>
        </w:rPr>
      </w:pPr>
    </w:p>
    <w:p w14:paraId="567270C2"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DE1EF7">
        <w:rPr>
          <w:color w:val="FFFFFF" w:themeColor="background1"/>
        </w:rPr>
        <w:t>COMUNICAZIONI DEL COMITATO REGIONALE MARCHE</w:t>
      </w:r>
      <w:bookmarkEnd w:id="5"/>
    </w:p>
    <w:p w14:paraId="7F5CB09E" w14:textId="77777777" w:rsidR="00245B84" w:rsidRPr="00DE1EF7" w:rsidRDefault="00245B84" w:rsidP="00822CD8">
      <w:pPr>
        <w:pStyle w:val="LndNormale1"/>
        <w:rPr>
          <w:color w:val="002060"/>
        </w:rPr>
      </w:pPr>
    </w:p>
    <w:p w14:paraId="21F09E0D" w14:textId="255D2A1B" w:rsidR="00ED05C4" w:rsidRPr="00DE1EF7" w:rsidRDefault="00ED05C4" w:rsidP="00ED05C4">
      <w:pPr>
        <w:pStyle w:val="LndNormale1"/>
        <w:rPr>
          <w:color w:val="002060"/>
          <w:sz w:val="26"/>
          <w:szCs w:val="26"/>
        </w:rPr>
      </w:pPr>
      <w:r w:rsidRPr="00DE1EF7">
        <w:rPr>
          <w:color w:val="002060"/>
          <w:sz w:val="26"/>
          <w:szCs w:val="26"/>
        </w:rPr>
        <w:t xml:space="preserve">Per tutte le comunicazioni con la Segreteria del Calcio a Cinque - richieste di variazione gara comprese - è attiva la casella e-mail </w:t>
      </w:r>
      <w:hyperlink r:id="rId9" w:history="1">
        <w:r w:rsidRPr="00DE1EF7">
          <w:rPr>
            <w:rStyle w:val="Collegamentoipertestuale"/>
            <w:color w:val="002060"/>
            <w:sz w:val="26"/>
            <w:szCs w:val="26"/>
          </w:rPr>
          <w:t>c5marche@lnd.it</w:t>
        </w:r>
      </w:hyperlink>
      <w:r w:rsidRPr="00DE1EF7">
        <w:rPr>
          <w:color w:val="002060"/>
          <w:sz w:val="26"/>
          <w:szCs w:val="26"/>
        </w:rPr>
        <w:t xml:space="preserve">; si raccomandano le Società di utilizzare la casella e-mail comunicata all'atto dell'iscrizione per ogni tipo di comunicazione verso il Comitato Regionale Marche. </w:t>
      </w:r>
    </w:p>
    <w:p w14:paraId="5C0DC5ED" w14:textId="77777777" w:rsidR="00D00DE2" w:rsidRDefault="00D00DE2" w:rsidP="00E12217">
      <w:pPr>
        <w:rPr>
          <w:rFonts w:ascii="Arial" w:hAnsi="Arial" w:cs="Arial"/>
          <w:b/>
          <w:color w:val="002060"/>
          <w:sz w:val="22"/>
          <w:szCs w:val="22"/>
        </w:rPr>
      </w:pPr>
    </w:p>
    <w:p w14:paraId="7DEAE574" w14:textId="77777777" w:rsidR="005D5466" w:rsidRDefault="005D5466" w:rsidP="00E12217">
      <w:pPr>
        <w:rPr>
          <w:rFonts w:ascii="Arial" w:hAnsi="Arial" w:cs="Arial"/>
          <w:b/>
          <w:color w:val="002060"/>
          <w:sz w:val="22"/>
          <w:szCs w:val="22"/>
        </w:rPr>
      </w:pPr>
    </w:p>
    <w:p w14:paraId="1737EAF1" w14:textId="77777777" w:rsidR="0046756B" w:rsidRDefault="0046756B" w:rsidP="0046756B">
      <w:pPr>
        <w:pStyle w:val="LndNormale1"/>
        <w:jc w:val="left"/>
        <w:rPr>
          <w:b/>
          <w:color w:val="002060"/>
          <w:sz w:val="28"/>
          <w:szCs w:val="28"/>
        </w:rPr>
      </w:pPr>
      <w:r>
        <w:rPr>
          <w:b/>
          <w:color w:val="002060"/>
          <w:sz w:val="28"/>
          <w:szCs w:val="28"/>
        </w:rPr>
        <w:t>SPOSTAMENTO GARE</w:t>
      </w:r>
    </w:p>
    <w:p w14:paraId="573CE469" w14:textId="77777777" w:rsidR="0046756B" w:rsidRDefault="0046756B" w:rsidP="0046756B">
      <w:pPr>
        <w:pStyle w:val="LndNormale1"/>
        <w:rPr>
          <w:color w:val="002060"/>
          <w:szCs w:val="22"/>
        </w:rPr>
      </w:pPr>
    </w:p>
    <w:p w14:paraId="56136736" w14:textId="77777777" w:rsidR="0046756B" w:rsidRDefault="0046756B" w:rsidP="0046756B">
      <w:pPr>
        <w:pStyle w:val="LndNormale1"/>
        <w:rPr>
          <w:color w:val="002060"/>
          <w:szCs w:val="22"/>
        </w:rPr>
      </w:pPr>
      <w:r>
        <w:rPr>
          <w:color w:val="002060"/>
          <w:szCs w:val="22"/>
        </w:rPr>
        <w:t xml:space="preserve">Non saranno rinviate gare a data da destinarsi. </w:t>
      </w:r>
    </w:p>
    <w:p w14:paraId="416B5F01" w14:textId="77777777" w:rsidR="0046756B" w:rsidRDefault="0046756B" w:rsidP="0046756B">
      <w:pPr>
        <w:pStyle w:val="LndNormale1"/>
        <w:rPr>
          <w:color w:val="002060"/>
          <w:szCs w:val="22"/>
        </w:rPr>
      </w:pPr>
      <w:r>
        <w:rPr>
          <w:color w:val="002060"/>
          <w:szCs w:val="22"/>
        </w:rPr>
        <w:lastRenderedPageBreak/>
        <w:t>Tutte le variazioni che non rispettano la consecutio temporum data dal calendario ufficiale non saranno prese in considerazione. (es. non può essere accordato lo spostamento della quarta giornata di campionato prima della terza o dopo la quinta).</w:t>
      </w:r>
    </w:p>
    <w:p w14:paraId="4F2881C7" w14:textId="19EE4911" w:rsidR="0046756B" w:rsidRDefault="0046756B" w:rsidP="0046756B">
      <w:pPr>
        <w:pStyle w:val="LndNormale1"/>
        <w:rPr>
          <w:color w:val="002060"/>
          <w:szCs w:val="22"/>
        </w:rPr>
      </w:pPr>
      <w:r>
        <w:rPr>
          <w:color w:val="002060"/>
          <w:szCs w:val="22"/>
        </w:rPr>
        <w:t>Le variazion</w:t>
      </w:r>
      <w:r w:rsidR="00220194">
        <w:rPr>
          <w:color w:val="002060"/>
          <w:szCs w:val="22"/>
        </w:rPr>
        <w:t>i</w:t>
      </w:r>
      <w:r>
        <w:rPr>
          <w:color w:val="002060"/>
          <w:szCs w:val="22"/>
        </w:rPr>
        <w:t xml:space="preserve"> dovranno pervenire alla Segreteria del Calcio a Cinque esclusivamente tramite mail (</w:t>
      </w:r>
      <w:hyperlink r:id="rId10" w:history="1">
        <w:r>
          <w:rPr>
            <w:rStyle w:val="Collegamentoipertestuale"/>
            <w:color w:val="002060"/>
            <w:szCs w:val="22"/>
          </w:rPr>
          <w:t>c5marche@lnd.it</w:t>
        </w:r>
      </w:hyperlink>
      <w:r>
        <w:rPr>
          <w:color w:val="002060"/>
          <w:szCs w:val="22"/>
        </w:rPr>
        <w:t xml:space="preserve">) con tutta la documentazione necessaria, compreso l’assenso della squadra avversaria, inderogabilmente  </w:t>
      </w:r>
      <w:r>
        <w:rPr>
          <w:b/>
          <w:color w:val="002060"/>
          <w:szCs w:val="22"/>
        </w:rPr>
        <w:t>entro le ore 23:59 del martedì antecedente la gara o entro le 72 ore in caso di turno infrasettimanale</w:t>
      </w:r>
      <w:r>
        <w:rPr>
          <w:color w:val="002060"/>
          <w:szCs w:val="22"/>
        </w:rPr>
        <w:t>.</w:t>
      </w:r>
    </w:p>
    <w:p w14:paraId="73596EBC" w14:textId="3E41E1D3" w:rsidR="008516B0" w:rsidRPr="000064EE" w:rsidRDefault="0046756B" w:rsidP="000064EE">
      <w:pPr>
        <w:pStyle w:val="LndNormale1"/>
        <w:rPr>
          <w:color w:val="002060"/>
          <w:szCs w:val="22"/>
        </w:rPr>
      </w:pPr>
      <w:r>
        <w:rPr>
          <w:color w:val="002060"/>
          <w:szCs w:val="22"/>
        </w:rPr>
        <w:t xml:space="preserve">Per il cambio del campo di giuoco e la variazione di inizio gara che non supera i 30 minuti non è </w:t>
      </w:r>
      <w:r w:rsidRPr="00F02D77">
        <w:rPr>
          <w:color w:val="002060"/>
          <w:szCs w:val="22"/>
        </w:rPr>
        <w:t>necessaria la dichiarazione di consenso della squadra avversaria.</w:t>
      </w:r>
    </w:p>
    <w:p w14:paraId="02378BC2" w14:textId="77777777" w:rsidR="00476934" w:rsidRDefault="00476934" w:rsidP="008B5F73">
      <w:pPr>
        <w:rPr>
          <w:rFonts w:ascii="Arial" w:hAnsi="Arial" w:cs="Arial"/>
          <w:b/>
          <w:bCs/>
          <w:color w:val="002060"/>
          <w:sz w:val="22"/>
          <w:szCs w:val="22"/>
        </w:rPr>
      </w:pPr>
    </w:p>
    <w:p w14:paraId="154DBB18" w14:textId="77777777" w:rsidR="00895738" w:rsidRPr="00BD2937" w:rsidRDefault="00895738" w:rsidP="008B5F73">
      <w:pPr>
        <w:rPr>
          <w:rFonts w:ascii="Arial" w:hAnsi="Arial" w:cs="Arial"/>
          <w:b/>
          <w:bCs/>
          <w:color w:val="002060"/>
          <w:sz w:val="22"/>
          <w:szCs w:val="22"/>
        </w:rPr>
      </w:pPr>
    </w:p>
    <w:p w14:paraId="54C8914D" w14:textId="4832281A" w:rsidR="006266EB" w:rsidRPr="00273944" w:rsidRDefault="006644BA" w:rsidP="00273944">
      <w:pPr>
        <w:pStyle w:val="TITOLOCAMPIONATO"/>
        <w:shd w:val="clear" w:color="auto" w:fill="002060"/>
        <w:spacing w:before="0" w:beforeAutospacing="0" w:after="0" w:afterAutospacing="0"/>
        <w:rPr>
          <w:color w:val="FFFFFF" w:themeColor="background1"/>
        </w:rPr>
      </w:pPr>
      <w:bookmarkStart w:id="6" w:name="_Toc396581753"/>
      <w:bookmarkStart w:id="7" w:name="_Toc18678742"/>
      <w:bookmarkStart w:id="8" w:name="_Toc18678743"/>
      <w:bookmarkStart w:id="9" w:name="OLE_LINK12"/>
      <w:bookmarkStart w:id="10" w:name="OLE_LINK13"/>
      <w:r w:rsidRPr="00DE1EF7">
        <w:rPr>
          <w:color w:val="FFFFFF" w:themeColor="background1"/>
        </w:rPr>
        <w:t>NOTIZIE SU ATTIVITA’ AGONISTICA</w:t>
      </w:r>
      <w:bookmarkEnd w:id="6"/>
      <w:bookmarkEnd w:id="7"/>
      <w:bookmarkEnd w:id="8"/>
      <w:bookmarkEnd w:id="9"/>
      <w:bookmarkEnd w:id="10"/>
    </w:p>
    <w:p w14:paraId="482DBDEC" w14:textId="77777777" w:rsidR="00A274D4" w:rsidRPr="008B698C" w:rsidRDefault="00A274D4" w:rsidP="00A274D4">
      <w:pPr>
        <w:pStyle w:val="breakline"/>
        <w:rPr>
          <w:color w:val="002060"/>
        </w:rPr>
      </w:pPr>
    </w:p>
    <w:p w14:paraId="5B933267" w14:textId="77777777" w:rsidR="00EA7FA2" w:rsidRPr="00F41ED4" w:rsidRDefault="00EA7FA2" w:rsidP="00EA7FA2">
      <w:pPr>
        <w:pStyle w:val="titolocampionato0"/>
        <w:shd w:val="clear" w:color="auto" w:fill="CCCCCC"/>
        <w:spacing w:before="80" w:after="40"/>
        <w:rPr>
          <w:color w:val="002060"/>
        </w:rPr>
      </w:pPr>
      <w:r w:rsidRPr="00F41ED4">
        <w:rPr>
          <w:color w:val="002060"/>
        </w:rPr>
        <w:t>CALCIO A CINQUE SERIE D</w:t>
      </w:r>
    </w:p>
    <w:p w14:paraId="3901865D" w14:textId="77777777" w:rsidR="00EA7FA2" w:rsidRPr="00F41ED4" w:rsidRDefault="00EA7FA2" w:rsidP="00EA7FA2">
      <w:pPr>
        <w:pStyle w:val="titoloprinc0"/>
        <w:rPr>
          <w:color w:val="002060"/>
        </w:rPr>
      </w:pPr>
      <w:r w:rsidRPr="00F41ED4">
        <w:rPr>
          <w:color w:val="002060"/>
        </w:rPr>
        <w:t>RISULTATI</w:t>
      </w:r>
    </w:p>
    <w:p w14:paraId="0A8C7BAD" w14:textId="77777777" w:rsidR="00EA7FA2" w:rsidRPr="00F41ED4" w:rsidRDefault="00EA7FA2" w:rsidP="00EA7FA2">
      <w:pPr>
        <w:pStyle w:val="breakline"/>
        <w:rPr>
          <w:color w:val="002060"/>
        </w:rPr>
      </w:pPr>
    </w:p>
    <w:p w14:paraId="4A713FD0" w14:textId="77777777" w:rsidR="00EA7FA2" w:rsidRPr="00F41ED4" w:rsidRDefault="00EA7FA2" w:rsidP="00EA7FA2">
      <w:pPr>
        <w:pStyle w:val="sottotitolocampionato10"/>
        <w:rPr>
          <w:color w:val="002060"/>
        </w:rPr>
      </w:pPr>
      <w:r w:rsidRPr="00F41ED4">
        <w:rPr>
          <w:color w:val="002060"/>
        </w:rPr>
        <w:t>RISULTATI UFFICIALI GARE DEL 24/11/2023</w:t>
      </w:r>
    </w:p>
    <w:p w14:paraId="4231AFC3" w14:textId="77777777" w:rsidR="00EA7FA2" w:rsidRPr="00EA7FA2" w:rsidRDefault="00EA7FA2" w:rsidP="00EA7FA2">
      <w:pPr>
        <w:pStyle w:val="sottotitolocampionato20"/>
        <w:spacing w:before="0" w:beforeAutospacing="0" w:after="0" w:afterAutospacing="0"/>
        <w:rPr>
          <w:rFonts w:ascii="Arial" w:hAnsi="Arial" w:cs="Arial"/>
          <w:color w:val="002060"/>
          <w:sz w:val="20"/>
          <w:szCs w:val="20"/>
        </w:rPr>
      </w:pPr>
      <w:r w:rsidRPr="00EA7FA2">
        <w:rPr>
          <w:rFonts w:ascii="Arial" w:hAnsi="Arial" w:cs="Arial"/>
          <w:color w:val="002060"/>
          <w:sz w:val="20"/>
          <w:szCs w:val="20"/>
        </w:rPr>
        <w:t>Si trascrivono qui di seguito i risultati ufficiali delle gare disputate</w:t>
      </w:r>
    </w:p>
    <w:p w14:paraId="13597CAD" w14:textId="77777777" w:rsidR="00EA7FA2" w:rsidRPr="00F41ED4" w:rsidRDefault="00EA7FA2" w:rsidP="00EA7FA2">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12"/>
        <w:gridCol w:w="9588"/>
      </w:tblGrid>
      <w:tr w:rsidR="00EA7FA2" w:rsidRPr="00F41ED4" w14:paraId="59BB0631" w14:textId="77777777" w:rsidTr="00BE4EC4">
        <w:tc>
          <w:tcPr>
            <w:tcW w:w="0" w:type="auto"/>
            <w:hideMark/>
          </w:tcPr>
          <w:p w14:paraId="6B10C665" w14:textId="77777777" w:rsidR="00EA7FA2" w:rsidRPr="00F41ED4" w:rsidRDefault="00EA7FA2" w:rsidP="00BE4EC4">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EA7FA2" w:rsidRPr="00F41ED4" w14:paraId="4DCA1324" w14:textId="77777777" w:rsidTr="00BE4EC4">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9810D1" w14:textId="77777777" w:rsidR="00EA7FA2" w:rsidRPr="00F41ED4" w:rsidRDefault="00EA7FA2" w:rsidP="00BE4EC4">
                  <w:pPr>
                    <w:pStyle w:val="headertabella0"/>
                    <w:rPr>
                      <w:color w:val="002060"/>
                    </w:rPr>
                  </w:pPr>
                  <w:r w:rsidRPr="00F41ED4">
                    <w:rPr>
                      <w:color w:val="002060"/>
                    </w:rPr>
                    <w:t>GIRONE D - 9 Giornata - A</w:t>
                  </w:r>
                </w:p>
              </w:tc>
            </w:tr>
            <w:tr w:rsidR="00EA7FA2" w:rsidRPr="00F41ED4" w14:paraId="5CB85BA3" w14:textId="77777777" w:rsidTr="00BE4EC4">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C4D3799" w14:textId="77777777" w:rsidR="00EA7FA2" w:rsidRPr="00F41ED4" w:rsidRDefault="00EA7FA2" w:rsidP="00BE4EC4">
                  <w:pPr>
                    <w:pStyle w:val="rowtabella0"/>
                    <w:rPr>
                      <w:color w:val="002060"/>
                    </w:rPr>
                  </w:pPr>
                  <w:r w:rsidRPr="00F41ED4">
                    <w:rPr>
                      <w:color w:val="002060"/>
                    </w:rPr>
                    <w:t>C.F. MACERATESE A.S.D.</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95ADB86" w14:textId="77777777" w:rsidR="00EA7FA2" w:rsidRPr="00F41ED4" w:rsidRDefault="00EA7FA2" w:rsidP="00BE4EC4">
                  <w:pPr>
                    <w:pStyle w:val="rowtabella0"/>
                    <w:rPr>
                      <w:color w:val="002060"/>
                    </w:rPr>
                  </w:pPr>
                  <w:r w:rsidRPr="00F41ED4">
                    <w:rPr>
                      <w:color w:val="002060"/>
                    </w:rPr>
                    <w:t>- POL. SPORT COMMUNICATION</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DA46F95" w14:textId="77777777" w:rsidR="00EA7FA2" w:rsidRPr="00F41ED4" w:rsidRDefault="00EA7FA2" w:rsidP="00BE4EC4">
                  <w:pPr>
                    <w:pStyle w:val="rowtabella0"/>
                    <w:jc w:val="center"/>
                    <w:rPr>
                      <w:color w:val="002060"/>
                    </w:rPr>
                  </w:pPr>
                  <w:r w:rsidRPr="00F41ED4">
                    <w:rPr>
                      <w:color w:val="002060"/>
                    </w:rPr>
                    <w:t>6 - 3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859810B" w14:textId="77777777" w:rsidR="00EA7FA2" w:rsidRPr="00F41ED4" w:rsidRDefault="00EA7FA2" w:rsidP="00BE4EC4">
                  <w:pPr>
                    <w:pStyle w:val="rowtabella0"/>
                    <w:jc w:val="center"/>
                    <w:rPr>
                      <w:color w:val="002060"/>
                    </w:rPr>
                  </w:pPr>
                  <w:r w:rsidRPr="00F41ED4">
                    <w:rPr>
                      <w:color w:val="002060"/>
                    </w:rPr>
                    <w:t> </w:t>
                  </w:r>
                </w:p>
              </w:tc>
            </w:tr>
            <w:tr w:rsidR="00EA7FA2" w:rsidRPr="00F41ED4" w14:paraId="0146E09F" w14:textId="77777777" w:rsidTr="00BE4EC4">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7A0517C" w14:textId="77777777" w:rsidR="00EA7FA2" w:rsidRPr="00F41ED4" w:rsidRDefault="00EA7FA2" w:rsidP="00BE4EC4">
                  <w:pPr>
                    <w:pStyle w:val="rowtabella0"/>
                    <w:rPr>
                      <w:color w:val="002060"/>
                    </w:rPr>
                  </w:pPr>
                  <w:r w:rsidRPr="00F41ED4">
                    <w:rPr>
                      <w:color w:val="002060"/>
                    </w:rPr>
                    <w:t>FUTSAL SAMBUCHETO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C62D0A5" w14:textId="77777777" w:rsidR="00EA7FA2" w:rsidRPr="00F41ED4" w:rsidRDefault="00EA7FA2" w:rsidP="00BE4EC4">
                  <w:pPr>
                    <w:pStyle w:val="rowtabella0"/>
                    <w:rPr>
                      <w:color w:val="002060"/>
                    </w:rPr>
                  </w:pPr>
                  <w:r w:rsidRPr="00F41ED4">
                    <w:rPr>
                      <w:color w:val="002060"/>
                    </w:rPr>
                    <w:t>- VIS CIVITANOVA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5EB388A" w14:textId="77777777" w:rsidR="00EA7FA2" w:rsidRPr="00F41ED4" w:rsidRDefault="00EA7FA2" w:rsidP="00BE4EC4">
                  <w:pPr>
                    <w:pStyle w:val="rowtabella0"/>
                    <w:jc w:val="center"/>
                    <w:rPr>
                      <w:color w:val="002060"/>
                    </w:rPr>
                  </w:pPr>
                  <w:r w:rsidRPr="00F41ED4">
                    <w:rPr>
                      <w:color w:val="002060"/>
                    </w:rPr>
                    <w:t>16 - 4</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BE4BD82" w14:textId="77777777" w:rsidR="00EA7FA2" w:rsidRPr="00F41ED4" w:rsidRDefault="00EA7FA2" w:rsidP="00BE4EC4">
                  <w:pPr>
                    <w:pStyle w:val="rowtabella0"/>
                    <w:jc w:val="center"/>
                    <w:rPr>
                      <w:color w:val="002060"/>
                    </w:rPr>
                  </w:pPr>
                  <w:r w:rsidRPr="00F41ED4">
                    <w:rPr>
                      <w:color w:val="002060"/>
                    </w:rPr>
                    <w:t> </w:t>
                  </w:r>
                </w:p>
              </w:tc>
            </w:tr>
          </w:tbl>
          <w:p w14:paraId="1723F6AD" w14:textId="77777777" w:rsidR="00EA7FA2" w:rsidRPr="00F41ED4" w:rsidRDefault="00EA7FA2" w:rsidP="00BE4EC4">
            <w:pPr>
              <w:rPr>
                <w:color w:val="002060"/>
              </w:rPr>
            </w:pPr>
          </w:p>
        </w:tc>
      </w:tr>
    </w:tbl>
    <w:p w14:paraId="76E965BE" w14:textId="77777777" w:rsidR="00EA7FA2" w:rsidRPr="00F41ED4" w:rsidRDefault="00EA7FA2" w:rsidP="00EA7FA2">
      <w:pPr>
        <w:pStyle w:val="breakline"/>
        <w:rPr>
          <w:rFonts w:eastAsiaTheme="minorEastAsia"/>
          <w:color w:val="002060"/>
        </w:rPr>
      </w:pPr>
    </w:p>
    <w:p w14:paraId="72F12DBF" w14:textId="77777777" w:rsidR="00EA7FA2" w:rsidRPr="00F41ED4" w:rsidRDefault="00EA7FA2" w:rsidP="00EA7FA2">
      <w:pPr>
        <w:pStyle w:val="breakline"/>
        <w:rPr>
          <w:color w:val="002060"/>
        </w:rPr>
      </w:pPr>
    </w:p>
    <w:p w14:paraId="2974DED1" w14:textId="77777777" w:rsidR="00EA7FA2" w:rsidRPr="00F41ED4" w:rsidRDefault="00EA7FA2" w:rsidP="00EA7FA2">
      <w:pPr>
        <w:pStyle w:val="titoloprinc0"/>
        <w:rPr>
          <w:color w:val="002060"/>
        </w:rPr>
      </w:pPr>
      <w:r w:rsidRPr="00F41ED4">
        <w:rPr>
          <w:color w:val="002060"/>
        </w:rPr>
        <w:t>GIUDICE SPORTIVO</w:t>
      </w:r>
    </w:p>
    <w:p w14:paraId="0394B718" w14:textId="77777777" w:rsidR="00EA7FA2" w:rsidRPr="00F41ED4" w:rsidRDefault="00EA7FA2" w:rsidP="00EA7FA2">
      <w:pPr>
        <w:pStyle w:val="diffida"/>
        <w:rPr>
          <w:color w:val="002060"/>
        </w:rPr>
      </w:pPr>
      <w:r w:rsidRPr="00F41ED4">
        <w:rPr>
          <w:color w:val="002060"/>
        </w:rPr>
        <w:t>Il Giudice Sportivo Avv. Agnese Lazzaretti, con l'assistenza del segretario Angelo Castellana, nella seduta del 28/11/2023, ha adottato le decisioni che di seguito integralmente si riportano:</w:t>
      </w:r>
    </w:p>
    <w:p w14:paraId="7B40CBE9" w14:textId="77777777" w:rsidR="00EA7FA2" w:rsidRPr="00F41ED4" w:rsidRDefault="00EA7FA2" w:rsidP="00EA7FA2">
      <w:pPr>
        <w:pStyle w:val="titolo10"/>
        <w:rPr>
          <w:color w:val="002060"/>
        </w:rPr>
      </w:pPr>
      <w:r w:rsidRPr="00F41ED4">
        <w:rPr>
          <w:color w:val="002060"/>
        </w:rPr>
        <w:t xml:space="preserve">GARE DEL 24/11/2023 </w:t>
      </w:r>
    </w:p>
    <w:p w14:paraId="7FDBB2AF" w14:textId="77777777" w:rsidR="00EA7FA2" w:rsidRPr="00F41ED4" w:rsidRDefault="00EA7FA2" w:rsidP="00EA7FA2">
      <w:pPr>
        <w:pStyle w:val="titolo7a"/>
        <w:rPr>
          <w:color w:val="002060"/>
        </w:rPr>
      </w:pPr>
      <w:r w:rsidRPr="00F41ED4">
        <w:rPr>
          <w:color w:val="002060"/>
        </w:rPr>
        <w:t xml:space="preserve">PROVVEDIMENTI DISCIPLINARI </w:t>
      </w:r>
    </w:p>
    <w:p w14:paraId="2A62EC52" w14:textId="77777777" w:rsidR="00EA7FA2" w:rsidRPr="00F41ED4" w:rsidRDefault="00EA7FA2" w:rsidP="00EA7FA2">
      <w:pPr>
        <w:pStyle w:val="titolo7b0"/>
        <w:rPr>
          <w:color w:val="002060"/>
        </w:rPr>
      </w:pPr>
      <w:r w:rsidRPr="00F41ED4">
        <w:rPr>
          <w:color w:val="002060"/>
        </w:rPr>
        <w:t xml:space="preserve">In base alle risultanze degli atti ufficiali sono state deliberate le seguenti sanzioni disciplinari. </w:t>
      </w:r>
    </w:p>
    <w:p w14:paraId="3010CC4C" w14:textId="77777777" w:rsidR="00EA7FA2" w:rsidRPr="00F41ED4" w:rsidRDefault="00EA7FA2" w:rsidP="00EA7FA2">
      <w:pPr>
        <w:pStyle w:val="titolo30"/>
        <w:rPr>
          <w:color w:val="002060"/>
        </w:rPr>
      </w:pPr>
      <w:r w:rsidRPr="00F41ED4">
        <w:rPr>
          <w:color w:val="002060"/>
        </w:rPr>
        <w:t xml:space="preserve">SOCIETA' </w:t>
      </w:r>
    </w:p>
    <w:p w14:paraId="0F7A5688" w14:textId="77777777" w:rsidR="00EA7FA2" w:rsidRPr="00F41ED4" w:rsidRDefault="00EA7FA2" w:rsidP="00EA7FA2">
      <w:pPr>
        <w:pStyle w:val="titolo20"/>
        <w:rPr>
          <w:color w:val="002060"/>
        </w:rPr>
      </w:pPr>
      <w:r w:rsidRPr="00F41ED4">
        <w:rPr>
          <w:color w:val="002060"/>
        </w:rPr>
        <w:t xml:space="preserve">AMMENDA </w:t>
      </w:r>
    </w:p>
    <w:p w14:paraId="6356477E" w14:textId="77777777" w:rsidR="00EA7FA2" w:rsidRPr="00F41ED4" w:rsidRDefault="00EA7FA2" w:rsidP="00EA7FA2">
      <w:pPr>
        <w:pStyle w:val="diffida"/>
        <w:spacing w:before="80" w:beforeAutospacing="0" w:after="40" w:afterAutospacing="0"/>
        <w:jc w:val="left"/>
        <w:rPr>
          <w:color w:val="002060"/>
        </w:rPr>
      </w:pPr>
      <w:r w:rsidRPr="00F41ED4">
        <w:rPr>
          <w:color w:val="002060"/>
        </w:rPr>
        <w:t xml:space="preserve">Euro 40,00 VIS CIVITANOVA </w:t>
      </w:r>
      <w:r w:rsidRPr="00F41ED4">
        <w:rPr>
          <w:color w:val="002060"/>
        </w:rPr>
        <w:br/>
        <w:t xml:space="preserve">Per ritardata presentazione squadra in campo. </w:t>
      </w:r>
    </w:p>
    <w:p w14:paraId="00018D6F" w14:textId="77777777" w:rsidR="00EA7FA2" w:rsidRPr="00F41ED4" w:rsidRDefault="00EA7FA2" w:rsidP="00EA7FA2">
      <w:pPr>
        <w:pStyle w:val="titolo30"/>
        <w:rPr>
          <w:color w:val="002060"/>
        </w:rPr>
      </w:pPr>
      <w:r w:rsidRPr="00F41ED4">
        <w:rPr>
          <w:color w:val="002060"/>
        </w:rPr>
        <w:t xml:space="preserve">CALCIATORI NON ESPULSI </w:t>
      </w:r>
    </w:p>
    <w:p w14:paraId="569B9AF0" w14:textId="77777777" w:rsidR="00EA7FA2" w:rsidRPr="00F41ED4" w:rsidRDefault="00EA7FA2" w:rsidP="00EA7FA2">
      <w:pPr>
        <w:pStyle w:val="titolo20"/>
        <w:rPr>
          <w:color w:val="002060"/>
        </w:rPr>
      </w:pPr>
      <w:r w:rsidRPr="00F41ED4">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A7FA2" w:rsidRPr="00F41ED4" w14:paraId="425E1EB8" w14:textId="77777777" w:rsidTr="00BE4EC4">
        <w:tc>
          <w:tcPr>
            <w:tcW w:w="2200" w:type="dxa"/>
            <w:tcMar>
              <w:top w:w="20" w:type="dxa"/>
              <w:left w:w="20" w:type="dxa"/>
              <w:bottom w:w="20" w:type="dxa"/>
              <w:right w:w="20" w:type="dxa"/>
            </w:tcMar>
            <w:vAlign w:val="center"/>
            <w:hideMark/>
          </w:tcPr>
          <w:p w14:paraId="2A93CB32" w14:textId="77777777" w:rsidR="00EA7FA2" w:rsidRPr="00F41ED4" w:rsidRDefault="00EA7FA2" w:rsidP="00BE4EC4">
            <w:pPr>
              <w:pStyle w:val="movimento"/>
              <w:rPr>
                <w:color w:val="002060"/>
              </w:rPr>
            </w:pPr>
            <w:r w:rsidRPr="00F41ED4">
              <w:rPr>
                <w:color w:val="002060"/>
              </w:rPr>
              <w:t>CASOLE SEBASTIANO</w:t>
            </w:r>
          </w:p>
        </w:tc>
        <w:tc>
          <w:tcPr>
            <w:tcW w:w="2200" w:type="dxa"/>
            <w:tcMar>
              <w:top w:w="20" w:type="dxa"/>
              <w:left w:w="20" w:type="dxa"/>
              <w:bottom w:w="20" w:type="dxa"/>
              <w:right w:w="20" w:type="dxa"/>
            </w:tcMar>
            <w:vAlign w:val="center"/>
            <w:hideMark/>
          </w:tcPr>
          <w:p w14:paraId="02E714FC" w14:textId="77777777" w:rsidR="00EA7FA2" w:rsidRPr="00F41ED4" w:rsidRDefault="00EA7FA2" w:rsidP="00BE4EC4">
            <w:pPr>
              <w:pStyle w:val="movimento2"/>
              <w:rPr>
                <w:color w:val="002060"/>
              </w:rPr>
            </w:pPr>
            <w:r w:rsidRPr="00F41ED4">
              <w:rPr>
                <w:color w:val="002060"/>
              </w:rPr>
              <w:t xml:space="preserve">(VIS CIVITANOVA) </w:t>
            </w:r>
          </w:p>
        </w:tc>
        <w:tc>
          <w:tcPr>
            <w:tcW w:w="800" w:type="dxa"/>
            <w:tcMar>
              <w:top w:w="20" w:type="dxa"/>
              <w:left w:w="20" w:type="dxa"/>
              <w:bottom w:w="20" w:type="dxa"/>
              <w:right w:w="20" w:type="dxa"/>
            </w:tcMar>
            <w:vAlign w:val="center"/>
            <w:hideMark/>
          </w:tcPr>
          <w:p w14:paraId="761CB686" w14:textId="77777777" w:rsidR="00EA7FA2" w:rsidRPr="00F41ED4" w:rsidRDefault="00EA7FA2" w:rsidP="00BE4EC4">
            <w:pPr>
              <w:pStyle w:val="movimento"/>
              <w:rPr>
                <w:color w:val="002060"/>
              </w:rPr>
            </w:pPr>
            <w:r w:rsidRPr="00F41ED4">
              <w:rPr>
                <w:color w:val="002060"/>
              </w:rPr>
              <w:t> </w:t>
            </w:r>
          </w:p>
        </w:tc>
        <w:tc>
          <w:tcPr>
            <w:tcW w:w="2200" w:type="dxa"/>
            <w:tcMar>
              <w:top w:w="20" w:type="dxa"/>
              <w:left w:w="20" w:type="dxa"/>
              <w:bottom w:w="20" w:type="dxa"/>
              <w:right w:w="20" w:type="dxa"/>
            </w:tcMar>
            <w:vAlign w:val="center"/>
            <w:hideMark/>
          </w:tcPr>
          <w:p w14:paraId="46932E9D" w14:textId="77777777" w:rsidR="00EA7FA2" w:rsidRPr="00F41ED4" w:rsidRDefault="00EA7FA2" w:rsidP="00BE4EC4">
            <w:pPr>
              <w:pStyle w:val="movimento"/>
              <w:rPr>
                <w:color w:val="002060"/>
              </w:rPr>
            </w:pPr>
            <w:r w:rsidRPr="00F41ED4">
              <w:rPr>
                <w:color w:val="002060"/>
              </w:rPr>
              <w:t> </w:t>
            </w:r>
          </w:p>
        </w:tc>
        <w:tc>
          <w:tcPr>
            <w:tcW w:w="2200" w:type="dxa"/>
            <w:tcMar>
              <w:top w:w="20" w:type="dxa"/>
              <w:left w:w="20" w:type="dxa"/>
              <w:bottom w:w="20" w:type="dxa"/>
              <w:right w:w="20" w:type="dxa"/>
            </w:tcMar>
            <w:vAlign w:val="center"/>
            <w:hideMark/>
          </w:tcPr>
          <w:p w14:paraId="1770183A" w14:textId="77777777" w:rsidR="00EA7FA2" w:rsidRPr="00F41ED4" w:rsidRDefault="00EA7FA2" w:rsidP="00BE4EC4">
            <w:pPr>
              <w:pStyle w:val="movimento2"/>
              <w:rPr>
                <w:color w:val="002060"/>
              </w:rPr>
            </w:pPr>
            <w:r w:rsidRPr="00F41ED4">
              <w:rPr>
                <w:color w:val="002060"/>
              </w:rPr>
              <w:t> </w:t>
            </w:r>
          </w:p>
        </w:tc>
      </w:tr>
    </w:tbl>
    <w:p w14:paraId="2FCD54C8" w14:textId="77777777" w:rsidR="00EA7FA2" w:rsidRPr="00F41ED4" w:rsidRDefault="00EA7FA2" w:rsidP="00EA7FA2">
      <w:pPr>
        <w:pStyle w:val="titolo20"/>
        <w:rPr>
          <w:rFonts w:eastAsiaTheme="minorEastAsia"/>
          <w:color w:val="002060"/>
        </w:rPr>
      </w:pPr>
      <w:r w:rsidRPr="00F41ED4">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A7FA2" w:rsidRPr="00F41ED4" w14:paraId="0C8A9FDE" w14:textId="77777777" w:rsidTr="00BE4EC4">
        <w:tc>
          <w:tcPr>
            <w:tcW w:w="2200" w:type="dxa"/>
            <w:tcMar>
              <w:top w:w="20" w:type="dxa"/>
              <w:left w:w="20" w:type="dxa"/>
              <w:bottom w:w="20" w:type="dxa"/>
              <w:right w:w="20" w:type="dxa"/>
            </w:tcMar>
            <w:vAlign w:val="center"/>
            <w:hideMark/>
          </w:tcPr>
          <w:p w14:paraId="733A519F" w14:textId="77777777" w:rsidR="00EA7FA2" w:rsidRPr="00F41ED4" w:rsidRDefault="00EA7FA2" w:rsidP="00BE4EC4">
            <w:pPr>
              <w:pStyle w:val="movimento"/>
              <w:rPr>
                <w:color w:val="002060"/>
              </w:rPr>
            </w:pPr>
            <w:r w:rsidRPr="00F41ED4">
              <w:rPr>
                <w:color w:val="002060"/>
              </w:rPr>
              <w:t>PELUSO FEDERICO</w:t>
            </w:r>
          </w:p>
        </w:tc>
        <w:tc>
          <w:tcPr>
            <w:tcW w:w="2200" w:type="dxa"/>
            <w:tcMar>
              <w:top w:w="20" w:type="dxa"/>
              <w:left w:w="20" w:type="dxa"/>
              <w:bottom w:w="20" w:type="dxa"/>
              <w:right w:w="20" w:type="dxa"/>
            </w:tcMar>
            <w:vAlign w:val="center"/>
            <w:hideMark/>
          </w:tcPr>
          <w:p w14:paraId="1F5A4038" w14:textId="77777777" w:rsidR="00EA7FA2" w:rsidRPr="00F41ED4" w:rsidRDefault="00EA7FA2" w:rsidP="00BE4EC4">
            <w:pPr>
              <w:pStyle w:val="movimento2"/>
              <w:rPr>
                <w:color w:val="002060"/>
              </w:rPr>
            </w:pPr>
            <w:r w:rsidRPr="00F41ED4">
              <w:rPr>
                <w:color w:val="002060"/>
              </w:rPr>
              <w:t xml:space="preserve">(C.F. MACERATESE A.S.D.) </w:t>
            </w:r>
          </w:p>
        </w:tc>
        <w:tc>
          <w:tcPr>
            <w:tcW w:w="800" w:type="dxa"/>
            <w:tcMar>
              <w:top w:w="20" w:type="dxa"/>
              <w:left w:w="20" w:type="dxa"/>
              <w:bottom w:w="20" w:type="dxa"/>
              <w:right w:w="20" w:type="dxa"/>
            </w:tcMar>
            <w:vAlign w:val="center"/>
            <w:hideMark/>
          </w:tcPr>
          <w:p w14:paraId="645E56C5" w14:textId="77777777" w:rsidR="00EA7FA2" w:rsidRPr="00F41ED4" w:rsidRDefault="00EA7FA2" w:rsidP="00BE4EC4">
            <w:pPr>
              <w:pStyle w:val="movimento"/>
              <w:rPr>
                <w:color w:val="002060"/>
              </w:rPr>
            </w:pPr>
            <w:r w:rsidRPr="00F41ED4">
              <w:rPr>
                <w:color w:val="002060"/>
              </w:rPr>
              <w:t> </w:t>
            </w:r>
          </w:p>
        </w:tc>
        <w:tc>
          <w:tcPr>
            <w:tcW w:w="2200" w:type="dxa"/>
            <w:tcMar>
              <w:top w:w="20" w:type="dxa"/>
              <w:left w:w="20" w:type="dxa"/>
              <w:bottom w:w="20" w:type="dxa"/>
              <w:right w:w="20" w:type="dxa"/>
            </w:tcMar>
            <w:vAlign w:val="center"/>
            <w:hideMark/>
          </w:tcPr>
          <w:p w14:paraId="1233A6C6" w14:textId="77777777" w:rsidR="00EA7FA2" w:rsidRPr="00F41ED4" w:rsidRDefault="00EA7FA2" w:rsidP="00BE4EC4">
            <w:pPr>
              <w:pStyle w:val="movimento"/>
              <w:rPr>
                <w:color w:val="002060"/>
              </w:rPr>
            </w:pPr>
            <w:r w:rsidRPr="00F41ED4">
              <w:rPr>
                <w:color w:val="002060"/>
              </w:rPr>
              <w:t> </w:t>
            </w:r>
          </w:p>
        </w:tc>
        <w:tc>
          <w:tcPr>
            <w:tcW w:w="2200" w:type="dxa"/>
            <w:tcMar>
              <w:top w:w="20" w:type="dxa"/>
              <w:left w:w="20" w:type="dxa"/>
              <w:bottom w:w="20" w:type="dxa"/>
              <w:right w:w="20" w:type="dxa"/>
            </w:tcMar>
            <w:vAlign w:val="center"/>
            <w:hideMark/>
          </w:tcPr>
          <w:p w14:paraId="6291C049" w14:textId="77777777" w:rsidR="00EA7FA2" w:rsidRPr="00F41ED4" w:rsidRDefault="00EA7FA2" w:rsidP="00BE4EC4">
            <w:pPr>
              <w:pStyle w:val="movimento2"/>
              <w:rPr>
                <w:color w:val="002060"/>
              </w:rPr>
            </w:pPr>
            <w:r w:rsidRPr="00F41ED4">
              <w:rPr>
                <w:color w:val="002060"/>
              </w:rPr>
              <w:t> </w:t>
            </w:r>
          </w:p>
        </w:tc>
      </w:tr>
    </w:tbl>
    <w:p w14:paraId="3D23B7FA" w14:textId="77777777" w:rsidR="00EA7FA2" w:rsidRDefault="00EA7FA2" w:rsidP="00EA7FA2">
      <w:pPr>
        <w:pStyle w:val="breakline"/>
        <w:rPr>
          <w:color w:val="002060"/>
        </w:rPr>
      </w:pPr>
    </w:p>
    <w:p w14:paraId="1E55D1BB" w14:textId="77777777" w:rsidR="00EA7FA2" w:rsidRPr="004D2396" w:rsidRDefault="00EA7FA2" w:rsidP="00EA7FA2">
      <w:pPr>
        <w:jc w:val="center"/>
        <w:rPr>
          <w:rFonts w:ascii="Arial" w:hAnsi="Arial" w:cs="Arial"/>
          <w:noProof/>
          <w:color w:val="002060"/>
          <w:sz w:val="22"/>
          <w:szCs w:val="22"/>
        </w:rPr>
      </w:pPr>
      <w:r w:rsidRPr="004D2396">
        <w:rPr>
          <w:rFonts w:ascii="Arial" w:hAnsi="Arial" w:cs="Arial"/>
          <w:noProof/>
          <w:color w:val="002060"/>
          <w:sz w:val="22"/>
          <w:szCs w:val="22"/>
        </w:rPr>
        <w:t>F.to IL SEGRETARIO                                   F.to IL GIUDICE SPORTIVO</w:t>
      </w:r>
    </w:p>
    <w:p w14:paraId="5D5BB997" w14:textId="77777777" w:rsidR="00EA7FA2" w:rsidRPr="004D2396" w:rsidRDefault="00EA7FA2" w:rsidP="00EA7FA2">
      <w:pPr>
        <w:pStyle w:val="Corpodeltesto2"/>
        <w:spacing w:after="0" w:line="240" w:lineRule="auto"/>
        <w:jc w:val="both"/>
        <w:rPr>
          <w:rFonts w:ascii="Arial" w:hAnsi="Arial" w:cs="Arial"/>
          <w:b/>
          <w:color w:val="002060"/>
          <w:sz w:val="22"/>
          <w:szCs w:val="22"/>
        </w:rPr>
      </w:pPr>
      <w:r w:rsidRPr="004D2396">
        <w:rPr>
          <w:rFonts w:ascii="Arial" w:hAnsi="Arial" w:cs="Arial"/>
          <w:noProof/>
          <w:color w:val="002060"/>
          <w:sz w:val="22"/>
          <w:szCs w:val="22"/>
        </w:rPr>
        <w:t xml:space="preserve">                         Angelo Castellana        </w:t>
      </w:r>
      <w:r w:rsidRPr="004D2396">
        <w:rPr>
          <w:rFonts w:ascii="Arial" w:hAnsi="Arial" w:cs="Arial"/>
          <w:noProof/>
          <w:color w:val="002060"/>
          <w:sz w:val="22"/>
          <w:szCs w:val="22"/>
        </w:rPr>
        <w:tab/>
        <w:t xml:space="preserve">                                Agnese Lazzaretti</w:t>
      </w:r>
    </w:p>
    <w:p w14:paraId="22EBBAB6" w14:textId="77777777" w:rsidR="00EA7FA2" w:rsidRDefault="00EA7FA2" w:rsidP="00EA7FA2">
      <w:pPr>
        <w:pStyle w:val="breakline"/>
        <w:rPr>
          <w:color w:val="002060"/>
        </w:rPr>
      </w:pPr>
    </w:p>
    <w:p w14:paraId="48669E53" w14:textId="77777777" w:rsidR="00EA7FA2" w:rsidRPr="00F41ED4" w:rsidRDefault="00EA7FA2" w:rsidP="00EA7FA2">
      <w:pPr>
        <w:pStyle w:val="breakline"/>
        <w:rPr>
          <w:rFonts w:eastAsiaTheme="minorEastAsia"/>
          <w:color w:val="002060"/>
        </w:rPr>
      </w:pPr>
    </w:p>
    <w:p w14:paraId="23D4B790" w14:textId="77777777" w:rsidR="00EA7FA2" w:rsidRPr="00F41ED4" w:rsidRDefault="00EA7FA2" w:rsidP="00EA7FA2">
      <w:pPr>
        <w:pStyle w:val="titolocampionato0"/>
        <w:shd w:val="clear" w:color="auto" w:fill="CCCCCC"/>
        <w:spacing w:before="80" w:after="40"/>
        <w:rPr>
          <w:color w:val="002060"/>
        </w:rPr>
      </w:pPr>
      <w:r w:rsidRPr="00F41ED4">
        <w:rPr>
          <w:color w:val="002060"/>
        </w:rPr>
        <w:t>UNDER 17 C5 REGIONALI MASCHILI</w:t>
      </w:r>
    </w:p>
    <w:p w14:paraId="3292C7E2" w14:textId="77777777" w:rsidR="00EA7FA2" w:rsidRPr="00F41ED4" w:rsidRDefault="00EA7FA2" w:rsidP="00EA7FA2">
      <w:pPr>
        <w:pStyle w:val="titoloprinc0"/>
        <w:rPr>
          <w:color w:val="002060"/>
        </w:rPr>
      </w:pPr>
      <w:r w:rsidRPr="00F41ED4">
        <w:rPr>
          <w:color w:val="002060"/>
        </w:rPr>
        <w:lastRenderedPageBreak/>
        <w:t>RISULTATI</w:t>
      </w:r>
    </w:p>
    <w:p w14:paraId="440B0843" w14:textId="77777777" w:rsidR="00EA7FA2" w:rsidRPr="00F41ED4" w:rsidRDefault="00EA7FA2" w:rsidP="00EA7FA2">
      <w:pPr>
        <w:pStyle w:val="breakline"/>
        <w:rPr>
          <w:color w:val="002060"/>
        </w:rPr>
      </w:pPr>
    </w:p>
    <w:p w14:paraId="7648C00A" w14:textId="77777777" w:rsidR="00EA7FA2" w:rsidRPr="00F41ED4" w:rsidRDefault="00EA7FA2" w:rsidP="00EA7FA2">
      <w:pPr>
        <w:pStyle w:val="sottotitolocampionato10"/>
        <w:rPr>
          <w:color w:val="002060"/>
        </w:rPr>
      </w:pPr>
      <w:r w:rsidRPr="00F41ED4">
        <w:rPr>
          <w:color w:val="002060"/>
        </w:rPr>
        <w:t>RISULTATI UFFICIALI GARE DEL 25/11/2023</w:t>
      </w:r>
    </w:p>
    <w:p w14:paraId="5FFC2755" w14:textId="77777777" w:rsidR="00EA7FA2" w:rsidRPr="00EA7FA2" w:rsidRDefault="00EA7FA2" w:rsidP="00EA7FA2">
      <w:pPr>
        <w:pStyle w:val="sottotitolocampionato20"/>
        <w:spacing w:before="0" w:beforeAutospacing="0" w:after="0" w:afterAutospacing="0"/>
        <w:rPr>
          <w:rFonts w:ascii="Arial" w:hAnsi="Arial" w:cs="Arial"/>
          <w:color w:val="002060"/>
          <w:sz w:val="20"/>
          <w:szCs w:val="20"/>
        </w:rPr>
      </w:pPr>
      <w:r w:rsidRPr="00EA7FA2">
        <w:rPr>
          <w:rFonts w:ascii="Arial" w:hAnsi="Arial" w:cs="Arial"/>
          <w:color w:val="002060"/>
          <w:sz w:val="20"/>
          <w:szCs w:val="20"/>
        </w:rPr>
        <w:t>Si trascrivono qui di seguito i risultati ufficiali delle gare disputate</w:t>
      </w:r>
    </w:p>
    <w:p w14:paraId="677DD0B4" w14:textId="77777777" w:rsidR="00EA7FA2" w:rsidRPr="00F41ED4" w:rsidRDefault="00EA7FA2" w:rsidP="00EA7FA2">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588"/>
        <w:gridCol w:w="12"/>
      </w:tblGrid>
      <w:tr w:rsidR="00EA7FA2" w:rsidRPr="00F41ED4" w14:paraId="121C2FA0" w14:textId="77777777" w:rsidTr="00BE4EC4">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EA7FA2" w:rsidRPr="00F41ED4" w14:paraId="36E1387A" w14:textId="77777777" w:rsidTr="00BE4EC4">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BC67A6" w14:textId="77777777" w:rsidR="00EA7FA2" w:rsidRPr="00F41ED4" w:rsidRDefault="00EA7FA2" w:rsidP="00BE4EC4">
                  <w:pPr>
                    <w:pStyle w:val="headertabella0"/>
                    <w:rPr>
                      <w:color w:val="002060"/>
                    </w:rPr>
                  </w:pPr>
                  <w:r w:rsidRPr="00F41ED4">
                    <w:rPr>
                      <w:color w:val="002060"/>
                    </w:rPr>
                    <w:t>GIRONE A - 2 Giornata - R</w:t>
                  </w:r>
                </w:p>
              </w:tc>
            </w:tr>
            <w:tr w:rsidR="00EA7FA2" w:rsidRPr="00F41ED4" w14:paraId="0C8E5C2A" w14:textId="77777777" w:rsidTr="00BE4EC4">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9406CBE" w14:textId="77777777" w:rsidR="00EA7FA2" w:rsidRPr="00F41ED4" w:rsidRDefault="00EA7FA2" w:rsidP="00BE4EC4">
                  <w:pPr>
                    <w:pStyle w:val="rowtabella0"/>
                    <w:rPr>
                      <w:color w:val="002060"/>
                    </w:rPr>
                  </w:pPr>
                  <w:r w:rsidRPr="00F41ED4">
                    <w:rPr>
                      <w:color w:val="002060"/>
                    </w:rPr>
                    <w:t>AMICI DEL CENTROSOCIOsq.B</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798BFB7" w14:textId="77777777" w:rsidR="00EA7FA2" w:rsidRPr="00F41ED4" w:rsidRDefault="00EA7FA2" w:rsidP="00BE4EC4">
                  <w:pPr>
                    <w:pStyle w:val="rowtabella0"/>
                    <w:rPr>
                      <w:color w:val="002060"/>
                    </w:rPr>
                  </w:pPr>
                  <w:r w:rsidRPr="00F41ED4">
                    <w:rPr>
                      <w:color w:val="002060"/>
                    </w:rPr>
                    <w:t>- SPECIAL ONE SPORTING CLUB</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9FFB1B5" w14:textId="77777777" w:rsidR="00EA7FA2" w:rsidRPr="00F41ED4" w:rsidRDefault="00EA7FA2" w:rsidP="00BE4EC4">
                  <w:pPr>
                    <w:pStyle w:val="rowtabella0"/>
                    <w:jc w:val="center"/>
                    <w:rPr>
                      <w:color w:val="002060"/>
                    </w:rPr>
                  </w:pPr>
                  <w:r w:rsidRPr="00F41ED4">
                    <w:rPr>
                      <w:color w:val="002060"/>
                    </w:rPr>
                    <w:t>6 - 2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15171FA" w14:textId="77777777" w:rsidR="00EA7FA2" w:rsidRPr="00F41ED4" w:rsidRDefault="00EA7FA2" w:rsidP="00BE4EC4">
                  <w:pPr>
                    <w:pStyle w:val="rowtabella0"/>
                    <w:jc w:val="center"/>
                    <w:rPr>
                      <w:color w:val="002060"/>
                    </w:rPr>
                  </w:pPr>
                  <w:r w:rsidRPr="00F41ED4">
                    <w:rPr>
                      <w:color w:val="002060"/>
                    </w:rPr>
                    <w:t> </w:t>
                  </w:r>
                </w:p>
              </w:tc>
            </w:tr>
            <w:tr w:rsidR="00EA7FA2" w:rsidRPr="00F41ED4" w14:paraId="73D18C54" w14:textId="77777777" w:rsidTr="00BE4EC4">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C7270A7" w14:textId="77777777" w:rsidR="00EA7FA2" w:rsidRPr="00F41ED4" w:rsidRDefault="00EA7FA2" w:rsidP="00BE4EC4">
                  <w:pPr>
                    <w:pStyle w:val="rowtabella0"/>
                    <w:rPr>
                      <w:color w:val="002060"/>
                    </w:rPr>
                  </w:pPr>
                  <w:r w:rsidRPr="00F41ED4">
                    <w:rPr>
                      <w:color w:val="002060"/>
                    </w:rPr>
                    <w:t>BULDOG T.N.T. LUCREZIA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D5895C0" w14:textId="77777777" w:rsidR="00EA7FA2" w:rsidRPr="00F41ED4" w:rsidRDefault="00EA7FA2" w:rsidP="00BE4EC4">
                  <w:pPr>
                    <w:pStyle w:val="rowtabella0"/>
                    <w:rPr>
                      <w:color w:val="002060"/>
                    </w:rPr>
                  </w:pPr>
                  <w:r w:rsidRPr="00F41ED4">
                    <w:rPr>
                      <w:color w:val="002060"/>
                    </w:rPr>
                    <w:t>- AMICI DEL CENTROSOCIO SP.</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A75D3D9" w14:textId="77777777" w:rsidR="00EA7FA2" w:rsidRPr="00F41ED4" w:rsidRDefault="00EA7FA2" w:rsidP="00BE4EC4">
                  <w:pPr>
                    <w:pStyle w:val="rowtabella0"/>
                    <w:jc w:val="center"/>
                    <w:rPr>
                      <w:color w:val="002060"/>
                    </w:rPr>
                  </w:pPr>
                  <w:r w:rsidRPr="00F41ED4">
                    <w:rPr>
                      <w:color w:val="002060"/>
                    </w:rPr>
                    <w:t>2 - 11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54CF14B" w14:textId="77777777" w:rsidR="00EA7FA2" w:rsidRPr="00F41ED4" w:rsidRDefault="00EA7FA2" w:rsidP="00BE4EC4">
                  <w:pPr>
                    <w:pStyle w:val="rowtabella0"/>
                    <w:jc w:val="center"/>
                    <w:rPr>
                      <w:color w:val="002060"/>
                    </w:rPr>
                  </w:pPr>
                  <w:r w:rsidRPr="00F41ED4">
                    <w:rPr>
                      <w:color w:val="002060"/>
                    </w:rPr>
                    <w:t> </w:t>
                  </w:r>
                </w:p>
              </w:tc>
            </w:tr>
          </w:tbl>
          <w:p w14:paraId="49017AA9" w14:textId="77777777" w:rsidR="00EA7FA2" w:rsidRPr="00F41ED4" w:rsidRDefault="00EA7FA2" w:rsidP="00BE4EC4">
            <w:pPr>
              <w:rPr>
                <w:color w:val="002060"/>
              </w:rPr>
            </w:pPr>
          </w:p>
        </w:tc>
        <w:tc>
          <w:tcPr>
            <w:tcW w:w="0" w:type="auto"/>
            <w:hideMark/>
          </w:tcPr>
          <w:p w14:paraId="58CB80E1" w14:textId="77777777" w:rsidR="00EA7FA2" w:rsidRPr="00F41ED4" w:rsidRDefault="00EA7FA2" w:rsidP="00BE4EC4">
            <w:pPr>
              <w:rPr>
                <w:color w:val="002060"/>
              </w:rPr>
            </w:pPr>
          </w:p>
        </w:tc>
      </w:tr>
    </w:tbl>
    <w:p w14:paraId="5E5BD894" w14:textId="77777777" w:rsidR="00EA7FA2" w:rsidRPr="00F41ED4" w:rsidRDefault="00EA7FA2" w:rsidP="00EA7FA2">
      <w:pPr>
        <w:pStyle w:val="breakline"/>
        <w:rPr>
          <w:rFonts w:eastAsiaTheme="minorEastAsia"/>
          <w:color w:val="002060"/>
        </w:rPr>
      </w:pPr>
    </w:p>
    <w:p w14:paraId="04907C3D" w14:textId="77777777" w:rsidR="00EA7FA2" w:rsidRPr="00F41ED4" w:rsidRDefault="00EA7FA2" w:rsidP="00EA7FA2">
      <w:pPr>
        <w:pStyle w:val="breakline"/>
        <w:rPr>
          <w:color w:val="002060"/>
        </w:rPr>
      </w:pPr>
    </w:p>
    <w:p w14:paraId="35FAD4CD" w14:textId="77777777" w:rsidR="00EA7FA2" w:rsidRPr="00F41ED4" w:rsidRDefault="00EA7FA2" w:rsidP="00EA7FA2">
      <w:pPr>
        <w:pStyle w:val="breakline"/>
        <w:rPr>
          <w:color w:val="002060"/>
        </w:rPr>
      </w:pPr>
    </w:p>
    <w:p w14:paraId="72C28F7E" w14:textId="77777777" w:rsidR="00EA7FA2" w:rsidRPr="00F41ED4" w:rsidRDefault="00EA7FA2" w:rsidP="00EA7FA2">
      <w:pPr>
        <w:pStyle w:val="titolocampionato0"/>
        <w:shd w:val="clear" w:color="auto" w:fill="CCCCCC"/>
        <w:spacing w:before="80" w:after="40"/>
        <w:rPr>
          <w:color w:val="002060"/>
        </w:rPr>
      </w:pPr>
      <w:r w:rsidRPr="00F41ED4">
        <w:rPr>
          <w:color w:val="002060"/>
        </w:rPr>
        <w:t>COPPA MARCHE CALCIO 5 serie D</w:t>
      </w:r>
    </w:p>
    <w:p w14:paraId="20C51153" w14:textId="77777777" w:rsidR="00EA7FA2" w:rsidRPr="00F41ED4" w:rsidRDefault="00EA7FA2" w:rsidP="00EA7FA2">
      <w:pPr>
        <w:pStyle w:val="titolomedio0"/>
        <w:rPr>
          <w:color w:val="002060"/>
          <w:sz w:val="36"/>
          <w:szCs w:val="36"/>
        </w:rPr>
      </w:pPr>
      <w:r w:rsidRPr="00F41ED4">
        <w:rPr>
          <w:color w:val="002060"/>
          <w:sz w:val="36"/>
          <w:szCs w:val="36"/>
        </w:rPr>
        <w:t>RECUPERO PROGRAMMATO</w:t>
      </w:r>
    </w:p>
    <w:p w14:paraId="433664C9" w14:textId="77777777" w:rsidR="00EA7FA2" w:rsidRPr="00F41ED4" w:rsidRDefault="00EA7FA2" w:rsidP="00EA7FA2">
      <w:pPr>
        <w:pStyle w:val="breakline"/>
        <w:rPr>
          <w:color w:val="002060"/>
        </w:rPr>
      </w:pPr>
    </w:p>
    <w:p w14:paraId="18C53F60" w14:textId="77777777" w:rsidR="00EA7FA2" w:rsidRPr="00F41ED4" w:rsidRDefault="00EA7FA2" w:rsidP="00EA7FA2">
      <w:pPr>
        <w:pStyle w:val="breakline"/>
        <w:rPr>
          <w:color w:val="002060"/>
        </w:rPr>
      </w:pPr>
    </w:p>
    <w:p w14:paraId="621CFCDF" w14:textId="77777777" w:rsidR="00EA7FA2" w:rsidRPr="00F41ED4" w:rsidRDefault="00EA7FA2" w:rsidP="00EA7FA2">
      <w:pPr>
        <w:pStyle w:val="sottotitolocampionato10"/>
        <w:rPr>
          <w:color w:val="002060"/>
        </w:rPr>
      </w:pPr>
      <w:r w:rsidRPr="00F41ED4">
        <w:rPr>
          <w:color w:val="002060"/>
        </w:rPr>
        <w:t>GIRONE OF</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EA7FA2" w:rsidRPr="00F41ED4" w14:paraId="240A0FF8" w14:textId="77777777" w:rsidTr="00BE4EC4">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1DDD4B" w14:textId="77777777" w:rsidR="00EA7FA2" w:rsidRPr="00F41ED4" w:rsidRDefault="00EA7FA2" w:rsidP="00BE4EC4">
            <w:pPr>
              <w:pStyle w:val="headertabella0"/>
              <w:rPr>
                <w:color w:val="002060"/>
              </w:rPr>
            </w:pPr>
            <w:r w:rsidRPr="00F41ED4">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BF3766" w14:textId="77777777" w:rsidR="00EA7FA2" w:rsidRPr="00F41ED4" w:rsidRDefault="00EA7FA2" w:rsidP="00BE4EC4">
            <w:pPr>
              <w:pStyle w:val="headertabella0"/>
              <w:rPr>
                <w:color w:val="002060"/>
              </w:rPr>
            </w:pPr>
            <w:r w:rsidRPr="00F41ED4">
              <w:rPr>
                <w:color w:val="002060"/>
              </w:rPr>
              <w:t>N° Gior.</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BD23E3" w14:textId="77777777" w:rsidR="00EA7FA2" w:rsidRPr="00F41ED4" w:rsidRDefault="00EA7FA2" w:rsidP="00BE4EC4">
            <w:pPr>
              <w:pStyle w:val="headertabella0"/>
              <w:rPr>
                <w:color w:val="002060"/>
              </w:rPr>
            </w:pPr>
            <w:r w:rsidRPr="00F41ED4">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16A184" w14:textId="77777777" w:rsidR="00EA7FA2" w:rsidRPr="00F41ED4" w:rsidRDefault="00EA7FA2" w:rsidP="00BE4EC4">
            <w:pPr>
              <w:pStyle w:val="headertabella0"/>
              <w:rPr>
                <w:color w:val="002060"/>
              </w:rPr>
            </w:pPr>
            <w:r w:rsidRPr="00F41ED4">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3F2DEE" w14:textId="77777777" w:rsidR="00EA7FA2" w:rsidRPr="00F41ED4" w:rsidRDefault="00EA7FA2" w:rsidP="00BE4EC4">
            <w:pPr>
              <w:pStyle w:val="headertabella0"/>
              <w:rPr>
                <w:color w:val="002060"/>
              </w:rPr>
            </w:pPr>
            <w:r w:rsidRPr="00F41ED4">
              <w:rPr>
                <w:color w:val="002060"/>
              </w:rPr>
              <w:t>Data Orig.</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D1C94C" w14:textId="77777777" w:rsidR="00EA7FA2" w:rsidRPr="00F41ED4" w:rsidRDefault="00EA7FA2" w:rsidP="00BE4EC4">
            <w:pPr>
              <w:pStyle w:val="headertabella0"/>
              <w:rPr>
                <w:color w:val="002060"/>
              </w:rPr>
            </w:pPr>
            <w:r w:rsidRPr="00F41ED4">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24272D" w14:textId="77777777" w:rsidR="00EA7FA2" w:rsidRPr="00F41ED4" w:rsidRDefault="00EA7FA2" w:rsidP="00BE4EC4">
            <w:pPr>
              <w:pStyle w:val="headertabella0"/>
              <w:rPr>
                <w:color w:val="002060"/>
              </w:rPr>
            </w:pPr>
            <w:r w:rsidRPr="00F41ED4">
              <w:rPr>
                <w:color w:val="002060"/>
              </w:rPr>
              <w:t>Ora Orig.</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FFB687" w14:textId="77777777" w:rsidR="00EA7FA2" w:rsidRPr="00F41ED4" w:rsidRDefault="00EA7FA2" w:rsidP="00BE4EC4">
            <w:pPr>
              <w:pStyle w:val="headertabella0"/>
              <w:rPr>
                <w:color w:val="002060"/>
              </w:rPr>
            </w:pPr>
            <w:r w:rsidRPr="00F41ED4">
              <w:rPr>
                <w:color w:val="002060"/>
              </w:rPr>
              <w:t>Impianto</w:t>
            </w:r>
          </w:p>
        </w:tc>
      </w:tr>
      <w:tr w:rsidR="00EA7FA2" w:rsidRPr="00F41ED4" w14:paraId="3A70E74E" w14:textId="77777777" w:rsidTr="00BE4EC4">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13560A" w14:textId="77777777" w:rsidR="00EA7FA2" w:rsidRPr="00F41ED4" w:rsidRDefault="00EA7FA2" w:rsidP="00BE4EC4">
            <w:pPr>
              <w:pStyle w:val="rowtabella0"/>
              <w:rPr>
                <w:color w:val="002060"/>
                <w:highlight w:val="yellow"/>
              </w:rPr>
            </w:pPr>
            <w:r w:rsidRPr="00F41ED4">
              <w:rPr>
                <w:color w:val="002060"/>
                <w:highlight w:val="yellow"/>
              </w:rPr>
              <w:t>29/11/2023</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D89945" w14:textId="77777777" w:rsidR="00EA7FA2" w:rsidRPr="00F41ED4" w:rsidRDefault="00EA7FA2" w:rsidP="00BE4EC4">
            <w:pPr>
              <w:pStyle w:val="rowtabella0"/>
              <w:jc w:val="center"/>
              <w:rPr>
                <w:color w:val="002060"/>
                <w:highlight w:val="yellow"/>
              </w:rPr>
            </w:pPr>
            <w:r w:rsidRPr="00F41ED4">
              <w:rPr>
                <w:color w:val="002060"/>
                <w:highlight w:val="yellow"/>
              </w:rPr>
              <w:t>1 R</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7CCB87" w14:textId="77777777" w:rsidR="00EA7FA2" w:rsidRPr="00F41ED4" w:rsidRDefault="00EA7FA2" w:rsidP="00BE4EC4">
            <w:pPr>
              <w:pStyle w:val="rowtabella0"/>
              <w:rPr>
                <w:color w:val="002060"/>
                <w:highlight w:val="yellow"/>
              </w:rPr>
            </w:pPr>
            <w:r w:rsidRPr="00F41ED4">
              <w:rPr>
                <w:color w:val="002060"/>
                <w:highlight w:val="yellow"/>
              </w:rPr>
              <w:t>BOCASTRUM UNITED</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98BD42" w14:textId="77777777" w:rsidR="00EA7FA2" w:rsidRPr="00F41ED4" w:rsidRDefault="00EA7FA2" w:rsidP="00BE4EC4">
            <w:pPr>
              <w:pStyle w:val="rowtabella0"/>
              <w:rPr>
                <w:color w:val="002060"/>
                <w:highlight w:val="yellow"/>
              </w:rPr>
            </w:pPr>
            <w:r w:rsidRPr="00F41ED4">
              <w:rPr>
                <w:color w:val="002060"/>
                <w:highlight w:val="yellow"/>
              </w:rPr>
              <w:t>SPORTING GROTTAMMARE</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A13DD4" w14:textId="77777777" w:rsidR="00EA7FA2" w:rsidRPr="00F41ED4" w:rsidRDefault="00EA7FA2" w:rsidP="00BE4EC4">
            <w:pPr>
              <w:jc w:val="center"/>
              <w:rPr>
                <w:rFonts w:ascii="Arial" w:hAnsi="Arial" w:cs="Arial"/>
                <w:color w:val="002060"/>
                <w:sz w:val="12"/>
                <w:szCs w:val="12"/>
              </w:rPr>
            </w:pPr>
            <w:r w:rsidRPr="00F41ED4">
              <w:rPr>
                <w:rFonts w:ascii="Arial" w:hAnsi="Arial" w:cs="Arial"/>
                <w:color w:val="002060"/>
                <w:sz w:val="12"/>
                <w:szCs w:val="12"/>
              </w:rPr>
              <w:t>28/11/2023</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CDD856" w14:textId="77777777" w:rsidR="00EA7FA2" w:rsidRPr="00F41ED4" w:rsidRDefault="00EA7FA2" w:rsidP="00BE4EC4">
            <w:pPr>
              <w:pStyle w:val="rowtabella0"/>
              <w:jc w:val="center"/>
              <w:rPr>
                <w:color w:val="002060"/>
              </w:rPr>
            </w:pPr>
            <w:r w:rsidRPr="00F41ED4">
              <w:rPr>
                <w:color w:val="002060"/>
                <w:highlight w:val="yellow"/>
              </w:rPr>
              <w:t>21:30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F151C7" w14:textId="77777777" w:rsidR="00EA7FA2" w:rsidRPr="00F41ED4" w:rsidRDefault="00EA7FA2" w:rsidP="00BE4EC4">
            <w:pPr>
              <w:jc w:val="center"/>
              <w:rPr>
                <w:rFonts w:ascii="Arial" w:hAnsi="Arial" w:cs="Arial"/>
                <w:color w:val="002060"/>
                <w:sz w:val="12"/>
                <w:szCs w:val="12"/>
              </w:rPr>
            </w:pPr>
            <w:r w:rsidRPr="00F41ED4">
              <w:rPr>
                <w:rFonts w:ascii="Arial" w:hAnsi="Arial" w:cs="Arial"/>
                <w:color w:val="002060"/>
                <w:sz w:val="12"/>
                <w:szCs w:val="12"/>
              </w:rPr>
              <w:t>21:45</w:t>
            </w: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DB26EB" w14:textId="77777777" w:rsidR="00EA7FA2" w:rsidRPr="00F41ED4" w:rsidRDefault="00EA7FA2" w:rsidP="00BE4EC4">
            <w:pPr>
              <w:rPr>
                <w:color w:val="002060"/>
              </w:rPr>
            </w:pPr>
          </w:p>
        </w:tc>
      </w:tr>
    </w:tbl>
    <w:p w14:paraId="18665E53" w14:textId="77777777" w:rsidR="00EA7FA2" w:rsidRPr="00F41ED4" w:rsidRDefault="00EA7FA2" w:rsidP="00EA7FA2">
      <w:pPr>
        <w:pStyle w:val="breakline"/>
        <w:rPr>
          <w:rFonts w:eastAsiaTheme="minorEastAsia"/>
          <w:color w:val="002060"/>
        </w:rPr>
      </w:pPr>
    </w:p>
    <w:p w14:paraId="2A3D5877" w14:textId="77777777" w:rsidR="00EA7FA2" w:rsidRPr="00F41ED4" w:rsidRDefault="00EA7FA2" w:rsidP="00EA7FA2">
      <w:pPr>
        <w:pStyle w:val="breakline"/>
        <w:rPr>
          <w:color w:val="002060"/>
        </w:rPr>
      </w:pPr>
    </w:p>
    <w:p w14:paraId="20053BEF" w14:textId="77777777" w:rsidR="006266EB" w:rsidRDefault="006266EB" w:rsidP="00643E04">
      <w:pPr>
        <w:pStyle w:val="breakline"/>
        <w:rPr>
          <w:color w:val="002060"/>
          <w:sz w:val="22"/>
          <w:szCs w:val="22"/>
        </w:rPr>
      </w:pPr>
    </w:p>
    <w:p w14:paraId="6ED976F6" w14:textId="77777777" w:rsidR="00FF221B" w:rsidRPr="00FF221B" w:rsidRDefault="00FF221B" w:rsidP="00643E04">
      <w:pPr>
        <w:pStyle w:val="breakline"/>
        <w:rPr>
          <w:color w:val="002060"/>
          <w:sz w:val="22"/>
          <w:szCs w:val="22"/>
        </w:rPr>
      </w:pPr>
    </w:p>
    <w:p w14:paraId="5F151D32" w14:textId="77777777" w:rsidR="00BD64FF" w:rsidRPr="00FF221B" w:rsidRDefault="00BD64FF" w:rsidP="00BD64FF">
      <w:pPr>
        <w:pStyle w:val="LndNormale1"/>
        <w:rPr>
          <w:color w:val="002060"/>
        </w:rPr>
      </w:pPr>
    </w:p>
    <w:p w14:paraId="451C1A14" w14:textId="77777777" w:rsidR="00CC6A38" w:rsidRPr="00E762DC" w:rsidRDefault="00CC6A38" w:rsidP="00BD64FF">
      <w:pPr>
        <w:pStyle w:val="LndNormale1"/>
        <w:rPr>
          <w:color w:val="002060"/>
        </w:rPr>
      </w:pPr>
    </w:p>
    <w:p w14:paraId="0C0F7345" w14:textId="2777CCA2" w:rsidR="00514C7B" w:rsidRPr="00DE1EF7" w:rsidRDefault="00514C7B" w:rsidP="00514C7B">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47C5C81A" w14:textId="77777777" w:rsidR="00514C7B" w:rsidRPr="00DE1EF7" w:rsidRDefault="00514C7B" w:rsidP="00514C7B">
      <w:pPr>
        <w:pStyle w:val="LndNormale1"/>
        <w:rPr>
          <w:b/>
          <w:color w:val="002060"/>
          <w:sz w:val="28"/>
          <w:szCs w:val="28"/>
          <w:u w:val="single"/>
        </w:rPr>
      </w:pPr>
    </w:p>
    <w:p w14:paraId="099A6377" w14:textId="77777777" w:rsidR="00514C7B" w:rsidRPr="00DE1EF7" w:rsidRDefault="00514C7B" w:rsidP="00514C7B">
      <w:pPr>
        <w:pStyle w:val="LndNormale1"/>
        <w:rPr>
          <w:b/>
          <w:color w:val="002060"/>
          <w:sz w:val="28"/>
          <w:szCs w:val="28"/>
        </w:rPr>
      </w:pPr>
      <w:r w:rsidRPr="00DE1EF7">
        <w:rPr>
          <w:b/>
          <w:color w:val="002060"/>
          <w:sz w:val="28"/>
          <w:szCs w:val="28"/>
        </w:rPr>
        <w:t>ORARIO UFFICI</w:t>
      </w:r>
    </w:p>
    <w:p w14:paraId="02E693CB" w14:textId="77777777" w:rsidR="00514C7B" w:rsidRPr="00DE1EF7" w:rsidRDefault="00514C7B" w:rsidP="00514C7B">
      <w:pPr>
        <w:pStyle w:val="LndNormale1"/>
        <w:rPr>
          <w:color w:val="002060"/>
        </w:rPr>
      </w:pPr>
    </w:p>
    <w:p w14:paraId="62C071C4" w14:textId="77777777" w:rsidR="00514C7B" w:rsidRPr="00DE1EF7" w:rsidRDefault="00514C7B" w:rsidP="00514C7B">
      <w:pPr>
        <w:pStyle w:val="LndNormale1"/>
        <w:rPr>
          <w:color w:val="002060"/>
          <w:szCs w:val="22"/>
        </w:rPr>
      </w:pPr>
      <w:r w:rsidRPr="00DE1EF7">
        <w:rPr>
          <w:color w:val="002060"/>
          <w:szCs w:val="22"/>
        </w:rPr>
        <w:t>L’orario di apertura degli uffici del Comitato Regionale Marche è il seguente:</w:t>
      </w:r>
    </w:p>
    <w:p w14:paraId="0BD94DB1" w14:textId="77777777" w:rsidR="00514C7B" w:rsidRPr="00DE1EF7" w:rsidRDefault="00514C7B" w:rsidP="00514C7B">
      <w:pPr>
        <w:pStyle w:val="LndNormale1"/>
        <w:rPr>
          <w:color w:val="00206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514C7B" w:rsidRPr="00DE1EF7" w14:paraId="1F5EE8A4" w14:textId="77777777" w:rsidTr="00313C97">
        <w:tc>
          <w:tcPr>
            <w:tcW w:w="3292" w:type="dxa"/>
          </w:tcPr>
          <w:p w14:paraId="2A862F7B" w14:textId="77777777" w:rsidR="00514C7B" w:rsidRPr="00DE1EF7" w:rsidRDefault="00514C7B" w:rsidP="00313C97">
            <w:pPr>
              <w:pStyle w:val="LndNormale1"/>
              <w:rPr>
                <w:b/>
                <w:color w:val="002060"/>
                <w:szCs w:val="22"/>
              </w:rPr>
            </w:pPr>
            <w:r w:rsidRPr="00DE1EF7">
              <w:rPr>
                <w:b/>
                <w:color w:val="002060"/>
                <w:szCs w:val="22"/>
              </w:rPr>
              <w:t>GIORNO</w:t>
            </w:r>
          </w:p>
        </w:tc>
        <w:tc>
          <w:tcPr>
            <w:tcW w:w="3294" w:type="dxa"/>
          </w:tcPr>
          <w:p w14:paraId="78D853A7" w14:textId="77777777" w:rsidR="00514C7B" w:rsidRPr="00DE1EF7" w:rsidRDefault="00514C7B" w:rsidP="00313C97">
            <w:pPr>
              <w:pStyle w:val="LndNormale1"/>
              <w:rPr>
                <w:b/>
                <w:color w:val="002060"/>
                <w:szCs w:val="22"/>
              </w:rPr>
            </w:pPr>
            <w:r w:rsidRPr="00DE1EF7">
              <w:rPr>
                <w:b/>
                <w:color w:val="002060"/>
                <w:szCs w:val="22"/>
              </w:rPr>
              <w:t>MATTINO</w:t>
            </w:r>
          </w:p>
        </w:tc>
        <w:tc>
          <w:tcPr>
            <w:tcW w:w="3326" w:type="dxa"/>
          </w:tcPr>
          <w:p w14:paraId="1E0E22EF" w14:textId="77777777" w:rsidR="00514C7B" w:rsidRPr="00DE1EF7" w:rsidRDefault="00514C7B" w:rsidP="00313C97">
            <w:pPr>
              <w:pStyle w:val="LndNormale1"/>
              <w:rPr>
                <w:b/>
                <w:color w:val="002060"/>
                <w:szCs w:val="22"/>
              </w:rPr>
            </w:pPr>
            <w:r w:rsidRPr="00DE1EF7">
              <w:rPr>
                <w:b/>
                <w:color w:val="002060"/>
                <w:szCs w:val="22"/>
              </w:rPr>
              <w:t>POMERIGGIO</w:t>
            </w:r>
          </w:p>
        </w:tc>
      </w:tr>
      <w:tr w:rsidR="00514C7B" w:rsidRPr="00DE1EF7" w14:paraId="230CDF7C" w14:textId="77777777" w:rsidTr="00313C97">
        <w:tc>
          <w:tcPr>
            <w:tcW w:w="3292" w:type="dxa"/>
          </w:tcPr>
          <w:p w14:paraId="170FAFCD" w14:textId="77777777" w:rsidR="00514C7B" w:rsidRPr="00DE1EF7" w:rsidRDefault="00514C7B" w:rsidP="00313C97">
            <w:pPr>
              <w:pStyle w:val="LndNormale1"/>
              <w:rPr>
                <w:color w:val="002060"/>
                <w:szCs w:val="22"/>
              </w:rPr>
            </w:pPr>
            <w:r w:rsidRPr="00DE1EF7">
              <w:rPr>
                <w:color w:val="002060"/>
                <w:szCs w:val="22"/>
              </w:rPr>
              <w:t>Lunedì</w:t>
            </w:r>
          </w:p>
        </w:tc>
        <w:tc>
          <w:tcPr>
            <w:tcW w:w="3294" w:type="dxa"/>
          </w:tcPr>
          <w:p w14:paraId="4FD8053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2D4DF716" w14:textId="77777777" w:rsidR="00514C7B" w:rsidRPr="00DE1EF7" w:rsidRDefault="00514C7B" w:rsidP="00313C97">
            <w:pPr>
              <w:pStyle w:val="LndNormale1"/>
              <w:rPr>
                <w:color w:val="002060"/>
                <w:szCs w:val="22"/>
              </w:rPr>
            </w:pPr>
            <w:r w:rsidRPr="00DE1EF7">
              <w:rPr>
                <w:color w:val="002060"/>
                <w:szCs w:val="22"/>
              </w:rPr>
              <w:t>15.00 – 17.00</w:t>
            </w:r>
          </w:p>
        </w:tc>
      </w:tr>
      <w:tr w:rsidR="00514C7B" w:rsidRPr="00DE1EF7" w14:paraId="721E6AF3" w14:textId="77777777" w:rsidTr="00313C97">
        <w:tc>
          <w:tcPr>
            <w:tcW w:w="3292" w:type="dxa"/>
          </w:tcPr>
          <w:p w14:paraId="3FE65F61" w14:textId="77777777" w:rsidR="00514C7B" w:rsidRPr="00DE1EF7" w:rsidRDefault="00514C7B" w:rsidP="00313C97">
            <w:pPr>
              <w:pStyle w:val="LndNormale1"/>
              <w:rPr>
                <w:color w:val="002060"/>
                <w:szCs w:val="22"/>
              </w:rPr>
            </w:pPr>
            <w:r w:rsidRPr="00DE1EF7">
              <w:rPr>
                <w:color w:val="002060"/>
                <w:szCs w:val="22"/>
              </w:rPr>
              <w:t>Martedì</w:t>
            </w:r>
          </w:p>
        </w:tc>
        <w:tc>
          <w:tcPr>
            <w:tcW w:w="3294" w:type="dxa"/>
          </w:tcPr>
          <w:p w14:paraId="03E5E316" w14:textId="77777777" w:rsidR="00514C7B" w:rsidRPr="00DE1EF7" w:rsidRDefault="00514C7B" w:rsidP="00313C97">
            <w:pPr>
              <w:pStyle w:val="LndNormale1"/>
              <w:rPr>
                <w:color w:val="002060"/>
                <w:szCs w:val="22"/>
              </w:rPr>
            </w:pPr>
            <w:r w:rsidRPr="00DE1EF7">
              <w:rPr>
                <w:color w:val="002060"/>
                <w:szCs w:val="22"/>
              </w:rPr>
              <w:t>10.00 – 12.00</w:t>
            </w:r>
          </w:p>
        </w:tc>
        <w:tc>
          <w:tcPr>
            <w:tcW w:w="3326" w:type="dxa"/>
          </w:tcPr>
          <w:p w14:paraId="2545641D" w14:textId="1C4D3455"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155CBA2C" w14:textId="77777777" w:rsidTr="00313C97">
        <w:tc>
          <w:tcPr>
            <w:tcW w:w="3292" w:type="dxa"/>
          </w:tcPr>
          <w:p w14:paraId="13F9D1E2" w14:textId="77777777" w:rsidR="00514C7B" w:rsidRPr="00DE1EF7" w:rsidRDefault="00514C7B" w:rsidP="00313C97">
            <w:pPr>
              <w:pStyle w:val="LndNormale1"/>
              <w:rPr>
                <w:color w:val="002060"/>
                <w:szCs w:val="22"/>
              </w:rPr>
            </w:pPr>
            <w:r w:rsidRPr="00DE1EF7">
              <w:rPr>
                <w:color w:val="002060"/>
                <w:szCs w:val="22"/>
              </w:rPr>
              <w:t>Mercoledì</w:t>
            </w:r>
          </w:p>
        </w:tc>
        <w:tc>
          <w:tcPr>
            <w:tcW w:w="3294" w:type="dxa"/>
          </w:tcPr>
          <w:p w14:paraId="71F58A43"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73C63143" w14:textId="3DA69C7B"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07BBBBBD" w14:textId="77777777" w:rsidTr="00313C97">
        <w:tc>
          <w:tcPr>
            <w:tcW w:w="3292" w:type="dxa"/>
          </w:tcPr>
          <w:p w14:paraId="215EF3F1" w14:textId="77777777" w:rsidR="00514C7B" w:rsidRPr="00DE1EF7" w:rsidRDefault="00514C7B" w:rsidP="00313C97">
            <w:pPr>
              <w:pStyle w:val="LndNormale1"/>
              <w:rPr>
                <w:color w:val="002060"/>
                <w:szCs w:val="22"/>
              </w:rPr>
            </w:pPr>
            <w:r w:rsidRPr="00DE1EF7">
              <w:rPr>
                <w:color w:val="002060"/>
                <w:szCs w:val="22"/>
              </w:rPr>
              <w:t>Giovedì</w:t>
            </w:r>
          </w:p>
        </w:tc>
        <w:tc>
          <w:tcPr>
            <w:tcW w:w="3294" w:type="dxa"/>
          </w:tcPr>
          <w:p w14:paraId="52C122BE" w14:textId="77777777" w:rsidR="00514C7B" w:rsidRPr="00DE1EF7" w:rsidRDefault="00514C7B" w:rsidP="00313C97">
            <w:pPr>
              <w:pStyle w:val="LndNormale1"/>
              <w:rPr>
                <w:color w:val="002060"/>
                <w:szCs w:val="22"/>
              </w:rPr>
            </w:pPr>
            <w:r w:rsidRPr="00DE1EF7">
              <w:rPr>
                <w:color w:val="002060"/>
                <w:szCs w:val="22"/>
              </w:rPr>
              <w:t xml:space="preserve">10,00 – 12.00 </w:t>
            </w:r>
          </w:p>
        </w:tc>
        <w:tc>
          <w:tcPr>
            <w:tcW w:w="3326" w:type="dxa"/>
          </w:tcPr>
          <w:p w14:paraId="565EA3B8" w14:textId="67C2E37F"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746E6703" w14:textId="77777777" w:rsidTr="00313C97">
        <w:tc>
          <w:tcPr>
            <w:tcW w:w="3292" w:type="dxa"/>
          </w:tcPr>
          <w:p w14:paraId="481DF8BB" w14:textId="77777777" w:rsidR="00514C7B" w:rsidRPr="00DE1EF7" w:rsidRDefault="00514C7B" w:rsidP="00313C97">
            <w:pPr>
              <w:pStyle w:val="LndNormale1"/>
              <w:rPr>
                <w:color w:val="002060"/>
                <w:szCs w:val="22"/>
              </w:rPr>
            </w:pPr>
            <w:r w:rsidRPr="00DE1EF7">
              <w:rPr>
                <w:color w:val="002060"/>
                <w:szCs w:val="22"/>
              </w:rPr>
              <w:t>Venerdì</w:t>
            </w:r>
          </w:p>
        </w:tc>
        <w:tc>
          <w:tcPr>
            <w:tcW w:w="3294" w:type="dxa"/>
          </w:tcPr>
          <w:p w14:paraId="40DC0B2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54A5B71B" w14:textId="697A4CF6"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bl>
    <w:p w14:paraId="4A72E6FC" w14:textId="77777777" w:rsidR="00514C7B" w:rsidRPr="00DE1EF7" w:rsidRDefault="00514C7B" w:rsidP="00514C7B">
      <w:pPr>
        <w:pStyle w:val="LndNormale1"/>
        <w:rPr>
          <w:color w:val="002060"/>
          <w:szCs w:val="22"/>
        </w:rPr>
      </w:pPr>
    </w:p>
    <w:p w14:paraId="351425FE" w14:textId="77777777" w:rsidR="00514C7B" w:rsidRPr="00DE1EF7" w:rsidRDefault="00514C7B" w:rsidP="00514C7B">
      <w:pPr>
        <w:pStyle w:val="LndNormale1"/>
        <w:rPr>
          <w:b/>
          <w:color w:val="002060"/>
          <w:szCs w:val="22"/>
        </w:rPr>
      </w:pPr>
      <w:r w:rsidRPr="00DE1EF7">
        <w:rPr>
          <w:b/>
          <w:color w:val="002060"/>
          <w:szCs w:val="22"/>
        </w:rPr>
        <w:t xml:space="preserve">E’ comunque attivo durante i suddetti orari, </w:t>
      </w:r>
      <w:r w:rsidRPr="00DE1EF7">
        <w:rPr>
          <w:b/>
          <w:color w:val="002060"/>
          <w:szCs w:val="22"/>
          <w:u w:val="single"/>
        </w:rPr>
        <w:t>salvo assenza degli addetti,</w:t>
      </w:r>
      <w:r w:rsidRPr="00DE1EF7">
        <w:rPr>
          <w:b/>
          <w:color w:val="002060"/>
          <w:szCs w:val="22"/>
        </w:rPr>
        <w:t xml:space="preserve"> anche il servizio telefonico ai seguenti numeri:</w:t>
      </w:r>
    </w:p>
    <w:p w14:paraId="61024FF2" w14:textId="77777777" w:rsidR="00514C7B" w:rsidRPr="00DE1EF7" w:rsidRDefault="00514C7B" w:rsidP="00514C7B">
      <w:pPr>
        <w:pStyle w:val="LndNormale1"/>
        <w:rPr>
          <w:color w:val="002060"/>
          <w:szCs w:val="22"/>
        </w:rPr>
      </w:pPr>
      <w:r w:rsidRPr="00DE1EF7">
        <w:rPr>
          <w:color w:val="002060"/>
          <w:szCs w:val="22"/>
        </w:rPr>
        <w:t>Ufficio Segreteria</w:t>
      </w:r>
      <w:r w:rsidRPr="00DE1EF7">
        <w:rPr>
          <w:color w:val="002060"/>
          <w:szCs w:val="22"/>
        </w:rPr>
        <w:tab/>
      </w:r>
      <w:r w:rsidRPr="00DE1EF7">
        <w:rPr>
          <w:color w:val="002060"/>
          <w:szCs w:val="22"/>
        </w:rPr>
        <w:tab/>
        <w:t>071/28560404</w:t>
      </w:r>
    </w:p>
    <w:p w14:paraId="30C1EC7A" w14:textId="77777777" w:rsidR="00514C7B" w:rsidRPr="00DE1EF7" w:rsidRDefault="00514C7B" w:rsidP="00514C7B">
      <w:pPr>
        <w:pStyle w:val="LndNormale1"/>
        <w:rPr>
          <w:color w:val="002060"/>
          <w:szCs w:val="22"/>
        </w:rPr>
      </w:pPr>
      <w:r w:rsidRPr="00DE1EF7">
        <w:rPr>
          <w:color w:val="002060"/>
          <w:szCs w:val="22"/>
        </w:rPr>
        <w:t>Ufficio Amministrazione</w:t>
      </w:r>
      <w:r w:rsidRPr="00DE1EF7">
        <w:rPr>
          <w:color w:val="002060"/>
          <w:szCs w:val="22"/>
        </w:rPr>
        <w:tab/>
        <w:t xml:space="preserve">071/28560322 </w:t>
      </w:r>
    </w:p>
    <w:p w14:paraId="1A99DDF0" w14:textId="77777777" w:rsidR="00514C7B" w:rsidRPr="00DE1EF7" w:rsidRDefault="00514C7B" w:rsidP="00514C7B">
      <w:pPr>
        <w:pStyle w:val="LndNormale1"/>
        <w:rPr>
          <w:color w:val="002060"/>
          <w:szCs w:val="22"/>
        </w:rPr>
      </w:pPr>
      <w:r w:rsidRPr="00DE1EF7">
        <w:rPr>
          <w:color w:val="002060"/>
          <w:szCs w:val="22"/>
        </w:rPr>
        <w:t xml:space="preserve">Ufficio Tesseramento </w:t>
      </w:r>
      <w:r w:rsidRPr="00DE1EF7">
        <w:rPr>
          <w:color w:val="002060"/>
          <w:szCs w:val="22"/>
        </w:rPr>
        <w:tab/>
        <w:t xml:space="preserve">071/28560408 </w:t>
      </w:r>
    </w:p>
    <w:p w14:paraId="1BE3FCF5" w14:textId="77777777" w:rsidR="00514C7B" w:rsidRPr="00DE1EF7" w:rsidRDefault="00514C7B" w:rsidP="00514C7B">
      <w:pPr>
        <w:pStyle w:val="LndNormale1"/>
        <w:rPr>
          <w:color w:val="002060"/>
          <w:szCs w:val="22"/>
        </w:rPr>
      </w:pPr>
      <w:r w:rsidRPr="00DE1EF7">
        <w:rPr>
          <w:color w:val="002060"/>
          <w:szCs w:val="22"/>
        </w:rPr>
        <w:t>Ufficio Emissione Tessere</w:t>
      </w:r>
      <w:r w:rsidRPr="00DE1EF7">
        <w:rPr>
          <w:color w:val="002060"/>
          <w:szCs w:val="22"/>
        </w:rPr>
        <w:tab/>
        <w:t>071/28560401</w:t>
      </w:r>
    </w:p>
    <w:p w14:paraId="0D73627A" w14:textId="77777777" w:rsidR="007374B0" w:rsidRDefault="007374B0" w:rsidP="00E446E5">
      <w:pPr>
        <w:pStyle w:val="LndNormale1"/>
        <w:rPr>
          <w:b/>
          <w:color w:val="002060"/>
          <w:sz w:val="28"/>
          <w:szCs w:val="28"/>
          <w:u w:val="single"/>
        </w:rPr>
      </w:pPr>
    </w:p>
    <w:p w14:paraId="7993793C" w14:textId="77777777" w:rsidR="00514C7B" w:rsidRPr="00DE1EF7" w:rsidRDefault="00514C7B" w:rsidP="00E446E5">
      <w:pPr>
        <w:pStyle w:val="LndNormale1"/>
        <w:rPr>
          <w:b/>
          <w:color w:val="002060"/>
          <w:sz w:val="28"/>
          <w:szCs w:val="28"/>
          <w:u w:val="single"/>
        </w:rPr>
      </w:pPr>
    </w:p>
    <w:p w14:paraId="537A9A79" w14:textId="42D7C487" w:rsidR="0022051B" w:rsidRPr="00DE1EF7" w:rsidRDefault="0022051B" w:rsidP="0022051B">
      <w:pPr>
        <w:pStyle w:val="LndNormale1"/>
        <w:jc w:val="center"/>
        <w:rPr>
          <w:b/>
          <w:color w:val="002060"/>
          <w:u w:val="single"/>
        </w:rPr>
      </w:pPr>
      <w:r w:rsidRPr="00DE1EF7">
        <w:rPr>
          <w:b/>
          <w:color w:val="002060"/>
          <w:u w:val="single"/>
        </w:rPr>
        <w:t>Pubblicato in Ancona ed affisso all’albo del C</w:t>
      </w:r>
      <w:r w:rsidR="004A0FF1">
        <w:rPr>
          <w:b/>
          <w:color w:val="002060"/>
          <w:u w:val="single"/>
        </w:rPr>
        <w:t>omitato Regionale Marche</w:t>
      </w:r>
      <w:r w:rsidRPr="00DE1EF7">
        <w:rPr>
          <w:b/>
          <w:color w:val="002060"/>
          <w:u w:val="single"/>
        </w:rPr>
        <w:t xml:space="preserve"> il </w:t>
      </w:r>
      <w:r w:rsidR="00E57B2D">
        <w:rPr>
          <w:b/>
          <w:color w:val="002060"/>
          <w:u w:val="single"/>
        </w:rPr>
        <w:t>2</w:t>
      </w:r>
      <w:r w:rsidR="00DE4C05">
        <w:rPr>
          <w:b/>
          <w:color w:val="002060"/>
          <w:u w:val="single"/>
        </w:rPr>
        <w:t>8</w:t>
      </w:r>
      <w:r w:rsidR="007C5151">
        <w:rPr>
          <w:b/>
          <w:color w:val="002060"/>
          <w:u w:val="single"/>
        </w:rPr>
        <w:t>/</w:t>
      </w:r>
      <w:r w:rsidR="00B67261">
        <w:rPr>
          <w:b/>
          <w:color w:val="002060"/>
          <w:u w:val="single"/>
        </w:rPr>
        <w:t>1</w:t>
      </w:r>
      <w:r w:rsidR="00DE79B0">
        <w:rPr>
          <w:b/>
          <w:color w:val="002060"/>
          <w:u w:val="single"/>
        </w:rPr>
        <w:t>1</w:t>
      </w:r>
      <w:r w:rsidR="009C7FA9" w:rsidRPr="00DE1EF7">
        <w:rPr>
          <w:b/>
          <w:color w:val="002060"/>
          <w:u w:val="single"/>
        </w:rPr>
        <w:t>/</w:t>
      </w:r>
      <w:r w:rsidR="00863DF3" w:rsidRPr="00DE1EF7">
        <w:rPr>
          <w:b/>
          <w:color w:val="002060"/>
          <w:u w:val="single"/>
        </w:rPr>
        <w:t>20</w:t>
      </w:r>
      <w:r w:rsidR="00C73E5D" w:rsidRPr="00DE1EF7">
        <w:rPr>
          <w:b/>
          <w:color w:val="002060"/>
          <w:u w:val="single"/>
        </w:rPr>
        <w:t>2</w:t>
      </w:r>
      <w:r w:rsidR="00A53D29">
        <w:rPr>
          <w:b/>
          <w:color w:val="002060"/>
          <w:u w:val="single"/>
        </w:rPr>
        <w:t>3</w:t>
      </w:r>
      <w:r w:rsidRPr="00DE1EF7">
        <w:rPr>
          <w:b/>
          <w:color w:val="002060"/>
          <w:u w:val="single"/>
        </w:rPr>
        <w:t>.</w:t>
      </w:r>
    </w:p>
    <w:p w14:paraId="2184E974" w14:textId="77777777" w:rsidR="0022051B" w:rsidRPr="00DE1EF7" w:rsidRDefault="0022051B" w:rsidP="0022051B">
      <w:pPr>
        <w:rPr>
          <w:color w:val="002060"/>
        </w:rPr>
      </w:pPr>
    </w:p>
    <w:p w14:paraId="02FCC449" w14:textId="77777777" w:rsidR="0022051B" w:rsidRPr="00DE1EF7" w:rsidRDefault="0022051B" w:rsidP="0022051B">
      <w:pPr>
        <w:rPr>
          <w:color w:val="002060"/>
        </w:rPr>
      </w:pPr>
    </w:p>
    <w:p w14:paraId="3602E063" w14:textId="77777777" w:rsidR="009D68DE" w:rsidRPr="00DE1EF7"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DE1EF7" w14:paraId="2430A3DA" w14:textId="77777777">
        <w:trPr>
          <w:jc w:val="center"/>
        </w:trPr>
        <w:tc>
          <w:tcPr>
            <w:tcW w:w="2886" w:type="pct"/>
          </w:tcPr>
          <w:p w14:paraId="276714D4" w14:textId="77777777" w:rsidR="00667D4D" w:rsidRPr="00DE1EF7" w:rsidRDefault="00667D4D" w:rsidP="00667D4D">
            <w:pPr>
              <w:pStyle w:val="LndNormale1"/>
              <w:jc w:val="center"/>
              <w:rPr>
                <w:rFonts w:cs="Arial"/>
                <w:b/>
                <w:color w:val="002060"/>
                <w:szCs w:val="22"/>
                <w:lang w:eastAsia="it-IT"/>
              </w:rPr>
            </w:pPr>
            <w:r w:rsidRPr="00DE1EF7">
              <w:rPr>
                <w:rFonts w:cs="Arial"/>
                <w:b/>
                <w:color w:val="002060"/>
                <w:szCs w:val="22"/>
                <w:lang w:eastAsia="it-IT"/>
              </w:rPr>
              <w:t>Il Responsabile Regionale Calcio a Cinque</w:t>
            </w:r>
          </w:p>
          <w:p w14:paraId="3896D1D9" w14:textId="77777777" w:rsidR="0022051B" w:rsidRPr="00DE1EF7" w:rsidRDefault="00667D4D" w:rsidP="00667D4D">
            <w:pPr>
              <w:pStyle w:val="LndNormale1"/>
              <w:jc w:val="center"/>
              <w:rPr>
                <w:rFonts w:cs="Arial"/>
                <w:b/>
                <w:color w:val="002060"/>
                <w:szCs w:val="22"/>
                <w:lang w:eastAsia="it-IT"/>
              </w:rPr>
            </w:pPr>
            <w:r w:rsidRPr="00DE1EF7">
              <w:rPr>
                <w:rFonts w:cs="Arial"/>
                <w:b/>
                <w:color w:val="002060"/>
                <w:szCs w:val="22"/>
              </w:rPr>
              <w:t>(Marco Capretti)</w:t>
            </w:r>
          </w:p>
        </w:tc>
        <w:tc>
          <w:tcPr>
            <w:tcW w:w="2114" w:type="pct"/>
          </w:tcPr>
          <w:p w14:paraId="0CFD3A97" w14:textId="77777777"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Il Presidente</w:t>
            </w:r>
          </w:p>
          <w:p w14:paraId="69BD74A4" w14:textId="2CE544AE"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w:t>
            </w:r>
            <w:r w:rsidR="00396AD1" w:rsidRPr="00DE1EF7">
              <w:rPr>
                <w:rFonts w:cs="Arial"/>
                <w:b/>
                <w:color w:val="002060"/>
                <w:szCs w:val="22"/>
                <w:lang w:eastAsia="it-IT"/>
              </w:rPr>
              <w:t>Ivo Panichi</w:t>
            </w:r>
            <w:r w:rsidRPr="00DE1EF7">
              <w:rPr>
                <w:rFonts w:cs="Arial"/>
                <w:b/>
                <w:color w:val="002060"/>
                <w:szCs w:val="22"/>
                <w:lang w:eastAsia="it-IT"/>
              </w:rPr>
              <w:t>)</w:t>
            </w:r>
          </w:p>
        </w:tc>
      </w:tr>
    </w:tbl>
    <w:p w14:paraId="790AA7BA" w14:textId="77777777" w:rsidR="003F141D" w:rsidRPr="00DE1EF7" w:rsidRDefault="003F141D" w:rsidP="00C71EB7">
      <w:pPr>
        <w:rPr>
          <w:rFonts w:ascii="Arial" w:hAnsi="Arial" w:cs="Arial"/>
          <w:b/>
          <w:color w:val="002060"/>
          <w:sz w:val="18"/>
          <w:szCs w:val="18"/>
        </w:rPr>
      </w:pPr>
    </w:p>
    <w:sectPr w:rsidR="003F141D" w:rsidRPr="00DE1EF7" w:rsidSect="00102631">
      <w:headerReference w:type="default" r:id="rId11"/>
      <w:footerReference w:type="even" r:id="rId12"/>
      <w:footerReference w:type="default" r:id="rId13"/>
      <w:headerReference w:type="first" r:id="rId14"/>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039EED" w14:textId="77777777" w:rsidR="002378E8" w:rsidRDefault="002378E8">
      <w:r>
        <w:separator/>
      </w:r>
    </w:p>
  </w:endnote>
  <w:endnote w:type="continuationSeparator" w:id="0">
    <w:p w14:paraId="4398F5BB" w14:textId="77777777" w:rsidR="002378E8" w:rsidRDefault="002378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2020603050405020304"/>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font>
  <w:font w:name="FIGC - Azzurri Light">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SimSun, 宋体">
    <w:charset w:val="00"/>
    <w:family w:val="auto"/>
    <w:pitch w:val="variable"/>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33166" w14:textId="01221E1B"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p w14:paraId="11FF69A2" w14:textId="77777777" w:rsidR="00D939AF" w:rsidRDefault="00D939AF"/>
  <w:p w14:paraId="095C6921" w14:textId="77777777" w:rsidR="00754A38" w:rsidRDefault="00754A3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745DC" w14:textId="7789937B" w:rsidR="00D939AF" w:rsidRDefault="003554A0" w:rsidP="00433B70">
    <w:pPr>
      <w:pStyle w:val="Pidipagina"/>
      <w:framePr w:w="4302" w:wrap="around" w:vAnchor="text" w:hAnchor="page" w:x="3828" w:y="-29"/>
      <w:jc w:val="center"/>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433B70">
      <w:rPr>
        <w:rStyle w:val="Numeropagina"/>
        <w:rFonts w:ascii="Arial" w:hAnsi="Arial" w:cs="Arial"/>
        <w:color w:val="002060"/>
      </w:rPr>
      <w:t xml:space="preserve">Comunicato Ufficiale n° </w:t>
    </w:r>
    <w:r w:rsidR="00DE79B0">
      <w:rPr>
        <w:rStyle w:val="Numeropagina"/>
        <w:rFonts w:ascii="Arial" w:hAnsi="Arial" w:cs="Arial"/>
        <w:color w:val="002060"/>
      </w:rPr>
      <w:t>4</w:t>
    </w:r>
    <w:r w:rsidR="00865A6D">
      <w:rPr>
        <w:rStyle w:val="Numeropagina"/>
        <w:rFonts w:ascii="Arial" w:hAnsi="Arial" w:cs="Arial"/>
        <w:color w:val="002060"/>
      </w:rPr>
      <w:t>8</w:t>
    </w:r>
  </w:p>
  <w:p w14:paraId="3DAAF99E" w14:textId="77777777" w:rsidR="00754A38" w:rsidRDefault="00754A3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2C1AA5" w14:textId="77777777" w:rsidR="002378E8" w:rsidRDefault="002378E8">
      <w:r>
        <w:separator/>
      </w:r>
    </w:p>
  </w:footnote>
  <w:footnote w:type="continuationSeparator" w:id="0">
    <w:p w14:paraId="0845400F" w14:textId="77777777" w:rsidR="002378E8" w:rsidRDefault="002378E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1D34D" w14:textId="397CD756" w:rsidR="003554A0" w:rsidRDefault="003554A0" w:rsidP="001F4353">
    <w:pPr>
      <w:pStyle w:val="Intestazione"/>
      <w:tabs>
        <w:tab w:val="clear" w:pos="4819"/>
      </w:tabs>
    </w:pPr>
  </w:p>
  <w:p w14:paraId="099A1F37" w14:textId="77777777" w:rsidR="00D939AF" w:rsidRDefault="00D939AF"/>
  <w:p w14:paraId="0822C043" w14:textId="77777777" w:rsidR="00754A38" w:rsidRDefault="00754A3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4FD67A1E" w:rsidR="003554A0" w:rsidRDefault="003554A0">
          <w:pPr>
            <w:pStyle w:val="Intestazione"/>
          </w:pPr>
          <w:r>
            <w:rPr>
              <w:noProof/>
            </w:rPr>
            <w:drawing>
              <wp:inline distT="0" distB="0" distL="0" distR="0" wp14:anchorId="28617AC0" wp14:editId="3EAED98A">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817E37"/>
    <w:multiLevelType w:val="multilevel"/>
    <w:tmpl w:val="5DEE07A2"/>
    <w:styleLink w:val="Stile1"/>
    <w:lvl w:ilvl="0">
      <w:start w:val="1"/>
      <w:numFmt w:val="decimal"/>
      <w:lvlText w:val="%1."/>
      <w:lvlJc w:val="left"/>
      <w:pPr>
        <w:ind w:left="513" w:hanging="240"/>
      </w:pPr>
      <w:rPr>
        <w:rFonts w:ascii="Arial" w:eastAsia="Times New Roman" w:hAnsi="Arial" w:cs="Times New Roman" w:hint="default"/>
        <w:b/>
        <w:bCs/>
        <w:w w:val="100"/>
        <w:sz w:val="22"/>
        <w:szCs w:val="24"/>
        <w:lang w:val="it-IT" w:eastAsia="en-US" w:bidi="ar-SA"/>
      </w:rPr>
    </w:lvl>
    <w:lvl w:ilvl="1">
      <w:numFmt w:val="bullet"/>
      <w:lvlText w:val="•"/>
      <w:lvlJc w:val="left"/>
      <w:pPr>
        <w:ind w:left="1503" w:hanging="240"/>
      </w:pPr>
      <w:rPr>
        <w:rFonts w:hint="default"/>
        <w:lang w:val="it-IT" w:eastAsia="en-US" w:bidi="ar-SA"/>
      </w:rPr>
    </w:lvl>
    <w:lvl w:ilvl="2">
      <w:numFmt w:val="bullet"/>
      <w:lvlText w:val="•"/>
      <w:lvlJc w:val="left"/>
      <w:pPr>
        <w:ind w:left="2486" w:hanging="240"/>
      </w:pPr>
      <w:rPr>
        <w:rFonts w:hint="default"/>
        <w:lang w:val="it-IT" w:eastAsia="en-US" w:bidi="ar-SA"/>
      </w:rPr>
    </w:lvl>
    <w:lvl w:ilvl="3">
      <w:numFmt w:val="bullet"/>
      <w:lvlText w:val="•"/>
      <w:lvlJc w:val="left"/>
      <w:pPr>
        <w:ind w:left="3469" w:hanging="240"/>
      </w:pPr>
      <w:rPr>
        <w:rFonts w:hint="default"/>
        <w:lang w:val="it-IT" w:eastAsia="en-US" w:bidi="ar-SA"/>
      </w:rPr>
    </w:lvl>
    <w:lvl w:ilvl="4">
      <w:numFmt w:val="bullet"/>
      <w:lvlText w:val="•"/>
      <w:lvlJc w:val="left"/>
      <w:pPr>
        <w:ind w:left="4452" w:hanging="240"/>
      </w:pPr>
      <w:rPr>
        <w:rFonts w:hint="default"/>
        <w:lang w:val="it-IT" w:eastAsia="en-US" w:bidi="ar-SA"/>
      </w:rPr>
    </w:lvl>
    <w:lvl w:ilvl="5">
      <w:numFmt w:val="bullet"/>
      <w:lvlText w:val="•"/>
      <w:lvlJc w:val="left"/>
      <w:pPr>
        <w:ind w:left="5435" w:hanging="240"/>
      </w:pPr>
      <w:rPr>
        <w:rFonts w:hint="default"/>
        <w:lang w:val="it-IT" w:eastAsia="en-US" w:bidi="ar-SA"/>
      </w:rPr>
    </w:lvl>
    <w:lvl w:ilvl="6">
      <w:numFmt w:val="bullet"/>
      <w:lvlText w:val="•"/>
      <w:lvlJc w:val="left"/>
      <w:pPr>
        <w:ind w:left="6418" w:hanging="240"/>
      </w:pPr>
      <w:rPr>
        <w:rFonts w:hint="default"/>
        <w:lang w:val="it-IT" w:eastAsia="en-US" w:bidi="ar-SA"/>
      </w:rPr>
    </w:lvl>
    <w:lvl w:ilvl="7">
      <w:numFmt w:val="bullet"/>
      <w:lvlText w:val="•"/>
      <w:lvlJc w:val="left"/>
      <w:pPr>
        <w:ind w:left="7401" w:hanging="240"/>
      </w:pPr>
      <w:rPr>
        <w:rFonts w:hint="default"/>
        <w:lang w:val="it-IT" w:eastAsia="en-US" w:bidi="ar-SA"/>
      </w:rPr>
    </w:lvl>
    <w:lvl w:ilvl="8">
      <w:numFmt w:val="bullet"/>
      <w:lvlText w:val="•"/>
      <w:lvlJc w:val="left"/>
      <w:pPr>
        <w:ind w:left="8384" w:hanging="240"/>
      </w:pPr>
      <w:rPr>
        <w:rFonts w:hint="default"/>
        <w:lang w:val="it-IT" w:eastAsia="en-US" w:bidi="ar-SA"/>
      </w:rPr>
    </w:lvl>
  </w:abstractNum>
  <w:abstractNum w:abstractNumId="1" w15:restartNumberingAfterBreak="0">
    <w:nsid w:val="105E1318"/>
    <w:multiLevelType w:val="hybridMultilevel"/>
    <w:tmpl w:val="1A6E6A62"/>
    <w:lvl w:ilvl="0" w:tplc="7FCEA1F6">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181F0530"/>
    <w:multiLevelType w:val="multilevel"/>
    <w:tmpl w:val="4DA29784"/>
    <w:styleLink w:val="WWNum22"/>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510F60B1"/>
    <w:multiLevelType w:val="hybridMultilevel"/>
    <w:tmpl w:val="55E22022"/>
    <w:lvl w:ilvl="0" w:tplc="B29EF090">
      <w:start w:val="1"/>
      <w:numFmt w:val="decimal"/>
      <w:lvlText w:val="%1."/>
      <w:lvlJc w:val="left"/>
      <w:pPr>
        <w:ind w:left="1065" w:hanging="360"/>
      </w:pPr>
      <w:rPr>
        <w:rFonts w:hint="default"/>
      </w:rPr>
    </w:lvl>
    <w:lvl w:ilvl="1" w:tplc="04100019" w:tentative="1">
      <w:start w:val="1"/>
      <w:numFmt w:val="lowerLetter"/>
      <w:lvlText w:val="%2."/>
      <w:lvlJc w:val="left"/>
      <w:pPr>
        <w:ind w:left="1785" w:hanging="360"/>
      </w:pPr>
    </w:lvl>
    <w:lvl w:ilvl="2" w:tplc="0410001B" w:tentative="1">
      <w:start w:val="1"/>
      <w:numFmt w:val="lowerRoman"/>
      <w:lvlText w:val="%3."/>
      <w:lvlJc w:val="right"/>
      <w:pPr>
        <w:ind w:left="2505" w:hanging="180"/>
      </w:pPr>
    </w:lvl>
    <w:lvl w:ilvl="3" w:tplc="0410000F" w:tentative="1">
      <w:start w:val="1"/>
      <w:numFmt w:val="decimal"/>
      <w:lvlText w:val="%4."/>
      <w:lvlJc w:val="left"/>
      <w:pPr>
        <w:ind w:left="3225" w:hanging="360"/>
      </w:pPr>
    </w:lvl>
    <w:lvl w:ilvl="4" w:tplc="04100019" w:tentative="1">
      <w:start w:val="1"/>
      <w:numFmt w:val="lowerLetter"/>
      <w:lvlText w:val="%5."/>
      <w:lvlJc w:val="left"/>
      <w:pPr>
        <w:ind w:left="3945" w:hanging="360"/>
      </w:pPr>
    </w:lvl>
    <w:lvl w:ilvl="5" w:tplc="0410001B" w:tentative="1">
      <w:start w:val="1"/>
      <w:numFmt w:val="lowerRoman"/>
      <w:lvlText w:val="%6."/>
      <w:lvlJc w:val="right"/>
      <w:pPr>
        <w:ind w:left="4665" w:hanging="180"/>
      </w:pPr>
    </w:lvl>
    <w:lvl w:ilvl="6" w:tplc="0410000F" w:tentative="1">
      <w:start w:val="1"/>
      <w:numFmt w:val="decimal"/>
      <w:lvlText w:val="%7."/>
      <w:lvlJc w:val="left"/>
      <w:pPr>
        <w:ind w:left="5385" w:hanging="360"/>
      </w:pPr>
    </w:lvl>
    <w:lvl w:ilvl="7" w:tplc="04100019" w:tentative="1">
      <w:start w:val="1"/>
      <w:numFmt w:val="lowerLetter"/>
      <w:lvlText w:val="%8."/>
      <w:lvlJc w:val="left"/>
      <w:pPr>
        <w:ind w:left="6105" w:hanging="360"/>
      </w:pPr>
    </w:lvl>
    <w:lvl w:ilvl="8" w:tplc="0410001B" w:tentative="1">
      <w:start w:val="1"/>
      <w:numFmt w:val="lowerRoman"/>
      <w:lvlText w:val="%9."/>
      <w:lvlJc w:val="right"/>
      <w:pPr>
        <w:ind w:left="6825" w:hanging="180"/>
      </w:pPr>
    </w:lvl>
  </w:abstractNum>
  <w:abstractNum w:abstractNumId="5" w15:restartNumberingAfterBreak="0">
    <w:nsid w:val="51D76062"/>
    <w:multiLevelType w:val="hybridMultilevel"/>
    <w:tmpl w:val="45EA893C"/>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8" w15:restartNumberingAfterBreak="0">
    <w:nsid w:val="6A422A0B"/>
    <w:multiLevelType w:val="hybridMultilevel"/>
    <w:tmpl w:val="A34E83C6"/>
    <w:lvl w:ilvl="0" w:tplc="AAAE5D9C">
      <w:start w:val="83"/>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6E7D7CB6"/>
    <w:multiLevelType w:val="multilevel"/>
    <w:tmpl w:val="46A49266"/>
    <w:styleLink w:val="WWNum24"/>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0" w15:restartNumberingAfterBreak="0">
    <w:nsid w:val="77AC4251"/>
    <w:multiLevelType w:val="hybridMultilevel"/>
    <w:tmpl w:val="C19CF99C"/>
    <w:lvl w:ilvl="0" w:tplc="E2FC828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7AC11500"/>
    <w:multiLevelType w:val="hybridMultilevel"/>
    <w:tmpl w:val="4A38A81E"/>
    <w:lvl w:ilvl="0" w:tplc="207C934C">
      <w:start w:val="1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7DE872B6"/>
    <w:multiLevelType w:val="multilevel"/>
    <w:tmpl w:val="EB9A38A4"/>
    <w:styleLink w:val="WW8Num15"/>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num w:numId="1" w16cid:durableId="1600523497">
    <w:abstractNumId w:val="0"/>
  </w:num>
  <w:num w:numId="2" w16cid:durableId="1429622785">
    <w:abstractNumId w:val="12"/>
  </w:num>
  <w:num w:numId="3" w16cid:durableId="57946484">
    <w:abstractNumId w:val="2"/>
  </w:num>
  <w:num w:numId="4" w16cid:durableId="564266614">
    <w:abstractNumId w:val="9"/>
  </w:num>
  <w:num w:numId="5" w16cid:durableId="1296596829">
    <w:abstractNumId w:val="10"/>
  </w:num>
  <w:num w:numId="6" w16cid:durableId="1765223722">
    <w:abstractNumId w:val="11"/>
  </w:num>
  <w:num w:numId="7" w16cid:durableId="578828920">
    <w:abstractNumId w:val="7"/>
  </w:num>
  <w:num w:numId="8" w16cid:durableId="1349720069">
    <w:abstractNumId w:val="3"/>
  </w:num>
  <w:num w:numId="9" w16cid:durableId="1617785738">
    <w:abstractNumId w:val="5"/>
  </w:num>
  <w:num w:numId="10" w16cid:durableId="1197428540">
    <w:abstractNumId w:val="4"/>
  </w:num>
  <w:num w:numId="11" w16cid:durableId="745029327">
    <w:abstractNumId w:val="6"/>
  </w:num>
  <w:num w:numId="12" w16cid:durableId="815953687">
    <w:abstractNumId w:val="1"/>
  </w:num>
  <w:num w:numId="13" w16cid:durableId="797530386">
    <w:abstractNumId w:val="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0EB8"/>
    <w:rsid w:val="00001C1D"/>
    <w:rsid w:val="00001C67"/>
    <w:rsid w:val="000024FD"/>
    <w:rsid w:val="00002C32"/>
    <w:rsid w:val="000039D0"/>
    <w:rsid w:val="00003FF0"/>
    <w:rsid w:val="00004AF9"/>
    <w:rsid w:val="00004B3E"/>
    <w:rsid w:val="00005189"/>
    <w:rsid w:val="00005731"/>
    <w:rsid w:val="0000615B"/>
    <w:rsid w:val="000064EE"/>
    <w:rsid w:val="00006FDF"/>
    <w:rsid w:val="00007368"/>
    <w:rsid w:val="00007A73"/>
    <w:rsid w:val="00007A77"/>
    <w:rsid w:val="00007DAD"/>
    <w:rsid w:val="00012A93"/>
    <w:rsid w:val="00013231"/>
    <w:rsid w:val="000147A2"/>
    <w:rsid w:val="000148DB"/>
    <w:rsid w:val="00015453"/>
    <w:rsid w:val="000157C8"/>
    <w:rsid w:val="00015DFF"/>
    <w:rsid w:val="00017AB2"/>
    <w:rsid w:val="00017CC1"/>
    <w:rsid w:val="00020463"/>
    <w:rsid w:val="00021079"/>
    <w:rsid w:val="00021AE9"/>
    <w:rsid w:val="00021EF2"/>
    <w:rsid w:val="00022144"/>
    <w:rsid w:val="00022315"/>
    <w:rsid w:val="00022670"/>
    <w:rsid w:val="00023E67"/>
    <w:rsid w:val="00024134"/>
    <w:rsid w:val="00025CCB"/>
    <w:rsid w:val="000260E9"/>
    <w:rsid w:val="00026891"/>
    <w:rsid w:val="00026B03"/>
    <w:rsid w:val="000270F1"/>
    <w:rsid w:val="00027382"/>
    <w:rsid w:val="000274B6"/>
    <w:rsid w:val="00027E7A"/>
    <w:rsid w:val="00031779"/>
    <w:rsid w:val="00031B58"/>
    <w:rsid w:val="00031C77"/>
    <w:rsid w:val="00031D32"/>
    <w:rsid w:val="00032228"/>
    <w:rsid w:val="0003269E"/>
    <w:rsid w:val="00032DF6"/>
    <w:rsid w:val="000334EC"/>
    <w:rsid w:val="0003464F"/>
    <w:rsid w:val="000346F7"/>
    <w:rsid w:val="00035EB7"/>
    <w:rsid w:val="00036089"/>
    <w:rsid w:val="00037CDF"/>
    <w:rsid w:val="00040500"/>
    <w:rsid w:val="00041708"/>
    <w:rsid w:val="000418E9"/>
    <w:rsid w:val="00041918"/>
    <w:rsid w:val="00042204"/>
    <w:rsid w:val="00042E43"/>
    <w:rsid w:val="00044BFA"/>
    <w:rsid w:val="00044DFA"/>
    <w:rsid w:val="00045DDA"/>
    <w:rsid w:val="00045E1D"/>
    <w:rsid w:val="0005158A"/>
    <w:rsid w:val="000515B6"/>
    <w:rsid w:val="00052107"/>
    <w:rsid w:val="00052314"/>
    <w:rsid w:val="00052499"/>
    <w:rsid w:val="00053AF2"/>
    <w:rsid w:val="00056C7C"/>
    <w:rsid w:val="000600C2"/>
    <w:rsid w:val="00060308"/>
    <w:rsid w:val="00060F12"/>
    <w:rsid w:val="000617D6"/>
    <w:rsid w:val="00061B3E"/>
    <w:rsid w:val="00061D99"/>
    <w:rsid w:val="00062542"/>
    <w:rsid w:val="000638BA"/>
    <w:rsid w:val="00063AC3"/>
    <w:rsid w:val="00065CD1"/>
    <w:rsid w:val="000663C0"/>
    <w:rsid w:val="00066479"/>
    <w:rsid w:val="000669CC"/>
    <w:rsid w:val="00067183"/>
    <w:rsid w:val="000674BA"/>
    <w:rsid w:val="00067E1A"/>
    <w:rsid w:val="0007055B"/>
    <w:rsid w:val="0007072E"/>
    <w:rsid w:val="000709F5"/>
    <w:rsid w:val="00070E37"/>
    <w:rsid w:val="000713EE"/>
    <w:rsid w:val="00072072"/>
    <w:rsid w:val="00072362"/>
    <w:rsid w:val="000728AE"/>
    <w:rsid w:val="000738BB"/>
    <w:rsid w:val="00073FA0"/>
    <w:rsid w:val="00073FF4"/>
    <w:rsid w:val="00074171"/>
    <w:rsid w:val="000747ED"/>
    <w:rsid w:val="00074A17"/>
    <w:rsid w:val="00075B1B"/>
    <w:rsid w:val="0007635E"/>
    <w:rsid w:val="00076533"/>
    <w:rsid w:val="00076847"/>
    <w:rsid w:val="00076856"/>
    <w:rsid w:val="000776A2"/>
    <w:rsid w:val="00077E3F"/>
    <w:rsid w:val="00077E71"/>
    <w:rsid w:val="00080103"/>
    <w:rsid w:val="00080782"/>
    <w:rsid w:val="00080826"/>
    <w:rsid w:val="00080D94"/>
    <w:rsid w:val="00081A73"/>
    <w:rsid w:val="00081AEE"/>
    <w:rsid w:val="00082180"/>
    <w:rsid w:val="000822F3"/>
    <w:rsid w:val="00082AF0"/>
    <w:rsid w:val="000833CC"/>
    <w:rsid w:val="000855DA"/>
    <w:rsid w:val="000856B0"/>
    <w:rsid w:val="00085C39"/>
    <w:rsid w:val="00086237"/>
    <w:rsid w:val="000864DF"/>
    <w:rsid w:val="000867CD"/>
    <w:rsid w:val="000872DA"/>
    <w:rsid w:val="00087876"/>
    <w:rsid w:val="00087AD7"/>
    <w:rsid w:val="00087F8B"/>
    <w:rsid w:val="00090139"/>
    <w:rsid w:val="00090180"/>
    <w:rsid w:val="0009055A"/>
    <w:rsid w:val="000914DF"/>
    <w:rsid w:val="00091B0B"/>
    <w:rsid w:val="000924CE"/>
    <w:rsid w:val="0009266E"/>
    <w:rsid w:val="00093000"/>
    <w:rsid w:val="000930FA"/>
    <w:rsid w:val="00093B76"/>
    <w:rsid w:val="000958D7"/>
    <w:rsid w:val="00096498"/>
    <w:rsid w:val="00096A3D"/>
    <w:rsid w:val="00097AC7"/>
    <w:rsid w:val="00097CDB"/>
    <w:rsid w:val="000A0E66"/>
    <w:rsid w:val="000A0E80"/>
    <w:rsid w:val="000A1A20"/>
    <w:rsid w:val="000A1EC8"/>
    <w:rsid w:val="000A1FC8"/>
    <w:rsid w:val="000A2755"/>
    <w:rsid w:val="000A3AC9"/>
    <w:rsid w:val="000A4314"/>
    <w:rsid w:val="000A48FC"/>
    <w:rsid w:val="000A4CD9"/>
    <w:rsid w:val="000A518B"/>
    <w:rsid w:val="000A5520"/>
    <w:rsid w:val="000A591A"/>
    <w:rsid w:val="000A65A3"/>
    <w:rsid w:val="000A7233"/>
    <w:rsid w:val="000B05DF"/>
    <w:rsid w:val="000B09CA"/>
    <w:rsid w:val="000B0AF8"/>
    <w:rsid w:val="000B0CBE"/>
    <w:rsid w:val="000B10F6"/>
    <w:rsid w:val="000B1E9C"/>
    <w:rsid w:val="000B2CA3"/>
    <w:rsid w:val="000B2E0C"/>
    <w:rsid w:val="000B309E"/>
    <w:rsid w:val="000B3325"/>
    <w:rsid w:val="000B3C91"/>
    <w:rsid w:val="000B3CFC"/>
    <w:rsid w:val="000B4152"/>
    <w:rsid w:val="000B42C5"/>
    <w:rsid w:val="000B46E8"/>
    <w:rsid w:val="000B49BE"/>
    <w:rsid w:val="000B6171"/>
    <w:rsid w:val="000B664E"/>
    <w:rsid w:val="000B692A"/>
    <w:rsid w:val="000B6E8C"/>
    <w:rsid w:val="000B7AFD"/>
    <w:rsid w:val="000C07F6"/>
    <w:rsid w:val="000C145A"/>
    <w:rsid w:val="000C18A9"/>
    <w:rsid w:val="000C1DDB"/>
    <w:rsid w:val="000C250D"/>
    <w:rsid w:val="000C27A1"/>
    <w:rsid w:val="000C2F38"/>
    <w:rsid w:val="000C30D5"/>
    <w:rsid w:val="000C3CC5"/>
    <w:rsid w:val="000C3E7B"/>
    <w:rsid w:val="000C4843"/>
    <w:rsid w:val="000C539B"/>
    <w:rsid w:val="000C5BAA"/>
    <w:rsid w:val="000C6676"/>
    <w:rsid w:val="000C72C6"/>
    <w:rsid w:val="000C7505"/>
    <w:rsid w:val="000C78C0"/>
    <w:rsid w:val="000C7BA3"/>
    <w:rsid w:val="000D0C1C"/>
    <w:rsid w:val="000D115D"/>
    <w:rsid w:val="000D2B0F"/>
    <w:rsid w:val="000D34C3"/>
    <w:rsid w:val="000D34E6"/>
    <w:rsid w:val="000D355F"/>
    <w:rsid w:val="000D4775"/>
    <w:rsid w:val="000D4B1C"/>
    <w:rsid w:val="000D4C5B"/>
    <w:rsid w:val="000D53CC"/>
    <w:rsid w:val="000D5D44"/>
    <w:rsid w:val="000D5D8D"/>
    <w:rsid w:val="000D5E81"/>
    <w:rsid w:val="000D60EA"/>
    <w:rsid w:val="000D69FA"/>
    <w:rsid w:val="000D6A1D"/>
    <w:rsid w:val="000D7469"/>
    <w:rsid w:val="000D7A3E"/>
    <w:rsid w:val="000D7E42"/>
    <w:rsid w:val="000E1C32"/>
    <w:rsid w:val="000E1D81"/>
    <w:rsid w:val="000E2C64"/>
    <w:rsid w:val="000E2EBB"/>
    <w:rsid w:val="000E3E01"/>
    <w:rsid w:val="000E4A63"/>
    <w:rsid w:val="000E57B8"/>
    <w:rsid w:val="000E6986"/>
    <w:rsid w:val="000F0759"/>
    <w:rsid w:val="000F10A4"/>
    <w:rsid w:val="000F182E"/>
    <w:rsid w:val="000F1A9F"/>
    <w:rsid w:val="000F1C6B"/>
    <w:rsid w:val="000F1D2E"/>
    <w:rsid w:val="000F2632"/>
    <w:rsid w:val="000F278B"/>
    <w:rsid w:val="000F29F2"/>
    <w:rsid w:val="000F2EB2"/>
    <w:rsid w:val="000F36B6"/>
    <w:rsid w:val="000F40DD"/>
    <w:rsid w:val="000F45DB"/>
    <w:rsid w:val="000F4F31"/>
    <w:rsid w:val="000F4F60"/>
    <w:rsid w:val="000F5B68"/>
    <w:rsid w:val="000F5BEF"/>
    <w:rsid w:val="000F5D34"/>
    <w:rsid w:val="000F67E0"/>
    <w:rsid w:val="000F7A14"/>
    <w:rsid w:val="000F7C58"/>
    <w:rsid w:val="00100F7E"/>
    <w:rsid w:val="00101DBD"/>
    <w:rsid w:val="00102631"/>
    <w:rsid w:val="00102D1B"/>
    <w:rsid w:val="00103746"/>
    <w:rsid w:val="00104D60"/>
    <w:rsid w:val="00106825"/>
    <w:rsid w:val="0010750C"/>
    <w:rsid w:val="00107E03"/>
    <w:rsid w:val="00111202"/>
    <w:rsid w:val="001113D0"/>
    <w:rsid w:val="00111595"/>
    <w:rsid w:val="001118F4"/>
    <w:rsid w:val="00111A25"/>
    <w:rsid w:val="00112AB2"/>
    <w:rsid w:val="00113BDF"/>
    <w:rsid w:val="00113FE6"/>
    <w:rsid w:val="001147EE"/>
    <w:rsid w:val="0011508D"/>
    <w:rsid w:val="00115366"/>
    <w:rsid w:val="00115AA0"/>
    <w:rsid w:val="00115D04"/>
    <w:rsid w:val="00115F11"/>
    <w:rsid w:val="0011616A"/>
    <w:rsid w:val="001166A3"/>
    <w:rsid w:val="00116723"/>
    <w:rsid w:val="0011687F"/>
    <w:rsid w:val="00116AF1"/>
    <w:rsid w:val="00116B52"/>
    <w:rsid w:val="00116C05"/>
    <w:rsid w:val="00117384"/>
    <w:rsid w:val="00120270"/>
    <w:rsid w:val="00122193"/>
    <w:rsid w:val="00122443"/>
    <w:rsid w:val="001224B8"/>
    <w:rsid w:val="0012274A"/>
    <w:rsid w:val="001231A3"/>
    <w:rsid w:val="00123E01"/>
    <w:rsid w:val="001253C5"/>
    <w:rsid w:val="0012648D"/>
    <w:rsid w:val="0012674E"/>
    <w:rsid w:val="001275B9"/>
    <w:rsid w:val="0012790C"/>
    <w:rsid w:val="00127B1E"/>
    <w:rsid w:val="00127C2C"/>
    <w:rsid w:val="001303D4"/>
    <w:rsid w:val="0013048F"/>
    <w:rsid w:val="00130DB1"/>
    <w:rsid w:val="00131FF2"/>
    <w:rsid w:val="00132459"/>
    <w:rsid w:val="00132FDD"/>
    <w:rsid w:val="001344F0"/>
    <w:rsid w:val="001348E2"/>
    <w:rsid w:val="00134F7E"/>
    <w:rsid w:val="001353D4"/>
    <w:rsid w:val="001358BB"/>
    <w:rsid w:val="00135DC7"/>
    <w:rsid w:val="00135DF0"/>
    <w:rsid w:val="00136327"/>
    <w:rsid w:val="001369FB"/>
    <w:rsid w:val="00136A9A"/>
    <w:rsid w:val="00136CCE"/>
    <w:rsid w:val="00137DE0"/>
    <w:rsid w:val="00140263"/>
    <w:rsid w:val="00140A55"/>
    <w:rsid w:val="001424E3"/>
    <w:rsid w:val="001433D1"/>
    <w:rsid w:val="0014344F"/>
    <w:rsid w:val="00143566"/>
    <w:rsid w:val="00143909"/>
    <w:rsid w:val="0014449F"/>
    <w:rsid w:val="0014462E"/>
    <w:rsid w:val="0014473F"/>
    <w:rsid w:val="00146487"/>
    <w:rsid w:val="00146A28"/>
    <w:rsid w:val="001470AF"/>
    <w:rsid w:val="00147376"/>
    <w:rsid w:val="00147445"/>
    <w:rsid w:val="00150565"/>
    <w:rsid w:val="001516D8"/>
    <w:rsid w:val="00151819"/>
    <w:rsid w:val="0015207F"/>
    <w:rsid w:val="0015253A"/>
    <w:rsid w:val="00152877"/>
    <w:rsid w:val="001530ED"/>
    <w:rsid w:val="00153184"/>
    <w:rsid w:val="00153235"/>
    <w:rsid w:val="00153DD6"/>
    <w:rsid w:val="00153E60"/>
    <w:rsid w:val="00154121"/>
    <w:rsid w:val="00157388"/>
    <w:rsid w:val="00157870"/>
    <w:rsid w:val="0016034C"/>
    <w:rsid w:val="00161ADE"/>
    <w:rsid w:val="00161AF6"/>
    <w:rsid w:val="00162B8E"/>
    <w:rsid w:val="00162F65"/>
    <w:rsid w:val="0016470C"/>
    <w:rsid w:val="00165223"/>
    <w:rsid w:val="00165AF7"/>
    <w:rsid w:val="00165B15"/>
    <w:rsid w:val="00165D5E"/>
    <w:rsid w:val="001664B9"/>
    <w:rsid w:val="001665F9"/>
    <w:rsid w:val="00166D2B"/>
    <w:rsid w:val="00167D8D"/>
    <w:rsid w:val="00167F50"/>
    <w:rsid w:val="00171B14"/>
    <w:rsid w:val="001728DA"/>
    <w:rsid w:val="0017299B"/>
    <w:rsid w:val="001734F6"/>
    <w:rsid w:val="001735C3"/>
    <w:rsid w:val="00175377"/>
    <w:rsid w:val="001763EE"/>
    <w:rsid w:val="001773E0"/>
    <w:rsid w:val="00177681"/>
    <w:rsid w:val="001776D9"/>
    <w:rsid w:val="001800CC"/>
    <w:rsid w:val="00180139"/>
    <w:rsid w:val="001809B7"/>
    <w:rsid w:val="001819CA"/>
    <w:rsid w:val="00181F17"/>
    <w:rsid w:val="00181F44"/>
    <w:rsid w:val="001820C0"/>
    <w:rsid w:val="00184689"/>
    <w:rsid w:val="00185090"/>
    <w:rsid w:val="00185451"/>
    <w:rsid w:val="00186502"/>
    <w:rsid w:val="0018777B"/>
    <w:rsid w:val="0019095B"/>
    <w:rsid w:val="00190ECF"/>
    <w:rsid w:val="00191B35"/>
    <w:rsid w:val="00191C94"/>
    <w:rsid w:val="00192510"/>
    <w:rsid w:val="00192626"/>
    <w:rsid w:val="00192717"/>
    <w:rsid w:val="00194542"/>
    <w:rsid w:val="001947BD"/>
    <w:rsid w:val="0019541B"/>
    <w:rsid w:val="00195D7C"/>
    <w:rsid w:val="001965CF"/>
    <w:rsid w:val="0019673C"/>
    <w:rsid w:val="00196DEF"/>
    <w:rsid w:val="00196EB3"/>
    <w:rsid w:val="00197177"/>
    <w:rsid w:val="00197779"/>
    <w:rsid w:val="001A0A5E"/>
    <w:rsid w:val="001A1126"/>
    <w:rsid w:val="001A19F1"/>
    <w:rsid w:val="001A26BF"/>
    <w:rsid w:val="001A2994"/>
    <w:rsid w:val="001A3E33"/>
    <w:rsid w:val="001A5B5A"/>
    <w:rsid w:val="001A60F8"/>
    <w:rsid w:val="001A63E4"/>
    <w:rsid w:val="001A77D1"/>
    <w:rsid w:val="001A7C6B"/>
    <w:rsid w:val="001B120A"/>
    <w:rsid w:val="001B12CA"/>
    <w:rsid w:val="001B197F"/>
    <w:rsid w:val="001B3286"/>
    <w:rsid w:val="001B3335"/>
    <w:rsid w:val="001B34A1"/>
    <w:rsid w:val="001B3670"/>
    <w:rsid w:val="001B384A"/>
    <w:rsid w:val="001B55E1"/>
    <w:rsid w:val="001B57D6"/>
    <w:rsid w:val="001B5DD6"/>
    <w:rsid w:val="001B6006"/>
    <w:rsid w:val="001B6722"/>
    <w:rsid w:val="001B6741"/>
    <w:rsid w:val="001B6EAD"/>
    <w:rsid w:val="001B73A3"/>
    <w:rsid w:val="001B7648"/>
    <w:rsid w:val="001B77D2"/>
    <w:rsid w:val="001C0343"/>
    <w:rsid w:val="001C0607"/>
    <w:rsid w:val="001C06DD"/>
    <w:rsid w:val="001C1F73"/>
    <w:rsid w:val="001C24CB"/>
    <w:rsid w:val="001C2825"/>
    <w:rsid w:val="001C41B1"/>
    <w:rsid w:val="001C4D08"/>
    <w:rsid w:val="001C5328"/>
    <w:rsid w:val="001C6245"/>
    <w:rsid w:val="001C636D"/>
    <w:rsid w:val="001D030C"/>
    <w:rsid w:val="001D0453"/>
    <w:rsid w:val="001D06AB"/>
    <w:rsid w:val="001D06ED"/>
    <w:rsid w:val="001D0803"/>
    <w:rsid w:val="001D084F"/>
    <w:rsid w:val="001D131A"/>
    <w:rsid w:val="001D1325"/>
    <w:rsid w:val="001D16A9"/>
    <w:rsid w:val="001D1FDC"/>
    <w:rsid w:val="001D23BC"/>
    <w:rsid w:val="001D3A33"/>
    <w:rsid w:val="001D3A7C"/>
    <w:rsid w:val="001D4D49"/>
    <w:rsid w:val="001D4F7B"/>
    <w:rsid w:val="001D5034"/>
    <w:rsid w:val="001D5371"/>
    <w:rsid w:val="001D5A89"/>
    <w:rsid w:val="001D61BC"/>
    <w:rsid w:val="001D671C"/>
    <w:rsid w:val="001D69E2"/>
    <w:rsid w:val="001D7461"/>
    <w:rsid w:val="001D7492"/>
    <w:rsid w:val="001D7FE1"/>
    <w:rsid w:val="001E1150"/>
    <w:rsid w:val="001E1AD2"/>
    <w:rsid w:val="001E2007"/>
    <w:rsid w:val="001E21E5"/>
    <w:rsid w:val="001E251A"/>
    <w:rsid w:val="001E3411"/>
    <w:rsid w:val="001E3676"/>
    <w:rsid w:val="001E4766"/>
    <w:rsid w:val="001E5A35"/>
    <w:rsid w:val="001E5A40"/>
    <w:rsid w:val="001E63F2"/>
    <w:rsid w:val="001E6A72"/>
    <w:rsid w:val="001E6FC7"/>
    <w:rsid w:val="001E77C9"/>
    <w:rsid w:val="001E7F86"/>
    <w:rsid w:val="001F06E2"/>
    <w:rsid w:val="001F0ADE"/>
    <w:rsid w:val="001F1EDC"/>
    <w:rsid w:val="001F2EB8"/>
    <w:rsid w:val="001F3475"/>
    <w:rsid w:val="001F3F59"/>
    <w:rsid w:val="001F41B4"/>
    <w:rsid w:val="001F4353"/>
    <w:rsid w:val="001F4E6F"/>
    <w:rsid w:val="001F552D"/>
    <w:rsid w:val="001F5F0F"/>
    <w:rsid w:val="001F6C75"/>
    <w:rsid w:val="001F7C50"/>
    <w:rsid w:val="0020062B"/>
    <w:rsid w:val="002009F1"/>
    <w:rsid w:val="00200A7E"/>
    <w:rsid w:val="0020251B"/>
    <w:rsid w:val="00202734"/>
    <w:rsid w:val="00202AC1"/>
    <w:rsid w:val="00202CAB"/>
    <w:rsid w:val="00202D0A"/>
    <w:rsid w:val="00202D2B"/>
    <w:rsid w:val="0020364C"/>
    <w:rsid w:val="0020474D"/>
    <w:rsid w:val="00204766"/>
    <w:rsid w:val="00204B05"/>
    <w:rsid w:val="00206BC5"/>
    <w:rsid w:val="0020745A"/>
    <w:rsid w:val="00207930"/>
    <w:rsid w:val="00210424"/>
    <w:rsid w:val="00210F80"/>
    <w:rsid w:val="00211492"/>
    <w:rsid w:val="00211ACF"/>
    <w:rsid w:val="00213FF7"/>
    <w:rsid w:val="0021468E"/>
    <w:rsid w:val="00214778"/>
    <w:rsid w:val="002170F9"/>
    <w:rsid w:val="00217175"/>
    <w:rsid w:val="00217A46"/>
    <w:rsid w:val="00217C7D"/>
    <w:rsid w:val="00220064"/>
    <w:rsid w:val="00220194"/>
    <w:rsid w:val="0022051B"/>
    <w:rsid w:val="00222539"/>
    <w:rsid w:val="00222EED"/>
    <w:rsid w:val="0022473A"/>
    <w:rsid w:val="00224895"/>
    <w:rsid w:val="00224B0F"/>
    <w:rsid w:val="00224DA7"/>
    <w:rsid w:val="00224F42"/>
    <w:rsid w:val="00225903"/>
    <w:rsid w:val="00227968"/>
    <w:rsid w:val="00227BFB"/>
    <w:rsid w:val="00230821"/>
    <w:rsid w:val="00230966"/>
    <w:rsid w:val="00232835"/>
    <w:rsid w:val="002333F3"/>
    <w:rsid w:val="00233888"/>
    <w:rsid w:val="00233CB4"/>
    <w:rsid w:val="00234029"/>
    <w:rsid w:val="0023593C"/>
    <w:rsid w:val="00235EEF"/>
    <w:rsid w:val="002367A9"/>
    <w:rsid w:val="00236A2F"/>
    <w:rsid w:val="002378E8"/>
    <w:rsid w:val="002379CA"/>
    <w:rsid w:val="00237BB3"/>
    <w:rsid w:val="00237E63"/>
    <w:rsid w:val="00237ED7"/>
    <w:rsid w:val="002408E9"/>
    <w:rsid w:val="00240A71"/>
    <w:rsid w:val="002419EA"/>
    <w:rsid w:val="00241A56"/>
    <w:rsid w:val="00241D7B"/>
    <w:rsid w:val="002420C3"/>
    <w:rsid w:val="0024293C"/>
    <w:rsid w:val="0024301B"/>
    <w:rsid w:val="0024341E"/>
    <w:rsid w:val="00243864"/>
    <w:rsid w:val="00243C54"/>
    <w:rsid w:val="00244639"/>
    <w:rsid w:val="00244C1F"/>
    <w:rsid w:val="00244D0E"/>
    <w:rsid w:val="00244D45"/>
    <w:rsid w:val="00245B84"/>
    <w:rsid w:val="00246746"/>
    <w:rsid w:val="002476A9"/>
    <w:rsid w:val="0025019A"/>
    <w:rsid w:val="00251197"/>
    <w:rsid w:val="00251A7A"/>
    <w:rsid w:val="002522CE"/>
    <w:rsid w:val="00252716"/>
    <w:rsid w:val="002532DB"/>
    <w:rsid w:val="002536DA"/>
    <w:rsid w:val="0025428F"/>
    <w:rsid w:val="002544A2"/>
    <w:rsid w:val="0025498D"/>
    <w:rsid w:val="00254E50"/>
    <w:rsid w:val="00255689"/>
    <w:rsid w:val="002559E3"/>
    <w:rsid w:val="00255F3A"/>
    <w:rsid w:val="002568E5"/>
    <w:rsid w:val="00256A7C"/>
    <w:rsid w:val="00257F5E"/>
    <w:rsid w:val="002608FD"/>
    <w:rsid w:val="00260A9B"/>
    <w:rsid w:val="002626AF"/>
    <w:rsid w:val="0026318E"/>
    <w:rsid w:val="00264E76"/>
    <w:rsid w:val="0026517A"/>
    <w:rsid w:val="002664E6"/>
    <w:rsid w:val="00266B19"/>
    <w:rsid w:val="00266C3D"/>
    <w:rsid w:val="0026741F"/>
    <w:rsid w:val="00267813"/>
    <w:rsid w:val="00267DA7"/>
    <w:rsid w:val="00271461"/>
    <w:rsid w:val="0027192B"/>
    <w:rsid w:val="00272C6A"/>
    <w:rsid w:val="002735B5"/>
    <w:rsid w:val="002738E6"/>
    <w:rsid w:val="00273944"/>
    <w:rsid w:val="00273EB4"/>
    <w:rsid w:val="002743E2"/>
    <w:rsid w:val="00274BAC"/>
    <w:rsid w:val="00275108"/>
    <w:rsid w:val="00275E6F"/>
    <w:rsid w:val="002765E0"/>
    <w:rsid w:val="0027739C"/>
    <w:rsid w:val="002774DB"/>
    <w:rsid w:val="002776BA"/>
    <w:rsid w:val="00280A86"/>
    <w:rsid w:val="00283D21"/>
    <w:rsid w:val="00283E4A"/>
    <w:rsid w:val="00283E77"/>
    <w:rsid w:val="0028402F"/>
    <w:rsid w:val="0028477F"/>
    <w:rsid w:val="0028513D"/>
    <w:rsid w:val="00285909"/>
    <w:rsid w:val="002863BE"/>
    <w:rsid w:val="00286F50"/>
    <w:rsid w:val="0028726A"/>
    <w:rsid w:val="002903FF"/>
    <w:rsid w:val="002912BB"/>
    <w:rsid w:val="00291A2B"/>
    <w:rsid w:val="002921C2"/>
    <w:rsid w:val="002922A5"/>
    <w:rsid w:val="00292B28"/>
    <w:rsid w:val="00292F67"/>
    <w:rsid w:val="0029305A"/>
    <w:rsid w:val="00293FCA"/>
    <w:rsid w:val="00294D09"/>
    <w:rsid w:val="00294D49"/>
    <w:rsid w:val="00294EBD"/>
    <w:rsid w:val="002950F9"/>
    <w:rsid w:val="002964ED"/>
    <w:rsid w:val="0029656A"/>
    <w:rsid w:val="00296A47"/>
    <w:rsid w:val="00296A50"/>
    <w:rsid w:val="00297957"/>
    <w:rsid w:val="00297C62"/>
    <w:rsid w:val="00297D77"/>
    <w:rsid w:val="002A0FA1"/>
    <w:rsid w:val="002A14E3"/>
    <w:rsid w:val="002A1CAF"/>
    <w:rsid w:val="002A23FA"/>
    <w:rsid w:val="002A2805"/>
    <w:rsid w:val="002A391F"/>
    <w:rsid w:val="002A3F66"/>
    <w:rsid w:val="002A3F67"/>
    <w:rsid w:val="002A4210"/>
    <w:rsid w:val="002A5A2C"/>
    <w:rsid w:val="002A5EBC"/>
    <w:rsid w:val="002A5F8E"/>
    <w:rsid w:val="002A7F4E"/>
    <w:rsid w:val="002B032F"/>
    <w:rsid w:val="002B0641"/>
    <w:rsid w:val="002B22F5"/>
    <w:rsid w:val="002B26CC"/>
    <w:rsid w:val="002B2A42"/>
    <w:rsid w:val="002B2BF9"/>
    <w:rsid w:val="002B3396"/>
    <w:rsid w:val="002B3B30"/>
    <w:rsid w:val="002B520C"/>
    <w:rsid w:val="002B53FD"/>
    <w:rsid w:val="002B6A5B"/>
    <w:rsid w:val="002B6DDC"/>
    <w:rsid w:val="002B76E7"/>
    <w:rsid w:val="002C05B5"/>
    <w:rsid w:val="002C1588"/>
    <w:rsid w:val="002C1673"/>
    <w:rsid w:val="002C1EAF"/>
    <w:rsid w:val="002C2424"/>
    <w:rsid w:val="002C2C17"/>
    <w:rsid w:val="002C2CF6"/>
    <w:rsid w:val="002C2D6C"/>
    <w:rsid w:val="002C3C1D"/>
    <w:rsid w:val="002C4987"/>
    <w:rsid w:val="002C57F8"/>
    <w:rsid w:val="002C58C9"/>
    <w:rsid w:val="002C5D51"/>
    <w:rsid w:val="002C6CB1"/>
    <w:rsid w:val="002D1B3F"/>
    <w:rsid w:val="002D1B8E"/>
    <w:rsid w:val="002D1F32"/>
    <w:rsid w:val="002D295E"/>
    <w:rsid w:val="002D2AA3"/>
    <w:rsid w:val="002D39AE"/>
    <w:rsid w:val="002D494F"/>
    <w:rsid w:val="002D51E6"/>
    <w:rsid w:val="002D5C48"/>
    <w:rsid w:val="002D6EAC"/>
    <w:rsid w:val="002D77C9"/>
    <w:rsid w:val="002E116E"/>
    <w:rsid w:val="002E16E7"/>
    <w:rsid w:val="002E337C"/>
    <w:rsid w:val="002E3BFF"/>
    <w:rsid w:val="002E41ED"/>
    <w:rsid w:val="002E4D58"/>
    <w:rsid w:val="002E50FF"/>
    <w:rsid w:val="002E553E"/>
    <w:rsid w:val="002E7756"/>
    <w:rsid w:val="002E783A"/>
    <w:rsid w:val="002E7BA7"/>
    <w:rsid w:val="002F0537"/>
    <w:rsid w:val="002F06F3"/>
    <w:rsid w:val="002F0F65"/>
    <w:rsid w:val="002F1594"/>
    <w:rsid w:val="002F15C5"/>
    <w:rsid w:val="002F16CB"/>
    <w:rsid w:val="002F1A49"/>
    <w:rsid w:val="002F27BF"/>
    <w:rsid w:val="002F2A09"/>
    <w:rsid w:val="002F2B0C"/>
    <w:rsid w:val="002F3133"/>
    <w:rsid w:val="002F3219"/>
    <w:rsid w:val="002F4866"/>
    <w:rsid w:val="002F5C73"/>
    <w:rsid w:val="002F5CFB"/>
    <w:rsid w:val="002F5FF0"/>
    <w:rsid w:val="002F63EF"/>
    <w:rsid w:val="002F693B"/>
    <w:rsid w:val="002F6AE5"/>
    <w:rsid w:val="002F6DFC"/>
    <w:rsid w:val="003000EA"/>
    <w:rsid w:val="0030087D"/>
    <w:rsid w:val="00301857"/>
    <w:rsid w:val="00301D0D"/>
    <w:rsid w:val="003025EA"/>
    <w:rsid w:val="00302A2D"/>
    <w:rsid w:val="00302F63"/>
    <w:rsid w:val="00305179"/>
    <w:rsid w:val="00305B88"/>
    <w:rsid w:val="00305BB5"/>
    <w:rsid w:val="0030644C"/>
    <w:rsid w:val="00306653"/>
    <w:rsid w:val="003077ED"/>
    <w:rsid w:val="00307BA9"/>
    <w:rsid w:val="003102C3"/>
    <w:rsid w:val="00310A35"/>
    <w:rsid w:val="00310A5D"/>
    <w:rsid w:val="00310D02"/>
    <w:rsid w:val="00311290"/>
    <w:rsid w:val="00311503"/>
    <w:rsid w:val="00311512"/>
    <w:rsid w:val="00311F8B"/>
    <w:rsid w:val="00312288"/>
    <w:rsid w:val="00312C19"/>
    <w:rsid w:val="003130BF"/>
    <w:rsid w:val="00313890"/>
    <w:rsid w:val="00313AAF"/>
    <w:rsid w:val="003142E4"/>
    <w:rsid w:val="00315AA6"/>
    <w:rsid w:val="00315BCC"/>
    <w:rsid w:val="00315BF7"/>
    <w:rsid w:val="00315E75"/>
    <w:rsid w:val="00317F19"/>
    <w:rsid w:val="00317F3B"/>
    <w:rsid w:val="00320D4D"/>
    <w:rsid w:val="00321B87"/>
    <w:rsid w:val="00323BD6"/>
    <w:rsid w:val="00325736"/>
    <w:rsid w:val="00326561"/>
    <w:rsid w:val="00326607"/>
    <w:rsid w:val="0032785D"/>
    <w:rsid w:val="0033077A"/>
    <w:rsid w:val="00330B73"/>
    <w:rsid w:val="00331AD6"/>
    <w:rsid w:val="00332A77"/>
    <w:rsid w:val="00333187"/>
    <w:rsid w:val="003331FB"/>
    <w:rsid w:val="00333449"/>
    <w:rsid w:val="0033348E"/>
    <w:rsid w:val="003340C4"/>
    <w:rsid w:val="003357BF"/>
    <w:rsid w:val="00335B8D"/>
    <w:rsid w:val="00335DC8"/>
    <w:rsid w:val="00336587"/>
    <w:rsid w:val="00336BC3"/>
    <w:rsid w:val="00337322"/>
    <w:rsid w:val="00340611"/>
    <w:rsid w:val="00342E13"/>
    <w:rsid w:val="00343A01"/>
    <w:rsid w:val="003449B4"/>
    <w:rsid w:val="0034532F"/>
    <w:rsid w:val="00345867"/>
    <w:rsid w:val="00345DAC"/>
    <w:rsid w:val="003465F8"/>
    <w:rsid w:val="00347172"/>
    <w:rsid w:val="0034739B"/>
    <w:rsid w:val="00347920"/>
    <w:rsid w:val="00347C41"/>
    <w:rsid w:val="003507F7"/>
    <w:rsid w:val="003522B2"/>
    <w:rsid w:val="0035255B"/>
    <w:rsid w:val="003525CD"/>
    <w:rsid w:val="0035278D"/>
    <w:rsid w:val="00352A90"/>
    <w:rsid w:val="00352A94"/>
    <w:rsid w:val="003530DB"/>
    <w:rsid w:val="003542B3"/>
    <w:rsid w:val="00354324"/>
    <w:rsid w:val="0035466D"/>
    <w:rsid w:val="003554A0"/>
    <w:rsid w:val="00355536"/>
    <w:rsid w:val="00356D33"/>
    <w:rsid w:val="003571E4"/>
    <w:rsid w:val="00360BB3"/>
    <w:rsid w:val="0036144B"/>
    <w:rsid w:val="00362AD9"/>
    <w:rsid w:val="003632B1"/>
    <w:rsid w:val="00363C70"/>
    <w:rsid w:val="00363CE2"/>
    <w:rsid w:val="003641B5"/>
    <w:rsid w:val="003645BC"/>
    <w:rsid w:val="00364B55"/>
    <w:rsid w:val="0036552C"/>
    <w:rsid w:val="00365C6A"/>
    <w:rsid w:val="00365D44"/>
    <w:rsid w:val="00365E3D"/>
    <w:rsid w:val="00367C66"/>
    <w:rsid w:val="003705E0"/>
    <w:rsid w:val="00370F55"/>
    <w:rsid w:val="00371715"/>
    <w:rsid w:val="00371DEC"/>
    <w:rsid w:val="00372410"/>
    <w:rsid w:val="003733E5"/>
    <w:rsid w:val="00375165"/>
    <w:rsid w:val="0037517C"/>
    <w:rsid w:val="00375415"/>
    <w:rsid w:val="00375585"/>
    <w:rsid w:val="00375B61"/>
    <w:rsid w:val="0037615A"/>
    <w:rsid w:val="0037625C"/>
    <w:rsid w:val="00376CB4"/>
    <w:rsid w:val="00376E37"/>
    <w:rsid w:val="0037740D"/>
    <w:rsid w:val="0037758B"/>
    <w:rsid w:val="0038034B"/>
    <w:rsid w:val="00380A49"/>
    <w:rsid w:val="003815EE"/>
    <w:rsid w:val="00381B50"/>
    <w:rsid w:val="003832A3"/>
    <w:rsid w:val="0038357D"/>
    <w:rsid w:val="00383734"/>
    <w:rsid w:val="003838B6"/>
    <w:rsid w:val="00383BC5"/>
    <w:rsid w:val="003849FA"/>
    <w:rsid w:val="00384F02"/>
    <w:rsid w:val="0038508C"/>
    <w:rsid w:val="0038522B"/>
    <w:rsid w:val="00386A24"/>
    <w:rsid w:val="00386D62"/>
    <w:rsid w:val="00387366"/>
    <w:rsid w:val="003912CF"/>
    <w:rsid w:val="0039149E"/>
    <w:rsid w:val="00391691"/>
    <w:rsid w:val="003929EF"/>
    <w:rsid w:val="00393F47"/>
    <w:rsid w:val="00394F5A"/>
    <w:rsid w:val="00396AD1"/>
    <w:rsid w:val="00397434"/>
    <w:rsid w:val="00397AB1"/>
    <w:rsid w:val="003A00EA"/>
    <w:rsid w:val="003A08FD"/>
    <w:rsid w:val="003A192C"/>
    <w:rsid w:val="003A2C0B"/>
    <w:rsid w:val="003A33B8"/>
    <w:rsid w:val="003A4139"/>
    <w:rsid w:val="003A4647"/>
    <w:rsid w:val="003A584D"/>
    <w:rsid w:val="003A5E44"/>
    <w:rsid w:val="003A6D84"/>
    <w:rsid w:val="003A7C55"/>
    <w:rsid w:val="003A7C67"/>
    <w:rsid w:val="003B03A2"/>
    <w:rsid w:val="003B17EA"/>
    <w:rsid w:val="003B18AD"/>
    <w:rsid w:val="003B2186"/>
    <w:rsid w:val="003B240E"/>
    <w:rsid w:val="003B24F1"/>
    <w:rsid w:val="003B2744"/>
    <w:rsid w:val="003B2B2D"/>
    <w:rsid w:val="003B313B"/>
    <w:rsid w:val="003B59E9"/>
    <w:rsid w:val="003B5A50"/>
    <w:rsid w:val="003B76C6"/>
    <w:rsid w:val="003B78AA"/>
    <w:rsid w:val="003B7E52"/>
    <w:rsid w:val="003C0137"/>
    <w:rsid w:val="003C08C1"/>
    <w:rsid w:val="003C08F2"/>
    <w:rsid w:val="003C09F8"/>
    <w:rsid w:val="003C0DA0"/>
    <w:rsid w:val="003C15C5"/>
    <w:rsid w:val="003C180B"/>
    <w:rsid w:val="003C25B7"/>
    <w:rsid w:val="003C3713"/>
    <w:rsid w:val="003C3740"/>
    <w:rsid w:val="003C39B1"/>
    <w:rsid w:val="003C3F5A"/>
    <w:rsid w:val="003C51AF"/>
    <w:rsid w:val="003C591D"/>
    <w:rsid w:val="003C6AB0"/>
    <w:rsid w:val="003C730F"/>
    <w:rsid w:val="003C7783"/>
    <w:rsid w:val="003C78BA"/>
    <w:rsid w:val="003C7CCE"/>
    <w:rsid w:val="003C7E8A"/>
    <w:rsid w:val="003D05D5"/>
    <w:rsid w:val="003D10E8"/>
    <w:rsid w:val="003D1E6B"/>
    <w:rsid w:val="003D2C6C"/>
    <w:rsid w:val="003D3151"/>
    <w:rsid w:val="003D4338"/>
    <w:rsid w:val="003D4540"/>
    <w:rsid w:val="003D4731"/>
    <w:rsid w:val="003D47AE"/>
    <w:rsid w:val="003D4DD6"/>
    <w:rsid w:val="003D504D"/>
    <w:rsid w:val="003D52F2"/>
    <w:rsid w:val="003D5B3B"/>
    <w:rsid w:val="003D6331"/>
    <w:rsid w:val="003D6892"/>
    <w:rsid w:val="003D69EA"/>
    <w:rsid w:val="003D7070"/>
    <w:rsid w:val="003D7206"/>
    <w:rsid w:val="003D729A"/>
    <w:rsid w:val="003D77AB"/>
    <w:rsid w:val="003E09B8"/>
    <w:rsid w:val="003E20F7"/>
    <w:rsid w:val="003E2A21"/>
    <w:rsid w:val="003E4440"/>
    <w:rsid w:val="003E66D3"/>
    <w:rsid w:val="003E69C6"/>
    <w:rsid w:val="003E7852"/>
    <w:rsid w:val="003F141D"/>
    <w:rsid w:val="003F2C9C"/>
    <w:rsid w:val="003F32A1"/>
    <w:rsid w:val="003F5A0C"/>
    <w:rsid w:val="003F764F"/>
    <w:rsid w:val="003F79AC"/>
    <w:rsid w:val="003F7BDF"/>
    <w:rsid w:val="004000EB"/>
    <w:rsid w:val="004007F4"/>
    <w:rsid w:val="00401882"/>
    <w:rsid w:val="00401931"/>
    <w:rsid w:val="00401C85"/>
    <w:rsid w:val="00401F40"/>
    <w:rsid w:val="0040361B"/>
    <w:rsid w:val="00404893"/>
    <w:rsid w:val="00404967"/>
    <w:rsid w:val="0040522D"/>
    <w:rsid w:val="0040524D"/>
    <w:rsid w:val="0040539E"/>
    <w:rsid w:val="00406090"/>
    <w:rsid w:val="0040753D"/>
    <w:rsid w:val="00410265"/>
    <w:rsid w:val="00411BD4"/>
    <w:rsid w:val="0041299D"/>
    <w:rsid w:val="00414B88"/>
    <w:rsid w:val="00415C80"/>
    <w:rsid w:val="00416370"/>
    <w:rsid w:val="00416AFA"/>
    <w:rsid w:val="00416BF0"/>
    <w:rsid w:val="00417ADC"/>
    <w:rsid w:val="00417BFD"/>
    <w:rsid w:val="00417F78"/>
    <w:rsid w:val="00417FAE"/>
    <w:rsid w:val="00420411"/>
    <w:rsid w:val="00420864"/>
    <w:rsid w:val="00420982"/>
    <w:rsid w:val="00420C33"/>
    <w:rsid w:val="00421858"/>
    <w:rsid w:val="00424900"/>
    <w:rsid w:val="004251EF"/>
    <w:rsid w:val="00425BDD"/>
    <w:rsid w:val="00426AB6"/>
    <w:rsid w:val="004270FF"/>
    <w:rsid w:val="004272A8"/>
    <w:rsid w:val="00427B64"/>
    <w:rsid w:val="00427F0B"/>
    <w:rsid w:val="004300C2"/>
    <w:rsid w:val="004302A0"/>
    <w:rsid w:val="004303AB"/>
    <w:rsid w:val="00430706"/>
    <w:rsid w:val="0043204A"/>
    <w:rsid w:val="00432F2B"/>
    <w:rsid w:val="0043326E"/>
    <w:rsid w:val="004338EF"/>
    <w:rsid w:val="00433ACD"/>
    <w:rsid w:val="00433B70"/>
    <w:rsid w:val="0043434A"/>
    <w:rsid w:val="00435600"/>
    <w:rsid w:val="004358C9"/>
    <w:rsid w:val="00435BBB"/>
    <w:rsid w:val="00436136"/>
    <w:rsid w:val="004361AF"/>
    <w:rsid w:val="00436BAA"/>
    <w:rsid w:val="00436F00"/>
    <w:rsid w:val="00436F31"/>
    <w:rsid w:val="00437111"/>
    <w:rsid w:val="00437A92"/>
    <w:rsid w:val="0044012C"/>
    <w:rsid w:val="004405B1"/>
    <w:rsid w:val="0044067C"/>
    <w:rsid w:val="00441427"/>
    <w:rsid w:val="00441691"/>
    <w:rsid w:val="00441EC5"/>
    <w:rsid w:val="00442061"/>
    <w:rsid w:val="00442795"/>
    <w:rsid w:val="00442E4E"/>
    <w:rsid w:val="004435F1"/>
    <w:rsid w:val="00444D63"/>
    <w:rsid w:val="00445520"/>
    <w:rsid w:val="00445D30"/>
    <w:rsid w:val="004463C1"/>
    <w:rsid w:val="00446787"/>
    <w:rsid w:val="004511E3"/>
    <w:rsid w:val="004515CB"/>
    <w:rsid w:val="004525DF"/>
    <w:rsid w:val="004527FC"/>
    <w:rsid w:val="00452DF4"/>
    <w:rsid w:val="0045384B"/>
    <w:rsid w:val="00455048"/>
    <w:rsid w:val="0045529E"/>
    <w:rsid w:val="004554D9"/>
    <w:rsid w:val="004558AF"/>
    <w:rsid w:val="004564CE"/>
    <w:rsid w:val="00456722"/>
    <w:rsid w:val="0045674E"/>
    <w:rsid w:val="004567F3"/>
    <w:rsid w:val="004568AD"/>
    <w:rsid w:val="00456EC6"/>
    <w:rsid w:val="00456F6F"/>
    <w:rsid w:val="004572F2"/>
    <w:rsid w:val="00457470"/>
    <w:rsid w:val="0046073B"/>
    <w:rsid w:val="00460790"/>
    <w:rsid w:val="00462B23"/>
    <w:rsid w:val="0046428F"/>
    <w:rsid w:val="00465BCD"/>
    <w:rsid w:val="00465D20"/>
    <w:rsid w:val="004669EA"/>
    <w:rsid w:val="00466EB6"/>
    <w:rsid w:val="00467028"/>
    <w:rsid w:val="0046717D"/>
    <w:rsid w:val="0046756B"/>
    <w:rsid w:val="0046761E"/>
    <w:rsid w:val="004679C9"/>
    <w:rsid w:val="00467C26"/>
    <w:rsid w:val="00467CBB"/>
    <w:rsid w:val="004707DF"/>
    <w:rsid w:val="00471162"/>
    <w:rsid w:val="004711CF"/>
    <w:rsid w:val="00471540"/>
    <w:rsid w:val="0047168C"/>
    <w:rsid w:val="00471A0E"/>
    <w:rsid w:val="00471E8F"/>
    <w:rsid w:val="00472850"/>
    <w:rsid w:val="00472C39"/>
    <w:rsid w:val="00473074"/>
    <w:rsid w:val="00473C7C"/>
    <w:rsid w:val="004744E3"/>
    <w:rsid w:val="00474695"/>
    <w:rsid w:val="00475936"/>
    <w:rsid w:val="00475CD5"/>
    <w:rsid w:val="0047650C"/>
    <w:rsid w:val="00476934"/>
    <w:rsid w:val="00476B85"/>
    <w:rsid w:val="00477707"/>
    <w:rsid w:val="004779AC"/>
    <w:rsid w:val="00477B8D"/>
    <w:rsid w:val="004809E4"/>
    <w:rsid w:val="00480E87"/>
    <w:rsid w:val="00480FB5"/>
    <w:rsid w:val="00481B2E"/>
    <w:rsid w:val="0048215F"/>
    <w:rsid w:val="00482D70"/>
    <w:rsid w:val="00483044"/>
    <w:rsid w:val="00483A3E"/>
    <w:rsid w:val="004847B2"/>
    <w:rsid w:val="00484F75"/>
    <w:rsid w:val="00485007"/>
    <w:rsid w:val="0048559D"/>
    <w:rsid w:val="00486013"/>
    <w:rsid w:val="00486565"/>
    <w:rsid w:val="004866C8"/>
    <w:rsid w:val="0049007B"/>
    <w:rsid w:val="004901B7"/>
    <w:rsid w:val="00490CA9"/>
    <w:rsid w:val="00491AE9"/>
    <w:rsid w:val="00491DF8"/>
    <w:rsid w:val="004926F5"/>
    <w:rsid w:val="00492DBE"/>
    <w:rsid w:val="00495007"/>
    <w:rsid w:val="00495DDA"/>
    <w:rsid w:val="0049668C"/>
    <w:rsid w:val="0049680A"/>
    <w:rsid w:val="00496849"/>
    <w:rsid w:val="00496960"/>
    <w:rsid w:val="00496DF3"/>
    <w:rsid w:val="00496EC9"/>
    <w:rsid w:val="0049732F"/>
    <w:rsid w:val="004A023E"/>
    <w:rsid w:val="004A051C"/>
    <w:rsid w:val="004A0699"/>
    <w:rsid w:val="004A0FF1"/>
    <w:rsid w:val="004A2770"/>
    <w:rsid w:val="004A2DC0"/>
    <w:rsid w:val="004A2FE6"/>
    <w:rsid w:val="004A3572"/>
    <w:rsid w:val="004A3585"/>
    <w:rsid w:val="004A38E3"/>
    <w:rsid w:val="004A4C05"/>
    <w:rsid w:val="004A56F3"/>
    <w:rsid w:val="004A5841"/>
    <w:rsid w:val="004A59BB"/>
    <w:rsid w:val="004A75E4"/>
    <w:rsid w:val="004B13FD"/>
    <w:rsid w:val="004B14A5"/>
    <w:rsid w:val="004B1F30"/>
    <w:rsid w:val="004B28F1"/>
    <w:rsid w:val="004B3436"/>
    <w:rsid w:val="004B394B"/>
    <w:rsid w:val="004B39DA"/>
    <w:rsid w:val="004B5BB8"/>
    <w:rsid w:val="004B6963"/>
    <w:rsid w:val="004B71C3"/>
    <w:rsid w:val="004B7E08"/>
    <w:rsid w:val="004B7E5B"/>
    <w:rsid w:val="004B7F4C"/>
    <w:rsid w:val="004C0577"/>
    <w:rsid w:val="004C0932"/>
    <w:rsid w:val="004C1592"/>
    <w:rsid w:val="004C2FE5"/>
    <w:rsid w:val="004C39CB"/>
    <w:rsid w:val="004C447C"/>
    <w:rsid w:val="004C4520"/>
    <w:rsid w:val="004C47E4"/>
    <w:rsid w:val="004C489E"/>
    <w:rsid w:val="004C580B"/>
    <w:rsid w:val="004C62F0"/>
    <w:rsid w:val="004C7310"/>
    <w:rsid w:val="004C737C"/>
    <w:rsid w:val="004C7B3E"/>
    <w:rsid w:val="004D03E5"/>
    <w:rsid w:val="004D0469"/>
    <w:rsid w:val="004D0C74"/>
    <w:rsid w:val="004D0D4B"/>
    <w:rsid w:val="004D12DE"/>
    <w:rsid w:val="004D1ABE"/>
    <w:rsid w:val="004D1B2A"/>
    <w:rsid w:val="004D2A0A"/>
    <w:rsid w:val="004D2BC6"/>
    <w:rsid w:val="004D2DED"/>
    <w:rsid w:val="004D3B80"/>
    <w:rsid w:val="004D4716"/>
    <w:rsid w:val="004D49BF"/>
    <w:rsid w:val="004D4C51"/>
    <w:rsid w:val="004D4DF7"/>
    <w:rsid w:val="004D4FC1"/>
    <w:rsid w:val="004D51A8"/>
    <w:rsid w:val="004D52DD"/>
    <w:rsid w:val="004D5410"/>
    <w:rsid w:val="004D5755"/>
    <w:rsid w:val="004D69A2"/>
    <w:rsid w:val="004D69E8"/>
    <w:rsid w:val="004D6A6E"/>
    <w:rsid w:val="004D6CFE"/>
    <w:rsid w:val="004E0153"/>
    <w:rsid w:val="004E111D"/>
    <w:rsid w:val="004E1F88"/>
    <w:rsid w:val="004E2C24"/>
    <w:rsid w:val="004E4F48"/>
    <w:rsid w:val="004E71CA"/>
    <w:rsid w:val="004F0E37"/>
    <w:rsid w:val="004F19A7"/>
    <w:rsid w:val="004F1D54"/>
    <w:rsid w:val="004F25B5"/>
    <w:rsid w:val="004F2B60"/>
    <w:rsid w:val="004F3641"/>
    <w:rsid w:val="004F3A3C"/>
    <w:rsid w:val="004F3FED"/>
    <w:rsid w:val="004F534C"/>
    <w:rsid w:val="004F5AC7"/>
    <w:rsid w:val="004F7010"/>
    <w:rsid w:val="004F70E2"/>
    <w:rsid w:val="004F7885"/>
    <w:rsid w:val="00500457"/>
    <w:rsid w:val="00500D15"/>
    <w:rsid w:val="00501261"/>
    <w:rsid w:val="0050229F"/>
    <w:rsid w:val="00502C14"/>
    <w:rsid w:val="00502E4C"/>
    <w:rsid w:val="00503E06"/>
    <w:rsid w:val="0050710E"/>
    <w:rsid w:val="00510FD7"/>
    <w:rsid w:val="0051150E"/>
    <w:rsid w:val="0051239E"/>
    <w:rsid w:val="005129EB"/>
    <w:rsid w:val="00512B86"/>
    <w:rsid w:val="00513D88"/>
    <w:rsid w:val="00514A7F"/>
    <w:rsid w:val="00514C7B"/>
    <w:rsid w:val="00515EE0"/>
    <w:rsid w:val="0051626C"/>
    <w:rsid w:val="005173BE"/>
    <w:rsid w:val="0051745B"/>
    <w:rsid w:val="00517B3F"/>
    <w:rsid w:val="005220E9"/>
    <w:rsid w:val="00526208"/>
    <w:rsid w:val="0053055E"/>
    <w:rsid w:val="0053298C"/>
    <w:rsid w:val="00532C2D"/>
    <w:rsid w:val="00533790"/>
    <w:rsid w:val="00535245"/>
    <w:rsid w:val="00536217"/>
    <w:rsid w:val="00537911"/>
    <w:rsid w:val="005408D7"/>
    <w:rsid w:val="005410A5"/>
    <w:rsid w:val="00542100"/>
    <w:rsid w:val="00542177"/>
    <w:rsid w:val="00542F0E"/>
    <w:rsid w:val="00544131"/>
    <w:rsid w:val="00544A31"/>
    <w:rsid w:val="00544F87"/>
    <w:rsid w:val="00545565"/>
    <w:rsid w:val="00546489"/>
    <w:rsid w:val="0054657A"/>
    <w:rsid w:val="00546679"/>
    <w:rsid w:val="005468F9"/>
    <w:rsid w:val="00546989"/>
    <w:rsid w:val="00546ED8"/>
    <w:rsid w:val="00547AA6"/>
    <w:rsid w:val="00547B9D"/>
    <w:rsid w:val="005508D9"/>
    <w:rsid w:val="00550ABD"/>
    <w:rsid w:val="00550BD4"/>
    <w:rsid w:val="0055204F"/>
    <w:rsid w:val="005527F1"/>
    <w:rsid w:val="00552BB6"/>
    <w:rsid w:val="00552DBF"/>
    <w:rsid w:val="00553521"/>
    <w:rsid w:val="0055433A"/>
    <w:rsid w:val="0055470C"/>
    <w:rsid w:val="00555424"/>
    <w:rsid w:val="005572C6"/>
    <w:rsid w:val="005572DB"/>
    <w:rsid w:val="0055783E"/>
    <w:rsid w:val="005603CA"/>
    <w:rsid w:val="00560C2C"/>
    <w:rsid w:val="00560E39"/>
    <w:rsid w:val="005613C1"/>
    <w:rsid w:val="00561C94"/>
    <w:rsid w:val="005628EC"/>
    <w:rsid w:val="005629BF"/>
    <w:rsid w:val="00562AAD"/>
    <w:rsid w:val="00564807"/>
    <w:rsid w:val="00564A57"/>
    <w:rsid w:val="00564DCE"/>
    <w:rsid w:val="00565280"/>
    <w:rsid w:val="005652B5"/>
    <w:rsid w:val="00565A43"/>
    <w:rsid w:val="0056603E"/>
    <w:rsid w:val="0056626B"/>
    <w:rsid w:val="005662BB"/>
    <w:rsid w:val="00570452"/>
    <w:rsid w:val="005708D5"/>
    <w:rsid w:val="00571821"/>
    <w:rsid w:val="00571D25"/>
    <w:rsid w:val="0057285B"/>
    <w:rsid w:val="00572BA1"/>
    <w:rsid w:val="00573ADA"/>
    <w:rsid w:val="00574777"/>
    <w:rsid w:val="0057485B"/>
    <w:rsid w:val="005758E7"/>
    <w:rsid w:val="0057627A"/>
    <w:rsid w:val="005765EC"/>
    <w:rsid w:val="005800B1"/>
    <w:rsid w:val="00580B4F"/>
    <w:rsid w:val="00580CB3"/>
    <w:rsid w:val="00581499"/>
    <w:rsid w:val="005815E9"/>
    <w:rsid w:val="00582224"/>
    <w:rsid w:val="00582616"/>
    <w:rsid w:val="005828D4"/>
    <w:rsid w:val="00583441"/>
    <w:rsid w:val="0058410E"/>
    <w:rsid w:val="00584732"/>
    <w:rsid w:val="0058477D"/>
    <w:rsid w:val="005857AF"/>
    <w:rsid w:val="00585C45"/>
    <w:rsid w:val="00585F25"/>
    <w:rsid w:val="005864E4"/>
    <w:rsid w:val="00586675"/>
    <w:rsid w:val="005866BF"/>
    <w:rsid w:val="00590641"/>
    <w:rsid w:val="005922CC"/>
    <w:rsid w:val="00593EFF"/>
    <w:rsid w:val="00594020"/>
    <w:rsid w:val="0059439B"/>
    <w:rsid w:val="005947FD"/>
    <w:rsid w:val="005965F9"/>
    <w:rsid w:val="00596B9E"/>
    <w:rsid w:val="0059764C"/>
    <w:rsid w:val="00597D0C"/>
    <w:rsid w:val="005A060C"/>
    <w:rsid w:val="005A150A"/>
    <w:rsid w:val="005A1AB4"/>
    <w:rsid w:val="005A2024"/>
    <w:rsid w:val="005A2204"/>
    <w:rsid w:val="005A25AA"/>
    <w:rsid w:val="005A34EF"/>
    <w:rsid w:val="005A3974"/>
    <w:rsid w:val="005A3D9E"/>
    <w:rsid w:val="005A4286"/>
    <w:rsid w:val="005A4D8A"/>
    <w:rsid w:val="005A5510"/>
    <w:rsid w:val="005A5700"/>
    <w:rsid w:val="005A586B"/>
    <w:rsid w:val="005A5D91"/>
    <w:rsid w:val="005A6ACC"/>
    <w:rsid w:val="005A6D6A"/>
    <w:rsid w:val="005A769E"/>
    <w:rsid w:val="005B0A21"/>
    <w:rsid w:val="005B0A3F"/>
    <w:rsid w:val="005B1D77"/>
    <w:rsid w:val="005B2321"/>
    <w:rsid w:val="005B236C"/>
    <w:rsid w:val="005B2377"/>
    <w:rsid w:val="005B3435"/>
    <w:rsid w:val="005B3CC7"/>
    <w:rsid w:val="005B42F0"/>
    <w:rsid w:val="005B5388"/>
    <w:rsid w:val="005B5CE3"/>
    <w:rsid w:val="005B701D"/>
    <w:rsid w:val="005B7064"/>
    <w:rsid w:val="005B7180"/>
    <w:rsid w:val="005B72DF"/>
    <w:rsid w:val="005B7D8A"/>
    <w:rsid w:val="005C0C16"/>
    <w:rsid w:val="005C12EC"/>
    <w:rsid w:val="005C28D1"/>
    <w:rsid w:val="005C2A5B"/>
    <w:rsid w:val="005C2FFF"/>
    <w:rsid w:val="005C3329"/>
    <w:rsid w:val="005C4715"/>
    <w:rsid w:val="005C5149"/>
    <w:rsid w:val="005C6356"/>
    <w:rsid w:val="005C68C1"/>
    <w:rsid w:val="005C7886"/>
    <w:rsid w:val="005C791D"/>
    <w:rsid w:val="005C7AA1"/>
    <w:rsid w:val="005C7CFA"/>
    <w:rsid w:val="005D0899"/>
    <w:rsid w:val="005D0980"/>
    <w:rsid w:val="005D0EBE"/>
    <w:rsid w:val="005D1A16"/>
    <w:rsid w:val="005D1FEE"/>
    <w:rsid w:val="005D28E0"/>
    <w:rsid w:val="005D346D"/>
    <w:rsid w:val="005D3C53"/>
    <w:rsid w:val="005D4267"/>
    <w:rsid w:val="005D433D"/>
    <w:rsid w:val="005D4DB2"/>
    <w:rsid w:val="005D5466"/>
    <w:rsid w:val="005D55B2"/>
    <w:rsid w:val="005D55FC"/>
    <w:rsid w:val="005D68D0"/>
    <w:rsid w:val="005D69DA"/>
    <w:rsid w:val="005D6D87"/>
    <w:rsid w:val="005D6EC2"/>
    <w:rsid w:val="005D79C7"/>
    <w:rsid w:val="005D7F5B"/>
    <w:rsid w:val="005E018E"/>
    <w:rsid w:val="005E0382"/>
    <w:rsid w:val="005E09A1"/>
    <w:rsid w:val="005E0DF4"/>
    <w:rsid w:val="005E17F8"/>
    <w:rsid w:val="005E1D85"/>
    <w:rsid w:val="005E23DD"/>
    <w:rsid w:val="005E2833"/>
    <w:rsid w:val="005E2BA2"/>
    <w:rsid w:val="005E314A"/>
    <w:rsid w:val="005E32EC"/>
    <w:rsid w:val="005E3376"/>
    <w:rsid w:val="005E4833"/>
    <w:rsid w:val="005E4D3C"/>
    <w:rsid w:val="005E4E13"/>
    <w:rsid w:val="005E5503"/>
    <w:rsid w:val="005E566B"/>
    <w:rsid w:val="005E579E"/>
    <w:rsid w:val="005E5A14"/>
    <w:rsid w:val="005E64CD"/>
    <w:rsid w:val="005E65E5"/>
    <w:rsid w:val="005E6C2D"/>
    <w:rsid w:val="005E732F"/>
    <w:rsid w:val="005F0E90"/>
    <w:rsid w:val="005F12D0"/>
    <w:rsid w:val="005F12D5"/>
    <w:rsid w:val="005F1668"/>
    <w:rsid w:val="005F19C3"/>
    <w:rsid w:val="005F1AED"/>
    <w:rsid w:val="005F1DCA"/>
    <w:rsid w:val="005F25D4"/>
    <w:rsid w:val="005F285C"/>
    <w:rsid w:val="005F2D3B"/>
    <w:rsid w:val="005F4082"/>
    <w:rsid w:val="005F44BD"/>
    <w:rsid w:val="005F47AA"/>
    <w:rsid w:val="005F6A88"/>
    <w:rsid w:val="005F6F92"/>
    <w:rsid w:val="005F735A"/>
    <w:rsid w:val="005F74B5"/>
    <w:rsid w:val="00601458"/>
    <w:rsid w:val="006015F9"/>
    <w:rsid w:val="00603F1C"/>
    <w:rsid w:val="00603FF1"/>
    <w:rsid w:val="006043CD"/>
    <w:rsid w:val="00604640"/>
    <w:rsid w:val="006046F0"/>
    <w:rsid w:val="00604B0F"/>
    <w:rsid w:val="00604F00"/>
    <w:rsid w:val="0060512B"/>
    <w:rsid w:val="0060513C"/>
    <w:rsid w:val="0060536A"/>
    <w:rsid w:val="006054AC"/>
    <w:rsid w:val="0060567F"/>
    <w:rsid w:val="0060673E"/>
    <w:rsid w:val="00606E1D"/>
    <w:rsid w:val="00606F16"/>
    <w:rsid w:val="0060759D"/>
    <w:rsid w:val="006078F8"/>
    <w:rsid w:val="00607CBB"/>
    <w:rsid w:val="006103FB"/>
    <w:rsid w:val="00610CC0"/>
    <w:rsid w:val="00612143"/>
    <w:rsid w:val="00612318"/>
    <w:rsid w:val="0061297B"/>
    <w:rsid w:val="0061326A"/>
    <w:rsid w:val="006136AB"/>
    <w:rsid w:val="00614B7D"/>
    <w:rsid w:val="00614C35"/>
    <w:rsid w:val="006159E2"/>
    <w:rsid w:val="006167F4"/>
    <w:rsid w:val="00616D0A"/>
    <w:rsid w:val="00616D5A"/>
    <w:rsid w:val="00617DDB"/>
    <w:rsid w:val="0062019F"/>
    <w:rsid w:val="0062095D"/>
    <w:rsid w:val="00621C66"/>
    <w:rsid w:val="006223E9"/>
    <w:rsid w:val="00622F36"/>
    <w:rsid w:val="0062360A"/>
    <w:rsid w:val="00623B08"/>
    <w:rsid w:val="006242B0"/>
    <w:rsid w:val="006242B7"/>
    <w:rsid w:val="00624331"/>
    <w:rsid w:val="006244CC"/>
    <w:rsid w:val="00624B3A"/>
    <w:rsid w:val="00625714"/>
    <w:rsid w:val="006266EB"/>
    <w:rsid w:val="00626F79"/>
    <w:rsid w:val="006271F2"/>
    <w:rsid w:val="0062729B"/>
    <w:rsid w:val="006300E7"/>
    <w:rsid w:val="00630C36"/>
    <w:rsid w:val="0063161F"/>
    <w:rsid w:val="00631743"/>
    <w:rsid w:val="006317C1"/>
    <w:rsid w:val="006319C6"/>
    <w:rsid w:val="00631DC6"/>
    <w:rsid w:val="00633106"/>
    <w:rsid w:val="006348B8"/>
    <w:rsid w:val="00634B78"/>
    <w:rsid w:val="00635643"/>
    <w:rsid w:val="0063569C"/>
    <w:rsid w:val="00635E54"/>
    <w:rsid w:val="00635F72"/>
    <w:rsid w:val="0063677B"/>
    <w:rsid w:val="006402AB"/>
    <w:rsid w:val="00641101"/>
    <w:rsid w:val="00641F4C"/>
    <w:rsid w:val="00643E04"/>
    <w:rsid w:val="00644703"/>
    <w:rsid w:val="00644863"/>
    <w:rsid w:val="00646384"/>
    <w:rsid w:val="00646C26"/>
    <w:rsid w:val="00646C95"/>
    <w:rsid w:val="0064792C"/>
    <w:rsid w:val="00650B14"/>
    <w:rsid w:val="00651DD4"/>
    <w:rsid w:val="0065273A"/>
    <w:rsid w:val="00652A5A"/>
    <w:rsid w:val="006535EC"/>
    <w:rsid w:val="006537C7"/>
    <w:rsid w:val="00653ABD"/>
    <w:rsid w:val="00653B8F"/>
    <w:rsid w:val="00654544"/>
    <w:rsid w:val="00654CF8"/>
    <w:rsid w:val="00656024"/>
    <w:rsid w:val="0065668B"/>
    <w:rsid w:val="006575FF"/>
    <w:rsid w:val="00657671"/>
    <w:rsid w:val="006577AF"/>
    <w:rsid w:val="00660563"/>
    <w:rsid w:val="00660787"/>
    <w:rsid w:val="00660D33"/>
    <w:rsid w:val="006610A0"/>
    <w:rsid w:val="0066279A"/>
    <w:rsid w:val="00663063"/>
    <w:rsid w:val="006634E1"/>
    <w:rsid w:val="00664140"/>
    <w:rsid w:val="006644BA"/>
    <w:rsid w:val="00664AFB"/>
    <w:rsid w:val="0066565A"/>
    <w:rsid w:val="00665A69"/>
    <w:rsid w:val="006667C0"/>
    <w:rsid w:val="006668B7"/>
    <w:rsid w:val="00667D4D"/>
    <w:rsid w:val="00671648"/>
    <w:rsid w:val="00673408"/>
    <w:rsid w:val="00673513"/>
    <w:rsid w:val="0067374C"/>
    <w:rsid w:val="00674877"/>
    <w:rsid w:val="00674B26"/>
    <w:rsid w:val="00675144"/>
    <w:rsid w:val="00675862"/>
    <w:rsid w:val="00675E27"/>
    <w:rsid w:val="00676A13"/>
    <w:rsid w:val="00677AA4"/>
    <w:rsid w:val="006801A5"/>
    <w:rsid w:val="0068028C"/>
    <w:rsid w:val="00681376"/>
    <w:rsid w:val="006814C9"/>
    <w:rsid w:val="006817DB"/>
    <w:rsid w:val="006826C2"/>
    <w:rsid w:val="0068292B"/>
    <w:rsid w:val="00682CE3"/>
    <w:rsid w:val="00682EDC"/>
    <w:rsid w:val="00684DB0"/>
    <w:rsid w:val="00685F46"/>
    <w:rsid w:val="00685F84"/>
    <w:rsid w:val="00686445"/>
    <w:rsid w:val="00686D3A"/>
    <w:rsid w:val="00687708"/>
    <w:rsid w:val="00687C6B"/>
    <w:rsid w:val="00690DD6"/>
    <w:rsid w:val="00691907"/>
    <w:rsid w:val="00691C37"/>
    <w:rsid w:val="00692330"/>
    <w:rsid w:val="0069247B"/>
    <w:rsid w:val="0069466F"/>
    <w:rsid w:val="0069524B"/>
    <w:rsid w:val="00695B79"/>
    <w:rsid w:val="00695C63"/>
    <w:rsid w:val="00695EB7"/>
    <w:rsid w:val="00696510"/>
    <w:rsid w:val="00696D00"/>
    <w:rsid w:val="00697CB9"/>
    <w:rsid w:val="006A1950"/>
    <w:rsid w:val="006A2D00"/>
    <w:rsid w:val="006A39BC"/>
    <w:rsid w:val="006A3F47"/>
    <w:rsid w:val="006A3FCD"/>
    <w:rsid w:val="006A4782"/>
    <w:rsid w:val="006A5165"/>
    <w:rsid w:val="006A5476"/>
    <w:rsid w:val="006A54A5"/>
    <w:rsid w:val="006A5B93"/>
    <w:rsid w:val="006A5E98"/>
    <w:rsid w:val="006A5FE5"/>
    <w:rsid w:val="006A61E3"/>
    <w:rsid w:val="006A6629"/>
    <w:rsid w:val="006A6788"/>
    <w:rsid w:val="006A67A6"/>
    <w:rsid w:val="006A735E"/>
    <w:rsid w:val="006A742D"/>
    <w:rsid w:val="006A767E"/>
    <w:rsid w:val="006A7DC4"/>
    <w:rsid w:val="006B0FAF"/>
    <w:rsid w:val="006B1295"/>
    <w:rsid w:val="006B1385"/>
    <w:rsid w:val="006B1819"/>
    <w:rsid w:val="006B1C92"/>
    <w:rsid w:val="006B2351"/>
    <w:rsid w:val="006B2A55"/>
    <w:rsid w:val="006B45A6"/>
    <w:rsid w:val="006B544D"/>
    <w:rsid w:val="006B5818"/>
    <w:rsid w:val="006B5AEE"/>
    <w:rsid w:val="006B69BD"/>
    <w:rsid w:val="006B6F49"/>
    <w:rsid w:val="006C06BA"/>
    <w:rsid w:val="006C0C2A"/>
    <w:rsid w:val="006C11F9"/>
    <w:rsid w:val="006C13B6"/>
    <w:rsid w:val="006C170F"/>
    <w:rsid w:val="006C289A"/>
    <w:rsid w:val="006C3093"/>
    <w:rsid w:val="006C458A"/>
    <w:rsid w:val="006C4D15"/>
    <w:rsid w:val="006C5B97"/>
    <w:rsid w:val="006C7DD4"/>
    <w:rsid w:val="006D0590"/>
    <w:rsid w:val="006D145E"/>
    <w:rsid w:val="006D1E9B"/>
    <w:rsid w:val="006D232F"/>
    <w:rsid w:val="006D23E3"/>
    <w:rsid w:val="006D4DC4"/>
    <w:rsid w:val="006D5453"/>
    <w:rsid w:val="006D5C95"/>
    <w:rsid w:val="006D7048"/>
    <w:rsid w:val="006E0EC1"/>
    <w:rsid w:val="006E182A"/>
    <w:rsid w:val="006E2813"/>
    <w:rsid w:val="006E3148"/>
    <w:rsid w:val="006E34A3"/>
    <w:rsid w:val="006E5758"/>
    <w:rsid w:val="006E6D3F"/>
    <w:rsid w:val="006F0737"/>
    <w:rsid w:val="006F1065"/>
    <w:rsid w:val="006F14DA"/>
    <w:rsid w:val="006F18AD"/>
    <w:rsid w:val="006F206C"/>
    <w:rsid w:val="006F2BF8"/>
    <w:rsid w:val="006F38B0"/>
    <w:rsid w:val="006F3B62"/>
    <w:rsid w:val="006F3E4B"/>
    <w:rsid w:val="006F66CC"/>
    <w:rsid w:val="006F69D2"/>
    <w:rsid w:val="006F7160"/>
    <w:rsid w:val="00700398"/>
    <w:rsid w:val="007003BF"/>
    <w:rsid w:val="00703B20"/>
    <w:rsid w:val="00704185"/>
    <w:rsid w:val="007049EE"/>
    <w:rsid w:val="00704E64"/>
    <w:rsid w:val="00705849"/>
    <w:rsid w:val="007059F0"/>
    <w:rsid w:val="00705F6F"/>
    <w:rsid w:val="0070634A"/>
    <w:rsid w:val="007077D5"/>
    <w:rsid w:val="0071081C"/>
    <w:rsid w:val="007109D4"/>
    <w:rsid w:val="00712A38"/>
    <w:rsid w:val="0071302C"/>
    <w:rsid w:val="00714434"/>
    <w:rsid w:val="00714DE7"/>
    <w:rsid w:val="0071504B"/>
    <w:rsid w:val="007162E8"/>
    <w:rsid w:val="00716A7E"/>
    <w:rsid w:val="00717007"/>
    <w:rsid w:val="0071759A"/>
    <w:rsid w:val="00717D38"/>
    <w:rsid w:val="00720F0D"/>
    <w:rsid w:val="007216F5"/>
    <w:rsid w:val="00721E5A"/>
    <w:rsid w:val="00722DE5"/>
    <w:rsid w:val="00723CA3"/>
    <w:rsid w:val="00723CEF"/>
    <w:rsid w:val="00724892"/>
    <w:rsid w:val="00724C16"/>
    <w:rsid w:val="00725BAF"/>
    <w:rsid w:val="0072608D"/>
    <w:rsid w:val="007272B8"/>
    <w:rsid w:val="00730B73"/>
    <w:rsid w:val="00730F29"/>
    <w:rsid w:val="00732815"/>
    <w:rsid w:val="00732D8F"/>
    <w:rsid w:val="00733806"/>
    <w:rsid w:val="00734CCF"/>
    <w:rsid w:val="00735134"/>
    <w:rsid w:val="00735D4D"/>
    <w:rsid w:val="007364D6"/>
    <w:rsid w:val="0073743B"/>
    <w:rsid w:val="007374B0"/>
    <w:rsid w:val="007374CF"/>
    <w:rsid w:val="00740168"/>
    <w:rsid w:val="007401B7"/>
    <w:rsid w:val="00740A81"/>
    <w:rsid w:val="00741DA8"/>
    <w:rsid w:val="00741F18"/>
    <w:rsid w:val="00742E96"/>
    <w:rsid w:val="007466FE"/>
    <w:rsid w:val="00747228"/>
    <w:rsid w:val="0074748C"/>
    <w:rsid w:val="00747572"/>
    <w:rsid w:val="00747AF1"/>
    <w:rsid w:val="00750473"/>
    <w:rsid w:val="00750925"/>
    <w:rsid w:val="00751ECD"/>
    <w:rsid w:val="00751FC1"/>
    <w:rsid w:val="007523D9"/>
    <w:rsid w:val="0075280F"/>
    <w:rsid w:val="007535A8"/>
    <w:rsid w:val="00753B27"/>
    <w:rsid w:val="00754139"/>
    <w:rsid w:val="007549E7"/>
    <w:rsid w:val="00754A38"/>
    <w:rsid w:val="0075612D"/>
    <w:rsid w:val="00756487"/>
    <w:rsid w:val="00760249"/>
    <w:rsid w:val="00760E70"/>
    <w:rsid w:val="0076150B"/>
    <w:rsid w:val="00763328"/>
    <w:rsid w:val="00765E53"/>
    <w:rsid w:val="007662DB"/>
    <w:rsid w:val="00767996"/>
    <w:rsid w:val="00770E76"/>
    <w:rsid w:val="00771D3A"/>
    <w:rsid w:val="007721F7"/>
    <w:rsid w:val="00772BEB"/>
    <w:rsid w:val="00773550"/>
    <w:rsid w:val="00773A03"/>
    <w:rsid w:val="00774F93"/>
    <w:rsid w:val="007750F7"/>
    <w:rsid w:val="007752CD"/>
    <w:rsid w:val="00775692"/>
    <w:rsid w:val="007769D2"/>
    <w:rsid w:val="00777235"/>
    <w:rsid w:val="00777568"/>
    <w:rsid w:val="007816B4"/>
    <w:rsid w:val="00781706"/>
    <w:rsid w:val="007822E7"/>
    <w:rsid w:val="0078244A"/>
    <w:rsid w:val="007831A0"/>
    <w:rsid w:val="00783A96"/>
    <w:rsid w:val="00784533"/>
    <w:rsid w:val="00784B7C"/>
    <w:rsid w:val="00784E4A"/>
    <w:rsid w:val="007851F4"/>
    <w:rsid w:val="00785E46"/>
    <w:rsid w:val="00785F97"/>
    <w:rsid w:val="007864E2"/>
    <w:rsid w:val="00786617"/>
    <w:rsid w:val="00786C45"/>
    <w:rsid w:val="00790156"/>
    <w:rsid w:val="007901BC"/>
    <w:rsid w:val="00790EFC"/>
    <w:rsid w:val="00791209"/>
    <w:rsid w:val="007916CE"/>
    <w:rsid w:val="00791876"/>
    <w:rsid w:val="00793010"/>
    <w:rsid w:val="007944A7"/>
    <w:rsid w:val="00794F12"/>
    <w:rsid w:val="007954F9"/>
    <w:rsid w:val="00795696"/>
    <w:rsid w:val="00795B2D"/>
    <w:rsid w:val="00797A36"/>
    <w:rsid w:val="00797F28"/>
    <w:rsid w:val="007A1F7F"/>
    <w:rsid w:val="007A1FCE"/>
    <w:rsid w:val="007A228F"/>
    <w:rsid w:val="007A2994"/>
    <w:rsid w:val="007A301E"/>
    <w:rsid w:val="007A326C"/>
    <w:rsid w:val="007A450E"/>
    <w:rsid w:val="007A4770"/>
    <w:rsid w:val="007A47DE"/>
    <w:rsid w:val="007A487D"/>
    <w:rsid w:val="007A4C28"/>
    <w:rsid w:val="007A4DD0"/>
    <w:rsid w:val="007A502A"/>
    <w:rsid w:val="007A57D2"/>
    <w:rsid w:val="007A5A51"/>
    <w:rsid w:val="007B0B10"/>
    <w:rsid w:val="007B0F32"/>
    <w:rsid w:val="007B10BB"/>
    <w:rsid w:val="007B1523"/>
    <w:rsid w:val="007B1F0E"/>
    <w:rsid w:val="007B26F5"/>
    <w:rsid w:val="007B28E9"/>
    <w:rsid w:val="007B3B65"/>
    <w:rsid w:val="007B3BF6"/>
    <w:rsid w:val="007B4023"/>
    <w:rsid w:val="007B5A36"/>
    <w:rsid w:val="007B5EC2"/>
    <w:rsid w:val="007B5F7E"/>
    <w:rsid w:val="007B6736"/>
    <w:rsid w:val="007B76DC"/>
    <w:rsid w:val="007C0254"/>
    <w:rsid w:val="007C048D"/>
    <w:rsid w:val="007C1195"/>
    <w:rsid w:val="007C170D"/>
    <w:rsid w:val="007C247B"/>
    <w:rsid w:val="007C2DC9"/>
    <w:rsid w:val="007C2F9B"/>
    <w:rsid w:val="007C3CE9"/>
    <w:rsid w:val="007C3D2B"/>
    <w:rsid w:val="007C3E8E"/>
    <w:rsid w:val="007C415E"/>
    <w:rsid w:val="007C41D5"/>
    <w:rsid w:val="007C49C0"/>
    <w:rsid w:val="007C5151"/>
    <w:rsid w:val="007C54D7"/>
    <w:rsid w:val="007C60E2"/>
    <w:rsid w:val="007C6A41"/>
    <w:rsid w:val="007C6C8F"/>
    <w:rsid w:val="007C6E14"/>
    <w:rsid w:val="007C6F21"/>
    <w:rsid w:val="007D02BB"/>
    <w:rsid w:val="007D25C0"/>
    <w:rsid w:val="007D2FCD"/>
    <w:rsid w:val="007D34B7"/>
    <w:rsid w:val="007D4406"/>
    <w:rsid w:val="007D45C3"/>
    <w:rsid w:val="007D52A2"/>
    <w:rsid w:val="007D5AB5"/>
    <w:rsid w:val="007D60A8"/>
    <w:rsid w:val="007D69C3"/>
    <w:rsid w:val="007D6BC2"/>
    <w:rsid w:val="007D7481"/>
    <w:rsid w:val="007E0090"/>
    <w:rsid w:val="007E02DA"/>
    <w:rsid w:val="007E0791"/>
    <w:rsid w:val="007E08DE"/>
    <w:rsid w:val="007E0FAE"/>
    <w:rsid w:val="007E180B"/>
    <w:rsid w:val="007E3000"/>
    <w:rsid w:val="007E32B3"/>
    <w:rsid w:val="007E3E8F"/>
    <w:rsid w:val="007E51A9"/>
    <w:rsid w:val="007E58A7"/>
    <w:rsid w:val="007E6F27"/>
    <w:rsid w:val="007E7690"/>
    <w:rsid w:val="007F1292"/>
    <w:rsid w:val="007F1549"/>
    <w:rsid w:val="007F3355"/>
    <w:rsid w:val="007F340C"/>
    <w:rsid w:val="007F3534"/>
    <w:rsid w:val="007F3D43"/>
    <w:rsid w:val="007F460A"/>
    <w:rsid w:val="007F5272"/>
    <w:rsid w:val="007F5E1E"/>
    <w:rsid w:val="007F6FAF"/>
    <w:rsid w:val="008010EF"/>
    <w:rsid w:val="008024B5"/>
    <w:rsid w:val="008028C7"/>
    <w:rsid w:val="00803612"/>
    <w:rsid w:val="0080471F"/>
    <w:rsid w:val="00805140"/>
    <w:rsid w:val="008051D1"/>
    <w:rsid w:val="008052F6"/>
    <w:rsid w:val="0080625D"/>
    <w:rsid w:val="00807500"/>
    <w:rsid w:val="00810281"/>
    <w:rsid w:val="0081050A"/>
    <w:rsid w:val="00811AEB"/>
    <w:rsid w:val="00812874"/>
    <w:rsid w:val="00812D8F"/>
    <w:rsid w:val="008137F4"/>
    <w:rsid w:val="0081413B"/>
    <w:rsid w:val="0081440D"/>
    <w:rsid w:val="008151D2"/>
    <w:rsid w:val="00815686"/>
    <w:rsid w:val="00815E6E"/>
    <w:rsid w:val="00817083"/>
    <w:rsid w:val="0082030F"/>
    <w:rsid w:val="00820E2E"/>
    <w:rsid w:val="00821040"/>
    <w:rsid w:val="00821C93"/>
    <w:rsid w:val="00821CDA"/>
    <w:rsid w:val="00821E4C"/>
    <w:rsid w:val="008223B3"/>
    <w:rsid w:val="00822464"/>
    <w:rsid w:val="00822CD8"/>
    <w:rsid w:val="0082302C"/>
    <w:rsid w:val="00823267"/>
    <w:rsid w:val="00823F8C"/>
    <w:rsid w:val="00824180"/>
    <w:rsid w:val="00824900"/>
    <w:rsid w:val="00824992"/>
    <w:rsid w:val="00826078"/>
    <w:rsid w:val="008260E7"/>
    <w:rsid w:val="0082629C"/>
    <w:rsid w:val="00826806"/>
    <w:rsid w:val="008268AA"/>
    <w:rsid w:val="00827049"/>
    <w:rsid w:val="00827202"/>
    <w:rsid w:val="00827551"/>
    <w:rsid w:val="00827CB1"/>
    <w:rsid w:val="00830450"/>
    <w:rsid w:val="008304EC"/>
    <w:rsid w:val="0083099C"/>
    <w:rsid w:val="00831BED"/>
    <w:rsid w:val="00831D17"/>
    <w:rsid w:val="0083326B"/>
    <w:rsid w:val="00833798"/>
    <w:rsid w:val="00835D41"/>
    <w:rsid w:val="00835F1D"/>
    <w:rsid w:val="00835F26"/>
    <w:rsid w:val="0083641D"/>
    <w:rsid w:val="00836A3B"/>
    <w:rsid w:val="00836F77"/>
    <w:rsid w:val="00837531"/>
    <w:rsid w:val="008378F2"/>
    <w:rsid w:val="00840071"/>
    <w:rsid w:val="0084011B"/>
    <w:rsid w:val="00840214"/>
    <w:rsid w:val="00841188"/>
    <w:rsid w:val="00841AB1"/>
    <w:rsid w:val="00841E0C"/>
    <w:rsid w:val="008421E3"/>
    <w:rsid w:val="00842997"/>
    <w:rsid w:val="0084487F"/>
    <w:rsid w:val="008456B1"/>
    <w:rsid w:val="00846D2B"/>
    <w:rsid w:val="00847B2E"/>
    <w:rsid w:val="008500CF"/>
    <w:rsid w:val="0085071E"/>
    <w:rsid w:val="00851124"/>
    <w:rsid w:val="008516B0"/>
    <w:rsid w:val="00852025"/>
    <w:rsid w:val="00852726"/>
    <w:rsid w:val="0085373F"/>
    <w:rsid w:val="00853B7E"/>
    <w:rsid w:val="00854C16"/>
    <w:rsid w:val="00854ECD"/>
    <w:rsid w:val="00854FBD"/>
    <w:rsid w:val="00856707"/>
    <w:rsid w:val="00857271"/>
    <w:rsid w:val="00857478"/>
    <w:rsid w:val="00860BAD"/>
    <w:rsid w:val="00861775"/>
    <w:rsid w:val="00861CCB"/>
    <w:rsid w:val="00862D5F"/>
    <w:rsid w:val="008632FF"/>
    <w:rsid w:val="00863DF3"/>
    <w:rsid w:val="00864972"/>
    <w:rsid w:val="00865A6D"/>
    <w:rsid w:val="008664B5"/>
    <w:rsid w:val="008669E0"/>
    <w:rsid w:val="00867D12"/>
    <w:rsid w:val="00867F74"/>
    <w:rsid w:val="00870139"/>
    <w:rsid w:val="0087023A"/>
    <w:rsid w:val="008705BA"/>
    <w:rsid w:val="008706EE"/>
    <w:rsid w:val="00870BB3"/>
    <w:rsid w:val="00870EDB"/>
    <w:rsid w:val="00870FBA"/>
    <w:rsid w:val="0087161E"/>
    <w:rsid w:val="0087209A"/>
    <w:rsid w:val="008732F9"/>
    <w:rsid w:val="00873C04"/>
    <w:rsid w:val="00873D54"/>
    <w:rsid w:val="00874A22"/>
    <w:rsid w:val="00874A6C"/>
    <w:rsid w:val="00874F4E"/>
    <w:rsid w:val="00876089"/>
    <w:rsid w:val="008761D0"/>
    <w:rsid w:val="00876326"/>
    <w:rsid w:val="0087684F"/>
    <w:rsid w:val="00880491"/>
    <w:rsid w:val="00880B66"/>
    <w:rsid w:val="008816A6"/>
    <w:rsid w:val="0088267A"/>
    <w:rsid w:val="00883263"/>
    <w:rsid w:val="0088543E"/>
    <w:rsid w:val="00886D9A"/>
    <w:rsid w:val="00887A02"/>
    <w:rsid w:val="008900FF"/>
    <w:rsid w:val="00891953"/>
    <w:rsid w:val="008925DE"/>
    <w:rsid w:val="00892959"/>
    <w:rsid w:val="00892F4F"/>
    <w:rsid w:val="008935DB"/>
    <w:rsid w:val="00893DE5"/>
    <w:rsid w:val="00893F09"/>
    <w:rsid w:val="00895738"/>
    <w:rsid w:val="00897278"/>
    <w:rsid w:val="008973E8"/>
    <w:rsid w:val="00897737"/>
    <w:rsid w:val="008978CB"/>
    <w:rsid w:val="008A0044"/>
    <w:rsid w:val="008A0752"/>
    <w:rsid w:val="008A2087"/>
    <w:rsid w:val="008A259D"/>
    <w:rsid w:val="008A2604"/>
    <w:rsid w:val="008A2986"/>
    <w:rsid w:val="008A3457"/>
    <w:rsid w:val="008A493B"/>
    <w:rsid w:val="008A4AB0"/>
    <w:rsid w:val="008A50FB"/>
    <w:rsid w:val="008A51F1"/>
    <w:rsid w:val="008A55A3"/>
    <w:rsid w:val="008A6224"/>
    <w:rsid w:val="008A6CC9"/>
    <w:rsid w:val="008B09D7"/>
    <w:rsid w:val="008B0B47"/>
    <w:rsid w:val="008B0DBC"/>
    <w:rsid w:val="008B2436"/>
    <w:rsid w:val="008B265B"/>
    <w:rsid w:val="008B2842"/>
    <w:rsid w:val="008B2918"/>
    <w:rsid w:val="008B2A42"/>
    <w:rsid w:val="008B2AE8"/>
    <w:rsid w:val="008B2B95"/>
    <w:rsid w:val="008B2C6F"/>
    <w:rsid w:val="008B3A9D"/>
    <w:rsid w:val="008B3C94"/>
    <w:rsid w:val="008B40E0"/>
    <w:rsid w:val="008B4921"/>
    <w:rsid w:val="008B5003"/>
    <w:rsid w:val="008B5F73"/>
    <w:rsid w:val="008B6B20"/>
    <w:rsid w:val="008B6C75"/>
    <w:rsid w:val="008B6D7A"/>
    <w:rsid w:val="008C0157"/>
    <w:rsid w:val="008C04A8"/>
    <w:rsid w:val="008C1382"/>
    <w:rsid w:val="008C240D"/>
    <w:rsid w:val="008C2DA1"/>
    <w:rsid w:val="008C393B"/>
    <w:rsid w:val="008C40FE"/>
    <w:rsid w:val="008C411E"/>
    <w:rsid w:val="008C48A7"/>
    <w:rsid w:val="008C4963"/>
    <w:rsid w:val="008C582C"/>
    <w:rsid w:val="008C5920"/>
    <w:rsid w:val="008C6691"/>
    <w:rsid w:val="008C6C16"/>
    <w:rsid w:val="008C7E6E"/>
    <w:rsid w:val="008C7EB7"/>
    <w:rsid w:val="008C7FAC"/>
    <w:rsid w:val="008D01D5"/>
    <w:rsid w:val="008D0977"/>
    <w:rsid w:val="008D0C91"/>
    <w:rsid w:val="008D1A68"/>
    <w:rsid w:val="008D1C6F"/>
    <w:rsid w:val="008D2452"/>
    <w:rsid w:val="008D3125"/>
    <w:rsid w:val="008D3FA7"/>
    <w:rsid w:val="008D4057"/>
    <w:rsid w:val="008D6CC1"/>
    <w:rsid w:val="008D6F88"/>
    <w:rsid w:val="008D7FA3"/>
    <w:rsid w:val="008E0B3C"/>
    <w:rsid w:val="008E0E04"/>
    <w:rsid w:val="008E1BBD"/>
    <w:rsid w:val="008E1CB7"/>
    <w:rsid w:val="008E2FCE"/>
    <w:rsid w:val="008E3612"/>
    <w:rsid w:val="008E3853"/>
    <w:rsid w:val="008E4CAF"/>
    <w:rsid w:val="008E5315"/>
    <w:rsid w:val="008E55A9"/>
    <w:rsid w:val="008E6137"/>
    <w:rsid w:val="008E6B80"/>
    <w:rsid w:val="008E7C6C"/>
    <w:rsid w:val="008E7CF1"/>
    <w:rsid w:val="008E7DE6"/>
    <w:rsid w:val="008F031F"/>
    <w:rsid w:val="008F035F"/>
    <w:rsid w:val="008F0EAB"/>
    <w:rsid w:val="008F11F2"/>
    <w:rsid w:val="008F1CDE"/>
    <w:rsid w:val="008F1FBA"/>
    <w:rsid w:val="008F210B"/>
    <w:rsid w:val="008F23E5"/>
    <w:rsid w:val="008F278D"/>
    <w:rsid w:val="008F3FD2"/>
    <w:rsid w:val="008F4149"/>
    <w:rsid w:val="008F4582"/>
    <w:rsid w:val="008F4853"/>
    <w:rsid w:val="008F4C6E"/>
    <w:rsid w:val="008F4DE2"/>
    <w:rsid w:val="008F5209"/>
    <w:rsid w:val="008F5303"/>
    <w:rsid w:val="008F6E4D"/>
    <w:rsid w:val="008F709B"/>
    <w:rsid w:val="008F7A56"/>
    <w:rsid w:val="008F7D65"/>
    <w:rsid w:val="009002AA"/>
    <w:rsid w:val="009016C4"/>
    <w:rsid w:val="00901A5E"/>
    <w:rsid w:val="00901D73"/>
    <w:rsid w:val="00902068"/>
    <w:rsid w:val="009022A2"/>
    <w:rsid w:val="0090354D"/>
    <w:rsid w:val="0090361B"/>
    <w:rsid w:val="009049C3"/>
    <w:rsid w:val="00904DCE"/>
    <w:rsid w:val="00904F56"/>
    <w:rsid w:val="00905731"/>
    <w:rsid w:val="00905FE2"/>
    <w:rsid w:val="00906000"/>
    <w:rsid w:val="009063BC"/>
    <w:rsid w:val="00906527"/>
    <w:rsid w:val="00906749"/>
    <w:rsid w:val="0090774A"/>
    <w:rsid w:val="0091197D"/>
    <w:rsid w:val="00912384"/>
    <w:rsid w:val="0091287F"/>
    <w:rsid w:val="00912998"/>
    <w:rsid w:val="009130B2"/>
    <w:rsid w:val="0091353D"/>
    <w:rsid w:val="00913E11"/>
    <w:rsid w:val="00914048"/>
    <w:rsid w:val="009152D3"/>
    <w:rsid w:val="00916DF0"/>
    <w:rsid w:val="00917B54"/>
    <w:rsid w:val="00920103"/>
    <w:rsid w:val="00920150"/>
    <w:rsid w:val="00920697"/>
    <w:rsid w:val="009206A6"/>
    <w:rsid w:val="00921169"/>
    <w:rsid w:val="0092195C"/>
    <w:rsid w:val="00921F96"/>
    <w:rsid w:val="00922359"/>
    <w:rsid w:val="00922CD0"/>
    <w:rsid w:val="00924573"/>
    <w:rsid w:val="00924736"/>
    <w:rsid w:val="0092546C"/>
    <w:rsid w:val="009268FC"/>
    <w:rsid w:val="00926E00"/>
    <w:rsid w:val="00930022"/>
    <w:rsid w:val="009306FF"/>
    <w:rsid w:val="009309D3"/>
    <w:rsid w:val="00933BD1"/>
    <w:rsid w:val="009349AB"/>
    <w:rsid w:val="009368CA"/>
    <w:rsid w:val="009376E4"/>
    <w:rsid w:val="00937FDE"/>
    <w:rsid w:val="009405C6"/>
    <w:rsid w:val="00940984"/>
    <w:rsid w:val="00943132"/>
    <w:rsid w:val="009435CB"/>
    <w:rsid w:val="0094376C"/>
    <w:rsid w:val="009437F4"/>
    <w:rsid w:val="00943811"/>
    <w:rsid w:val="00943CFE"/>
    <w:rsid w:val="00943E94"/>
    <w:rsid w:val="00943FB4"/>
    <w:rsid w:val="0094484A"/>
    <w:rsid w:val="009456DB"/>
    <w:rsid w:val="009458D4"/>
    <w:rsid w:val="009459E4"/>
    <w:rsid w:val="00945A3E"/>
    <w:rsid w:val="00945D8D"/>
    <w:rsid w:val="009470DA"/>
    <w:rsid w:val="0094762A"/>
    <w:rsid w:val="009508DC"/>
    <w:rsid w:val="009509E3"/>
    <w:rsid w:val="00951364"/>
    <w:rsid w:val="00952551"/>
    <w:rsid w:val="009529DD"/>
    <w:rsid w:val="00952CAF"/>
    <w:rsid w:val="00952F7D"/>
    <w:rsid w:val="00953EE0"/>
    <w:rsid w:val="00953FF3"/>
    <w:rsid w:val="009540D1"/>
    <w:rsid w:val="00954C53"/>
    <w:rsid w:val="00960044"/>
    <w:rsid w:val="00960130"/>
    <w:rsid w:val="009604FF"/>
    <w:rsid w:val="009608AD"/>
    <w:rsid w:val="00960B94"/>
    <w:rsid w:val="00960C3F"/>
    <w:rsid w:val="00961611"/>
    <w:rsid w:val="0096179C"/>
    <w:rsid w:val="00961809"/>
    <w:rsid w:val="009629CF"/>
    <w:rsid w:val="00962A30"/>
    <w:rsid w:val="009631E8"/>
    <w:rsid w:val="00964601"/>
    <w:rsid w:val="00965617"/>
    <w:rsid w:val="00965849"/>
    <w:rsid w:val="00966790"/>
    <w:rsid w:val="0096700C"/>
    <w:rsid w:val="00970658"/>
    <w:rsid w:val="00971609"/>
    <w:rsid w:val="00971DED"/>
    <w:rsid w:val="00971FA4"/>
    <w:rsid w:val="00972427"/>
    <w:rsid w:val="00972FCE"/>
    <w:rsid w:val="00973727"/>
    <w:rsid w:val="0097423D"/>
    <w:rsid w:val="00974974"/>
    <w:rsid w:val="0098019B"/>
    <w:rsid w:val="00980260"/>
    <w:rsid w:val="009806F2"/>
    <w:rsid w:val="00980B1E"/>
    <w:rsid w:val="009817A3"/>
    <w:rsid w:val="009817D2"/>
    <w:rsid w:val="00981824"/>
    <w:rsid w:val="00982075"/>
    <w:rsid w:val="00982242"/>
    <w:rsid w:val="009822F0"/>
    <w:rsid w:val="00983895"/>
    <w:rsid w:val="00983A93"/>
    <w:rsid w:val="009845C8"/>
    <w:rsid w:val="00984B60"/>
    <w:rsid w:val="00984CE1"/>
    <w:rsid w:val="00984F8C"/>
    <w:rsid w:val="00985600"/>
    <w:rsid w:val="00985E41"/>
    <w:rsid w:val="00985F61"/>
    <w:rsid w:val="009869F4"/>
    <w:rsid w:val="00986F4D"/>
    <w:rsid w:val="009901D6"/>
    <w:rsid w:val="00990BE6"/>
    <w:rsid w:val="00991CB0"/>
    <w:rsid w:val="009925DE"/>
    <w:rsid w:val="00993DDD"/>
    <w:rsid w:val="00994D68"/>
    <w:rsid w:val="00994F0A"/>
    <w:rsid w:val="00994F1A"/>
    <w:rsid w:val="00995037"/>
    <w:rsid w:val="00995267"/>
    <w:rsid w:val="00995C70"/>
    <w:rsid w:val="00997683"/>
    <w:rsid w:val="009978A2"/>
    <w:rsid w:val="009A135D"/>
    <w:rsid w:val="009A250D"/>
    <w:rsid w:val="009A27DE"/>
    <w:rsid w:val="009A2BCB"/>
    <w:rsid w:val="009A378F"/>
    <w:rsid w:val="009A3C59"/>
    <w:rsid w:val="009A49D4"/>
    <w:rsid w:val="009A546D"/>
    <w:rsid w:val="009A55B4"/>
    <w:rsid w:val="009A5685"/>
    <w:rsid w:val="009A60DE"/>
    <w:rsid w:val="009A71C6"/>
    <w:rsid w:val="009A782A"/>
    <w:rsid w:val="009B00D0"/>
    <w:rsid w:val="009B02A7"/>
    <w:rsid w:val="009B0433"/>
    <w:rsid w:val="009B0789"/>
    <w:rsid w:val="009B2808"/>
    <w:rsid w:val="009B2ED2"/>
    <w:rsid w:val="009B3508"/>
    <w:rsid w:val="009B3521"/>
    <w:rsid w:val="009B3B47"/>
    <w:rsid w:val="009B3E69"/>
    <w:rsid w:val="009B40C4"/>
    <w:rsid w:val="009B44FB"/>
    <w:rsid w:val="009B5977"/>
    <w:rsid w:val="009B6A05"/>
    <w:rsid w:val="009B6F3C"/>
    <w:rsid w:val="009C0933"/>
    <w:rsid w:val="009C0BE5"/>
    <w:rsid w:val="009C0E1C"/>
    <w:rsid w:val="009C0E82"/>
    <w:rsid w:val="009C10F5"/>
    <w:rsid w:val="009C1320"/>
    <w:rsid w:val="009C29E0"/>
    <w:rsid w:val="009C2E0D"/>
    <w:rsid w:val="009C36B9"/>
    <w:rsid w:val="009C3AA0"/>
    <w:rsid w:val="009C3BFA"/>
    <w:rsid w:val="009C4811"/>
    <w:rsid w:val="009C4907"/>
    <w:rsid w:val="009C587D"/>
    <w:rsid w:val="009C5ABB"/>
    <w:rsid w:val="009C5F62"/>
    <w:rsid w:val="009C60D1"/>
    <w:rsid w:val="009C6471"/>
    <w:rsid w:val="009C7FA9"/>
    <w:rsid w:val="009D0B82"/>
    <w:rsid w:val="009D0C38"/>
    <w:rsid w:val="009D0D94"/>
    <w:rsid w:val="009D13CD"/>
    <w:rsid w:val="009D1E31"/>
    <w:rsid w:val="009D2310"/>
    <w:rsid w:val="009D244C"/>
    <w:rsid w:val="009D3321"/>
    <w:rsid w:val="009D38B5"/>
    <w:rsid w:val="009D3F2A"/>
    <w:rsid w:val="009D40E1"/>
    <w:rsid w:val="009D4CF0"/>
    <w:rsid w:val="009D5D1C"/>
    <w:rsid w:val="009D5D5B"/>
    <w:rsid w:val="009D60BA"/>
    <w:rsid w:val="009D61E7"/>
    <w:rsid w:val="009D62BF"/>
    <w:rsid w:val="009D63FA"/>
    <w:rsid w:val="009D68AB"/>
    <w:rsid w:val="009D68DE"/>
    <w:rsid w:val="009D6E96"/>
    <w:rsid w:val="009D6EE5"/>
    <w:rsid w:val="009E003A"/>
    <w:rsid w:val="009E01DC"/>
    <w:rsid w:val="009E1092"/>
    <w:rsid w:val="009E2708"/>
    <w:rsid w:val="009E28F8"/>
    <w:rsid w:val="009E29D2"/>
    <w:rsid w:val="009E2B20"/>
    <w:rsid w:val="009E2DCE"/>
    <w:rsid w:val="009E3090"/>
    <w:rsid w:val="009E3490"/>
    <w:rsid w:val="009E368F"/>
    <w:rsid w:val="009E3FBE"/>
    <w:rsid w:val="009E41D8"/>
    <w:rsid w:val="009E532D"/>
    <w:rsid w:val="009E535A"/>
    <w:rsid w:val="009E60CC"/>
    <w:rsid w:val="009E6756"/>
    <w:rsid w:val="009E67A0"/>
    <w:rsid w:val="009E6A59"/>
    <w:rsid w:val="009E6CF5"/>
    <w:rsid w:val="009E7163"/>
    <w:rsid w:val="009F001F"/>
    <w:rsid w:val="009F008F"/>
    <w:rsid w:val="009F0F93"/>
    <w:rsid w:val="009F1E91"/>
    <w:rsid w:val="009F21D0"/>
    <w:rsid w:val="009F226F"/>
    <w:rsid w:val="009F3950"/>
    <w:rsid w:val="009F4073"/>
    <w:rsid w:val="009F4F37"/>
    <w:rsid w:val="009F5436"/>
    <w:rsid w:val="009F5B6F"/>
    <w:rsid w:val="00A01442"/>
    <w:rsid w:val="00A018FE"/>
    <w:rsid w:val="00A0200B"/>
    <w:rsid w:val="00A030F6"/>
    <w:rsid w:val="00A03304"/>
    <w:rsid w:val="00A03321"/>
    <w:rsid w:val="00A03B9D"/>
    <w:rsid w:val="00A04810"/>
    <w:rsid w:val="00A04F43"/>
    <w:rsid w:val="00A05395"/>
    <w:rsid w:val="00A05599"/>
    <w:rsid w:val="00A05C88"/>
    <w:rsid w:val="00A064AB"/>
    <w:rsid w:val="00A076C6"/>
    <w:rsid w:val="00A10032"/>
    <w:rsid w:val="00A1098A"/>
    <w:rsid w:val="00A10F24"/>
    <w:rsid w:val="00A11077"/>
    <w:rsid w:val="00A11F83"/>
    <w:rsid w:val="00A122CB"/>
    <w:rsid w:val="00A12864"/>
    <w:rsid w:val="00A13AA2"/>
    <w:rsid w:val="00A14001"/>
    <w:rsid w:val="00A14272"/>
    <w:rsid w:val="00A15749"/>
    <w:rsid w:val="00A16111"/>
    <w:rsid w:val="00A16A44"/>
    <w:rsid w:val="00A206D1"/>
    <w:rsid w:val="00A21581"/>
    <w:rsid w:val="00A22111"/>
    <w:rsid w:val="00A23016"/>
    <w:rsid w:val="00A23EC7"/>
    <w:rsid w:val="00A240F5"/>
    <w:rsid w:val="00A2443F"/>
    <w:rsid w:val="00A250A8"/>
    <w:rsid w:val="00A25DCA"/>
    <w:rsid w:val="00A274D4"/>
    <w:rsid w:val="00A27740"/>
    <w:rsid w:val="00A304C6"/>
    <w:rsid w:val="00A30EC3"/>
    <w:rsid w:val="00A30FA8"/>
    <w:rsid w:val="00A310C9"/>
    <w:rsid w:val="00A31243"/>
    <w:rsid w:val="00A31289"/>
    <w:rsid w:val="00A316C6"/>
    <w:rsid w:val="00A32388"/>
    <w:rsid w:val="00A33384"/>
    <w:rsid w:val="00A336C4"/>
    <w:rsid w:val="00A34892"/>
    <w:rsid w:val="00A34CE1"/>
    <w:rsid w:val="00A35050"/>
    <w:rsid w:val="00A357DD"/>
    <w:rsid w:val="00A357E6"/>
    <w:rsid w:val="00A3649B"/>
    <w:rsid w:val="00A3682B"/>
    <w:rsid w:val="00A36AE6"/>
    <w:rsid w:val="00A36BBC"/>
    <w:rsid w:val="00A36D62"/>
    <w:rsid w:val="00A36FB8"/>
    <w:rsid w:val="00A376DF"/>
    <w:rsid w:val="00A3770E"/>
    <w:rsid w:val="00A37790"/>
    <w:rsid w:val="00A379CE"/>
    <w:rsid w:val="00A4094A"/>
    <w:rsid w:val="00A40E36"/>
    <w:rsid w:val="00A41098"/>
    <w:rsid w:val="00A41612"/>
    <w:rsid w:val="00A41CF2"/>
    <w:rsid w:val="00A42015"/>
    <w:rsid w:val="00A43268"/>
    <w:rsid w:val="00A43DF1"/>
    <w:rsid w:val="00A443F5"/>
    <w:rsid w:val="00A446C3"/>
    <w:rsid w:val="00A44F1B"/>
    <w:rsid w:val="00A4511C"/>
    <w:rsid w:val="00A45315"/>
    <w:rsid w:val="00A45666"/>
    <w:rsid w:val="00A45FB4"/>
    <w:rsid w:val="00A46005"/>
    <w:rsid w:val="00A46C20"/>
    <w:rsid w:val="00A5142C"/>
    <w:rsid w:val="00A51979"/>
    <w:rsid w:val="00A52C11"/>
    <w:rsid w:val="00A53D29"/>
    <w:rsid w:val="00A54BA1"/>
    <w:rsid w:val="00A55400"/>
    <w:rsid w:val="00A558A6"/>
    <w:rsid w:val="00A5680A"/>
    <w:rsid w:val="00A5749D"/>
    <w:rsid w:val="00A578F6"/>
    <w:rsid w:val="00A57A56"/>
    <w:rsid w:val="00A57A84"/>
    <w:rsid w:val="00A60BD6"/>
    <w:rsid w:val="00A618CE"/>
    <w:rsid w:val="00A62544"/>
    <w:rsid w:val="00A62686"/>
    <w:rsid w:val="00A62746"/>
    <w:rsid w:val="00A62A2B"/>
    <w:rsid w:val="00A62E18"/>
    <w:rsid w:val="00A636F4"/>
    <w:rsid w:val="00A637FF"/>
    <w:rsid w:val="00A6439E"/>
    <w:rsid w:val="00A663D4"/>
    <w:rsid w:val="00A66C86"/>
    <w:rsid w:val="00A67964"/>
    <w:rsid w:val="00A702C8"/>
    <w:rsid w:val="00A70395"/>
    <w:rsid w:val="00A7129E"/>
    <w:rsid w:val="00A71BC1"/>
    <w:rsid w:val="00A72887"/>
    <w:rsid w:val="00A72991"/>
    <w:rsid w:val="00A731F2"/>
    <w:rsid w:val="00A73446"/>
    <w:rsid w:val="00A734F4"/>
    <w:rsid w:val="00A740BE"/>
    <w:rsid w:val="00A744CC"/>
    <w:rsid w:val="00A75366"/>
    <w:rsid w:val="00A755A7"/>
    <w:rsid w:val="00A7587E"/>
    <w:rsid w:val="00A75FE8"/>
    <w:rsid w:val="00A77500"/>
    <w:rsid w:val="00A77B17"/>
    <w:rsid w:val="00A81727"/>
    <w:rsid w:val="00A81911"/>
    <w:rsid w:val="00A8271B"/>
    <w:rsid w:val="00A83FEA"/>
    <w:rsid w:val="00A840F9"/>
    <w:rsid w:val="00A84320"/>
    <w:rsid w:val="00A852D7"/>
    <w:rsid w:val="00A861DB"/>
    <w:rsid w:val="00A86878"/>
    <w:rsid w:val="00A870D9"/>
    <w:rsid w:val="00A91ADC"/>
    <w:rsid w:val="00A923BC"/>
    <w:rsid w:val="00A9371C"/>
    <w:rsid w:val="00A93808"/>
    <w:rsid w:val="00A94555"/>
    <w:rsid w:val="00A949AA"/>
    <w:rsid w:val="00A94FA9"/>
    <w:rsid w:val="00A95B01"/>
    <w:rsid w:val="00A962F1"/>
    <w:rsid w:val="00A96440"/>
    <w:rsid w:val="00A965C1"/>
    <w:rsid w:val="00A96CB1"/>
    <w:rsid w:val="00A97291"/>
    <w:rsid w:val="00A97E4E"/>
    <w:rsid w:val="00A97E91"/>
    <w:rsid w:val="00A97F1C"/>
    <w:rsid w:val="00AA028B"/>
    <w:rsid w:val="00AA1148"/>
    <w:rsid w:val="00AA13B6"/>
    <w:rsid w:val="00AA27B3"/>
    <w:rsid w:val="00AA42E7"/>
    <w:rsid w:val="00AA5317"/>
    <w:rsid w:val="00AA574F"/>
    <w:rsid w:val="00AA59C0"/>
    <w:rsid w:val="00AA644A"/>
    <w:rsid w:val="00AA7CBC"/>
    <w:rsid w:val="00AB00A2"/>
    <w:rsid w:val="00AB075B"/>
    <w:rsid w:val="00AB0CFF"/>
    <w:rsid w:val="00AB0D7A"/>
    <w:rsid w:val="00AB10BB"/>
    <w:rsid w:val="00AB192E"/>
    <w:rsid w:val="00AB2B19"/>
    <w:rsid w:val="00AB33E0"/>
    <w:rsid w:val="00AB369E"/>
    <w:rsid w:val="00AB51C3"/>
    <w:rsid w:val="00AB60CC"/>
    <w:rsid w:val="00AB618E"/>
    <w:rsid w:val="00AB6FEC"/>
    <w:rsid w:val="00AC13CB"/>
    <w:rsid w:val="00AC1432"/>
    <w:rsid w:val="00AC16D9"/>
    <w:rsid w:val="00AC19D9"/>
    <w:rsid w:val="00AC2BBF"/>
    <w:rsid w:val="00AC48FC"/>
    <w:rsid w:val="00AC5D91"/>
    <w:rsid w:val="00AC610A"/>
    <w:rsid w:val="00AC689E"/>
    <w:rsid w:val="00AC70CE"/>
    <w:rsid w:val="00AD0722"/>
    <w:rsid w:val="00AD0A12"/>
    <w:rsid w:val="00AD126A"/>
    <w:rsid w:val="00AD3759"/>
    <w:rsid w:val="00AD3DF7"/>
    <w:rsid w:val="00AD41A0"/>
    <w:rsid w:val="00AD5F76"/>
    <w:rsid w:val="00AD60C6"/>
    <w:rsid w:val="00AD68E4"/>
    <w:rsid w:val="00AD7281"/>
    <w:rsid w:val="00AD7D1C"/>
    <w:rsid w:val="00AE125C"/>
    <w:rsid w:val="00AE1B84"/>
    <w:rsid w:val="00AE20AA"/>
    <w:rsid w:val="00AE20FF"/>
    <w:rsid w:val="00AE3295"/>
    <w:rsid w:val="00AE4269"/>
    <w:rsid w:val="00AE482F"/>
    <w:rsid w:val="00AE48DD"/>
    <w:rsid w:val="00AE4A63"/>
    <w:rsid w:val="00AE5A89"/>
    <w:rsid w:val="00AE5D85"/>
    <w:rsid w:val="00AE5DB7"/>
    <w:rsid w:val="00AE63E9"/>
    <w:rsid w:val="00AE6F32"/>
    <w:rsid w:val="00AE70AF"/>
    <w:rsid w:val="00AE7629"/>
    <w:rsid w:val="00AF00AD"/>
    <w:rsid w:val="00AF2714"/>
    <w:rsid w:val="00AF2AF6"/>
    <w:rsid w:val="00AF2DD8"/>
    <w:rsid w:val="00AF40A4"/>
    <w:rsid w:val="00AF422C"/>
    <w:rsid w:val="00AF4F82"/>
    <w:rsid w:val="00AF5ACD"/>
    <w:rsid w:val="00AF5DB3"/>
    <w:rsid w:val="00AF68E4"/>
    <w:rsid w:val="00AF742E"/>
    <w:rsid w:val="00AF79DB"/>
    <w:rsid w:val="00AF7A6A"/>
    <w:rsid w:val="00B00AC3"/>
    <w:rsid w:val="00B011CC"/>
    <w:rsid w:val="00B01335"/>
    <w:rsid w:val="00B01B7B"/>
    <w:rsid w:val="00B01F1E"/>
    <w:rsid w:val="00B0267E"/>
    <w:rsid w:val="00B03A23"/>
    <w:rsid w:val="00B04205"/>
    <w:rsid w:val="00B0459B"/>
    <w:rsid w:val="00B071A6"/>
    <w:rsid w:val="00B07B8B"/>
    <w:rsid w:val="00B11B32"/>
    <w:rsid w:val="00B122DC"/>
    <w:rsid w:val="00B125E4"/>
    <w:rsid w:val="00B133D5"/>
    <w:rsid w:val="00B13D00"/>
    <w:rsid w:val="00B149D9"/>
    <w:rsid w:val="00B16E8F"/>
    <w:rsid w:val="00B16EAB"/>
    <w:rsid w:val="00B17368"/>
    <w:rsid w:val="00B174F6"/>
    <w:rsid w:val="00B17891"/>
    <w:rsid w:val="00B20552"/>
    <w:rsid w:val="00B20610"/>
    <w:rsid w:val="00B219F1"/>
    <w:rsid w:val="00B21C6B"/>
    <w:rsid w:val="00B2214D"/>
    <w:rsid w:val="00B2227F"/>
    <w:rsid w:val="00B22AD4"/>
    <w:rsid w:val="00B23150"/>
    <w:rsid w:val="00B238C0"/>
    <w:rsid w:val="00B243BD"/>
    <w:rsid w:val="00B24C1F"/>
    <w:rsid w:val="00B26033"/>
    <w:rsid w:val="00B26828"/>
    <w:rsid w:val="00B2697F"/>
    <w:rsid w:val="00B26AB0"/>
    <w:rsid w:val="00B26D9D"/>
    <w:rsid w:val="00B26DEC"/>
    <w:rsid w:val="00B27099"/>
    <w:rsid w:val="00B3000D"/>
    <w:rsid w:val="00B30ADF"/>
    <w:rsid w:val="00B31009"/>
    <w:rsid w:val="00B31225"/>
    <w:rsid w:val="00B3186C"/>
    <w:rsid w:val="00B31A96"/>
    <w:rsid w:val="00B32690"/>
    <w:rsid w:val="00B32715"/>
    <w:rsid w:val="00B344D2"/>
    <w:rsid w:val="00B34CF1"/>
    <w:rsid w:val="00B34F0B"/>
    <w:rsid w:val="00B34F14"/>
    <w:rsid w:val="00B3516B"/>
    <w:rsid w:val="00B3574D"/>
    <w:rsid w:val="00B35AE7"/>
    <w:rsid w:val="00B36392"/>
    <w:rsid w:val="00B368E9"/>
    <w:rsid w:val="00B36D92"/>
    <w:rsid w:val="00B36E20"/>
    <w:rsid w:val="00B36ED2"/>
    <w:rsid w:val="00B37983"/>
    <w:rsid w:val="00B401EA"/>
    <w:rsid w:val="00B40254"/>
    <w:rsid w:val="00B40721"/>
    <w:rsid w:val="00B414D4"/>
    <w:rsid w:val="00B41876"/>
    <w:rsid w:val="00B43113"/>
    <w:rsid w:val="00B44091"/>
    <w:rsid w:val="00B4480A"/>
    <w:rsid w:val="00B44A70"/>
    <w:rsid w:val="00B44AED"/>
    <w:rsid w:val="00B454A4"/>
    <w:rsid w:val="00B45886"/>
    <w:rsid w:val="00B45C66"/>
    <w:rsid w:val="00B465ED"/>
    <w:rsid w:val="00B471CE"/>
    <w:rsid w:val="00B471E4"/>
    <w:rsid w:val="00B479F6"/>
    <w:rsid w:val="00B47C25"/>
    <w:rsid w:val="00B47E26"/>
    <w:rsid w:val="00B5087C"/>
    <w:rsid w:val="00B515C8"/>
    <w:rsid w:val="00B51BDC"/>
    <w:rsid w:val="00B520DA"/>
    <w:rsid w:val="00B521A1"/>
    <w:rsid w:val="00B52F3C"/>
    <w:rsid w:val="00B5303A"/>
    <w:rsid w:val="00B544B6"/>
    <w:rsid w:val="00B547F2"/>
    <w:rsid w:val="00B556E6"/>
    <w:rsid w:val="00B55C26"/>
    <w:rsid w:val="00B55EF6"/>
    <w:rsid w:val="00B60201"/>
    <w:rsid w:val="00B60840"/>
    <w:rsid w:val="00B6086E"/>
    <w:rsid w:val="00B61016"/>
    <w:rsid w:val="00B613E7"/>
    <w:rsid w:val="00B621E5"/>
    <w:rsid w:val="00B623C7"/>
    <w:rsid w:val="00B63C4F"/>
    <w:rsid w:val="00B6408A"/>
    <w:rsid w:val="00B646C3"/>
    <w:rsid w:val="00B64BB0"/>
    <w:rsid w:val="00B651F2"/>
    <w:rsid w:val="00B6533F"/>
    <w:rsid w:val="00B6587E"/>
    <w:rsid w:val="00B65F87"/>
    <w:rsid w:val="00B67261"/>
    <w:rsid w:val="00B67D90"/>
    <w:rsid w:val="00B700B7"/>
    <w:rsid w:val="00B7024C"/>
    <w:rsid w:val="00B70533"/>
    <w:rsid w:val="00B705B5"/>
    <w:rsid w:val="00B71565"/>
    <w:rsid w:val="00B71DA4"/>
    <w:rsid w:val="00B71FD6"/>
    <w:rsid w:val="00B7213B"/>
    <w:rsid w:val="00B731D2"/>
    <w:rsid w:val="00B741D1"/>
    <w:rsid w:val="00B75320"/>
    <w:rsid w:val="00B75A11"/>
    <w:rsid w:val="00B76CB6"/>
    <w:rsid w:val="00B76D57"/>
    <w:rsid w:val="00B800D6"/>
    <w:rsid w:val="00B802F8"/>
    <w:rsid w:val="00B806D2"/>
    <w:rsid w:val="00B80CF0"/>
    <w:rsid w:val="00B80D1B"/>
    <w:rsid w:val="00B811E5"/>
    <w:rsid w:val="00B81E48"/>
    <w:rsid w:val="00B82051"/>
    <w:rsid w:val="00B82F39"/>
    <w:rsid w:val="00B83D2B"/>
    <w:rsid w:val="00B84483"/>
    <w:rsid w:val="00B845B4"/>
    <w:rsid w:val="00B847D9"/>
    <w:rsid w:val="00B85392"/>
    <w:rsid w:val="00B855FC"/>
    <w:rsid w:val="00B8594A"/>
    <w:rsid w:val="00B85AD0"/>
    <w:rsid w:val="00B86311"/>
    <w:rsid w:val="00B906B9"/>
    <w:rsid w:val="00B90D6C"/>
    <w:rsid w:val="00B9171E"/>
    <w:rsid w:val="00B91BFF"/>
    <w:rsid w:val="00B91C2A"/>
    <w:rsid w:val="00B94129"/>
    <w:rsid w:val="00B9439B"/>
    <w:rsid w:val="00B94EC4"/>
    <w:rsid w:val="00B962A2"/>
    <w:rsid w:val="00B969B1"/>
    <w:rsid w:val="00B972EC"/>
    <w:rsid w:val="00B97302"/>
    <w:rsid w:val="00BA0269"/>
    <w:rsid w:val="00BA028E"/>
    <w:rsid w:val="00BA09B2"/>
    <w:rsid w:val="00BA0A88"/>
    <w:rsid w:val="00BA11E6"/>
    <w:rsid w:val="00BA13EC"/>
    <w:rsid w:val="00BA1665"/>
    <w:rsid w:val="00BA16B2"/>
    <w:rsid w:val="00BA1A40"/>
    <w:rsid w:val="00BA1D60"/>
    <w:rsid w:val="00BA2378"/>
    <w:rsid w:val="00BA2B63"/>
    <w:rsid w:val="00BA4302"/>
    <w:rsid w:val="00BA5219"/>
    <w:rsid w:val="00BA6EDB"/>
    <w:rsid w:val="00BA7E62"/>
    <w:rsid w:val="00BB0682"/>
    <w:rsid w:val="00BB1165"/>
    <w:rsid w:val="00BB3075"/>
    <w:rsid w:val="00BB3889"/>
    <w:rsid w:val="00BB3A28"/>
    <w:rsid w:val="00BB3C7C"/>
    <w:rsid w:val="00BB457D"/>
    <w:rsid w:val="00BB4D4D"/>
    <w:rsid w:val="00BB53DB"/>
    <w:rsid w:val="00BB5CAC"/>
    <w:rsid w:val="00BB5D3D"/>
    <w:rsid w:val="00BB5E05"/>
    <w:rsid w:val="00BB65C6"/>
    <w:rsid w:val="00BB65DC"/>
    <w:rsid w:val="00BB6B22"/>
    <w:rsid w:val="00BB6C5E"/>
    <w:rsid w:val="00BB6F87"/>
    <w:rsid w:val="00BB72FB"/>
    <w:rsid w:val="00BB7775"/>
    <w:rsid w:val="00BB7A1D"/>
    <w:rsid w:val="00BC09D4"/>
    <w:rsid w:val="00BC0A85"/>
    <w:rsid w:val="00BC1D75"/>
    <w:rsid w:val="00BC22D3"/>
    <w:rsid w:val="00BC3253"/>
    <w:rsid w:val="00BC3ACD"/>
    <w:rsid w:val="00BC4AAD"/>
    <w:rsid w:val="00BC4C89"/>
    <w:rsid w:val="00BC5937"/>
    <w:rsid w:val="00BC60AF"/>
    <w:rsid w:val="00BC60E9"/>
    <w:rsid w:val="00BD081C"/>
    <w:rsid w:val="00BD1A6B"/>
    <w:rsid w:val="00BD1F7A"/>
    <w:rsid w:val="00BD2937"/>
    <w:rsid w:val="00BD2E05"/>
    <w:rsid w:val="00BD2F55"/>
    <w:rsid w:val="00BD3831"/>
    <w:rsid w:val="00BD416C"/>
    <w:rsid w:val="00BD4592"/>
    <w:rsid w:val="00BD4A04"/>
    <w:rsid w:val="00BD4CD3"/>
    <w:rsid w:val="00BD5319"/>
    <w:rsid w:val="00BD57B6"/>
    <w:rsid w:val="00BD58E6"/>
    <w:rsid w:val="00BD5AC1"/>
    <w:rsid w:val="00BD6367"/>
    <w:rsid w:val="00BD64FF"/>
    <w:rsid w:val="00BD6546"/>
    <w:rsid w:val="00BD6CAD"/>
    <w:rsid w:val="00BD7708"/>
    <w:rsid w:val="00BE0388"/>
    <w:rsid w:val="00BE0609"/>
    <w:rsid w:val="00BE0DCF"/>
    <w:rsid w:val="00BE1745"/>
    <w:rsid w:val="00BE19CC"/>
    <w:rsid w:val="00BE1A4F"/>
    <w:rsid w:val="00BE1FB0"/>
    <w:rsid w:val="00BE20A5"/>
    <w:rsid w:val="00BE214B"/>
    <w:rsid w:val="00BE230B"/>
    <w:rsid w:val="00BE4935"/>
    <w:rsid w:val="00BE4A41"/>
    <w:rsid w:val="00BE4AB5"/>
    <w:rsid w:val="00BE4B50"/>
    <w:rsid w:val="00BE55DB"/>
    <w:rsid w:val="00BE5DB6"/>
    <w:rsid w:val="00BE6506"/>
    <w:rsid w:val="00BE6970"/>
    <w:rsid w:val="00BE6C3D"/>
    <w:rsid w:val="00BE7A1F"/>
    <w:rsid w:val="00BF0D03"/>
    <w:rsid w:val="00BF0D95"/>
    <w:rsid w:val="00BF1309"/>
    <w:rsid w:val="00BF147C"/>
    <w:rsid w:val="00BF1899"/>
    <w:rsid w:val="00BF21C3"/>
    <w:rsid w:val="00BF37AD"/>
    <w:rsid w:val="00BF4F2F"/>
    <w:rsid w:val="00BF6097"/>
    <w:rsid w:val="00BF62CC"/>
    <w:rsid w:val="00BF6802"/>
    <w:rsid w:val="00BF68E9"/>
    <w:rsid w:val="00BF7B1B"/>
    <w:rsid w:val="00C00C14"/>
    <w:rsid w:val="00C00E58"/>
    <w:rsid w:val="00C012D1"/>
    <w:rsid w:val="00C01A54"/>
    <w:rsid w:val="00C01B62"/>
    <w:rsid w:val="00C028EC"/>
    <w:rsid w:val="00C04035"/>
    <w:rsid w:val="00C042DF"/>
    <w:rsid w:val="00C05464"/>
    <w:rsid w:val="00C05C17"/>
    <w:rsid w:val="00C06E35"/>
    <w:rsid w:val="00C0798F"/>
    <w:rsid w:val="00C07A57"/>
    <w:rsid w:val="00C1014F"/>
    <w:rsid w:val="00C11592"/>
    <w:rsid w:val="00C11A0D"/>
    <w:rsid w:val="00C11EAC"/>
    <w:rsid w:val="00C11F46"/>
    <w:rsid w:val="00C12773"/>
    <w:rsid w:val="00C131B5"/>
    <w:rsid w:val="00C13B83"/>
    <w:rsid w:val="00C13C1B"/>
    <w:rsid w:val="00C14974"/>
    <w:rsid w:val="00C15037"/>
    <w:rsid w:val="00C1567F"/>
    <w:rsid w:val="00C157FC"/>
    <w:rsid w:val="00C15976"/>
    <w:rsid w:val="00C16296"/>
    <w:rsid w:val="00C1648E"/>
    <w:rsid w:val="00C16AD3"/>
    <w:rsid w:val="00C176FB"/>
    <w:rsid w:val="00C203B9"/>
    <w:rsid w:val="00C209EC"/>
    <w:rsid w:val="00C20CAC"/>
    <w:rsid w:val="00C20D77"/>
    <w:rsid w:val="00C2356E"/>
    <w:rsid w:val="00C23D37"/>
    <w:rsid w:val="00C23FE2"/>
    <w:rsid w:val="00C24148"/>
    <w:rsid w:val="00C24382"/>
    <w:rsid w:val="00C25710"/>
    <w:rsid w:val="00C2582B"/>
    <w:rsid w:val="00C25960"/>
    <w:rsid w:val="00C25C00"/>
    <w:rsid w:val="00C26B86"/>
    <w:rsid w:val="00C27B4A"/>
    <w:rsid w:val="00C27D44"/>
    <w:rsid w:val="00C27F3F"/>
    <w:rsid w:val="00C30A14"/>
    <w:rsid w:val="00C30B4E"/>
    <w:rsid w:val="00C3135E"/>
    <w:rsid w:val="00C316D0"/>
    <w:rsid w:val="00C31AB2"/>
    <w:rsid w:val="00C32520"/>
    <w:rsid w:val="00C33899"/>
    <w:rsid w:val="00C35643"/>
    <w:rsid w:val="00C35F9E"/>
    <w:rsid w:val="00C36925"/>
    <w:rsid w:val="00C36F94"/>
    <w:rsid w:val="00C3748E"/>
    <w:rsid w:val="00C37CF5"/>
    <w:rsid w:val="00C40EB9"/>
    <w:rsid w:val="00C417DA"/>
    <w:rsid w:val="00C4251F"/>
    <w:rsid w:val="00C426AE"/>
    <w:rsid w:val="00C42752"/>
    <w:rsid w:val="00C42DF8"/>
    <w:rsid w:val="00C42F04"/>
    <w:rsid w:val="00C43227"/>
    <w:rsid w:val="00C43CC2"/>
    <w:rsid w:val="00C44366"/>
    <w:rsid w:val="00C4481D"/>
    <w:rsid w:val="00C44BC9"/>
    <w:rsid w:val="00C4552B"/>
    <w:rsid w:val="00C4571E"/>
    <w:rsid w:val="00C46265"/>
    <w:rsid w:val="00C47057"/>
    <w:rsid w:val="00C5035C"/>
    <w:rsid w:val="00C50DCE"/>
    <w:rsid w:val="00C511EA"/>
    <w:rsid w:val="00C511F7"/>
    <w:rsid w:val="00C517A2"/>
    <w:rsid w:val="00C518EF"/>
    <w:rsid w:val="00C51FFC"/>
    <w:rsid w:val="00C526A0"/>
    <w:rsid w:val="00C544F8"/>
    <w:rsid w:val="00C545D8"/>
    <w:rsid w:val="00C549C8"/>
    <w:rsid w:val="00C55F87"/>
    <w:rsid w:val="00C57DBE"/>
    <w:rsid w:val="00C610A8"/>
    <w:rsid w:val="00C614F2"/>
    <w:rsid w:val="00C63037"/>
    <w:rsid w:val="00C63B93"/>
    <w:rsid w:val="00C63DD9"/>
    <w:rsid w:val="00C63EB5"/>
    <w:rsid w:val="00C6478F"/>
    <w:rsid w:val="00C6491F"/>
    <w:rsid w:val="00C64B46"/>
    <w:rsid w:val="00C64CBF"/>
    <w:rsid w:val="00C65861"/>
    <w:rsid w:val="00C664A5"/>
    <w:rsid w:val="00C66907"/>
    <w:rsid w:val="00C66DFD"/>
    <w:rsid w:val="00C67A10"/>
    <w:rsid w:val="00C67C29"/>
    <w:rsid w:val="00C71C0C"/>
    <w:rsid w:val="00C71EB7"/>
    <w:rsid w:val="00C72570"/>
    <w:rsid w:val="00C72612"/>
    <w:rsid w:val="00C73CE1"/>
    <w:rsid w:val="00C73E5D"/>
    <w:rsid w:val="00C753E7"/>
    <w:rsid w:val="00C75817"/>
    <w:rsid w:val="00C75AE1"/>
    <w:rsid w:val="00C75BC1"/>
    <w:rsid w:val="00C75D82"/>
    <w:rsid w:val="00C76181"/>
    <w:rsid w:val="00C77ABA"/>
    <w:rsid w:val="00C80213"/>
    <w:rsid w:val="00C80833"/>
    <w:rsid w:val="00C80BDC"/>
    <w:rsid w:val="00C8166A"/>
    <w:rsid w:val="00C819FF"/>
    <w:rsid w:val="00C835CF"/>
    <w:rsid w:val="00C83EB8"/>
    <w:rsid w:val="00C83FB5"/>
    <w:rsid w:val="00C84318"/>
    <w:rsid w:val="00C85210"/>
    <w:rsid w:val="00C855EE"/>
    <w:rsid w:val="00C8638F"/>
    <w:rsid w:val="00C867B1"/>
    <w:rsid w:val="00C867EC"/>
    <w:rsid w:val="00C87D9D"/>
    <w:rsid w:val="00C9099D"/>
    <w:rsid w:val="00C90A68"/>
    <w:rsid w:val="00C91750"/>
    <w:rsid w:val="00C91A3E"/>
    <w:rsid w:val="00C92649"/>
    <w:rsid w:val="00C92E25"/>
    <w:rsid w:val="00C9350C"/>
    <w:rsid w:val="00C93CB3"/>
    <w:rsid w:val="00C96071"/>
    <w:rsid w:val="00C967AF"/>
    <w:rsid w:val="00C96E2B"/>
    <w:rsid w:val="00CA1583"/>
    <w:rsid w:val="00CA1DAA"/>
    <w:rsid w:val="00CA2185"/>
    <w:rsid w:val="00CA2824"/>
    <w:rsid w:val="00CA2BD8"/>
    <w:rsid w:val="00CA30CD"/>
    <w:rsid w:val="00CA3611"/>
    <w:rsid w:val="00CA3EDC"/>
    <w:rsid w:val="00CA4865"/>
    <w:rsid w:val="00CA4AA7"/>
    <w:rsid w:val="00CA51BE"/>
    <w:rsid w:val="00CA5932"/>
    <w:rsid w:val="00CA61E6"/>
    <w:rsid w:val="00CA6441"/>
    <w:rsid w:val="00CA688D"/>
    <w:rsid w:val="00CA765A"/>
    <w:rsid w:val="00CB0BB9"/>
    <w:rsid w:val="00CB15EB"/>
    <w:rsid w:val="00CB2906"/>
    <w:rsid w:val="00CB3088"/>
    <w:rsid w:val="00CB35EA"/>
    <w:rsid w:val="00CB37E5"/>
    <w:rsid w:val="00CB3E10"/>
    <w:rsid w:val="00CB417A"/>
    <w:rsid w:val="00CB43FB"/>
    <w:rsid w:val="00CB4EC5"/>
    <w:rsid w:val="00CB5EBD"/>
    <w:rsid w:val="00CB7DBC"/>
    <w:rsid w:val="00CC020D"/>
    <w:rsid w:val="00CC10F9"/>
    <w:rsid w:val="00CC27C1"/>
    <w:rsid w:val="00CC4541"/>
    <w:rsid w:val="00CC505A"/>
    <w:rsid w:val="00CC510E"/>
    <w:rsid w:val="00CC544C"/>
    <w:rsid w:val="00CC655A"/>
    <w:rsid w:val="00CC6A38"/>
    <w:rsid w:val="00CC6F18"/>
    <w:rsid w:val="00CD05DD"/>
    <w:rsid w:val="00CD2598"/>
    <w:rsid w:val="00CD3AC4"/>
    <w:rsid w:val="00CD4387"/>
    <w:rsid w:val="00CD4784"/>
    <w:rsid w:val="00CD49F6"/>
    <w:rsid w:val="00CD56AF"/>
    <w:rsid w:val="00CD58F5"/>
    <w:rsid w:val="00CD5E88"/>
    <w:rsid w:val="00CD6259"/>
    <w:rsid w:val="00CD67A9"/>
    <w:rsid w:val="00CD753D"/>
    <w:rsid w:val="00CE15FD"/>
    <w:rsid w:val="00CE189C"/>
    <w:rsid w:val="00CE199C"/>
    <w:rsid w:val="00CE1E1B"/>
    <w:rsid w:val="00CE291A"/>
    <w:rsid w:val="00CE29B4"/>
    <w:rsid w:val="00CE32E1"/>
    <w:rsid w:val="00CE4467"/>
    <w:rsid w:val="00CE47C1"/>
    <w:rsid w:val="00CE609D"/>
    <w:rsid w:val="00CE60DF"/>
    <w:rsid w:val="00CE6D1D"/>
    <w:rsid w:val="00CE7797"/>
    <w:rsid w:val="00CE785D"/>
    <w:rsid w:val="00CE78D0"/>
    <w:rsid w:val="00CE799E"/>
    <w:rsid w:val="00CE7CF2"/>
    <w:rsid w:val="00CF03A7"/>
    <w:rsid w:val="00CF17BF"/>
    <w:rsid w:val="00CF18B8"/>
    <w:rsid w:val="00CF18E8"/>
    <w:rsid w:val="00CF1A70"/>
    <w:rsid w:val="00CF1BEF"/>
    <w:rsid w:val="00CF2570"/>
    <w:rsid w:val="00CF3318"/>
    <w:rsid w:val="00CF35E1"/>
    <w:rsid w:val="00CF383D"/>
    <w:rsid w:val="00CF40A9"/>
    <w:rsid w:val="00CF4C7D"/>
    <w:rsid w:val="00CF4D2E"/>
    <w:rsid w:val="00CF4F9B"/>
    <w:rsid w:val="00CF4FB6"/>
    <w:rsid w:val="00CF524E"/>
    <w:rsid w:val="00CF734E"/>
    <w:rsid w:val="00CF79DD"/>
    <w:rsid w:val="00CF7B8D"/>
    <w:rsid w:val="00D001D7"/>
    <w:rsid w:val="00D0064A"/>
    <w:rsid w:val="00D00CC4"/>
    <w:rsid w:val="00D00DE2"/>
    <w:rsid w:val="00D00E57"/>
    <w:rsid w:val="00D00E84"/>
    <w:rsid w:val="00D01BEE"/>
    <w:rsid w:val="00D02226"/>
    <w:rsid w:val="00D02381"/>
    <w:rsid w:val="00D04718"/>
    <w:rsid w:val="00D04D06"/>
    <w:rsid w:val="00D04E23"/>
    <w:rsid w:val="00D050FC"/>
    <w:rsid w:val="00D05A3E"/>
    <w:rsid w:val="00D06AD0"/>
    <w:rsid w:val="00D06B37"/>
    <w:rsid w:val="00D07ACA"/>
    <w:rsid w:val="00D10322"/>
    <w:rsid w:val="00D12DCA"/>
    <w:rsid w:val="00D13774"/>
    <w:rsid w:val="00D14E13"/>
    <w:rsid w:val="00D15324"/>
    <w:rsid w:val="00D15B1B"/>
    <w:rsid w:val="00D15B60"/>
    <w:rsid w:val="00D16BF6"/>
    <w:rsid w:val="00D16C0F"/>
    <w:rsid w:val="00D17484"/>
    <w:rsid w:val="00D20672"/>
    <w:rsid w:val="00D20AFA"/>
    <w:rsid w:val="00D216BA"/>
    <w:rsid w:val="00D21F62"/>
    <w:rsid w:val="00D22337"/>
    <w:rsid w:val="00D22C2C"/>
    <w:rsid w:val="00D2328E"/>
    <w:rsid w:val="00D23E30"/>
    <w:rsid w:val="00D249C8"/>
    <w:rsid w:val="00D26B1F"/>
    <w:rsid w:val="00D26C04"/>
    <w:rsid w:val="00D26EE8"/>
    <w:rsid w:val="00D30217"/>
    <w:rsid w:val="00D31490"/>
    <w:rsid w:val="00D31AB5"/>
    <w:rsid w:val="00D31C20"/>
    <w:rsid w:val="00D32875"/>
    <w:rsid w:val="00D33729"/>
    <w:rsid w:val="00D337EA"/>
    <w:rsid w:val="00D33A31"/>
    <w:rsid w:val="00D34617"/>
    <w:rsid w:val="00D34730"/>
    <w:rsid w:val="00D35E0B"/>
    <w:rsid w:val="00D36135"/>
    <w:rsid w:val="00D36C6D"/>
    <w:rsid w:val="00D36F30"/>
    <w:rsid w:val="00D36F4A"/>
    <w:rsid w:val="00D37ECB"/>
    <w:rsid w:val="00D4191A"/>
    <w:rsid w:val="00D41BEA"/>
    <w:rsid w:val="00D43867"/>
    <w:rsid w:val="00D43C30"/>
    <w:rsid w:val="00D43DB9"/>
    <w:rsid w:val="00D44462"/>
    <w:rsid w:val="00D44718"/>
    <w:rsid w:val="00D44808"/>
    <w:rsid w:val="00D44B56"/>
    <w:rsid w:val="00D44EDE"/>
    <w:rsid w:val="00D45869"/>
    <w:rsid w:val="00D46629"/>
    <w:rsid w:val="00D47A1F"/>
    <w:rsid w:val="00D50368"/>
    <w:rsid w:val="00D504F7"/>
    <w:rsid w:val="00D50AF9"/>
    <w:rsid w:val="00D50E6F"/>
    <w:rsid w:val="00D5103F"/>
    <w:rsid w:val="00D51ABC"/>
    <w:rsid w:val="00D51C3B"/>
    <w:rsid w:val="00D520D7"/>
    <w:rsid w:val="00D52F51"/>
    <w:rsid w:val="00D546D5"/>
    <w:rsid w:val="00D551E3"/>
    <w:rsid w:val="00D55638"/>
    <w:rsid w:val="00D557D7"/>
    <w:rsid w:val="00D558E4"/>
    <w:rsid w:val="00D55B80"/>
    <w:rsid w:val="00D55BD4"/>
    <w:rsid w:val="00D55D75"/>
    <w:rsid w:val="00D573AC"/>
    <w:rsid w:val="00D61356"/>
    <w:rsid w:val="00D61E23"/>
    <w:rsid w:val="00D61FC7"/>
    <w:rsid w:val="00D62B5B"/>
    <w:rsid w:val="00D62E82"/>
    <w:rsid w:val="00D62F20"/>
    <w:rsid w:val="00D63918"/>
    <w:rsid w:val="00D63D89"/>
    <w:rsid w:val="00D66128"/>
    <w:rsid w:val="00D67410"/>
    <w:rsid w:val="00D67529"/>
    <w:rsid w:val="00D67AA8"/>
    <w:rsid w:val="00D67C6E"/>
    <w:rsid w:val="00D67CD6"/>
    <w:rsid w:val="00D67E1B"/>
    <w:rsid w:val="00D70F3C"/>
    <w:rsid w:val="00D719F9"/>
    <w:rsid w:val="00D71E1C"/>
    <w:rsid w:val="00D723B6"/>
    <w:rsid w:val="00D7312C"/>
    <w:rsid w:val="00D732D9"/>
    <w:rsid w:val="00D73A0F"/>
    <w:rsid w:val="00D73D53"/>
    <w:rsid w:val="00D748C6"/>
    <w:rsid w:val="00D768FE"/>
    <w:rsid w:val="00D76C22"/>
    <w:rsid w:val="00D77C16"/>
    <w:rsid w:val="00D808CF"/>
    <w:rsid w:val="00D80A49"/>
    <w:rsid w:val="00D80F39"/>
    <w:rsid w:val="00D8138D"/>
    <w:rsid w:val="00D81601"/>
    <w:rsid w:val="00D819A0"/>
    <w:rsid w:val="00D81B76"/>
    <w:rsid w:val="00D8239B"/>
    <w:rsid w:val="00D823B1"/>
    <w:rsid w:val="00D831C5"/>
    <w:rsid w:val="00D84EC6"/>
    <w:rsid w:val="00D85285"/>
    <w:rsid w:val="00D8565F"/>
    <w:rsid w:val="00D87727"/>
    <w:rsid w:val="00D91110"/>
    <w:rsid w:val="00D91620"/>
    <w:rsid w:val="00D92A55"/>
    <w:rsid w:val="00D92CF3"/>
    <w:rsid w:val="00D939AF"/>
    <w:rsid w:val="00D93E01"/>
    <w:rsid w:val="00D9456F"/>
    <w:rsid w:val="00D95D59"/>
    <w:rsid w:val="00D95F4B"/>
    <w:rsid w:val="00D96C90"/>
    <w:rsid w:val="00D96EB7"/>
    <w:rsid w:val="00D97834"/>
    <w:rsid w:val="00DA0BD0"/>
    <w:rsid w:val="00DA2052"/>
    <w:rsid w:val="00DA24A0"/>
    <w:rsid w:val="00DA259D"/>
    <w:rsid w:val="00DA378F"/>
    <w:rsid w:val="00DA4CF8"/>
    <w:rsid w:val="00DA68EE"/>
    <w:rsid w:val="00DA72DD"/>
    <w:rsid w:val="00DA7864"/>
    <w:rsid w:val="00DB05A5"/>
    <w:rsid w:val="00DB085B"/>
    <w:rsid w:val="00DB0F4E"/>
    <w:rsid w:val="00DB27C8"/>
    <w:rsid w:val="00DB2EFF"/>
    <w:rsid w:val="00DB3FBF"/>
    <w:rsid w:val="00DB446B"/>
    <w:rsid w:val="00DB5372"/>
    <w:rsid w:val="00DB564B"/>
    <w:rsid w:val="00DB566F"/>
    <w:rsid w:val="00DB7364"/>
    <w:rsid w:val="00DB7A48"/>
    <w:rsid w:val="00DC0F71"/>
    <w:rsid w:val="00DC1126"/>
    <w:rsid w:val="00DC1663"/>
    <w:rsid w:val="00DC2663"/>
    <w:rsid w:val="00DC33D3"/>
    <w:rsid w:val="00DC3FD4"/>
    <w:rsid w:val="00DC415E"/>
    <w:rsid w:val="00DC527E"/>
    <w:rsid w:val="00DC53C2"/>
    <w:rsid w:val="00DC6353"/>
    <w:rsid w:val="00DC74C6"/>
    <w:rsid w:val="00DC7E25"/>
    <w:rsid w:val="00DD03B1"/>
    <w:rsid w:val="00DD0C98"/>
    <w:rsid w:val="00DD0D52"/>
    <w:rsid w:val="00DD17AD"/>
    <w:rsid w:val="00DD32AC"/>
    <w:rsid w:val="00DD48A9"/>
    <w:rsid w:val="00DD4973"/>
    <w:rsid w:val="00DD4CB2"/>
    <w:rsid w:val="00DD52EA"/>
    <w:rsid w:val="00DD5398"/>
    <w:rsid w:val="00DD56DE"/>
    <w:rsid w:val="00DD595B"/>
    <w:rsid w:val="00DD60D8"/>
    <w:rsid w:val="00DD6F22"/>
    <w:rsid w:val="00DD764A"/>
    <w:rsid w:val="00DE096C"/>
    <w:rsid w:val="00DE17C7"/>
    <w:rsid w:val="00DE1BC4"/>
    <w:rsid w:val="00DE1EF7"/>
    <w:rsid w:val="00DE2112"/>
    <w:rsid w:val="00DE3D4F"/>
    <w:rsid w:val="00DE405D"/>
    <w:rsid w:val="00DE419A"/>
    <w:rsid w:val="00DE4340"/>
    <w:rsid w:val="00DE4C05"/>
    <w:rsid w:val="00DE54C0"/>
    <w:rsid w:val="00DE579F"/>
    <w:rsid w:val="00DE5B46"/>
    <w:rsid w:val="00DE6011"/>
    <w:rsid w:val="00DE68B7"/>
    <w:rsid w:val="00DE6C8F"/>
    <w:rsid w:val="00DE7545"/>
    <w:rsid w:val="00DE79B0"/>
    <w:rsid w:val="00DE7A81"/>
    <w:rsid w:val="00DE7B3E"/>
    <w:rsid w:val="00DE7EC2"/>
    <w:rsid w:val="00DF008E"/>
    <w:rsid w:val="00DF1C23"/>
    <w:rsid w:val="00DF2455"/>
    <w:rsid w:val="00DF2E84"/>
    <w:rsid w:val="00DF3A9D"/>
    <w:rsid w:val="00DF54A7"/>
    <w:rsid w:val="00DF5814"/>
    <w:rsid w:val="00DF5947"/>
    <w:rsid w:val="00DF623F"/>
    <w:rsid w:val="00DF6277"/>
    <w:rsid w:val="00DF66E4"/>
    <w:rsid w:val="00DF6CE7"/>
    <w:rsid w:val="00E00F41"/>
    <w:rsid w:val="00E0229E"/>
    <w:rsid w:val="00E0255E"/>
    <w:rsid w:val="00E0306C"/>
    <w:rsid w:val="00E032BF"/>
    <w:rsid w:val="00E0342C"/>
    <w:rsid w:val="00E03458"/>
    <w:rsid w:val="00E05CDB"/>
    <w:rsid w:val="00E05CFC"/>
    <w:rsid w:val="00E0693C"/>
    <w:rsid w:val="00E10017"/>
    <w:rsid w:val="00E10D47"/>
    <w:rsid w:val="00E10EF8"/>
    <w:rsid w:val="00E11402"/>
    <w:rsid w:val="00E1180C"/>
    <w:rsid w:val="00E12175"/>
    <w:rsid w:val="00E12217"/>
    <w:rsid w:val="00E125C5"/>
    <w:rsid w:val="00E127B0"/>
    <w:rsid w:val="00E12908"/>
    <w:rsid w:val="00E12C41"/>
    <w:rsid w:val="00E13D55"/>
    <w:rsid w:val="00E14269"/>
    <w:rsid w:val="00E14E17"/>
    <w:rsid w:val="00E14F97"/>
    <w:rsid w:val="00E1558C"/>
    <w:rsid w:val="00E15AD5"/>
    <w:rsid w:val="00E15BE0"/>
    <w:rsid w:val="00E15DA7"/>
    <w:rsid w:val="00E16CD3"/>
    <w:rsid w:val="00E1702C"/>
    <w:rsid w:val="00E1753C"/>
    <w:rsid w:val="00E17756"/>
    <w:rsid w:val="00E178DB"/>
    <w:rsid w:val="00E21843"/>
    <w:rsid w:val="00E2216A"/>
    <w:rsid w:val="00E22700"/>
    <w:rsid w:val="00E22DEF"/>
    <w:rsid w:val="00E23435"/>
    <w:rsid w:val="00E2481C"/>
    <w:rsid w:val="00E24C8B"/>
    <w:rsid w:val="00E250A8"/>
    <w:rsid w:val="00E254CF"/>
    <w:rsid w:val="00E25FED"/>
    <w:rsid w:val="00E26611"/>
    <w:rsid w:val="00E268D8"/>
    <w:rsid w:val="00E27064"/>
    <w:rsid w:val="00E27630"/>
    <w:rsid w:val="00E276CB"/>
    <w:rsid w:val="00E278CF"/>
    <w:rsid w:val="00E32582"/>
    <w:rsid w:val="00E33D66"/>
    <w:rsid w:val="00E347D4"/>
    <w:rsid w:val="00E34D15"/>
    <w:rsid w:val="00E36E88"/>
    <w:rsid w:val="00E3711B"/>
    <w:rsid w:val="00E40179"/>
    <w:rsid w:val="00E40B24"/>
    <w:rsid w:val="00E40C48"/>
    <w:rsid w:val="00E425B7"/>
    <w:rsid w:val="00E428D9"/>
    <w:rsid w:val="00E43B1F"/>
    <w:rsid w:val="00E43C48"/>
    <w:rsid w:val="00E446E5"/>
    <w:rsid w:val="00E44CE0"/>
    <w:rsid w:val="00E44CF3"/>
    <w:rsid w:val="00E4524E"/>
    <w:rsid w:val="00E4702C"/>
    <w:rsid w:val="00E471E8"/>
    <w:rsid w:val="00E50DF9"/>
    <w:rsid w:val="00E51213"/>
    <w:rsid w:val="00E512B9"/>
    <w:rsid w:val="00E51858"/>
    <w:rsid w:val="00E52C2E"/>
    <w:rsid w:val="00E52CBA"/>
    <w:rsid w:val="00E539F1"/>
    <w:rsid w:val="00E54836"/>
    <w:rsid w:val="00E553B9"/>
    <w:rsid w:val="00E55B51"/>
    <w:rsid w:val="00E564C1"/>
    <w:rsid w:val="00E566D0"/>
    <w:rsid w:val="00E56AE0"/>
    <w:rsid w:val="00E575B1"/>
    <w:rsid w:val="00E57B21"/>
    <w:rsid w:val="00E57B2D"/>
    <w:rsid w:val="00E57F68"/>
    <w:rsid w:val="00E6063E"/>
    <w:rsid w:val="00E612B9"/>
    <w:rsid w:val="00E61342"/>
    <w:rsid w:val="00E613A6"/>
    <w:rsid w:val="00E6183D"/>
    <w:rsid w:val="00E62711"/>
    <w:rsid w:val="00E6465E"/>
    <w:rsid w:val="00E64F9B"/>
    <w:rsid w:val="00E65C16"/>
    <w:rsid w:val="00E67FAF"/>
    <w:rsid w:val="00E7058C"/>
    <w:rsid w:val="00E7262D"/>
    <w:rsid w:val="00E727CA"/>
    <w:rsid w:val="00E728AC"/>
    <w:rsid w:val="00E7329F"/>
    <w:rsid w:val="00E734AB"/>
    <w:rsid w:val="00E737D3"/>
    <w:rsid w:val="00E73B0E"/>
    <w:rsid w:val="00E73BE1"/>
    <w:rsid w:val="00E73E31"/>
    <w:rsid w:val="00E74573"/>
    <w:rsid w:val="00E75110"/>
    <w:rsid w:val="00E75888"/>
    <w:rsid w:val="00E76A8F"/>
    <w:rsid w:val="00E76C85"/>
    <w:rsid w:val="00E77241"/>
    <w:rsid w:val="00E7746F"/>
    <w:rsid w:val="00E775A8"/>
    <w:rsid w:val="00E77E05"/>
    <w:rsid w:val="00E81DD1"/>
    <w:rsid w:val="00E81E1E"/>
    <w:rsid w:val="00E821D2"/>
    <w:rsid w:val="00E8276B"/>
    <w:rsid w:val="00E8299B"/>
    <w:rsid w:val="00E82A5F"/>
    <w:rsid w:val="00E8393F"/>
    <w:rsid w:val="00E83EDD"/>
    <w:rsid w:val="00E8439A"/>
    <w:rsid w:val="00E84E44"/>
    <w:rsid w:val="00E8516E"/>
    <w:rsid w:val="00E85541"/>
    <w:rsid w:val="00E85828"/>
    <w:rsid w:val="00E86A20"/>
    <w:rsid w:val="00E8727D"/>
    <w:rsid w:val="00E8746D"/>
    <w:rsid w:val="00E8796E"/>
    <w:rsid w:val="00E9051F"/>
    <w:rsid w:val="00E90C17"/>
    <w:rsid w:val="00E92A1F"/>
    <w:rsid w:val="00E92BB5"/>
    <w:rsid w:val="00E941E3"/>
    <w:rsid w:val="00E9488E"/>
    <w:rsid w:val="00E94C4D"/>
    <w:rsid w:val="00E94E31"/>
    <w:rsid w:val="00E94FE0"/>
    <w:rsid w:val="00E95C6C"/>
    <w:rsid w:val="00E963D2"/>
    <w:rsid w:val="00E9671E"/>
    <w:rsid w:val="00E96878"/>
    <w:rsid w:val="00E97B54"/>
    <w:rsid w:val="00EA0059"/>
    <w:rsid w:val="00EA08AB"/>
    <w:rsid w:val="00EA290C"/>
    <w:rsid w:val="00EA368E"/>
    <w:rsid w:val="00EA49AC"/>
    <w:rsid w:val="00EA4A09"/>
    <w:rsid w:val="00EA4E12"/>
    <w:rsid w:val="00EA55E6"/>
    <w:rsid w:val="00EA6431"/>
    <w:rsid w:val="00EA6FCA"/>
    <w:rsid w:val="00EA7FA2"/>
    <w:rsid w:val="00EB0336"/>
    <w:rsid w:val="00EB0E1C"/>
    <w:rsid w:val="00EB0EBF"/>
    <w:rsid w:val="00EB10A5"/>
    <w:rsid w:val="00EB32CA"/>
    <w:rsid w:val="00EB3EC9"/>
    <w:rsid w:val="00EB5287"/>
    <w:rsid w:val="00EB52AA"/>
    <w:rsid w:val="00EB5389"/>
    <w:rsid w:val="00EB53CB"/>
    <w:rsid w:val="00EB53D5"/>
    <w:rsid w:val="00EB58CF"/>
    <w:rsid w:val="00EB5D47"/>
    <w:rsid w:val="00EB6999"/>
    <w:rsid w:val="00EB6CCB"/>
    <w:rsid w:val="00EC14AD"/>
    <w:rsid w:val="00EC1E66"/>
    <w:rsid w:val="00EC2BCF"/>
    <w:rsid w:val="00EC2F4F"/>
    <w:rsid w:val="00EC30DC"/>
    <w:rsid w:val="00EC34A4"/>
    <w:rsid w:val="00EC3E10"/>
    <w:rsid w:val="00EC3F5F"/>
    <w:rsid w:val="00EC528D"/>
    <w:rsid w:val="00EC56E8"/>
    <w:rsid w:val="00EC57B8"/>
    <w:rsid w:val="00EC58E6"/>
    <w:rsid w:val="00EC5B15"/>
    <w:rsid w:val="00EC6602"/>
    <w:rsid w:val="00EC67C1"/>
    <w:rsid w:val="00EC6C3C"/>
    <w:rsid w:val="00EC6EFE"/>
    <w:rsid w:val="00EC7B29"/>
    <w:rsid w:val="00ED05C4"/>
    <w:rsid w:val="00ED115B"/>
    <w:rsid w:val="00ED1A44"/>
    <w:rsid w:val="00ED2463"/>
    <w:rsid w:val="00ED3128"/>
    <w:rsid w:val="00ED3B5C"/>
    <w:rsid w:val="00ED42AF"/>
    <w:rsid w:val="00ED45D0"/>
    <w:rsid w:val="00ED4617"/>
    <w:rsid w:val="00ED4AE4"/>
    <w:rsid w:val="00ED58B4"/>
    <w:rsid w:val="00ED5A09"/>
    <w:rsid w:val="00EE1EAB"/>
    <w:rsid w:val="00EE2261"/>
    <w:rsid w:val="00EE342A"/>
    <w:rsid w:val="00EE39C3"/>
    <w:rsid w:val="00EE480A"/>
    <w:rsid w:val="00EE5524"/>
    <w:rsid w:val="00EE687E"/>
    <w:rsid w:val="00EE6C23"/>
    <w:rsid w:val="00EE6D2E"/>
    <w:rsid w:val="00EE7552"/>
    <w:rsid w:val="00EE7CC5"/>
    <w:rsid w:val="00EF05C3"/>
    <w:rsid w:val="00EF0853"/>
    <w:rsid w:val="00EF0C7A"/>
    <w:rsid w:val="00EF0D6C"/>
    <w:rsid w:val="00EF2964"/>
    <w:rsid w:val="00EF2F74"/>
    <w:rsid w:val="00EF3FBD"/>
    <w:rsid w:val="00EF411E"/>
    <w:rsid w:val="00EF4527"/>
    <w:rsid w:val="00EF5396"/>
    <w:rsid w:val="00EF6409"/>
    <w:rsid w:val="00EF7196"/>
    <w:rsid w:val="00EF7C8E"/>
    <w:rsid w:val="00F0001D"/>
    <w:rsid w:val="00F00698"/>
    <w:rsid w:val="00F009AC"/>
    <w:rsid w:val="00F00A5F"/>
    <w:rsid w:val="00F00E88"/>
    <w:rsid w:val="00F023DA"/>
    <w:rsid w:val="00F02463"/>
    <w:rsid w:val="00F02D77"/>
    <w:rsid w:val="00F03159"/>
    <w:rsid w:val="00F0369E"/>
    <w:rsid w:val="00F03BC9"/>
    <w:rsid w:val="00F0434B"/>
    <w:rsid w:val="00F048E6"/>
    <w:rsid w:val="00F04BBE"/>
    <w:rsid w:val="00F04E27"/>
    <w:rsid w:val="00F06064"/>
    <w:rsid w:val="00F0649A"/>
    <w:rsid w:val="00F06FED"/>
    <w:rsid w:val="00F079B5"/>
    <w:rsid w:val="00F10308"/>
    <w:rsid w:val="00F109D7"/>
    <w:rsid w:val="00F10B84"/>
    <w:rsid w:val="00F11726"/>
    <w:rsid w:val="00F117DC"/>
    <w:rsid w:val="00F12D48"/>
    <w:rsid w:val="00F14878"/>
    <w:rsid w:val="00F14EAC"/>
    <w:rsid w:val="00F154C1"/>
    <w:rsid w:val="00F169A9"/>
    <w:rsid w:val="00F16CFD"/>
    <w:rsid w:val="00F17603"/>
    <w:rsid w:val="00F17EDC"/>
    <w:rsid w:val="00F17FA1"/>
    <w:rsid w:val="00F202EF"/>
    <w:rsid w:val="00F21ACE"/>
    <w:rsid w:val="00F21C89"/>
    <w:rsid w:val="00F21D2D"/>
    <w:rsid w:val="00F23658"/>
    <w:rsid w:val="00F240EA"/>
    <w:rsid w:val="00F245AB"/>
    <w:rsid w:val="00F245EA"/>
    <w:rsid w:val="00F24769"/>
    <w:rsid w:val="00F248A0"/>
    <w:rsid w:val="00F25F0C"/>
    <w:rsid w:val="00F26500"/>
    <w:rsid w:val="00F265E9"/>
    <w:rsid w:val="00F267CF"/>
    <w:rsid w:val="00F26A8E"/>
    <w:rsid w:val="00F27EA5"/>
    <w:rsid w:val="00F3029B"/>
    <w:rsid w:val="00F302E4"/>
    <w:rsid w:val="00F30849"/>
    <w:rsid w:val="00F30E46"/>
    <w:rsid w:val="00F30E71"/>
    <w:rsid w:val="00F31119"/>
    <w:rsid w:val="00F32CEB"/>
    <w:rsid w:val="00F3302A"/>
    <w:rsid w:val="00F336CC"/>
    <w:rsid w:val="00F33EAE"/>
    <w:rsid w:val="00F3492A"/>
    <w:rsid w:val="00F34D3C"/>
    <w:rsid w:val="00F35E4A"/>
    <w:rsid w:val="00F36D67"/>
    <w:rsid w:val="00F36F29"/>
    <w:rsid w:val="00F37054"/>
    <w:rsid w:val="00F373C5"/>
    <w:rsid w:val="00F37B66"/>
    <w:rsid w:val="00F37B91"/>
    <w:rsid w:val="00F40A39"/>
    <w:rsid w:val="00F4123B"/>
    <w:rsid w:val="00F41445"/>
    <w:rsid w:val="00F42375"/>
    <w:rsid w:val="00F42613"/>
    <w:rsid w:val="00F42747"/>
    <w:rsid w:val="00F42816"/>
    <w:rsid w:val="00F42AF2"/>
    <w:rsid w:val="00F4389C"/>
    <w:rsid w:val="00F44479"/>
    <w:rsid w:val="00F44E9B"/>
    <w:rsid w:val="00F452F6"/>
    <w:rsid w:val="00F45669"/>
    <w:rsid w:val="00F4580B"/>
    <w:rsid w:val="00F45C43"/>
    <w:rsid w:val="00F4657A"/>
    <w:rsid w:val="00F47322"/>
    <w:rsid w:val="00F51116"/>
    <w:rsid w:val="00F5122E"/>
    <w:rsid w:val="00F51392"/>
    <w:rsid w:val="00F51C19"/>
    <w:rsid w:val="00F51EAC"/>
    <w:rsid w:val="00F52360"/>
    <w:rsid w:val="00F5259E"/>
    <w:rsid w:val="00F53C2C"/>
    <w:rsid w:val="00F53C6B"/>
    <w:rsid w:val="00F53D02"/>
    <w:rsid w:val="00F54731"/>
    <w:rsid w:val="00F55056"/>
    <w:rsid w:val="00F55985"/>
    <w:rsid w:val="00F56046"/>
    <w:rsid w:val="00F601B6"/>
    <w:rsid w:val="00F6032C"/>
    <w:rsid w:val="00F61161"/>
    <w:rsid w:val="00F61637"/>
    <w:rsid w:val="00F622D9"/>
    <w:rsid w:val="00F62CB6"/>
    <w:rsid w:val="00F62F26"/>
    <w:rsid w:val="00F6406A"/>
    <w:rsid w:val="00F65288"/>
    <w:rsid w:val="00F66A68"/>
    <w:rsid w:val="00F66F0B"/>
    <w:rsid w:val="00F7043C"/>
    <w:rsid w:val="00F7057C"/>
    <w:rsid w:val="00F70DC1"/>
    <w:rsid w:val="00F712D2"/>
    <w:rsid w:val="00F71851"/>
    <w:rsid w:val="00F71A39"/>
    <w:rsid w:val="00F72572"/>
    <w:rsid w:val="00F72CA2"/>
    <w:rsid w:val="00F72ECB"/>
    <w:rsid w:val="00F7383B"/>
    <w:rsid w:val="00F73C88"/>
    <w:rsid w:val="00F76839"/>
    <w:rsid w:val="00F76A4F"/>
    <w:rsid w:val="00F76B63"/>
    <w:rsid w:val="00F77E48"/>
    <w:rsid w:val="00F802BB"/>
    <w:rsid w:val="00F8030C"/>
    <w:rsid w:val="00F80A4A"/>
    <w:rsid w:val="00F80ED9"/>
    <w:rsid w:val="00F82082"/>
    <w:rsid w:val="00F8298B"/>
    <w:rsid w:val="00F8403C"/>
    <w:rsid w:val="00F84355"/>
    <w:rsid w:val="00F84546"/>
    <w:rsid w:val="00F8484F"/>
    <w:rsid w:val="00F84E61"/>
    <w:rsid w:val="00F8508E"/>
    <w:rsid w:val="00F861CB"/>
    <w:rsid w:val="00F8664F"/>
    <w:rsid w:val="00F86736"/>
    <w:rsid w:val="00F86E77"/>
    <w:rsid w:val="00F879D2"/>
    <w:rsid w:val="00F87A23"/>
    <w:rsid w:val="00F90981"/>
    <w:rsid w:val="00F90DB0"/>
    <w:rsid w:val="00F91028"/>
    <w:rsid w:val="00F917A4"/>
    <w:rsid w:val="00F91F46"/>
    <w:rsid w:val="00F9256B"/>
    <w:rsid w:val="00F94091"/>
    <w:rsid w:val="00F942C8"/>
    <w:rsid w:val="00F94472"/>
    <w:rsid w:val="00F94CA4"/>
    <w:rsid w:val="00F952C6"/>
    <w:rsid w:val="00F9563B"/>
    <w:rsid w:val="00F95775"/>
    <w:rsid w:val="00F972E5"/>
    <w:rsid w:val="00FA1114"/>
    <w:rsid w:val="00FA1BBA"/>
    <w:rsid w:val="00FA1EB5"/>
    <w:rsid w:val="00FA35F0"/>
    <w:rsid w:val="00FA3B56"/>
    <w:rsid w:val="00FA4064"/>
    <w:rsid w:val="00FA4941"/>
    <w:rsid w:val="00FA572D"/>
    <w:rsid w:val="00FA5751"/>
    <w:rsid w:val="00FA7206"/>
    <w:rsid w:val="00FA7A24"/>
    <w:rsid w:val="00FA7FA3"/>
    <w:rsid w:val="00FB0300"/>
    <w:rsid w:val="00FB0810"/>
    <w:rsid w:val="00FB0AF3"/>
    <w:rsid w:val="00FB0F63"/>
    <w:rsid w:val="00FB3B92"/>
    <w:rsid w:val="00FB3CEB"/>
    <w:rsid w:val="00FB3ED9"/>
    <w:rsid w:val="00FB45A2"/>
    <w:rsid w:val="00FB479F"/>
    <w:rsid w:val="00FB4E16"/>
    <w:rsid w:val="00FB5412"/>
    <w:rsid w:val="00FB5A5F"/>
    <w:rsid w:val="00FB615D"/>
    <w:rsid w:val="00FB690E"/>
    <w:rsid w:val="00FB6BF2"/>
    <w:rsid w:val="00FB7100"/>
    <w:rsid w:val="00FB71BB"/>
    <w:rsid w:val="00FB71C8"/>
    <w:rsid w:val="00FC0612"/>
    <w:rsid w:val="00FC08EE"/>
    <w:rsid w:val="00FC1B7D"/>
    <w:rsid w:val="00FC2A62"/>
    <w:rsid w:val="00FC2C5D"/>
    <w:rsid w:val="00FC3735"/>
    <w:rsid w:val="00FC3F04"/>
    <w:rsid w:val="00FC41C2"/>
    <w:rsid w:val="00FC49A6"/>
    <w:rsid w:val="00FC530D"/>
    <w:rsid w:val="00FC5E26"/>
    <w:rsid w:val="00FC6291"/>
    <w:rsid w:val="00FC699B"/>
    <w:rsid w:val="00FC6B74"/>
    <w:rsid w:val="00FC6FB9"/>
    <w:rsid w:val="00FC7A32"/>
    <w:rsid w:val="00FC7FC5"/>
    <w:rsid w:val="00FD0027"/>
    <w:rsid w:val="00FD0354"/>
    <w:rsid w:val="00FD09C9"/>
    <w:rsid w:val="00FD09F2"/>
    <w:rsid w:val="00FD18BD"/>
    <w:rsid w:val="00FD2204"/>
    <w:rsid w:val="00FD2E8D"/>
    <w:rsid w:val="00FD3EF5"/>
    <w:rsid w:val="00FD53B2"/>
    <w:rsid w:val="00FD5448"/>
    <w:rsid w:val="00FD5493"/>
    <w:rsid w:val="00FD57FF"/>
    <w:rsid w:val="00FD5D65"/>
    <w:rsid w:val="00FD5EA5"/>
    <w:rsid w:val="00FD654A"/>
    <w:rsid w:val="00FD654D"/>
    <w:rsid w:val="00FD6931"/>
    <w:rsid w:val="00FD76F8"/>
    <w:rsid w:val="00FD792E"/>
    <w:rsid w:val="00FE037D"/>
    <w:rsid w:val="00FE0563"/>
    <w:rsid w:val="00FE0982"/>
    <w:rsid w:val="00FE0DBF"/>
    <w:rsid w:val="00FE1CE7"/>
    <w:rsid w:val="00FE287A"/>
    <w:rsid w:val="00FE3283"/>
    <w:rsid w:val="00FE4671"/>
    <w:rsid w:val="00FE4B89"/>
    <w:rsid w:val="00FE4F4A"/>
    <w:rsid w:val="00FE72FF"/>
    <w:rsid w:val="00FE73F0"/>
    <w:rsid w:val="00FE7E62"/>
    <w:rsid w:val="00FE7FF7"/>
    <w:rsid w:val="00FF0497"/>
    <w:rsid w:val="00FF07DF"/>
    <w:rsid w:val="00FF2116"/>
    <w:rsid w:val="00FF215C"/>
    <w:rsid w:val="00FF2173"/>
    <w:rsid w:val="00FF221B"/>
    <w:rsid w:val="00FF2B4A"/>
    <w:rsid w:val="00FF3023"/>
    <w:rsid w:val="00FF358D"/>
    <w:rsid w:val="00FF3B66"/>
    <w:rsid w:val="00FF4E7A"/>
    <w:rsid w:val="00FF6DF9"/>
    <w:rsid w:val="00FF72EF"/>
    <w:rsid w:val="00FF7343"/>
    <w:rsid w:val="00FF7AB6"/>
    <w:rsid w:val="00FF7EE0"/>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link w:val="TITOLOCAMPIONATOCaratter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paragraph" w:styleId="Nessunaspaziatura">
    <w:name w:val="No Spacing"/>
    <w:aliases w:val="A118,TITOLONE"/>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qFormat/>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qFormat/>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uiPriority w:val="99"/>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qForma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qFormat/>
    <w:rsid w:val="00B03A23"/>
    <w:rPr>
      <w:rFonts w:ascii="Arial" w:hAnsi="Arial"/>
      <w:lang w:eastAsia="ar-SA"/>
    </w:rPr>
  </w:style>
  <w:style w:type="paragraph" w:styleId="Titolo">
    <w:name w:val="Title"/>
    <w:basedOn w:val="Normale"/>
    <w:link w:val="TitoloCarattere"/>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qFormat/>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qFormat/>
    <w:rsid w:val="00D34730"/>
    <w:rPr>
      <w:b/>
      <w:bCs/>
    </w:rPr>
  </w:style>
  <w:style w:type="paragraph" w:styleId="Paragrafoelenco">
    <w:name w:val="List Paragraph"/>
    <w:basedOn w:val="Normale"/>
    <w:link w:val="ParagrafoelencoCaratter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qFormat/>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rsid w:val="009D0C38"/>
    <w:rPr>
      <w:rFonts w:ascii="Calibri" w:hAnsi="Calibri"/>
      <w:b/>
      <w:bCs/>
      <w:sz w:val="28"/>
      <w:szCs w:val="28"/>
    </w:rPr>
  </w:style>
  <w:style w:type="character" w:customStyle="1" w:styleId="Titolo5Carattere">
    <w:name w:val="Titolo 5 Carattere"/>
    <w:basedOn w:val="Carpredefinitoparagrafo"/>
    <w:link w:val="Titolo5"/>
    <w:rsid w:val="009D0C38"/>
    <w:rPr>
      <w:rFonts w:ascii="Arial" w:hAnsi="Arial"/>
      <w:sz w:val="22"/>
    </w:rPr>
  </w:style>
  <w:style w:type="character" w:customStyle="1" w:styleId="Titolo6Carattere">
    <w:name w:val="Titolo 6 Carattere"/>
    <w:basedOn w:val="Carpredefinitoparagrafo"/>
    <w:link w:val="Titolo6"/>
    <w:rsid w:val="009D0C38"/>
    <w:rPr>
      <w:i/>
      <w:sz w:val="22"/>
    </w:rPr>
  </w:style>
  <w:style w:type="character" w:customStyle="1" w:styleId="Titolo7Carattere">
    <w:name w:val="Titolo 7 Carattere"/>
    <w:basedOn w:val="Carpredefinitoparagrafo"/>
    <w:link w:val="Titolo7"/>
    <w:rsid w:val="009D0C38"/>
    <w:rPr>
      <w:rFonts w:ascii="Arial" w:hAnsi="Arial"/>
    </w:rPr>
  </w:style>
  <w:style w:type="character" w:customStyle="1" w:styleId="Titolo8Carattere">
    <w:name w:val="Titolo 8 Carattere"/>
    <w:basedOn w:val="Carpredefinitoparagrafo"/>
    <w:link w:val="Titolo8"/>
    <w:rsid w:val="009D0C38"/>
    <w:rPr>
      <w:rFonts w:ascii="Arial" w:hAnsi="Arial"/>
      <w:i/>
    </w:rPr>
  </w:style>
  <w:style w:type="character" w:customStyle="1" w:styleId="Titolo9Carattere">
    <w:name w:val="Titolo 9 Carattere"/>
    <w:basedOn w:val="Carpredefinitoparagrafo"/>
    <w:link w:val="Titolo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uiPriority w:val="34"/>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table" w:customStyle="1" w:styleId="TableNormal">
    <w:name w:val="Table Normal"/>
    <w:uiPriority w:val="2"/>
    <w:semiHidden/>
    <w:unhideWhenUsed/>
    <w:qFormat/>
    <w:rsid w:val="007109D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Stile1">
    <w:name w:val="Stile1"/>
    <w:uiPriority w:val="99"/>
    <w:rsid w:val="00CE32E1"/>
    <w:pPr>
      <w:numPr>
        <w:numId w:val="1"/>
      </w:numPr>
    </w:pPr>
  </w:style>
  <w:style w:type="paragraph" w:customStyle="1" w:styleId="titolocampionato0">
    <w:name w:val="titolo_campionato"/>
    <w:basedOn w:val="Normale"/>
    <w:rsid w:val="009063BC"/>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9063BC"/>
    <w:pPr>
      <w:jc w:val="left"/>
    </w:pPr>
    <w:rPr>
      <w:rFonts w:ascii="Arial" w:eastAsiaTheme="minorEastAsia" w:hAnsi="Arial" w:cs="Arial"/>
      <w:b/>
      <w:bCs/>
      <w:color w:val="000000"/>
      <w:sz w:val="24"/>
      <w:szCs w:val="24"/>
    </w:rPr>
  </w:style>
  <w:style w:type="paragraph" w:customStyle="1" w:styleId="headertabella0">
    <w:name w:val="header_tabella"/>
    <w:basedOn w:val="Normale"/>
    <w:rsid w:val="009063BC"/>
    <w:pPr>
      <w:jc w:val="center"/>
    </w:pPr>
    <w:rPr>
      <w:rFonts w:ascii="Arial" w:eastAsiaTheme="minorEastAsia" w:hAnsi="Arial" w:cs="Arial"/>
      <w:b/>
      <w:bCs/>
      <w:color w:val="000000"/>
    </w:rPr>
  </w:style>
  <w:style w:type="paragraph" w:customStyle="1" w:styleId="rowtabella0">
    <w:name w:val="row_tabella"/>
    <w:basedOn w:val="Normale"/>
    <w:rsid w:val="009063BC"/>
    <w:pPr>
      <w:jc w:val="left"/>
    </w:pPr>
    <w:rPr>
      <w:rFonts w:ascii="Arial" w:eastAsiaTheme="minorEastAsia" w:hAnsi="Arial" w:cs="Arial"/>
      <w:color w:val="000000"/>
      <w:sz w:val="12"/>
      <w:szCs w:val="12"/>
    </w:rPr>
  </w:style>
  <w:style w:type="paragraph" w:customStyle="1" w:styleId="titoloprinc0">
    <w:name w:val="titolo_princ"/>
    <w:basedOn w:val="Normale"/>
    <w:rsid w:val="004D49BF"/>
    <w:pPr>
      <w:jc w:val="center"/>
    </w:pPr>
    <w:rPr>
      <w:rFonts w:ascii="Arial" w:eastAsiaTheme="minorEastAsia" w:hAnsi="Arial" w:cs="Arial"/>
      <w:b/>
      <w:bCs/>
      <w:color w:val="000000"/>
      <w:sz w:val="36"/>
      <w:szCs w:val="36"/>
    </w:rPr>
  </w:style>
  <w:style w:type="paragraph" w:customStyle="1" w:styleId="titolomedio0">
    <w:name w:val="titolo_medio"/>
    <w:basedOn w:val="Normale"/>
    <w:rsid w:val="004D49BF"/>
    <w:pPr>
      <w:jc w:val="center"/>
    </w:pPr>
    <w:rPr>
      <w:rFonts w:ascii="Arial" w:eastAsiaTheme="minorEastAsia" w:hAnsi="Arial" w:cs="Arial"/>
      <w:b/>
      <w:bCs/>
      <w:color w:val="000000"/>
      <w:sz w:val="32"/>
      <w:szCs w:val="32"/>
    </w:rPr>
  </w:style>
  <w:style w:type="character" w:styleId="Collegamentovisitato">
    <w:name w:val="FollowedHyperlink"/>
    <w:basedOn w:val="Carpredefinitoparagrafo"/>
    <w:semiHidden/>
    <w:unhideWhenUsed/>
    <w:rsid w:val="00D20AFA"/>
    <w:rPr>
      <w:color w:val="800080" w:themeColor="followedHyperlink"/>
      <w:u w:val="single"/>
    </w:rPr>
  </w:style>
  <w:style w:type="paragraph" w:customStyle="1" w:styleId="A117gare">
    <w:name w:val="A117gare"/>
    <w:basedOn w:val="Normale"/>
    <w:qFormat/>
    <w:rsid w:val="00005731"/>
    <w:pPr>
      <w:spacing w:line="120" w:lineRule="exact"/>
      <w:jc w:val="left"/>
      <w:textAlignment w:val="baseline"/>
    </w:pPr>
    <w:rPr>
      <w:rFonts w:ascii="Calibri" w:hAnsi="Calibri"/>
      <w:caps/>
      <w:spacing w:val="-2"/>
      <w:sz w:val="16"/>
      <w:lang w:eastAsia="ar-SA"/>
    </w:rPr>
  </w:style>
  <w:style w:type="paragraph" w:customStyle="1" w:styleId="msonormal0">
    <w:name w:val="msonormal"/>
    <w:basedOn w:val="Normale"/>
    <w:rsid w:val="00CA4865"/>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CA4865"/>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0">
    <w:name w:val="titolo_0"/>
    <w:basedOn w:val="Normale"/>
    <w:rsid w:val="00CA4865"/>
    <w:pPr>
      <w:jc w:val="center"/>
    </w:pPr>
    <w:rPr>
      <w:rFonts w:ascii="Arial" w:eastAsiaTheme="minorEastAsia" w:hAnsi="Arial" w:cs="Arial"/>
      <w:b/>
      <w:bCs/>
      <w:color w:val="000000"/>
      <w:sz w:val="36"/>
      <w:szCs w:val="36"/>
    </w:rPr>
  </w:style>
  <w:style w:type="paragraph" w:customStyle="1" w:styleId="titolo01">
    <w:name w:val="titolo0"/>
    <w:basedOn w:val="Normale"/>
    <w:rsid w:val="00CA4865"/>
    <w:pPr>
      <w:jc w:val="center"/>
    </w:pPr>
    <w:rPr>
      <w:rFonts w:ascii="Arial" w:eastAsiaTheme="minorEastAsia" w:hAnsi="Arial" w:cs="Arial"/>
      <w:b/>
      <w:bCs/>
      <w:color w:val="000000"/>
      <w:sz w:val="36"/>
      <w:szCs w:val="36"/>
    </w:rPr>
  </w:style>
  <w:style w:type="paragraph" w:customStyle="1" w:styleId="ammenda0">
    <w:name w:val="ammenda"/>
    <w:basedOn w:val="Normale"/>
    <w:rsid w:val="00CA4865"/>
    <w:pPr>
      <w:jc w:val="left"/>
    </w:pPr>
    <w:rPr>
      <w:rFonts w:ascii="Arial" w:eastAsiaTheme="minorEastAsia" w:hAnsi="Arial" w:cs="Arial"/>
      <w:color w:val="000000"/>
    </w:rPr>
  </w:style>
  <w:style w:type="paragraph" w:customStyle="1" w:styleId="sconosciuto">
    <w:name w:val="sconosciuto"/>
    <w:basedOn w:val="Normale"/>
    <w:rsid w:val="00CA4865"/>
    <w:pPr>
      <w:jc w:val="left"/>
    </w:pPr>
    <w:rPr>
      <w:rFonts w:ascii="Arial" w:eastAsiaTheme="minorEastAsia" w:hAnsi="Arial" w:cs="Arial"/>
      <w:b/>
      <w:bCs/>
      <w:color w:val="FF0000"/>
      <w:sz w:val="28"/>
      <w:szCs w:val="28"/>
    </w:rPr>
  </w:style>
  <w:style w:type="paragraph" w:customStyle="1" w:styleId="Heading">
    <w:name w:val="Heading"/>
    <w:basedOn w:val="Standard"/>
    <w:next w:val="Textbody"/>
    <w:rsid w:val="00FE0982"/>
    <w:pPr>
      <w:suppressAutoHyphens w:val="0"/>
      <w:overflowPunct w:val="0"/>
      <w:autoSpaceDE w:val="0"/>
      <w:jc w:val="center"/>
    </w:pPr>
    <w:rPr>
      <w:rFonts w:ascii="Arial" w:eastAsia="Arial" w:hAnsi="Arial"/>
      <w:b/>
      <w:sz w:val="22"/>
      <w:szCs w:val="20"/>
      <w:lang w:bidi="ar-SA"/>
    </w:rPr>
  </w:style>
  <w:style w:type="paragraph" w:customStyle="1" w:styleId="Textbody">
    <w:name w:val="Text body"/>
    <w:basedOn w:val="Standard"/>
    <w:rsid w:val="00FE0982"/>
    <w:pPr>
      <w:suppressAutoHyphens w:val="0"/>
      <w:overflowPunct w:val="0"/>
      <w:autoSpaceDE w:val="0"/>
      <w:jc w:val="both"/>
    </w:pPr>
    <w:rPr>
      <w:rFonts w:ascii="Arial" w:eastAsia="Arial" w:hAnsi="Arial"/>
      <w:sz w:val="22"/>
      <w:szCs w:val="20"/>
      <w:lang w:bidi="ar-SA"/>
    </w:rPr>
  </w:style>
  <w:style w:type="character" w:customStyle="1" w:styleId="TITOLOCAMPIONATOCarattere">
    <w:name w:val="TITOLO_CAMPIONATO Carattere"/>
    <w:basedOn w:val="Carpredefinitoparagrafo"/>
    <w:link w:val="TITOLOCAMPIONATO"/>
    <w:rsid w:val="00467CBB"/>
    <w:rPr>
      <w:rFonts w:ascii="Arial" w:eastAsia="Arial" w:hAnsi="Arial" w:cs="Arial"/>
      <w:b/>
      <w:color w:val="000000"/>
      <w:sz w:val="36"/>
      <w:szCs w:val="36"/>
    </w:rPr>
  </w:style>
  <w:style w:type="numbering" w:customStyle="1" w:styleId="WW8Num15">
    <w:name w:val="WW8Num15"/>
    <w:basedOn w:val="Nessunelenco"/>
    <w:rsid w:val="00467CBB"/>
    <w:pPr>
      <w:numPr>
        <w:numId w:val="2"/>
      </w:numPr>
    </w:pPr>
  </w:style>
  <w:style w:type="numbering" w:customStyle="1" w:styleId="WWNum22">
    <w:name w:val="WWNum22"/>
    <w:basedOn w:val="Nessunelenco"/>
    <w:rsid w:val="00467CBB"/>
    <w:pPr>
      <w:numPr>
        <w:numId w:val="3"/>
      </w:numPr>
    </w:pPr>
  </w:style>
  <w:style w:type="numbering" w:customStyle="1" w:styleId="WWNum24">
    <w:name w:val="WWNum24"/>
    <w:basedOn w:val="Nessunelenco"/>
    <w:rsid w:val="007C5151"/>
    <w:pPr>
      <w:numPr>
        <w:numId w:val="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11493507">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522351687">
      <w:bodyDiv w:val="1"/>
      <w:marLeft w:val="0"/>
      <w:marRight w:val="0"/>
      <w:marTop w:val="0"/>
      <w:marBottom w:val="0"/>
      <w:divBdr>
        <w:top w:val="none" w:sz="0" w:space="0" w:color="auto"/>
        <w:left w:val="none" w:sz="0" w:space="0" w:color="auto"/>
        <w:bottom w:val="none" w:sz="0" w:space="0" w:color="auto"/>
        <w:right w:val="none" w:sz="0" w:space="0" w:color="auto"/>
      </w:divBdr>
      <w:divsChild>
        <w:div w:id="1498231614">
          <w:marLeft w:val="547"/>
          <w:marRight w:val="0"/>
          <w:marTop w:val="0"/>
          <w:marBottom w:val="0"/>
          <w:divBdr>
            <w:top w:val="none" w:sz="0" w:space="0" w:color="auto"/>
            <w:left w:val="none" w:sz="0" w:space="0" w:color="auto"/>
            <w:bottom w:val="none" w:sz="0" w:space="0" w:color="auto"/>
            <w:right w:val="none" w:sz="0" w:space="0" w:color="auto"/>
          </w:divBdr>
        </w:div>
        <w:div w:id="1203177160">
          <w:marLeft w:val="547"/>
          <w:marRight w:val="0"/>
          <w:marTop w:val="0"/>
          <w:marBottom w:val="0"/>
          <w:divBdr>
            <w:top w:val="none" w:sz="0" w:space="0" w:color="auto"/>
            <w:left w:val="none" w:sz="0" w:space="0" w:color="auto"/>
            <w:bottom w:val="none" w:sz="0" w:space="0" w:color="auto"/>
            <w:right w:val="none" w:sz="0" w:space="0" w:color="auto"/>
          </w:divBdr>
        </w:div>
        <w:div w:id="136413114">
          <w:marLeft w:val="547"/>
          <w:marRight w:val="0"/>
          <w:marTop w:val="0"/>
          <w:marBottom w:val="0"/>
          <w:divBdr>
            <w:top w:val="none" w:sz="0" w:space="0" w:color="auto"/>
            <w:left w:val="none" w:sz="0" w:space="0" w:color="auto"/>
            <w:bottom w:val="none" w:sz="0" w:space="0" w:color="auto"/>
            <w:right w:val="none" w:sz="0" w:space="0" w:color="auto"/>
          </w:divBdr>
        </w:div>
        <w:div w:id="1945457879">
          <w:marLeft w:val="547"/>
          <w:marRight w:val="0"/>
          <w:marTop w:val="0"/>
          <w:marBottom w:val="0"/>
          <w:divBdr>
            <w:top w:val="none" w:sz="0" w:space="0" w:color="auto"/>
            <w:left w:val="none" w:sz="0" w:space="0" w:color="auto"/>
            <w:bottom w:val="none" w:sz="0" w:space="0" w:color="auto"/>
            <w:right w:val="none" w:sz="0" w:space="0" w:color="auto"/>
          </w:divBdr>
        </w:div>
        <w:div w:id="1717117226">
          <w:marLeft w:val="547"/>
          <w:marRight w:val="0"/>
          <w:marTop w:val="0"/>
          <w:marBottom w:val="0"/>
          <w:divBdr>
            <w:top w:val="none" w:sz="0" w:space="0" w:color="auto"/>
            <w:left w:val="none" w:sz="0" w:space="0" w:color="auto"/>
            <w:bottom w:val="none" w:sz="0" w:space="0" w:color="auto"/>
            <w:right w:val="none" w:sz="0" w:space="0" w:color="auto"/>
          </w:divBdr>
        </w:div>
        <w:div w:id="981889618">
          <w:marLeft w:val="547"/>
          <w:marRight w:val="0"/>
          <w:marTop w:val="0"/>
          <w:marBottom w:val="0"/>
          <w:divBdr>
            <w:top w:val="none" w:sz="0" w:space="0" w:color="auto"/>
            <w:left w:val="none" w:sz="0" w:space="0" w:color="auto"/>
            <w:bottom w:val="none" w:sz="0" w:space="0" w:color="auto"/>
            <w:right w:val="none" w:sz="0" w:space="0" w:color="auto"/>
          </w:divBdr>
        </w:div>
        <w:div w:id="1356157301">
          <w:marLeft w:val="547"/>
          <w:marRight w:val="0"/>
          <w:marTop w:val="0"/>
          <w:marBottom w:val="0"/>
          <w:divBdr>
            <w:top w:val="none" w:sz="0" w:space="0" w:color="auto"/>
            <w:left w:val="none" w:sz="0" w:space="0" w:color="auto"/>
            <w:bottom w:val="none" w:sz="0" w:space="0" w:color="auto"/>
            <w:right w:val="none" w:sz="0" w:space="0" w:color="auto"/>
          </w:divBdr>
        </w:div>
        <w:div w:id="835724101">
          <w:marLeft w:val="547"/>
          <w:marRight w:val="0"/>
          <w:marTop w:val="0"/>
          <w:marBottom w:val="0"/>
          <w:divBdr>
            <w:top w:val="none" w:sz="0" w:space="0" w:color="auto"/>
            <w:left w:val="none" w:sz="0" w:space="0" w:color="auto"/>
            <w:bottom w:val="none" w:sz="0" w:space="0" w:color="auto"/>
            <w:right w:val="none" w:sz="0" w:space="0" w:color="auto"/>
          </w:divBdr>
        </w:div>
        <w:div w:id="199828307">
          <w:marLeft w:val="547"/>
          <w:marRight w:val="0"/>
          <w:marTop w:val="0"/>
          <w:marBottom w:val="0"/>
          <w:divBdr>
            <w:top w:val="none" w:sz="0" w:space="0" w:color="auto"/>
            <w:left w:val="none" w:sz="0" w:space="0" w:color="auto"/>
            <w:bottom w:val="none" w:sz="0" w:space="0" w:color="auto"/>
            <w:right w:val="none" w:sz="0" w:space="0" w:color="auto"/>
          </w:divBdr>
        </w:div>
        <w:div w:id="1708751336">
          <w:marLeft w:val="547"/>
          <w:marRight w:val="0"/>
          <w:marTop w:val="0"/>
          <w:marBottom w:val="0"/>
          <w:divBdr>
            <w:top w:val="none" w:sz="0" w:space="0" w:color="auto"/>
            <w:left w:val="none" w:sz="0" w:space="0" w:color="auto"/>
            <w:bottom w:val="none" w:sz="0" w:space="0" w:color="auto"/>
            <w:right w:val="none" w:sz="0" w:space="0" w:color="auto"/>
          </w:divBdr>
        </w:div>
      </w:divsChild>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 w:id="1941840599">
      <w:bodyDiv w:val="1"/>
      <w:marLeft w:val="0"/>
      <w:marRight w:val="0"/>
      <w:marTop w:val="0"/>
      <w:marBottom w:val="0"/>
      <w:divBdr>
        <w:top w:val="none" w:sz="0" w:space="0" w:color="auto"/>
        <w:left w:val="none" w:sz="0" w:space="0" w:color="auto"/>
        <w:bottom w:val="none" w:sz="0" w:space="0" w:color="auto"/>
        <w:right w:val="none" w:sz="0" w:space="0" w:color="auto"/>
      </w:divBdr>
    </w:div>
    <w:div w:id="197586370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c5marche@lnd.it" TargetMode="Externa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12</TotalTime>
  <Pages>3</Pages>
  <Words>693</Words>
  <Characters>3951</Characters>
  <Application>Microsoft Office Word</Application>
  <DocSecurity>0</DocSecurity>
  <Lines>32</Lines>
  <Paragraphs>9</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4635</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LND</dc:creator>
  <cp:keywords/>
  <dc:description/>
  <cp:lastModifiedBy>Alver Torresi</cp:lastModifiedBy>
  <cp:revision>4</cp:revision>
  <cp:lastPrinted>2023-11-24T18:42:00Z</cp:lastPrinted>
  <dcterms:created xsi:type="dcterms:W3CDTF">2023-11-28T09:02:00Z</dcterms:created>
  <dcterms:modified xsi:type="dcterms:W3CDTF">2023-11-28T09:18:00Z</dcterms:modified>
</cp:coreProperties>
</file>