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6DDC5C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EA4615">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C3E8E">
              <w:rPr>
                <w:rFonts w:ascii="Arial" w:hAnsi="Arial" w:cs="Arial"/>
                <w:color w:val="002060"/>
                <w:sz w:val="40"/>
                <w:szCs w:val="40"/>
              </w:rPr>
              <w:t>2</w:t>
            </w:r>
            <w:r w:rsidR="00EA4615">
              <w:rPr>
                <w:rFonts w:ascii="Arial" w:hAnsi="Arial" w:cs="Arial"/>
                <w:color w:val="002060"/>
                <w:sz w:val="40"/>
                <w:szCs w:val="40"/>
              </w:rPr>
              <w:t>9</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724A5BE"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95351">
          <w:rPr>
            <w:noProof/>
            <w:webHidden/>
            <w:color w:val="002060"/>
          </w:rPr>
          <w:t>1</w:t>
        </w:r>
        <w:r w:rsidR="00AC19D9" w:rsidRPr="00DE1EF7">
          <w:rPr>
            <w:noProof/>
            <w:webHidden/>
            <w:color w:val="002060"/>
          </w:rPr>
          <w:fldChar w:fldCharType="end"/>
        </w:r>
      </w:hyperlink>
    </w:p>
    <w:p w14:paraId="112EDB38" w14:textId="5F46389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95351">
          <w:rPr>
            <w:noProof/>
            <w:webHidden/>
            <w:color w:val="002060"/>
          </w:rPr>
          <w:t>1</w:t>
        </w:r>
        <w:r w:rsidR="00AC19D9" w:rsidRPr="00DE1EF7">
          <w:rPr>
            <w:noProof/>
            <w:webHidden/>
            <w:color w:val="002060"/>
          </w:rPr>
          <w:fldChar w:fldCharType="end"/>
        </w:r>
      </w:hyperlink>
    </w:p>
    <w:p w14:paraId="4D9CAD43" w14:textId="0168FCB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95351">
          <w:rPr>
            <w:noProof/>
            <w:webHidden/>
            <w:color w:val="002060"/>
          </w:rPr>
          <w:t>1</w:t>
        </w:r>
        <w:r w:rsidR="00AC19D9" w:rsidRPr="00DE1EF7">
          <w:rPr>
            <w:noProof/>
            <w:webHidden/>
            <w:color w:val="002060"/>
          </w:rPr>
          <w:fldChar w:fldCharType="end"/>
        </w:r>
      </w:hyperlink>
    </w:p>
    <w:p w14:paraId="0EAFCCD8" w14:textId="4E191A0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95351">
          <w:rPr>
            <w:noProof/>
            <w:webHidden/>
            <w:color w:val="002060"/>
          </w:rPr>
          <w:t>2</w:t>
        </w:r>
        <w:r w:rsidR="00AC19D9" w:rsidRPr="00DE1EF7">
          <w:rPr>
            <w:noProof/>
            <w:webHidden/>
            <w:color w:val="002060"/>
          </w:rPr>
          <w:fldChar w:fldCharType="end"/>
        </w:r>
      </w:hyperlink>
    </w:p>
    <w:p w14:paraId="0952245B" w14:textId="06879F4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95351">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F62DE5" w14:textId="77777777" w:rsidR="00476934" w:rsidRDefault="00476934" w:rsidP="00F336CC">
      <w:pPr>
        <w:rPr>
          <w:rFonts w:ascii="Arial" w:hAnsi="Arial" w:cs="Arial"/>
          <w:color w:val="002060"/>
          <w:sz w:val="22"/>
          <w:szCs w:val="22"/>
        </w:rPr>
      </w:pPr>
    </w:p>
    <w:p w14:paraId="0A8E1E10" w14:textId="77777777" w:rsidR="00F438B4" w:rsidRPr="00F438B4" w:rsidRDefault="00F438B4" w:rsidP="00F438B4">
      <w:pPr>
        <w:pStyle w:val="LndNormale1"/>
        <w:rPr>
          <w:b/>
          <w:color w:val="002060"/>
          <w:sz w:val="28"/>
          <w:szCs w:val="28"/>
        </w:rPr>
      </w:pPr>
      <w:r w:rsidRPr="00F438B4">
        <w:rPr>
          <w:b/>
          <w:color w:val="002060"/>
          <w:sz w:val="28"/>
          <w:szCs w:val="28"/>
        </w:rPr>
        <w:t>C.U. n. 207 del 24.11.2023 L.N.D.</w:t>
      </w:r>
    </w:p>
    <w:p w14:paraId="02F0AA41" w14:textId="77777777" w:rsidR="00F438B4" w:rsidRDefault="00F438B4" w:rsidP="00F438B4">
      <w:pPr>
        <w:pStyle w:val="Nessunaspaziatura"/>
        <w:jc w:val="both"/>
        <w:rPr>
          <w:rFonts w:ascii="Arial" w:hAnsi="Arial" w:cs="Arial"/>
          <w:color w:val="002060"/>
        </w:rPr>
      </w:pPr>
    </w:p>
    <w:p w14:paraId="0923FB9F" w14:textId="5333BD44" w:rsidR="00F438B4" w:rsidRPr="00F438B4" w:rsidRDefault="00F438B4" w:rsidP="00F438B4">
      <w:pPr>
        <w:pStyle w:val="Nessunaspaziatura"/>
        <w:jc w:val="both"/>
        <w:rPr>
          <w:rFonts w:ascii="Arial" w:hAnsi="Arial" w:cs="Arial"/>
          <w:color w:val="002060"/>
        </w:rPr>
      </w:pPr>
      <w:r w:rsidRPr="00F438B4">
        <w:rPr>
          <w:rFonts w:ascii="Arial" w:hAnsi="Arial" w:cs="Arial"/>
          <w:color w:val="002060"/>
        </w:rPr>
        <w:t xml:space="preserve">Si pubblica in allegato il CU n. 127/A della F.I.G.C. inerente </w:t>
      </w:r>
      <w:proofErr w:type="gramStart"/>
      <w:r w:rsidRPr="00F438B4">
        <w:rPr>
          <w:rFonts w:ascii="Arial" w:hAnsi="Arial" w:cs="Arial"/>
          <w:color w:val="002060"/>
        </w:rPr>
        <w:t>la</w:t>
      </w:r>
      <w:proofErr w:type="gramEnd"/>
      <w:r w:rsidRPr="00F438B4">
        <w:rPr>
          <w:rFonts w:ascii="Arial" w:hAnsi="Arial" w:cs="Arial"/>
          <w:color w:val="002060"/>
        </w:rPr>
        <w:t xml:space="preserve"> modifica dell’art. 102 delle NOIF.</w:t>
      </w:r>
    </w:p>
    <w:p w14:paraId="4478B1E4" w14:textId="77777777" w:rsidR="00F438B4" w:rsidRDefault="00F438B4" w:rsidP="00F438B4">
      <w:pPr>
        <w:pStyle w:val="Nessunaspaziatura"/>
        <w:jc w:val="both"/>
        <w:rPr>
          <w:rFonts w:ascii="Arial" w:hAnsi="Arial" w:cs="Arial"/>
          <w:color w:val="002060"/>
        </w:rPr>
      </w:pPr>
    </w:p>
    <w:p w14:paraId="40AED1AB" w14:textId="77777777" w:rsidR="00F438B4" w:rsidRPr="00F438B4" w:rsidRDefault="00F438B4" w:rsidP="00F438B4">
      <w:pPr>
        <w:pStyle w:val="Nessunaspaziatura"/>
        <w:jc w:val="both"/>
        <w:rPr>
          <w:rFonts w:ascii="Arial" w:hAnsi="Arial" w:cs="Arial"/>
          <w:color w:val="002060"/>
        </w:rPr>
      </w:pPr>
    </w:p>
    <w:p w14:paraId="654D5B55" w14:textId="77777777" w:rsidR="00F438B4" w:rsidRPr="00F438B4" w:rsidRDefault="00F438B4" w:rsidP="00F438B4">
      <w:pPr>
        <w:pStyle w:val="LndNormale1"/>
        <w:rPr>
          <w:b/>
          <w:color w:val="002060"/>
          <w:sz w:val="28"/>
          <w:szCs w:val="28"/>
        </w:rPr>
      </w:pPr>
      <w:r w:rsidRPr="00F438B4">
        <w:rPr>
          <w:b/>
          <w:color w:val="002060"/>
          <w:sz w:val="28"/>
          <w:szCs w:val="28"/>
        </w:rPr>
        <w:t>C.U. n. 209 del 24.11.2023 L.N.D.</w:t>
      </w:r>
    </w:p>
    <w:p w14:paraId="1AF8D993" w14:textId="77777777" w:rsidR="00F438B4" w:rsidRDefault="00F438B4" w:rsidP="00F438B4">
      <w:pPr>
        <w:pStyle w:val="Nessunaspaziatura"/>
        <w:jc w:val="both"/>
        <w:rPr>
          <w:rFonts w:ascii="Arial" w:hAnsi="Arial" w:cs="Arial"/>
          <w:color w:val="002060"/>
        </w:rPr>
      </w:pPr>
    </w:p>
    <w:p w14:paraId="63B5AE1C" w14:textId="65C03D34" w:rsidR="00F438B4" w:rsidRPr="00F438B4" w:rsidRDefault="00F438B4" w:rsidP="00F438B4">
      <w:pPr>
        <w:pStyle w:val="Nessunaspaziatura"/>
        <w:jc w:val="both"/>
        <w:rPr>
          <w:rFonts w:ascii="Arial" w:hAnsi="Arial" w:cs="Arial"/>
          <w:color w:val="002060"/>
        </w:rPr>
      </w:pPr>
      <w:r w:rsidRPr="00F438B4">
        <w:rPr>
          <w:rFonts w:ascii="Arial" w:hAnsi="Arial" w:cs="Arial"/>
          <w:color w:val="002060"/>
        </w:rPr>
        <w:t xml:space="preserve">Si pubblica in allegato il CU n. 128/A della F.I.G.C. inerente </w:t>
      </w:r>
      <w:proofErr w:type="gramStart"/>
      <w:r w:rsidRPr="00F438B4">
        <w:rPr>
          <w:rFonts w:ascii="Arial" w:hAnsi="Arial" w:cs="Arial"/>
          <w:color w:val="002060"/>
        </w:rPr>
        <w:t>la</w:t>
      </w:r>
      <w:proofErr w:type="gramEnd"/>
      <w:r w:rsidRPr="00F438B4">
        <w:rPr>
          <w:rFonts w:ascii="Arial" w:hAnsi="Arial" w:cs="Arial"/>
          <w:color w:val="002060"/>
        </w:rPr>
        <w:t xml:space="preserve"> modifica degli artt. 95, 109, 117bis delle NOIF e del punto 1, lett. a) e b) dei Comunicati Ufficiali n. 233/A e 234/A del 28 giugno 2023.</w:t>
      </w:r>
    </w:p>
    <w:p w14:paraId="4BE54708" w14:textId="77777777" w:rsidR="00F438B4" w:rsidRDefault="00F438B4" w:rsidP="00F438B4">
      <w:pPr>
        <w:pStyle w:val="Nessunaspaziatura"/>
        <w:jc w:val="both"/>
        <w:rPr>
          <w:color w:val="002060"/>
        </w:rPr>
      </w:pPr>
    </w:p>
    <w:p w14:paraId="79E4A250" w14:textId="77777777" w:rsidR="00F438B4" w:rsidRPr="00F438B4" w:rsidRDefault="00F438B4" w:rsidP="00F438B4">
      <w:pPr>
        <w:pStyle w:val="Nessunaspaziatura"/>
        <w:jc w:val="both"/>
        <w:rPr>
          <w:color w:val="002060"/>
        </w:rPr>
      </w:pPr>
    </w:p>
    <w:p w14:paraId="35E2D619" w14:textId="77777777" w:rsidR="00F438B4" w:rsidRPr="00F438B4" w:rsidRDefault="00F438B4" w:rsidP="00F438B4">
      <w:pPr>
        <w:pStyle w:val="LndNormale1"/>
        <w:rPr>
          <w:b/>
          <w:color w:val="002060"/>
          <w:sz w:val="28"/>
          <w:szCs w:val="28"/>
        </w:rPr>
      </w:pPr>
      <w:r w:rsidRPr="00F438B4">
        <w:rPr>
          <w:b/>
          <w:color w:val="002060"/>
          <w:sz w:val="28"/>
          <w:szCs w:val="28"/>
        </w:rPr>
        <w:t>CIRCOLARE N. 28 DEL 29.11.2023</w:t>
      </w:r>
    </w:p>
    <w:p w14:paraId="6B7DF6B8" w14:textId="77777777" w:rsidR="00F438B4" w:rsidRDefault="00F438B4" w:rsidP="00F438B4">
      <w:pPr>
        <w:pStyle w:val="LndNormale1"/>
        <w:rPr>
          <w:color w:val="002060"/>
        </w:rPr>
      </w:pPr>
    </w:p>
    <w:p w14:paraId="5A3C4EE7" w14:textId="57BF932C" w:rsidR="00F438B4" w:rsidRPr="00F438B4" w:rsidRDefault="00F438B4" w:rsidP="00F438B4">
      <w:pPr>
        <w:pStyle w:val="LndNormale1"/>
        <w:rPr>
          <w:color w:val="002060"/>
        </w:rPr>
      </w:pPr>
      <w:r w:rsidRPr="00F438B4">
        <w:rPr>
          <w:color w:val="002060"/>
        </w:rPr>
        <w:t>Si trasmette, per opportuna conoscenza, la copia della circolare n. 32-2023 elaborata dal Centro Studi Tributari della L.N.D. avente per oggetto:</w:t>
      </w:r>
    </w:p>
    <w:p w14:paraId="56ABDB3E" w14:textId="77777777" w:rsidR="00F438B4" w:rsidRPr="00F438B4" w:rsidRDefault="00F438B4" w:rsidP="00F438B4">
      <w:pPr>
        <w:pStyle w:val="LndNormale1"/>
        <w:rPr>
          <w:b/>
          <w:i/>
          <w:color w:val="002060"/>
        </w:rPr>
      </w:pPr>
      <w:r w:rsidRPr="00F438B4">
        <w:rPr>
          <w:b/>
          <w:i/>
          <w:color w:val="002060"/>
        </w:rPr>
        <w:lastRenderedPageBreak/>
        <w:t>“Convenrsione in Legge del D.L. 29 settembre 2023, n. 132-Art. 14-bis – Proroga al 30 novembre 2023 degli adempimenti contributivi per i contratti di collaborazione coordinata e continuativa di lavoro sportivo”</w:t>
      </w:r>
    </w:p>
    <w:p w14:paraId="29A7199B" w14:textId="77777777" w:rsidR="00F438B4" w:rsidRDefault="00F438B4" w:rsidP="00F336CC">
      <w:pPr>
        <w:rPr>
          <w:rFonts w:ascii="Arial" w:hAnsi="Arial" w:cs="Arial"/>
          <w:color w:val="002060"/>
          <w:sz w:val="22"/>
          <w:szCs w:val="22"/>
        </w:rPr>
      </w:pPr>
    </w:p>
    <w:p w14:paraId="68E39BFD" w14:textId="77777777" w:rsidR="00F438B4" w:rsidRPr="00F438B4"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Pr="00F438B4" w:rsidRDefault="00476934" w:rsidP="008B5F73">
      <w:pPr>
        <w:rPr>
          <w:rFonts w:ascii="Arial" w:hAnsi="Arial" w:cs="Arial"/>
          <w:b/>
          <w:bCs/>
          <w:color w:val="002060"/>
          <w:sz w:val="22"/>
          <w:szCs w:val="22"/>
        </w:rPr>
      </w:pPr>
    </w:p>
    <w:p w14:paraId="43DF2084" w14:textId="77777777" w:rsidR="00F438B4" w:rsidRPr="00F438B4" w:rsidRDefault="00F438B4" w:rsidP="008B5F73">
      <w:pPr>
        <w:rPr>
          <w:rFonts w:ascii="Arial" w:hAnsi="Arial" w:cs="Arial"/>
          <w:b/>
          <w:bCs/>
          <w:color w:val="002060"/>
          <w:sz w:val="22"/>
          <w:szCs w:val="22"/>
        </w:rPr>
      </w:pPr>
    </w:p>
    <w:p w14:paraId="4CAD41B4" w14:textId="77777777" w:rsidR="00F438B4" w:rsidRPr="00F438B4" w:rsidRDefault="00F438B4" w:rsidP="00F438B4">
      <w:pPr>
        <w:pStyle w:val="LndNormale1"/>
        <w:rPr>
          <w:b/>
          <w:color w:val="002060"/>
          <w:sz w:val="28"/>
          <w:szCs w:val="28"/>
        </w:rPr>
      </w:pPr>
      <w:r w:rsidRPr="00F438B4">
        <w:rPr>
          <w:b/>
          <w:color w:val="002060"/>
          <w:sz w:val="28"/>
          <w:szCs w:val="28"/>
        </w:rPr>
        <w:t xml:space="preserve">TERMINI TESSERAMENTO </w:t>
      </w:r>
    </w:p>
    <w:p w14:paraId="2DBE79AC" w14:textId="77777777" w:rsidR="00F438B4" w:rsidRPr="00F438B4" w:rsidRDefault="00F438B4" w:rsidP="00F438B4">
      <w:pPr>
        <w:pStyle w:val="LndNormale1"/>
        <w:rPr>
          <w:color w:val="002060"/>
        </w:rPr>
      </w:pPr>
    </w:p>
    <w:p w14:paraId="7F4E88CF" w14:textId="45D70729" w:rsidR="00F438B4" w:rsidRPr="00F438B4" w:rsidRDefault="00F438B4" w:rsidP="00F438B4">
      <w:pPr>
        <w:pStyle w:val="LndNormale1"/>
        <w:rPr>
          <w:color w:val="002060"/>
        </w:rPr>
      </w:pPr>
      <w:r w:rsidRPr="00F438B4">
        <w:rPr>
          <w:color w:val="002060"/>
        </w:rPr>
        <w:t>Si richiama l’attenzione delle Società su quanto riportato nel CU n. 44</w:t>
      </w:r>
      <w:r>
        <w:rPr>
          <w:color w:val="002060"/>
        </w:rPr>
        <w:t>5</w:t>
      </w:r>
      <w:r w:rsidRPr="00F438B4">
        <w:rPr>
          <w:color w:val="002060"/>
        </w:rPr>
        <w:t xml:space="preserve"> del 28.06.2023 LND, che si allega, inerente i termini e le disposizioni regolamentari in materia di tesseramento per le società partecipanti ai Campionati di Calcio a </w:t>
      </w:r>
      <w:r>
        <w:rPr>
          <w:color w:val="002060"/>
        </w:rPr>
        <w:t>Cinque</w:t>
      </w:r>
      <w:r w:rsidRPr="00F438B4">
        <w:rPr>
          <w:color w:val="002060"/>
        </w:rPr>
        <w:t xml:space="preserve"> organizzati dai Comitati e </w:t>
      </w:r>
      <w:r>
        <w:rPr>
          <w:color w:val="002060"/>
        </w:rPr>
        <w:t>dalla Divisione Calcio a Cinque</w:t>
      </w:r>
      <w:r w:rsidRPr="00F438B4">
        <w:rPr>
          <w:color w:val="002060"/>
        </w:rPr>
        <w:t xml:space="preserve"> per la stagione sportiva 2023/2024.</w:t>
      </w:r>
    </w:p>
    <w:p w14:paraId="02E3586D" w14:textId="77777777" w:rsidR="00F438B4" w:rsidRPr="00F438B4" w:rsidRDefault="00F438B4" w:rsidP="00F438B4">
      <w:pPr>
        <w:pStyle w:val="LndNormale1"/>
        <w:rPr>
          <w:color w:val="002060"/>
        </w:rPr>
      </w:pPr>
    </w:p>
    <w:p w14:paraId="66C3FE60" w14:textId="77777777" w:rsidR="00F438B4" w:rsidRPr="00F438B4" w:rsidRDefault="00F438B4" w:rsidP="00F438B4">
      <w:pPr>
        <w:pStyle w:val="LndNormale1"/>
        <w:rPr>
          <w:color w:val="002060"/>
        </w:rPr>
      </w:pPr>
    </w:p>
    <w:p w14:paraId="08028C3C" w14:textId="77777777" w:rsidR="00F438B4" w:rsidRPr="00F438B4" w:rsidRDefault="00F438B4" w:rsidP="00F438B4">
      <w:pPr>
        <w:pStyle w:val="LndNormale1"/>
        <w:rPr>
          <w:b/>
          <w:color w:val="002060"/>
          <w:sz w:val="28"/>
          <w:szCs w:val="28"/>
        </w:rPr>
      </w:pPr>
      <w:r w:rsidRPr="00F438B4">
        <w:rPr>
          <w:b/>
          <w:color w:val="002060"/>
          <w:sz w:val="28"/>
          <w:szCs w:val="28"/>
        </w:rPr>
        <w:t>SVINCOLI EX ART. 117 BIS NOIF</w:t>
      </w:r>
    </w:p>
    <w:p w14:paraId="64CA9EBB" w14:textId="77777777" w:rsidR="00F438B4" w:rsidRPr="00F438B4" w:rsidRDefault="00F438B4" w:rsidP="00F438B4">
      <w:pPr>
        <w:pStyle w:val="LndNormale1"/>
        <w:rPr>
          <w:color w:val="002060"/>
        </w:rPr>
      </w:pPr>
    </w:p>
    <w:p w14:paraId="4C3849F8" w14:textId="77777777" w:rsidR="00F438B4" w:rsidRPr="00F438B4" w:rsidRDefault="00F438B4" w:rsidP="00F438B4">
      <w:pPr>
        <w:pStyle w:val="LndNormale1"/>
        <w:rPr>
          <w:color w:val="002060"/>
        </w:rPr>
      </w:pPr>
      <w:r w:rsidRPr="00F438B4">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267A875C" w14:textId="77777777" w:rsidR="00F438B4" w:rsidRPr="00F438B4" w:rsidRDefault="00F438B4" w:rsidP="00F438B4">
      <w:pPr>
        <w:pStyle w:val="LndNormale1"/>
        <w:rPr>
          <w:color w:val="002060"/>
        </w:rPr>
      </w:pPr>
      <w:r w:rsidRPr="00F438B4">
        <w:rPr>
          <w:color w:val="002060"/>
        </w:rPr>
        <w:t>Vista la documentazione deposititata a mezzo PEC al Comitato Regionale Marche, si dichiarano svincolati i seguenti calciatori:</w:t>
      </w:r>
    </w:p>
    <w:p w14:paraId="45A7AD36" w14:textId="77777777" w:rsidR="00F438B4" w:rsidRPr="00F438B4" w:rsidRDefault="00F438B4" w:rsidP="00F438B4">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F438B4" w:rsidRPr="00F438B4" w14:paraId="6875FAA0" w14:textId="77777777" w:rsidTr="000418A2">
        <w:tc>
          <w:tcPr>
            <w:tcW w:w="1265" w:type="dxa"/>
          </w:tcPr>
          <w:p w14:paraId="4CACD3D2" w14:textId="77777777" w:rsidR="00F438B4" w:rsidRPr="00F438B4" w:rsidRDefault="00F438B4" w:rsidP="000418A2">
            <w:pPr>
              <w:pStyle w:val="LndNormale1"/>
              <w:jc w:val="center"/>
              <w:rPr>
                <w:b/>
                <w:color w:val="002060"/>
              </w:rPr>
            </w:pPr>
            <w:r w:rsidRPr="00F438B4">
              <w:rPr>
                <w:b/>
                <w:color w:val="002060"/>
              </w:rPr>
              <w:t>Matricola</w:t>
            </w:r>
          </w:p>
        </w:tc>
        <w:tc>
          <w:tcPr>
            <w:tcW w:w="2756" w:type="dxa"/>
          </w:tcPr>
          <w:p w14:paraId="1D470C03" w14:textId="77777777" w:rsidR="00F438B4" w:rsidRPr="00F438B4" w:rsidRDefault="00F438B4" w:rsidP="000418A2">
            <w:pPr>
              <w:pStyle w:val="LndNormale1"/>
              <w:jc w:val="center"/>
              <w:rPr>
                <w:b/>
                <w:color w:val="002060"/>
              </w:rPr>
            </w:pPr>
            <w:r w:rsidRPr="00F438B4">
              <w:rPr>
                <w:b/>
                <w:color w:val="002060"/>
              </w:rPr>
              <w:t>Calciatore</w:t>
            </w:r>
          </w:p>
        </w:tc>
        <w:tc>
          <w:tcPr>
            <w:tcW w:w="1273" w:type="dxa"/>
          </w:tcPr>
          <w:p w14:paraId="49A49812" w14:textId="77777777" w:rsidR="00F438B4" w:rsidRPr="00F438B4" w:rsidRDefault="00F438B4" w:rsidP="000418A2">
            <w:pPr>
              <w:pStyle w:val="LndNormale1"/>
              <w:jc w:val="center"/>
              <w:rPr>
                <w:b/>
                <w:color w:val="002060"/>
              </w:rPr>
            </w:pPr>
            <w:r w:rsidRPr="00F438B4">
              <w:rPr>
                <w:b/>
                <w:color w:val="002060"/>
              </w:rPr>
              <w:t>Nascita</w:t>
            </w:r>
          </w:p>
        </w:tc>
        <w:tc>
          <w:tcPr>
            <w:tcW w:w="1182" w:type="dxa"/>
          </w:tcPr>
          <w:p w14:paraId="4A6AC13B" w14:textId="77777777" w:rsidR="00F438B4" w:rsidRPr="00F438B4" w:rsidRDefault="00F438B4" w:rsidP="000418A2">
            <w:pPr>
              <w:pStyle w:val="LndNormale1"/>
              <w:jc w:val="left"/>
              <w:rPr>
                <w:b/>
                <w:color w:val="002060"/>
              </w:rPr>
            </w:pPr>
            <w:r w:rsidRPr="00F438B4">
              <w:rPr>
                <w:b/>
                <w:color w:val="002060"/>
              </w:rPr>
              <w:t>Matricola</w:t>
            </w:r>
          </w:p>
        </w:tc>
        <w:tc>
          <w:tcPr>
            <w:tcW w:w="3436" w:type="dxa"/>
          </w:tcPr>
          <w:p w14:paraId="7C83D457" w14:textId="77777777" w:rsidR="00F438B4" w:rsidRPr="00F438B4" w:rsidRDefault="00F438B4" w:rsidP="000418A2">
            <w:pPr>
              <w:pStyle w:val="LndNormale1"/>
              <w:jc w:val="center"/>
              <w:rPr>
                <w:b/>
                <w:color w:val="002060"/>
              </w:rPr>
            </w:pPr>
            <w:r w:rsidRPr="00F438B4">
              <w:rPr>
                <w:b/>
                <w:color w:val="002060"/>
              </w:rPr>
              <w:t>Società</w:t>
            </w:r>
          </w:p>
        </w:tc>
      </w:tr>
      <w:tr w:rsidR="00F438B4" w:rsidRPr="00F438B4" w14:paraId="1EC3ACD4" w14:textId="77777777" w:rsidTr="000418A2">
        <w:tc>
          <w:tcPr>
            <w:tcW w:w="1265" w:type="dxa"/>
          </w:tcPr>
          <w:p w14:paraId="111CB10E" w14:textId="77777777" w:rsidR="00F438B4" w:rsidRPr="00F438B4" w:rsidRDefault="00F438B4" w:rsidP="000418A2">
            <w:pPr>
              <w:pStyle w:val="LndNormale1"/>
              <w:jc w:val="left"/>
              <w:rPr>
                <w:color w:val="002060"/>
                <w:sz w:val="20"/>
              </w:rPr>
            </w:pPr>
            <w:r w:rsidRPr="00F438B4">
              <w:rPr>
                <w:color w:val="002060"/>
                <w:sz w:val="20"/>
              </w:rPr>
              <w:t>5307218</w:t>
            </w:r>
          </w:p>
        </w:tc>
        <w:tc>
          <w:tcPr>
            <w:tcW w:w="2756" w:type="dxa"/>
          </w:tcPr>
          <w:p w14:paraId="14C13344" w14:textId="77777777" w:rsidR="00F438B4" w:rsidRPr="00F438B4" w:rsidRDefault="00F438B4" w:rsidP="000418A2">
            <w:pPr>
              <w:pStyle w:val="LndNormale1"/>
              <w:jc w:val="left"/>
              <w:rPr>
                <w:color w:val="002060"/>
                <w:sz w:val="20"/>
              </w:rPr>
            </w:pPr>
            <w:r w:rsidRPr="00F438B4">
              <w:rPr>
                <w:color w:val="002060"/>
                <w:sz w:val="20"/>
              </w:rPr>
              <w:t>BALEANI MATTEO</w:t>
            </w:r>
          </w:p>
        </w:tc>
        <w:tc>
          <w:tcPr>
            <w:tcW w:w="1273" w:type="dxa"/>
          </w:tcPr>
          <w:p w14:paraId="52D86EA0" w14:textId="77777777" w:rsidR="00F438B4" w:rsidRPr="00F438B4" w:rsidRDefault="00F438B4" w:rsidP="000418A2">
            <w:pPr>
              <w:pStyle w:val="LndNormale1"/>
              <w:jc w:val="left"/>
              <w:rPr>
                <w:color w:val="002060"/>
                <w:sz w:val="20"/>
              </w:rPr>
            </w:pPr>
            <w:r w:rsidRPr="00F438B4">
              <w:rPr>
                <w:color w:val="002060"/>
                <w:sz w:val="20"/>
              </w:rPr>
              <w:t>30.09.1996</w:t>
            </w:r>
          </w:p>
        </w:tc>
        <w:tc>
          <w:tcPr>
            <w:tcW w:w="1182" w:type="dxa"/>
          </w:tcPr>
          <w:p w14:paraId="5418CF6F" w14:textId="77777777" w:rsidR="00F438B4" w:rsidRPr="00F438B4" w:rsidRDefault="00F438B4" w:rsidP="000418A2">
            <w:pPr>
              <w:pStyle w:val="LndNormale1"/>
              <w:jc w:val="left"/>
              <w:rPr>
                <w:color w:val="002060"/>
                <w:sz w:val="20"/>
              </w:rPr>
            </w:pPr>
            <w:r w:rsidRPr="00F438B4">
              <w:rPr>
                <w:color w:val="002060"/>
                <w:sz w:val="20"/>
              </w:rPr>
              <w:t>955.214</w:t>
            </w:r>
          </w:p>
        </w:tc>
        <w:tc>
          <w:tcPr>
            <w:tcW w:w="3436" w:type="dxa"/>
          </w:tcPr>
          <w:p w14:paraId="56DAB0F6" w14:textId="77777777" w:rsidR="00F438B4" w:rsidRPr="00F438B4" w:rsidRDefault="00F438B4" w:rsidP="000418A2">
            <w:pPr>
              <w:pStyle w:val="LndNormale1"/>
              <w:jc w:val="left"/>
              <w:rPr>
                <w:color w:val="002060"/>
                <w:sz w:val="20"/>
              </w:rPr>
            </w:pPr>
            <w:r w:rsidRPr="00F438B4">
              <w:rPr>
                <w:color w:val="002060"/>
                <w:sz w:val="20"/>
              </w:rPr>
              <w:t xml:space="preserve">A S D  FUTSAL CASTELFIDARDO  </w:t>
            </w:r>
          </w:p>
        </w:tc>
      </w:tr>
      <w:tr w:rsidR="00F438B4" w:rsidRPr="00F438B4" w14:paraId="4E66B801" w14:textId="77777777" w:rsidTr="000418A2">
        <w:tc>
          <w:tcPr>
            <w:tcW w:w="1265" w:type="dxa"/>
          </w:tcPr>
          <w:p w14:paraId="53CA043A" w14:textId="77777777" w:rsidR="00F438B4" w:rsidRPr="00F438B4" w:rsidRDefault="00F438B4" w:rsidP="000418A2">
            <w:pPr>
              <w:pStyle w:val="LndNormale1"/>
              <w:jc w:val="left"/>
              <w:rPr>
                <w:color w:val="002060"/>
                <w:sz w:val="20"/>
              </w:rPr>
            </w:pPr>
            <w:r w:rsidRPr="00F438B4">
              <w:rPr>
                <w:color w:val="002060"/>
                <w:sz w:val="20"/>
              </w:rPr>
              <w:t>3959311</w:t>
            </w:r>
          </w:p>
        </w:tc>
        <w:tc>
          <w:tcPr>
            <w:tcW w:w="2756" w:type="dxa"/>
          </w:tcPr>
          <w:p w14:paraId="0810FC4A" w14:textId="77777777" w:rsidR="00F438B4" w:rsidRPr="00F438B4" w:rsidRDefault="00F438B4" w:rsidP="000418A2">
            <w:pPr>
              <w:pStyle w:val="LndNormale1"/>
              <w:jc w:val="left"/>
              <w:rPr>
                <w:color w:val="002060"/>
                <w:sz w:val="20"/>
              </w:rPr>
            </w:pPr>
            <w:r w:rsidRPr="00F438B4">
              <w:rPr>
                <w:color w:val="002060"/>
                <w:sz w:val="20"/>
              </w:rPr>
              <w:t>BERGAMINI ROBERTO</w:t>
            </w:r>
          </w:p>
        </w:tc>
        <w:tc>
          <w:tcPr>
            <w:tcW w:w="1273" w:type="dxa"/>
          </w:tcPr>
          <w:p w14:paraId="0EAB66D9" w14:textId="77777777" w:rsidR="00F438B4" w:rsidRPr="00F438B4" w:rsidRDefault="00F438B4" w:rsidP="000418A2">
            <w:pPr>
              <w:pStyle w:val="LndNormale1"/>
              <w:jc w:val="left"/>
              <w:rPr>
                <w:color w:val="002060"/>
                <w:sz w:val="20"/>
              </w:rPr>
            </w:pPr>
            <w:r w:rsidRPr="00F438B4">
              <w:rPr>
                <w:color w:val="002060"/>
                <w:sz w:val="20"/>
              </w:rPr>
              <w:t>19.09.1968</w:t>
            </w:r>
          </w:p>
        </w:tc>
        <w:tc>
          <w:tcPr>
            <w:tcW w:w="1182" w:type="dxa"/>
          </w:tcPr>
          <w:p w14:paraId="60953CA4" w14:textId="77777777" w:rsidR="00F438B4" w:rsidRPr="00F438B4" w:rsidRDefault="00F438B4" w:rsidP="000418A2">
            <w:pPr>
              <w:pStyle w:val="LndNormale1"/>
              <w:jc w:val="left"/>
              <w:rPr>
                <w:color w:val="002060"/>
                <w:sz w:val="20"/>
              </w:rPr>
            </w:pPr>
            <w:r w:rsidRPr="00F438B4">
              <w:rPr>
                <w:color w:val="002060"/>
                <w:sz w:val="20"/>
              </w:rPr>
              <w:t>65.018</w:t>
            </w:r>
          </w:p>
        </w:tc>
        <w:tc>
          <w:tcPr>
            <w:tcW w:w="3436" w:type="dxa"/>
          </w:tcPr>
          <w:p w14:paraId="5844470E" w14:textId="77777777" w:rsidR="00F438B4" w:rsidRPr="00F438B4" w:rsidRDefault="00F438B4" w:rsidP="000418A2">
            <w:pPr>
              <w:pStyle w:val="LndNormale1"/>
              <w:jc w:val="left"/>
              <w:rPr>
                <w:color w:val="002060"/>
                <w:sz w:val="20"/>
              </w:rPr>
            </w:pPr>
            <w:r w:rsidRPr="00F438B4">
              <w:rPr>
                <w:color w:val="002060"/>
                <w:sz w:val="20"/>
              </w:rPr>
              <w:t>A.S.D. CAMERINO CALCIO</w:t>
            </w:r>
          </w:p>
        </w:tc>
      </w:tr>
      <w:tr w:rsidR="00F438B4" w:rsidRPr="00F438B4" w14:paraId="5AE5D830" w14:textId="77777777" w:rsidTr="000418A2">
        <w:tc>
          <w:tcPr>
            <w:tcW w:w="1265" w:type="dxa"/>
          </w:tcPr>
          <w:p w14:paraId="55ADE8FC" w14:textId="77777777" w:rsidR="00F438B4" w:rsidRPr="00F438B4" w:rsidRDefault="00F438B4" w:rsidP="000418A2">
            <w:pPr>
              <w:pStyle w:val="LndNormale1"/>
              <w:rPr>
                <w:color w:val="002060"/>
                <w:sz w:val="20"/>
              </w:rPr>
            </w:pPr>
            <w:r w:rsidRPr="00F438B4">
              <w:rPr>
                <w:color w:val="002060"/>
                <w:sz w:val="20"/>
              </w:rPr>
              <w:t>4222567</w:t>
            </w:r>
          </w:p>
        </w:tc>
        <w:tc>
          <w:tcPr>
            <w:tcW w:w="2756" w:type="dxa"/>
          </w:tcPr>
          <w:p w14:paraId="0BCFF799" w14:textId="77777777" w:rsidR="00F438B4" w:rsidRPr="00F438B4" w:rsidRDefault="00F438B4" w:rsidP="000418A2">
            <w:pPr>
              <w:pStyle w:val="LndNormale1"/>
              <w:rPr>
                <w:color w:val="002060"/>
                <w:sz w:val="20"/>
              </w:rPr>
            </w:pPr>
            <w:r w:rsidRPr="00F438B4">
              <w:rPr>
                <w:color w:val="002060"/>
                <w:sz w:val="20"/>
              </w:rPr>
              <w:t>MICCICHE’ CALOGERO</w:t>
            </w:r>
          </w:p>
        </w:tc>
        <w:tc>
          <w:tcPr>
            <w:tcW w:w="1273" w:type="dxa"/>
          </w:tcPr>
          <w:p w14:paraId="445A5936" w14:textId="77777777" w:rsidR="00F438B4" w:rsidRPr="00F438B4" w:rsidRDefault="00F438B4" w:rsidP="000418A2">
            <w:pPr>
              <w:pStyle w:val="LndNormale1"/>
              <w:rPr>
                <w:color w:val="002060"/>
                <w:sz w:val="20"/>
              </w:rPr>
            </w:pPr>
            <w:r w:rsidRPr="00F438B4">
              <w:rPr>
                <w:color w:val="002060"/>
                <w:sz w:val="20"/>
              </w:rPr>
              <w:t>08.07.1991</w:t>
            </w:r>
          </w:p>
        </w:tc>
        <w:tc>
          <w:tcPr>
            <w:tcW w:w="1182" w:type="dxa"/>
          </w:tcPr>
          <w:p w14:paraId="591D4209" w14:textId="77777777" w:rsidR="00F438B4" w:rsidRPr="00F438B4" w:rsidRDefault="00F438B4" w:rsidP="000418A2">
            <w:pPr>
              <w:pStyle w:val="LndNormale1"/>
              <w:rPr>
                <w:color w:val="002060"/>
                <w:sz w:val="20"/>
              </w:rPr>
            </w:pPr>
            <w:r w:rsidRPr="00F438B4">
              <w:rPr>
                <w:color w:val="002060"/>
                <w:sz w:val="20"/>
              </w:rPr>
              <w:t>954.913</w:t>
            </w:r>
          </w:p>
        </w:tc>
        <w:tc>
          <w:tcPr>
            <w:tcW w:w="3436" w:type="dxa"/>
          </w:tcPr>
          <w:p w14:paraId="527B2FCE" w14:textId="77777777" w:rsidR="00F438B4" w:rsidRPr="00F438B4" w:rsidRDefault="00F438B4" w:rsidP="000418A2">
            <w:pPr>
              <w:pStyle w:val="LndNormale1"/>
              <w:rPr>
                <w:color w:val="002060"/>
                <w:sz w:val="20"/>
              </w:rPr>
            </w:pPr>
            <w:r w:rsidRPr="00F438B4">
              <w:rPr>
                <w:color w:val="002060"/>
                <w:sz w:val="20"/>
              </w:rPr>
              <w:t xml:space="preserve">A.S.D. UNITED CIVITANOVA  </w:t>
            </w:r>
          </w:p>
        </w:tc>
      </w:tr>
      <w:tr w:rsidR="00F438B4" w:rsidRPr="00F438B4" w14:paraId="392AD5EF" w14:textId="77777777" w:rsidTr="000418A2">
        <w:tc>
          <w:tcPr>
            <w:tcW w:w="1265" w:type="dxa"/>
          </w:tcPr>
          <w:p w14:paraId="3EA387EC" w14:textId="77777777" w:rsidR="00F438B4" w:rsidRPr="00F438B4" w:rsidRDefault="00F438B4" w:rsidP="000418A2">
            <w:pPr>
              <w:pStyle w:val="LndNormale1"/>
              <w:rPr>
                <w:color w:val="002060"/>
                <w:sz w:val="20"/>
              </w:rPr>
            </w:pPr>
            <w:r w:rsidRPr="00F438B4">
              <w:rPr>
                <w:color w:val="002060"/>
                <w:sz w:val="20"/>
              </w:rPr>
              <w:t>5690380</w:t>
            </w:r>
          </w:p>
        </w:tc>
        <w:tc>
          <w:tcPr>
            <w:tcW w:w="2756" w:type="dxa"/>
          </w:tcPr>
          <w:p w14:paraId="22A24473" w14:textId="77777777" w:rsidR="00F438B4" w:rsidRPr="00F438B4" w:rsidRDefault="00F438B4" w:rsidP="000418A2">
            <w:pPr>
              <w:pStyle w:val="LndNormale1"/>
              <w:rPr>
                <w:color w:val="002060"/>
                <w:sz w:val="20"/>
              </w:rPr>
            </w:pPr>
            <w:r w:rsidRPr="00F438B4">
              <w:rPr>
                <w:color w:val="002060"/>
                <w:sz w:val="20"/>
              </w:rPr>
              <w:t>MONTECCHIA MARCO</w:t>
            </w:r>
          </w:p>
        </w:tc>
        <w:tc>
          <w:tcPr>
            <w:tcW w:w="1273" w:type="dxa"/>
          </w:tcPr>
          <w:p w14:paraId="4628AFD7" w14:textId="77777777" w:rsidR="00F438B4" w:rsidRPr="00F438B4" w:rsidRDefault="00F438B4" w:rsidP="000418A2">
            <w:pPr>
              <w:pStyle w:val="LndNormale1"/>
              <w:rPr>
                <w:color w:val="002060"/>
                <w:sz w:val="20"/>
              </w:rPr>
            </w:pPr>
            <w:r w:rsidRPr="00F438B4">
              <w:rPr>
                <w:color w:val="002060"/>
                <w:sz w:val="20"/>
              </w:rPr>
              <w:t>18.07.2000</w:t>
            </w:r>
          </w:p>
        </w:tc>
        <w:tc>
          <w:tcPr>
            <w:tcW w:w="1182" w:type="dxa"/>
          </w:tcPr>
          <w:p w14:paraId="21EEB08F" w14:textId="77777777" w:rsidR="00F438B4" w:rsidRPr="00F438B4" w:rsidRDefault="00F438B4" w:rsidP="000418A2">
            <w:pPr>
              <w:pStyle w:val="LndNormale1"/>
              <w:rPr>
                <w:color w:val="002060"/>
                <w:sz w:val="20"/>
              </w:rPr>
            </w:pPr>
            <w:r w:rsidRPr="00F438B4">
              <w:rPr>
                <w:color w:val="002060"/>
                <w:sz w:val="20"/>
              </w:rPr>
              <w:t>65.018</w:t>
            </w:r>
          </w:p>
        </w:tc>
        <w:tc>
          <w:tcPr>
            <w:tcW w:w="3436" w:type="dxa"/>
          </w:tcPr>
          <w:p w14:paraId="5CF8358A" w14:textId="77777777" w:rsidR="00F438B4" w:rsidRPr="00F438B4" w:rsidRDefault="00F438B4" w:rsidP="000418A2">
            <w:pPr>
              <w:pStyle w:val="LndNormale1"/>
              <w:rPr>
                <w:color w:val="002060"/>
                <w:sz w:val="20"/>
              </w:rPr>
            </w:pPr>
            <w:r w:rsidRPr="00F438B4">
              <w:rPr>
                <w:color w:val="002060"/>
                <w:sz w:val="20"/>
              </w:rPr>
              <w:t>A.S.D. CAMERINO CALCIO</w:t>
            </w:r>
          </w:p>
        </w:tc>
      </w:tr>
      <w:tr w:rsidR="00F438B4" w:rsidRPr="00F438B4" w14:paraId="06ADD35D" w14:textId="77777777" w:rsidTr="000418A2">
        <w:tc>
          <w:tcPr>
            <w:tcW w:w="1265" w:type="dxa"/>
          </w:tcPr>
          <w:p w14:paraId="3B5E13C2" w14:textId="77777777" w:rsidR="00F438B4" w:rsidRPr="00F438B4" w:rsidRDefault="00F438B4" w:rsidP="000418A2">
            <w:pPr>
              <w:pStyle w:val="LndNormale1"/>
              <w:rPr>
                <w:color w:val="002060"/>
                <w:sz w:val="20"/>
              </w:rPr>
            </w:pPr>
            <w:r w:rsidRPr="00F438B4">
              <w:rPr>
                <w:color w:val="002060"/>
                <w:sz w:val="20"/>
              </w:rPr>
              <w:t>4258373</w:t>
            </w:r>
          </w:p>
        </w:tc>
        <w:tc>
          <w:tcPr>
            <w:tcW w:w="2756" w:type="dxa"/>
          </w:tcPr>
          <w:p w14:paraId="2328BC77" w14:textId="77777777" w:rsidR="00F438B4" w:rsidRPr="00F438B4" w:rsidRDefault="00F438B4" w:rsidP="000418A2">
            <w:pPr>
              <w:pStyle w:val="LndNormale1"/>
              <w:rPr>
                <w:color w:val="002060"/>
                <w:sz w:val="20"/>
              </w:rPr>
            </w:pPr>
            <w:r w:rsidRPr="00F438B4">
              <w:rPr>
                <w:color w:val="002060"/>
                <w:sz w:val="20"/>
              </w:rPr>
              <w:t>MONTI LORENZO</w:t>
            </w:r>
          </w:p>
        </w:tc>
        <w:tc>
          <w:tcPr>
            <w:tcW w:w="1273" w:type="dxa"/>
          </w:tcPr>
          <w:p w14:paraId="6CD2E38A" w14:textId="77777777" w:rsidR="00F438B4" w:rsidRPr="00F438B4" w:rsidRDefault="00F438B4" w:rsidP="000418A2">
            <w:pPr>
              <w:pStyle w:val="LndNormale1"/>
              <w:rPr>
                <w:color w:val="002060"/>
                <w:sz w:val="20"/>
              </w:rPr>
            </w:pPr>
            <w:r w:rsidRPr="00F438B4">
              <w:rPr>
                <w:color w:val="002060"/>
                <w:sz w:val="20"/>
              </w:rPr>
              <w:t>30.07.1993</w:t>
            </w:r>
          </w:p>
        </w:tc>
        <w:tc>
          <w:tcPr>
            <w:tcW w:w="1182" w:type="dxa"/>
          </w:tcPr>
          <w:p w14:paraId="71701BD1" w14:textId="77777777" w:rsidR="00F438B4" w:rsidRPr="00F438B4" w:rsidRDefault="00F438B4" w:rsidP="000418A2">
            <w:pPr>
              <w:pStyle w:val="LndNormale1"/>
              <w:rPr>
                <w:color w:val="002060"/>
                <w:sz w:val="20"/>
              </w:rPr>
            </w:pPr>
            <w:r w:rsidRPr="00F438B4">
              <w:rPr>
                <w:color w:val="002060"/>
                <w:sz w:val="20"/>
              </w:rPr>
              <w:t>952.819</w:t>
            </w:r>
          </w:p>
        </w:tc>
        <w:tc>
          <w:tcPr>
            <w:tcW w:w="3436" w:type="dxa"/>
          </w:tcPr>
          <w:p w14:paraId="74E81656" w14:textId="77777777" w:rsidR="00F438B4" w:rsidRPr="00F438B4" w:rsidRDefault="00F438B4" w:rsidP="000418A2">
            <w:pPr>
              <w:pStyle w:val="LndNormale1"/>
              <w:rPr>
                <w:color w:val="002060"/>
                <w:sz w:val="20"/>
              </w:rPr>
            </w:pPr>
            <w:r w:rsidRPr="00F438B4">
              <w:rPr>
                <w:color w:val="002060"/>
                <w:sz w:val="20"/>
              </w:rPr>
              <w:t>A.S.D. CASTEL DI LAMA</w:t>
            </w:r>
          </w:p>
        </w:tc>
      </w:tr>
      <w:tr w:rsidR="00F438B4" w:rsidRPr="00F438B4" w14:paraId="775DD23E" w14:textId="77777777" w:rsidTr="000418A2">
        <w:tc>
          <w:tcPr>
            <w:tcW w:w="1265" w:type="dxa"/>
          </w:tcPr>
          <w:p w14:paraId="55923C79" w14:textId="77777777" w:rsidR="00F438B4" w:rsidRPr="00F438B4" w:rsidRDefault="00F438B4" w:rsidP="000418A2">
            <w:pPr>
              <w:pStyle w:val="LndNormale1"/>
              <w:rPr>
                <w:color w:val="002060"/>
                <w:sz w:val="20"/>
              </w:rPr>
            </w:pPr>
            <w:r w:rsidRPr="00F438B4">
              <w:rPr>
                <w:color w:val="002060"/>
                <w:sz w:val="20"/>
              </w:rPr>
              <w:t>5302694</w:t>
            </w:r>
          </w:p>
        </w:tc>
        <w:tc>
          <w:tcPr>
            <w:tcW w:w="2756" w:type="dxa"/>
          </w:tcPr>
          <w:p w14:paraId="6626D5CE" w14:textId="77777777" w:rsidR="00F438B4" w:rsidRPr="00F438B4" w:rsidRDefault="00F438B4" w:rsidP="000418A2">
            <w:pPr>
              <w:pStyle w:val="LndNormale1"/>
              <w:rPr>
                <w:color w:val="002060"/>
                <w:sz w:val="20"/>
              </w:rPr>
            </w:pPr>
            <w:r w:rsidRPr="00F438B4">
              <w:rPr>
                <w:color w:val="002060"/>
                <w:sz w:val="20"/>
              </w:rPr>
              <w:t>NOVI RICCARDO</w:t>
            </w:r>
          </w:p>
        </w:tc>
        <w:tc>
          <w:tcPr>
            <w:tcW w:w="1273" w:type="dxa"/>
          </w:tcPr>
          <w:p w14:paraId="7AE53698" w14:textId="77777777" w:rsidR="00F438B4" w:rsidRPr="00F438B4" w:rsidRDefault="00F438B4" w:rsidP="000418A2">
            <w:pPr>
              <w:pStyle w:val="LndNormale1"/>
              <w:rPr>
                <w:color w:val="002060"/>
                <w:sz w:val="20"/>
              </w:rPr>
            </w:pPr>
            <w:r w:rsidRPr="00F438B4">
              <w:rPr>
                <w:color w:val="002060"/>
                <w:sz w:val="20"/>
              </w:rPr>
              <w:t>18.07.2000</w:t>
            </w:r>
          </w:p>
        </w:tc>
        <w:tc>
          <w:tcPr>
            <w:tcW w:w="1182" w:type="dxa"/>
          </w:tcPr>
          <w:p w14:paraId="466C619A" w14:textId="77777777" w:rsidR="00F438B4" w:rsidRPr="00F438B4" w:rsidRDefault="00F438B4" w:rsidP="000418A2">
            <w:pPr>
              <w:pStyle w:val="LndNormale1"/>
              <w:rPr>
                <w:color w:val="002060"/>
                <w:sz w:val="20"/>
              </w:rPr>
            </w:pPr>
            <w:r w:rsidRPr="00F438B4">
              <w:rPr>
                <w:color w:val="002060"/>
                <w:sz w:val="20"/>
              </w:rPr>
              <w:t>937.908</w:t>
            </w:r>
          </w:p>
        </w:tc>
        <w:tc>
          <w:tcPr>
            <w:tcW w:w="3436" w:type="dxa"/>
          </w:tcPr>
          <w:p w14:paraId="46E91880" w14:textId="77777777" w:rsidR="00F438B4" w:rsidRPr="00F438B4" w:rsidRDefault="00F438B4" w:rsidP="000418A2">
            <w:pPr>
              <w:pStyle w:val="LndNormale1"/>
              <w:rPr>
                <w:color w:val="002060"/>
                <w:sz w:val="20"/>
              </w:rPr>
            </w:pPr>
            <w:r w:rsidRPr="00F438B4">
              <w:rPr>
                <w:color w:val="002060"/>
                <w:sz w:val="20"/>
              </w:rPr>
              <w:t>U.S. TOLENTINO 1919 SSDARL</w:t>
            </w:r>
          </w:p>
        </w:tc>
      </w:tr>
      <w:tr w:rsidR="00F438B4" w:rsidRPr="00F438B4" w14:paraId="3074BD07" w14:textId="77777777" w:rsidTr="000418A2">
        <w:tc>
          <w:tcPr>
            <w:tcW w:w="1265" w:type="dxa"/>
          </w:tcPr>
          <w:p w14:paraId="65579C5E" w14:textId="77777777" w:rsidR="00F438B4" w:rsidRPr="00F438B4" w:rsidRDefault="00F438B4" w:rsidP="000418A2">
            <w:pPr>
              <w:pStyle w:val="LndNormale1"/>
              <w:rPr>
                <w:color w:val="002060"/>
                <w:sz w:val="20"/>
              </w:rPr>
            </w:pPr>
            <w:r w:rsidRPr="00F438B4">
              <w:rPr>
                <w:color w:val="002060"/>
                <w:sz w:val="20"/>
              </w:rPr>
              <w:lastRenderedPageBreak/>
              <w:t>5229043</w:t>
            </w:r>
          </w:p>
        </w:tc>
        <w:tc>
          <w:tcPr>
            <w:tcW w:w="2756" w:type="dxa"/>
          </w:tcPr>
          <w:p w14:paraId="6D16A820" w14:textId="77777777" w:rsidR="00F438B4" w:rsidRPr="00F438B4" w:rsidRDefault="00F438B4" w:rsidP="000418A2">
            <w:pPr>
              <w:pStyle w:val="LndNormale1"/>
              <w:rPr>
                <w:color w:val="002060"/>
                <w:sz w:val="20"/>
              </w:rPr>
            </w:pPr>
            <w:r w:rsidRPr="00F438B4">
              <w:rPr>
                <w:color w:val="002060"/>
                <w:sz w:val="20"/>
              </w:rPr>
              <w:t>PARAVATI GIUSEPPE</w:t>
            </w:r>
          </w:p>
        </w:tc>
        <w:tc>
          <w:tcPr>
            <w:tcW w:w="1273" w:type="dxa"/>
          </w:tcPr>
          <w:p w14:paraId="193CB5A2" w14:textId="77777777" w:rsidR="00F438B4" w:rsidRPr="00F438B4" w:rsidRDefault="00F438B4" w:rsidP="000418A2">
            <w:pPr>
              <w:pStyle w:val="LndNormale1"/>
              <w:rPr>
                <w:color w:val="002060"/>
                <w:sz w:val="20"/>
              </w:rPr>
            </w:pPr>
            <w:r w:rsidRPr="00F438B4">
              <w:rPr>
                <w:color w:val="002060"/>
                <w:sz w:val="20"/>
              </w:rPr>
              <w:t>12.07.2000</w:t>
            </w:r>
          </w:p>
        </w:tc>
        <w:tc>
          <w:tcPr>
            <w:tcW w:w="1182" w:type="dxa"/>
          </w:tcPr>
          <w:p w14:paraId="4910D1CE" w14:textId="77777777" w:rsidR="00F438B4" w:rsidRPr="00F438B4" w:rsidRDefault="00F438B4" w:rsidP="000418A2">
            <w:pPr>
              <w:pStyle w:val="LndNormale1"/>
              <w:rPr>
                <w:color w:val="002060"/>
                <w:sz w:val="20"/>
              </w:rPr>
            </w:pPr>
            <w:r w:rsidRPr="00F438B4">
              <w:rPr>
                <w:color w:val="002060"/>
                <w:sz w:val="20"/>
              </w:rPr>
              <w:t>32.090</w:t>
            </w:r>
          </w:p>
        </w:tc>
        <w:tc>
          <w:tcPr>
            <w:tcW w:w="3436" w:type="dxa"/>
          </w:tcPr>
          <w:p w14:paraId="254DB064" w14:textId="77777777" w:rsidR="00F438B4" w:rsidRPr="00F438B4" w:rsidRDefault="00F438B4" w:rsidP="000418A2">
            <w:pPr>
              <w:pStyle w:val="LndNormale1"/>
              <w:rPr>
                <w:color w:val="002060"/>
                <w:sz w:val="20"/>
              </w:rPr>
            </w:pPr>
            <w:r w:rsidRPr="00F438B4">
              <w:rPr>
                <w:color w:val="002060"/>
                <w:sz w:val="20"/>
              </w:rPr>
              <w:t xml:space="preserve">S.S.D. MONTEGIORGIO CALCIO </w:t>
            </w:r>
          </w:p>
        </w:tc>
      </w:tr>
      <w:tr w:rsidR="00F438B4" w:rsidRPr="00F438B4" w14:paraId="58B0BF9A" w14:textId="77777777" w:rsidTr="000418A2">
        <w:tc>
          <w:tcPr>
            <w:tcW w:w="1265" w:type="dxa"/>
          </w:tcPr>
          <w:p w14:paraId="09848113" w14:textId="77777777" w:rsidR="00F438B4" w:rsidRPr="00F438B4" w:rsidRDefault="00F438B4" w:rsidP="000418A2">
            <w:pPr>
              <w:pStyle w:val="LndNormale1"/>
              <w:rPr>
                <w:color w:val="002060"/>
                <w:sz w:val="20"/>
              </w:rPr>
            </w:pPr>
            <w:r w:rsidRPr="00F438B4">
              <w:rPr>
                <w:color w:val="002060"/>
                <w:sz w:val="20"/>
              </w:rPr>
              <w:t>3474592</w:t>
            </w:r>
          </w:p>
        </w:tc>
        <w:tc>
          <w:tcPr>
            <w:tcW w:w="2756" w:type="dxa"/>
          </w:tcPr>
          <w:p w14:paraId="3B586CFA" w14:textId="77777777" w:rsidR="00F438B4" w:rsidRPr="00F438B4" w:rsidRDefault="00F438B4" w:rsidP="000418A2">
            <w:pPr>
              <w:pStyle w:val="LndNormale1"/>
              <w:rPr>
                <w:color w:val="002060"/>
                <w:sz w:val="20"/>
              </w:rPr>
            </w:pPr>
            <w:r w:rsidRPr="00F438B4">
              <w:rPr>
                <w:color w:val="002060"/>
                <w:sz w:val="20"/>
              </w:rPr>
              <w:t>PELLICCIONI MARCO</w:t>
            </w:r>
          </w:p>
        </w:tc>
        <w:tc>
          <w:tcPr>
            <w:tcW w:w="1273" w:type="dxa"/>
          </w:tcPr>
          <w:p w14:paraId="4A5979B4" w14:textId="77777777" w:rsidR="00F438B4" w:rsidRPr="00F438B4" w:rsidRDefault="00F438B4" w:rsidP="000418A2">
            <w:pPr>
              <w:pStyle w:val="LndNormale1"/>
              <w:rPr>
                <w:color w:val="002060"/>
                <w:sz w:val="20"/>
              </w:rPr>
            </w:pPr>
            <w:r w:rsidRPr="00F438B4">
              <w:rPr>
                <w:color w:val="002060"/>
                <w:sz w:val="20"/>
              </w:rPr>
              <w:t>08.03.1985</w:t>
            </w:r>
          </w:p>
        </w:tc>
        <w:tc>
          <w:tcPr>
            <w:tcW w:w="1182" w:type="dxa"/>
          </w:tcPr>
          <w:p w14:paraId="659EC1C9" w14:textId="77777777" w:rsidR="00F438B4" w:rsidRPr="00F438B4" w:rsidRDefault="00F438B4" w:rsidP="000418A2">
            <w:pPr>
              <w:pStyle w:val="LndNormale1"/>
              <w:rPr>
                <w:color w:val="002060"/>
                <w:sz w:val="20"/>
              </w:rPr>
            </w:pPr>
            <w:r w:rsidRPr="00F438B4">
              <w:rPr>
                <w:color w:val="002060"/>
                <w:sz w:val="20"/>
              </w:rPr>
              <w:t>68.087</w:t>
            </w:r>
          </w:p>
        </w:tc>
        <w:tc>
          <w:tcPr>
            <w:tcW w:w="3436" w:type="dxa"/>
          </w:tcPr>
          <w:p w14:paraId="167D1C3B" w14:textId="77777777" w:rsidR="00F438B4" w:rsidRPr="00F438B4" w:rsidRDefault="00F438B4" w:rsidP="000418A2">
            <w:pPr>
              <w:pStyle w:val="LndNormale1"/>
              <w:rPr>
                <w:color w:val="002060"/>
                <w:sz w:val="20"/>
                <w:lang w:val="en-US"/>
              </w:rPr>
            </w:pPr>
            <w:r w:rsidRPr="00F438B4">
              <w:rPr>
                <w:color w:val="002060"/>
                <w:sz w:val="20"/>
                <w:lang w:val="en-US"/>
              </w:rPr>
              <w:t>A.S.D.FOOTBALLCLUBREAL MON</w:t>
            </w:r>
          </w:p>
        </w:tc>
      </w:tr>
      <w:tr w:rsidR="00F438B4" w:rsidRPr="00F438B4" w14:paraId="622646EA" w14:textId="77777777" w:rsidTr="000418A2">
        <w:tc>
          <w:tcPr>
            <w:tcW w:w="1265" w:type="dxa"/>
          </w:tcPr>
          <w:p w14:paraId="0FB34B51" w14:textId="77777777" w:rsidR="00F438B4" w:rsidRPr="00F438B4" w:rsidRDefault="00F438B4" w:rsidP="000418A2">
            <w:pPr>
              <w:pStyle w:val="LndNormale1"/>
              <w:rPr>
                <w:color w:val="002060"/>
                <w:sz w:val="20"/>
              </w:rPr>
            </w:pPr>
            <w:r w:rsidRPr="00F438B4">
              <w:rPr>
                <w:color w:val="002060"/>
                <w:sz w:val="20"/>
              </w:rPr>
              <w:t>4531649</w:t>
            </w:r>
          </w:p>
        </w:tc>
        <w:tc>
          <w:tcPr>
            <w:tcW w:w="2756" w:type="dxa"/>
          </w:tcPr>
          <w:p w14:paraId="6C5D2A21" w14:textId="77777777" w:rsidR="00F438B4" w:rsidRPr="00F438B4" w:rsidRDefault="00F438B4" w:rsidP="000418A2">
            <w:pPr>
              <w:pStyle w:val="LndNormale1"/>
              <w:rPr>
                <w:color w:val="002060"/>
                <w:sz w:val="20"/>
              </w:rPr>
            </w:pPr>
            <w:r w:rsidRPr="00F438B4">
              <w:rPr>
                <w:color w:val="002060"/>
                <w:sz w:val="20"/>
              </w:rPr>
              <w:t>PISTELLI NICO</w:t>
            </w:r>
          </w:p>
        </w:tc>
        <w:tc>
          <w:tcPr>
            <w:tcW w:w="1273" w:type="dxa"/>
          </w:tcPr>
          <w:p w14:paraId="4D262DAC" w14:textId="77777777" w:rsidR="00F438B4" w:rsidRPr="00F438B4" w:rsidRDefault="00F438B4" w:rsidP="000418A2">
            <w:pPr>
              <w:pStyle w:val="LndNormale1"/>
              <w:rPr>
                <w:color w:val="002060"/>
                <w:sz w:val="20"/>
              </w:rPr>
            </w:pPr>
            <w:r w:rsidRPr="00F438B4">
              <w:rPr>
                <w:color w:val="002060"/>
                <w:sz w:val="20"/>
              </w:rPr>
              <w:t>25.07.1995</w:t>
            </w:r>
          </w:p>
        </w:tc>
        <w:tc>
          <w:tcPr>
            <w:tcW w:w="1182" w:type="dxa"/>
          </w:tcPr>
          <w:p w14:paraId="4CB2F8B9" w14:textId="77777777" w:rsidR="00F438B4" w:rsidRPr="00F438B4" w:rsidRDefault="00F438B4" w:rsidP="000418A2">
            <w:pPr>
              <w:pStyle w:val="LndNormale1"/>
              <w:rPr>
                <w:color w:val="002060"/>
                <w:sz w:val="20"/>
              </w:rPr>
            </w:pPr>
            <w:r w:rsidRPr="00F438B4">
              <w:rPr>
                <w:color w:val="002060"/>
                <w:sz w:val="20"/>
              </w:rPr>
              <w:t>700.113</w:t>
            </w:r>
          </w:p>
        </w:tc>
        <w:tc>
          <w:tcPr>
            <w:tcW w:w="3436" w:type="dxa"/>
          </w:tcPr>
          <w:p w14:paraId="08FCB7DD" w14:textId="77777777" w:rsidR="00F438B4" w:rsidRPr="00F438B4" w:rsidRDefault="00F438B4" w:rsidP="000418A2">
            <w:pPr>
              <w:pStyle w:val="LndNormale1"/>
              <w:rPr>
                <w:color w:val="002060"/>
                <w:sz w:val="20"/>
                <w:lang w:val="en-US"/>
              </w:rPr>
            </w:pPr>
            <w:r w:rsidRPr="00F438B4">
              <w:rPr>
                <w:color w:val="002060"/>
                <w:sz w:val="20"/>
                <w:lang w:val="en-US"/>
              </w:rPr>
              <w:t>A.S.D. FUTURA 96</w:t>
            </w:r>
          </w:p>
        </w:tc>
      </w:tr>
      <w:tr w:rsidR="00F438B4" w:rsidRPr="00F438B4" w14:paraId="2837BB72" w14:textId="77777777" w:rsidTr="000418A2">
        <w:tc>
          <w:tcPr>
            <w:tcW w:w="1265" w:type="dxa"/>
          </w:tcPr>
          <w:p w14:paraId="717B7099" w14:textId="77777777" w:rsidR="00F438B4" w:rsidRPr="00F438B4" w:rsidRDefault="00F438B4" w:rsidP="000418A2">
            <w:pPr>
              <w:pStyle w:val="LndNormale1"/>
              <w:rPr>
                <w:color w:val="002060"/>
                <w:sz w:val="20"/>
                <w:lang w:val="en-US"/>
              </w:rPr>
            </w:pPr>
            <w:r w:rsidRPr="00F438B4">
              <w:rPr>
                <w:color w:val="002060"/>
                <w:sz w:val="20"/>
                <w:lang w:val="en-US"/>
              </w:rPr>
              <w:t>4230031</w:t>
            </w:r>
          </w:p>
        </w:tc>
        <w:tc>
          <w:tcPr>
            <w:tcW w:w="2756" w:type="dxa"/>
          </w:tcPr>
          <w:p w14:paraId="279B8582" w14:textId="77777777" w:rsidR="00F438B4" w:rsidRPr="00F438B4" w:rsidRDefault="00F438B4" w:rsidP="000418A2">
            <w:pPr>
              <w:pStyle w:val="LndNormale1"/>
              <w:rPr>
                <w:color w:val="002060"/>
                <w:sz w:val="20"/>
                <w:lang w:val="en-US"/>
              </w:rPr>
            </w:pPr>
            <w:r w:rsidRPr="00F438B4">
              <w:rPr>
                <w:color w:val="002060"/>
                <w:sz w:val="20"/>
                <w:lang w:val="en-US"/>
              </w:rPr>
              <w:t>ROSETTI ALESSANDRO</w:t>
            </w:r>
          </w:p>
        </w:tc>
        <w:tc>
          <w:tcPr>
            <w:tcW w:w="1273" w:type="dxa"/>
          </w:tcPr>
          <w:p w14:paraId="145DA3AC" w14:textId="77777777" w:rsidR="00F438B4" w:rsidRPr="00F438B4" w:rsidRDefault="00F438B4" w:rsidP="000418A2">
            <w:pPr>
              <w:pStyle w:val="LndNormale1"/>
              <w:rPr>
                <w:color w:val="002060"/>
                <w:sz w:val="20"/>
                <w:lang w:val="en-US"/>
              </w:rPr>
            </w:pPr>
            <w:r w:rsidRPr="00F438B4">
              <w:rPr>
                <w:color w:val="002060"/>
                <w:sz w:val="20"/>
                <w:lang w:val="en-US"/>
              </w:rPr>
              <w:t>15.11.1994</w:t>
            </w:r>
          </w:p>
        </w:tc>
        <w:tc>
          <w:tcPr>
            <w:tcW w:w="1182" w:type="dxa"/>
          </w:tcPr>
          <w:p w14:paraId="675CAFFC" w14:textId="77777777" w:rsidR="00F438B4" w:rsidRPr="00F438B4" w:rsidRDefault="00F438B4" w:rsidP="000418A2">
            <w:pPr>
              <w:pStyle w:val="LndNormale1"/>
              <w:rPr>
                <w:color w:val="002060"/>
                <w:sz w:val="20"/>
                <w:lang w:val="en-US"/>
              </w:rPr>
            </w:pPr>
            <w:r w:rsidRPr="00F438B4">
              <w:rPr>
                <w:color w:val="002060"/>
                <w:sz w:val="20"/>
                <w:lang w:val="en-US"/>
              </w:rPr>
              <w:t>919.482</w:t>
            </w:r>
          </w:p>
        </w:tc>
        <w:tc>
          <w:tcPr>
            <w:tcW w:w="3436" w:type="dxa"/>
          </w:tcPr>
          <w:p w14:paraId="69D840B8" w14:textId="77777777" w:rsidR="00F438B4" w:rsidRPr="00F438B4" w:rsidRDefault="00F438B4" w:rsidP="000418A2">
            <w:pPr>
              <w:pStyle w:val="LndNormale1"/>
              <w:rPr>
                <w:color w:val="002060"/>
                <w:sz w:val="20"/>
              </w:rPr>
            </w:pPr>
            <w:r w:rsidRPr="00F438B4">
              <w:rPr>
                <w:color w:val="002060"/>
                <w:sz w:val="20"/>
              </w:rPr>
              <w:t>A.S.D. ATLETICO MONDOLFOMA</w:t>
            </w:r>
          </w:p>
        </w:tc>
      </w:tr>
      <w:tr w:rsidR="00F438B4" w:rsidRPr="00F438B4" w14:paraId="3E0C942B" w14:textId="77777777" w:rsidTr="000418A2">
        <w:tc>
          <w:tcPr>
            <w:tcW w:w="1265" w:type="dxa"/>
          </w:tcPr>
          <w:p w14:paraId="7D1ECDC4" w14:textId="77777777" w:rsidR="00F438B4" w:rsidRPr="00F438B4" w:rsidRDefault="00F438B4" w:rsidP="000418A2">
            <w:pPr>
              <w:pStyle w:val="LndNormale1"/>
              <w:rPr>
                <w:color w:val="002060"/>
                <w:sz w:val="20"/>
              </w:rPr>
            </w:pPr>
            <w:r w:rsidRPr="00F438B4">
              <w:rPr>
                <w:color w:val="002060"/>
                <w:sz w:val="20"/>
              </w:rPr>
              <w:t>3663827</w:t>
            </w:r>
          </w:p>
        </w:tc>
        <w:tc>
          <w:tcPr>
            <w:tcW w:w="2756" w:type="dxa"/>
          </w:tcPr>
          <w:p w14:paraId="21C8D1BD" w14:textId="77777777" w:rsidR="00F438B4" w:rsidRPr="00F438B4" w:rsidRDefault="00F438B4" w:rsidP="000418A2">
            <w:pPr>
              <w:pStyle w:val="LndNormale1"/>
              <w:rPr>
                <w:color w:val="002060"/>
                <w:sz w:val="20"/>
              </w:rPr>
            </w:pPr>
            <w:r w:rsidRPr="00F438B4">
              <w:rPr>
                <w:color w:val="002060"/>
                <w:sz w:val="20"/>
              </w:rPr>
              <w:t>ULISSI MAICOL</w:t>
            </w:r>
          </w:p>
        </w:tc>
        <w:tc>
          <w:tcPr>
            <w:tcW w:w="1273" w:type="dxa"/>
          </w:tcPr>
          <w:p w14:paraId="30230B1D" w14:textId="77777777" w:rsidR="00F438B4" w:rsidRPr="00F438B4" w:rsidRDefault="00F438B4" w:rsidP="000418A2">
            <w:pPr>
              <w:pStyle w:val="LndNormale1"/>
              <w:rPr>
                <w:color w:val="002060"/>
                <w:sz w:val="20"/>
              </w:rPr>
            </w:pPr>
            <w:r w:rsidRPr="00F438B4">
              <w:rPr>
                <w:color w:val="002060"/>
                <w:sz w:val="20"/>
              </w:rPr>
              <w:t>19.02.1986</w:t>
            </w:r>
          </w:p>
        </w:tc>
        <w:tc>
          <w:tcPr>
            <w:tcW w:w="1182" w:type="dxa"/>
          </w:tcPr>
          <w:p w14:paraId="4B6E2E01" w14:textId="77777777" w:rsidR="00F438B4" w:rsidRPr="00F438B4" w:rsidRDefault="00F438B4" w:rsidP="000418A2">
            <w:pPr>
              <w:pStyle w:val="LndNormale1"/>
              <w:rPr>
                <w:color w:val="002060"/>
                <w:sz w:val="20"/>
              </w:rPr>
            </w:pPr>
            <w:r w:rsidRPr="00F438B4">
              <w:rPr>
                <w:color w:val="002060"/>
                <w:sz w:val="20"/>
              </w:rPr>
              <w:t>914.016</w:t>
            </w:r>
          </w:p>
        </w:tc>
        <w:tc>
          <w:tcPr>
            <w:tcW w:w="3436" w:type="dxa"/>
          </w:tcPr>
          <w:p w14:paraId="5CE7A75D" w14:textId="77777777" w:rsidR="00F438B4" w:rsidRPr="00F438B4" w:rsidRDefault="00F438B4" w:rsidP="000418A2">
            <w:pPr>
              <w:pStyle w:val="LndNormale1"/>
              <w:rPr>
                <w:color w:val="002060"/>
                <w:sz w:val="20"/>
              </w:rPr>
            </w:pPr>
            <w:r w:rsidRPr="00F438B4">
              <w:rPr>
                <w:color w:val="002060"/>
                <w:sz w:val="20"/>
              </w:rPr>
              <w:t>A.S.D. MONTEMILONE POLLENZA</w:t>
            </w:r>
          </w:p>
        </w:tc>
      </w:tr>
    </w:tbl>
    <w:p w14:paraId="039D195B" w14:textId="77777777" w:rsidR="00F438B4" w:rsidRPr="00F438B4" w:rsidRDefault="00F438B4" w:rsidP="00F438B4">
      <w:pPr>
        <w:pStyle w:val="LndNormale1"/>
        <w:rPr>
          <w:color w:val="002060"/>
        </w:rPr>
      </w:pPr>
    </w:p>
    <w:p w14:paraId="3CE26278" w14:textId="77777777" w:rsidR="00F438B4" w:rsidRPr="00F438B4" w:rsidRDefault="00F438B4" w:rsidP="00F438B4">
      <w:pPr>
        <w:pStyle w:val="LndNormale1"/>
        <w:rPr>
          <w:b/>
          <w:color w:val="002060"/>
        </w:rPr>
      </w:pPr>
    </w:p>
    <w:p w14:paraId="53E86817" w14:textId="77777777" w:rsidR="00F438B4" w:rsidRPr="00F438B4" w:rsidRDefault="00F438B4" w:rsidP="00F438B4">
      <w:pPr>
        <w:pStyle w:val="LndNormale1"/>
        <w:jc w:val="left"/>
        <w:rPr>
          <w:rFonts w:cs="Arial"/>
          <w:b/>
          <w:color w:val="002060"/>
          <w:sz w:val="28"/>
          <w:szCs w:val="28"/>
        </w:rPr>
      </w:pPr>
      <w:r w:rsidRPr="00F438B4">
        <w:rPr>
          <w:rFonts w:cs="Arial"/>
          <w:b/>
          <w:color w:val="002060"/>
          <w:sz w:val="28"/>
          <w:szCs w:val="28"/>
        </w:rPr>
        <w:t>BENEMERENZE SPORTIVE 2023</w:t>
      </w:r>
    </w:p>
    <w:p w14:paraId="15EE13AC" w14:textId="77777777" w:rsidR="00F438B4" w:rsidRPr="00F438B4" w:rsidRDefault="00F438B4" w:rsidP="00F438B4">
      <w:pPr>
        <w:pStyle w:val="LndNormale1"/>
        <w:jc w:val="left"/>
        <w:rPr>
          <w:rFonts w:cs="Arial"/>
          <w:color w:val="002060"/>
          <w:szCs w:val="22"/>
        </w:rPr>
      </w:pPr>
    </w:p>
    <w:p w14:paraId="697574BD" w14:textId="77777777" w:rsidR="00F438B4" w:rsidRPr="00F438B4" w:rsidRDefault="00F438B4" w:rsidP="00F438B4">
      <w:pPr>
        <w:pStyle w:val="LndNormale1"/>
        <w:rPr>
          <w:rFonts w:cs="Arial"/>
          <w:color w:val="002060"/>
          <w:szCs w:val="22"/>
        </w:rPr>
      </w:pPr>
      <w:r w:rsidRPr="00F438B4">
        <w:rPr>
          <w:rFonts w:cs="Arial"/>
          <w:color w:val="002060"/>
          <w:szCs w:val="22"/>
        </w:rPr>
        <w:t>Sabato 25 novembre 2023 presso l’Hotel Holiday Inn Rome (Roma), presenti le più alte cariche federali, si è tenuta la cerimonia delle Benemerenze sportive della Lega Nazionale Dilettanti.</w:t>
      </w:r>
    </w:p>
    <w:p w14:paraId="5A0C6CE5" w14:textId="77777777" w:rsidR="00F438B4" w:rsidRPr="00F438B4" w:rsidRDefault="00F438B4" w:rsidP="00F438B4">
      <w:pPr>
        <w:rPr>
          <w:rFonts w:ascii="Arial" w:hAnsi="Arial" w:cs="Arial"/>
          <w:color w:val="002060"/>
          <w:sz w:val="22"/>
          <w:szCs w:val="22"/>
        </w:rPr>
      </w:pPr>
      <w:r w:rsidRPr="00F438B4">
        <w:rPr>
          <w:rFonts w:ascii="Arial" w:hAnsi="Arial" w:cs="Arial"/>
          <w:color w:val="002060"/>
          <w:sz w:val="22"/>
          <w:szCs w:val="22"/>
        </w:rPr>
        <w:t xml:space="preserve">Di seguito i nominativi delle Società e dei Dirigenti della Regione Marche insigniti della benemerenza: </w:t>
      </w:r>
    </w:p>
    <w:p w14:paraId="29BA7F29" w14:textId="77777777" w:rsidR="00F438B4" w:rsidRPr="00F438B4" w:rsidRDefault="00F438B4" w:rsidP="00F438B4">
      <w:pPr>
        <w:rPr>
          <w:rFonts w:ascii="Arial" w:hAnsi="Arial" w:cs="Arial"/>
          <w:color w:val="002060"/>
          <w:sz w:val="22"/>
          <w:szCs w:val="22"/>
        </w:rPr>
      </w:pPr>
    </w:p>
    <w:p w14:paraId="72AD05EF"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POL. VIRIDISSIMA APECCHIO</w:t>
      </w:r>
      <w:r w:rsidRPr="00F438B4">
        <w:rPr>
          <w:rFonts w:ascii="Arial" w:hAnsi="Arial" w:cs="Arial"/>
          <w:color w:val="002060"/>
          <w:sz w:val="22"/>
          <w:szCs w:val="22"/>
        </w:rPr>
        <w:t xml:space="preserve"> per </w:t>
      </w:r>
      <w:proofErr w:type="gramStart"/>
      <w:r w:rsidRPr="00F438B4">
        <w:rPr>
          <w:rFonts w:ascii="Arial" w:hAnsi="Arial" w:cs="Arial"/>
          <w:color w:val="002060"/>
          <w:sz w:val="22"/>
          <w:szCs w:val="22"/>
        </w:rPr>
        <w:t>100</w:t>
      </w:r>
      <w:proofErr w:type="gramEnd"/>
      <w:r w:rsidRPr="00F438B4">
        <w:rPr>
          <w:rFonts w:ascii="Arial" w:hAnsi="Arial" w:cs="Arial"/>
          <w:color w:val="002060"/>
          <w:sz w:val="22"/>
          <w:szCs w:val="22"/>
        </w:rPr>
        <w:t xml:space="preserve"> anni attività;</w:t>
      </w:r>
    </w:p>
    <w:p w14:paraId="72C98AF2"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U.S.D. FALCO ACQUALAGNA</w:t>
      </w:r>
      <w:r w:rsidRPr="00F438B4">
        <w:rPr>
          <w:rFonts w:ascii="Arial" w:hAnsi="Arial" w:cs="Arial"/>
          <w:color w:val="002060"/>
          <w:sz w:val="22"/>
          <w:szCs w:val="22"/>
        </w:rPr>
        <w:t xml:space="preserve"> per 75 anni attività</w:t>
      </w:r>
    </w:p>
    <w:p w14:paraId="38E4601F"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A.S.D. FOLGORE CASTELRAIMONDO</w:t>
      </w:r>
      <w:r w:rsidRPr="00F438B4">
        <w:rPr>
          <w:rFonts w:ascii="Arial" w:hAnsi="Arial" w:cs="Arial"/>
          <w:color w:val="002060"/>
          <w:sz w:val="22"/>
          <w:szCs w:val="22"/>
        </w:rPr>
        <w:t xml:space="preserve"> per 50 anni attività</w:t>
      </w:r>
    </w:p>
    <w:p w14:paraId="2C4868FE" w14:textId="65E92FCA"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BEDINOTT</w:t>
      </w:r>
      <w:r w:rsidRPr="00F438B4">
        <w:rPr>
          <w:rFonts w:ascii="Arial" w:hAnsi="Arial" w:cs="Arial"/>
          <w:b/>
          <w:color w:val="002060"/>
          <w:sz w:val="22"/>
          <w:szCs w:val="22"/>
        </w:rPr>
        <w:t>I</w:t>
      </w:r>
      <w:r w:rsidRPr="00F438B4">
        <w:rPr>
          <w:rFonts w:ascii="Arial" w:hAnsi="Arial" w:cs="Arial"/>
          <w:b/>
          <w:color w:val="002060"/>
          <w:sz w:val="22"/>
          <w:szCs w:val="22"/>
        </w:rPr>
        <w:t xml:space="preserve"> Luigi</w:t>
      </w:r>
      <w:r w:rsidRPr="00F438B4">
        <w:rPr>
          <w:rFonts w:ascii="Arial" w:hAnsi="Arial" w:cs="Arial"/>
          <w:color w:val="002060"/>
          <w:sz w:val="22"/>
          <w:szCs w:val="22"/>
        </w:rPr>
        <w:t xml:space="preserve"> – Componente Delegazione provinciale Pesaro</w:t>
      </w:r>
    </w:p>
    <w:p w14:paraId="70F0A90B"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CESARETTI Luigi</w:t>
      </w:r>
      <w:r w:rsidRPr="00F438B4">
        <w:rPr>
          <w:rFonts w:ascii="Arial" w:hAnsi="Arial" w:cs="Arial"/>
          <w:color w:val="002060"/>
          <w:sz w:val="22"/>
          <w:szCs w:val="22"/>
        </w:rPr>
        <w:t xml:space="preserve"> – Componente Delegazione provinciale Ancona</w:t>
      </w:r>
    </w:p>
    <w:p w14:paraId="5B9203DB"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 xml:space="preserve">ALBANESI Bruno – </w:t>
      </w:r>
      <w:r w:rsidRPr="00F438B4">
        <w:rPr>
          <w:rFonts w:ascii="Arial" w:hAnsi="Arial" w:cs="Arial"/>
          <w:color w:val="002060"/>
          <w:sz w:val="22"/>
          <w:szCs w:val="22"/>
        </w:rPr>
        <w:t>Dirigente</w:t>
      </w:r>
      <w:r w:rsidRPr="00F438B4">
        <w:rPr>
          <w:rFonts w:ascii="Arial" w:hAnsi="Arial" w:cs="Arial"/>
          <w:b/>
          <w:color w:val="002060"/>
          <w:sz w:val="22"/>
          <w:szCs w:val="22"/>
        </w:rPr>
        <w:t xml:space="preserve"> </w:t>
      </w:r>
      <w:r w:rsidRPr="00F438B4">
        <w:rPr>
          <w:rFonts w:ascii="Arial" w:hAnsi="Arial" w:cs="Arial"/>
          <w:color w:val="002060"/>
          <w:sz w:val="22"/>
          <w:szCs w:val="22"/>
        </w:rPr>
        <w:t xml:space="preserve">A.S.D. Borgo </w:t>
      </w:r>
      <w:proofErr w:type="spellStart"/>
      <w:r w:rsidRPr="00F438B4">
        <w:rPr>
          <w:rFonts w:ascii="Arial" w:hAnsi="Arial" w:cs="Arial"/>
          <w:color w:val="002060"/>
          <w:sz w:val="22"/>
          <w:szCs w:val="22"/>
        </w:rPr>
        <w:t>Minonna</w:t>
      </w:r>
      <w:proofErr w:type="spellEnd"/>
    </w:p>
    <w:p w14:paraId="0BAAC1F4"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 xml:space="preserve">ANIBALDI Sergio – </w:t>
      </w:r>
      <w:r w:rsidRPr="00F438B4">
        <w:rPr>
          <w:rFonts w:ascii="Arial" w:hAnsi="Arial" w:cs="Arial"/>
          <w:color w:val="002060"/>
          <w:sz w:val="22"/>
          <w:szCs w:val="22"/>
        </w:rPr>
        <w:t>Dirigente CUS Camerino ASD</w:t>
      </w:r>
    </w:p>
    <w:p w14:paraId="30DF5581"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 xml:space="preserve">BRAVI Graziano </w:t>
      </w:r>
      <w:r w:rsidRPr="00F438B4">
        <w:rPr>
          <w:rFonts w:ascii="Arial" w:hAnsi="Arial" w:cs="Arial"/>
          <w:color w:val="002060"/>
          <w:sz w:val="22"/>
          <w:szCs w:val="22"/>
        </w:rPr>
        <w:t>– Presidente ASD Recanati Calcio a 5</w:t>
      </w:r>
    </w:p>
    <w:p w14:paraId="02E0019F"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 xml:space="preserve">CEROLINI Valerio </w:t>
      </w:r>
      <w:r w:rsidRPr="00F438B4">
        <w:rPr>
          <w:rFonts w:ascii="Arial" w:hAnsi="Arial" w:cs="Arial"/>
          <w:color w:val="002060"/>
          <w:sz w:val="22"/>
          <w:szCs w:val="22"/>
        </w:rPr>
        <w:t>– Dirigente Civitanovese Calcio</w:t>
      </w:r>
    </w:p>
    <w:p w14:paraId="66AAD660" w14:textId="77777777" w:rsidR="00F438B4" w:rsidRPr="00F438B4" w:rsidRDefault="00F438B4" w:rsidP="00F438B4">
      <w:pPr>
        <w:rPr>
          <w:rFonts w:ascii="Arial" w:hAnsi="Arial" w:cs="Arial"/>
          <w:color w:val="002060"/>
          <w:sz w:val="22"/>
          <w:szCs w:val="22"/>
        </w:rPr>
      </w:pPr>
      <w:r w:rsidRPr="00F438B4">
        <w:rPr>
          <w:rFonts w:ascii="Arial" w:hAnsi="Arial" w:cs="Arial"/>
          <w:color w:val="002060"/>
          <w:sz w:val="22"/>
          <w:szCs w:val="22"/>
        </w:rPr>
        <w:t>Per il Settore Giovanile e Scolastico è stato premiato il seguente dirigente proposto dal Coordinatore regionale:</w:t>
      </w:r>
    </w:p>
    <w:p w14:paraId="42EF01C3" w14:textId="77777777" w:rsidR="00F438B4" w:rsidRPr="00F438B4" w:rsidRDefault="00F438B4" w:rsidP="00F438B4">
      <w:pPr>
        <w:rPr>
          <w:rFonts w:ascii="Arial" w:hAnsi="Arial" w:cs="Arial"/>
          <w:color w:val="002060"/>
          <w:sz w:val="22"/>
          <w:szCs w:val="22"/>
        </w:rPr>
      </w:pPr>
      <w:r w:rsidRPr="00F438B4">
        <w:rPr>
          <w:rFonts w:ascii="Arial" w:hAnsi="Arial" w:cs="Arial"/>
          <w:b/>
          <w:color w:val="002060"/>
          <w:sz w:val="22"/>
          <w:szCs w:val="22"/>
        </w:rPr>
        <w:t>CLINI FRANCO</w:t>
      </w:r>
      <w:r w:rsidRPr="00F438B4">
        <w:rPr>
          <w:rFonts w:ascii="Arial" w:hAnsi="Arial" w:cs="Arial"/>
          <w:color w:val="002060"/>
          <w:sz w:val="22"/>
          <w:szCs w:val="22"/>
        </w:rPr>
        <w:t xml:space="preserve"> – Dirigente Carissimi 2016</w:t>
      </w:r>
    </w:p>
    <w:p w14:paraId="66235AFF" w14:textId="77777777" w:rsidR="00F438B4" w:rsidRPr="00F438B4" w:rsidRDefault="00F438B4" w:rsidP="00F438B4">
      <w:pPr>
        <w:rPr>
          <w:rFonts w:ascii="Arial" w:hAnsi="Arial" w:cs="Arial"/>
          <w:color w:val="002060"/>
          <w:sz w:val="22"/>
          <w:szCs w:val="22"/>
        </w:rPr>
      </w:pPr>
    </w:p>
    <w:p w14:paraId="7566DB93" w14:textId="77777777" w:rsidR="00F438B4" w:rsidRPr="00F438B4" w:rsidRDefault="00F438B4" w:rsidP="00F438B4">
      <w:pPr>
        <w:pStyle w:val="LndNormale1"/>
        <w:rPr>
          <w:b/>
          <w:color w:val="002060"/>
        </w:rPr>
      </w:pPr>
    </w:p>
    <w:p w14:paraId="060288AC" w14:textId="77777777" w:rsidR="00F438B4" w:rsidRPr="00F438B4" w:rsidRDefault="00F438B4" w:rsidP="00F438B4">
      <w:pPr>
        <w:pStyle w:val="LndNormale1"/>
        <w:rPr>
          <w:color w:val="002060"/>
          <w:sz w:val="28"/>
          <w:szCs w:val="28"/>
        </w:rPr>
      </w:pPr>
      <w:r w:rsidRPr="00F438B4">
        <w:rPr>
          <w:b/>
          <w:color w:val="002060"/>
          <w:sz w:val="28"/>
          <w:szCs w:val="28"/>
        </w:rPr>
        <w:t>AUTORIZZAZIONE EX ART. 34/3 N.O.I.F.</w:t>
      </w:r>
    </w:p>
    <w:p w14:paraId="2A41E21D" w14:textId="77777777" w:rsidR="00F438B4" w:rsidRPr="00F438B4" w:rsidRDefault="00F438B4" w:rsidP="00F438B4">
      <w:pPr>
        <w:pStyle w:val="LndNormale1"/>
        <w:rPr>
          <w:color w:val="002060"/>
        </w:rPr>
      </w:pPr>
    </w:p>
    <w:p w14:paraId="3C8C2BC8" w14:textId="77777777" w:rsidR="00F438B4" w:rsidRPr="00F438B4" w:rsidRDefault="00F438B4" w:rsidP="00F438B4">
      <w:pPr>
        <w:pStyle w:val="LndNormale1"/>
        <w:rPr>
          <w:color w:val="002060"/>
        </w:rPr>
      </w:pPr>
      <w:r w:rsidRPr="00F438B4">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687868CD" w14:textId="77777777" w:rsidR="00F438B4" w:rsidRPr="00F438B4" w:rsidRDefault="00F438B4" w:rsidP="00F438B4">
      <w:pPr>
        <w:pStyle w:val="LndNormale1"/>
        <w:rPr>
          <w:b/>
          <w:color w:val="002060"/>
        </w:rPr>
      </w:pPr>
      <w:r w:rsidRPr="00F438B4">
        <w:rPr>
          <w:b/>
          <w:color w:val="002060"/>
        </w:rPr>
        <w:t>DI DIANA RAFFAELE</w:t>
      </w:r>
      <w:r w:rsidRPr="00F438B4">
        <w:rPr>
          <w:b/>
          <w:color w:val="002060"/>
        </w:rPr>
        <w:tab/>
        <w:t>nato 28.02.2008</w:t>
      </w:r>
      <w:r w:rsidRPr="00F438B4">
        <w:rPr>
          <w:b/>
          <w:color w:val="002060"/>
        </w:rPr>
        <w:tab/>
        <w:t>SSDARL ITALSERVICE C5</w:t>
      </w:r>
    </w:p>
    <w:p w14:paraId="6E5975CF" w14:textId="77777777" w:rsidR="00F438B4" w:rsidRPr="00F438B4" w:rsidRDefault="00F438B4" w:rsidP="00F438B4">
      <w:pPr>
        <w:pStyle w:val="LndNormale1"/>
        <w:rPr>
          <w:b/>
          <w:color w:val="002060"/>
        </w:rPr>
      </w:pPr>
      <w:r w:rsidRPr="00F438B4">
        <w:rPr>
          <w:b/>
          <w:color w:val="002060"/>
        </w:rPr>
        <w:t>LEPORE VINCENZO</w:t>
      </w:r>
      <w:r w:rsidRPr="00F438B4">
        <w:rPr>
          <w:b/>
          <w:color w:val="002060"/>
        </w:rPr>
        <w:tab/>
      </w:r>
      <w:r w:rsidRPr="00F438B4">
        <w:rPr>
          <w:b/>
          <w:color w:val="002060"/>
        </w:rPr>
        <w:tab/>
        <w:t>nato 14.07.2008</w:t>
      </w:r>
      <w:r w:rsidRPr="00F438B4">
        <w:rPr>
          <w:b/>
          <w:color w:val="002060"/>
        </w:rPr>
        <w:tab/>
        <w:t>SSDARL ITALSERVICE C5</w:t>
      </w:r>
    </w:p>
    <w:p w14:paraId="2FEA5AE1" w14:textId="77777777" w:rsidR="00F438B4" w:rsidRDefault="00F438B4"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CAAB4CA" w14:textId="77777777" w:rsidR="00F438B4" w:rsidRPr="00635AA3" w:rsidRDefault="00F438B4" w:rsidP="00F438B4">
      <w:pPr>
        <w:pStyle w:val="breakline"/>
        <w:rPr>
          <w:color w:val="002060"/>
        </w:rPr>
      </w:pPr>
    </w:p>
    <w:p w14:paraId="2BE67C68" w14:textId="77777777" w:rsidR="00F438B4" w:rsidRPr="00635AA3" w:rsidRDefault="00F438B4" w:rsidP="00F438B4">
      <w:pPr>
        <w:pStyle w:val="titolocampionato0"/>
        <w:shd w:val="clear" w:color="auto" w:fill="CCCCCC"/>
        <w:spacing w:before="80" w:after="40"/>
        <w:rPr>
          <w:color w:val="002060"/>
        </w:rPr>
      </w:pPr>
      <w:r w:rsidRPr="00635AA3">
        <w:rPr>
          <w:color w:val="002060"/>
        </w:rPr>
        <w:t>CALCIO A CINQUE SERIE C1</w:t>
      </w:r>
    </w:p>
    <w:p w14:paraId="443F5F26" w14:textId="77777777" w:rsidR="00F438B4" w:rsidRPr="00635AA3" w:rsidRDefault="00F438B4" w:rsidP="00F438B4">
      <w:pPr>
        <w:pStyle w:val="titoloprinc0"/>
        <w:rPr>
          <w:color w:val="002060"/>
        </w:rPr>
      </w:pPr>
      <w:r w:rsidRPr="00635AA3">
        <w:rPr>
          <w:color w:val="002060"/>
        </w:rPr>
        <w:t>VARIAZIONI AL PROGRAMMA GARE</w:t>
      </w:r>
    </w:p>
    <w:p w14:paraId="4E320594" w14:textId="77777777" w:rsidR="00F438B4" w:rsidRPr="00635AA3" w:rsidRDefault="00F438B4" w:rsidP="00F438B4">
      <w:pPr>
        <w:pStyle w:val="breakline"/>
        <w:rPr>
          <w:color w:val="002060"/>
        </w:rPr>
      </w:pPr>
    </w:p>
    <w:p w14:paraId="700CD142" w14:textId="77777777" w:rsidR="00F438B4" w:rsidRPr="00635AA3" w:rsidRDefault="00F438B4" w:rsidP="00F438B4">
      <w:pPr>
        <w:pStyle w:val="breakline"/>
        <w:rPr>
          <w:color w:val="002060"/>
        </w:rPr>
      </w:pPr>
    </w:p>
    <w:p w14:paraId="25451015"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785C9E1D"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6B3AB"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7903E"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594A8"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4CDDD"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A9984"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004BD"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2B1CF"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C224C" w14:textId="77777777" w:rsidR="00F438B4" w:rsidRPr="00635AA3" w:rsidRDefault="00F438B4" w:rsidP="000418A2">
            <w:pPr>
              <w:pStyle w:val="headertabella0"/>
              <w:rPr>
                <w:color w:val="002060"/>
              </w:rPr>
            </w:pPr>
            <w:r w:rsidRPr="00635AA3">
              <w:rPr>
                <w:color w:val="002060"/>
              </w:rPr>
              <w:t>Impianto</w:t>
            </w:r>
          </w:p>
        </w:tc>
      </w:tr>
      <w:tr w:rsidR="00F438B4" w:rsidRPr="00635AA3" w14:paraId="62EB5310"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BCF1" w14:textId="77777777" w:rsidR="00F438B4" w:rsidRPr="00F438B4" w:rsidRDefault="00F438B4" w:rsidP="000418A2">
            <w:pPr>
              <w:pStyle w:val="rowtabella0"/>
              <w:rPr>
                <w:color w:val="002060"/>
                <w:highlight w:val="yellow"/>
              </w:rPr>
            </w:pPr>
            <w:r w:rsidRPr="00F438B4">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2D83" w14:textId="77777777" w:rsidR="00F438B4" w:rsidRPr="00F438B4" w:rsidRDefault="00F438B4" w:rsidP="000418A2">
            <w:pPr>
              <w:pStyle w:val="rowtabella0"/>
              <w:jc w:val="center"/>
              <w:rPr>
                <w:color w:val="002060"/>
                <w:highlight w:val="yellow"/>
              </w:rPr>
            </w:pPr>
            <w:r w:rsidRPr="00F438B4">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CAC3" w14:textId="77777777" w:rsidR="00F438B4" w:rsidRPr="00F438B4" w:rsidRDefault="00F438B4" w:rsidP="000418A2">
            <w:pPr>
              <w:pStyle w:val="rowtabella0"/>
              <w:rPr>
                <w:color w:val="002060"/>
                <w:highlight w:val="yellow"/>
              </w:rPr>
            </w:pPr>
            <w:r w:rsidRPr="00F438B4">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8251" w14:textId="77777777" w:rsidR="00F438B4" w:rsidRPr="00F438B4" w:rsidRDefault="00F438B4" w:rsidP="000418A2">
            <w:pPr>
              <w:pStyle w:val="rowtabella0"/>
              <w:rPr>
                <w:color w:val="002060"/>
                <w:highlight w:val="yellow"/>
              </w:rPr>
            </w:pPr>
            <w:r w:rsidRPr="00F438B4">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3159" w14:textId="77777777" w:rsidR="00F438B4" w:rsidRPr="00635AA3" w:rsidRDefault="00F438B4" w:rsidP="000418A2">
            <w:pPr>
              <w:pStyle w:val="rowtabella0"/>
              <w:rPr>
                <w:color w:val="002060"/>
              </w:rPr>
            </w:pPr>
            <w:r w:rsidRPr="00635AA3">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E797" w14:textId="77777777" w:rsidR="00F438B4" w:rsidRPr="00635AA3" w:rsidRDefault="00F438B4" w:rsidP="000418A2">
            <w:pPr>
              <w:pStyle w:val="rowtabella0"/>
              <w:jc w:val="center"/>
              <w:rPr>
                <w:color w:val="002060"/>
              </w:rPr>
            </w:pPr>
            <w:r w:rsidRPr="00F438B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77E7" w14:textId="77777777" w:rsidR="00F438B4" w:rsidRPr="00635AA3" w:rsidRDefault="00F438B4" w:rsidP="000418A2">
            <w:pPr>
              <w:pStyle w:val="rowtabella0"/>
              <w:jc w:val="center"/>
              <w:rPr>
                <w:color w:val="002060"/>
              </w:rPr>
            </w:pPr>
            <w:r w:rsidRPr="00635AA3">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AAFE9" w14:textId="77777777" w:rsidR="00F438B4" w:rsidRPr="00635AA3" w:rsidRDefault="00F438B4" w:rsidP="000418A2">
            <w:pPr>
              <w:rPr>
                <w:color w:val="002060"/>
              </w:rPr>
            </w:pPr>
          </w:p>
        </w:tc>
      </w:tr>
    </w:tbl>
    <w:p w14:paraId="4E74C57D" w14:textId="77777777" w:rsidR="00F438B4" w:rsidRPr="00635AA3" w:rsidRDefault="00F438B4" w:rsidP="00F438B4">
      <w:pPr>
        <w:pStyle w:val="breakline"/>
        <w:rPr>
          <w:color w:val="002060"/>
        </w:rPr>
      </w:pPr>
    </w:p>
    <w:p w14:paraId="70C925A6" w14:textId="77777777" w:rsidR="00F438B4" w:rsidRPr="00635AA3" w:rsidRDefault="00F438B4" w:rsidP="00F438B4">
      <w:pPr>
        <w:pStyle w:val="breakline"/>
        <w:rPr>
          <w:color w:val="002060"/>
        </w:rPr>
      </w:pPr>
    </w:p>
    <w:p w14:paraId="6FB637F4" w14:textId="77777777" w:rsidR="00F438B4" w:rsidRPr="00635AA3" w:rsidRDefault="00F438B4" w:rsidP="00F438B4">
      <w:pPr>
        <w:pStyle w:val="titoloprinc0"/>
        <w:rPr>
          <w:color w:val="002060"/>
        </w:rPr>
      </w:pPr>
      <w:r w:rsidRPr="00635AA3">
        <w:rPr>
          <w:color w:val="002060"/>
        </w:rPr>
        <w:t>RISULTATI</w:t>
      </w:r>
    </w:p>
    <w:p w14:paraId="3C8D8626" w14:textId="77777777" w:rsidR="00F438B4" w:rsidRPr="00635AA3" w:rsidRDefault="00F438B4" w:rsidP="00F438B4">
      <w:pPr>
        <w:pStyle w:val="breakline"/>
        <w:rPr>
          <w:color w:val="002060"/>
        </w:rPr>
      </w:pPr>
    </w:p>
    <w:p w14:paraId="1C60390C" w14:textId="77777777" w:rsidR="00F438B4" w:rsidRPr="00635AA3" w:rsidRDefault="00F438B4" w:rsidP="00F438B4">
      <w:pPr>
        <w:pStyle w:val="sottotitolocampionato10"/>
        <w:rPr>
          <w:color w:val="002060"/>
        </w:rPr>
      </w:pPr>
      <w:r w:rsidRPr="00635AA3">
        <w:rPr>
          <w:color w:val="002060"/>
        </w:rPr>
        <w:t>RISULTATI UFFICIALI GARE DEL 24/11/2023</w:t>
      </w:r>
    </w:p>
    <w:p w14:paraId="79094135"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70D8514C"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38B4" w:rsidRPr="00635AA3" w14:paraId="1F61F528"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4C2E0674"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3C234" w14:textId="77777777" w:rsidR="00F438B4" w:rsidRPr="00635AA3" w:rsidRDefault="00F438B4" w:rsidP="000418A2">
                  <w:pPr>
                    <w:pStyle w:val="headertabella0"/>
                    <w:rPr>
                      <w:color w:val="002060"/>
                    </w:rPr>
                  </w:pPr>
                  <w:r w:rsidRPr="00635AA3">
                    <w:rPr>
                      <w:color w:val="002060"/>
                    </w:rPr>
                    <w:t>GIRONE A - 11 Giornata - A</w:t>
                  </w:r>
                </w:p>
              </w:tc>
            </w:tr>
            <w:tr w:rsidR="00F438B4" w:rsidRPr="00635AA3" w14:paraId="7F4D0E6F"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A6782" w14:textId="77777777" w:rsidR="00F438B4" w:rsidRPr="00635AA3" w:rsidRDefault="00F438B4" w:rsidP="000418A2">
                  <w:pPr>
                    <w:pStyle w:val="rowtabella0"/>
                    <w:rPr>
                      <w:color w:val="002060"/>
                    </w:rPr>
                  </w:pPr>
                  <w:r w:rsidRPr="00635AA3">
                    <w:rPr>
                      <w:color w:val="002060"/>
                    </w:rPr>
                    <w:lastRenderedPageBreak/>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1B820" w14:textId="77777777" w:rsidR="00F438B4" w:rsidRPr="00635AA3" w:rsidRDefault="00F438B4" w:rsidP="000418A2">
                  <w:pPr>
                    <w:pStyle w:val="rowtabella0"/>
                    <w:rPr>
                      <w:color w:val="002060"/>
                    </w:rPr>
                  </w:pPr>
                  <w:r w:rsidRPr="00635AA3">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16B8E" w14:textId="77777777" w:rsidR="00F438B4" w:rsidRPr="00635AA3" w:rsidRDefault="00F438B4" w:rsidP="000418A2">
                  <w:pPr>
                    <w:pStyle w:val="rowtabella0"/>
                    <w:jc w:val="center"/>
                    <w:rPr>
                      <w:color w:val="002060"/>
                    </w:rPr>
                  </w:pPr>
                  <w:r w:rsidRPr="00635AA3">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80ED0" w14:textId="77777777" w:rsidR="00F438B4" w:rsidRPr="00635AA3" w:rsidRDefault="00F438B4" w:rsidP="000418A2">
                  <w:pPr>
                    <w:pStyle w:val="rowtabella0"/>
                    <w:jc w:val="center"/>
                    <w:rPr>
                      <w:color w:val="002060"/>
                    </w:rPr>
                  </w:pPr>
                  <w:r w:rsidRPr="00635AA3">
                    <w:rPr>
                      <w:color w:val="002060"/>
                    </w:rPr>
                    <w:t> </w:t>
                  </w:r>
                </w:p>
              </w:tc>
            </w:tr>
            <w:tr w:rsidR="00F438B4" w:rsidRPr="00635AA3" w14:paraId="351110C0"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2FC677" w14:textId="77777777" w:rsidR="00F438B4" w:rsidRPr="00635AA3" w:rsidRDefault="00F438B4" w:rsidP="000418A2">
                  <w:pPr>
                    <w:pStyle w:val="rowtabella0"/>
                    <w:rPr>
                      <w:color w:val="002060"/>
                    </w:rPr>
                  </w:pPr>
                  <w:r w:rsidRPr="00635AA3">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D8CBD" w14:textId="77777777" w:rsidR="00F438B4" w:rsidRPr="00635AA3" w:rsidRDefault="00F438B4" w:rsidP="000418A2">
                  <w:pPr>
                    <w:pStyle w:val="rowtabella0"/>
                    <w:rPr>
                      <w:color w:val="002060"/>
                    </w:rPr>
                  </w:pPr>
                  <w:r w:rsidRPr="00635AA3">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6CE968" w14:textId="77777777" w:rsidR="00F438B4" w:rsidRPr="00635AA3" w:rsidRDefault="00F438B4" w:rsidP="000418A2">
                  <w:pPr>
                    <w:pStyle w:val="rowtabella0"/>
                    <w:jc w:val="center"/>
                    <w:rPr>
                      <w:color w:val="002060"/>
                    </w:rPr>
                  </w:pPr>
                  <w:r w:rsidRPr="00635AA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42FDD7" w14:textId="77777777" w:rsidR="00F438B4" w:rsidRPr="00635AA3" w:rsidRDefault="00F438B4" w:rsidP="000418A2">
                  <w:pPr>
                    <w:pStyle w:val="rowtabella0"/>
                    <w:jc w:val="center"/>
                    <w:rPr>
                      <w:color w:val="002060"/>
                    </w:rPr>
                  </w:pPr>
                  <w:r w:rsidRPr="00635AA3">
                    <w:rPr>
                      <w:color w:val="002060"/>
                    </w:rPr>
                    <w:t> </w:t>
                  </w:r>
                </w:p>
              </w:tc>
            </w:tr>
            <w:tr w:rsidR="00F438B4" w:rsidRPr="00635AA3" w14:paraId="45180CD1"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BC61F3" w14:textId="77777777" w:rsidR="00F438B4" w:rsidRPr="00635AA3" w:rsidRDefault="00F438B4" w:rsidP="000418A2">
                  <w:pPr>
                    <w:pStyle w:val="rowtabella0"/>
                    <w:rPr>
                      <w:color w:val="002060"/>
                    </w:rPr>
                  </w:pPr>
                  <w:r w:rsidRPr="00635AA3">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069D10" w14:textId="77777777" w:rsidR="00F438B4" w:rsidRPr="00635AA3" w:rsidRDefault="00F438B4" w:rsidP="000418A2">
                  <w:pPr>
                    <w:pStyle w:val="rowtabella0"/>
                    <w:rPr>
                      <w:color w:val="002060"/>
                    </w:rPr>
                  </w:pPr>
                  <w:r w:rsidRPr="00635AA3">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C45D56" w14:textId="77777777" w:rsidR="00F438B4" w:rsidRPr="00635AA3" w:rsidRDefault="00F438B4" w:rsidP="000418A2">
                  <w:pPr>
                    <w:pStyle w:val="rowtabella0"/>
                    <w:jc w:val="center"/>
                    <w:rPr>
                      <w:color w:val="002060"/>
                    </w:rPr>
                  </w:pPr>
                  <w:r w:rsidRPr="00635AA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3D5CA5" w14:textId="77777777" w:rsidR="00F438B4" w:rsidRPr="00635AA3" w:rsidRDefault="00F438B4" w:rsidP="000418A2">
                  <w:pPr>
                    <w:pStyle w:val="rowtabella0"/>
                    <w:jc w:val="center"/>
                    <w:rPr>
                      <w:color w:val="002060"/>
                    </w:rPr>
                  </w:pPr>
                  <w:r w:rsidRPr="00635AA3">
                    <w:rPr>
                      <w:color w:val="002060"/>
                    </w:rPr>
                    <w:t> </w:t>
                  </w:r>
                </w:p>
              </w:tc>
            </w:tr>
            <w:tr w:rsidR="00F438B4" w:rsidRPr="00635AA3" w14:paraId="4BE1DA9F"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096D3" w14:textId="77777777" w:rsidR="00F438B4" w:rsidRPr="00635AA3" w:rsidRDefault="00F438B4" w:rsidP="000418A2">
                  <w:pPr>
                    <w:pStyle w:val="rowtabella0"/>
                    <w:rPr>
                      <w:color w:val="002060"/>
                    </w:rPr>
                  </w:pPr>
                  <w:r w:rsidRPr="00635AA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9701E0" w14:textId="77777777" w:rsidR="00F438B4" w:rsidRPr="00635AA3" w:rsidRDefault="00F438B4" w:rsidP="000418A2">
                  <w:pPr>
                    <w:pStyle w:val="rowtabella0"/>
                    <w:rPr>
                      <w:color w:val="002060"/>
                    </w:rPr>
                  </w:pPr>
                  <w:r w:rsidRPr="00635AA3">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2FFDC9" w14:textId="77777777" w:rsidR="00F438B4" w:rsidRPr="00635AA3" w:rsidRDefault="00F438B4" w:rsidP="000418A2">
                  <w:pPr>
                    <w:pStyle w:val="rowtabella0"/>
                    <w:jc w:val="center"/>
                    <w:rPr>
                      <w:color w:val="002060"/>
                    </w:rPr>
                  </w:pPr>
                  <w:r w:rsidRPr="00635AA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27FB55" w14:textId="77777777" w:rsidR="00F438B4" w:rsidRPr="00635AA3" w:rsidRDefault="00F438B4" w:rsidP="000418A2">
                  <w:pPr>
                    <w:pStyle w:val="rowtabella0"/>
                    <w:jc w:val="center"/>
                    <w:rPr>
                      <w:color w:val="002060"/>
                    </w:rPr>
                  </w:pPr>
                  <w:r w:rsidRPr="00635AA3">
                    <w:rPr>
                      <w:color w:val="002060"/>
                    </w:rPr>
                    <w:t> </w:t>
                  </w:r>
                </w:p>
              </w:tc>
            </w:tr>
            <w:tr w:rsidR="00F438B4" w:rsidRPr="00635AA3" w14:paraId="6D160B3E"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8CF16F" w14:textId="77777777" w:rsidR="00F438B4" w:rsidRPr="00635AA3" w:rsidRDefault="00F438B4" w:rsidP="000418A2">
                  <w:pPr>
                    <w:pStyle w:val="rowtabella0"/>
                    <w:rPr>
                      <w:color w:val="002060"/>
                    </w:rPr>
                  </w:pPr>
                  <w:r w:rsidRPr="00635AA3">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1709D6" w14:textId="77777777" w:rsidR="00F438B4" w:rsidRPr="00635AA3" w:rsidRDefault="00F438B4" w:rsidP="000418A2">
                  <w:pPr>
                    <w:pStyle w:val="rowtabella0"/>
                    <w:rPr>
                      <w:color w:val="002060"/>
                    </w:rPr>
                  </w:pPr>
                  <w:r w:rsidRPr="00635AA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E140C4" w14:textId="77777777" w:rsidR="00F438B4" w:rsidRPr="00635AA3" w:rsidRDefault="00F438B4" w:rsidP="000418A2">
                  <w:pPr>
                    <w:pStyle w:val="rowtabella0"/>
                    <w:jc w:val="center"/>
                    <w:rPr>
                      <w:color w:val="002060"/>
                    </w:rPr>
                  </w:pPr>
                  <w:r w:rsidRPr="00635AA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7E79DD" w14:textId="77777777" w:rsidR="00F438B4" w:rsidRPr="00635AA3" w:rsidRDefault="00F438B4" w:rsidP="000418A2">
                  <w:pPr>
                    <w:pStyle w:val="rowtabella0"/>
                    <w:jc w:val="center"/>
                    <w:rPr>
                      <w:color w:val="002060"/>
                    </w:rPr>
                  </w:pPr>
                  <w:r w:rsidRPr="00635AA3">
                    <w:rPr>
                      <w:color w:val="002060"/>
                    </w:rPr>
                    <w:t> </w:t>
                  </w:r>
                </w:p>
              </w:tc>
            </w:tr>
            <w:tr w:rsidR="00F438B4" w:rsidRPr="00635AA3" w14:paraId="7E80ABE2"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BA4263" w14:textId="77777777" w:rsidR="00F438B4" w:rsidRPr="00635AA3" w:rsidRDefault="00F438B4" w:rsidP="000418A2">
                  <w:pPr>
                    <w:pStyle w:val="rowtabella0"/>
                    <w:rPr>
                      <w:color w:val="002060"/>
                    </w:rPr>
                  </w:pPr>
                  <w:r w:rsidRPr="00635AA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9182FD" w14:textId="77777777" w:rsidR="00F438B4" w:rsidRPr="00635AA3" w:rsidRDefault="00F438B4" w:rsidP="000418A2">
                  <w:pPr>
                    <w:pStyle w:val="rowtabella0"/>
                    <w:rPr>
                      <w:color w:val="002060"/>
                    </w:rPr>
                  </w:pPr>
                  <w:r w:rsidRPr="00635AA3">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B1881" w14:textId="77777777" w:rsidR="00F438B4" w:rsidRPr="00635AA3" w:rsidRDefault="00F438B4" w:rsidP="000418A2">
                  <w:pPr>
                    <w:pStyle w:val="rowtabella0"/>
                    <w:jc w:val="center"/>
                    <w:rPr>
                      <w:color w:val="002060"/>
                    </w:rPr>
                  </w:pPr>
                  <w:r w:rsidRPr="00635AA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C7C942" w14:textId="77777777" w:rsidR="00F438B4" w:rsidRPr="00635AA3" w:rsidRDefault="00F438B4" w:rsidP="000418A2">
                  <w:pPr>
                    <w:pStyle w:val="rowtabella0"/>
                    <w:jc w:val="center"/>
                    <w:rPr>
                      <w:color w:val="002060"/>
                    </w:rPr>
                  </w:pPr>
                  <w:r w:rsidRPr="00635AA3">
                    <w:rPr>
                      <w:color w:val="002060"/>
                    </w:rPr>
                    <w:t> </w:t>
                  </w:r>
                </w:p>
              </w:tc>
            </w:tr>
            <w:tr w:rsidR="00F438B4" w:rsidRPr="00635AA3" w14:paraId="7A73D31E"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F052C" w14:textId="77777777" w:rsidR="00F438B4" w:rsidRPr="00635AA3" w:rsidRDefault="00F438B4" w:rsidP="000418A2">
                  <w:pPr>
                    <w:pStyle w:val="rowtabella0"/>
                    <w:rPr>
                      <w:color w:val="002060"/>
                    </w:rPr>
                  </w:pPr>
                  <w:r w:rsidRPr="00635AA3">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63D6D" w14:textId="77777777" w:rsidR="00F438B4" w:rsidRPr="00635AA3" w:rsidRDefault="00F438B4" w:rsidP="000418A2">
                  <w:pPr>
                    <w:pStyle w:val="rowtabella0"/>
                    <w:rPr>
                      <w:color w:val="002060"/>
                    </w:rPr>
                  </w:pPr>
                  <w:r w:rsidRPr="00635AA3">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F73A2" w14:textId="77777777" w:rsidR="00F438B4" w:rsidRPr="00635AA3" w:rsidRDefault="00F438B4" w:rsidP="000418A2">
                  <w:pPr>
                    <w:pStyle w:val="rowtabella0"/>
                    <w:jc w:val="center"/>
                    <w:rPr>
                      <w:color w:val="002060"/>
                    </w:rPr>
                  </w:pPr>
                  <w:r w:rsidRPr="00635AA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4036B" w14:textId="77777777" w:rsidR="00F438B4" w:rsidRPr="00635AA3" w:rsidRDefault="00F438B4" w:rsidP="000418A2">
                  <w:pPr>
                    <w:pStyle w:val="rowtabella0"/>
                    <w:jc w:val="center"/>
                    <w:rPr>
                      <w:color w:val="002060"/>
                    </w:rPr>
                  </w:pPr>
                  <w:r w:rsidRPr="00635AA3">
                    <w:rPr>
                      <w:color w:val="002060"/>
                    </w:rPr>
                    <w:t> </w:t>
                  </w:r>
                </w:p>
              </w:tc>
            </w:tr>
          </w:tbl>
          <w:p w14:paraId="48772F64" w14:textId="77777777" w:rsidR="00F438B4" w:rsidRPr="00635AA3" w:rsidRDefault="00F438B4" w:rsidP="000418A2">
            <w:pPr>
              <w:rPr>
                <w:color w:val="002060"/>
              </w:rPr>
            </w:pPr>
          </w:p>
        </w:tc>
      </w:tr>
    </w:tbl>
    <w:p w14:paraId="0C06D39B" w14:textId="77777777" w:rsidR="00F438B4" w:rsidRPr="00635AA3" w:rsidRDefault="00F438B4" w:rsidP="00F438B4">
      <w:pPr>
        <w:pStyle w:val="breakline"/>
        <w:rPr>
          <w:color w:val="002060"/>
        </w:rPr>
      </w:pPr>
    </w:p>
    <w:p w14:paraId="7CF08D23" w14:textId="77777777" w:rsidR="00F438B4" w:rsidRPr="00635AA3" w:rsidRDefault="00F438B4" w:rsidP="00F438B4">
      <w:pPr>
        <w:pStyle w:val="breakline"/>
        <w:rPr>
          <w:color w:val="002060"/>
        </w:rPr>
      </w:pPr>
    </w:p>
    <w:p w14:paraId="336381E2" w14:textId="77777777" w:rsidR="00F438B4" w:rsidRPr="00635AA3" w:rsidRDefault="00F438B4" w:rsidP="00F438B4">
      <w:pPr>
        <w:pStyle w:val="titoloprinc0"/>
        <w:rPr>
          <w:color w:val="002060"/>
        </w:rPr>
      </w:pPr>
      <w:r w:rsidRPr="00635AA3">
        <w:rPr>
          <w:color w:val="002060"/>
        </w:rPr>
        <w:t>GIUDICE SPORTIVO</w:t>
      </w:r>
    </w:p>
    <w:p w14:paraId="0B7A92D9"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786036D7" w14:textId="77777777" w:rsidR="00F438B4" w:rsidRPr="00635AA3" w:rsidRDefault="00F438B4" w:rsidP="00F438B4">
      <w:pPr>
        <w:pStyle w:val="titolo10"/>
        <w:rPr>
          <w:color w:val="002060"/>
        </w:rPr>
      </w:pPr>
      <w:r w:rsidRPr="00635AA3">
        <w:rPr>
          <w:color w:val="002060"/>
        </w:rPr>
        <w:t xml:space="preserve">GARE DEL 24/11/2023 </w:t>
      </w:r>
    </w:p>
    <w:p w14:paraId="1E24D629" w14:textId="77777777" w:rsidR="00F438B4" w:rsidRPr="00635AA3" w:rsidRDefault="00F438B4" w:rsidP="00F438B4">
      <w:pPr>
        <w:pStyle w:val="titolo7a"/>
        <w:rPr>
          <w:color w:val="002060"/>
        </w:rPr>
      </w:pPr>
      <w:r w:rsidRPr="00635AA3">
        <w:rPr>
          <w:color w:val="002060"/>
        </w:rPr>
        <w:t xml:space="preserve">PROVVEDIMENTI DISCIPLINARI </w:t>
      </w:r>
    </w:p>
    <w:p w14:paraId="0638A6B5"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46602FFE" w14:textId="77777777" w:rsidR="00F438B4" w:rsidRPr="00635AA3" w:rsidRDefault="00F438B4" w:rsidP="00F438B4">
      <w:pPr>
        <w:pStyle w:val="titolo30"/>
        <w:rPr>
          <w:color w:val="002060"/>
        </w:rPr>
      </w:pPr>
      <w:r w:rsidRPr="00635AA3">
        <w:rPr>
          <w:color w:val="002060"/>
        </w:rPr>
        <w:t xml:space="preserve">SOCIETA' </w:t>
      </w:r>
    </w:p>
    <w:p w14:paraId="731DECA0" w14:textId="77777777" w:rsidR="00F438B4" w:rsidRPr="00635AA3" w:rsidRDefault="00F438B4" w:rsidP="00F438B4">
      <w:pPr>
        <w:pStyle w:val="titolo20"/>
        <w:rPr>
          <w:color w:val="002060"/>
        </w:rPr>
      </w:pPr>
      <w:r w:rsidRPr="00635AA3">
        <w:rPr>
          <w:color w:val="002060"/>
        </w:rPr>
        <w:t xml:space="preserve">AMMENDA </w:t>
      </w:r>
    </w:p>
    <w:p w14:paraId="5E0BAFA8" w14:textId="77777777" w:rsidR="00F438B4" w:rsidRPr="00635AA3" w:rsidRDefault="00F438B4" w:rsidP="00F438B4">
      <w:pPr>
        <w:pStyle w:val="diffida"/>
        <w:spacing w:before="80" w:beforeAutospacing="0" w:after="40" w:afterAutospacing="0"/>
        <w:jc w:val="left"/>
        <w:rPr>
          <w:color w:val="002060"/>
        </w:rPr>
      </w:pPr>
      <w:r w:rsidRPr="00635AA3">
        <w:rPr>
          <w:color w:val="002060"/>
        </w:rPr>
        <w:t xml:space="preserve">Euro 80,00 FUTSAL CASELLE </w:t>
      </w:r>
      <w:r w:rsidRPr="00635AA3">
        <w:rPr>
          <w:color w:val="002060"/>
        </w:rPr>
        <w:br/>
        <w:t xml:space="preserve">Per comportamento offensivo del proprio pubblico nei confronti della terna arbitrale. </w:t>
      </w:r>
    </w:p>
    <w:p w14:paraId="015EB1DA" w14:textId="77777777" w:rsidR="00F438B4" w:rsidRPr="00635AA3" w:rsidRDefault="00F438B4" w:rsidP="00F438B4">
      <w:pPr>
        <w:pStyle w:val="titolo30"/>
        <w:rPr>
          <w:color w:val="002060"/>
        </w:rPr>
      </w:pPr>
      <w:r w:rsidRPr="00635AA3">
        <w:rPr>
          <w:color w:val="002060"/>
        </w:rPr>
        <w:t xml:space="preserve">DIRIGENTI </w:t>
      </w:r>
    </w:p>
    <w:p w14:paraId="28D9A84D" w14:textId="77777777" w:rsidR="00F438B4" w:rsidRPr="00635AA3" w:rsidRDefault="00F438B4" w:rsidP="00F438B4">
      <w:pPr>
        <w:pStyle w:val="titolo20"/>
        <w:rPr>
          <w:color w:val="002060"/>
        </w:rPr>
      </w:pPr>
      <w:r w:rsidRPr="00635AA3">
        <w:rPr>
          <w:color w:val="002060"/>
        </w:rPr>
        <w:t xml:space="preserve">INIBIZIONE A SVOLGERE OGNI ATTIVITA' FINO AL 13/12/2023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A11C021" w14:textId="77777777" w:rsidTr="000418A2">
        <w:tc>
          <w:tcPr>
            <w:tcW w:w="2200" w:type="dxa"/>
            <w:tcMar>
              <w:top w:w="20" w:type="dxa"/>
              <w:left w:w="20" w:type="dxa"/>
              <w:bottom w:w="20" w:type="dxa"/>
              <w:right w:w="20" w:type="dxa"/>
            </w:tcMar>
            <w:vAlign w:val="center"/>
            <w:hideMark/>
          </w:tcPr>
          <w:p w14:paraId="411A5CFA" w14:textId="77777777" w:rsidR="00F438B4" w:rsidRPr="00635AA3" w:rsidRDefault="00F438B4" w:rsidP="000418A2">
            <w:pPr>
              <w:pStyle w:val="movimento"/>
              <w:rPr>
                <w:color w:val="002060"/>
              </w:rPr>
            </w:pPr>
            <w:r w:rsidRPr="00635AA3">
              <w:rPr>
                <w:color w:val="002060"/>
              </w:rPr>
              <w:t>FAIAZZA MARINO</w:t>
            </w:r>
          </w:p>
        </w:tc>
        <w:tc>
          <w:tcPr>
            <w:tcW w:w="2200" w:type="dxa"/>
            <w:tcMar>
              <w:top w:w="20" w:type="dxa"/>
              <w:left w:w="20" w:type="dxa"/>
              <w:bottom w:w="20" w:type="dxa"/>
              <w:right w:w="20" w:type="dxa"/>
            </w:tcMar>
            <w:vAlign w:val="center"/>
            <w:hideMark/>
          </w:tcPr>
          <w:p w14:paraId="2B6DC158" w14:textId="77777777" w:rsidR="00F438B4" w:rsidRPr="00635AA3" w:rsidRDefault="00F438B4" w:rsidP="000418A2">
            <w:pPr>
              <w:pStyle w:val="movimento2"/>
              <w:rPr>
                <w:color w:val="002060"/>
              </w:rPr>
            </w:pPr>
            <w:r w:rsidRPr="00635AA3">
              <w:rPr>
                <w:color w:val="002060"/>
              </w:rPr>
              <w:t xml:space="preserve">(FUTSAL CASELLE) </w:t>
            </w:r>
          </w:p>
        </w:tc>
        <w:tc>
          <w:tcPr>
            <w:tcW w:w="800" w:type="dxa"/>
            <w:tcMar>
              <w:top w:w="20" w:type="dxa"/>
              <w:left w:w="20" w:type="dxa"/>
              <w:bottom w:w="20" w:type="dxa"/>
              <w:right w:w="20" w:type="dxa"/>
            </w:tcMar>
            <w:vAlign w:val="center"/>
            <w:hideMark/>
          </w:tcPr>
          <w:p w14:paraId="2C9F18F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E8CDCCB"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CFF52A1" w14:textId="77777777" w:rsidR="00F438B4" w:rsidRPr="00635AA3" w:rsidRDefault="00F438B4" w:rsidP="000418A2">
            <w:pPr>
              <w:pStyle w:val="movimento2"/>
              <w:rPr>
                <w:color w:val="002060"/>
              </w:rPr>
            </w:pPr>
            <w:r w:rsidRPr="00635AA3">
              <w:rPr>
                <w:color w:val="002060"/>
              </w:rPr>
              <w:t> </w:t>
            </w:r>
          </w:p>
        </w:tc>
      </w:tr>
    </w:tbl>
    <w:p w14:paraId="7604A36D" w14:textId="77777777" w:rsidR="00F438B4" w:rsidRPr="00635AA3" w:rsidRDefault="00F438B4" w:rsidP="00F438B4">
      <w:pPr>
        <w:pStyle w:val="diffida"/>
        <w:spacing w:before="80" w:beforeAutospacing="0" w:after="40" w:afterAutospacing="0"/>
        <w:jc w:val="left"/>
        <w:rPr>
          <w:color w:val="002060"/>
        </w:rPr>
      </w:pPr>
      <w:r w:rsidRPr="00635AA3">
        <w:rPr>
          <w:color w:val="002060"/>
        </w:rPr>
        <w:t xml:space="preserve">Per comportamento irriguardoso nei confronti della terna arbitrale, Riconosciuto dal direttore di gara tra il pubblico. </w:t>
      </w:r>
    </w:p>
    <w:p w14:paraId="2AFE8CF4"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09717EA" w14:textId="77777777" w:rsidTr="000418A2">
        <w:tc>
          <w:tcPr>
            <w:tcW w:w="2200" w:type="dxa"/>
            <w:tcMar>
              <w:top w:w="20" w:type="dxa"/>
              <w:left w:w="20" w:type="dxa"/>
              <w:bottom w:w="20" w:type="dxa"/>
              <w:right w:w="20" w:type="dxa"/>
            </w:tcMar>
            <w:vAlign w:val="center"/>
            <w:hideMark/>
          </w:tcPr>
          <w:p w14:paraId="027225F7" w14:textId="77777777" w:rsidR="00F438B4" w:rsidRPr="00635AA3" w:rsidRDefault="00F438B4" w:rsidP="000418A2">
            <w:pPr>
              <w:pStyle w:val="movimento"/>
              <w:rPr>
                <w:color w:val="002060"/>
              </w:rPr>
            </w:pPr>
            <w:r w:rsidRPr="00635AA3">
              <w:rPr>
                <w:color w:val="002060"/>
              </w:rPr>
              <w:t>SCAPECCHI LUCA</w:t>
            </w:r>
          </w:p>
        </w:tc>
        <w:tc>
          <w:tcPr>
            <w:tcW w:w="2200" w:type="dxa"/>
            <w:tcMar>
              <w:top w:w="20" w:type="dxa"/>
              <w:left w:w="20" w:type="dxa"/>
              <w:bottom w:w="20" w:type="dxa"/>
              <w:right w:w="20" w:type="dxa"/>
            </w:tcMar>
            <w:vAlign w:val="center"/>
            <w:hideMark/>
          </w:tcPr>
          <w:p w14:paraId="7027267B" w14:textId="77777777" w:rsidR="00F438B4" w:rsidRPr="00635AA3" w:rsidRDefault="00F438B4" w:rsidP="000418A2">
            <w:pPr>
              <w:pStyle w:val="movimento2"/>
              <w:rPr>
                <w:color w:val="002060"/>
              </w:rPr>
            </w:pPr>
            <w:r w:rsidRPr="00635AA3">
              <w:rPr>
                <w:color w:val="002060"/>
              </w:rPr>
              <w:t xml:space="preserve">(ALMA JUVENTUS FANO) </w:t>
            </w:r>
          </w:p>
        </w:tc>
        <w:tc>
          <w:tcPr>
            <w:tcW w:w="800" w:type="dxa"/>
            <w:tcMar>
              <w:top w:w="20" w:type="dxa"/>
              <w:left w:w="20" w:type="dxa"/>
              <w:bottom w:w="20" w:type="dxa"/>
              <w:right w:w="20" w:type="dxa"/>
            </w:tcMar>
            <w:vAlign w:val="center"/>
            <w:hideMark/>
          </w:tcPr>
          <w:p w14:paraId="28FC2DE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D79D30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5A0B044" w14:textId="77777777" w:rsidR="00F438B4" w:rsidRPr="00635AA3" w:rsidRDefault="00F438B4" w:rsidP="000418A2">
            <w:pPr>
              <w:pStyle w:val="movimento2"/>
              <w:rPr>
                <w:color w:val="002060"/>
              </w:rPr>
            </w:pPr>
            <w:r w:rsidRPr="00635AA3">
              <w:rPr>
                <w:color w:val="002060"/>
              </w:rPr>
              <w:t> </w:t>
            </w:r>
          </w:p>
        </w:tc>
      </w:tr>
    </w:tbl>
    <w:p w14:paraId="2F7D458C" w14:textId="77777777" w:rsidR="00F438B4" w:rsidRPr="00635AA3" w:rsidRDefault="00F438B4" w:rsidP="00F438B4">
      <w:pPr>
        <w:pStyle w:val="titolo30"/>
        <w:rPr>
          <w:color w:val="002060"/>
        </w:rPr>
      </w:pPr>
      <w:r w:rsidRPr="00635AA3">
        <w:rPr>
          <w:color w:val="002060"/>
        </w:rPr>
        <w:t xml:space="preserve">ALLENATORI </w:t>
      </w:r>
    </w:p>
    <w:p w14:paraId="73E1E805" w14:textId="77777777" w:rsidR="00F438B4" w:rsidRPr="00635AA3" w:rsidRDefault="00F438B4" w:rsidP="00F438B4">
      <w:pPr>
        <w:pStyle w:val="titolo20"/>
        <w:rPr>
          <w:color w:val="002060"/>
        </w:rPr>
      </w:pPr>
      <w:r w:rsidRPr="00635AA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FA702E1" w14:textId="77777777" w:rsidTr="000418A2">
        <w:tc>
          <w:tcPr>
            <w:tcW w:w="2200" w:type="dxa"/>
            <w:tcMar>
              <w:top w:w="20" w:type="dxa"/>
              <w:left w:w="20" w:type="dxa"/>
              <w:bottom w:w="20" w:type="dxa"/>
              <w:right w:w="20" w:type="dxa"/>
            </w:tcMar>
            <w:vAlign w:val="center"/>
            <w:hideMark/>
          </w:tcPr>
          <w:p w14:paraId="3C8EF1B1" w14:textId="77777777" w:rsidR="00F438B4" w:rsidRPr="00635AA3" w:rsidRDefault="00F438B4" w:rsidP="000418A2">
            <w:pPr>
              <w:pStyle w:val="movimento"/>
              <w:rPr>
                <w:color w:val="002060"/>
              </w:rPr>
            </w:pPr>
            <w:r w:rsidRPr="00635AA3">
              <w:rPr>
                <w:color w:val="002060"/>
              </w:rPr>
              <w:t>VECCHIOLA FEDERICO</w:t>
            </w:r>
          </w:p>
        </w:tc>
        <w:tc>
          <w:tcPr>
            <w:tcW w:w="2200" w:type="dxa"/>
            <w:tcMar>
              <w:top w:w="20" w:type="dxa"/>
              <w:left w:w="20" w:type="dxa"/>
              <w:bottom w:w="20" w:type="dxa"/>
              <w:right w:w="20" w:type="dxa"/>
            </w:tcMar>
            <w:vAlign w:val="center"/>
            <w:hideMark/>
          </w:tcPr>
          <w:p w14:paraId="52DAE01A" w14:textId="77777777" w:rsidR="00F438B4" w:rsidRPr="00635AA3" w:rsidRDefault="00F438B4" w:rsidP="000418A2">
            <w:pPr>
              <w:pStyle w:val="movimento2"/>
              <w:rPr>
                <w:color w:val="002060"/>
              </w:rPr>
            </w:pPr>
            <w:r w:rsidRPr="00635AA3">
              <w:rPr>
                <w:color w:val="002060"/>
              </w:rPr>
              <w:t xml:space="preserve">(REAL SAN GIORGIO) </w:t>
            </w:r>
          </w:p>
        </w:tc>
        <w:tc>
          <w:tcPr>
            <w:tcW w:w="800" w:type="dxa"/>
            <w:tcMar>
              <w:top w:w="20" w:type="dxa"/>
              <w:left w:w="20" w:type="dxa"/>
              <w:bottom w:w="20" w:type="dxa"/>
              <w:right w:w="20" w:type="dxa"/>
            </w:tcMar>
            <w:vAlign w:val="center"/>
            <w:hideMark/>
          </w:tcPr>
          <w:p w14:paraId="31D4264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2CC592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4857A05" w14:textId="77777777" w:rsidR="00F438B4" w:rsidRPr="00635AA3" w:rsidRDefault="00F438B4" w:rsidP="000418A2">
            <w:pPr>
              <w:pStyle w:val="movimento2"/>
              <w:rPr>
                <w:color w:val="002060"/>
              </w:rPr>
            </w:pPr>
            <w:r w:rsidRPr="00635AA3">
              <w:rPr>
                <w:color w:val="002060"/>
              </w:rPr>
              <w:t> </w:t>
            </w:r>
          </w:p>
        </w:tc>
      </w:tr>
    </w:tbl>
    <w:p w14:paraId="7526759C"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2CF6A61B" w14:textId="77777777" w:rsidTr="000418A2">
        <w:tc>
          <w:tcPr>
            <w:tcW w:w="2200" w:type="dxa"/>
            <w:tcMar>
              <w:top w:w="20" w:type="dxa"/>
              <w:left w:w="20" w:type="dxa"/>
              <w:bottom w:w="20" w:type="dxa"/>
              <w:right w:w="20" w:type="dxa"/>
            </w:tcMar>
            <w:vAlign w:val="center"/>
            <w:hideMark/>
          </w:tcPr>
          <w:p w14:paraId="5F7AD5E2" w14:textId="77777777" w:rsidR="00F438B4" w:rsidRPr="00635AA3" w:rsidRDefault="00F438B4" w:rsidP="000418A2">
            <w:pPr>
              <w:pStyle w:val="movimento"/>
              <w:rPr>
                <w:color w:val="002060"/>
              </w:rPr>
            </w:pPr>
            <w:r w:rsidRPr="00635AA3">
              <w:rPr>
                <w:color w:val="002060"/>
              </w:rPr>
              <w:t>SQUARCIA MARCO</w:t>
            </w:r>
          </w:p>
        </w:tc>
        <w:tc>
          <w:tcPr>
            <w:tcW w:w="2200" w:type="dxa"/>
            <w:tcMar>
              <w:top w:w="20" w:type="dxa"/>
              <w:left w:w="20" w:type="dxa"/>
              <w:bottom w:w="20" w:type="dxa"/>
              <w:right w:w="20" w:type="dxa"/>
            </w:tcMar>
            <w:vAlign w:val="center"/>
            <w:hideMark/>
          </w:tcPr>
          <w:p w14:paraId="066C34D1" w14:textId="77777777" w:rsidR="00F438B4" w:rsidRPr="00635AA3" w:rsidRDefault="00F438B4" w:rsidP="000418A2">
            <w:pPr>
              <w:pStyle w:val="movimento2"/>
              <w:rPr>
                <w:color w:val="002060"/>
              </w:rPr>
            </w:pPr>
            <w:r w:rsidRPr="00635AA3">
              <w:rPr>
                <w:color w:val="002060"/>
              </w:rPr>
              <w:t xml:space="preserve">(FUTSAL MONTURANO) </w:t>
            </w:r>
          </w:p>
        </w:tc>
        <w:tc>
          <w:tcPr>
            <w:tcW w:w="800" w:type="dxa"/>
            <w:tcMar>
              <w:top w:w="20" w:type="dxa"/>
              <w:left w:w="20" w:type="dxa"/>
              <w:bottom w:w="20" w:type="dxa"/>
              <w:right w:w="20" w:type="dxa"/>
            </w:tcMar>
            <w:vAlign w:val="center"/>
            <w:hideMark/>
          </w:tcPr>
          <w:p w14:paraId="0032F71E"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E3EEE6C"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F4D8BBE" w14:textId="77777777" w:rsidR="00F438B4" w:rsidRPr="00635AA3" w:rsidRDefault="00F438B4" w:rsidP="000418A2">
            <w:pPr>
              <w:pStyle w:val="movimento2"/>
              <w:rPr>
                <w:color w:val="002060"/>
              </w:rPr>
            </w:pPr>
            <w:r w:rsidRPr="00635AA3">
              <w:rPr>
                <w:color w:val="002060"/>
              </w:rPr>
              <w:t> </w:t>
            </w:r>
          </w:p>
        </w:tc>
      </w:tr>
    </w:tbl>
    <w:p w14:paraId="0D4F287D" w14:textId="77777777" w:rsidR="00F438B4" w:rsidRPr="00635AA3" w:rsidRDefault="00F438B4" w:rsidP="00F438B4">
      <w:pPr>
        <w:pStyle w:val="titolo30"/>
        <w:rPr>
          <w:color w:val="002060"/>
        </w:rPr>
      </w:pPr>
      <w:r w:rsidRPr="00635AA3">
        <w:rPr>
          <w:color w:val="002060"/>
        </w:rPr>
        <w:t xml:space="preserve">CALCIATORI ESPULSI </w:t>
      </w:r>
    </w:p>
    <w:p w14:paraId="30D0EC3F" w14:textId="77777777" w:rsidR="00F438B4" w:rsidRPr="00635AA3" w:rsidRDefault="00F438B4" w:rsidP="00F438B4">
      <w:pPr>
        <w:pStyle w:val="titolo20"/>
        <w:rPr>
          <w:color w:val="002060"/>
        </w:rPr>
      </w:pPr>
      <w:r w:rsidRPr="00635AA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B3FFE7C" w14:textId="77777777" w:rsidTr="000418A2">
        <w:tc>
          <w:tcPr>
            <w:tcW w:w="2200" w:type="dxa"/>
            <w:tcMar>
              <w:top w:w="20" w:type="dxa"/>
              <w:left w:w="20" w:type="dxa"/>
              <w:bottom w:w="20" w:type="dxa"/>
              <w:right w:w="20" w:type="dxa"/>
            </w:tcMar>
            <w:vAlign w:val="center"/>
            <w:hideMark/>
          </w:tcPr>
          <w:p w14:paraId="5A040680" w14:textId="77777777" w:rsidR="00F438B4" w:rsidRPr="00635AA3" w:rsidRDefault="00F438B4" w:rsidP="000418A2">
            <w:pPr>
              <w:pStyle w:val="movimento"/>
              <w:rPr>
                <w:color w:val="002060"/>
              </w:rPr>
            </w:pPr>
            <w:r w:rsidRPr="00635AA3">
              <w:rPr>
                <w:color w:val="002060"/>
              </w:rPr>
              <w:t>MOCHI MASSIMO</w:t>
            </w:r>
          </w:p>
        </w:tc>
        <w:tc>
          <w:tcPr>
            <w:tcW w:w="2200" w:type="dxa"/>
            <w:tcMar>
              <w:top w:w="20" w:type="dxa"/>
              <w:left w:w="20" w:type="dxa"/>
              <w:bottom w:w="20" w:type="dxa"/>
              <w:right w:w="20" w:type="dxa"/>
            </w:tcMar>
            <w:vAlign w:val="center"/>
            <w:hideMark/>
          </w:tcPr>
          <w:p w14:paraId="677A3FA1" w14:textId="77777777" w:rsidR="00F438B4" w:rsidRPr="00635AA3" w:rsidRDefault="00F438B4" w:rsidP="000418A2">
            <w:pPr>
              <w:pStyle w:val="movimento2"/>
              <w:rPr>
                <w:color w:val="002060"/>
              </w:rPr>
            </w:pPr>
            <w:r w:rsidRPr="00635AA3">
              <w:rPr>
                <w:color w:val="002060"/>
              </w:rPr>
              <w:t xml:space="preserve">(POL.CAGLI SPORT ASSOCIATI) </w:t>
            </w:r>
          </w:p>
        </w:tc>
        <w:tc>
          <w:tcPr>
            <w:tcW w:w="800" w:type="dxa"/>
            <w:tcMar>
              <w:top w:w="20" w:type="dxa"/>
              <w:left w:w="20" w:type="dxa"/>
              <w:bottom w:w="20" w:type="dxa"/>
              <w:right w:w="20" w:type="dxa"/>
            </w:tcMar>
            <w:vAlign w:val="center"/>
            <w:hideMark/>
          </w:tcPr>
          <w:p w14:paraId="57E7E93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6EBBC9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CB01C71" w14:textId="77777777" w:rsidR="00F438B4" w:rsidRPr="00635AA3" w:rsidRDefault="00F438B4" w:rsidP="000418A2">
            <w:pPr>
              <w:pStyle w:val="movimento2"/>
              <w:rPr>
                <w:color w:val="002060"/>
              </w:rPr>
            </w:pPr>
            <w:r w:rsidRPr="00635AA3">
              <w:rPr>
                <w:color w:val="002060"/>
              </w:rPr>
              <w:t> </w:t>
            </w:r>
          </w:p>
        </w:tc>
      </w:tr>
    </w:tbl>
    <w:p w14:paraId="01128FF3" w14:textId="77777777" w:rsidR="00F438B4" w:rsidRPr="00635AA3" w:rsidRDefault="00F438B4" w:rsidP="00F438B4">
      <w:pPr>
        <w:pStyle w:val="titolo30"/>
        <w:rPr>
          <w:color w:val="002060"/>
        </w:rPr>
      </w:pPr>
      <w:r w:rsidRPr="00635AA3">
        <w:rPr>
          <w:color w:val="002060"/>
        </w:rPr>
        <w:t xml:space="preserve">CALCIATORI NON ESPULSI </w:t>
      </w:r>
    </w:p>
    <w:p w14:paraId="402919E5" w14:textId="77777777" w:rsidR="00F438B4" w:rsidRPr="00635AA3" w:rsidRDefault="00F438B4" w:rsidP="00F438B4">
      <w:pPr>
        <w:pStyle w:val="titolo20"/>
        <w:rPr>
          <w:color w:val="002060"/>
        </w:rPr>
      </w:pPr>
      <w:r w:rsidRPr="00635AA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BBBC564" w14:textId="77777777" w:rsidTr="000418A2">
        <w:tc>
          <w:tcPr>
            <w:tcW w:w="2200" w:type="dxa"/>
            <w:tcMar>
              <w:top w:w="20" w:type="dxa"/>
              <w:left w:w="20" w:type="dxa"/>
              <w:bottom w:w="20" w:type="dxa"/>
              <w:right w:w="20" w:type="dxa"/>
            </w:tcMar>
            <w:vAlign w:val="center"/>
            <w:hideMark/>
          </w:tcPr>
          <w:p w14:paraId="03D33E03" w14:textId="77777777" w:rsidR="00F438B4" w:rsidRPr="00635AA3" w:rsidRDefault="00F438B4" w:rsidP="000418A2">
            <w:pPr>
              <w:pStyle w:val="movimento"/>
              <w:rPr>
                <w:color w:val="002060"/>
              </w:rPr>
            </w:pPr>
            <w:r w:rsidRPr="00635AA3">
              <w:rPr>
                <w:color w:val="002060"/>
              </w:rPr>
              <w:t>LATINI DIEGO</w:t>
            </w:r>
          </w:p>
        </w:tc>
        <w:tc>
          <w:tcPr>
            <w:tcW w:w="2200" w:type="dxa"/>
            <w:tcMar>
              <w:top w:w="20" w:type="dxa"/>
              <w:left w:w="20" w:type="dxa"/>
              <w:bottom w:w="20" w:type="dxa"/>
              <w:right w:w="20" w:type="dxa"/>
            </w:tcMar>
            <w:vAlign w:val="center"/>
            <w:hideMark/>
          </w:tcPr>
          <w:p w14:paraId="59FEB388" w14:textId="77777777" w:rsidR="00F438B4" w:rsidRPr="00635AA3" w:rsidRDefault="00F438B4" w:rsidP="000418A2">
            <w:pPr>
              <w:pStyle w:val="movimento2"/>
              <w:rPr>
                <w:color w:val="002060"/>
              </w:rPr>
            </w:pPr>
            <w:r w:rsidRPr="00635AA3">
              <w:rPr>
                <w:color w:val="002060"/>
              </w:rPr>
              <w:t xml:space="preserve">(TRE TORRI A.S.D.) </w:t>
            </w:r>
          </w:p>
        </w:tc>
        <w:tc>
          <w:tcPr>
            <w:tcW w:w="800" w:type="dxa"/>
            <w:tcMar>
              <w:top w:w="20" w:type="dxa"/>
              <w:left w:w="20" w:type="dxa"/>
              <w:bottom w:w="20" w:type="dxa"/>
              <w:right w:w="20" w:type="dxa"/>
            </w:tcMar>
            <w:vAlign w:val="center"/>
            <w:hideMark/>
          </w:tcPr>
          <w:p w14:paraId="1B3A5C5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8F48F8E"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934054A" w14:textId="77777777" w:rsidR="00F438B4" w:rsidRPr="00635AA3" w:rsidRDefault="00F438B4" w:rsidP="000418A2">
            <w:pPr>
              <w:pStyle w:val="movimento2"/>
              <w:rPr>
                <w:color w:val="002060"/>
              </w:rPr>
            </w:pPr>
            <w:r w:rsidRPr="00635AA3">
              <w:rPr>
                <w:color w:val="002060"/>
              </w:rPr>
              <w:t> </w:t>
            </w:r>
          </w:p>
        </w:tc>
      </w:tr>
    </w:tbl>
    <w:p w14:paraId="1D90818B" w14:textId="77777777" w:rsidR="00F438B4" w:rsidRPr="00635AA3" w:rsidRDefault="00F438B4" w:rsidP="00F438B4">
      <w:pPr>
        <w:pStyle w:val="titolo20"/>
        <w:rPr>
          <w:color w:val="002060"/>
        </w:rPr>
      </w:pPr>
      <w:r w:rsidRPr="00635AA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450584B9" w14:textId="77777777" w:rsidTr="000418A2">
        <w:tc>
          <w:tcPr>
            <w:tcW w:w="2200" w:type="dxa"/>
            <w:tcMar>
              <w:top w:w="20" w:type="dxa"/>
              <w:left w:w="20" w:type="dxa"/>
              <w:bottom w:w="20" w:type="dxa"/>
              <w:right w:w="20" w:type="dxa"/>
            </w:tcMar>
            <w:vAlign w:val="center"/>
            <w:hideMark/>
          </w:tcPr>
          <w:p w14:paraId="4BC680D8" w14:textId="77777777" w:rsidR="00F438B4" w:rsidRPr="00635AA3" w:rsidRDefault="00F438B4" w:rsidP="000418A2">
            <w:pPr>
              <w:pStyle w:val="movimento"/>
              <w:rPr>
                <w:color w:val="002060"/>
              </w:rPr>
            </w:pPr>
            <w:r w:rsidRPr="00635AA3">
              <w:rPr>
                <w:color w:val="002060"/>
              </w:rPr>
              <w:t>TITTARELLI ANDREA</w:t>
            </w:r>
          </w:p>
        </w:tc>
        <w:tc>
          <w:tcPr>
            <w:tcW w:w="2200" w:type="dxa"/>
            <w:tcMar>
              <w:top w:w="20" w:type="dxa"/>
              <w:left w:w="20" w:type="dxa"/>
              <w:bottom w:w="20" w:type="dxa"/>
              <w:right w:w="20" w:type="dxa"/>
            </w:tcMar>
            <w:vAlign w:val="center"/>
            <w:hideMark/>
          </w:tcPr>
          <w:p w14:paraId="1949C606" w14:textId="77777777" w:rsidR="00F438B4" w:rsidRPr="00635AA3" w:rsidRDefault="00F438B4" w:rsidP="000418A2">
            <w:pPr>
              <w:pStyle w:val="movimento2"/>
              <w:rPr>
                <w:color w:val="002060"/>
              </w:rPr>
            </w:pPr>
            <w:r w:rsidRPr="00635AA3">
              <w:rPr>
                <w:color w:val="002060"/>
              </w:rPr>
              <w:t xml:space="preserve">(JESI) </w:t>
            </w:r>
          </w:p>
        </w:tc>
        <w:tc>
          <w:tcPr>
            <w:tcW w:w="800" w:type="dxa"/>
            <w:tcMar>
              <w:top w:w="20" w:type="dxa"/>
              <w:left w:w="20" w:type="dxa"/>
              <w:bottom w:w="20" w:type="dxa"/>
              <w:right w:w="20" w:type="dxa"/>
            </w:tcMar>
            <w:vAlign w:val="center"/>
            <w:hideMark/>
          </w:tcPr>
          <w:p w14:paraId="3E3E88B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00F47E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545E23F" w14:textId="77777777" w:rsidR="00F438B4" w:rsidRPr="00635AA3" w:rsidRDefault="00F438B4" w:rsidP="000418A2">
            <w:pPr>
              <w:pStyle w:val="movimento2"/>
              <w:rPr>
                <w:color w:val="002060"/>
              </w:rPr>
            </w:pPr>
            <w:r w:rsidRPr="00635AA3">
              <w:rPr>
                <w:color w:val="002060"/>
              </w:rPr>
              <w:t> </w:t>
            </w:r>
          </w:p>
        </w:tc>
      </w:tr>
    </w:tbl>
    <w:p w14:paraId="7FC17BA7" w14:textId="77777777" w:rsidR="00F438B4" w:rsidRPr="00635AA3" w:rsidRDefault="00F438B4" w:rsidP="00F438B4">
      <w:pPr>
        <w:pStyle w:val="titolo20"/>
        <w:rPr>
          <w:color w:val="002060"/>
        </w:rPr>
      </w:pPr>
      <w:r w:rsidRPr="00635AA3">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5A16F8D" w14:textId="77777777" w:rsidTr="000418A2">
        <w:tc>
          <w:tcPr>
            <w:tcW w:w="2200" w:type="dxa"/>
            <w:tcMar>
              <w:top w:w="20" w:type="dxa"/>
              <w:left w:w="20" w:type="dxa"/>
              <w:bottom w:w="20" w:type="dxa"/>
              <w:right w:w="20" w:type="dxa"/>
            </w:tcMar>
            <w:vAlign w:val="center"/>
            <w:hideMark/>
          </w:tcPr>
          <w:p w14:paraId="3CB1BCB0" w14:textId="77777777" w:rsidR="00F438B4" w:rsidRPr="00635AA3" w:rsidRDefault="00F438B4" w:rsidP="000418A2">
            <w:pPr>
              <w:pStyle w:val="movimento"/>
              <w:rPr>
                <w:color w:val="002060"/>
              </w:rPr>
            </w:pPr>
            <w:r w:rsidRPr="00635AA3">
              <w:rPr>
                <w:color w:val="002060"/>
              </w:rPr>
              <w:t>PANTANETTI GUIDO LUIS</w:t>
            </w:r>
          </w:p>
        </w:tc>
        <w:tc>
          <w:tcPr>
            <w:tcW w:w="2200" w:type="dxa"/>
            <w:tcMar>
              <w:top w:w="20" w:type="dxa"/>
              <w:left w:w="20" w:type="dxa"/>
              <w:bottom w:w="20" w:type="dxa"/>
              <w:right w:w="20" w:type="dxa"/>
            </w:tcMar>
            <w:vAlign w:val="center"/>
            <w:hideMark/>
          </w:tcPr>
          <w:p w14:paraId="09A09212" w14:textId="77777777" w:rsidR="00F438B4" w:rsidRPr="00635AA3" w:rsidRDefault="00F438B4" w:rsidP="000418A2">
            <w:pPr>
              <w:pStyle w:val="movimento2"/>
              <w:rPr>
                <w:color w:val="002060"/>
              </w:rPr>
            </w:pPr>
            <w:r w:rsidRPr="00635AA3">
              <w:rPr>
                <w:color w:val="002060"/>
              </w:rPr>
              <w:t xml:space="preserve">(TRE TORRI A.S.D.) </w:t>
            </w:r>
          </w:p>
        </w:tc>
        <w:tc>
          <w:tcPr>
            <w:tcW w:w="800" w:type="dxa"/>
            <w:tcMar>
              <w:top w:w="20" w:type="dxa"/>
              <w:left w:w="20" w:type="dxa"/>
              <w:bottom w:w="20" w:type="dxa"/>
              <w:right w:w="20" w:type="dxa"/>
            </w:tcMar>
            <w:vAlign w:val="center"/>
            <w:hideMark/>
          </w:tcPr>
          <w:p w14:paraId="70105FC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F36573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2BBB1D1" w14:textId="77777777" w:rsidR="00F438B4" w:rsidRPr="00635AA3" w:rsidRDefault="00F438B4" w:rsidP="000418A2">
            <w:pPr>
              <w:pStyle w:val="movimento2"/>
              <w:rPr>
                <w:color w:val="002060"/>
              </w:rPr>
            </w:pPr>
            <w:r w:rsidRPr="00635AA3">
              <w:rPr>
                <w:color w:val="002060"/>
              </w:rPr>
              <w:t> </w:t>
            </w:r>
          </w:p>
        </w:tc>
      </w:tr>
    </w:tbl>
    <w:p w14:paraId="6D4138C8"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A7F3AA0" w14:textId="77777777" w:rsidTr="000418A2">
        <w:tc>
          <w:tcPr>
            <w:tcW w:w="2200" w:type="dxa"/>
            <w:tcMar>
              <w:top w:w="20" w:type="dxa"/>
              <w:left w:w="20" w:type="dxa"/>
              <w:bottom w:w="20" w:type="dxa"/>
              <w:right w:w="20" w:type="dxa"/>
            </w:tcMar>
            <w:vAlign w:val="center"/>
            <w:hideMark/>
          </w:tcPr>
          <w:p w14:paraId="7A2C3236" w14:textId="77777777" w:rsidR="00F438B4" w:rsidRPr="00635AA3" w:rsidRDefault="00F438B4" w:rsidP="000418A2">
            <w:pPr>
              <w:pStyle w:val="movimento"/>
              <w:rPr>
                <w:color w:val="002060"/>
              </w:rPr>
            </w:pPr>
            <w:r w:rsidRPr="00635AA3">
              <w:rPr>
                <w:color w:val="002060"/>
              </w:rPr>
              <w:t>IOIO ALESSIO</w:t>
            </w:r>
          </w:p>
        </w:tc>
        <w:tc>
          <w:tcPr>
            <w:tcW w:w="2200" w:type="dxa"/>
            <w:tcMar>
              <w:top w:w="20" w:type="dxa"/>
              <w:left w:w="20" w:type="dxa"/>
              <w:bottom w:w="20" w:type="dxa"/>
              <w:right w:w="20" w:type="dxa"/>
            </w:tcMar>
            <w:vAlign w:val="center"/>
            <w:hideMark/>
          </w:tcPr>
          <w:p w14:paraId="0C8F2EA4" w14:textId="77777777" w:rsidR="00F438B4" w:rsidRPr="00635AA3" w:rsidRDefault="00F438B4" w:rsidP="000418A2">
            <w:pPr>
              <w:pStyle w:val="movimento2"/>
              <w:rPr>
                <w:color w:val="002060"/>
              </w:rPr>
            </w:pPr>
            <w:r w:rsidRPr="00635AA3">
              <w:rPr>
                <w:color w:val="002060"/>
              </w:rPr>
              <w:t xml:space="preserve">(FUTSAL MONTEMARCIANO C5) </w:t>
            </w:r>
          </w:p>
        </w:tc>
        <w:tc>
          <w:tcPr>
            <w:tcW w:w="800" w:type="dxa"/>
            <w:tcMar>
              <w:top w:w="20" w:type="dxa"/>
              <w:left w:w="20" w:type="dxa"/>
              <w:bottom w:w="20" w:type="dxa"/>
              <w:right w:w="20" w:type="dxa"/>
            </w:tcMar>
            <w:vAlign w:val="center"/>
            <w:hideMark/>
          </w:tcPr>
          <w:p w14:paraId="6BFD082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52E409E" w14:textId="77777777" w:rsidR="00F438B4" w:rsidRPr="00635AA3" w:rsidRDefault="00F438B4" w:rsidP="000418A2">
            <w:pPr>
              <w:pStyle w:val="movimento"/>
              <w:rPr>
                <w:color w:val="002060"/>
              </w:rPr>
            </w:pPr>
            <w:r w:rsidRPr="00635AA3">
              <w:rPr>
                <w:color w:val="002060"/>
              </w:rPr>
              <w:t>PIERI DAVIDE</w:t>
            </w:r>
          </w:p>
        </w:tc>
        <w:tc>
          <w:tcPr>
            <w:tcW w:w="2200" w:type="dxa"/>
            <w:tcMar>
              <w:top w:w="20" w:type="dxa"/>
              <w:left w:w="20" w:type="dxa"/>
              <w:bottom w:w="20" w:type="dxa"/>
              <w:right w:w="20" w:type="dxa"/>
            </w:tcMar>
            <w:vAlign w:val="center"/>
            <w:hideMark/>
          </w:tcPr>
          <w:p w14:paraId="3A71CAD6" w14:textId="77777777" w:rsidR="00F438B4" w:rsidRPr="00635AA3" w:rsidRDefault="00F438B4" w:rsidP="000418A2">
            <w:pPr>
              <w:pStyle w:val="movimento2"/>
              <w:rPr>
                <w:color w:val="002060"/>
              </w:rPr>
            </w:pPr>
            <w:r w:rsidRPr="00635AA3">
              <w:rPr>
                <w:color w:val="002060"/>
              </w:rPr>
              <w:t xml:space="preserve">(POL.CAGLI SPORT ASSOCIATI) </w:t>
            </w:r>
          </w:p>
        </w:tc>
      </w:tr>
      <w:tr w:rsidR="00F438B4" w:rsidRPr="00635AA3" w14:paraId="3831C4B9" w14:textId="77777777" w:rsidTr="000418A2">
        <w:tc>
          <w:tcPr>
            <w:tcW w:w="2200" w:type="dxa"/>
            <w:tcMar>
              <w:top w:w="20" w:type="dxa"/>
              <w:left w:w="20" w:type="dxa"/>
              <w:bottom w:w="20" w:type="dxa"/>
              <w:right w:w="20" w:type="dxa"/>
            </w:tcMar>
            <w:vAlign w:val="center"/>
            <w:hideMark/>
          </w:tcPr>
          <w:p w14:paraId="3DF8DF85" w14:textId="77777777" w:rsidR="00F438B4" w:rsidRPr="00635AA3" w:rsidRDefault="00F438B4" w:rsidP="000418A2">
            <w:pPr>
              <w:pStyle w:val="movimento"/>
              <w:rPr>
                <w:color w:val="002060"/>
              </w:rPr>
            </w:pPr>
            <w:r w:rsidRPr="00635AA3">
              <w:rPr>
                <w:color w:val="002060"/>
              </w:rPr>
              <w:t>TOMASSINI SIMONE</w:t>
            </w:r>
          </w:p>
        </w:tc>
        <w:tc>
          <w:tcPr>
            <w:tcW w:w="2200" w:type="dxa"/>
            <w:tcMar>
              <w:top w:w="20" w:type="dxa"/>
              <w:left w:w="20" w:type="dxa"/>
              <w:bottom w:w="20" w:type="dxa"/>
              <w:right w:w="20" w:type="dxa"/>
            </w:tcMar>
            <w:vAlign w:val="center"/>
            <w:hideMark/>
          </w:tcPr>
          <w:p w14:paraId="0FA3D187" w14:textId="77777777" w:rsidR="00F438B4" w:rsidRPr="00635AA3" w:rsidRDefault="00F438B4" w:rsidP="000418A2">
            <w:pPr>
              <w:pStyle w:val="movimento2"/>
              <w:rPr>
                <w:color w:val="002060"/>
              </w:rPr>
            </w:pPr>
            <w:r w:rsidRPr="00635AA3">
              <w:rPr>
                <w:color w:val="002060"/>
              </w:rPr>
              <w:t xml:space="preserve">(REAL SAN GIORGIO) </w:t>
            </w:r>
          </w:p>
        </w:tc>
        <w:tc>
          <w:tcPr>
            <w:tcW w:w="800" w:type="dxa"/>
            <w:tcMar>
              <w:top w:w="20" w:type="dxa"/>
              <w:left w:w="20" w:type="dxa"/>
              <w:bottom w:w="20" w:type="dxa"/>
              <w:right w:w="20" w:type="dxa"/>
            </w:tcMar>
            <w:vAlign w:val="center"/>
            <w:hideMark/>
          </w:tcPr>
          <w:p w14:paraId="1AA9E43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2A4BFFE"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566149F" w14:textId="77777777" w:rsidR="00F438B4" w:rsidRPr="00635AA3" w:rsidRDefault="00F438B4" w:rsidP="000418A2">
            <w:pPr>
              <w:pStyle w:val="movimento2"/>
              <w:rPr>
                <w:color w:val="002060"/>
              </w:rPr>
            </w:pPr>
            <w:r w:rsidRPr="00635AA3">
              <w:rPr>
                <w:color w:val="002060"/>
              </w:rPr>
              <w:t> </w:t>
            </w:r>
          </w:p>
        </w:tc>
      </w:tr>
    </w:tbl>
    <w:p w14:paraId="6854B713"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04437D6A" w14:textId="77777777" w:rsidTr="000418A2">
        <w:tc>
          <w:tcPr>
            <w:tcW w:w="2200" w:type="dxa"/>
            <w:tcMar>
              <w:top w:w="20" w:type="dxa"/>
              <w:left w:w="20" w:type="dxa"/>
              <w:bottom w:w="20" w:type="dxa"/>
              <w:right w:w="20" w:type="dxa"/>
            </w:tcMar>
            <w:vAlign w:val="center"/>
            <w:hideMark/>
          </w:tcPr>
          <w:p w14:paraId="15004892" w14:textId="77777777" w:rsidR="00F438B4" w:rsidRPr="00635AA3" w:rsidRDefault="00F438B4" w:rsidP="000418A2">
            <w:pPr>
              <w:pStyle w:val="movimento"/>
              <w:rPr>
                <w:color w:val="002060"/>
              </w:rPr>
            </w:pPr>
            <w:r w:rsidRPr="00635AA3">
              <w:rPr>
                <w:color w:val="002060"/>
              </w:rPr>
              <w:t>MONTESI DAVIDE</w:t>
            </w:r>
          </w:p>
        </w:tc>
        <w:tc>
          <w:tcPr>
            <w:tcW w:w="2200" w:type="dxa"/>
            <w:tcMar>
              <w:top w:w="20" w:type="dxa"/>
              <w:left w:w="20" w:type="dxa"/>
              <w:bottom w:w="20" w:type="dxa"/>
              <w:right w:w="20" w:type="dxa"/>
            </w:tcMar>
            <w:vAlign w:val="center"/>
            <w:hideMark/>
          </w:tcPr>
          <w:p w14:paraId="46ECB566" w14:textId="77777777" w:rsidR="00F438B4" w:rsidRPr="00635AA3" w:rsidRDefault="00F438B4" w:rsidP="000418A2">
            <w:pPr>
              <w:pStyle w:val="movimento2"/>
              <w:rPr>
                <w:color w:val="002060"/>
              </w:rPr>
            </w:pPr>
            <w:r w:rsidRPr="00635AA3">
              <w:rPr>
                <w:color w:val="002060"/>
              </w:rPr>
              <w:t xml:space="preserve">(ALMA JUVENTUS FANO) </w:t>
            </w:r>
          </w:p>
        </w:tc>
        <w:tc>
          <w:tcPr>
            <w:tcW w:w="800" w:type="dxa"/>
            <w:tcMar>
              <w:top w:w="20" w:type="dxa"/>
              <w:left w:w="20" w:type="dxa"/>
              <w:bottom w:w="20" w:type="dxa"/>
              <w:right w:w="20" w:type="dxa"/>
            </w:tcMar>
            <w:vAlign w:val="center"/>
            <w:hideMark/>
          </w:tcPr>
          <w:p w14:paraId="01F7D1E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B3CB8E7" w14:textId="77777777" w:rsidR="00F438B4" w:rsidRPr="00635AA3" w:rsidRDefault="00F438B4" w:rsidP="000418A2">
            <w:pPr>
              <w:pStyle w:val="movimento"/>
              <w:rPr>
                <w:color w:val="002060"/>
              </w:rPr>
            </w:pPr>
            <w:r w:rsidRPr="00635AA3">
              <w:rPr>
                <w:color w:val="002060"/>
              </w:rPr>
              <w:t>CURZI LUCA</w:t>
            </w:r>
          </w:p>
        </w:tc>
        <w:tc>
          <w:tcPr>
            <w:tcW w:w="2200" w:type="dxa"/>
            <w:tcMar>
              <w:top w:w="20" w:type="dxa"/>
              <w:left w:w="20" w:type="dxa"/>
              <w:bottom w:w="20" w:type="dxa"/>
              <w:right w:w="20" w:type="dxa"/>
            </w:tcMar>
            <w:vAlign w:val="center"/>
            <w:hideMark/>
          </w:tcPr>
          <w:p w14:paraId="038E46EC" w14:textId="77777777" w:rsidR="00F438B4" w:rsidRPr="00635AA3" w:rsidRDefault="00F438B4" w:rsidP="000418A2">
            <w:pPr>
              <w:pStyle w:val="movimento2"/>
              <w:rPr>
                <w:color w:val="002060"/>
              </w:rPr>
            </w:pPr>
            <w:r w:rsidRPr="00635AA3">
              <w:rPr>
                <w:color w:val="002060"/>
              </w:rPr>
              <w:t xml:space="preserve">(FUTSAL MONTURANO) </w:t>
            </w:r>
          </w:p>
        </w:tc>
      </w:tr>
      <w:tr w:rsidR="00F438B4" w:rsidRPr="00635AA3" w14:paraId="02E250D1" w14:textId="77777777" w:rsidTr="000418A2">
        <w:tc>
          <w:tcPr>
            <w:tcW w:w="2200" w:type="dxa"/>
            <w:tcMar>
              <w:top w:w="20" w:type="dxa"/>
              <w:left w:w="20" w:type="dxa"/>
              <w:bottom w:w="20" w:type="dxa"/>
              <w:right w:w="20" w:type="dxa"/>
            </w:tcMar>
            <w:vAlign w:val="center"/>
            <w:hideMark/>
          </w:tcPr>
          <w:p w14:paraId="2C2F0F65" w14:textId="77777777" w:rsidR="00F438B4" w:rsidRPr="00635AA3" w:rsidRDefault="00F438B4" w:rsidP="000418A2">
            <w:pPr>
              <w:pStyle w:val="movimento"/>
              <w:rPr>
                <w:color w:val="002060"/>
              </w:rPr>
            </w:pPr>
            <w:r w:rsidRPr="00635AA3">
              <w:rPr>
                <w:color w:val="002060"/>
              </w:rPr>
              <w:t>ERCOLI GIANLUCA</w:t>
            </w:r>
          </w:p>
        </w:tc>
        <w:tc>
          <w:tcPr>
            <w:tcW w:w="2200" w:type="dxa"/>
            <w:tcMar>
              <w:top w:w="20" w:type="dxa"/>
              <w:left w:w="20" w:type="dxa"/>
              <w:bottom w:w="20" w:type="dxa"/>
              <w:right w:w="20" w:type="dxa"/>
            </w:tcMar>
            <w:vAlign w:val="center"/>
            <w:hideMark/>
          </w:tcPr>
          <w:p w14:paraId="246E5EE6" w14:textId="77777777" w:rsidR="00F438B4" w:rsidRPr="00635AA3" w:rsidRDefault="00F438B4" w:rsidP="000418A2">
            <w:pPr>
              <w:pStyle w:val="movimento2"/>
              <w:rPr>
                <w:color w:val="002060"/>
              </w:rPr>
            </w:pPr>
            <w:r w:rsidRPr="00635AA3">
              <w:rPr>
                <w:color w:val="002060"/>
              </w:rPr>
              <w:t xml:space="preserve">(FUTSAL MONTURANO) </w:t>
            </w:r>
          </w:p>
        </w:tc>
        <w:tc>
          <w:tcPr>
            <w:tcW w:w="800" w:type="dxa"/>
            <w:tcMar>
              <w:top w:w="20" w:type="dxa"/>
              <w:left w:w="20" w:type="dxa"/>
              <w:bottom w:w="20" w:type="dxa"/>
              <w:right w:w="20" w:type="dxa"/>
            </w:tcMar>
            <w:vAlign w:val="center"/>
            <w:hideMark/>
          </w:tcPr>
          <w:p w14:paraId="393B62C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649B2EE" w14:textId="77777777" w:rsidR="00F438B4" w:rsidRPr="00635AA3" w:rsidRDefault="00F438B4" w:rsidP="000418A2">
            <w:pPr>
              <w:pStyle w:val="movimento"/>
              <w:rPr>
                <w:color w:val="002060"/>
              </w:rPr>
            </w:pPr>
            <w:r w:rsidRPr="00635AA3">
              <w:rPr>
                <w:color w:val="002060"/>
              </w:rPr>
              <w:t>DE SOUSA ANDRE VITOR</w:t>
            </w:r>
          </w:p>
        </w:tc>
        <w:tc>
          <w:tcPr>
            <w:tcW w:w="2200" w:type="dxa"/>
            <w:tcMar>
              <w:top w:w="20" w:type="dxa"/>
              <w:left w:w="20" w:type="dxa"/>
              <w:bottom w:w="20" w:type="dxa"/>
              <w:right w:w="20" w:type="dxa"/>
            </w:tcMar>
            <w:vAlign w:val="center"/>
            <w:hideMark/>
          </w:tcPr>
          <w:p w14:paraId="44621C3E" w14:textId="77777777" w:rsidR="00F438B4" w:rsidRPr="00635AA3" w:rsidRDefault="00F438B4" w:rsidP="000418A2">
            <w:pPr>
              <w:pStyle w:val="movimento2"/>
              <w:rPr>
                <w:color w:val="002060"/>
              </w:rPr>
            </w:pPr>
            <w:r w:rsidRPr="00635AA3">
              <w:rPr>
                <w:color w:val="002060"/>
              </w:rPr>
              <w:t xml:space="preserve">(NUOVA JUVENTINA FFC) </w:t>
            </w:r>
          </w:p>
        </w:tc>
      </w:tr>
      <w:tr w:rsidR="00F438B4" w:rsidRPr="00635AA3" w14:paraId="088A2082" w14:textId="77777777" w:rsidTr="000418A2">
        <w:tc>
          <w:tcPr>
            <w:tcW w:w="2200" w:type="dxa"/>
            <w:tcMar>
              <w:top w:w="20" w:type="dxa"/>
              <w:left w:w="20" w:type="dxa"/>
              <w:bottom w:w="20" w:type="dxa"/>
              <w:right w:w="20" w:type="dxa"/>
            </w:tcMar>
            <w:vAlign w:val="center"/>
            <w:hideMark/>
          </w:tcPr>
          <w:p w14:paraId="3F4310AE" w14:textId="77777777" w:rsidR="00F438B4" w:rsidRPr="00635AA3" w:rsidRDefault="00F438B4" w:rsidP="000418A2">
            <w:pPr>
              <w:pStyle w:val="movimento"/>
              <w:rPr>
                <w:color w:val="002060"/>
              </w:rPr>
            </w:pPr>
            <w:r w:rsidRPr="00635AA3">
              <w:rPr>
                <w:color w:val="002060"/>
              </w:rPr>
              <w:t>DONATI GIANLUCA</w:t>
            </w:r>
          </w:p>
        </w:tc>
        <w:tc>
          <w:tcPr>
            <w:tcW w:w="2200" w:type="dxa"/>
            <w:tcMar>
              <w:top w:w="20" w:type="dxa"/>
              <w:left w:w="20" w:type="dxa"/>
              <w:bottom w:w="20" w:type="dxa"/>
              <w:right w:w="20" w:type="dxa"/>
            </w:tcMar>
            <w:vAlign w:val="center"/>
            <w:hideMark/>
          </w:tcPr>
          <w:p w14:paraId="0AE3CA3E" w14:textId="77777777" w:rsidR="00F438B4" w:rsidRPr="00635AA3" w:rsidRDefault="00F438B4" w:rsidP="000418A2">
            <w:pPr>
              <w:pStyle w:val="movimento2"/>
              <w:rPr>
                <w:color w:val="002060"/>
              </w:rPr>
            </w:pPr>
            <w:r w:rsidRPr="00635AA3">
              <w:rPr>
                <w:color w:val="002060"/>
              </w:rPr>
              <w:t xml:space="preserve">(PIANACCIO) </w:t>
            </w:r>
          </w:p>
        </w:tc>
        <w:tc>
          <w:tcPr>
            <w:tcW w:w="800" w:type="dxa"/>
            <w:tcMar>
              <w:top w:w="20" w:type="dxa"/>
              <w:left w:w="20" w:type="dxa"/>
              <w:bottom w:w="20" w:type="dxa"/>
              <w:right w:w="20" w:type="dxa"/>
            </w:tcMar>
            <w:vAlign w:val="center"/>
            <w:hideMark/>
          </w:tcPr>
          <w:p w14:paraId="5FD26DA2"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6C4DA23" w14:textId="77777777" w:rsidR="00F438B4" w:rsidRPr="00635AA3" w:rsidRDefault="00F438B4" w:rsidP="000418A2">
            <w:pPr>
              <w:pStyle w:val="movimento"/>
              <w:rPr>
                <w:color w:val="002060"/>
              </w:rPr>
            </w:pPr>
            <w:r w:rsidRPr="00635AA3">
              <w:rPr>
                <w:color w:val="002060"/>
              </w:rPr>
              <w:t>FREZZOTTI MARCO</w:t>
            </w:r>
          </w:p>
        </w:tc>
        <w:tc>
          <w:tcPr>
            <w:tcW w:w="2200" w:type="dxa"/>
            <w:tcMar>
              <w:top w:w="20" w:type="dxa"/>
              <w:left w:w="20" w:type="dxa"/>
              <w:bottom w:w="20" w:type="dxa"/>
              <w:right w:w="20" w:type="dxa"/>
            </w:tcMar>
            <w:vAlign w:val="center"/>
            <w:hideMark/>
          </w:tcPr>
          <w:p w14:paraId="68F134F9" w14:textId="77777777" w:rsidR="00F438B4" w:rsidRPr="00635AA3" w:rsidRDefault="00F438B4" w:rsidP="000418A2">
            <w:pPr>
              <w:pStyle w:val="movimento2"/>
              <w:rPr>
                <w:color w:val="002060"/>
              </w:rPr>
            </w:pPr>
            <w:r w:rsidRPr="00635AA3">
              <w:rPr>
                <w:color w:val="002060"/>
              </w:rPr>
              <w:t xml:space="preserve">(PIETRALACROCE 73) </w:t>
            </w:r>
          </w:p>
        </w:tc>
      </w:tr>
      <w:tr w:rsidR="00F438B4" w:rsidRPr="00635AA3" w14:paraId="7F1A9346" w14:textId="77777777" w:rsidTr="000418A2">
        <w:tc>
          <w:tcPr>
            <w:tcW w:w="2200" w:type="dxa"/>
            <w:tcMar>
              <w:top w:w="20" w:type="dxa"/>
              <w:left w:w="20" w:type="dxa"/>
              <w:bottom w:w="20" w:type="dxa"/>
              <w:right w:w="20" w:type="dxa"/>
            </w:tcMar>
            <w:vAlign w:val="center"/>
            <w:hideMark/>
          </w:tcPr>
          <w:p w14:paraId="360DCBDB" w14:textId="77777777" w:rsidR="00F438B4" w:rsidRPr="00635AA3" w:rsidRDefault="00F438B4" w:rsidP="000418A2">
            <w:pPr>
              <w:pStyle w:val="movimento"/>
              <w:rPr>
                <w:color w:val="002060"/>
              </w:rPr>
            </w:pPr>
            <w:r w:rsidRPr="00635AA3">
              <w:rPr>
                <w:color w:val="002060"/>
              </w:rPr>
              <w:t>BORDONI RICCARDO</w:t>
            </w:r>
          </w:p>
        </w:tc>
        <w:tc>
          <w:tcPr>
            <w:tcW w:w="2200" w:type="dxa"/>
            <w:tcMar>
              <w:top w:w="20" w:type="dxa"/>
              <w:left w:w="20" w:type="dxa"/>
              <w:bottom w:w="20" w:type="dxa"/>
              <w:right w:w="20" w:type="dxa"/>
            </w:tcMar>
            <w:vAlign w:val="center"/>
            <w:hideMark/>
          </w:tcPr>
          <w:p w14:paraId="4A5265FA" w14:textId="77777777" w:rsidR="00F438B4" w:rsidRPr="00635AA3" w:rsidRDefault="00F438B4" w:rsidP="000418A2">
            <w:pPr>
              <w:pStyle w:val="movimento2"/>
              <w:rPr>
                <w:color w:val="002060"/>
              </w:rPr>
            </w:pPr>
            <w:r w:rsidRPr="00635AA3">
              <w:rPr>
                <w:color w:val="002060"/>
              </w:rPr>
              <w:t xml:space="preserve">(REAL SAN GIORGIO) </w:t>
            </w:r>
          </w:p>
        </w:tc>
        <w:tc>
          <w:tcPr>
            <w:tcW w:w="800" w:type="dxa"/>
            <w:tcMar>
              <w:top w:w="20" w:type="dxa"/>
              <w:left w:w="20" w:type="dxa"/>
              <w:bottom w:w="20" w:type="dxa"/>
              <w:right w:w="20" w:type="dxa"/>
            </w:tcMar>
            <w:vAlign w:val="center"/>
            <w:hideMark/>
          </w:tcPr>
          <w:p w14:paraId="561F045B"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EF6FD6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46483A1" w14:textId="77777777" w:rsidR="00F438B4" w:rsidRPr="00635AA3" w:rsidRDefault="00F438B4" w:rsidP="000418A2">
            <w:pPr>
              <w:pStyle w:val="movimento2"/>
              <w:rPr>
                <w:color w:val="002060"/>
              </w:rPr>
            </w:pPr>
            <w:r w:rsidRPr="00635AA3">
              <w:rPr>
                <w:color w:val="002060"/>
              </w:rPr>
              <w:t> </w:t>
            </w:r>
          </w:p>
        </w:tc>
      </w:tr>
    </w:tbl>
    <w:p w14:paraId="3990D1D3"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78E954D" w14:textId="77777777" w:rsidTr="000418A2">
        <w:tc>
          <w:tcPr>
            <w:tcW w:w="2200" w:type="dxa"/>
            <w:tcMar>
              <w:top w:w="20" w:type="dxa"/>
              <w:left w:w="20" w:type="dxa"/>
              <w:bottom w:w="20" w:type="dxa"/>
              <w:right w:w="20" w:type="dxa"/>
            </w:tcMar>
            <w:vAlign w:val="center"/>
            <w:hideMark/>
          </w:tcPr>
          <w:p w14:paraId="03CE6CFD" w14:textId="77777777" w:rsidR="00F438B4" w:rsidRPr="00635AA3" w:rsidRDefault="00F438B4" w:rsidP="000418A2">
            <w:pPr>
              <w:pStyle w:val="movimento"/>
              <w:rPr>
                <w:color w:val="002060"/>
              </w:rPr>
            </w:pPr>
            <w:r w:rsidRPr="00635AA3">
              <w:rPr>
                <w:color w:val="002060"/>
              </w:rPr>
              <w:t>PATRIGNANI ALESSIO</w:t>
            </w:r>
          </w:p>
        </w:tc>
        <w:tc>
          <w:tcPr>
            <w:tcW w:w="2200" w:type="dxa"/>
            <w:tcMar>
              <w:top w:w="20" w:type="dxa"/>
              <w:left w:w="20" w:type="dxa"/>
              <w:bottom w:w="20" w:type="dxa"/>
              <w:right w:w="20" w:type="dxa"/>
            </w:tcMar>
            <w:vAlign w:val="center"/>
            <w:hideMark/>
          </w:tcPr>
          <w:p w14:paraId="2137D784" w14:textId="77777777" w:rsidR="00F438B4" w:rsidRPr="00635AA3" w:rsidRDefault="00F438B4" w:rsidP="000418A2">
            <w:pPr>
              <w:pStyle w:val="movimento2"/>
              <w:rPr>
                <w:color w:val="002060"/>
              </w:rPr>
            </w:pPr>
            <w:r w:rsidRPr="00635AA3">
              <w:rPr>
                <w:color w:val="002060"/>
              </w:rPr>
              <w:t xml:space="preserve">(ALMA JUVENTUS FANO) </w:t>
            </w:r>
          </w:p>
        </w:tc>
        <w:tc>
          <w:tcPr>
            <w:tcW w:w="800" w:type="dxa"/>
            <w:tcMar>
              <w:top w:w="20" w:type="dxa"/>
              <w:left w:w="20" w:type="dxa"/>
              <w:bottom w:w="20" w:type="dxa"/>
              <w:right w:w="20" w:type="dxa"/>
            </w:tcMar>
            <w:vAlign w:val="center"/>
            <w:hideMark/>
          </w:tcPr>
          <w:p w14:paraId="76539FDE"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128FB58" w14:textId="77777777" w:rsidR="00F438B4" w:rsidRPr="00635AA3" w:rsidRDefault="00F438B4" w:rsidP="000418A2">
            <w:pPr>
              <w:pStyle w:val="movimento"/>
              <w:rPr>
                <w:color w:val="002060"/>
              </w:rPr>
            </w:pPr>
            <w:r w:rsidRPr="00635AA3">
              <w:rPr>
                <w:color w:val="002060"/>
              </w:rPr>
              <w:t>NAZAROLF CARLOS AUGUSTIN</w:t>
            </w:r>
          </w:p>
        </w:tc>
        <w:tc>
          <w:tcPr>
            <w:tcW w:w="2200" w:type="dxa"/>
            <w:tcMar>
              <w:top w:w="20" w:type="dxa"/>
              <w:left w:w="20" w:type="dxa"/>
              <w:bottom w:w="20" w:type="dxa"/>
              <w:right w:w="20" w:type="dxa"/>
            </w:tcMar>
            <w:vAlign w:val="center"/>
            <w:hideMark/>
          </w:tcPr>
          <w:p w14:paraId="1C3EFD78" w14:textId="77777777" w:rsidR="00F438B4" w:rsidRPr="00635AA3" w:rsidRDefault="00F438B4" w:rsidP="000418A2">
            <w:pPr>
              <w:pStyle w:val="movimento2"/>
              <w:rPr>
                <w:color w:val="002060"/>
              </w:rPr>
            </w:pPr>
            <w:r w:rsidRPr="00635AA3">
              <w:rPr>
                <w:color w:val="002060"/>
              </w:rPr>
              <w:t xml:space="preserve">(BAYER CAPPUCCINI) </w:t>
            </w:r>
          </w:p>
        </w:tc>
      </w:tr>
      <w:tr w:rsidR="00F438B4" w:rsidRPr="00635AA3" w14:paraId="704A461C" w14:textId="77777777" w:rsidTr="000418A2">
        <w:tc>
          <w:tcPr>
            <w:tcW w:w="2200" w:type="dxa"/>
            <w:tcMar>
              <w:top w:w="20" w:type="dxa"/>
              <w:left w:w="20" w:type="dxa"/>
              <w:bottom w:w="20" w:type="dxa"/>
              <w:right w:w="20" w:type="dxa"/>
            </w:tcMar>
            <w:vAlign w:val="center"/>
            <w:hideMark/>
          </w:tcPr>
          <w:p w14:paraId="74026C7F" w14:textId="77777777" w:rsidR="00F438B4" w:rsidRPr="00635AA3" w:rsidRDefault="00F438B4" w:rsidP="000418A2">
            <w:pPr>
              <w:pStyle w:val="movimento"/>
              <w:rPr>
                <w:color w:val="002060"/>
              </w:rPr>
            </w:pPr>
            <w:r w:rsidRPr="00635AA3">
              <w:rPr>
                <w:color w:val="002060"/>
              </w:rPr>
              <w:t>CAO GIANLUCA</w:t>
            </w:r>
          </w:p>
        </w:tc>
        <w:tc>
          <w:tcPr>
            <w:tcW w:w="2200" w:type="dxa"/>
            <w:tcMar>
              <w:top w:w="20" w:type="dxa"/>
              <w:left w:w="20" w:type="dxa"/>
              <w:bottom w:w="20" w:type="dxa"/>
              <w:right w:w="20" w:type="dxa"/>
            </w:tcMar>
            <w:vAlign w:val="center"/>
            <w:hideMark/>
          </w:tcPr>
          <w:p w14:paraId="1C092B3E" w14:textId="77777777" w:rsidR="00F438B4" w:rsidRPr="00635AA3" w:rsidRDefault="00F438B4" w:rsidP="000418A2">
            <w:pPr>
              <w:pStyle w:val="movimento2"/>
              <w:rPr>
                <w:color w:val="002060"/>
              </w:rPr>
            </w:pPr>
            <w:r w:rsidRPr="00635AA3">
              <w:rPr>
                <w:color w:val="002060"/>
              </w:rPr>
              <w:t xml:space="preserve">(FUTSAL CASELLE) </w:t>
            </w:r>
          </w:p>
        </w:tc>
        <w:tc>
          <w:tcPr>
            <w:tcW w:w="800" w:type="dxa"/>
            <w:tcMar>
              <w:top w:w="20" w:type="dxa"/>
              <w:left w:w="20" w:type="dxa"/>
              <w:bottom w:w="20" w:type="dxa"/>
              <w:right w:w="20" w:type="dxa"/>
            </w:tcMar>
            <w:vAlign w:val="center"/>
            <w:hideMark/>
          </w:tcPr>
          <w:p w14:paraId="26CC9A9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253DED0" w14:textId="77777777" w:rsidR="00F438B4" w:rsidRPr="00635AA3" w:rsidRDefault="00F438B4" w:rsidP="000418A2">
            <w:pPr>
              <w:pStyle w:val="movimento"/>
              <w:rPr>
                <w:color w:val="002060"/>
              </w:rPr>
            </w:pPr>
            <w:r w:rsidRPr="00635AA3">
              <w:rPr>
                <w:color w:val="002060"/>
              </w:rPr>
              <w:t>VINGIANI LORENZO</w:t>
            </w:r>
          </w:p>
        </w:tc>
        <w:tc>
          <w:tcPr>
            <w:tcW w:w="2200" w:type="dxa"/>
            <w:tcMar>
              <w:top w:w="20" w:type="dxa"/>
              <w:left w:w="20" w:type="dxa"/>
              <w:bottom w:w="20" w:type="dxa"/>
              <w:right w:w="20" w:type="dxa"/>
            </w:tcMar>
            <w:vAlign w:val="center"/>
            <w:hideMark/>
          </w:tcPr>
          <w:p w14:paraId="36979560" w14:textId="77777777" w:rsidR="00F438B4" w:rsidRPr="00635AA3" w:rsidRDefault="00F438B4" w:rsidP="000418A2">
            <w:pPr>
              <w:pStyle w:val="movimento2"/>
              <w:rPr>
                <w:color w:val="002060"/>
              </w:rPr>
            </w:pPr>
            <w:r w:rsidRPr="00635AA3">
              <w:rPr>
                <w:color w:val="002060"/>
              </w:rPr>
              <w:t xml:space="preserve">(MONTELUPONE CALCIO A 5) </w:t>
            </w:r>
          </w:p>
        </w:tc>
      </w:tr>
      <w:tr w:rsidR="00F438B4" w:rsidRPr="00635AA3" w14:paraId="2AB29609" w14:textId="77777777" w:rsidTr="000418A2">
        <w:tc>
          <w:tcPr>
            <w:tcW w:w="2200" w:type="dxa"/>
            <w:tcMar>
              <w:top w:w="20" w:type="dxa"/>
              <w:left w:w="20" w:type="dxa"/>
              <w:bottom w:w="20" w:type="dxa"/>
              <w:right w:w="20" w:type="dxa"/>
            </w:tcMar>
            <w:vAlign w:val="center"/>
            <w:hideMark/>
          </w:tcPr>
          <w:p w14:paraId="6C708FE3" w14:textId="77777777" w:rsidR="00F438B4" w:rsidRPr="00635AA3" w:rsidRDefault="00F438B4" w:rsidP="000418A2">
            <w:pPr>
              <w:pStyle w:val="movimento"/>
              <w:rPr>
                <w:color w:val="002060"/>
              </w:rPr>
            </w:pPr>
            <w:r w:rsidRPr="00635AA3">
              <w:rPr>
                <w:color w:val="002060"/>
              </w:rPr>
              <w:t>FERRUCCI LEONARDO</w:t>
            </w:r>
          </w:p>
        </w:tc>
        <w:tc>
          <w:tcPr>
            <w:tcW w:w="2200" w:type="dxa"/>
            <w:tcMar>
              <w:top w:w="20" w:type="dxa"/>
              <w:left w:w="20" w:type="dxa"/>
              <w:bottom w:w="20" w:type="dxa"/>
              <w:right w:w="20" w:type="dxa"/>
            </w:tcMar>
            <w:vAlign w:val="center"/>
            <w:hideMark/>
          </w:tcPr>
          <w:p w14:paraId="354CF113" w14:textId="77777777" w:rsidR="00F438B4" w:rsidRPr="00635AA3" w:rsidRDefault="00F438B4" w:rsidP="000418A2">
            <w:pPr>
              <w:pStyle w:val="movimento2"/>
              <w:rPr>
                <w:color w:val="002060"/>
              </w:rPr>
            </w:pPr>
            <w:r w:rsidRPr="00635AA3">
              <w:rPr>
                <w:color w:val="002060"/>
              </w:rPr>
              <w:t xml:space="preserve">(PIETRALACROCE 73) </w:t>
            </w:r>
          </w:p>
        </w:tc>
        <w:tc>
          <w:tcPr>
            <w:tcW w:w="800" w:type="dxa"/>
            <w:tcMar>
              <w:top w:w="20" w:type="dxa"/>
              <w:left w:w="20" w:type="dxa"/>
              <w:bottom w:w="20" w:type="dxa"/>
              <w:right w:w="20" w:type="dxa"/>
            </w:tcMar>
            <w:vAlign w:val="center"/>
            <w:hideMark/>
          </w:tcPr>
          <w:p w14:paraId="63C9383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97FBAA1" w14:textId="77777777" w:rsidR="00F438B4" w:rsidRPr="00635AA3" w:rsidRDefault="00F438B4" w:rsidP="000418A2">
            <w:pPr>
              <w:pStyle w:val="movimento"/>
              <w:rPr>
                <w:color w:val="002060"/>
              </w:rPr>
            </w:pPr>
            <w:r w:rsidRPr="00635AA3">
              <w:rPr>
                <w:color w:val="002060"/>
              </w:rPr>
              <w:t>MAGGIOLI LUCA</w:t>
            </w:r>
          </w:p>
        </w:tc>
        <w:tc>
          <w:tcPr>
            <w:tcW w:w="2200" w:type="dxa"/>
            <w:tcMar>
              <w:top w:w="20" w:type="dxa"/>
              <w:left w:w="20" w:type="dxa"/>
              <w:bottom w:w="20" w:type="dxa"/>
              <w:right w:w="20" w:type="dxa"/>
            </w:tcMar>
            <w:vAlign w:val="center"/>
            <w:hideMark/>
          </w:tcPr>
          <w:p w14:paraId="742781FC" w14:textId="77777777" w:rsidR="00F438B4" w:rsidRPr="00635AA3" w:rsidRDefault="00F438B4" w:rsidP="000418A2">
            <w:pPr>
              <w:pStyle w:val="movimento2"/>
              <w:rPr>
                <w:color w:val="002060"/>
              </w:rPr>
            </w:pPr>
            <w:r w:rsidRPr="00635AA3">
              <w:rPr>
                <w:color w:val="002060"/>
              </w:rPr>
              <w:t xml:space="preserve">(POL.CAGLI SPORT ASSOCIATI) </w:t>
            </w:r>
          </w:p>
        </w:tc>
      </w:tr>
    </w:tbl>
    <w:p w14:paraId="2032A9EB" w14:textId="77777777" w:rsidR="00F438B4" w:rsidRDefault="00F438B4" w:rsidP="00F438B4">
      <w:pPr>
        <w:pStyle w:val="breakline"/>
        <w:rPr>
          <w:color w:val="002060"/>
        </w:rPr>
      </w:pPr>
    </w:p>
    <w:p w14:paraId="52AD5D42"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FDF925A"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1EFE7DAF" w14:textId="77777777" w:rsidR="00F438B4" w:rsidRPr="00635AA3" w:rsidRDefault="00F438B4" w:rsidP="00F438B4">
      <w:pPr>
        <w:pStyle w:val="breakline"/>
        <w:rPr>
          <w:color w:val="002060"/>
        </w:rPr>
      </w:pPr>
    </w:p>
    <w:p w14:paraId="24286723" w14:textId="77777777" w:rsidR="00F438B4" w:rsidRPr="00635AA3" w:rsidRDefault="00F438B4" w:rsidP="00F438B4">
      <w:pPr>
        <w:pStyle w:val="titoloprinc0"/>
        <w:rPr>
          <w:color w:val="002060"/>
        </w:rPr>
      </w:pPr>
      <w:r w:rsidRPr="00635AA3">
        <w:rPr>
          <w:color w:val="002060"/>
        </w:rPr>
        <w:t>CLASSIFICA</w:t>
      </w:r>
    </w:p>
    <w:p w14:paraId="3D0964E9" w14:textId="77777777" w:rsidR="00F438B4" w:rsidRPr="00635AA3" w:rsidRDefault="00F438B4" w:rsidP="00F438B4">
      <w:pPr>
        <w:pStyle w:val="breakline"/>
        <w:rPr>
          <w:color w:val="002060"/>
        </w:rPr>
      </w:pPr>
    </w:p>
    <w:p w14:paraId="2C710527" w14:textId="77777777" w:rsidR="00F438B4" w:rsidRPr="00635AA3" w:rsidRDefault="00F438B4" w:rsidP="00F438B4">
      <w:pPr>
        <w:pStyle w:val="breakline"/>
        <w:rPr>
          <w:color w:val="002060"/>
        </w:rPr>
      </w:pPr>
    </w:p>
    <w:p w14:paraId="06DF8017"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59F4A544"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19A71"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EC1B5"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A22BC"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341F1"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58481"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92D6A"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03292"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D691"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4561D"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85D6C" w14:textId="77777777" w:rsidR="00F438B4" w:rsidRPr="00635AA3" w:rsidRDefault="00F438B4" w:rsidP="000418A2">
            <w:pPr>
              <w:pStyle w:val="headertabella0"/>
              <w:rPr>
                <w:color w:val="002060"/>
              </w:rPr>
            </w:pPr>
            <w:r w:rsidRPr="00635AA3">
              <w:rPr>
                <w:color w:val="002060"/>
              </w:rPr>
              <w:t>PE</w:t>
            </w:r>
          </w:p>
        </w:tc>
      </w:tr>
      <w:tr w:rsidR="00F438B4" w:rsidRPr="00635AA3" w14:paraId="1A9BACB0"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7501EA" w14:textId="77777777" w:rsidR="00F438B4" w:rsidRPr="00635AA3" w:rsidRDefault="00F438B4" w:rsidP="000418A2">
            <w:pPr>
              <w:pStyle w:val="rowtabella0"/>
              <w:rPr>
                <w:color w:val="002060"/>
              </w:rPr>
            </w:pPr>
            <w:r w:rsidRPr="00635AA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2A2D"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D4B8"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5E8D"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1A8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1FB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5607" w14:textId="77777777" w:rsidR="00F438B4" w:rsidRPr="00635AA3" w:rsidRDefault="00F438B4" w:rsidP="000418A2">
            <w:pPr>
              <w:pStyle w:val="rowtabella0"/>
              <w:jc w:val="center"/>
              <w:rPr>
                <w:color w:val="002060"/>
              </w:rPr>
            </w:pPr>
            <w:r w:rsidRPr="00635A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FF24"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F58C"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E43C" w14:textId="77777777" w:rsidR="00F438B4" w:rsidRPr="00635AA3" w:rsidRDefault="00F438B4" w:rsidP="000418A2">
            <w:pPr>
              <w:pStyle w:val="rowtabella0"/>
              <w:jc w:val="center"/>
              <w:rPr>
                <w:color w:val="002060"/>
              </w:rPr>
            </w:pPr>
            <w:r w:rsidRPr="00635AA3">
              <w:rPr>
                <w:color w:val="002060"/>
              </w:rPr>
              <w:t>0</w:t>
            </w:r>
          </w:p>
        </w:tc>
      </w:tr>
      <w:tr w:rsidR="00F438B4" w:rsidRPr="00635AA3" w14:paraId="1E90D73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C9C13" w14:textId="77777777" w:rsidR="00F438B4" w:rsidRPr="00635AA3" w:rsidRDefault="00F438B4" w:rsidP="000418A2">
            <w:pPr>
              <w:pStyle w:val="rowtabella0"/>
              <w:rPr>
                <w:color w:val="002060"/>
                <w:lang w:val="es-ES"/>
              </w:rPr>
            </w:pPr>
            <w:r w:rsidRPr="00635AA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C7152"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509F"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CB16"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F756"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911B"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A41C"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7DD8"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C9FBD"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C817" w14:textId="77777777" w:rsidR="00F438B4" w:rsidRPr="00635AA3" w:rsidRDefault="00F438B4" w:rsidP="000418A2">
            <w:pPr>
              <w:pStyle w:val="rowtabella0"/>
              <w:jc w:val="center"/>
              <w:rPr>
                <w:color w:val="002060"/>
              </w:rPr>
            </w:pPr>
            <w:r w:rsidRPr="00635AA3">
              <w:rPr>
                <w:color w:val="002060"/>
              </w:rPr>
              <w:t>0</w:t>
            </w:r>
          </w:p>
        </w:tc>
      </w:tr>
      <w:tr w:rsidR="00F438B4" w:rsidRPr="00635AA3" w14:paraId="711C06C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C85E3" w14:textId="77777777" w:rsidR="00F438B4" w:rsidRPr="00635AA3" w:rsidRDefault="00F438B4" w:rsidP="000418A2">
            <w:pPr>
              <w:pStyle w:val="rowtabella0"/>
              <w:rPr>
                <w:color w:val="002060"/>
              </w:rPr>
            </w:pPr>
            <w:r w:rsidRPr="00635AA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1E72"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D21B"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35B8"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9A8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055B"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3A44" w14:textId="77777777" w:rsidR="00F438B4" w:rsidRPr="00635AA3" w:rsidRDefault="00F438B4" w:rsidP="000418A2">
            <w:pPr>
              <w:pStyle w:val="rowtabella0"/>
              <w:jc w:val="center"/>
              <w:rPr>
                <w:color w:val="002060"/>
              </w:rPr>
            </w:pPr>
            <w:r w:rsidRPr="00635AA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241D" w14:textId="77777777" w:rsidR="00F438B4" w:rsidRPr="00635AA3" w:rsidRDefault="00F438B4" w:rsidP="000418A2">
            <w:pPr>
              <w:pStyle w:val="rowtabella0"/>
              <w:jc w:val="center"/>
              <w:rPr>
                <w:color w:val="002060"/>
              </w:rPr>
            </w:pPr>
            <w:r w:rsidRPr="00635A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251B"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5BF7" w14:textId="77777777" w:rsidR="00F438B4" w:rsidRPr="00635AA3" w:rsidRDefault="00F438B4" w:rsidP="000418A2">
            <w:pPr>
              <w:pStyle w:val="rowtabella0"/>
              <w:jc w:val="center"/>
              <w:rPr>
                <w:color w:val="002060"/>
              </w:rPr>
            </w:pPr>
            <w:r w:rsidRPr="00635AA3">
              <w:rPr>
                <w:color w:val="002060"/>
              </w:rPr>
              <w:t>0</w:t>
            </w:r>
          </w:p>
        </w:tc>
      </w:tr>
      <w:tr w:rsidR="00F438B4" w:rsidRPr="00635AA3" w14:paraId="1E6A648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D8185" w14:textId="77777777" w:rsidR="00F438B4" w:rsidRPr="00635AA3" w:rsidRDefault="00F438B4" w:rsidP="000418A2">
            <w:pPr>
              <w:pStyle w:val="rowtabella0"/>
              <w:rPr>
                <w:color w:val="002060"/>
              </w:rPr>
            </w:pPr>
            <w:r w:rsidRPr="00635AA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BB2F"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DB2F"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85D23"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D0FE"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92D7"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119B" w14:textId="77777777" w:rsidR="00F438B4" w:rsidRPr="00635AA3" w:rsidRDefault="00F438B4" w:rsidP="000418A2">
            <w:pPr>
              <w:pStyle w:val="rowtabella0"/>
              <w:jc w:val="center"/>
              <w:rPr>
                <w:color w:val="002060"/>
              </w:rPr>
            </w:pPr>
            <w:r w:rsidRPr="00635AA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366F"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12F8"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9B58" w14:textId="77777777" w:rsidR="00F438B4" w:rsidRPr="00635AA3" w:rsidRDefault="00F438B4" w:rsidP="000418A2">
            <w:pPr>
              <w:pStyle w:val="rowtabella0"/>
              <w:jc w:val="center"/>
              <w:rPr>
                <w:color w:val="002060"/>
              </w:rPr>
            </w:pPr>
            <w:r w:rsidRPr="00635AA3">
              <w:rPr>
                <w:color w:val="002060"/>
              </w:rPr>
              <w:t>0</w:t>
            </w:r>
          </w:p>
        </w:tc>
      </w:tr>
      <w:tr w:rsidR="00F438B4" w:rsidRPr="00635AA3" w14:paraId="3E59625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E3AC5" w14:textId="77777777" w:rsidR="00F438B4" w:rsidRPr="00635AA3" w:rsidRDefault="00F438B4" w:rsidP="000418A2">
            <w:pPr>
              <w:pStyle w:val="rowtabella0"/>
              <w:rPr>
                <w:color w:val="002060"/>
              </w:rPr>
            </w:pPr>
            <w:r w:rsidRPr="00635AA3">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18137"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F950"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6634"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A133"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DFD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2648"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81E1"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79F8"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E1DC" w14:textId="77777777" w:rsidR="00F438B4" w:rsidRPr="00635AA3" w:rsidRDefault="00F438B4" w:rsidP="000418A2">
            <w:pPr>
              <w:pStyle w:val="rowtabella0"/>
              <w:jc w:val="center"/>
              <w:rPr>
                <w:color w:val="002060"/>
              </w:rPr>
            </w:pPr>
            <w:r w:rsidRPr="00635AA3">
              <w:rPr>
                <w:color w:val="002060"/>
              </w:rPr>
              <w:t>0</w:t>
            </w:r>
          </w:p>
        </w:tc>
      </w:tr>
      <w:tr w:rsidR="00F438B4" w:rsidRPr="00635AA3" w14:paraId="6ABD719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E0D35" w14:textId="77777777" w:rsidR="00F438B4" w:rsidRPr="00635AA3" w:rsidRDefault="00F438B4" w:rsidP="000418A2">
            <w:pPr>
              <w:pStyle w:val="rowtabella0"/>
              <w:rPr>
                <w:color w:val="002060"/>
              </w:rPr>
            </w:pPr>
            <w:r w:rsidRPr="00635AA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51D1"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952B"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6F15"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5804"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4DB1"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8100" w14:textId="77777777" w:rsidR="00F438B4" w:rsidRPr="00635AA3" w:rsidRDefault="00F438B4" w:rsidP="000418A2">
            <w:pPr>
              <w:pStyle w:val="rowtabella0"/>
              <w:jc w:val="center"/>
              <w:rPr>
                <w:color w:val="002060"/>
              </w:rPr>
            </w:pPr>
            <w:r w:rsidRPr="00635AA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C707"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0BD7"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2F11" w14:textId="77777777" w:rsidR="00F438B4" w:rsidRPr="00635AA3" w:rsidRDefault="00F438B4" w:rsidP="000418A2">
            <w:pPr>
              <w:pStyle w:val="rowtabella0"/>
              <w:jc w:val="center"/>
              <w:rPr>
                <w:color w:val="002060"/>
              </w:rPr>
            </w:pPr>
            <w:r w:rsidRPr="00635AA3">
              <w:rPr>
                <w:color w:val="002060"/>
              </w:rPr>
              <w:t>0</w:t>
            </w:r>
          </w:p>
        </w:tc>
      </w:tr>
      <w:tr w:rsidR="00F438B4" w:rsidRPr="00635AA3" w14:paraId="54BF83C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BCCEF" w14:textId="77777777" w:rsidR="00F438B4" w:rsidRPr="00635AA3" w:rsidRDefault="00F438B4" w:rsidP="000418A2">
            <w:pPr>
              <w:pStyle w:val="rowtabella0"/>
              <w:rPr>
                <w:color w:val="002060"/>
              </w:rPr>
            </w:pPr>
            <w:r w:rsidRPr="00635AA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91D7"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B49C"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78E5"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DA3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139D"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665F"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7196A"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B541"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2581" w14:textId="77777777" w:rsidR="00F438B4" w:rsidRPr="00635AA3" w:rsidRDefault="00F438B4" w:rsidP="000418A2">
            <w:pPr>
              <w:pStyle w:val="rowtabella0"/>
              <w:jc w:val="center"/>
              <w:rPr>
                <w:color w:val="002060"/>
              </w:rPr>
            </w:pPr>
            <w:r w:rsidRPr="00635AA3">
              <w:rPr>
                <w:color w:val="002060"/>
              </w:rPr>
              <w:t>0</w:t>
            </w:r>
          </w:p>
        </w:tc>
      </w:tr>
      <w:tr w:rsidR="00F438B4" w:rsidRPr="00635AA3" w14:paraId="30EF0C3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E5E4D" w14:textId="77777777" w:rsidR="00F438B4" w:rsidRPr="00635AA3" w:rsidRDefault="00F438B4" w:rsidP="000418A2">
            <w:pPr>
              <w:pStyle w:val="rowtabella0"/>
              <w:rPr>
                <w:color w:val="002060"/>
              </w:rPr>
            </w:pPr>
            <w:r w:rsidRPr="00635AA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8BFC"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1E7B"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5003"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82B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A707"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9282"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4C56"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412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558D" w14:textId="77777777" w:rsidR="00F438B4" w:rsidRPr="00635AA3" w:rsidRDefault="00F438B4" w:rsidP="000418A2">
            <w:pPr>
              <w:pStyle w:val="rowtabella0"/>
              <w:jc w:val="center"/>
              <w:rPr>
                <w:color w:val="002060"/>
              </w:rPr>
            </w:pPr>
            <w:r w:rsidRPr="00635AA3">
              <w:rPr>
                <w:color w:val="002060"/>
              </w:rPr>
              <w:t>0</w:t>
            </w:r>
          </w:p>
        </w:tc>
      </w:tr>
      <w:tr w:rsidR="00F438B4" w:rsidRPr="00635AA3" w14:paraId="50A2628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5707A" w14:textId="77777777" w:rsidR="00F438B4" w:rsidRPr="00FC7DCC" w:rsidRDefault="00F438B4" w:rsidP="000418A2">
            <w:pPr>
              <w:pStyle w:val="rowtabella0"/>
              <w:rPr>
                <w:color w:val="002060"/>
                <w:lang w:val="en-US"/>
              </w:rPr>
            </w:pPr>
            <w:r w:rsidRPr="00FC7DCC">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DCE1"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4E13"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FA6E"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2B6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AEF0"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0096"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3455" w14:textId="77777777" w:rsidR="00F438B4" w:rsidRPr="00635AA3" w:rsidRDefault="00F438B4" w:rsidP="000418A2">
            <w:pPr>
              <w:pStyle w:val="rowtabella0"/>
              <w:jc w:val="center"/>
              <w:rPr>
                <w:color w:val="002060"/>
              </w:rPr>
            </w:pPr>
            <w:r w:rsidRPr="00635A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A9C6"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E561" w14:textId="77777777" w:rsidR="00F438B4" w:rsidRPr="00635AA3" w:rsidRDefault="00F438B4" w:rsidP="000418A2">
            <w:pPr>
              <w:pStyle w:val="rowtabella0"/>
              <w:jc w:val="center"/>
              <w:rPr>
                <w:color w:val="002060"/>
              </w:rPr>
            </w:pPr>
            <w:r w:rsidRPr="00635AA3">
              <w:rPr>
                <w:color w:val="002060"/>
              </w:rPr>
              <w:t>0</w:t>
            </w:r>
          </w:p>
        </w:tc>
      </w:tr>
      <w:tr w:rsidR="00F438B4" w:rsidRPr="00635AA3" w14:paraId="7F41CD7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B8A6D" w14:textId="77777777" w:rsidR="00F438B4" w:rsidRPr="00FC7DCC" w:rsidRDefault="00F438B4" w:rsidP="000418A2">
            <w:pPr>
              <w:pStyle w:val="rowtabella0"/>
              <w:rPr>
                <w:color w:val="002060"/>
                <w:lang w:val="en-US"/>
              </w:rPr>
            </w:pPr>
            <w:r w:rsidRPr="00FC7DCC">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3650"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762D"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7CD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B59A"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98D5"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EC95"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FBBA" w14:textId="77777777" w:rsidR="00F438B4" w:rsidRPr="00635AA3" w:rsidRDefault="00F438B4" w:rsidP="000418A2">
            <w:pPr>
              <w:pStyle w:val="rowtabella0"/>
              <w:jc w:val="center"/>
              <w:rPr>
                <w:color w:val="002060"/>
              </w:rPr>
            </w:pPr>
            <w:r w:rsidRPr="00635AA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E21F"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60AE" w14:textId="77777777" w:rsidR="00F438B4" w:rsidRPr="00635AA3" w:rsidRDefault="00F438B4" w:rsidP="000418A2">
            <w:pPr>
              <w:pStyle w:val="rowtabella0"/>
              <w:jc w:val="center"/>
              <w:rPr>
                <w:color w:val="002060"/>
              </w:rPr>
            </w:pPr>
            <w:r w:rsidRPr="00635AA3">
              <w:rPr>
                <w:color w:val="002060"/>
              </w:rPr>
              <w:t>0</w:t>
            </w:r>
          </w:p>
        </w:tc>
      </w:tr>
      <w:tr w:rsidR="00F438B4" w:rsidRPr="00635AA3" w14:paraId="7E22C66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58B02" w14:textId="77777777" w:rsidR="00F438B4" w:rsidRPr="00635AA3" w:rsidRDefault="00F438B4" w:rsidP="000418A2">
            <w:pPr>
              <w:pStyle w:val="rowtabella0"/>
              <w:rPr>
                <w:color w:val="002060"/>
              </w:rPr>
            </w:pPr>
            <w:r w:rsidRPr="00635AA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8799"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B115"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2474"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6E53"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4D7B"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B2DAB" w14:textId="77777777" w:rsidR="00F438B4" w:rsidRPr="00635AA3" w:rsidRDefault="00F438B4" w:rsidP="000418A2">
            <w:pPr>
              <w:pStyle w:val="rowtabella0"/>
              <w:jc w:val="center"/>
              <w:rPr>
                <w:color w:val="002060"/>
              </w:rPr>
            </w:pPr>
            <w:r w:rsidRPr="00635AA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C5A0" w14:textId="77777777" w:rsidR="00F438B4" w:rsidRPr="00635AA3" w:rsidRDefault="00F438B4" w:rsidP="000418A2">
            <w:pPr>
              <w:pStyle w:val="rowtabella0"/>
              <w:jc w:val="center"/>
              <w:rPr>
                <w:color w:val="002060"/>
              </w:rPr>
            </w:pPr>
            <w:r w:rsidRPr="00635AA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1500E"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2D7C" w14:textId="77777777" w:rsidR="00F438B4" w:rsidRPr="00635AA3" w:rsidRDefault="00F438B4" w:rsidP="000418A2">
            <w:pPr>
              <w:pStyle w:val="rowtabella0"/>
              <w:jc w:val="center"/>
              <w:rPr>
                <w:color w:val="002060"/>
              </w:rPr>
            </w:pPr>
            <w:r w:rsidRPr="00635AA3">
              <w:rPr>
                <w:color w:val="002060"/>
              </w:rPr>
              <w:t>0</w:t>
            </w:r>
          </w:p>
        </w:tc>
      </w:tr>
      <w:tr w:rsidR="00F438B4" w:rsidRPr="00635AA3" w14:paraId="25AEFE9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1A3BA" w14:textId="77777777" w:rsidR="00F438B4" w:rsidRPr="00635AA3" w:rsidRDefault="00F438B4" w:rsidP="000418A2">
            <w:pPr>
              <w:pStyle w:val="rowtabella0"/>
              <w:rPr>
                <w:color w:val="002060"/>
                <w:lang w:val="es-ES"/>
              </w:rPr>
            </w:pPr>
            <w:r w:rsidRPr="00635AA3">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CF7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F6B9"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D46D"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27F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E535"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2199"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A5B3" w14:textId="77777777" w:rsidR="00F438B4" w:rsidRPr="00635AA3" w:rsidRDefault="00F438B4" w:rsidP="000418A2">
            <w:pPr>
              <w:pStyle w:val="rowtabella0"/>
              <w:jc w:val="center"/>
              <w:rPr>
                <w:color w:val="002060"/>
              </w:rPr>
            </w:pPr>
            <w:r w:rsidRPr="00635AA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FA9EE"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EA80" w14:textId="77777777" w:rsidR="00F438B4" w:rsidRPr="00635AA3" w:rsidRDefault="00F438B4" w:rsidP="000418A2">
            <w:pPr>
              <w:pStyle w:val="rowtabella0"/>
              <w:jc w:val="center"/>
              <w:rPr>
                <w:color w:val="002060"/>
              </w:rPr>
            </w:pPr>
            <w:r w:rsidRPr="00635AA3">
              <w:rPr>
                <w:color w:val="002060"/>
              </w:rPr>
              <w:t>0</w:t>
            </w:r>
          </w:p>
        </w:tc>
      </w:tr>
      <w:tr w:rsidR="00F438B4" w:rsidRPr="00635AA3" w14:paraId="3091E50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93195" w14:textId="77777777" w:rsidR="00F438B4" w:rsidRPr="00635AA3" w:rsidRDefault="00F438B4" w:rsidP="000418A2">
            <w:pPr>
              <w:pStyle w:val="rowtabella0"/>
              <w:rPr>
                <w:color w:val="002060"/>
              </w:rPr>
            </w:pPr>
            <w:r w:rsidRPr="00635AA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F559"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3777"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ABD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431C"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4C62"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22D2"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9641"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E56C"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47B6" w14:textId="77777777" w:rsidR="00F438B4" w:rsidRPr="00635AA3" w:rsidRDefault="00F438B4" w:rsidP="000418A2">
            <w:pPr>
              <w:pStyle w:val="rowtabella0"/>
              <w:jc w:val="center"/>
              <w:rPr>
                <w:color w:val="002060"/>
              </w:rPr>
            </w:pPr>
            <w:r w:rsidRPr="00635AA3">
              <w:rPr>
                <w:color w:val="002060"/>
              </w:rPr>
              <w:t>0</w:t>
            </w:r>
          </w:p>
        </w:tc>
      </w:tr>
      <w:tr w:rsidR="00F438B4" w:rsidRPr="00635AA3" w14:paraId="0E4FAF92"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C74E4" w14:textId="77777777" w:rsidR="00F438B4" w:rsidRPr="00FC7DCC" w:rsidRDefault="00F438B4" w:rsidP="000418A2">
            <w:pPr>
              <w:pStyle w:val="rowtabella0"/>
              <w:rPr>
                <w:color w:val="002060"/>
                <w:lang w:val="en-US"/>
              </w:rPr>
            </w:pPr>
            <w:r w:rsidRPr="00FC7DCC">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3AE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7A5D"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3D9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C03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BDF8"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B193"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567A" w14:textId="77777777" w:rsidR="00F438B4" w:rsidRPr="00635AA3" w:rsidRDefault="00F438B4" w:rsidP="000418A2">
            <w:pPr>
              <w:pStyle w:val="rowtabella0"/>
              <w:jc w:val="center"/>
              <w:rPr>
                <w:color w:val="002060"/>
              </w:rPr>
            </w:pPr>
            <w:r w:rsidRPr="00635AA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6CBF"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C0EA" w14:textId="77777777" w:rsidR="00F438B4" w:rsidRPr="00635AA3" w:rsidRDefault="00F438B4" w:rsidP="000418A2">
            <w:pPr>
              <w:pStyle w:val="rowtabella0"/>
              <w:jc w:val="center"/>
              <w:rPr>
                <w:color w:val="002060"/>
              </w:rPr>
            </w:pPr>
            <w:r w:rsidRPr="00635AA3">
              <w:rPr>
                <w:color w:val="002060"/>
              </w:rPr>
              <w:t>0</w:t>
            </w:r>
          </w:p>
        </w:tc>
      </w:tr>
    </w:tbl>
    <w:p w14:paraId="220F305C" w14:textId="77777777" w:rsidR="00F438B4" w:rsidRPr="00635AA3" w:rsidRDefault="00F438B4" w:rsidP="00F438B4">
      <w:pPr>
        <w:pStyle w:val="titoloprinc0"/>
        <w:rPr>
          <w:color w:val="002060"/>
        </w:rPr>
      </w:pPr>
      <w:r w:rsidRPr="00635AA3">
        <w:rPr>
          <w:color w:val="002060"/>
        </w:rPr>
        <w:t>PROGRAMMA GARE</w:t>
      </w:r>
    </w:p>
    <w:p w14:paraId="3BBEF55D" w14:textId="77777777" w:rsidR="00F438B4" w:rsidRPr="00635AA3" w:rsidRDefault="00F438B4" w:rsidP="00F438B4">
      <w:pPr>
        <w:pStyle w:val="breakline"/>
        <w:rPr>
          <w:color w:val="002060"/>
        </w:rPr>
      </w:pPr>
    </w:p>
    <w:p w14:paraId="27D7D69D" w14:textId="77777777" w:rsidR="00F438B4" w:rsidRPr="00635AA3" w:rsidRDefault="00F438B4" w:rsidP="00F438B4">
      <w:pPr>
        <w:pStyle w:val="sottotitolocampionato10"/>
        <w:rPr>
          <w:color w:val="002060"/>
        </w:rPr>
      </w:pPr>
      <w:r w:rsidRPr="00635AA3">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91"/>
        <w:gridCol w:w="1541"/>
        <w:gridCol w:w="1549"/>
      </w:tblGrid>
      <w:tr w:rsidR="00F438B4" w:rsidRPr="00635AA3" w14:paraId="1B67D2B4"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1191B"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CF302"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3512B"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DB65D"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9DC29"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FEA96"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7403B"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2DAA96D7"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0B10DD" w14:textId="77777777" w:rsidR="00F438B4" w:rsidRPr="00635AA3" w:rsidRDefault="00F438B4" w:rsidP="000418A2">
            <w:pPr>
              <w:pStyle w:val="rowtabella0"/>
              <w:rPr>
                <w:color w:val="002060"/>
              </w:rPr>
            </w:pPr>
            <w:r w:rsidRPr="00635AA3">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2E772" w14:textId="77777777" w:rsidR="00F438B4" w:rsidRPr="00635AA3" w:rsidRDefault="00F438B4" w:rsidP="000418A2">
            <w:pPr>
              <w:pStyle w:val="rowtabella0"/>
              <w:rPr>
                <w:color w:val="002060"/>
              </w:rPr>
            </w:pPr>
            <w:r w:rsidRPr="00635AA3">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5CF4F"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F142B" w14:textId="77777777" w:rsidR="00F438B4" w:rsidRPr="00635AA3" w:rsidRDefault="00F438B4" w:rsidP="000418A2">
            <w:pPr>
              <w:pStyle w:val="rowtabella0"/>
              <w:rPr>
                <w:color w:val="002060"/>
              </w:rPr>
            </w:pPr>
            <w:r w:rsidRPr="00635AA3">
              <w:rPr>
                <w:color w:val="002060"/>
              </w:rPr>
              <w:t>01/12/2023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582DF" w14:textId="77777777" w:rsidR="00F438B4" w:rsidRPr="00635AA3" w:rsidRDefault="00F438B4" w:rsidP="000418A2">
            <w:pPr>
              <w:pStyle w:val="rowtabella0"/>
              <w:rPr>
                <w:color w:val="002060"/>
              </w:rPr>
            </w:pPr>
            <w:r w:rsidRPr="00635AA3">
              <w:rPr>
                <w:color w:val="002060"/>
              </w:rPr>
              <w:t xml:space="preserve">5286 PALESTRA </w:t>
            </w:r>
            <w:proofErr w:type="gramStart"/>
            <w:r w:rsidRPr="00635AA3">
              <w:rPr>
                <w:color w:val="002060"/>
              </w:rPr>
              <w:t>C.SPORTIVO</w:t>
            </w:r>
            <w:proofErr w:type="gramEnd"/>
            <w:r w:rsidRPr="00635AA3">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A8944" w14:textId="77777777" w:rsidR="00F438B4" w:rsidRPr="00635AA3" w:rsidRDefault="00F438B4" w:rsidP="000418A2">
            <w:pPr>
              <w:pStyle w:val="rowtabella0"/>
              <w:rPr>
                <w:color w:val="002060"/>
              </w:rPr>
            </w:pPr>
            <w:r w:rsidRPr="00635AA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0D0E3" w14:textId="77777777" w:rsidR="00F438B4" w:rsidRPr="00635AA3" w:rsidRDefault="00F438B4" w:rsidP="000418A2">
            <w:pPr>
              <w:pStyle w:val="rowtabella0"/>
              <w:rPr>
                <w:color w:val="002060"/>
              </w:rPr>
            </w:pPr>
            <w:r w:rsidRPr="00635AA3">
              <w:rPr>
                <w:color w:val="002060"/>
              </w:rPr>
              <w:t>VIA ALFIERI SNC</w:t>
            </w:r>
          </w:p>
        </w:tc>
      </w:tr>
      <w:tr w:rsidR="00F438B4" w:rsidRPr="00635AA3" w14:paraId="3ABB941B"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69920C" w14:textId="77777777" w:rsidR="00F438B4" w:rsidRPr="00635AA3" w:rsidRDefault="00F438B4" w:rsidP="000418A2">
            <w:pPr>
              <w:pStyle w:val="rowtabella0"/>
              <w:rPr>
                <w:color w:val="002060"/>
              </w:rPr>
            </w:pPr>
            <w:r w:rsidRPr="00635AA3">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1484F7" w14:textId="77777777" w:rsidR="00F438B4" w:rsidRPr="00635AA3" w:rsidRDefault="00F438B4" w:rsidP="000418A2">
            <w:pPr>
              <w:pStyle w:val="rowtabella0"/>
              <w:rPr>
                <w:color w:val="002060"/>
              </w:rPr>
            </w:pPr>
            <w:r w:rsidRPr="00635AA3">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3DD0D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80E101"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44BF9A" w14:textId="77777777" w:rsidR="00F438B4" w:rsidRPr="00635AA3" w:rsidRDefault="00F438B4" w:rsidP="000418A2">
            <w:pPr>
              <w:pStyle w:val="rowtabella0"/>
              <w:rPr>
                <w:color w:val="002060"/>
              </w:rPr>
            </w:pPr>
            <w:r w:rsidRPr="00635AA3">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7416D" w14:textId="77777777" w:rsidR="00F438B4" w:rsidRPr="00635AA3" w:rsidRDefault="00F438B4" w:rsidP="000418A2">
            <w:pPr>
              <w:pStyle w:val="rowtabella0"/>
              <w:rPr>
                <w:color w:val="002060"/>
              </w:rPr>
            </w:pPr>
            <w:r w:rsidRPr="00635AA3">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5BB33" w14:textId="77777777" w:rsidR="00F438B4" w:rsidRPr="00635AA3" w:rsidRDefault="00F438B4" w:rsidP="000418A2">
            <w:pPr>
              <w:pStyle w:val="rowtabella0"/>
              <w:rPr>
                <w:color w:val="002060"/>
              </w:rPr>
            </w:pPr>
            <w:r w:rsidRPr="00635AA3">
              <w:rPr>
                <w:color w:val="002060"/>
              </w:rPr>
              <w:t>PIAZZA S. D'ACQUISTO</w:t>
            </w:r>
          </w:p>
        </w:tc>
      </w:tr>
      <w:tr w:rsidR="00F438B4" w:rsidRPr="00635AA3" w14:paraId="241CC964"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D9DF5" w14:textId="77777777" w:rsidR="00F438B4" w:rsidRPr="00635AA3" w:rsidRDefault="00F438B4" w:rsidP="000418A2">
            <w:pPr>
              <w:pStyle w:val="rowtabella0"/>
              <w:rPr>
                <w:color w:val="002060"/>
              </w:rPr>
            </w:pPr>
            <w:r w:rsidRPr="00635AA3">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11AB26" w14:textId="77777777" w:rsidR="00F438B4" w:rsidRPr="00635AA3" w:rsidRDefault="00F438B4" w:rsidP="000418A2">
            <w:pPr>
              <w:pStyle w:val="rowtabella0"/>
              <w:rPr>
                <w:color w:val="002060"/>
              </w:rPr>
            </w:pPr>
            <w:r w:rsidRPr="00635AA3">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DFC745"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EC5C4A"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D3B87" w14:textId="77777777" w:rsidR="00F438B4" w:rsidRPr="00635AA3" w:rsidRDefault="00F438B4" w:rsidP="000418A2">
            <w:pPr>
              <w:pStyle w:val="rowtabella0"/>
              <w:rPr>
                <w:color w:val="002060"/>
              </w:rPr>
            </w:pPr>
            <w:r w:rsidRPr="00635AA3">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01902B" w14:textId="77777777" w:rsidR="00F438B4" w:rsidRPr="00635AA3" w:rsidRDefault="00F438B4" w:rsidP="000418A2">
            <w:pPr>
              <w:pStyle w:val="rowtabella0"/>
              <w:rPr>
                <w:color w:val="002060"/>
              </w:rPr>
            </w:pPr>
            <w:r w:rsidRPr="00635AA3">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4B190" w14:textId="77777777" w:rsidR="00F438B4" w:rsidRPr="00635AA3" w:rsidRDefault="00F438B4" w:rsidP="000418A2">
            <w:pPr>
              <w:pStyle w:val="rowtabella0"/>
              <w:rPr>
                <w:color w:val="002060"/>
              </w:rPr>
            </w:pPr>
            <w:r w:rsidRPr="00635AA3">
              <w:rPr>
                <w:color w:val="002060"/>
              </w:rPr>
              <w:t>VIA OLIMPIADI</w:t>
            </w:r>
          </w:p>
        </w:tc>
      </w:tr>
      <w:tr w:rsidR="00F438B4" w:rsidRPr="00635AA3" w14:paraId="08ED3073"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66C044" w14:textId="77777777" w:rsidR="00F438B4" w:rsidRPr="00635AA3" w:rsidRDefault="00F438B4" w:rsidP="000418A2">
            <w:pPr>
              <w:pStyle w:val="rowtabella0"/>
              <w:rPr>
                <w:color w:val="002060"/>
              </w:rPr>
            </w:pPr>
            <w:r w:rsidRPr="00635AA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EAE0B9" w14:textId="77777777" w:rsidR="00F438B4" w:rsidRPr="00635AA3" w:rsidRDefault="00F438B4" w:rsidP="000418A2">
            <w:pPr>
              <w:pStyle w:val="rowtabella0"/>
              <w:rPr>
                <w:color w:val="002060"/>
              </w:rPr>
            </w:pPr>
            <w:r w:rsidRPr="00635AA3">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BBE1F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D88285"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3EE3A" w14:textId="77777777" w:rsidR="00F438B4" w:rsidRPr="00635AA3" w:rsidRDefault="00F438B4" w:rsidP="000418A2">
            <w:pPr>
              <w:pStyle w:val="rowtabella0"/>
              <w:rPr>
                <w:color w:val="002060"/>
              </w:rPr>
            </w:pPr>
            <w:r w:rsidRPr="00635AA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6EC9B"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CFBF5D" w14:textId="77777777" w:rsidR="00F438B4" w:rsidRPr="00635AA3" w:rsidRDefault="00F438B4" w:rsidP="000418A2">
            <w:pPr>
              <w:pStyle w:val="rowtabella0"/>
              <w:rPr>
                <w:color w:val="002060"/>
              </w:rPr>
            </w:pPr>
            <w:r w:rsidRPr="00635AA3">
              <w:rPr>
                <w:color w:val="002060"/>
              </w:rPr>
              <w:t>VIA MONTEPELAGO</w:t>
            </w:r>
          </w:p>
        </w:tc>
      </w:tr>
      <w:tr w:rsidR="00F438B4" w:rsidRPr="00635AA3" w14:paraId="66FC9CD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86134" w14:textId="77777777" w:rsidR="00F438B4" w:rsidRPr="00635AA3" w:rsidRDefault="00F438B4" w:rsidP="000418A2">
            <w:pPr>
              <w:pStyle w:val="rowtabella0"/>
              <w:rPr>
                <w:color w:val="002060"/>
              </w:rPr>
            </w:pPr>
            <w:r w:rsidRPr="00635AA3">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65CEEC" w14:textId="77777777" w:rsidR="00F438B4" w:rsidRPr="00635AA3" w:rsidRDefault="00F438B4" w:rsidP="000418A2">
            <w:pPr>
              <w:pStyle w:val="rowtabella0"/>
              <w:rPr>
                <w:color w:val="002060"/>
              </w:rPr>
            </w:pPr>
            <w:r w:rsidRPr="00635AA3">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C0151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F50525"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3195C" w14:textId="77777777" w:rsidR="00F438B4" w:rsidRPr="00635AA3" w:rsidRDefault="00F438B4" w:rsidP="000418A2">
            <w:pPr>
              <w:pStyle w:val="rowtabella0"/>
              <w:rPr>
                <w:color w:val="002060"/>
              </w:rPr>
            </w:pPr>
            <w:r w:rsidRPr="00635AA3">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0ABBF" w14:textId="77777777" w:rsidR="00F438B4" w:rsidRPr="00635AA3" w:rsidRDefault="00F438B4" w:rsidP="000418A2">
            <w:pPr>
              <w:pStyle w:val="rowtabella0"/>
              <w:rPr>
                <w:color w:val="002060"/>
              </w:rPr>
            </w:pPr>
            <w:r w:rsidRPr="00635AA3">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9A99C" w14:textId="77777777" w:rsidR="00F438B4" w:rsidRPr="00635AA3" w:rsidRDefault="00F438B4" w:rsidP="000418A2">
            <w:pPr>
              <w:pStyle w:val="rowtabella0"/>
              <w:rPr>
                <w:color w:val="002060"/>
              </w:rPr>
            </w:pPr>
            <w:r w:rsidRPr="00635AA3">
              <w:rPr>
                <w:color w:val="002060"/>
              </w:rPr>
              <w:t>VIA BRAMANTE</w:t>
            </w:r>
          </w:p>
        </w:tc>
      </w:tr>
      <w:tr w:rsidR="00F438B4" w:rsidRPr="00635AA3" w14:paraId="3DFC4D17"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18BAEC" w14:textId="77777777" w:rsidR="00F438B4" w:rsidRPr="00635AA3" w:rsidRDefault="00F438B4" w:rsidP="000418A2">
            <w:pPr>
              <w:pStyle w:val="rowtabella0"/>
              <w:rPr>
                <w:color w:val="002060"/>
              </w:rPr>
            </w:pPr>
            <w:r w:rsidRPr="00635AA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79DAA" w14:textId="77777777" w:rsidR="00F438B4" w:rsidRPr="00635AA3" w:rsidRDefault="00F438B4" w:rsidP="000418A2">
            <w:pPr>
              <w:pStyle w:val="rowtabella0"/>
              <w:rPr>
                <w:color w:val="002060"/>
              </w:rPr>
            </w:pPr>
            <w:r w:rsidRPr="00635AA3">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F869DC"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01F45C"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086CA7" w14:textId="77777777" w:rsidR="00F438B4" w:rsidRPr="00635AA3" w:rsidRDefault="00F438B4" w:rsidP="000418A2">
            <w:pPr>
              <w:pStyle w:val="rowtabella0"/>
              <w:rPr>
                <w:color w:val="002060"/>
              </w:rPr>
            </w:pPr>
            <w:r w:rsidRPr="00635AA3">
              <w:rPr>
                <w:color w:val="002060"/>
              </w:rPr>
              <w:t xml:space="preserve">5623 PALESTRA </w:t>
            </w:r>
            <w:proofErr w:type="gramStart"/>
            <w:r w:rsidRPr="00635AA3">
              <w:rPr>
                <w:color w:val="002060"/>
              </w:rPr>
              <w:t>SC.MEDIA</w:t>
            </w:r>
            <w:proofErr w:type="gramEnd"/>
            <w:r w:rsidRPr="00635AA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D067A" w14:textId="77777777" w:rsidR="00F438B4" w:rsidRPr="00635AA3" w:rsidRDefault="00F438B4" w:rsidP="000418A2">
            <w:pPr>
              <w:pStyle w:val="rowtabella0"/>
              <w:rPr>
                <w:color w:val="002060"/>
              </w:rPr>
            </w:pPr>
            <w:r w:rsidRPr="00635AA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E5EEB" w14:textId="77777777" w:rsidR="00F438B4" w:rsidRPr="00635AA3" w:rsidRDefault="00F438B4" w:rsidP="000418A2">
            <w:pPr>
              <w:pStyle w:val="rowtabella0"/>
              <w:rPr>
                <w:color w:val="002060"/>
              </w:rPr>
            </w:pPr>
            <w:r w:rsidRPr="00635AA3">
              <w:rPr>
                <w:color w:val="002060"/>
              </w:rPr>
              <w:t>VIA PIRANDELLO</w:t>
            </w:r>
          </w:p>
        </w:tc>
      </w:tr>
      <w:tr w:rsidR="00F438B4" w:rsidRPr="00635AA3" w14:paraId="090AD747"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63E9B" w14:textId="77777777" w:rsidR="00F438B4" w:rsidRPr="00635AA3" w:rsidRDefault="00F438B4" w:rsidP="000418A2">
            <w:pPr>
              <w:pStyle w:val="rowtabella0"/>
              <w:rPr>
                <w:color w:val="002060"/>
              </w:rPr>
            </w:pPr>
            <w:r w:rsidRPr="00635AA3">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C6C38" w14:textId="77777777" w:rsidR="00F438B4" w:rsidRPr="00635AA3" w:rsidRDefault="00F438B4" w:rsidP="000418A2">
            <w:pPr>
              <w:pStyle w:val="rowtabella0"/>
              <w:rPr>
                <w:color w:val="002060"/>
              </w:rPr>
            </w:pPr>
            <w:r w:rsidRPr="00635AA3">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064C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613BB"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FE20C" w14:textId="77777777" w:rsidR="00F438B4" w:rsidRPr="00635AA3" w:rsidRDefault="00F438B4" w:rsidP="000418A2">
            <w:pPr>
              <w:pStyle w:val="rowtabella0"/>
              <w:rPr>
                <w:color w:val="002060"/>
              </w:rPr>
            </w:pPr>
            <w:r w:rsidRPr="00635AA3">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FBC88" w14:textId="77777777" w:rsidR="00F438B4" w:rsidRPr="00635AA3" w:rsidRDefault="00F438B4" w:rsidP="000418A2">
            <w:pPr>
              <w:pStyle w:val="rowtabella0"/>
              <w:rPr>
                <w:color w:val="002060"/>
              </w:rPr>
            </w:pPr>
            <w:r w:rsidRPr="00635AA3">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05C8A" w14:textId="77777777" w:rsidR="00F438B4" w:rsidRPr="00635AA3" w:rsidRDefault="00F438B4" w:rsidP="000418A2">
            <w:pPr>
              <w:pStyle w:val="rowtabella0"/>
              <w:rPr>
                <w:color w:val="002060"/>
              </w:rPr>
            </w:pPr>
            <w:r w:rsidRPr="00635AA3">
              <w:rPr>
                <w:color w:val="002060"/>
              </w:rPr>
              <w:t>VIA LUDOVICO SCARFIOTTI</w:t>
            </w:r>
          </w:p>
        </w:tc>
      </w:tr>
    </w:tbl>
    <w:p w14:paraId="7FF17AA8" w14:textId="77777777" w:rsidR="00F438B4" w:rsidRPr="00635AA3" w:rsidRDefault="00F438B4" w:rsidP="00F438B4">
      <w:pPr>
        <w:pStyle w:val="breakline"/>
        <w:rPr>
          <w:color w:val="002060"/>
        </w:rPr>
      </w:pPr>
    </w:p>
    <w:p w14:paraId="6DFB8440" w14:textId="77777777" w:rsidR="00F438B4" w:rsidRPr="00635AA3" w:rsidRDefault="00F438B4" w:rsidP="00F438B4">
      <w:pPr>
        <w:pStyle w:val="breakline"/>
        <w:rPr>
          <w:color w:val="002060"/>
        </w:rPr>
      </w:pPr>
    </w:p>
    <w:p w14:paraId="650D89F4" w14:textId="77777777" w:rsidR="00F438B4" w:rsidRPr="00635AA3" w:rsidRDefault="00F438B4" w:rsidP="00F438B4">
      <w:pPr>
        <w:pStyle w:val="breakline"/>
        <w:rPr>
          <w:color w:val="002060"/>
        </w:rPr>
      </w:pPr>
    </w:p>
    <w:p w14:paraId="53723579" w14:textId="77777777" w:rsidR="00F438B4" w:rsidRPr="00635AA3" w:rsidRDefault="00F438B4" w:rsidP="00F438B4">
      <w:pPr>
        <w:pStyle w:val="sottotitolocampionato10"/>
        <w:rPr>
          <w:color w:val="002060"/>
        </w:rPr>
      </w:pPr>
      <w:r w:rsidRPr="00635AA3">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F438B4" w:rsidRPr="00635AA3" w14:paraId="21420C64"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A4902"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FBAB3"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A513A"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ADCA2"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F2665"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0A7C4"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0D116"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70CFADF1"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E2122B" w14:textId="77777777" w:rsidR="00F438B4" w:rsidRPr="00635AA3" w:rsidRDefault="00F438B4" w:rsidP="000418A2">
            <w:pPr>
              <w:pStyle w:val="rowtabella0"/>
              <w:rPr>
                <w:color w:val="002060"/>
              </w:rPr>
            </w:pPr>
            <w:r w:rsidRPr="00635AA3">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00483" w14:textId="77777777" w:rsidR="00F438B4" w:rsidRPr="00635AA3" w:rsidRDefault="00F438B4" w:rsidP="000418A2">
            <w:pPr>
              <w:pStyle w:val="rowtabella0"/>
              <w:rPr>
                <w:color w:val="002060"/>
              </w:rPr>
            </w:pPr>
            <w:r w:rsidRPr="00635AA3">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A106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3E7BA" w14:textId="77777777" w:rsidR="00F438B4" w:rsidRPr="00635AA3" w:rsidRDefault="00F438B4" w:rsidP="000418A2">
            <w:pPr>
              <w:pStyle w:val="rowtabella0"/>
              <w:rPr>
                <w:color w:val="002060"/>
              </w:rPr>
            </w:pPr>
            <w:r w:rsidRPr="00635AA3">
              <w:rPr>
                <w:color w:val="002060"/>
              </w:rPr>
              <w:t>06/12/2023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DC023" w14:textId="77777777" w:rsidR="00F438B4" w:rsidRPr="00635AA3" w:rsidRDefault="00F438B4" w:rsidP="000418A2">
            <w:pPr>
              <w:pStyle w:val="rowtabella0"/>
              <w:rPr>
                <w:color w:val="002060"/>
              </w:rPr>
            </w:pPr>
            <w:r w:rsidRPr="00635AA3">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0BD6E" w14:textId="77777777" w:rsidR="00F438B4" w:rsidRPr="00635AA3" w:rsidRDefault="00F438B4" w:rsidP="000418A2">
            <w:pPr>
              <w:pStyle w:val="rowtabella0"/>
              <w:rPr>
                <w:color w:val="002060"/>
              </w:rPr>
            </w:pPr>
            <w:r w:rsidRPr="00635AA3">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00013"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B.ROSSI</w:t>
            </w:r>
            <w:proofErr w:type="gramEnd"/>
            <w:r w:rsidRPr="00635AA3">
              <w:rPr>
                <w:color w:val="002060"/>
              </w:rPr>
              <w:t xml:space="preserve"> SNC</w:t>
            </w:r>
          </w:p>
        </w:tc>
      </w:tr>
      <w:tr w:rsidR="00F438B4" w:rsidRPr="00635AA3" w14:paraId="247B6B1D"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50FCF8" w14:textId="77777777" w:rsidR="00F438B4" w:rsidRPr="00635AA3" w:rsidRDefault="00F438B4" w:rsidP="000418A2">
            <w:pPr>
              <w:pStyle w:val="rowtabella0"/>
              <w:rPr>
                <w:color w:val="002060"/>
              </w:rPr>
            </w:pPr>
            <w:r w:rsidRPr="00635AA3">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5B134" w14:textId="77777777" w:rsidR="00F438B4" w:rsidRPr="00635AA3" w:rsidRDefault="00F438B4" w:rsidP="000418A2">
            <w:pPr>
              <w:pStyle w:val="rowtabella0"/>
              <w:rPr>
                <w:color w:val="002060"/>
              </w:rPr>
            </w:pPr>
            <w:r w:rsidRPr="00635AA3">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BDC14"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6A9FC" w14:textId="77777777" w:rsidR="00F438B4" w:rsidRPr="00635AA3" w:rsidRDefault="00F438B4" w:rsidP="000418A2">
            <w:pPr>
              <w:pStyle w:val="rowtabella0"/>
              <w:rPr>
                <w:color w:val="002060"/>
              </w:rPr>
            </w:pPr>
            <w:r w:rsidRPr="00635AA3">
              <w:rPr>
                <w:color w:val="002060"/>
              </w:rPr>
              <w:t>07/12/2023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3DD4B" w14:textId="77777777" w:rsidR="00F438B4" w:rsidRPr="00635AA3" w:rsidRDefault="00F438B4" w:rsidP="000418A2">
            <w:pPr>
              <w:pStyle w:val="rowtabella0"/>
              <w:rPr>
                <w:color w:val="002060"/>
              </w:rPr>
            </w:pPr>
            <w:r w:rsidRPr="00635AA3">
              <w:rPr>
                <w:color w:val="002060"/>
              </w:rPr>
              <w:t xml:space="preserve">5429 PAL.COM. </w:t>
            </w:r>
            <w:proofErr w:type="gramStart"/>
            <w:r w:rsidRPr="00635AA3">
              <w:rPr>
                <w:color w:val="002060"/>
              </w:rPr>
              <w:t>S.MICHELE</w:t>
            </w:r>
            <w:proofErr w:type="gramEnd"/>
            <w:r w:rsidRPr="00635AA3">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D81A6" w14:textId="77777777" w:rsidR="00F438B4" w:rsidRPr="00635AA3" w:rsidRDefault="00F438B4" w:rsidP="000418A2">
            <w:pPr>
              <w:pStyle w:val="rowtabella0"/>
              <w:rPr>
                <w:color w:val="002060"/>
              </w:rPr>
            </w:pPr>
            <w:r w:rsidRPr="00635AA3">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3C3CD" w14:textId="77777777" w:rsidR="00F438B4" w:rsidRPr="00635AA3" w:rsidRDefault="00F438B4" w:rsidP="000418A2">
            <w:pPr>
              <w:pStyle w:val="rowtabella0"/>
              <w:rPr>
                <w:color w:val="002060"/>
              </w:rPr>
            </w:pPr>
            <w:r w:rsidRPr="00635AA3">
              <w:rPr>
                <w:color w:val="002060"/>
              </w:rPr>
              <w:t>VIA LORETO</w:t>
            </w:r>
          </w:p>
        </w:tc>
      </w:tr>
    </w:tbl>
    <w:p w14:paraId="2DC8F0A2" w14:textId="77777777" w:rsidR="00F438B4" w:rsidRPr="00635AA3" w:rsidRDefault="00F438B4" w:rsidP="00F438B4">
      <w:pPr>
        <w:pStyle w:val="breakline"/>
        <w:rPr>
          <w:color w:val="002060"/>
        </w:rPr>
      </w:pPr>
    </w:p>
    <w:p w14:paraId="10C43A11" w14:textId="77777777" w:rsidR="00F438B4" w:rsidRPr="00635AA3" w:rsidRDefault="00F438B4" w:rsidP="00F438B4">
      <w:pPr>
        <w:pStyle w:val="breakline"/>
        <w:rPr>
          <w:color w:val="002060"/>
        </w:rPr>
      </w:pPr>
    </w:p>
    <w:p w14:paraId="52F44F07" w14:textId="77777777" w:rsidR="00F438B4" w:rsidRPr="00635AA3" w:rsidRDefault="00F438B4" w:rsidP="00F438B4">
      <w:pPr>
        <w:pStyle w:val="titolocampionato0"/>
        <w:shd w:val="clear" w:color="auto" w:fill="CCCCCC"/>
        <w:spacing w:before="80" w:after="40"/>
        <w:rPr>
          <w:color w:val="002060"/>
        </w:rPr>
      </w:pPr>
      <w:r w:rsidRPr="00635AA3">
        <w:rPr>
          <w:color w:val="002060"/>
        </w:rPr>
        <w:t>CALCIO A CINQUE SERIE C2</w:t>
      </w:r>
    </w:p>
    <w:p w14:paraId="0188A9DF" w14:textId="77777777" w:rsidR="00F438B4" w:rsidRPr="00635AA3" w:rsidRDefault="00F438B4" w:rsidP="00F438B4">
      <w:pPr>
        <w:pStyle w:val="titoloprinc0"/>
        <w:rPr>
          <w:color w:val="002060"/>
        </w:rPr>
      </w:pPr>
      <w:r w:rsidRPr="00635AA3">
        <w:rPr>
          <w:color w:val="002060"/>
        </w:rPr>
        <w:t>VARIAZIONI AL PROGRAMMA GARE</w:t>
      </w:r>
    </w:p>
    <w:p w14:paraId="72E979D2" w14:textId="77777777" w:rsidR="00F438B4" w:rsidRPr="00635AA3" w:rsidRDefault="00F438B4" w:rsidP="00F438B4">
      <w:pPr>
        <w:pStyle w:val="breakline"/>
        <w:rPr>
          <w:color w:val="002060"/>
        </w:rPr>
      </w:pPr>
    </w:p>
    <w:p w14:paraId="01F354C5" w14:textId="77777777" w:rsidR="00F438B4" w:rsidRPr="00635AA3" w:rsidRDefault="00F438B4" w:rsidP="00F438B4">
      <w:pPr>
        <w:pStyle w:val="breakline"/>
        <w:rPr>
          <w:color w:val="002060"/>
        </w:rPr>
      </w:pPr>
    </w:p>
    <w:p w14:paraId="5F32AC64"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6107D66E"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C680C"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06788"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097B5"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8E9A7"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8588D"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9EB7E"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C2B8C"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F6D7B" w14:textId="77777777" w:rsidR="00F438B4" w:rsidRPr="00635AA3" w:rsidRDefault="00F438B4" w:rsidP="000418A2">
            <w:pPr>
              <w:pStyle w:val="headertabella0"/>
              <w:rPr>
                <w:color w:val="002060"/>
              </w:rPr>
            </w:pPr>
            <w:r w:rsidRPr="00635AA3">
              <w:rPr>
                <w:color w:val="002060"/>
              </w:rPr>
              <w:t>Impianto</w:t>
            </w:r>
          </w:p>
        </w:tc>
      </w:tr>
      <w:tr w:rsidR="00F438B4" w:rsidRPr="00635AA3" w14:paraId="175C1FB3"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6204" w14:textId="77777777" w:rsidR="00F438B4" w:rsidRPr="00F438B4" w:rsidRDefault="00F438B4" w:rsidP="000418A2">
            <w:pPr>
              <w:pStyle w:val="rowtabella0"/>
              <w:rPr>
                <w:color w:val="002060"/>
                <w:highlight w:val="yellow"/>
              </w:rPr>
            </w:pPr>
            <w:r w:rsidRPr="00F438B4">
              <w:rPr>
                <w:color w:val="002060"/>
                <w:highlight w:val="yellow"/>
              </w:rPr>
              <w:t>18/12/2023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E055" w14:textId="77777777" w:rsidR="00F438B4" w:rsidRPr="00F438B4" w:rsidRDefault="00F438B4" w:rsidP="000418A2">
            <w:pPr>
              <w:pStyle w:val="rowtabella0"/>
              <w:jc w:val="center"/>
              <w:rPr>
                <w:color w:val="002060"/>
                <w:highlight w:val="yellow"/>
              </w:rPr>
            </w:pPr>
            <w:r w:rsidRPr="00F438B4">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1583" w14:textId="77777777" w:rsidR="00F438B4" w:rsidRPr="00F438B4" w:rsidRDefault="00F438B4" w:rsidP="000418A2">
            <w:pPr>
              <w:pStyle w:val="rowtabella0"/>
              <w:rPr>
                <w:color w:val="002060"/>
                <w:highlight w:val="yellow"/>
              </w:rPr>
            </w:pPr>
            <w:r w:rsidRPr="00F438B4">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2D5D" w14:textId="77777777" w:rsidR="00F438B4" w:rsidRPr="00F438B4" w:rsidRDefault="00F438B4" w:rsidP="000418A2">
            <w:pPr>
              <w:pStyle w:val="rowtabella0"/>
              <w:rPr>
                <w:color w:val="002060"/>
                <w:highlight w:val="yellow"/>
              </w:rPr>
            </w:pPr>
            <w:r w:rsidRPr="00F438B4">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1C68" w14:textId="7AC07EFE" w:rsidR="00F438B4" w:rsidRPr="00635AA3" w:rsidRDefault="00F438B4" w:rsidP="000418A2">
            <w:pPr>
              <w:pStyle w:val="rowtabella0"/>
              <w:rPr>
                <w:color w:val="002060"/>
              </w:rPr>
            </w:pPr>
            <w:r w:rsidRPr="00635AA3">
              <w:rPr>
                <w:color w:val="002060"/>
              </w:rPr>
              <w:t>1</w:t>
            </w:r>
            <w:r>
              <w:rPr>
                <w:color w:val="002060"/>
              </w:rPr>
              <w:t>6</w:t>
            </w:r>
            <w:r w:rsidRPr="00635AA3">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9088" w14:textId="77777777" w:rsidR="00F438B4" w:rsidRPr="00635AA3" w:rsidRDefault="00F438B4" w:rsidP="000418A2">
            <w:pPr>
              <w:pStyle w:val="rowtabella0"/>
              <w:jc w:val="center"/>
              <w:rPr>
                <w:color w:val="002060"/>
              </w:rPr>
            </w:pPr>
            <w:r w:rsidRPr="00F438B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8794" w14:textId="77777777" w:rsidR="00F438B4" w:rsidRPr="00635AA3" w:rsidRDefault="00F438B4" w:rsidP="000418A2">
            <w:pPr>
              <w:pStyle w:val="rowtabella0"/>
              <w:jc w:val="center"/>
              <w:rPr>
                <w:color w:val="002060"/>
              </w:rPr>
            </w:pPr>
            <w:r w:rsidRPr="00635AA3">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E7E6" w14:textId="77777777" w:rsidR="00F438B4" w:rsidRPr="00635AA3" w:rsidRDefault="00F438B4" w:rsidP="000418A2">
            <w:pPr>
              <w:rPr>
                <w:color w:val="002060"/>
              </w:rPr>
            </w:pPr>
          </w:p>
        </w:tc>
      </w:tr>
    </w:tbl>
    <w:p w14:paraId="4438D1E5" w14:textId="77777777" w:rsidR="00F438B4" w:rsidRPr="00635AA3" w:rsidRDefault="00F438B4" w:rsidP="00F438B4">
      <w:pPr>
        <w:pStyle w:val="breakline"/>
        <w:rPr>
          <w:color w:val="002060"/>
        </w:rPr>
      </w:pPr>
    </w:p>
    <w:p w14:paraId="52D91D0D" w14:textId="77777777" w:rsidR="00F438B4" w:rsidRPr="00635AA3" w:rsidRDefault="00F438B4" w:rsidP="00F438B4">
      <w:pPr>
        <w:pStyle w:val="breakline"/>
        <w:rPr>
          <w:color w:val="002060"/>
        </w:rPr>
      </w:pPr>
    </w:p>
    <w:p w14:paraId="7D94D3BC" w14:textId="77777777" w:rsidR="00F438B4" w:rsidRPr="00635AA3" w:rsidRDefault="00F438B4" w:rsidP="00F438B4">
      <w:pPr>
        <w:pStyle w:val="sottotitolocampionato10"/>
        <w:rPr>
          <w:color w:val="002060"/>
        </w:rPr>
      </w:pPr>
      <w:r w:rsidRPr="00635AA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5609D40D"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BE123"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8CFB5"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54458"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BCBE5"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9E78E"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52AD8"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98EC3"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6B711" w14:textId="77777777" w:rsidR="00F438B4" w:rsidRPr="00635AA3" w:rsidRDefault="00F438B4" w:rsidP="000418A2">
            <w:pPr>
              <w:pStyle w:val="headertabella0"/>
              <w:rPr>
                <w:color w:val="002060"/>
              </w:rPr>
            </w:pPr>
            <w:r w:rsidRPr="00635AA3">
              <w:rPr>
                <w:color w:val="002060"/>
              </w:rPr>
              <w:t>Impianto</w:t>
            </w:r>
          </w:p>
        </w:tc>
      </w:tr>
      <w:tr w:rsidR="00F438B4" w:rsidRPr="00635AA3" w14:paraId="30084905"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3B69" w14:textId="77777777" w:rsidR="00F438B4" w:rsidRPr="00F438B4" w:rsidRDefault="00F438B4" w:rsidP="000418A2">
            <w:pPr>
              <w:pStyle w:val="rowtabella0"/>
              <w:rPr>
                <w:color w:val="002060"/>
                <w:highlight w:val="yellow"/>
              </w:rPr>
            </w:pPr>
            <w:r w:rsidRPr="00F438B4">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310A" w14:textId="77777777" w:rsidR="00F438B4" w:rsidRPr="00F438B4" w:rsidRDefault="00F438B4" w:rsidP="000418A2">
            <w:pPr>
              <w:pStyle w:val="rowtabella0"/>
              <w:jc w:val="center"/>
              <w:rPr>
                <w:color w:val="002060"/>
                <w:highlight w:val="yellow"/>
              </w:rPr>
            </w:pPr>
            <w:r w:rsidRPr="00F438B4">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3D41" w14:textId="77777777" w:rsidR="00F438B4" w:rsidRPr="00F438B4" w:rsidRDefault="00F438B4" w:rsidP="000418A2">
            <w:pPr>
              <w:pStyle w:val="rowtabella0"/>
              <w:rPr>
                <w:color w:val="002060"/>
                <w:highlight w:val="yellow"/>
              </w:rPr>
            </w:pPr>
            <w:proofErr w:type="gramStart"/>
            <w:r w:rsidRPr="00F438B4">
              <w:rPr>
                <w:color w:val="002060"/>
                <w:highlight w:val="yellow"/>
              </w:rPr>
              <w:t>U.MANDOLESI</w:t>
            </w:r>
            <w:proofErr w:type="gramEnd"/>
            <w:r w:rsidRPr="00F438B4">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9A50" w14:textId="77777777" w:rsidR="00F438B4" w:rsidRPr="00F438B4" w:rsidRDefault="00F438B4" w:rsidP="000418A2">
            <w:pPr>
              <w:pStyle w:val="rowtabella0"/>
              <w:rPr>
                <w:color w:val="002060"/>
                <w:highlight w:val="yellow"/>
              </w:rPr>
            </w:pPr>
            <w:r w:rsidRPr="00F438B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D5A4" w14:textId="77777777" w:rsidR="00F438B4" w:rsidRPr="00635AA3" w:rsidRDefault="00F438B4" w:rsidP="000418A2">
            <w:pPr>
              <w:pStyle w:val="rowtabella0"/>
              <w:rPr>
                <w:color w:val="002060"/>
              </w:rPr>
            </w:pPr>
            <w:r w:rsidRPr="00635AA3">
              <w:rPr>
                <w:color w:val="002060"/>
              </w:rPr>
              <w:t>01/12/2023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C19B" w14:textId="77777777" w:rsidR="00F438B4" w:rsidRPr="00635AA3" w:rsidRDefault="00F438B4" w:rsidP="000418A2">
            <w:pPr>
              <w:pStyle w:val="rowtabella0"/>
              <w:jc w:val="center"/>
              <w:rPr>
                <w:color w:val="002060"/>
              </w:rPr>
            </w:pPr>
            <w:r w:rsidRPr="00F438B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26A8" w14:textId="77777777" w:rsidR="00F438B4" w:rsidRPr="00635AA3" w:rsidRDefault="00F438B4" w:rsidP="000418A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E296" w14:textId="77777777" w:rsidR="00F438B4" w:rsidRPr="00635AA3" w:rsidRDefault="00F438B4" w:rsidP="000418A2">
            <w:pPr>
              <w:rPr>
                <w:color w:val="002060"/>
              </w:rPr>
            </w:pPr>
          </w:p>
        </w:tc>
      </w:tr>
    </w:tbl>
    <w:p w14:paraId="48E604F4" w14:textId="77777777" w:rsidR="00F438B4" w:rsidRPr="00635AA3" w:rsidRDefault="00F438B4" w:rsidP="00F438B4">
      <w:pPr>
        <w:pStyle w:val="breakline"/>
        <w:rPr>
          <w:color w:val="002060"/>
        </w:rPr>
      </w:pPr>
    </w:p>
    <w:p w14:paraId="3B58F110" w14:textId="77777777" w:rsidR="00F438B4" w:rsidRPr="00635AA3" w:rsidRDefault="00F438B4" w:rsidP="00F438B4">
      <w:pPr>
        <w:pStyle w:val="breakline"/>
        <w:rPr>
          <w:color w:val="002060"/>
        </w:rPr>
      </w:pPr>
    </w:p>
    <w:p w14:paraId="5E24C648" w14:textId="77777777" w:rsidR="00F438B4" w:rsidRPr="00635AA3" w:rsidRDefault="00F438B4" w:rsidP="00F438B4">
      <w:pPr>
        <w:pStyle w:val="titoloprinc0"/>
        <w:rPr>
          <w:color w:val="002060"/>
        </w:rPr>
      </w:pPr>
      <w:r w:rsidRPr="00635AA3">
        <w:rPr>
          <w:color w:val="002060"/>
        </w:rPr>
        <w:t>RISULTATI</w:t>
      </w:r>
    </w:p>
    <w:p w14:paraId="43D79F55" w14:textId="77777777" w:rsidR="00F438B4" w:rsidRPr="00635AA3" w:rsidRDefault="00F438B4" w:rsidP="00F438B4">
      <w:pPr>
        <w:pStyle w:val="breakline"/>
        <w:rPr>
          <w:color w:val="002060"/>
        </w:rPr>
      </w:pPr>
    </w:p>
    <w:p w14:paraId="42085E4A" w14:textId="77777777" w:rsidR="00F438B4" w:rsidRPr="00635AA3" w:rsidRDefault="00F438B4" w:rsidP="00F438B4">
      <w:pPr>
        <w:pStyle w:val="sottotitolocampionato10"/>
        <w:rPr>
          <w:color w:val="002060"/>
        </w:rPr>
      </w:pPr>
      <w:r w:rsidRPr="00635AA3">
        <w:rPr>
          <w:color w:val="002060"/>
        </w:rPr>
        <w:t>RISULTATI UFFICIALI GARE DEL 24/11/2023</w:t>
      </w:r>
    </w:p>
    <w:p w14:paraId="78553CC5"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27AF11AD"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38B4" w:rsidRPr="00635AA3" w14:paraId="75348732"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4C91E76D"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5D891" w14:textId="77777777" w:rsidR="00F438B4" w:rsidRPr="00635AA3" w:rsidRDefault="00F438B4" w:rsidP="000418A2">
                  <w:pPr>
                    <w:pStyle w:val="headertabella0"/>
                    <w:rPr>
                      <w:color w:val="002060"/>
                    </w:rPr>
                  </w:pPr>
                  <w:r w:rsidRPr="00635AA3">
                    <w:rPr>
                      <w:color w:val="002060"/>
                    </w:rPr>
                    <w:t>GIRONE A - 9 Giornata - A</w:t>
                  </w:r>
                </w:p>
              </w:tc>
            </w:tr>
            <w:tr w:rsidR="00F438B4" w:rsidRPr="00635AA3" w14:paraId="7E434AC4"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6815A6" w14:textId="77777777" w:rsidR="00F438B4" w:rsidRPr="00635AA3" w:rsidRDefault="00F438B4" w:rsidP="000418A2">
                  <w:pPr>
                    <w:pStyle w:val="rowtabella0"/>
                    <w:rPr>
                      <w:color w:val="002060"/>
                    </w:rPr>
                  </w:pPr>
                  <w:r w:rsidRPr="00635AA3">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32BA3" w14:textId="77777777" w:rsidR="00F438B4" w:rsidRPr="00635AA3" w:rsidRDefault="00F438B4" w:rsidP="000418A2">
                  <w:pPr>
                    <w:pStyle w:val="rowtabella0"/>
                    <w:rPr>
                      <w:color w:val="002060"/>
                    </w:rPr>
                  </w:pPr>
                  <w:r w:rsidRPr="00635AA3">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DFE1C" w14:textId="77777777" w:rsidR="00F438B4" w:rsidRPr="00635AA3" w:rsidRDefault="00F438B4" w:rsidP="000418A2">
                  <w:pPr>
                    <w:pStyle w:val="rowtabella0"/>
                    <w:jc w:val="center"/>
                    <w:rPr>
                      <w:color w:val="002060"/>
                    </w:rPr>
                  </w:pPr>
                  <w:r w:rsidRPr="00635AA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A2F3F" w14:textId="77777777" w:rsidR="00F438B4" w:rsidRPr="00635AA3" w:rsidRDefault="00F438B4" w:rsidP="000418A2">
                  <w:pPr>
                    <w:pStyle w:val="rowtabella0"/>
                    <w:jc w:val="center"/>
                    <w:rPr>
                      <w:color w:val="002060"/>
                    </w:rPr>
                  </w:pPr>
                  <w:r w:rsidRPr="00635AA3">
                    <w:rPr>
                      <w:color w:val="002060"/>
                    </w:rPr>
                    <w:t> </w:t>
                  </w:r>
                </w:p>
              </w:tc>
            </w:tr>
            <w:tr w:rsidR="00F438B4" w:rsidRPr="00635AA3" w14:paraId="0D7CECF8"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983AF5" w14:textId="77777777" w:rsidR="00F438B4" w:rsidRPr="00635AA3" w:rsidRDefault="00F438B4" w:rsidP="000418A2">
                  <w:pPr>
                    <w:pStyle w:val="rowtabella0"/>
                    <w:rPr>
                      <w:color w:val="002060"/>
                    </w:rPr>
                  </w:pPr>
                  <w:r w:rsidRPr="00635AA3">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1ACFA6" w14:textId="77777777" w:rsidR="00F438B4" w:rsidRPr="00635AA3" w:rsidRDefault="00F438B4" w:rsidP="000418A2">
                  <w:pPr>
                    <w:pStyle w:val="rowtabella0"/>
                    <w:rPr>
                      <w:color w:val="002060"/>
                    </w:rPr>
                  </w:pPr>
                  <w:r w:rsidRPr="00635AA3">
                    <w:rPr>
                      <w:color w:val="002060"/>
                    </w:rPr>
                    <w:t xml:space="preserve">- </w:t>
                  </w:r>
                  <w:proofErr w:type="gramStart"/>
                  <w:r w:rsidRPr="00635AA3">
                    <w:rPr>
                      <w:color w:val="002060"/>
                    </w:rPr>
                    <w:t>CITTA</w:t>
                  </w:r>
                  <w:proofErr w:type="gramEnd"/>
                  <w:r w:rsidRPr="00635AA3">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9CFCE1" w14:textId="77777777" w:rsidR="00F438B4" w:rsidRPr="00635AA3" w:rsidRDefault="00F438B4" w:rsidP="000418A2">
                  <w:pPr>
                    <w:pStyle w:val="rowtabella0"/>
                    <w:jc w:val="center"/>
                    <w:rPr>
                      <w:color w:val="002060"/>
                    </w:rPr>
                  </w:pPr>
                  <w:r w:rsidRPr="00635AA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9E1AF5" w14:textId="77777777" w:rsidR="00F438B4" w:rsidRPr="00635AA3" w:rsidRDefault="00F438B4" w:rsidP="000418A2">
                  <w:pPr>
                    <w:pStyle w:val="rowtabella0"/>
                    <w:jc w:val="center"/>
                    <w:rPr>
                      <w:color w:val="002060"/>
                    </w:rPr>
                  </w:pPr>
                  <w:r w:rsidRPr="00635AA3">
                    <w:rPr>
                      <w:color w:val="002060"/>
                    </w:rPr>
                    <w:t> </w:t>
                  </w:r>
                </w:p>
              </w:tc>
            </w:tr>
            <w:tr w:rsidR="00F438B4" w:rsidRPr="00635AA3" w14:paraId="5A59E65E"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9B8FE8" w14:textId="77777777" w:rsidR="00F438B4" w:rsidRPr="00635AA3" w:rsidRDefault="00F438B4" w:rsidP="000418A2">
                  <w:pPr>
                    <w:pStyle w:val="rowtabella0"/>
                    <w:rPr>
                      <w:color w:val="002060"/>
                    </w:rPr>
                  </w:pPr>
                  <w:r w:rsidRPr="00635AA3">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EC7865" w14:textId="77777777" w:rsidR="00F438B4" w:rsidRPr="00635AA3" w:rsidRDefault="00F438B4" w:rsidP="000418A2">
                  <w:pPr>
                    <w:pStyle w:val="rowtabella0"/>
                    <w:rPr>
                      <w:color w:val="002060"/>
                    </w:rPr>
                  </w:pPr>
                  <w:r w:rsidRPr="00635AA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D38E9C" w14:textId="77777777" w:rsidR="00F438B4" w:rsidRPr="00635AA3" w:rsidRDefault="00F438B4" w:rsidP="000418A2">
                  <w:pPr>
                    <w:pStyle w:val="rowtabella0"/>
                    <w:jc w:val="center"/>
                    <w:rPr>
                      <w:color w:val="002060"/>
                    </w:rPr>
                  </w:pPr>
                  <w:r w:rsidRPr="00635AA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12E14B" w14:textId="77777777" w:rsidR="00F438B4" w:rsidRPr="00635AA3" w:rsidRDefault="00F438B4" w:rsidP="000418A2">
                  <w:pPr>
                    <w:pStyle w:val="rowtabella0"/>
                    <w:jc w:val="center"/>
                    <w:rPr>
                      <w:color w:val="002060"/>
                    </w:rPr>
                  </w:pPr>
                  <w:r w:rsidRPr="00635AA3">
                    <w:rPr>
                      <w:color w:val="002060"/>
                    </w:rPr>
                    <w:t> </w:t>
                  </w:r>
                </w:p>
              </w:tc>
            </w:tr>
            <w:tr w:rsidR="00F438B4" w:rsidRPr="00635AA3" w14:paraId="38B13A8B"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7821C" w14:textId="77777777" w:rsidR="00F438B4" w:rsidRPr="00635AA3" w:rsidRDefault="00F438B4" w:rsidP="000418A2">
                  <w:pPr>
                    <w:pStyle w:val="rowtabella0"/>
                    <w:rPr>
                      <w:color w:val="002060"/>
                    </w:rPr>
                  </w:pPr>
                  <w:r w:rsidRPr="00635AA3">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73D78" w14:textId="77777777" w:rsidR="00F438B4" w:rsidRPr="00635AA3" w:rsidRDefault="00F438B4" w:rsidP="000418A2">
                  <w:pPr>
                    <w:pStyle w:val="rowtabella0"/>
                    <w:rPr>
                      <w:color w:val="002060"/>
                    </w:rPr>
                  </w:pPr>
                  <w:r w:rsidRPr="00635AA3">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7E0181" w14:textId="77777777" w:rsidR="00F438B4" w:rsidRPr="00635AA3" w:rsidRDefault="00F438B4" w:rsidP="000418A2">
                  <w:pPr>
                    <w:pStyle w:val="rowtabella0"/>
                    <w:jc w:val="center"/>
                    <w:rPr>
                      <w:color w:val="002060"/>
                    </w:rPr>
                  </w:pPr>
                  <w:r w:rsidRPr="00635AA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0C94B1" w14:textId="77777777" w:rsidR="00F438B4" w:rsidRPr="00635AA3" w:rsidRDefault="00F438B4" w:rsidP="000418A2">
                  <w:pPr>
                    <w:pStyle w:val="rowtabella0"/>
                    <w:jc w:val="center"/>
                    <w:rPr>
                      <w:color w:val="002060"/>
                    </w:rPr>
                  </w:pPr>
                  <w:r w:rsidRPr="00635AA3">
                    <w:rPr>
                      <w:color w:val="002060"/>
                    </w:rPr>
                    <w:t> </w:t>
                  </w:r>
                </w:p>
              </w:tc>
            </w:tr>
            <w:tr w:rsidR="00F438B4" w:rsidRPr="00635AA3" w14:paraId="44812665"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1FC43C" w14:textId="77777777" w:rsidR="00F438B4" w:rsidRPr="00635AA3" w:rsidRDefault="00F438B4" w:rsidP="000418A2">
                  <w:pPr>
                    <w:pStyle w:val="rowtabella0"/>
                    <w:rPr>
                      <w:color w:val="002060"/>
                    </w:rPr>
                  </w:pPr>
                  <w:r w:rsidRPr="00635AA3">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B7EE31" w14:textId="77777777" w:rsidR="00F438B4" w:rsidRPr="00635AA3" w:rsidRDefault="00F438B4" w:rsidP="000418A2">
                  <w:pPr>
                    <w:pStyle w:val="rowtabella0"/>
                    <w:rPr>
                      <w:color w:val="002060"/>
                    </w:rPr>
                  </w:pPr>
                  <w:r w:rsidRPr="00635AA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3990B8" w14:textId="77777777" w:rsidR="00F438B4" w:rsidRPr="00635AA3" w:rsidRDefault="00F438B4" w:rsidP="000418A2">
                  <w:pPr>
                    <w:pStyle w:val="rowtabella0"/>
                    <w:jc w:val="center"/>
                    <w:rPr>
                      <w:color w:val="002060"/>
                    </w:rPr>
                  </w:pPr>
                  <w:r w:rsidRPr="00635AA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718ED3" w14:textId="77777777" w:rsidR="00F438B4" w:rsidRPr="00635AA3" w:rsidRDefault="00F438B4" w:rsidP="000418A2">
                  <w:pPr>
                    <w:pStyle w:val="rowtabella0"/>
                    <w:jc w:val="center"/>
                    <w:rPr>
                      <w:color w:val="002060"/>
                    </w:rPr>
                  </w:pPr>
                  <w:r w:rsidRPr="00635AA3">
                    <w:rPr>
                      <w:color w:val="002060"/>
                    </w:rPr>
                    <w:t> </w:t>
                  </w:r>
                </w:p>
              </w:tc>
            </w:tr>
            <w:tr w:rsidR="00F438B4" w:rsidRPr="00635AA3" w14:paraId="1E8C46F6"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AC031" w14:textId="77777777" w:rsidR="00F438B4" w:rsidRPr="00635AA3" w:rsidRDefault="00F438B4" w:rsidP="000418A2">
                  <w:pPr>
                    <w:pStyle w:val="rowtabella0"/>
                    <w:rPr>
                      <w:color w:val="002060"/>
                    </w:rPr>
                  </w:pPr>
                  <w:r w:rsidRPr="00635AA3">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BE6EE" w14:textId="77777777" w:rsidR="00F438B4" w:rsidRPr="00635AA3" w:rsidRDefault="00F438B4" w:rsidP="000418A2">
                  <w:pPr>
                    <w:pStyle w:val="rowtabella0"/>
                    <w:rPr>
                      <w:color w:val="002060"/>
                    </w:rPr>
                  </w:pPr>
                  <w:r w:rsidRPr="00635AA3">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6E4BE" w14:textId="77777777" w:rsidR="00F438B4" w:rsidRPr="00635AA3" w:rsidRDefault="00F438B4" w:rsidP="000418A2">
                  <w:pPr>
                    <w:pStyle w:val="rowtabella0"/>
                    <w:jc w:val="center"/>
                    <w:rPr>
                      <w:color w:val="002060"/>
                    </w:rPr>
                  </w:pPr>
                  <w:r w:rsidRPr="00635AA3">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23447" w14:textId="77777777" w:rsidR="00F438B4" w:rsidRPr="00635AA3" w:rsidRDefault="00F438B4" w:rsidP="000418A2">
                  <w:pPr>
                    <w:pStyle w:val="rowtabella0"/>
                    <w:jc w:val="center"/>
                    <w:rPr>
                      <w:color w:val="002060"/>
                    </w:rPr>
                  </w:pPr>
                  <w:r w:rsidRPr="00635AA3">
                    <w:rPr>
                      <w:color w:val="002060"/>
                    </w:rPr>
                    <w:t> </w:t>
                  </w:r>
                </w:p>
              </w:tc>
            </w:tr>
            <w:tr w:rsidR="00F438B4" w:rsidRPr="00635AA3" w14:paraId="1E148DFF"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068B0391" w14:textId="77777777" w:rsidR="00F438B4" w:rsidRPr="00635AA3" w:rsidRDefault="00F438B4" w:rsidP="000418A2">
                  <w:pPr>
                    <w:pStyle w:val="rowtabella0"/>
                    <w:rPr>
                      <w:color w:val="002060"/>
                    </w:rPr>
                  </w:pPr>
                  <w:r w:rsidRPr="00635AA3">
                    <w:rPr>
                      <w:color w:val="002060"/>
                    </w:rPr>
                    <w:t>(1) - disputata il 25/11/2023</w:t>
                  </w:r>
                </w:p>
              </w:tc>
            </w:tr>
          </w:tbl>
          <w:p w14:paraId="15982B95" w14:textId="77777777" w:rsidR="00F438B4" w:rsidRPr="00635AA3" w:rsidRDefault="00F438B4" w:rsidP="000418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0CEC454B"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CB299" w14:textId="77777777" w:rsidR="00F438B4" w:rsidRPr="00635AA3" w:rsidRDefault="00F438B4" w:rsidP="000418A2">
                  <w:pPr>
                    <w:pStyle w:val="headertabella0"/>
                    <w:rPr>
                      <w:color w:val="002060"/>
                    </w:rPr>
                  </w:pPr>
                  <w:r w:rsidRPr="00635AA3">
                    <w:rPr>
                      <w:color w:val="002060"/>
                    </w:rPr>
                    <w:t>GIRONE B - 9 Giornata - A</w:t>
                  </w:r>
                </w:p>
              </w:tc>
            </w:tr>
            <w:tr w:rsidR="00F438B4" w:rsidRPr="00635AA3" w14:paraId="67AC5618"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2AFA14" w14:textId="77777777" w:rsidR="00F438B4" w:rsidRPr="00635AA3" w:rsidRDefault="00F438B4" w:rsidP="000418A2">
                  <w:pPr>
                    <w:pStyle w:val="rowtabella0"/>
                    <w:rPr>
                      <w:color w:val="002060"/>
                    </w:rPr>
                  </w:pPr>
                  <w:r w:rsidRPr="00635AA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8B513" w14:textId="77777777" w:rsidR="00F438B4" w:rsidRPr="00635AA3" w:rsidRDefault="00F438B4" w:rsidP="000418A2">
                  <w:pPr>
                    <w:pStyle w:val="rowtabella0"/>
                    <w:rPr>
                      <w:color w:val="002060"/>
                    </w:rPr>
                  </w:pPr>
                  <w:r w:rsidRPr="00635AA3">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74B48" w14:textId="77777777" w:rsidR="00F438B4" w:rsidRPr="00635AA3" w:rsidRDefault="00F438B4" w:rsidP="000418A2">
                  <w:pPr>
                    <w:pStyle w:val="rowtabella0"/>
                    <w:jc w:val="center"/>
                    <w:rPr>
                      <w:color w:val="002060"/>
                    </w:rPr>
                  </w:pPr>
                  <w:r w:rsidRPr="00635AA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FD789" w14:textId="77777777" w:rsidR="00F438B4" w:rsidRPr="00635AA3" w:rsidRDefault="00F438B4" w:rsidP="000418A2">
                  <w:pPr>
                    <w:pStyle w:val="rowtabella0"/>
                    <w:jc w:val="center"/>
                    <w:rPr>
                      <w:color w:val="002060"/>
                    </w:rPr>
                  </w:pPr>
                  <w:r w:rsidRPr="00635AA3">
                    <w:rPr>
                      <w:color w:val="002060"/>
                    </w:rPr>
                    <w:t> </w:t>
                  </w:r>
                </w:p>
              </w:tc>
            </w:tr>
            <w:tr w:rsidR="00F438B4" w:rsidRPr="00635AA3" w14:paraId="74438B84"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6FC0D1" w14:textId="77777777" w:rsidR="00F438B4" w:rsidRPr="00635AA3" w:rsidRDefault="00F438B4" w:rsidP="000418A2">
                  <w:pPr>
                    <w:pStyle w:val="rowtabella0"/>
                    <w:rPr>
                      <w:color w:val="002060"/>
                    </w:rPr>
                  </w:pPr>
                  <w:r w:rsidRPr="00635AA3">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44F38F" w14:textId="77777777" w:rsidR="00F438B4" w:rsidRPr="00635AA3" w:rsidRDefault="00F438B4" w:rsidP="000418A2">
                  <w:pPr>
                    <w:pStyle w:val="rowtabella0"/>
                    <w:rPr>
                      <w:color w:val="002060"/>
                    </w:rPr>
                  </w:pPr>
                  <w:r w:rsidRPr="00635AA3">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40826E" w14:textId="77777777" w:rsidR="00F438B4" w:rsidRPr="00635AA3" w:rsidRDefault="00F438B4" w:rsidP="000418A2">
                  <w:pPr>
                    <w:pStyle w:val="rowtabella0"/>
                    <w:jc w:val="center"/>
                    <w:rPr>
                      <w:color w:val="002060"/>
                    </w:rPr>
                  </w:pPr>
                  <w:r w:rsidRPr="00635AA3">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D86264" w14:textId="77777777" w:rsidR="00F438B4" w:rsidRPr="00635AA3" w:rsidRDefault="00F438B4" w:rsidP="000418A2">
                  <w:pPr>
                    <w:pStyle w:val="rowtabella0"/>
                    <w:jc w:val="center"/>
                    <w:rPr>
                      <w:color w:val="002060"/>
                    </w:rPr>
                  </w:pPr>
                  <w:r w:rsidRPr="00635AA3">
                    <w:rPr>
                      <w:color w:val="002060"/>
                    </w:rPr>
                    <w:t> </w:t>
                  </w:r>
                </w:p>
              </w:tc>
            </w:tr>
            <w:tr w:rsidR="00F438B4" w:rsidRPr="00635AA3" w14:paraId="61ACAC59"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4C3B17" w14:textId="77777777" w:rsidR="00F438B4" w:rsidRPr="00635AA3" w:rsidRDefault="00F438B4" w:rsidP="000418A2">
                  <w:pPr>
                    <w:pStyle w:val="rowtabella0"/>
                    <w:rPr>
                      <w:color w:val="002060"/>
                    </w:rPr>
                  </w:pPr>
                  <w:r w:rsidRPr="00635AA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83D02D" w14:textId="77777777" w:rsidR="00F438B4" w:rsidRPr="00635AA3" w:rsidRDefault="00F438B4" w:rsidP="000418A2">
                  <w:pPr>
                    <w:pStyle w:val="rowtabella0"/>
                    <w:rPr>
                      <w:color w:val="002060"/>
                    </w:rPr>
                  </w:pPr>
                  <w:r w:rsidRPr="00635AA3">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D61AA0" w14:textId="77777777" w:rsidR="00F438B4" w:rsidRPr="00635AA3" w:rsidRDefault="00F438B4" w:rsidP="000418A2">
                  <w:pPr>
                    <w:pStyle w:val="rowtabella0"/>
                    <w:jc w:val="center"/>
                    <w:rPr>
                      <w:color w:val="002060"/>
                    </w:rPr>
                  </w:pPr>
                  <w:r w:rsidRPr="00635AA3">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C84285" w14:textId="77777777" w:rsidR="00F438B4" w:rsidRPr="00635AA3" w:rsidRDefault="00F438B4" w:rsidP="000418A2">
                  <w:pPr>
                    <w:pStyle w:val="rowtabella0"/>
                    <w:jc w:val="center"/>
                    <w:rPr>
                      <w:color w:val="002060"/>
                    </w:rPr>
                  </w:pPr>
                  <w:r w:rsidRPr="00635AA3">
                    <w:rPr>
                      <w:color w:val="002060"/>
                    </w:rPr>
                    <w:t> </w:t>
                  </w:r>
                </w:p>
              </w:tc>
            </w:tr>
            <w:tr w:rsidR="00F438B4" w:rsidRPr="00635AA3" w14:paraId="7BD30642"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5CCFD6" w14:textId="77777777" w:rsidR="00F438B4" w:rsidRPr="00635AA3" w:rsidRDefault="00F438B4" w:rsidP="000418A2">
                  <w:pPr>
                    <w:pStyle w:val="rowtabella0"/>
                    <w:rPr>
                      <w:color w:val="002060"/>
                    </w:rPr>
                  </w:pPr>
                  <w:r w:rsidRPr="00635AA3">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9E2819" w14:textId="77777777" w:rsidR="00F438B4" w:rsidRPr="00635AA3" w:rsidRDefault="00F438B4" w:rsidP="000418A2">
                  <w:pPr>
                    <w:pStyle w:val="rowtabella0"/>
                    <w:rPr>
                      <w:color w:val="002060"/>
                    </w:rPr>
                  </w:pPr>
                  <w:r w:rsidRPr="00635AA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751B60" w14:textId="77777777" w:rsidR="00F438B4" w:rsidRPr="00635AA3" w:rsidRDefault="00F438B4" w:rsidP="000418A2">
                  <w:pPr>
                    <w:pStyle w:val="rowtabella0"/>
                    <w:jc w:val="center"/>
                    <w:rPr>
                      <w:color w:val="002060"/>
                    </w:rPr>
                  </w:pPr>
                  <w:r w:rsidRPr="00635AA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A818F9" w14:textId="77777777" w:rsidR="00F438B4" w:rsidRPr="00635AA3" w:rsidRDefault="00F438B4" w:rsidP="000418A2">
                  <w:pPr>
                    <w:pStyle w:val="rowtabella0"/>
                    <w:jc w:val="center"/>
                    <w:rPr>
                      <w:color w:val="002060"/>
                    </w:rPr>
                  </w:pPr>
                  <w:r w:rsidRPr="00635AA3">
                    <w:rPr>
                      <w:color w:val="002060"/>
                    </w:rPr>
                    <w:t> </w:t>
                  </w:r>
                </w:p>
              </w:tc>
            </w:tr>
            <w:tr w:rsidR="00F438B4" w:rsidRPr="00635AA3" w14:paraId="4319E007"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A41147" w14:textId="77777777" w:rsidR="00F438B4" w:rsidRPr="00635AA3" w:rsidRDefault="00F438B4" w:rsidP="000418A2">
                  <w:pPr>
                    <w:pStyle w:val="rowtabella0"/>
                    <w:rPr>
                      <w:color w:val="002060"/>
                    </w:rPr>
                  </w:pPr>
                  <w:r w:rsidRPr="00635AA3">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37C202" w14:textId="77777777" w:rsidR="00F438B4" w:rsidRPr="00635AA3" w:rsidRDefault="00F438B4" w:rsidP="000418A2">
                  <w:pPr>
                    <w:pStyle w:val="rowtabella0"/>
                    <w:rPr>
                      <w:color w:val="002060"/>
                    </w:rPr>
                  </w:pPr>
                  <w:r w:rsidRPr="00635AA3">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1AB22D" w14:textId="77777777" w:rsidR="00F438B4" w:rsidRPr="00635AA3" w:rsidRDefault="00F438B4" w:rsidP="000418A2">
                  <w:pPr>
                    <w:pStyle w:val="rowtabella0"/>
                    <w:jc w:val="center"/>
                    <w:rPr>
                      <w:color w:val="002060"/>
                    </w:rPr>
                  </w:pPr>
                  <w:r w:rsidRPr="00635AA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22DF4" w14:textId="77777777" w:rsidR="00F438B4" w:rsidRPr="00635AA3" w:rsidRDefault="00F438B4" w:rsidP="000418A2">
                  <w:pPr>
                    <w:pStyle w:val="rowtabella0"/>
                    <w:jc w:val="center"/>
                    <w:rPr>
                      <w:color w:val="002060"/>
                    </w:rPr>
                  </w:pPr>
                  <w:r w:rsidRPr="00635AA3">
                    <w:rPr>
                      <w:color w:val="002060"/>
                    </w:rPr>
                    <w:t> </w:t>
                  </w:r>
                </w:p>
              </w:tc>
            </w:tr>
            <w:tr w:rsidR="00F438B4" w:rsidRPr="00635AA3" w14:paraId="408FD53B"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B44615" w14:textId="77777777" w:rsidR="00F438B4" w:rsidRPr="00635AA3" w:rsidRDefault="00F438B4" w:rsidP="000418A2">
                  <w:pPr>
                    <w:pStyle w:val="rowtabella0"/>
                    <w:rPr>
                      <w:color w:val="002060"/>
                    </w:rPr>
                  </w:pPr>
                  <w:r w:rsidRPr="00635AA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16FCA" w14:textId="77777777" w:rsidR="00F438B4" w:rsidRPr="00635AA3" w:rsidRDefault="00F438B4" w:rsidP="000418A2">
                  <w:pPr>
                    <w:pStyle w:val="rowtabella0"/>
                    <w:rPr>
                      <w:color w:val="002060"/>
                    </w:rPr>
                  </w:pPr>
                  <w:r w:rsidRPr="00635AA3">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A8242" w14:textId="77777777" w:rsidR="00F438B4" w:rsidRPr="00635AA3" w:rsidRDefault="00F438B4" w:rsidP="000418A2">
                  <w:pPr>
                    <w:pStyle w:val="rowtabella0"/>
                    <w:jc w:val="center"/>
                    <w:rPr>
                      <w:color w:val="002060"/>
                    </w:rPr>
                  </w:pPr>
                  <w:r w:rsidRPr="00635AA3">
                    <w:rPr>
                      <w:color w:val="002060"/>
                    </w:rPr>
                    <w:t>9 - 8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3EAB4" w14:textId="77777777" w:rsidR="00F438B4" w:rsidRPr="00635AA3" w:rsidRDefault="00F438B4" w:rsidP="000418A2">
                  <w:pPr>
                    <w:pStyle w:val="rowtabella0"/>
                    <w:jc w:val="center"/>
                    <w:rPr>
                      <w:color w:val="002060"/>
                    </w:rPr>
                  </w:pPr>
                  <w:r w:rsidRPr="00635AA3">
                    <w:rPr>
                      <w:color w:val="002060"/>
                    </w:rPr>
                    <w:t> </w:t>
                  </w:r>
                </w:p>
              </w:tc>
            </w:tr>
          </w:tbl>
          <w:p w14:paraId="68F40A1A" w14:textId="77777777" w:rsidR="00F438B4" w:rsidRPr="00635AA3" w:rsidRDefault="00F438B4" w:rsidP="000418A2">
            <w:pPr>
              <w:rPr>
                <w:color w:val="002060"/>
              </w:rPr>
            </w:pPr>
          </w:p>
        </w:tc>
      </w:tr>
    </w:tbl>
    <w:p w14:paraId="7B337DC0"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38B4" w:rsidRPr="00635AA3" w14:paraId="7C5D4E93"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2C35B0B4"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C20DF" w14:textId="77777777" w:rsidR="00F438B4" w:rsidRPr="00635AA3" w:rsidRDefault="00F438B4" w:rsidP="000418A2">
                  <w:pPr>
                    <w:pStyle w:val="headertabella0"/>
                    <w:rPr>
                      <w:color w:val="002060"/>
                    </w:rPr>
                  </w:pPr>
                  <w:r w:rsidRPr="00635AA3">
                    <w:rPr>
                      <w:color w:val="002060"/>
                    </w:rPr>
                    <w:t>GIRONE C - 9 Giornata - A</w:t>
                  </w:r>
                </w:p>
              </w:tc>
            </w:tr>
            <w:tr w:rsidR="00F438B4" w:rsidRPr="00635AA3" w14:paraId="29B91B12"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8AAE2" w14:textId="77777777" w:rsidR="00F438B4" w:rsidRPr="00635AA3" w:rsidRDefault="00F438B4" w:rsidP="000418A2">
                  <w:pPr>
                    <w:pStyle w:val="rowtabella0"/>
                    <w:rPr>
                      <w:color w:val="002060"/>
                    </w:rPr>
                  </w:pPr>
                  <w:r w:rsidRPr="00635AA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055A4" w14:textId="77777777" w:rsidR="00F438B4" w:rsidRPr="00635AA3" w:rsidRDefault="00F438B4" w:rsidP="000418A2">
                  <w:pPr>
                    <w:pStyle w:val="rowtabella0"/>
                    <w:rPr>
                      <w:color w:val="002060"/>
                    </w:rPr>
                  </w:pPr>
                  <w:r w:rsidRPr="00635AA3">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232E2" w14:textId="77777777" w:rsidR="00F438B4" w:rsidRPr="00635AA3" w:rsidRDefault="00F438B4" w:rsidP="000418A2">
                  <w:pPr>
                    <w:pStyle w:val="rowtabella0"/>
                    <w:jc w:val="center"/>
                    <w:rPr>
                      <w:color w:val="002060"/>
                    </w:rPr>
                  </w:pPr>
                  <w:r w:rsidRPr="00635AA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6D011" w14:textId="77777777" w:rsidR="00F438B4" w:rsidRPr="00635AA3" w:rsidRDefault="00F438B4" w:rsidP="000418A2">
                  <w:pPr>
                    <w:pStyle w:val="rowtabella0"/>
                    <w:jc w:val="center"/>
                    <w:rPr>
                      <w:color w:val="002060"/>
                    </w:rPr>
                  </w:pPr>
                  <w:r w:rsidRPr="00635AA3">
                    <w:rPr>
                      <w:color w:val="002060"/>
                    </w:rPr>
                    <w:t> </w:t>
                  </w:r>
                </w:p>
              </w:tc>
            </w:tr>
            <w:tr w:rsidR="00F438B4" w:rsidRPr="00635AA3" w14:paraId="69D34FA0"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503936" w14:textId="77777777" w:rsidR="00F438B4" w:rsidRPr="00635AA3" w:rsidRDefault="00F438B4" w:rsidP="000418A2">
                  <w:pPr>
                    <w:pStyle w:val="rowtabella0"/>
                    <w:rPr>
                      <w:color w:val="002060"/>
                    </w:rPr>
                  </w:pPr>
                  <w:r w:rsidRPr="00635AA3">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AFA4E2" w14:textId="77777777" w:rsidR="00F438B4" w:rsidRPr="00635AA3" w:rsidRDefault="00F438B4" w:rsidP="000418A2">
                  <w:pPr>
                    <w:pStyle w:val="rowtabella0"/>
                    <w:rPr>
                      <w:color w:val="002060"/>
                    </w:rPr>
                  </w:pPr>
                  <w:r w:rsidRPr="00635AA3">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554AE4" w14:textId="77777777" w:rsidR="00F438B4" w:rsidRPr="00635AA3" w:rsidRDefault="00F438B4" w:rsidP="000418A2">
                  <w:pPr>
                    <w:pStyle w:val="rowtabella0"/>
                    <w:jc w:val="center"/>
                    <w:rPr>
                      <w:color w:val="002060"/>
                    </w:rPr>
                  </w:pPr>
                  <w:r w:rsidRPr="00635AA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26F008" w14:textId="77777777" w:rsidR="00F438B4" w:rsidRPr="00635AA3" w:rsidRDefault="00F438B4" w:rsidP="000418A2">
                  <w:pPr>
                    <w:pStyle w:val="rowtabella0"/>
                    <w:jc w:val="center"/>
                    <w:rPr>
                      <w:color w:val="002060"/>
                    </w:rPr>
                  </w:pPr>
                  <w:r w:rsidRPr="00635AA3">
                    <w:rPr>
                      <w:color w:val="002060"/>
                    </w:rPr>
                    <w:t> </w:t>
                  </w:r>
                </w:p>
              </w:tc>
            </w:tr>
            <w:tr w:rsidR="00F438B4" w:rsidRPr="00635AA3" w14:paraId="04035242"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A29C77" w14:textId="77777777" w:rsidR="00F438B4" w:rsidRPr="00635AA3" w:rsidRDefault="00F438B4" w:rsidP="000418A2">
                  <w:pPr>
                    <w:pStyle w:val="rowtabella0"/>
                    <w:rPr>
                      <w:color w:val="002060"/>
                    </w:rPr>
                  </w:pPr>
                  <w:r w:rsidRPr="00635AA3">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597E48" w14:textId="77777777" w:rsidR="00F438B4" w:rsidRPr="00635AA3" w:rsidRDefault="00F438B4" w:rsidP="000418A2">
                  <w:pPr>
                    <w:pStyle w:val="rowtabella0"/>
                    <w:rPr>
                      <w:color w:val="002060"/>
                    </w:rPr>
                  </w:pPr>
                  <w:r w:rsidRPr="00635AA3">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4E966E" w14:textId="77777777" w:rsidR="00F438B4" w:rsidRPr="00635AA3" w:rsidRDefault="00F438B4" w:rsidP="000418A2">
                  <w:pPr>
                    <w:pStyle w:val="rowtabella0"/>
                    <w:jc w:val="center"/>
                    <w:rPr>
                      <w:color w:val="002060"/>
                    </w:rPr>
                  </w:pPr>
                  <w:r w:rsidRPr="00635AA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EDC09E" w14:textId="77777777" w:rsidR="00F438B4" w:rsidRPr="00635AA3" w:rsidRDefault="00F438B4" w:rsidP="000418A2">
                  <w:pPr>
                    <w:pStyle w:val="rowtabella0"/>
                    <w:jc w:val="center"/>
                    <w:rPr>
                      <w:color w:val="002060"/>
                    </w:rPr>
                  </w:pPr>
                  <w:r w:rsidRPr="00635AA3">
                    <w:rPr>
                      <w:color w:val="002060"/>
                    </w:rPr>
                    <w:t> </w:t>
                  </w:r>
                </w:p>
              </w:tc>
            </w:tr>
            <w:tr w:rsidR="00F438B4" w:rsidRPr="00635AA3" w14:paraId="77E41FDF"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774DD3" w14:textId="77777777" w:rsidR="00F438B4" w:rsidRPr="00635AA3" w:rsidRDefault="00F438B4" w:rsidP="000418A2">
                  <w:pPr>
                    <w:pStyle w:val="rowtabella0"/>
                    <w:rPr>
                      <w:color w:val="002060"/>
                    </w:rPr>
                  </w:pPr>
                  <w:r w:rsidRPr="00635AA3">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F152B3" w14:textId="77777777" w:rsidR="00F438B4" w:rsidRPr="00635AA3" w:rsidRDefault="00F438B4" w:rsidP="000418A2">
                  <w:pPr>
                    <w:pStyle w:val="rowtabella0"/>
                    <w:rPr>
                      <w:color w:val="002060"/>
                    </w:rPr>
                  </w:pPr>
                  <w:r w:rsidRPr="00635AA3">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FE5598" w14:textId="77777777" w:rsidR="00F438B4" w:rsidRPr="00635AA3" w:rsidRDefault="00F438B4" w:rsidP="000418A2">
                  <w:pPr>
                    <w:pStyle w:val="rowtabella0"/>
                    <w:jc w:val="center"/>
                    <w:rPr>
                      <w:color w:val="002060"/>
                    </w:rPr>
                  </w:pPr>
                  <w:r w:rsidRPr="00635AA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26ADBE" w14:textId="77777777" w:rsidR="00F438B4" w:rsidRPr="00635AA3" w:rsidRDefault="00F438B4" w:rsidP="000418A2">
                  <w:pPr>
                    <w:pStyle w:val="rowtabella0"/>
                    <w:jc w:val="center"/>
                    <w:rPr>
                      <w:color w:val="002060"/>
                    </w:rPr>
                  </w:pPr>
                  <w:r w:rsidRPr="00635AA3">
                    <w:rPr>
                      <w:color w:val="002060"/>
                    </w:rPr>
                    <w:t> </w:t>
                  </w:r>
                </w:p>
              </w:tc>
            </w:tr>
            <w:tr w:rsidR="00F438B4" w:rsidRPr="00635AA3" w14:paraId="1FB3ABFB"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A7A3A7" w14:textId="77777777" w:rsidR="00F438B4" w:rsidRPr="00635AA3" w:rsidRDefault="00F438B4" w:rsidP="000418A2">
                  <w:pPr>
                    <w:pStyle w:val="rowtabella0"/>
                    <w:rPr>
                      <w:color w:val="002060"/>
                    </w:rPr>
                  </w:pPr>
                  <w:r w:rsidRPr="00635AA3">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DF80A" w14:textId="77777777" w:rsidR="00F438B4" w:rsidRPr="00635AA3" w:rsidRDefault="00F438B4" w:rsidP="000418A2">
                  <w:pPr>
                    <w:pStyle w:val="rowtabella0"/>
                    <w:rPr>
                      <w:color w:val="002060"/>
                    </w:rPr>
                  </w:pPr>
                  <w:r w:rsidRPr="00635AA3">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615E37" w14:textId="77777777" w:rsidR="00F438B4" w:rsidRPr="00635AA3" w:rsidRDefault="00F438B4" w:rsidP="000418A2">
                  <w:pPr>
                    <w:pStyle w:val="rowtabella0"/>
                    <w:jc w:val="center"/>
                    <w:rPr>
                      <w:color w:val="002060"/>
                    </w:rPr>
                  </w:pPr>
                  <w:r w:rsidRPr="00635AA3">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6841DE" w14:textId="77777777" w:rsidR="00F438B4" w:rsidRPr="00635AA3" w:rsidRDefault="00F438B4" w:rsidP="000418A2">
                  <w:pPr>
                    <w:pStyle w:val="rowtabella0"/>
                    <w:jc w:val="center"/>
                    <w:rPr>
                      <w:color w:val="002060"/>
                    </w:rPr>
                  </w:pPr>
                  <w:r w:rsidRPr="00635AA3">
                    <w:rPr>
                      <w:color w:val="002060"/>
                    </w:rPr>
                    <w:t> </w:t>
                  </w:r>
                </w:p>
              </w:tc>
            </w:tr>
            <w:tr w:rsidR="00F438B4" w:rsidRPr="00635AA3" w14:paraId="55B63A18"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976DA" w14:textId="77777777" w:rsidR="00F438B4" w:rsidRPr="00635AA3" w:rsidRDefault="00F438B4" w:rsidP="000418A2">
                  <w:pPr>
                    <w:pStyle w:val="rowtabella0"/>
                    <w:rPr>
                      <w:color w:val="002060"/>
                    </w:rPr>
                  </w:pPr>
                  <w:proofErr w:type="gramStart"/>
                  <w:r w:rsidRPr="00635AA3">
                    <w:rPr>
                      <w:color w:val="002060"/>
                    </w:rPr>
                    <w:t>U.MANDOLESI</w:t>
                  </w:r>
                  <w:proofErr w:type="gramEnd"/>
                  <w:r w:rsidRPr="00635AA3">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16BA7" w14:textId="77777777" w:rsidR="00F438B4" w:rsidRPr="00635AA3" w:rsidRDefault="00F438B4" w:rsidP="000418A2">
                  <w:pPr>
                    <w:pStyle w:val="rowtabella0"/>
                    <w:rPr>
                      <w:color w:val="002060"/>
                    </w:rPr>
                  </w:pPr>
                  <w:r w:rsidRPr="00635AA3">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BB312" w14:textId="77777777" w:rsidR="00F438B4" w:rsidRPr="00635AA3" w:rsidRDefault="00F438B4" w:rsidP="000418A2">
                  <w:pPr>
                    <w:pStyle w:val="rowtabella0"/>
                    <w:jc w:val="center"/>
                    <w:rPr>
                      <w:color w:val="002060"/>
                    </w:rPr>
                  </w:pPr>
                  <w:r w:rsidRPr="00635AA3">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1855D" w14:textId="77777777" w:rsidR="00F438B4" w:rsidRPr="00635AA3" w:rsidRDefault="00F438B4" w:rsidP="000418A2">
                  <w:pPr>
                    <w:pStyle w:val="rowtabella0"/>
                    <w:jc w:val="center"/>
                    <w:rPr>
                      <w:color w:val="002060"/>
                    </w:rPr>
                  </w:pPr>
                  <w:r w:rsidRPr="00635AA3">
                    <w:rPr>
                      <w:color w:val="002060"/>
                    </w:rPr>
                    <w:t> </w:t>
                  </w:r>
                </w:p>
              </w:tc>
            </w:tr>
          </w:tbl>
          <w:p w14:paraId="4ADF877B" w14:textId="77777777" w:rsidR="00F438B4" w:rsidRPr="00635AA3" w:rsidRDefault="00F438B4" w:rsidP="000418A2">
            <w:pPr>
              <w:rPr>
                <w:color w:val="002060"/>
              </w:rPr>
            </w:pPr>
          </w:p>
        </w:tc>
      </w:tr>
    </w:tbl>
    <w:p w14:paraId="229C55E4" w14:textId="77777777" w:rsidR="00F438B4" w:rsidRPr="00635AA3" w:rsidRDefault="00F438B4" w:rsidP="00F438B4">
      <w:pPr>
        <w:pStyle w:val="breakline"/>
        <w:rPr>
          <w:color w:val="002060"/>
        </w:rPr>
      </w:pPr>
    </w:p>
    <w:p w14:paraId="6297C24D" w14:textId="77777777" w:rsidR="00F438B4" w:rsidRPr="00635AA3" w:rsidRDefault="00F438B4" w:rsidP="00F438B4">
      <w:pPr>
        <w:pStyle w:val="breakline"/>
        <w:rPr>
          <w:color w:val="002060"/>
        </w:rPr>
      </w:pPr>
    </w:p>
    <w:p w14:paraId="7305DFD5" w14:textId="77777777" w:rsidR="00F438B4" w:rsidRPr="00635AA3" w:rsidRDefault="00F438B4" w:rsidP="00F438B4">
      <w:pPr>
        <w:pStyle w:val="titoloprinc0"/>
        <w:rPr>
          <w:color w:val="002060"/>
        </w:rPr>
      </w:pPr>
      <w:r w:rsidRPr="00635AA3">
        <w:rPr>
          <w:color w:val="002060"/>
        </w:rPr>
        <w:t>GIUDICE SPORTIVO</w:t>
      </w:r>
    </w:p>
    <w:p w14:paraId="4368E2BE"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29CF7050" w14:textId="77777777" w:rsidR="00F438B4" w:rsidRPr="00635AA3" w:rsidRDefault="00F438B4" w:rsidP="00F438B4">
      <w:pPr>
        <w:pStyle w:val="titolo10"/>
        <w:rPr>
          <w:color w:val="002060"/>
        </w:rPr>
      </w:pPr>
      <w:r w:rsidRPr="00635AA3">
        <w:rPr>
          <w:color w:val="002060"/>
        </w:rPr>
        <w:t xml:space="preserve">GARE DEL 24/11/2023 </w:t>
      </w:r>
    </w:p>
    <w:p w14:paraId="16146603" w14:textId="77777777" w:rsidR="00F438B4" w:rsidRPr="00635AA3" w:rsidRDefault="00F438B4" w:rsidP="00F438B4">
      <w:pPr>
        <w:pStyle w:val="titolo7a"/>
        <w:rPr>
          <w:color w:val="002060"/>
        </w:rPr>
      </w:pPr>
      <w:r w:rsidRPr="00635AA3">
        <w:rPr>
          <w:color w:val="002060"/>
        </w:rPr>
        <w:t xml:space="preserve">PROVVEDIMENTI DISCIPLINARI </w:t>
      </w:r>
    </w:p>
    <w:p w14:paraId="279A365E"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62246D3E" w14:textId="77777777" w:rsidR="00F438B4" w:rsidRPr="00635AA3" w:rsidRDefault="00F438B4" w:rsidP="00F438B4">
      <w:pPr>
        <w:pStyle w:val="titolo30"/>
        <w:rPr>
          <w:color w:val="002060"/>
        </w:rPr>
      </w:pPr>
      <w:r w:rsidRPr="00635AA3">
        <w:rPr>
          <w:color w:val="002060"/>
        </w:rPr>
        <w:t xml:space="preserve">DIRIGENTI </w:t>
      </w:r>
    </w:p>
    <w:p w14:paraId="2A7FCD19"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07EB6C4" w14:textId="77777777" w:rsidTr="000418A2">
        <w:tc>
          <w:tcPr>
            <w:tcW w:w="2200" w:type="dxa"/>
            <w:tcMar>
              <w:top w:w="20" w:type="dxa"/>
              <w:left w:w="20" w:type="dxa"/>
              <w:bottom w:w="20" w:type="dxa"/>
              <w:right w:w="20" w:type="dxa"/>
            </w:tcMar>
            <w:vAlign w:val="center"/>
            <w:hideMark/>
          </w:tcPr>
          <w:p w14:paraId="03EC0F4D" w14:textId="77777777" w:rsidR="00F438B4" w:rsidRPr="00635AA3" w:rsidRDefault="00F438B4" w:rsidP="000418A2">
            <w:pPr>
              <w:pStyle w:val="movimento"/>
              <w:rPr>
                <w:color w:val="002060"/>
              </w:rPr>
            </w:pPr>
            <w:r w:rsidRPr="00635AA3">
              <w:rPr>
                <w:color w:val="002060"/>
              </w:rPr>
              <w:lastRenderedPageBreak/>
              <w:t>MILANESI ALEJANDRO GASTO</w:t>
            </w:r>
          </w:p>
        </w:tc>
        <w:tc>
          <w:tcPr>
            <w:tcW w:w="2200" w:type="dxa"/>
            <w:tcMar>
              <w:top w:w="20" w:type="dxa"/>
              <w:left w:w="20" w:type="dxa"/>
              <w:bottom w:w="20" w:type="dxa"/>
              <w:right w:w="20" w:type="dxa"/>
            </w:tcMar>
            <w:vAlign w:val="center"/>
            <w:hideMark/>
          </w:tcPr>
          <w:p w14:paraId="1213C0F0" w14:textId="77777777" w:rsidR="00F438B4" w:rsidRPr="00635AA3" w:rsidRDefault="00F438B4" w:rsidP="000418A2">
            <w:pPr>
              <w:pStyle w:val="movimento2"/>
              <w:rPr>
                <w:color w:val="002060"/>
              </w:rPr>
            </w:pPr>
            <w:r w:rsidRPr="00635AA3">
              <w:rPr>
                <w:color w:val="002060"/>
              </w:rPr>
              <w:t xml:space="preserve">(AURORA TREIA) </w:t>
            </w:r>
          </w:p>
        </w:tc>
        <w:tc>
          <w:tcPr>
            <w:tcW w:w="800" w:type="dxa"/>
            <w:tcMar>
              <w:top w:w="20" w:type="dxa"/>
              <w:left w:w="20" w:type="dxa"/>
              <w:bottom w:w="20" w:type="dxa"/>
              <w:right w:w="20" w:type="dxa"/>
            </w:tcMar>
            <w:vAlign w:val="center"/>
            <w:hideMark/>
          </w:tcPr>
          <w:p w14:paraId="1ADD610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9DEFE1D" w14:textId="77777777" w:rsidR="00F438B4" w:rsidRPr="00635AA3" w:rsidRDefault="00F438B4" w:rsidP="000418A2">
            <w:pPr>
              <w:pStyle w:val="movimento"/>
              <w:rPr>
                <w:color w:val="002060"/>
              </w:rPr>
            </w:pPr>
            <w:r w:rsidRPr="00635AA3">
              <w:rPr>
                <w:color w:val="002060"/>
              </w:rPr>
              <w:t>CHIAPPINI MASSIMO</w:t>
            </w:r>
          </w:p>
        </w:tc>
        <w:tc>
          <w:tcPr>
            <w:tcW w:w="2200" w:type="dxa"/>
            <w:tcMar>
              <w:top w:w="20" w:type="dxa"/>
              <w:left w:w="20" w:type="dxa"/>
              <w:bottom w:w="20" w:type="dxa"/>
              <w:right w:w="20" w:type="dxa"/>
            </w:tcMar>
            <w:vAlign w:val="center"/>
            <w:hideMark/>
          </w:tcPr>
          <w:p w14:paraId="3AC77275" w14:textId="77777777" w:rsidR="00F438B4" w:rsidRPr="00635AA3" w:rsidRDefault="00F438B4" w:rsidP="000418A2">
            <w:pPr>
              <w:pStyle w:val="movimento2"/>
              <w:rPr>
                <w:color w:val="002060"/>
              </w:rPr>
            </w:pPr>
            <w:r w:rsidRPr="00635AA3">
              <w:rPr>
                <w:color w:val="002060"/>
              </w:rPr>
              <w:t xml:space="preserve">(ROCCAFLUVIONE) </w:t>
            </w:r>
          </w:p>
        </w:tc>
      </w:tr>
      <w:tr w:rsidR="00F438B4" w:rsidRPr="00635AA3" w14:paraId="209C505C" w14:textId="77777777" w:rsidTr="000418A2">
        <w:tc>
          <w:tcPr>
            <w:tcW w:w="2200" w:type="dxa"/>
            <w:tcMar>
              <w:top w:w="20" w:type="dxa"/>
              <w:left w:w="20" w:type="dxa"/>
              <w:bottom w:w="20" w:type="dxa"/>
              <w:right w:w="20" w:type="dxa"/>
            </w:tcMar>
            <w:vAlign w:val="center"/>
            <w:hideMark/>
          </w:tcPr>
          <w:p w14:paraId="683642E2" w14:textId="77777777" w:rsidR="00F438B4" w:rsidRPr="00635AA3" w:rsidRDefault="00F438B4" w:rsidP="000418A2">
            <w:pPr>
              <w:pStyle w:val="movimento"/>
              <w:rPr>
                <w:color w:val="002060"/>
              </w:rPr>
            </w:pPr>
            <w:r w:rsidRPr="00635AA3">
              <w:rPr>
                <w:color w:val="002060"/>
              </w:rPr>
              <w:t>PAOLONI GIANNI</w:t>
            </w:r>
          </w:p>
        </w:tc>
        <w:tc>
          <w:tcPr>
            <w:tcW w:w="2200" w:type="dxa"/>
            <w:tcMar>
              <w:top w:w="20" w:type="dxa"/>
              <w:left w:w="20" w:type="dxa"/>
              <w:bottom w:w="20" w:type="dxa"/>
              <w:right w:w="20" w:type="dxa"/>
            </w:tcMar>
            <w:vAlign w:val="center"/>
            <w:hideMark/>
          </w:tcPr>
          <w:p w14:paraId="04B0D576"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U.MANDOLESI</w:t>
            </w:r>
            <w:proofErr w:type="gramEnd"/>
            <w:r w:rsidRPr="00635AA3">
              <w:rPr>
                <w:color w:val="002060"/>
              </w:rPr>
              <w:t xml:space="preserve"> CALCIO) </w:t>
            </w:r>
          </w:p>
        </w:tc>
        <w:tc>
          <w:tcPr>
            <w:tcW w:w="800" w:type="dxa"/>
            <w:tcMar>
              <w:top w:w="20" w:type="dxa"/>
              <w:left w:w="20" w:type="dxa"/>
              <w:bottom w:w="20" w:type="dxa"/>
              <w:right w:w="20" w:type="dxa"/>
            </w:tcMar>
            <w:vAlign w:val="center"/>
            <w:hideMark/>
          </w:tcPr>
          <w:p w14:paraId="0EF9BEE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E1E404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9947D6C" w14:textId="77777777" w:rsidR="00F438B4" w:rsidRPr="00635AA3" w:rsidRDefault="00F438B4" w:rsidP="000418A2">
            <w:pPr>
              <w:pStyle w:val="movimento2"/>
              <w:rPr>
                <w:color w:val="002060"/>
              </w:rPr>
            </w:pPr>
            <w:r w:rsidRPr="00635AA3">
              <w:rPr>
                <w:color w:val="002060"/>
              </w:rPr>
              <w:t> </w:t>
            </w:r>
          </w:p>
        </w:tc>
      </w:tr>
    </w:tbl>
    <w:p w14:paraId="27C38EC6" w14:textId="77777777" w:rsidR="00F438B4" w:rsidRPr="00635AA3" w:rsidRDefault="00F438B4" w:rsidP="00F438B4">
      <w:pPr>
        <w:pStyle w:val="titolo30"/>
        <w:rPr>
          <w:color w:val="002060"/>
        </w:rPr>
      </w:pPr>
      <w:r w:rsidRPr="00635AA3">
        <w:rPr>
          <w:color w:val="002060"/>
        </w:rPr>
        <w:t xml:space="preserve">ALLENATORI </w:t>
      </w:r>
    </w:p>
    <w:p w14:paraId="144901FF"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2FD995B" w14:textId="77777777" w:rsidTr="000418A2">
        <w:tc>
          <w:tcPr>
            <w:tcW w:w="2200" w:type="dxa"/>
            <w:tcMar>
              <w:top w:w="20" w:type="dxa"/>
              <w:left w:w="20" w:type="dxa"/>
              <w:bottom w:w="20" w:type="dxa"/>
              <w:right w:w="20" w:type="dxa"/>
            </w:tcMar>
            <w:vAlign w:val="center"/>
            <w:hideMark/>
          </w:tcPr>
          <w:p w14:paraId="4FDE52BA" w14:textId="77777777" w:rsidR="00F438B4" w:rsidRPr="00635AA3" w:rsidRDefault="00F438B4" w:rsidP="000418A2">
            <w:pPr>
              <w:pStyle w:val="movimento"/>
              <w:rPr>
                <w:color w:val="002060"/>
              </w:rPr>
            </w:pPr>
            <w:r w:rsidRPr="00635AA3">
              <w:rPr>
                <w:color w:val="002060"/>
              </w:rPr>
              <w:t>FANELLI MARCO</w:t>
            </w:r>
          </w:p>
        </w:tc>
        <w:tc>
          <w:tcPr>
            <w:tcW w:w="2200" w:type="dxa"/>
            <w:tcMar>
              <w:top w:w="20" w:type="dxa"/>
              <w:left w:w="20" w:type="dxa"/>
              <w:bottom w:w="20" w:type="dxa"/>
              <w:right w:w="20" w:type="dxa"/>
            </w:tcMar>
            <w:vAlign w:val="center"/>
            <w:hideMark/>
          </w:tcPr>
          <w:p w14:paraId="1F18812A" w14:textId="77777777" w:rsidR="00F438B4" w:rsidRPr="00635AA3" w:rsidRDefault="00F438B4" w:rsidP="000418A2">
            <w:pPr>
              <w:pStyle w:val="movimento2"/>
              <w:rPr>
                <w:color w:val="002060"/>
              </w:rPr>
            </w:pPr>
            <w:r w:rsidRPr="00635AA3">
              <w:rPr>
                <w:color w:val="002060"/>
              </w:rPr>
              <w:t xml:space="preserve">(REAL FABRIANO) </w:t>
            </w:r>
          </w:p>
        </w:tc>
        <w:tc>
          <w:tcPr>
            <w:tcW w:w="800" w:type="dxa"/>
            <w:tcMar>
              <w:top w:w="20" w:type="dxa"/>
              <w:left w:w="20" w:type="dxa"/>
              <w:bottom w:w="20" w:type="dxa"/>
              <w:right w:w="20" w:type="dxa"/>
            </w:tcMar>
            <w:vAlign w:val="center"/>
            <w:hideMark/>
          </w:tcPr>
          <w:p w14:paraId="0A1FE8B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52ED69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0EB6E91" w14:textId="77777777" w:rsidR="00F438B4" w:rsidRPr="00635AA3" w:rsidRDefault="00F438B4" w:rsidP="000418A2">
            <w:pPr>
              <w:pStyle w:val="movimento2"/>
              <w:rPr>
                <w:color w:val="002060"/>
              </w:rPr>
            </w:pPr>
            <w:r w:rsidRPr="00635AA3">
              <w:rPr>
                <w:color w:val="002060"/>
              </w:rPr>
              <w:t> </w:t>
            </w:r>
          </w:p>
        </w:tc>
      </w:tr>
    </w:tbl>
    <w:p w14:paraId="25F0E218"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5AFC52A" w14:textId="77777777" w:rsidTr="000418A2">
        <w:tc>
          <w:tcPr>
            <w:tcW w:w="2200" w:type="dxa"/>
            <w:tcMar>
              <w:top w:w="20" w:type="dxa"/>
              <w:left w:w="20" w:type="dxa"/>
              <w:bottom w:w="20" w:type="dxa"/>
              <w:right w:w="20" w:type="dxa"/>
            </w:tcMar>
            <w:vAlign w:val="center"/>
            <w:hideMark/>
          </w:tcPr>
          <w:p w14:paraId="251E88BD" w14:textId="77777777" w:rsidR="00F438B4" w:rsidRPr="00635AA3" w:rsidRDefault="00F438B4" w:rsidP="000418A2">
            <w:pPr>
              <w:pStyle w:val="movimento"/>
              <w:rPr>
                <w:color w:val="002060"/>
              </w:rPr>
            </w:pPr>
            <w:r w:rsidRPr="00635AA3">
              <w:rPr>
                <w:color w:val="002060"/>
              </w:rPr>
              <w:t>PELLICCIONI ALESSANDRO</w:t>
            </w:r>
          </w:p>
        </w:tc>
        <w:tc>
          <w:tcPr>
            <w:tcW w:w="2200" w:type="dxa"/>
            <w:tcMar>
              <w:top w:w="20" w:type="dxa"/>
              <w:left w:w="20" w:type="dxa"/>
              <w:bottom w:w="20" w:type="dxa"/>
              <w:right w:w="20" w:type="dxa"/>
            </w:tcMar>
            <w:vAlign w:val="center"/>
            <w:hideMark/>
          </w:tcPr>
          <w:p w14:paraId="1F708238" w14:textId="77777777" w:rsidR="00F438B4" w:rsidRPr="00635AA3" w:rsidRDefault="00F438B4" w:rsidP="000418A2">
            <w:pPr>
              <w:pStyle w:val="movimento2"/>
              <w:rPr>
                <w:color w:val="002060"/>
              </w:rPr>
            </w:pPr>
            <w:r w:rsidRPr="00635AA3">
              <w:rPr>
                <w:color w:val="002060"/>
              </w:rPr>
              <w:t xml:space="preserve">(CSI STELLA A.S.D.) </w:t>
            </w:r>
          </w:p>
        </w:tc>
        <w:tc>
          <w:tcPr>
            <w:tcW w:w="800" w:type="dxa"/>
            <w:tcMar>
              <w:top w:w="20" w:type="dxa"/>
              <w:left w:w="20" w:type="dxa"/>
              <w:bottom w:w="20" w:type="dxa"/>
              <w:right w:w="20" w:type="dxa"/>
            </w:tcMar>
            <w:vAlign w:val="center"/>
            <w:hideMark/>
          </w:tcPr>
          <w:p w14:paraId="3A4063B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33EB80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827B0A0" w14:textId="77777777" w:rsidR="00F438B4" w:rsidRPr="00635AA3" w:rsidRDefault="00F438B4" w:rsidP="000418A2">
            <w:pPr>
              <w:pStyle w:val="movimento2"/>
              <w:rPr>
                <w:color w:val="002060"/>
              </w:rPr>
            </w:pPr>
            <w:r w:rsidRPr="00635AA3">
              <w:rPr>
                <w:color w:val="002060"/>
              </w:rPr>
              <w:t> </w:t>
            </w:r>
          </w:p>
        </w:tc>
      </w:tr>
    </w:tbl>
    <w:p w14:paraId="132BAA56" w14:textId="77777777" w:rsidR="00F438B4" w:rsidRPr="00635AA3" w:rsidRDefault="00F438B4" w:rsidP="00F438B4">
      <w:pPr>
        <w:pStyle w:val="titolo30"/>
        <w:rPr>
          <w:color w:val="002060"/>
        </w:rPr>
      </w:pPr>
      <w:r w:rsidRPr="00635AA3">
        <w:rPr>
          <w:color w:val="002060"/>
        </w:rPr>
        <w:t xml:space="preserve">CALCIATORI ESPULSI </w:t>
      </w:r>
    </w:p>
    <w:p w14:paraId="0D326310" w14:textId="77777777" w:rsidR="00F438B4" w:rsidRPr="00635AA3" w:rsidRDefault="00F438B4" w:rsidP="00F438B4">
      <w:pPr>
        <w:pStyle w:val="titolo20"/>
        <w:rPr>
          <w:color w:val="002060"/>
        </w:rPr>
      </w:pPr>
      <w:r w:rsidRPr="00635AA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E9DA779" w14:textId="77777777" w:rsidTr="000418A2">
        <w:tc>
          <w:tcPr>
            <w:tcW w:w="2200" w:type="dxa"/>
            <w:tcMar>
              <w:top w:w="20" w:type="dxa"/>
              <w:left w:w="20" w:type="dxa"/>
              <w:bottom w:w="20" w:type="dxa"/>
              <w:right w:w="20" w:type="dxa"/>
            </w:tcMar>
            <w:vAlign w:val="center"/>
            <w:hideMark/>
          </w:tcPr>
          <w:p w14:paraId="610F0AAB" w14:textId="77777777" w:rsidR="00F438B4" w:rsidRPr="00635AA3" w:rsidRDefault="00F438B4" w:rsidP="000418A2">
            <w:pPr>
              <w:pStyle w:val="movimento"/>
              <w:rPr>
                <w:color w:val="002060"/>
              </w:rPr>
            </w:pPr>
            <w:r w:rsidRPr="00635AA3">
              <w:rPr>
                <w:color w:val="002060"/>
              </w:rPr>
              <w:t>MURTEZI ADRIAN</w:t>
            </w:r>
          </w:p>
        </w:tc>
        <w:tc>
          <w:tcPr>
            <w:tcW w:w="2200" w:type="dxa"/>
            <w:tcMar>
              <w:top w:w="20" w:type="dxa"/>
              <w:left w:w="20" w:type="dxa"/>
              <w:bottom w:w="20" w:type="dxa"/>
              <w:right w:w="20" w:type="dxa"/>
            </w:tcMar>
            <w:vAlign w:val="center"/>
            <w:hideMark/>
          </w:tcPr>
          <w:p w14:paraId="19192242"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U.MANDOLESI</w:t>
            </w:r>
            <w:proofErr w:type="gramEnd"/>
            <w:r w:rsidRPr="00635AA3">
              <w:rPr>
                <w:color w:val="002060"/>
              </w:rPr>
              <w:t xml:space="preserve"> CALCIO) </w:t>
            </w:r>
          </w:p>
        </w:tc>
        <w:tc>
          <w:tcPr>
            <w:tcW w:w="800" w:type="dxa"/>
            <w:tcMar>
              <w:top w:w="20" w:type="dxa"/>
              <w:left w:w="20" w:type="dxa"/>
              <w:bottom w:w="20" w:type="dxa"/>
              <w:right w:w="20" w:type="dxa"/>
            </w:tcMar>
            <w:vAlign w:val="center"/>
            <w:hideMark/>
          </w:tcPr>
          <w:p w14:paraId="7443F32C"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DD4DDD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A4F4884" w14:textId="77777777" w:rsidR="00F438B4" w:rsidRPr="00635AA3" w:rsidRDefault="00F438B4" w:rsidP="000418A2">
            <w:pPr>
              <w:pStyle w:val="movimento2"/>
              <w:rPr>
                <w:color w:val="002060"/>
              </w:rPr>
            </w:pPr>
            <w:r w:rsidRPr="00635AA3">
              <w:rPr>
                <w:color w:val="002060"/>
              </w:rPr>
              <w:t> </w:t>
            </w:r>
          </w:p>
        </w:tc>
      </w:tr>
    </w:tbl>
    <w:p w14:paraId="312EBDA7" w14:textId="77777777" w:rsidR="00F438B4" w:rsidRPr="00635AA3" w:rsidRDefault="00F438B4" w:rsidP="00F438B4">
      <w:pPr>
        <w:pStyle w:val="titolo30"/>
        <w:rPr>
          <w:color w:val="002060"/>
        </w:rPr>
      </w:pPr>
      <w:r w:rsidRPr="00635AA3">
        <w:rPr>
          <w:color w:val="002060"/>
        </w:rPr>
        <w:t xml:space="preserve">CALCIATORI NON ESPULSI </w:t>
      </w:r>
    </w:p>
    <w:p w14:paraId="692E6A56" w14:textId="77777777" w:rsidR="00F438B4" w:rsidRPr="00635AA3" w:rsidRDefault="00F438B4" w:rsidP="00F438B4">
      <w:pPr>
        <w:pStyle w:val="titolo20"/>
        <w:rPr>
          <w:color w:val="002060"/>
        </w:rPr>
      </w:pPr>
      <w:r w:rsidRPr="00635AA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47E9D5B0" w14:textId="77777777" w:rsidTr="000418A2">
        <w:tc>
          <w:tcPr>
            <w:tcW w:w="2200" w:type="dxa"/>
            <w:tcMar>
              <w:top w:w="20" w:type="dxa"/>
              <w:left w:w="20" w:type="dxa"/>
              <w:bottom w:w="20" w:type="dxa"/>
              <w:right w:w="20" w:type="dxa"/>
            </w:tcMar>
            <w:vAlign w:val="center"/>
            <w:hideMark/>
          </w:tcPr>
          <w:p w14:paraId="34B247B3" w14:textId="77777777" w:rsidR="00F438B4" w:rsidRPr="00635AA3" w:rsidRDefault="00F438B4" w:rsidP="000418A2">
            <w:pPr>
              <w:pStyle w:val="movimento"/>
              <w:rPr>
                <w:color w:val="002060"/>
              </w:rPr>
            </w:pPr>
            <w:r w:rsidRPr="00635AA3">
              <w:rPr>
                <w:color w:val="002060"/>
              </w:rPr>
              <w:t>GIAMMARIA LUIGI</w:t>
            </w:r>
          </w:p>
        </w:tc>
        <w:tc>
          <w:tcPr>
            <w:tcW w:w="2200" w:type="dxa"/>
            <w:tcMar>
              <w:top w:w="20" w:type="dxa"/>
              <w:left w:w="20" w:type="dxa"/>
              <w:bottom w:w="20" w:type="dxa"/>
              <w:right w:w="20" w:type="dxa"/>
            </w:tcMar>
            <w:vAlign w:val="center"/>
            <w:hideMark/>
          </w:tcPr>
          <w:p w14:paraId="36756B6E" w14:textId="77777777" w:rsidR="00F438B4" w:rsidRPr="00635AA3" w:rsidRDefault="00F438B4" w:rsidP="000418A2">
            <w:pPr>
              <w:pStyle w:val="movimento2"/>
              <w:rPr>
                <w:color w:val="002060"/>
              </w:rPr>
            </w:pPr>
            <w:r w:rsidRPr="00635AA3">
              <w:rPr>
                <w:color w:val="002060"/>
              </w:rPr>
              <w:t xml:space="preserve">(ACLI AUDAX MONTECOSARO C5) </w:t>
            </w:r>
          </w:p>
        </w:tc>
        <w:tc>
          <w:tcPr>
            <w:tcW w:w="800" w:type="dxa"/>
            <w:tcMar>
              <w:top w:w="20" w:type="dxa"/>
              <w:left w:w="20" w:type="dxa"/>
              <w:bottom w:w="20" w:type="dxa"/>
              <w:right w:w="20" w:type="dxa"/>
            </w:tcMar>
            <w:vAlign w:val="center"/>
            <w:hideMark/>
          </w:tcPr>
          <w:p w14:paraId="51A726C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487E655" w14:textId="77777777" w:rsidR="00F438B4" w:rsidRPr="00635AA3" w:rsidRDefault="00F438B4" w:rsidP="000418A2">
            <w:pPr>
              <w:pStyle w:val="movimento"/>
              <w:rPr>
                <w:color w:val="002060"/>
              </w:rPr>
            </w:pPr>
            <w:r w:rsidRPr="00635AA3">
              <w:rPr>
                <w:color w:val="002060"/>
              </w:rPr>
              <w:t>MANDOLESI OMAR</w:t>
            </w:r>
          </w:p>
        </w:tc>
        <w:tc>
          <w:tcPr>
            <w:tcW w:w="2200" w:type="dxa"/>
            <w:tcMar>
              <w:top w:w="20" w:type="dxa"/>
              <w:left w:w="20" w:type="dxa"/>
              <w:bottom w:w="20" w:type="dxa"/>
              <w:right w:w="20" w:type="dxa"/>
            </w:tcMar>
            <w:vAlign w:val="center"/>
            <w:hideMark/>
          </w:tcPr>
          <w:p w14:paraId="3C9C0147" w14:textId="77777777" w:rsidR="00F438B4" w:rsidRPr="00635AA3" w:rsidRDefault="00F438B4" w:rsidP="000418A2">
            <w:pPr>
              <w:pStyle w:val="movimento2"/>
              <w:rPr>
                <w:color w:val="002060"/>
              </w:rPr>
            </w:pPr>
            <w:r w:rsidRPr="00635AA3">
              <w:rPr>
                <w:color w:val="002060"/>
              </w:rPr>
              <w:t xml:space="preserve">(FUTSAL CAMPIGLIONE) </w:t>
            </w:r>
          </w:p>
        </w:tc>
      </w:tr>
    </w:tbl>
    <w:p w14:paraId="70B7930E" w14:textId="77777777" w:rsidR="00F438B4" w:rsidRPr="00635AA3" w:rsidRDefault="00F438B4" w:rsidP="00F438B4">
      <w:pPr>
        <w:pStyle w:val="titolo20"/>
        <w:rPr>
          <w:color w:val="002060"/>
        </w:rPr>
      </w:pPr>
      <w:r w:rsidRPr="00635AA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A2D5D23" w14:textId="77777777" w:rsidTr="000418A2">
        <w:tc>
          <w:tcPr>
            <w:tcW w:w="2200" w:type="dxa"/>
            <w:tcMar>
              <w:top w:w="20" w:type="dxa"/>
              <w:left w:w="20" w:type="dxa"/>
              <w:bottom w:w="20" w:type="dxa"/>
              <w:right w:w="20" w:type="dxa"/>
            </w:tcMar>
            <w:vAlign w:val="center"/>
            <w:hideMark/>
          </w:tcPr>
          <w:p w14:paraId="4D918349" w14:textId="77777777" w:rsidR="00F438B4" w:rsidRPr="00635AA3" w:rsidRDefault="00F438B4" w:rsidP="000418A2">
            <w:pPr>
              <w:pStyle w:val="movimento"/>
              <w:rPr>
                <w:color w:val="002060"/>
              </w:rPr>
            </w:pPr>
            <w:r w:rsidRPr="00635AA3">
              <w:rPr>
                <w:color w:val="002060"/>
              </w:rPr>
              <w:t>DI TORO NICHOLAS</w:t>
            </w:r>
          </w:p>
        </w:tc>
        <w:tc>
          <w:tcPr>
            <w:tcW w:w="2200" w:type="dxa"/>
            <w:tcMar>
              <w:top w:w="20" w:type="dxa"/>
              <w:left w:w="20" w:type="dxa"/>
              <w:bottom w:w="20" w:type="dxa"/>
              <w:right w:w="20" w:type="dxa"/>
            </w:tcMar>
            <w:vAlign w:val="center"/>
            <w:hideMark/>
          </w:tcPr>
          <w:p w14:paraId="62666374" w14:textId="77777777" w:rsidR="00F438B4" w:rsidRPr="00635AA3" w:rsidRDefault="00F438B4" w:rsidP="000418A2">
            <w:pPr>
              <w:pStyle w:val="movimento2"/>
              <w:rPr>
                <w:color w:val="002060"/>
              </w:rPr>
            </w:pPr>
            <w:r w:rsidRPr="00635AA3">
              <w:rPr>
                <w:color w:val="002060"/>
              </w:rPr>
              <w:t xml:space="preserve">(FUTSAL CAMPIGLIONE) </w:t>
            </w:r>
          </w:p>
        </w:tc>
        <w:tc>
          <w:tcPr>
            <w:tcW w:w="800" w:type="dxa"/>
            <w:tcMar>
              <w:top w:w="20" w:type="dxa"/>
              <w:left w:w="20" w:type="dxa"/>
              <w:bottom w:w="20" w:type="dxa"/>
              <w:right w:w="20" w:type="dxa"/>
            </w:tcMar>
            <w:vAlign w:val="center"/>
            <w:hideMark/>
          </w:tcPr>
          <w:p w14:paraId="0D02547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D6F7F0C" w14:textId="77777777" w:rsidR="00F438B4" w:rsidRPr="00635AA3" w:rsidRDefault="00F438B4" w:rsidP="000418A2">
            <w:pPr>
              <w:pStyle w:val="movimento"/>
              <w:rPr>
                <w:color w:val="002060"/>
              </w:rPr>
            </w:pPr>
            <w:r w:rsidRPr="00635AA3">
              <w:rPr>
                <w:color w:val="002060"/>
              </w:rPr>
              <w:t>GIANFELICI MANUEL</w:t>
            </w:r>
          </w:p>
        </w:tc>
        <w:tc>
          <w:tcPr>
            <w:tcW w:w="2200" w:type="dxa"/>
            <w:tcMar>
              <w:top w:w="20" w:type="dxa"/>
              <w:left w:w="20" w:type="dxa"/>
              <w:bottom w:w="20" w:type="dxa"/>
              <w:right w:w="20" w:type="dxa"/>
            </w:tcMar>
            <w:vAlign w:val="center"/>
            <w:hideMark/>
          </w:tcPr>
          <w:p w14:paraId="2969C814" w14:textId="77777777" w:rsidR="00F438B4" w:rsidRPr="00635AA3" w:rsidRDefault="00F438B4" w:rsidP="000418A2">
            <w:pPr>
              <w:pStyle w:val="movimento2"/>
              <w:rPr>
                <w:color w:val="002060"/>
              </w:rPr>
            </w:pPr>
            <w:r w:rsidRPr="00635AA3">
              <w:rPr>
                <w:color w:val="002060"/>
              </w:rPr>
              <w:t xml:space="preserve">(POLISPORTIVA VICTORIA) </w:t>
            </w:r>
          </w:p>
        </w:tc>
      </w:tr>
      <w:tr w:rsidR="00F438B4" w:rsidRPr="00635AA3" w14:paraId="434949BE" w14:textId="77777777" w:rsidTr="000418A2">
        <w:tc>
          <w:tcPr>
            <w:tcW w:w="2200" w:type="dxa"/>
            <w:tcMar>
              <w:top w:w="20" w:type="dxa"/>
              <w:left w:w="20" w:type="dxa"/>
              <w:bottom w:w="20" w:type="dxa"/>
              <w:right w:w="20" w:type="dxa"/>
            </w:tcMar>
            <w:vAlign w:val="center"/>
            <w:hideMark/>
          </w:tcPr>
          <w:p w14:paraId="195AF88F" w14:textId="77777777" w:rsidR="00F438B4" w:rsidRPr="00635AA3" w:rsidRDefault="00F438B4" w:rsidP="000418A2">
            <w:pPr>
              <w:pStyle w:val="movimento"/>
              <w:rPr>
                <w:color w:val="002060"/>
              </w:rPr>
            </w:pPr>
            <w:r w:rsidRPr="00635AA3">
              <w:rPr>
                <w:color w:val="002060"/>
              </w:rPr>
              <w:t>CRESCENTINI SIMONE</w:t>
            </w:r>
          </w:p>
        </w:tc>
        <w:tc>
          <w:tcPr>
            <w:tcW w:w="2200" w:type="dxa"/>
            <w:tcMar>
              <w:top w:w="20" w:type="dxa"/>
              <w:left w:w="20" w:type="dxa"/>
              <w:bottom w:w="20" w:type="dxa"/>
              <w:right w:w="20" w:type="dxa"/>
            </w:tcMar>
            <w:vAlign w:val="center"/>
            <w:hideMark/>
          </w:tcPr>
          <w:p w14:paraId="51FE4E8E" w14:textId="77777777" w:rsidR="00F438B4" w:rsidRPr="00635AA3" w:rsidRDefault="00F438B4" w:rsidP="000418A2">
            <w:pPr>
              <w:pStyle w:val="movimento2"/>
              <w:rPr>
                <w:color w:val="002060"/>
              </w:rPr>
            </w:pPr>
            <w:r w:rsidRPr="00635AA3">
              <w:rPr>
                <w:color w:val="002060"/>
              </w:rPr>
              <w:t xml:space="preserve">(REAL FABRIANO) </w:t>
            </w:r>
          </w:p>
        </w:tc>
        <w:tc>
          <w:tcPr>
            <w:tcW w:w="800" w:type="dxa"/>
            <w:tcMar>
              <w:top w:w="20" w:type="dxa"/>
              <w:left w:w="20" w:type="dxa"/>
              <w:bottom w:w="20" w:type="dxa"/>
              <w:right w:w="20" w:type="dxa"/>
            </w:tcMar>
            <w:vAlign w:val="center"/>
            <w:hideMark/>
          </w:tcPr>
          <w:p w14:paraId="241877C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9B8C19F" w14:textId="77777777" w:rsidR="00F438B4" w:rsidRPr="00635AA3" w:rsidRDefault="00F438B4" w:rsidP="000418A2">
            <w:pPr>
              <w:pStyle w:val="movimento"/>
              <w:rPr>
                <w:color w:val="002060"/>
              </w:rPr>
            </w:pPr>
            <w:r w:rsidRPr="00635AA3">
              <w:rPr>
                <w:color w:val="002060"/>
              </w:rPr>
              <w:t>GIRONACCI DIEGO</w:t>
            </w:r>
          </w:p>
        </w:tc>
        <w:tc>
          <w:tcPr>
            <w:tcW w:w="2200" w:type="dxa"/>
            <w:tcMar>
              <w:top w:w="20" w:type="dxa"/>
              <w:left w:w="20" w:type="dxa"/>
              <w:bottom w:w="20" w:type="dxa"/>
              <w:right w:w="20" w:type="dxa"/>
            </w:tcMar>
            <w:vAlign w:val="center"/>
            <w:hideMark/>
          </w:tcPr>
          <w:p w14:paraId="1FE8DBE9"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U.MANDOLESI</w:t>
            </w:r>
            <w:proofErr w:type="gramEnd"/>
            <w:r w:rsidRPr="00635AA3">
              <w:rPr>
                <w:color w:val="002060"/>
              </w:rPr>
              <w:t xml:space="preserve"> CALCIO) </w:t>
            </w:r>
          </w:p>
        </w:tc>
      </w:tr>
    </w:tbl>
    <w:p w14:paraId="6D9EDE87"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40D34E61" w14:textId="77777777" w:rsidTr="000418A2">
        <w:tc>
          <w:tcPr>
            <w:tcW w:w="2200" w:type="dxa"/>
            <w:tcMar>
              <w:top w:w="20" w:type="dxa"/>
              <w:left w:w="20" w:type="dxa"/>
              <w:bottom w:w="20" w:type="dxa"/>
              <w:right w:w="20" w:type="dxa"/>
            </w:tcMar>
            <w:vAlign w:val="center"/>
            <w:hideMark/>
          </w:tcPr>
          <w:p w14:paraId="02CBDF73" w14:textId="77777777" w:rsidR="00F438B4" w:rsidRPr="00635AA3" w:rsidRDefault="00F438B4" w:rsidP="000418A2">
            <w:pPr>
              <w:pStyle w:val="movimento"/>
              <w:rPr>
                <w:color w:val="002060"/>
              </w:rPr>
            </w:pPr>
            <w:r w:rsidRPr="00635AA3">
              <w:rPr>
                <w:color w:val="002060"/>
              </w:rPr>
              <w:t>CAVALLINI TOMMASO</w:t>
            </w:r>
          </w:p>
        </w:tc>
        <w:tc>
          <w:tcPr>
            <w:tcW w:w="2200" w:type="dxa"/>
            <w:tcMar>
              <w:top w:w="20" w:type="dxa"/>
              <w:left w:w="20" w:type="dxa"/>
              <w:bottom w:w="20" w:type="dxa"/>
              <w:right w:w="20" w:type="dxa"/>
            </w:tcMar>
            <w:vAlign w:val="center"/>
            <w:hideMark/>
          </w:tcPr>
          <w:p w14:paraId="624802BC" w14:textId="77777777" w:rsidR="00F438B4" w:rsidRPr="00635AA3" w:rsidRDefault="00F438B4" w:rsidP="000418A2">
            <w:pPr>
              <w:pStyle w:val="movimento2"/>
              <w:rPr>
                <w:color w:val="002060"/>
              </w:rPr>
            </w:pPr>
            <w:r w:rsidRPr="00635AA3">
              <w:rPr>
                <w:color w:val="002060"/>
              </w:rPr>
              <w:t xml:space="preserve">(ACLI MANTOVANI CALCIO A 5) </w:t>
            </w:r>
          </w:p>
        </w:tc>
        <w:tc>
          <w:tcPr>
            <w:tcW w:w="800" w:type="dxa"/>
            <w:tcMar>
              <w:top w:w="20" w:type="dxa"/>
              <w:left w:w="20" w:type="dxa"/>
              <w:bottom w:w="20" w:type="dxa"/>
              <w:right w:w="20" w:type="dxa"/>
            </w:tcMar>
            <w:vAlign w:val="center"/>
            <w:hideMark/>
          </w:tcPr>
          <w:p w14:paraId="7F9DDCD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62DD5DB" w14:textId="77777777" w:rsidR="00F438B4" w:rsidRPr="00635AA3" w:rsidRDefault="00F438B4" w:rsidP="000418A2">
            <w:pPr>
              <w:pStyle w:val="movimento"/>
              <w:rPr>
                <w:color w:val="002060"/>
              </w:rPr>
            </w:pPr>
            <w:r w:rsidRPr="00635AA3">
              <w:rPr>
                <w:color w:val="002060"/>
              </w:rPr>
              <w:t>LUCIANI GIANLUCA</w:t>
            </w:r>
          </w:p>
        </w:tc>
        <w:tc>
          <w:tcPr>
            <w:tcW w:w="2200" w:type="dxa"/>
            <w:tcMar>
              <w:top w:w="20" w:type="dxa"/>
              <w:left w:w="20" w:type="dxa"/>
              <w:bottom w:w="20" w:type="dxa"/>
              <w:right w:w="20" w:type="dxa"/>
            </w:tcMar>
            <w:vAlign w:val="center"/>
            <w:hideMark/>
          </w:tcPr>
          <w:p w14:paraId="077223C7" w14:textId="77777777" w:rsidR="00F438B4" w:rsidRPr="00635AA3" w:rsidRDefault="00F438B4" w:rsidP="000418A2">
            <w:pPr>
              <w:pStyle w:val="movimento2"/>
              <w:rPr>
                <w:color w:val="002060"/>
              </w:rPr>
            </w:pPr>
            <w:r w:rsidRPr="00635AA3">
              <w:rPr>
                <w:color w:val="002060"/>
              </w:rPr>
              <w:t xml:space="preserve">(AVIS ARCEVIA 1964) </w:t>
            </w:r>
          </w:p>
        </w:tc>
      </w:tr>
      <w:tr w:rsidR="00F438B4" w:rsidRPr="00635AA3" w14:paraId="2C3F2B86" w14:textId="77777777" w:rsidTr="000418A2">
        <w:tc>
          <w:tcPr>
            <w:tcW w:w="2200" w:type="dxa"/>
            <w:tcMar>
              <w:top w:w="20" w:type="dxa"/>
              <w:left w:w="20" w:type="dxa"/>
              <w:bottom w:w="20" w:type="dxa"/>
              <w:right w:w="20" w:type="dxa"/>
            </w:tcMar>
            <w:vAlign w:val="center"/>
            <w:hideMark/>
          </w:tcPr>
          <w:p w14:paraId="0572A4DA" w14:textId="77777777" w:rsidR="00F438B4" w:rsidRPr="00635AA3" w:rsidRDefault="00F438B4" w:rsidP="000418A2">
            <w:pPr>
              <w:pStyle w:val="movimento"/>
              <w:rPr>
                <w:color w:val="002060"/>
              </w:rPr>
            </w:pPr>
            <w:r w:rsidRPr="00635AA3">
              <w:rPr>
                <w:color w:val="002060"/>
              </w:rPr>
              <w:t>ROCCHETTI ELIA</w:t>
            </w:r>
          </w:p>
        </w:tc>
        <w:tc>
          <w:tcPr>
            <w:tcW w:w="2200" w:type="dxa"/>
            <w:tcMar>
              <w:top w:w="20" w:type="dxa"/>
              <w:left w:w="20" w:type="dxa"/>
              <w:bottom w:w="20" w:type="dxa"/>
              <w:right w:w="20" w:type="dxa"/>
            </w:tcMar>
            <w:vAlign w:val="center"/>
            <w:hideMark/>
          </w:tcPr>
          <w:p w14:paraId="1A2AE8DC" w14:textId="77777777" w:rsidR="00F438B4" w:rsidRPr="00635AA3" w:rsidRDefault="00F438B4" w:rsidP="000418A2">
            <w:pPr>
              <w:pStyle w:val="movimento2"/>
              <w:rPr>
                <w:color w:val="002060"/>
              </w:rPr>
            </w:pPr>
            <w:r w:rsidRPr="00635AA3">
              <w:rPr>
                <w:color w:val="002060"/>
              </w:rPr>
              <w:t xml:space="preserve">(AVIS ARCEVIA 1964) </w:t>
            </w:r>
          </w:p>
        </w:tc>
        <w:tc>
          <w:tcPr>
            <w:tcW w:w="800" w:type="dxa"/>
            <w:tcMar>
              <w:top w:w="20" w:type="dxa"/>
              <w:left w:w="20" w:type="dxa"/>
              <w:bottom w:w="20" w:type="dxa"/>
              <w:right w:w="20" w:type="dxa"/>
            </w:tcMar>
            <w:vAlign w:val="center"/>
            <w:hideMark/>
          </w:tcPr>
          <w:p w14:paraId="7B33F31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301E23F" w14:textId="77777777" w:rsidR="00F438B4" w:rsidRPr="00635AA3" w:rsidRDefault="00F438B4" w:rsidP="000418A2">
            <w:pPr>
              <w:pStyle w:val="movimento"/>
              <w:rPr>
                <w:color w:val="002060"/>
              </w:rPr>
            </w:pPr>
            <w:r w:rsidRPr="00635AA3">
              <w:rPr>
                <w:color w:val="002060"/>
              </w:rPr>
              <w:t>FAVALE ANTONIO</w:t>
            </w:r>
          </w:p>
        </w:tc>
        <w:tc>
          <w:tcPr>
            <w:tcW w:w="2200" w:type="dxa"/>
            <w:tcMar>
              <w:top w:w="20" w:type="dxa"/>
              <w:left w:w="20" w:type="dxa"/>
              <w:bottom w:w="20" w:type="dxa"/>
              <w:right w:w="20" w:type="dxa"/>
            </w:tcMar>
            <w:vAlign w:val="center"/>
            <w:hideMark/>
          </w:tcPr>
          <w:p w14:paraId="4A514E8C" w14:textId="77777777" w:rsidR="00F438B4" w:rsidRPr="00635AA3" w:rsidRDefault="00F438B4" w:rsidP="000418A2">
            <w:pPr>
              <w:pStyle w:val="movimento2"/>
              <w:rPr>
                <w:color w:val="002060"/>
              </w:rPr>
            </w:pPr>
            <w:r w:rsidRPr="00635AA3">
              <w:rPr>
                <w:color w:val="002060"/>
              </w:rPr>
              <w:t xml:space="preserve">(BORGOROSSO TOLENTINO) </w:t>
            </w:r>
          </w:p>
        </w:tc>
      </w:tr>
      <w:tr w:rsidR="00F438B4" w:rsidRPr="00635AA3" w14:paraId="6D92E57F" w14:textId="77777777" w:rsidTr="000418A2">
        <w:tc>
          <w:tcPr>
            <w:tcW w:w="2200" w:type="dxa"/>
            <w:tcMar>
              <w:top w:w="20" w:type="dxa"/>
              <w:left w:w="20" w:type="dxa"/>
              <w:bottom w:w="20" w:type="dxa"/>
              <w:right w:w="20" w:type="dxa"/>
            </w:tcMar>
            <w:vAlign w:val="center"/>
            <w:hideMark/>
          </w:tcPr>
          <w:p w14:paraId="0E758548" w14:textId="77777777" w:rsidR="00F438B4" w:rsidRPr="00635AA3" w:rsidRDefault="00F438B4" w:rsidP="000418A2">
            <w:pPr>
              <w:pStyle w:val="movimento"/>
              <w:rPr>
                <w:color w:val="002060"/>
              </w:rPr>
            </w:pPr>
            <w:r w:rsidRPr="00635AA3">
              <w:rPr>
                <w:color w:val="002060"/>
              </w:rPr>
              <w:t>PEREZ MALIA ALVARO</w:t>
            </w:r>
          </w:p>
        </w:tc>
        <w:tc>
          <w:tcPr>
            <w:tcW w:w="2200" w:type="dxa"/>
            <w:tcMar>
              <w:top w:w="20" w:type="dxa"/>
              <w:left w:w="20" w:type="dxa"/>
              <w:bottom w:w="20" w:type="dxa"/>
              <w:right w:w="20" w:type="dxa"/>
            </w:tcMar>
            <w:vAlign w:val="center"/>
            <w:hideMark/>
          </w:tcPr>
          <w:p w14:paraId="4D86C737" w14:textId="77777777" w:rsidR="00F438B4" w:rsidRPr="00635AA3" w:rsidRDefault="00F438B4" w:rsidP="000418A2">
            <w:pPr>
              <w:pStyle w:val="movimento2"/>
              <w:rPr>
                <w:color w:val="002060"/>
              </w:rPr>
            </w:pPr>
            <w:r w:rsidRPr="00635AA3">
              <w:rPr>
                <w:color w:val="002060"/>
              </w:rPr>
              <w:t xml:space="preserve">(CALCETTO CASTRUM LAURI) </w:t>
            </w:r>
          </w:p>
        </w:tc>
        <w:tc>
          <w:tcPr>
            <w:tcW w:w="800" w:type="dxa"/>
            <w:tcMar>
              <w:top w:w="20" w:type="dxa"/>
              <w:left w:w="20" w:type="dxa"/>
              <w:bottom w:w="20" w:type="dxa"/>
              <w:right w:w="20" w:type="dxa"/>
            </w:tcMar>
            <w:vAlign w:val="center"/>
            <w:hideMark/>
          </w:tcPr>
          <w:p w14:paraId="46955B5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ADD70E4" w14:textId="77777777" w:rsidR="00F438B4" w:rsidRPr="00635AA3" w:rsidRDefault="00F438B4" w:rsidP="000418A2">
            <w:pPr>
              <w:pStyle w:val="movimento"/>
              <w:rPr>
                <w:color w:val="002060"/>
              </w:rPr>
            </w:pPr>
            <w:r w:rsidRPr="00635AA3">
              <w:rPr>
                <w:color w:val="002060"/>
              </w:rPr>
              <w:t>FONTANA MATTEO</w:t>
            </w:r>
          </w:p>
        </w:tc>
        <w:tc>
          <w:tcPr>
            <w:tcW w:w="2200" w:type="dxa"/>
            <w:tcMar>
              <w:top w:w="20" w:type="dxa"/>
              <w:left w:w="20" w:type="dxa"/>
              <w:bottom w:w="20" w:type="dxa"/>
              <w:right w:w="20" w:type="dxa"/>
            </w:tcMar>
            <w:vAlign w:val="center"/>
            <w:hideMark/>
          </w:tcPr>
          <w:p w14:paraId="4C40D0B1" w14:textId="77777777" w:rsidR="00F438B4" w:rsidRPr="00635AA3" w:rsidRDefault="00F438B4" w:rsidP="000418A2">
            <w:pPr>
              <w:pStyle w:val="movimento2"/>
              <w:rPr>
                <w:color w:val="002060"/>
              </w:rPr>
            </w:pPr>
            <w:r w:rsidRPr="00635AA3">
              <w:rPr>
                <w:color w:val="002060"/>
              </w:rPr>
              <w:t xml:space="preserve">(FUTSAL CAMPIGLIONE) </w:t>
            </w:r>
          </w:p>
        </w:tc>
      </w:tr>
      <w:tr w:rsidR="00F438B4" w:rsidRPr="00635AA3" w14:paraId="6F7B25D3" w14:textId="77777777" w:rsidTr="000418A2">
        <w:tc>
          <w:tcPr>
            <w:tcW w:w="2200" w:type="dxa"/>
            <w:tcMar>
              <w:top w:w="20" w:type="dxa"/>
              <w:left w:w="20" w:type="dxa"/>
              <w:bottom w:w="20" w:type="dxa"/>
              <w:right w:w="20" w:type="dxa"/>
            </w:tcMar>
            <w:vAlign w:val="center"/>
            <w:hideMark/>
          </w:tcPr>
          <w:p w14:paraId="377B391D" w14:textId="77777777" w:rsidR="00F438B4" w:rsidRPr="00635AA3" w:rsidRDefault="00F438B4" w:rsidP="000418A2">
            <w:pPr>
              <w:pStyle w:val="movimento"/>
              <w:rPr>
                <w:color w:val="002060"/>
              </w:rPr>
            </w:pPr>
            <w:r w:rsidRPr="00635AA3">
              <w:rPr>
                <w:color w:val="002060"/>
              </w:rPr>
              <w:t>MASSA FEDERICO</w:t>
            </w:r>
          </w:p>
        </w:tc>
        <w:tc>
          <w:tcPr>
            <w:tcW w:w="2200" w:type="dxa"/>
            <w:tcMar>
              <w:top w:w="20" w:type="dxa"/>
              <w:left w:w="20" w:type="dxa"/>
              <w:bottom w:w="20" w:type="dxa"/>
              <w:right w:w="20" w:type="dxa"/>
            </w:tcMar>
            <w:vAlign w:val="center"/>
            <w:hideMark/>
          </w:tcPr>
          <w:p w14:paraId="0D4AF0AB" w14:textId="77777777" w:rsidR="00F438B4" w:rsidRPr="00635AA3" w:rsidRDefault="00F438B4" w:rsidP="000418A2">
            <w:pPr>
              <w:pStyle w:val="movimento2"/>
              <w:rPr>
                <w:color w:val="002060"/>
              </w:rPr>
            </w:pPr>
            <w:r w:rsidRPr="00635AA3">
              <w:rPr>
                <w:color w:val="002060"/>
              </w:rPr>
              <w:t xml:space="preserve">(ROCCAFLUVIONE) </w:t>
            </w:r>
          </w:p>
        </w:tc>
        <w:tc>
          <w:tcPr>
            <w:tcW w:w="800" w:type="dxa"/>
            <w:tcMar>
              <w:top w:w="20" w:type="dxa"/>
              <w:left w:w="20" w:type="dxa"/>
              <w:bottom w:w="20" w:type="dxa"/>
              <w:right w:w="20" w:type="dxa"/>
            </w:tcMar>
            <w:vAlign w:val="center"/>
            <w:hideMark/>
          </w:tcPr>
          <w:p w14:paraId="0EFF8F8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D3161B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A7D999E" w14:textId="77777777" w:rsidR="00F438B4" w:rsidRPr="00635AA3" w:rsidRDefault="00F438B4" w:rsidP="000418A2">
            <w:pPr>
              <w:pStyle w:val="movimento2"/>
              <w:rPr>
                <w:color w:val="002060"/>
              </w:rPr>
            </w:pPr>
            <w:r w:rsidRPr="00635AA3">
              <w:rPr>
                <w:color w:val="002060"/>
              </w:rPr>
              <w:t> </w:t>
            </w:r>
          </w:p>
        </w:tc>
      </w:tr>
    </w:tbl>
    <w:p w14:paraId="62671147"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729B745" w14:textId="77777777" w:rsidTr="000418A2">
        <w:tc>
          <w:tcPr>
            <w:tcW w:w="2200" w:type="dxa"/>
            <w:tcMar>
              <w:top w:w="20" w:type="dxa"/>
              <w:left w:w="20" w:type="dxa"/>
              <w:bottom w:w="20" w:type="dxa"/>
              <w:right w:w="20" w:type="dxa"/>
            </w:tcMar>
            <w:vAlign w:val="center"/>
            <w:hideMark/>
          </w:tcPr>
          <w:p w14:paraId="270EB3ED" w14:textId="77777777" w:rsidR="00F438B4" w:rsidRPr="00635AA3" w:rsidRDefault="00F438B4" w:rsidP="000418A2">
            <w:pPr>
              <w:pStyle w:val="movimento"/>
              <w:rPr>
                <w:color w:val="002060"/>
              </w:rPr>
            </w:pPr>
            <w:r w:rsidRPr="00635AA3">
              <w:rPr>
                <w:color w:val="002060"/>
              </w:rPr>
              <w:t>MEDEI LEONARDO</w:t>
            </w:r>
          </w:p>
        </w:tc>
        <w:tc>
          <w:tcPr>
            <w:tcW w:w="2200" w:type="dxa"/>
            <w:tcMar>
              <w:top w:w="20" w:type="dxa"/>
              <w:left w:w="20" w:type="dxa"/>
              <w:bottom w:w="20" w:type="dxa"/>
              <w:right w:w="20" w:type="dxa"/>
            </w:tcMar>
            <w:vAlign w:val="center"/>
            <w:hideMark/>
          </w:tcPr>
          <w:p w14:paraId="7A194A7C" w14:textId="77777777" w:rsidR="00F438B4" w:rsidRPr="00635AA3" w:rsidRDefault="00F438B4" w:rsidP="000418A2">
            <w:pPr>
              <w:pStyle w:val="movimento2"/>
              <w:rPr>
                <w:color w:val="002060"/>
              </w:rPr>
            </w:pPr>
            <w:r w:rsidRPr="00635AA3">
              <w:rPr>
                <w:color w:val="002060"/>
              </w:rPr>
              <w:t xml:space="preserve">(AURORA TREIA) </w:t>
            </w:r>
          </w:p>
        </w:tc>
        <w:tc>
          <w:tcPr>
            <w:tcW w:w="800" w:type="dxa"/>
            <w:tcMar>
              <w:top w:w="20" w:type="dxa"/>
              <w:left w:w="20" w:type="dxa"/>
              <w:bottom w:w="20" w:type="dxa"/>
              <w:right w:w="20" w:type="dxa"/>
            </w:tcMar>
            <w:vAlign w:val="center"/>
            <w:hideMark/>
          </w:tcPr>
          <w:p w14:paraId="374B6A8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341F9FB" w14:textId="77777777" w:rsidR="00F438B4" w:rsidRPr="00635AA3" w:rsidRDefault="00F438B4" w:rsidP="000418A2">
            <w:pPr>
              <w:pStyle w:val="movimento"/>
              <w:rPr>
                <w:color w:val="002060"/>
              </w:rPr>
            </w:pPr>
            <w:r w:rsidRPr="00635AA3">
              <w:rPr>
                <w:color w:val="002060"/>
              </w:rPr>
              <w:t>PACETTI DANIEL</w:t>
            </w:r>
          </w:p>
        </w:tc>
        <w:tc>
          <w:tcPr>
            <w:tcW w:w="2200" w:type="dxa"/>
            <w:tcMar>
              <w:top w:w="20" w:type="dxa"/>
              <w:left w:w="20" w:type="dxa"/>
              <w:bottom w:w="20" w:type="dxa"/>
              <w:right w:w="20" w:type="dxa"/>
            </w:tcMar>
            <w:vAlign w:val="center"/>
            <w:hideMark/>
          </w:tcPr>
          <w:p w14:paraId="751FFC94" w14:textId="77777777" w:rsidR="00F438B4" w:rsidRPr="00635AA3" w:rsidRDefault="00F438B4" w:rsidP="000418A2">
            <w:pPr>
              <w:pStyle w:val="movimento2"/>
              <w:rPr>
                <w:color w:val="002060"/>
              </w:rPr>
            </w:pPr>
            <w:r w:rsidRPr="00635AA3">
              <w:rPr>
                <w:color w:val="002060"/>
              </w:rPr>
              <w:t xml:space="preserve">(AURORA TREIA) </w:t>
            </w:r>
          </w:p>
        </w:tc>
      </w:tr>
      <w:tr w:rsidR="00F438B4" w:rsidRPr="00635AA3" w14:paraId="5D52EECF" w14:textId="77777777" w:rsidTr="000418A2">
        <w:tc>
          <w:tcPr>
            <w:tcW w:w="2200" w:type="dxa"/>
            <w:tcMar>
              <w:top w:w="20" w:type="dxa"/>
              <w:left w:w="20" w:type="dxa"/>
              <w:bottom w:w="20" w:type="dxa"/>
              <w:right w:w="20" w:type="dxa"/>
            </w:tcMar>
            <w:vAlign w:val="center"/>
            <w:hideMark/>
          </w:tcPr>
          <w:p w14:paraId="4668B57F" w14:textId="77777777" w:rsidR="00F438B4" w:rsidRPr="00635AA3" w:rsidRDefault="00F438B4" w:rsidP="000418A2">
            <w:pPr>
              <w:pStyle w:val="movimento"/>
              <w:rPr>
                <w:color w:val="002060"/>
              </w:rPr>
            </w:pPr>
            <w:r w:rsidRPr="00635AA3">
              <w:rPr>
                <w:color w:val="002060"/>
              </w:rPr>
              <w:t>VINCENZETTI FRANCESCO</w:t>
            </w:r>
          </w:p>
        </w:tc>
        <w:tc>
          <w:tcPr>
            <w:tcW w:w="2200" w:type="dxa"/>
            <w:tcMar>
              <w:top w:w="20" w:type="dxa"/>
              <w:left w:w="20" w:type="dxa"/>
              <w:bottom w:w="20" w:type="dxa"/>
              <w:right w:w="20" w:type="dxa"/>
            </w:tcMar>
            <w:vAlign w:val="center"/>
            <w:hideMark/>
          </w:tcPr>
          <w:p w14:paraId="3A07A466" w14:textId="77777777" w:rsidR="00F438B4" w:rsidRPr="00635AA3" w:rsidRDefault="00F438B4" w:rsidP="000418A2">
            <w:pPr>
              <w:pStyle w:val="movimento2"/>
              <w:rPr>
                <w:color w:val="002060"/>
              </w:rPr>
            </w:pPr>
            <w:r w:rsidRPr="00635AA3">
              <w:rPr>
                <w:color w:val="002060"/>
              </w:rPr>
              <w:t xml:space="preserve">(AURORA TREIA) </w:t>
            </w:r>
          </w:p>
        </w:tc>
        <w:tc>
          <w:tcPr>
            <w:tcW w:w="800" w:type="dxa"/>
            <w:tcMar>
              <w:top w:w="20" w:type="dxa"/>
              <w:left w:w="20" w:type="dxa"/>
              <w:bottom w:w="20" w:type="dxa"/>
              <w:right w:w="20" w:type="dxa"/>
            </w:tcMar>
            <w:vAlign w:val="center"/>
            <w:hideMark/>
          </w:tcPr>
          <w:p w14:paraId="523AC00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2E5F116" w14:textId="77777777" w:rsidR="00F438B4" w:rsidRPr="00635AA3" w:rsidRDefault="00F438B4" w:rsidP="000418A2">
            <w:pPr>
              <w:pStyle w:val="movimento"/>
              <w:rPr>
                <w:color w:val="002060"/>
              </w:rPr>
            </w:pPr>
            <w:r w:rsidRPr="00635AA3">
              <w:rPr>
                <w:color w:val="002060"/>
              </w:rPr>
              <w:t>PARRUCCI DANILO</w:t>
            </w:r>
          </w:p>
        </w:tc>
        <w:tc>
          <w:tcPr>
            <w:tcW w:w="2200" w:type="dxa"/>
            <w:tcMar>
              <w:top w:w="20" w:type="dxa"/>
              <w:left w:w="20" w:type="dxa"/>
              <w:bottom w:w="20" w:type="dxa"/>
              <w:right w:w="20" w:type="dxa"/>
            </w:tcMar>
            <w:vAlign w:val="center"/>
            <w:hideMark/>
          </w:tcPr>
          <w:p w14:paraId="3A5EAE56" w14:textId="77777777" w:rsidR="00F438B4" w:rsidRPr="00635AA3" w:rsidRDefault="00F438B4" w:rsidP="000418A2">
            <w:pPr>
              <w:pStyle w:val="movimento2"/>
              <w:rPr>
                <w:color w:val="002060"/>
              </w:rPr>
            </w:pPr>
            <w:r w:rsidRPr="00635AA3">
              <w:rPr>
                <w:color w:val="002060"/>
              </w:rPr>
              <w:t xml:space="preserve">(CALCETTO CASTRUM LAURI) </w:t>
            </w:r>
          </w:p>
        </w:tc>
      </w:tr>
      <w:tr w:rsidR="00F438B4" w:rsidRPr="00635AA3" w14:paraId="4CB80C7E" w14:textId="77777777" w:rsidTr="000418A2">
        <w:tc>
          <w:tcPr>
            <w:tcW w:w="2200" w:type="dxa"/>
            <w:tcMar>
              <w:top w:w="20" w:type="dxa"/>
              <w:left w:w="20" w:type="dxa"/>
              <w:bottom w:w="20" w:type="dxa"/>
              <w:right w:w="20" w:type="dxa"/>
            </w:tcMar>
            <w:vAlign w:val="center"/>
            <w:hideMark/>
          </w:tcPr>
          <w:p w14:paraId="51A065AC" w14:textId="77777777" w:rsidR="00F438B4" w:rsidRPr="00635AA3" w:rsidRDefault="00F438B4" w:rsidP="000418A2">
            <w:pPr>
              <w:pStyle w:val="movimento"/>
              <w:rPr>
                <w:color w:val="002060"/>
              </w:rPr>
            </w:pPr>
            <w:r w:rsidRPr="00635AA3">
              <w:rPr>
                <w:color w:val="002060"/>
              </w:rPr>
              <w:t>PIETRACCI MARCO</w:t>
            </w:r>
          </w:p>
        </w:tc>
        <w:tc>
          <w:tcPr>
            <w:tcW w:w="2200" w:type="dxa"/>
            <w:tcMar>
              <w:top w:w="20" w:type="dxa"/>
              <w:left w:w="20" w:type="dxa"/>
              <w:bottom w:w="20" w:type="dxa"/>
              <w:right w:w="20" w:type="dxa"/>
            </w:tcMar>
            <w:vAlign w:val="center"/>
            <w:hideMark/>
          </w:tcPr>
          <w:p w14:paraId="11695599" w14:textId="77777777" w:rsidR="00F438B4" w:rsidRPr="00635AA3" w:rsidRDefault="00F438B4" w:rsidP="000418A2">
            <w:pPr>
              <w:pStyle w:val="movimento2"/>
              <w:rPr>
                <w:color w:val="002060"/>
              </w:rPr>
            </w:pPr>
            <w:r w:rsidRPr="00635AA3">
              <w:rPr>
                <w:color w:val="002060"/>
              </w:rPr>
              <w:t xml:space="preserve">(CALCETTO CASTRUM LAURI) </w:t>
            </w:r>
          </w:p>
        </w:tc>
        <w:tc>
          <w:tcPr>
            <w:tcW w:w="800" w:type="dxa"/>
            <w:tcMar>
              <w:top w:w="20" w:type="dxa"/>
              <w:left w:w="20" w:type="dxa"/>
              <w:bottom w:w="20" w:type="dxa"/>
              <w:right w:w="20" w:type="dxa"/>
            </w:tcMar>
            <w:vAlign w:val="center"/>
            <w:hideMark/>
          </w:tcPr>
          <w:p w14:paraId="1105877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C2A41D0" w14:textId="77777777" w:rsidR="00F438B4" w:rsidRPr="00635AA3" w:rsidRDefault="00F438B4" w:rsidP="000418A2">
            <w:pPr>
              <w:pStyle w:val="movimento"/>
              <w:rPr>
                <w:color w:val="002060"/>
              </w:rPr>
            </w:pPr>
            <w:r w:rsidRPr="00635AA3">
              <w:rPr>
                <w:color w:val="002060"/>
              </w:rPr>
              <w:t>LATINI GIANLUCA</w:t>
            </w:r>
          </w:p>
        </w:tc>
        <w:tc>
          <w:tcPr>
            <w:tcW w:w="2200" w:type="dxa"/>
            <w:tcMar>
              <w:top w:w="20" w:type="dxa"/>
              <w:left w:w="20" w:type="dxa"/>
              <w:bottom w:w="20" w:type="dxa"/>
              <w:right w:w="20" w:type="dxa"/>
            </w:tcMar>
            <w:vAlign w:val="center"/>
            <w:hideMark/>
          </w:tcPr>
          <w:p w14:paraId="1C2B85C8" w14:textId="77777777" w:rsidR="00F438B4" w:rsidRPr="00635AA3" w:rsidRDefault="00F438B4" w:rsidP="000418A2">
            <w:pPr>
              <w:pStyle w:val="movimento2"/>
              <w:rPr>
                <w:color w:val="002060"/>
              </w:rPr>
            </w:pPr>
            <w:r w:rsidRPr="00635AA3">
              <w:rPr>
                <w:color w:val="002060"/>
              </w:rPr>
              <w:t xml:space="preserve">(FUTSAL CASTELFIDARDO) </w:t>
            </w:r>
          </w:p>
        </w:tc>
      </w:tr>
      <w:tr w:rsidR="00F438B4" w:rsidRPr="00635AA3" w14:paraId="51BE404E" w14:textId="77777777" w:rsidTr="000418A2">
        <w:tc>
          <w:tcPr>
            <w:tcW w:w="2200" w:type="dxa"/>
            <w:tcMar>
              <w:top w:w="20" w:type="dxa"/>
              <w:left w:w="20" w:type="dxa"/>
              <w:bottom w:w="20" w:type="dxa"/>
              <w:right w:w="20" w:type="dxa"/>
            </w:tcMar>
            <w:vAlign w:val="center"/>
            <w:hideMark/>
          </w:tcPr>
          <w:p w14:paraId="4BC41883" w14:textId="77777777" w:rsidR="00F438B4" w:rsidRPr="00635AA3" w:rsidRDefault="00F438B4" w:rsidP="000418A2">
            <w:pPr>
              <w:pStyle w:val="movimento"/>
              <w:rPr>
                <w:color w:val="002060"/>
              </w:rPr>
            </w:pPr>
            <w:r w:rsidRPr="00635AA3">
              <w:rPr>
                <w:color w:val="002060"/>
              </w:rPr>
              <w:t>STRAPPATO ANDREA</w:t>
            </w:r>
          </w:p>
        </w:tc>
        <w:tc>
          <w:tcPr>
            <w:tcW w:w="2200" w:type="dxa"/>
            <w:tcMar>
              <w:top w:w="20" w:type="dxa"/>
              <w:left w:w="20" w:type="dxa"/>
              <w:bottom w:w="20" w:type="dxa"/>
              <w:right w:w="20" w:type="dxa"/>
            </w:tcMar>
            <w:vAlign w:val="center"/>
            <w:hideMark/>
          </w:tcPr>
          <w:p w14:paraId="3CED3228" w14:textId="77777777" w:rsidR="00F438B4" w:rsidRPr="00635AA3" w:rsidRDefault="00F438B4" w:rsidP="000418A2">
            <w:pPr>
              <w:pStyle w:val="movimento2"/>
              <w:rPr>
                <w:color w:val="002060"/>
              </w:rPr>
            </w:pPr>
            <w:r w:rsidRPr="00635AA3">
              <w:rPr>
                <w:color w:val="002060"/>
              </w:rPr>
              <w:t xml:space="preserve">(OSIMO FIVE) </w:t>
            </w:r>
          </w:p>
        </w:tc>
        <w:tc>
          <w:tcPr>
            <w:tcW w:w="800" w:type="dxa"/>
            <w:tcMar>
              <w:top w:w="20" w:type="dxa"/>
              <w:left w:w="20" w:type="dxa"/>
              <w:bottom w:w="20" w:type="dxa"/>
              <w:right w:w="20" w:type="dxa"/>
            </w:tcMar>
            <w:vAlign w:val="center"/>
            <w:hideMark/>
          </w:tcPr>
          <w:p w14:paraId="72A9F6D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D6F1C19" w14:textId="77777777" w:rsidR="00F438B4" w:rsidRPr="00635AA3" w:rsidRDefault="00F438B4" w:rsidP="000418A2">
            <w:pPr>
              <w:pStyle w:val="movimento"/>
              <w:rPr>
                <w:color w:val="002060"/>
              </w:rPr>
            </w:pPr>
            <w:r w:rsidRPr="00635AA3">
              <w:rPr>
                <w:color w:val="002060"/>
              </w:rPr>
              <w:t>ARGALIA ALAN</w:t>
            </w:r>
          </w:p>
        </w:tc>
        <w:tc>
          <w:tcPr>
            <w:tcW w:w="2200" w:type="dxa"/>
            <w:tcMar>
              <w:top w:w="20" w:type="dxa"/>
              <w:left w:w="20" w:type="dxa"/>
              <w:bottom w:w="20" w:type="dxa"/>
              <w:right w:w="20" w:type="dxa"/>
            </w:tcMar>
            <w:vAlign w:val="center"/>
            <w:hideMark/>
          </w:tcPr>
          <w:p w14:paraId="2A95D94E" w14:textId="77777777" w:rsidR="00F438B4" w:rsidRPr="00635AA3" w:rsidRDefault="00F438B4" w:rsidP="000418A2">
            <w:pPr>
              <w:pStyle w:val="movimento2"/>
              <w:rPr>
                <w:color w:val="002060"/>
              </w:rPr>
            </w:pPr>
            <w:r w:rsidRPr="00635AA3">
              <w:rPr>
                <w:color w:val="002060"/>
              </w:rPr>
              <w:t xml:space="preserve">(REAL FABRIANO) </w:t>
            </w:r>
          </w:p>
        </w:tc>
      </w:tr>
      <w:tr w:rsidR="00F438B4" w:rsidRPr="00635AA3" w14:paraId="0DBAA428" w14:textId="77777777" w:rsidTr="000418A2">
        <w:tc>
          <w:tcPr>
            <w:tcW w:w="2200" w:type="dxa"/>
            <w:tcMar>
              <w:top w:w="20" w:type="dxa"/>
              <w:left w:w="20" w:type="dxa"/>
              <w:bottom w:w="20" w:type="dxa"/>
              <w:right w:w="20" w:type="dxa"/>
            </w:tcMar>
            <w:vAlign w:val="center"/>
            <w:hideMark/>
          </w:tcPr>
          <w:p w14:paraId="0AB5C84E" w14:textId="77777777" w:rsidR="00F438B4" w:rsidRPr="00635AA3" w:rsidRDefault="00F438B4" w:rsidP="000418A2">
            <w:pPr>
              <w:pStyle w:val="movimento"/>
              <w:rPr>
                <w:color w:val="002060"/>
              </w:rPr>
            </w:pPr>
            <w:r w:rsidRPr="00635AA3">
              <w:rPr>
                <w:color w:val="002060"/>
              </w:rPr>
              <w:t>GIACOMETTI MATTEO</w:t>
            </w:r>
          </w:p>
        </w:tc>
        <w:tc>
          <w:tcPr>
            <w:tcW w:w="2200" w:type="dxa"/>
            <w:tcMar>
              <w:top w:w="20" w:type="dxa"/>
              <w:left w:w="20" w:type="dxa"/>
              <w:bottom w:w="20" w:type="dxa"/>
              <w:right w:w="20" w:type="dxa"/>
            </w:tcMar>
            <w:vAlign w:val="center"/>
            <w:hideMark/>
          </w:tcPr>
          <w:p w14:paraId="7AD21540" w14:textId="77777777" w:rsidR="00F438B4" w:rsidRPr="00635AA3" w:rsidRDefault="00F438B4" w:rsidP="000418A2">
            <w:pPr>
              <w:pStyle w:val="movimento2"/>
              <w:rPr>
                <w:color w:val="002060"/>
              </w:rPr>
            </w:pPr>
            <w:r w:rsidRPr="00635AA3">
              <w:rPr>
                <w:color w:val="002060"/>
              </w:rPr>
              <w:t xml:space="preserve">(REAL FABRIANO) </w:t>
            </w:r>
          </w:p>
        </w:tc>
        <w:tc>
          <w:tcPr>
            <w:tcW w:w="800" w:type="dxa"/>
            <w:tcMar>
              <w:top w:w="20" w:type="dxa"/>
              <w:left w:w="20" w:type="dxa"/>
              <w:bottom w:w="20" w:type="dxa"/>
              <w:right w:w="20" w:type="dxa"/>
            </w:tcMar>
            <w:vAlign w:val="center"/>
            <w:hideMark/>
          </w:tcPr>
          <w:p w14:paraId="68862BF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E508168" w14:textId="77777777" w:rsidR="00F438B4" w:rsidRPr="00635AA3" w:rsidRDefault="00F438B4" w:rsidP="000418A2">
            <w:pPr>
              <w:pStyle w:val="movimento"/>
              <w:rPr>
                <w:color w:val="002060"/>
              </w:rPr>
            </w:pPr>
            <w:r w:rsidRPr="00635AA3">
              <w:rPr>
                <w:color w:val="002060"/>
              </w:rPr>
              <w:t>FIRMANI GREGORIO</w:t>
            </w:r>
          </w:p>
        </w:tc>
        <w:tc>
          <w:tcPr>
            <w:tcW w:w="2200" w:type="dxa"/>
            <w:tcMar>
              <w:top w:w="20" w:type="dxa"/>
              <w:left w:w="20" w:type="dxa"/>
              <w:bottom w:w="20" w:type="dxa"/>
              <w:right w:w="20" w:type="dxa"/>
            </w:tcMar>
            <w:vAlign w:val="center"/>
            <w:hideMark/>
          </w:tcPr>
          <w:p w14:paraId="71817035" w14:textId="77777777" w:rsidR="00F438B4" w:rsidRPr="00635AA3" w:rsidRDefault="00F438B4" w:rsidP="000418A2">
            <w:pPr>
              <w:pStyle w:val="movimento2"/>
              <w:rPr>
                <w:color w:val="002060"/>
              </w:rPr>
            </w:pPr>
            <w:r w:rsidRPr="00635AA3">
              <w:rPr>
                <w:color w:val="002060"/>
              </w:rPr>
              <w:t xml:space="preserve">(SAMBENEDETTESE CALCIO A 5) </w:t>
            </w:r>
          </w:p>
        </w:tc>
      </w:tr>
      <w:tr w:rsidR="00F438B4" w:rsidRPr="00635AA3" w14:paraId="5B562523" w14:textId="77777777" w:rsidTr="000418A2">
        <w:tc>
          <w:tcPr>
            <w:tcW w:w="2200" w:type="dxa"/>
            <w:tcMar>
              <w:top w:w="20" w:type="dxa"/>
              <w:left w:w="20" w:type="dxa"/>
              <w:bottom w:w="20" w:type="dxa"/>
              <w:right w:w="20" w:type="dxa"/>
            </w:tcMar>
            <w:vAlign w:val="center"/>
            <w:hideMark/>
          </w:tcPr>
          <w:p w14:paraId="4C385298" w14:textId="77777777" w:rsidR="00F438B4" w:rsidRPr="00635AA3" w:rsidRDefault="00F438B4" w:rsidP="000418A2">
            <w:pPr>
              <w:pStyle w:val="movimento"/>
              <w:rPr>
                <w:color w:val="002060"/>
              </w:rPr>
            </w:pPr>
            <w:r w:rsidRPr="00635AA3">
              <w:rPr>
                <w:color w:val="002060"/>
              </w:rPr>
              <w:t>BROCCHI YURI</w:t>
            </w:r>
          </w:p>
        </w:tc>
        <w:tc>
          <w:tcPr>
            <w:tcW w:w="2200" w:type="dxa"/>
            <w:tcMar>
              <w:top w:w="20" w:type="dxa"/>
              <w:left w:w="20" w:type="dxa"/>
              <w:bottom w:w="20" w:type="dxa"/>
              <w:right w:w="20" w:type="dxa"/>
            </w:tcMar>
            <w:vAlign w:val="center"/>
            <w:hideMark/>
          </w:tcPr>
          <w:p w14:paraId="27C576AC"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U.MANDOLESI</w:t>
            </w:r>
            <w:proofErr w:type="gramEnd"/>
            <w:r w:rsidRPr="00635AA3">
              <w:rPr>
                <w:color w:val="002060"/>
              </w:rPr>
              <w:t xml:space="preserve"> CALCIO) </w:t>
            </w:r>
          </w:p>
        </w:tc>
        <w:tc>
          <w:tcPr>
            <w:tcW w:w="800" w:type="dxa"/>
            <w:tcMar>
              <w:top w:w="20" w:type="dxa"/>
              <w:left w:w="20" w:type="dxa"/>
              <w:bottom w:w="20" w:type="dxa"/>
              <w:right w:w="20" w:type="dxa"/>
            </w:tcMar>
            <w:vAlign w:val="center"/>
            <w:hideMark/>
          </w:tcPr>
          <w:p w14:paraId="5D667C1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FB2CBB4" w14:textId="77777777" w:rsidR="00F438B4" w:rsidRPr="00635AA3" w:rsidRDefault="00F438B4" w:rsidP="000418A2">
            <w:pPr>
              <w:pStyle w:val="movimento"/>
              <w:rPr>
                <w:color w:val="002060"/>
              </w:rPr>
            </w:pPr>
            <w:r w:rsidRPr="00635AA3">
              <w:rPr>
                <w:color w:val="002060"/>
              </w:rPr>
              <w:t>SAVINI MARCO</w:t>
            </w:r>
          </w:p>
        </w:tc>
        <w:tc>
          <w:tcPr>
            <w:tcW w:w="2200" w:type="dxa"/>
            <w:tcMar>
              <w:top w:w="20" w:type="dxa"/>
              <w:left w:w="20" w:type="dxa"/>
              <w:bottom w:w="20" w:type="dxa"/>
              <w:right w:w="20" w:type="dxa"/>
            </w:tcMar>
            <w:vAlign w:val="center"/>
            <w:hideMark/>
          </w:tcPr>
          <w:p w14:paraId="493D9A52"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U.MANDOLESI</w:t>
            </w:r>
            <w:proofErr w:type="gramEnd"/>
            <w:r w:rsidRPr="00635AA3">
              <w:rPr>
                <w:color w:val="002060"/>
              </w:rPr>
              <w:t xml:space="preserve"> CALCIO) </w:t>
            </w:r>
          </w:p>
        </w:tc>
      </w:tr>
      <w:tr w:rsidR="00F438B4" w:rsidRPr="00635AA3" w14:paraId="173A54F2" w14:textId="77777777" w:rsidTr="000418A2">
        <w:tc>
          <w:tcPr>
            <w:tcW w:w="2200" w:type="dxa"/>
            <w:tcMar>
              <w:top w:w="20" w:type="dxa"/>
              <w:left w:w="20" w:type="dxa"/>
              <w:bottom w:w="20" w:type="dxa"/>
              <w:right w:w="20" w:type="dxa"/>
            </w:tcMar>
            <w:vAlign w:val="center"/>
            <w:hideMark/>
          </w:tcPr>
          <w:p w14:paraId="12DB9865" w14:textId="77777777" w:rsidR="00F438B4" w:rsidRPr="00635AA3" w:rsidRDefault="00F438B4" w:rsidP="000418A2">
            <w:pPr>
              <w:pStyle w:val="movimento"/>
              <w:rPr>
                <w:color w:val="002060"/>
              </w:rPr>
            </w:pPr>
            <w:r w:rsidRPr="00635AA3">
              <w:rPr>
                <w:color w:val="002060"/>
              </w:rPr>
              <w:t>SABBATINI DIEGO</w:t>
            </w:r>
          </w:p>
        </w:tc>
        <w:tc>
          <w:tcPr>
            <w:tcW w:w="2200" w:type="dxa"/>
            <w:tcMar>
              <w:top w:w="20" w:type="dxa"/>
              <w:left w:w="20" w:type="dxa"/>
              <w:bottom w:w="20" w:type="dxa"/>
              <w:right w:w="20" w:type="dxa"/>
            </w:tcMar>
            <w:vAlign w:val="center"/>
            <w:hideMark/>
          </w:tcPr>
          <w:p w14:paraId="0D7204A8" w14:textId="77777777" w:rsidR="00F438B4" w:rsidRPr="00635AA3" w:rsidRDefault="00F438B4" w:rsidP="000418A2">
            <w:pPr>
              <w:pStyle w:val="movimento2"/>
              <w:rPr>
                <w:color w:val="002060"/>
              </w:rPr>
            </w:pPr>
            <w:r w:rsidRPr="00635AA3">
              <w:rPr>
                <w:color w:val="002060"/>
              </w:rPr>
              <w:t xml:space="preserve">(VILLA CECCOLINI CALCIO) </w:t>
            </w:r>
          </w:p>
        </w:tc>
        <w:tc>
          <w:tcPr>
            <w:tcW w:w="800" w:type="dxa"/>
            <w:tcMar>
              <w:top w:w="20" w:type="dxa"/>
              <w:left w:w="20" w:type="dxa"/>
              <w:bottom w:w="20" w:type="dxa"/>
              <w:right w:w="20" w:type="dxa"/>
            </w:tcMar>
            <w:vAlign w:val="center"/>
            <w:hideMark/>
          </w:tcPr>
          <w:p w14:paraId="6A2949B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CFDE38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30E50B0" w14:textId="77777777" w:rsidR="00F438B4" w:rsidRPr="00635AA3" w:rsidRDefault="00F438B4" w:rsidP="000418A2">
            <w:pPr>
              <w:pStyle w:val="movimento2"/>
              <w:rPr>
                <w:color w:val="002060"/>
              </w:rPr>
            </w:pPr>
            <w:r w:rsidRPr="00635AA3">
              <w:rPr>
                <w:color w:val="002060"/>
              </w:rPr>
              <w:t> </w:t>
            </w:r>
          </w:p>
        </w:tc>
      </w:tr>
    </w:tbl>
    <w:p w14:paraId="33D975B2"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11C496C" w14:textId="77777777" w:rsidTr="000418A2">
        <w:tc>
          <w:tcPr>
            <w:tcW w:w="2200" w:type="dxa"/>
            <w:tcMar>
              <w:top w:w="20" w:type="dxa"/>
              <w:left w:w="20" w:type="dxa"/>
              <w:bottom w:w="20" w:type="dxa"/>
              <w:right w:w="20" w:type="dxa"/>
            </w:tcMar>
            <w:vAlign w:val="center"/>
            <w:hideMark/>
          </w:tcPr>
          <w:p w14:paraId="388506D4" w14:textId="77777777" w:rsidR="00F438B4" w:rsidRPr="00635AA3" w:rsidRDefault="00F438B4" w:rsidP="000418A2">
            <w:pPr>
              <w:pStyle w:val="movimento"/>
              <w:rPr>
                <w:color w:val="002060"/>
              </w:rPr>
            </w:pPr>
            <w:r w:rsidRPr="00635AA3">
              <w:rPr>
                <w:color w:val="002060"/>
              </w:rPr>
              <w:t>GATTAFONI EDOARDO</w:t>
            </w:r>
          </w:p>
        </w:tc>
        <w:tc>
          <w:tcPr>
            <w:tcW w:w="2200" w:type="dxa"/>
            <w:tcMar>
              <w:top w:w="20" w:type="dxa"/>
              <w:left w:w="20" w:type="dxa"/>
              <w:bottom w:w="20" w:type="dxa"/>
              <w:right w:w="20" w:type="dxa"/>
            </w:tcMar>
            <w:vAlign w:val="center"/>
            <w:hideMark/>
          </w:tcPr>
          <w:p w14:paraId="6263D2B3" w14:textId="77777777" w:rsidR="00F438B4" w:rsidRPr="00635AA3" w:rsidRDefault="00F438B4" w:rsidP="000418A2">
            <w:pPr>
              <w:pStyle w:val="movimento2"/>
              <w:rPr>
                <w:color w:val="002060"/>
              </w:rPr>
            </w:pPr>
            <w:r w:rsidRPr="00635AA3">
              <w:rPr>
                <w:color w:val="002060"/>
              </w:rPr>
              <w:t xml:space="preserve">(ACLI AUDAX MONTECOSARO C5) </w:t>
            </w:r>
          </w:p>
        </w:tc>
        <w:tc>
          <w:tcPr>
            <w:tcW w:w="800" w:type="dxa"/>
            <w:tcMar>
              <w:top w:w="20" w:type="dxa"/>
              <w:left w:w="20" w:type="dxa"/>
              <w:bottom w:w="20" w:type="dxa"/>
              <w:right w:w="20" w:type="dxa"/>
            </w:tcMar>
            <w:vAlign w:val="center"/>
            <w:hideMark/>
          </w:tcPr>
          <w:p w14:paraId="2A96F52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C47574B" w14:textId="77777777" w:rsidR="00F438B4" w:rsidRPr="00635AA3" w:rsidRDefault="00F438B4" w:rsidP="000418A2">
            <w:pPr>
              <w:pStyle w:val="movimento"/>
              <w:rPr>
                <w:color w:val="002060"/>
              </w:rPr>
            </w:pPr>
            <w:r w:rsidRPr="00635AA3">
              <w:rPr>
                <w:color w:val="002060"/>
              </w:rPr>
              <w:t>TOGNI ANDREA</w:t>
            </w:r>
          </w:p>
        </w:tc>
        <w:tc>
          <w:tcPr>
            <w:tcW w:w="2200" w:type="dxa"/>
            <w:tcMar>
              <w:top w:w="20" w:type="dxa"/>
              <w:left w:w="20" w:type="dxa"/>
              <w:bottom w:w="20" w:type="dxa"/>
              <w:right w:w="20" w:type="dxa"/>
            </w:tcMar>
            <w:vAlign w:val="center"/>
            <w:hideMark/>
          </w:tcPr>
          <w:p w14:paraId="57ECC3B1" w14:textId="77777777" w:rsidR="00F438B4" w:rsidRPr="00635AA3" w:rsidRDefault="00F438B4" w:rsidP="000418A2">
            <w:pPr>
              <w:pStyle w:val="movimento2"/>
              <w:rPr>
                <w:color w:val="002060"/>
              </w:rPr>
            </w:pPr>
            <w:r w:rsidRPr="00635AA3">
              <w:rPr>
                <w:color w:val="002060"/>
              </w:rPr>
              <w:t xml:space="preserve">(ACLI VILLA MUSONE) </w:t>
            </w:r>
          </w:p>
        </w:tc>
      </w:tr>
      <w:tr w:rsidR="00F438B4" w:rsidRPr="00635AA3" w14:paraId="09DCD074" w14:textId="77777777" w:rsidTr="000418A2">
        <w:tc>
          <w:tcPr>
            <w:tcW w:w="2200" w:type="dxa"/>
            <w:tcMar>
              <w:top w:w="20" w:type="dxa"/>
              <w:left w:w="20" w:type="dxa"/>
              <w:bottom w:w="20" w:type="dxa"/>
              <w:right w:w="20" w:type="dxa"/>
            </w:tcMar>
            <w:vAlign w:val="center"/>
            <w:hideMark/>
          </w:tcPr>
          <w:p w14:paraId="25399232" w14:textId="77777777" w:rsidR="00F438B4" w:rsidRPr="00635AA3" w:rsidRDefault="00F438B4" w:rsidP="000418A2">
            <w:pPr>
              <w:pStyle w:val="movimento"/>
              <w:rPr>
                <w:color w:val="002060"/>
              </w:rPr>
            </w:pPr>
            <w:r w:rsidRPr="00635AA3">
              <w:rPr>
                <w:color w:val="002060"/>
              </w:rPr>
              <w:t>TRAINI MATTIA</w:t>
            </w:r>
          </w:p>
        </w:tc>
        <w:tc>
          <w:tcPr>
            <w:tcW w:w="2200" w:type="dxa"/>
            <w:tcMar>
              <w:top w:w="20" w:type="dxa"/>
              <w:left w:w="20" w:type="dxa"/>
              <w:bottom w:w="20" w:type="dxa"/>
              <w:right w:w="20" w:type="dxa"/>
            </w:tcMar>
            <w:vAlign w:val="center"/>
            <w:hideMark/>
          </w:tcPr>
          <w:p w14:paraId="2CAA5976" w14:textId="77777777" w:rsidR="00F438B4" w:rsidRPr="00635AA3" w:rsidRDefault="00F438B4" w:rsidP="000418A2">
            <w:pPr>
              <w:pStyle w:val="movimento2"/>
              <w:rPr>
                <w:color w:val="002060"/>
              </w:rPr>
            </w:pPr>
            <w:r w:rsidRPr="00635AA3">
              <w:rPr>
                <w:color w:val="002060"/>
              </w:rPr>
              <w:t xml:space="preserve">(ASCOLI CALCIO A 5) </w:t>
            </w:r>
          </w:p>
        </w:tc>
        <w:tc>
          <w:tcPr>
            <w:tcW w:w="800" w:type="dxa"/>
            <w:tcMar>
              <w:top w:w="20" w:type="dxa"/>
              <w:left w:w="20" w:type="dxa"/>
              <w:bottom w:w="20" w:type="dxa"/>
              <w:right w:w="20" w:type="dxa"/>
            </w:tcMar>
            <w:vAlign w:val="center"/>
            <w:hideMark/>
          </w:tcPr>
          <w:p w14:paraId="1E36E0C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A5A1520" w14:textId="77777777" w:rsidR="00F438B4" w:rsidRPr="00635AA3" w:rsidRDefault="00F438B4" w:rsidP="000418A2">
            <w:pPr>
              <w:pStyle w:val="movimento"/>
              <w:rPr>
                <w:color w:val="002060"/>
              </w:rPr>
            </w:pPr>
            <w:r w:rsidRPr="00635AA3">
              <w:rPr>
                <w:color w:val="002060"/>
              </w:rPr>
              <w:t>COPPARI ANDREA</w:t>
            </w:r>
          </w:p>
        </w:tc>
        <w:tc>
          <w:tcPr>
            <w:tcW w:w="2200" w:type="dxa"/>
            <w:tcMar>
              <w:top w:w="20" w:type="dxa"/>
              <w:left w:w="20" w:type="dxa"/>
              <w:bottom w:w="20" w:type="dxa"/>
              <w:right w:w="20" w:type="dxa"/>
            </w:tcMar>
            <w:vAlign w:val="center"/>
            <w:hideMark/>
          </w:tcPr>
          <w:p w14:paraId="2CE93681" w14:textId="77777777" w:rsidR="00F438B4" w:rsidRPr="00635AA3" w:rsidRDefault="00F438B4" w:rsidP="000418A2">
            <w:pPr>
              <w:pStyle w:val="movimento2"/>
              <w:rPr>
                <w:color w:val="002060"/>
              </w:rPr>
            </w:pPr>
            <w:r w:rsidRPr="00635AA3">
              <w:rPr>
                <w:color w:val="002060"/>
              </w:rPr>
              <w:t xml:space="preserve">(AVENALE) </w:t>
            </w:r>
          </w:p>
        </w:tc>
      </w:tr>
      <w:tr w:rsidR="00F438B4" w:rsidRPr="00635AA3" w14:paraId="5F931DBF" w14:textId="77777777" w:rsidTr="000418A2">
        <w:tc>
          <w:tcPr>
            <w:tcW w:w="2200" w:type="dxa"/>
            <w:tcMar>
              <w:top w:w="20" w:type="dxa"/>
              <w:left w:w="20" w:type="dxa"/>
              <w:bottom w:w="20" w:type="dxa"/>
              <w:right w:w="20" w:type="dxa"/>
            </w:tcMar>
            <w:vAlign w:val="center"/>
            <w:hideMark/>
          </w:tcPr>
          <w:p w14:paraId="7735A098" w14:textId="77777777" w:rsidR="00F438B4" w:rsidRPr="00635AA3" w:rsidRDefault="00F438B4" w:rsidP="000418A2">
            <w:pPr>
              <w:pStyle w:val="movimento"/>
              <w:rPr>
                <w:color w:val="002060"/>
              </w:rPr>
            </w:pPr>
            <w:r w:rsidRPr="00635AA3">
              <w:rPr>
                <w:color w:val="002060"/>
              </w:rPr>
              <w:t>PAZIANI MANUELE</w:t>
            </w:r>
          </w:p>
        </w:tc>
        <w:tc>
          <w:tcPr>
            <w:tcW w:w="2200" w:type="dxa"/>
            <w:tcMar>
              <w:top w:w="20" w:type="dxa"/>
              <w:left w:w="20" w:type="dxa"/>
              <w:bottom w:w="20" w:type="dxa"/>
              <w:right w:w="20" w:type="dxa"/>
            </w:tcMar>
            <w:vAlign w:val="center"/>
            <w:hideMark/>
          </w:tcPr>
          <w:p w14:paraId="5F5ED8BC" w14:textId="77777777" w:rsidR="00F438B4" w:rsidRPr="00635AA3" w:rsidRDefault="00F438B4" w:rsidP="000418A2">
            <w:pPr>
              <w:pStyle w:val="movimento2"/>
              <w:rPr>
                <w:color w:val="002060"/>
              </w:rPr>
            </w:pPr>
            <w:r w:rsidRPr="00635AA3">
              <w:rPr>
                <w:color w:val="002060"/>
              </w:rPr>
              <w:t xml:space="preserve">(CASTELBELLINO CALCIO A 5) </w:t>
            </w:r>
          </w:p>
        </w:tc>
        <w:tc>
          <w:tcPr>
            <w:tcW w:w="800" w:type="dxa"/>
            <w:tcMar>
              <w:top w:w="20" w:type="dxa"/>
              <w:left w:w="20" w:type="dxa"/>
              <w:bottom w:w="20" w:type="dxa"/>
              <w:right w:w="20" w:type="dxa"/>
            </w:tcMar>
            <w:vAlign w:val="center"/>
            <w:hideMark/>
          </w:tcPr>
          <w:p w14:paraId="54AD855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FE0C9F9" w14:textId="77777777" w:rsidR="00F438B4" w:rsidRPr="00635AA3" w:rsidRDefault="00F438B4" w:rsidP="000418A2">
            <w:pPr>
              <w:pStyle w:val="movimento"/>
              <w:rPr>
                <w:color w:val="002060"/>
              </w:rPr>
            </w:pPr>
            <w:r w:rsidRPr="00635AA3">
              <w:rPr>
                <w:color w:val="002060"/>
              </w:rPr>
              <w:t>SDOGATI ANDREA</w:t>
            </w:r>
          </w:p>
        </w:tc>
        <w:tc>
          <w:tcPr>
            <w:tcW w:w="2200" w:type="dxa"/>
            <w:tcMar>
              <w:top w:w="20" w:type="dxa"/>
              <w:left w:w="20" w:type="dxa"/>
              <w:bottom w:w="20" w:type="dxa"/>
              <w:right w:w="20" w:type="dxa"/>
            </w:tcMar>
            <w:vAlign w:val="center"/>
            <w:hideMark/>
          </w:tcPr>
          <w:p w14:paraId="0DB122DD"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CITTA</w:t>
            </w:r>
            <w:proofErr w:type="gramEnd"/>
            <w:r w:rsidRPr="00635AA3">
              <w:rPr>
                <w:color w:val="002060"/>
              </w:rPr>
              <w:t xml:space="preserve"> DI OSTRA) </w:t>
            </w:r>
          </w:p>
        </w:tc>
      </w:tr>
      <w:tr w:rsidR="00F438B4" w:rsidRPr="00635AA3" w14:paraId="3B30AB2B" w14:textId="77777777" w:rsidTr="000418A2">
        <w:tc>
          <w:tcPr>
            <w:tcW w:w="2200" w:type="dxa"/>
            <w:tcMar>
              <w:top w:w="20" w:type="dxa"/>
              <w:left w:w="20" w:type="dxa"/>
              <w:bottom w:w="20" w:type="dxa"/>
              <w:right w:w="20" w:type="dxa"/>
            </w:tcMar>
            <w:vAlign w:val="center"/>
            <w:hideMark/>
          </w:tcPr>
          <w:p w14:paraId="29E921B3" w14:textId="77777777" w:rsidR="00F438B4" w:rsidRPr="00635AA3" w:rsidRDefault="00F438B4" w:rsidP="000418A2">
            <w:pPr>
              <w:pStyle w:val="movimento"/>
              <w:rPr>
                <w:color w:val="002060"/>
              </w:rPr>
            </w:pPr>
            <w:r w:rsidRPr="00635AA3">
              <w:rPr>
                <w:color w:val="002060"/>
              </w:rPr>
              <w:t>FUSCO ANDREA</w:t>
            </w:r>
          </w:p>
        </w:tc>
        <w:tc>
          <w:tcPr>
            <w:tcW w:w="2200" w:type="dxa"/>
            <w:tcMar>
              <w:top w:w="20" w:type="dxa"/>
              <w:left w:w="20" w:type="dxa"/>
              <w:bottom w:w="20" w:type="dxa"/>
              <w:right w:w="20" w:type="dxa"/>
            </w:tcMar>
            <w:vAlign w:val="center"/>
            <w:hideMark/>
          </w:tcPr>
          <w:p w14:paraId="6FBE866C" w14:textId="77777777" w:rsidR="00F438B4" w:rsidRPr="00635AA3" w:rsidRDefault="00F438B4" w:rsidP="000418A2">
            <w:pPr>
              <w:pStyle w:val="movimento2"/>
              <w:rPr>
                <w:color w:val="002060"/>
              </w:rPr>
            </w:pPr>
            <w:r w:rsidRPr="00635AA3">
              <w:rPr>
                <w:color w:val="002060"/>
              </w:rPr>
              <w:t xml:space="preserve">(CSI STELLA A.S.D.) </w:t>
            </w:r>
          </w:p>
        </w:tc>
        <w:tc>
          <w:tcPr>
            <w:tcW w:w="800" w:type="dxa"/>
            <w:tcMar>
              <w:top w:w="20" w:type="dxa"/>
              <w:left w:w="20" w:type="dxa"/>
              <w:bottom w:w="20" w:type="dxa"/>
              <w:right w:w="20" w:type="dxa"/>
            </w:tcMar>
            <w:vAlign w:val="center"/>
            <w:hideMark/>
          </w:tcPr>
          <w:p w14:paraId="7B37D87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8792BF9" w14:textId="77777777" w:rsidR="00F438B4" w:rsidRPr="00635AA3" w:rsidRDefault="00F438B4" w:rsidP="000418A2">
            <w:pPr>
              <w:pStyle w:val="movimento"/>
              <w:rPr>
                <w:color w:val="002060"/>
              </w:rPr>
            </w:pPr>
            <w:r w:rsidRPr="00635AA3">
              <w:rPr>
                <w:color w:val="002060"/>
              </w:rPr>
              <w:t>CONVERSO ANTONIO</w:t>
            </w:r>
          </w:p>
        </w:tc>
        <w:tc>
          <w:tcPr>
            <w:tcW w:w="2200" w:type="dxa"/>
            <w:tcMar>
              <w:top w:w="20" w:type="dxa"/>
              <w:left w:w="20" w:type="dxa"/>
              <w:bottom w:w="20" w:type="dxa"/>
              <w:right w:w="20" w:type="dxa"/>
            </w:tcMar>
            <w:vAlign w:val="center"/>
            <w:hideMark/>
          </w:tcPr>
          <w:p w14:paraId="4B98ACF9" w14:textId="77777777" w:rsidR="00F438B4" w:rsidRPr="00635AA3" w:rsidRDefault="00F438B4" w:rsidP="000418A2">
            <w:pPr>
              <w:pStyle w:val="movimento2"/>
              <w:rPr>
                <w:color w:val="002060"/>
              </w:rPr>
            </w:pPr>
            <w:r w:rsidRPr="00635AA3">
              <w:rPr>
                <w:color w:val="002060"/>
              </w:rPr>
              <w:t xml:space="preserve">(FERMANA FUTSAL 2022) </w:t>
            </w:r>
          </w:p>
        </w:tc>
      </w:tr>
      <w:tr w:rsidR="00F438B4" w:rsidRPr="00635AA3" w14:paraId="3071CFB5" w14:textId="77777777" w:rsidTr="000418A2">
        <w:tc>
          <w:tcPr>
            <w:tcW w:w="2200" w:type="dxa"/>
            <w:tcMar>
              <w:top w:w="20" w:type="dxa"/>
              <w:left w:w="20" w:type="dxa"/>
              <w:bottom w:w="20" w:type="dxa"/>
              <w:right w:w="20" w:type="dxa"/>
            </w:tcMar>
            <w:vAlign w:val="center"/>
            <w:hideMark/>
          </w:tcPr>
          <w:p w14:paraId="55235AE0" w14:textId="77777777" w:rsidR="00F438B4" w:rsidRPr="00635AA3" w:rsidRDefault="00F438B4" w:rsidP="000418A2">
            <w:pPr>
              <w:pStyle w:val="movimento"/>
              <w:rPr>
                <w:color w:val="002060"/>
              </w:rPr>
            </w:pPr>
            <w:r w:rsidRPr="00635AA3">
              <w:rPr>
                <w:color w:val="002060"/>
              </w:rPr>
              <w:t>MANZALLI CAMARGO FELIPE</w:t>
            </w:r>
          </w:p>
        </w:tc>
        <w:tc>
          <w:tcPr>
            <w:tcW w:w="2200" w:type="dxa"/>
            <w:tcMar>
              <w:top w:w="20" w:type="dxa"/>
              <w:left w:w="20" w:type="dxa"/>
              <w:bottom w:w="20" w:type="dxa"/>
              <w:right w:w="20" w:type="dxa"/>
            </w:tcMar>
            <w:vAlign w:val="center"/>
            <w:hideMark/>
          </w:tcPr>
          <w:p w14:paraId="48621D70" w14:textId="77777777" w:rsidR="00F438B4" w:rsidRPr="00635AA3" w:rsidRDefault="00F438B4" w:rsidP="000418A2">
            <w:pPr>
              <w:pStyle w:val="movimento2"/>
              <w:rPr>
                <w:color w:val="002060"/>
              </w:rPr>
            </w:pPr>
            <w:r w:rsidRPr="00635AA3">
              <w:rPr>
                <w:color w:val="002060"/>
              </w:rPr>
              <w:t xml:space="preserve">(FERMANA FUTSAL 2022) </w:t>
            </w:r>
          </w:p>
        </w:tc>
        <w:tc>
          <w:tcPr>
            <w:tcW w:w="800" w:type="dxa"/>
            <w:tcMar>
              <w:top w:w="20" w:type="dxa"/>
              <w:left w:w="20" w:type="dxa"/>
              <w:bottom w:w="20" w:type="dxa"/>
              <w:right w:w="20" w:type="dxa"/>
            </w:tcMar>
            <w:vAlign w:val="center"/>
            <w:hideMark/>
          </w:tcPr>
          <w:p w14:paraId="7710384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44B55BB" w14:textId="77777777" w:rsidR="00F438B4" w:rsidRPr="00635AA3" w:rsidRDefault="00F438B4" w:rsidP="000418A2">
            <w:pPr>
              <w:pStyle w:val="movimento"/>
              <w:rPr>
                <w:color w:val="002060"/>
              </w:rPr>
            </w:pPr>
            <w:r w:rsidRPr="00635AA3">
              <w:rPr>
                <w:color w:val="002060"/>
              </w:rPr>
              <w:t>GIOVAGNETTI MARCO</w:t>
            </w:r>
          </w:p>
        </w:tc>
        <w:tc>
          <w:tcPr>
            <w:tcW w:w="2200" w:type="dxa"/>
            <w:tcMar>
              <w:top w:w="20" w:type="dxa"/>
              <w:left w:w="20" w:type="dxa"/>
              <w:bottom w:w="20" w:type="dxa"/>
              <w:right w:w="20" w:type="dxa"/>
            </w:tcMar>
            <w:vAlign w:val="center"/>
            <w:hideMark/>
          </w:tcPr>
          <w:p w14:paraId="1924B649" w14:textId="77777777" w:rsidR="00F438B4" w:rsidRPr="00635AA3" w:rsidRDefault="00F438B4" w:rsidP="000418A2">
            <w:pPr>
              <w:pStyle w:val="movimento2"/>
              <w:rPr>
                <w:color w:val="002060"/>
              </w:rPr>
            </w:pPr>
            <w:r w:rsidRPr="00635AA3">
              <w:rPr>
                <w:color w:val="002060"/>
              </w:rPr>
              <w:t xml:space="preserve">(NUOVA OTTRANO 98) </w:t>
            </w:r>
          </w:p>
        </w:tc>
      </w:tr>
      <w:tr w:rsidR="00F438B4" w:rsidRPr="00635AA3" w14:paraId="4DDE866A" w14:textId="77777777" w:rsidTr="000418A2">
        <w:tc>
          <w:tcPr>
            <w:tcW w:w="2200" w:type="dxa"/>
            <w:tcMar>
              <w:top w:w="20" w:type="dxa"/>
              <w:left w:w="20" w:type="dxa"/>
              <w:bottom w:w="20" w:type="dxa"/>
              <w:right w:w="20" w:type="dxa"/>
            </w:tcMar>
            <w:vAlign w:val="center"/>
            <w:hideMark/>
          </w:tcPr>
          <w:p w14:paraId="193A2DA5" w14:textId="77777777" w:rsidR="00F438B4" w:rsidRPr="00635AA3" w:rsidRDefault="00F438B4" w:rsidP="000418A2">
            <w:pPr>
              <w:pStyle w:val="movimento"/>
              <w:rPr>
                <w:color w:val="002060"/>
              </w:rPr>
            </w:pPr>
            <w:r w:rsidRPr="00635AA3">
              <w:rPr>
                <w:color w:val="002060"/>
              </w:rPr>
              <w:t>SMARGIASSI MARCO</w:t>
            </w:r>
          </w:p>
        </w:tc>
        <w:tc>
          <w:tcPr>
            <w:tcW w:w="2200" w:type="dxa"/>
            <w:tcMar>
              <w:top w:w="20" w:type="dxa"/>
              <w:left w:w="20" w:type="dxa"/>
              <w:bottom w:w="20" w:type="dxa"/>
              <w:right w:w="20" w:type="dxa"/>
            </w:tcMar>
            <w:vAlign w:val="center"/>
            <w:hideMark/>
          </w:tcPr>
          <w:p w14:paraId="67F5D314" w14:textId="77777777" w:rsidR="00F438B4" w:rsidRPr="00635AA3" w:rsidRDefault="00F438B4" w:rsidP="000418A2">
            <w:pPr>
              <w:pStyle w:val="movimento2"/>
              <w:rPr>
                <w:color w:val="002060"/>
              </w:rPr>
            </w:pPr>
            <w:r w:rsidRPr="00635AA3">
              <w:rPr>
                <w:color w:val="002060"/>
              </w:rPr>
              <w:t xml:space="preserve">(POLISPORTIVA UROBORO) </w:t>
            </w:r>
          </w:p>
        </w:tc>
        <w:tc>
          <w:tcPr>
            <w:tcW w:w="800" w:type="dxa"/>
            <w:tcMar>
              <w:top w:w="20" w:type="dxa"/>
              <w:left w:w="20" w:type="dxa"/>
              <w:bottom w:w="20" w:type="dxa"/>
              <w:right w:w="20" w:type="dxa"/>
            </w:tcMar>
            <w:vAlign w:val="center"/>
            <w:hideMark/>
          </w:tcPr>
          <w:p w14:paraId="5CAF92A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69B3D68" w14:textId="77777777" w:rsidR="00F438B4" w:rsidRPr="00635AA3" w:rsidRDefault="00F438B4" w:rsidP="000418A2">
            <w:pPr>
              <w:pStyle w:val="movimento"/>
              <w:rPr>
                <w:color w:val="002060"/>
              </w:rPr>
            </w:pPr>
            <w:r w:rsidRPr="00635AA3">
              <w:rPr>
                <w:color w:val="002060"/>
              </w:rPr>
              <w:t>MECOZZI EDOARDO</w:t>
            </w:r>
          </w:p>
        </w:tc>
        <w:tc>
          <w:tcPr>
            <w:tcW w:w="2200" w:type="dxa"/>
            <w:tcMar>
              <w:top w:w="20" w:type="dxa"/>
              <w:left w:w="20" w:type="dxa"/>
              <w:bottom w:w="20" w:type="dxa"/>
              <w:right w:w="20" w:type="dxa"/>
            </w:tcMar>
            <w:vAlign w:val="center"/>
            <w:hideMark/>
          </w:tcPr>
          <w:p w14:paraId="1C8FA5F6"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U.MANDOLESI</w:t>
            </w:r>
            <w:proofErr w:type="gramEnd"/>
            <w:r w:rsidRPr="00635AA3">
              <w:rPr>
                <w:color w:val="002060"/>
              </w:rPr>
              <w:t xml:space="preserve"> CALCIO) </w:t>
            </w:r>
          </w:p>
        </w:tc>
      </w:tr>
    </w:tbl>
    <w:p w14:paraId="6CD76540" w14:textId="77777777" w:rsidR="00F438B4" w:rsidRPr="00635AA3" w:rsidRDefault="00F438B4" w:rsidP="00F438B4">
      <w:pPr>
        <w:pStyle w:val="titolo10"/>
        <w:rPr>
          <w:color w:val="002060"/>
        </w:rPr>
      </w:pPr>
      <w:r w:rsidRPr="00635AA3">
        <w:rPr>
          <w:color w:val="002060"/>
        </w:rPr>
        <w:t xml:space="preserve">GARE DEL 25/11/2023 </w:t>
      </w:r>
    </w:p>
    <w:p w14:paraId="1E5432CD" w14:textId="77777777" w:rsidR="00F438B4" w:rsidRPr="00635AA3" w:rsidRDefault="00F438B4" w:rsidP="00F438B4">
      <w:pPr>
        <w:pStyle w:val="titolo7a"/>
        <w:rPr>
          <w:color w:val="002060"/>
        </w:rPr>
      </w:pPr>
      <w:r w:rsidRPr="00635AA3">
        <w:rPr>
          <w:color w:val="002060"/>
        </w:rPr>
        <w:t xml:space="preserve">PROVVEDIMENTI DISCIPLINARI </w:t>
      </w:r>
    </w:p>
    <w:p w14:paraId="1F2DA157" w14:textId="77777777" w:rsidR="00F438B4" w:rsidRPr="00635AA3" w:rsidRDefault="00F438B4" w:rsidP="00F438B4">
      <w:pPr>
        <w:pStyle w:val="titolo7b0"/>
        <w:rPr>
          <w:color w:val="002060"/>
        </w:rPr>
      </w:pPr>
      <w:r w:rsidRPr="00635AA3">
        <w:rPr>
          <w:color w:val="002060"/>
        </w:rPr>
        <w:lastRenderedPageBreak/>
        <w:t xml:space="preserve">In base alle risultanze degli atti ufficiali sono state deliberate le seguenti sanzioni disciplinari. </w:t>
      </w:r>
    </w:p>
    <w:p w14:paraId="3493494B" w14:textId="77777777" w:rsidR="00F438B4" w:rsidRPr="00635AA3" w:rsidRDefault="00F438B4" w:rsidP="00F438B4">
      <w:pPr>
        <w:pStyle w:val="titolo30"/>
        <w:rPr>
          <w:color w:val="002060"/>
        </w:rPr>
      </w:pPr>
      <w:r w:rsidRPr="00635AA3">
        <w:rPr>
          <w:color w:val="002060"/>
        </w:rPr>
        <w:t xml:space="preserve">CALCIATORI NON ESPULSI </w:t>
      </w:r>
    </w:p>
    <w:p w14:paraId="116F8F0D" w14:textId="77777777" w:rsidR="00F438B4" w:rsidRPr="00635AA3" w:rsidRDefault="00F438B4" w:rsidP="00F438B4">
      <w:pPr>
        <w:pStyle w:val="titolo20"/>
        <w:rPr>
          <w:color w:val="002060"/>
        </w:rPr>
      </w:pPr>
      <w:r w:rsidRPr="00635AA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092ADBBA" w14:textId="77777777" w:rsidTr="000418A2">
        <w:tc>
          <w:tcPr>
            <w:tcW w:w="2200" w:type="dxa"/>
            <w:tcMar>
              <w:top w:w="20" w:type="dxa"/>
              <w:left w:w="20" w:type="dxa"/>
              <w:bottom w:w="20" w:type="dxa"/>
              <w:right w:w="20" w:type="dxa"/>
            </w:tcMar>
            <w:vAlign w:val="center"/>
            <w:hideMark/>
          </w:tcPr>
          <w:p w14:paraId="7FCFA02A" w14:textId="77777777" w:rsidR="00F438B4" w:rsidRPr="00635AA3" w:rsidRDefault="00F438B4" w:rsidP="000418A2">
            <w:pPr>
              <w:pStyle w:val="movimento"/>
              <w:rPr>
                <w:color w:val="002060"/>
              </w:rPr>
            </w:pPr>
            <w:r w:rsidRPr="00635AA3">
              <w:rPr>
                <w:color w:val="002060"/>
              </w:rPr>
              <w:t>DISARNO EMILIANO</w:t>
            </w:r>
          </w:p>
        </w:tc>
        <w:tc>
          <w:tcPr>
            <w:tcW w:w="2200" w:type="dxa"/>
            <w:tcMar>
              <w:top w:w="20" w:type="dxa"/>
              <w:left w:w="20" w:type="dxa"/>
              <w:bottom w:w="20" w:type="dxa"/>
              <w:right w:w="20" w:type="dxa"/>
            </w:tcMar>
            <w:vAlign w:val="center"/>
            <w:hideMark/>
          </w:tcPr>
          <w:p w14:paraId="5B405F2C" w14:textId="77777777" w:rsidR="00F438B4" w:rsidRPr="00635AA3" w:rsidRDefault="00F438B4" w:rsidP="000418A2">
            <w:pPr>
              <w:pStyle w:val="movimento2"/>
              <w:rPr>
                <w:color w:val="002060"/>
              </w:rPr>
            </w:pPr>
            <w:r w:rsidRPr="00635AA3">
              <w:rPr>
                <w:color w:val="002060"/>
              </w:rPr>
              <w:t xml:space="preserve">(CARISSIMI 2016) </w:t>
            </w:r>
          </w:p>
        </w:tc>
        <w:tc>
          <w:tcPr>
            <w:tcW w:w="800" w:type="dxa"/>
            <w:tcMar>
              <w:top w:w="20" w:type="dxa"/>
              <w:left w:w="20" w:type="dxa"/>
              <w:bottom w:w="20" w:type="dxa"/>
              <w:right w:w="20" w:type="dxa"/>
            </w:tcMar>
            <w:vAlign w:val="center"/>
            <w:hideMark/>
          </w:tcPr>
          <w:p w14:paraId="4F8FF4D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0B0145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E088D8A" w14:textId="77777777" w:rsidR="00F438B4" w:rsidRPr="00635AA3" w:rsidRDefault="00F438B4" w:rsidP="000418A2">
            <w:pPr>
              <w:pStyle w:val="movimento2"/>
              <w:rPr>
                <w:color w:val="002060"/>
              </w:rPr>
            </w:pPr>
            <w:r w:rsidRPr="00635AA3">
              <w:rPr>
                <w:color w:val="002060"/>
              </w:rPr>
              <w:t> </w:t>
            </w:r>
          </w:p>
        </w:tc>
      </w:tr>
    </w:tbl>
    <w:p w14:paraId="4C3C13F6"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65B1562" w14:textId="77777777" w:rsidTr="000418A2">
        <w:tc>
          <w:tcPr>
            <w:tcW w:w="2200" w:type="dxa"/>
            <w:tcMar>
              <w:top w:w="20" w:type="dxa"/>
              <w:left w:w="20" w:type="dxa"/>
              <w:bottom w:w="20" w:type="dxa"/>
              <w:right w:w="20" w:type="dxa"/>
            </w:tcMar>
            <w:vAlign w:val="center"/>
            <w:hideMark/>
          </w:tcPr>
          <w:p w14:paraId="37D69058" w14:textId="77777777" w:rsidR="00F438B4" w:rsidRPr="00635AA3" w:rsidRDefault="00F438B4" w:rsidP="000418A2">
            <w:pPr>
              <w:pStyle w:val="movimento"/>
              <w:rPr>
                <w:color w:val="002060"/>
              </w:rPr>
            </w:pPr>
            <w:r w:rsidRPr="00635AA3">
              <w:rPr>
                <w:color w:val="002060"/>
              </w:rPr>
              <w:t>CHIAPPORI STEFANO</w:t>
            </w:r>
          </w:p>
        </w:tc>
        <w:tc>
          <w:tcPr>
            <w:tcW w:w="2200" w:type="dxa"/>
            <w:tcMar>
              <w:top w:w="20" w:type="dxa"/>
              <w:left w:w="20" w:type="dxa"/>
              <w:bottom w:w="20" w:type="dxa"/>
              <w:right w:w="20" w:type="dxa"/>
            </w:tcMar>
            <w:vAlign w:val="center"/>
            <w:hideMark/>
          </w:tcPr>
          <w:p w14:paraId="3D6C60DA" w14:textId="77777777" w:rsidR="00F438B4" w:rsidRPr="00635AA3" w:rsidRDefault="00F438B4" w:rsidP="000418A2">
            <w:pPr>
              <w:pStyle w:val="movimento2"/>
              <w:rPr>
                <w:color w:val="002060"/>
              </w:rPr>
            </w:pPr>
            <w:r w:rsidRPr="00635AA3">
              <w:rPr>
                <w:color w:val="002060"/>
              </w:rPr>
              <w:t xml:space="preserve">(CARISSIMI 2016) </w:t>
            </w:r>
          </w:p>
        </w:tc>
        <w:tc>
          <w:tcPr>
            <w:tcW w:w="800" w:type="dxa"/>
            <w:tcMar>
              <w:top w:w="20" w:type="dxa"/>
              <w:left w:w="20" w:type="dxa"/>
              <w:bottom w:w="20" w:type="dxa"/>
              <w:right w:w="20" w:type="dxa"/>
            </w:tcMar>
            <w:vAlign w:val="center"/>
            <w:hideMark/>
          </w:tcPr>
          <w:p w14:paraId="01CC5FB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880C52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F1727B5" w14:textId="77777777" w:rsidR="00F438B4" w:rsidRPr="00635AA3" w:rsidRDefault="00F438B4" w:rsidP="000418A2">
            <w:pPr>
              <w:pStyle w:val="movimento2"/>
              <w:rPr>
                <w:color w:val="002060"/>
              </w:rPr>
            </w:pPr>
            <w:r w:rsidRPr="00635AA3">
              <w:rPr>
                <w:color w:val="002060"/>
              </w:rPr>
              <w:t> </w:t>
            </w:r>
          </w:p>
        </w:tc>
      </w:tr>
    </w:tbl>
    <w:p w14:paraId="7F502724"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B88A539" w14:textId="77777777" w:rsidTr="000418A2">
        <w:tc>
          <w:tcPr>
            <w:tcW w:w="2200" w:type="dxa"/>
            <w:tcMar>
              <w:top w:w="20" w:type="dxa"/>
              <w:left w:w="20" w:type="dxa"/>
              <w:bottom w:w="20" w:type="dxa"/>
              <w:right w:w="20" w:type="dxa"/>
            </w:tcMar>
            <w:vAlign w:val="center"/>
            <w:hideMark/>
          </w:tcPr>
          <w:p w14:paraId="40FA886A" w14:textId="77777777" w:rsidR="00F438B4" w:rsidRPr="00635AA3" w:rsidRDefault="00F438B4" w:rsidP="000418A2">
            <w:pPr>
              <w:pStyle w:val="movimento"/>
              <w:rPr>
                <w:color w:val="002060"/>
              </w:rPr>
            </w:pPr>
            <w:r w:rsidRPr="00635AA3">
              <w:rPr>
                <w:color w:val="002060"/>
              </w:rPr>
              <w:t>FABBRONI MARCO</w:t>
            </w:r>
          </w:p>
        </w:tc>
        <w:tc>
          <w:tcPr>
            <w:tcW w:w="2200" w:type="dxa"/>
            <w:tcMar>
              <w:top w:w="20" w:type="dxa"/>
              <w:left w:w="20" w:type="dxa"/>
              <w:bottom w:w="20" w:type="dxa"/>
              <w:right w:w="20" w:type="dxa"/>
            </w:tcMar>
            <w:vAlign w:val="center"/>
            <w:hideMark/>
          </w:tcPr>
          <w:p w14:paraId="6650198E" w14:textId="77777777" w:rsidR="00F438B4" w:rsidRPr="00635AA3" w:rsidRDefault="00F438B4" w:rsidP="000418A2">
            <w:pPr>
              <w:pStyle w:val="movimento2"/>
              <w:rPr>
                <w:color w:val="002060"/>
              </w:rPr>
            </w:pPr>
            <w:r w:rsidRPr="00635AA3">
              <w:rPr>
                <w:color w:val="002060"/>
              </w:rPr>
              <w:t xml:space="preserve">(CARISSIMI 2016) </w:t>
            </w:r>
          </w:p>
        </w:tc>
        <w:tc>
          <w:tcPr>
            <w:tcW w:w="800" w:type="dxa"/>
            <w:tcMar>
              <w:top w:w="20" w:type="dxa"/>
              <w:left w:w="20" w:type="dxa"/>
              <w:bottom w:w="20" w:type="dxa"/>
              <w:right w:w="20" w:type="dxa"/>
            </w:tcMar>
            <w:vAlign w:val="center"/>
            <w:hideMark/>
          </w:tcPr>
          <w:p w14:paraId="29F14EA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9623B8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8915C24" w14:textId="77777777" w:rsidR="00F438B4" w:rsidRPr="00635AA3" w:rsidRDefault="00F438B4" w:rsidP="000418A2">
            <w:pPr>
              <w:pStyle w:val="movimento2"/>
              <w:rPr>
                <w:color w:val="002060"/>
              </w:rPr>
            </w:pPr>
            <w:r w:rsidRPr="00635AA3">
              <w:rPr>
                <w:color w:val="002060"/>
              </w:rPr>
              <w:t> </w:t>
            </w:r>
          </w:p>
        </w:tc>
      </w:tr>
    </w:tbl>
    <w:p w14:paraId="043754E0"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8BD6187" w14:textId="77777777" w:rsidTr="000418A2">
        <w:tc>
          <w:tcPr>
            <w:tcW w:w="2200" w:type="dxa"/>
            <w:tcMar>
              <w:top w:w="20" w:type="dxa"/>
              <w:left w:w="20" w:type="dxa"/>
              <w:bottom w:w="20" w:type="dxa"/>
              <w:right w:w="20" w:type="dxa"/>
            </w:tcMar>
            <w:vAlign w:val="center"/>
            <w:hideMark/>
          </w:tcPr>
          <w:p w14:paraId="59BFCEB2" w14:textId="77777777" w:rsidR="00F438B4" w:rsidRPr="00635AA3" w:rsidRDefault="00F438B4" w:rsidP="000418A2">
            <w:pPr>
              <w:pStyle w:val="movimento"/>
              <w:rPr>
                <w:color w:val="002060"/>
              </w:rPr>
            </w:pPr>
            <w:r w:rsidRPr="00635AA3">
              <w:rPr>
                <w:color w:val="002060"/>
              </w:rPr>
              <w:t>PALMIERI SIMONE</w:t>
            </w:r>
          </w:p>
        </w:tc>
        <w:tc>
          <w:tcPr>
            <w:tcW w:w="2200" w:type="dxa"/>
            <w:tcMar>
              <w:top w:w="20" w:type="dxa"/>
              <w:left w:w="20" w:type="dxa"/>
              <w:bottom w:w="20" w:type="dxa"/>
              <w:right w:w="20" w:type="dxa"/>
            </w:tcMar>
            <w:vAlign w:val="center"/>
            <w:hideMark/>
          </w:tcPr>
          <w:p w14:paraId="2E695AC8" w14:textId="77777777" w:rsidR="00F438B4" w:rsidRPr="00635AA3" w:rsidRDefault="00F438B4" w:rsidP="000418A2">
            <w:pPr>
              <w:pStyle w:val="movimento2"/>
              <w:rPr>
                <w:color w:val="002060"/>
              </w:rPr>
            </w:pPr>
            <w:r w:rsidRPr="00635AA3">
              <w:rPr>
                <w:color w:val="002060"/>
              </w:rPr>
              <w:t xml:space="preserve">(CHIARAVALLE FUTSAL) </w:t>
            </w:r>
          </w:p>
        </w:tc>
        <w:tc>
          <w:tcPr>
            <w:tcW w:w="800" w:type="dxa"/>
            <w:tcMar>
              <w:top w:w="20" w:type="dxa"/>
              <w:left w:w="20" w:type="dxa"/>
              <w:bottom w:w="20" w:type="dxa"/>
              <w:right w:w="20" w:type="dxa"/>
            </w:tcMar>
            <w:vAlign w:val="center"/>
            <w:hideMark/>
          </w:tcPr>
          <w:p w14:paraId="1ACC758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0C4E7AD" w14:textId="77777777" w:rsidR="00F438B4" w:rsidRPr="00635AA3" w:rsidRDefault="00F438B4" w:rsidP="000418A2">
            <w:pPr>
              <w:pStyle w:val="movimento"/>
              <w:rPr>
                <w:color w:val="002060"/>
              </w:rPr>
            </w:pPr>
            <w:r w:rsidRPr="00635AA3">
              <w:rPr>
                <w:color w:val="002060"/>
              </w:rPr>
              <w:t>SALERNO ALESSANDRO</w:t>
            </w:r>
          </w:p>
        </w:tc>
        <w:tc>
          <w:tcPr>
            <w:tcW w:w="2200" w:type="dxa"/>
            <w:tcMar>
              <w:top w:w="20" w:type="dxa"/>
              <w:left w:w="20" w:type="dxa"/>
              <w:bottom w:w="20" w:type="dxa"/>
              <w:right w:w="20" w:type="dxa"/>
            </w:tcMar>
            <w:vAlign w:val="center"/>
            <w:hideMark/>
          </w:tcPr>
          <w:p w14:paraId="0CF89D76" w14:textId="77777777" w:rsidR="00F438B4" w:rsidRPr="00635AA3" w:rsidRDefault="00F438B4" w:rsidP="000418A2">
            <w:pPr>
              <w:pStyle w:val="movimento2"/>
              <w:rPr>
                <w:color w:val="002060"/>
              </w:rPr>
            </w:pPr>
            <w:r w:rsidRPr="00635AA3">
              <w:rPr>
                <w:color w:val="002060"/>
              </w:rPr>
              <w:t xml:space="preserve">(CHIARAVALLE FUTSAL) </w:t>
            </w:r>
          </w:p>
        </w:tc>
      </w:tr>
    </w:tbl>
    <w:p w14:paraId="54535195" w14:textId="77777777" w:rsidR="00F438B4" w:rsidRDefault="00F438B4" w:rsidP="00F438B4">
      <w:pPr>
        <w:pStyle w:val="breakline"/>
        <w:rPr>
          <w:color w:val="002060"/>
        </w:rPr>
      </w:pPr>
    </w:p>
    <w:p w14:paraId="1B6D9D4B"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73809C1"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1BDB2435" w14:textId="77777777" w:rsidR="00F438B4" w:rsidRPr="00635AA3" w:rsidRDefault="00F438B4" w:rsidP="00F438B4">
      <w:pPr>
        <w:pStyle w:val="breakline"/>
        <w:rPr>
          <w:color w:val="002060"/>
        </w:rPr>
      </w:pPr>
    </w:p>
    <w:p w14:paraId="4108B8BB" w14:textId="77777777" w:rsidR="00F438B4" w:rsidRPr="00635AA3" w:rsidRDefault="00F438B4" w:rsidP="00F438B4">
      <w:pPr>
        <w:pStyle w:val="titoloprinc0"/>
        <w:rPr>
          <w:color w:val="002060"/>
        </w:rPr>
      </w:pPr>
      <w:r w:rsidRPr="00635AA3">
        <w:rPr>
          <w:color w:val="002060"/>
        </w:rPr>
        <w:t>CLASSIFICA</w:t>
      </w:r>
    </w:p>
    <w:p w14:paraId="06A3AF9C" w14:textId="77777777" w:rsidR="00F438B4" w:rsidRPr="00635AA3" w:rsidRDefault="00F438B4" w:rsidP="00F438B4">
      <w:pPr>
        <w:pStyle w:val="breakline"/>
        <w:rPr>
          <w:color w:val="002060"/>
        </w:rPr>
      </w:pPr>
    </w:p>
    <w:p w14:paraId="5094A6B3" w14:textId="77777777" w:rsidR="00F438B4" w:rsidRPr="00635AA3" w:rsidRDefault="00F438B4" w:rsidP="00F438B4">
      <w:pPr>
        <w:pStyle w:val="breakline"/>
        <w:rPr>
          <w:color w:val="002060"/>
        </w:rPr>
      </w:pPr>
    </w:p>
    <w:p w14:paraId="71CBEF40"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1040C980"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65C5E"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4E34"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EE261"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F73A3"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40A3C"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9675B"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ED370"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27788"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08262"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6CBAF" w14:textId="77777777" w:rsidR="00F438B4" w:rsidRPr="00635AA3" w:rsidRDefault="00F438B4" w:rsidP="000418A2">
            <w:pPr>
              <w:pStyle w:val="headertabella0"/>
              <w:rPr>
                <w:color w:val="002060"/>
              </w:rPr>
            </w:pPr>
            <w:r w:rsidRPr="00635AA3">
              <w:rPr>
                <w:color w:val="002060"/>
              </w:rPr>
              <w:t>PE</w:t>
            </w:r>
          </w:p>
        </w:tc>
      </w:tr>
      <w:tr w:rsidR="00F438B4" w:rsidRPr="00635AA3" w14:paraId="6B98BF03"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7EED92" w14:textId="77777777" w:rsidR="00F438B4" w:rsidRPr="00635AA3" w:rsidRDefault="00F438B4" w:rsidP="000418A2">
            <w:pPr>
              <w:pStyle w:val="rowtabella0"/>
              <w:rPr>
                <w:color w:val="002060"/>
              </w:rPr>
            </w:pPr>
            <w:r w:rsidRPr="00635AA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CB1D"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DF8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A05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7F45"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623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6C440"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B73A"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D5CE"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2058" w14:textId="77777777" w:rsidR="00F438B4" w:rsidRPr="00635AA3" w:rsidRDefault="00F438B4" w:rsidP="000418A2">
            <w:pPr>
              <w:pStyle w:val="rowtabella0"/>
              <w:jc w:val="center"/>
              <w:rPr>
                <w:color w:val="002060"/>
              </w:rPr>
            </w:pPr>
            <w:r w:rsidRPr="00635AA3">
              <w:rPr>
                <w:color w:val="002060"/>
              </w:rPr>
              <w:t>0</w:t>
            </w:r>
          </w:p>
        </w:tc>
      </w:tr>
      <w:tr w:rsidR="00F438B4" w:rsidRPr="00635AA3" w14:paraId="7DA9058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4B76C" w14:textId="77777777" w:rsidR="00F438B4" w:rsidRPr="00635AA3" w:rsidRDefault="00F438B4" w:rsidP="000418A2">
            <w:pPr>
              <w:pStyle w:val="rowtabella0"/>
              <w:rPr>
                <w:color w:val="002060"/>
              </w:rPr>
            </w:pPr>
            <w:r w:rsidRPr="00635AA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D8247"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A1A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596B"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231B"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965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E8D8"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5A66"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A9D0"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513A" w14:textId="77777777" w:rsidR="00F438B4" w:rsidRPr="00635AA3" w:rsidRDefault="00F438B4" w:rsidP="000418A2">
            <w:pPr>
              <w:pStyle w:val="rowtabella0"/>
              <w:jc w:val="center"/>
              <w:rPr>
                <w:color w:val="002060"/>
              </w:rPr>
            </w:pPr>
            <w:r w:rsidRPr="00635AA3">
              <w:rPr>
                <w:color w:val="002060"/>
              </w:rPr>
              <w:t>0</w:t>
            </w:r>
          </w:p>
        </w:tc>
      </w:tr>
      <w:tr w:rsidR="00F438B4" w:rsidRPr="00635AA3" w14:paraId="42835DE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69FC7" w14:textId="77777777" w:rsidR="00F438B4" w:rsidRPr="00635AA3" w:rsidRDefault="00F438B4" w:rsidP="000418A2">
            <w:pPr>
              <w:pStyle w:val="rowtabella0"/>
              <w:rPr>
                <w:color w:val="002060"/>
              </w:rPr>
            </w:pPr>
            <w:r w:rsidRPr="00635AA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7FEB"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200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9014"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24AE"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2A1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5A99" w14:textId="77777777" w:rsidR="00F438B4" w:rsidRPr="00635AA3" w:rsidRDefault="00F438B4" w:rsidP="000418A2">
            <w:pPr>
              <w:pStyle w:val="rowtabella0"/>
              <w:jc w:val="center"/>
              <w:rPr>
                <w:color w:val="002060"/>
              </w:rPr>
            </w:pPr>
            <w:r w:rsidRPr="00635AA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8509"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8203"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7B76" w14:textId="77777777" w:rsidR="00F438B4" w:rsidRPr="00635AA3" w:rsidRDefault="00F438B4" w:rsidP="000418A2">
            <w:pPr>
              <w:pStyle w:val="rowtabella0"/>
              <w:jc w:val="center"/>
              <w:rPr>
                <w:color w:val="002060"/>
              </w:rPr>
            </w:pPr>
            <w:r w:rsidRPr="00635AA3">
              <w:rPr>
                <w:color w:val="002060"/>
              </w:rPr>
              <w:t>0</w:t>
            </w:r>
          </w:p>
        </w:tc>
      </w:tr>
      <w:tr w:rsidR="00F438B4" w:rsidRPr="00635AA3" w14:paraId="2BDA2887"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6EA8B" w14:textId="77777777" w:rsidR="00F438B4" w:rsidRPr="00635AA3" w:rsidRDefault="00F438B4" w:rsidP="000418A2">
            <w:pPr>
              <w:pStyle w:val="rowtabella0"/>
              <w:rPr>
                <w:color w:val="002060"/>
              </w:rPr>
            </w:pPr>
            <w:r w:rsidRPr="00635AA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BF19"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EB7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FAD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9539"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9A99"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D931"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FF26"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203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7A93" w14:textId="77777777" w:rsidR="00F438B4" w:rsidRPr="00635AA3" w:rsidRDefault="00F438B4" w:rsidP="000418A2">
            <w:pPr>
              <w:pStyle w:val="rowtabella0"/>
              <w:jc w:val="center"/>
              <w:rPr>
                <w:color w:val="002060"/>
              </w:rPr>
            </w:pPr>
            <w:r w:rsidRPr="00635AA3">
              <w:rPr>
                <w:color w:val="002060"/>
              </w:rPr>
              <w:t>0</w:t>
            </w:r>
          </w:p>
        </w:tc>
      </w:tr>
      <w:tr w:rsidR="00F438B4" w:rsidRPr="00635AA3" w14:paraId="00DBF4B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195B0" w14:textId="77777777" w:rsidR="00F438B4" w:rsidRPr="00635AA3" w:rsidRDefault="00F438B4" w:rsidP="000418A2">
            <w:pPr>
              <w:pStyle w:val="rowtabella0"/>
              <w:rPr>
                <w:color w:val="002060"/>
              </w:rPr>
            </w:pPr>
            <w:r w:rsidRPr="00635AA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86831"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DEF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884A"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061B7"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735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6E02"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178B"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2104"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511E" w14:textId="77777777" w:rsidR="00F438B4" w:rsidRPr="00635AA3" w:rsidRDefault="00F438B4" w:rsidP="000418A2">
            <w:pPr>
              <w:pStyle w:val="rowtabella0"/>
              <w:jc w:val="center"/>
              <w:rPr>
                <w:color w:val="002060"/>
              </w:rPr>
            </w:pPr>
            <w:r w:rsidRPr="00635AA3">
              <w:rPr>
                <w:color w:val="002060"/>
              </w:rPr>
              <w:t>0</w:t>
            </w:r>
          </w:p>
        </w:tc>
      </w:tr>
      <w:tr w:rsidR="00F438B4" w:rsidRPr="00635AA3" w14:paraId="00652F8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80466" w14:textId="77777777" w:rsidR="00F438B4" w:rsidRPr="00635AA3" w:rsidRDefault="00F438B4" w:rsidP="000418A2">
            <w:pPr>
              <w:pStyle w:val="rowtabella0"/>
              <w:rPr>
                <w:color w:val="002060"/>
              </w:rPr>
            </w:pPr>
            <w:r w:rsidRPr="00635AA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7076"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0EB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21E9"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DC3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B58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AE46"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9B47"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E9B5"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826C" w14:textId="77777777" w:rsidR="00F438B4" w:rsidRPr="00635AA3" w:rsidRDefault="00F438B4" w:rsidP="000418A2">
            <w:pPr>
              <w:pStyle w:val="rowtabella0"/>
              <w:jc w:val="center"/>
              <w:rPr>
                <w:color w:val="002060"/>
              </w:rPr>
            </w:pPr>
            <w:r w:rsidRPr="00635AA3">
              <w:rPr>
                <w:color w:val="002060"/>
              </w:rPr>
              <w:t>0</w:t>
            </w:r>
          </w:p>
        </w:tc>
      </w:tr>
      <w:tr w:rsidR="00F438B4" w:rsidRPr="00635AA3" w14:paraId="0E303FA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CC354" w14:textId="77777777" w:rsidR="00F438B4" w:rsidRPr="00635AA3" w:rsidRDefault="00F438B4" w:rsidP="000418A2">
            <w:pPr>
              <w:pStyle w:val="rowtabella0"/>
              <w:rPr>
                <w:color w:val="002060"/>
              </w:rPr>
            </w:pPr>
            <w:r w:rsidRPr="00635AA3">
              <w:rPr>
                <w:color w:val="002060"/>
              </w:rPr>
              <w:t xml:space="preserve">A.S.D. </w:t>
            </w:r>
            <w:proofErr w:type="gramStart"/>
            <w:r w:rsidRPr="00635AA3">
              <w:rPr>
                <w:color w:val="002060"/>
              </w:rPr>
              <w:t>CITTA</w:t>
            </w:r>
            <w:proofErr w:type="gramEnd"/>
            <w:r w:rsidRPr="00635AA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4854"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AC6F"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0A13"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360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43B7"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C4E2"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E041"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E266"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3327" w14:textId="77777777" w:rsidR="00F438B4" w:rsidRPr="00635AA3" w:rsidRDefault="00F438B4" w:rsidP="000418A2">
            <w:pPr>
              <w:pStyle w:val="rowtabella0"/>
              <w:jc w:val="center"/>
              <w:rPr>
                <w:color w:val="002060"/>
              </w:rPr>
            </w:pPr>
            <w:r w:rsidRPr="00635AA3">
              <w:rPr>
                <w:color w:val="002060"/>
              </w:rPr>
              <w:t>0</w:t>
            </w:r>
          </w:p>
        </w:tc>
      </w:tr>
      <w:tr w:rsidR="00F438B4" w:rsidRPr="00635AA3" w14:paraId="5153146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7A7E3" w14:textId="77777777" w:rsidR="00F438B4" w:rsidRPr="00635AA3" w:rsidRDefault="00F438B4" w:rsidP="000418A2">
            <w:pPr>
              <w:pStyle w:val="rowtabella0"/>
              <w:rPr>
                <w:color w:val="002060"/>
              </w:rPr>
            </w:pPr>
            <w:r w:rsidRPr="00635AA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99B6"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CAD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46F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72A2F"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117C"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95AA"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8FDF"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342F"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9E34" w14:textId="77777777" w:rsidR="00F438B4" w:rsidRPr="00635AA3" w:rsidRDefault="00F438B4" w:rsidP="000418A2">
            <w:pPr>
              <w:pStyle w:val="rowtabella0"/>
              <w:jc w:val="center"/>
              <w:rPr>
                <w:color w:val="002060"/>
              </w:rPr>
            </w:pPr>
            <w:r w:rsidRPr="00635AA3">
              <w:rPr>
                <w:color w:val="002060"/>
              </w:rPr>
              <w:t>0</w:t>
            </w:r>
          </w:p>
        </w:tc>
      </w:tr>
      <w:tr w:rsidR="00F438B4" w:rsidRPr="00635AA3" w14:paraId="20E3DD2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248EB" w14:textId="77777777" w:rsidR="00F438B4" w:rsidRPr="00635AA3" w:rsidRDefault="00F438B4" w:rsidP="000418A2">
            <w:pPr>
              <w:pStyle w:val="rowtabella0"/>
              <w:rPr>
                <w:color w:val="002060"/>
                <w:lang w:val="es-ES"/>
              </w:rPr>
            </w:pPr>
            <w:r w:rsidRPr="00635AA3">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6498"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F39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94B6"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C2D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B78D7"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AC91"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160F"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200F"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946C" w14:textId="77777777" w:rsidR="00F438B4" w:rsidRPr="00635AA3" w:rsidRDefault="00F438B4" w:rsidP="000418A2">
            <w:pPr>
              <w:pStyle w:val="rowtabella0"/>
              <w:jc w:val="center"/>
              <w:rPr>
                <w:color w:val="002060"/>
              </w:rPr>
            </w:pPr>
            <w:r w:rsidRPr="00635AA3">
              <w:rPr>
                <w:color w:val="002060"/>
              </w:rPr>
              <w:t>0</w:t>
            </w:r>
          </w:p>
        </w:tc>
      </w:tr>
      <w:tr w:rsidR="00F438B4" w:rsidRPr="00635AA3" w14:paraId="6FA68F3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927C4" w14:textId="77777777" w:rsidR="00F438B4" w:rsidRPr="00635AA3" w:rsidRDefault="00F438B4" w:rsidP="000418A2">
            <w:pPr>
              <w:pStyle w:val="rowtabella0"/>
              <w:rPr>
                <w:color w:val="002060"/>
              </w:rPr>
            </w:pPr>
            <w:r w:rsidRPr="00635AA3">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864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709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408C"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F47B"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E050"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176E"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C3E8"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7950"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F0B1" w14:textId="77777777" w:rsidR="00F438B4" w:rsidRPr="00635AA3" w:rsidRDefault="00F438B4" w:rsidP="000418A2">
            <w:pPr>
              <w:pStyle w:val="rowtabella0"/>
              <w:jc w:val="center"/>
              <w:rPr>
                <w:color w:val="002060"/>
              </w:rPr>
            </w:pPr>
            <w:r w:rsidRPr="00635AA3">
              <w:rPr>
                <w:color w:val="002060"/>
              </w:rPr>
              <w:t>0</w:t>
            </w:r>
          </w:p>
        </w:tc>
      </w:tr>
      <w:tr w:rsidR="00F438B4" w:rsidRPr="00635AA3" w14:paraId="0FB27DB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2084D" w14:textId="77777777" w:rsidR="00F438B4" w:rsidRPr="00635AA3" w:rsidRDefault="00F438B4" w:rsidP="000418A2">
            <w:pPr>
              <w:pStyle w:val="rowtabella0"/>
              <w:rPr>
                <w:color w:val="002060"/>
              </w:rPr>
            </w:pPr>
            <w:r w:rsidRPr="00635AA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569B"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299C"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3371"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53F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E884"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F0FC"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D600"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B1C3"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781B" w14:textId="77777777" w:rsidR="00F438B4" w:rsidRPr="00635AA3" w:rsidRDefault="00F438B4" w:rsidP="000418A2">
            <w:pPr>
              <w:pStyle w:val="rowtabella0"/>
              <w:jc w:val="center"/>
              <w:rPr>
                <w:color w:val="002060"/>
              </w:rPr>
            </w:pPr>
            <w:r w:rsidRPr="00635AA3">
              <w:rPr>
                <w:color w:val="002060"/>
              </w:rPr>
              <w:t>0</w:t>
            </w:r>
          </w:p>
        </w:tc>
      </w:tr>
      <w:tr w:rsidR="00F438B4" w:rsidRPr="00635AA3" w14:paraId="3A097FA9"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8DFAD9" w14:textId="77777777" w:rsidR="00F438B4" w:rsidRPr="00635AA3" w:rsidRDefault="00F438B4" w:rsidP="000418A2">
            <w:pPr>
              <w:pStyle w:val="rowtabella0"/>
              <w:rPr>
                <w:color w:val="002060"/>
              </w:rPr>
            </w:pPr>
            <w:r w:rsidRPr="00635AA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2C19"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B00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849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729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ED9C"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62F2"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BF9F" w14:textId="77777777" w:rsidR="00F438B4" w:rsidRPr="00635AA3" w:rsidRDefault="00F438B4" w:rsidP="000418A2">
            <w:pPr>
              <w:pStyle w:val="rowtabella0"/>
              <w:jc w:val="center"/>
              <w:rPr>
                <w:color w:val="002060"/>
              </w:rPr>
            </w:pPr>
            <w:r w:rsidRPr="00635AA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0B36"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BEEE" w14:textId="77777777" w:rsidR="00F438B4" w:rsidRPr="00635AA3" w:rsidRDefault="00F438B4" w:rsidP="000418A2">
            <w:pPr>
              <w:pStyle w:val="rowtabella0"/>
              <w:jc w:val="center"/>
              <w:rPr>
                <w:color w:val="002060"/>
              </w:rPr>
            </w:pPr>
            <w:r w:rsidRPr="00635AA3">
              <w:rPr>
                <w:color w:val="002060"/>
              </w:rPr>
              <w:t>0</w:t>
            </w:r>
          </w:p>
        </w:tc>
      </w:tr>
    </w:tbl>
    <w:p w14:paraId="19735003" w14:textId="77777777" w:rsidR="00F438B4" w:rsidRPr="00635AA3" w:rsidRDefault="00F438B4" w:rsidP="00F438B4">
      <w:pPr>
        <w:pStyle w:val="breakline"/>
        <w:rPr>
          <w:color w:val="002060"/>
        </w:rPr>
      </w:pPr>
    </w:p>
    <w:p w14:paraId="77D13FDB" w14:textId="77777777" w:rsidR="00F438B4" w:rsidRPr="00635AA3" w:rsidRDefault="00F438B4" w:rsidP="00F438B4">
      <w:pPr>
        <w:pStyle w:val="breakline"/>
        <w:rPr>
          <w:color w:val="002060"/>
        </w:rPr>
      </w:pPr>
    </w:p>
    <w:p w14:paraId="318B9A50" w14:textId="77777777" w:rsidR="00F438B4" w:rsidRPr="00635AA3" w:rsidRDefault="00F438B4" w:rsidP="00F438B4">
      <w:pPr>
        <w:pStyle w:val="sottotitolocampionato10"/>
        <w:rPr>
          <w:color w:val="002060"/>
        </w:rPr>
      </w:pPr>
      <w:r w:rsidRPr="00635AA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3FF4F1B7"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BC50"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42D50"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B579D"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CFE1F"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DCE2A"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B1879"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68D23"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12D83"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BE478"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87608" w14:textId="77777777" w:rsidR="00F438B4" w:rsidRPr="00635AA3" w:rsidRDefault="00F438B4" w:rsidP="000418A2">
            <w:pPr>
              <w:pStyle w:val="headertabella0"/>
              <w:rPr>
                <w:color w:val="002060"/>
              </w:rPr>
            </w:pPr>
            <w:r w:rsidRPr="00635AA3">
              <w:rPr>
                <w:color w:val="002060"/>
              </w:rPr>
              <w:t>PE</w:t>
            </w:r>
          </w:p>
        </w:tc>
      </w:tr>
      <w:tr w:rsidR="00F438B4" w:rsidRPr="00635AA3" w14:paraId="2BECC877"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E9C708" w14:textId="77777777" w:rsidR="00F438B4" w:rsidRPr="00635AA3" w:rsidRDefault="00F438B4" w:rsidP="000418A2">
            <w:pPr>
              <w:pStyle w:val="rowtabella0"/>
              <w:rPr>
                <w:color w:val="002060"/>
              </w:rPr>
            </w:pPr>
            <w:r w:rsidRPr="00635AA3">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57AB"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2C3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0AF2"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DA2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F343"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A31EC"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09BE"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A428"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35C0" w14:textId="77777777" w:rsidR="00F438B4" w:rsidRPr="00635AA3" w:rsidRDefault="00F438B4" w:rsidP="000418A2">
            <w:pPr>
              <w:pStyle w:val="rowtabella0"/>
              <w:jc w:val="center"/>
              <w:rPr>
                <w:color w:val="002060"/>
              </w:rPr>
            </w:pPr>
            <w:r w:rsidRPr="00635AA3">
              <w:rPr>
                <w:color w:val="002060"/>
              </w:rPr>
              <w:t>0</w:t>
            </w:r>
          </w:p>
        </w:tc>
      </w:tr>
      <w:tr w:rsidR="00F438B4" w:rsidRPr="00635AA3" w14:paraId="23A6460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33C2C" w14:textId="77777777" w:rsidR="00F438B4" w:rsidRPr="00635AA3" w:rsidRDefault="00F438B4" w:rsidP="000418A2">
            <w:pPr>
              <w:pStyle w:val="rowtabella0"/>
              <w:rPr>
                <w:color w:val="002060"/>
              </w:rPr>
            </w:pPr>
            <w:r w:rsidRPr="00635AA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2DA5"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B54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8628"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9CE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F542"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B18E"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607E"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7553"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C9CB" w14:textId="77777777" w:rsidR="00F438B4" w:rsidRPr="00635AA3" w:rsidRDefault="00F438B4" w:rsidP="000418A2">
            <w:pPr>
              <w:pStyle w:val="rowtabella0"/>
              <w:jc w:val="center"/>
              <w:rPr>
                <w:color w:val="002060"/>
              </w:rPr>
            </w:pPr>
            <w:r w:rsidRPr="00635AA3">
              <w:rPr>
                <w:color w:val="002060"/>
              </w:rPr>
              <w:t>0</w:t>
            </w:r>
          </w:p>
        </w:tc>
      </w:tr>
      <w:tr w:rsidR="00F438B4" w:rsidRPr="00635AA3" w14:paraId="18E69C8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8D60E" w14:textId="77777777" w:rsidR="00F438B4" w:rsidRPr="00635AA3" w:rsidRDefault="00F438B4" w:rsidP="000418A2">
            <w:pPr>
              <w:pStyle w:val="rowtabella0"/>
              <w:rPr>
                <w:color w:val="002060"/>
                <w:lang w:val="es-ES"/>
              </w:rPr>
            </w:pPr>
            <w:r w:rsidRPr="00635AA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9F51"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C42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3BA7"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3895"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6779"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6168"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7B17"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16EB"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0F11" w14:textId="77777777" w:rsidR="00F438B4" w:rsidRPr="00635AA3" w:rsidRDefault="00F438B4" w:rsidP="000418A2">
            <w:pPr>
              <w:pStyle w:val="rowtabella0"/>
              <w:jc w:val="center"/>
              <w:rPr>
                <w:color w:val="002060"/>
              </w:rPr>
            </w:pPr>
            <w:r w:rsidRPr="00635AA3">
              <w:rPr>
                <w:color w:val="002060"/>
              </w:rPr>
              <w:t>0</w:t>
            </w:r>
          </w:p>
        </w:tc>
      </w:tr>
      <w:tr w:rsidR="00F438B4" w:rsidRPr="00635AA3" w14:paraId="3FD2CDF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0887E" w14:textId="77777777" w:rsidR="00F438B4" w:rsidRPr="00635AA3" w:rsidRDefault="00F438B4" w:rsidP="000418A2">
            <w:pPr>
              <w:pStyle w:val="rowtabella0"/>
              <w:rPr>
                <w:color w:val="002060"/>
              </w:rPr>
            </w:pPr>
            <w:r w:rsidRPr="00635AA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22C1"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0128"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3A78"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C66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B807"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CC3F"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4F5A"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E797"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7908" w14:textId="77777777" w:rsidR="00F438B4" w:rsidRPr="00635AA3" w:rsidRDefault="00F438B4" w:rsidP="000418A2">
            <w:pPr>
              <w:pStyle w:val="rowtabella0"/>
              <w:jc w:val="center"/>
              <w:rPr>
                <w:color w:val="002060"/>
              </w:rPr>
            </w:pPr>
            <w:r w:rsidRPr="00635AA3">
              <w:rPr>
                <w:color w:val="002060"/>
              </w:rPr>
              <w:t>0</w:t>
            </w:r>
          </w:p>
        </w:tc>
      </w:tr>
      <w:tr w:rsidR="00F438B4" w:rsidRPr="00635AA3" w14:paraId="58BE12B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4876D" w14:textId="77777777" w:rsidR="00F438B4" w:rsidRPr="00635AA3" w:rsidRDefault="00F438B4" w:rsidP="000418A2">
            <w:pPr>
              <w:pStyle w:val="rowtabella0"/>
              <w:rPr>
                <w:color w:val="002060"/>
              </w:rPr>
            </w:pPr>
            <w:r w:rsidRPr="00635AA3">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1C65"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003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40A8"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3E7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B92B"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8136"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EBF40"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AA6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0FEF" w14:textId="77777777" w:rsidR="00F438B4" w:rsidRPr="00635AA3" w:rsidRDefault="00F438B4" w:rsidP="000418A2">
            <w:pPr>
              <w:pStyle w:val="rowtabella0"/>
              <w:jc w:val="center"/>
              <w:rPr>
                <w:color w:val="002060"/>
              </w:rPr>
            </w:pPr>
            <w:r w:rsidRPr="00635AA3">
              <w:rPr>
                <w:color w:val="002060"/>
              </w:rPr>
              <w:t>0</w:t>
            </w:r>
          </w:p>
        </w:tc>
      </w:tr>
      <w:tr w:rsidR="00F438B4" w:rsidRPr="00635AA3" w14:paraId="0944947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12751" w14:textId="77777777" w:rsidR="00F438B4" w:rsidRPr="00635AA3" w:rsidRDefault="00F438B4" w:rsidP="000418A2">
            <w:pPr>
              <w:pStyle w:val="rowtabella0"/>
              <w:rPr>
                <w:color w:val="002060"/>
              </w:rPr>
            </w:pPr>
            <w:r w:rsidRPr="00635AA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F550"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E25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18C3"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5DAC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4B14"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13FD"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7C98"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A91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90F9" w14:textId="77777777" w:rsidR="00F438B4" w:rsidRPr="00635AA3" w:rsidRDefault="00F438B4" w:rsidP="000418A2">
            <w:pPr>
              <w:pStyle w:val="rowtabella0"/>
              <w:jc w:val="center"/>
              <w:rPr>
                <w:color w:val="002060"/>
              </w:rPr>
            </w:pPr>
            <w:r w:rsidRPr="00635AA3">
              <w:rPr>
                <w:color w:val="002060"/>
              </w:rPr>
              <w:t>0</w:t>
            </w:r>
          </w:p>
        </w:tc>
      </w:tr>
      <w:tr w:rsidR="00F438B4" w:rsidRPr="00635AA3" w14:paraId="0EB95FF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FBA26" w14:textId="77777777" w:rsidR="00F438B4" w:rsidRPr="00635AA3" w:rsidRDefault="00F438B4" w:rsidP="000418A2">
            <w:pPr>
              <w:pStyle w:val="rowtabella0"/>
              <w:rPr>
                <w:color w:val="002060"/>
              </w:rPr>
            </w:pPr>
            <w:r w:rsidRPr="00635AA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0A63"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55D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5686"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33B6"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AF93"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A67CD"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15A9"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EDB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EF3B" w14:textId="77777777" w:rsidR="00F438B4" w:rsidRPr="00635AA3" w:rsidRDefault="00F438B4" w:rsidP="000418A2">
            <w:pPr>
              <w:pStyle w:val="rowtabella0"/>
              <w:jc w:val="center"/>
              <w:rPr>
                <w:color w:val="002060"/>
              </w:rPr>
            </w:pPr>
            <w:r w:rsidRPr="00635AA3">
              <w:rPr>
                <w:color w:val="002060"/>
              </w:rPr>
              <w:t>0</w:t>
            </w:r>
          </w:p>
        </w:tc>
      </w:tr>
      <w:tr w:rsidR="00F438B4" w:rsidRPr="00635AA3" w14:paraId="03E2113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221D2" w14:textId="77777777" w:rsidR="00F438B4" w:rsidRPr="00635AA3" w:rsidRDefault="00F438B4" w:rsidP="000418A2">
            <w:pPr>
              <w:pStyle w:val="rowtabella0"/>
              <w:rPr>
                <w:color w:val="002060"/>
              </w:rPr>
            </w:pPr>
            <w:r w:rsidRPr="00635AA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78DC"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8EA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6FF5"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F00E"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3237"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1562"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53A6"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FBAB"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AC55" w14:textId="77777777" w:rsidR="00F438B4" w:rsidRPr="00635AA3" w:rsidRDefault="00F438B4" w:rsidP="000418A2">
            <w:pPr>
              <w:pStyle w:val="rowtabella0"/>
              <w:jc w:val="center"/>
              <w:rPr>
                <w:color w:val="002060"/>
              </w:rPr>
            </w:pPr>
            <w:r w:rsidRPr="00635AA3">
              <w:rPr>
                <w:color w:val="002060"/>
              </w:rPr>
              <w:t>0</w:t>
            </w:r>
          </w:p>
        </w:tc>
      </w:tr>
      <w:tr w:rsidR="00F438B4" w:rsidRPr="00635AA3" w14:paraId="48006C9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B711B" w14:textId="77777777" w:rsidR="00F438B4" w:rsidRPr="00635AA3" w:rsidRDefault="00F438B4" w:rsidP="000418A2">
            <w:pPr>
              <w:pStyle w:val="rowtabella0"/>
              <w:rPr>
                <w:color w:val="002060"/>
              </w:rPr>
            </w:pPr>
            <w:r w:rsidRPr="00635AA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D188"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91523"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CB8A"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2F3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591F"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FC09"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9D631"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BF0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AC30" w14:textId="77777777" w:rsidR="00F438B4" w:rsidRPr="00635AA3" w:rsidRDefault="00F438B4" w:rsidP="000418A2">
            <w:pPr>
              <w:pStyle w:val="rowtabella0"/>
              <w:jc w:val="center"/>
              <w:rPr>
                <w:color w:val="002060"/>
              </w:rPr>
            </w:pPr>
            <w:r w:rsidRPr="00635AA3">
              <w:rPr>
                <w:color w:val="002060"/>
              </w:rPr>
              <w:t>0</w:t>
            </w:r>
          </w:p>
        </w:tc>
      </w:tr>
      <w:tr w:rsidR="00F438B4" w:rsidRPr="00635AA3" w14:paraId="1E6420A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32E81" w14:textId="77777777" w:rsidR="00F438B4" w:rsidRPr="00635AA3" w:rsidRDefault="00F438B4" w:rsidP="000418A2">
            <w:pPr>
              <w:pStyle w:val="rowtabella0"/>
              <w:rPr>
                <w:color w:val="002060"/>
              </w:rPr>
            </w:pPr>
            <w:r w:rsidRPr="00635AA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ED8B"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CFC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D14D"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4B0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B731"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B69C"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300C" w14:textId="77777777" w:rsidR="00F438B4" w:rsidRPr="00635AA3" w:rsidRDefault="00F438B4" w:rsidP="000418A2">
            <w:pPr>
              <w:pStyle w:val="rowtabella0"/>
              <w:jc w:val="center"/>
              <w:rPr>
                <w:color w:val="002060"/>
              </w:rPr>
            </w:pPr>
            <w:r w:rsidRPr="00635AA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3119"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65C5" w14:textId="77777777" w:rsidR="00F438B4" w:rsidRPr="00635AA3" w:rsidRDefault="00F438B4" w:rsidP="000418A2">
            <w:pPr>
              <w:pStyle w:val="rowtabella0"/>
              <w:jc w:val="center"/>
              <w:rPr>
                <w:color w:val="002060"/>
              </w:rPr>
            </w:pPr>
            <w:r w:rsidRPr="00635AA3">
              <w:rPr>
                <w:color w:val="002060"/>
              </w:rPr>
              <w:t>0</w:t>
            </w:r>
          </w:p>
        </w:tc>
      </w:tr>
      <w:tr w:rsidR="00F438B4" w:rsidRPr="00635AA3" w14:paraId="2AAFCEF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5FB65" w14:textId="77777777" w:rsidR="00F438B4" w:rsidRPr="00635AA3" w:rsidRDefault="00F438B4" w:rsidP="000418A2">
            <w:pPr>
              <w:pStyle w:val="rowtabella0"/>
              <w:rPr>
                <w:color w:val="002060"/>
              </w:rPr>
            </w:pPr>
            <w:r w:rsidRPr="00635AA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F8CE"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C9A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31A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B447"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005A"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6094"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C61C"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10CA"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EF72" w14:textId="77777777" w:rsidR="00F438B4" w:rsidRPr="00635AA3" w:rsidRDefault="00F438B4" w:rsidP="000418A2">
            <w:pPr>
              <w:pStyle w:val="rowtabella0"/>
              <w:jc w:val="center"/>
              <w:rPr>
                <w:color w:val="002060"/>
              </w:rPr>
            </w:pPr>
            <w:r w:rsidRPr="00635AA3">
              <w:rPr>
                <w:color w:val="002060"/>
              </w:rPr>
              <w:t>0</w:t>
            </w:r>
          </w:p>
        </w:tc>
      </w:tr>
      <w:tr w:rsidR="00F438B4" w:rsidRPr="00635AA3" w14:paraId="4AC39392"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A4B34D" w14:textId="77777777" w:rsidR="00F438B4" w:rsidRPr="00635AA3" w:rsidRDefault="00F438B4" w:rsidP="000418A2">
            <w:pPr>
              <w:pStyle w:val="rowtabella0"/>
              <w:rPr>
                <w:color w:val="002060"/>
              </w:rPr>
            </w:pPr>
            <w:r w:rsidRPr="00635AA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6053"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115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117F"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F54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6ADB"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00AA"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60F0"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8F4F"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A56A" w14:textId="77777777" w:rsidR="00F438B4" w:rsidRPr="00635AA3" w:rsidRDefault="00F438B4" w:rsidP="000418A2">
            <w:pPr>
              <w:pStyle w:val="rowtabella0"/>
              <w:jc w:val="center"/>
              <w:rPr>
                <w:color w:val="002060"/>
              </w:rPr>
            </w:pPr>
            <w:r w:rsidRPr="00635AA3">
              <w:rPr>
                <w:color w:val="002060"/>
              </w:rPr>
              <w:t>0</w:t>
            </w:r>
          </w:p>
        </w:tc>
      </w:tr>
    </w:tbl>
    <w:p w14:paraId="4C012D7E" w14:textId="77777777" w:rsidR="00F438B4" w:rsidRPr="00635AA3" w:rsidRDefault="00F438B4" w:rsidP="00F438B4">
      <w:pPr>
        <w:pStyle w:val="breakline"/>
        <w:rPr>
          <w:color w:val="002060"/>
        </w:rPr>
      </w:pPr>
    </w:p>
    <w:p w14:paraId="643B125D" w14:textId="77777777" w:rsidR="00F438B4" w:rsidRPr="00635AA3" w:rsidRDefault="00F438B4" w:rsidP="00F438B4">
      <w:pPr>
        <w:pStyle w:val="breakline"/>
        <w:rPr>
          <w:color w:val="002060"/>
        </w:rPr>
      </w:pPr>
    </w:p>
    <w:p w14:paraId="493C6096" w14:textId="77777777" w:rsidR="00F438B4" w:rsidRPr="00635AA3" w:rsidRDefault="00F438B4" w:rsidP="00F438B4">
      <w:pPr>
        <w:pStyle w:val="sottotitolocampionato10"/>
        <w:rPr>
          <w:color w:val="002060"/>
        </w:rPr>
      </w:pPr>
      <w:r w:rsidRPr="00635AA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4027E0C0"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23C6D"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4E495"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210CF"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B7F28"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A16F1"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F0DAA"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C251A"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8111D"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567FD"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348AD" w14:textId="77777777" w:rsidR="00F438B4" w:rsidRPr="00635AA3" w:rsidRDefault="00F438B4" w:rsidP="000418A2">
            <w:pPr>
              <w:pStyle w:val="headertabella0"/>
              <w:rPr>
                <w:color w:val="002060"/>
              </w:rPr>
            </w:pPr>
            <w:r w:rsidRPr="00635AA3">
              <w:rPr>
                <w:color w:val="002060"/>
              </w:rPr>
              <w:t>PE</w:t>
            </w:r>
          </w:p>
        </w:tc>
      </w:tr>
      <w:tr w:rsidR="00F438B4" w:rsidRPr="00635AA3" w14:paraId="48B737AB"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E5FFAA" w14:textId="77777777" w:rsidR="00F438B4" w:rsidRPr="00635AA3" w:rsidRDefault="00F438B4" w:rsidP="000418A2">
            <w:pPr>
              <w:pStyle w:val="rowtabella0"/>
              <w:rPr>
                <w:color w:val="002060"/>
              </w:rPr>
            </w:pPr>
            <w:r w:rsidRPr="00635AA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F567"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1F5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81C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915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BAB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6E25" w14:textId="77777777" w:rsidR="00F438B4" w:rsidRPr="00635AA3" w:rsidRDefault="00F438B4" w:rsidP="000418A2">
            <w:pPr>
              <w:pStyle w:val="rowtabella0"/>
              <w:jc w:val="center"/>
              <w:rPr>
                <w:color w:val="002060"/>
              </w:rPr>
            </w:pPr>
            <w:r w:rsidRPr="00635AA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6AB8"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D044"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75C1" w14:textId="77777777" w:rsidR="00F438B4" w:rsidRPr="00635AA3" w:rsidRDefault="00F438B4" w:rsidP="000418A2">
            <w:pPr>
              <w:pStyle w:val="rowtabella0"/>
              <w:jc w:val="center"/>
              <w:rPr>
                <w:color w:val="002060"/>
              </w:rPr>
            </w:pPr>
            <w:r w:rsidRPr="00635AA3">
              <w:rPr>
                <w:color w:val="002060"/>
              </w:rPr>
              <w:t>0</w:t>
            </w:r>
          </w:p>
        </w:tc>
      </w:tr>
      <w:tr w:rsidR="00F438B4" w:rsidRPr="00635AA3" w14:paraId="34E523E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F6AB2" w14:textId="77777777" w:rsidR="00F438B4" w:rsidRPr="00635AA3" w:rsidRDefault="00F438B4" w:rsidP="000418A2">
            <w:pPr>
              <w:pStyle w:val="rowtabella0"/>
              <w:rPr>
                <w:color w:val="002060"/>
              </w:rPr>
            </w:pPr>
            <w:r w:rsidRPr="00635AA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04C3"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550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C8A1"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83F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1690"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7F1C"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251F"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E8D6"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13A9" w14:textId="77777777" w:rsidR="00F438B4" w:rsidRPr="00635AA3" w:rsidRDefault="00F438B4" w:rsidP="000418A2">
            <w:pPr>
              <w:pStyle w:val="rowtabella0"/>
              <w:jc w:val="center"/>
              <w:rPr>
                <w:color w:val="002060"/>
              </w:rPr>
            </w:pPr>
            <w:r w:rsidRPr="00635AA3">
              <w:rPr>
                <w:color w:val="002060"/>
              </w:rPr>
              <w:t>0</w:t>
            </w:r>
          </w:p>
        </w:tc>
      </w:tr>
      <w:tr w:rsidR="00F438B4" w:rsidRPr="00635AA3" w14:paraId="1E6F1756"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ED870" w14:textId="77777777" w:rsidR="00F438B4" w:rsidRPr="00635AA3" w:rsidRDefault="00F438B4" w:rsidP="000418A2">
            <w:pPr>
              <w:pStyle w:val="rowtabella0"/>
              <w:rPr>
                <w:color w:val="002060"/>
              </w:rPr>
            </w:pPr>
            <w:r w:rsidRPr="00635AA3">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2F22"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FB2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CBCE"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600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A263"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8741"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B9E8"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C556"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35BA" w14:textId="77777777" w:rsidR="00F438B4" w:rsidRPr="00635AA3" w:rsidRDefault="00F438B4" w:rsidP="000418A2">
            <w:pPr>
              <w:pStyle w:val="rowtabella0"/>
              <w:jc w:val="center"/>
              <w:rPr>
                <w:color w:val="002060"/>
              </w:rPr>
            </w:pPr>
            <w:r w:rsidRPr="00635AA3">
              <w:rPr>
                <w:color w:val="002060"/>
              </w:rPr>
              <w:t>0</w:t>
            </w:r>
          </w:p>
        </w:tc>
      </w:tr>
      <w:tr w:rsidR="00F438B4" w:rsidRPr="00635AA3" w14:paraId="6F065F2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EEDE6" w14:textId="77777777" w:rsidR="00F438B4" w:rsidRPr="00635AA3" w:rsidRDefault="00F438B4" w:rsidP="000418A2">
            <w:pPr>
              <w:pStyle w:val="rowtabella0"/>
              <w:rPr>
                <w:color w:val="002060"/>
              </w:rPr>
            </w:pPr>
            <w:r w:rsidRPr="00635AA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9581C"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15E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B9DA"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C62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6811"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2519"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1084"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76906"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F98C" w14:textId="77777777" w:rsidR="00F438B4" w:rsidRPr="00635AA3" w:rsidRDefault="00F438B4" w:rsidP="000418A2">
            <w:pPr>
              <w:pStyle w:val="rowtabella0"/>
              <w:jc w:val="center"/>
              <w:rPr>
                <w:color w:val="002060"/>
              </w:rPr>
            </w:pPr>
            <w:r w:rsidRPr="00635AA3">
              <w:rPr>
                <w:color w:val="002060"/>
              </w:rPr>
              <w:t>0</w:t>
            </w:r>
          </w:p>
        </w:tc>
      </w:tr>
      <w:tr w:rsidR="00F438B4" w:rsidRPr="00635AA3" w14:paraId="6E3EEC0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C44B6" w14:textId="77777777" w:rsidR="00F438B4" w:rsidRPr="00635AA3" w:rsidRDefault="00F438B4" w:rsidP="000418A2">
            <w:pPr>
              <w:pStyle w:val="rowtabella0"/>
              <w:rPr>
                <w:color w:val="002060"/>
              </w:rPr>
            </w:pPr>
            <w:r w:rsidRPr="00635AA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DE25"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1E1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1A5F"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62F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56E7"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A619"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1E02E"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090B"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DE02" w14:textId="77777777" w:rsidR="00F438B4" w:rsidRPr="00635AA3" w:rsidRDefault="00F438B4" w:rsidP="000418A2">
            <w:pPr>
              <w:pStyle w:val="rowtabella0"/>
              <w:jc w:val="center"/>
              <w:rPr>
                <w:color w:val="002060"/>
              </w:rPr>
            </w:pPr>
            <w:r w:rsidRPr="00635AA3">
              <w:rPr>
                <w:color w:val="002060"/>
              </w:rPr>
              <w:t>0</w:t>
            </w:r>
          </w:p>
        </w:tc>
      </w:tr>
      <w:tr w:rsidR="00F438B4" w:rsidRPr="00635AA3" w14:paraId="695CFF4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1F207" w14:textId="77777777" w:rsidR="00F438B4" w:rsidRPr="00635AA3" w:rsidRDefault="00F438B4" w:rsidP="000418A2">
            <w:pPr>
              <w:pStyle w:val="rowtabella0"/>
              <w:rPr>
                <w:color w:val="002060"/>
              </w:rPr>
            </w:pPr>
            <w:r w:rsidRPr="00635AA3">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F1F4"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D76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B2B6"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A23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1238"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C531" w14:textId="77777777" w:rsidR="00F438B4" w:rsidRPr="00635AA3" w:rsidRDefault="00F438B4" w:rsidP="000418A2">
            <w:pPr>
              <w:pStyle w:val="rowtabella0"/>
              <w:jc w:val="center"/>
              <w:rPr>
                <w:color w:val="002060"/>
              </w:rPr>
            </w:pPr>
            <w:r w:rsidRPr="00635AA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89EC"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E127"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5469" w14:textId="77777777" w:rsidR="00F438B4" w:rsidRPr="00635AA3" w:rsidRDefault="00F438B4" w:rsidP="000418A2">
            <w:pPr>
              <w:pStyle w:val="rowtabella0"/>
              <w:jc w:val="center"/>
              <w:rPr>
                <w:color w:val="002060"/>
              </w:rPr>
            </w:pPr>
            <w:r w:rsidRPr="00635AA3">
              <w:rPr>
                <w:color w:val="002060"/>
              </w:rPr>
              <w:t>0</w:t>
            </w:r>
          </w:p>
        </w:tc>
      </w:tr>
      <w:tr w:rsidR="00F438B4" w:rsidRPr="00635AA3" w14:paraId="265D339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B5843" w14:textId="77777777" w:rsidR="00F438B4" w:rsidRPr="00635AA3" w:rsidRDefault="00F438B4" w:rsidP="000418A2">
            <w:pPr>
              <w:pStyle w:val="rowtabella0"/>
              <w:rPr>
                <w:color w:val="002060"/>
              </w:rPr>
            </w:pPr>
            <w:r w:rsidRPr="00635AA3">
              <w:rPr>
                <w:color w:val="002060"/>
              </w:rPr>
              <w:t xml:space="preserve">POL.D. </w:t>
            </w:r>
            <w:proofErr w:type="gramStart"/>
            <w:r w:rsidRPr="00635AA3">
              <w:rPr>
                <w:color w:val="002060"/>
              </w:rPr>
              <w:t>U.MANDOLESI</w:t>
            </w:r>
            <w:proofErr w:type="gramEnd"/>
            <w:r w:rsidRPr="00635AA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BEA8"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155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6A12"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089C"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81ADE"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9A74"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2BE1"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4B7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612A" w14:textId="77777777" w:rsidR="00F438B4" w:rsidRPr="00635AA3" w:rsidRDefault="00F438B4" w:rsidP="000418A2">
            <w:pPr>
              <w:pStyle w:val="rowtabella0"/>
              <w:jc w:val="center"/>
              <w:rPr>
                <w:color w:val="002060"/>
              </w:rPr>
            </w:pPr>
            <w:r w:rsidRPr="00635AA3">
              <w:rPr>
                <w:color w:val="002060"/>
              </w:rPr>
              <w:t>0</w:t>
            </w:r>
          </w:p>
        </w:tc>
      </w:tr>
      <w:tr w:rsidR="00F438B4" w:rsidRPr="00635AA3" w14:paraId="099EFFE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01B11" w14:textId="77777777" w:rsidR="00F438B4" w:rsidRPr="00635AA3" w:rsidRDefault="00F438B4" w:rsidP="000418A2">
            <w:pPr>
              <w:pStyle w:val="rowtabella0"/>
              <w:rPr>
                <w:color w:val="002060"/>
              </w:rPr>
            </w:pPr>
            <w:r w:rsidRPr="00635AA3">
              <w:rPr>
                <w:color w:val="002060"/>
              </w:rPr>
              <w:lastRenderedPageBreak/>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4068"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9878"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006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0380"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130E"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AB37D"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8D1C"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6F0C"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ED35" w14:textId="77777777" w:rsidR="00F438B4" w:rsidRPr="00635AA3" w:rsidRDefault="00F438B4" w:rsidP="000418A2">
            <w:pPr>
              <w:pStyle w:val="rowtabella0"/>
              <w:jc w:val="center"/>
              <w:rPr>
                <w:color w:val="002060"/>
              </w:rPr>
            </w:pPr>
            <w:r w:rsidRPr="00635AA3">
              <w:rPr>
                <w:color w:val="002060"/>
              </w:rPr>
              <w:t>0</w:t>
            </w:r>
          </w:p>
        </w:tc>
      </w:tr>
      <w:tr w:rsidR="00F438B4" w:rsidRPr="00635AA3" w14:paraId="4C4E5D8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BAE90" w14:textId="77777777" w:rsidR="00F438B4" w:rsidRPr="00635AA3" w:rsidRDefault="00F438B4" w:rsidP="000418A2">
            <w:pPr>
              <w:pStyle w:val="rowtabella0"/>
              <w:rPr>
                <w:color w:val="002060"/>
              </w:rPr>
            </w:pPr>
            <w:r w:rsidRPr="00635AA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90E6"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7F13"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2EC98"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644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CDB5"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6627"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D85C"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145F"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36E9" w14:textId="77777777" w:rsidR="00F438B4" w:rsidRPr="00635AA3" w:rsidRDefault="00F438B4" w:rsidP="000418A2">
            <w:pPr>
              <w:pStyle w:val="rowtabella0"/>
              <w:jc w:val="center"/>
              <w:rPr>
                <w:color w:val="002060"/>
              </w:rPr>
            </w:pPr>
            <w:r w:rsidRPr="00635AA3">
              <w:rPr>
                <w:color w:val="002060"/>
              </w:rPr>
              <w:t>0</w:t>
            </w:r>
          </w:p>
        </w:tc>
      </w:tr>
      <w:tr w:rsidR="00F438B4" w:rsidRPr="00635AA3" w14:paraId="43D2351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74940" w14:textId="77777777" w:rsidR="00F438B4" w:rsidRPr="00635AA3" w:rsidRDefault="00F438B4" w:rsidP="000418A2">
            <w:pPr>
              <w:pStyle w:val="rowtabella0"/>
              <w:rPr>
                <w:color w:val="002060"/>
              </w:rPr>
            </w:pPr>
            <w:r w:rsidRPr="00635AA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1F74"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5AB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F37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5BD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2C71"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A7E5"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C28D"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86433"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F595" w14:textId="77777777" w:rsidR="00F438B4" w:rsidRPr="00635AA3" w:rsidRDefault="00F438B4" w:rsidP="000418A2">
            <w:pPr>
              <w:pStyle w:val="rowtabella0"/>
              <w:jc w:val="center"/>
              <w:rPr>
                <w:color w:val="002060"/>
              </w:rPr>
            </w:pPr>
            <w:r w:rsidRPr="00635AA3">
              <w:rPr>
                <w:color w:val="002060"/>
              </w:rPr>
              <w:t>0</w:t>
            </w:r>
          </w:p>
        </w:tc>
      </w:tr>
      <w:tr w:rsidR="00F438B4" w:rsidRPr="00635AA3" w14:paraId="5E3DA3E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C6728" w14:textId="77777777" w:rsidR="00F438B4" w:rsidRPr="00635AA3" w:rsidRDefault="00F438B4" w:rsidP="000418A2">
            <w:pPr>
              <w:pStyle w:val="rowtabella0"/>
              <w:rPr>
                <w:color w:val="002060"/>
                <w:lang w:val="es-ES"/>
              </w:rPr>
            </w:pPr>
            <w:r w:rsidRPr="00635AA3">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70A0"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972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4B5F"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48B1"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6538"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1B05"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4417"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05D0"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E623" w14:textId="77777777" w:rsidR="00F438B4" w:rsidRPr="00635AA3" w:rsidRDefault="00F438B4" w:rsidP="000418A2">
            <w:pPr>
              <w:pStyle w:val="rowtabella0"/>
              <w:jc w:val="center"/>
              <w:rPr>
                <w:color w:val="002060"/>
              </w:rPr>
            </w:pPr>
            <w:r w:rsidRPr="00635AA3">
              <w:rPr>
                <w:color w:val="002060"/>
              </w:rPr>
              <w:t>0</w:t>
            </w:r>
          </w:p>
        </w:tc>
      </w:tr>
      <w:tr w:rsidR="00F438B4" w:rsidRPr="00635AA3" w14:paraId="38827D5E"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C6CBC8" w14:textId="77777777" w:rsidR="00F438B4" w:rsidRPr="00635AA3" w:rsidRDefault="00F438B4" w:rsidP="000418A2">
            <w:pPr>
              <w:pStyle w:val="rowtabella0"/>
              <w:rPr>
                <w:color w:val="002060"/>
                <w:lang w:val="es-ES"/>
              </w:rPr>
            </w:pPr>
            <w:r w:rsidRPr="00635AA3">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AE31"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B756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B874"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1C86"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071C"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B37B"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6E9F" w14:textId="77777777" w:rsidR="00F438B4" w:rsidRPr="00635AA3" w:rsidRDefault="00F438B4" w:rsidP="000418A2">
            <w:pPr>
              <w:pStyle w:val="rowtabella0"/>
              <w:jc w:val="center"/>
              <w:rPr>
                <w:color w:val="002060"/>
              </w:rPr>
            </w:pPr>
            <w:r w:rsidRPr="00635A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83AF"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93B6" w14:textId="77777777" w:rsidR="00F438B4" w:rsidRPr="00635AA3" w:rsidRDefault="00F438B4" w:rsidP="000418A2">
            <w:pPr>
              <w:pStyle w:val="rowtabella0"/>
              <w:jc w:val="center"/>
              <w:rPr>
                <w:color w:val="002060"/>
              </w:rPr>
            </w:pPr>
            <w:r w:rsidRPr="00635AA3">
              <w:rPr>
                <w:color w:val="002060"/>
              </w:rPr>
              <w:t>0</w:t>
            </w:r>
          </w:p>
        </w:tc>
      </w:tr>
    </w:tbl>
    <w:p w14:paraId="0110473C" w14:textId="77777777" w:rsidR="00F438B4" w:rsidRPr="00635AA3" w:rsidRDefault="00F438B4" w:rsidP="00F438B4">
      <w:pPr>
        <w:pStyle w:val="breakline"/>
        <w:rPr>
          <w:color w:val="002060"/>
        </w:rPr>
      </w:pPr>
    </w:p>
    <w:p w14:paraId="6889723B" w14:textId="77777777" w:rsidR="00F438B4" w:rsidRPr="00635AA3" w:rsidRDefault="00F438B4" w:rsidP="00F438B4">
      <w:pPr>
        <w:pStyle w:val="titoloprinc0"/>
        <w:rPr>
          <w:color w:val="002060"/>
        </w:rPr>
      </w:pPr>
      <w:r w:rsidRPr="00635AA3">
        <w:rPr>
          <w:color w:val="002060"/>
        </w:rPr>
        <w:t>PROGRAMMA GARE</w:t>
      </w:r>
    </w:p>
    <w:p w14:paraId="7BF02C6E" w14:textId="77777777" w:rsidR="00F438B4" w:rsidRPr="00635AA3" w:rsidRDefault="00F438B4" w:rsidP="00F438B4">
      <w:pPr>
        <w:pStyle w:val="breakline"/>
        <w:rPr>
          <w:color w:val="002060"/>
        </w:rPr>
      </w:pPr>
    </w:p>
    <w:p w14:paraId="47E56BF3" w14:textId="77777777" w:rsidR="00F438B4" w:rsidRPr="00635AA3" w:rsidRDefault="00F438B4" w:rsidP="00F438B4">
      <w:pPr>
        <w:pStyle w:val="sottotitolocampionato10"/>
        <w:rPr>
          <w:color w:val="002060"/>
        </w:rPr>
      </w:pPr>
      <w:r w:rsidRPr="00635A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3"/>
        <w:gridCol w:w="1550"/>
        <w:gridCol w:w="1550"/>
      </w:tblGrid>
      <w:tr w:rsidR="00F438B4" w:rsidRPr="00635AA3" w14:paraId="14660742"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B2A02"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77BAB"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0535E"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B2DEA"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D5216"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2D502"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27E5A"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65E86000"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12A2C" w14:textId="77777777" w:rsidR="00F438B4" w:rsidRPr="00635AA3" w:rsidRDefault="00F438B4" w:rsidP="000418A2">
            <w:pPr>
              <w:pStyle w:val="rowtabella0"/>
              <w:rPr>
                <w:color w:val="002060"/>
              </w:rPr>
            </w:pPr>
            <w:r w:rsidRPr="00635AA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BA07E" w14:textId="77777777" w:rsidR="00F438B4" w:rsidRPr="00635AA3" w:rsidRDefault="00F438B4" w:rsidP="000418A2">
            <w:pPr>
              <w:pStyle w:val="rowtabella0"/>
              <w:rPr>
                <w:color w:val="002060"/>
              </w:rPr>
            </w:pPr>
            <w:r w:rsidRPr="00635AA3">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8D8B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DCCC1" w14:textId="77777777" w:rsidR="00F438B4" w:rsidRPr="00635AA3" w:rsidRDefault="00F438B4" w:rsidP="000418A2">
            <w:pPr>
              <w:pStyle w:val="rowtabella0"/>
              <w:rPr>
                <w:color w:val="002060"/>
              </w:rPr>
            </w:pPr>
            <w:r w:rsidRPr="00635AA3">
              <w:rPr>
                <w:color w:val="002060"/>
              </w:rPr>
              <w:t>01/12/2023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4C269" w14:textId="77777777" w:rsidR="00F438B4" w:rsidRPr="00635AA3" w:rsidRDefault="00F438B4" w:rsidP="000418A2">
            <w:pPr>
              <w:pStyle w:val="rowtabella0"/>
              <w:rPr>
                <w:color w:val="002060"/>
              </w:rPr>
            </w:pPr>
            <w:r w:rsidRPr="00635AA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2F5C3" w14:textId="77777777" w:rsidR="00F438B4" w:rsidRPr="00635AA3" w:rsidRDefault="00F438B4" w:rsidP="000418A2">
            <w:pPr>
              <w:pStyle w:val="rowtabella0"/>
              <w:rPr>
                <w:color w:val="002060"/>
              </w:rPr>
            </w:pPr>
            <w:r w:rsidRPr="00635A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AF57B" w14:textId="77777777" w:rsidR="00F438B4" w:rsidRPr="00635AA3" w:rsidRDefault="00F438B4" w:rsidP="000418A2">
            <w:pPr>
              <w:pStyle w:val="rowtabella0"/>
              <w:rPr>
                <w:color w:val="002060"/>
              </w:rPr>
            </w:pPr>
            <w:r w:rsidRPr="00635AA3">
              <w:rPr>
                <w:color w:val="002060"/>
              </w:rPr>
              <w:t>VIA MADRE TERESA DI CALCUTTA</w:t>
            </w:r>
          </w:p>
        </w:tc>
      </w:tr>
      <w:tr w:rsidR="00F438B4" w:rsidRPr="00635AA3" w14:paraId="24AD09F9"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B7C4A2" w14:textId="77777777" w:rsidR="00F438B4" w:rsidRPr="00635AA3" w:rsidRDefault="00F438B4" w:rsidP="000418A2">
            <w:pPr>
              <w:pStyle w:val="rowtabella0"/>
              <w:rPr>
                <w:color w:val="002060"/>
              </w:rPr>
            </w:pPr>
            <w:r w:rsidRPr="00635AA3">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F2C28" w14:textId="77777777" w:rsidR="00F438B4" w:rsidRPr="00635AA3" w:rsidRDefault="00F438B4" w:rsidP="000418A2">
            <w:pPr>
              <w:pStyle w:val="rowtabella0"/>
              <w:rPr>
                <w:color w:val="002060"/>
              </w:rPr>
            </w:pPr>
            <w:r w:rsidRPr="00635AA3">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4DC1EF"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5F200"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1AD5D" w14:textId="77777777" w:rsidR="00F438B4" w:rsidRPr="00635AA3" w:rsidRDefault="00F438B4" w:rsidP="000418A2">
            <w:pPr>
              <w:pStyle w:val="rowtabella0"/>
              <w:rPr>
                <w:color w:val="002060"/>
              </w:rPr>
            </w:pPr>
            <w:r w:rsidRPr="00635AA3">
              <w:rPr>
                <w:color w:val="002060"/>
              </w:rPr>
              <w:t xml:space="preserve">5429 PAL.COM. </w:t>
            </w:r>
            <w:proofErr w:type="gramStart"/>
            <w:r w:rsidRPr="00635AA3">
              <w:rPr>
                <w:color w:val="002060"/>
              </w:rPr>
              <w:t>S.MICHELE</w:t>
            </w:r>
            <w:proofErr w:type="gramEnd"/>
            <w:r w:rsidRPr="00635AA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48793" w14:textId="77777777" w:rsidR="00F438B4" w:rsidRPr="00635AA3" w:rsidRDefault="00F438B4" w:rsidP="000418A2">
            <w:pPr>
              <w:pStyle w:val="rowtabella0"/>
              <w:rPr>
                <w:color w:val="002060"/>
              </w:rPr>
            </w:pPr>
            <w:r w:rsidRPr="00635AA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1F47D" w14:textId="77777777" w:rsidR="00F438B4" w:rsidRPr="00635AA3" w:rsidRDefault="00F438B4" w:rsidP="000418A2">
            <w:pPr>
              <w:pStyle w:val="rowtabella0"/>
              <w:rPr>
                <w:color w:val="002060"/>
              </w:rPr>
            </w:pPr>
            <w:r w:rsidRPr="00635AA3">
              <w:rPr>
                <w:color w:val="002060"/>
              </w:rPr>
              <w:t>VIA LORETO</w:t>
            </w:r>
          </w:p>
        </w:tc>
      </w:tr>
      <w:tr w:rsidR="00F438B4" w:rsidRPr="00635AA3" w14:paraId="418F5B3F"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644F87" w14:textId="77777777" w:rsidR="00F438B4" w:rsidRPr="00635AA3" w:rsidRDefault="00F438B4" w:rsidP="000418A2">
            <w:pPr>
              <w:pStyle w:val="rowtabella0"/>
              <w:rPr>
                <w:color w:val="002060"/>
              </w:rPr>
            </w:pPr>
            <w:proofErr w:type="gramStart"/>
            <w:r w:rsidRPr="00635AA3">
              <w:rPr>
                <w:color w:val="002060"/>
              </w:rPr>
              <w:t>CITTA</w:t>
            </w:r>
            <w:proofErr w:type="gramEnd"/>
            <w:r w:rsidRPr="00635AA3">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4BBF1E" w14:textId="77777777" w:rsidR="00F438B4" w:rsidRPr="00635AA3" w:rsidRDefault="00F438B4" w:rsidP="000418A2">
            <w:pPr>
              <w:pStyle w:val="rowtabella0"/>
              <w:rPr>
                <w:color w:val="002060"/>
              </w:rPr>
            </w:pPr>
            <w:r w:rsidRPr="00635AA3">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EFA9E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5F21D"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360B4B" w14:textId="77777777" w:rsidR="00F438B4" w:rsidRPr="00635AA3" w:rsidRDefault="00F438B4" w:rsidP="000418A2">
            <w:pPr>
              <w:pStyle w:val="rowtabella0"/>
              <w:rPr>
                <w:color w:val="002060"/>
              </w:rPr>
            </w:pPr>
            <w:r w:rsidRPr="00635AA3">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BFE08" w14:textId="77777777" w:rsidR="00F438B4" w:rsidRPr="00635AA3" w:rsidRDefault="00F438B4" w:rsidP="000418A2">
            <w:pPr>
              <w:pStyle w:val="rowtabella0"/>
              <w:rPr>
                <w:color w:val="002060"/>
              </w:rPr>
            </w:pPr>
            <w:r w:rsidRPr="00635AA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D652E" w14:textId="77777777" w:rsidR="00F438B4" w:rsidRPr="00635AA3" w:rsidRDefault="00F438B4" w:rsidP="000418A2">
            <w:pPr>
              <w:pStyle w:val="rowtabella0"/>
              <w:rPr>
                <w:color w:val="002060"/>
              </w:rPr>
            </w:pPr>
            <w:r w:rsidRPr="00635AA3">
              <w:rPr>
                <w:color w:val="002060"/>
              </w:rPr>
              <w:t>VIA MATTEOTTI</w:t>
            </w:r>
          </w:p>
        </w:tc>
      </w:tr>
      <w:tr w:rsidR="00F438B4" w:rsidRPr="00635AA3" w14:paraId="46AD7842"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AC48F1" w14:textId="77777777" w:rsidR="00F438B4" w:rsidRPr="00635AA3" w:rsidRDefault="00F438B4" w:rsidP="000418A2">
            <w:pPr>
              <w:pStyle w:val="rowtabella0"/>
              <w:rPr>
                <w:color w:val="002060"/>
              </w:rPr>
            </w:pPr>
            <w:r w:rsidRPr="00635AA3">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72335" w14:textId="77777777" w:rsidR="00F438B4" w:rsidRPr="00635AA3" w:rsidRDefault="00F438B4" w:rsidP="000418A2">
            <w:pPr>
              <w:pStyle w:val="rowtabella0"/>
              <w:rPr>
                <w:color w:val="002060"/>
              </w:rPr>
            </w:pPr>
            <w:r w:rsidRPr="00635AA3">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8EAA6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2C1EE3" w14:textId="77777777" w:rsidR="00F438B4" w:rsidRPr="00635AA3" w:rsidRDefault="00F438B4" w:rsidP="000418A2">
            <w:pPr>
              <w:pStyle w:val="rowtabella0"/>
              <w:rPr>
                <w:color w:val="002060"/>
              </w:rPr>
            </w:pPr>
            <w:r w:rsidRPr="00635AA3">
              <w:rPr>
                <w:color w:val="002060"/>
              </w:rPr>
              <w:t>01/12/2023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9D2C3" w14:textId="77777777" w:rsidR="00F438B4" w:rsidRPr="00635AA3" w:rsidRDefault="00F438B4" w:rsidP="000418A2">
            <w:pPr>
              <w:pStyle w:val="rowtabella0"/>
              <w:rPr>
                <w:color w:val="002060"/>
              </w:rPr>
            </w:pPr>
            <w:r w:rsidRPr="00635AA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77D0D" w14:textId="77777777" w:rsidR="00F438B4" w:rsidRPr="00635AA3" w:rsidRDefault="00F438B4" w:rsidP="000418A2">
            <w:pPr>
              <w:pStyle w:val="rowtabella0"/>
              <w:rPr>
                <w:color w:val="002060"/>
              </w:rPr>
            </w:pPr>
            <w:r w:rsidRPr="00635AA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51903" w14:textId="77777777" w:rsidR="00F438B4" w:rsidRPr="00635AA3" w:rsidRDefault="00F438B4" w:rsidP="000418A2">
            <w:pPr>
              <w:pStyle w:val="rowtabella0"/>
              <w:rPr>
                <w:color w:val="002060"/>
              </w:rPr>
            </w:pPr>
            <w:r w:rsidRPr="00635AA3">
              <w:rPr>
                <w:color w:val="002060"/>
              </w:rPr>
              <w:t>VIA DELLO STADIO</w:t>
            </w:r>
          </w:p>
        </w:tc>
      </w:tr>
      <w:tr w:rsidR="00F438B4" w:rsidRPr="00635AA3" w14:paraId="6597AADB"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EB5299" w14:textId="77777777" w:rsidR="00F438B4" w:rsidRPr="00635AA3" w:rsidRDefault="00F438B4" w:rsidP="000418A2">
            <w:pPr>
              <w:pStyle w:val="rowtabella0"/>
              <w:rPr>
                <w:color w:val="002060"/>
              </w:rPr>
            </w:pPr>
            <w:r w:rsidRPr="00635AA3">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CC6A28" w14:textId="77777777" w:rsidR="00F438B4" w:rsidRPr="00635AA3" w:rsidRDefault="00F438B4" w:rsidP="000418A2">
            <w:pPr>
              <w:pStyle w:val="rowtabella0"/>
              <w:rPr>
                <w:color w:val="002060"/>
              </w:rPr>
            </w:pPr>
            <w:r w:rsidRPr="00635AA3">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171AC"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42B7F6"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984875" w14:textId="77777777" w:rsidR="00F438B4" w:rsidRPr="00635AA3" w:rsidRDefault="00F438B4" w:rsidP="000418A2">
            <w:pPr>
              <w:pStyle w:val="rowtabella0"/>
              <w:rPr>
                <w:color w:val="002060"/>
              </w:rPr>
            </w:pPr>
            <w:r w:rsidRPr="00635AA3">
              <w:rPr>
                <w:color w:val="002060"/>
              </w:rPr>
              <w:t xml:space="preserve">5454 </w:t>
            </w:r>
            <w:proofErr w:type="gramStart"/>
            <w:r w:rsidRPr="00635AA3">
              <w:rPr>
                <w:color w:val="002060"/>
              </w:rPr>
              <w:t>C.COPERTO</w:t>
            </w:r>
            <w:proofErr w:type="gramEnd"/>
            <w:r w:rsidRPr="00635AA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0A684" w14:textId="77777777" w:rsidR="00F438B4" w:rsidRPr="00635AA3" w:rsidRDefault="00F438B4" w:rsidP="000418A2">
            <w:pPr>
              <w:pStyle w:val="rowtabella0"/>
              <w:rPr>
                <w:color w:val="002060"/>
              </w:rPr>
            </w:pPr>
            <w:r w:rsidRPr="00635AA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0F304" w14:textId="77777777" w:rsidR="00F438B4" w:rsidRPr="00635AA3" w:rsidRDefault="00F438B4" w:rsidP="000418A2">
            <w:pPr>
              <w:pStyle w:val="rowtabella0"/>
              <w:rPr>
                <w:color w:val="002060"/>
              </w:rPr>
            </w:pPr>
            <w:r w:rsidRPr="00635AA3">
              <w:rPr>
                <w:color w:val="002060"/>
              </w:rPr>
              <w:t>VIA VILLA TOMBARI</w:t>
            </w:r>
          </w:p>
        </w:tc>
      </w:tr>
      <w:tr w:rsidR="00F438B4" w:rsidRPr="00635AA3" w14:paraId="15F84B3E"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27B90" w14:textId="77777777" w:rsidR="00F438B4" w:rsidRPr="00635AA3" w:rsidRDefault="00F438B4" w:rsidP="000418A2">
            <w:pPr>
              <w:pStyle w:val="rowtabella0"/>
              <w:rPr>
                <w:color w:val="002060"/>
              </w:rPr>
            </w:pPr>
            <w:r w:rsidRPr="00635AA3">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AFB48" w14:textId="77777777" w:rsidR="00F438B4" w:rsidRPr="00635AA3" w:rsidRDefault="00F438B4" w:rsidP="000418A2">
            <w:pPr>
              <w:pStyle w:val="rowtabella0"/>
              <w:rPr>
                <w:color w:val="002060"/>
              </w:rPr>
            </w:pPr>
            <w:r w:rsidRPr="00635AA3">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6ED4C"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A44EA"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2A9B6" w14:textId="77777777" w:rsidR="00F438B4" w:rsidRPr="00635AA3" w:rsidRDefault="00F438B4" w:rsidP="000418A2">
            <w:pPr>
              <w:pStyle w:val="rowtabella0"/>
              <w:rPr>
                <w:color w:val="002060"/>
              </w:rPr>
            </w:pPr>
            <w:r w:rsidRPr="00635AA3">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589C0"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27466" w14:textId="77777777" w:rsidR="00F438B4" w:rsidRPr="00635AA3" w:rsidRDefault="00F438B4" w:rsidP="000418A2">
            <w:pPr>
              <w:pStyle w:val="rowtabella0"/>
              <w:rPr>
                <w:color w:val="002060"/>
              </w:rPr>
            </w:pPr>
            <w:r w:rsidRPr="00635AA3">
              <w:rPr>
                <w:color w:val="002060"/>
              </w:rPr>
              <w:t>VIA PETRARCA</w:t>
            </w:r>
          </w:p>
        </w:tc>
      </w:tr>
    </w:tbl>
    <w:p w14:paraId="716B495C" w14:textId="77777777" w:rsidR="00F438B4" w:rsidRPr="00635AA3" w:rsidRDefault="00F438B4" w:rsidP="00F438B4">
      <w:pPr>
        <w:pStyle w:val="breakline"/>
        <w:rPr>
          <w:color w:val="002060"/>
        </w:rPr>
      </w:pPr>
    </w:p>
    <w:p w14:paraId="3BEA4555" w14:textId="77777777" w:rsidR="00F438B4" w:rsidRPr="00635AA3" w:rsidRDefault="00F438B4" w:rsidP="00F438B4">
      <w:pPr>
        <w:pStyle w:val="breakline"/>
        <w:rPr>
          <w:color w:val="002060"/>
        </w:rPr>
      </w:pPr>
    </w:p>
    <w:p w14:paraId="2572B1E9" w14:textId="77777777" w:rsidR="00F438B4" w:rsidRPr="00635AA3" w:rsidRDefault="00F438B4" w:rsidP="00F438B4">
      <w:pPr>
        <w:pStyle w:val="breakline"/>
        <w:rPr>
          <w:color w:val="002060"/>
        </w:rPr>
      </w:pPr>
    </w:p>
    <w:p w14:paraId="3C1FFDEE" w14:textId="77777777" w:rsidR="00F438B4" w:rsidRPr="00635AA3" w:rsidRDefault="00F438B4" w:rsidP="00F438B4">
      <w:pPr>
        <w:pStyle w:val="sottotitolocampionato10"/>
        <w:rPr>
          <w:color w:val="002060"/>
        </w:rPr>
      </w:pPr>
      <w:r w:rsidRPr="00635AA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0"/>
        <w:gridCol w:w="385"/>
        <w:gridCol w:w="898"/>
        <w:gridCol w:w="1199"/>
        <w:gridCol w:w="1550"/>
        <w:gridCol w:w="1550"/>
      </w:tblGrid>
      <w:tr w:rsidR="00F438B4" w:rsidRPr="00635AA3" w14:paraId="14F4BA96"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D5579"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4DDC5"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CAE19"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FE59F"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8FE5F"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354C9"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8676E"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1697DB87"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A6CBE3" w14:textId="77777777" w:rsidR="00F438B4" w:rsidRPr="00635AA3" w:rsidRDefault="00F438B4" w:rsidP="000418A2">
            <w:pPr>
              <w:pStyle w:val="rowtabella0"/>
              <w:rPr>
                <w:color w:val="002060"/>
              </w:rPr>
            </w:pPr>
            <w:r w:rsidRPr="00635AA3">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86A35" w14:textId="77777777" w:rsidR="00F438B4" w:rsidRPr="00635AA3" w:rsidRDefault="00F438B4" w:rsidP="000418A2">
            <w:pPr>
              <w:pStyle w:val="rowtabella0"/>
              <w:rPr>
                <w:color w:val="002060"/>
              </w:rPr>
            </w:pPr>
            <w:r w:rsidRPr="00635AA3">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F2336"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68BAF" w14:textId="77777777" w:rsidR="00F438B4" w:rsidRPr="00635AA3" w:rsidRDefault="00F438B4" w:rsidP="000418A2">
            <w:pPr>
              <w:pStyle w:val="rowtabella0"/>
              <w:rPr>
                <w:color w:val="002060"/>
              </w:rPr>
            </w:pPr>
            <w:r w:rsidRPr="00635AA3">
              <w:rPr>
                <w:color w:val="002060"/>
              </w:rPr>
              <w:t>01/12/2023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993D7" w14:textId="77777777" w:rsidR="00F438B4" w:rsidRPr="00635AA3" w:rsidRDefault="00F438B4" w:rsidP="000418A2">
            <w:pPr>
              <w:pStyle w:val="rowtabella0"/>
              <w:rPr>
                <w:color w:val="002060"/>
              </w:rPr>
            </w:pPr>
            <w:r w:rsidRPr="00635AA3">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95BBA" w14:textId="77777777" w:rsidR="00F438B4" w:rsidRPr="00635AA3" w:rsidRDefault="00F438B4" w:rsidP="000418A2">
            <w:pPr>
              <w:pStyle w:val="rowtabella0"/>
              <w:rPr>
                <w:color w:val="002060"/>
              </w:rPr>
            </w:pPr>
            <w:r w:rsidRPr="00635AA3">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0A007" w14:textId="77777777" w:rsidR="00F438B4" w:rsidRPr="00635AA3" w:rsidRDefault="00F438B4" w:rsidP="000418A2">
            <w:pPr>
              <w:pStyle w:val="rowtabella0"/>
              <w:rPr>
                <w:color w:val="002060"/>
              </w:rPr>
            </w:pPr>
            <w:r w:rsidRPr="00635AA3">
              <w:rPr>
                <w:color w:val="002060"/>
              </w:rPr>
              <w:t>VIA DON LUIGI STURZO 4</w:t>
            </w:r>
          </w:p>
        </w:tc>
      </w:tr>
      <w:tr w:rsidR="00F438B4" w:rsidRPr="00635AA3" w14:paraId="0F8A03B4"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CD793F" w14:textId="77777777" w:rsidR="00F438B4" w:rsidRPr="00635AA3" w:rsidRDefault="00F438B4" w:rsidP="000418A2">
            <w:pPr>
              <w:pStyle w:val="rowtabella0"/>
              <w:rPr>
                <w:color w:val="002060"/>
              </w:rPr>
            </w:pPr>
            <w:r w:rsidRPr="00635AA3">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B1505D" w14:textId="77777777" w:rsidR="00F438B4" w:rsidRPr="00635AA3" w:rsidRDefault="00F438B4" w:rsidP="000418A2">
            <w:pPr>
              <w:pStyle w:val="rowtabella0"/>
              <w:rPr>
                <w:color w:val="002060"/>
              </w:rPr>
            </w:pPr>
            <w:r w:rsidRPr="00635AA3">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64B789"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E1BBA5"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E8573F" w14:textId="77777777" w:rsidR="00F438B4" w:rsidRPr="00635AA3" w:rsidRDefault="00F438B4" w:rsidP="000418A2">
            <w:pPr>
              <w:pStyle w:val="rowtabella0"/>
              <w:rPr>
                <w:color w:val="002060"/>
              </w:rPr>
            </w:pPr>
            <w:r w:rsidRPr="00635AA3">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7EF77" w14:textId="77777777" w:rsidR="00F438B4" w:rsidRPr="00635AA3" w:rsidRDefault="00F438B4" w:rsidP="000418A2">
            <w:pPr>
              <w:pStyle w:val="rowtabella0"/>
              <w:rPr>
                <w:color w:val="002060"/>
              </w:rPr>
            </w:pPr>
            <w:r w:rsidRPr="00635AA3">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A916E" w14:textId="77777777" w:rsidR="00F438B4" w:rsidRPr="00635AA3" w:rsidRDefault="00F438B4" w:rsidP="000418A2">
            <w:pPr>
              <w:pStyle w:val="rowtabella0"/>
              <w:rPr>
                <w:color w:val="002060"/>
              </w:rPr>
            </w:pPr>
            <w:r w:rsidRPr="00635AA3">
              <w:rPr>
                <w:color w:val="002060"/>
              </w:rPr>
              <w:t>VIA TOBAGI STAZ. CASTELBELLINO</w:t>
            </w:r>
          </w:p>
        </w:tc>
      </w:tr>
      <w:tr w:rsidR="00F438B4" w:rsidRPr="00635AA3" w14:paraId="16D624CC"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BCC298" w14:textId="77777777" w:rsidR="00F438B4" w:rsidRPr="00635AA3" w:rsidRDefault="00F438B4" w:rsidP="000418A2">
            <w:pPr>
              <w:pStyle w:val="rowtabella0"/>
              <w:rPr>
                <w:color w:val="002060"/>
              </w:rPr>
            </w:pPr>
            <w:r w:rsidRPr="00635AA3">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20F85" w14:textId="77777777" w:rsidR="00F438B4" w:rsidRPr="00635AA3" w:rsidRDefault="00F438B4" w:rsidP="000418A2">
            <w:pPr>
              <w:pStyle w:val="rowtabella0"/>
              <w:rPr>
                <w:color w:val="002060"/>
              </w:rPr>
            </w:pPr>
            <w:r w:rsidRPr="00635AA3">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A340A"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CB2B7E" w14:textId="77777777" w:rsidR="00F438B4" w:rsidRPr="00635AA3" w:rsidRDefault="00F438B4" w:rsidP="000418A2">
            <w:pPr>
              <w:pStyle w:val="rowtabella0"/>
              <w:rPr>
                <w:color w:val="002060"/>
              </w:rPr>
            </w:pPr>
            <w:r w:rsidRPr="00635AA3">
              <w:rPr>
                <w:color w:val="002060"/>
              </w:rPr>
              <w:t>01/12/2023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503BAA" w14:textId="77777777" w:rsidR="00F438B4" w:rsidRPr="00635AA3" w:rsidRDefault="00F438B4" w:rsidP="000418A2">
            <w:pPr>
              <w:pStyle w:val="rowtabella0"/>
              <w:rPr>
                <w:color w:val="002060"/>
              </w:rPr>
            </w:pPr>
            <w:r w:rsidRPr="00635AA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DE01E" w14:textId="77777777" w:rsidR="00F438B4" w:rsidRPr="00635AA3" w:rsidRDefault="00F438B4" w:rsidP="000418A2">
            <w:pPr>
              <w:pStyle w:val="rowtabella0"/>
              <w:rPr>
                <w:color w:val="002060"/>
              </w:rPr>
            </w:pPr>
            <w:r w:rsidRPr="00635AA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BC65F"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B.BUOZZI</w:t>
            </w:r>
            <w:proofErr w:type="gramEnd"/>
          </w:p>
        </w:tc>
      </w:tr>
      <w:tr w:rsidR="00F438B4" w:rsidRPr="00635AA3" w14:paraId="7CBFDF4C"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4E6A5F" w14:textId="77777777" w:rsidR="00F438B4" w:rsidRPr="00635AA3" w:rsidRDefault="00F438B4" w:rsidP="000418A2">
            <w:pPr>
              <w:pStyle w:val="rowtabella0"/>
              <w:rPr>
                <w:color w:val="002060"/>
              </w:rPr>
            </w:pPr>
            <w:r w:rsidRPr="00635AA3">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538432" w14:textId="77777777" w:rsidR="00F438B4" w:rsidRPr="00635AA3" w:rsidRDefault="00F438B4" w:rsidP="000418A2">
            <w:pPr>
              <w:pStyle w:val="rowtabella0"/>
              <w:rPr>
                <w:color w:val="002060"/>
              </w:rPr>
            </w:pPr>
            <w:r w:rsidRPr="00635AA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03492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A58F3" w14:textId="77777777" w:rsidR="00F438B4" w:rsidRPr="00635AA3" w:rsidRDefault="00F438B4" w:rsidP="000418A2">
            <w:pPr>
              <w:pStyle w:val="rowtabella0"/>
              <w:rPr>
                <w:color w:val="002060"/>
              </w:rPr>
            </w:pPr>
            <w:r w:rsidRPr="00635AA3">
              <w:rPr>
                <w:color w:val="002060"/>
              </w:rPr>
              <w:t>01/12/2023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33ED0" w14:textId="77777777" w:rsidR="00F438B4" w:rsidRPr="00635AA3" w:rsidRDefault="00F438B4" w:rsidP="000418A2">
            <w:pPr>
              <w:pStyle w:val="rowtabella0"/>
              <w:rPr>
                <w:color w:val="002060"/>
              </w:rPr>
            </w:pPr>
            <w:r w:rsidRPr="00635AA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D97E9" w14:textId="77777777" w:rsidR="00F438B4" w:rsidRPr="00635AA3" w:rsidRDefault="00F438B4" w:rsidP="000418A2">
            <w:pPr>
              <w:pStyle w:val="rowtabella0"/>
              <w:rPr>
                <w:color w:val="002060"/>
              </w:rPr>
            </w:pPr>
            <w:r w:rsidRPr="00635AA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9CAA4" w14:textId="77777777" w:rsidR="00F438B4" w:rsidRPr="00635AA3" w:rsidRDefault="00F438B4" w:rsidP="000418A2">
            <w:pPr>
              <w:pStyle w:val="rowtabella0"/>
              <w:rPr>
                <w:color w:val="002060"/>
              </w:rPr>
            </w:pPr>
            <w:r w:rsidRPr="00635AA3">
              <w:rPr>
                <w:color w:val="002060"/>
              </w:rPr>
              <w:t>VIA CERQUATTI</w:t>
            </w:r>
          </w:p>
        </w:tc>
      </w:tr>
      <w:tr w:rsidR="00F438B4" w:rsidRPr="00635AA3" w14:paraId="6DF94C2A"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E67220" w14:textId="77777777" w:rsidR="00F438B4" w:rsidRPr="00635AA3" w:rsidRDefault="00F438B4" w:rsidP="000418A2">
            <w:pPr>
              <w:pStyle w:val="rowtabella0"/>
              <w:rPr>
                <w:color w:val="002060"/>
              </w:rPr>
            </w:pPr>
            <w:r w:rsidRPr="00635AA3">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B517DC" w14:textId="77777777" w:rsidR="00F438B4" w:rsidRPr="00635AA3" w:rsidRDefault="00F438B4" w:rsidP="000418A2">
            <w:pPr>
              <w:pStyle w:val="rowtabella0"/>
              <w:rPr>
                <w:color w:val="002060"/>
              </w:rPr>
            </w:pPr>
            <w:r w:rsidRPr="00635AA3">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10B6B"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FFE010" w14:textId="77777777" w:rsidR="00F438B4" w:rsidRPr="00635AA3" w:rsidRDefault="00F438B4" w:rsidP="000418A2">
            <w:pPr>
              <w:pStyle w:val="rowtabella0"/>
              <w:rPr>
                <w:color w:val="002060"/>
              </w:rPr>
            </w:pPr>
            <w:r w:rsidRPr="00635AA3">
              <w:rPr>
                <w:color w:val="002060"/>
              </w:rPr>
              <w:t>02/12/2023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397A2" w14:textId="77777777" w:rsidR="00F438B4" w:rsidRPr="00635AA3" w:rsidRDefault="00F438B4" w:rsidP="000418A2">
            <w:pPr>
              <w:pStyle w:val="rowtabella0"/>
              <w:rPr>
                <w:color w:val="002060"/>
              </w:rPr>
            </w:pPr>
            <w:r w:rsidRPr="00635AA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D092E" w14:textId="77777777" w:rsidR="00F438B4" w:rsidRPr="00635AA3" w:rsidRDefault="00F438B4" w:rsidP="000418A2">
            <w:pPr>
              <w:pStyle w:val="rowtabella0"/>
              <w:rPr>
                <w:color w:val="002060"/>
              </w:rPr>
            </w:pPr>
            <w:r w:rsidRPr="00635AA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5EFB1" w14:textId="77777777" w:rsidR="00F438B4" w:rsidRPr="00635AA3" w:rsidRDefault="00F438B4" w:rsidP="000418A2">
            <w:pPr>
              <w:pStyle w:val="rowtabella0"/>
              <w:rPr>
                <w:color w:val="002060"/>
              </w:rPr>
            </w:pPr>
            <w:r w:rsidRPr="00635AA3">
              <w:rPr>
                <w:color w:val="002060"/>
              </w:rPr>
              <w:t>VIA DELLO SPORT</w:t>
            </w:r>
          </w:p>
        </w:tc>
      </w:tr>
      <w:tr w:rsidR="00F438B4" w:rsidRPr="00635AA3" w14:paraId="47A21E8A"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BD28F" w14:textId="77777777" w:rsidR="00F438B4" w:rsidRPr="00635AA3" w:rsidRDefault="00F438B4" w:rsidP="000418A2">
            <w:pPr>
              <w:pStyle w:val="rowtabella0"/>
              <w:rPr>
                <w:color w:val="002060"/>
              </w:rPr>
            </w:pPr>
            <w:r w:rsidRPr="00635AA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96F9E" w14:textId="77777777" w:rsidR="00F438B4" w:rsidRPr="00635AA3" w:rsidRDefault="00F438B4" w:rsidP="000418A2">
            <w:pPr>
              <w:pStyle w:val="rowtabella0"/>
              <w:rPr>
                <w:color w:val="002060"/>
              </w:rPr>
            </w:pPr>
            <w:r w:rsidRPr="00635AA3">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BFF0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38856"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20816" w14:textId="77777777" w:rsidR="00F438B4" w:rsidRPr="00635AA3" w:rsidRDefault="00F438B4" w:rsidP="000418A2">
            <w:pPr>
              <w:pStyle w:val="rowtabella0"/>
              <w:rPr>
                <w:color w:val="002060"/>
              </w:rPr>
            </w:pPr>
            <w:r w:rsidRPr="00635AA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CFA5A" w14:textId="77777777" w:rsidR="00F438B4" w:rsidRPr="00635AA3" w:rsidRDefault="00F438B4" w:rsidP="000418A2">
            <w:pPr>
              <w:pStyle w:val="rowtabella0"/>
              <w:rPr>
                <w:color w:val="002060"/>
              </w:rPr>
            </w:pPr>
            <w:r w:rsidRPr="00635AA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D17AE" w14:textId="77777777" w:rsidR="00F438B4" w:rsidRPr="00635AA3" w:rsidRDefault="00F438B4" w:rsidP="000418A2">
            <w:pPr>
              <w:pStyle w:val="rowtabella0"/>
              <w:rPr>
                <w:color w:val="002060"/>
              </w:rPr>
            </w:pPr>
            <w:r w:rsidRPr="00635AA3">
              <w:rPr>
                <w:color w:val="002060"/>
              </w:rPr>
              <w:t>VIA VESCOVARA, 7</w:t>
            </w:r>
          </w:p>
        </w:tc>
      </w:tr>
    </w:tbl>
    <w:p w14:paraId="317A740B" w14:textId="77777777" w:rsidR="00F438B4" w:rsidRPr="00635AA3" w:rsidRDefault="00F438B4" w:rsidP="00F438B4">
      <w:pPr>
        <w:pStyle w:val="breakline"/>
        <w:rPr>
          <w:color w:val="002060"/>
        </w:rPr>
      </w:pPr>
    </w:p>
    <w:p w14:paraId="41C290A7" w14:textId="77777777" w:rsidR="00F438B4" w:rsidRPr="00635AA3" w:rsidRDefault="00F438B4" w:rsidP="00F438B4">
      <w:pPr>
        <w:pStyle w:val="breakline"/>
        <w:rPr>
          <w:color w:val="002060"/>
        </w:rPr>
      </w:pPr>
    </w:p>
    <w:p w14:paraId="60343B85" w14:textId="77777777" w:rsidR="00F438B4" w:rsidRPr="00635AA3" w:rsidRDefault="00F438B4" w:rsidP="00F438B4">
      <w:pPr>
        <w:pStyle w:val="breakline"/>
        <w:rPr>
          <w:color w:val="002060"/>
        </w:rPr>
      </w:pPr>
    </w:p>
    <w:p w14:paraId="4EDC49E3" w14:textId="77777777" w:rsidR="00F438B4" w:rsidRPr="00635AA3" w:rsidRDefault="00F438B4" w:rsidP="00F438B4">
      <w:pPr>
        <w:pStyle w:val="sottotitolocampionato10"/>
        <w:rPr>
          <w:color w:val="002060"/>
        </w:rPr>
      </w:pPr>
      <w:r w:rsidRPr="00635AA3">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90"/>
        <w:gridCol w:w="1556"/>
        <w:gridCol w:w="1540"/>
      </w:tblGrid>
      <w:tr w:rsidR="00F438B4" w:rsidRPr="00635AA3" w14:paraId="77070896"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B6ADE"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FCBF1"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E225"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3A08C"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3057B"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62BBA"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87BEE"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46C85716"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16C5C" w14:textId="77777777" w:rsidR="00F438B4" w:rsidRPr="00635AA3" w:rsidRDefault="00F438B4" w:rsidP="000418A2">
            <w:pPr>
              <w:pStyle w:val="rowtabella0"/>
              <w:rPr>
                <w:color w:val="002060"/>
              </w:rPr>
            </w:pPr>
            <w:r w:rsidRPr="00635AA3">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6E7A7" w14:textId="77777777" w:rsidR="00F438B4" w:rsidRPr="00635AA3" w:rsidRDefault="00F438B4" w:rsidP="000418A2">
            <w:pPr>
              <w:pStyle w:val="rowtabella0"/>
              <w:rPr>
                <w:color w:val="002060"/>
              </w:rPr>
            </w:pPr>
            <w:r w:rsidRPr="00635AA3">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1D08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9A33C" w14:textId="77777777" w:rsidR="00F438B4" w:rsidRPr="00635AA3" w:rsidRDefault="00F438B4" w:rsidP="000418A2">
            <w:pPr>
              <w:pStyle w:val="rowtabella0"/>
              <w:rPr>
                <w:color w:val="002060"/>
              </w:rPr>
            </w:pPr>
            <w:r w:rsidRPr="00635AA3">
              <w:rPr>
                <w:color w:val="002060"/>
              </w:rPr>
              <w:t>01/12/2023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8069F" w14:textId="77777777" w:rsidR="00F438B4" w:rsidRPr="00635AA3" w:rsidRDefault="00F438B4" w:rsidP="000418A2">
            <w:pPr>
              <w:pStyle w:val="rowtabella0"/>
              <w:rPr>
                <w:color w:val="002060"/>
              </w:rPr>
            </w:pPr>
            <w:r w:rsidRPr="00635AA3">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2C2BA" w14:textId="77777777" w:rsidR="00F438B4" w:rsidRPr="00635AA3" w:rsidRDefault="00F438B4" w:rsidP="000418A2">
            <w:pPr>
              <w:pStyle w:val="rowtabella0"/>
              <w:rPr>
                <w:color w:val="002060"/>
              </w:rPr>
            </w:pPr>
            <w:r w:rsidRPr="00635AA3">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51F8E" w14:textId="77777777" w:rsidR="00F438B4" w:rsidRPr="00635AA3" w:rsidRDefault="00F438B4" w:rsidP="000418A2">
            <w:pPr>
              <w:pStyle w:val="rowtabella0"/>
              <w:rPr>
                <w:color w:val="002060"/>
              </w:rPr>
            </w:pPr>
            <w:r w:rsidRPr="00635AA3">
              <w:rPr>
                <w:color w:val="002060"/>
              </w:rPr>
              <w:t>VIA CORRADI</w:t>
            </w:r>
          </w:p>
        </w:tc>
      </w:tr>
      <w:tr w:rsidR="00F438B4" w:rsidRPr="00635AA3" w14:paraId="331B1CF6"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C1D24B" w14:textId="77777777" w:rsidR="00F438B4" w:rsidRPr="00635AA3" w:rsidRDefault="00F438B4" w:rsidP="000418A2">
            <w:pPr>
              <w:pStyle w:val="rowtabella0"/>
              <w:rPr>
                <w:color w:val="002060"/>
              </w:rPr>
            </w:pPr>
            <w:r w:rsidRPr="00635AA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AD3EEB" w14:textId="77777777" w:rsidR="00F438B4" w:rsidRPr="00635AA3" w:rsidRDefault="00F438B4" w:rsidP="000418A2">
            <w:pPr>
              <w:pStyle w:val="rowtabella0"/>
              <w:rPr>
                <w:color w:val="002060"/>
              </w:rPr>
            </w:pPr>
            <w:r w:rsidRPr="00635AA3">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5395A3"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A06701"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C7492" w14:textId="77777777" w:rsidR="00F438B4" w:rsidRPr="00635AA3" w:rsidRDefault="00F438B4" w:rsidP="000418A2">
            <w:pPr>
              <w:pStyle w:val="rowtabella0"/>
              <w:rPr>
                <w:color w:val="002060"/>
              </w:rPr>
            </w:pPr>
            <w:r w:rsidRPr="00635AA3">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0CB65" w14:textId="77777777" w:rsidR="00F438B4" w:rsidRPr="00635AA3" w:rsidRDefault="00F438B4" w:rsidP="000418A2">
            <w:pPr>
              <w:pStyle w:val="rowtabella0"/>
              <w:rPr>
                <w:color w:val="002060"/>
              </w:rPr>
            </w:pPr>
            <w:r w:rsidRPr="00635AA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7D108" w14:textId="77777777" w:rsidR="00F438B4" w:rsidRPr="00635AA3" w:rsidRDefault="00F438B4" w:rsidP="000418A2">
            <w:pPr>
              <w:pStyle w:val="rowtabella0"/>
              <w:rPr>
                <w:color w:val="002060"/>
              </w:rPr>
            </w:pPr>
            <w:r w:rsidRPr="00635AA3">
              <w:rPr>
                <w:color w:val="002060"/>
              </w:rPr>
              <w:t>VIA FONTE DI MONSIGNORE</w:t>
            </w:r>
          </w:p>
        </w:tc>
      </w:tr>
      <w:tr w:rsidR="00F438B4" w:rsidRPr="00635AA3" w14:paraId="4EBF8F73"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32E95A" w14:textId="77777777" w:rsidR="00F438B4" w:rsidRPr="00635AA3" w:rsidRDefault="00F438B4" w:rsidP="000418A2">
            <w:pPr>
              <w:pStyle w:val="rowtabella0"/>
              <w:rPr>
                <w:color w:val="002060"/>
              </w:rPr>
            </w:pPr>
            <w:r w:rsidRPr="00635AA3">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2EEF52" w14:textId="77777777" w:rsidR="00F438B4" w:rsidRPr="00635AA3" w:rsidRDefault="00F438B4" w:rsidP="000418A2">
            <w:pPr>
              <w:pStyle w:val="rowtabella0"/>
              <w:rPr>
                <w:color w:val="002060"/>
              </w:rPr>
            </w:pPr>
            <w:r w:rsidRPr="00635AA3">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FFD86"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CDC443" w14:textId="77777777" w:rsidR="00F438B4" w:rsidRPr="00635AA3" w:rsidRDefault="00F438B4" w:rsidP="000418A2">
            <w:pPr>
              <w:pStyle w:val="rowtabella0"/>
              <w:rPr>
                <w:color w:val="002060"/>
              </w:rPr>
            </w:pPr>
            <w:r w:rsidRPr="00635AA3">
              <w:rPr>
                <w:color w:val="002060"/>
              </w:rPr>
              <w:t>01/12/2023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EF1C3A" w14:textId="77777777" w:rsidR="00F438B4" w:rsidRPr="00635AA3" w:rsidRDefault="00F438B4" w:rsidP="000418A2">
            <w:pPr>
              <w:pStyle w:val="rowtabella0"/>
              <w:rPr>
                <w:color w:val="002060"/>
              </w:rPr>
            </w:pPr>
            <w:r w:rsidRPr="00635AA3">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AA766" w14:textId="77777777" w:rsidR="00F438B4" w:rsidRPr="00635AA3" w:rsidRDefault="00F438B4" w:rsidP="000418A2">
            <w:pPr>
              <w:pStyle w:val="rowtabella0"/>
              <w:rPr>
                <w:color w:val="002060"/>
              </w:rPr>
            </w:pPr>
            <w:r w:rsidRPr="00635AA3">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94D517" w14:textId="77777777" w:rsidR="00F438B4" w:rsidRPr="00635AA3" w:rsidRDefault="00F438B4" w:rsidP="000418A2">
            <w:pPr>
              <w:pStyle w:val="rowtabella0"/>
              <w:rPr>
                <w:color w:val="002060"/>
              </w:rPr>
            </w:pPr>
            <w:r w:rsidRPr="00635AA3">
              <w:rPr>
                <w:color w:val="002060"/>
              </w:rPr>
              <w:t>VIA NENNI</w:t>
            </w:r>
          </w:p>
        </w:tc>
      </w:tr>
      <w:tr w:rsidR="00F438B4" w:rsidRPr="00635AA3" w14:paraId="2B0A8322"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EEFC2E" w14:textId="77777777" w:rsidR="00F438B4" w:rsidRPr="00635AA3" w:rsidRDefault="00F438B4" w:rsidP="000418A2">
            <w:pPr>
              <w:pStyle w:val="rowtabella0"/>
              <w:rPr>
                <w:color w:val="002060"/>
              </w:rPr>
            </w:pPr>
            <w:r w:rsidRPr="00635AA3">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4D3C89" w14:textId="77777777" w:rsidR="00F438B4" w:rsidRPr="00635AA3" w:rsidRDefault="00F438B4" w:rsidP="000418A2">
            <w:pPr>
              <w:pStyle w:val="rowtabella0"/>
              <w:rPr>
                <w:color w:val="002060"/>
              </w:rPr>
            </w:pPr>
            <w:r w:rsidRPr="00635AA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184D15"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1D507" w14:textId="77777777" w:rsidR="00F438B4" w:rsidRPr="00635AA3" w:rsidRDefault="00F438B4" w:rsidP="000418A2">
            <w:pPr>
              <w:pStyle w:val="rowtabella0"/>
              <w:rPr>
                <w:color w:val="002060"/>
              </w:rPr>
            </w:pPr>
            <w:r w:rsidRPr="00635AA3">
              <w:rPr>
                <w:color w:val="002060"/>
              </w:rPr>
              <w:t>01/12/2023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64270" w14:textId="77777777" w:rsidR="00F438B4" w:rsidRPr="00635AA3" w:rsidRDefault="00F438B4" w:rsidP="000418A2">
            <w:pPr>
              <w:pStyle w:val="rowtabella0"/>
              <w:rPr>
                <w:color w:val="002060"/>
              </w:rPr>
            </w:pPr>
            <w:r w:rsidRPr="00635AA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F94D0" w14:textId="77777777" w:rsidR="00F438B4" w:rsidRPr="00635AA3" w:rsidRDefault="00F438B4" w:rsidP="000418A2">
            <w:pPr>
              <w:pStyle w:val="rowtabella0"/>
              <w:rPr>
                <w:color w:val="002060"/>
              </w:rPr>
            </w:pPr>
            <w:r w:rsidRPr="00635AA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CA609" w14:textId="77777777" w:rsidR="00F438B4" w:rsidRPr="00635AA3" w:rsidRDefault="00F438B4" w:rsidP="000418A2">
            <w:pPr>
              <w:pStyle w:val="rowtabella0"/>
              <w:rPr>
                <w:color w:val="002060"/>
              </w:rPr>
            </w:pPr>
            <w:r w:rsidRPr="00635AA3">
              <w:rPr>
                <w:color w:val="002060"/>
              </w:rPr>
              <w:t>VIA DELLO SPORT</w:t>
            </w:r>
          </w:p>
        </w:tc>
      </w:tr>
      <w:tr w:rsidR="00F438B4" w:rsidRPr="00635AA3" w14:paraId="3F2BCC26"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557D5A" w14:textId="77777777" w:rsidR="00F438B4" w:rsidRPr="00635AA3" w:rsidRDefault="00F438B4" w:rsidP="000418A2">
            <w:pPr>
              <w:pStyle w:val="rowtabella0"/>
              <w:rPr>
                <w:color w:val="002060"/>
              </w:rPr>
            </w:pPr>
            <w:r w:rsidRPr="00635AA3">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B6C2E7" w14:textId="77777777" w:rsidR="00F438B4" w:rsidRPr="00635AA3" w:rsidRDefault="00F438B4" w:rsidP="000418A2">
            <w:pPr>
              <w:pStyle w:val="rowtabella0"/>
              <w:rPr>
                <w:color w:val="002060"/>
              </w:rPr>
            </w:pPr>
            <w:r w:rsidRPr="00635AA3">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60169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50B186"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B71A8C" w14:textId="77777777" w:rsidR="00F438B4" w:rsidRPr="00635AA3" w:rsidRDefault="00F438B4" w:rsidP="000418A2">
            <w:pPr>
              <w:pStyle w:val="rowtabella0"/>
              <w:rPr>
                <w:color w:val="002060"/>
              </w:rPr>
            </w:pPr>
            <w:r w:rsidRPr="00635AA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267E5" w14:textId="77777777" w:rsidR="00F438B4" w:rsidRPr="00635AA3" w:rsidRDefault="00F438B4" w:rsidP="000418A2">
            <w:pPr>
              <w:pStyle w:val="rowtabella0"/>
              <w:rPr>
                <w:color w:val="002060"/>
              </w:rPr>
            </w:pPr>
            <w:r w:rsidRPr="00635AA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8907C" w14:textId="77777777" w:rsidR="00F438B4" w:rsidRPr="00635AA3" w:rsidRDefault="00F438B4" w:rsidP="000418A2">
            <w:pPr>
              <w:pStyle w:val="rowtabella0"/>
              <w:rPr>
                <w:color w:val="002060"/>
              </w:rPr>
            </w:pPr>
            <w:r w:rsidRPr="00635AA3">
              <w:rPr>
                <w:color w:val="002060"/>
              </w:rPr>
              <w:t>VIA FAVETO</w:t>
            </w:r>
          </w:p>
        </w:tc>
      </w:tr>
      <w:tr w:rsidR="00F438B4" w:rsidRPr="00635AA3" w14:paraId="74A5C12C"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43A540" w14:textId="77777777" w:rsidR="00F438B4" w:rsidRPr="00635AA3" w:rsidRDefault="00F438B4" w:rsidP="000418A2">
            <w:pPr>
              <w:pStyle w:val="rowtabella0"/>
              <w:rPr>
                <w:color w:val="002060"/>
              </w:rPr>
            </w:pPr>
            <w:proofErr w:type="gramStart"/>
            <w:r w:rsidRPr="00635AA3">
              <w:rPr>
                <w:color w:val="002060"/>
              </w:rPr>
              <w:t>U.MANDOLESI</w:t>
            </w:r>
            <w:proofErr w:type="gramEnd"/>
            <w:r w:rsidRPr="00635AA3">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73AC0" w14:textId="77777777" w:rsidR="00F438B4" w:rsidRPr="00635AA3" w:rsidRDefault="00F438B4" w:rsidP="000418A2">
            <w:pPr>
              <w:pStyle w:val="rowtabella0"/>
              <w:rPr>
                <w:color w:val="002060"/>
              </w:rPr>
            </w:pPr>
            <w:r w:rsidRPr="00635AA3">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5C1ED"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D6355" w14:textId="77777777" w:rsidR="00F438B4" w:rsidRPr="00635AA3" w:rsidRDefault="00F438B4" w:rsidP="000418A2">
            <w:pPr>
              <w:pStyle w:val="rowtabella0"/>
              <w:rPr>
                <w:color w:val="002060"/>
              </w:rPr>
            </w:pPr>
            <w:r w:rsidRPr="00635AA3">
              <w:rPr>
                <w:color w:val="002060"/>
              </w:rPr>
              <w:t>07/12/2023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8A399" w14:textId="77777777" w:rsidR="00F438B4" w:rsidRPr="00635AA3" w:rsidRDefault="00F438B4" w:rsidP="000418A2">
            <w:pPr>
              <w:pStyle w:val="rowtabella0"/>
              <w:rPr>
                <w:color w:val="002060"/>
              </w:rPr>
            </w:pPr>
            <w:r w:rsidRPr="00635AA3">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9059E" w14:textId="77777777" w:rsidR="00F438B4" w:rsidRPr="00635AA3" w:rsidRDefault="00F438B4" w:rsidP="000418A2">
            <w:pPr>
              <w:pStyle w:val="rowtabella0"/>
              <w:rPr>
                <w:color w:val="002060"/>
              </w:rPr>
            </w:pPr>
            <w:r w:rsidRPr="00635AA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93A7E"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S.VITTORIA</w:t>
            </w:r>
            <w:proofErr w:type="gramEnd"/>
            <w:r w:rsidRPr="00635AA3">
              <w:rPr>
                <w:color w:val="002060"/>
              </w:rPr>
              <w:t>, 5</w:t>
            </w:r>
          </w:p>
        </w:tc>
      </w:tr>
    </w:tbl>
    <w:p w14:paraId="15F0A72E" w14:textId="77777777" w:rsidR="00F438B4" w:rsidRPr="00635AA3" w:rsidRDefault="00F438B4" w:rsidP="00F438B4">
      <w:pPr>
        <w:pStyle w:val="breakline"/>
        <w:rPr>
          <w:color w:val="002060"/>
        </w:rPr>
      </w:pPr>
    </w:p>
    <w:p w14:paraId="4C4A3C4B" w14:textId="77777777" w:rsidR="00F438B4" w:rsidRPr="00635AA3" w:rsidRDefault="00F438B4" w:rsidP="00F438B4">
      <w:pPr>
        <w:pStyle w:val="breakline"/>
        <w:rPr>
          <w:color w:val="002060"/>
        </w:rPr>
      </w:pPr>
    </w:p>
    <w:p w14:paraId="56F7E602" w14:textId="77777777" w:rsidR="00F438B4" w:rsidRPr="00635AA3" w:rsidRDefault="00F438B4" w:rsidP="00F438B4">
      <w:pPr>
        <w:pStyle w:val="titolocampionato0"/>
        <w:shd w:val="clear" w:color="auto" w:fill="CCCCCC"/>
        <w:spacing w:before="80" w:after="40"/>
        <w:rPr>
          <w:color w:val="002060"/>
        </w:rPr>
      </w:pPr>
      <w:r w:rsidRPr="00635AA3">
        <w:rPr>
          <w:color w:val="002060"/>
        </w:rPr>
        <w:t>CALCIO A CINQUE SERIE D</w:t>
      </w:r>
    </w:p>
    <w:p w14:paraId="7F3FAF9E" w14:textId="77777777" w:rsidR="00F438B4" w:rsidRPr="00635AA3" w:rsidRDefault="00F438B4" w:rsidP="00F438B4">
      <w:pPr>
        <w:pStyle w:val="titoloprinc0"/>
        <w:rPr>
          <w:color w:val="002060"/>
        </w:rPr>
      </w:pPr>
      <w:r w:rsidRPr="00635AA3">
        <w:rPr>
          <w:color w:val="002060"/>
        </w:rPr>
        <w:t>VARIAZIONI AL PROGRAMMA GARE</w:t>
      </w:r>
    </w:p>
    <w:p w14:paraId="494138E2" w14:textId="77777777" w:rsidR="00F438B4" w:rsidRPr="00635AA3" w:rsidRDefault="00F438B4" w:rsidP="00F438B4">
      <w:pPr>
        <w:pStyle w:val="breakline"/>
        <w:rPr>
          <w:color w:val="002060"/>
        </w:rPr>
      </w:pPr>
    </w:p>
    <w:p w14:paraId="663012F0" w14:textId="77777777" w:rsidR="00F438B4" w:rsidRPr="00635AA3" w:rsidRDefault="00F438B4" w:rsidP="00F438B4">
      <w:pPr>
        <w:pStyle w:val="breakline"/>
        <w:rPr>
          <w:color w:val="002060"/>
        </w:rPr>
      </w:pPr>
    </w:p>
    <w:p w14:paraId="7BBCF035"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4329CAE2"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82761" w14:textId="77777777" w:rsidR="00F438B4" w:rsidRPr="00635AA3" w:rsidRDefault="00F438B4" w:rsidP="000418A2">
            <w:pPr>
              <w:pStyle w:val="headertabella0"/>
              <w:rPr>
                <w:color w:val="002060"/>
              </w:rPr>
            </w:pPr>
            <w:r w:rsidRPr="00635AA3">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B6D1C"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59FD7"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1DEB0"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8C8C7"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B2EAB"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A2EB1"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DE43D" w14:textId="77777777" w:rsidR="00F438B4" w:rsidRPr="00635AA3" w:rsidRDefault="00F438B4" w:rsidP="000418A2">
            <w:pPr>
              <w:pStyle w:val="headertabella0"/>
              <w:rPr>
                <w:color w:val="002060"/>
              </w:rPr>
            </w:pPr>
            <w:r w:rsidRPr="00635AA3">
              <w:rPr>
                <w:color w:val="002060"/>
              </w:rPr>
              <w:t>Impianto</w:t>
            </w:r>
          </w:p>
        </w:tc>
      </w:tr>
      <w:tr w:rsidR="00F438B4" w:rsidRPr="00635AA3" w14:paraId="7DF1832D"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6554" w14:textId="77777777" w:rsidR="00F438B4" w:rsidRPr="00F438B4" w:rsidRDefault="00F438B4" w:rsidP="000418A2">
            <w:pPr>
              <w:pStyle w:val="rowtabella0"/>
              <w:rPr>
                <w:color w:val="002060"/>
                <w:highlight w:val="yellow"/>
              </w:rPr>
            </w:pPr>
            <w:r w:rsidRPr="00F438B4">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2015" w14:textId="77777777" w:rsidR="00F438B4" w:rsidRPr="00F438B4" w:rsidRDefault="00F438B4" w:rsidP="000418A2">
            <w:pPr>
              <w:pStyle w:val="rowtabella0"/>
              <w:jc w:val="center"/>
              <w:rPr>
                <w:color w:val="002060"/>
                <w:highlight w:val="yellow"/>
              </w:rPr>
            </w:pPr>
            <w:r w:rsidRPr="00F438B4">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93EE" w14:textId="77777777" w:rsidR="00F438B4" w:rsidRPr="00F438B4" w:rsidRDefault="00F438B4" w:rsidP="000418A2">
            <w:pPr>
              <w:pStyle w:val="rowtabella0"/>
              <w:rPr>
                <w:color w:val="002060"/>
                <w:highlight w:val="yellow"/>
              </w:rPr>
            </w:pPr>
            <w:r w:rsidRPr="00F438B4">
              <w:rPr>
                <w:color w:val="002060"/>
                <w:highlight w:val="yellow"/>
              </w:rPr>
              <w:t>CIARNIN</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E430" w14:textId="77777777" w:rsidR="00F438B4" w:rsidRPr="00F438B4" w:rsidRDefault="00F438B4" w:rsidP="000418A2">
            <w:pPr>
              <w:pStyle w:val="rowtabella0"/>
              <w:rPr>
                <w:color w:val="002060"/>
                <w:highlight w:val="yellow"/>
              </w:rPr>
            </w:pPr>
            <w:r w:rsidRPr="00F438B4">
              <w:rPr>
                <w:color w:val="002060"/>
                <w:highlight w:val="yellow"/>
              </w:rPr>
              <w:t>VADO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A6EE" w14:textId="77777777" w:rsidR="00F438B4" w:rsidRPr="00635AA3" w:rsidRDefault="00F438B4" w:rsidP="000418A2">
            <w:pPr>
              <w:pStyle w:val="rowtabella0"/>
              <w:rPr>
                <w:color w:val="002060"/>
              </w:rPr>
            </w:pPr>
            <w:r w:rsidRPr="00635AA3">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D9B7" w14:textId="77777777" w:rsidR="00F438B4" w:rsidRPr="00635AA3" w:rsidRDefault="00F438B4" w:rsidP="000418A2">
            <w:pPr>
              <w:pStyle w:val="rowtabella0"/>
              <w:jc w:val="center"/>
              <w:rPr>
                <w:color w:val="002060"/>
              </w:rPr>
            </w:pPr>
            <w:r w:rsidRPr="00F438B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738D7" w14:textId="77777777" w:rsidR="00F438B4" w:rsidRPr="00635AA3" w:rsidRDefault="00F438B4" w:rsidP="000418A2">
            <w:pPr>
              <w:pStyle w:val="rowtabella0"/>
              <w:jc w:val="center"/>
              <w:rPr>
                <w:color w:val="002060"/>
              </w:rPr>
            </w:pPr>
            <w:r w:rsidRPr="00635AA3">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7783" w14:textId="77777777" w:rsidR="00F438B4" w:rsidRPr="00635AA3" w:rsidRDefault="00F438B4" w:rsidP="000418A2">
            <w:pPr>
              <w:rPr>
                <w:color w:val="002060"/>
              </w:rPr>
            </w:pPr>
          </w:p>
        </w:tc>
      </w:tr>
    </w:tbl>
    <w:p w14:paraId="29629DAD" w14:textId="77777777" w:rsidR="00F438B4" w:rsidRPr="00635AA3" w:rsidRDefault="00F438B4" w:rsidP="00F438B4">
      <w:pPr>
        <w:pStyle w:val="breakline"/>
        <w:rPr>
          <w:color w:val="002060"/>
        </w:rPr>
      </w:pPr>
    </w:p>
    <w:p w14:paraId="4747BBE8" w14:textId="77777777" w:rsidR="00F438B4" w:rsidRPr="00635AA3" w:rsidRDefault="00F438B4" w:rsidP="00F438B4">
      <w:pPr>
        <w:pStyle w:val="breakline"/>
        <w:rPr>
          <w:color w:val="002060"/>
        </w:rPr>
      </w:pPr>
    </w:p>
    <w:p w14:paraId="260086C1" w14:textId="77777777" w:rsidR="00F438B4" w:rsidRPr="00635AA3" w:rsidRDefault="00F438B4" w:rsidP="00F438B4">
      <w:pPr>
        <w:pStyle w:val="sottotitolocampionato10"/>
        <w:rPr>
          <w:color w:val="002060"/>
        </w:rPr>
      </w:pPr>
      <w:r w:rsidRPr="00635AA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76CAA045"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E5AEC"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31482"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693F9"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77BA4"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F27A8"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13324"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3E77C"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4602F" w14:textId="77777777" w:rsidR="00F438B4" w:rsidRPr="00635AA3" w:rsidRDefault="00F438B4" w:rsidP="000418A2">
            <w:pPr>
              <w:pStyle w:val="headertabella0"/>
              <w:rPr>
                <w:color w:val="002060"/>
              </w:rPr>
            </w:pPr>
            <w:r w:rsidRPr="00635AA3">
              <w:rPr>
                <w:color w:val="002060"/>
              </w:rPr>
              <w:t>Impianto</w:t>
            </w:r>
          </w:p>
        </w:tc>
      </w:tr>
      <w:tr w:rsidR="00F438B4" w:rsidRPr="00635AA3" w14:paraId="5CBADACC"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FEFF" w14:textId="77777777" w:rsidR="00F438B4" w:rsidRPr="00F438B4" w:rsidRDefault="00F438B4" w:rsidP="000418A2">
            <w:pPr>
              <w:pStyle w:val="rowtabella0"/>
              <w:rPr>
                <w:color w:val="002060"/>
                <w:highlight w:val="yellow"/>
              </w:rPr>
            </w:pPr>
            <w:r w:rsidRPr="00F438B4">
              <w:rPr>
                <w:color w:val="002060"/>
                <w:highlight w:val="yellow"/>
              </w:rPr>
              <w:t>20/12/2023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5042" w14:textId="77777777" w:rsidR="00F438B4" w:rsidRPr="00F438B4" w:rsidRDefault="00F438B4" w:rsidP="000418A2">
            <w:pPr>
              <w:pStyle w:val="rowtabella0"/>
              <w:jc w:val="center"/>
              <w:rPr>
                <w:color w:val="002060"/>
                <w:highlight w:val="yellow"/>
              </w:rPr>
            </w:pPr>
            <w:r w:rsidRPr="00F438B4">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C2BA" w14:textId="77777777" w:rsidR="00F438B4" w:rsidRPr="00F438B4" w:rsidRDefault="00F438B4" w:rsidP="000418A2">
            <w:pPr>
              <w:pStyle w:val="rowtabella0"/>
              <w:rPr>
                <w:color w:val="002060"/>
                <w:highlight w:val="yellow"/>
              </w:rPr>
            </w:pPr>
            <w:r w:rsidRPr="00F438B4">
              <w:rPr>
                <w:color w:val="002060"/>
                <w:highlight w:val="yellow"/>
              </w:rPr>
              <w:t>CALCETTO NUMANA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2FBD" w14:textId="77777777" w:rsidR="00F438B4" w:rsidRPr="00F438B4" w:rsidRDefault="00F438B4" w:rsidP="000418A2">
            <w:pPr>
              <w:pStyle w:val="rowtabella0"/>
              <w:rPr>
                <w:color w:val="002060"/>
                <w:highlight w:val="yellow"/>
              </w:rPr>
            </w:pPr>
            <w:r w:rsidRPr="00F438B4">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3B27" w14:textId="1188343F" w:rsidR="00F438B4" w:rsidRPr="00635AA3" w:rsidRDefault="00F438B4" w:rsidP="000418A2">
            <w:pPr>
              <w:pStyle w:val="rowtabella0"/>
              <w:rPr>
                <w:color w:val="002060"/>
              </w:rPr>
            </w:pPr>
            <w:r w:rsidRPr="00635AA3">
              <w:rPr>
                <w:color w:val="002060"/>
              </w:rPr>
              <w:t>1</w:t>
            </w:r>
            <w:r>
              <w:rPr>
                <w:color w:val="002060"/>
              </w:rPr>
              <w:t>6</w:t>
            </w:r>
            <w:r w:rsidRPr="00635AA3">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2AAC" w14:textId="77777777" w:rsidR="00F438B4" w:rsidRPr="00635AA3" w:rsidRDefault="00F438B4" w:rsidP="000418A2">
            <w:pPr>
              <w:pStyle w:val="rowtabella0"/>
              <w:jc w:val="center"/>
              <w:rPr>
                <w:color w:val="002060"/>
              </w:rPr>
            </w:pPr>
            <w:r w:rsidRPr="00F438B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EAB8" w14:textId="77777777" w:rsidR="00F438B4" w:rsidRPr="00635AA3" w:rsidRDefault="00F438B4" w:rsidP="000418A2">
            <w:pPr>
              <w:pStyle w:val="rowtabella0"/>
              <w:jc w:val="center"/>
              <w:rPr>
                <w:color w:val="002060"/>
              </w:rPr>
            </w:pPr>
            <w:r w:rsidRPr="00635AA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4D58" w14:textId="77777777" w:rsidR="00F438B4" w:rsidRPr="00635AA3" w:rsidRDefault="00F438B4" w:rsidP="000418A2">
            <w:pPr>
              <w:rPr>
                <w:color w:val="002060"/>
              </w:rPr>
            </w:pPr>
          </w:p>
        </w:tc>
      </w:tr>
    </w:tbl>
    <w:p w14:paraId="0768ACF0" w14:textId="77777777" w:rsidR="00F438B4" w:rsidRPr="00635AA3" w:rsidRDefault="00F438B4" w:rsidP="00F438B4">
      <w:pPr>
        <w:pStyle w:val="breakline"/>
        <w:rPr>
          <w:color w:val="002060"/>
        </w:rPr>
      </w:pPr>
    </w:p>
    <w:p w14:paraId="55BF2B15" w14:textId="77777777" w:rsidR="00F438B4" w:rsidRPr="00635AA3" w:rsidRDefault="00F438B4" w:rsidP="00F438B4">
      <w:pPr>
        <w:pStyle w:val="breakline"/>
        <w:rPr>
          <w:color w:val="002060"/>
        </w:rPr>
      </w:pPr>
    </w:p>
    <w:p w14:paraId="21E4B1CD" w14:textId="77777777" w:rsidR="00F438B4" w:rsidRPr="00635AA3" w:rsidRDefault="00F438B4" w:rsidP="00F438B4">
      <w:pPr>
        <w:pStyle w:val="sottotitolocampionato10"/>
        <w:rPr>
          <w:color w:val="002060"/>
        </w:rPr>
      </w:pPr>
      <w:r w:rsidRPr="00635AA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0E4F8DBE"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5D1E6"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248E2"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2E842"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50405"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7F7B4"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67D99"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D1BD1"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0F478" w14:textId="77777777" w:rsidR="00F438B4" w:rsidRPr="00635AA3" w:rsidRDefault="00F438B4" w:rsidP="000418A2">
            <w:pPr>
              <w:pStyle w:val="headertabella0"/>
              <w:rPr>
                <w:color w:val="002060"/>
              </w:rPr>
            </w:pPr>
            <w:r w:rsidRPr="00635AA3">
              <w:rPr>
                <w:color w:val="002060"/>
              </w:rPr>
              <w:t>Impianto</w:t>
            </w:r>
          </w:p>
        </w:tc>
      </w:tr>
      <w:tr w:rsidR="00F438B4" w:rsidRPr="00635AA3" w14:paraId="5FFD8B51"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D65F4" w14:textId="00BFE4D7" w:rsidR="00F438B4" w:rsidRPr="00F438B4" w:rsidRDefault="00F438B4" w:rsidP="00F438B4">
            <w:pPr>
              <w:pStyle w:val="rowtabella0"/>
              <w:rPr>
                <w:color w:val="002060"/>
                <w:highlight w:val="yellow"/>
              </w:rPr>
            </w:pPr>
            <w:r w:rsidRPr="00F438B4">
              <w:rPr>
                <w:color w:val="002060"/>
                <w:highlight w:val="yellow"/>
              </w:rPr>
              <w:t>0</w:t>
            </w:r>
            <w:r w:rsidRPr="00F438B4">
              <w:rPr>
                <w:color w:val="002060"/>
                <w:highlight w:val="yellow"/>
              </w:rPr>
              <w:t>1</w:t>
            </w:r>
            <w:r w:rsidRPr="00F438B4">
              <w:rPr>
                <w:color w:val="002060"/>
                <w:highlight w:val="yellow"/>
              </w:rPr>
              <w:t>/12/2023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F065" w14:textId="77777777" w:rsidR="00F438B4" w:rsidRPr="00F438B4" w:rsidRDefault="00F438B4" w:rsidP="00F438B4">
            <w:pPr>
              <w:pStyle w:val="rowtabella0"/>
              <w:jc w:val="center"/>
              <w:rPr>
                <w:color w:val="002060"/>
                <w:highlight w:val="yellow"/>
              </w:rPr>
            </w:pPr>
            <w:r w:rsidRPr="00F438B4">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39B7" w14:textId="7B392CAB" w:rsidR="00F438B4" w:rsidRPr="00F438B4" w:rsidRDefault="00F438B4" w:rsidP="00F438B4">
            <w:pPr>
              <w:pStyle w:val="rowtabella0"/>
              <w:rPr>
                <w:color w:val="002060"/>
                <w:highlight w:val="yellow"/>
              </w:rPr>
            </w:pPr>
            <w:r w:rsidRPr="00F438B4">
              <w:rPr>
                <w:color w:val="002060"/>
                <w:highlight w:val="yellow"/>
              </w:rPr>
              <w:t>FIUMINATA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1852" w14:textId="6EB3ADDF" w:rsidR="00F438B4" w:rsidRPr="00F438B4" w:rsidRDefault="00F438B4" w:rsidP="00F438B4">
            <w:pPr>
              <w:pStyle w:val="rowtabella0"/>
              <w:rPr>
                <w:color w:val="002060"/>
                <w:highlight w:val="yellow"/>
              </w:rPr>
            </w:pPr>
            <w:r w:rsidRPr="00F438B4">
              <w:rPr>
                <w:color w:val="002060"/>
                <w:highlight w:val="yellow"/>
              </w:rPr>
              <w:t>VIRTUS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B890" w14:textId="01719E88" w:rsidR="00F438B4" w:rsidRPr="00635AA3" w:rsidRDefault="00F438B4" w:rsidP="00F438B4">
            <w:pPr>
              <w:pStyle w:val="rowtabella0"/>
              <w:rPr>
                <w:color w:val="002060"/>
              </w:rPr>
            </w:pPr>
            <w:r w:rsidRPr="00635AA3">
              <w:rPr>
                <w:color w:val="002060"/>
              </w:rPr>
              <w:t>0</w:t>
            </w:r>
            <w:r>
              <w:rPr>
                <w:color w:val="002060"/>
              </w:rPr>
              <w:t>2</w:t>
            </w:r>
            <w:r w:rsidRPr="00635AA3">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3DAE" w14:textId="391AE22E" w:rsidR="00F438B4" w:rsidRPr="00635AA3" w:rsidRDefault="00F438B4" w:rsidP="00F438B4">
            <w:pPr>
              <w:pStyle w:val="rowtabella0"/>
              <w:jc w:val="center"/>
              <w:rPr>
                <w:color w:val="002060"/>
              </w:rPr>
            </w:pPr>
            <w:r w:rsidRPr="00F438B4">
              <w:rPr>
                <w:color w:val="002060"/>
                <w:highlight w:val="yellow"/>
              </w:rPr>
              <w:t>21</w:t>
            </w:r>
            <w:r w:rsidRPr="00F438B4">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4674" w14:textId="2403F47B" w:rsidR="00F438B4" w:rsidRPr="00F438B4" w:rsidRDefault="00F438B4" w:rsidP="00F438B4">
            <w:pPr>
              <w:jc w:val="center"/>
              <w:rPr>
                <w:rFonts w:ascii="Arial" w:hAnsi="Arial" w:cs="Arial"/>
                <w:color w:val="002060"/>
                <w:sz w:val="12"/>
                <w:szCs w:val="12"/>
              </w:rPr>
            </w:pPr>
            <w:r>
              <w:rPr>
                <w:rFonts w:ascii="Arial" w:hAnsi="Arial" w:cs="Arial"/>
                <w:color w:val="002060"/>
                <w:sz w:val="12"/>
                <w:szCs w:val="12"/>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AEEC" w14:textId="77777777" w:rsidR="00F438B4" w:rsidRPr="00635AA3" w:rsidRDefault="00F438B4" w:rsidP="00F438B4">
            <w:pPr>
              <w:rPr>
                <w:color w:val="002060"/>
              </w:rPr>
            </w:pPr>
          </w:p>
        </w:tc>
      </w:tr>
    </w:tbl>
    <w:p w14:paraId="528DFD31" w14:textId="77777777" w:rsidR="00F438B4" w:rsidRPr="00635AA3" w:rsidRDefault="00F438B4" w:rsidP="00F438B4">
      <w:pPr>
        <w:pStyle w:val="breakline"/>
        <w:rPr>
          <w:color w:val="002060"/>
        </w:rPr>
      </w:pPr>
    </w:p>
    <w:p w14:paraId="2C372608" w14:textId="77777777" w:rsidR="00F438B4" w:rsidRPr="00635AA3" w:rsidRDefault="00F438B4" w:rsidP="00F438B4">
      <w:pPr>
        <w:pStyle w:val="breakline"/>
        <w:rPr>
          <w:color w:val="002060"/>
        </w:rPr>
      </w:pPr>
    </w:p>
    <w:p w14:paraId="09EAA55D" w14:textId="77777777" w:rsidR="00F438B4" w:rsidRPr="00635AA3" w:rsidRDefault="00F438B4" w:rsidP="00F438B4">
      <w:pPr>
        <w:pStyle w:val="sottotitolocampionato10"/>
        <w:rPr>
          <w:color w:val="002060"/>
        </w:rPr>
      </w:pPr>
      <w:r w:rsidRPr="00635AA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F438B4" w:rsidRPr="00635AA3" w14:paraId="69D8B121" w14:textId="77777777" w:rsidTr="00F438B4">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69C35"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3524F"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44E5"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4AE66"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37B83"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61F1D"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48329"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89DC0" w14:textId="77777777" w:rsidR="00F438B4" w:rsidRPr="00635AA3" w:rsidRDefault="00F438B4" w:rsidP="000418A2">
            <w:pPr>
              <w:pStyle w:val="headertabella0"/>
              <w:rPr>
                <w:color w:val="002060"/>
              </w:rPr>
            </w:pPr>
            <w:r w:rsidRPr="00635AA3">
              <w:rPr>
                <w:color w:val="002060"/>
              </w:rPr>
              <w:t>Impianto</w:t>
            </w:r>
          </w:p>
        </w:tc>
      </w:tr>
      <w:tr w:rsidR="00F438B4" w:rsidRPr="00635AA3" w14:paraId="47A05C9A" w14:textId="77777777" w:rsidTr="00F438B4">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2BC9" w14:textId="77777777" w:rsidR="00F438B4" w:rsidRPr="00F438B4" w:rsidRDefault="00F438B4" w:rsidP="000418A2">
            <w:pPr>
              <w:pStyle w:val="rowtabella0"/>
              <w:rPr>
                <w:color w:val="002060"/>
                <w:highlight w:val="yellow"/>
              </w:rPr>
            </w:pPr>
            <w:r w:rsidRPr="00F438B4">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8DF8" w14:textId="77777777" w:rsidR="00F438B4" w:rsidRPr="00F438B4" w:rsidRDefault="00F438B4" w:rsidP="000418A2">
            <w:pPr>
              <w:pStyle w:val="rowtabella0"/>
              <w:jc w:val="center"/>
              <w:rPr>
                <w:color w:val="002060"/>
                <w:highlight w:val="yellow"/>
              </w:rPr>
            </w:pPr>
            <w:r w:rsidRPr="00F438B4">
              <w:rPr>
                <w:color w:val="002060"/>
                <w:highlight w:val="yellow"/>
              </w:rPr>
              <w:t>11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35AB" w14:textId="77777777" w:rsidR="00F438B4" w:rsidRPr="00F438B4" w:rsidRDefault="00F438B4" w:rsidP="000418A2">
            <w:pPr>
              <w:pStyle w:val="rowtabella0"/>
              <w:rPr>
                <w:color w:val="002060"/>
                <w:highlight w:val="yellow"/>
              </w:rPr>
            </w:pPr>
            <w:r w:rsidRPr="00F438B4">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9B0B" w14:textId="77777777" w:rsidR="00F438B4" w:rsidRPr="00F438B4" w:rsidRDefault="00F438B4" w:rsidP="000418A2">
            <w:pPr>
              <w:pStyle w:val="rowtabella0"/>
              <w:rPr>
                <w:color w:val="002060"/>
                <w:highlight w:val="yellow"/>
              </w:rPr>
            </w:pPr>
            <w:r w:rsidRPr="00F438B4">
              <w:rPr>
                <w:color w:val="002060"/>
                <w:highlight w:val="yellow"/>
              </w:rPr>
              <w:t>TRUENTIN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B822" w14:textId="77777777" w:rsidR="00F438B4" w:rsidRPr="00635AA3" w:rsidRDefault="00F438B4" w:rsidP="000418A2">
            <w:pPr>
              <w:pStyle w:val="rowtabella0"/>
              <w:rPr>
                <w:color w:val="002060"/>
              </w:rPr>
            </w:pPr>
            <w:r w:rsidRPr="00635AA3">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C09A" w14:textId="77777777" w:rsidR="00F438B4" w:rsidRPr="00635AA3" w:rsidRDefault="00F438B4" w:rsidP="000418A2">
            <w:pPr>
              <w:pStyle w:val="rowtabella0"/>
              <w:jc w:val="center"/>
              <w:rPr>
                <w:color w:val="002060"/>
              </w:rPr>
            </w:pPr>
            <w:r w:rsidRPr="00F438B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79C07" w14:textId="77777777" w:rsidR="00F438B4" w:rsidRPr="00635AA3" w:rsidRDefault="00F438B4" w:rsidP="000418A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8858" w14:textId="77777777" w:rsidR="00F438B4" w:rsidRPr="00635AA3" w:rsidRDefault="00F438B4" w:rsidP="000418A2">
            <w:pPr>
              <w:rPr>
                <w:color w:val="002060"/>
              </w:rPr>
            </w:pPr>
          </w:p>
        </w:tc>
      </w:tr>
    </w:tbl>
    <w:p w14:paraId="2AD69604" w14:textId="77777777" w:rsidR="00F438B4" w:rsidRPr="00635AA3" w:rsidRDefault="00F438B4" w:rsidP="00F438B4">
      <w:pPr>
        <w:pStyle w:val="breakline"/>
        <w:rPr>
          <w:color w:val="002060"/>
        </w:rPr>
      </w:pPr>
    </w:p>
    <w:p w14:paraId="0545D4F9" w14:textId="77777777" w:rsidR="00F438B4" w:rsidRPr="00635AA3" w:rsidRDefault="00F438B4" w:rsidP="00F438B4">
      <w:pPr>
        <w:pStyle w:val="breakline"/>
        <w:rPr>
          <w:color w:val="002060"/>
        </w:rPr>
      </w:pPr>
    </w:p>
    <w:p w14:paraId="63080CCD" w14:textId="77777777" w:rsidR="00F438B4" w:rsidRPr="00635AA3" w:rsidRDefault="00F438B4" w:rsidP="00F438B4">
      <w:pPr>
        <w:pStyle w:val="titoloprinc0"/>
        <w:rPr>
          <w:color w:val="002060"/>
        </w:rPr>
      </w:pPr>
      <w:r w:rsidRPr="00635AA3">
        <w:rPr>
          <w:color w:val="002060"/>
        </w:rPr>
        <w:t>RISULTATI</w:t>
      </w:r>
    </w:p>
    <w:p w14:paraId="46E00517" w14:textId="77777777" w:rsidR="00F438B4" w:rsidRPr="00635AA3" w:rsidRDefault="00F438B4" w:rsidP="00F438B4">
      <w:pPr>
        <w:pStyle w:val="breakline"/>
        <w:rPr>
          <w:color w:val="002060"/>
        </w:rPr>
      </w:pPr>
    </w:p>
    <w:p w14:paraId="1B301D6C" w14:textId="77777777" w:rsidR="00F438B4" w:rsidRPr="00635AA3" w:rsidRDefault="00F438B4" w:rsidP="00F438B4">
      <w:pPr>
        <w:pStyle w:val="sottotitolocampionato10"/>
        <w:rPr>
          <w:color w:val="002060"/>
        </w:rPr>
      </w:pPr>
      <w:r w:rsidRPr="00635AA3">
        <w:rPr>
          <w:color w:val="002060"/>
        </w:rPr>
        <w:t>RISULTATI UFFICIALI GARE DEL 24/11/2023</w:t>
      </w:r>
    </w:p>
    <w:p w14:paraId="5264992D"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414AA0CE"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38B4" w:rsidRPr="00635AA3" w14:paraId="09EEEFC0"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317DC8A0"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7CE2F" w14:textId="77777777" w:rsidR="00F438B4" w:rsidRPr="00635AA3" w:rsidRDefault="00F438B4" w:rsidP="000418A2">
                  <w:pPr>
                    <w:pStyle w:val="headertabella0"/>
                    <w:rPr>
                      <w:color w:val="002060"/>
                    </w:rPr>
                  </w:pPr>
                  <w:r w:rsidRPr="00635AA3">
                    <w:rPr>
                      <w:color w:val="002060"/>
                    </w:rPr>
                    <w:t>GIRONE A - 9 Giornata - A</w:t>
                  </w:r>
                </w:p>
              </w:tc>
            </w:tr>
            <w:tr w:rsidR="00F438B4" w:rsidRPr="00635AA3" w14:paraId="3A2BAB84"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867D03" w14:textId="77777777" w:rsidR="00F438B4" w:rsidRPr="00635AA3" w:rsidRDefault="00F438B4" w:rsidP="000418A2">
                  <w:pPr>
                    <w:pStyle w:val="rowtabella0"/>
                    <w:rPr>
                      <w:color w:val="002060"/>
                    </w:rPr>
                  </w:pPr>
                  <w:r w:rsidRPr="00635AA3">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6C297" w14:textId="77777777" w:rsidR="00F438B4" w:rsidRPr="00635AA3" w:rsidRDefault="00F438B4" w:rsidP="000418A2">
                  <w:pPr>
                    <w:pStyle w:val="rowtabella0"/>
                    <w:rPr>
                      <w:color w:val="002060"/>
                    </w:rPr>
                  </w:pPr>
                  <w:r w:rsidRPr="00635AA3">
                    <w:rPr>
                      <w:color w:val="002060"/>
                    </w:rPr>
                    <w:t>- VADO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40746" w14:textId="77777777" w:rsidR="00F438B4" w:rsidRPr="00635AA3" w:rsidRDefault="00F438B4" w:rsidP="000418A2">
                  <w:pPr>
                    <w:pStyle w:val="rowtabella0"/>
                    <w:jc w:val="center"/>
                    <w:rPr>
                      <w:color w:val="002060"/>
                    </w:rPr>
                  </w:pPr>
                  <w:r w:rsidRPr="00635AA3">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80244" w14:textId="77777777" w:rsidR="00F438B4" w:rsidRPr="00635AA3" w:rsidRDefault="00F438B4" w:rsidP="000418A2">
                  <w:pPr>
                    <w:pStyle w:val="rowtabella0"/>
                    <w:jc w:val="center"/>
                    <w:rPr>
                      <w:color w:val="002060"/>
                    </w:rPr>
                  </w:pPr>
                  <w:r w:rsidRPr="00635AA3">
                    <w:rPr>
                      <w:color w:val="002060"/>
                    </w:rPr>
                    <w:t> </w:t>
                  </w:r>
                </w:p>
              </w:tc>
            </w:tr>
            <w:tr w:rsidR="00F438B4" w:rsidRPr="00635AA3" w14:paraId="4845B2F0"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5FC55D" w14:textId="77777777" w:rsidR="00F438B4" w:rsidRPr="00635AA3" w:rsidRDefault="00F438B4" w:rsidP="000418A2">
                  <w:pPr>
                    <w:pStyle w:val="rowtabella0"/>
                    <w:rPr>
                      <w:color w:val="002060"/>
                    </w:rPr>
                  </w:pPr>
                  <w:r w:rsidRPr="00635AA3">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235587" w14:textId="77777777" w:rsidR="00F438B4" w:rsidRPr="00635AA3" w:rsidRDefault="00F438B4" w:rsidP="000418A2">
                  <w:pPr>
                    <w:pStyle w:val="rowtabella0"/>
                    <w:rPr>
                      <w:color w:val="002060"/>
                      <w:lang w:val="es-ES"/>
                    </w:rPr>
                  </w:pPr>
                  <w:r w:rsidRPr="00635AA3">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50697" w14:textId="77777777" w:rsidR="00F438B4" w:rsidRPr="00635AA3" w:rsidRDefault="00F438B4" w:rsidP="000418A2">
                  <w:pPr>
                    <w:pStyle w:val="rowtabella0"/>
                    <w:jc w:val="center"/>
                    <w:rPr>
                      <w:color w:val="002060"/>
                    </w:rPr>
                  </w:pPr>
                  <w:r w:rsidRPr="00635AA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2AB3EE" w14:textId="77777777" w:rsidR="00F438B4" w:rsidRPr="00635AA3" w:rsidRDefault="00F438B4" w:rsidP="000418A2">
                  <w:pPr>
                    <w:pStyle w:val="rowtabella0"/>
                    <w:jc w:val="center"/>
                    <w:rPr>
                      <w:color w:val="002060"/>
                    </w:rPr>
                  </w:pPr>
                  <w:r w:rsidRPr="00635AA3">
                    <w:rPr>
                      <w:color w:val="002060"/>
                    </w:rPr>
                    <w:t> </w:t>
                  </w:r>
                </w:p>
              </w:tc>
            </w:tr>
            <w:tr w:rsidR="00F438B4" w:rsidRPr="00635AA3" w14:paraId="2EB0B8CC"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EE763B" w14:textId="77777777" w:rsidR="00F438B4" w:rsidRPr="00635AA3" w:rsidRDefault="00F438B4" w:rsidP="000418A2">
                  <w:pPr>
                    <w:pStyle w:val="rowtabella0"/>
                    <w:rPr>
                      <w:color w:val="002060"/>
                    </w:rPr>
                  </w:pPr>
                  <w:r w:rsidRPr="00635AA3">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3A957E" w14:textId="77777777" w:rsidR="00F438B4" w:rsidRPr="00635AA3" w:rsidRDefault="00F438B4" w:rsidP="000418A2">
                  <w:pPr>
                    <w:pStyle w:val="rowtabella0"/>
                    <w:rPr>
                      <w:color w:val="002060"/>
                    </w:rPr>
                  </w:pPr>
                  <w:r w:rsidRPr="00635AA3">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5D75E" w14:textId="77777777" w:rsidR="00F438B4" w:rsidRPr="00635AA3" w:rsidRDefault="00F438B4" w:rsidP="000418A2">
                  <w:pPr>
                    <w:pStyle w:val="rowtabella0"/>
                    <w:jc w:val="center"/>
                    <w:rPr>
                      <w:color w:val="002060"/>
                    </w:rPr>
                  </w:pPr>
                  <w:r w:rsidRPr="00635AA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A40DC3" w14:textId="77777777" w:rsidR="00F438B4" w:rsidRPr="00635AA3" w:rsidRDefault="00F438B4" w:rsidP="000418A2">
                  <w:pPr>
                    <w:pStyle w:val="rowtabella0"/>
                    <w:jc w:val="center"/>
                    <w:rPr>
                      <w:color w:val="002060"/>
                    </w:rPr>
                  </w:pPr>
                  <w:r w:rsidRPr="00635AA3">
                    <w:rPr>
                      <w:color w:val="002060"/>
                    </w:rPr>
                    <w:t> </w:t>
                  </w:r>
                </w:p>
              </w:tc>
            </w:tr>
            <w:tr w:rsidR="00F438B4" w:rsidRPr="00635AA3" w14:paraId="463670AB"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E4479" w14:textId="77777777" w:rsidR="00F438B4" w:rsidRPr="00635AA3" w:rsidRDefault="00F438B4" w:rsidP="000418A2">
                  <w:pPr>
                    <w:pStyle w:val="rowtabella0"/>
                    <w:rPr>
                      <w:color w:val="002060"/>
                    </w:rPr>
                  </w:pPr>
                  <w:r w:rsidRPr="00635AA3">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85B20B" w14:textId="77777777" w:rsidR="00F438B4" w:rsidRPr="00635AA3" w:rsidRDefault="00F438B4" w:rsidP="000418A2">
                  <w:pPr>
                    <w:pStyle w:val="rowtabella0"/>
                    <w:rPr>
                      <w:color w:val="002060"/>
                    </w:rPr>
                  </w:pPr>
                  <w:r w:rsidRPr="00635AA3">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0C32E7" w14:textId="77777777" w:rsidR="00F438B4" w:rsidRPr="00635AA3" w:rsidRDefault="00F438B4" w:rsidP="000418A2">
                  <w:pPr>
                    <w:pStyle w:val="rowtabella0"/>
                    <w:jc w:val="center"/>
                    <w:rPr>
                      <w:color w:val="002060"/>
                    </w:rPr>
                  </w:pPr>
                  <w:r w:rsidRPr="00635AA3">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0998C3" w14:textId="77777777" w:rsidR="00F438B4" w:rsidRPr="00635AA3" w:rsidRDefault="00F438B4" w:rsidP="000418A2">
                  <w:pPr>
                    <w:pStyle w:val="rowtabella0"/>
                    <w:jc w:val="center"/>
                    <w:rPr>
                      <w:color w:val="002060"/>
                    </w:rPr>
                  </w:pPr>
                  <w:r w:rsidRPr="00635AA3">
                    <w:rPr>
                      <w:color w:val="002060"/>
                    </w:rPr>
                    <w:t> </w:t>
                  </w:r>
                </w:p>
              </w:tc>
            </w:tr>
            <w:tr w:rsidR="00F438B4" w:rsidRPr="00635AA3" w14:paraId="1C831066"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8D2577" w14:textId="77777777" w:rsidR="00F438B4" w:rsidRPr="00635AA3" w:rsidRDefault="00F438B4" w:rsidP="000418A2">
                  <w:pPr>
                    <w:pStyle w:val="rowtabella0"/>
                    <w:rPr>
                      <w:color w:val="002060"/>
                    </w:rPr>
                  </w:pPr>
                  <w:r w:rsidRPr="00635AA3">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E31BCD" w14:textId="77777777" w:rsidR="00F438B4" w:rsidRPr="00635AA3" w:rsidRDefault="00F438B4" w:rsidP="000418A2">
                  <w:pPr>
                    <w:pStyle w:val="rowtabella0"/>
                    <w:rPr>
                      <w:color w:val="002060"/>
                    </w:rPr>
                  </w:pPr>
                  <w:r w:rsidRPr="00635AA3">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AE4B95" w14:textId="77777777" w:rsidR="00F438B4" w:rsidRPr="00635AA3" w:rsidRDefault="00F438B4" w:rsidP="000418A2">
                  <w:pPr>
                    <w:pStyle w:val="rowtabella0"/>
                    <w:jc w:val="center"/>
                    <w:rPr>
                      <w:color w:val="002060"/>
                    </w:rPr>
                  </w:pPr>
                  <w:r w:rsidRPr="00635AA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96713C" w14:textId="77777777" w:rsidR="00F438B4" w:rsidRPr="00635AA3" w:rsidRDefault="00F438B4" w:rsidP="000418A2">
                  <w:pPr>
                    <w:pStyle w:val="rowtabella0"/>
                    <w:jc w:val="center"/>
                    <w:rPr>
                      <w:color w:val="002060"/>
                    </w:rPr>
                  </w:pPr>
                  <w:r w:rsidRPr="00635AA3">
                    <w:rPr>
                      <w:color w:val="002060"/>
                    </w:rPr>
                    <w:t> </w:t>
                  </w:r>
                </w:p>
              </w:tc>
            </w:tr>
            <w:tr w:rsidR="00F438B4" w:rsidRPr="00635AA3" w14:paraId="38B1A06B"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18C76F" w14:textId="77777777" w:rsidR="00F438B4" w:rsidRPr="00635AA3" w:rsidRDefault="00F438B4" w:rsidP="000418A2">
                  <w:pPr>
                    <w:pStyle w:val="rowtabella0"/>
                    <w:rPr>
                      <w:color w:val="002060"/>
                    </w:rPr>
                  </w:pPr>
                  <w:r w:rsidRPr="00635AA3">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7D7E0" w14:textId="77777777" w:rsidR="00F438B4" w:rsidRPr="00635AA3" w:rsidRDefault="00F438B4" w:rsidP="000418A2">
                  <w:pPr>
                    <w:pStyle w:val="rowtabella0"/>
                    <w:rPr>
                      <w:color w:val="002060"/>
                    </w:rPr>
                  </w:pPr>
                  <w:r w:rsidRPr="00635AA3">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16B3E" w14:textId="77777777" w:rsidR="00F438B4" w:rsidRPr="00635AA3" w:rsidRDefault="00F438B4" w:rsidP="000418A2">
                  <w:pPr>
                    <w:pStyle w:val="rowtabella0"/>
                    <w:jc w:val="center"/>
                    <w:rPr>
                      <w:color w:val="002060"/>
                    </w:rPr>
                  </w:pPr>
                  <w:r w:rsidRPr="00635AA3">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BEC35" w14:textId="77777777" w:rsidR="00F438B4" w:rsidRPr="00635AA3" w:rsidRDefault="00F438B4" w:rsidP="000418A2">
                  <w:pPr>
                    <w:pStyle w:val="rowtabella0"/>
                    <w:jc w:val="center"/>
                    <w:rPr>
                      <w:color w:val="002060"/>
                    </w:rPr>
                  </w:pPr>
                  <w:r w:rsidRPr="00635AA3">
                    <w:rPr>
                      <w:color w:val="002060"/>
                    </w:rPr>
                    <w:t> </w:t>
                  </w:r>
                </w:p>
              </w:tc>
            </w:tr>
          </w:tbl>
          <w:p w14:paraId="116409AE" w14:textId="77777777" w:rsidR="00F438B4" w:rsidRPr="00635AA3" w:rsidRDefault="00F438B4" w:rsidP="000418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76B9839A"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425C3" w14:textId="77777777" w:rsidR="00F438B4" w:rsidRPr="00635AA3" w:rsidRDefault="00F438B4" w:rsidP="000418A2">
                  <w:pPr>
                    <w:pStyle w:val="headertabella0"/>
                    <w:rPr>
                      <w:color w:val="002060"/>
                    </w:rPr>
                  </w:pPr>
                  <w:r w:rsidRPr="00635AA3">
                    <w:rPr>
                      <w:color w:val="002060"/>
                    </w:rPr>
                    <w:t>GIRONE B - 9 Giornata - A</w:t>
                  </w:r>
                </w:p>
              </w:tc>
            </w:tr>
            <w:tr w:rsidR="00F438B4" w:rsidRPr="00635AA3" w14:paraId="6CF8B262"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FA9C03" w14:textId="77777777" w:rsidR="00F438B4" w:rsidRPr="00635AA3" w:rsidRDefault="00F438B4" w:rsidP="000418A2">
                  <w:pPr>
                    <w:pStyle w:val="rowtabella0"/>
                    <w:rPr>
                      <w:color w:val="002060"/>
                    </w:rPr>
                  </w:pPr>
                  <w:r w:rsidRPr="00635AA3">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FFCAD" w14:textId="77777777" w:rsidR="00F438B4" w:rsidRPr="00635AA3" w:rsidRDefault="00F438B4" w:rsidP="000418A2">
                  <w:pPr>
                    <w:pStyle w:val="rowtabella0"/>
                    <w:rPr>
                      <w:color w:val="002060"/>
                    </w:rPr>
                  </w:pPr>
                  <w:r w:rsidRPr="00635AA3">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D4DAB" w14:textId="77777777" w:rsidR="00F438B4" w:rsidRPr="00635AA3" w:rsidRDefault="00F438B4" w:rsidP="000418A2">
                  <w:pPr>
                    <w:pStyle w:val="rowtabella0"/>
                    <w:jc w:val="center"/>
                    <w:rPr>
                      <w:color w:val="002060"/>
                    </w:rPr>
                  </w:pPr>
                  <w:r w:rsidRPr="00635AA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96446" w14:textId="77777777" w:rsidR="00F438B4" w:rsidRPr="00635AA3" w:rsidRDefault="00F438B4" w:rsidP="000418A2">
                  <w:pPr>
                    <w:pStyle w:val="rowtabella0"/>
                    <w:jc w:val="center"/>
                    <w:rPr>
                      <w:color w:val="002060"/>
                    </w:rPr>
                  </w:pPr>
                  <w:r w:rsidRPr="00635AA3">
                    <w:rPr>
                      <w:color w:val="002060"/>
                    </w:rPr>
                    <w:t> </w:t>
                  </w:r>
                </w:p>
              </w:tc>
            </w:tr>
            <w:tr w:rsidR="00F438B4" w:rsidRPr="00635AA3" w14:paraId="2C7E5433"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E05B74" w14:textId="77777777" w:rsidR="00F438B4" w:rsidRPr="00635AA3" w:rsidRDefault="00F438B4" w:rsidP="000418A2">
                  <w:pPr>
                    <w:pStyle w:val="rowtabella0"/>
                    <w:rPr>
                      <w:color w:val="002060"/>
                    </w:rPr>
                  </w:pPr>
                  <w:r w:rsidRPr="00635AA3">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2142BE" w14:textId="77777777" w:rsidR="00F438B4" w:rsidRPr="00635AA3" w:rsidRDefault="00F438B4" w:rsidP="000418A2">
                  <w:pPr>
                    <w:pStyle w:val="rowtabella0"/>
                    <w:rPr>
                      <w:color w:val="002060"/>
                    </w:rPr>
                  </w:pPr>
                  <w:r w:rsidRPr="00635AA3">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0A1F14" w14:textId="77777777" w:rsidR="00F438B4" w:rsidRPr="00635AA3" w:rsidRDefault="00F438B4" w:rsidP="000418A2">
                  <w:pPr>
                    <w:pStyle w:val="rowtabella0"/>
                    <w:jc w:val="center"/>
                    <w:rPr>
                      <w:color w:val="002060"/>
                    </w:rPr>
                  </w:pPr>
                  <w:r w:rsidRPr="00635AA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573AFB" w14:textId="77777777" w:rsidR="00F438B4" w:rsidRPr="00635AA3" w:rsidRDefault="00F438B4" w:rsidP="000418A2">
                  <w:pPr>
                    <w:pStyle w:val="rowtabella0"/>
                    <w:jc w:val="center"/>
                    <w:rPr>
                      <w:color w:val="002060"/>
                    </w:rPr>
                  </w:pPr>
                  <w:r w:rsidRPr="00635AA3">
                    <w:rPr>
                      <w:color w:val="002060"/>
                    </w:rPr>
                    <w:t> </w:t>
                  </w:r>
                </w:p>
              </w:tc>
            </w:tr>
            <w:tr w:rsidR="00F438B4" w:rsidRPr="00635AA3" w14:paraId="4196F685"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70F808" w14:textId="77777777" w:rsidR="00F438B4" w:rsidRPr="00635AA3" w:rsidRDefault="00F438B4" w:rsidP="000418A2">
                  <w:pPr>
                    <w:pStyle w:val="rowtabella0"/>
                    <w:rPr>
                      <w:color w:val="002060"/>
                    </w:rPr>
                  </w:pPr>
                  <w:proofErr w:type="gramStart"/>
                  <w:r w:rsidRPr="00635AA3">
                    <w:rPr>
                      <w:color w:val="002060"/>
                    </w:rPr>
                    <w:t>CITTA</w:t>
                  </w:r>
                  <w:proofErr w:type="gramEnd"/>
                  <w:r w:rsidRPr="00635AA3">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E7F3AA" w14:textId="77777777" w:rsidR="00F438B4" w:rsidRPr="00635AA3" w:rsidRDefault="00F438B4" w:rsidP="000418A2">
                  <w:pPr>
                    <w:pStyle w:val="rowtabella0"/>
                    <w:rPr>
                      <w:color w:val="002060"/>
                    </w:rPr>
                  </w:pPr>
                  <w:r w:rsidRPr="00635AA3">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7BB9C5" w14:textId="77777777" w:rsidR="00F438B4" w:rsidRPr="00635AA3" w:rsidRDefault="00F438B4" w:rsidP="000418A2">
                  <w:pPr>
                    <w:pStyle w:val="rowtabella0"/>
                    <w:jc w:val="center"/>
                    <w:rPr>
                      <w:color w:val="002060"/>
                    </w:rPr>
                  </w:pPr>
                  <w:r w:rsidRPr="00635AA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927B74" w14:textId="77777777" w:rsidR="00F438B4" w:rsidRPr="00635AA3" w:rsidRDefault="00F438B4" w:rsidP="000418A2">
                  <w:pPr>
                    <w:pStyle w:val="rowtabella0"/>
                    <w:jc w:val="center"/>
                    <w:rPr>
                      <w:color w:val="002060"/>
                    </w:rPr>
                  </w:pPr>
                  <w:r w:rsidRPr="00635AA3">
                    <w:rPr>
                      <w:color w:val="002060"/>
                    </w:rPr>
                    <w:t> </w:t>
                  </w:r>
                </w:p>
              </w:tc>
            </w:tr>
            <w:tr w:rsidR="00F438B4" w:rsidRPr="00635AA3" w14:paraId="69C2130A"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7C1CF0" w14:textId="77777777" w:rsidR="00F438B4" w:rsidRPr="00635AA3" w:rsidRDefault="00F438B4" w:rsidP="000418A2">
                  <w:pPr>
                    <w:pStyle w:val="rowtabella0"/>
                    <w:rPr>
                      <w:color w:val="002060"/>
                    </w:rPr>
                  </w:pPr>
                  <w:r w:rsidRPr="00635AA3">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6F0E1C" w14:textId="77777777" w:rsidR="00F438B4" w:rsidRPr="00635AA3" w:rsidRDefault="00F438B4" w:rsidP="000418A2">
                  <w:pPr>
                    <w:pStyle w:val="rowtabella0"/>
                    <w:rPr>
                      <w:color w:val="002060"/>
                    </w:rPr>
                  </w:pPr>
                  <w:r w:rsidRPr="00635AA3">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7D29BA" w14:textId="77777777" w:rsidR="00F438B4" w:rsidRPr="00635AA3" w:rsidRDefault="00F438B4" w:rsidP="000418A2">
                  <w:pPr>
                    <w:pStyle w:val="rowtabella0"/>
                    <w:jc w:val="center"/>
                    <w:rPr>
                      <w:color w:val="002060"/>
                    </w:rPr>
                  </w:pPr>
                  <w:r w:rsidRPr="00635AA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B6B171" w14:textId="77777777" w:rsidR="00F438B4" w:rsidRPr="00635AA3" w:rsidRDefault="00F438B4" w:rsidP="000418A2">
                  <w:pPr>
                    <w:pStyle w:val="rowtabella0"/>
                    <w:jc w:val="center"/>
                    <w:rPr>
                      <w:color w:val="002060"/>
                    </w:rPr>
                  </w:pPr>
                  <w:r w:rsidRPr="00635AA3">
                    <w:rPr>
                      <w:color w:val="002060"/>
                    </w:rPr>
                    <w:t> </w:t>
                  </w:r>
                </w:p>
              </w:tc>
            </w:tr>
            <w:tr w:rsidR="00F438B4" w:rsidRPr="00635AA3" w14:paraId="53E7BAA3"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61626A" w14:textId="77777777" w:rsidR="00F438B4" w:rsidRPr="00635AA3" w:rsidRDefault="00F438B4" w:rsidP="000418A2">
                  <w:pPr>
                    <w:pStyle w:val="rowtabella0"/>
                    <w:rPr>
                      <w:color w:val="002060"/>
                    </w:rPr>
                  </w:pPr>
                  <w:r w:rsidRPr="00635AA3">
                    <w:rPr>
                      <w:color w:val="002060"/>
                    </w:rPr>
                    <w:t>(2)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09590C" w14:textId="77777777" w:rsidR="00F438B4" w:rsidRPr="00635AA3" w:rsidRDefault="00F438B4" w:rsidP="000418A2">
                  <w:pPr>
                    <w:pStyle w:val="rowtabella0"/>
                    <w:rPr>
                      <w:color w:val="002060"/>
                    </w:rPr>
                  </w:pPr>
                  <w:r w:rsidRPr="00635AA3">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A9E159" w14:textId="77777777" w:rsidR="00F438B4" w:rsidRPr="00635AA3" w:rsidRDefault="00F438B4" w:rsidP="000418A2">
                  <w:pPr>
                    <w:pStyle w:val="rowtabella0"/>
                    <w:jc w:val="center"/>
                    <w:rPr>
                      <w:color w:val="002060"/>
                    </w:rPr>
                  </w:pPr>
                  <w:r w:rsidRPr="00635AA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36F1D2" w14:textId="77777777" w:rsidR="00F438B4" w:rsidRPr="00635AA3" w:rsidRDefault="00F438B4" w:rsidP="000418A2">
                  <w:pPr>
                    <w:pStyle w:val="rowtabella0"/>
                    <w:jc w:val="center"/>
                    <w:rPr>
                      <w:color w:val="002060"/>
                    </w:rPr>
                  </w:pPr>
                  <w:r w:rsidRPr="00635AA3">
                    <w:rPr>
                      <w:color w:val="002060"/>
                    </w:rPr>
                    <w:t> </w:t>
                  </w:r>
                </w:p>
              </w:tc>
            </w:tr>
            <w:tr w:rsidR="00F438B4" w:rsidRPr="00635AA3" w14:paraId="7E534EE6"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EFE5A3" w14:textId="77777777" w:rsidR="00F438B4" w:rsidRPr="00635AA3" w:rsidRDefault="00F438B4" w:rsidP="000418A2">
                  <w:pPr>
                    <w:pStyle w:val="rowtabella0"/>
                    <w:rPr>
                      <w:color w:val="002060"/>
                    </w:rPr>
                  </w:pPr>
                  <w:r w:rsidRPr="00635AA3">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49AA08" w14:textId="77777777" w:rsidR="00F438B4" w:rsidRPr="00635AA3" w:rsidRDefault="00F438B4" w:rsidP="000418A2">
                  <w:pPr>
                    <w:pStyle w:val="rowtabella0"/>
                    <w:rPr>
                      <w:color w:val="002060"/>
                    </w:rPr>
                  </w:pPr>
                  <w:r w:rsidRPr="00635AA3">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0CCCA6" w14:textId="77777777" w:rsidR="00F438B4" w:rsidRPr="00635AA3" w:rsidRDefault="00F438B4" w:rsidP="000418A2">
                  <w:pPr>
                    <w:pStyle w:val="rowtabella0"/>
                    <w:jc w:val="center"/>
                    <w:rPr>
                      <w:color w:val="002060"/>
                    </w:rPr>
                  </w:pPr>
                  <w:r w:rsidRPr="00635AA3">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13CAAE" w14:textId="77777777" w:rsidR="00F438B4" w:rsidRPr="00635AA3" w:rsidRDefault="00F438B4" w:rsidP="000418A2">
                  <w:pPr>
                    <w:pStyle w:val="rowtabella0"/>
                    <w:jc w:val="center"/>
                    <w:rPr>
                      <w:color w:val="002060"/>
                    </w:rPr>
                  </w:pPr>
                  <w:r w:rsidRPr="00635AA3">
                    <w:rPr>
                      <w:color w:val="002060"/>
                    </w:rPr>
                    <w:t> </w:t>
                  </w:r>
                </w:p>
              </w:tc>
            </w:tr>
            <w:tr w:rsidR="00F438B4" w:rsidRPr="00635AA3" w14:paraId="75932A39"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06B7A7" w14:textId="77777777" w:rsidR="00F438B4" w:rsidRPr="00635AA3" w:rsidRDefault="00F438B4" w:rsidP="000418A2">
                  <w:pPr>
                    <w:pStyle w:val="rowtabella0"/>
                    <w:rPr>
                      <w:color w:val="002060"/>
                    </w:rPr>
                  </w:pPr>
                  <w:r w:rsidRPr="00635AA3">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0634C" w14:textId="77777777" w:rsidR="00F438B4" w:rsidRPr="00635AA3" w:rsidRDefault="00F438B4" w:rsidP="000418A2">
                  <w:pPr>
                    <w:pStyle w:val="rowtabella0"/>
                    <w:rPr>
                      <w:color w:val="002060"/>
                    </w:rPr>
                  </w:pPr>
                  <w:r w:rsidRPr="00635AA3">
                    <w:rPr>
                      <w:color w:val="002060"/>
                    </w:rPr>
                    <w:t>- POLISPORTIVA FUTURA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E4E73" w14:textId="77777777" w:rsidR="00F438B4" w:rsidRPr="00635AA3" w:rsidRDefault="00F438B4" w:rsidP="000418A2">
                  <w:pPr>
                    <w:pStyle w:val="rowtabella0"/>
                    <w:jc w:val="center"/>
                    <w:rPr>
                      <w:color w:val="002060"/>
                    </w:rPr>
                  </w:pPr>
                  <w:r w:rsidRPr="00635AA3">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46492" w14:textId="77777777" w:rsidR="00F438B4" w:rsidRPr="00635AA3" w:rsidRDefault="00F438B4" w:rsidP="000418A2">
                  <w:pPr>
                    <w:pStyle w:val="rowtabella0"/>
                    <w:jc w:val="center"/>
                    <w:rPr>
                      <w:color w:val="002060"/>
                    </w:rPr>
                  </w:pPr>
                  <w:r w:rsidRPr="00635AA3">
                    <w:rPr>
                      <w:color w:val="002060"/>
                    </w:rPr>
                    <w:t> </w:t>
                  </w:r>
                </w:p>
              </w:tc>
            </w:tr>
            <w:tr w:rsidR="00F438B4" w:rsidRPr="00635AA3" w14:paraId="718B52B3"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29C7D035" w14:textId="77777777" w:rsidR="00F438B4" w:rsidRPr="00635AA3" w:rsidRDefault="00F438B4" w:rsidP="000418A2">
                  <w:pPr>
                    <w:pStyle w:val="rowtabella0"/>
                    <w:rPr>
                      <w:color w:val="002060"/>
                    </w:rPr>
                  </w:pPr>
                  <w:r w:rsidRPr="00635AA3">
                    <w:rPr>
                      <w:color w:val="002060"/>
                    </w:rPr>
                    <w:t>(1) - disputata il 25/11/2023</w:t>
                  </w:r>
                </w:p>
              </w:tc>
            </w:tr>
            <w:tr w:rsidR="00F438B4" w:rsidRPr="00635AA3" w14:paraId="0E99771E"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08F087E1" w14:textId="77777777" w:rsidR="00F438B4" w:rsidRPr="00635AA3" w:rsidRDefault="00F438B4" w:rsidP="000418A2">
                  <w:pPr>
                    <w:pStyle w:val="rowtabella0"/>
                    <w:rPr>
                      <w:color w:val="002060"/>
                    </w:rPr>
                  </w:pPr>
                  <w:r w:rsidRPr="00635AA3">
                    <w:rPr>
                      <w:color w:val="002060"/>
                    </w:rPr>
                    <w:t>(2) - disputata il 27/11/2023</w:t>
                  </w:r>
                </w:p>
              </w:tc>
            </w:tr>
          </w:tbl>
          <w:p w14:paraId="307B6C1A" w14:textId="77777777" w:rsidR="00F438B4" w:rsidRPr="00635AA3" w:rsidRDefault="00F438B4" w:rsidP="000418A2">
            <w:pPr>
              <w:rPr>
                <w:color w:val="002060"/>
              </w:rPr>
            </w:pPr>
          </w:p>
        </w:tc>
      </w:tr>
    </w:tbl>
    <w:p w14:paraId="2E70451C"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38B4" w:rsidRPr="00635AA3" w14:paraId="3FC03F4B"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496BECCD"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80B08" w14:textId="77777777" w:rsidR="00F438B4" w:rsidRPr="00635AA3" w:rsidRDefault="00F438B4" w:rsidP="000418A2">
                  <w:pPr>
                    <w:pStyle w:val="headertabella0"/>
                    <w:rPr>
                      <w:color w:val="002060"/>
                    </w:rPr>
                  </w:pPr>
                  <w:r w:rsidRPr="00635AA3">
                    <w:rPr>
                      <w:color w:val="002060"/>
                    </w:rPr>
                    <w:t>GIRONE C - 9 Giornata - A</w:t>
                  </w:r>
                </w:p>
              </w:tc>
            </w:tr>
            <w:tr w:rsidR="00F438B4" w:rsidRPr="00635AA3" w14:paraId="5CDB289E"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84578" w14:textId="77777777" w:rsidR="00F438B4" w:rsidRPr="00635AA3" w:rsidRDefault="00F438B4" w:rsidP="000418A2">
                  <w:pPr>
                    <w:pStyle w:val="rowtabella0"/>
                    <w:rPr>
                      <w:color w:val="002060"/>
                    </w:rPr>
                  </w:pPr>
                  <w:r w:rsidRPr="00635AA3">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DF3FE" w14:textId="77777777" w:rsidR="00F438B4" w:rsidRPr="00635AA3" w:rsidRDefault="00F438B4" w:rsidP="000418A2">
                  <w:pPr>
                    <w:pStyle w:val="rowtabella0"/>
                    <w:rPr>
                      <w:color w:val="002060"/>
                    </w:rPr>
                  </w:pPr>
                  <w:r w:rsidRPr="00635AA3">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64A96" w14:textId="77777777" w:rsidR="00F438B4" w:rsidRPr="00635AA3" w:rsidRDefault="00F438B4" w:rsidP="000418A2">
                  <w:pPr>
                    <w:pStyle w:val="rowtabella0"/>
                    <w:jc w:val="center"/>
                    <w:rPr>
                      <w:color w:val="002060"/>
                    </w:rPr>
                  </w:pPr>
                  <w:r w:rsidRPr="00635AA3">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84B3D" w14:textId="77777777" w:rsidR="00F438B4" w:rsidRPr="00635AA3" w:rsidRDefault="00F438B4" w:rsidP="000418A2">
                  <w:pPr>
                    <w:pStyle w:val="rowtabella0"/>
                    <w:jc w:val="center"/>
                    <w:rPr>
                      <w:color w:val="002060"/>
                    </w:rPr>
                  </w:pPr>
                  <w:r w:rsidRPr="00635AA3">
                    <w:rPr>
                      <w:color w:val="002060"/>
                    </w:rPr>
                    <w:t> </w:t>
                  </w:r>
                </w:p>
              </w:tc>
            </w:tr>
            <w:tr w:rsidR="00F438B4" w:rsidRPr="00635AA3" w14:paraId="5E785774"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21DD9" w14:textId="77777777" w:rsidR="00F438B4" w:rsidRPr="00635AA3" w:rsidRDefault="00F438B4" w:rsidP="000418A2">
                  <w:pPr>
                    <w:pStyle w:val="rowtabella0"/>
                    <w:rPr>
                      <w:color w:val="002060"/>
                    </w:rPr>
                  </w:pPr>
                  <w:r w:rsidRPr="00635AA3">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2FEF9C" w14:textId="77777777" w:rsidR="00F438B4" w:rsidRPr="00635AA3" w:rsidRDefault="00F438B4" w:rsidP="000418A2">
                  <w:pPr>
                    <w:pStyle w:val="rowtabella0"/>
                    <w:rPr>
                      <w:color w:val="002060"/>
                    </w:rPr>
                  </w:pPr>
                  <w:r w:rsidRPr="00635AA3">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083573" w14:textId="77777777" w:rsidR="00F438B4" w:rsidRPr="00635AA3" w:rsidRDefault="00F438B4" w:rsidP="000418A2">
                  <w:pPr>
                    <w:pStyle w:val="rowtabella0"/>
                    <w:jc w:val="center"/>
                    <w:rPr>
                      <w:color w:val="002060"/>
                    </w:rPr>
                  </w:pPr>
                  <w:r w:rsidRPr="00635AA3">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F74755" w14:textId="77777777" w:rsidR="00F438B4" w:rsidRPr="00635AA3" w:rsidRDefault="00F438B4" w:rsidP="000418A2">
                  <w:pPr>
                    <w:pStyle w:val="rowtabella0"/>
                    <w:jc w:val="center"/>
                    <w:rPr>
                      <w:color w:val="002060"/>
                    </w:rPr>
                  </w:pPr>
                  <w:r w:rsidRPr="00635AA3">
                    <w:rPr>
                      <w:color w:val="002060"/>
                    </w:rPr>
                    <w:t> </w:t>
                  </w:r>
                </w:p>
              </w:tc>
            </w:tr>
            <w:tr w:rsidR="00F438B4" w:rsidRPr="00635AA3" w14:paraId="1EE7BE2B"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BFD33C" w14:textId="77777777" w:rsidR="00F438B4" w:rsidRPr="00635AA3" w:rsidRDefault="00F438B4" w:rsidP="000418A2">
                  <w:pPr>
                    <w:pStyle w:val="rowtabella0"/>
                    <w:rPr>
                      <w:color w:val="002060"/>
                    </w:rPr>
                  </w:pPr>
                  <w:r w:rsidRPr="00635AA3">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177352" w14:textId="77777777" w:rsidR="00F438B4" w:rsidRPr="00635AA3" w:rsidRDefault="00F438B4" w:rsidP="000418A2">
                  <w:pPr>
                    <w:pStyle w:val="rowtabella0"/>
                    <w:rPr>
                      <w:color w:val="002060"/>
                    </w:rPr>
                  </w:pPr>
                  <w:r w:rsidRPr="00635AA3">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AFF86B" w14:textId="77777777" w:rsidR="00F438B4" w:rsidRPr="00635AA3" w:rsidRDefault="00F438B4" w:rsidP="000418A2">
                  <w:pPr>
                    <w:pStyle w:val="rowtabella0"/>
                    <w:jc w:val="center"/>
                    <w:rPr>
                      <w:color w:val="002060"/>
                    </w:rPr>
                  </w:pPr>
                  <w:r w:rsidRPr="00635AA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D9DC5C" w14:textId="77777777" w:rsidR="00F438B4" w:rsidRPr="00635AA3" w:rsidRDefault="00F438B4" w:rsidP="000418A2">
                  <w:pPr>
                    <w:pStyle w:val="rowtabella0"/>
                    <w:jc w:val="center"/>
                    <w:rPr>
                      <w:color w:val="002060"/>
                    </w:rPr>
                  </w:pPr>
                  <w:r w:rsidRPr="00635AA3">
                    <w:rPr>
                      <w:color w:val="002060"/>
                    </w:rPr>
                    <w:t> </w:t>
                  </w:r>
                </w:p>
              </w:tc>
            </w:tr>
            <w:tr w:rsidR="00F438B4" w:rsidRPr="00635AA3" w14:paraId="7A2B3CD4"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773E21" w14:textId="77777777" w:rsidR="00F438B4" w:rsidRPr="00635AA3" w:rsidRDefault="00F438B4" w:rsidP="000418A2">
                  <w:pPr>
                    <w:pStyle w:val="rowtabella0"/>
                    <w:rPr>
                      <w:color w:val="002060"/>
                    </w:rPr>
                  </w:pPr>
                  <w:r w:rsidRPr="00635AA3">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974EE7" w14:textId="77777777" w:rsidR="00F438B4" w:rsidRPr="00635AA3" w:rsidRDefault="00F438B4" w:rsidP="000418A2">
                  <w:pPr>
                    <w:pStyle w:val="rowtabella0"/>
                    <w:rPr>
                      <w:color w:val="002060"/>
                    </w:rPr>
                  </w:pPr>
                  <w:r w:rsidRPr="00635AA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BAE8BC" w14:textId="77777777" w:rsidR="00F438B4" w:rsidRPr="00635AA3" w:rsidRDefault="00F438B4" w:rsidP="000418A2">
                  <w:pPr>
                    <w:pStyle w:val="rowtabella0"/>
                    <w:jc w:val="center"/>
                    <w:rPr>
                      <w:color w:val="002060"/>
                    </w:rPr>
                  </w:pPr>
                  <w:r w:rsidRPr="00635AA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7F2E98" w14:textId="77777777" w:rsidR="00F438B4" w:rsidRPr="00635AA3" w:rsidRDefault="00F438B4" w:rsidP="000418A2">
                  <w:pPr>
                    <w:pStyle w:val="rowtabella0"/>
                    <w:jc w:val="center"/>
                    <w:rPr>
                      <w:color w:val="002060"/>
                    </w:rPr>
                  </w:pPr>
                  <w:r w:rsidRPr="00635AA3">
                    <w:rPr>
                      <w:color w:val="002060"/>
                    </w:rPr>
                    <w:t> </w:t>
                  </w:r>
                </w:p>
              </w:tc>
            </w:tr>
            <w:tr w:rsidR="00F438B4" w:rsidRPr="00635AA3" w14:paraId="4ACD18A3"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C99962" w14:textId="77777777" w:rsidR="00F438B4" w:rsidRPr="00635AA3" w:rsidRDefault="00F438B4" w:rsidP="000418A2">
                  <w:pPr>
                    <w:pStyle w:val="rowtabella0"/>
                    <w:rPr>
                      <w:color w:val="002060"/>
                    </w:rPr>
                  </w:pPr>
                  <w:r w:rsidRPr="00635AA3">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0E34EB" w14:textId="77777777" w:rsidR="00F438B4" w:rsidRPr="00635AA3" w:rsidRDefault="00F438B4" w:rsidP="000418A2">
                  <w:pPr>
                    <w:pStyle w:val="rowtabella0"/>
                    <w:rPr>
                      <w:color w:val="002060"/>
                    </w:rPr>
                  </w:pPr>
                  <w:r w:rsidRPr="00635AA3">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10FFEE" w14:textId="77777777" w:rsidR="00F438B4" w:rsidRPr="00635AA3" w:rsidRDefault="00F438B4" w:rsidP="000418A2">
                  <w:pPr>
                    <w:pStyle w:val="rowtabella0"/>
                    <w:jc w:val="center"/>
                    <w:rPr>
                      <w:color w:val="002060"/>
                    </w:rPr>
                  </w:pPr>
                  <w:r w:rsidRPr="00635AA3">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36F7CC" w14:textId="77777777" w:rsidR="00F438B4" w:rsidRPr="00635AA3" w:rsidRDefault="00F438B4" w:rsidP="000418A2">
                  <w:pPr>
                    <w:pStyle w:val="rowtabella0"/>
                    <w:jc w:val="center"/>
                    <w:rPr>
                      <w:color w:val="002060"/>
                    </w:rPr>
                  </w:pPr>
                  <w:r w:rsidRPr="00635AA3">
                    <w:rPr>
                      <w:color w:val="002060"/>
                    </w:rPr>
                    <w:t> </w:t>
                  </w:r>
                </w:p>
              </w:tc>
            </w:tr>
            <w:tr w:rsidR="00F438B4" w:rsidRPr="00635AA3" w14:paraId="6DC18CD6"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3702A7" w14:textId="77777777" w:rsidR="00F438B4" w:rsidRPr="00635AA3" w:rsidRDefault="00F438B4" w:rsidP="000418A2">
                  <w:pPr>
                    <w:pStyle w:val="rowtabella0"/>
                    <w:rPr>
                      <w:color w:val="002060"/>
                    </w:rPr>
                  </w:pPr>
                  <w:r w:rsidRPr="00635AA3">
                    <w:rPr>
                      <w:color w:val="002060"/>
                    </w:rPr>
                    <w:t>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D878E" w14:textId="77777777" w:rsidR="00F438B4" w:rsidRPr="00635AA3" w:rsidRDefault="00F438B4" w:rsidP="000418A2">
                  <w:pPr>
                    <w:pStyle w:val="rowtabella0"/>
                    <w:rPr>
                      <w:color w:val="002060"/>
                    </w:rPr>
                  </w:pPr>
                  <w:r w:rsidRPr="00635AA3">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5FF9F" w14:textId="77777777" w:rsidR="00F438B4" w:rsidRPr="00635AA3" w:rsidRDefault="00F438B4" w:rsidP="000418A2">
                  <w:pPr>
                    <w:pStyle w:val="rowtabella0"/>
                    <w:jc w:val="center"/>
                    <w:rPr>
                      <w:color w:val="002060"/>
                    </w:rPr>
                  </w:pPr>
                  <w:r w:rsidRPr="00635AA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C309B" w14:textId="77777777" w:rsidR="00F438B4" w:rsidRPr="00635AA3" w:rsidRDefault="00F438B4" w:rsidP="000418A2">
                  <w:pPr>
                    <w:pStyle w:val="rowtabella0"/>
                    <w:jc w:val="center"/>
                    <w:rPr>
                      <w:color w:val="002060"/>
                    </w:rPr>
                  </w:pPr>
                  <w:r w:rsidRPr="00635AA3">
                    <w:rPr>
                      <w:color w:val="002060"/>
                    </w:rPr>
                    <w:t> </w:t>
                  </w:r>
                </w:p>
              </w:tc>
            </w:tr>
            <w:tr w:rsidR="00F438B4" w:rsidRPr="00635AA3" w14:paraId="2F97582E"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3544E87A" w14:textId="77777777" w:rsidR="00F438B4" w:rsidRPr="00635AA3" w:rsidRDefault="00F438B4" w:rsidP="000418A2">
                  <w:pPr>
                    <w:pStyle w:val="rowtabella0"/>
                    <w:rPr>
                      <w:color w:val="002060"/>
                    </w:rPr>
                  </w:pPr>
                  <w:r w:rsidRPr="00635AA3">
                    <w:rPr>
                      <w:color w:val="002060"/>
                    </w:rPr>
                    <w:t>(1) - disputata il 25/11/2023</w:t>
                  </w:r>
                </w:p>
              </w:tc>
            </w:tr>
          </w:tbl>
          <w:p w14:paraId="5C1E979A" w14:textId="77777777" w:rsidR="00F438B4" w:rsidRPr="00635AA3" w:rsidRDefault="00F438B4" w:rsidP="000418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635225BC"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E64F" w14:textId="77777777" w:rsidR="00F438B4" w:rsidRPr="00635AA3" w:rsidRDefault="00F438B4" w:rsidP="000418A2">
                  <w:pPr>
                    <w:pStyle w:val="headertabella0"/>
                    <w:rPr>
                      <w:color w:val="002060"/>
                    </w:rPr>
                  </w:pPr>
                  <w:r w:rsidRPr="00635AA3">
                    <w:rPr>
                      <w:color w:val="002060"/>
                    </w:rPr>
                    <w:t>GIRONE D - 9 Giornata - A</w:t>
                  </w:r>
                </w:p>
              </w:tc>
            </w:tr>
            <w:tr w:rsidR="00F438B4" w:rsidRPr="00635AA3" w14:paraId="4347DA68"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88D09A" w14:textId="77777777" w:rsidR="00F438B4" w:rsidRPr="00635AA3" w:rsidRDefault="00F438B4" w:rsidP="000418A2">
                  <w:pPr>
                    <w:pStyle w:val="rowtabella0"/>
                    <w:rPr>
                      <w:color w:val="002060"/>
                    </w:rPr>
                  </w:pPr>
                  <w:r w:rsidRPr="00635AA3">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B74F2E" w14:textId="77777777" w:rsidR="00F438B4" w:rsidRPr="00635AA3" w:rsidRDefault="00F438B4" w:rsidP="000418A2">
                  <w:pPr>
                    <w:pStyle w:val="rowtabella0"/>
                    <w:rPr>
                      <w:color w:val="002060"/>
                    </w:rPr>
                  </w:pPr>
                  <w:r w:rsidRPr="00635AA3">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656A22" w14:textId="77777777" w:rsidR="00F438B4" w:rsidRPr="00635AA3" w:rsidRDefault="00F438B4" w:rsidP="000418A2">
                  <w:pPr>
                    <w:pStyle w:val="rowtabella0"/>
                    <w:jc w:val="center"/>
                    <w:rPr>
                      <w:color w:val="002060"/>
                    </w:rPr>
                  </w:pPr>
                  <w:r w:rsidRPr="00635AA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A56CB2" w14:textId="77777777" w:rsidR="00F438B4" w:rsidRPr="00635AA3" w:rsidRDefault="00F438B4" w:rsidP="000418A2">
                  <w:pPr>
                    <w:pStyle w:val="rowtabella0"/>
                    <w:jc w:val="center"/>
                    <w:rPr>
                      <w:color w:val="002060"/>
                    </w:rPr>
                  </w:pPr>
                  <w:r w:rsidRPr="00635AA3">
                    <w:rPr>
                      <w:color w:val="002060"/>
                    </w:rPr>
                    <w:t> </w:t>
                  </w:r>
                </w:p>
              </w:tc>
            </w:tr>
            <w:tr w:rsidR="00F438B4" w:rsidRPr="00635AA3" w14:paraId="12FED053"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92976E" w14:textId="77777777" w:rsidR="00F438B4" w:rsidRPr="00635AA3" w:rsidRDefault="00F438B4" w:rsidP="000418A2">
                  <w:pPr>
                    <w:pStyle w:val="rowtabella0"/>
                    <w:rPr>
                      <w:color w:val="002060"/>
                    </w:rPr>
                  </w:pPr>
                  <w:r w:rsidRPr="00635AA3">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83406" w14:textId="77777777" w:rsidR="00F438B4" w:rsidRPr="00635AA3" w:rsidRDefault="00F438B4" w:rsidP="000418A2">
                  <w:pPr>
                    <w:pStyle w:val="rowtabella0"/>
                    <w:rPr>
                      <w:color w:val="002060"/>
                    </w:rPr>
                  </w:pPr>
                  <w:r w:rsidRPr="00635AA3">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809496" w14:textId="77777777" w:rsidR="00F438B4" w:rsidRPr="00635AA3" w:rsidRDefault="00F438B4" w:rsidP="000418A2">
                  <w:pPr>
                    <w:pStyle w:val="rowtabella0"/>
                    <w:jc w:val="center"/>
                    <w:rPr>
                      <w:color w:val="002060"/>
                    </w:rPr>
                  </w:pPr>
                  <w:r w:rsidRPr="00635AA3">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D10021" w14:textId="77777777" w:rsidR="00F438B4" w:rsidRPr="00635AA3" w:rsidRDefault="00F438B4" w:rsidP="000418A2">
                  <w:pPr>
                    <w:pStyle w:val="rowtabella0"/>
                    <w:jc w:val="center"/>
                    <w:rPr>
                      <w:color w:val="002060"/>
                    </w:rPr>
                  </w:pPr>
                  <w:r w:rsidRPr="00635AA3">
                    <w:rPr>
                      <w:color w:val="002060"/>
                    </w:rPr>
                    <w:t> </w:t>
                  </w:r>
                </w:p>
              </w:tc>
            </w:tr>
            <w:tr w:rsidR="00F438B4" w:rsidRPr="00635AA3" w14:paraId="66FE06BB"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8ACDED" w14:textId="77777777" w:rsidR="00F438B4" w:rsidRPr="00635AA3" w:rsidRDefault="00F438B4" w:rsidP="000418A2">
                  <w:pPr>
                    <w:pStyle w:val="rowtabella0"/>
                    <w:rPr>
                      <w:color w:val="002060"/>
                    </w:rPr>
                  </w:pPr>
                  <w:r w:rsidRPr="00635AA3">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0AEBC4" w14:textId="77777777" w:rsidR="00F438B4" w:rsidRPr="00635AA3" w:rsidRDefault="00F438B4" w:rsidP="000418A2">
                  <w:pPr>
                    <w:pStyle w:val="rowtabella0"/>
                    <w:rPr>
                      <w:color w:val="002060"/>
                    </w:rPr>
                  </w:pPr>
                  <w:r w:rsidRPr="00635AA3">
                    <w:rPr>
                      <w:color w:val="002060"/>
                    </w:rPr>
                    <w:t xml:space="preserve">- CALCIO </w:t>
                  </w:r>
                  <w:proofErr w:type="gramStart"/>
                  <w:r w:rsidRPr="00635AA3">
                    <w:rPr>
                      <w:color w:val="002060"/>
                    </w:rPr>
                    <w:t>S.ELPIDIO</w:t>
                  </w:r>
                  <w:proofErr w:type="gramEnd"/>
                  <w:r w:rsidRPr="00635AA3">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03A2E7" w14:textId="77777777" w:rsidR="00F438B4" w:rsidRPr="00635AA3" w:rsidRDefault="00F438B4" w:rsidP="000418A2">
                  <w:pPr>
                    <w:pStyle w:val="rowtabella0"/>
                    <w:jc w:val="center"/>
                    <w:rPr>
                      <w:color w:val="002060"/>
                    </w:rPr>
                  </w:pPr>
                  <w:r w:rsidRPr="00635AA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8D7CEA" w14:textId="77777777" w:rsidR="00F438B4" w:rsidRPr="00635AA3" w:rsidRDefault="00F438B4" w:rsidP="000418A2">
                  <w:pPr>
                    <w:pStyle w:val="rowtabella0"/>
                    <w:jc w:val="center"/>
                    <w:rPr>
                      <w:color w:val="002060"/>
                    </w:rPr>
                  </w:pPr>
                  <w:r w:rsidRPr="00635AA3">
                    <w:rPr>
                      <w:color w:val="002060"/>
                    </w:rPr>
                    <w:t> </w:t>
                  </w:r>
                </w:p>
              </w:tc>
            </w:tr>
            <w:tr w:rsidR="00F438B4" w:rsidRPr="00635AA3" w14:paraId="716BD245"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C940FA" w14:textId="77777777" w:rsidR="00F438B4" w:rsidRPr="00635AA3" w:rsidRDefault="00F438B4" w:rsidP="000418A2">
                  <w:pPr>
                    <w:pStyle w:val="rowtabella0"/>
                    <w:rPr>
                      <w:color w:val="002060"/>
                    </w:rPr>
                  </w:pPr>
                  <w:r w:rsidRPr="00635AA3">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EA844" w14:textId="77777777" w:rsidR="00F438B4" w:rsidRPr="00635AA3" w:rsidRDefault="00F438B4" w:rsidP="000418A2">
                  <w:pPr>
                    <w:pStyle w:val="rowtabella0"/>
                    <w:rPr>
                      <w:color w:val="002060"/>
                    </w:rPr>
                  </w:pPr>
                  <w:r w:rsidRPr="00635AA3">
                    <w:rPr>
                      <w:color w:val="002060"/>
                    </w:rPr>
                    <w:t>- BOCA CIVITANOVA 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9EC55" w14:textId="77777777" w:rsidR="00F438B4" w:rsidRPr="00635AA3" w:rsidRDefault="00F438B4" w:rsidP="000418A2">
                  <w:pPr>
                    <w:pStyle w:val="rowtabella0"/>
                    <w:jc w:val="center"/>
                    <w:rPr>
                      <w:color w:val="002060"/>
                    </w:rPr>
                  </w:pPr>
                  <w:r w:rsidRPr="00635AA3">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C3220" w14:textId="77777777" w:rsidR="00F438B4" w:rsidRPr="00635AA3" w:rsidRDefault="00F438B4" w:rsidP="000418A2">
                  <w:pPr>
                    <w:pStyle w:val="rowtabella0"/>
                    <w:jc w:val="center"/>
                    <w:rPr>
                      <w:color w:val="002060"/>
                    </w:rPr>
                  </w:pPr>
                  <w:r w:rsidRPr="00635AA3">
                    <w:rPr>
                      <w:color w:val="002060"/>
                    </w:rPr>
                    <w:t> </w:t>
                  </w:r>
                </w:p>
              </w:tc>
            </w:tr>
          </w:tbl>
          <w:p w14:paraId="506EA517" w14:textId="77777777" w:rsidR="00F438B4" w:rsidRPr="00635AA3" w:rsidRDefault="00F438B4" w:rsidP="000418A2">
            <w:pPr>
              <w:rPr>
                <w:color w:val="002060"/>
              </w:rPr>
            </w:pPr>
          </w:p>
        </w:tc>
      </w:tr>
    </w:tbl>
    <w:p w14:paraId="4D48F537"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38B4" w:rsidRPr="00635AA3" w14:paraId="3608F51A"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694C4341"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41813" w14:textId="77777777" w:rsidR="00F438B4" w:rsidRPr="00635AA3" w:rsidRDefault="00F438B4" w:rsidP="000418A2">
                  <w:pPr>
                    <w:pStyle w:val="headertabella0"/>
                    <w:rPr>
                      <w:color w:val="002060"/>
                    </w:rPr>
                  </w:pPr>
                  <w:r w:rsidRPr="00635AA3">
                    <w:rPr>
                      <w:color w:val="002060"/>
                    </w:rPr>
                    <w:t>GIRONE E - 9 Giornata - A</w:t>
                  </w:r>
                </w:p>
              </w:tc>
            </w:tr>
            <w:tr w:rsidR="00F438B4" w:rsidRPr="00635AA3" w14:paraId="2CA2C176"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CF0DB" w14:textId="77777777" w:rsidR="00F438B4" w:rsidRPr="00635AA3" w:rsidRDefault="00F438B4" w:rsidP="000418A2">
                  <w:pPr>
                    <w:pStyle w:val="rowtabella0"/>
                    <w:rPr>
                      <w:color w:val="002060"/>
                    </w:rPr>
                  </w:pPr>
                  <w:r w:rsidRPr="00635AA3">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0BCAD" w14:textId="77777777" w:rsidR="00F438B4" w:rsidRPr="00635AA3" w:rsidRDefault="00F438B4" w:rsidP="000418A2">
                  <w:pPr>
                    <w:pStyle w:val="rowtabella0"/>
                    <w:rPr>
                      <w:color w:val="002060"/>
                    </w:rPr>
                  </w:pPr>
                  <w:r w:rsidRPr="00635AA3">
                    <w:rPr>
                      <w:color w:val="002060"/>
                    </w:rPr>
                    <w:t>- CSI MONTEFIORE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31EC0" w14:textId="77777777" w:rsidR="00F438B4" w:rsidRPr="00635AA3" w:rsidRDefault="00F438B4" w:rsidP="000418A2">
                  <w:pPr>
                    <w:pStyle w:val="rowtabella0"/>
                    <w:jc w:val="center"/>
                    <w:rPr>
                      <w:color w:val="002060"/>
                    </w:rPr>
                  </w:pPr>
                  <w:r w:rsidRPr="00635AA3">
                    <w:rPr>
                      <w:color w:val="002060"/>
                    </w:rPr>
                    <w:t>66 - 5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F86C9" w14:textId="77777777" w:rsidR="00F438B4" w:rsidRPr="00635AA3" w:rsidRDefault="00F438B4" w:rsidP="000418A2">
                  <w:pPr>
                    <w:pStyle w:val="rowtabella0"/>
                    <w:jc w:val="center"/>
                    <w:rPr>
                      <w:color w:val="002060"/>
                    </w:rPr>
                  </w:pPr>
                  <w:r w:rsidRPr="00635AA3">
                    <w:rPr>
                      <w:color w:val="002060"/>
                    </w:rPr>
                    <w:t> </w:t>
                  </w:r>
                </w:p>
              </w:tc>
            </w:tr>
            <w:tr w:rsidR="00F438B4" w:rsidRPr="00635AA3" w14:paraId="379F48FC"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E489D4" w14:textId="77777777" w:rsidR="00F438B4" w:rsidRPr="00635AA3" w:rsidRDefault="00F438B4" w:rsidP="000418A2">
                  <w:pPr>
                    <w:pStyle w:val="rowtabella0"/>
                    <w:rPr>
                      <w:color w:val="002060"/>
                    </w:rPr>
                  </w:pPr>
                  <w:r w:rsidRPr="00635AA3">
                    <w:rPr>
                      <w:color w:val="002060"/>
                    </w:rPr>
                    <w:t>AMICI 84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889289" w14:textId="77777777" w:rsidR="00F438B4" w:rsidRPr="00635AA3" w:rsidRDefault="00F438B4" w:rsidP="000418A2">
                  <w:pPr>
                    <w:pStyle w:val="rowtabella0"/>
                    <w:rPr>
                      <w:color w:val="002060"/>
                    </w:rPr>
                  </w:pPr>
                  <w:r w:rsidRPr="00635AA3">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6A69D0" w14:textId="77777777" w:rsidR="00F438B4" w:rsidRPr="00635AA3" w:rsidRDefault="00F438B4" w:rsidP="000418A2">
                  <w:pPr>
                    <w:pStyle w:val="rowtabella0"/>
                    <w:jc w:val="center"/>
                    <w:rPr>
                      <w:color w:val="002060"/>
                    </w:rPr>
                  </w:pPr>
                  <w:r w:rsidRPr="00635AA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6A1473" w14:textId="77777777" w:rsidR="00F438B4" w:rsidRPr="00635AA3" w:rsidRDefault="00F438B4" w:rsidP="000418A2">
                  <w:pPr>
                    <w:pStyle w:val="rowtabella0"/>
                    <w:jc w:val="center"/>
                    <w:rPr>
                      <w:color w:val="002060"/>
                    </w:rPr>
                  </w:pPr>
                  <w:r w:rsidRPr="00635AA3">
                    <w:rPr>
                      <w:color w:val="002060"/>
                    </w:rPr>
                    <w:t> </w:t>
                  </w:r>
                </w:p>
              </w:tc>
            </w:tr>
            <w:tr w:rsidR="00F438B4" w:rsidRPr="00635AA3" w14:paraId="0EB138D0"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FB0C7" w14:textId="77777777" w:rsidR="00F438B4" w:rsidRPr="00635AA3" w:rsidRDefault="00F438B4" w:rsidP="000418A2">
                  <w:pPr>
                    <w:pStyle w:val="rowtabella0"/>
                    <w:rPr>
                      <w:color w:val="002060"/>
                    </w:rPr>
                  </w:pPr>
                  <w:r w:rsidRPr="00635AA3">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EDBC33" w14:textId="77777777" w:rsidR="00F438B4" w:rsidRPr="00635AA3" w:rsidRDefault="00F438B4" w:rsidP="000418A2">
                  <w:pPr>
                    <w:pStyle w:val="rowtabella0"/>
                    <w:rPr>
                      <w:color w:val="002060"/>
                    </w:rPr>
                  </w:pPr>
                  <w:r w:rsidRPr="00635AA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59DEBF" w14:textId="77777777" w:rsidR="00F438B4" w:rsidRPr="00635AA3" w:rsidRDefault="00F438B4" w:rsidP="000418A2">
                  <w:pPr>
                    <w:pStyle w:val="rowtabella0"/>
                    <w:jc w:val="center"/>
                    <w:rPr>
                      <w:color w:val="002060"/>
                    </w:rPr>
                  </w:pPr>
                  <w:r w:rsidRPr="00635AA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C326B8" w14:textId="77777777" w:rsidR="00F438B4" w:rsidRPr="00635AA3" w:rsidRDefault="00F438B4" w:rsidP="000418A2">
                  <w:pPr>
                    <w:pStyle w:val="rowtabella0"/>
                    <w:jc w:val="center"/>
                    <w:rPr>
                      <w:color w:val="002060"/>
                    </w:rPr>
                  </w:pPr>
                  <w:r w:rsidRPr="00635AA3">
                    <w:rPr>
                      <w:color w:val="002060"/>
                    </w:rPr>
                    <w:t> </w:t>
                  </w:r>
                </w:p>
              </w:tc>
            </w:tr>
            <w:tr w:rsidR="00F438B4" w:rsidRPr="00635AA3" w14:paraId="5E7D445B"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DD407B" w14:textId="77777777" w:rsidR="00F438B4" w:rsidRPr="00635AA3" w:rsidRDefault="00F438B4" w:rsidP="000418A2">
                  <w:pPr>
                    <w:pStyle w:val="rowtabella0"/>
                    <w:rPr>
                      <w:color w:val="002060"/>
                    </w:rPr>
                  </w:pPr>
                  <w:r w:rsidRPr="00635AA3">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FF7C03" w14:textId="77777777" w:rsidR="00F438B4" w:rsidRPr="00635AA3" w:rsidRDefault="00F438B4" w:rsidP="000418A2">
                  <w:pPr>
                    <w:pStyle w:val="rowtabella0"/>
                    <w:rPr>
                      <w:color w:val="002060"/>
                    </w:rPr>
                  </w:pPr>
                  <w:r w:rsidRPr="00635AA3">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4543F3" w14:textId="77777777" w:rsidR="00F438B4" w:rsidRPr="00635AA3" w:rsidRDefault="00F438B4" w:rsidP="000418A2">
                  <w:pPr>
                    <w:pStyle w:val="rowtabella0"/>
                    <w:jc w:val="center"/>
                    <w:rPr>
                      <w:color w:val="002060"/>
                    </w:rPr>
                  </w:pPr>
                  <w:r w:rsidRPr="00635AA3">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4C9858" w14:textId="77777777" w:rsidR="00F438B4" w:rsidRPr="00635AA3" w:rsidRDefault="00F438B4" w:rsidP="000418A2">
                  <w:pPr>
                    <w:pStyle w:val="rowtabella0"/>
                    <w:jc w:val="center"/>
                    <w:rPr>
                      <w:color w:val="002060"/>
                    </w:rPr>
                  </w:pPr>
                  <w:r w:rsidRPr="00635AA3">
                    <w:rPr>
                      <w:color w:val="002060"/>
                    </w:rPr>
                    <w:t> </w:t>
                  </w:r>
                </w:p>
              </w:tc>
            </w:tr>
            <w:tr w:rsidR="00F438B4" w:rsidRPr="00635AA3" w14:paraId="3AECC889"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42F7A" w14:textId="77777777" w:rsidR="00F438B4" w:rsidRPr="00635AA3" w:rsidRDefault="00F438B4" w:rsidP="000418A2">
                  <w:pPr>
                    <w:pStyle w:val="rowtabella0"/>
                    <w:rPr>
                      <w:color w:val="002060"/>
                    </w:rPr>
                  </w:pPr>
                  <w:r w:rsidRPr="00635AA3">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8E1BAF" w14:textId="77777777" w:rsidR="00F438B4" w:rsidRPr="00635AA3" w:rsidRDefault="00F438B4" w:rsidP="000418A2">
                  <w:pPr>
                    <w:pStyle w:val="rowtabella0"/>
                    <w:rPr>
                      <w:color w:val="002060"/>
                    </w:rPr>
                  </w:pPr>
                  <w:r w:rsidRPr="00635AA3">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C8E389" w14:textId="77777777" w:rsidR="00F438B4" w:rsidRPr="00635AA3" w:rsidRDefault="00F438B4" w:rsidP="000418A2">
                  <w:pPr>
                    <w:pStyle w:val="rowtabella0"/>
                    <w:jc w:val="center"/>
                    <w:rPr>
                      <w:color w:val="002060"/>
                    </w:rPr>
                  </w:pPr>
                  <w:r w:rsidRPr="00635AA3">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CDEC3E" w14:textId="77777777" w:rsidR="00F438B4" w:rsidRPr="00635AA3" w:rsidRDefault="00F438B4" w:rsidP="000418A2">
                  <w:pPr>
                    <w:pStyle w:val="rowtabella0"/>
                    <w:jc w:val="center"/>
                    <w:rPr>
                      <w:color w:val="002060"/>
                    </w:rPr>
                  </w:pPr>
                  <w:r w:rsidRPr="00635AA3">
                    <w:rPr>
                      <w:color w:val="002060"/>
                    </w:rPr>
                    <w:t> </w:t>
                  </w:r>
                </w:p>
              </w:tc>
            </w:tr>
            <w:tr w:rsidR="00F438B4" w:rsidRPr="00635AA3" w14:paraId="0C9ADADC"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D60A96" w14:textId="77777777" w:rsidR="00F438B4" w:rsidRPr="00635AA3" w:rsidRDefault="00F438B4" w:rsidP="000418A2">
                  <w:pPr>
                    <w:pStyle w:val="rowtabella0"/>
                    <w:rPr>
                      <w:color w:val="002060"/>
                    </w:rPr>
                  </w:pPr>
                  <w:r w:rsidRPr="00635AA3">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60D5AA" w14:textId="77777777" w:rsidR="00F438B4" w:rsidRPr="00635AA3" w:rsidRDefault="00F438B4" w:rsidP="000418A2">
                  <w:pPr>
                    <w:pStyle w:val="rowtabella0"/>
                    <w:rPr>
                      <w:color w:val="002060"/>
                    </w:rPr>
                  </w:pPr>
                  <w:r w:rsidRPr="00635AA3">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F1A4F0" w14:textId="77777777" w:rsidR="00F438B4" w:rsidRPr="00635AA3" w:rsidRDefault="00F438B4" w:rsidP="000418A2">
                  <w:pPr>
                    <w:pStyle w:val="rowtabella0"/>
                    <w:jc w:val="center"/>
                    <w:rPr>
                      <w:color w:val="002060"/>
                    </w:rPr>
                  </w:pPr>
                  <w:r w:rsidRPr="00635AA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515E49" w14:textId="77777777" w:rsidR="00F438B4" w:rsidRPr="00635AA3" w:rsidRDefault="00F438B4" w:rsidP="000418A2">
                  <w:pPr>
                    <w:pStyle w:val="rowtabella0"/>
                    <w:jc w:val="center"/>
                    <w:rPr>
                      <w:color w:val="002060"/>
                    </w:rPr>
                  </w:pPr>
                  <w:r w:rsidRPr="00635AA3">
                    <w:rPr>
                      <w:color w:val="002060"/>
                    </w:rPr>
                    <w:t> </w:t>
                  </w:r>
                </w:p>
              </w:tc>
            </w:tr>
            <w:tr w:rsidR="00F438B4" w:rsidRPr="00635AA3" w14:paraId="61330807"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CAD036" w14:textId="77777777" w:rsidR="00F438B4" w:rsidRPr="00635AA3" w:rsidRDefault="00F438B4" w:rsidP="000418A2">
                  <w:pPr>
                    <w:pStyle w:val="rowtabella0"/>
                    <w:rPr>
                      <w:color w:val="002060"/>
                    </w:rPr>
                  </w:pPr>
                  <w:r w:rsidRPr="00635AA3">
                    <w:rPr>
                      <w:color w:val="002060"/>
                    </w:rPr>
                    <w:t>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27A7E" w14:textId="77777777" w:rsidR="00F438B4" w:rsidRPr="00635AA3" w:rsidRDefault="00F438B4" w:rsidP="000418A2">
                  <w:pPr>
                    <w:pStyle w:val="rowtabella0"/>
                    <w:rPr>
                      <w:color w:val="002060"/>
                    </w:rPr>
                  </w:pPr>
                  <w:r w:rsidRPr="00635AA3">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1E334" w14:textId="77777777" w:rsidR="00F438B4" w:rsidRPr="00635AA3" w:rsidRDefault="00F438B4" w:rsidP="000418A2">
                  <w:pPr>
                    <w:pStyle w:val="rowtabella0"/>
                    <w:jc w:val="center"/>
                    <w:rPr>
                      <w:color w:val="002060"/>
                    </w:rPr>
                  </w:pPr>
                  <w:r w:rsidRPr="00635AA3">
                    <w:rPr>
                      <w:color w:val="002060"/>
                    </w:rPr>
                    <w:t>2 - 15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61AE8" w14:textId="77777777" w:rsidR="00F438B4" w:rsidRPr="00635AA3" w:rsidRDefault="00F438B4" w:rsidP="000418A2">
                  <w:pPr>
                    <w:pStyle w:val="rowtabella0"/>
                    <w:jc w:val="center"/>
                    <w:rPr>
                      <w:color w:val="002060"/>
                    </w:rPr>
                  </w:pPr>
                  <w:r w:rsidRPr="00635AA3">
                    <w:rPr>
                      <w:color w:val="002060"/>
                    </w:rPr>
                    <w:t> </w:t>
                  </w:r>
                </w:p>
              </w:tc>
            </w:tr>
            <w:tr w:rsidR="00F438B4" w:rsidRPr="00635AA3" w14:paraId="763F6C05"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7DC7D4E6" w14:textId="77777777" w:rsidR="00F438B4" w:rsidRPr="00635AA3" w:rsidRDefault="00F438B4" w:rsidP="000418A2">
                  <w:pPr>
                    <w:pStyle w:val="rowtabella0"/>
                    <w:rPr>
                      <w:color w:val="002060"/>
                    </w:rPr>
                  </w:pPr>
                  <w:r w:rsidRPr="00635AA3">
                    <w:rPr>
                      <w:color w:val="002060"/>
                    </w:rPr>
                    <w:t>(1) - disputata il 25/11/2023</w:t>
                  </w:r>
                </w:p>
              </w:tc>
            </w:tr>
          </w:tbl>
          <w:p w14:paraId="7A1FEE61" w14:textId="77777777" w:rsidR="00F438B4" w:rsidRPr="00635AA3" w:rsidRDefault="00F438B4" w:rsidP="000418A2">
            <w:pPr>
              <w:rPr>
                <w:color w:val="002060"/>
              </w:rPr>
            </w:pPr>
          </w:p>
        </w:tc>
      </w:tr>
    </w:tbl>
    <w:p w14:paraId="10AFB5A6" w14:textId="77777777" w:rsidR="00F438B4" w:rsidRPr="00635AA3" w:rsidRDefault="00F438B4" w:rsidP="00F438B4">
      <w:pPr>
        <w:pStyle w:val="breakline"/>
        <w:rPr>
          <w:color w:val="002060"/>
        </w:rPr>
      </w:pPr>
    </w:p>
    <w:p w14:paraId="3FD8548E" w14:textId="77777777" w:rsidR="00F438B4" w:rsidRPr="00635AA3" w:rsidRDefault="00F438B4" w:rsidP="00F438B4">
      <w:pPr>
        <w:pStyle w:val="breakline"/>
        <w:rPr>
          <w:color w:val="002060"/>
        </w:rPr>
      </w:pPr>
    </w:p>
    <w:p w14:paraId="6930AEB7" w14:textId="77777777" w:rsidR="00F438B4" w:rsidRPr="00635AA3" w:rsidRDefault="00F438B4" w:rsidP="00F438B4">
      <w:pPr>
        <w:pStyle w:val="titoloprinc0"/>
        <w:rPr>
          <w:color w:val="002060"/>
        </w:rPr>
      </w:pPr>
      <w:r w:rsidRPr="00635AA3">
        <w:rPr>
          <w:color w:val="002060"/>
        </w:rPr>
        <w:t>GIUDICE SPORTIVO</w:t>
      </w:r>
    </w:p>
    <w:p w14:paraId="0BAB883D"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4E9632E6" w14:textId="77777777" w:rsidR="00F438B4" w:rsidRPr="00635AA3" w:rsidRDefault="00F438B4" w:rsidP="00F438B4">
      <w:pPr>
        <w:pStyle w:val="titolo10"/>
        <w:rPr>
          <w:color w:val="002060"/>
        </w:rPr>
      </w:pPr>
      <w:r w:rsidRPr="00635AA3">
        <w:rPr>
          <w:color w:val="002060"/>
        </w:rPr>
        <w:t xml:space="preserve">GARE DEL 24/11/2023 </w:t>
      </w:r>
    </w:p>
    <w:p w14:paraId="732B77DF" w14:textId="77777777" w:rsidR="00F438B4" w:rsidRPr="00635AA3" w:rsidRDefault="00F438B4" w:rsidP="00F438B4">
      <w:pPr>
        <w:pStyle w:val="titolo7a"/>
        <w:rPr>
          <w:color w:val="002060"/>
        </w:rPr>
      </w:pPr>
      <w:r w:rsidRPr="00635AA3">
        <w:rPr>
          <w:color w:val="002060"/>
        </w:rPr>
        <w:lastRenderedPageBreak/>
        <w:t xml:space="preserve">PROVVEDIMENTI DISCIPLINARI </w:t>
      </w:r>
    </w:p>
    <w:p w14:paraId="65A28971"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277F8F64" w14:textId="77777777" w:rsidR="00F438B4" w:rsidRPr="00635AA3" w:rsidRDefault="00F438B4" w:rsidP="00F438B4">
      <w:pPr>
        <w:pStyle w:val="titolo30"/>
        <w:rPr>
          <w:color w:val="002060"/>
        </w:rPr>
      </w:pPr>
      <w:r w:rsidRPr="00635AA3">
        <w:rPr>
          <w:color w:val="002060"/>
        </w:rPr>
        <w:t xml:space="preserve">SOCIETA' </w:t>
      </w:r>
    </w:p>
    <w:p w14:paraId="63ACB2E9" w14:textId="77777777" w:rsidR="00F438B4" w:rsidRPr="00635AA3" w:rsidRDefault="00F438B4" w:rsidP="00F438B4">
      <w:pPr>
        <w:pStyle w:val="titolo20"/>
        <w:rPr>
          <w:color w:val="002060"/>
        </w:rPr>
      </w:pPr>
      <w:r w:rsidRPr="00635AA3">
        <w:rPr>
          <w:color w:val="002060"/>
        </w:rPr>
        <w:t xml:space="preserve">AMMENDA </w:t>
      </w:r>
    </w:p>
    <w:p w14:paraId="73588EB3" w14:textId="77777777" w:rsidR="00F438B4" w:rsidRPr="00635AA3" w:rsidRDefault="00F438B4" w:rsidP="00F438B4">
      <w:pPr>
        <w:pStyle w:val="diffida"/>
        <w:spacing w:before="80" w:beforeAutospacing="0" w:after="40" w:afterAutospacing="0"/>
        <w:jc w:val="left"/>
        <w:rPr>
          <w:color w:val="002060"/>
        </w:rPr>
      </w:pPr>
      <w:r w:rsidRPr="00635AA3">
        <w:rPr>
          <w:color w:val="002060"/>
        </w:rPr>
        <w:t xml:space="preserve">Euro 80,00 CASENUOVE </w:t>
      </w:r>
      <w:r w:rsidRPr="00635AA3">
        <w:rPr>
          <w:color w:val="002060"/>
        </w:rPr>
        <w:br/>
        <w:t xml:space="preserve">Per comportamento offensivo del proprio pubblico nei confronti dell'arbitro. </w:t>
      </w:r>
    </w:p>
    <w:p w14:paraId="2767651C" w14:textId="77777777" w:rsidR="00F438B4" w:rsidRPr="00635AA3" w:rsidRDefault="00F438B4" w:rsidP="00F438B4">
      <w:pPr>
        <w:pStyle w:val="diffida"/>
        <w:spacing w:before="80" w:beforeAutospacing="0" w:after="40" w:afterAutospacing="0"/>
        <w:jc w:val="left"/>
        <w:rPr>
          <w:color w:val="002060"/>
        </w:rPr>
      </w:pPr>
      <w:r w:rsidRPr="00635AA3">
        <w:rPr>
          <w:color w:val="002060"/>
        </w:rPr>
        <w:br/>
        <w:t xml:space="preserve">Euro 80,00 CASENUOVE </w:t>
      </w:r>
      <w:r w:rsidRPr="00635AA3">
        <w:rPr>
          <w:color w:val="002060"/>
        </w:rPr>
        <w:br/>
        <w:t xml:space="preserve">Per aver permesso ad alcuni tifosi di entrare nel rettangolo di gioco al fine di protestare e minacciare l'arbitro tanto che lo stesso non procedeva al saluto finale. </w:t>
      </w:r>
    </w:p>
    <w:p w14:paraId="449EB538" w14:textId="77777777" w:rsidR="00F438B4" w:rsidRPr="00635AA3" w:rsidRDefault="00F438B4" w:rsidP="00F438B4">
      <w:pPr>
        <w:pStyle w:val="titolo30"/>
        <w:rPr>
          <w:color w:val="002060"/>
        </w:rPr>
      </w:pPr>
      <w:r w:rsidRPr="00635AA3">
        <w:rPr>
          <w:color w:val="002060"/>
        </w:rPr>
        <w:t xml:space="preserve">DIRIGENTI </w:t>
      </w:r>
    </w:p>
    <w:p w14:paraId="179AFB37" w14:textId="77777777" w:rsidR="00F438B4" w:rsidRPr="00635AA3" w:rsidRDefault="00F438B4" w:rsidP="00F438B4">
      <w:pPr>
        <w:pStyle w:val="titolo20"/>
        <w:rPr>
          <w:color w:val="002060"/>
        </w:rPr>
      </w:pPr>
      <w:r w:rsidRPr="00635AA3">
        <w:rPr>
          <w:color w:val="002060"/>
        </w:rPr>
        <w:t xml:space="preserve">INIBIZIONE A SVOLGERE OGNI ATTIVITA' FINO AL 10/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756B5BA5" w14:textId="77777777" w:rsidTr="000418A2">
        <w:tc>
          <w:tcPr>
            <w:tcW w:w="2200" w:type="dxa"/>
            <w:tcMar>
              <w:top w:w="20" w:type="dxa"/>
              <w:left w:w="20" w:type="dxa"/>
              <w:bottom w:w="20" w:type="dxa"/>
              <w:right w:w="20" w:type="dxa"/>
            </w:tcMar>
            <w:vAlign w:val="center"/>
            <w:hideMark/>
          </w:tcPr>
          <w:p w14:paraId="2FA4269A" w14:textId="77777777" w:rsidR="00F438B4" w:rsidRPr="00635AA3" w:rsidRDefault="00F438B4" w:rsidP="000418A2">
            <w:pPr>
              <w:pStyle w:val="movimento"/>
              <w:rPr>
                <w:color w:val="002060"/>
              </w:rPr>
            </w:pPr>
            <w:r w:rsidRPr="00635AA3">
              <w:rPr>
                <w:color w:val="002060"/>
              </w:rPr>
              <w:t>BALLETTI FILIPPO</w:t>
            </w:r>
          </w:p>
        </w:tc>
        <w:tc>
          <w:tcPr>
            <w:tcW w:w="2200" w:type="dxa"/>
            <w:tcMar>
              <w:top w:w="20" w:type="dxa"/>
              <w:left w:w="20" w:type="dxa"/>
              <w:bottom w:w="20" w:type="dxa"/>
              <w:right w:w="20" w:type="dxa"/>
            </w:tcMar>
            <w:vAlign w:val="center"/>
            <w:hideMark/>
          </w:tcPr>
          <w:p w14:paraId="4769AF92" w14:textId="77777777" w:rsidR="00F438B4" w:rsidRPr="00635AA3" w:rsidRDefault="00F438B4" w:rsidP="000418A2">
            <w:pPr>
              <w:pStyle w:val="movimento2"/>
              <w:rPr>
                <w:color w:val="002060"/>
              </w:rPr>
            </w:pPr>
            <w:r w:rsidRPr="00635AA3">
              <w:rPr>
                <w:color w:val="002060"/>
              </w:rPr>
              <w:t xml:space="preserve">(VIRTUS AURORA C5) </w:t>
            </w:r>
          </w:p>
        </w:tc>
        <w:tc>
          <w:tcPr>
            <w:tcW w:w="800" w:type="dxa"/>
            <w:tcMar>
              <w:top w:w="20" w:type="dxa"/>
              <w:left w:w="20" w:type="dxa"/>
              <w:bottom w:w="20" w:type="dxa"/>
              <w:right w:w="20" w:type="dxa"/>
            </w:tcMar>
            <w:vAlign w:val="center"/>
            <w:hideMark/>
          </w:tcPr>
          <w:p w14:paraId="3C8154C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89DF68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F06DD79" w14:textId="77777777" w:rsidR="00F438B4" w:rsidRPr="00635AA3" w:rsidRDefault="00F438B4" w:rsidP="000418A2">
            <w:pPr>
              <w:pStyle w:val="movimento2"/>
              <w:rPr>
                <w:color w:val="002060"/>
              </w:rPr>
            </w:pPr>
            <w:r w:rsidRPr="00635AA3">
              <w:rPr>
                <w:color w:val="002060"/>
              </w:rPr>
              <w:t> </w:t>
            </w:r>
          </w:p>
        </w:tc>
      </w:tr>
    </w:tbl>
    <w:p w14:paraId="32A7D057" w14:textId="46C6CAA8" w:rsidR="00F438B4" w:rsidRPr="00635AA3" w:rsidRDefault="00F438B4" w:rsidP="00F438B4">
      <w:pPr>
        <w:pStyle w:val="diffida"/>
        <w:spacing w:before="80" w:beforeAutospacing="0" w:after="40" w:afterAutospacing="0"/>
        <w:jc w:val="left"/>
        <w:rPr>
          <w:color w:val="002060"/>
        </w:rPr>
      </w:pPr>
      <w:r w:rsidRPr="00635AA3">
        <w:rPr>
          <w:color w:val="002060"/>
        </w:rPr>
        <w:t>Per comportamento irriguardoso nei confronti dei tesserati avversari, a fine gara partecipava ad un parapiglia che vedeva coinvo</w:t>
      </w:r>
      <w:r>
        <w:rPr>
          <w:color w:val="002060"/>
        </w:rPr>
        <w:t>l</w:t>
      </w:r>
      <w:r w:rsidRPr="00635AA3">
        <w:rPr>
          <w:color w:val="002060"/>
        </w:rPr>
        <w:t xml:space="preserve">ti i tesserati di entrambe le società. </w:t>
      </w:r>
    </w:p>
    <w:p w14:paraId="6AF055C5" w14:textId="77777777" w:rsidR="00F438B4" w:rsidRPr="00635AA3" w:rsidRDefault="00F438B4" w:rsidP="00F438B4">
      <w:pPr>
        <w:pStyle w:val="titolo30"/>
        <w:rPr>
          <w:color w:val="002060"/>
        </w:rPr>
      </w:pPr>
      <w:r w:rsidRPr="00635AA3">
        <w:rPr>
          <w:color w:val="002060"/>
        </w:rPr>
        <w:t xml:space="preserve">CALCIATORI ESPULSI </w:t>
      </w:r>
    </w:p>
    <w:p w14:paraId="2117614D" w14:textId="77777777" w:rsidR="00F438B4" w:rsidRPr="00635AA3" w:rsidRDefault="00F438B4" w:rsidP="00F438B4">
      <w:pPr>
        <w:pStyle w:val="titolo20"/>
        <w:rPr>
          <w:color w:val="002060"/>
        </w:rPr>
      </w:pPr>
      <w:r w:rsidRPr="00635AA3">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42D6DC06" w14:textId="77777777" w:rsidTr="000418A2">
        <w:tc>
          <w:tcPr>
            <w:tcW w:w="2200" w:type="dxa"/>
            <w:tcMar>
              <w:top w:w="20" w:type="dxa"/>
              <w:left w:w="20" w:type="dxa"/>
              <w:bottom w:w="20" w:type="dxa"/>
              <w:right w:w="20" w:type="dxa"/>
            </w:tcMar>
            <w:vAlign w:val="center"/>
            <w:hideMark/>
          </w:tcPr>
          <w:p w14:paraId="18FC8ED5" w14:textId="77777777" w:rsidR="00F438B4" w:rsidRPr="00635AA3" w:rsidRDefault="00F438B4" w:rsidP="000418A2">
            <w:pPr>
              <w:pStyle w:val="movimento"/>
              <w:rPr>
                <w:color w:val="002060"/>
              </w:rPr>
            </w:pPr>
            <w:r w:rsidRPr="00635AA3">
              <w:rPr>
                <w:color w:val="002060"/>
              </w:rPr>
              <w:t>IACONISI ALESSANDRO</w:t>
            </w:r>
          </w:p>
        </w:tc>
        <w:tc>
          <w:tcPr>
            <w:tcW w:w="2200" w:type="dxa"/>
            <w:tcMar>
              <w:top w:w="20" w:type="dxa"/>
              <w:left w:w="20" w:type="dxa"/>
              <w:bottom w:w="20" w:type="dxa"/>
              <w:right w:w="20" w:type="dxa"/>
            </w:tcMar>
            <w:vAlign w:val="center"/>
            <w:hideMark/>
          </w:tcPr>
          <w:p w14:paraId="2C003C46" w14:textId="77777777" w:rsidR="00F438B4" w:rsidRPr="00635AA3" w:rsidRDefault="00F438B4" w:rsidP="000418A2">
            <w:pPr>
              <w:pStyle w:val="movimento2"/>
              <w:rPr>
                <w:color w:val="002060"/>
              </w:rPr>
            </w:pPr>
            <w:r w:rsidRPr="00635AA3">
              <w:rPr>
                <w:color w:val="002060"/>
              </w:rPr>
              <w:t xml:space="preserve">(POLISPORTIVA FUTURA A.D.) </w:t>
            </w:r>
          </w:p>
        </w:tc>
        <w:tc>
          <w:tcPr>
            <w:tcW w:w="800" w:type="dxa"/>
            <w:tcMar>
              <w:top w:w="20" w:type="dxa"/>
              <w:left w:w="20" w:type="dxa"/>
              <w:bottom w:w="20" w:type="dxa"/>
              <w:right w:w="20" w:type="dxa"/>
            </w:tcMar>
            <w:vAlign w:val="center"/>
            <w:hideMark/>
          </w:tcPr>
          <w:p w14:paraId="20151A6E"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4A3AEF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67D5FF3" w14:textId="77777777" w:rsidR="00F438B4" w:rsidRPr="00635AA3" w:rsidRDefault="00F438B4" w:rsidP="000418A2">
            <w:pPr>
              <w:pStyle w:val="movimento2"/>
              <w:rPr>
                <w:color w:val="002060"/>
              </w:rPr>
            </w:pPr>
            <w:r w:rsidRPr="00635AA3">
              <w:rPr>
                <w:color w:val="002060"/>
              </w:rPr>
              <w:t> </w:t>
            </w:r>
          </w:p>
        </w:tc>
      </w:tr>
    </w:tbl>
    <w:p w14:paraId="47C397A3" w14:textId="3949B7F3" w:rsidR="00F438B4" w:rsidRPr="00635AA3" w:rsidRDefault="00F438B4" w:rsidP="00F438B4">
      <w:pPr>
        <w:pStyle w:val="diffida"/>
        <w:spacing w:before="80" w:beforeAutospacing="0" w:after="40" w:afterAutospacing="0"/>
        <w:jc w:val="left"/>
        <w:rPr>
          <w:color w:val="002060"/>
        </w:rPr>
      </w:pPr>
      <w:r w:rsidRPr="00635AA3">
        <w:rPr>
          <w:color w:val="002060"/>
        </w:rPr>
        <w:t>Per aver ini</w:t>
      </w:r>
      <w:r>
        <w:rPr>
          <w:color w:val="002060"/>
        </w:rPr>
        <w:t>zi</w:t>
      </w:r>
      <w:r w:rsidRPr="00635AA3">
        <w:rPr>
          <w:color w:val="002060"/>
        </w:rPr>
        <w:t>ato una lite con un avversario spintona</w:t>
      </w:r>
      <w:r>
        <w:rPr>
          <w:color w:val="002060"/>
        </w:rPr>
        <w:t>n</w:t>
      </w:r>
      <w:r w:rsidRPr="00635AA3">
        <w:rPr>
          <w:color w:val="002060"/>
        </w:rPr>
        <w:t>dolo ripetuta-mente da cui si è acceso un parapiglia tra le due squadre. Tornata la situazione alla normalità grazie all'inte</w:t>
      </w:r>
      <w:r>
        <w:rPr>
          <w:color w:val="002060"/>
        </w:rPr>
        <w:t>r</w:t>
      </w:r>
      <w:r w:rsidRPr="00635AA3">
        <w:rPr>
          <w:color w:val="002060"/>
        </w:rPr>
        <w:t>vento dei dirigenti delle due società lo stesso provocava nuovamente i giocatori avversari venendo anche all</w:t>
      </w:r>
      <w:r>
        <w:rPr>
          <w:color w:val="002060"/>
        </w:rPr>
        <w:t>e</w:t>
      </w:r>
      <w:r w:rsidRPr="00635AA3">
        <w:rPr>
          <w:color w:val="002060"/>
        </w:rPr>
        <w:t xml:space="preserve"> mani, senza causare conseguenze fisiche. </w:t>
      </w:r>
    </w:p>
    <w:p w14:paraId="359D30AA" w14:textId="77777777" w:rsidR="00F438B4" w:rsidRPr="00635AA3" w:rsidRDefault="00F438B4" w:rsidP="00F438B4">
      <w:pPr>
        <w:pStyle w:val="titolo20"/>
        <w:rPr>
          <w:color w:val="002060"/>
        </w:rPr>
      </w:pPr>
      <w:r w:rsidRPr="00635AA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2DEB19BC" w14:textId="77777777" w:rsidTr="000418A2">
        <w:tc>
          <w:tcPr>
            <w:tcW w:w="2200" w:type="dxa"/>
            <w:tcMar>
              <w:top w:w="20" w:type="dxa"/>
              <w:left w:w="20" w:type="dxa"/>
              <w:bottom w:w="20" w:type="dxa"/>
              <w:right w:w="20" w:type="dxa"/>
            </w:tcMar>
            <w:vAlign w:val="center"/>
            <w:hideMark/>
          </w:tcPr>
          <w:p w14:paraId="6A60CB89" w14:textId="77777777" w:rsidR="00F438B4" w:rsidRPr="00635AA3" w:rsidRDefault="00F438B4" w:rsidP="000418A2">
            <w:pPr>
              <w:pStyle w:val="movimento"/>
              <w:rPr>
                <w:color w:val="002060"/>
              </w:rPr>
            </w:pPr>
            <w:r w:rsidRPr="00635AA3">
              <w:rPr>
                <w:color w:val="002060"/>
              </w:rPr>
              <w:t>CASSANO CRISTIAN</w:t>
            </w:r>
          </w:p>
        </w:tc>
        <w:tc>
          <w:tcPr>
            <w:tcW w:w="2200" w:type="dxa"/>
            <w:tcMar>
              <w:top w:w="20" w:type="dxa"/>
              <w:left w:w="20" w:type="dxa"/>
              <w:bottom w:w="20" w:type="dxa"/>
              <w:right w:w="20" w:type="dxa"/>
            </w:tcMar>
            <w:vAlign w:val="center"/>
            <w:hideMark/>
          </w:tcPr>
          <w:p w14:paraId="1E6D488C" w14:textId="77777777" w:rsidR="00F438B4" w:rsidRPr="00635AA3" w:rsidRDefault="00F438B4" w:rsidP="000418A2">
            <w:pPr>
              <w:pStyle w:val="movimento2"/>
              <w:rPr>
                <w:color w:val="002060"/>
              </w:rPr>
            </w:pPr>
            <w:r w:rsidRPr="00635AA3">
              <w:rPr>
                <w:color w:val="002060"/>
              </w:rPr>
              <w:t xml:space="preserve">(VIRTUS AURORA C5) </w:t>
            </w:r>
          </w:p>
        </w:tc>
        <w:tc>
          <w:tcPr>
            <w:tcW w:w="800" w:type="dxa"/>
            <w:tcMar>
              <w:top w:w="20" w:type="dxa"/>
              <w:left w:w="20" w:type="dxa"/>
              <w:bottom w:w="20" w:type="dxa"/>
              <w:right w:w="20" w:type="dxa"/>
            </w:tcMar>
            <w:vAlign w:val="center"/>
            <w:hideMark/>
          </w:tcPr>
          <w:p w14:paraId="6184ED6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394CB1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E3FBAB9" w14:textId="77777777" w:rsidR="00F438B4" w:rsidRPr="00635AA3" w:rsidRDefault="00F438B4" w:rsidP="000418A2">
            <w:pPr>
              <w:pStyle w:val="movimento2"/>
              <w:rPr>
                <w:color w:val="002060"/>
              </w:rPr>
            </w:pPr>
            <w:r w:rsidRPr="00635AA3">
              <w:rPr>
                <w:color w:val="002060"/>
              </w:rPr>
              <w:t> </w:t>
            </w:r>
          </w:p>
        </w:tc>
      </w:tr>
    </w:tbl>
    <w:p w14:paraId="2F470290" w14:textId="77777777" w:rsidR="00F438B4" w:rsidRPr="00635AA3" w:rsidRDefault="00F438B4" w:rsidP="00F438B4">
      <w:pPr>
        <w:pStyle w:val="diffida"/>
        <w:spacing w:before="80" w:beforeAutospacing="0" w:after="40" w:afterAutospacing="0"/>
        <w:jc w:val="left"/>
        <w:rPr>
          <w:color w:val="002060"/>
        </w:rPr>
      </w:pPr>
      <w:r w:rsidRPr="00635AA3">
        <w:rPr>
          <w:color w:val="002060"/>
        </w:rPr>
        <w:t xml:space="preserve">Per aver spintonato alcuni giocatori avversari e per averne colpito uno con una manata senza provocare conseguenze fisiche. </w:t>
      </w:r>
    </w:p>
    <w:p w14:paraId="523A09CE" w14:textId="77777777" w:rsidR="00F438B4" w:rsidRPr="00635AA3" w:rsidRDefault="00F438B4" w:rsidP="00F438B4">
      <w:pPr>
        <w:pStyle w:val="titolo20"/>
        <w:rPr>
          <w:color w:val="002060"/>
        </w:rPr>
      </w:pPr>
      <w:r w:rsidRPr="00635AA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2C8FA593" w14:textId="77777777" w:rsidTr="000418A2">
        <w:tc>
          <w:tcPr>
            <w:tcW w:w="2200" w:type="dxa"/>
            <w:tcMar>
              <w:top w:w="20" w:type="dxa"/>
              <w:left w:w="20" w:type="dxa"/>
              <w:bottom w:w="20" w:type="dxa"/>
              <w:right w:w="20" w:type="dxa"/>
            </w:tcMar>
            <w:vAlign w:val="center"/>
            <w:hideMark/>
          </w:tcPr>
          <w:p w14:paraId="17970638" w14:textId="77777777" w:rsidR="00F438B4" w:rsidRPr="00635AA3" w:rsidRDefault="00F438B4" w:rsidP="000418A2">
            <w:pPr>
              <w:pStyle w:val="movimento"/>
              <w:rPr>
                <w:color w:val="002060"/>
              </w:rPr>
            </w:pPr>
            <w:r w:rsidRPr="00635AA3">
              <w:rPr>
                <w:color w:val="002060"/>
              </w:rPr>
              <w:t>ALESSANDRINI ANDREA</w:t>
            </w:r>
          </w:p>
        </w:tc>
        <w:tc>
          <w:tcPr>
            <w:tcW w:w="2200" w:type="dxa"/>
            <w:tcMar>
              <w:top w:w="20" w:type="dxa"/>
              <w:left w:w="20" w:type="dxa"/>
              <w:bottom w:w="20" w:type="dxa"/>
              <w:right w:w="20" w:type="dxa"/>
            </w:tcMar>
            <w:vAlign w:val="center"/>
            <w:hideMark/>
          </w:tcPr>
          <w:p w14:paraId="17D658C7" w14:textId="77777777" w:rsidR="00F438B4" w:rsidRPr="00635AA3" w:rsidRDefault="00F438B4" w:rsidP="000418A2">
            <w:pPr>
              <w:pStyle w:val="movimento2"/>
              <w:rPr>
                <w:color w:val="002060"/>
              </w:rPr>
            </w:pPr>
            <w:r w:rsidRPr="00635AA3">
              <w:rPr>
                <w:color w:val="002060"/>
              </w:rPr>
              <w:t xml:space="preserve">(CASENUOVE) </w:t>
            </w:r>
          </w:p>
        </w:tc>
        <w:tc>
          <w:tcPr>
            <w:tcW w:w="800" w:type="dxa"/>
            <w:tcMar>
              <w:top w:w="20" w:type="dxa"/>
              <w:left w:w="20" w:type="dxa"/>
              <w:bottom w:w="20" w:type="dxa"/>
              <w:right w:w="20" w:type="dxa"/>
            </w:tcMar>
            <w:vAlign w:val="center"/>
            <w:hideMark/>
          </w:tcPr>
          <w:p w14:paraId="15189A3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BE20F1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A69EC00" w14:textId="77777777" w:rsidR="00F438B4" w:rsidRPr="00635AA3" w:rsidRDefault="00F438B4" w:rsidP="000418A2">
            <w:pPr>
              <w:pStyle w:val="movimento2"/>
              <w:rPr>
                <w:color w:val="002060"/>
              </w:rPr>
            </w:pPr>
            <w:r w:rsidRPr="00635AA3">
              <w:rPr>
                <w:color w:val="002060"/>
              </w:rPr>
              <w:t> </w:t>
            </w:r>
          </w:p>
        </w:tc>
      </w:tr>
    </w:tbl>
    <w:p w14:paraId="1DCFCF9F" w14:textId="77777777" w:rsidR="00F438B4" w:rsidRPr="00635AA3" w:rsidRDefault="00F438B4" w:rsidP="00F438B4">
      <w:pPr>
        <w:pStyle w:val="titolo20"/>
        <w:rPr>
          <w:color w:val="002060"/>
        </w:rPr>
      </w:pPr>
      <w:r w:rsidRPr="00635AA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E50AAE5" w14:textId="77777777" w:rsidTr="000418A2">
        <w:tc>
          <w:tcPr>
            <w:tcW w:w="2200" w:type="dxa"/>
            <w:tcMar>
              <w:top w:w="20" w:type="dxa"/>
              <w:left w:w="20" w:type="dxa"/>
              <w:bottom w:w="20" w:type="dxa"/>
              <w:right w:w="20" w:type="dxa"/>
            </w:tcMar>
            <w:vAlign w:val="center"/>
            <w:hideMark/>
          </w:tcPr>
          <w:p w14:paraId="485CCAB9" w14:textId="77777777" w:rsidR="00F438B4" w:rsidRPr="00635AA3" w:rsidRDefault="00F438B4" w:rsidP="000418A2">
            <w:pPr>
              <w:pStyle w:val="movimento"/>
              <w:rPr>
                <w:color w:val="002060"/>
              </w:rPr>
            </w:pPr>
            <w:r w:rsidRPr="00635AA3">
              <w:rPr>
                <w:color w:val="002060"/>
              </w:rPr>
              <w:t>RUBINI NICOLAS</w:t>
            </w:r>
          </w:p>
        </w:tc>
        <w:tc>
          <w:tcPr>
            <w:tcW w:w="2200" w:type="dxa"/>
            <w:tcMar>
              <w:top w:w="20" w:type="dxa"/>
              <w:left w:w="20" w:type="dxa"/>
              <w:bottom w:w="20" w:type="dxa"/>
              <w:right w:w="20" w:type="dxa"/>
            </w:tcMar>
            <w:vAlign w:val="center"/>
            <w:hideMark/>
          </w:tcPr>
          <w:p w14:paraId="2AD9EB62" w14:textId="77777777" w:rsidR="00F438B4" w:rsidRPr="00635AA3" w:rsidRDefault="00F438B4" w:rsidP="000418A2">
            <w:pPr>
              <w:pStyle w:val="movimento2"/>
              <w:rPr>
                <w:color w:val="002060"/>
              </w:rPr>
            </w:pPr>
            <w:r w:rsidRPr="00635AA3">
              <w:rPr>
                <w:color w:val="002060"/>
              </w:rPr>
              <w:t xml:space="preserve">(POLISPORTIVA FUTURA A.D.) </w:t>
            </w:r>
          </w:p>
        </w:tc>
        <w:tc>
          <w:tcPr>
            <w:tcW w:w="800" w:type="dxa"/>
            <w:tcMar>
              <w:top w:w="20" w:type="dxa"/>
              <w:left w:w="20" w:type="dxa"/>
              <w:bottom w:w="20" w:type="dxa"/>
              <w:right w:w="20" w:type="dxa"/>
            </w:tcMar>
            <w:vAlign w:val="center"/>
            <w:hideMark/>
          </w:tcPr>
          <w:p w14:paraId="0527CFB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358736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34FFAAD" w14:textId="77777777" w:rsidR="00F438B4" w:rsidRPr="00635AA3" w:rsidRDefault="00F438B4" w:rsidP="000418A2">
            <w:pPr>
              <w:pStyle w:val="movimento2"/>
              <w:rPr>
                <w:color w:val="002060"/>
              </w:rPr>
            </w:pPr>
            <w:r w:rsidRPr="00635AA3">
              <w:rPr>
                <w:color w:val="002060"/>
              </w:rPr>
              <w:t> </w:t>
            </w:r>
          </w:p>
        </w:tc>
      </w:tr>
    </w:tbl>
    <w:p w14:paraId="37B8EA2F" w14:textId="77777777" w:rsidR="00F438B4" w:rsidRPr="00635AA3" w:rsidRDefault="00F438B4" w:rsidP="00F438B4">
      <w:pPr>
        <w:pStyle w:val="titolo30"/>
        <w:rPr>
          <w:color w:val="002060"/>
        </w:rPr>
      </w:pPr>
      <w:r w:rsidRPr="00635AA3">
        <w:rPr>
          <w:color w:val="002060"/>
        </w:rPr>
        <w:t xml:space="preserve">CALCIATORI NON ESPULSI </w:t>
      </w:r>
    </w:p>
    <w:p w14:paraId="4BFCE27E" w14:textId="77777777" w:rsidR="00F438B4" w:rsidRPr="00635AA3" w:rsidRDefault="00F438B4" w:rsidP="00F438B4">
      <w:pPr>
        <w:pStyle w:val="titolo20"/>
        <w:rPr>
          <w:color w:val="002060"/>
        </w:rPr>
      </w:pPr>
      <w:r w:rsidRPr="00635AA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24ED6BFC" w14:textId="77777777" w:rsidTr="000418A2">
        <w:tc>
          <w:tcPr>
            <w:tcW w:w="2200" w:type="dxa"/>
            <w:tcMar>
              <w:top w:w="20" w:type="dxa"/>
              <w:left w:w="20" w:type="dxa"/>
              <w:bottom w:w="20" w:type="dxa"/>
              <w:right w:w="20" w:type="dxa"/>
            </w:tcMar>
            <w:vAlign w:val="center"/>
            <w:hideMark/>
          </w:tcPr>
          <w:p w14:paraId="3F89D84F" w14:textId="77777777" w:rsidR="00F438B4" w:rsidRPr="00635AA3" w:rsidRDefault="00F438B4" w:rsidP="000418A2">
            <w:pPr>
              <w:pStyle w:val="movimento"/>
              <w:rPr>
                <w:color w:val="002060"/>
              </w:rPr>
            </w:pPr>
            <w:r w:rsidRPr="00635AA3">
              <w:rPr>
                <w:color w:val="002060"/>
              </w:rPr>
              <w:t>ROSSI LORENZO</w:t>
            </w:r>
          </w:p>
        </w:tc>
        <w:tc>
          <w:tcPr>
            <w:tcW w:w="2200" w:type="dxa"/>
            <w:tcMar>
              <w:top w:w="20" w:type="dxa"/>
              <w:left w:w="20" w:type="dxa"/>
              <w:bottom w:w="20" w:type="dxa"/>
              <w:right w:w="20" w:type="dxa"/>
            </w:tcMar>
            <w:vAlign w:val="center"/>
            <w:hideMark/>
          </w:tcPr>
          <w:p w14:paraId="263C350E" w14:textId="77777777" w:rsidR="00F438B4" w:rsidRPr="00635AA3" w:rsidRDefault="00F438B4" w:rsidP="000418A2">
            <w:pPr>
              <w:pStyle w:val="movimento2"/>
              <w:rPr>
                <w:color w:val="002060"/>
              </w:rPr>
            </w:pPr>
            <w:r w:rsidRPr="00635AA3">
              <w:rPr>
                <w:color w:val="002060"/>
              </w:rPr>
              <w:t xml:space="preserve">(POLISPORTIVA FUTURA A.D.) </w:t>
            </w:r>
          </w:p>
        </w:tc>
        <w:tc>
          <w:tcPr>
            <w:tcW w:w="800" w:type="dxa"/>
            <w:tcMar>
              <w:top w:w="20" w:type="dxa"/>
              <w:left w:w="20" w:type="dxa"/>
              <w:bottom w:w="20" w:type="dxa"/>
              <w:right w:w="20" w:type="dxa"/>
            </w:tcMar>
            <w:vAlign w:val="center"/>
            <w:hideMark/>
          </w:tcPr>
          <w:p w14:paraId="6ECC123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5E356F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D8C2829" w14:textId="77777777" w:rsidR="00F438B4" w:rsidRPr="00635AA3" w:rsidRDefault="00F438B4" w:rsidP="000418A2">
            <w:pPr>
              <w:pStyle w:val="movimento2"/>
              <w:rPr>
                <w:color w:val="002060"/>
              </w:rPr>
            </w:pPr>
            <w:r w:rsidRPr="00635AA3">
              <w:rPr>
                <w:color w:val="002060"/>
              </w:rPr>
              <w:t> </w:t>
            </w:r>
          </w:p>
        </w:tc>
      </w:tr>
    </w:tbl>
    <w:p w14:paraId="43547A23" w14:textId="77777777" w:rsidR="00F438B4" w:rsidRPr="00635AA3" w:rsidRDefault="00F438B4" w:rsidP="00F438B4">
      <w:pPr>
        <w:pStyle w:val="titolo20"/>
        <w:rPr>
          <w:color w:val="002060"/>
        </w:rPr>
      </w:pPr>
      <w:r w:rsidRPr="00635AA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7B26F926" w14:textId="77777777" w:rsidTr="000418A2">
        <w:tc>
          <w:tcPr>
            <w:tcW w:w="2200" w:type="dxa"/>
            <w:tcMar>
              <w:top w:w="20" w:type="dxa"/>
              <w:left w:w="20" w:type="dxa"/>
              <w:bottom w:w="20" w:type="dxa"/>
              <w:right w:w="20" w:type="dxa"/>
            </w:tcMar>
            <w:vAlign w:val="center"/>
            <w:hideMark/>
          </w:tcPr>
          <w:p w14:paraId="1ADE7785" w14:textId="77777777" w:rsidR="00F438B4" w:rsidRPr="00635AA3" w:rsidRDefault="00F438B4" w:rsidP="000418A2">
            <w:pPr>
              <w:pStyle w:val="movimento"/>
              <w:rPr>
                <w:color w:val="002060"/>
              </w:rPr>
            </w:pPr>
            <w:r w:rsidRPr="00635AA3">
              <w:rPr>
                <w:color w:val="002060"/>
              </w:rPr>
              <w:t>COMPAGNUCCI ROBERTO</w:t>
            </w:r>
          </w:p>
        </w:tc>
        <w:tc>
          <w:tcPr>
            <w:tcW w:w="2200" w:type="dxa"/>
            <w:tcMar>
              <w:top w:w="20" w:type="dxa"/>
              <w:left w:w="20" w:type="dxa"/>
              <w:bottom w:w="20" w:type="dxa"/>
              <w:right w:w="20" w:type="dxa"/>
            </w:tcMar>
            <w:vAlign w:val="center"/>
            <w:hideMark/>
          </w:tcPr>
          <w:p w14:paraId="639BE4E2" w14:textId="77777777" w:rsidR="00F438B4" w:rsidRPr="00635AA3" w:rsidRDefault="00F438B4" w:rsidP="000418A2">
            <w:pPr>
              <w:pStyle w:val="movimento2"/>
              <w:rPr>
                <w:color w:val="002060"/>
              </w:rPr>
            </w:pPr>
            <w:r w:rsidRPr="00635AA3">
              <w:rPr>
                <w:color w:val="002060"/>
              </w:rPr>
              <w:t xml:space="preserve">(PIEDIRIPA C5) </w:t>
            </w:r>
          </w:p>
        </w:tc>
        <w:tc>
          <w:tcPr>
            <w:tcW w:w="800" w:type="dxa"/>
            <w:tcMar>
              <w:top w:w="20" w:type="dxa"/>
              <w:left w:w="20" w:type="dxa"/>
              <w:bottom w:w="20" w:type="dxa"/>
              <w:right w:w="20" w:type="dxa"/>
            </w:tcMar>
            <w:vAlign w:val="center"/>
            <w:hideMark/>
          </w:tcPr>
          <w:p w14:paraId="6EA89B7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5607374" w14:textId="77777777" w:rsidR="00F438B4" w:rsidRPr="00635AA3" w:rsidRDefault="00F438B4" w:rsidP="000418A2">
            <w:pPr>
              <w:pStyle w:val="movimento"/>
              <w:rPr>
                <w:color w:val="002060"/>
              </w:rPr>
            </w:pPr>
            <w:r w:rsidRPr="00635AA3">
              <w:rPr>
                <w:color w:val="002060"/>
              </w:rPr>
              <w:t>MONTI FILIPPO</w:t>
            </w:r>
          </w:p>
        </w:tc>
        <w:tc>
          <w:tcPr>
            <w:tcW w:w="2200" w:type="dxa"/>
            <w:tcMar>
              <w:top w:w="20" w:type="dxa"/>
              <w:left w:w="20" w:type="dxa"/>
              <w:bottom w:w="20" w:type="dxa"/>
              <w:right w:w="20" w:type="dxa"/>
            </w:tcMar>
            <w:vAlign w:val="center"/>
            <w:hideMark/>
          </w:tcPr>
          <w:p w14:paraId="7039F989" w14:textId="77777777" w:rsidR="00F438B4" w:rsidRPr="00635AA3" w:rsidRDefault="00F438B4" w:rsidP="000418A2">
            <w:pPr>
              <w:pStyle w:val="movimento2"/>
              <w:rPr>
                <w:color w:val="002060"/>
              </w:rPr>
            </w:pPr>
            <w:r w:rsidRPr="00635AA3">
              <w:rPr>
                <w:color w:val="002060"/>
              </w:rPr>
              <w:t xml:space="preserve">(SPECIAL ONE SPORTING CLUB) </w:t>
            </w:r>
          </w:p>
        </w:tc>
      </w:tr>
    </w:tbl>
    <w:p w14:paraId="213114BA"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498F4CF" w14:textId="77777777" w:rsidTr="000418A2">
        <w:tc>
          <w:tcPr>
            <w:tcW w:w="2200" w:type="dxa"/>
            <w:tcMar>
              <w:top w:w="20" w:type="dxa"/>
              <w:left w:w="20" w:type="dxa"/>
              <w:bottom w:w="20" w:type="dxa"/>
              <w:right w:w="20" w:type="dxa"/>
            </w:tcMar>
            <w:vAlign w:val="center"/>
            <w:hideMark/>
          </w:tcPr>
          <w:p w14:paraId="72F4E907" w14:textId="77777777" w:rsidR="00F438B4" w:rsidRPr="00635AA3" w:rsidRDefault="00F438B4" w:rsidP="000418A2">
            <w:pPr>
              <w:pStyle w:val="movimento"/>
              <w:rPr>
                <w:color w:val="002060"/>
              </w:rPr>
            </w:pPr>
            <w:r w:rsidRPr="00635AA3">
              <w:rPr>
                <w:color w:val="002060"/>
              </w:rPr>
              <w:t>LOSANI ALFREDO</w:t>
            </w:r>
          </w:p>
        </w:tc>
        <w:tc>
          <w:tcPr>
            <w:tcW w:w="2200" w:type="dxa"/>
            <w:tcMar>
              <w:top w:w="20" w:type="dxa"/>
              <w:left w:w="20" w:type="dxa"/>
              <w:bottom w:w="20" w:type="dxa"/>
              <w:right w:w="20" w:type="dxa"/>
            </w:tcMar>
            <w:vAlign w:val="center"/>
            <w:hideMark/>
          </w:tcPr>
          <w:p w14:paraId="389C99FE" w14:textId="77777777" w:rsidR="00F438B4" w:rsidRPr="00635AA3" w:rsidRDefault="00F438B4" w:rsidP="000418A2">
            <w:pPr>
              <w:pStyle w:val="movimento2"/>
              <w:rPr>
                <w:color w:val="002060"/>
              </w:rPr>
            </w:pPr>
            <w:r w:rsidRPr="00635AA3">
              <w:rPr>
                <w:color w:val="002060"/>
              </w:rPr>
              <w:t xml:space="preserve">(ACQUAVIVA CALCIO) </w:t>
            </w:r>
          </w:p>
        </w:tc>
        <w:tc>
          <w:tcPr>
            <w:tcW w:w="800" w:type="dxa"/>
            <w:tcMar>
              <w:top w:w="20" w:type="dxa"/>
              <w:left w:w="20" w:type="dxa"/>
              <w:bottom w:w="20" w:type="dxa"/>
              <w:right w:w="20" w:type="dxa"/>
            </w:tcMar>
            <w:vAlign w:val="center"/>
            <w:hideMark/>
          </w:tcPr>
          <w:p w14:paraId="6ACC873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36BBF3D" w14:textId="77777777" w:rsidR="00F438B4" w:rsidRPr="00635AA3" w:rsidRDefault="00F438B4" w:rsidP="000418A2">
            <w:pPr>
              <w:pStyle w:val="movimento"/>
              <w:rPr>
                <w:color w:val="002060"/>
              </w:rPr>
            </w:pPr>
            <w:r w:rsidRPr="00635AA3">
              <w:rPr>
                <w:color w:val="002060"/>
              </w:rPr>
              <w:t>FERRI FEDERICO</w:t>
            </w:r>
          </w:p>
        </w:tc>
        <w:tc>
          <w:tcPr>
            <w:tcW w:w="2200" w:type="dxa"/>
            <w:tcMar>
              <w:top w:w="20" w:type="dxa"/>
              <w:left w:w="20" w:type="dxa"/>
              <w:bottom w:w="20" w:type="dxa"/>
              <w:right w:w="20" w:type="dxa"/>
            </w:tcMar>
            <w:vAlign w:val="center"/>
            <w:hideMark/>
          </w:tcPr>
          <w:p w14:paraId="17946FFD" w14:textId="77777777" w:rsidR="00F438B4" w:rsidRPr="00635AA3" w:rsidRDefault="00F438B4" w:rsidP="000418A2">
            <w:pPr>
              <w:pStyle w:val="movimento2"/>
              <w:rPr>
                <w:color w:val="002060"/>
              </w:rPr>
            </w:pPr>
            <w:r w:rsidRPr="00635AA3">
              <w:rPr>
                <w:color w:val="002060"/>
              </w:rPr>
              <w:t xml:space="preserve">(AUDAX CALCIO PIOBBICO) </w:t>
            </w:r>
          </w:p>
        </w:tc>
      </w:tr>
      <w:tr w:rsidR="00F438B4" w:rsidRPr="00635AA3" w14:paraId="374A3B07" w14:textId="77777777" w:rsidTr="000418A2">
        <w:tc>
          <w:tcPr>
            <w:tcW w:w="2200" w:type="dxa"/>
            <w:tcMar>
              <w:top w:w="20" w:type="dxa"/>
              <w:left w:w="20" w:type="dxa"/>
              <w:bottom w:w="20" w:type="dxa"/>
              <w:right w:w="20" w:type="dxa"/>
            </w:tcMar>
            <w:vAlign w:val="center"/>
            <w:hideMark/>
          </w:tcPr>
          <w:p w14:paraId="6AF47001" w14:textId="77777777" w:rsidR="00F438B4" w:rsidRPr="00635AA3" w:rsidRDefault="00F438B4" w:rsidP="000418A2">
            <w:pPr>
              <w:pStyle w:val="movimento"/>
              <w:rPr>
                <w:color w:val="002060"/>
              </w:rPr>
            </w:pPr>
            <w:r w:rsidRPr="00635AA3">
              <w:rPr>
                <w:color w:val="002060"/>
              </w:rPr>
              <w:t>CASAROLA ANDREA</w:t>
            </w:r>
          </w:p>
        </w:tc>
        <w:tc>
          <w:tcPr>
            <w:tcW w:w="2200" w:type="dxa"/>
            <w:tcMar>
              <w:top w:w="20" w:type="dxa"/>
              <w:left w:w="20" w:type="dxa"/>
              <w:bottom w:w="20" w:type="dxa"/>
              <w:right w:w="20" w:type="dxa"/>
            </w:tcMar>
            <w:vAlign w:val="center"/>
            <w:hideMark/>
          </w:tcPr>
          <w:p w14:paraId="3E79C927" w14:textId="77777777" w:rsidR="00F438B4" w:rsidRPr="00635AA3" w:rsidRDefault="00F438B4" w:rsidP="000418A2">
            <w:pPr>
              <w:pStyle w:val="movimento2"/>
              <w:rPr>
                <w:color w:val="002060"/>
              </w:rPr>
            </w:pPr>
            <w:r w:rsidRPr="00635AA3">
              <w:rPr>
                <w:color w:val="002060"/>
              </w:rPr>
              <w:t xml:space="preserve">(CASENUOVE) </w:t>
            </w:r>
          </w:p>
        </w:tc>
        <w:tc>
          <w:tcPr>
            <w:tcW w:w="800" w:type="dxa"/>
            <w:tcMar>
              <w:top w:w="20" w:type="dxa"/>
              <w:left w:w="20" w:type="dxa"/>
              <w:bottom w:w="20" w:type="dxa"/>
              <w:right w:w="20" w:type="dxa"/>
            </w:tcMar>
            <w:vAlign w:val="center"/>
            <w:hideMark/>
          </w:tcPr>
          <w:p w14:paraId="6126C17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6DA074B" w14:textId="77777777" w:rsidR="00F438B4" w:rsidRPr="00635AA3" w:rsidRDefault="00F438B4" w:rsidP="000418A2">
            <w:pPr>
              <w:pStyle w:val="movimento"/>
              <w:rPr>
                <w:color w:val="002060"/>
              </w:rPr>
            </w:pPr>
            <w:r w:rsidRPr="00635AA3">
              <w:rPr>
                <w:color w:val="002060"/>
              </w:rPr>
              <w:t>PALOMBARANI SIMONE</w:t>
            </w:r>
          </w:p>
        </w:tc>
        <w:tc>
          <w:tcPr>
            <w:tcW w:w="2200" w:type="dxa"/>
            <w:tcMar>
              <w:top w:w="20" w:type="dxa"/>
              <w:left w:w="20" w:type="dxa"/>
              <w:bottom w:w="20" w:type="dxa"/>
              <w:right w:w="20" w:type="dxa"/>
            </w:tcMar>
            <w:vAlign w:val="center"/>
            <w:hideMark/>
          </w:tcPr>
          <w:p w14:paraId="1556A024" w14:textId="77777777" w:rsidR="00F438B4" w:rsidRPr="00635AA3" w:rsidRDefault="00F438B4" w:rsidP="000418A2">
            <w:pPr>
              <w:pStyle w:val="movimento2"/>
              <w:rPr>
                <w:color w:val="002060"/>
              </w:rPr>
            </w:pPr>
            <w:r w:rsidRPr="00635AA3">
              <w:rPr>
                <w:color w:val="002060"/>
              </w:rPr>
              <w:t xml:space="preserve">(CASENUOVE) </w:t>
            </w:r>
          </w:p>
        </w:tc>
      </w:tr>
      <w:tr w:rsidR="00F438B4" w:rsidRPr="00635AA3" w14:paraId="4778B336" w14:textId="77777777" w:rsidTr="000418A2">
        <w:tc>
          <w:tcPr>
            <w:tcW w:w="2200" w:type="dxa"/>
            <w:tcMar>
              <w:top w:w="20" w:type="dxa"/>
              <w:left w:w="20" w:type="dxa"/>
              <w:bottom w:w="20" w:type="dxa"/>
              <w:right w:w="20" w:type="dxa"/>
            </w:tcMar>
            <w:vAlign w:val="center"/>
            <w:hideMark/>
          </w:tcPr>
          <w:p w14:paraId="35C74CFE" w14:textId="77777777" w:rsidR="00F438B4" w:rsidRPr="00635AA3" w:rsidRDefault="00F438B4" w:rsidP="000418A2">
            <w:pPr>
              <w:pStyle w:val="movimento"/>
              <w:rPr>
                <w:color w:val="002060"/>
              </w:rPr>
            </w:pPr>
            <w:r w:rsidRPr="00635AA3">
              <w:rPr>
                <w:color w:val="002060"/>
              </w:rPr>
              <w:t>AIT SALAH SOUFIANE</w:t>
            </w:r>
          </w:p>
        </w:tc>
        <w:tc>
          <w:tcPr>
            <w:tcW w:w="2200" w:type="dxa"/>
            <w:tcMar>
              <w:top w:w="20" w:type="dxa"/>
              <w:left w:w="20" w:type="dxa"/>
              <w:bottom w:w="20" w:type="dxa"/>
              <w:right w:w="20" w:type="dxa"/>
            </w:tcMar>
            <w:vAlign w:val="center"/>
            <w:hideMark/>
          </w:tcPr>
          <w:p w14:paraId="39E170C2" w14:textId="77777777" w:rsidR="00F438B4" w:rsidRPr="00635AA3" w:rsidRDefault="00F438B4" w:rsidP="000418A2">
            <w:pPr>
              <w:pStyle w:val="movimento2"/>
              <w:rPr>
                <w:color w:val="002060"/>
              </w:rPr>
            </w:pPr>
            <w:r w:rsidRPr="00635AA3">
              <w:rPr>
                <w:color w:val="002060"/>
              </w:rPr>
              <w:t xml:space="preserve">(GNANO 04) </w:t>
            </w:r>
          </w:p>
        </w:tc>
        <w:tc>
          <w:tcPr>
            <w:tcW w:w="800" w:type="dxa"/>
            <w:tcMar>
              <w:top w:w="20" w:type="dxa"/>
              <w:left w:w="20" w:type="dxa"/>
              <w:bottom w:w="20" w:type="dxa"/>
              <w:right w:w="20" w:type="dxa"/>
            </w:tcMar>
            <w:vAlign w:val="center"/>
            <w:hideMark/>
          </w:tcPr>
          <w:p w14:paraId="18AF9D1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4295FCE" w14:textId="77777777" w:rsidR="00F438B4" w:rsidRPr="00635AA3" w:rsidRDefault="00F438B4" w:rsidP="000418A2">
            <w:pPr>
              <w:pStyle w:val="movimento"/>
              <w:rPr>
                <w:color w:val="002060"/>
              </w:rPr>
            </w:pPr>
            <w:r w:rsidRPr="00635AA3">
              <w:rPr>
                <w:color w:val="002060"/>
              </w:rPr>
              <w:t>BIZZARRI DAVIDE</w:t>
            </w:r>
          </w:p>
        </w:tc>
        <w:tc>
          <w:tcPr>
            <w:tcW w:w="2200" w:type="dxa"/>
            <w:tcMar>
              <w:top w:w="20" w:type="dxa"/>
              <w:left w:w="20" w:type="dxa"/>
              <w:bottom w:w="20" w:type="dxa"/>
              <w:right w:w="20" w:type="dxa"/>
            </w:tcMar>
            <w:vAlign w:val="center"/>
            <w:hideMark/>
          </w:tcPr>
          <w:p w14:paraId="624D3860" w14:textId="77777777" w:rsidR="00F438B4" w:rsidRPr="00635AA3" w:rsidRDefault="00F438B4" w:rsidP="000418A2">
            <w:pPr>
              <w:pStyle w:val="movimento2"/>
              <w:rPr>
                <w:color w:val="002060"/>
              </w:rPr>
            </w:pPr>
            <w:r w:rsidRPr="00635AA3">
              <w:rPr>
                <w:color w:val="002060"/>
              </w:rPr>
              <w:t xml:space="preserve">(TRIBALCIO PICENA) </w:t>
            </w:r>
          </w:p>
        </w:tc>
      </w:tr>
      <w:tr w:rsidR="00F438B4" w:rsidRPr="00635AA3" w14:paraId="647EBCFB" w14:textId="77777777" w:rsidTr="000418A2">
        <w:tc>
          <w:tcPr>
            <w:tcW w:w="2200" w:type="dxa"/>
            <w:tcMar>
              <w:top w:w="20" w:type="dxa"/>
              <w:left w:w="20" w:type="dxa"/>
              <w:bottom w:w="20" w:type="dxa"/>
              <w:right w:w="20" w:type="dxa"/>
            </w:tcMar>
            <w:vAlign w:val="center"/>
            <w:hideMark/>
          </w:tcPr>
          <w:p w14:paraId="7C7FED83" w14:textId="77777777" w:rsidR="00F438B4" w:rsidRPr="00635AA3" w:rsidRDefault="00F438B4" w:rsidP="000418A2">
            <w:pPr>
              <w:pStyle w:val="movimento"/>
              <w:rPr>
                <w:color w:val="002060"/>
              </w:rPr>
            </w:pPr>
            <w:r w:rsidRPr="00635AA3">
              <w:rPr>
                <w:color w:val="002060"/>
              </w:rPr>
              <w:lastRenderedPageBreak/>
              <w:t>PACIAROTTI RICCARDO</w:t>
            </w:r>
          </w:p>
        </w:tc>
        <w:tc>
          <w:tcPr>
            <w:tcW w:w="2200" w:type="dxa"/>
            <w:tcMar>
              <w:top w:w="20" w:type="dxa"/>
              <w:left w:w="20" w:type="dxa"/>
              <w:bottom w:w="20" w:type="dxa"/>
              <w:right w:w="20" w:type="dxa"/>
            </w:tcMar>
            <w:vAlign w:val="center"/>
            <w:hideMark/>
          </w:tcPr>
          <w:p w14:paraId="52C7C50E" w14:textId="77777777" w:rsidR="00F438B4" w:rsidRPr="00635AA3" w:rsidRDefault="00F438B4" w:rsidP="000418A2">
            <w:pPr>
              <w:pStyle w:val="movimento2"/>
              <w:rPr>
                <w:color w:val="002060"/>
              </w:rPr>
            </w:pPr>
            <w:r w:rsidRPr="00635AA3">
              <w:rPr>
                <w:color w:val="002060"/>
              </w:rPr>
              <w:t xml:space="preserve">(VALLESINA) </w:t>
            </w:r>
          </w:p>
        </w:tc>
        <w:tc>
          <w:tcPr>
            <w:tcW w:w="800" w:type="dxa"/>
            <w:tcMar>
              <w:top w:w="20" w:type="dxa"/>
              <w:left w:w="20" w:type="dxa"/>
              <w:bottom w:w="20" w:type="dxa"/>
              <w:right w:w="20" w:type="dxa"/>
            </w:tcMar>
            <w:vAlign w:val="center"/>
            <w:hideMark/>
          </w:tcPr>
          <w:p w14:paraId="54DF9DB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1B1C04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B2A6558" w14:textId="77777777" w:rsidR="00F438B4" w:rsidRPr="00635AA3" w:rsidRDefault="00F438B4" w:rsidP="000418A2">
            <w:pPr>
              <w:pStyle w:val="movimento2"/>
              <w:rPr>
                <w:color w:val="002060"/>
              </w:rPr>
            </w:pPr>
            <w:r w:rsidRPr="00635AA3">
              <w:rPr>
                <w:color w:val="002060"/>
              </w:rPr>
              <w:t> </w:t>
            </w:r>
          </w:p>
        </w:tc>
      </w:tr>
    </w:tbl>
    <w:p w14:paraId="6D24C51E"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083A6E5" w14:textId="77777777" w:rsidTr="000418A2">
        <w:tc>
          <w:tcPr>
            <w:tcW w:w="2200" w:type="dxa"/>
            <w:tcMar>
              <w:top w:w="20" w:type="dxa"/>
              <w:left w:w="20" w:type="dxa"/>
              <w:bottom w:w="20" w:type="dxa"/>
              <w:right w:w="20" w:type="dxa"/>
            </w:tcMar>
            <w:vAlign w:val="center"/>
            <w:hideMark/>
          </w:tcPr>
          <w:p w14:paraId="36AB0B3B" w14:textId="77777777" w:rsidR="00F438B4" w:rsidRPr="00635AA3" w:rsidRDefault="00F438B4" w:rsidP="000418A2">
            <w:pPr>
              <w:pStyle w:val="movimento"/>
              <w:rPr>
                <w:color w:val="002060"/>
              </w:rPr>
            </w:pPr>
            <w:r w:rsidRPr="00635AA3">
              <w:rPr>
                <w:color w:val="002060"/>
              </w:rPr>
              <w:t>MICHELETTI MATTIA</w:t>
            </w:r>
          </w:p>
        </w:tc>
        <w:tc>
          <w:tcPr>
            <w:tcW w:w="2200" w:type="dxa"/>
            <w:tcMar>
              <w:top w:w="20" w:type="dxa"/>
              <w:left w:w="20" w:type="dxa"/>
              <w:bottom w:w="20" w:type="dxa"/>
              <w:right w:w="20" w:type="dxa"/>
            </w:tcMar>
            <w:vAlign w:val="center"/>
            <w:hideMark/>
          </w:tcPr>
          <w:p w14:paraId="5ADAAFAC" w14:textId="77777777" w:rsidR="00F438B4" w:rsidRPr="00635AA3" w:rsidRDefault="00F438B4" w:rsidP="000418A2">
            <w:pPr>
              <w:pStyle w:val="movimento2"/>
              <w:rPr>
                <w:color w:val="002060"/>
              </w:rPr>
            </w:pPr>
            <w:r w:rsidRPr="00635AA3">
              <w:rPr>
                <w:color w:val="002060"/>
              </w:rPr>
              <w:t xml:space="preserve">(ASPIO 2005) </w:t>
            </w:r>
          </w:p>
        </w:tc>
        <w:tc>
          <w:tcPr>
            <w:tcW w:w="800" w:type="dxa"/>
            <w:tcMar>
              <w:top w:w="20" w:type="dxa"/>
              <w:left w:w="20" w:type="dxa"/>
              <w:bottom w:w="20" w:type="dxa"/>
              <w:right w:w="20" w:type="dxa"/>
            </w:tcMar>
            <w:vAlign w:val="center"/>
            <w:hideMark/>
          </w:tcPr>
          <w:p w14:paraId="1292402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FB352B6" w14:textId="77777777" w:rsidR="00F438B4" w:rsidRPr="00635AA3" w:rsidRDefault="00F438B4" w:rsidP="000418A2">
            <w:pPr>
              <w:pStyle w:val="movimento"/>
              <w:rPr>
                <w:color w:val="002060"/>
              </w:rPr>
            </w:pPr>
            <w:r w:rsidRPr="00635AA3">
              <w:rPr>
                <w:color w:val="002060"/>
              </w:rPr>
              <w:t>TASSI GIAN MARCO</w:t>
            </w:r>
          </w:p>
        </w:tc>
        <w:tc>
          <w:tcPr>
            <w:tcW w:w="2200" w:type="dxa"/>
            <w:tcMar>
              <w:top w:w="20" w:type="dxa"/>
              <w:left w:w="20" w:type="dxa"/>
              <w:bottom w:w="20" w:type="dxa"/>
              <w:right w:w="20" w:type="dxa"/>
            </w:tcMar>
            <w:vAlign w:val="center"/>
            <w:hideMark/>
          </w:tcPr>
          <w:p w14:paraId="6D78DB58" w14:textId="77777777" w:rsidR="00F438B4" w:rsidRPr="00635AA3" w:rsidRDefault="00F438B4" w:rsidP="000418A2">
            <w:pPr>
              <w:pStyle w:val="movimento2"/>
              <w:rPr>
                <w:color w:val="002060"/>
              </w:rPr>
            </w:pPr>
            <w:r w:rsidRPr="00635AA3">
              <w:rPr>
                <w:color w:val="002060"/>
              </w:rPr>
              <w:t xml:space="preserve">(CALCIO </w:t>
            </w:r>
            <w:proofErr w:type="gramStart"/>
            <w:r w:rsidRPr="00635AA3">
              <w:rPr>
                <w:color w:val="002060"/>
              </w:rPr>
              <w:t>S.ELPIDIO</w:t>
            </w:r>
            <w:proofErr w:type="gramEnd"/>
            <w:r w:rsidRPr="00635AA3">
              <w:rPr>
                <w:color w:val="002060"/>
              </w:rPr>
              <w:t xml:space="preserve"> A MARE) </w:t>
            </w:r>
          </w:p>
        </w:tc>
      </w:tr>
      <w:tr w:rsidR="00F438B4" w:rsidRPr="00635AA3" w14:paraId="78038467" w14:textId="77777777" w:rsidTr="000418A2">
        <w:tc>
          <w:tcPr>
            <w:tcW w:w="2200" w:type="dxa"/>
            <w:tcMar>
              <w:top w:w="20" w:type="dxa"/>
              <w:left w:w="20" w:type="dxa"/>
              <w:bottom w:w="20" w:type="dxa"/>
              <w:right w:w="20" w:type="dxa"/>
            </w:tcMar>
            <w:vAlign w:val="center"/>
            <w:hideMark/>
          </w:tcPr>
          <w:p w14:paraId="65A676A1" w14:textId="77777777" w:rsidR="00F438B4" w:rsidRPr="00635AA3" w:rsidRDefault="00F438B4" w:rsidP="000418A2">
            <w:pPr>
              <w:pStyle w:val="movimento"/>
              <w:rPr>
                <w:color w:val="002060"/>
              </w:rPr>
            </w:pPr>
            <w:r w:rsidRPr="00635AA3">
              <w:rPr>
                <w:color w:val="002060"/>
              </w:rPr>
              <w:t>MARSILI DAVIDE</w:t>
            </w:r>
          </w:p>
        </w:tc>
        <w:tc>
          <w:tcPr>
            <w:tcW w:w="2200" w:type="dxa"/>
            <w:tcMar>
              <w:top w:w="20" w:type="dxa"/>
              <w:left w:w="20" w:type="dxa"/>
              <w:bottom w:w="20" w:type="dxa"/>
              <w:right w:w="20" w:type="dxa"/>
            </w:tcMar>
            <w:vAlign w:val="center"/>
            <w:hideMark/>
          </w:tcPr>
          <w:p w14:paraId="3E21FDB8" w14:textId="77777777" w:rsidR="00F438B4" w:rsidRPr="00635AA3" w:rsidRDefault="00F438B4" w:rsidP="000418A2">
            <w:pPr>
              <w:pStyle w:val="movimento2"/>
              <w:rPr>
                <w:color w:val="002060"/>
              </w:rPr>
            </w:pPr>
            <w:r w:rsidRPr="00635AA3">
              <w:rPr>
                <w:color w:val="002060"/>
              </w:rPr>
              <w:t xml:space="preserve">(CASENUOVE) </w:t>
            </w:r>
          </w:p>
        </w:tc>
        <w:tc>
          <w:tcPr>
            <w:tcW w:w="800" w:type="dxa"/>
            <w:tcMar>
              <w:top w:w="20" w:type="dxa"/>
              <w:left w:w="20" w:type="dxa"/>
              <w:bottom w:w="20" w:type="dxa"/>
              <w:right w:w="20" w:type="dxa"/>
            </w:tcMar>
            <w:vAlign w:val="center"/>
            <w:hideMark/>
          </w:tcPr>
          <w:p w14:paraId="390F3FA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909D245" w14:textId="77777777" w:rsidR="00F438B4" w:rsidRPr="00635AA3" w:rsidRDefault="00F438B4" w:rsidP="000418A2">
            <w:pPr>
              <w:pStyle w:val="movimento"/>
              <w:rPr>
                <w:color w:val="002060"/>
              </w:rPr>
            </w:pPr>
            <w:r w:rsidRPr="00635AA3">
              <w:rPr>
                <w:color w:val="002060"/>
              </w:rPr>
              <w:t>FRAIOLI VALERIO</w:t>
            </w:r>
          </w:p>
        </w:tc>
        <w:tc>
          <w:tcPr>
            <w:tcW w:w="2200" w:type="dxa"/>
            <w:tcMar>
              <w:top w:w="20" w:type="dxa"/>
              <w:left w:w="20" w:type="dxa"/>
              <w:bottom w:w="20" w:type="dxa"/>
              <w:right w:w="20" w:type="dxa"/>
            </w:tcMar>
            <w:vAlign w:val="center"/>
            <w:hideMark/>
          </w:tcPr>
          <w:p w14:paraId="28D46A6C" w14:textId="77777777" w:rsidR="00F438B4" w:rsidRPr="00635AA3" w:rsidRDefault="00F438B4" w:rsidP="000418A2">
            <w:pPr>
              <w:pStyle w:val="movimento2"/>
              <w:rPr>
                <w:color w:val="002060"/>
              </w:rPr>
            </w:pPr>
            <w:r w:rsidRPr="00635AA3">
              <w:rPr>
                <w:color w:val="002060"/>
              </w:rPr>
              <w:t xml:space="preserve">(CIARNIN) </w:t>
            </w:r>
          </w:p>
        </w:tc>
      </w:tr>
      <w:tr w:rsidR="00F438B4" w:rsidRPr="00635AA3" w14:paraId="667416B9" w14:textId="77777777" w:rsidTr="000418A2">
        <w:tc>
          <w:tcPr>
            <w:tcW w:w="2200" w:type="dxa"/>
            <w:tcMar>
              <w:top w:w="20" w:type="dxa"/>
              <w:left w:w="20" w:type="dxa"/>
              <w:bottom w:w="20" w:type="dxa"/>
              <w:right w:w="20" w:type="dxa"/>
            </w:tcMar>
            <w:vAlign w:val="center"/>
            <w:hideMark/>
          </w:tcPr>
          <w:p w14:paraId="39FB5516" w14:textId="77777777" w:rsidR="00F438B4" w:rsidRPr="00635AA3" w:rsidRDefault="00F438B4" w:rsidP="000418A2">
            <w:pPr>
              <w:pStyle w:val="movimento"/>
              <w:rPr>
                <w:color w:val="002060"/>
              </w:rPr>
            </w:pPr>
            <w:r w:rsidRPr="00635AA3">
              <w:rPr>
                <w:color w:val="002060"/>
              </w:rPr>
              <w:t>JIMENEZ SANCHEZ MIGUEL ANGEL</w:t>
            </w:r>
          </w:p>
        </w:tc>
        <w:tc>
          <w:tcPr>
            <w:tcW w:w="2200" w:type="dxa"/>
            <w:tcMar>
              <w:top w:w="20" w:type="dxa"/>
              <w:left w:w="20" w:type="dxa"/>
              <w:bottom w:w="20" w:type="dxa"/>
              <w:right w:w="20" w:type="dxa"/>
            </w:tcMar>
            <w:vAlign w:val="center"/>
            <w:hideMark/>
          </w:tcPr>
          <w:p w14:paraId="79FBF598" w14:textId="77777777" w:rsidR="00F438B4" w:rsidRPr="00635AA3" w:rsidRDefault="00F438B4" w:rsidP="000418A2">
            <w:pPr>
              <w:pStyle w:val="movimento2"/>
              <w:rPr>
                <w:color w:val="002060"/>
              </w:rPr>
            </w:pPr>
            <w:r w:rsidRPr="00635AA3">
              <w:rPr>
                <w:color w:val="002060"/>
              </w:rPr>
              <w:t xml:space="preserve">(CSI MONTEFIORE) </w:t>
            </w:r>
          </w:p>
        </w:tc>
        <w:tc>
          <w:tcPr>
            <w:tcW w:w="800" w:type="dxa"/>
            <w:tcMar>
              <w:top w:w="20" w:type="dxa"/>
              <w:left w:w="20" w:type="dxa"/>
              <w:bottom w:w="20" w:type="dxa"/>
              <w:right w:w="20" w:type="dxa"/>
            </w:tcMar>
            <w:vAlign w:val="center"/>
            <w:hideMark/>
          </w:tcPr>
          <w:p w14:paraId="5209C8CB"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C690842" w14:textId="77777777" w:rsidR="00F438B4" w:rsidRPr="00635AA3" w:rsidRDefault="00F438B4" w:rsidP="000418A2">
            <w:pPr>
              <w:pStyle w:val="movimento"/>
              <w:rPr>
                <w:color w:val="002060"/>
              </w:rPr>
            </w:pPr>
            <w:r w:rsidRPr="00635AA3">
              <w:rPr>
                <w:color w:val="002060"/>
              </w:rPr>
              <w:t>PUPILLI ALESSANDRO</w:t>
            </w:r>
          </w:p>
        </w:tc>
        <w:tc>
          <w:tcPr>
            <w:tcW w:w="2200" w:type="dxa"/>
            <w:tcMar>
              <w:top w:w="20" w:type="dxa"/>
              <w:left w:w="20" w:type="dxa"/>
              <w:bottom w:w="20" w:type="dxa"/>
              <w:right w:w="20" w:type="dxa"/>
            </w:tcMar>
            <w:vAlign w:val="center"/>
            <w:hideMark/>
          </w:tcPr>
          <w:p w14:paraId="446EB720" w14:textId="77777777" w:rsidR="00F438B4" w:rsidRPr="00635AA3" w:rsidRDefault="00F438B4" w:rsidP="000418A2">
            <w:pPr>
              <w:pStyle w:val="movimento2"/>
              <w:rPr>
                <w:color w:val="002060"/>
              </w:rPr>
            </w:pPr>
            <w:r w:rsidRPr="00635AA3">
              <w:rPr>
                <w:color w:val="002060"/>
              </w:rPr>
              <w:t xml:space="preserve">(FUTSAL ANCONA) </w:t>
            </w:r>
          </w:p>
        </w:tc>
      </w:tr>
      <w:tr w:rsidR="00F438B4" w:rsidRPr="00635AA3" w14:paraId="38D44FCA" w14:textId="77777777" w:rsidTr="000418A2">
        <w:tc>
          <w:tcPr>
            <w:tcW w:w="2200" w:type="dxa"/>
            <w:tcMar>
              <w:top w:w="20" w:type="dxa"/>
              <w:left w:w="20" w:type="dxa"/>
              <w:bottom w:w="20" w:type="dxa"/>
              <w:right w:w="20" w:type="dxa"/>
            </w:tcMar>
            <w:vAlign w:val="center"/>
            <w:hideMark/>
          </w:tcPr>
          <w:p w14:paraId="0E9897B8" w14:textId="77777777" w:rsidR="00F438B4" w:rsidRPr="00635AA3" w:rsidRDefault="00F438B4" w:rsidP="000418A2">
            <w:pPr>
              <w:pStyle w:val="movimento"/>
              <w:rPr>
                <w:color w:val="002060"/>
              </w:rPr>
            </w:pPr>
            <w:r w:rsidRPr="00635AA3">
              <w:rPr>
                <w:color w:val="002060"/>
              </w:rPr>
              <w:t>MEHMETI AMARILDO</w:t>
            </w:r>
          </w:p>
        </w:tc>
        <w:tc>
          <w:tcPr>
            <w:tcW w:w="2200" w:type="dxa"/>
            <w:tcMar>
              <w:top w:w="20" w:type="dxa"/>
              <w:left w:w="20" w:type="dxa"/>
              <w:bottom w:w="20" w:type="dxa"/>
              <w:right w:w="20" w:type="dxa"/>
            </w:tcMar>
            <w:vAlign w:val="center"/>
            <w:hideMark/>
          </w:tcPr>
          <w:p w14:paraId="0F011F86" w14:textId="77777777" w:rsidR="00F438B4" w:rsidRPr="00635AA3" w:rsidRDefault="00F438B4" w:rsidP="000418A2">
            <w:pPr>
              <w:pStyle w:val="movimento2"/>
              <w:rPr>
                <w:color w:val="002060"/>
              </w:rPr>
            </w:pPr>
            <w:r w:rsidRPr="00635AA3">
              <w:rPr>
                <w:color w:val="002060"/>
              </w:rPr>
              <w:t xml:space="preserve">(FUTSAL L.C.) </w:t>
            </w:r>
          </w:p>
        </w:tc>
        <w:tc>
          <w:tcPr>
            <w:tcW w:w="800" w:type="dxa"/>
            <w:tcMar>
              <w:top w:w="20" w:type="dxa"/>
              <w:left w:w="20" w:type="dxa"/>
              <w:bottom w:w="20" w:type="dxa"/>
              <w:right w:w="20" w:type="dxa"/>
            </w:tcMar>
            <w:vAlign w:val="center"/>
            <w:hideMark/>
          </w:tcPr>
          <w:p w14:paraId="39231B9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2E552E2" w14:textId="77777777" w:rsidR="00F438B4" w:rsidRPr="00635AA3" w:rsidRDefault="00F438B4" w:rsidP="000418A2">
            <w:pPr>
              <w:pStyle w:val="movimento"/>
              <w:rPr>
                <w:color w:val="002060"/>
              </w:rPr>
            </w:pPr>
            <w:r w:rsidRPr="00635AA3">
              <w:rPr>
                <w:color w:val="002060"/>
              </w:rPr>
              <w:t>TOMBOLINI GIANTOMMASO</w:t>
            </w:r>
          </w:p>
        </w:tc>
        <w:tc>
          <w:tcPr>
            <w:tcW w:w="2200" w:type="dxa"/>
            <w:tcMar>
              <w:top w:w="20" w:type="dxa"/>
              <w:left w:w="20" w:type="dxa"/>
              <w:bottom w:w="20" w:type="dxa"/>
              <w:right w:w="20" w:type="dxa"/>
            </w:tcMar>
            <w:vAlign w:val="center"/>
            <w:hideMark/>
          </w:tcPr>
          <w:p w14:paraId="02A96D57" w14:textId="77777777" w:rsidR="00F438B4" w:rsidRPr="00635AA3" w:rsidRDefault="00F438B4" w:rsidP="000418A2">
            <w:pPr>
              <w:pStyle w:val="movimento2"/>
              <w:rPr>
                <w:color w:val="002060"/>
              </w:rPr>
            </w:pPr>
            <w:r w:rsidRPr="00635AA3">
              <w:rPr>
                <w:color w:val="002060"/>
              </w:rPr>
              <w:t xml:space="preserve">(OLIMPIA JUVENTU FALCONARA) </w:t>
            </w:r>
          </w:p>
        </w:tc>
      </w:tr>
      <w:tr w:rsidR="00F438B4" w:rsidRPr="00635AA3" w14:paraId="437CB99B" w14:textId="77777777" w:rsidTr="000418A2">
        <w:tc>
          <w:tcPr>
            <w:tcW w:w="2200" w:type="dxa"/>
            <w:tcMar>
              <w:top w:w="20" w:type="dxa"/>
              <w:left w:w="20" w:type="dxa"/>
              <w:bottom w:w="20" w:type="dxa"/>
              <w:right w:w="20" w:type="dxa"/>
            </w:tcMar>
            <w:vAlign w:val="center"/>
            <w:hideMark/>
          </w:tcPr>
          <w:p w14:paraId="4405C02B" w14:textId="77777777" w:rsidR="00F438B4" w:rsidRPr="00635AA3" w:rsidRDefault="00F438B4" w:rsidP="000418A2">
            <w:pPr>
              <w:pStyle w:val="movimento"/>
              <w:rPr>
                <w:color w:val="002060"/>
              </w:rPr>
            </w:pPr>
            <w:r w:rsidRPr="00635AA3">
              <w:rPr>
                <w:color w:val="002060"/>
              </w:rPr>
              <w:t>URBANI ALESSIO</w:t>
            </w:r>
          </w:p>
        </w:tc>
        <w:tc>
          <w:tcPr>
            <w:tcW w:w="2200" w:type="dxa"/>
            <w:tcMar>
              <w:top w:w="20" w:type="dxa"/>
              <w:left w:w="20" w:type="dxa"/>
              <w:bottom w:w="20" w:type="dxa"/>
              <w:right w:w="20" w:type="dxa"/>
            </w:tcMar>
            <w:vAlign w:val="center"/>
            <w:hideMark/>
          </w:tcPr>
          <w:p w14:paraId="2BA9FC8D" w14:textId="77777777" w:rsidR="00F438B4" w:rsidRPr="00635AA3" w:rsidRDefault="00F438B4" w:rsidP="000418A2">
            <w:pPr>
              <w:pStyle w:val="movimento2"/>
              <w:rPr>
                <w:color w:val="002060"/>
              </w:rPr>
            </w:pPr>
            <w:r w:rsidRPr="00635AA3">
              <w:rPr>
                <w:color w:val="002060"/>
              </w:rPr>
              <w:t xml:space="preserve">(TRIBALCIO PICENA) </w:t>
            </w:r>
          </w:p>
        </w:tc>
        <w:tc>
          <w:tcPr>
            <w:tcW w:w="800" w:type="dxa"/>
            <w:tcMar>
              <w:top w:w="20" w:type="dxa"/>
              <w:left w:w="20" w:type="dxa"/>
              <w:bottom w:w="20" w:type="dxa"/>
              <w:right w:w="20" w:type="dxa"/>
            </w:tcMar>
            <w:vAlign w:val="center"/>
            <w:hideMark/>
          </w:tcPr>
          <w:p w14:paraId="334A794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B1B5A48" w14:textId="77777777" w:rsidR="00F438B4" w:rsidRPr="00635AA3" w:rsidRDefault="00F438B4" w:rsidP="000418A2">
            <w:pPr>
              <w:pStyle w:val="movimento"/>
              <w:rPr>
                <w:color w:val="002060"/>
              </w:rPr>
            </w:pPr>
            <w:r w:rsidRPr="00635AA3">
              <w:rPr>
                <w:color w:val="002060"/>
              </w:rPr>
              <w:t>BOCCALI MATTEO</w:t>
            </w:r>
          </w:p>
        </w:tc>
        <w:tc>
          <w:tcPr>
            <w:tcW w:w="2200" w:type="dxa"/>
            <w:tcMar>
              <w:top w:w="20" w:type="dxa"/>
              <w:left w:w="20" w:type="dxa"/>
              <w:bottom w:w="20" w:type="dxa"/>
              <w:right w:w="20" w:type="dxa"/>
            </w:tcMar>
            <w:vAlign w:val="center"/>
            <w:hideMark/>
          </w:tcPr>
          <w:p w14:paraId="73634C8D" w14:textId="77777777" w:rsidR="00F438B4" w:rsidRPr="00635AA3" w:rsidRDefault="00F438B4" w:rsidP="000418A2">
            <w:pPr>
              <w:pStyle w:val="movimento2"/>
              <w:rPr>
                <w:color w:val="002060"/>
              </w:rPr>
            </w:pPr>
            <w:r w:rsidRPr="00635AA3">
              <w:rPr>
                <w:color w:val="002060"/>
              </w:rPr>
              <w:t xml:space="preserve">(URBANIA CALCIO) </w:t>
            </w:r>
          </w:p>
        </w:tc>
      </w:tr>
      <w:tr w:rsidR="00F438B4" w:rsidRPr="00635AA3" w14:paraId="5D68D003" w14:textId="77777777" w:rsidTr="000418A2">
        <w:tc>
          <w:tcPr>
            <w:tcW w:w="2200" w:type="dxa"/>
            <w:tcMar>
              <w:top w:w="20" w:type="dxa"/>
              <w:left w:w="20" w:type="dxa"/>
              <w:bottom w:w="20" w:type="dxa"/>
              <w:right w:w="20" w:type="dxa"/>
            </w:tcMar>
            <w:vAlign w:val="center"/>
            <w:hideMark/>
          </w:tcPr>
          <w:p w14:paraId="22E936DE" w14:textId="77777777" w:rsidR="00F438B4" w:rsidRPr="00635AA3" w:rsidRDefault="00F438B4" w:rsidP="000418A2">
            <w:pPr>
              <w:pStyle w:val="movimento"/>
              <w:rPr>
                <w:color w:val="002060"/>
              </w:rPr>
            </w:pPr>
            <w:r w:rsidRPr="00635AA3">
              <w:rPr>
                <w:color w:val="002060"/>
              </w:rPr>
              <w:t>EJLLI FATJON</w:t>
            </w:r>
          </w:p>
        </w:tc>
        <w:tc>
          <w:tcPr>
            <w:tcW w:w="2200" w:type="dxa"/>
            <w:tcMar>
              <w:top w:w="20" w:type="dxa"/>
              <w:left w:w="20" w:type="dxa"/>
              <w:bottom w:w="20" w:type="dxa"/>
              <w:right w:w="20" w:type="dxa"/>
            </w:tcMar>
            <w:vAlign w:val="center"/>
            <w:hideMark/>
          </w:tcPr>
          <w:p w14:paraId="67EAA808" w14:textId="77777777" w:rsidR="00F438B4" w:rsidRPr="00635AA3" w:rsidRDefault="00F438B4" w:rsidP="000418A2">
            <w:pPr>
              <w:pStyle w:val="movimento2"/>
              <w:rPr>
                <w:color w:val="002060"/>
              </w:rPr>
            </w:pPr>
            <w:r w:rsidRPr="00635AA3">
              <w:rPr>
                <w:color w:val="002060"/>
              </w:rPr>
              <w:t xml:space="preserve">(VADO C5) </w:t>
            </w:r>
          </w:p>
        </w:tc>
        <w:tc>
          <w:tcPr>
            <w:tcW w:w="800" w:type="dxa"/>
            <w:tcMar>
              <w:top w:w="20" w:type="dxa"/>
              <w:left w:w="20" w:type="dxa"/>
              <w:bottom w:w="20" w:type="dxa"/>
              <w:right w:w="20" w:type="dxa"/>
            </w:tcMar>
            <w:vAlign w:val="center"/>
            <w:hideMark/>
          </w:tcPr>
          <w:p w14:paraId="303D1C6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376E7DE" w14:textId="77777777" w:rsidR="00F438B4" w:rsidRPr="00635AA3" w:rsidRDefault="00F438B4" w:rsidP="000418A2">
            <w:pPr>
              <w:pStyle w:val="movimento"/>
              <w:rPr>
                <w:color w:val="002060"/>
              </w:rPr>
            </w:pPr>
            <w:r w:rsidRPr="00635AA3">
              <w:rPr>
                <w:color w:val="002060"/>
              </w:rPr>
              <w:t>SCAGLIONI DIEGO</w:t>
            </w:r>
          </w:p>
        </w:tc>
        <w:tc>
          <w:tcPr>
            <w:tcW w:w="2200" w:type="dxa"/>
            <w:tcMar>
              <w:top w:w="20" w:type="dxa"/>
              <w:left w:w="20" w:type="dxa"/>
              <w:bottom w:w="20" w:type="dxa"/>
              <w:right w:w="20" w:type="dxa"/>
            </w:tcMar>
            <w:vAlign w:val="center"/>
            <w:hideMark/>
          </w:tcPr>
          <w:p w14:paraId="73AA0AAF" w14:textId="77777777" w:rsidR="00F438B4" w:rsidRPr="00635AA3" w:rsidRDefault="00F438B4" w:rsidP="000418A2">
            <w:pPr>
              <w:pStyle w:val="movimento2"/>
              <w:rPr>
                <w:color w:val="002060"/>
              </w:rPr>
            </w:pPr>
            <w:r w:rsidRPr="00635AA3">
              <w:rPr>
                <w:color w:val="002060"/>
              </w:rPr>
              <w:t xml:space="preserve">(VADO C5) </w:t>
            </w:r>
          </w:p>
        </w:tc>
      </w:tr>
      <w:tr w:rsidR="00F438B4" w:rsidRPr="00635AA3" w14:paraId="5517DC3E" w14:textId="77777777" w:rsidTr="000418A2">
        <w:tc>
          <w:tcPr>
            <w:tcW w:w="2200" w:type="dxa"/>
            <w:tcMar>
              <w:top w:w="20" w:type="dxa"/>
              <w:left w:w="20" w:type="dxa"/>
              <w:bottom w:w="20" w:type="dxa"/>
              <w:right w:w="20" w:type="dxa"/>
            </w:tcMar>
            <w:vAlign w:val="center"/>
            <w:hideMark/>
          </w:tcPr>
          <w:p w14:paraId="1900E76C" w14:textId="77777777" w:rsidR="00F438B4" w:rsidRPr="00635AA3" w:rsidRDefault="00F438B4" w:rsidP="000418A2">
            <w:pPr>
              <w:pStyle w:val="movimento"/>
              <w:rPr>
                <w:color w:val="002060"/>
              </w:rPr>
            </w:pPr>
            <w:r w:rsidRPr="00635AA3">
              <w:rPr>
                <w:color w:val="002060"/>
              </w:rPr>
              <w:t>VITIELLO FRANCESCO</w:t>
            </w:r>
          </w:p>
        </w:tc>
        <w:tc>
          <w:tcPr>
            <w:tcW w:w="2200" w:type="dxa"/>
            <w:tcMar>
              <w:top w:w="20" w:type="dxa"/>
              <w:left w:w="20" w:type="dxa"/>
              <w:bottom w:w="20" w:type="dxa"/>
              <w:right w:w="20" w:type="dxa"/>
            </w:tcMar>
            <w:vAlign w:val="center"/>
            <w:hideMark/>
          </w:tcPr>
          <w:p w14:paraId="52BAD607" w14:textId="77777777" w:rsidR="00F438B4" w:rsidRPr="00635AA3" w:rsidRDefault="00F438B4" w:rsidP="000418A2">
            <w:pPr>
              <w:pStyle w:val="movimento2"/>
              <w:rPr>
                <w:color w:val="002060"/>
              </w:rPr>
            </w:pPr>
            <w:r w:rsidRPr="00635AA3">
              <w:rPr>
                <w:color w:val="002060"/>
              </w:rPr>
              <w:t xml:space="preserve">(VALLESINA) </w:t>
            </w:r>
          </w:p>
        </w:tc>
        <w:tc>
          <w:tcPr>
            <w:tcW w:w="800" w:type="dxa"/>
            <w:tcMar>
              <w:top w:w="20" w:type="dxa"/>
              <w:left w:w="20" w:type="dxa"/>
              <w:bottom w:w="20" w:type="dxa"/>
              <w:right w:w="20" w:type="dxa"/>
            </w:tcMar>
            <w:vAlign w:val="center"/>
            <w:hideMark/>
          </w:tcPr>
          <w:p w14:paraId="64B1A26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DB158A4" w14:textId="77777777" w:rsidR="00F438B4" w:rsidRPr="00635AA3" w:rsidRDefault="00F438B4" w:rsidP="000418A2">
            <w:pPr>
              <w:pStyle w:val="movimento"/>
              <w:rPr>
                <w:color w:val="002060"/>
              </w:rPr>
            </w:pPr>
            <w:r w:rsidRPr="00635AA3">
              <w:rPr>
                <w:color w:val="002060"/>
              </w:rPr>
              <w:t>BOLOGNESI MATTEO</w:t>
            </w:r>
          </w:p>
        </w:tc>
        <w:tc>
          <w:tcPr>
            <w:tcW w:w="2200" w:type="dxa"/>
            <w:tcMar>
              <w:top w:w="20" w:type="dxa"/>
              <w:left w:w="20" w:type="dxa"/>
              <w:bottom w:w="20" w:type="dxa"/>
              <w:right w:w="20" w:type="dxa"/>
            </w:tcMar>
            <w:vAlign w:val="center"/>
            <w:hideMark/>
          </w:tcPr>
          <w:p w14:paraId="67A236A9" w14:textId="77777777" w:rsidR="00F438B4" w:rsidRPr="00635AA3" w:rsidRDefault="00F438B4" w:rsidP="000418A2">
            <w:pPr>
              <w:pStyle w:val="movimento2"/>
              <w:rPr>
                <w:color w:val="002060"/>
                <w:lang w:val="es-ES"/>
              </w:rPr>
            </w:pPr>
            <w:r w:rsidRPr="00635AA3">
              <w:rPr>
                <w:color w:val="002060"/>
                <w:lang w:val="es-ES"/>
              </w:rPr>
              <w:t xml:space="preserve">(VALMISA FUTSAL A.S.D.) </w:t>
            </w:r>
          </w:p>
        </w:tc>
      </w:tr>
    </w:tbl>
    <w:p w14:paraId="0F69111D"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7581B2DF" w14:textId="77777777" w:rsidTr="000418A2">
        <w:tc>
          <w:tcPr>
            <w:tcW w:w="2200" w:type="dxa"/>
            <w:tcMar>
              <w:top w:w="20" w:type="dxa"/>
              <w:left w:w="20" w:type="dxa"/>
              <w:bottom w:w="20" w:type="dxa"/>
              <w:right w:w="20" w:type="dxa"/>
            </w:tcMar>
            <w:vAlign w:val="center"/>
            <w:hideMark/>
          </w:tcPr>
          <w:p w14:paraId="4CC2502A" w14:textId="77777777" w:rsidR="00F438B4" w:rsidRPr="00635AA3" w:rsidRDefault="00F438B4" w:rsidP="000418A2">
            <w:pPr>
              <w:pStyle w:val="movimento"/>
              <w:rPr>
                <w:color w:val="002060"/>
              </w:rPr>
            </w:pPr>
            <w:r w:rsidRPr="00635AA3">
              <w:rPr>
                <w:color w:val="002060"/>
              </w:rPr>
              <w:t>CICCARELLI DENIS</w:t>
            </w:r>
          </w:p>
        </w:tc>
        <w:tc>
          <w:tcPr>
            <w:tcW w:w="2200" w:type="dxa"/>
            <w:tcMar>
              <w:top w:w="20" w:type="dxa"/>
              <w:left w:w="20" w:type="dxa"/>
              <w:bottom w:w="20" w:type="dxa"/>
              <w:right w:w="20" w:type="dxa"/>
            </w:tcMar>
            <w:vAlign w:val="center"/>
            <w:hideMark/>
          </w:tcPr>
          <w:p w14:paraId="558A31CD" w14:textId="77777777" w:rsidR="00F438B4" w:rsidRPr="00635AA3" w:rsidRDefault="00F438B4" w:rsidP="000418A2">
            <w:pPr>
              <w:pStyle w:val="movimento2"/>
              <w:rPr>
                <w:color w:val="002060"/>
              </w:rPr>
            </w:pPr>
            <w:r w:rsidRPr="00635AA3">
              <w:rPr>
                <w:color w:val="002060"/>
              </w:rPr>
              <w:t xml:space="preserve">(AMICI 84) </w:t>
            </w:r>
          </w:p>
        </w:tc>
        <w:tc>
          <w:tcPr>
            <w:tcW w:w="800" w:type="dxa"/>
            <w:tcMar>
              <w:top w:w="20" w:type="dxa"/>
              <w:left w:w="20" w:type="dxa"/>
              <w:bottom w:w="20" w:type="dxa"/>
              <w:right w:w="20" w:type="dxa"/>
            </w:tcMar>
            <w:vAlign w:val="center"/>
            <w:hideMark/>
          </w:tcPr>
          <w:p w14:paraId="31A55772"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F187F51" w14:textId="77777777" w:rsidR="00F438B4" w:rsidRPr="00635AA3" w:rsidRDefault="00F438B4" w:rsidP="000418A2">
            <w:pPr>
              <w:pStyle w:val="movimento"/>
              <w:rPr>
                <w:color w:val="002060"/>
              </w:rPr>
            </w:pPr>
            <w:r w:rsidRPr="00635AA3">
              <w:rPr>
                <w:color w:val="002060"/>
              </w:rPr>
              <w:t>VIGNINI TOMMASO</w:t>
            </w:r>
          </w:p>
        </w:tc>
        <w:tc>
          <w:tcPr>
            <w:tcW w:w="2200" w:type="dxa"/>
            <w:tcMar>
              <w:top w:w="20" w:type="dxa"/>
              <w:left w:w="20" w:type="dxa"/>
              <w:bottom w:w="20" w:type="dxa"/>
              <w:right w:w="20" w:type="dxa"/>
            </w:tcMar>
            <w:vAlign w:val="center"/>
            <w:hideMark/>
          </w:tcPr>
          <w:p w14:paraId="59D9042A" w14:textId="77777777" w:rsidR="00F438B4" w:rsidRPr="00635AA3" w:rsidRDefault="00F438B4" w:rsidP="000418A2">
            <w:pPr>
              <w:pStyle w:val="movimento2"/>
              <w:rPr>
                <w:color w:val="002060"/>
              </w:rPr>
            </w:pPr>
            <w:r w:rsidRPr="00635AA3">
              <w:rPr>
                <w:color w:val="002060"/>
              </w:rPr>
              <w:t xml:space="preserve">(ASPIO 2005) </w:t>
            </w:r>
          </w:p>
        </w:tc>
      </w:tr>
      <w:tr w:rsidR="00F438B4" w:rsidRPr="00635AA3" w14:paraId="59002F8F" w14:textId="77777777" w:rsidTr="000418A2">
        <w:tc>
          <w:tcPr>
            <w:tcW w:w="2200" w:type="dxa"/>
            <w:tcMar>
              <w:top w:w="20" w:type="dxa"/>
              <w:left w:w="20" w:type="dxa"/>
              <w:bottom w:w="20" w:type="dxa"/>
              <w:right w:w="20" w:type="dxa"/>
            </w:tcMar>
            <w:vAlign w:val="center"/>
            <w:hideMark/>
          </w:tcPr>
          <w:p w14:paraId="0BB7F945" w14:textId="77777777" w:rsidR="00F438B4" w:rsidRPr="00635AA3" w:rsidRDefault="00F438B4" w:rsidP="000418A2">
            <w:pPr>
              <w:pStyle w:val="movimento"/>
              <w:rPr>
                <w:color w:val="002060"/>
              </w:rPr>
            </w:pPr>
            <w:r w:rsidRPr="00635AA3">
              <w:rPr>
                <w:color w:val="002060"/>
              </w:rPr>
              <w:t>COSTANTINI ROBERTO</w:t>
            </w:r>
          </w:p>
        </w:tc>
        <w:tc>
          <w:tcPr>
            <w:tcW w:w="2200" w:type="dxa"/>
            <w:tcMar>
              <w:top w:w="20" w:type="dxa"/>
              <w:left w:w="20" w:type="dxa"/>
              <w:bottom w:w="20" w:type="dxa"/>
              <w:right w:w="20" w:type="dxa"/>
            </w:tcMar>
            <w:vAlign w:val="center"/>
            <w:hideMark/>
          </w:tcPr>
          <w:p w14:paraId="2BE2810B" w14:textId="77777777" w:rsidR="00F438B4" w:rsidRPr="00635AA3" w:rsidRDefault="00F438B4" w:rsidP="000418A2">
            <w:pPr>
              <w:pStyle w:val="movimento2"/>
              <w:rPr>
                <w:color w:val="002060"/>
              </w:rPr>
            </w:pPr>
            <w:r w:rsidRPr="00635AA3">
              <w:rPr>
                <w:color w:val="002060"/>
              </w:rPr>
              <w:t xml:space="preserve">(ATLETICO ASCOLI 2000) </w:t>
            </w:r>
          </w:p>
        </w:tc>
        <w:tc>
          <w:tcPr>
            <w:tcW w:w="800" w:type="dxa"/>
            <w:tcMar>
              <w:top w:w="20" w:type="dxa"/>
              <w:left w:w="20" w:type="dxa"/>
              <w:bottom w:w="20" w:type="dxa"/>
              <w:right w:w="20" w:type="dxa"/>
            </w:tcMar>
            <w:vAlign w:val="center"/>
            <w:hideMark/>
          </w:tcPr>
          <w:p w14:paraId="2B7D469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00995D4" w14:textId="77777777" w:rsidR="00F438B4" w:rsidRPr="00635AA3" w:rsidRDefault="00F438B4" w:rsidP="000418A2">
            <w:pPr>
              <w:pStyle w:val="movimento"/>
              <w:rPr>
                <w:color w:val="002060"/>
              </w:rPr>
            </w:pPr>
            <w:r w:rsidRPr="00635AA3">
              <w:rPr>
                <w:color w:val="002060"/>
              </w:rPr>
              <w:t>EMILI GIANLUCA</w:t>
            </w:r>
          </w:p>
        </w:tc>
        <w:tc>
          <w:tcPr>
            <w:tcW w:w="2200" w:type="dxa"/>
            <w:tcMar>
              <w:top w:w="20" w:type="dxa"/>
              <w:left w:w="20" w:type="dxa"/>
              <w:bottom w:w="20" w:type="dxa"/>
              <w:right w:w="20" w:type="dxa"/>
            </w:tcMar>
            <w:vAlign w:val="center"/>
            <w:hideMark/>
          </w:tcPr>
          <w:p w14:paraId="0AC59560" w14:textId="77777777" w:rsidR="00F438B4" w:rsidRPr="00635AA3" w:rsidRDefault="00F438B4" w:rsidP="000418A2">
            <w:pPr>
              <w:pStyle w:val="movimento2"/>
              <w:rPr>
                <w:color w:val="002060"/>
              </w:rPr>
            </w:pPr>
            <w:r w:rsidRPr="00635AA3">
              <w:rPr>
                <w:color w:val="002060"/>
              </w:rPr>
              <w:t xml:space="preserve">(BOCA CIVITANOVA A.) </w:t>
            </w:r>
          </w:p>
        </w:tc>
      </w:tr>
      <w:tr w:rsidR="00F438B4" w:rsidRPr="00635AA3" w14:paraId="12E30C3C" w14:textId="77777777" w:rsidTr="000418A2">
        <w:tc>
          <w:tcPr>
            <w:tcW w:w="2200" w:type="dxa"/>
            <w:tcMar>
              <w:top w:w="20" w:type="dxa"/>
              <w:left w:w="20" w:type="dxa"/>
              <w:bottom w:w="20" w:type="dxa"/>
              <w:right w:w="20" w:type="dxa"/>
            </w:tcMar>
            <w:vAlign w:val="center"/>
            <w:hideMark/>
          </w:tcPr>
          <w:p w14:paraId="772D6478" w14:textId="77777777" w:rsidR="00F438B4" w:rsidRPr="00635AA3" w:rsidRDefault="00F438B4" w:rsidP="000418A2">
            <w:pPr>
              <w:pStyle w:val="movimento"/>
              <w:rPr>
                <w:color w:val="002060"/>
              </w:rPr>
            </w:pPr>
            <w:r w:rsidRPr="00635AA3">
              <w:rPr>
                <w:color w:val="002060"/>
              </w:rPr>
              <w:t>MECOZZI DANIELE</w:t>
            </w:r>
          </w:p>
        </w:tc>
        <w:tc>
          <w:tcPr>
            <w:tcW w:w="2200" w:type="dxa"/>
            <w:tcMar>
              <w:top w:w="20" w:type="dxa"/>
              <w:left w:w="20" w:type="dxa"/>
              <w:bottom w:w="20" w:type="dxa"/>
              <w:right w:w="20" w:type="dxa"/>
            </w:tcMar>
            <w:vAlign w:val="center"/>
            <w:hideMark/>
          </w:tcPr>
          <w:p w14:paraId="23745053" w14:textId="77777777" w:rsidR="00F438B4" w:rsidRPr="00635AA3" w:rsidRDefault="00F438B4" w:rsidP="000418A2">
            <w:pPr>
              <w:pStyle w:val="movimento2"/>
              <w:rPr>
                <w:color w:val="002060"/>
              </w:rPr>
            </w:pPr>
            <w:r w:rsidRPr="00635AA3">
              <w:rPr>
                <w:color w:val="002060"/>
              </w:rPr>
              <w:t xml:space="preserve">(CAPODARCO CASABIANCA C5) </w:t>
            </w:r>
          </w:p>
        </w:tc>
        <w:tc>
          <w:tcPr>
            <w:tcW w:w="800" w:type="dxa"/>
            <w:tcMar>
              <w:top w:w="20" w:type="dxa"/>
              <w:left w:w="20" w:type="dxa"/>
              <w:bottom w:w="20" w:type="dxa"/>
              <w:right w:w="20" w:type="dxa"/>
            </w:tcMar>
            <w:vAlign w:val="center"/>
            <w:hideMark/>
          </w:tcPr>
          <w:p w14:paraId="403A360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4377506" w14:textId="77777777" w:rsidR="00F438B4" w:rsidRPr="00635AA3" w:rsidRDefault="00F438B4" w:rsidP="000418A2">
            <w:pPr>
              <w:pStyle w:val="movimento"/>
              <w:rPr>
                <w:color w:val="002060"/>
              </w:rPr>
            </w:pPr>
            <w:r w:rsidRPr="00635AA3">
              <w:rPr>
                <w:color w:val="002060"/>
              </w:rPr>
              <w:t>AGOSTINELLI ANDREA</w:t>
            </w:r>
          </w:p>
        </w:tc>
        <w:tc>
          <w:tcPr>
            <w:tcW w:w="2200" w:type="dxa"/>
            <w:tcMar>
              <w:top w:w="20" w:type="dxa"/>
              <w:left w:w="20" w:type="dxa"/>
              <w:bottom w:w="20" w:type="dxa"/>
              <w:right w:w="20" w:type="dxa"/>
            </w:tcMar>
            <w:vAlign w:val="center"/>
            <w:hideMark/>
          </w:tcPr>
          <w:p w14:paraId="2E912FC9" w14:textId="77777777" w:rsidR="00F438B4" w:rsidRPr="00635AA3" w:rsidRDefault="00F438B4" w:rsidP="000418A2">
            <w:pPr>
              <w:pStyle w:val="movimento2"/>
              <w:rPr>
                <w:color w:val="002060"/>
              </w:rPr>
            </w:pPr>
            <w:r w:rsidRPr="00635AA3">
              <w:rPr>
                <w:color w:val="002060"/>
              </w:rPr>
              <w:t xml:space="preserve">(CASENUOVE) </w:t>
            </w:r>
          </w:p>
        </w:tc>
      </w:tr>
      <w:tr w:rsidR="00F438B4" w:rsidRPr="00635AA3" w14:paraId="5E55B180" w14:textId="77777777" w:rsidTr="000418A2">
        <w:tc>
          <w:tcPr>
            <w:tcW w:w="2200" w:type="dxa"/>
            <w:tcMar>
              <w:top w:w="20" w:type="dxa"/>
              <w:left w:w="20" w:type="dxa"/>
              <w:bottom w:w="20" w:type="dxa"/>
              <w:right w:w="20" w:type="dxa"/>
            </w:tcMar>
            <w:vAlign w:val="center"/>
            <w:hideMark/>
          </w:tcPr>
          <w:p w14:paraId="2B5927F3" w14:textId="77777777" w:rsidR="00F438B4" w:rsidRPr="00635AA3" w:rsidRDefault="00F438B4" w:rsidP="000418A2">
            <w:pPr>
              <w:pStyle w:val="movimento"/>
              <w:rPr>
                <w:color w:val="002060"/>
              </w:rPr>
            </w:pPr>
            <w:r w:rsidRPr="00635AA3">
              <w:rPr>
                <w:color w:val="002060"/>
              </w:rPr>
              <w:t>BRUNETTI RICCARDO</w:t>
            </w:r>
          </w:p>
        </w:tc>
        <w:tc>
          <w:tcPr>
            <w:tcW w:w="2200" w:type="dxa"/>
            <w:tcMar>
              <w:top w:w="20" w:type="dxa"/>
              <w:left w:w="20" w:type="dxa"/>
              <w:bottom w:w="20" w:type="dxa"/>
              <w:right w:w="20" w:type="dxa"/>
            </w:tcMar>
            <w:vAlign w:val="center"/>
            <w:hideMark/>
          </w:tcPr>
          <w:p w14:paraId="165E5A10" w14:textId="77777777" w:rsidR="00F438B4" w:rsidRPr="00635AA3" w:rsidRDefault="00F438B4" w:rsidP="000418A2">
            <w:pPr>
              <w:pStyle w:val="movimento2"/>
              <w:rPr>
                <w:color w:val="002060"/>
              </w:rPr>
            </w:pPr>
            <w:r w:rsidRPr="00635AA3">
              <w:rPr>
                <w:color w:val="002060"/>
              </w:rPr>
              <w:t xml:space="preserve">(CIARNIN) </w:t>
            </w:r>
          </w:p>
        </w:tc>
        <w:tc>
          <w:tcPr>
            <w:tcW w:w="800" w:type="dxa"/>
            <w:tcMar>
              <w:top w:w="20" w:type="dxa"/>
              <w:left w:w="20" w:type="dxa"/>
              <w:bottom w:w="20" w:type="dxa"/>
              <w:right w:w="20" w:type="dxa"/>
            </w:tcMar>
            <w:vAlign w:val="center"/>
            <w:hideMark/>
          </w:tcPr>
          <w:p w14:paraId="3CB1E7E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01AB628" w14:textId="77777777" w:rsidR="00F438B4" w:rsidRPr="00635AA3" w:rsidRDefault="00F438B4" w:rsidP="000418A2">
            <w:pPr>
              <w:pStyle w:val="movimento"/>
              <w:rPr>
                <w:color w:val="002060"/>
              </w:rPr>
            </w:pPr>
            <w:r w:rsidRPr="00635AA3">
              <w:rPr>
                <w:color w:val="002060"/>
              </w:rPr>
              <w:t>GOBBI LUCA</w:t>
            </w:r>
          </w:p>
        </w:tc>
        <w:tc>
          <w:tcPr>
            <w:tcW w:w="2200" w:type="dxa"/>
            <w:tcMar>
              <w:top w:w="20" w:type="dxa"/>
              <w:left w:w="20" w:type="dxa"/>
              <w:bottom w:w="20" w:type="dxa"/>
              <w:right w:w="20" w:type="dxa"/>
            </w:tcMar>
            <w:vAlign w:val="center"/>
            <w:hideMark/>
          </w:tcPr>
          <w:p w14:paraId="6BCACE35" w14:textId="77777777" w:rsidR="00F438B4" w:rsidRPr="00635AA3" w:rsidRDefault="00F438B4" w:rsidP="000418A2">
            <w:pPr>
              <w:pStyle w:val="movimento2"/>
              <w:rPr>
                <w:color w:val="002060"/>
              </w:rPr>
            </w:pPr>
            <w:r w:rsidRPr="00635AA3">
              <w:rPr>
                <w:color w:val="002060"/>
              </w:rPr>
              <w:t xml:space="preserve">(CIRCOLO COLLODI CALCIO 5) </w:t>
            </w:r>
          </w:p>
        </w:tc>
      </w:tr>
      <w:tr w:rsidR="00F438B4" w:rsidRPr="00635AA3" w14:paraId="22182B3B" w14:textId="77777777" w:rsidTr="000418A2">
        <w:tc>
          <w:tcPr>
            <w:tcW w:w="2200" w:type="dxa"/>
            <w:tcMar>
              <w:top w:w="20" w:type="dxa"/>
              <w:left w:w="20" w:type="dxa"/>
              <w:bottom w:w="20" w:type="dxa"/>
              <w:right w:w="20" w:type="dxa"/>
            </w:tcMar>
            <w:vAlign w:val="center"/>
            <w:hideMark/>
          </w:tcPr>
          <w:p w14:paraId="18876B39" w14:textId="77777777" w:rsidR="00F438B4" w:rsidRPr="00635AA3" w:rsidRDefault="00F438B4" w:rsidP="000418A2">
            <w:pPr>
              <w:pStyle w:val="movimento"/>
              <w:rPr>
                <w:color w:val="002060"/>
              </w:rPr>
            </w:pPr>
            <w:r w:rsidRPr="00635AA3">
              <w:rPr>
                <w:color w:val="002060"/>
              </w:rPr>
              <w:t>MONTERVINO EGIDIO</w:t>
            </w:r>
          </w:p>
        </w:tc>
        <w:tc>
          <w:tcPr>
            <w:tcW w:w="2200" w:type="dxa"/>
            <w:tcMar>
              <w:top w:w="20" w:type="dxa"/>
              <w:left w:w="20" w:type="dxa"/>
              <w:bottom w:w="20" w:type="dxa"/>
              <w:right w:w="20" w:type="dxa"/>
            </w:tcMar>
            <w:vAlign w:val="center"/>
            <w:hideMark/>
          </w:tcPr>
          <w:p w14:paraId="1E291684" w14:textId="77777777" w:rsidR="00F438B4" w:rsidRPr="00635AA3" w:rsidRDefault="00F438B4" w:rsidP="000418A2">
            <w:pPr>
              <w:pStyle w:val="movimento2"/>
              <w:rPr>
                <w:color w:val="002060"/>
              </w:rPr>
            </w:pPr>
            <w:r w:rsidRPr="00635AA3">
              <w:rPr>
                <w:color w:val="002060"/>
              </w:rPr>
              <w:t>(</w:t>
            </w:r>
            <w:proofErr w:type="gramStart"/>
            <w:r w:rsidRPr="00635AA3">
              <w:rPr>
                <w:color w:val="002060"/>
              </w:rPr>
              <w:t>CITTA</w:t>
            </w:r>
            <w:proofErr w:type="gramEnd"/>
            <w:r w:rsidRPr="00635AA3">
              <w:rPr>
                <w:color w:val="002060"/>
              </w:rPr>
              <w:t xml:space="preserve"> DI FALCONARA) </w:t>
            </w:r>
          </w:p>
        </w:tc>
        <w:tc>
          <w:tcPr>
            <w:tcW w:w="800" w:type="dxa"/>
            <w:tcMar>
              <w:top w:w="20" w:type="dxa"/>
              <w:left w:w="20" w:type="dxa"/>
              <w:bottom w:w="20" w:type="dxa"/>
              <w:right w:w="20" w:type="dxa"/>
            </w:tcMar>
            <w:vAlign w:val="center"/>
            <w:hideMark/>
          </w:tcPr>
          <w:p w14:paraId="29519142"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93E5982" w14:textId="77777777" w:rsidR="00F438B4" w:rsidRPr="00635AA3" w:rsidRDefault="00F438B4" w:rsidP="000418A2">
            <w:pPr>
              <w:pStyle w:val="movimento"/>
              <w:rPr>
                <w:color w:val="002060"/>
              </w:rPr>
            </w:pPr>
            <w:r w:rsidRPr="00635AA3">
              <w:rPr>
                <w:color w:val="002060"/>
              </w:rPr>
              <w:t>NAPOLETANI ALESSIO</w:t>
            </w:r>
          </w:p>
        </w:tc>
        <w:tc>
          <w:tcPr>
            <w:tcW w:w="2200" w:type="dxa"/>
            <w:tcMar>
              <w:top w:w="20" w:type="dxa"/>
              <w:left w:w="20" w:type="dxa"/>
              <w:bottom w:w="20" w:type="dxa"/>
              <w:right w:w="20" w:type="dxa"/>
            </w:tcMar>
            <w:vAlign w:val="center"/>
            <w:hideMark/>
          </w:tcPr>
          <w:p w14:paraId="27FCA379" w14:textId="77777777" w:rsidR="00F438B4" w:rsidRPr="00635AA3" w:rsidRDefault="00F438B4" w:rsidP="000418A2">
            <w:pPr>
              <w:pStyle w:val="movimento2"/>
              <w:rPr>
                <w:color w:val="002060"/>
              </w:rPr>
            </w:pPr>
            <w:r w:rsidRPr="00635AA3">
              <w:rPr>
                <w:color w:val="002060"/>
              </w:rPr>
              <w:t xml:space="preserve">(CSI MONTEFIORE) </w:t>
            </w:r>
          </w:p>
        </w:tc>
      </w:tr>
      <w:tr w:rsidR="00F438B4" w:rsidRPr="00635AA3" w14:paraId="0E41EEA5" w14:textId="77777777" w:rsidTr="000418A2">
        <w:tc>
          <w:tcPr>
            <w:tcW w:w="2200" w:type="dxa"/>
            <w:tcMar>
              <w:top w:w="20" w:type="dxa"/>
              <w:left w:w="20" w:type="dxa"/>
              <w:bottom w:w="20" w:type="dxa"/>
              <w:right w:w="20" w:type="dxa"/>
            </w:tcMar>
            <w:vAlign w:val="center"/>
            <w:hideMark/>
          </w:tcPr>
          <w:p w14:paraId="143F3AD9" w14:textId="77777777" w:rsidR="00F438B4" w:rsidRPr="00635AA3" w:rsidRDefault="00F438B4" w:rsidP="000418A2">
            <w:pPr>
              <w:pStyle w:val="movimento"/>
              <w:rPr>
                <w:color w:val="002060"/>
              </w:rPr>
            </w:pPr>
            <w:r w:rsidRPr="00635AA3">
              <w:rPr>
                <w:color w:val="002060"/>
              </w:rPr>
              <w:t>DI PRODI MICHELE</w:t>
            </w:r>
          </w:p>
        </w:tc>
        <w:tc>
          <w:tcPr>
            <w:tcW w:w="2200" w:type="dxa"/>
            <w:tcMar>
              <w:top w:w="20" w:type="dxa"/>
              <w:left w:w="20" w:type="dxa"/>
              <w:bottom w:w="20" w:type="dxa"/>
              <w:right w:w="20" w:type="dxa"/>
            </w:tcMar>
            <w:vAlign w:val="center"/>
            <w:hideMark/>
          </w:tcPr>
          <w:p w14:paraId="58C14416" w14:textId="77777777" w:rsidR="00F438B4" w:rsidRPr="00635AA3" w:rsidRDefault="00F438B4" w:rsidP="000418A2">
            <w:pPr>
              <w:pStyle w:val="movimento2"/>
              <w:rPr>
                <w:color w:val="002060"/>
              </w:rPr>
            </w:pPr>
            <w:r w:rsidRPr="00635AA3">
              <w:rPr>
                <w:color w:val="002060"/>
              </w:rPr>
              <w:t xml:space="preserve">(FROG S CLUB SPORT) </w:t>
            </w:r>
          </w:p>
        </w:tc>
        <w:tc>
          <w:tcPr>
            <w:tcW w:w="800" w:type="dxa"/>
            <w:tcMar>
              <w:top w:w="20" w:type="dxa"/>
              <w:left w:w="20" w:type="dxa"/>
              <w:bottom w:w="20" w:type="dxa"/>
              <w:right w:w="20" w:type="dxa"/>
            </w:tcMar>
            <w:vAlign w:val="center"/>
            <w:hideMark/>
          </w:tcPr>
          <w:p w14:paraId="095DF51C"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490E2F9" w14:textId="77777777" w:rsidR="00F438B4" w:rsidRPr="00635AA3" w:rsidRDefault="00F438B4" w:rsidP="000418A2">
            <w:pPr>
              <w:pStyle w:val="movimento"/>
              <w:rPr>
                <w:color w:val="002060"/>
              </w:rPr>
            </w:pPr>
            <w:r w:rsidRPr="00635AA3">
              <w:rPr>
                <w:color w:val="002060"/>
              </w:rPr>
              <w:t>MONTERUBBIANESI STEFANO</w:t>
            </w:r>
          </w:p>
        </w:tc>
        <w:tc>
          <w:tcPr>
            <w:tcW w:w="2200" w:type="dxa"/>
            <w:tcMar>
              <w:top w:w="20" w:type="dxa"/>
              <w:left w:w="20" w:type="dxa"/>
              <w:bottom w:w="20" w:type="dxa"/>
              <w:right w:w="20" w:type="dxa"/>
            </w:tcMar>
            <w:vAlign w:val="center"/>
            <w:hideMark/>
          </w:tcPr>
          <w:p w14:paraId="75606650" w14:textId="77777777" w:rsidR="00F438B4" w:rsidRPr="00635AA3" w:rsidRDefault="00F438B4" w:rsidP="000418A2">
            <w:pPr>
              <w:pStyle w:val="movimento2"/>
              <w:rPr>
                <w:color w:val="002060"/>
              </w:rPr>
            </w:pPr>
            <w:r w:rsidRPr="00635AA3">
              <w:rPr>
                <w:color w:val="002060"/>
              </w:rPr>
              <w:t xml:space="preserve">(FROG S CLUB SPORT) </w:t>
            </w:r>
          </w:p>
        </w:tc>
      </w:tr>
      <w:tr w:rsidR="00F438B4" w:rsidRPr="00635AA3" w14:paraId="517753AE" w14:textId="77777777" w:rsidTr="000418A2">
        <w:tc>
          <w:tcPr>
            <w:tcW w:w="2200" w:type="dxa"/>
            <w:tcMar>
              <w:top w:w="20" w:type="dxa"/>
              <w:left w:w="20" w:type="dxa"/>
              <w:bottom w:w="20" w:type="dxa"/>
              <w:right w:w="20" w:type="dxa"/>
            </w:tcMar>
            <w:vAlign w:val="center"/>
            <w:hideMark/>
          </w:tcPr>
          <w:p w14:paraId="126CF2DB" w14:textId="77777777" w:rsidR="00F438B4" w:rsidRPr="00635AA3" w:rsidRDefault="00F438B4" w:rsidP="000418A2">
            <w:pPr>
              <w:pStyle w:val="movimento"/>
              <w:rPr>
                <w:color w:val="002060"/>
              </w:rPr>
            </w:pPr>
            <w:r w:rsidRPr="00635AA3">
              <w:rPr>
                <w:color w:val="002060"/>
              </w:rPr>
              <w:t>MORETTI DANIELE</w:t>
            </w:r>
          </w:p>
        </w:tc>
        <w:tc>
          <w:tcPr>
            <w:tcW w:w="2200" w:type="dxa"/>
            <w:tcMar>
              <w:top w:w="20" w:type="dxa"/>
              <w:left w:w="20" w:type="dxa"/>
              <w:bottom w:w="20" w:type="dxa"/>
              <w:right w:w="20" w:type="dxa"/>
            </w:tcMar>
            <w:vAlign w:val="center"/>
            <w:hideMark/>
          </w:tcPr>
          <w:p w14:paraId="78AD76E6" w14:textId="77777777" w:rsidR="00F438B4" w:rsidRPr="00635AA3" w:rsidRDefault="00F438B4" w:rsidP="000418A2">
            <w:pPr>
              <w:pStyle w:val="movimento2"/>
              <w:rPr>
                <w:color w:val="002060"/>
              </w:rPr>
            </w:pPr>
            <w:r w:rsidRPr="00635AA3">
              <w:rPr>
                <w:color w:val="002060"/>
              </w:rPr>
              <w:t xml:space="preserve">(FROG S CLUB SPORT) </w:t>
            </w:r>
          </w:p>
        </w:tc>
        <w:tc>
          <w:tcPr>
            <w:tcW w:w="800" w:type="dxa"/>
            <w:tcMar>
              <w:top w:w="20" w:type="dxa"/>
              <w:left w:w="20" w:type="dxa"/>
              <w:bottom w:w="20" w:type="dxa"/>
              <w:right w:w="20" w:type="dxa"/>
            </w:tcMar>
            <w:vAlign w:val="center"/>
            <w:hideMark/>
          </w:tcPr>
          <w:p w14:paraId="31B7505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092CE88" w14:textId="77777777" w:rsidR="00F438B4" w:rsidRPr="00635AA3" w:rsidRDefault="00F438B4" w:rsidP="000418A2">
            <w:pPr>
              <w:pStyle w:val="movimento"/>
              <w:rPr>
                <w:color w:val="002060"/>
              </w:rPr>
            </w:pPr>
            <w:r w:rsidRPr="00635AA3">
              <w:rPr>
                <w:color w:val="002060"/>
              </w:rPr>
              <w:t>SABBATINI LEONARDO</w:t>
            </w:r>
          </w:p>
        </w:tc>
        <w:tc>
          <w:tcPr>
            <w:tcW w:w="2200" w:type="dxa"/>
            <w:tcMar>
              <w:top w:w="20" w:type="dxa"/>
              <w:left w:w="20" w:type="dxa"/>
              <w:bottom w:w="20" w:type="dxa"/>
              <w:right w:w="20" w:type="dxa"/>
            </w:tcMar>
            <w:vAlign w:val="center"/>
            <w:hideMark/>
          </w:tcPr>
          <w:p w14:paraId="7B0A33EF" w14:textId="77777777" w:rsidR="00F438B4" w:rsidRPr="00635AA3" w:rsidRDefault="00F438B4" w:rsidP="000418A2">
            <w:pPr>
              <w:pStyle w:val="movimento2"/>
              <w:rPr>
                <w:color w:val="002060"/>
              </w:rPr>
            </w:pPr>
            <w:r w:rsidRPr="00635AA3">
              <w:rPr>
                <w:color w:val="002060"/>
              </w:rPr>
              <w:t xml:space="preserve">(FROG S CLUB SPORT) </w:t>
            </w:r>
          </w:p>
        </w:tc>
      </w:tr>
      <w:tr w:rsidR="00F438B4" w:rsidRPr="00635AA3" w14:paraId="4D560AE0" w14:textId="77777777" w:rsidTr="000418A2">
        <w:tc>
          <w:tcPr>
            <w:tcW w:w="2200" w:type="dxa"/>
            <w:tcMar>
              <w:top w:w="20" w:type="dxa"/>
              <w:left w:w="20" w:type="dxa"/>
              <w:bottom w:w="20" w:type="dxa"/>
              <w:right w:w="20" w:type="dxa"/>
            </w:tcMar>
            <w:vAlign w:val="center"/>
            <w:hideMark/>
          </w:tcPr>
          <w:p w14:paraId="69D21DCA" w14:textId="77777777" w:rsidR="00F438B4" w:rsidRPr="00635AA3" w:rsidRDefault="00F438B4" w:rsidP="000418A2">
            <w:pPr>
              <w:pStyle w:val="movimento"/>
              <w:rPr>
                <w:color w:val="002060"/>
              </w:rPr>
            </w:pPr>
            <w:r w:rsidRPr="00635AA3">
              <w:rPr>
                <w:color w:val="002060"/>
              </w:rPr>
              <w:t>VITTORI STEFANO</w:t>
            </w:r>
          </w:p>
        </w:tc>
        <w:tc>
          <w:tcPr>
            <w:tcW w:w="2200" w:type="dxa"/>
            <w:tcMar>
              <w:top w:w="20" w:type="dxa"/>
              <w:left w:w="20" w:type="dxa"/>
              <w:bottom w:w="20" w:type="dxa"/>
              <w:right w:w="20" w:type="dxa"/>
            </w:tcMar>
            <w:vAlign w:val="center"/>
            <w:hideMark/>
          </w:tcPr>
          <w:p w14:paraId="3CCDB795" w14:textId="77777777" w:rsidR="00F438B4" w:rsidRPr="00635AA3" w:rsidRDefault="00F438B4" w:rsidP="000418A2">
            <w:pPr>
              <w:pStyle w:val="movimento2"/>
              <w:rPr>
                <w:color w:val="002060"/>
              </w:rPr>
            </w:pPr>
            <w:r w:rsidRPr="00635AA3">
              <w:rPr>
                <w:color w:val="002060"/>
              </w:rPr>
              <w:t xml:space="preserve">(FROG S CLUB SPORT) </w:t>
            </w:r>
          </w:p>
        </w:tc>
        <w:tc>
          <w:tcPr>
            <w:tcW w:w="800" w:type="dxa"/>
            <w:tcMar>
              <w:top w:w="20" w:type="dxa"/>
              <w:left w:w="20" w:type="dxa"/>
              <w:bottom w:w="20" w:type="dxa"/>
              <w:right w:w="20" w:type="dxa"/>
            </w:tcMar>
            <w:vAlign w:val="center"/>
            <w:hideMark/>
          </w:tcPr>
          <w:p w14:paraId="3B08A9DE"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6698236" w14:textId="77777777" w:rsidR="00F438B4" w:rsidRPr="00635AA3" w:rsidRDefault="00F438B4" w:rsidP="000418A2">
            <w:pPr>
              <w:pStyle w:val="movimento"/>
              <w:rPr>
                <w:color w:val="002060"/>
              </w:rPr>
            </w:pPr>
            <w:r w:rsidRPr="00635AA3">
              <w:rPr>
                <w:color w:val="002060"/>
              </w:rPr>
              <w:t>MUNARETTO FILIPPO</w:t>
            </w:r>
          </w:p>
        </w:tc>
        <w:tc>
          <w:tcPr>
            <w:tcW w:w="2200" w:type="dxa"/>
            <w:tcMar>
              <w:top w:w="20" w:type="dxa"/>
              <w:left w:w="20" w:type="dxa"/>
              <w:bottom w:w="20" w:type="dxa"/>
              <w:right w:w="20" w:type="dxa"/>
            </w:tcMar>
            <w:vAlign w:val="center"/>
            <w:hideMark/>
          </w:tcPr>
          <w:p w14:paraId="28B54648" w14:textId="77777777" w:rsidR="00F438B4" w:rsidRPr="00635AA3" w:rsidRDefault="00F438B4" w:rsidP="000418A2">
            <w:pPr>
              <w:pStyle w:val="movimento2"/>
              <w:rPr>
                <w:color w:val="002060"/>
              </w:rPr>
            </w:pPr>
            <w:r w:rsidRPr="00635AA3">
              <w:rPr>
                <w:color w:val="002060"/>
              </w:rPr>
              <w:t xml:space="preserve">(FUTSAL ANCONA) </w:t>
            </w:r>
          </w:p>
        </w:tc>
      </w:tr>
      <w:tr w:rsidR="00F438B4" w:rsidRPr="00635AA3" w14:paraId="0F3A4BE2" w14:textId="77777777" w:rsidTr="000418A2">
        <w:tc>
          <w:tcPr>
            <w:tcW w:w="2200" w:type="dxa"/>
            <w:tcMar>
              <w:top w:w="20" w:type="dxa"/>
              <w:left w:w="20" w:type="dxa"/>
              <w:bottom w:w="20" w:type="dxa"/>
              <w:right w:w="20" w:type="dxa"/>
            </w:tcMar>
            <w:vAlign w:val="center"/>
            <w:hideMark/>
          </w:tcPr>
          <w:p w14:paraId="78EC2197" w14:textId="77777777" w:rsidR="00F438B4" w:rsidRPr="00635AA3" w:rsidRDefault="00F438B4" w:rsidP="000418A2">
            <w:pPr>
              <w:pStyle w:val="movimento"/>
              <w:rPr>
                <w:color w:val="002060"/>
              </w:rPr>
            </w:pPr>
            <w:r w:rsidRPr="00635AA3">
              <w:rPr>
                <w:color w:val="002060"/>
              </w:rPr>
              <w:t>NALLI LUCA</w:t>
            </w:r>
          </w:p>
        </w:tc>
        <w:tc>
          <w:tcPr>
            <w:tcW w:w="2200" w:type="dxa"/>
            <w:tcMar>
              <w:top w:w="20" w:type="dxa"/>
              <w:left w:w="20" w:type="dxa"/>
              <w:bottom w:w="20" w:type="dxa"/>
              <w:right w:w="20" w:type="dxa"/>
            </w:tcMar>
            <w:vAlign w:val="center"/>
            <w:hideMark/>
          </w:tcPr>
          <w:p w14:paraId="15D1A57B" w14:textId="77777777" w:rsidR="00F438B4" w:rsidRPr="00635AA3" w:rsidRDefault="00F438B4" w:rsidP="000418A2">
            <w:pPr>
              <w:pStyle w:val="movimento2"/>
              <w:rPr>
                <w:color w:val="002060"/>
              </w:rPr>
            </w:pPr>
            <w:r w:rsidRPr="00635AA3">
              <w:rPr>
                <w:color w:val="002060"/>
              </w:rPr>
              <w:t xml:space="preserve">(FUTSAL ANCONA) </w:t>
            </w:r>
          </w:p>
        </w:tc>
        <w:tc>
          <w:tcPr>
            <w:tcW w:w="800" w:type="dxa"/>
            <w:tcMar>
              <w:top w:w="20" w:type="dxa"/>
              <w:left w:w="20" w:type="dxa"/>
              <w:bottom w:w="20" w:type="dxa"/>
              <w:right w:w="20" w:type="dxa"/>
            </w:tcMar>
            <w:vAlign w:val="center"/>
            <w:hideMark/>
          </w:tcPr>
          <w:p w14:paraId="26C60A7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68C6C92" w14:textId="77777777" w:rsidR="00F438B4" w:rsidRPr="00635AA3" w:rsidRDefault="00F438B4" w:rsidP="000418A2">
            <w:pPr>
              <w:pStyle w:val="movimento"/>
              <w:rPr>
                <w:color w:val="002060"/>
              </w:rPr>
            </w:pPr>
            <w:r w:rsidRPr="00635AA3">
              <w:rPr>
                <w:color w:val="002060"/>
              </w:rPr>
              <w:t>RUHUL RESET</w:t>
            </w:r>
          </w:p>
        </w:tc>
        <w:tc>
          <w:tcPr>
            <w:tcW w:w="2200" w:type="dxa"/>
            <w:tcMar>
              <w:top w:w="20" w:type="dxa"/>
              <w:left w:w="20" w:type="dxa"/>
              <w:bottom w:w="20" w:type="dxa"/>
              <w:right w:w="20" w:type="dxa"/>
            </w:tcMar>
            <w:vAlign w:val="center"/>
            <w:hideMark/>
          </w:tcPr>
          <w:p w14:paraId="242DE1C0" w14:textId="77777777" w:rsidR="00F438B4" w:rsidRPr="00635AA3" w:rsidRDefault="00F438B4" w:rsidP="000418A2">
            <w:pPr>
              <w:pStyle w:val="movimento2"/>
              <w:rPr>
                <w:color w:val="002060"/>
              </w:rPr>
            </w:pPr>
            <w:r w:rsidRPr="00635AA3">
              <w:rPr>
                <w:color w:val="002060"/>
              </w:rPr>
              <w:t xml:space="preserve">(FUTSAL ANCONA) </w:t>
            </w:r>
          </w:p>
        </w:tc>
      </w:tr>
      <w:tr w:rsidR="00F438B4" w:rsidRPr="00635AA3" w14:paraId="4B20608C" w14:textId="77777777" w:rsidTr="000418A2">
        <w:tc>
          <w:tcPr>
            <w:tcW w:w="2200" w:type="dxa"/>
            <w:tcMar>
              <w:top w:w="20" w:type="dxa"/>
              <w:left w:w="20" w:type="dxa"/>
              <w:bottom w:w="20" w:type="dxa"/>
              <w:right w:w="20" w:type="dxa"/>
            </w:tcMar>
            <w:vAlign w:val="center"/>
            <w:hideMark/>
          </w:tcPr>
          <w:p w14:paraId="4A7DDB5E" w14:textId="77777777" w:rsidR="00F438B4" w:rsidRPr="00635AA3" w:rsidRDefault="00F438B4" w:rsidP="000418A2">
            <w:pPr>
              <w:pStyle w:val="movimento"/>
              <w:rPr>
                <w:color w:val="002060"/>
              </w:rPr>
            </w:pPr>
            <w:r w:rsidRPr="00635AA3">
              <w:rPr>
                <w:color w:val="002060"/>
              </w:rPr>
              <w:t>TEODORI NICOLA</w:t>
            </w:r>
          </w:p>
        </w:tc>
        <w:tc>
          <w:tcPr>
            <w:tcW w:w="2200" w:type="dxa"/>
            <w:tcMar>
              <w:top w:w="20" w:type="dxa"/>
              <w:left w:w="20" w:type="dxa"/>
              <w:bottom w:w="20" w:type="dxa"/>
              <w:right w:w="20" w:type="dxa"/>
            </w:tcMar>
            <w:vAlign w:val="center"/>
            <w:hideMark/>
          </w:tcPr>
          <w:p w14:paraId="59557CD0" w14:textId="77777777" w:rsidR="00F438B4" w:rsidRPr="00635AA3" w:rsidRDefault="00F438B4" w:rsidP="000418A2">
            <w:pPr>
              <w:pStyle w:val="movimento2"/>
              <w:rPr>
                <w:color w:val="002060"/>
              </w:rPr>
            </w:pPr>
            <w:r w:rsidRPr="00635AA3">
              <w:rPr>
                <w:color w:val="002060"/>
              </w:rPr>
              <w:t xml:space="preserve">(GNANO 04) </w:t>
            </w:r>
          </w:p>
        </w:tc>
        <w:tc>
          <w:tcPr>
            <w:tcW w:w="800" w:type="dxa"/>
            <w:tcMar>
              <w:top w:w="20" w:type="dxa"/>
              <w:left w:w="20" w:type="dxa"/>
              <w:bottom w:w="20" w:type="dxa"/>
              <w:right w:w="20" w:type="dxa"/>
            </w:tcMar>
            <w:vAlign w:val="center"/>
            <w:hideMark/>
          </w:tcPr>
          <w:p w14:paraId="3FA2255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A7F0BB0" w14:textId="77777777" w:rsidR="00F438B4" w:rsidRPr="00635AA3" w:rsidRDefault="00F438B4" w:rsidP="000418A2">
            <w:pPr>
              <w:pStyle w:val="movimento"/>
              <w:rPr>
                <w:color w:val="002060"/>
              </w:rPr>
            </w:pPr>
            <w:r w:rsidRPr="00635AA3">
              <w:rPr>
                <w:color w:val="002060"/>
              </w:rPr>
              <w:t>MINARDI MATTEO</w:t>
            </w:r>
          </w:p>
        </w:tc>
        <w:tc>
          <w:tcPr>
            <w:tcW w:w="2200" w:type="dxa"/>
            <w:tcMar>
              <w:top w:w="20" w:type="dxa"/>
              <w:left w:w="20" w:type="dxa"/>
              <w:bottom w:w="20" w:type="dxa"/>
              <w:right w:w="20" w:type="dxa"/>
            </w:tcMar>
            <w:vAlign w:val="center"/>
            <w:hideMark/>
          </w:tcPr>
          <w:p w14:paraId="06F048AA" w14:textId="77777777" w:rsidR="00F438B4" w:rsidRPr="00635AA3" w:rsidRDefault="00F438B4" w:rsidP="000418A2">
            <w:pPr>
              <w:pStyle w:val="movimento2"/>
              <w:rPr>
                <w:color w:val="002060"/>
              </w:rPr>
            </w:pPr>
            <w:r w:rsidRPr="00635AA3">
              <w:rPr>
                <w:color w:val="002060"/>
              </w:rPr>
              <w:t xml:space="preserve">(SPECIAL ONE SPORTING CLUB) </w:t>
            </w:r>
          </w:p>
        </w:tc>
      </w:tr>
      <w:tr w:rsidR="00F438B4" w:rsidRPr="00635AA3" w14:paraId="7A5EAE9C" w14:textId="77777777" w:rsidTr="000418A2">
        <w:tc>
          <w:tcPr>
            <w:tcW w:w="2200" w:type="dxa"/>
            <w:tcMar>
              <w:top w:w="20" w:type="dxa"/>
              <w:left w:w="20" w:type="dxa"/>
              <w:bottom w:w="20" w:type="dxa"/>
              <w:right w:w="20" w:type="dxa"/>
            </w:tcMar>
            <w:vAlign w:val="center"/>
            <w:hideMark/>
          </w:tcPr>
          <w:p w14:paraId="3424BCF1" w14:textId="77777777" w:rsidR="00F438B4" w:rsidRPr="00635AA3" w:rsidRDefault="00F438B4" w:rsidP="000418A2">
            <w:pPr>
              <w:pStyle w:val="movimento"/>
              <w:rPr>
                <w:color w:val="002060"/>
              </w:rPr>
            </w:pPr>
            <w:r w:rsidRPr="00635AA3">
              <w:rPr>
                <w:color w:val="002060"/>
              </w:rPr>
              <w:t>NARDINI ANDREA</w:t>
            </w:r>
          </w:p>
        </w:tc>
        <w:tc>
          <w:tcPr>
            <w:tcW w:w="2200" w:type="dxa"/>
            <w:tcMar>
              <w:top w:w="20" w:type="dxa"/>
              <w:left w:w="20" w:type="dxa"/>
              <w:bottom w:w="20" w:type="dxa"/>
              <w:right w:w="20" w:type="dxa"/>
            </w:tcMar>
            <w:vAlign w:val="center"/>
            <w:hideMark/>
          </w:tcPr>
          <w:p w14:paraId="00713A7A" w14:textId="77777777" w:rsidR="00F438B4" w:rsidRPr="00635AA3" w:rsidRDefault="00F438B4" w:rsidP="000418A2">
            <w:pPr>
              <w:pStyle w:val="movimento2"/>
              <w:rPr>
                <w:color w:val="002060"/>
              </w:rPr>
            </w:pPr>
            <w:r w:rsidRPr="00635AA3">
              <w:rPr>
                <w:color w:val="002060"/>
              </w:rPr>
              <w:t xml:space="preserve">(SPECIAL ONE SPORTING CLUB) </w:t>
            </w:r>
          </w:p>
        </w:tc>
        <w:tc>
          <w:tcPr>
            <w:tcW w:w="800" w:type="dxa"/>
            <w:tcMar>
              <w:top w:w="20" w:type="dxa"/>
              <w:left w:w="20" w:type="dxa"/>
              <w:bottom w:w="20" w:type="dxa"/>
              <w:right w:w="20" w:type="dxa"/>
            </w:tcMar>
            <w:vAlign w:val="center"/>
            <w:hideMark/>
          </w:tcPr>
          <w:p w14:paraId="12DD146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6641167" w14:textId="77777777" w:rsidR="00F438B4" w:rsidRPr="00635AA3" w:rsidRDefault="00F438B4" w:rsidP="000418A2">
            <w:pPr>
              <w:pStyle w:val="movimento"/>
              <w:rPr>
                <w:color w:val="002060"/>
              </w:rPr>
            </w:pPr>
            <w:r w:rsidRPr="00635AA3">
              <w:rPr>
                <w:color w:val="002060"/>
              </w:rPr>
              <w:t>AROUCH AYMAN</w:t>
            </w:r>
          </w:p>
        </w:tc>
        <w:tc>
          <w:tcPr>
            <w:tcW w:w="2200" w:type="dxa"/>
            <w:tcMar>
              <w:top w:w="20" w:type="dxa"/>
              <w:left w:w="20" w:type="dxa"/>
              <w:bottom w:w="20" w:type="dxa"/>
              <w:right w:w="20" w:type="dxa"/>
            </w:tcMar>
            <w:vAlign w:val="center"/>
            <w:hideMark/>
          </w:tcPr>
          <w:p w14:paraId="07FC6FEE" w14:textId="77777777" w:rsidR="00F438B4" w:rsidRPr="00635AA3" w:rsidRDefault="00F438B4" w:rsidP="000418A2">
            <w:pPr>
              <w:pStyle w:val="movimento2"/>
              <w:rPr>
                <w:color w:val="002060"/>
              </w:rPr>
            </w:pPr>
            <w:r w:rsidRPr="00635AA3">
              <w:rPr>
                <w:color w:val="002060"/>
              </w:rPr>
              <w:t xml:space="preserve">(URBANIA CALCIO) </w:t>
            </w:r>
          </w:p>
        </w:tc>
      </w:tr>
      <w:tr w:rsidR="00F438B4" w:rsidRPr="00635AA3" w14:paraId="5AA2E243" w14:textId="77777777" w:rsidTr="000418A2">
        <w:tc>
          <w:tcPr>
            <w:tcW w:w="2200" w:type="dxa"/>
            <w:tcMar>
              <w:top w:w="20" w:type="dxa"/>
              <w:left w:w="20" w:type="dxa"/>
              <w:bottom w:w="20" w:type="dxa"/>
              <w:right w:w="20" w:type="dxa"/>
            </w:tcMar>
            <w:vAlign w:val="center"/>
            <w:hideMark/>
          </w:tcPr>
          <w:p w14:paraId="1D5D9CDF" w14:textId="77777777" w:rsidR="00F438B4" w:rsidRPr="00635AA3" w:rsidRDefault="00F438B4" w:rsidP="000418A2">
            <w:pPr>
              <w:pStyle w:val="movimento"/>
              <w:rPr>
                <w:color w:val="002060"/>
              </w:rPr>
            </w:pPr>
            <w:r w:rsidRPr="00635AA3">
              <w:rPr>
                <w:color w:val="002060"/>
              </w:rPr>
              <w:t>BERRETTA LORENZO</w:t>
            </w:r>
          </w:p>
        </w:tc>
        <w:tc>
          <w:tcPr>
            <w:tcW w:w="2200" w:type="dxa"/>
            <w:tcMar>
              <w:top w:w="20" w:type="dxa"/>
              <w:left w:w="20" w:type="dxa"/>
              <w:bottom w:w="20" w:type="dxa"/>
              <w:right w:w="20" w:type="dxa"/>
            </w:tcMar>
            <w:vAlign w:val="center"/>
            <w:hideMark/>
          </w:tcPr>
          <w:p w14:paraId="2B57D6C7" w14:textId="77777777" w:rsidR="00F438B4" w:rsidRPr="00635AA3" w:rsidRDefault="00F438B4" w:rsidP="000418A2">
            <w:pPr>
              <w:pStyle w:val="movimento2"/>
              <w:rPr>
                <w:color w:val="002060"/>
              </w:rPr>
            </w:pPr>
            <w:r w:rsidRPr="00635AA3">
              <w:rPr>
                <w:color w:val="002060"/>
              </w:rPr>
              <w:t xml:space="preserve">(VADO C5) </w:t>
            </w:r>
          </w:p>
        </w:tc>
        <w:tc>
          <w:tcPr>
            <w:tcW w:w="800" w:type="dxa"/>
            <w:tcMar>
              <w:top w:w="20" w:type="dxa"/>
              <w:left w:w="20" w:type="dxa"/>
              <w:bottom w:w="20" w:type="dxa"/>
              <w:right w:w="20" w:type="dxa"/>
            </w:tcMar>
            <w:vAlign w:val="center"/>
            <w:hideMark/>
          </w:tcPr>
          <w:p w14:paraId="63D759D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79FA816" w14:textId="77777777" w:rsidR="00F438B4" w:rsidRPr="00635AA3" w:rsidRDefault="00F438B4" w:rsidP="000418A2">
            <w:pPr>
              <w:pStyle w:val="movimento"/>
              <w:rPr>
                <w:color w:val="002060"/>
              </w:rPr>
            </w:pPr>
            <w:r w:rsidRPr="00635AA3">
              <w:rPr>
                <w:color w:val="002060"/>
              </w:rPr>
              <w:t>CECCHINI MARCO</w:t>
            </w:r>
          </w:p>
        </w:tc>
        <w:tc>
          <w:tcPr>
            <w:tcW w:w="2200" w:type="dxa"/>
            <w:tcMar>
              <w:top w:w="20" w:type="dxa"/>
              <w:left w:w="20" w:type="dxa"/>
              <w:bottom w:w="20" w:type="dxa"/>
              <w:right w:w="20" w:type="dxa"/>
            </w:tcMar>
            <w:vAlign w:val="center"/>
            <w:hideMark/>
          </w:tcPr>
          <w:p w14:paraId="2300394C" w14:textId="77777777" w:rsidR="00F438B4" w:rsidRPr="00635AA3" w:rsidRDefault="00F438B4" w:rsidP="000418A2">
            <w:pPr>
              <w:pStyle w:val="movimento2"/>
              <w:rPr>
                <w:color w:val="002060"/>
              </w:rPr>
            </w:pPr>
            <w:r w:rsidRPr="00635AA3">
              <w:rPr>
                <w:color w:val="002060"/>
              </w:rPr>
              <w:t xml:space="preserve">(VADO C5) </w:t>
            </w:r>
          </w:p>
        </w:tc>
      </w:tr>
      <w:tr w:rsidR="00F438B4" w:rsidRPr="00635AA3" w14:paraId="2AF7041D" w14:textId="77777777" w:rsidTr="000418A2">
        <w:tc>
          <w:tcPr>
            <w:tcW w:w="2200" w:type="dxa"/>
            <w:tcMar>
              <w:top w:w="20" w:type="dxa"/>
              <w:left w:w="20" w:type="dxa"/>
              <w:bottom w:w="20" w:type="dxa"/>
              <w:right w:w="20" w:type="dxa"/>
            </w:tcMar>
            <w:vAlign w:val="center"/>
            <w:hideMark/>
          </w:tcPr>
          <w:p w14:paraId="35CF1362" w14:textId="77777777" w:rsidR="00F438B4" w:rsidRPr="00635AA3" w:rsidRDefault="00F438B4" w:rsidP="000418A2">
            <w:pPr>
              <w:pStyle w:val="movimento"/>
              <w:rPr>
                <w:color w:val="002060"/>
              </w:rPr>
            </w:pPr>
            <w:r w:rsidRPr="00635AA3">
              <w:rPr>
                <w:color w:val="002060"/>
              </w:rPr>
              <w:t>BARTOLUCCI STEFANO</w:t>
            </w:r>
          </w:p>
        </w:tc>
        <w:tc>
          <w:tcPr>
            <w:tcW w:w="2200" w:type="dxa"/>
            <w:tcMar>
              <w:top w:w="20" w:type="dxa"/>
              <w:left w:w="20" w:type="dxa"/>
              <w:bottom w:w="20" w:type="dxa"/>
              <w:right w:w="20" w:type="dxa"/>
            </w:tcMar>
            <w:vAlign w:val="center"/>
            <w:hideMark/>
          </w:tcPr>
          <w:p w14:paraId="642777C8" w14:textId="77777777" w:rsidR="00F438B4" w:rsidRPr="00635AA3" w:rsidRDefault="00F438B4" w:rsidP="000418A2">
            <w:pPr>
              <w:pStyle w:val="movimento2"/>
              <w:rPr>
                <w:color w:val="002060"/>
                <w:lang w:val="es-ES"/>
              </w:rPr>
            </w:pPr>
            <w:r w:rsidRPr="00635AA3">
              <w:rPr>
                <w:color w:val="002060"/>
                <w:lang w:val="es-ES"/>
              </w:rPr>
              <w:t xml:space="preserve">(VALMISA FUTSAL A.S.D.) </w:t>
            </w:r>
          </w:p>
        </w:tc>
        <w:tc>
          <w:tcPr>
            <w:tcW w:w="800" w:type="dxa"/>
            <w:tcMar>
              <w:top w:w="20" w:type="dxa"/>
              <w:left w:w="20" w:type="dxa"/>
              <w:bottom w:w="20" w:type="dxa"/>
              <w:right w:w="20" w:type="dxa"/>
            </w:tcMar>
            <w:vAlign w:val="center"/>
            <w:hideMark/>
          </w:tcPr>
          <w:p w14:paraId="592B240C" w14:textId="77777777" w:rsidR="00F438B4" w:rsidRPr="00635AA3" w:rsidRDefault="00F438B4" w:rsidP="000418A2">
            <w:pPr>
              <w:pStyle w:val="movimento"/>
              <w:rPr>
                <w:color w:val="002060"/>
                <w:lang w:val="es-ES"/>
              </w:rPr>
            </w:pPr>
            <w:r w:rsidRPr="00635AA3">
              <w:rPr>
                <w:color w:val="002060"/>
                <w:lang w:val="es-ES"/>
              </w:rPr>
              <w:t> </w:t>
            </w:r>
          </w:p>
        </w:tc>
        <w:tc>
          <w:tcPr>
            <w:tcW w:w="2200" w:type="dxa"/>
            <w:tcMar>
              <w:top w:w="20" w:type="dxa"/>
              <w:left w:w="20" w:type="dxa"/>
              <w:bottom w:w="20" w:type="dxa"/>
              <w:right w:w="20" w:type="dxa"/>
            </w:tcMar>
            <w:vAlign w:val="center"/>
            <w:hideMark/>
          </w:tcPr>
          <w:p w14:paraId="6712CBE1" w14:textId="77777777" w:rsidR="00F438B4" w:rsidRPr="00635AA3" w:rsidRDefault="00F438B4" w:rsidP="000418A2">
            <w:pPr>
              <w:pStyle w:val="movimento"/>
              <w:rPr>
                <w:color w:val="002060"/>
              </w:rPr>
            </w:pPr>
            <w:r w:rsidRPr="00635AA3">
              <w:rPr>
                <w:color w:val="002060"/>
              </w:rPr>
              <w:t>AMICO DANIEL</w:t>
            </w:r>
          </w:p>
        </w:tc>
        <w:tc>
          <w:tcPr>
            <w:tcW w:w="2200" w:type="dxa"/>
            <w:tcMar>
              <w:top w:w="20" w:type="dxa"/>
              <w:left w:w="20" w:type="dxa"/>
              <w:bottom w:w="20" w:type="dxa"/>
              <w:right w:w="20" w:type="dxa"/>
            </w:tcMar>
            <w:vAlign w:val="center"/>
            <w:hideMark/>
          </w:tcPr>
          <w:p w14:paraId="572469AD" w14:textId="77777777" w:rsidR="00F438B4" w:rsidRPr="00635AA3" w:rsidRDefault="00F438B4" w:rsidP="000418A2">
            <w:pPr>
              <w:pStyle w:val="movimento2"/>
              <w:rPr>
                <w:color w:val="002060"/>
              </w:rPr>
            </w:pPr>
            <w:r w:rsidRPr="00635AA3">
              <w:rPr>
                <w:color w:val="002060"/>
              </w:rPr>
              <w:t xml:space="preserve">(VIRTUS AURORA C5) </w:t>
            </w:r>
          </w:p>
        </w:tc>
      </w:tr>
      <w:tr w:rsidR="00F438B4" w:rsidRPr="00635AA3" w14:paraId="6C4BBEC9" w14:textId="77777777" w:rsidTr="000418A2">
        <w:tc>
          <w:tcPr>
            <w:tcW w:w="2200" w:type="dxa"/>
            <w:tcMar>
              <w:top w:w="20" w:type="dxa"/>
              <w:left w:w="20" w:type="dxa"/>
              <w:bottom w:w="20" w:type="dxa"/>
              <w:right w:w="20" w:type="dxa"/>
            </w:tcMar>
            <w:vAlign w:val="center"/>
            <w:hideMark/>
          </w:tcPr>
          <w:p w14:paraId="6165A673" w14:textId="77777777" w:rsidR="00F438B4" w:rsidRPr="00635AA3" w:rsidRDefault="00F438B4" w:rsidP="000418A2">
            <w:pPr>
              <w:pStyle w:val="movimento"/>
              <w:rPr>
                <w:color w:val="002060"/>
              </w:rPr>
            </w:pPr>
            <w:r w:rsidRPr="00635AA3">
              <w:rPr>
                <w:color w:val="002060"/>
              </w:rPr>
              <w:t>SPIGANTI MAURIZI GIOVANNI</w:t>
            </w:r>
          </w:p>
        </w:tc>
        <w:tc>
          <w:tcPr>
            <w:tcW w:w="2200" w:type="dxa"/>
            <w:tcMar>
              <w:top w:w="20" w:type="dxa"/>
              <w:left w:w="20" w:type="dxa"/>
              <w:bottom w:w="20" w:type="dxa"/>
              <w:right w:w="20" w:type="dxa"/>
            </w:tcMar>
            <w:vAlign w:val="center"/>
            <w:hideMark/>
          </w:tcPr>
          <w:p w14:paraId="13AF626C" w14:textId="77777777" w:rsidR="00F438B4" w:rsidRPr="00635AA3" w:rsidRDefault="00F438B4" w:rsidP="000418A2">
            <w:pPr>
              <w:pStyle w:val="movimento2"/>
              <w:rPr>
                <w:color w:val="002060"/>
              </w:rPr>
            </w:pPr>
            <w:r w:rsidRPr="00635AA3">
              <w:rPr>
                <w:color w:val="002060"/>
              </w:rPr>
              <w:t xml:space="preserve">(VISSO-ALTONERA CALCIO1970) </w:t>
            </w:r>
          </w:p>
        </w:tc>
        <w:tc>
          <w:tcPr>
            <w:tcW w:w="800" w:type="dxa"/>
            <w:tcMar>
              <w:top w:w="20" w:type="dxa"/>
              <w:left w:w="20" w:type="dxa"/>
              <w:bottom w:w="20" w:type="dxa"/>
              <w:right w:w="20" w:type="dxa"/>
            </w:tcMar>
            <w:vAlign w:val="center"/>
            <w:hideMark/>
          </w:tcPr>
          <w:p w14:paraId="4A5F782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B90CBA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CE29A72" w14:textId="77777777" w:rsidR="00F438B4" w:rsidRPr="00635AA3" w:rsidRDefault="00F438B4" w:rsidP="000418A2">
            <w:pPr>
              <w:pStyle w:val="movimento2"/>
              <w:rPr>
                <w:color w:val="002060"/>
              </w:rPr>
            </w:pPr>
            <w:r w:rsidRPr="00635AA3">
              <w:rPr>
                <w:color w:val="002060"/>
              </w:rPr>
              <w:t> </w:t>
            </w:r>
          </w:p>
        </w:tc>
      </w:tr>
    </w:tbl>
    <w:p w14:paraId="30E307C7" w14:textId="77777777" w:rsidR="00F438B4" w:rsidRPr="00635AA3" w:rsidRDefault="00F438B4" w:rsidP="00F438B4">
      <w:pPr>
        <w:pStyle w:val="titolo10"/>
        <w:rPr>
          <w:color w:val="002060"/>
        </w:rPr>
      </w:pPr>
      <w:r w:rsidRPr="00635AA3">
        <w:rPr>
          <w:color w:val="002060"/>
        </w:rPr>
        <w:t xml:space="preserve">GARE DEL 25/11/2023 </w:t>
      </w:r>
    </w:p>
    <w:p w14:paraId="10AE205B" w14:textId="77777777" w:rsidR="00F438B4" w:rsidRPr="00635AA3" w:rsidRDefault="00F438B4" w:rsidP="00F438B4">
      <w:pPr>
        <w:pStyle w:val="titolo7a"/>
        <w:rPr>
          <w:color w:val="002060"/>
        </w:rPr>
      </w:pPr>
      <w:r w:rsidRPr="00635AA3">
        <w:rPr>
          <w:color w:val="002060"/>
        </w:rPr>
        <w:t xml:space="preserve">PROVVEDIMENTI DISCIPLINARI </w:t>
      </w:r>
    </w:p>
    <w:p w14:paraId="031C0C58"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661231CE" w14:textId="77777777" w:rsidR="00F438B4" w:rsidRPr="00635AA3" w:rsidRDefault="00F438B4" w:rsidP="00F438B4">
      <w:pPr>
        <w:pStyle w:val="titolo30"/>
        <w:rPr>
          <w:color w:val="002060"/>
        </w:rPr>
      </w:pPr>
      <w:r w:rsidRPr="00635AA3">
        <w:rPr>
          <w:color w:val="002060"/>
        </w:rPr>
        <w:t xml:space="preserve">SOCIETA' </w:t>
      </w:r>
    </w:p>
    <w:p w14:paraId="630DA1A0" w14:textId="77777777" w:rsidR="00F438B4" w:rsidRPr="00635AA3" w:rsidRDefault="00F438B4" w:rsidP="00F438B4">
      <w:pPr>
        <w:pStyle w:val="titolo20"/>
        <w:rPr>
          <w:color w:val="002060"/>
        </w:rPr>
      </w:pPr>
      <w:r w:rsidRPr="00635AA3">
        <w:rPr>
          <w:color w:val="002060"/>
        </w:rPr>
        <w:t xml:space="preserve">AMMENDA </w:t>
      </w:r>
    </w:p>
    <w:p w14:paraId="1CFE5649" w14:textId="77777777" w:rsidR="00F438B4" w:rsidRPr="00635AA3" w:rsidRDefault="00F438B4" w:rsidP="00F438B4">
      <w:pPr>
        <w:pStyle w:val="diffida"/>
        <w:spacing w:before="80" w:beforeAutospacing="0" w:after="40" w:afterAutospacing="0"/>
        <w:jc w:val="left"/>
        <w:rPr>
          <w:color w:val="002060"/>
        </w:rPr>
      </w:pPr>
      <w:r w:rsidRPr="00635AA3">
        <w:rPr>
          <w:color w:val="002060"/>
        </w:rPr>
        <w:t xml:space="preserve">Euro 80,00 VIRTUS ASD </w:t>
      </w:r>
      <w:r w:rsidRPr="00635AA3">
        <w:rPr>
          <w:color w:val="002060"/>
        </w:rPr>
        <w:br/>
        <w:t xml:space="preserve">Per aver permesso a dei tifosi di entrare sul terreno di gioco. </w:t>
      </w:r>
    </w:p>
    <w:p w14:paraId="6440FC38" w14:textId="77777777" w:rsidR="00F438B4" w:rsidRPr="00635AA3" w:rsidRDefault="00F438B4" w:rsidP="00F438B4">
      <w:pPr>
        <w:pStyle w:val="diffida"/>
        <w:spacing w:before="80" w:beforeAutospacing="0" w:after="40" w:afterAutospacing="0"/>
        <w:jc w:val="left"/>
        <w:rPr>
          <w:color w:val="002060"/>
        </w:rPr>
      </w:pPr>
      <w:r w:rsidRPr="00635AA3">
        <w:rPr>
          <w:color w:val="002060"/>
        </w:rPr>
        <w:br/>
        <w:t xml:space="preserve">Euro 50,00 SAN BIAGIO </w:t>
      </w:r>
      <w:r w:rsidRPr="00635AA3">
        <w:rPr>
          <w:color w:val="002060"/>
        </w:rPr>
        <w:br/>
        <w:t xml:space="preserve">Per aver permesso ad un tifoso di entrare sul terreno di gioco per festeggiare la rete effettuata dalla squadra locale. </w:t>
      </w:r>
    </w:p>
    <w:p w14:paraId="2C18D80C" w14:textId="77777777" w:rsidR="00F438B4" w:rsidRPr="00635AA3" w:rsidRDefault="00F438B4" w:rsidP="00F438B4">
      <w:pPr>
        <w:pStyle w:val="titolo30"/>
        <w:rPr>
          <w:color w:val="002060"/>
        </w:rPr>
      </w:pPr>
      <w:r w:rsidRPr="00635AA3">
        <w:rPr>
          <w:color w:val="002060"/>
        </w:rPr>
        <w:t xml:space="preserve">DIRIGENTI </w:t>
      </w:r>
    </w:p>
    <w:p w14:paraId="502506D2"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7B313B08" w14:textId="77777777" w:rsidTr="000418A2">
        <w:tc>
          <w:tcPr>
            <w:tcW w:w="2200" w:type="dxa"/>
            <w:tcMar>
              <w:top w:w="20" w:type="dxa"/>
              <w:left w:w="20" w:type="dxa"/>
              <w:bottom w:w="20" w:type="dxa"/>
              <w:right w:w="20" w:type="dxa"/>
            </w:tcMar>
            <w:vAlign w:val="center"/>
            <w:hideMark/>
          </w:tcPr>
          <w:p w14:paraId="3783848D" w14:textId="77777777" w:rsidR="00F438B4" w:rsidRPr="00635AA3" w:rsidRDefault="00F438B4" w:rsidP="000418A2">
            <w:pPr>
              <w:pStyle w:val="movimento"/>
              <w:rPr>
                <w:color w:val="002060"/>
              </w:rPr>
            </w:pPr>
            <w:r w:rsidRPr="00635AA3">
              <w:rPr>
                <w:color w:val="002060"/>
              </w:rPr>
              <w:t>AURNIA GIUSEPPE</w:t>
            </w:r>
          </w:p>
        </w:tc>
        <w:tc>
          <w:tcPr>
            <w:tcW w:w="2200" w:type="dxa"/>
            <w:tcMar>
              <w:top w:w="20" w:type="dxa"/>
              <w:left w:w="20" w:type="dxa"/>
              <w:bottom w:w="20" w:type="dxa"/>
              <w:right w:w="20" w:type="dxa"/>
            </w:tcMar>
            <w:vAlign w:val="center"/>
            <w:hideMark/>
          </w:tcPr>
          <w:p w14:paraId="4B80DC08" w14:textId="77777777" w:rsidR="00F438B4" w:rsidRPr="00635AA3" w:rsidRDefault="00F438B4" w:rsidP="000418A2">
            <w:pPr>
              <w:pStyle w:val="movimento2"/>
              <w:rPr>
                <w:color w:val="002060"/>
              </w:rPr>
            </w:pPr>
            <w:r w:rsidRPr="00635AA3">
              <w:rPr>
                <w:color w:val="002060"/>
              </w:rPr>
              <w:t xml:space="preserve">(ANKON NOVA MARMI) </w:t>
            </w:r>
          </w:p>
        </w:tc>
        <w:tc>
          <w:tcPr>
            <w:tcW w:w="800" w:type="dxa"/>
            <w:tcMar>
              <w:top w:w="20" w:type="dxa"/>
              <w:left w:w="20" w:type="dxa"/>
              <w:bottom w:w="20" w:type="dxa"/>
              <w:right w:w="20" w:type="dxa"/>
            </w:tcMar>
            <w:vAlign w:val="center"/>
            <w:hideMark/>
          </w:tcPr>
          <w:p w14:paraId="2985EB5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1A2003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EEED36A" w14:textId="77777777" w:rsidR="00F438B4" w:rsidRPr="00635AA3" w:rsidRDefault="00F438B4" w:rsidP="000418A2">
            <w:pPr>
              <w:pStyle w:val="movimento2"/>
              <w:rPr>
                <w:color w:val="002060"/>
              </w:rPr>
            </w:pPr>
            <w:r w:rsidRPr="00635AA3">
              <w:rPr>
                <w:color w:val="002060"/>
              </w:rPr>
              <w:t> </w:t>
            </w:r>
          </w:p>
        </w:tc>
      </w:tr>
    </w:tbl>
    <w:p w14:paraId="2AB2A495" w14:textId="77777777" w:rsidR="00F438B4" w:rsidRPr="00635AA3" w:rsidRDefault="00F438B4" w:rsidP="00F438B4">
      <w:pPr>
        <w:pStyle w:val="titolo30"/>
        <w:rPr>
          <w:color w:val="002060"/>
        </w:rPr>
      </w:pPr>
      <w:r w:rsidRPr="00635AA3">
        <w:rPr>
          <w:color w:val="002060"/>
        </w:rPr>
        <w:t xml:space="preserve">ALLENATORI </w:t>
      </w:r>
    </w:p>
    <w:p w14:paraId="2260B994" w14:textId="77777777" w:rsidR="00F438B4" w:rsidRPr="00635AA3" w:rsidRDefault="00F438B4" w:rsidP="00F438B4">
      <w:pPr>
        <w:pStyle w:val="titolo20"/>
        <w:rPr>
          <w:color w:val="002060"/>
        </w:rPr>
      </w:pPr>
      <w:r w:rsidRPr="00635AA3">
        <w:rPr>
          <w:color w:val="002060"/>
        </w:rPr>
        <w:t xml:space="preserve">SQUALIFICA FINO AL 6/12/2023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4EFB85E" w14:textId="77777777" w:rsidTr="000418A2">
        <w:tc>
          <w:tcPr>
            <w:tcW w:w="2200" w:type="dxa"/>
            <w:tcMar>
              <w:top w:w="20" w:type="dxa"/>
              <w:left w:w="20" w:type="dxa"/>
              <w:bottom w:w="20" w:type="dxa"/>
              <w:right w:w="20" w:type="dxa"/>
            </w:tcMar>
            <w:vAlign w:val="center"/>
            <w:hideMark/>
          </w:tcPr>
          <w:p w14:paraId="73BC273F" w14:textId="77777777" w:rsidR="00F438B4" w:rsidRPr="00635AA3" w:rsidRDefault="00F438B4" w:rsidP="000418A2">
            <w:pPr>
              <w:pStyle w:val="movimento"/>
              <w:rPr>
                <w:color w:val="002060"/>
              </w:rPr>
            </w:pPr>
            <w:r w:rsidRPr="00635AA3">
              <w:rPr>
                <w:color w:val="002060"/>
              </w:rPr>
              <w:t>HALIMI MENSUR</w:t>
            </w:r>
          </w:p>
        </w:tc>
        <w:tc>
          <w:tcPr>
            <w:tcW w:w="2200" w:type="dxa"/>
            <w:tcMar>
              <w:top w:w="20" w:type="dxa"/>
              <w:left w:w="20" w:type="dxa"/>
              <w:bottom w:w="20" w:type="dxa"/>
              <w:right w:w="20" w:type="dxa"/>
            </w:tcMar>
            <w:vAlign w:val="center"/>
            <w:hideMark/>
          </w:tcPr>
          <w:p w14:paraId="143A9CD7" w14:textId="77777777" w:rsidR="00F438B4" w:rsidRPr="00635AA3" w:rsidRDefault="00F438B4" w:rsidP="000418A2">
            <w:pPr>
              <w:pStyle w:val="movimento2"/>
              <w:rPr>
                <w:color w:val="002060"/>
              </w:rPr>
            </w:pPr>
            <w:r w:rsidRPr="00635AA3">
              <w:rPr>
                <w:color w:val="002060"/>
              </w:rPr>
              <w:t xml:space="preserve">(ANKON NOVA MARMI) </w:t>
            </w:r>
          </w:p>
        </w:tc>
        <w:tc>
          <w:tcPr>
            <w:tcW w:w="800" w:type="dxa"/>
            <w:tcMar>
              <w:top w:w="20" w:type="dxa"/>
              <w:left w:w="20" w:type="dxa"/>
              <w:bottom w:w="20" w:type="dxa"/>
              <w:right w:w="20" w:type="dxa"/>
            </w:tcMar>
            <w:vAlign w:val="center"/>
            <w:hideMark/>
          </w:tcPr>
          <w:p w14:paraId="279FAED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40218B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F7ACBF8" w14:textId="77777777" w:rsidR="00F438B4" w:rsidRPr="00635AA3" w:rsidRDefault="00F438B4" w:rsidP="000418A2">
            <w:pPr>
              <w:pStyle w:val="movimento2"/>
              <w:rPr>
                <w:color w:val="002060"/>
              </w:rPr>
            </w:pPr>
            <w:r w:rsidRPr="00635AA3">
              <w:rPr>
                <w:color w:val="002060"/>
              </w:rPr>
              <w:t> </w:t>
            </w:r>
          </w:p>
        </w:tc>
      </w:tr>
    </w:tbl>
    <w:p w14:paraId="6B80CEBB" w14:textId="77777777" w:rsidR="00F438B4" w:rsidRPr="00635AA3" w:rsidRDefault="00F438B4" w:rsidP="00F438B4">
      <w:pPr>
        <w:pStyle w:val="diffida"/>
        <w:spacing w:before="80" w:beforeAutospacing="0" w:after="40" w:afterAutospacing="0"/>
        <w:jc w:val="left"/>
        <w:rPr>
          <w:color w:val="002060"/>
        </w:rPr>
      </w:pPr>
      <w:r w:rsidRPr="00635AA3">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5A0ADDB" w14:textId="77777777" w:rsidTr="000418A2">
        <w:tc>
          <w:tcPr>
            <w:tcW w:w="2200" w:type="dxa"/>
            <w:tcMar>
              <w:top w:w="20" w:type="dxa"/>
              <w:left w:w="20" w:type="dxa"/>
              <w:bottom w:w="20" w:type="dxa"/>
              <w:right w:w="20" w:type="dxa"/>
            </w:tcMar>
            <w:vAlign w:val="center"/>
            <w:hideMark/>
          </w:tcPr>
          <w:p w14:paraId="4787BAF1" w14:textId="77777777" w:rsidR="00F438B4" w:rsidRPr="00635AA3" w:rsidRDefault="00F438B4" w:rsidP="000418A2">
            <w:pPr>
              <w:pStyle w:val="movimento"/>
              <w:rPr>
                <w:color w:val="002060"/>
              </w:rPr>
            </w:pPr>
            <w:r w:rsidRPr="00635AA3">
              <w:rPr>
                <w:color w:val="002060"/>
              </w:rPr>
              <w:lastRenderedPageBreak/>
              <w:t>COCCHI MARIO</w:t>
            </w:r>
          </w:p>
        </w:tc>
        <w:tc>
          <w:tcPr>
            <w:tcW w:w="2200" w:type="dxa"/>
            <w:tcMar>
              <w:top w:w="20" w:type="dxa"/>
              <w:left w:w="20" w:type="dxa"/>
              <w:bottom w:w="20" w:type="dxa"/>
              <w:right w:w="20" w:type="dxa"/>
            </w:tcMar>
            <w:vAlign w:val="center"/>
            <w:hideMark/>
          </w:tcPr>
          <w:p w14:paraId="3D1B95AE" w14:textId="77777777" w:rsidR="00F438B4" w:rsidRPr="00635AA3" w:rsidRDefault="00F438B4" w:rsidP="000418A2">
            <w:pPr>
              <w:pStyle w:val="movimento2"/>
              <w:rPr>
                <w:color w:val="002060"/>
              </w:rPr>
            </w:pPr>
            <w:r w:rsidRPr="00635AA3">
              <w:rPr>
                <w:color w:val="002060"/>
              </w:rPr>
              <w:t xml:space="preserve">(SERRALTA) </w:t>
            </w:r>
          </w:p>
        </w:tc>
        <w:tc>
          <w:tcPr>
            <w:tcW w:w="800" w:type="dxa"/>
            <w:tcMar>
              <w:top w:w="20" w:type="dxa"/>
              <w:left w:w="20" w:type="dxa"/>
              <w:bottom w:w="20" w:type="dxa"/>
              <w:right w:w="20" w:type="dxa"/>
            </w:tcMar>
            <w:vAlign w:val="center"/>
            <w:hideMark/>
          </w:tcPr>
          <w:p w14:paraId="6649FDC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F9A167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55C6BCF" w14:textId="77777777" w:rsidR="00F438B4" w:rsidRPr="00635AA3" w:rsidRDefault="00F438B4" w:rsidP="000418A2">
            <w:pPr>
              <w:pStyle w:val="movimento2"/>
              <w:rPr>
                <w:color w:val="002060"/>
              </w:rPr>
            </w:pPr>
            <w:r w:rsidRPr="00635AA3">
              <w:rPr>
                <w:color w:val="002060"/>
              </w:rPr>
              <w:t> </w:t>
            </w:r>
          </w:p>
        </w:tc>
      </w:tr>
    </w:tbl>
    <w:p w14:paraId="503A733D" w14:textId="77777777" w:rsidR="00F438B4" w:rsidRPr="00635AA3" w:rsidRDefault="00F438B4" w:rsidP="00F438B4">
      <w:pPr>
        <w:pStyle w:val="diffida"/>
        <w:spacing w:before="80" w:beforeAutospacing="0" w:after="40" w:afterAutospacing="0"/>
        <w:jc w:val="left"/>
        <w:rPr>
          <w:color w:val="002060"/>
        </w:rPr>
      </w:pPr>
      <w:r w:rsidRPr="00635AA3">
        <w:rPr>
          <w:color w:val="002060"/>
        </w:rPr>
        <w:t xml:space="preserve">Per proteste nei confronti dell'arbitro. Allontanato. </w:t>
      </w:r>
    </w:p>
    <w:p w14:paraId="6D63CC57" w14:textId="77777777" w:rsidR="00F438B4" w:rsidRPr="00635AA3" w:rsidRDefault="00F438B4" w:rsidP="00F438B4">
      <w:pPr>
        <w:pStyle w:val="titolo30"/>
        <w:rPr>
          <w:color w:val="002060"/>
        </w:rPr>
      </w:pPr>
      <w:r w:rsidRPr="00635AA3">
        <w:rPr>
          <w:color w:val="002060"/>
        </w:rPr>
        <w:t xml:space="preserve">CALCIATORI ESPULSI </w:t>
      </w:r>
    </w:p>
    <w:p w14:paraId="28A31600" w14:textId="77777777" w:rsidR="00F438B4" w:rsidRPr="00635AA3" w:rsidRDefault="00F438B4" w:rsidP="00F438B4">
      <w:pPr>
        <w:pStyle w:val="titolo20"/>
        <w:rPr>
          <w:color w:val="002060"/>
        </w:rPr>
      </w:pPr>
      <w:r w:rsidRPr="00635AA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8EA88DE" w14:textId="77777777" w:rsidTr="000418A2">
        <w:tc>
          <w:tcPr>
            <w:tcW w:w="2200" w:type="dxa"/>
            <w:tcMar>
              <w:top w:w="20" w:type="dxa"/>
              <w:left w:w="20" w:type="dxa"/>
              <w:bottom w:w="20" w:type="dxa"/>
              <w:right w:w="20" w:type="dxa"/>
            </w:tcMar>
            <w:vAlign w:val="center"/>
            <w:hideMark/>
          </w:tcPr>
          <w:p w14:paraId="138FC329" w14:textId="77777777" w:rsidR="00F438B4" w:rsidRPr="00635AA3" w:rsidRDefault="00F438B4" w:rsidP="000418A2">
            <w:pPr>
              <w:pStyle w:val="movimento"/>
              <w:rPr>
                <w:color w:val="002060"/>
              </w:rPr>
            </w:pPr>
            <w:r w:rsidRPr="00635AA3">
              <w:rPr>
                <w:color w:val="002060"/>
              </w:rPr>
              <w:t>PIZZICHINI NICOLAS</w:t>
            </w:r>
          </w:p>
        </w:tc>
        <w:tc>
          <w:tcPr>
            <w:tcW w:w="2200" w:type="dxa"/>
            <w:tcMar>
              <w:top w:w="20" w:type="dxa"/>
              <w:left w:w="20" w:type="dxa"/>
              <w:bottom w:w="20" w:type="dxa"/>
              <w:right w:w="20" w:type="dxa"/>
            </w:tcMar>
            <w:vAlign w:val="center"/>
            <w:hideMark/>
          </w:tcPr>
          <w:p w14:paraId="0D3EC87A" w14:textId="77777777" w:rsidR="00F438B4" w:rsidRPr="00635AA3" w:rsidRDefault="00F438B4" w:rsidP="000418A2">
            <w:pPr>
              <w:pStyle w:val="movimento2"/>
              <w:rPr>
                <w:color w:val="002060"/>
              </w:rPr>
            </w:pPr>
            <w:r w:rsidRPr="00635AA3">
              <w:rPr>
                <w:color w:val="002060"/>
              </w:rPr>
              <w:t xml:space="preserve">(SERRALTA) </w:t>
            </w:r>
          </w:p>
        </w:tc>
        <w:tc>
          <w:tcPr>
            <w:tcW w:w="800" w:type="dxa"/>
            <w:tcMar>
              <w:top w:w="20" w:type="dxa"/>
              <w:left w:w="20" w:type="dxa"/>
              <w:bottom w:w="20" w:type="dxa"/>
              <w:right w:w="20" w:type="dxa"/>
            </w:tcMar>
            <w:vAlign w:val="center"/>
            <w:hideMark/>
          </w:tcPr>
          <w:p w14:paraId="3C9D95DC"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48AF2D7" w14:textId="77777777" w:rsidR="00F438B4" w:rsidRPr="00635AA3" w:rsidRDefault="00F438B4" w:rsidP="000418A2">
            <w:pPr>
              <w:pStyle w:val="movimento"/>
              <w:rPr>
                <w:color w:val="002060"/>
              </w:rPr>
            </w:pPr>
            <w:r w:rsidRPr="00635AA3">
              <w:rPr>
                <w:color w:val="002060"/>
              </w:rPr>
              <w:t>VIGNATI MIRCO</w:t>
            </w:r>
          </w:p>
        </w:tc>
        <w:tc>
          <w:tcPr>
            <w:tcW w:w="2200" w:type="dxa"/>
            <w:tcMar>
              <w:top w:w="20" w:type="dxa"/>
              <w:left w:w="20" w:type="dxa"/>
              <w:bottom w:w="20" w:type="dxa"/>
              <w:right w:w="20" w:type="dxa"/>
            </w:tcMar>
            <w:vAlign w:val="center"/>
            <w:hideMark/>
          </w:tcPr>
          <w:p w14:paraId="6192D461" w14:textId="77777777" w:rsidR="00F438B4" w:rsidRPr="00635AA3" w:rsidRDefault="00F438B4" w:rsidP="000418A2">
            <w:pPr>
              <w:pStyle w:val="movimento2"/>
              <w:rPr>
                <w:color w:val="002060"/>
              </w:rPr>
            </w:pPr>
            <w:r w:rsidRPr="00635AA3">
              <w:rPr>
                <w:color w:val="002060"/>
              </w:rPr>
              <w:t xml:space="preserve">(SERRALTA) </w:t>
            </w:r>
          </w:p>
        </w:tc>
      </w:tr>
      <w:tr w:rsidR="00F438B4" w:rsidRPr="00635AA3" w14:paraId="2169DEDD" w14:textId="77777777" w:rsidTr="000418A2">
        <w:tc>
          <w:tcPr>
            <w:tcW w:w="2200" w:type="dxa"/>
            <w:tcMar>
              <w:top w:w="20" w:type="dxa"/>
              <w:left w:w="20" w:type="dxa"/>
              <w:bottom w:w="20" w:type="dxa"/>
              <w:right w:w="20" w:type="dxa"/>
            </w:tcMar>
            <w:vAlign w:val="center"/>
            <w:hideMark/>
          </w:tcPr>
          <w:p w14:paraId="3891A19D" w14:textId="77777777" w:rsidR="00F438B4" w:rsidRPr="00635AA3" w:rsidRDefault="00F438B4" w:rsidP="000418A2">
            <w:pPr>
              <w:pStyle w:val="movimento"/>
              <w:rPr>
                <w:color w:val="002060"/>
              </w:rPr>
            </w:pPr>
            <w:r w:rsidRPr="00635AA3">
              <w:rPr>
                <w:color w:val="002060"/>
              </w:rPr>
              <w:t>PIERSANTI LORENZO</w:t>
            </w:r>
          </w:p>
        </w:tc>
        <w:tc>
          <w:tcPr>
            <w:tcW w:w="2200" w:type="dxa"/>
            <w:tcMar>
              <w:top w:w="20" w:type="dxa"/>
              <w:left w:w="20" w:type="dxa"/>
              <w:bottom w:w="20" w:type="dxa"/>
              <w:right w:w="20" w:type="dxa"/>
            </w:tcMar>
            <w:vAlign w:val="center"/>
            <w:hideMark/>
          </w:tcPr>
          <w:p w14:paraId="45F1CC44" w14:textId="77777777" w:rsidR="00F438B4" w:rsidRPr="00635AA3" w:rsidRDefault="00F438B4" w:rsidP="000418A2">
            <w:pPr>
              <w:pStyle w:val="movimento2"/>
              <w:rPr>
                <w:color w:val="002060"/>
              </w:rPr>
            </w:pPr>
            <w:r w:rsidRPr="00635AA3">
              <w:rPr>
                <w:color w:val="002060"/>
              </w:rPr>
              <w:t xml:space="preserve">(VIRTUS ASD) </w:t>
            </w:r>
          </w:p>
        </w:tc>
        <w:tc>
          <w:tcPr>
            <w:tcW w:w="800" w:type="dxa"/>
            <w:tcMar>
              <w:top w:w="20" w:type="dxa"/>
              <w:left w:w="20" w:type="dxa"/>
              <w:bottom w:w="20" w:type="dxa"/>
              <w:right w:w="20" w:type="dxa"/>
            </w:tcMar>
            <w:vAlign w:val="center"/>
            <w:hideMark/>
          </w:tcPr>
          <w:p w14:paraId="68362A7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106ED72"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1CFF154" w14:textId="77777777" w:rsidR="00F438B4" w:rsidRPr="00635AA3" w:rsidRDefault="00F438B4" w:rsidP="000418A2">
            <w:pPr>
              <w:pStyle w:val="movimento2"/>
              <w:rPr>
                <w:color w:val="002060"/>
              </w:rPr>
            </w:pPr>
            <w:r w:rsidRPr="00635AA3">
              <w:rPr>
                <w:color w:val="002060"/>
              </w:rPr>
              <w:t> </w:t>
            </w:r>
          </w:p>
        </w:tc>
      </w:tr>
    </w:tbl>
    <w:p w14:paraId="75977DDD" w14:textId="77777777" w:rsidR="00F438B4" w:rsidRPr="00635AA3" w:rsidRDefault="00F438B4" w:rsidP="00F438B4">
      <w:pPr>
        <w:pStyle w:val="titolo30"/>
        <w:rPr>
          <w:color w:val="002060"/>
        </w:rPr>
      </w:pPr>
      <w:r w:rsidRPr="00635AA3">
        <w:rPr>
          <w:color w:val="002060"/>
        </w:rPr>
        <w:t xml:space="preserve">CALCIATORI NON ESPULSI </w:t>
      </w:r>
    </w:p>
    <w:p w14:paraId="4FC473F8"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206BB0A" w14:textId="77777777" w:rsidTr="000418A2">
        <w:tc>
          <w:tcPr>
            <w:tcW w:w="2200" w:type="dxa"/>
            <w:tcMar>
              <w:top w:w="20" w:type="dxa"/>
              <w:left w:w="20" w:type="dxa"/>
              <w:bottom w:w="20" w:type="dxa"/>
              <w:right w:w="20" w:type="dxa"/>
            </w:tcMar>
            <w:vAlign w:val="center"/>
            <w:hideMark/>
          </w:tcPr>
          <w:p w14:paraId="3EA1C9E2" w14:textId="77777777" w:rsidR="00F438B4" w:rsidRPr="00635AA3" w:rsidRDefault="00F438B4" w:rsidP="000418A2">
            <w:pPr>
              <w:pStyle w:val="movimento"/>
              <w:rPr>
                <w:color w:val="002060"/>
              </w:rPr>
            </w:pPr>
            <w:r w:rsidRPr="00635AA3">
              <w:rPr>
                <w:color w:val="002060"/>
              </w:rPr>
              <w:t>DE FABIIS STEFANO</w:t>
            </w:r>
          </w:p>
        </w:tc>
        <w:tc>
          <w:tcPr>
            <w:tcW w:w="2200" w:type="dxa"/>
            <w:tcMar>
              <w:top w:w="20" w:type="dxa"/>
              <w:left w:w="20" w:type="dxa"/>
              <w:bottom w:w="20" w:type="dxa"/>
              <w:right w:w="20" w:type="dxa"/>
            </w:tcMar>
            <w:vAlign w:val="center"/>
            <w:hideMark/>
          </w:tcPr>
          <w:p w14:paraId="5FCAC64E" w14:textId="77777777" w:rsidR="00F438B4" w:rsidRPr="00635AA3" w:rsidRDefault="00F438B4" w:rsidP="000418A2">
            <w:pPr>
              <w:pStyle w:val="movimento2"/>
              <w:rPr>
                <w:color w:val="002060"/>
              </w:rPr>
            </w:pPr>
            <w:r w:rsidRPr="00635AA3">
              <w:rPr>
                <w:color w:val="002060"/>
              </w:rPr>
              <w:t xml:space="preserve">(ANKON NOVA MARMI) </w:t>
            </w:r>
          </w:p>
        </w:tc>
        <w:tc>
          <w:tcPr>
            <w:tcW w:w="800" w:type="dxa"/>
            <w:tcMar>
              <w:top w:w="20" w:type="dxa"/>
              <w:left w:w="20" w:type="dxa"/>
              <w:bottom w:w="20" w:type="dxa"/>
              <w:right w:w="20" w:type="dxa"/>
            </w:tcMar>
            <w:vAlign w:val="center"/>
            <w:hideMark/>
          </w:tcPr>
          <w:p w14:paraId="01268B1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EB1876E" w14:textId="77777777" w:rsidR="00F438B4" w:rsidRPr="00635AA3" w:rsidRDefault="00F438B4" w:rsidP="000418A2">
            <w:pPr>
              <w:pStyle w:val="movimento"/>
              <w:rPr>
                <w:color w:val="002060"/>
              </w:rPr>
            </w:pPr>
            <w:r w:rsidRPr="00635AA3">
              <w:rPr>
                <w:color w:val="002060"/>
              </w:rPr>
              <w:t>AMARILLI JACOPO</w:t>
            </w:r>
          </w:p>
        </w:tc>
        <w:tc>
          <w:tcPr>
            <w:tcW w:w="2200" w:type="dxa"/>
            <w:tcMar>
              <w:top w:w="20" w:type="dxa"/>
              <w:left w:w="20" w:type="dxa"/>
              <w:bottom w:w="20" w:type="dxa"/>
              <w:right w:w="20" w:type="dxa"/>
            </w:tcMar>
            <w:vAlign w:val="center"/>
            <w:hideMark/>
          </w:tcPr>
          <w:p w14:paraId="3BA55DA8" w14:textId="77777777" w:rsidR="00F438B4" w:rsidRPr="00635AA3" w:rsidRDefault="00F438B4" w:rsidP="000418A2">
            <w:pPr>
              <w:pStyle w:val="movimento2"/>
              <w:rPr>
                <w:color w:val="002060"/>
              </w:rPr>
            </w:pPr>
            <w:r w:rsidRPr="00635AA3">
              <w:rPr>
                <w:color w:val="002060"/>
              </w:rPr>
              <w:t xml:space="preserve">(SANTA MARIA NUOVA A.S.D.) </w:t>
            </w:r>
          </w:p>
        </w:tc>
      </w:tr>
      <w:tr w:rsidR="00F438B4" w:rsidRPr="00635AA3" w14:paraId="1E448DD0" w14:textId="77777777" w:rsidTr="000418A2">
        <w:tc>
          <w:tcPr>
            <w:tcW w:w="2200" w:type="dxa"/>
            <w:tcMar>
              <w:top w:w="20" w:type="dxa"/>
              <w:left w:w="20" w:type="dxa"/>
              <w:bottom w:w="20" w:type="dxa"/>
              <w:right w:w="20" w:type="dxa"/>
            </w:tcMar>
            <w:vAlign w:val="center"/>
            <w:hideMark/>
          </w:tcPr>
          <w:p w14:paraId="674253A2" w14:textId="77777777" w:rsidR="00F438B4" w:rsidRPr="00635AA3" w:rsidRDefault="00F438B4" w:rsidP="000418A2">
            <w:pPr>
              <w:pStyle w:val="movimento"/>
              <w:rPr>
                <w:color w:val="002060"/>
              </w:rPr>
            </w:pPr>
            <w:r w:rsidRPr="00635AA3">
              <w:rPr>
                <w:color w:val="002060"/>
              </w:rPr>
              <w:t>TANTUCCI ALESSIO</w:t>
            </w:r>
          </w:p>
        </w:tc>
        <w:tc>
          <w:tcPr>
            <w:tcW w:w="2200" w:type="dxa"/>
            <w:tcMar>
              <w:top w:w="20" w:type="dxa"/>
              <w:left w:w="20" w:type="dxa"/>
              <w:bottom w:w="20" w:type="dxa"/>
              <w:right w:w="20" w:type="dxa"/>
            </w:tcMar>
            <w:vAlign w:val="center"/>
            <w:hideMark/>
          </w:tcPr>
          <w:p w14:paraId="768F685B" w14:textId="77777777" w:rsidR="00F438B4" w:rsidRPr="00635AA3" w:rsidRDefault="00F438B4" w:rsidP="000418A2">
            <w:pPr>
              <w:pStyle w:val="movimento2"/>
              <w:rPr>
                <w:color w:val="002060"/>
              </w:rPr>
            </w:pPr>
            <w:r w:rsidRPr="00635AA3">
              <w:rPr>
                <w:color w:val="002060"/>
              </w:rPr>
              <w:t xml:space="preserve">(VIRTUS ASD) </w:t>
            </w:r>
          </w:p>
        </w:tc>
        <w:tc>
          <w:tcPr>
            <w:tcW w:w="800" w:type="dxa"/>
            <w:tcMar>
              <w:top w:w="20" w:type="dxa"/>
              <w:left w:w="20" w:type="dxa"/>
              <w:bottom w:w="20" w:type="dxa"/>
              <w:right w:w="20" w:type="dxa"/>
            </w:tcMar>
            <w:vAlign w:val="center"/>
            <w:hideMark/>
          </w:tcPr>
          <w:p w14:paraId="76A36A9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63CDC5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7DD4248" w14:textId="77777777" w:rsidR="00F438B4" w:rsidRPr="00635AA3" w:rsidRDefault="00F438B4" w:rsidP="000418A2">
            <w:pPr>
              <w:pStyle w:val="movimento2"/>
              <w:rPr>
                <w:color w:val="002060"/>
              </w:rPr>
            </w:pPr>
            <w:r w:rsidRPr="00635AA3">
              <w:rPr>
                <w:color w:val="002060"/>
              </w:rPr>
              <w:t> </w:t>
            </w:r>
          </w:p>
        </w:tc>
      </w:tr>
    </w:tbl>
    <w:p w14:paraId="47012D3E"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71DF6249" w14:textId="77777777" w:rsidTr="000418A2">
        <w:tc>
          <w:tcPr>
            <w:tcW w:w="2200" w:type="dxa"/>
            <w:tcMar>
              <w:top w:w="20" w:type="dxa"/>
              <w:left w:w="20" w:type="dxa"/>
              <w:bottom w:w="20" w:type="dxa"/>
              <w:right w:w="20" w:type="dxa"/>
            </w:tcMar>
            <w:vAlign w:val="center"/>
            <w:hideMark/>
          </w:tcPr>
          <w:p w14:paraId="133184B5" w14:textId="77777777" w:rsidR="00F438B4" w:rsidRPr="00635AA3" w:rsidRDefault="00F438B4" w:rsidP="000418A2">
            <w:pPr>
              <w:pStyle w:val="movimento"/>
              <w:rPr>
                <w:color w:val="002060"/>
              </w:rPr>
            </w:pPr>
            <w:r w:rsidRPr="00635AA3">
              <w:rPr>
                <w:color w:val="002060"/>
              </w:rPr>
              <w:t>DOFFO LEONARDO</w:t>
            </w:r>
          </w:p>
        </w:tc>
        <w:tc>
          <w:tcPr>
            <w:tcW w:w="2200" w:type="dxa"/>
            <w:tcMar>
              <w:top w:w="20" w:type="dxa"/>
              <w:left w:w="20" w:type="dxa"/>
              <w:bottom w:w="20" w:type="dxa"/>
              <w:right w:w="20" w:type="dxa"/>
            </w:tcMar>
            <w:vAlign w:val="center"/>
            <w:hideMark/>
          </w:tcPr>
          <w:p w14:paraId="6DBCDDC8" w14:textId="77777777" w:rsidR="00F438B4" w:rsidRPr="00635AA3" w:rsidRDefault="00F438B4" w:rsidP="000418A2">
            <w:pPr>
              <w:pStyle w:val="movimento2"/>
              <w:rPr>
                <w:color w:val="002060"/>
              </w:rPr>
            </w:pPr>
            <w:r w:rsidRPr="00635AA3">
              <w:rPr>
                <w:color w:val="002060"/>
              </w:rPr>
              <w:t xml:space="preserve">(CALCETTO NUMANA) </w:t>
            </w:r>
          </w:p>
        </w:tc>
        <w:tc>
          <w:tcPr>
            <w:tcW w:w="800" w:type="dxa"/>
            <w:tcMar>
              <w:top w:w="20" w:type="dxa"/>
              <w:left w:w="20" w:type="dxa"/>
              <w:bottom w:w="20" w:type="dxa"/>
              <w:right w:w="20" w:type="dxa"/>
            </w:tcMar>
            <w:vAlign w:val="center"/>
            <w:hideMark/>
          </w:tcPr>
          <w:p w14:paraId="01952D2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2F30A5D" w14:textId="77777777" w:rsidR="00F438B4" w:rsidRPr="00635AA3" w:rsidRDefault="00F438B4" w:rsidP="000418A2">
            <w:pPr>
              <w:pStyle w:val="movimento"/>
              <w:rPr>
                <w:color w:val="002060"/>
              </w:rPr>
            </w:pPr>
            <w:r w:rsidRPr="00635AA3">
              <w:rPr>
                <w:color w:val="002060"/>
              </w:rPr>
              <w:t>LAMBERTUCCI LORENZO</w:t>
            </w:r>
          </w:p>
        </w:tc>
        <w:tc>
          <w:tcPr>
            <w:tcW w:w="2200" w:type="dxa"/>
            <w:tcMar>
              <w:top w:w="20" w:type="dxa"/>
              <w:left w:w="20" w:type="dxa"/>
              <w:bottom w:w="20" w:type="dxa"/>
              <w:right w:w="20" w:type="dxa"/>
            </w:tcMar>
            <w:vAlign w:val="center"/>
            <w:hideMark/>
          </w:tcPr>
          <w:p w14:paraId="50E164A8" w14:textId="77777777" w:rsidR="00F438B4" w:rsidRPr="00635AA3" w:rsidRDefault="00F438B4" w:rsidP="000418A2">
            <w:pPr>
              <w:pStyle w:val="movimento2"/>
              <w:rPr>
                <w:color w:val="002060"/>
              </w:rPr>
            </w:pPr>
            <w:r w:rsidRPr="00635AA3">
              <w:rPr>
                <w:color w:val="002060"/>
              </w:rPr>
              <w:t xml:space="preserve">(CANTINE RIUNITE CSI) </w:t>
            </w:r>
          </w:p>
        </w:tc>
      </w:tr>
      <w:tr w:rsidR="00F438B4" w:rsidRPr="00635AA3" w14:paraId="4DFA3EAF" w14:textId="77777777" w:rsidTr="000418A2">
        <w:tc>
          <w:tcPr>
            <w:tcW w:w="2200" w:type="dxa"/>
            <w:tcMar>
              <w:top w:w="20" w:type="dxa"/>
              <w:left w:w="20" w:type="dxa"/>
              <w:bottom w:w="20" w:type="dxa"/>
              <w:right w:w="20" w:type="dxa"/>
            </w:tcMar>
            <w:vAlign w:val="center"/>
            <w:hideMark/>
          </w:tcPr>
          <w:p w14:paraId="21CA81E2" w14:textId="77777777" w:rsidR="00F438B4" w:rsidRPr="00635AA3" w:rsidRDefault="00F438B4" w:rsidP="000418A2">
            <w:pPr>
              <w:pStyle w:val="movimento"/>
              <w:rPr>
                <w:color w:val="002060"/>
              </w:rPr>
            </w:pPr>
            <w:r w:rsidRPr="00635AA3">
              <w:rPr>
                <w:color w:val="002060"/>
              </w:rPr>
              <w:t>DONATI CRISTIAN</w:t>
            </w:r>
          </w:p>
        </w:tc>
        <w:tc>
          <w:tcPr>
            <w:tcW w:w="2200" w:type="dxa"/>
            <w:tcMar>
              <w:top w:w="20" w:type="dxa"/>
              <w:left w:w="20" w:type="dxa"/>
              <w:bottom w:w="20" w:type="dxa"/>
              <w:right w:w="20" w:type="dxa"/>
            </w:tcMar>
            <w:vAlign w:val="center"/>
            <w:hideMark/>
          </w:tcPr>
          <w:p w14:paraId="70E57C36" w14:textId="77777777" w:rsidR="00F438B4" w:rsidRPr="00635AA3" w:rsidRDefault="00F438B4" w:rsidP="000418A2">
            <w:pPr>
              <w:pStyle w:val="movimento2"/>
              <w:rPr>
                <w:color w:val="002060"/>
              </w:rPr>
            </w:pPr>
            <w:r w:rsidRPr="00635AA3">
              <w:rPr>
                <w:color w:val="002060"/>
              </w:rPr>
              <w:t xml:space="preserve">(FIUMINATA) </w:t>
            </w:r>
          </w:p>
        </w:tc>
        <w:tc>
          <w:tcPr>
            <w:tcW w:w="800" w:type="dxa"/>
            <w:tcMar>
              <w:top w:w="20" w:type="dxa"/>
              <w:left w:w="20" w:type="dxa"/>
              <w:bottom w:w="20" w:type="dxa"/>
              <w:right w:w="20" w:type="dxa"/>
            </w:tcMar>
            <w:vAlign w:val="center"/>
            <w:hideMark/>
          </w:tcPr>
          <w:p w14:paraId="2EDB1DE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716EB2E" w14:textId="77777777" w:rsidR="00F438B4" w:rsidRPr="00635AA3" w:rsidRDefault="00F438B4" w:rsidP="000418A2">
            <w:pPr>
              <w:pStyle w:val="movimento"/>
              <w:rPr>
                <w:color w:val="002060"/>
              </w:rPr>
            </w:pPr>
            <w:r w:rsidRPr="00635AA3">
              <w:rPr>
                <w:color w:val="002060"/>
              </w:rPr>
              <w:t>BRANCHESI ANDREA</w:t>
            </w:r>
          </w:p>
        </w:tc>
        <w:tc>
          <w:tcPr>
            <w:tcW w:w="2200" w:type="dxa"/>
            <w:tcMar>
              <w:top w:w="20" w:type="dxa"/>
              <w:left w:w="20" w:type="dxa"/>
              <w:bottom w:w="20" w:type="dxa"/>
              <w:right w:w="20" w:type="dxa"/>
            </w:tcMar>
            <w:vAlign w:val="center"/>
            <w:hideMark/>
          </w:tcPr>
          <w:p w14:paraId="35490965" w14:textId="77777777" w:rsidR="00F438B4" w:rsidRPr="00635AA3" w:rsidRDefault="00F438B4" w:rsidP="000418A2">
            <w:pPr>
              <w:pStyle w:val="movimento2"/>
              <w:rPr>
                <w:color w:val="002060"/>
              </w:rPr>
            </w:pPr>
            <w:r w:rsidRPr="00635AA3">
              <w:rPr>
                <w:color w:val="002060"/>
              </w:rPr>
              <w:t xml:space="preserve">(GROTTACCIA 2005) </w:t>
            </w:r>
          </w:p>
        </w:tc>
      </w:tr>
      <w:tr w:rsidR="00F438B4" w:rsidRPr="00635AA3" w14:paraId="21A23C71" w14:textId="77777777" w:rsidTr="000418A2">
        <w:tc>
          <w:tcPr>
            <w:tcW w:w="2200" w:type="dxa"/>
            <w:tcMar>
              <w:top w:w="20" w:type="dxa"/>
              <w:left w:w="20" w:type="dxa"/>
              <w:bottom w:w="20" w:type="dxa"/>
              <w:right w:w="20" w:type="dxa"/>
            </w:tcMar>
            <w:vAlign w:val="center"/>
            <w:hideMark/>
          </w:tcPr>
          <w:p w14:paraId="144394FF" w14:textId="77777777" w:rsidR="00F438B4" w:rsidRPr="00635AA3" w:rsidRDefault="00F438B4" w:rsidP="000418A2">
            <w:pPr>
              <w:pStyle w:val="movimento"/>
              <w:rPr>
                <w:color w:val="002060"/>
              </w:rPr>
            </w:pPr>
            <w:r w:rsidRPr="00635AA3">
              <w:rPr>
                <w:color w:val="002060"/>
              </w:rPr>
              <w:t>FALCETELLI GABRIELE</w:t>
            </w:r>
          </w:p>
        </w:tc>
        <w:tc>
          <w:tcPr>
            <w:tcW w:w="2200" w:type="dxa"/>
            <w:tcMar>
              <w:top w:w="20" w:type="dxa"/>
              <w:left w:w="20" w:type="dxa"/>
              <w:bottom w:w="20" w:type="dxa"/>
              <w:right w:w="20" w:type="dxa"/>
            </w:tcMar>
            <w:vAlign w:val="center"/>
            <w:hideMark/>
          </w:tcPr>
          <w:p w14:paraId="7FB7B0CE" w14:textId="77777777" w:rsidR="00F438B4" w:rsidRPr="00635AA3" w:rsidRDefault="00F438B4" w:rsidP="000418A2">
            <w:pPr>
              <w:pStyle w:val="movimento2"/>
              <w:rPr>
                <w:color w:val="002060"/>
              </w:rPr>
            </w:pPr>
            <w:r w:rsidRPr="00635AA3">
              <w:rPr>
                <w:color w:val="002060"/>
              </w:rPr>
              <w:t xml:space="preserve">(SAN BIAGIO) </w:t>
            </w:r>
          </w:p>
        </w:tc>
        <w:tc>
          <w:tcPr>
            <w:tcW w:w="800" w:type="dxa"/>
            <w:tcMar>
              <w:top w:w="20" w:type="dxa"/>
              <w:left w:w="20" w:type="dxa"/>
              <w:bottom w:w="20" w:type="dxa"/>
              <w:right w:w="20" w:type="dxa"/>
            </w:tcMar>
            <w:vAlign w:val="center"/>
            <w:hideMark/>
          </w:tcPr>
          <w:p w14:paraId="4506DB8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3218EDC" w14:textId="77777777" w:rsidR="00F438B4" w:rsidRPr="00635AA3" w:rsidRDefault="00F438B4" w:rsidP="000418A2">
            <w:pPr>
              <w:pStyle w:val="movimento"/>
              <w:rPr>
                <w:color w:val="002060"/>
              </w:rPr>
            </w:pPr>
            <w:r w:rsidRPr="00635AA3">
              <w:rPr>
                <w:color w:val="002060"/>
              </w:rPr>
              <w:t>LIUTI GIACOMO</w:t>
            </w:r>
          </w:p>
        </w:tc>
        <w:tc>
          <w:tcPr>
            <w:tcW w:w="2200" w:type="dxa"/>
            <w:tcMar>
              <w:top w:w="20" w:type="dxa"/>
              <w:left w:w="20" w:type="dxa"/>
              <w:bottom w:w="20" w:type="dxa"/>
              <w:right w:w="20" w:type="dxa"/>
            </w:tcMar>
            <w:vAlign w:val="center"/>
            <w:hideMark/>
          </w:tcPr>
          <w:p w14:paraId="29725136" w14:textId="77777777" w:rsidR="00F438B4" w:rsidRPr="00635AA3" w:rsidRDefault="00F438B4" w:rsidP="000418A2">
            <w:pPr>
              <w:pStyle w:val="movimento2"/>
              <w:rPr>
                <w:color w:val="002060"/>
              </w:rPr>
            </w:pPr>
            <w:r w:rsidRPr="00635AA3">
              <w:rPr>
                <w:color w:val="002060"/>
              </w:rPr>
              <w:t xml:space="preserve">(SERRALTA) </w:t>
            </w:r>
          </w:p>
        </w:tc>
      </w:tr>
      <w:tr w:rsidR="00F438B4" w:rsidRPr="00635AA3" w14:paraId="69698B8C" w14:textId="77777777" w:rsidTr="000418A2">
        <w:tc>
          <w:tcPr>
            <w:tcW w:w="2200" w:type="dxa"/>
            <w:tcMar>
              <w:top w:w="20" w:type="dxa"/>
              <w:left w:w="20" w:type="dxa"/>
              <w:bottom w:w="20" w:type="dxa"/>
              <w:right w:w="20" w:type="dxa"/>
            </w:tcMar>
            <w:vAlign w:val="center"/>
            <w:hideMark/>
          </w:tcPr>
          <w:p w14:paraId="67F57AE3" w14:textId="77777777" w:rsidR="00F438B4" w:rsidRPr="00635AA3" w:rsidRDefault="00F438B4" w:rsidP="000418A2">
            <w:pPr>
              <w:pStyle w:val="movimento"/>
              <w:rPr>
                <w:color w:val="002060"/>
              </w:rPr>
            </w:pPr>
            <w:r w:rsidRPr="00635AA3">
              <w:rPr>
                <w:color w:val="002060"/>
              </w:rPr>
              <w:t>PIERSANTI LORENZO</w:t>
            </w:r>
          </w:p>
        </w:tc>
        <w:tc>
          <w:tcPr>
            <w:tcW w:w="2200" w:type="dxa"/>
            <w:tcMar>
              <w:top w:w="20" w:type="dxa"/>
              <w:left w:w="20" w:type="dxa"/>
              <w:bottom w:w="20" w:type="dxa"/>
              <w:right w:w="20" w:type="dxa"/>
            </w:tcMar>
            <w:vAlign w:val="center"/>
            <w:hideMark/>
          </w:tcPr>
          <w:p w14:paraId="4F784D60" w14:textId="77777777" w:rsidR="00F438B4" w:rsidRPr="00635AA3" w:rsidRDefault="00F438B4" w:rsidP="000418A2">
            <w:pPr>
              <w:pStyle w:val="movimento2"/>
              <w:rPr>
                <w:color w:val="002060"/>
              </w:rPr>
            </w:pPr>
            <w:r w:rsidRPr="00635AA3">
              <w:rPr>
                <w:color w:val="002060"/>
              </w:rPr>
              <w:t xml:space="preserve">(VIRTUS ASD) </w:t>
            </w:r>
          </w:p>
        </w:tc>
        <w:tc>
          <w:tcPr>
            <w:tcW w:w="800" w:type="dxa"/>
            <w:tcMar>
              <w:top w:w="20" w:type="dxa"/>
              <w:left w:w="20" w:type="dxa"/>
              <w:bottom w:w="20" w:type="dxa"/>
              <w:right w:w="20" w:type="dxa"/>
            </w:tcMar>
            <w:vAlign w:val="center"/>
            <w:hideMark/>
          </w:tcPr>
          <w:p w14:paraId="553D3FD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9C68DB2"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136ABCC" w14:textId="77777777" w:rsidR="00F438B4" w:rsidRPr="00635AA3" w:rsidRDefault="00F438B4" w:rsidP="000418A2">
            <w:pPr>
              <w:pStyle w:val="movimento2"/>
              <w:rPr>
                <w:color w:val="002060"/>
              </w:rPr>
            </w:pPr>
            <w:r w:rsidRPr="00635AA3">
              <w:rPr>
                <w:color w:val="002060"/>
              </w:rPr>
              <w:t> </w:t>
            </w:r>
          </w:p>
        </w:tc>
      </w:tr>
    </w:tbl>
    <w:p w14:paraId="111B5CEB"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4E7CB777" w14:textId="77777777" w:rsidTr="000418A2">
        <w:tc>
          <w:tcPr>
            <w:tcW w:w="2200" w:type="dxa"/>
            <w:tcMar>
              <w:top w:w="20" w:type="dxa"/>
              <w:left w:w="20" w:type="dxa"/>
              <w:bottom w:w="20" w:type="dxa"/>
              <w:right w:w="20" w:type="dxa"/>
            </w:tcMar>
            <w:vAlign w:val="center"/>
            <w:hideMark/>
          </w:tcPr>
          <w:p w14:paraId="61C85BCA" w14:textId="77777777" w:rsidR="00F438B4" w:rsidRPr="00635AA3" w:rsidRDefault="00F438B4" w:rsidP="000418A2">
            <w:pPr>
              <w:pStyle w:val="movimento"/>
              <w:rPr>
                <w:color w:val="002060"/>
              </w:rPr>
            </w:pPr>
            <w:r w:rsidRPr="00635AA3">
              <w:rPr>
                <w:color w:val="002060"/>
              </w:rPr>
              <w:t>BRUGIAFERRI LUCA</w:t>
            </w:r>
          </w:p>
        </w:tc>
        <w:tc>
          <w:tcPr>
            <w:tcW w:w="2200" w:type="dxa"/>
            <w:tcMar>
              <w:top w:w="20" w:type="dxa"/>
              <w:left w:w="20" w:type="dxa"/>
              <w:bottom w:w="20" w:type="dxa"/>
              <w:right w:w="20" w:type="dxa"/>
            </w:tcMar>
            <w:vAlign w:val="center"/>
            <w:hideMark/>
          </w:tcPr>
          <w:p w14:paraId="5E764BF8" w14:textId="77777777" w:rsidR="00F438B4" w:rsidRPr="00635AA3" w:rsidRDefault="00F438B4" w:rsidP="000418A2">
            <w:pPr>
              <w:pStyle w:val="movimento2"/>
              <w:rPr>
                <w:color w:val="002060"/>
              </w:rPr>
            </w:pPr>
            <w:r w:rsidRPr="00635AA3">
              <w:rPr>
                <w:color w:val="002060"/>
              </w:rPr>
              <w:t xml:space="preserve">(ANGELI) </w:t>
            </w:r>
          </w:p>
        </w:tc>
        <w:tc>
          <w:tcPr>
            <w:tcW w:w="800" w:type="dxa"/>
            <w:tcMar>
              <w:top w:w="20" w:type="dxa"/>
              <w:left w:w="20" w:type="dxa"/>
              <w:bottom w:w="20" w:type="dxa"/>
              <w:right w:w="20" w:type="dxa"/>
            </w:tcMar>
            <w:vAlign w:val="center"/>
            <w:hideMark/>
          </w:tcPr>
          <w:p w14:paraId="7B4D3F0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D782338" w14:textId="77777777" w:rsidR="00F438B4" w:rsidRPr="00635AA3" w:rsidRDefault="00F438B4" w:rsidP="000418A2">
            <w:pPr>
              <w:pStyle w:val="movimento"/>
              <w:rPr>
                <w:color w:val="002060"/>
              </w:rPr>
            </w:pPr>
            <w:r w:rsidRPr="00635AA3">
              <w:rPr>
                <w:color w:val="002060"/>
              </w:rPr>
              <w:t>GASPARINI MARCO</w:t>
            </w:r>
          </w:p>
        </w:tc>
        <w:tc>
          <w:tcPr>
            <w:tcW w:w="2200" w:type="dxa"/>
            <w:tcMar>
              <w:top w:w="20" w:type="dxa"/>
              <w:left w:w="20" w:type="dxa"/>
              <w:bottom w:w="20" w:type="dxa"/>
              <w:right w:w="20" w:type="dxa"/>
            </w:tcMar>
            <w:vAlign w:val="center"/>
            <w:hideMark/>
          </w:tcPr>
          <w:p w14:paraId="64EC0B5C" w14:textId="77777777" w:rsidR="00F438B4" w:rsidRPr="00635AA3" w:rsidRDefault="00F438B4" w:rsidP="000418A2">
            <w:pPr>
              <w:pStyle w:val="movimento2"/>
              <w:rPr>
                <w:color w:val="002060"/>
              </w:rPr>
            </w:pPr>
            <w:r w:rsidRPr="00635AA3">
              <w:rPr>
                <w:color w:val="002060"/>
              </w:rPr>
              <w:t xml:space="preserve">(ANGELI) </w:t>
            </w:r>
          </w:p>
        </w:tc>
      </w:tr>
      <w:tr w:rsidR="00F438B4" w:rsidRPr="00635AA3" w14:paraId="5A94BC80" w14:textId="77777777" w:rsidTr="000418A2">
        <w:tc>
          <w:tcPr>
            <w:tcW w:w="2200" w:type="dxa"/>
            <w:tcMar>
              <w:top w:w="20" w:type="dxa"/>
              <w:left w:w="20" w:type="dxa"/>
              <w:bottom w:w="20" w:type="dxa"/>
              <w:right w:w="20" w:type="dxa"/>
            </w:tcMar>
            <w:vAlign w:val="center"/>
            <w:hideMark/>
          </w:tcPr>
          <w:p w14:paraId="2197316A" w14:textId="77777777" w:rsidR="00F438B4" w:rsidRPr="00635AA3" w:rsidRDefault="00F438B4" w:rsidP="000418A2">
            <w:pPr>
              <w:pStyle w:val="movimento"/>
              <w:rPr>
                <w:color w:val="002060"/>
              </w:rPr>
            </w:pPr>
            <w:r w:rsidRPr="00635AA3">
              <w:rPr>
                <w:color w:val="002060"/>
              </w:rPr>
              <w:t>DI NARDO FABIO</w:t>
            </w:r>
          </w:p>
        </w:tc>
        <w:tc>
          <w:tcPr>
            <w:tcW w:w="2200" w:type="dxa"/>
            <w:tcMar>
              <w:top w:w="20" w:type="dxa"/>
              <w:left w:w="20" w:type="dxa"/>
              <w:bottom w:w="20" w:type="dxa"/>
              <w:right w:w="20" w:type="dxa"/>
            </w:tcMar>
            <w:vAlign w:val="center"/>
            <w:hideMark/>
          </w:tcPr>
          <w:p w14:paraId="404F798A" w14:textId="77777777" w:rsidR="00F438B4" w:rsidRPr="00635AA3" w:rsidRDefault="00F438B4" w:rsidP="000418A2">
            <w:pPr>
              <w:pStyle w:val="movimento2"/>
              <w:rPr>
                <w:color w:val="002060"/>
              </w:rPr>
            </w:pPr>
            <w:r w:rsidRPr="00635AA3">
              <w:rPr>
                <w:color w:val="002060"/>
              </w:rPr>
              <w:t xml:space="preserve">(ANKON NOVA MARMI) </w:t>
            </w:r>
          </w:p>
        </w:tc>
        <w:tc>
          <w:tcPr>
            <w:tcW w:w="800" w:type="dxa"/>
            <w:tcMar>
              <w:top w:w="20" w:type="dxa"/>
              <w:left w:w="20" w:type="dxa"/>
              <w:bottom w:w="20" w:type="dxa"/>
              <w:right w:w="20" w:type="dxa"/>
            </w:tcMar>
            <w:vAlign w:val="center"/>
            <w:hideMark/>
          </w:tcPr>
          <w:p w14:paraId="43F6684B"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F0BD1D2" w14:textId="77777777" w:rsidR="00F438B4" w:rsidRPr="00635AA3" w:rsidRDefault="00F438B4" w:rsidP="000418A2">
            <w:pPr>
              <w:pStyle w:val="movimento"/>
              <w:rPr>
                <w:color w:val="002060"/>
              </w:rPr>
            </w:pPr>
            <w:r w:rsidRPr="00635AA3">
              <w:rPr>
                <w:color w:val="002060"/>
              </w:rPr>
              <w:t>DELLA MORA DAVID</w:t>
            </w:r>
          </w:p>
        </w:tc>
        <w:tc>
          <w:tcPr>
            <w:tcW w:w="2200" w:type="dxa"/>
            <w:tcMar>
              <w:top w:w="20" w:type="dxa"/>
              <w:left w:w="20" w:type="dxa"/>
              <w:bottom w:w="20" w:type="dxa"/>
              <w:right w:w="20" w:type="dxa"/>
            </w:tcMar>
            <w:vAlign w:val="center"/>
            <w:hideMark/>
          </w:tcPr>
          <w:p w14:paraId="637D578E" w14:textId="77777777" w:rsidR="00F438B4" w:rsidRPr="00635AA3" w:rsidRDefault="00F438B4" w:rsidP="000418A2">
            <w:pPr>
              <w:pStyle w:val="movimento2"/>
              <w:rPr>
                <w:color w:val="002060"/>
              </w:rPr>
            </w:pPr>
            <w:r w:rsidRPr="00635AA3">
              <w:rPr>
                <w:color w:val="002060"/>
              </w:rPr>
              <w:t xml:space="preserve">(C.U.S. CAMERINO A.S.D.) </w:t>
            </w:r>
          </w:p>
        </w:tc>
      </w:tr>
      <w:tr w:rsidR="00F438B4" w:rsidRPr="00635AA3" w14:paraId="1927BF1F" w14:textId="77777777" w:rsidTr="000418A2">
        <w:tc>
          <w:tcPr>
            <w:tcW w:w="2200" w:type="dxa"/>
            <w:tcMar>
              <w:top w:w="20" w:type="dxa"/>
              <w:left w:w="20" w:type="dxa"/>
              <w:bottom w:w="20" w:type="dxa"/>
              <w:right w:w="20" w:type="dxa"/>
            </w:tcMar>
            <w:vAlign w:val="center"/>
            <w:hideMark/>
          </w:tcPr>
          <w:p w14:paraId="17105325" w14:textId="77777777" w:rsidR="00F438B4" w:rsidRPr="00635AA3" w:rsidRDefault="00F438B4" w:rsidP="000418A2">
            <w:pPr>
              <w:pStyle w:val="movimento"/>
              <w:rPr>
                <w:color w:val="002060"/>
              </w:rPr>
            </w:pPr>
            <w:r w:rsidRPr="00635AA3">
              <w:rPr>
                <w:color w:val="002060"/>
              </w:rPr>
              <w:t>FEDELI DANIELE</w:t>
            </w:r>
          </w:p>
        </w:tc>
        <w:tc>
          <w:tcPr>
            <w:tcW w:w="2200" w:type="dxa"/>
            <w:tcMar>
              <w:top w:w="20" w:type="dxa"/>
              <w:left w:w="20" w:type="dxa"/>
              <w:bottom w:w="20" w:type="dxa"/>
              <w:right w:w="20" w:type="dxa"/>
            </w:tcMar>
            <w:vAlign w:val="center"/>
            <w:hideMark/>
          </w:tcPr>
          <w:p w14:paraId="68526158" w14:textId="77777777" w:rsidR="00F438B4" w:rsidRPr="00635AA3" w:rsidRDefault="00F438B4" w:rsidP="000418A2">
            <w:pPr>
              <w:pStyle w:val="movimento2"/>
              <w:rPr>
                <w:color w:val="002060"/>
              </w:rPr>
            </w:pPr>
            <w:r w:rsidRPr="00635AA3">
              <w:rPr>
                <w:color w:val="002060"/>
              </w:rPr>
              <w:t xml:space="preserve">(CALCETTO NUMANA) </w:t>
            </w:r>
          </w:p>
        </w:tc>
        <w:tc>
          <w:tcPr>
            <w:tcW w:w="800" w:type="dxa"/>
            <w:tcMar>
              <w:top w:w="20" w:type="dxa"/>
              <w:left w:w="20" w:type="dxa"/>
              <w:bottom w:w="20" w:type="dxa"/>
              <w:right w:w="20" w:type="dxa"/>
            </w:tcMar>
            <w:vAlign w:val="center"/>
            <w:hideMark/>
          </w:tcPr>
          <w:p w14:paraId="3B6D61E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E52D60D" w14:textId="77777777" w:rsidR="00F438B4" w:rsidRPr="00635AA3" w:rsidRDefault="00F438B4" w:rsidP="000418A2">
            <w:pPr>
              <w:pStyle w:val="movimento"/>
              <w:rPr>
                <w:color w:val="002060"/>
              </w:rPr>
            </w:pPr>
            <w:r w:rsidRPr="00635AA3">
              <w:rPr>
                <w:color w:val="002060"/>
              </w:rPr>
              <w:t>MONTENERI ANGELO</w:t>
            </w:r>
          </w:p>
        </w:tc>
        <w:tc>
          <w:tcPr>
            <w:tcW w:w="2200" w:type="dxa"/>
            <w:tcMar>
              <w:top w:w="20" w:type="dxa"/>
              <w:left w:w="20" w:type="dxa"/>
              <w:bottom w:w="20" w:type="dxa"/>
              <w:right w:w="20" w:type="dxa"/>
            </w:tcMar>
            <w:vAlign w:val="center"/>
            <w:hideMark/>
          </w:tcPr>
          <w:p w14:paraId="7AEAB4D1" w14:textId="77777777" w:rsidR="00F438B4" w:rsidRPr="00635AA3" w:rsidRDefault="00F438B4" w:rsidP="000418A2">
            <w:pPr>
              <w:pStyle w:val="movimento2"/>
              <w:rPr>
                <w:color w:val="002060"/>
              </w:rPr>
            </w:pPr>
            <w:r w:rsidRPr="00635AA3">
              <w:rPr>
                <w:color w:val="002060"/>
              </w:rPr>
              <w:t xml:space="preserve">(FIUMINATA) </w:t>
            </w:r>
          </w:p>
        </w:tc>
      </w:tr>
      <w:tr w:rsidR="00F438B4" w:rsidRPr="00635AA3" w14:paraId="49F3F6E9" w14:textId="77777777" w:rsidTr="000418A2">
        <w:tc>
          <w:tcPr>
            <w:tcW w:w="2200" w:type="dxa"/>
            <w:tcMar>
              <w:top w:w="20" w:type="dxa"/>
              <w:left w:w="20" w:type="dxa"/>
              <w:bottom w:w="20" w:type="dxa"/>
              <w:right w:w="20" w:type="dxa"/>
            </w:tcMar>
            <w:vAlign w:val="center"/>
            <w:hideMark/>
          </w:tcPr>
          <w:p w14:paraId="24DBD238" w14:textId="77777777" w:rsidR="00F438B4" w:rsidRPr="00635AA3" w:rsidRDefault="00F438B4" w:rsidP="000418A2">
            <w:pPr>
              <w:pStyle w:val="movimento"/>
              <w:rPr>
                <w:color w:val="002060"/>
              </w:rPr>
            </w:pPr>
            <w:r w:rsidRPr="00635AA3">
              <w:rPr>
                <w:color w:val="002060"/>
              </w:rPr>
              <w:t>BEZHANI EDINJO</w:t>
            </w:r>
          </w:p>
        </w:tc>
        <w:tc>
          <w:tcPr>
            <w:tcW w:w="2200" w:type="dxa"/>
            <w:tcMar>
              <w:top w:w="20" w:type="dxa"/>
              <w:left w:w="20" w:type="dxa"/>
              <w:bottom w:w="20" w:type="dxa"/>
              <w:right w:w="20" w:type="dxa"/>
            </w:tcMar>
            <w:vAlign w:val="center"/>
            <w:hideMark/>
          </w:tcPr>
          <w:p w14:paraId="201C6C89" w14:textId="77777777" w:rsidR="00F438B4" w:rsidRPr="00635AA3" w:rsidRDefault="00F438B4" w:rsidP="000418A2">
            <w:pPr>
              <w:pStyle w:val="movimento2"/>
              <w:rPr>
                <w:color w:val="002060"/>
              </w:rPr>
            </w:pPr>
            <w:r w:rsidRPr="00635AA3">
              <w:rPr>
                <w:color w:val="002060"/>
              </w:rPr>
              <w:t xml:space="preserve">(FOLGORE CASTELRAIMONDO) </w:t>
            </w:r>
          </w:p>
        </w:tc>
        <w:tc>
          <w:tcPr>
            <w:tcW w:w="800" w:type="dxa"/>
            <w:tcMar>
              <w:top w:w="20" w:type="dxa"/>
              <w:left w:w="20" w:type="dxa"/>
              <w:bottom w:w="20" w:type="dxa"/>
              <w:right w:w="20" w:type="dxa"/>
            </w:tcMar>
            <w:vAlign w:val="center"/>
            <w:hideMark/>
          </w:tcPr>
          <w:p w14:paraId="7D7C947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F588B1F" w14:textId="77777777" w:rsidR="00F438B4" w:rsidRPr="00635AA3" w:rsidRDefault="00F438B4" w:rsidP="000418A2">
            <w:pPr>
              <w:pStyle w:val="movimento"/>
              <w:rPr>
                <w:color w:val="002060"/>
              </w:rPr>
            </w:pPr>
            <w:r w:rsidRPr="00635AA3">
              <w:rPr>
                <w:color w:val="002060"/>
              </w:rPr>
              <w:t>CARDINI MARCO</w:t>
            </w:r>
          </w:p>
        </w:tc>
        <w:tc>
          <w:tcPr>
            <w:tcW w:w="2200" w:type="dxa"/>
            <w:tcMar>
              <w:top w:w="20" w:type="dxa"/>
              <w:left w:w="20" w:type="dxa"/>
              <w:bottom w:w="20" w:type="dxa"/>
              <w:right w:w="20" w:type="dxa"/>
            </w:tcMar>
            <w:vAlign w:val="center"/>
            <w:hideMark/>
          </w:tcPr>
          <w:p w14:paraId="72DE01B2" w14:textId="77777777" w:rsidR="00F438B4" w:rsidRPr="00635AA3" w:rsidRDefault="00F438B4" w:rsidP="000418A2">
            <w:pPr>
              <w:pStyle w:val="movimento2"/>
              <w:rPr>
                <w:color w:val="002060"/>
              </w:rPr>
            </w:pPr>
            <w:r w:rsidRPr="00635AA3">
              <w:rPr>
                <w:color w:val="002060"/>
              </w:rPr>
              <w:t xml:space="preserve">(GROTTACCIA 2005) </w:t>
            </w:r>
          </w:p>
        </w:tc>
      </w:tr>
    </w:tbl>
    <w:p w14:paraId="2F541C31" w14:textId="77777777" w:rsidR="00F438B4" w:rsidRPr="00635AA3" w:rsidRDefault="00F438B4" w:rsidP="00F438B4">
      <w:pPr>
        <w:pStyle w:val="titolo10"/>
        <w:rPr>
          <w:color w:val="002060"/>
        </w:rPr>
      </w:pPr>
      <w:r w:rsidRPr="00635AA3">
        <w:rPr>
          <w:color w:val="002060"/>
        </w:rPr>
        <w:t xml:space="preserve">GARE DEL 27/11/2023 </w:t>
      </w:r>
    </w:p>
    <w:p w14:paraId="48CA4B95" w14:textId="77777777" w:rsidR="00F438B4" w:rsidRPr="00635AA3" w:rsidRDefault="00F438B4" w:rsidP="00F438B4">
      <w:pPr>
        <w:pStyle w:val="titolo7a"/>
        <w:rPr>
          <w:color w:val="002060"/>
        </w:rPr>
      </w:pPr>
      <w:r w:rsidRPr="00635AA3">
        <w:rPr>
          <w:color w:val="002060"/>
        </w:rPr>
        <w:t xml:space="preserve">PROVVEDIMENTI DISCIPLINARI </w:t>
      </w:r>
    </w:p>
    <w:p w14:paraId="13C26D6C"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24EC76FE" w14:textId="77777777" w:rsidR="00F438B4" w:rsidRPr="00635AA3" w:rsidRDefault="00F438B4" w:rsidP="00F438B4">
      <w:pPr>
        <w:pStyle w:val="titolo30"/>
        <w:rPr>
          <w:color w:val="002060"/>
        </w:rPr>
      </w:pPr>
      <w:r w:rsidRPr="00635AA3">
        <w:rPr>
          <w:color w:val="002060"/>
        </w:rPr>
        <w:t xml:space="preserve">CALCIATORI NON ESPULSI </w:t>
      </w:r>
    </w:p>
    <w:p w14:paraId="1E9DAEF0"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3A7EF2E" w14:textId="77777777" w:rsidTr="000418A2">
        <w:tc>
          <w:tcPr>
            <w:tcW w:w="2200" w:type="dxa"/>
            <w:tcMar>
              <w:top w:w="20" w:type="dxa"/>
              <w:left w:w="20" w:type="dxa"/>
              <w:bottom w:w="20" w:type="dxa"/>
              <w:right w:w="20" w:type="dxa"/>
            </w:tcMar>
            <w:vAlign w:val="center"/>
            <w:hideMark/>
          </w:tcPr>
          <w:p w14:paraId="224CFDAA" w14:textId="77777777" w:rsidR="00F438B4" w:rsidRPr="00635AA3" w:rsidRDefault="00F438B4" w:rsidP="000418A2">
            <w:pPr>
              <w:pStyle w:val="movimento"/>
              <w:rPr>
                <w:color w:val="002060"/>
              </w:rPr>
            </w:pPr>
            <w:r w:rsidRPr="00635AA3">
              <w:rPr>
                <w:color w:val="002060"/>
              </w:rPr>
              <w:t>TOGNETTI MATTIA</w:t>
            </w:r>
          </w:p>
        </w:tc>
        <w:tc>
          <w:tcPr>
            <w:tcW w:w="2200" w:type="dxa"/>
            <w:tcMar>
              <w:top w:w="20" w:type="dxa"/>
              <w:left w:w="20" w:type="dxa"/>
              <w:bottom w:w="20" w:type="dxa"/>
              <w:right w:w="20" w:type="dxa"/>
            </w:tcMar>
            <w:vAlign w:val="center"/>
            <w:hideMark/>
          </w:tcPr>
          <w:p w14:paraId="7EAC1961" w14:textId="77777777" w:rsidR="00F438B4" w:rsidRPr="00635AA3" w:rsidRDefault="00F438B4" w:rsidP="000418A2">
            <w:pPr>
              <w:pStyle w:val="movimento2"/>
              <w:rPr>
                <w:color w:val="002060"/>
              </w:rPr>
            </w:pPr>
            <w:r w:rsidRPr="00635AA3">
              <w:rPr>
                <w:color w:val="002060"/>
              </w:rPr>
              <w:t xml:space="preserve">(POLVERIGI C5) </w:t>
            </w:r>
          </w:p>
        </w:tc>
        <w:tc>
          <w:tcPr>
            <w:tcW w:w="800" w:type="dxa"/>
            <w:tcMar>
              <w:top w:w="20" w:type="dxa"/>
              <w:left w:w="20" w:type="dxa"/>
              <w:bottom w:w="20" w:type="dxa"/>
              <w:right w:w="20" w:type="dxa"/>
            </w:tcMar>
            <w:vAlign w:val="center"/>
            <w:hideMark/>
          </w:tcPr>
          <w:p w14:paraId="2B56880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1ADAD6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EE1B349" w14:textId="77777777" w:rsidR="00F438B4" w:rsidRPr="00635AA3" w:rsidRDefault="00F438B4" w:rsidP="000418A2">
            <w:pPr>
              <w:pStyle w:val="movimento2"/>
              <w:rPr>
                <w:color w:val="002060"/>
              </w:rPr>
            </w:pPr>
            <w:r w:rsidRPr="00635AA3">
              <w:rPr>
                <w:color w:val="002060"/>
              </w:rPr>
              <w:t> </w:t>
            </w:r>
          </w:p>
        </w:tc>
      </w:tr>
    </w:tbl>
    <w:p w14:paraId="3C8F94B3"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B0FA5B4" w14:textId="77777777" w:rsidTr="000418A2">
        <w:tc>
          <w:tcPr>
            <w:tcW w:w="2200" w:type="dxa"/>
            <w:tcMar>
              <w:top w:w="20" w:type="dxa"/>
              <w:left w:w="20" w:type="dxa"/>
              <w:bottom w:w="20" w:type="dxa"/>
              <w:right w:w="20" w:type="dxa"/>
            </w:tcMar>
            <w:vAlign w:val="center"/>
            <w:hideMark/>
          </w:tcPr>
          <w:p w14:paraId="6B485A76" w14:textId="77777777" w:rsidR="00F438B4" w:rsidRPr="00635AA3" w:rsidRDefault="00F438B4" w:rsidP="000418A2">
            <w:pPr>
              <w:pStyle w:val="movimento"/>
              <w:rPr>
                <w:color w:val="002060"/>
              </w:rPr>
            </w:pPr>
            <w:r w:rsidRPr="00635AA3">
              <w:rPr>
                <w:color w:val="002060"/>
              </w:rPr>
              <w:t>BERTINI FILIPPO</w:t>
            </w:r>
          </w:p>
        </w:tc>
        <w:tc>
          <w:tcPr>
            <w:tcW w:w="2200" w:type="dxa"/>
            <w:tcMar>
              <w:top w:w="20" w:type="dxa"/>
              <w:left w:w="20" w:type="dxa"/>
              <w:bottom w:w="20" w:type="dxa"/>
              <w:right w:w="20" w:type="dxa"/>
            </w:tcMar>
            <w:vAlign w:val="center"/>
            <w:hideMark/>
          </w:tcPr>
          <w:p w14:paraId="51C34CFD" w14:textId="77777777" w:rsidR="00F438B4" w:rsidRPr="00635AA3" w:rsidRDefault="00F438B4" w:rsidP="000418A2">
            <w:pPr>
              <w:pStyle w:val="movimento2"/>
              <w:rPr>
                <w:color w:val="002060"/>
              </w:rPr>
            </w:pPr>
            <w:r w:rsidRPr="00635AA3">
              <w:rPr>
                <w:color w:val="002060"/>
              </w:rPr>
              <w:t xml:space="preserve">(POLVERIGI C5) </w:t>
            </w:r>
          </w:p>
        </w:tc>
        <w:tc>
          <w:tcPr>
            <w:tcW w:w="800" w:type="dxa"/>
            <w:tcMar>
              <w:top w:w="20" w:type="dxa"/>
              <w:left w:w="20" w:type="dxa"/>
              <w:bottom w:w="20" w:type="dxa"/>
              <w:right w:w="20" w:type="dxa"/>
            </w:tcMar>
            <w:vAlign w:val="center"/>
            <w:hideMark/>
          </w:tcPr>
          <w:p w14:paraId="4C6D63F2"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BA0132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70CA480" w14:textId="77777777" w:rsidR="00F438B4" w:rsidRPr="00635AA3" w:rsidRDefault="00F438B4" w:rsidP="000418A2">
            <w:pPr>
              <w:pStyle w:val="movimento2"/>
              <w:rPr>
                <w:color w:val="002060"/>
              </w:rPr>
            </w:pPr>
            <w:r w:rsidRPr="00635AA3">
              <w:rPr>
                <w:color w:val="002060"/>
              </w:rPr>
              <w:t> </w:t>
            </w:r>
          </w:p>
        </w:tc>
      </w:tr>
    </w:tbl>
    <w:p w14:paraId="5254D71C" w14:textId="77777777" w:rsidR="00F438B4" w:rsidRDefault="00F438B4" w:rsidP="00F438B4">
      <w:pPr>
        <w:pStyle w:val="breakline"/>
        <w:rPr>
          <w:color w:val="002060"/>
        </w:rPr>
      </w:pPr>
    </w:p>
    <w:p w14:paraId="1BCD3C98"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2B9A4A84"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592985BD" w14:textId="77777777" w:rsidR="00F438B4" w:rsidRPr="00635AA3" w:rsidRDefault="00F438B4" w:rsidP="00F438B4">
      <w:pPr>
        <w:pStyle w:val="breakline"/>
        <w:rPr>
          <w:color w:val="002060"/>
        </w:rPr>
      </w:pPr>
    </w:p>
    <w:p w14:paraId="28FC910F" w14:textId="77777777" w:rsidR="00F438B4" w:rsidRPr="00635AA3" w:rsidRDefault="00F438B4" w:rsidP="00F438B4">
      <w:pPr>
        <w:pStyle w:val="titoloprinc0"/>
        <w:rPr>
          <w:color w:val="002060"/>
        </w:rPr>
      </w:pPr>
      <w:r w:rsidRPr="00635AA3">
        <w:rPr>
          <w:color w:val="002060"/>
        </w:rPr>
        <w:t>CLASSIFICA</w:t>
      </w:r>
    </w:p>
    <w:p w14:paraId="7C55A76A" w14:textId="77777777" w:rsidR="00F438B4" w:rsidRPr="00635AA3" w:rsidRDefault="00F438B4" w:rsidP="00F438B4">
      <w:pPr>
        <w:pStyle w:val="breakline"/>
        <w:rPr>
          <w:color w:val="002060"/>
        </w:rPr>
      </w:pPr>
    </w:p>
    <w:p w14:paraId="7D048BD5" w14:textId="77777777" w:rsidR="00F438B4" w:rsidRPr="00635AA3" w:rsidRDefault="00F438B4" w:rsidP="00F438B4">
      <w:pPr>
        <w:pStyle w:val="breakline"/>
        <w:rPr>
          <w:color w:val="002060"/>
        </w:rPr>
      </w:pPr>
    </w:p>
    <w:p w14:paraId="3275742C"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0947DED1"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69752"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0EBD"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A3C5A"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A44C6"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D5857"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2D78C"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3FCCF"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68138"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80A06"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5695C" w14:textId="77777777" w:rsidR="00F438B4" w:rsidRPr="00635AA3" w:rsidRDefault="00F438B4" w:rsidP="000418A2">
            <w:pPr>
              <w:pStyle w:val="headertabella0"/>
              <w:rPr>
                <w:color w:val="002060"/>
              </w:rPr>
            </w:pPr>
            <w:r w:rsidRPr="00635AA3">
              <w:rPr>
                <w:color w:val="002060"/>
              </w:rPr>
              <w:t>PE</w:t>
            </w:r>
          </w:p>
        </w:tc>
      </w:tr>
      <w:tr w:rsidR="00F438B4" w:rsidRPr="00635AA3" w14:paraId="244A3F1B"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BBD16" w14:textId="77777777" w:rsidR="00F438B4" w:rsidRPr="00635AA3" w:rsidRDefault="00F438B4" w:rsidP="000418A2">
            <w:pPr>
              <w:pStyle w:val="rowtabella0"/>
              <w:rPr>
                <w:color w:val="002060"/>
              </w:rPr>
            </w:pPr>
            <w:r w:rsidRPr="00635AA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C191"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BC9F1"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FC8A"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19BD"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5F2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EA08" w14:textId="77777777" w:rsidR="00F438B4" w:rsidRPr="00635AA3" w:rsidRDefault="00F438B4" w:rsidP="000418A2">
            <w:pPr>
              <w:pStyle w:val="rowtabella0"/>
              <w:jc w:val="center"/>
              <w:rPr>
                <w:color w:val="002060"/>
              </w:rPr>
            </w:pPr>
            <w:r w:rsidRPr="00635AA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2706"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DD28"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286A" w14:textId="77777777" w:rsidR="00F438B4" w:rsidRPr="00635AA3" w:rsidRDefault="00F438B4" w:rsidP="000418A2">
            <w:pPr>
              <w:pStyle w:val="rowtabella0"/>
              <w:jc w:val="center"/>
              <w:rPr>
                <w:color w:val="002060"/>
              </w:rPr>
            </w:pPr>
            <w:r w:rsidRPr="00635AA3">
              <w:rPr>
                <w:color w:val="002060"/>
              </w:rPr>
              <w:t>0</w:t>
            </w:r>
          </w:p>
        </w:tc>
      </w:tr>
      <w:tr w:rsidR="00F438B4" w:rsidRPr="00635AA3" w14:paraId="3450030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3A50E" w14:textId="77777777" w:rsidR="00F438B4" w:rsidRPr="00635AA3" w:rsidRDefault="00F438B4" w:rsidP="000418A2">
            <w:pPr>
              <w:pStyle w:val="rowtabella0"/>
              <w:rPr>
                <w:color w:val="002060"/>
              </w:rPr>
            </w:pPr>
            <w:r w:rsidRPr="00635AA3">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F768"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2B2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0687"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4BF3"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7A2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F717"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028C"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A2DB"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77E9" w14:textId="77777777" w:rsidR="00F438B4" w:rsidRPr="00635AA3" w:rsidRDefault="00F438B4" w:rsidP="000418A2">
            <w:pPr>
              <w:pStyle w:val="rowtabella0"/>
              <w:jc w:val="center"/>
              <w:rPr>
                <w:color w:val="002060"/>
              </w:rPr>
            </w:pPr>
            <w:r w:rsidRPr="00635AA3">
              <w:rPr>
                <w:color w:val="002060"/>
              </w:rPr>
              <w:t>0</w:t>
            </w:r>
          </w:p>
        </w:tc>
      </w:tr>
      <w:tr w:rsidR="00F438B4" w:rsidRPr="00635AA3" w14:paraId="1B3B326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023A3" w14:textId="77777777" w:rsidR="00F438B4" w:rsidRPr="00635AA3" w:rsidRDefault="00F438B4" w:rsidP="000418A2">
            <w:pPr>
              <w:pStyle w:val="rowtabella0"/>
              <w:rPr>
                <w:color w:val="002060"/>
              </w:rPr>
            </w:pPr>
            <w:r w:rsidRPr="00635AA3">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2218"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D28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5147"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D36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029D"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825F7"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41FC"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11E71"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89E0" w14:textId="77777777" w:rsidR="00F438B4" w:rsidRPr="00635AA3" w:rsidRDefault="00F438B4" w:rsidP="000418A2">
            <w:pPr>
              <w:pStyle w:val="rowtabella0"/>
              <w:jc w:val="center"/>
              <w:rPr>
                <w:color w:val="002060"/>
              </w:rPr>
            </w:pPr>
            <w:r w:rsidRPr="00635AA3">
              <w:rPr>
                <w:color w:val="002060"/>
              </w:rPr>
              <w:t>0</w:t>
            </w:r>
          </w:p>
        </w:tc>
      </w:tr>
      <w:tr w:rsidR="00F438B4" w:rsidRPr="00635AA3" w14:paraId="206149A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8E75E" w14:textId="77777777" w:rsidR="00F438B4" w:rsidRPr="00635AA3" w:rsidRDefault="00F438B4" w:rsidP="000418A2">
            <w:pPr>
              <w:pStyle w:val="rowtabella0"/>
              <w:rPr>
                <w:color w:val="002060"/>
              </w:rPr>
            </w:pPr>
            <w:r w:rsidRPr="00635AA3">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CE19"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83D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217A"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0768"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0290"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29CC"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6EFF"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F817"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60D4" w14:textId="77777777" w:rsidR="00F438B4" w:rsidRPr="00635AA3" w:rsidRDefault="00F438B4" w:rsidP="000418A2">
            <w:pPr>
              <w:pStyle w:val="rowtabella0"/>
              <w:jc w:val="center"/>
              <w:rPr>
                <w:color w:val="002060"/>
              </w:rPr>
            </w:pPr>
            <w:r w:rsidRPr="00635AA3">
              <w:rPr>
                <w:color w:val="002060"/>
              </w:rPr>
              <w:t>0</w:t>
            </w:r>
          </w:p>
        </w:tc>
      </w:tr>
      <w:tr w:rsidR="00F438B4" w:rsidRPr="00635AA3" w14:paraId="064D409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3850D" w14:textId="77777777" w:rsidR="00F438B4" w:rsidRPr="00635AA3" w:rsidRDefault="00F438B4" w:rsidP="000418A2">
            <w:pPr>
              <w:pStyle w:val="rowtabella0"/>
              <w:rPr>
                <w:color w:val="002060"/>
              </w:rPr>
            </w:pPr>
            <w:r w:rsidRPr="00635AA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32F4"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9A1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9AA8"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F63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B93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1CCA"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58DD"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C3D7"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F9BA" w14:textId="77777777" w:rsidR="00F438B4" w:rsidRPr="00635AA3" w:rsidRDefault="00F438B4" w:rsidP="000418A2">
            <w:pPr>
              <w:pStyle w:val="rowtabella0"/>
              <w:jc w:val="center"/>
              <w:rPr>
                <w:color w:val="002060"/>
              </w:rPr>
            </w:pPr>
            <w:r w:rsidRPr="00635AA3">
              <w:rPr>
                <w:color w:val="002060"/>
              </w:rPr>
              <w:t>0</w:t>
            </w:r>
          </w:p>
        </w:tc>
      </w:tr>
      <w:tr w:rsidR="00F438B4" w:rsidRPr="00635AA3" w14:paraId="4830404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4C464" w14:textId="77777777" w:rsidR="00F438B4" w:rsidRPr="00635AA3" w:rsidRDefault="00F438B4" w:rsidP="000418A2">
            <w:pPr>
              <w:pStyle w:val="rowtabella0"/>
              <w:rPr>
                <w:color w:val="002060"/>
              </w:rPr>
            </w:pPr>
            <w:r w:rsidRPr="00635AA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05C0"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4CE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E015"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8A7A"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461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6733"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1738"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BDBF"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32B7" w14:textId="77777777" w:rsidR="00F438B4" w:rsidRPr="00635AA3" w:rsidRDefault="00F438B4" w:rsidP="000418A2">
            <w:pPr>
              <w:pStyle w:val="rowtabella0"/>
              <w:jc w:val="center"/>
              <w:rPr>
                <w:color w:val="002060"/>
              </w:rPr>
            </w:pPr>
            <w:r w:rsidRPr="00635AA3">
              <w:rPr>
                <w:color w:val="002060"/>
              </w:rPr>
              <w:t>0</w:t>
            </w:r>
          </w:p>
        </w:tc>
      </w:tr>
      <w:tr w:rsidR="00F438B4" w:rsidRPr="00635AA3" w14:paraId="3E0728D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F3E5B" w14:textId="77777777" w:rsidR="00F438B4" w:rsidRPr="00635AA3" w:rsidRDefault="00F438B4" w:rsidP="000418A2">
            <w:pPr>
              <w:pStyle w:val="rowtabella0"/>
              <w:rPr>
                <w:color w:val="002060"/>
                <w:lang w:val="es-ES"/>
              </w:rPr>
            </w:pPr>
            <w:r w:rsidRPr="00635AA3">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2358"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AB3B"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BC1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A1E4"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57D4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B66D"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3397"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DFFA"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5589" w14:textId="77777777" w:rsidR="00F438B4" w:rsidRPr="00635AA3" w:rsidRDefault="00F438B4" w:rsidP="000418A2">
            <w:pPr>
              <w:pStyle w:val="rowtabella0"/>
              <w:jc w:val="center"/>
              <w:rPr>
                <w:color w:val="002060"/>
              </w:rPr>
            </w:pPr>
            <w:r w:rsidRPr="00635AA3">
              <w:rPr>
                <w:color w:val="002060"/>
              </w:rPr>
              <w:t>0</w:t>
            </w:r>
          </w:p>
        </w:tc>
      </w:tr>
      <w:tr w:rsidR="00F438B4" w:rsidRPr="00635AA3" w14:paraId="3C3517A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658D5" w14:textId="77777777" w:rsidR="00F438B4" w:rsidRPr="00635AA3" w:rsidRDefault="00F438B4" w:rsidP="000418A2">
            <w:pPr>
              <w:pStyle w:val="rowtabella0"/>
              <w:rPr>
                <w:color w:val="002060"/>
              </w:rPr>
            </w:pPr>
            <w:r w:rsidRPr="00635AA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BAF8"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A2E6"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0D2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479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22BA"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F5D1"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07E7"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EC8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8E48F" w14:textId="77777777" w:rsidR="00F438B4" w:rsidRPr="00635AA3" w:rsidRDefault="00F438B4" w:rsidP="000418A2">
            <w:pPr>
              <w:pStyle w:val="rowtabella0"/>
              <w:jc w:val="center"/>
              <w:rPr>
                <w:color w:val="002060"/>
              </w:rPr>
            </w:pPr>
            <w:r w:rsidRPr="00635AA3">
              <w:rPr>
                <w:color w:val="002060"/>
              </w:rPr>
              <w:t>0</w:t>
            </w:r>
          </w:p>
        </w:tc>
      </w:tr>
      <w:tr w:rsidR="00F438B4" w:rsidRPr="00635AA3" w14:paraId="2D57DD0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9CD2B" w14:textId="77777777" w:rsidR="00F438B4" w:rsidRPr="00635AA3" w:rsidRDefault="00F438B4" w:rsidP="000418A2">
            <w:pPr>
              <w:pStyle w:val="rowtabella0"/>
              <w:rPr>
                <w:color w:val="002060"/>
              </w:rPr>
            </w:pPr>
            <w:r w:rsidRPr="00635AA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C07D"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5B65"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FFF52"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A729"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967B"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A434"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84F94"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E829"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4F6C" w14:textId="77777777" w:rsidR="00F438B4" w:rsidRPr="00635AA3" w:rsidRDefault="00F438B4" w:rsidP="000418A2">
            <w:pPr>
              <w:pStyle w:val="rowtabella0"/>
              <w:jc w:val="center"/>
              <w:rPr>
                <w:color w:val="002060"/>
              </w:rPr>
            </w:pPr>
            <w:r w:rsidRPr="00635AA3">
              <w:rPr>
                <w:color w:val="002060"/>
              </w:rPr>
              <w:t>0</w:t>
            </w:r>
          </w:p>
        </w:tc>
      </w:tr>
      <w:tr w:rsidR="00F438B4" w:rsidRPr="00635AA3" w14:paraId="0140A50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7BDC0" w14:textId="77777777" w:rsidR="00F438B4" w:rsidRPr="00635AA3" w:rsidRDefault="00F438B4" w:rsidP="000418A2">
            <w:pPr>
              <w:pStyle w:val="rowtabella0"/>
              <w:rPr>
                <w:color w:val="002060"/>
              </w:rPr>
            </w:pPr>
            <w:r w:rsidRPr="00635AA3">
              <w:rPr>
                <w:color w:val="002060"/>
              </w:rPr>
              <w:lastRenderedPageBreak/>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1E8D"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C031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F9D9"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BCA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C6DB"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BE7D"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8FDC"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CB9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BD2BE" w14:textId="77777777" w:rsidR="00F438B4" w:rsidRPr="00635AA3" w:rsidRDefault="00F438B4" w:rsidP="000418A2">
            <w:pPr>
              <w:pStyle w:val="rowtabella0"/>
              <w:jc w:val="center"/>
              <w:rPr>
                <w:color w:val="002060"/>
              </w:rPr>
            </w:pPr>
            <w:r w:rsidRPr="00635AA3">
              <w:rPr>
                <w:color w:val="002060"/>
              </w:rPr>
              <w:t>0</w:t>
            </w:r>
          </w:p>
        </w:tc>
      </w:tr>
      <w:tr w:rsidR="00F438B4" w:rsidRPr="00635AA3" w14:paraId="1AE4967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7EDDD" w14:textId="77777777" w:rsidR="00F438B4" w:rsidRPr="00FC7DCC" w:rsidRDefault="00F438B4" w:rsidP="000418A2">
            <w:pPr>
              <w:pStyle w:val="rowtabella0"/>
              <w:rPr>
                <w:color w:val="002060"/>
                <w:lang w:val="en-US"/>
              </w:rPr>
            </w:pPr>
            <w:r w:rsidRPr="00FC7DCC">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F57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2585"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3988"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9E48F"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06BC"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2A65"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4533"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8D91"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DDEE" w14:textId="77777777" w:rsidR="00F438B4" w:rsidRPr="00635AA3" w:rsidRDefault="00F438B4" w:rsidP="000418A2">
            <w:pPr>
              <w:pStyle w:val="rowtabella0"/>
              <w:jc w:val="center"/>
              <w:rPr>
                <w:color w:val="002060"/>
              </w:rPr>
            </w:pPr>
            <w:r w:rsidRPr="00635AA3">
              <w:rPr>
                <w:color w:val="002060"/>
              </w:rPr>
              <w:t>0</w:t>
            </w:r>
          </w:p>
        </w:tc>
      </w:tr>
      <w:tr w:rsidR="00F438B4" w:rsidRPr="00635AA3" w14:paraId="3A10DEE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CB34F" w14:textId="77777777" w:rsidR="00F438B4" w:rsidRPr="00635AA3" w:rsidRDefault="00F438B4" w:rsidP="000418A2">
            <w:pPr>
              <w:pStyle w:val="rowtabella0"/>
              <w:rPr>
                <w:color w:val="002060"/>
              </w:rPr>
            </w:pPr>
            <w:r w:rsidRPr="00635AA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CF5E"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11AF"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1375"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41C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53F2B"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203A"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0F1C"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8E4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CD61" w14:textId="77777777" w:rsidR="00F438B4" w:rsidRPr="00635AA3" w:rsidRDefault="00F438B4" w:rsidP="000418A2">
            <w:pPr>
              <w:pStyle w:val="rowtabella0"/>
              <w:jc w:val="center"/>
              <w:rPr>
                <w:color w:val="002060"/>
              </w:rPr>
            </w:pPr>
            <w:r w:rsidRPr="00635AA3">
              <w:rPr>
                <w:color w:val="002060"/>
              </w:rPr>
              <w:t>0</w:t>
            </w:r>
          </w:p>
        </w:tc>
      </w:tr>
      <w:tr w:rsidR="00F438B4" w:rsidRPr="00635AA3" w14:paraId="585F3073"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44F806" w14:textId="77777777" w:rsidR="00F438B4" w:rsidRPr="00635AA3" w:rsidRDefault="00F438B4" w:rsidP="000418A2">
            <w:pPr>
              <w:pStyle w:val="rowtabella0"/>
              <w:rPr>
                <w:color w:val="002060"/>
                <w:lang w:val="es-ES"/>
              </w:rPr>
            </w:pPr>
            <w:r w:rsidRPr="00635AA3">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D46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0FB1"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FF0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520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2BF1"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7C04"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7986" w14:textId="77777777" w:rsidR="00F438B4" w:rsidRPr="00635AA3" w:rsidRDefault="00F438B4" w:rsidP="000418A2">
            <w:pPr>
              <w:pStyle w:val="rowtabella0"/>
              <w:jc w:val="center"/>
              <w:rPr>
                <w:color w:val="002060"/>
              </w:rPr>
            </w:pPr>
            <w:r w:rsidRPr="00635AA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DBE0" w14:textId="77777777" w:rsidR="00F438B4" w:rsidRPr="00635AA3" w:rsidRDefault="00F438B4" w:rsidP="000418A2">
            <w:pPr>
              <w:pStyle w:val="rowtabella0"/>
              <w:jc w:val="center"/>
              <w:rPr>
                <w:color w:val="002060"/>
              </w:rPr>
            </w:pPr>
            <w:r w:rsidRPr="00635AA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042E" w14:textId="77777777" w:rsidR="00F438B4" w:rsidRPr="00635AA3" w:rsidRDefault="00F438B4" w:rsidP="000418A2">
            <w:pPr>
              <w:pStyle w:val="rowtabella0"/>
              <w:jc w:val="center"/>
              <w:rPr>
                <w:color w:val="002060"/>
              </w:rPr>
            </w:pPr>
            <w:r w:rsidRPr="00635AA3">
              <w:rPr>
                <w:color w:val="002060"/>
              </w:rPr>
              <w:t>0</w:t>
            </w:r>
          </w:p>
        </w:tc>
      </w:tr>
    </w:tbl>
    <w:p w14:paraId="56D2A084" w14:textId="77777777" w:rsidR="00F438B4" w:rsidRPr="00635AA3" w:rsidRDefault="00F438B4" w:rsidP="00F438B4">
      <w:pPr>
        <w:pStyle w:val="breakline"/>
        <w:rPr>
          <w:color w:val="002060"/>
        </w:rPr>
      </w:pPr>
    </w:p>
    <w:p w14:paraId="6964C1A4" w14:textId="77777777" w:rsidR="00F438B4" w:rsidRPr="00635AA3" w:rsidRDefault="00F438B4" w:rsidP="00F438B4">
      <w:pPr>
        <w:pStyle w:val="breakline"/>
        <w:rPr>
          <w:color w:val="002060"/>
        </w:rPr>
      </w:pPr>
    </w:p>
    <w:p w14:paraId="59659AAD" w14:textId="77777777" w:rsidR="00F438B4" w:rsidRPr="00635AA3" w:rsidRDefault="00F438B4" w:rsidP="00F438B4">
      <w:pPr>
        <w:pStyle w:val="sottotitolocampionato10"/>
        <w:rPr>
          <w:color w:val="002060"/>
        </w:rPr>
      </w:pPr>
      <w:r w:rsidRPr="00635AA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33FD43AA"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BC07B"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3FC29"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83B1"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1EC21"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C64C3"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25E36"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5217E"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2E3D9"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BC617"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B140E" w14:textId="77777777" w:rsidR="00F438B4" w:rsidRPr="00635AA3" w:rsidRDefault="00F438B4" w:rsidP="000418A2">
            <w:pPr>
              <w:pStyle w:val="headertabella0"/>
              <w:rPr>
                <w:color w:val="002060"/>
              </w:rPr>
            </w:pPr>
            <w:r w:rsidRPr="00635AA3">
              <w:rPr>
                <w:color w:val="002060"/>
              </w:rPr>
              <w:t>PE</w:t>
            </w:r>
          </w:p>
        </w:tc>
      </w:tr>
      <w:tr w:rsidR="00F438B4" w:rsidRPr="00635AA3" w14:paraId="5AC46463"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199DC9" w14:textId="77777777" w:rsidR="00F438B4" w:rsidRPr="00635AA3" w:rsidRDefault="00F438B4" w:rsidP="000418A2">
            <w:pPr>
              <w:pStyle w:val="rowtabella0"/>
              <w:rPr>
                <w:color w:val="002060"/>
              </w:rPr>
            </w:pPr>
            <w:r w:rsidRPr="00635AA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F75E"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B8B3"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861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084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636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472F"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98FD8"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2D09"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C6466" w14:textId="77777777" w:rsidR="00F438B4" w:rsidRPr="00635AA3" w:rsidRDefault="00F438B4" w:rsidP="000418A2">
            <w:pPr>
              <w:pStyle w:val="rowtabella0"/>
              <w:jc w:val="center"/>
              <w:rPr>
                <w:color w:val="002060"/>
              </w:rPr>
            </w:pPr>
            <w:r w:rsidRPr="00635AA3">
              <w:rPr>
                <w:color w:val="002060"/>
              </w:rPr>
              <w:t>0</w:t>
            </w:r>
          </w:p>
        </w:tc>
      </w:tr>
      <w:tr w:rsidR="00F438B4" w:rsidRPr="00635AA3" w14:paraId="05C7290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C00CF" w14:textId="77777777" w:rsidR="00F438B4" w:rsidRPr="00635AA3" w:rsidRDefault="00F438B4" w:rsidP="000418A2">
            <w:pPr>
              <w:pStyle w:val="rowtabella0"/>
              <w:rPr>
                <w:color w:val="002060"/>
              </w:rPr>
            </w:pPr>
            <w:r w:rsidRPr="00635AA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CCAE"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13FE"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B697"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84F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B85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1164" w14:textId="77777777" w:rsidR="00F438B4" w:rsidRPr="00635AA3" w:rsidRDefault="00F438B4" w:rsidP="000418A2">
            <w:pPr>
              <w:pStyle w:val="rowtabella0"/>
              <w:jc w:val="center"/>
              <w:rPr>
                <w:color w:val="002060"/>
              </w:rPr>
            </w:pPr>
            <w:r w:rsidRPr="00635A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E1BF"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53FA"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4D67" w14:textId="77777777" w:rsidR="00F438B4" w:rsidRPr="00635AA3" w:rsidRDefault="00F438B4" w:rsidP="000418A2">
            <w:pPr>
              <w:pStyle w:val="rowtabella0"/>
              <w:jc w:val="center"/>
              <w:rPr>
                <w:color w:val="002060"/>
              </w:rPr>
            </w:pPr>
            <w:r w:rsidRPr="00635AA3">
              <w:rPr>
                <w:color w:val="002060"/>
              </w:rPr>
              <w:t>0</w:t>
            </w:r>
          </w:p>
        </w:tc>
      </w:tr>
      <w:tr w:rsidR="00F438B4" w:rsidRPr="00635AA3" w14:paraId="3F6F614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CFB3B" w14:textId="77777777" w:rsidR="00F438B4" w:rsidRPr="00635AA3" w:rsidRDefault="00F438B4" w:rsidP="000418A2">
            <w:pPr>
              <w:pStyle w:val="rowtabella0"/>
              <w:rPr>
                <w:color w:val="002060"/>
              </w:rPr>
            </w:pPr>
            <w:r w:rsidRPr="00635AA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E78B"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828E"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713A"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B0CA"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EC6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2B85"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3E79"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616D"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78A6" w14:textId="77777777" w:rsidR="00F438B4" w:rsidRPr="00635AA3" w:rsidRDefault="00F438B4" w:rsidP="000418A2">
            <w:pPr>
              <w:pStyle w:val="rowtabella0"/>
              <w:jc w:val="center"/>
              <w:rPr>
                <w:color w:val="002060"/>
              </w:rPr>
            </w:pPr>
            <w:r w:rsidRPr="00635AA3">
              <w:rPr>
                <w:color w:val="002060"/>
              </w:rPr>
              <w:t>0</w:t>
            </w:r>
          </w:p>
        </w:tc>
      </w:tr>
      <w:tr w:rsidR="00F438B4" w:rsidRPr="00635AA3" w14:paraId="1B16CBD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3CCFE" w14:textId="77777777" w:rsidR="00F438B4" w:rsidRPr="00635AA3" w:rsidRDefault="00F438B4" w:rsidP="000418A2">
            <w:pPr>
              <w:pStyle w:val="rowtabella0"/>
              <w:rPr>
                <w:color w:val="002060"/>
              </w:rPr>
            </w:pPr>
            <w:r w:rsidRPr="00635AA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EAD6"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074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3271"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F85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BD1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C7E9"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F8DC"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C0C6"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5641" w14:textId="77777777" w:rsidR="00F438B4" w:rsidRPr="00635AA3" w:rsidRDefault="00F438B4" w:rsidP="000418A2">
            <w:pPr>
              <w:pStyle w:val="rowtabella0"/>
              <w:jc w:val="center"/>
              <w:rPr>
                <w:color w:val="002060"/>
              </w:rPr>
            </w:pPr>
            <w:r w:rsidRPr="00635AA3">
              <w:rPr>
                <w:color w:val="002060"/>
              </w:rPr>
              <w:t>0</w:t>
            </w:r>
          </w:p>
        </w:tc>
      </w:tr>
      <w:tr w:rsidR="00F438B4" w:rsidRPr="00635AA3" w14:paraId="5D3C20A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7A55E" w14:textId="77777777" w:rsidR="00F438B4" w:rsidRPr="00635AA3" w:rsidRDefault="00F438B4" w:rsidP="000418A2">
            <w:pPr>
              <w:pStyle w:val="rowtabella0"/>
              <w:rPr>
                <w:color w:val="002060"/>
              </w:rPr>
            </w:pPr>
            <w:r w:rsidRPr="00635AA3">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D6F2"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ECE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8F2B"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4D73"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ECA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6FA7"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4C75"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08D6"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B588" w14:textId="77777777" w:rsidR="00F438B4" w:rsidRPr="00635AA3" w:rsidRDefault="00F438B4" w:rsidP="000418A2">
            <w:pPr>
              <w:pStyle w:val="rowtabella0"/>
              <w:jc w:val="center"/>
              <w:rPr>
                <w:color w:val="002060"/>
              </w:rPr>
            </w:pPr>
            <w:r w:rsidRPr="00635AA3">
              <w:rPr>
                <w:color w:val="002060"/>
              </w:rPr>
              <w:t>0</w:t>
            </w:r>
          </w:p>
        </w:tc>
      </w:tr>
      <w:tr w:rsidR="00F438B4" w:rsidRPr="00635AA3" w14:paraId="1EBE3EA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DCFC7" w14:textId="77777777" w:rsidR="00F438B4" w:rsidRPr="00635AA3" w:rsidRDefault="00F438B4" w:rsidP="000418A2">
            <w:pPr>
              <w:pStyle w:val="rowtabella0"/>
              <w:rPr>
                <w:color w:val="002060"/>
              </w:rPr>
            </w:pPr>
            <w:r w:rsidRPr="00635AA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0413"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0D4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C4AB"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9B3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E85F"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585C"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7EB7"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FC4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5322" w14:textId="77777777" w:rsidR="00F438B4" w:rsidRPr="00635AA3" w:rsidRDefault="00F438B4" w:rsidP="000418A2">
            <w:pPr>
              <w:pStyle w:val="rowtabella0"/>
              <w:jc w:val="center"/>
              <w:rPr>
                <w:color w:val="002060"/>
              </w:rPr>
            </w:pPr>
            <w:r w:rsidRPr="00635AA3">
              <w:rPr>
                <w:color w:val="002060"/>
              </w:rPr>
              <w:t>0</w:t>
            </w:r>
          </w:p>
        </w:tc>
      </w:tr>
      <w:tr w:rsidR="00F438B4" w:rsidRPr="00635AA3" w14:paraId="598CE02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67DD0" w14:textId="77777777" w:rsidR="00F438B4" w:rsidRPr="00635AA3" w:rsidRDefault="00F438B4" w:rsidP="000418A2">
            <w:pPr>
              <w:pStyle w:val="rowtabella0"/>
              <w:rPr>
                <w:color w:val="002060"/>
              </w:rPr>
            </w:pPr>
            <w:r w:rsidRPr="00635AA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52AD"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A6F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3B32"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F0A9"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7B35"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64BE"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813F"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3EE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1448" w14:textId="77777777" w:rsidR="00F438B4" w:rsidRPr="00635AA3" w:rsidRDefault="00F438B4" w:rsidP="000418A2">
            <w:pPr>
              <w:pStyle w:val="rowtabella0"/>
              <w:jc w:val="center"/>
              <w:rPr>
                <w:color w:val="002060"/>
              </w:rPr>
            </w:pPr>
            <w:r w:rsidRPr="00635AA3">
              <w:rPr>
                <w:color w:val="002060"/>
              </w:rPr>
              <w:t>0</w:t>
            </w:r>
          </w:p>
        </w:tc>
      </w:tr>
      <w:tr w:rsidR="00F438B4" w:rsidRPr="00635AA3" w14:paraId="6D68ECF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F20E4" w14:textId="77777777" w:rsidR="00F438B4" w:rsidRPr="00635AA3" w:rsidRDefault="00F438B4" w:rsidP="000418A2">
            <w:pPr>
              <w:pStyle w:val="rowtabella0"/>
              <w:rPr>
                <w:color w:val="002060"/>
              </w:rPr>
            </w:pPr>
            <w:r w:rsidRPr="00635AA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8893"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164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F924"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8F0D"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CFA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CD55"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F32C"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A8CB"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2400" w14:textId="77777777" w:rsidR="00F438B4" w:rsidRPr="00635AA3" w:rsidRDefault="00F438B4" w:rsidP="000418A2">
            <w:pPr>
              <w:pStyle w:val="rowtabella0"/>
              <w:jc w:val="center"/>
              <w:rPr>
                <w:color w:val="002060"/>
              </w:rPr>
            </w:pPr>
            <w:r w:rsidRPr="00635AA3">
              <w:rPr>
                <w:color w:val="002060"/>
              </w:rPr>
              <w:t>0</w:t>
            </w:r>
          </w:p>
        </w:tc>
      </w:tr>
      <w:tr w:rsidR="00F438B4" w:rsidRPr="00635AA3" w14:paraId="199E675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6A454" w14:textId="77777777" w:rsidR="00F438B4" w:rsidRPr="00635AA3" w:rsidRDefault="00F438B4" w:rsidP="000418A2">
            <w:pPr>
              <w:pStyle w:val="rowtabella0"/>
              <w:rPr>
                <w:color w:val="002060"/>
                <w:lang w:val="es-ES"/>
              </w:rPr>
            </w:pPr>
            <w:r w:rsidRPr="00635AA3">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0F25"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D62E"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9774"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F078"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EF54"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24B26"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BE49"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A2F4"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3977" w14:textId="77777777" w:rsidR="00F438B4" w:rsidRPr="00635AA3" w:rsidRDefault="00F438B4" w:rsidP="000418A2">
            <w:pPr>
              <w:pStyle w:val="rowtabella0"/>
              <w:jc w:val="center"/>
              <w:rPr>
                <w:color w:val="002060"/>
              </w:rPr>
            </w:pPr>
            <w:r w:rsidRPr="00635AA3">
              <w:rPr>
                <w:color w:val="002060"/>
              </w:rPr>
              <w:t>0</w:t>
            </w:r>
          </w:p>
        </w:tc>
      </w:tr>
      <w:tr w:rsidR="00F438B4" w:rsidRPr="00635AA3" w14:paraId="5D815FB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05285" w14:textId="77777777" w:rsidR="00F438B4" w:rsidRPr="00635AA3" w:rsidRDefault="00F438B4" w:rsidP="000418A2">
            <w:pPr>
              <w:pStyle w:val="rowtabella0"/>
              <w:rPr>
                <w:color w:val="002060"/>
              </w:rPr>
            </w:pPr>
            <w:r w:rsidRPr="00635AA3">
              <w:rPr>
                <w:color w:val="002060"/>
              </w:rPr>
              <w:t xml:space="preserve">A.S.D. </w:t>
            </w:r>
            <w:proofErr w:type="gramStart"/>
            <w:r w:rsidRPr="00635AA3">
              <w:rPr>
                <w:color w:val="002060"/>
              </w:rPr>
              <w:t>CITTA</w:t>
            </w:r>
            <w:proofErr w:type="gramEnd"/>
            <w:r w:rsidRPr="00635AA3">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9C32"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08F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238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BB7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C500"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80DF"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A5C2"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C68A"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656B" w14:textId="77777777" w:rsidR="00F438B4" w:rsidRPr="00635AA3" w:rsidRDefault="00F438B4" w:rsidP="000418A2">
            <w:pPr>
              <w:pStyle w:val="rowtabella0"/>
              <w:jc w:val="center"/>
              <w:rPr>
                <w:color w:val="002060"/>
              </w:rPr>
            </w:pPr>
            <w:r w:rsidRPr="00635AA3">
              <w:rPr>
                <w:color w:val="002060"/>
              </w:rPr>
              <w:t>0</w:t>
            </w:r>
          </w:p>
        </w:tc>
      </w:tr>
      <w:tr w:rsidR="00F438B4" w:rsidRPr="00635AA3" w14:paraId="72B982B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1988B" w14:textId="77777777" w:rsidR="00F438B4" w:rsidRPr="00635AA3" w:rsidRDefault="00F438B4" w:rsidP="000418A2">
            <w:pPr>
              <w:pStyle w:val="rowtabella0"/>
              <w:rPr>
                <w:color w:val="002060"/>
              </w:rPr>
            </w:pPr>
            <w:r w:rsidRPr="00635AA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D4A7"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E17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4634"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FB6D"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69D4"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C3B5"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BA7D"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2F0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868C" w14:textId="77777777" w:rsidR="00F438B4" w:rsidRPr="00635AA3" w:rsidRDefault="00F438B4" w:rsidP="000418A2">
            <w:pPr>
              <w:pStyle w:val="rowtabella0"/>
              <w:jc w:val="center"/>
              <w:rPr>
                <w:color w:val="002060"/>
              </w:rPr>
            </w:pPr>
            <w:r w:rsidRPr="00635AA3">
              <w:rPr>
                <w:color w:val="002060"/>
              </w:rPr>
              <w:t>0</w:t>
            </w:r>
          </w:p>
        </w:tc>
      </w:tr>
      <w:tr w:rsidR="00F438B4" w:rsidRPr="00635AA3" w14:paraId="3B00694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7DEB3" w14:textId="77777777" w:rsidR="00F438B4" w:rsidRPr="00635AA3" w:rsidRDefault="00F438B4" w:rsidP="000418A2">
            <w:pPr>
              <w:pStyle w:val="rowtabella0"/>
              <w:rPr>
                <w:color w:val="002060"/>
              </w:rPr>
            </w:pPr>
            <w:r w:rsidRPr="00635AA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5291"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60D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DB9E"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092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EA77"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A8E8"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7F4F"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C7EC"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9ADA" w14:textId="77777777" w:rsidR="00F438B4" w:rsidRPr="00635AA3" w:rsidRDefault="00F438B4" w:rsidP="000418A2">
            <w:pPr>
              <w:pStyle w:val="rowtabella0"/>
              <w:jc w:val="center"/>
              <w:rPr>
                <w:color w:val="002060"/>
              </w:rPr>
            </w:pPr>
            <w:r w:rsidRPr="00635AA3">
              <w:rPr>
                <w:color w:val="002060"/>
              </w:rPr>
              <w:t>0</w:t>
            </w:r>
          </w:p>
        </w:tc>
      </w:tr>
      <w:tr w:rsidR="00F438B4" w:rsidRPr="00635AA3" w14:paraId="3A600D7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27DBD" w14:textId="77777777" w:rsidR="00F438B4" w:rsidRPr="00635AA3" w:rsidRDefault="00F438B4" w:rsidP="000418A2">
            <w:pPr>
              <w:pStyle w:val="rowtabella0"/>
              <w:rPr>
                <w:color w:val="002060"/>
                <w:lang w:val="es-ES"/>
              </w:rPr>
            </w:pPr>
            <w:r w:rsidRPr="00635AA3">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E8C0F"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F17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502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AD8C"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DBDA"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2E1C"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C1F0"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DEE4"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AE58" w14:textId="77777777" w:rsidR="00F438B4" w:rsidRPr="00635AA3" w:rsidRDefault="00F438B4" w:rsidP="000418A2">
            <w:pPr>
              <w:pStyle w:val="rowtabella0"/>
              <w:jc w:val="center"/>
              <w:rPr>
                <w:color w:val="002060"/>
              </w:rPr>
            </w:pPr>
            <w:r w:rsidRPr="00635AA3">
              <w:rPr>
                <w:color w:val="002060"/>
              </w:rPr>
              <w:t>0</w:t>
            </w:r>
          </w:p>
        </w:tc>
      </w:tr>
      <w:tr w:rsidR="00F438B4" w:rsidRPr="00635AA3" w14:paraId="1E12E78B"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F110C8" w14:textId="77777777" w:rsidR="00F438B4" w:rsidRPr="00635AA3" w:rsidRDefault="00F438B4" w:rsidP="000418A2">
            <w:pPr>
              <w:pStyle w:val="rowtabella0"/>
              <w:rPr>
                <w:color w:val="002060"/>
              </w:rPr>
            </w:pPr>
            <w:r w:rsidRPr="00635AA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8E56"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769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A10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5989"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C320"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5AE6"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ECD7"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D24B"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4716" w14:textId="77777777" w:rsidR="00F438B4" w:rsidRPr="00635AA3" w:rsidRDefault="00F438B4" w:rsidP="000418A2">
            <w:pPr>
              <w:pStyle w:val="rowtabella0"/>
              <w:jc w:val="center"/>
              <w:rPr>
                <w:color w:val="002060"/>
              </w:rPr>
            </w:pPr>
            <w:r w:rsidRPr="00635AA3">
              <w:rPr>
                <w:color w:val="002060"/>
              </w:rPr>
              <w:t>0</w:t>
            </w:r>
          </w:p>
        </w:tc>
      </w:tr>
    </w:tbl>
    <w:p w14:paraId="56497D16" w14:textId="77777777" w:rsidR="00F438B4" w:rsidRPr="00635AA3" w:rsidRDefault="00F438B4" w:rsidP="00F438B4">
      <w:pPr>
        <w:pStyle w:val="breakline"/>
        <w:rPr>
          <w:color w:val="002060"/>
        </w:rPr>
      </w:pPr>
    </w:p>
    <w:p w14:paraId="5C509AAB" w14:textId="77777777" w:rsidR="00F438B4" w:rsidRPr="00635AA3" w:rsidRDefault="00F438B4" w:rsidP="00F438B4">
      <w:pPr>
        <w:pStyle w:val="breakline"/>
        <w:rPr>
          <w:color w:val="002060"/>
        </w:rPr>
      </w:pPr>
    </w:p>
    <w:p w14:paraId="1B4A7E9F" w14:textId="77777777" w:rsidR="00F438B4" w:rsidRPr="00635AA3" w:rsidRDefault="00F438B4" w:rsidP="00F438B4">
      <w:pPr>
        <w:pStyle w:val="sottotitolocampionato10"/>
        <w:rPr>
          <w:color w:val="002060"/>
        </w:rPr>
      </w:pPr>
      <w:r w:rsidRPr="00635AA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390EA80E"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84DD7"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EEDCC"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589E5"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7E76A"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5A374"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C59BB"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B2470"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1BDCB"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FE2B"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5A744" w14:textId="77777777" w:rsidR="00F438B4" w:rsidRPr="00635AA3" w:rsidRDefault="00F438B4" w:rsidP="000418A2">
            <w:pPr>
              <w:pStyle w:val="headertabella0"/>
              <w:rPr>
                <w:color w:val="002060"/>
              </w:rPr>
            </w:pPr>
            <w:r w:rsidRPr="00635AA3">
              <w:rPr>
                <w:color w:val="002060"/>
              </w:rPr>
              <w:t>PE</w:t>
            </w:r>
          </w:p>
        </w:tc>
      </w:tr>
      <w:tr w:rsidR="00F438B4" w:rsidRPr="00635AA3" w14:paraId="07CFE660"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1FE73" w14:textId="77777777" w:rsidR="00F438B4" w:rsidRPr="00635AA3" w:rsidRDefault="00F438B4" w:rsidP="000418A2">
            <w:pPr>
              <w:pStyle w:val="rowtabella0"/>
              <w:rPr>
                <w:color w:val="002060"/>
              </w:rPr>
            </w:pPr>
            <w:r w:rsidRPr="00635AA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41B2"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FAD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1AC2"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87D3"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938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6EC5" w14:textId="77777777" w:rsidR="00F438B4" w:rsidRPr="00635AA3" w:rsidRDefault="00F438B4" w:rsidP="000418A2">
            <w:pPr>
              <w:pStyle w:val="rowtabella0"/>
              <w:jc w:val="center"/>
              <w:rPr>
                <w:color w:val="002060"/>
              </w:rPr>
            </w:pPr>
            <w:r w:rsidRPr="00635AA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5567"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4874"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63AD" w14:textId="77777777" w:rsidR="00F438B4" w:rsidRPr="00635AA3" w:rsidRDefault="00F438B4" w:rsidP="000418A2">
            <w:pPr>
              <w:pStyle w:val="rowtabella0"/>
              <w:jc w:val="center"/>
              <w:rPr>
                <w:color w:val="002060"/>
              </w:rPr>
            </w:pPr>
            <w:r w:rsidRPr="00635AA3">
              <w:rPr>
                <w:color w:val="002060"/>
              </w:rPr>
              <w:t>0</w:t>
            </w:r>
          </w:p>
        </w:tc>
      </w:tr>
      <w:tr w:rsidR="00F438B4" w:rsidRPr="00635AA3" w14:paraId="5C783B1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5B489" w14:textId="77777777" w:rsidR="00F438B4" w:rsidRPr="00635AA3" w:rsidRDefault="00F438B4" w:rsidP="000418A2">
            <w:pPr>
              <w:pStyle w:val="rowtabella0"/>
              <w:rPr>
                <w:color w:val="002060"/>
              </w:rPr>
            </w:pPr>
            <w:r w:rsidRPr="00635AA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C66F"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61EC"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6D28"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69E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A81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5666" w14:textId="77777777" w:rsidR="00F438B4" w:rsidRPr="00635AA3" w:rsidRDefault="00F438B4" w:rsidP="000418A2">
            <w:pPr>
              <w:pStyle w:val="rowtabella0"/>
              <w:jc w:val="center"/>
              <w:rPr>
                <w:color w:val="002060"/>
              </w:rPr>
            </w:pPr>
            <w:r w:rsidRPr="00635A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562E"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F55C"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8B50" w14:textId="77777777" w:rsidR="00F438B4" w:rsidRPr="00635AA3" w:rsidRDefault="00F438B4" w:rsidP="000418A2">
            <w:pPr>
              <w:pStyle w:val="rowtabella0"/>
              <w:jc w:val="center"/>
              <w:rPr>
                <w:color w:val="002060"/>
              </w:rPr>
            </w:pPr>
            <w:r w:rsidRPr="00635AA3">
              <w:rPr>
                <w:color w:val="002060"/>
              </w:rPr>
              <w:t>0</w:t>
            </w:r>
          </w:p>
        </w:tc>
      </w:tr>
      <w:tr w:rsidR="00F438B4" w:rsidRPr="00635AA3" w14:paraId="2CA5BB2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F3EE4" w14:textId="77777777" w:rsidR="00F438B4" w:rsidRPr="00635AA3" w:rsidRDefault="00F438B4" w:rsidP="000418A2">
            <w:pPr>
              <w:pStyle w:val="rowtabella0"/>
              <w:rPr>
                <w:color w:val="002060"/>
              </w:rPr>
            </w:pPr>
            <w:r w:rsidRPr="00635AA3">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C7564"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388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3331"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8F5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6483"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AFE3" w14:textId="77777777" w:rsidR="00F438B4" w:rsidRPr="00635AA3" w:rsidRDefault="00F438B4" w:rsidP="000418A2">
            <w:pPr>
              <w:pStyle w:val="rowtabella0"/>
              <w:jc w:val="center"/>
              <w:rPr>
                <w:color w:val="002060"/>
              </w:rPr>
            </w:pPr>
            <w:r w:rsidRPr="00635AA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5714"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7C46"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5362" w14:textId="77777777" w:rsidR="00F438B4" w:rsidRPr="00635AA3" w:rsidRDefault="00F438B4" w:rsidP="000418A2">
            <w:pPr>
              <w:pStyle w:val="rowtabella0"/>
              <w:jc w:val="center"/>
              <w:rPr>
                <w:color w:val="002060"/>
              </w:rPr>
            </w:pPr>
            <w:r w:rsidRPr="00635AA3">
              <w:rPr>
                <w:color w:val="002060"/>
              </w:rPr>
              <w:t>0</w:t>
            </w:r>
          </w:p>
        </w:tc>
      </w:tr>
      <w:tr w:rsidR="00F438B4" w:rsidRPr="00635AA3" w14:paraId="78D7B2F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9BE3A" w14:textId="77777777" w:rsidR="00F438B4" w:rsidRPr="00635AA3" w:rsidRDefault="00F438B4" w:rsidP="000418A2">
            <w:pPr>
              <w:pStyle w:val="rowtabella0"/>
              <w:rPr>
                <w:color w:val="002060"/>
              </w:rPr>
            </w:pPr>
            <w:r w:rsidRPr="00635AA3">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A8F7"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C2C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1FB8"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0A93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695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1DAD" w14:textId="77777777" w:rsidR="00F438B4" w:rsidRPr="00635AA3" w:rsidRDefault="00F438B4" w:rsidP="000418A2">
            <w:pPr>
              <w:pStyle w:val="rowtabella0"/>
              <w:jc w:val="center"/>
              <w:rPr>
                <w:color w:val="002060"/>
              </w:rPr>
            </w:pPr>
            <w:r w:rsidRPr="00635AA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7094"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CBD5"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A423" w14:textId="77777777" w:rsidR="00F438B4" w:rsidRPr="00635AA3" w:rsidRDefault="00F438B4" w:rsidP="000418A2">
            <w:pPr>
              <w:pStyle w:val="rowtabella0"/>
              <w:jc w:val="center"/>
              <w:rPr>
                <w:color w:val="002060"/>
              </w:rPr>
            </w:pPr>
            <w:r w:rsidRPr="00635AA3">
              <w:rPr>
                <w:color w:val="002060"/>
              </w:rPr>
              <w:t>0</w:t>
            </w:r>
          </w:p>
        </w:tc>
      </w:tr>
      <w:tr w:rsidR="00F438B4" w:rsidRPr="00635AA3" w14:paraId="2FFB9866"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ACA24" w14:textId="77777777" w:rsidR="00F438B4" w:rsidRPr="00635AA3" w:rsidRDefault="00F438B4" w:rsidP="000418A2">
            <w:pPr>
              <w:pStyle w:val="rowtabella0"/>
              <w:rPr>
                <w:color w:val="002060"/>
              </w:rPr>
            </w:pPr>
            <w:r w:rsidRPr="00635AA3">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70F8"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7BD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AA5C"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81EC"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0B9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2C98"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986A"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E22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4B6E" w14:textId="77777777" w:rsidR="00F438B4" w:rsidRPr="00635AA3" w:rsidRDefault="00F438B4" w:rsidP="000418A2">
            <w:pPr>
              <w:pStyle w:val="rowtabella0"/>
              <w:jc w:val="center"/>
              <w:rPr>
                <w:color w:val="002060"/>
              </w:rPr>
            </w:pPr>
            <w:r w:rsidRPr="00635AA3">
              <w:rPr>
                <w:color w:val="002060"/>
              </w:rPr>
              <w:t>0</w:t>
            </w:r>
          </w:p>
        </w:tc>
      </w:tr>
      <w:tr w:rsidR="00F438B4" w:rsidRPr="00635AA3" w14:paraId="3EE87D7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247EF" w14:textId="77777777" w:rsidR="00F438B4" w:rsidRPr="00635AA3" w:rsidRDefault="00F438B4" w:rsidP="000418A2">
            <w:pPr>
              <w:pStyle w:val="rowtabella0"/>
              <w:rPr>
                <w:color w:val="002060"/>
              </w:rPr>
            </w:pPr>
            <w:r w:rsidRPr="00635AA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9594"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5557"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A6C5"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CE4C"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27D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4D146"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3B6E"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C300"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C140" w14:textId="77777777" w:rsidR="00F438B4" w:rsidRPr="00635AA3" w:rsidRDefault="00F438B4" w:rsidP="000418A2">
            <w:pPr>
              <w:pStyle w:val="rowtabella0"/>
              <w:jc w:val="center"/>
              <w:rPr>
                <w:color w:val="002060"/>
              </w:rPr>
            </w:pPr>
            <w:r w:rsidRPr="00635AA3">
              <w:rPr>
                <w:color w:val="002060"/>
              </w:rPr>
              <w:t>0</w:t>
            </w:r>
          </w:p>
        </w:tc>
      </w:tr>
      <w:tr w:rsidR="00F438B4" w:rsidRPr="00635AA3" w14:paraId="338556D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1B6BC" w14:textId="77777777" w:rsidR="00F438B4" w:rsidRPr="00635AA3" w:rsidRDefault="00F438B4" w:rsidP="000418A2">
            <w:pPr>
              <w:pStyle w:val="rowtabella0"/>
              <w:rPr>
                <w:color w:val="002060"/>
              </w:rPr>
            </w:pPr>
            <w:r w:rsidRPr="00635AA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4435"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6D1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AC6E"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AC8F5"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4668"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D0BB"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84AE"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CCA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A493" w14:textId="77777777" w:rsidR="00F438B4" w:rsidRPr="00635AA3" w:rsidRDefault="00F438B4" w:rsidP="000418A2">
            <w:pPr>
              <w:pStyle w:val="rowtabella0"/>
              <w:jc w:val="center"/>
              <w:rPr>
                <w:color w:val="002060"/>
              </w:rPr>
            </w:pPr>
            <w:r w:rsidRPr="00635AA3">
              <w:rPr>
                <w:color w:val="002060"/>
              </w:rPr>
              <w:t>0</w:t>
            </w:r>
          </w:p>
        </w:tc>
      </w:tr>
      <w:tr w:rsidR="00F438B4" w:rsidRPr="00635AA3" w14:paraId="73DC089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091B4" w14:textId="77777777" w:rsidR="00F438B4" w:rsidRPr="00635AA3" w:rsidRDefault="00F438B4" w:rsidP="000418A2">
            <w:pPr>
              <w:pStyle w:val="rowtabella0"/>
              <w:rPr>
                <w:color w:val="002060"/>
              </w:rPr>
            </w:pPr>
            <w:r w:rsidRPr="00635AA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70F2"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C37C"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688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EB64"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1C97"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AEB6"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5E80" w14:textId="77777777" w:rsidR="00F438B4" w:rsidRPr="00635AA3" w:rsidRDefault="00F438B4" w:rsidP="000418A2">
            <w:pPr>
              <w:pStyle w:val="rowtabella0"/>
              <w:jc w:val="center"/>
              <w:rPr>
                <w:color w:val="002060"/>
              </w:rPr>
            </w:pPr>
            <w:r w:rsidRPr="00635AA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1AEE"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12C5" w14:textId="77777777" w:rsidR="00F438B4" w:rsidRPr="00635AA3" w:rsidRDefault="00F438B4" w:rsidP="000418A2">
            <w:pPr>
              <w:pStyle w:val="rowtabella0"/>
              <w:jc w:val="center"/>
              <w:rPr>
                <w:color w:val="002060"/>
              </w:rPr>
            </w:pPr>
            <w:r w:rsidRPr="00635AA3">
              <w:rPr>
                <w:color w:val="002060"/>
              </w:rPr>
              <w:t>0</w:t>
            </w:r>
          </w:p>
        </w:tc>
      </w:tr>
      <w:tr w:rsidR="00F438B4" w:rsidRPr="00635AA3" w14:paraId="3A82B0D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1D6BA" w14:textId="77777777" w:rsidR="00F438B4" w:rsidRPr="00635AA3" w:rsidRDefault="00F438B4" w:rsidP="000418A2">
            <w:pPr>
              <w:pStyle w:val="rowtabella0"/>
              <w:rPr>
                <w:color w:val="002060"/>
              </w:rPr>
            </w:pPr>
            <w:r w:rsidRPr="00635AA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89FF"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A8B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6834"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4B03"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8DC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D7E6"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7801"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BC51"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564D" w14:textId="77777777" w:rsidR="00F438B4" w:rsidRPr="00635AA3" w:rsidRDefault="00F438B4" w:rsidP="000418A2">
            <w:pPr>
              <w:pStyle w:val="rowtabella0"/>
              <w:jc w:val="center"/>
              <w:rPr>
                <w:color w:val="002060"/>
              </w:rPr>
            </w:pPr>
            <w:r w:rsidRPr="00635AA3">
              <w:rPr>
                <w:color w:val="002060"/>
              </w:rPr>
              <w:t>0</w:t>
            </w:r>
          </w:p>
        </w:tc>
      </w:tr>
      <w:tr w:rsidR="00F438B4" w:rsidRPr="00635AA3" w14:paraId="4C250F6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8403D" w14:textId="77777777" w:rsidR="00F438B4" w:rsidRPr="00635AA3" w:rsidRDefault="00F438B4" w:rsidP="000418A2">
            <w:pPr>
              <w:pStyle w:val="rowtabella0"/>
              <w:rPr>
                <w:color w:val="002060"/>
              </w:rPr>
            </w:pPr>
            <w:r w:rsidRPr="00635AA3">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4D3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DD6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32A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0AC4"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B49A"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6904"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75AE" w14:textId="77777777" w:rsidR="00F438B4" w:rsidRPr="00635AA3" w:rsidRDefault="00F438B4" w:rsidP="000418A2">
            <w:pPr>
              <w:pStyle w:val="rowtabella0"/>
              <w:jc w:val="center"/>
              <w:rPr>
                <w:color w:val="002060"/>
              </w:rPr>
            </w:pPr>
            <w:r w:rsidRPr="00635A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42AB"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6546" w14:textId="77777777" w:rsidR="00F438B4" w:rsidRPr="00635AA3" w:rsidRDefault="00F438B4" w:rsidP="000418A2">
            <w:pPr>
              <w:pStyle w:val="rowtabella0"/>
              <w:jc w:val="center"/>
              <w:rPr>
                <w:color w:val="002060"/>
              </w:rPr>
            </w:pPr>
            <w:r w:rsidRPr="00635AA3">
              <w:rPr>
                <w:color w:val="002060"/>
              </w:rPr>
              <w:t>0</w:t>
            </w:r>
          </w:p>
        </w:tc>
      </w:tr>
      <w:tr w:rsidR="00F438B4" w:rsidRPr="00635AA3" w14:paraId="2420C177"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C2474" w14:textId="77777777" w:rsidR="00F438B4" w:rsidRPr="00635AA3" w:rsidRDefault="00F438B4" w:rsidP="000418A2">
            <w:pPr>
              <w:pStyle w:val="rowtabella0"/>
              <w:rPr>
                <w:color w:val="002060"/>
              </w:rPr>
            </w:pPr>
            <w:r w:rsidRPr="00635AA3">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47A9"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1037"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BE16"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1D0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35A9"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51C4" w14:textId="77777777" w:rsidR="00F438B4" w:rsidRPr="00635AA3" w:rsidRDefault="00F438B4" w:rsidP="000418A2">
            <w:pPr>
              <w:pStyle w:val="rowtabella0"/>
              <w:jc w:val="center"/>
              <w:rPr>
                <w:color w:val="002060"/>
              </w:rPr>
            </w:pPr>
            <w:r w:rsidRPr="00635AA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769D" w14:textId="77777777" w:rsidR="00F438B4" w:rsidRPr="00635AA3" w:rsidRDefault="00F438B4" w:rsidP="000418A2">
            <w:pPr>
              <w:pStyle w:val="rowtabella0"/>
              <w:jc w:val="center"/>
              <w:rPr>
                <w:color w:val="002060"/>
              </w:rPr>
            </w:pPr>
            <w:r w:rsidRPr="00635AA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3789"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35B9" w14:textId="77777777" w:rsidR="00F438B4" w:rsidRPr="00635AA3" w:rsidRDefault="00F438B4" w:rsidP="000418A2">
            <w:pPr>
              <w:pStyle w:val="rowtabella0"/>
              <w:jc w:val="center"/>
              <w:rPr>
                <w:color w:val="002060"/>
              </w:rPr>
            </w:pPr>
            <w:r w:rsidRPr="00635AA3">
              <w:rPr>
                <w:color w:val="002060"/>
              </w:rPr>
              <w:t>0</w:t>
            </w:r>
          </w:p>
        </w:tc>
      </w:tr>
      <w:tr w:rsidR="00F438B4" w:rsidRPr="00635AA3" w14:paraId="630C8DA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AC21B" w14:textId="77777777" w:rsidR="00F438B4" w:rsidRPr="00635AA3" w:rsidRDefault="00F438B4" w:rsidP="000418A2">
            <w:pPr>
              <w:pStyle w:val="rowtabella0"/>
              <w:rPr>
                <w:color w:val="002060"/>
              </w:rPr>
            </w:pPr>
            <w:r w:rsidRPr="00635AA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516A"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0D8C"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9CF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435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571C"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C189"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81FA" w14:textId="77777777" w:rsidR="00F438B4" w:rsidRPr="00635AA3" w:rsidRDefault="00F438B4" w:rsidP="000418A2">
            <w:pPr>
              <w:pStyle w:val="rowtabella0"/>
              <w:jc w:val="center"/>
              <w:rPr>
                <w:color w:val="002060"/>
              </w:rPr>
            </w:pPr>
            <w:r w:rsidRPr="00635AA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5286"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BE83" w14:textId="77777777" w:rsidR="00F438B4" w:rsidRPr="00635AA3" w:rsidRDefault="00F438B4" w:rsidP="000418A2">
            <w:pPr>
              <w:pStyle w:val="rowtabella0"/>
              <w:jc w:val="center"/>
              <w:rPr>
                <w:color w:val="002060"/>
              </w:rPr>
            </w:pPr>
            <w:r w:rsidRPr="00635AA3">
              <w:rPr>
                <w:color w:val="002060"/>
              </w:rPr>
              <w:t>0</w:t>
            </w:r>
          </w:p>
        </w:tc>
      </w:tr>
      <w:tr w:rsidR="00F438B4" w:rsidRPr="00635AA3" w14:paraId="27ED1C42"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A2B58D" w14:textId="77777777" w:rsidR="00F438B4" w:rsidRPr="00635AA3" w:rsidRDefault="00F438B4" w:rsidP="000418A2">
            <w:pPr>
              <w:pStyle w:val="rowtabella0"/>
              <w:rPr>
                <w:color w:val="002060"/>
              </w:rPr>
            </w:pPr>
            <w:r w:rsidRPr="00635AA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CE6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C3CC"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65CA5"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29BE"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24FB"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8B8C"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55F3" w14:textId="77777777" w:rsidR="00F438B4" w:rsidRPr="00635AA3" w:rsidRDefault="00F438B4" w:rsidP="000418A2">
            <w:pPr>
              <w:pStyle w:val="rowtabella0"/>
              <w:jc w:val="center"/>
              <w:rPr>
                <w:color w:val="002060"/>
              </w:rPr>
            </w:pPr>
            <w:r w:rsidRPr="00635AA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07D1"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D423" w14:textId="77777777" w:rsidR="00F438B4" w:rsidRPr="00635AA3" w:rsidRDefault="00F438B4" w:rsidP="000418A2">
            <w:pPr>
              <w:pStyle w:val="rowtabella0"/>
              <w:jc w:val="center"/>
              <w:rPr>
                <w:color w:val="002060"/>
              </w:rPr>
            </w:pPr>
            <w:r w:rsidRPr="00635AA3">
              <w:rPr>
                <w:color w:val="002060"/>
              </w:rPr>
              <w:t>0</w:t>
            </w:r>
          </w:p>
        </w:tc>
      </w:tr>
    </w:tbl>
    <w:p w14:paraId="4E61C5C6" w14:textId="77777777" w:rsidR="00F438B4" w:rsidRPr="00635AA3" w:rsidRDefault="00F438B4" w:rsidP="00F438B4">
      <w:pPr>
        <w:pStyle w:val="breakline"/>
        <w:rPr>
          <w:color w:val="002060"/>
        </w:rPr>
      </w:pPr>
    </w:p>
    <w:p w14:paraId="17ED26CE" w14:textId="77777777" w:rsidR="00F438B4" w:rsidRPr="00635AA3" w:rsidRDefault="00F438B4" w:rsidP="00F438B4">
      <w:pPr>
        <w:pStyle w:val="breakline"/>
        <w:rPr>
          <w:color w:val="002060"/>
        </w:rPr>
      </w:pPr>
    </w:p>
    <w:p w14:paraId="7FF6798F" w14:textId="77777777" w:rsidR="00F438B4" w:rsidRPr="00635AA3" w:rsidRDefault="00F438B4" w:rsidP="00F438B4">
      <w:pPr>
        <w:pStyle w:val="sottotitolocampionato10"/>
        <w:rPr>
          <w:color w:val="002060"/>
        </w:rPr>
      </w:pPr>
      <w:r w:rsidRPr="00635AA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0AA64835"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26327"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2A0EA"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4115E"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B0D41"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842BD"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53B7B"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7A9F5"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18C3"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2B4F4"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4AC64" w14:textId="77777777" w:rsidR="00F438B4" w:rsidRPr="00635AA3" w:rsidRDefault="00F438B4" w:rsidP="000418A2">
            <w:pPr>
              <w:pStyle w:val="headertabella0"/>
              <w:rPr>
                <w:color w:val="002060"/>
              </w:rPr>
            </w:pPr>
            <w:r w:rsidRPr="00635AA3">
              <w:rPr>
                <w:color w:val="002060"/>
              </w:rPr>
              <w:t>PE</w:t>
            </w:r>
          </w:p>
        </w:tc>
      </w:tr>
      <w:tr w:rsidR="00F438B4" w:rsidRPr="00635AA3" w14:paraId="53E6F1A5"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CBE7F" w14:textId="77777777" w:rsidR="00F438B4" w:rsidRPr="00635AA3" w:rsidRDefault="00F438B4" w:rsidP="000418A2">
            <w:pPr>
              <w:pStyle w:val="rowtabella0"/>
              <w:rPr>
                <w:color w:val="002060"/>
              </w:rPr>
            </w:pPr>
            <w:r w:rsidRPr="00635AA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CC2D"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C37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CCBA"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D843"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40E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D176"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52CA"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EEB1"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D7F0" w14:textId="77777777" w:rsidR="00F438B4" w:rsidRPr="00635AA3" w:rsidRDefault="00F438B4" w:rsidP="000418A2">
            <w:pPr>
              <w:pStyle w:val="rowtabella0"/>
              <w:jc w:val="center"/>
              <w:rPr>
                <w:color w:val="002060"/>
              </w:rPr>
            </w:pPr>
            <w:r w:rsidRPr="00635AA3">
              <w:rPr>
                <w:color w:val="002060"/>
              </w:rPr>
              <w:t>0</w:t>
            </w:r>
          </w:p>
        </w:tc>
      </w:tr>
      <w:tr w:rsidR="00F438B4" w:rsidRPr="00635AA3" w14:paraId="7066982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13084" w14:textId="77777777" w:rsidR="00F438B4" w:rsidRPr="00635AA3" w:rsidRDefault="00F438B4" w:rsidP="000418A2">
            <w:pPr>
              <w:pStyle w:val="rowtabella0"/>
              <w:rPr>
                <w:color w:val="002060"/>
                <w:lang w:val="es-ES"/>
              </w:rPr>
            </w:pPr>
            <w:r w:rsidRPr="00635AA3">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0F2C"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CEF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EA17"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3579"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108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5C37" w14:textId="77777777" w:rsidR="00F438B4" w:rsidRPr="00635AA3" w:rsidRDefault="00F438B4" w:rsidP="000418A2">
            <w:pPr>
              <w:pStyle w:val="rowtabella0"/>
              <w:jc w:val="center"/>
              <w:rPr>
                <w:color w:val="002060"/>
              </w:rPr>
            </w:pPr>
            <w:r w:rsidRPr="00635AA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6FAB"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A3BF"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D22C" w14:textId="77777777" w:rsidR="00F438B4" w:rsidRPr="00635AA3" w:rsidRDefault="00F438B4" w:rsidP="000418A2">
            <w:pPr>
              <w:pStyle w:val="rowtabella0"/>
              <w:jc w:val="center"/>
              <w:rPr>
                <w:color w:val="002060"/>
              </w:rPr>
            </w:pPr>
            <w:r w:rsidRPr="00635AA3">
              <w:rPr>
                <w:color w:val="002060"/>
              </w:rPr>
              <w:t>0</w:t>
            </w:r>
          </w:p>
        </w:tc>
      </w:tr>
      <w:tr w:rsidR="00F438B4" w:rsidRPr="00635AA3" w14:paraId="1047E81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81CE3" w14:textId="77777777" w:rsidR="00F438B4" w:rsidRPr="00635AA3" w:rsidRDefault="00F438B4" w:rsidP="000418A2">
            <w:pPr>
              <w:pStyle w:val="rowtabella0"/>
              <w:rPr>
                <w:color w:val="002060"/>
              </w:rPr>
            </w:pPr>
            <w:r w:rsidRPr="00635AA3">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E8BD"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5DF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EB19"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044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3512"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B121" w14:textId="77777777" w:rsidR="00F438B4" w:rsidRPr="00635AA3" w:rsidRDefault="00F438B4" w:rsidP="000418A2">
            <w:pPr>
              <w:pStyle w:val="rowtabella0"/>
              <w:jc w:val="center"/>
              <w:rPr>
                <w:color w:val="002060"/>
              </w:rPr>
            </w:pPr>
            <w:r w:rsidRPr="00635AA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3BA9"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96B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C50A" w14:textId="77777777" w:rsidR="00F438B4" w:rsidRPr="00635AA3" w:rsidRDefault="00F438B4" w:rsidP="000418A2">
            <w:pPr>
              <w:pStyle w:val="rowtabella0"/>
              <w:jc w:val="center"/>
              <w:rPr>
                <w:color w:val="002060"/>
              </w:rPr>
            </w:pPr>
            <w:r w:rsidRPr="00635AA3">
              <w:rPr>
                <w:color w:val="002060"/>
              </w:rPr>
              <w:t>0</w:t>
            </w:r>
          </w:p>
        </w:tc>
      </w:tr>
      <w:tr w:rsidR="00F438B4" w:rsidRPr="00635AA3" w14:paraId="5414B76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EF9C5" w14:textId="77777777" w:rsidR="00F438B4" w:rsidRPr="00635AA3" w:rsidRDefault="00F438B4" w:rsidP="000418A2">
            <w:pPr>
              <w:pStyle w:val="rowtabella0"/>
              <w:rPr>
                <w:color w:val="002060"/>
              </w:rPr>
            </w:pPr>
            <w:r w:rsidRPr="00635AA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BE61"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517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7EAC"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8605"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391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22CB"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98FD"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1A8C"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316C" w14:textId="77777777" w:rsidR="00F438B4" w:rsidRPr="00635AA3" w:rsidRDefault="00F438B4" w:rsidP="000418A2">
            <w:pPr>
              <w:pStyle w:val="rowtabella0"/>
              <w:jc w:val="center"/>
              <w:rPr>
                <w:color w:val="002060"/>
              </w:rPr>
            </w:pPr>
            <w:r w:rsidRPr="00635AA3">
              <w:rPr>
                <w:color w:val="002060"/>
              </w:rPr>
              <w:t>0</w:t>
            </w:r>
          </w:p>
        </w:tc>
      </w:tr>
      <w:tr w:rsidR="00F438B4" w:rsidRPr="00635AA3" w14:paraId="7238D25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DBD78" w14:textId="77777777" w:rsidR="00F438B4" w:rsidRPr="00635AA3" w:rsidRDefault="00F438B4" w:rsidP="000418A2">
            <w:pPr>
              <w:pStyle w:val="rowtabella0"/>
              <w:rPr>
                <w:color w:val="002060"/>
              </w:rPr>
            </w:pPr>
            <w:r w:rsidRPr="00635AA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7B83"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1F0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A34B"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33D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60E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546A"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4B10"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7583"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EE1E" w14:textId="77777777" w:rsidR="00F438B4" w:rsidRPr="00635AA3" w:rsidRDefault="00F438B4" w:rsidP="000418A2">
            <w:pPr>
              <w:pStyle w:val="rowtabella0"/>
              <w:jc w:val="center"/>
              <w:rPr>
                <w:color w:val="002060"/>
              </w:rPr>
            </w:pPr>
            <w:r w:rsidRPr="00635AA3">
              <w:rPr>
                <w:color w:val="002060"/>
              </w:rPr>
              <w:t>0</w:t>
            </w:r>
          </w:p>
        </w:tc>
      </w:tr>
      <w:tr w:rsidR="00F438B4" w:rsidRPr="00635AA3" w14:paraId="716D7B2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9F421" w14:textId="77777777" w:rsidR="00F438B4" w:rsidRPr="00635AA3" w:rsidRDefault="00F438B4" w:rsidP="000418A2">
            <w:pPr>
              <w:pStyle w:val="rowtabella0"/>
              <w:rPr>
                <w:color w:val="002060"/>
              </w:rPr>
            </w:pPr>
            <w:r w:rsidRPr="00635AA3">
              <w:rPr>
                <w:color w:val="002060"/>
              </w:rPr>
              <w:t xml:space="preserve">A.S.D. CALCIO </w:t>
            </w:r>
            <w:proofErr w:type="gramStart"/>
            <w:r w:rsidRPr="00635AA3">
              <w:rPr>
                <w:color w:val="002060"/>
              </w:rPr>
              <w:t>S.ELPIDIO</w:t>
            </w:r>
            <w:proofErr w:type="gramEnd"/>
            <w:r w:rsidRPr="00635AA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432C"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B6C4"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577E"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51E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F7EDB"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681C"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B7C2"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998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4987" w14:textId="77777777" w:rsidR="00F438B4" w:rsidRPr="00635AA3" w:rsidRDefault="00F438B4" w:rsidP="000418A2">
            <w:pPr>
              <w:pStyle w:val="rowtabella0"/>
              <w:jc w:val="center"/>
              <w:rPr>
                <w:color w:val="002060"/>
              </w:rPr>
            </w:pPr>
            <w:r w:rsidRPr="00635AA3">
              <w:rPr>
                <w:color w:val="002060"/>
              </w:rPr>
              <w:t>0</w:t>
            </w:r>
          </w:p>
        </w:tc>
      </w:tr>
      <w:tr w:rsidR="00F438B4" w:rsidRPr="00635AA3" w14:paraId="01CEBEA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AB9CD" w14:textId="77777777" w:rsidR="00F438B4" w:rsidRPr="00635AA3" w:rsidRDefault="00F438B4" w:rsidP="000418A2">
            <w:pPr>
              <w:pStyle w:val="rowtabella0"/>
              <w:rPr>
                <w:color w:val="002060"/>
              </w:rPr>
            </w:pPr>
            <w:r w:rsidRPr="00635AA3">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A225"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59E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F112"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FB54"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C3C6"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838E0"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E130"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B30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C232" w14:textId="77777777" w:rsidR="00F438B4" w:rsidRPr="00635AA3" w:rsidRDefault="00F438B4" w:rsidP="000418A2">
            <w:pPr>
              <w:pStyle w:val="rowtabella0"/>
              <w:jc w:val="center"/>
              <w:rPr>
                <w:color w:val="002060"/>
              </w:rPr>
            </w:pPr>
            <w:r w:rsidRPr="00635AA3">
              <w:rPr>
                <w:color w:val="002060"/>
              </w:rPr>
              <w:t>0</w:t>
            </w:r>
          </w:p>
        </w:tc>
      </w:tr>
      <w:tr w:rsidR="00F438B4" w:rsidRPr="00635AA3" w14:paraId="645145C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5A366" w14:textId="77777777" w:rsidR="00F438B4" w:rsidRPr="00635AA3" w:rsidRDefault="00F438B4" w:rsidP="000418A2">
            <w:pPr>
              <w:pStyle w:val="rowtabella0"/>
              <w:rPr>
                <w:color w:val="002060"/>
              </w:rPr>
            </w:pPr>
            <w:r w:rsidRPr="00635AA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74E0"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604F"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939C"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CC18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85931"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72CA"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A5585"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BA9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6F712" w14:textId="77777777" w:rsidR="00F438B4" w:rsidRPr="00635AA3" w:rsidRDefault="00F438B4" w:rsidP="000418A2">
            <w:pPr>
              <w:pStyle w:val="rowtabella0"/>
              <w:jc w:val="center"/>
              <w:rPr>
                <w:color w:val="002060"/>
              </w:rPr>
            </w:pPr>
            <w:r w:rsidRPr="00635AA3">
              <w:rPr>
                <w:color w:val="002060"/>
              </w:rPr>
              <w:t>0</w:t>
            </w:r>
          </w:p>
        </w:tc>
      </w:tr>
      <w:tr w:rsidR="00F438B4" w:rsidRPr="00635AA3" w14:paraId="1C555BB6"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FC8A1" w14:textId="77777777" w:rsidR="00F438B4" w:rsidRPr="00635AA3" w:rsidRDefault="00F438B4" w:rsidP="000418A2">
            <w:pPr>
              <w:pStyle w:val="rowtabella0"/>
              <w:rPr>
                <w:color w:val="002060"/>
              </w:rPr>
            </w:pPr>
            <w:r w:rsidRPr="00635AA3">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8555"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D43C"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F123"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C8C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0D79"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C7FA"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A6AD"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010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577F" w14:textId="77777777" w:rsidR="00F438B4" w:rsidRPr="00635AA3" w:rsidRDefault="00F438B4" w:rsidP="000418A2">
            <w:pPr>
              <w:pStyle w:val="rowtabella0"/>
              <w:jc w:val="center"/>
              <w:rPr>
                <w:color w:val="002060"/>
              </w:rPr>
            </w:pPr>
            <w:r w:rsidRPr="00635AA3">
              <w:rPr>
                <w:color w:val="002060"/>
              </w:rPr>
              <w:t>0</w:t>
            </w:r>
          </w:p>
        </w:tc>
      </w:tr>
      <w:tr w:rsidR="00F438B4" w:rsidRPr="00635AA3" w14:paraId="09D8C89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C0DEA" w14:textId="77777777" w:rsidR="00F438B4" w:rsidRPr="00635AA3" w:rsidRDefault="00F438B4" w:rsidP="000418A2">
            <w:pPr>
              <w:pStyle w:val="rowtabella0"/>
              <w:rPr>
                <w:color w:val="002060"/>
                <w:lang w:val="es-ES"/>
              </w:rPr>
            </w:pPr>
            <w:r w:rsidRPr="00635AA3">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97B6"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E275"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64F7"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35F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1815"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AA0E"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BF6A"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27AA"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7CA7" w14:textId="77777777" w:rsidR="00F438B4" w:rsidRPr="00635AA3" w:rsidRDefault="00F438B4" w:rsidP="000418A2">
            <w:pPr>
              <w:pStyle w:val="rowtabella0"/>
              <w:jc w:val="center"/>
              <w:rPr>
                <w:color w:val="002060"/>
              </w:rPr>
            </w:pPr>
            <w:r w:rsidRPr="00635AA3">
              <w:rPr>
                <w:color w:val="002060"/>
              </w:rPr>
              <w:t>0</w:t>
            </w:r>
          </w:p>
        </w:tc>
      </w:tr>
      <w:tr w:rsidR="00F438B4" w:rsidRPr="00635AA3" w14:paraId="726BA12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526D8" w14:textId="77777777" w:rsidR="00F438B4" w:rsidRPr="00F438B4" w:rsidRDefault="00F438B4" w:rsidP="000418A2">
            <w:pPr>
              <w:pStyle w:val="rowtabella0"/>
              <w:rPr>
                <w:color w:val="002060"/>
                <w:lang w:val="en-US"/>
              </w:rPr>
            </w:pPr>
            <w:r w:rsidRPr="00F438B4">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1751"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B590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B91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312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236F6"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23E7"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3907"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9686F"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2837" w14:textId="77777777" w:rsidR="00F438B4" w:rsidRPr="00635AA3" w:rsidRDefault="00F438B4" w:rsidP="000418A2">
            <w:pPr>
              <w:pStyle w:val="rowtabella0"/>
              <w:jc w:val="center"/>
              <w:rPr>
                <w:color w:val="002060"/>
              </w:rPr>
            </w:pPr>
            <w:r w:rsidRPr="00635AA3">
              <w:rPr>
                <w:color w:val="002060"/>
              </w:rPr>
              <w:t>0</w:t>
            </w:r>
          </w:p>
        </w:tc>
      </w:tr>
      <w:tr w:rsidR="00F438B4" w:rsidRPr="00635AA3" w14:paraId="1A955A9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2CAA3" w14:textId="77777777" w:rsidR="00F438B4" w:rsidRPr="00FC7DCC" w:rsidRDefault="00F438B4" w:rsidP="000418A2">
            <w:pPr>
              <w:pStyle w:val="rowtabella0"/>
              <w:rPr>
                <w:color w:val="002060"/>
                <w:lang w:val="en-US"/>
              </w:rPr>
            </w:pPr>
            <w:r w:rsidRPr="00FC7DCC">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84C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0E5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6BC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D6CF"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A667"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AA24"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F00E"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4623"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B2FE" w14:textId="77777777" w:rsidR="00F438B4" w:rsidRPr="00635AA3" w:rsidRDefault="00F438B4" w:rsidP="000418A2">
            <w:pPr>
              <w:pStyle w:val="rowtabella0"/>
              <w:jc w:val="center"/>
              <w:rPr>
                <w:color w:val="002060"/>
              </w:rPr>
            </w:pPr>
            <w:r w:rsidRPr="00635AA3">
              <w:rPr>
                <w:color w:val="002060"/>
              </w:rPr>
              <w:t>0</w:t>
            </w:r>
          </w:p>
        </w:tc>
      </w:tr>
      <w:tr w:rsidR="00F438B4" w:rsidRPr="00635AA3" w14:paraId="3CD7FA95"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05187" w14:textId="77777777" w:rsidR="00F438B4" w:rsidRPr="00635AA3" w:rsidRDefault="00F438B4" w:rsidP="000418A2">
            <w:pPr>
              <w:pStyle w:val="rowtabella0"/>
              <w:rPr>
                <w:color w:val="002060"/>
              </w:rPr>
            </w:pPr>
            <w:r w:rsidRPr="00635AA3">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A2F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5BA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527E"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551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FD82"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54FE"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7C59" w14:textId="77777777" w:rsidR="00F438B4" w:rsidRPr="00635AA3" w:rsidRDefault="00F438B4" w:rsidP="000418A2">
            <w:pPr>
              <w:pStyle w:val="rowtabella0"/>
              <w:jc w:val="center"/>
              <w:rPr>
                <w:color w:val="002060"/>
              </w:rPr>
            </w:pPr>
            <w:r w:rsidRPr="00635AA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47B6"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E1BE" w14:textId="77777777" w:rsidR="00F438B4" w:rsidRPr="00635AA3" w:rsidRDefault="00F438B4" w:rsidP="000418A2">
            <w:pPr>
              <w:pStyle w:val="rowtabella0"/>
              <w:jc w:val="center"/>
              <w:rPr>
                <w:color w:val="002060"/>
              </w:rPr>
            </w:pPr>
            <w:r w:rsidRPr="00635AA3">
              <w:rPr>
                <w:color w:val="002060"/>
              </w:rPr>
              <w:t>0</w:t>
            </w:r>
          </w:p>
        </w:tc>
      </w:tr>
    </w:tbl>
    <w:p w14:paraId="44B507B0" w14:textId="77777777" w:rsidR="00F438B4" w:rsidRPr="00635AA3" w:rsidRDefault="00F438B4" w:rsidP="00F438B4">
      <w:pPr>
        <w:pStyle w:val="breakline"/>
        <w:rPr>
          <w:color w:val="002060"/>
        </w:rPr>
      </w:pPr>
    </w:p>
    <w:p w14:paraId="6FF4B171" w14:textId="77777777" w:rsidR="00F438B4" w:rsidRPr="00635AA3" w:rsidRDefault="00F438B4" w:rsidP="00F438B4">
      <w:pPr>
        <w:pStyle w:val="breakline"/>
        <w:rPr>
          <w:color w:val="002060"/>
        </w:rPr>
      </w:pPr>
    </w:p>
    <w:p w14:paraId="19483955" w14:textId="77777777" w:rsidR="00F438B4" w:rsidRPr="00635AA3" w:rsidRDefault="00F438B4" w:rsidP="00F438B4">
      <w:pPr>
        <w:pStyle w:val="sottotitolocampionato10"/>
        <w:rPr>
          <w:color w:val="002060"/>
        </w:rPr>
      </w:pPr>
      <w:r w:rsidRPr="00635AA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273E9820"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C4055"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CB72C"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BF8F6"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AEE61"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7C034"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550DF"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C6DE1"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15BF"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F2565"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A4179" w14:textId="77777777" w:rsidR="00F438B4" w:rsidRPr="00635AA3" w:rsidRDefault="00F438B4" w:rsidP="000418A2">
            <w:pPr>
              <w:pStyle w:val="headertabella0"/>
              <w:rPr>
                <w:color w:val="002060"/>
              </w:rPr>
            </w:pPr>
            <w:r w:rsidRPr="00635AA3">
              <w:rPr>
                <w:color w:val="002060"/>
              </w:rPr>
              <w:t>PE</w:t>
            </w:r>
          </w:p>
        </w:tc>
      </w:tr>
      <w:tr w:rsidR="00F438B4" w:rsidRPr="00635AA3" w14:paraId="74749DA4"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EBCF2" w14:textId="77777777" w:rsidR="00F438B4" w:rsidRPr="00FC7DCC" w:rsidRDefault="00F438B4" w:rsidP="000418A2">
            <w:pPr>
              <w:pStyle w:val="rowtabella0"/>
              <w:rPr>
                <w:color w:val="002060"/>
                <w:lang w:val="en-US"/>
              </w:rPr>
            </w:pPr>
            <w:r w:rsidRPr="00FC7DCC">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6807"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C5C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8F0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BF9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5CA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E609" w14:textId="77777777" w:rsidR="00F438B4" w:rsidRPr="00635AA3" w:rsidRDefault="00F438B4" w:rsidP="000418A2">
            <w:pPr>
              <w:pStyle w:val="rowtabella0"/>
              <w:jc w:val="center"/>
              <w:rPr>
                <w:color w:val="002060"/>
              </w:rPr>
            </w:pPr>
            <w:r w:rsidRPr="00635AA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BFE8"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22EA" w14:textId="77777777" w:rsidR="00F438B4" w:rsidRPr="00635AA3" w:rsidRDefault="00F438B4" w:rsidP="000418A2">
            <w:pPr>
              <w:pStyle w:val="rowtabella0"/>
              <w:jc w:val="center"/>
              <w:rPr>
                <w:color w:val="002060"/>
              </w:rPr>
            </w:pPr>
            <w:r w:rsidRPr="00635AA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39C3" w14:textId="77777777" w:rsidR="00F438B4" w:rsidRPr="00635AA3" w:rsidRDefault="00F438B4" w:rsidP="000418A2">
            <w:pPr>
              <w:pStyle w:val="rowtabella0"/>
              <w:jc w:val="center"/>
              <w:rPr>
                <w:color w:val="002060"/>
              </w:rPr>
            </w:pPr>
            <w:r w:rsidRPr="00635AA3">
              <w:rPr>
                <w:color w:val="002060"/>
              </w:rPr>
              <w:t>0</w:t>
            </w:r>
          </w:p>
        </w:tc>
      </w:tr>
      <w:tr w:rsidR="00F438B4" w:rsidRPr="00635AA3" w14:paraId="6E457CE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0986F" w14:textId="77777777" w:rsidR="00F438B4" w:rsidRPr="00FC7DCC" w:rsidRDefault="00F438B4" w:rsidP="000418A2">
            <w:pPr>
              <w:pStyle w:val="rowtabella0"/>
              <w:rPr>
                <w:color w:val="002060"/>
                <w:lang w:val="en-US"/>
              </w:rPr>
            </w:pPr>
            <w:r w:rsidRPr="00FC7DCC">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BDE8"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301E"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C9A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4AC8"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A8F5"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91B9" w14:textId="77777777" w:rsidR="00F438B4" w:rsidRPr="00635AA3" w:rsidRDefault="00F438B4" w:rsidP="000418A2">
            <w:pPr>
              <w:pStyle w:val="rowtabella0"/>
              <w:jc w:val="center"/>
              <w:rPr>
                <w:color w:val="002060"/>
              </w:rPr>
            </w:pPr>
            <w:r w:rsidRPr="00635AA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546D"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BAEE"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D146E" w14:textId="77777777" w:rsidR="00F438B4" w:rsidRPr="00635AA3" w:rsidRDefault="00F438B4" w:rsidP="000418A2">
            <w:pPr>
              <w:pStyle w:val="rowtabella0"/>
              <w:jc w:val="center"/>
              <w:rPr>
                <w:color w:val="002060"/>
              </w:rPr>
            </w:pPr>
            <w:r w:rsidRPr="00635AA3">
              <w:rPr>
                <w:color w:val="002060"/>
              </w:rPr>
              <w:t>0</w:t>
            </w:r>
          </w:p>
        </w:tc>
      </w:tr>
      <w:tr w:rsidR="00F438B4" w:rsidRPr="00635AA3" w14:paraId="6DEACD2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49110" w14:textId="77777777" w:rsidR="00F438B4" w:rsidRPr="00635AA3" w:rsidRDefault="00F438B4" w:rsidP="000418A2">
            <w:pPr>
              <w:pStyle w:val="rowtabella0"/>
              <w:rPr>
                <w:color w:val="002060"/>
              </w:rPr>
            </w:pPr>
            <w:r w:rsidRPr="00635AA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FE09"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7766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67D81"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6BC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31D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34CF" w14:textId="77777777" w:rsidR="00F438B4" w:rsidRPr="00635AA3" w:rsidRDefault="00F438B4" w:rsidP="000418A2">
            <w:pPr>
              <w:pStyle w:val="rowtabella0"/>
              <w:jc w:val="center"/>
              <w:rPr>
                <w:color w:val="002060"/>
              </w:rPr>
            </w:pPr>
            <w:r w:rsidRPr="00635AA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E761"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4995" w14:textId="77777777" w:rsidR="00F438B4" w:rsidRPr="00635AA3" w:rsidRDefault="00F438B4" w:rsidP="000418A2">
            <w:pPr>
              <w:pStyle w:val="rowtabella0"/>
              <w:jc w:val="center"/>
              <w:rPr>
                <w:color w:val="002060"/>
              </w:rPr>
            </w:pPr>
            <w:r w:rsidRPr="00635A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AEB3" w14:textId="77777777" w:rsidR="00F438B4" w:rsidRPr="00635AA3" w:rsidRDefault="00F438B4" w:rsidP="000418A2">
            <w:pPr>
              <w:pStyle w:val="rowtabella0"/>
              <w:jc w:val="center"/>
              <w:rPr>
                <w:color w:val="002060"/>
              </w:rPr>
            </w:pPr>
            <w:r w:rsidRPr="00635AA3">
              <w:rPr>
                <w:color w:val="002060"/>
              </w:rPr>
              <w:t>0</w:t>
            </w:r>
          </w:p>
        </w:tc>
      </w:tr>
      <w:tr w:rsidR="00F438B4" w:rsidRPr="00635AA3" w14:paraId="2273996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C95D3" w14:textId="77777777" w:rsidR="00F438B4" w:rsidRPr="00635AA3" w:rsidRDefault="00F438B4" w:rsidP="000418A2">
            <w:pPr>
              <w:pStyle w:val="rowtabella0"/>
              <w:rPr>
                <w:color w:val="002060"/>
              </w:rPr>
            </w:pPr>
            <w:r w:rsidRPr="00635AA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C9EE3"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3F23"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ADEEE"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39A9"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E323"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67EB"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070AB"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4936"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3E1C" w14:textId="77777777" w:rsidR="00F438B4" w:rsidRPr="00635AA3" w:rsidRDefault="00F438B4" w:rsidP="000418A2">
            <w:pPr>
              <w:pStyle w:val="rowtabella0"/>
              <w:jc w:val="center"/>
              <w:rPr>
                <w:color w:val="002060"/>
              </w:rPr>
            </w:pPr>
            <w:r w:rsidRPr="00635AA3">
              <w:rPr>
                <w:color w:val="002060"/>
              </w:rPr>
              <w:t>0</w:t>
            </w:r>
          </w:p>
        </w:tc>
      </w:tr>
      <w:tr w:rsidR="00F438B4" w:rsidRPr="00635AA3" w14:paraId="76AA293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1E1F5" w14:textId="77777777" w:rsidR="00F438B4" w:rsidRPr="00635AA3" w:rsidRDefault="00F438B4" w:rsidP="000418A2">
            <w:pPr>
              <w:pStyle w:val="rowtabella0"/>
              <w:rPr>
                <w:color w:val="002060"/>
              </w:rPr>
            </w:pPr>
            <w:r w:rsidRPr="00635AA3">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5B67"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71BC"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101AD"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358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09D4"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9F40A"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3FE4C"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7B34"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72AD" w14:textId="77777777" w:rsidR="00F438B4" w:rsidRPr="00635AA3" w:rsidRDefault="00F438B4" w:rsidP="000418A2">
            <w:pPr>
              <w:pStyle w:val="rowtabella0"/>
              <w:jc w:val="center"/>
              <w:rPr>
                <w:color w:val="002060"/>
              </w:rPr>
            </w:pPr>
            <w:r w:rsidRPr="00635AA3">
              <w:rPr>
                <w:color w:val="002060"/>
              </w:rPr>
              <w:t>0</w:t>
            </w:r>
          </w:p>
        </w:tc>
      </w:tr>
      <w:tr w:rsidR="00F438B4" w:rsidRPr="00635AA3" w14:paraId="388DA7D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B2E8A" w14:textId="77777777" w:rsidR="00F438B4" w:rsidRPr="00635AA3" w:rsidRDefault="00F438B4" w:rsidP="000418A2">
            <w:pPr>
              <w:pStyle w:val="rowtabella0"/>
              <w:rPr>
                <w:color w:val="002060"/>
              </w:rPr>
            </w:pPr>
            <w:r w:rsidRPr="00635AA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5A25"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1A9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7124"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92F9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B8EE"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4CB6" w14:textId="77777777" w:rsidR="00F438B4" w:rsidRPr="00635AA3" w:rsidRDefault="00F438B4" w:rsidP="000418A2">
            <w:pPr>
              <w:pStyle w:val="rowtabella0"/>
              <w:jc w:val="center"/>
              <w:rPr>
                <w:color w:val="002060"/>
              </w:rPr>
            </w:pPr>
            <w:r w:rsidRPr="00635AA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E28C"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D514" w14:textId="77777777" w:rsidR="00F438B4" w:rsidRPr="00635AA3" w:rsidRDefault="00F438B4" w:rsidP="000418A2">
            <w:pPr>
              <w:pStyle w:val="rowtabella0"/>
              <w:jc w:val="center"/>
              <w:rPr>
                <w:color w:val="002060"/>
              </w:rPr>
            </w:pPr>
            <w:r w:rsidRPr="00635AA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06ED" w14:textId="77777777" w:rsidR="00F438B4" w:rsidRPr="00635AA3" w:rsidRDefault="00F438B4" w:rsidP="000418A2">
            <w:pPr>
              <w:pStyle w:val="rowtabella0"/>
              <w:jc w:val="center"/>
              <w:rPr>
                <w:color w:val="002060"/>
              </w:rPr>
            </w:pPr>
            <w:r w:rsidRPr="00635AA3">
              <w:rPr>
                <w:color w:val="002060"/>
              </w:rPr>
              <w:t>0</w:t>
            </w:r>
          </w:p>
        </w:tc>
      </w:tr>
      <w:tr w:rsidR="00F438B4" w:rsidRPr="00635AA3" w14:paraId="67E00EC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B97D4" w14:textId="77777777" w:rsidR="00F438B4" w:rsidRPr="00635AA3" w:rsidRDefault="00F438B4" w:rsidP="000418A2">
            <w:pPr>
              <w:pStyle w:val="rowtabella0"/>
              <w:rPr>
                <w:color w:val="002060"/>
              </w:rPr>
            </w:pPr>
            <w:r w:rsidRPr="00635AA3">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C5B83"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6C9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6631A"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D2C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2F0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BFCB"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9FD1" w14:textId="77777777" w:rsidR="00F438B4" w:rsidRPr="00635AA3" w:rsidRDefault="00F438B4" w:rsidP="000418A2">
            <w:pPr>
              <w:pStyle w:val="rowtabella0"/>
              <w:jc w:val="center"/>
              <w:rPr>
                <w:color w:val="002060"/>
              </w:rPr>
            </w:pPr>
            <w:r w:rsidRPr="00635AA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034B" w14:textId="77777777" w:rsidR="00F438B4" w:rsidRPr="00635AA3" w:rsidRDefault="00F438B4" w:rsidP="000418A2">
            <w:pPr>
              <w:pStyle w:val="rowtabella0"/>
              <w:jc w:val="center"/>
              <w:rPr>
                <w:color w:val="002060"/>
              </w:rPr>
            </w:pPr>
            <w:r w:rsidRPr="00635AA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4371" w14:textId="77777777" w:rsidR="00F438B4" w:rsidRPr="00635AA3" w:rsidRDefault="00F438B4" w:rsidP="000418A2">
            <w:pPr>
              <w:pStyle w:val="rowtabella0"/>
              <w:jc w:val="center"/>
              <w:rPr>
                <w:color w:val="002060"/>
              </w:rPr>
            </w:pPr>
            <w:r w:rsidRPr="00635AA3">
              <w:rPr>
                <w:color w:val="002060"/>
              </w:rPr>
              <w:t>0</w:t>
            </w:r>
          </w:p>
        </w:tc>
      </w:tr>
      <w:tr w:rsidR="00F438B4" w:rsidRPr="00635AA3" w14:paraId="6068B567"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4DCFD" w14:textId="77777777" w:rsidR="00F438B4" w:rsidRPr="00635AA3" w:rsidRDefault="00F438B4" w:rsidP="000418A2">
            <w:pPr>
              <w:pStyle w:val="rowtabella0"/>
              <w:rPr>
                <w:color w:val="002060"/>
              </w:rPr>
            </w:pPr>
            <w:r w:rsidRPr="00635AA3">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E9BD1"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8CD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43B6"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547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222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A58A"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5168"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FE69"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F71B" w14:textId="77777777" w:rsidR="00F438B4" w:rsidRPr="00635AA3" w:rsidRDefault="00F438B4" w:rsidP="000418A2">
            <w:pPr>
              <w:pStyle w:val="rowtabella0"/>
              <w:jc w:val="center"/>
              <w:rPr>
                <w:color w:val="002060"/>
              </w:rPr>
            </w:pPr>
            <w:r w:rsidRPr="00635AA3">
              <w:rPr>
                <w:color w:val="002060"/>
              </w:rPr>
              <w:t>0</w:t>
            </w:r>
          </w:p>
        </w:tc>
      </w:tr>
      <w:tr w:rsidR="00F438B4" w:rsidRPr="00635AA3" w14:paraId="7BA63A3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40E28" w14:textId="77777777" w:rsidR="00F438B4" w:rsidRPr="00635AA3" w:rsidRDefault="00F438B4" w:rsidP="000418A2">
            <w:pPr>
              <w:pStyle w:val="rowtabella0"/>
              <w:rPr>
                <w:color w:val="002060"/>
              </w:rPr>
            </w:pPr>
            <w:r w:rsidRPr="00635AA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D0ED"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D70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497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FBC5"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833F"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B0B9"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82D3"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956C"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0FA0" w14:textId="77777777" w:rsidR="00F438B4" w:rsidRPr="00635AA3" w:rsidRDefault="00F438B4" w:rsidP="000418A2">
            <w:pPr>
              <w:pStyle w:val="rowtabella0"/>
              <w:jc w:val="center"/>
              <w:rPr>
                <w:color w:val="002060"/>
              </w:rPr>
            </w:pPr>
            <w:r w:rsidRPr="00635AA3">
              <w:rPr>
                <w:color w:val="002060"/>
              </w:rPr>
              <w:t>0</w:t>
            </w:r>
          </w:p>
        </w:tc>
      </w:tr>
      <w:tr w:rsidR="00F438B4" w:rsidRPr="00635AA3" w14:paraId="69AB465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49964" w14:textId="77777777" w:rsidR="00F438B4" w:rsidRPr="00635AA3" w:rsidRDefault="00F438B4" w:rsidP="000418A2">
            <w:pPr>
              <w:pStyle w:val="rowtabella0"/>
              <w:rPr>
                <w:color w:val="002060"/>
              </w:rPr>
            </w:pPr>
            <w:r w:rsidRPr="00635AA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4E6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53F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9AA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9D94"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0C1C"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63BF"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3422" w14:textId="77777777" w:rsidR="00F438B4" w:rsidRPr="00635AA3" w:rsidRDefault="00F438B4" w:rsidP="000418A2">
            <w:pPr>
              <w:pStyle w:val="rowtabella0"/>
              <w:jc w:val="center"/>
              <w:rPr>
                <w:color w:val="002060"/>
              </w:rPr>
            </w:pPr>
            <w:r w:rsidRPr="00635AA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DA77"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CB91" w14:textId="77777777" w:rsidR="00F438B4" w:rsidRPr="00635AA3" w:rsidRDefault="00F438B4" w:rsidP="000418A2">
            <w:pPr>
              <w:pStyle w:val="rowtabella0"/>
              <w:jc w:val="center"/>
              <w:rPr>
                <w:color w:val="002060"/>
              </w:rPr>
            </w:pPr>
            <w:r w:rsidRPr="00635AA3">
              <w:rPr>
                <w:color w:val="002060"/>
              </w:rPr>
              <w:t>0</w:t>
            </w:r>
          </w:p>
        </w:tc>
      </w:tr>
      <w:tr w:rsidR="00F438B4" w:rsidRPr="00635AA3" w14:paraId="5DCA866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5D762" w14:textId="77777777" w:rsidR="00F438B4" w:rsidRPr="00635AA3" w:rsidRDefault="00F438B4" w:rsidP="000418A2">
            <w:pPr>
              <w:pStyle w:val="rowtabella0"/>
              <w:rPr>
                <w:color w:val="002060"/>
                <w:lang w:val="es-ES"/>
              </w:rPr>
            </w:pPr>
            <w:r w:rsidRPr="00635AA3">
              <w:rPr>
                <w:color w:val="002060"/>
                <w:lang w:val="es-ES"/>
              </w:rPr>
              <w:lastRenderedPageBreak/>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C6C2"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D97F"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888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36A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606B"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ACFB"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F74C" w14:textId="77777777" w:rsidR="00F438B4" w:rsidRPr="00635AA3" w:rsidRDefault="00F438B4" w:rsidP="000418A2">
            <w:pPr>
              <w:pStyle w:val="rowtabella0"/>
              <w:jc w:val="center"/>
              <w:rPr>
                <w:color w:val="002060"/>
              </w:rPr>
            </w:pPr>
            <w:r w:rsidRPr="00635AA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D77A"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5E5A" w14:textId="77777777" w:rsidR="00F438B4" w:rsidRPr="00635AA3" w:rsidRDefault="00F438B4" w:rsidP="000418A2">
            <w:pPr>
              <w:pStyle w:val="rowtabella0"/>
              <w:jc w:val="center"/>
              <w:rPr>
                <w:color w:val="002060"/>
              </w:rPr>
            </w:pPr>
            <w:r w:rsidRPr="00635AA3">
              <w:rPr>
                <w:color w:val="002060"/>
              </w:rPr>
              <w:t>0</w:t>
            </w:r>
          </w:p>
        </w:tc>
      </w:tr>
      <w:tr w:rsidR="00F438B4" w:rsidRPr="00635AA3" w14:paraId="6AFBC61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3D45F" w14:textId="77777777" w:rsidR="00F438B4" w:rsidRPr="00FC7DCC" w:rsidRDefault="00F438B4" w:rsidP="000418A2">
            <w:pPr>
              <w:pStyle w:val="rowtabella0"/>
              <w:rPr>
                <w:color w:val="002060"/>
                <w:lang w:val="en-US"/>
              </w:rPr>
            </w:pPr>
            <w:r w:rsidRPr="00FC7DCC">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1301"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0D0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264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5B7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9604"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D57E"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2BE6"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EA66"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2EB6" w14:textId="77777777" w:rsidR="00F438B4" w:rsidRPr="00635AA3" w:rsidRDefault="00F438B4" w:rsidP="000418A2">
            <w:pPr>
              <w:pStyle w:val="rowtabella0"/>
              <w:jc w:val="center"/>
              <w:rPr>
                <w:color w:val="002060"/>
              </w:rPr>
            </w:pPr>
            <w:r w:rsidRPr="00635AA3">
              <w:rPr>
                <w:color w:val="002060"/>
              </w:rPr>
              <w:t>0</w:t>
            </w:r>
          </w:p>
        </w:tc>
      </w:tr>
      <w:tr w:rsidR="00F438B4" w:rsidRPr="00635AA3" w14:paraId="1A3E4A5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A8517" w14:textId="77777777" w:rsidR="00F438B4" w:rsidRPr="00635AA3" w:rsidRDefault="00F438B4" w:rsidP="000418A2">
            <w:pPr>
              <w:pStyle w:val="rowtabella0"/>
              <w:rPr>
                <w:color w:val="002060"/>
              </w:rPr>
            </w:pPr>
            <w:r w:rsidRPr="00635AA3">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BA91"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262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0845"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2D1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8B2A"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A79E"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3EAE" w14:textId="77777777" w:rsidR="00F438B4" w:rsidRPr="00635AA3" w:rsidRDefault="00F438B4" w:rsidP="000418A2">
            <w:pPr>
              <w:pStyle w:val="rowtabella0"/>
              <w:jc w:val="center"/>
              <w:rPr>
                <w:color w:val="002060"/>
              </w:rPr>
            </w:pPr>
            <w:r w:rsidRPr="00635AA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4A71"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917E" w14:textId="77777777" w:rsidR="00F438B4" w:rsidRPr="00635AA3" w:rsidRDefault="00F438B4" w:rsidP="000418A2">
            <w:pPr>
              <w:pStyle w:val="rowtabella0"/>
              <w:jc w:val="center"/>
              <w:rPr>
                <w:color w:val="002060"/>
              </w:rPr>
            </w:pPr>
            <w:r w:rsidRPr="00635AA3">
              <w:rPr>
                <w:color w:val="002060"/>
              </w:rPr>
              <w:t>0</w:t>
            </w:r>
          </w:p>
        </w:tc>
      </w:tr>
      <w:tr w:rsidR="00F438B4" w:rsidRPr="00635AA3" w14:paraId="3E4F3505"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B6D4F4" w14:textId="77777777" w:rsidR="00F438B4" w:rsidRPr="00635AA3" w:rsidRDefault="00F438B4" w:rsidP="000418A2">
            <w:pPr>
              <w:pStyle w:val="rowtabella0"/>
              <w:rPr>
                <w:color w:val="002060"/>
              </w:rPr>
            </w:pPr>
            <w:r w:rsidRPr="00635AA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7D5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5CBF"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00CD"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843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710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BA3E"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B10C" w14:textId="77777777" w:rsidR="00F438B4" w:rsidRPr="00635AA3" w:rsidRDefault="00F438B4" w:rsidP="000418A2">
            <w:pPr>
              <w:pStyle w:val="rowtabella0"/>
              <w:jc w:val="center"/>
              <w:rPr>
                <w:color w:val="002060"/>
              </w:rPr>
            </w:pPr>
            <w:r w:rsidRPr="00635AA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C8A3"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06A9" w14:textId="77777777" w:rsidR="00F438B4" w:rsidRPr="00635AA3" w:rsidRDefault="00F438B4" w:rsidP="000418A2">
            <w:pPr>
              <w:pStyle w:val="rowtabella0"/>
              <w:jc w:val="center"/>
              <w:rPr>
                <w:color w:val="002060"/>
              </w:rPr>
            </w:pPr>
            <w:r w:rsidRPr="00635AA3">
              <w:rPr>
                <w:color w:val="002060"/>
              </w:rPr>
              <w:t>0</w:t>
            </w:r>
          </w:p>
        </w:tc>
      </w:tr>
    </w:tbl>
    <w:p w14:paraId="7FB1E06C" w14:textId="77777777" w:rsidR="00F438B4" w:rsidRPr="00635AA3" w:rsidRDefault="00F438B4" w:rsidP="00F438B4">
      <w:pPr>
        <w:pStyle w:val="breakline"/>
        <w:rPr>
          <w:color w:val="002060"/>
        </w:rPr>
      </w:pPr>
    </w:p>
    <w:p w14:paraId="65FB86BE" w14:textId="77777777" w:rsidR="00F438B4" w:rsidRPr="00635AA3" w:rsidRDefault="00F438B4" w:rsidP="00F438B4">
      <w:pPr>
        <w:pStyle w:val="titoloprinc0"/>
        <w:rPr>
          <w:color w:val="002060"/>
        </w:rPr>
      </w:pPr>
      <w:r w:rsidRPr="00635AA3">
        <w:rPr>
          <w:color w:val="002060"/>
        </w:rPr>
        <w:t>PROGRAMMA GARE</w:t>
      </w:r>
    </w:p>
    <w:p w14:paraId="7D6D1C6F" w14:textId="77777777" w:rsidR="00F438B4" w:rsidRPr="00635AA3" w:rsidRDefault="00F438B4" w:rsidP="00F438B4">
      <w:pPr>
        <w:pStyle w:val="breakline"/>
        <w:rPr>
          <w:color w:val="002060"/>
        </w:rPr>
      </w:pPr>
    </w:p>
    <w:p w14:paraId="5DE8C05D" w14:textId="77777777" w:rsidR="00F438B4" w:rsidRPr="00635AA3" w:rsidRDefault="00F438B4" w:rsidP="00F438B4">
      <w:pPr>
        <w:pStyle w:val="sottotitolocampionato10"/>
        <w:rPr>
          <w:color w:val="002060"/>
        </w:rPr>
      </w:pPr>
      <w:r w:rsidRPr="00635A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0"/>
        <w:gridCol w:w="385"/>
        <w:gridCol w:w="898"/>
        <w:gridCol w:w="1192"/>
        <w:gridCol w:w="1562"/>
        <w:gridCol w:w="1546"/>
      </w:tblGrid>
      <w:tr w:rsidR="00F438B4" w:rsidRPr="00635AA3" w14:paraId="2B2F4163"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89B4F"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F247"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D59B3"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6DB94"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29569"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A8C0E"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B9D52"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43DB53AD"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C2A56" w14:textId="77777777" w:rsidR="00F438B4" w:rsidRPr="00635AA3" w:rsidRDefault="00F438B4" w:rsidP="000418A2">
            <w:pPr>
              <w:pStyle w:val="rowtabella0"/>
              <w:rPr>
                <w:color w:val="002060"/>
              </w:rPr>
            </w:pPr>
            <w:r w:rsidRPr="00635AA3">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107FF" w14:textId="77777777" w:rsidR="00F438B4" w:rsidRPr="00635AA3" w:rsidRDefault="00F438B4" w:rsidP="000418A2">
            <w:pPr>
              <w:pStyle w:val="rowtabella0"/>
              <w:rPr>
                <w:color w:val="002060"/>
              </w:rPr>
            </w:pPr>
            <w:r w:rsidRPr="00635AA3">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CAAE9"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58E5B" w14:textId="77777777" w:rsidR="00F438B4" w:rsidRPr="00635AA3" w:rsidRDefault="00F438B4" w:rsidP="000418A2">
            <w:pPr>
              <w:pStyle w:val="rowtabella0"/>
              <w:rPr>
                <w:color w:val="002060"/>
              </w:rPr>
            </w:pPr>
            <w:r w:rsidRPr="00635AA3">
              <w:rPr>
                <w:color w:val="002060"/>
              </w:rPr>
              <w:t>01/12/2023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2E725" w14:textId="77777777" w:rsidR="00F438B4" w:rsidRPr="00635AA3" w:rsidRDefault="00F438B4" w:rsidP="000418A2">
            <w:pPr>
              <w:pStyle w:val="rowtabella0"/>
              <w:rPr>
                <w:color w:val="002060"/>
              </w:rPr>
            </w:pPr>
            <w:r w:rsidRPr="00635AA3">
              <w:rPr>
                <w:color w:val="002060"/>
              </w:rPr>
              <w:t>5492 PALESTRA C5 DI BARCHI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A1EC0" w14:textId="77777777" w:rsidR="00F438B4" w:rsidRPr="00635AA3" w:rsidRDefault="00F438B4" w:rsidP="000418A2">
            <w:pPr>
              <w:pStyle w:val="rowtabella0"/>
              <w:rPr>
                <w:color w:val="002060"/>
              </w:rPr>
            </w:pPr>
            <w:r w:rsidRPr="00635AA3">
              <w:rPr>
                <w:color w:val="002060"/>
              </w:rPr>
              <w:t>TERRE ROVERESCHE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AA150" w14:textId="77777777" w:rsidR="00F438B4" w:rsidRPr="00635AA3" w:rsidRDefault="00F438B4" w:rsidP="000418A2">
            <w:pPr>
              <w:pStyle w:val="rowtabella0"/>
              <w:rPr>
                <w:color w:val="002060"/>
              </w:rPr>
            </w:pPr>
            <w:r w:rsidRPr="00635AA3">
              <w:rPr>
                <w:color w:val="002060"/>
              </w:rPr>
              <w:t>VIA MADONNA DI RAFANETO</w:t>
            </w:r>
          </w:p>
        </w:tc>
      </w:tr>
      <w:tr w:rsidR="00F438B4" w:rsidRPr="00635AA3" w14:paraId="04FDBF5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25F6FA" w14:textId="77777777" w:rsidR="00F438B4" w:rsidRPr="00635AA3" w:rsidRDefault="00F438B4" w:rsidP="000418A2">
            <w:pPr>
              <w:pStyle w:val="rowtabella0"/>
              <w:rPr>
                <w:color w:val="002060"/>
              </w:rPr>
            </w:pPr>
            <w:r w:rsidRPr="00635AA3">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80BA92" w14:textId="77777777" w:rsidR="00F438B4" w:rsidRPr="00635AA3" w:rsidRDefault="00F438B4" w:rsidP="000418A2">
            <w:pPr>
              <w:pStyle w:val="rowtabella0"/>
              <w:rPr>
                <w:color w:val="002060"/>
              </w:rPr>
            </w:pPr>
            <w:r w:rsidRPr="00635AA3">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26680"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3392E"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57D25" w14:textId="77777777" w:rsidR="00F438B4" w:rsidRPr="00635AA3" w:rsidRDefault="00F438B4" w:rsidP="000418A2">
            <w:pPr>
              <w:pStyle w:val="rowtabella0"/>
              <w:rPr>
                <w:color w:val="002060"/>
              </w:rPr>
            </w:pPr>
            <w:r w:rsidRPr="00635AA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EA957" w14:textId="77777777" w:rsidR="00F438B4" w:rsidRPr="00635AA3" w:rsidRDefault="00F438B4" w:rsidP="000418A2">
            <w:pPr>
              <w:pStyle w:val="rowtabella0"/>
              <w:rPr>
                <w:color w:val="002060"/>
              </w:rPr>
            </w:pPr>
            <w:r w:rsidRPr="00635AA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35196" w14:textId="77777777" w:rsidR="00F438B4" w:rsidRPr="00635AA3" w:rsidRDefault="00F438B4" w:rsidP="000418A2">
            <w:pPr>
              <w:pStyle w:val="rowtabella0"/>
              <w:rPr>
                <w:color w:val="002060"/>
              </w:rPr>
            </w:pPr>
            <w:r w:rsidRPr="00635AA3">
              <w:rPr>
                <w:color w:val="002060"/>
              </w:rPr>
              <w:t>VIA ROMA, SNC</w:t>
            </w:r>
          </w:p>
        </w:tc>
      </w:tr>
      <w:tr w:rsidR="00F438B4" w:rsidRPr="00635AA3" w14:paraId="1C81D658"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A10F0C" w14:textId="77777777" w:rsidR="00F438B4" w:rsidRPr="00635AA3" w:rsidRDefault="00F438B4" w:rsidP="000418A2">
            <w:pPr>
              <w:pStyle w:val="rowtabella0"/>
              <w:rPr>
                <w:color w:val="002060"/>
              </w:rPr>
            </w:pPr>
            <w:r w:rsidRPr="00635AA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CAEE90" w14:textId="77777777" w:rsidR="00F438B4" w:rsidRPr="00635AA3" w:rsidRDefault="00F438B4" w:rsidP="000418A2">
            <w:pPr>
              <w:pStyle w:val="rowtabella0"/>
              <w:rPr>
                <w:color w:val="002060"/>
              </w:rPr>
            </w:pPr>
            <w:r w:rsidRPr="00635AA3">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2EF4CA"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1A121" w14:textId="77777777" w:rsidR="00F438B4" w:rsidRPr="00635AA3" w:rsidRDefault="00F438B4" w:rsidP="000418A2">
            <w:pPr>
              <w:pStyle w:val="rowtabella0"/>
              <w:rPr>
                <w:color w:val="002060"/>
              </w:rPr>
            </w:pPr>
            <w:r w:rsidRPr="00635AA3">
              <w:rPr>
                <w:color w:val="002060"/>
              </w:rPr>
              <w:t>01/12/2023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3F4E39" w14:textId="77777777" w:rsidR="00F438B4" w:rsidRPr="00635AA3" w:rsidRDefault="00F438B4" w:rsidP="000418A2">
            <w:pPr>
              <w:pStyle w:val="rowtabella0"/>
              <w:rPr>
                <w:color w:val="002060"/>
              </w:rPr>
            </w:pPr>
            <w:r w:rsidRPr="00635AA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8B561" w14:textId="77777777" w:rsidR="00F438B4" w:rsidRPr="00635AA3" w:rsidRDefault="00F438B4" w:rsidP="000418A2">
            <w:pPr>
              <w:pStyle w:val="rowtabella0"/>
              <w:rPr>
                <w:color w:val="002060"/>
              </w:rPr>
            </w:pPr>
            <w:r w:rsidRPr="00635AA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430774" w14:textId="77777777" w:rsidR="00F438B4" w:rsidRPr="00635AA3" w:rsidRDefault="00F438B4" w:rsidP="000418A2">
            <w:pPr>
              <w:pStyle w:val="rowtabella0"/>
              <w:rPr>
                <w:color w:val="002060"/>
              </w:rPr>
            </w:pPr>
            <w:r w:rsidRPr="00635AA3">
              <w:rPr>
                <w:color w:val="002060"/>
              </w:rPr>
              <w:t>VIA DEI PIOPPI 2</w:t>
            </w:r>
          </w:p>
        </w:tc>
      </w:tr>
      <w:tr w:rsidR="00F438B4" w:rsidRPr="00635AA3" w14:paraId="7033CBD6"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08A258" w14:textId="77777777" w:rsidR="00F438B4" w:rsidRPr="00635AA3" w:rsidRDefault="00F438B4" w:rsidP="000418A2">
            <w:pPr>
              <w:pStyle w:val="rowtabella0"/>
              <w:rPr>
                <w:color w:val="002060"/>
              </w:rPr>
            </w:pPr>
            <w:r w:rsidRPr="00635AA3">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48E289" w14:textId="77777777" w:rsidR="00F438B4" w:rsidRPr="00635AA3" w:rsidRDefault="00F438B4" w:rsidP="000418A2">
            <w:pPr>
              <w:pStyle w:val="rowtabella0"/>
              <w:rPr>
                <w:color w:val="002060"/>
              </w:rPr>
            </w:pPr>
            <w:r w:rsidRPr="00635AA3">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77012"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033542" w14:textId="77777777" w:rsidR="00F438B4" w:rsidRPr="00635AA3" w:rsidRDefault="00F438B4" w:rsidP="000418A2">
            <w:pPr>
              <w:pStyle w:val="rowtabella0"/>
              <w:rPr>
                <w:color w:val="002060"/>
              </w:rPr>
            </w:pPr>
            <w:r w:rsidRPr="00635AA3">
              <w:rPr>
                <w:color w:val="002060"/>
              </w:rPr>
              <w:t>01/12/2023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1F1333" w14:textId="77777777" w:rsidR="00F438B4" w:rsidRPr="00635AA3" w:rsidRDefault="00F438B4" w:rsidP="000418A2">
            <w:pPr>
              <w:pStyle w:val="rowtabella0"/>
              <w:rPr>
                <w:color w:val="002060"/>
              </w:rPr>
            </w:pPr>
            <w:r w:rsidRPr="00635AA3">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0466B" w14:textId="77777777" w:rsidR="00F438B4" w:rsidRPr="00635AA3" w:rsidRDefault="00F438B4" w:rsidP="000418A2">
            <w:pPr>
              <w:pStyle w:val="rowtabella0"/>
              <w:rPr>
                <w:color w:val="002060"/>
              </w:rPr>
            </w:pPr>
            <w:r w:rsidRPr="00635AA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A6E3D" w14:textId="77777777" w:rsidR="00F438B4" w:rsidRPr="00635AA3" w:rsidRDefault="00F438B4" w:rsidP="000418A2">
            <w:pPr>
              <w:pStyle w:val="rowtabella0"/>
              <w:rPr>
                <w:color w:val="002060"/>
              </w:rPr>
            </w:pPr>
            <w:r w:rsidRPr="00635AA3">
              <w:rPr>
                <w:color w:val="002060"/>
              </w:rPr>
              <w:t>VIA CAMPO SPORTIVO</w:t>
            </w:r>
          </w:p>
        </w:tc>
      </w:tr>
      <w:tr w:rsidR="00F438B4" w:rsidRPr="00635AA3" w14:paraId="298143D6"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1FBAFE" w14:textId="77777777" w:rsidR="00F438B4" w:rsidRPr="00635AA3" w:rsidRDefault="00F438B4" w:rsidP="000418A2">
            <w:pPr>
              <w:pStyle w:val="rowtabella0"/>
              <w:rPr>
                <w:color w:val="002060"/>
                <w:lang w:val="es-ES"/>
              </w:rPr>
            </w:pPr>
            <w:r w:rsidRPr="00635AA3">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56BA0" w14:textId="77777777" w:rsidR="00F438B4" w:rsidRPr="00635AA3" w:rsidRDefault="00F438B4" w:rsidP="000418A2">
            <w:pPr>
              <w:pStyle w:val="rowtabella0"/>
              <w:rPr>
                <w:color w:val="002060"/>
              </w:rPr>
            </w:pPr>
            <w:r w:rsidRPr="00635AA3">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0ED2A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B468DA"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27234D" w14:textId="77777777" w:rsidR="00F438B4" w:rsidRPr="00635AA3" w:rsidRDefault="00F438B4" w:rsidP="000418A2">
            <w:pPr>
              <w:pStyle w:val="rowtabella0"/>
              <w:rPr>
                <w:color w:val="002060"/>
              </w:rPr>
            </w:pPr>
            <w:r w:rsidRPr="00635AA3">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20BFA" w14:textId="77777777" w:rsidR="00F438B4" w:rsidRPr="00635AA3" w:rsidRDefault="00F438B4" w:rsidP="000418A2">
            <w:pPr>
              <w:pStyle w:val="rowtabella0"/>
              <w:rPr>
                <w:color w:val="002060"/>
              </w:rPr>
            </w:pPr>
            <w:r w:rsidRPr="00635AA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248D8" w14:textId="77777777" w:rsidR="00F438B4" w:rsidRPr="00635AA3" w:rsidRDefault="00F438B4" w:rsidP="000418A2">
            <w:pPr>
              <w:pStyle w:val="rowtabella0"/>
              <w:rPr>
                <w:color w:val="002060"/>
              </w:rPr>
            </w:pPr>
            <w:r w:rsidRPr="00635AA3">
              <w:rPr>
                <w:color w:val="002060"/>
              </w:rPr>
              <w:t>VIA CELLINI, 13</w:t>
            </w:r>
          </w:p>
        </w:tc>
      </w:tr>
      <w:tr w:rsidR="00F438B4" w:rsidRPr="00635AA3" w14:paraId="143CE2F0"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43983" w14:textId="77777777" w:rsidR="00F438B4" w:rsidRPr="00635AA3" w:rsidRDefault="00F438B4" w:rsidP="000418A2">
            <w:pPr>
              <w:pStyle w:val="rowtabella0"/>
              <w:rPr>
                <w:color w:val="002060"/>
              </w:rPr>
            </w:pPr>
            <w:r w:rsidRPr="00635AA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F4F73" w14:textId="77777777" w:rsidR="00F438B4" w:rsidRPr="00635AA3" w:rsidRDefault="00F438B4" w:rsidP="000418A2">
            <w:pPr>
              <w:pStyle w:val="rowtabella0"/>
              <w:rPr>
                <w:color w:val="002060"/>
              </w:rPr>
            </w:pPr>
            <w:r w:rsidRPr="00635AA3">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7C81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407FA"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2D1B1" w14:textId="77777777" w:rsidR="00F438B4" w:rsidRPr="00635AA3" w:rsidRDefault="00F438B4" w:rsidP="000418A2">
            <w:pPr>
              <w:pStyle w:val="rowtabella0"/>
              <w:rPr>
                <w:color w:val="002060"/>
              </w:rPr>
            </w:pPr>
            <w:r w:rsidRPr="00635AA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36545" w14:textId="77777777" w:rsidR="00F438B4" w:rsidRPr="00635AA3" w:rsidRDefault="00F438B4" w:rsidP="000418A2">
            <w:pPr>
              <w:pStyle w:val="rowtabella0"/>
              <w:rPr>
                <w:color w:val="002060"/>
              </w:rPr>
            </w:pPr>
            <w:r w:rsidRPr="00635AA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0C61C" w14:textId="77777777" w:rsidR="00F438B4" w:rsidRPr="00635AA3" w:rsidRDefault="00F438B4" w:rsidP="000418A2">
            <w:pPr>
              <w:pStyle w:val="rowtabella0"/>
              <w:rPr>
                <w:color w:val="002060"/>
              </w:rPr>
            </w:pPr>
            <w:r w:rsidRPr="00635AA3">
              <w:rPr>
                <w:color w:val="002060"/>
              </w:rPr>
              <w:t>VIA MOLINELLO</w:t>
            </w:r>
          </w:p>
        </w:tc>
      </w:tr>
    </w:tbl>
    <w:p w14:paraId="7EDABE97" w14:textId="77777777" w:rsidR="00F438B4" w:rsidRPr="00635AA3" w:rsidRDefault="00F438B4" w:rsidP="00F438B4">
      <w:pPr>
        <w:pStyle w:val="breakline"/>
        <w:rPr>
          <w:color w:val="002060"/>
        </w:rPr>
      </w:pPr>
    </w:p>
    <w:p w14:paraId="28CEA9E8" w14:textId="77777777" w:rsidR="00F438B4" w:rsidRPr="00635AA3" w:rsidRDefault="00F438B4" w:rsidP="00F438B4">
      <w:pPr>
        <w:pStyle w:val="breakline"/>
        <w:rPr>
          <w:color w:val="002060"/>
        </w:rPr>
      </w:pPr>
    </w:p>
    <w:p w14:paraId="1B58F749" w14:textId="77777777" w:rsidR="00F438B4" w:rsidRPr="00635AA3" w:rsidRDefault="00F438B4" w:rsidP="00F438B4">
      <w:pPr>
        <w:pStyle w:val="breakline"/>
        <w:rPr>
          <w:color w:val="002060"/>
        </w:rPr>
      </w:pPr>
    </w:p>
    <w:p w14:paraId="3F13625E" w14:textId="77777777" w:rsidR="00F438B4" w:rsidRPr="00635AA3" w:rsidRDefault="00F438B4" w:rsidP="00F438B4">
      <w:pPr>
        <w:pStyle w:val="sottotitolocampionato10"/>
        <w:rPr>
          <w:color w:val="002060"/>
        </w:rPr>
      </w:pPr>
      <w:r w:rsidRPr="00635AA3">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38B4" w:rsidRPr="00635AA3" w14:paraId="215C0FB3"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1887D"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E032B"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C67B5"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3517C"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9EDDF"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74619"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90EDE"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5D99804D" w14:textId="77777777" w:rsidTr="000418A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D31094" w14:textId="77777777" w:rsidR="00F438B4" w:rsidRPr="00635AA3" w:rsidRDefault="00F438B4" w:rsidP="000418A2">
            <w:pPr>
              <w:pStyle w:val="rowtabella0"/>
              <w:rPr>
                <w:color w:val="002060"/>
              </w:rPr>
            </w:pPr>
            <w:r w:rsidRPr="00635AA3">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FF3B4" w14:textId="77777777" w:rsidR="00F438B4" w:rsidRPr="00635AA3" w:rsidRDefault="00F438B4" w:rsidP="000418A2">
            <w:pPr>
              <w:pStyle w:val="rowtabella0"/>
              <w:rPr>
                <w:color w:val="002060"/>
              </w:rPr>
            </w:pPr>
            <w:r w:rsidRPr="00635AA3">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5167C"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5C6192" w14:textId="77777777" w:rsidR="00F438B4" w:rsidRPr="00635AA3" w:rsidRDefault="00F438B4" w:rsidP="000418A2">
            <w:pPr>
              <w:pStyle w:val="rowtabella0"/>
              <w:rPr>
                <w:color w:val="002060"/>
              </w:rPr>
            </w:pPr>
            <w:r w:rsidRPr="00635AA3">
              <w:rPr>
                <w:color w:val="002060"/>
              </w:rPr>
              <w:t>06/12/2023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805AB" w14:textId="77777777" w:rsidR="00F438B4" w:rsidRPr="00635AA3" w:rsidRDefault="00F438B4" w:rsidP="000418A2">
            <w:pPr>
              <w:pStyle w:val="rowtabella0"/>
              <w:rPr>
                <w:color w:val="002060"/>
              </w:rPr>
            </w:pPr>
            <w:r w:rsidRPr="00635AA3">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9E2C9E" w14:textId="77777777" w:rsidR="00F438B4" w:rsidRPr="00635AA3" w:rsidRDefault="00F438B4" w:rsidP="000418A2">
            <w:pPr>
              <w:pStyle w:val="rowtabella0"/>
              <w:rPr>
                <w:color w:val="002060"/>
              </w:rPr>
            </w:pPr>
            <w:r w:rsidRPr="00635AA3">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22656A" w14:textId="77777777" w:rsidR="00F438B4" w:rsidRPr="00635AA3" w:rsidRDefault="00F438B4" w:rsidP="000418A2">
            <w:pPr>
              <w:pStyle w:val="rowtabella0"/>
              <w:rPr>
                <w:color w:val="002060"/>
              </w:rPr>
            </w:pPr>
            <w:r w:rsidRPr="00635AA3">
              <w:rPr>
                <w:color w:val="002060"/>
              </w:rPr>
              <w:t>VIA ANTONIO ROSMINI 22/B</w:t>
            </w:r>
          </w:p>
        </w:tc>
      </w:tr>
    </w:tbl>
    <w:p w14:paraId="64DC0048" w14:textId="77777777" w:rsidR="00F438B4" w:rsidRPr="00635AA3" w:rsidRDefault="00F438B4" w:rsidP="00F438B4">
      <w:pPr>
        <w:pStyle w:val="breakline"/>
        <w:rPr>
          <w:color w:val="002060"/>
        </w:rPr>
      </w:pPr>
    </w:p>
    <w:p w14:paraId="6703C317" w14:textId="77777777" w:rsidR="00F438B4" w:rsidRPr="00635AA3" w:rsidRDefault="00F438B4" w:rsidP="00F438B4">
      <w:pPr>
        <w:pStyle w:val="breakline"/>
        <w:rPr>
          <w:color w:val="002060"/>
        </w:rPr>
      </w:pPr>
    </w:p>
    <w:p w14:paraId="166029A4" w14:textId="77777777" w:rsidR="00F438B4" w:rsidRPr="00635AA3" w:rsidRDefault="00F438B4" w:rsidP="00F438B4">
      <w:pPr>
        <w:pStyle w:val="breakline"/>
        <w:rPr>
          <w:color w:val="002060"/>
        </w:rPr>
      </w:pPr>
    </w:p>
    <w:p w14:paraId="022A3BB8" w14:textId="77777777" w:rsidR="00F438B4" w:rsidRPr="00635AA3" w:rsidRDefault="00F438B4" w:rsidP="00F438B4">
      <w:pPr>
        <w:pStyle w:val="sottotitolocampionato10"/>
        <w:rPr>
          <w:color w:val="002060"/>
        </w:rPr>
      </w:pPr>
      <w:r w:rsidRPr="00635AA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F438B4" w:rsidRPr="00635AA3" w14:paraId="1C607175"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1ABBB"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5ED04"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29940"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E348C"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A1EC"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AA404"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2F9A7"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0658CD84"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D5DA9" w14:textId="77777777" w:rsidR="00F438B4" w:rsidRPr="00635AA3" w:rsidRDefault="00F438B4" w:rsidP="000418A2">
            <w:pPr>
              <w:pStyle w:val="rowtabella0"/>
              <w:rPr>
                <w:color w:val="002060"/>
              </w:rPr>
            </w:pPr>
            <w:r w:rsidRPr="00635AA3">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EF329" w14:textId="77777777" w:rsidR="00F438B4" w:rsidRPr="00635AA3" w:rsidRDefault="00F438B4" w:rsidP="000418A2">
            <w:pPr>
              <w:pStyle w:val="rowtabella0"/>
              <w:rPr>
                <w:color w:val="002060"/>
              </w:rPr>
            </w:pPr>
            <w:r w:rsidRPr="00635AA3">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352C6"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B3877" w14:textId="77777777" w:rsidR="00F438B4" w:rsidRPr="00635AA3" w:rsidRDefault="00F438B4" w:rsidP="000418A2">
            <w:pPr>
              <w:pStyle w:val="rowtabella0"/>
              <w:rPr>
                <w:color w:val="002060"/>
              </w:rPr>
            </w:pPr>
            <w:r w:rsidRPr="00635AA3">
              <w:rPr>
                <w:color w:val="002060"/>
              </w:rPr>
              <w:t>01/12/2023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21275" w14:textId="77777777" w:rsidR="00F438B4" w:rsidRPr="00635AA3" w:rsidRDefault="00F438B4" w:rsidP="000418A2">
            <w:pPr>
              <w:pStyle w:val="rowtabella0"/>
              <w:rPr>
                <w:color w:val="002060"/>
              </w:rPr>
            </w:pPr>
            <w:r w:rsidRPr="00635AA3">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AFB8E" w14:textId="77777777" w:rsidR="00F438B4" w:rsidRPr="00635AA3" w:rsidRDefault="00F438B4" w:rsidP="000418A2">
            <w:pPr>
              <w:pStyle w:val="rowtabella0"/>
              <w:rPr>
                <w:color w:val="002060"/>
              </w:rPr>
            </w:pPr>
            <w:r w:rsidRPr="00635A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14389" w14:textId="77777777" w:rsidR="00F438B4" w:rsidRPr="00635AA3" w:rsidRDefault="00F438B4" w:rsidP="000418A2">
            <w:pPr>
              <w:pStyle w:val="rowtabella0"/>
              <w:rPr>
                <w:color w:val="002060"/>
              </w:rPr>
            </w:pPr>
            <w:r w:rsidRPr="00635AA3">
              <w:rPr>
                <w:color w:val="002060"/>
              </w:rPr>
              <w:t>CONTRADA DEL POZZO</w:t>
            </w:r>
          </w:p>
        </w:tc>
      </w:tr>
      <w:tr w:rsidR="00F438B4" w:rsidRPr="00635AA3" w14:paraId="6714F02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D10644" w14:textId="77777777" w:rsidR="00F438B4" w:rsidRPr="00635AA3" w:rsidRDefault="00F438B4" w:rsidP="000418A2">
            <w:pPr>
              <w:pStyle w:val="rowtabella0"/>
              <w:rPr>
                <w:color w:val="002060"/>
              </w:rPr>
            </w:pPr>
            <w:r w:rsidRPr="00635AA3">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EA12DA" w14:textId="77777777" w:rsidR="00F438B4" w:rsidRPr="00635AA3" w:rsidRDefault="00F438B4" w:rsidP="000418A2">
            <w:pPr>
              <w:pStyle w:val="rowtabella0"/>
              <w:rPr>
                <w:color w:val="002060"/>
              </w:rPr>
            </w:pPr>
            <w:r w:rsidRPr="00635AA3">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E21F3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D48202"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8C5852" w14:textId="77777777" w:rsidR="00F438B4" w:rsidRPr="00635AA3" w:rsidRDefault="00F438B4" w:rsidP="000418A2">
            <w:pPr>
              <w:pStyle w:val="rowtabella0"/>
              <w:rPr>
                <w:color w:val="002060"/>
              </w:rPr>
            </w:pPr>
            <w:r w:rsidRPr="00635AA3">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53A93"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4EBBF" w14:textId="77777777" w:rsidR="00F438B4" w:rsidRPr="00635AA3" w:rsidRDefault="00F438B4" w:rsidP="000418A2">
            <w:pPr>
              <w:pStyle w:val="rowtabella0"/>
              <w:rPr>
                <w:color w:val="002060"/>
              </w:rPr>
            </w:pPr>
            <w:r w:rsidRPr="00635AA3">
              <w:rPr>
                <w:color w:val="002060"/>
              </w:rPr>
              <w:t xml:space="preserve">VIA CARPEGNA-VIA M.TE </w:t>
            </w:r>
            <w:proofErr w:type="gramStart"/>
            <w:r w:rsidRPr="00635AA3">
              <w:rPr>
                <w:color w:val="002060"/>
              </w:rPr>
              <w:t>S.VICINO</w:t>
            </w:r>
            <w:proofErr w:type="gramEnd"/>
          </w:p>
        </w:tc>
      </w:tr>
      <w:tr w:rsidR="00F438B4" w:rsidRPr="00635AA3" w14:paraId="69F654B7"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4CF17D" w14:textId="77777777" w:rsidR="00F438B4" w:rsidRPr="00635AA3" w:rsidRDefault="00F438B4" w:rsidP="000418A2">
            <w:pPr>
              <w:pStyle w:val="rowtabella0"/>
              <w:rPr>
                <w:color w:val="002060"/>
              </w:rPr>
            </w:pPr>
            <w:r w:rsidRPr="00635AA3">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9178A" w14:textId="77777777" w:rsidR="00F438B4" w:rsidRPr="00635AA3" w:rsidRDefault="00F438B4" w:rsidP="000418A2">
            <w:pPr>
              <w:pStyle w:val="rowtabella0"/>
              <w:rPr>
                <w:color w:val="002060"/>
              </w:rPr>
            </w:pPr>
            <w:proofErr w:type="gramStart"/>
            <w:r w:rsidRPr="00635AA3">
              <w:rPr>
                <w:color w:val="002060"/>
              </w:rPr>
              <w:t>CITTA</w:t>
            </w:r>
            <w:proofErr w:type="gramEnd"/>
            <w:r w:rsidRPr="00635AA3">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8B56B"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048AC3"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4C19DC" w14:textId="77777777" w:rsidR="00F438B4" w:rsidRPr="00635AA3" w:rsidRDefault="00F438B4" w:rsidP="000418A2">
            <w:pPr>
              <w:pStyle w:val="rowtabella0"/>
              <w:rPr>
                <w:color w:val="002060"/>
              </w:rPr>
            </w:pPr>
            <w:r w:rsidRPr="00635AA3">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8B730" w14:textId="77777777" w:rsidR="00F438B4" w:rsidRPr="00635AA3" w:rsidRDefault="00F438B4" w:rsidP="000418A2">
            <w:pPr>
              <w:pStyle w:val="rowtabella0"/>
              <w:rPr>
                <w:color w:val="002060"/>
              </w:rPr>
            </w:pPr>
            <w:r w:rsidRPr="00635AA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861A2" w14:textId="77777777" w:rsidR="00F438B4" w:rsidRPr="00635AA3" w:rsidRDefault="00F438B4" w:rsidP="000418A2">
            <w:pPr>
              <w:pStyle w:val="rowtabella0"/>
              <w:rPr>
                <w:color w:val="002060"/>
              </w:rPr>
            </w:pPr>
            <w:r w:rsidRPr="00635AA3">
              <w:rPr>
                <w:color w:val="002060"/>
              </w:rPr>
              <w:t>VIA MASSIMO D'AZEGLIO</w:t>
            </w:r>
          </w:p>
        </w:tc>
      </w:tr>
      <w:tr w:rsidR="00F438B4" w:rsidRPr="00635AA3" w14:paraId="48A0091C"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1CE871" w14:textId="77777777" w:rsidR="00F438B4" w:rsidRPr="00635AA3" w:rsidRDefault="00F438B4" w:rsidP="000418A2">
            <w:pPr>
              <w:pStyle w:val="rowtabella0"/>
              <w:rPr>
                <w:color w:val="002060"/>
              </w:rPr>
            </w:pPr>
            <w:r w:rsidRPr="00635AA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0E0979" w14:textId="77777777" w:rsidR="00F438B4" w:rsidRPr="00635AA3" w:rsidRDefault="00F438B4" w:rsidP="000418A2">
            <w:pPr>
              <w:pStyle w:val="rowtabella0"/>
              <w:rPr>
                <w:color w:val="002060"/>
              </w:rPr>
            </w:pPr>
            <w:r w:rsidRPr="00635AA3">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8E394D"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3930B6"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EABFB" w14:textId="77777777" w:rsidR="00F438B4" w:rsidRPr="00635AA3" w:rsidRDefault="00F438B4" w:rsidP="000418A2">
            <w:pPr>
              <w:pStyle w:val="rowtabella0"/>
              <w:rPr>
                <w:color w:val="002060"/>
              </w:rPr>
            </w:pPr>
            <w:r w:rsidRPr="00635AA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88B63" w14:textId="77777777" w:rsidR="00F438B4" w:rsidRPr="00635AA3" w:rsidRDefault="00F438B4" w:rsidP="000418A2">
            <w:pPr>
              <w:pStyle w:val="rowtabella0"/>
              <w:rPr>
                <w:color w:val="002060"/>
              </w:rPr>
            </w:pPr>
            <w:r w:rsidRPr="00635AA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80837" w14:textId="77777777" w:rsidR="00F438B4" w:rsidRPr="00635AA3" w:rsidRDefault="00F438B4" w:rsidP="000418A2">
            <w:pPr>
              <w:pStyle w:val="rowtabella0"/>
              <w:rPr>
                <w:color w:val="002060"/>
              </w:rPr>
            </w:pPr>
            <w:r w:rsidRPr="00635AA3">
              <w:rPr>
                <w:color w:val="002060"/>
              </w:rPr>
              <w:t>VIA GAETANO RAVAGLI</w:t>
            </w:r>
          </w:p>
        </w:tc>
      </w:tr>
      <w:tr w:rsidR="00F438B4" w:rsidRPr="00635AA3" w14:paraId="4585266D"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8A5CED" w14:textId="77777777" w:rsidR="00F438B4" w:rsidRPr="00635AA3" w:rsidRDefault="00F438B4" w:rsidP="000418A2">
            <w:pPr>
              <w:pStyle w:val="rowtabella0"/>
              <w:rPr>
                <w:color w:val="002060"/>
              </w:rPr>
            </w:pPr>
            <w:r w:rsidRPr="00635AA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1BBD33" w14:textId="77777777" w:rsidR="00F438B4" w:rsidRPr="00635AA3" w:rsidRDefault="00F438B4" w:rsidP="000418A2">
            <w:pPr>
              <w:pStyle w:val="rowtabella0"/>
              <w:rPr>
                <w:color w:val="002060"/>
              </w:rPr>
            </w:pPr>
            <w:r w:rsidRPr="00635AA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3623D9"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9F8E7"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E6AD1" w14:textId="77777777" w:rsidR="00F438B4" w:rsidRPr="00635AA3" w:rsidRDefault="00F438B4" w:rsidP="000418A2">
            <w:pPr>
              <w:pStyle w:val="rowtabella0"/>
              <w:rPr>
                <w:color w:val="002060"/>
              </w:rPr>
            </w:pPr>
            <w:r w:rsidRPr="00635AA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4B6E9" w14:textId="77777777" w:rsidR="00F438B4" w:rsidRPr="00635AA3" w:rsidRDefault="00F438B4" w:rsidP="000418A2">
            <w:pPr>
              <w:pStyle w:val="rowtabella0"/>
              <w:rPr>
                <w:color w:val="002060"/>
              </w:rPr>
            </w:pPr>
            <w:r w:rsidRPr="00635AA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9BA1A" w14:textId="77777777" w:rsidR="00F438B4" w:rsidRPr="00635AA3" w:rsidRDefault="00F438B4" w:rsidP="000418A2">
            <w:pPr>
              <w:pStyle w:val="rowtabella0"/>
              <w:rPr>
                <w:color w:val="002060"/>
              </w:rPr>
            </w:pPr>
            <w:r w:rsidRPr="00635AA3">
              <w:rPr>
                <w:color w:val="002060"/>
              </w:rPr>
              <w:t>VIA DEI TESSITORI</w:t>
            </w:r>
          </w:p>
        </w:tc>
      </w:tr>
      <w:tr w:rsidR="00F438B4" w:rsidRPr="00635AA3" w14:paraId="4D4806FA"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1FF92B" w14:textId="77777777" w:rsidR="00F438B4" w:rsidRPr="00635AA3" w:rsidRDefault="00F438B4" w:rsidP="000418A2">
            <w:pPr>
              <w:pStyle w:val="rowtabella0"/>
              <w:rPr>
                <w:color w:val="002060"/>
              </w:rPr>
            </w:pPr>
            <w:r w:rsidRPr="00635AA3">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A6AABC" w14:textId="77777777" w:rsidR="00F438B4" w:rsidRPr="00635AA3" w:rsidRDefault="00F438B4" w:rsidP="000418A2">
            <w:pPr>
              <w:pStyle w:val="rowtabella0"/>
              <w:rPr>
                <w:color w:val="002060"/>
              </w:rPr>
            </w:pPr>
            <w:r w:rsidRPr="00635AA3">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F0A60B"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1ED33B"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9A531B" w14:textId="77777777" w:rsidR="00F438B4" w:rsidRPr="00635AA3" w:rsidRDefault="00F438B4" w:rsidP="000418A2">
            <w:pPr>
              <w:pStyle w:val="rowtabella0"/>
              <w:rPr>
                <w:color w:val="002060"/>
              </w:rPr>
            </w:pPr>
            <w:r w:rsidRPr="00635AA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2F007"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EFF61" w14:textId="77777777" w:rsidR="00F438B4" w:rsidRPr="00635AA3" w:rsidRDefault="00F438B4" w:rsidP="000418A2">
            <w:pPr>
              <w:pStyle w:val="rowtabella0"/>
              <w:rPr>
                <w:color w:val="002060"/>
              </w:rPr>
            </w:pPr>
            <w:r w:rsidRPr="00635AA3">
              <w:rPr>
                <w:color w:val="002060"/>
              </w:rPr>
              <w:t>LOCALITA' NONTESICURO</w:t>
            </w:r>
          </w:p>
        </w:tc>
      </w:tr>
      <w:tr w:rsidR="00F438B4" w:rsidRPr="00635AA3" w14:paraId="7AC63C93"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407D62" w14:textId="77777777" w:rsidR="00F438B4" w:rsidRPr="00635AA3" w:rsidRDefault="00F438B4" w:rsidP="000418A2">
            <w:pPr>
              <w:pStyle w:val="rowtabella0"/>
              <w:rPr>
                <w:color w:val="002060"/>
              </w:rPr>
            </w:pPr>
            <w:r w:rsidRPr="00635AA3">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70D44" w14:textId="77777777" w:rsidR="00F438B4" w:rsidRPr="00635AA3" w:rsidRDefault="00F438B4" w:rsidP="000418A2">
            <w:pPr>
              <w:pStyle w:val="rowtabella0"/>
              <w:rPr>
                <w:color w:val="002060"/>
              </w:rPr>
            </w:pPr>
            <w:r w:rsidRPr="00635AA3">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4BC6D"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D6975" w14:textId="77777777" w:rsidR="00F438B4" w:rsidRPr="00635AA3" w:rsidRDefault="00F438B4" w:rsidP="000418A2">
            <w:pPr>
              <w:pStyle w:val="rowtabella0"/>
              <w:rPr>
                <w:color w:val="002060"/>
              </w:rPr>
            </w:pPr>
            <w:r w:rsidRPr="00635AA3">
              <w:rPr>
                <w:color w:val="002060"/>
              </w:rPr>
              <w:t>04/12/2023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36865" w14:textId="77777777" w:rsidR="00F438B4" w:rsidRPr="00635AA3" w:rsidRDefault="00F438B4" w:rsidP="000418A2">
            <w:pPr>
              <w:pStyle w:val="rowtabella0"/>
              <w:rPr>
                <w:color w:val="002060"/>
              </w:rPr>
            </w:pPr>
            <w:r w:rsidRPr="00635AA3">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8E20E"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4F420" w14:textId="77777777" w:rsidR="00F438B4" w:rsidRPr="00635AA3" w:rsidRDefault="00F438B4" w:rsidP="000418A2">
            <w:pPr>
              <w:pStyle w:val="rowtabella0"/>
              <w:rPr>
                <w:color w:val="002060"/>
              </w:rPr>
            </w:pPr>
            <w:r w:rsidRPr="00635AA3">
              <w:rPr>
                <w:color w:val="002060"/>
              </w:rPr>
              <w:t>VIA GROTTE DI POSATORA 19/A</w:t>
            </w:r>
          </w:p>
        </w:tc>
      </w:tr>
    </w:tbl>
    <w:p w14:paraId="220EC226" w14:textId="77777777" w:rsidR="00F438B4" w:rsidRPr="00635AA3" w:rsidRDefault="00F438B4" w:rsidP="00F438B4">
      <w:pPr>
        <w:pStyle w:val="breakline"/>
        <w:rPr>
          <w:color w:val="002060"/>
        </w:rPr>
      </w:pPr>
    </w:p>
    <w:p w14:paraId="2B3AF144" w14:textId="77777777" w:rsidR="00F438B4" w:rsidRPr="00635AA3" w:rsidRDefault="00F438B4" w:rsidP="00F438B4">
      <w:pPr>
        <w:pStyle w:val="breakline"/>
        <w:rPr>
          <w:color w:val="002060"/>
        </w:rPr>
      </w:pPr>
    </w:p>
    <w:p w14:paraId="0F467FCB" w14:textId="77777777" w:rsidR="00F438B4" w:rsidRPr="00635AA3" w:rsidRDefault="00F438B4" w:rsidP="00F438B4">
      <w:pPr>
        <w:pStyle w:val="breakline"/>
        <w:rPr>
          <w:color w:val="002060"/>
        </w:rPr>
      </w:pPr>
    </w:p>
    <w:p w14:paraId="1EA14A2B" w14:textId="77777777" w:rsidR="00F438B4" w:rsidRPr="00635AA3" w:rsidRDefault="00F438B4" w:rsidP="00F438B4">
      <w:pPr>
        <w:pStyle w:val="sottotitolocampionato10"/>
        <w:rPr>
          <w:color w:val="002060"/>
        </w:rPr>
      </w:pPr>
      <w:r w:rsidRPr="00635AA3">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7"/>
        <w:gridCol w:w="385"/>
        <w:gridCol w:w="898"/>
        <w:gridCol w:w="1181"/>
        <w:gridCol w:w="1547"/>
        <w:gridCol w:w="1575"/>
      </w:tblGrid>
      <w:tr w:rsidR="00F438B4" w:rsidRPr="00635AA3" w14:paraId="449DA8FE"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708AC"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4790A"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4436"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97B58"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DD3DC"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602E"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7CCEE"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7D05EA6D"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68ECB7" w14:textId="77777777" w:rsidR="00F438B4" w:rsidRPr="00635AA3" w:rsidRDefault="00F438B4" w:rsidP="000418A2">
            <w:pPr>
              <w:pStyle w:val="rowtabella0"/>
              <w:rPr>
                <w:color w:val="002060"/>
              </w:rPr>
            </w:pPr>
            <w:r w:rsidRPr="00635AA3">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E1D85" w14:textId="77777777" w:rsidR="00F438B4" w:rsidRPr="00635AA3" w:rsidRDefault="00F438B4" w:rsidP="000418A2">
            <w:pPr>
              <w:pStyle w:val="rowtabella0"/>
              <w:rPr>
                <w:color w:val="002060"/>
              </w:rPr>
            </w:pPr>
            <w:r w:rsidRPr="00635AA3">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F46AA"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6CF4E" w14:textId="77777777" w:rsidR="00F438B4" w:rsidRPr="00635AA3" w:rsidRDefault="00F438B4" w:rsidP="000418A2">
            <w:pPr>
              <w:pStyle w:val="rowtabella0"/>
              <w:rPr>
                <w:color w:val="002060"/>
              </w:rPr>
            </w:pPr>
            <w:r w:rsidRPr="00635AA3">
              <w:rPr>
                <w:color w:val="002060"/>
              </w:rPr>
              <w:t>06/12/2023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BE4BC" w14:textId="77777777" w:rsidR="00F438B4" w:rsidRPr="00635AA3" w:rsidRDefault="00F438B4" w:rsidP="000418A2">
            <w:pPr>
              <w:pStyle w:val="rowtabella0"/>
              <w:rPr>
                <w:color w:val="002060"/>
              </w:rPr>
            </w:pPr>
            <w:r w:rsidRPr="00635AA3">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2F4D0" w14:textId="77777777" w:rsidR="00F438B4" w:rsidRPr="00635AA3" w:rsidRDefault="00F438B4" w:rsidP="000418A2">
            <w:pPr>
              <w:pStyle w:val="rowtabella0"/>
              <w:rPr>
                <w:color w:val="002060"/>
              </w:rPr>
            </w:pPr>
            <w:r w:rsidRPr="00635A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6945A" w14:textId="77777777" w:rsidR="00F438B4" w:rsidRPr="00635AA3" w:rsidRDefault="00F438B4" w:rsidP="000418A2">
            <w:pPr>
              <w:pStyle w:val="rowtabella0"/>
              <w:rPr>
                <w:color w:val="002060"/>
              </w:rPr>
            </w:pPr>
            <w:r w:rsidRPr="00635AA3">
              <w:rPr>
                <w:color w:val="002060"/>
              </w:rPr>
              <w:t>LOCALITA' NONTESICURO</w:t>
            </w:r>
          </w:p>
        </w:tc>
      </w:tr>
      <w:tr w:rsidR="00F438B4" w:rsidRPr="00635AA3" w14:paraId="0F26A0B1"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FF5E78" w14:textId="77777777" w:rsidR="00F438B4" w:rsidRPr="00635AA3" w:rsidRDefault="00F438B4" w:rsidP="000418A2">
            <w:pPr>
              <w:pStyle w:val="rowtabella0"/>
              <w:rPr>
                <w:color w:val="002060"/>
              </w:rPr>
            </w:pPr>
            <w:r w:rsidRPr="00635AA3">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D810B6" w14:textId="77777777" w:rsidR="00F438B4" w:rsidRPr="00635AA3" w:rsidRDefault="00F438B4" w:rsidP="000418A2">
            <w:pPr>
              <w:pStyle w:val="rowtabella0"/>
              <w:rPr>
                <w:color w:val="002060"/>
              </w:rPr>
            </w:pPr>
            <w:r w:rsidRPr="00635AA3">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05FE45"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F86320" w14:textId="77777777" w:rsidR="00F438B4" w:rsidRPr="00635AA3" w:rsidRDefault="00F438B4" w:rsidP="000418A2">
            <w:pPr>
              <w:pStyle w:val="rowtabella0"/>
              <w:rPr>
                <w:color w:val="002060"/>
              </w:rPr>
            </w:pPr>
            <w:r w:rsidRPr="00635AA3">
              <w:rPr>
                <w:color w:val="002060"/>
              </w:rPr>
              <w:t>07/12/2023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F9618" w14:textId="77777777" w:rsidR="00F438B4" w:rsidRPr="00635AA3" w:rsidRDefault="00F438B4" w:rsidP="000418A2">
            <w:pPr>
              <w:pStyle w:val="rowtabella0"/>
              <w:rPr>
                <w:color w:val="002060"/>
              </w:rPr>
            </w:pPr>
            <w:r w:rsidRPr="00635AA3">
              <w:rPr>
                <w:color w:val="002060"/>
              </w:rPr>
              <w:t>5136 PALASPORT "</w:t>
            </w:r>
            <w:proofErr w:type="gramStart"/>
            <w:r w:rsidRPr="00635AA3">
              <w:rPr>
                <w:color w:val="002060"/>
              </w:rPr>
              <w:t>A.PERGOLESI</w:t>
            </w:r>
            <w:proofErr w:type="gramEnd"/>
            <w:r w:rsidRPr="00635AA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DFDE4" w14:textId="77777777" w:rsidR="00F438B4" w:rsidRPr="00635AA3" w:rsidRDefault="00F438B4" w:rsidP="000418A2">
            <w:pPr>
              <w:pStyle w:val="rowtabella0"/>
              <w:rPr>
                <w:color w:val="002060"/>
              </w:rPr>
            </w:pPr>
            <w:r w:rsidRPr="00635AA3">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2189B" w14:textId="77777777" w:rsidR="00F438B4" w:rsidRPr="00635AA3" w:rsidRDefault="00F438B4" w:rsidP="000418A2">
            <w:pPr>
              <w:pStyle w:val="rowtabella0"/>
              <w:rPr>
                <w:color w:val="002060"/>
              </w:rPr>
            </w:pPr>
            <w:r w:rsidRPr="00635AA3">
              <w:rPr>
                <w:color w:val="002060"/>
              </w:rPr>
              <w:t>VIA CIRCONVALLAZIONE</w:t>
            </w:r>
          </w:p>
        </w:tc>
      </w:tr>
      <w:tr w:rsidR="00F438B4" w:rsidRPr="00635AA3" w14:paraId="126E9596"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F6A7C" w14:textId="77777777" w:rsidR="00F438B4" w:rsidRPr="00635AA3" w:rsidRDefault="00F438B4" w:rsidP="000418A2">
            <w:pPr>
              <w:pStyle w:val="rowtabella0"/>
              <w:rPr>
                <w:color w:val="002060"/>
              </w:rPr>
            </w:pPr>
            <w:r w:rsidRPr="00635AA3">
              <w:rPr>
                <w:color w:val="002060"/>
              </w:rPr>
              <w:t>VIRTUS AURORA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4FC21" w14:textId="77777777" w:rsidR="00F438B4" w:rsidRPr="00635AA3" w:rsidRDefault="00F438B4" w:rsidP="000418A2">
            <w:pPr>
              <w:pStyle w:val="rowtabella0"/>
              <w:rPr>
                <w:color w:val="002060"/>
              </w:rPr>
            </w:pPr>
            <w:r w:rsidRPr="00635AA3">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932B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C51B4" w14:textId="77777777" w:rsidR="00F438B4" w:rsidRPr="00635AA3" w:rsidRDefault="00F438B4" w:rsidP="000418A2">
            <w:pPr>
              <w:pStyle w:val="rowtabella0"/>
              <w:rPr>
                <w:color w:val="002060"/>
              </w:rPr>
            </w:pPr>
            <w:r w:rsidRPr="00635AA3">
              <w:rPr>
                <w:color w:val="002060"/>
              </w:rPr>
              <w:t>07/12/2023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74673" w14:textId="77777777" w:rsidR="00F438B4" w:rsidRPr="00635AA3" w:rsidRDefault="00F438B4" w:rsidP="000418A2">
            <w:pPr>
              <w:pStyle w:val="rowtabella0"/>
              <w:rPr>
                <w:color w:val="002060"/>
              </w:rPr>
            </w:pPr>
            <w:r w:rsidRPr="00635AA3">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67E60" w14:textId="77777777" w:rsidR="00F438B4" w:rsidRPr="00635AA3" w:rsidRDefault="00F438B4" w:rsidP="000418A2">
            <w:pPr>
              <w:pStyle w:val="rowtabella0"/>
              <w:rPr>
                <w:color w:val="002060"/>
              </w:rPr>
            </w:pPr>
            <w:r w:rsidRPr="00635AA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ADF20" w14:textId="77777777" w:rsidR="00F438B4" w:rsidRPr="00635AA3" w:rsidRDefault="00F438B4" w:rsidP="000418A2">
            <w:pPr>
              <w:pStyle w:val="rowtabella0"/>
              <w:rPr>
                <w:color w:val="002060"/>
              </w:rPr>
            </w:pPr>
            <w:r w:rsidRPr="00635AA3">
              <w:rPr>
                <w:color w:val="002060"/>
              </w:rPr>
              <w:t>VIA ZANNONI</w:t>
            </w:r>
          </w:p>
        </w:tc>
      </w:tr>
    </w:tbl>
    <w:p w14:paraId="376D4F7E" w14:textId="77777777" w:rsidR="00F438B4" w:rsidRPr="00635AA3" w:rsidRDefault="00F438B4" w:rsidP="00F438B4">
      <w:pPr>
        <w:pStyle w:val="breakline"/>
        <w:rPr>
          <w:color w:val="002060"/>
        </w:rPr>
      </w:pPr>
    </w:p>
    <w:p w14:paraId="778F70DB" w14:textId="77777777" w:rsidR="00F438B4" w:rsidRPr="00635AA3" w:rsidRDefault="00F438B4" w:rsidP="00F438B4">
      <w:pPr>
        <w:pStyle w:val="breakline"/>
        <w:rPr>
          <w:color w:val="002060"/>
        </w:rPr>
      </w:pPr>
    </w:p>
    <w:p w14:paraId="54E98AD4" w14:textId="77777777" w:rsidR="00F438B4" w:rsidRPr="00635AA3" w:rsidRDefault="00F438B4" w:rsidP="00F438B4">
      <w:pPr>
        <w:pStyle w:val="breakline"/>
        <w:rPr>
          <w:color w:val="002060"/>
        </w:rPr>
      </w:pPr>
    </w:p>
    <w:p w14:paraId="1E7FB7DE" w14:textId="77777777" w:rsidR="00F438B4" w:rsidRPr="00635AA3" w:rsidRDefault="00F438B4" w:rsidP="00F438B4">
      <w:pPr>
        <w:pStyle w:val="sottotitolocampionato10"/>
        <w:rPr>
          <w:color w:val="002060"/>
        </w:rPr>
      </w:pPr>
      <w:r w:rsidRPr="00635AA3">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F438B4" w:rsidRPr="00635AA3" w14:paraId="0CB31E6B"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D72C0"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804F2"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27F8B"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3EA36"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CF6FB"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BBB18"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5859A"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394E8878"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2AE8F" w14:textId="77777777" w:rsidR="00F438B4" w:rsidRPr="00635AA3" w:rsidRDefault="00F438B4" w:rsidP="000418A2">
            <w:pPr>
              <w:pStyle w:val="rowtabella0"/>
              <w:rPr>
                <w:color w:val="002060"/>
              </w:rPr>
            </w:pPr>
            <w:r w:rsidRPr="00635AA3">
              <w:rPr>
                <w:color w:val="002060"/>
              </w:rPr>
              <w:lastRenderedPageBreak/>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F8CEC" w14:textId="77777777" w:rsidR="00F438B4" w:rsidRPr="00635AA3" w:rsidRDefault="00F438B4" w:rsidP="000418A2">
            <w:pPr>
              <w:pStyle w:val="rowtabella0"/>
              <w:rPr>
                <w:color w:val="002060"/>
              </w:rPr>
            </w:pPr>
            <w:r w:rsidRPr="00635AA3">
              <w:rPr>
                <w:color w:val="002060"/>
              </w:rPr>
              <w:t>FOLGORE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E25E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20065" w14:textId="77777777" w:rsidR="00F438B4" w:rsidRPr="00635AA3" w:rsidRDefault="00F438B4" w:rsidP="000418A2">
            <w:pPr>
              <w:pStyle w:val="rowtabella0"/>
              <w:rPr>
                <w:color w:val="002060"/>
              </w:rPr>
            </w:pPr>
            <w:r w:rsidRPr="00635AA3">
              <w:rPr>
                <w:color w:val="002060"/>
              </w:rPr>
              <w:t>01/12/2023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5C981" w14:textId="77777777" w:rsidR="00F438B4" w:rsidRPr="00635AA3" w:rsidRDefault="00F438B4" w:rsidP="000418A2">
            <w:pPr>
              <w:pStyle w:val="rowtabella0"/>
              <w:rPr>
                <w:color w:val="002060"/>
              </w:rPr>
            </w:pPr>
            <w:r w:rsidRPr="00635AA3">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03727" w14:textId="77777777" w:rsidR="00F438B4" w:rsidRPr="00635AA3" w:rsidRDefault="00F438B4" w:rsidP="000418A2">
            <w:pPr>
              <w:pStyle w:val="rowtabella0"/>
              <w:rPr>
                <w:color w:val="002060"/>
              </w:rPr>
            </w:pPr>
            <w:r w:rsidRPr="00635AA3">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0A31E" w14:textId="77777777" w:rsidR="00F438B4" w:rsidRPr="00635AA3" w:rsidRDefault="00F438B4" w:rsidP="000418A2">
            <w:pPr>
              <w:pStyle w:val="rowtabella0"/>
              <w:rPr>
                <w:color w:val="002060"/>
              </w:rPr>
            </w:pPr>
            <w:r w:rsidRPr="00635AA3">
              <w:rPr>
                <w:color w:val="002060"/>
              </w:rPr>
              <w:t>LOCALITA' LE CALVIE</w:t>
            </w:r>
          </w:p>
        </w:tc>
      </w:tr>
      <w:tr w:rsidR="00F438B4" w:rsidRPr="00635AA3" w14:paraId="68DD6744"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D643E1" w14:textId="77777777" w:rsidR="00F438B4" w:rsidRPr="00635AA3" w:rsidRDefault="00F438B4" w:rsidP="000418A2">
            <w:pPr>
              <w:pStyle w:val="rowtabella0"/>
              <w:rPr>
                <w:color w:val="002060"/>
              </w:rPr>
            </w:pPr>
            <w:r w:rsidRPr="00635AA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F6D1DF" w14:textId="77777777" w:rsidR="00F438B4" w:rsidRPr="00635AA3" w:rsidRDefault="00F438B4" w:rsidP="000418A2">
            <w:pPr>
              <w:pStyle w:val="rowtabella0"/>
              <w:rPr>
                <w:color w:val="002060"/>
              </w:rPr>
            </w:pPr>
            <w:r w:rsidRPr="00635AA3">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E4E9F"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7B1849"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5F58EC" w14:textId="77777777" w:rsidR="00F438B4" w:rsidRPr="00635AA3" w:rsidRDefault="00F438B4" w:rsidP="000418A2">
            <w:pPr>
              <w:pStyle w:val="rowtabella0"/>
              <w:rPr>
                <w:color w:val="002060"/>
              </w:rPr>
            </w:pPr>
            <w:r w:rsidRPr="00635AA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33C9D" w14:textId="77777777" w:rsidR="00F438B4" w:rsidRPr="00635AA3" w:rsidRDefault="00F438B4" w:rsidP="000418A2">
            <w:pPr>
              <w:pStyle w:val="rowtabella0"/>
              <w:rPr>
                <w:color w:val="002060"/>
              </w:rPr>
            </w:pPr>
            <w:r w:rsidRPr="00635AA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991593" w14:textId="77777777" w:rsidR="00F438B4" w:rsidRPr="00635AA3" w:rsidRDefault="00F438B4" w:rsidP="000418A2">
            <w:pPr>
              <w:pStyle w:val="rowtabella0"/>
              <w:rPr>
                <w:color w:val="002060"/>
              </w:rPr>
            </w:pPr>
            <w:r w:rsidRPr="00635AA3">
              <w:rPr>
                <w:color w:val="002060"/>
              </w:rPr>
              <w:t>VIA DELLA REPUBBLICA</w:t>
            </w:r>
          </w:p>
        </w:tc>
      </w:tr>
      <w:tr w:rsidR="00F438B4" w:rsidRPr="00635AA3" w14:paraId="5D8FADD4"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CF84C2" w14:textId="77777777" w:rsidR="00F438B4" w:rsidRPr="00635AA3" w:rsidRDefault="00F438B4" w:rsidP="000418A2">
            <w:pPr>
              <w:pStyle w:val="rowtabella0"/>
              <w:rPr>
                <w:color w:val="002060"/>
              </w:rPr>
            </w:pPr>
            <w:r w:rsidRPr="00635AA3">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24B862" w14:textId="77777777" w:rsidR="00F438B4" w:rsidRPr="00635AA3" w:rsidRDefault="00F438B4" w:rsidP="000418A2">
            <w:pPr>
              <w:pStyle w:val="rowtabella0"/>
              <w:rPr>
                <w:color w:val="002060"/>
              </w:rPr>
            </w:pPr>
            <w:r w:rsidRPr="00635AA3">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23A0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3901C0" w14:textId="77777777" w:rsidR="00F438B4" w:rsidRPr="00635AA3" w:rsidRDefault="00F438B4" w:rsidP="000418A2">
            <w:pPr>
              <w:pStyle w:val="rowtabella0"/>
              <w:rPr>
                <w:color w:val="002060"/>
              </w:rPr>
            </w:pPr>
            <w:r w:rsidRPr="00635AA3">
              <w:rPr>
                <w:color w:val="002060"/>
              </w:rPr>
              <w:t>01/12/2023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04E91C" w14:textId="77777777" w:rsidR="00F438B4" w:rsidRPr="00635AA3" w:rsidRDefault="00F438B4" w:rsidP="000418A2">
            <w:pPr>
              <w:pStyle w:val="rowtabella0"/>
              <w:rPr>
                <w:color w:val="002060"/>
              </w:rPr>
            </w:pPr>
            <w:r w:rsidRPr="00635AA3">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FA027" w14:textId="77777777" w:rsidR="00F438B4" w:rsidRPr="00635AA3" w:rsidRDefault="00F438B4" w:rsidP="000418A2">
            <w:pPr>
              <w:pStyle w:val="rowtabella0"/>
              <w:rPr>
                <w:color w:val="002060"/>
              </w:rPr>
            </w:pPr>
            <w:r w:rsidRPr="00635AA3">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FCEDD" w14:textId="77777777" w:rsidR="00F438B4" w:rsidRPr="00635AA3" w:rsidRDefault="00F438B4" w:rsidP="000418A2">
            <w:pPr>
              <w:pStyle w:val="rowtabella0"/>
              <w:rPr>
                <w:color w:val="002060"/>
              </w:rPr>
            </w:pPr>
            <w:r w:rsidRPr="00635AA3">
              <w:rPr>
                <w:color w:val="002060"/>
              </w:rPr>
              <w:t>LOC. PIÃˆ DI GUALDO</w:t>
            </w:r>
          </w:p>
        </w:tc>
      </w:tr>
      <w:tr w:rsidR="00F438B4" w:rsidRPr="00635AA3" w14:paraId="30EC098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0C8B09" w14:textId="77777777" w:rsidR="00F438B4" w:rsidRPr="00635AA3" w:rsidRDefault="00F438B4" w:rsidP="000418A2">
            <w:pPr>
              <w:pStyle w:val="rowtabella0"/>
              <w:rPr>
                <w:color w:val="002060"/>
              </w:rPr>
            </w:pPr>
            <w:r w:rsidRPr="00635AA3">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EBD20" w14:textId="77777777" w:rsidR="00F438B4" w:rsidRPr="00635AA3" w:rsidRDefault="00F438B4" w:rsidP="000418A2">
            <w:pPr>
              <w:pStyle w:val="rowtabella0"/>
              <w:rPr>
                <w:color w:val="002060"/>
              </w:rPr>
            </w:pPr>
            <w:r w:rsidRPr="00635AA3">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EA3AFB"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E59E88" w14:textId="77777777" w:rsidR="00F438B4" w:rsidRPr="00635AA3" w:rsidRDefault="00F438B4" w:rsidP="000418A2">
            <w:pPr>
              <w:pStyle w:val="rowtabella0"/>
              <w:rPr>
                <w:color w:val="002060"/>
              </w:rPr>
            </w:pPr>
            <w:r w:rsidRPr="00635AA3">
              <w:rPr>
                <w:color w:val="002060"/>
              </w:rPr>
              <w:t>01/12/2023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FF77BC" w14:textId="77777777" w:rsidR="00F438B4" w:rsidRPr="00635AA3" w:rsidRDefault="00F438B4" w:rsidP="000418A2">
            <w:pPr>
              <w:pStyle w:val="rowtabella0"/>
              <w:rPr>
                <w:color w:val="002060"/>
              </w:rPr>
            </w:pPr>
            <w:r w:rsidRPr="00635AA3">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A14735" w14:textId="77777777" w:rsidR="00F438B4" w:rsidRPr="00635AA3" w:rsidRDefault="00F438B4" w:rsidP="000418A2">
            <w:pPr>
              <w:pStyle w:val="rowtabella0"/>
              <w:rPr>
                <w:color w:val="002060"/>
              </w:rPr>
            </w:pPr>
            <w:r w:rsidRPr="00635AA3">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582E9" w14:textId="77777777" w:rsidR="00F438B4" w:rsidRPr="00635AA3" w:rsidRDefault="00F438B4" w:rsidP="000418A2">
            <w:pPr>
              <w:pStyle w:val="rowtabella0"/>
              <w:rPr>
                <w:color w:val="002060"/>
              </w:rPr>
            </w:pPr>
            <w:r w:rsidRPr="00635AA3">
              <w:rPr>
                <w:color w:val="002060"/>
              </w:rPr>
              <w:t>VIALE MAZZINI</w:t>
            </w:r>
          </w:p>
        </w:tc>
      </w:tr>
      <w:tr w:rsidR="00F438B4" w:rsidRPr="00635AA3" w14:paraId="4DCA4BDC"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3539B5" w14:textId="77777777" w:rsidR="00F438B4" w:rsidRPr="00635AA3" w:rsidRDefault="00F438B4" w:rsidP="000418A2">
            <w:pPr>
              <w:pStyle w:val="rowtabella0"/>
              <w:rPr>
                <w:color w:val="002060"/>
              </w:rPr>
            </w:pPr>
            <w:r w:rsidRPr="00635AA3">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F3B62A" w14:textId="77777777" w:rsidR="00F438B4" w:rsidRPr="00635AA3" w:rsidRDefault="00F438B4" w:rsidP="000418A2">
            <w:pPr>
              <w:pStyle w:val="rowtabella0"/>
              <w:rPr>
                <w:color w:val="002060"/>
              </w:rPr>
            </w:pPr>
            <w:r w:rsidRPr="00635AA3">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A021D5"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3EA12E"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BA090B" w14:textId="77777777" w:rsidR="00F438B4" w:rsidRPr="00635AA3" w:rsidRDefault="00F438B4" w:rsidP="000418A2">
            <w:pPr>
              <w:pStyle w:val="rowtabella0"/>
              <w:rPr>
                <w:color w:val="002060"/>
              </w:rPr>
            </w:pPr>
            <w:r w:rsidRPr="00635AA3">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9F90F" w14:textId="77777777" w:rsidR="00F438B4" w:rsidRPr="00635AA3" w:rsidRDefault="00F438B4" w:rsidP="000418A2">
            <w:pPr>
              <w:pStyle w:val="rowtabella0"/>
              <w:rPr>
                <w:color w:val="002060"/>
              </w:rPr>
            </w:pPr>
            <w:r w:rsidRPr="00635AA3">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4ABA9" w14:textId="77777777" w:rsidR="00F438B4" w:rsidRPr="00635AA3" w:rsidRDefault="00F438B4" w:rsidP="000418A2">
            <w:pPr>
              <w:pStyle w:val="rowtabella0"/>
              <w:rPr>
                <w:color w:val="002060"/>
              </w:rPr>
            </w:pPr>
            <w:r w:rsidRPr="00635AA3">
              <w:rPr>
                <w:color w:val="002060"/>
              </w:rPr>
              <w:t>VIA GRAMSCI-VIA FEGGIANI</w:t>
            </w:r>
          </w:p>
        </w:tc>
      </w:tr>
      <w:tr w:rsidR="00F438B4" w:rsidRPr="00635AA3" w14:paraId="5C3B7993"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CD0C1D" w14:textId="77777777" w:rsidR="00F438B4" w:rsidRPr="00635AA3" w:rsidRDefault="00F438B4" w:rsidP="000418A2">
            <w:pPr>
              <w:pStyle w:val="rowtabella0"/>
              <w:rPr>
                <w:color w:val="002060"/>
              </w:rPr>
            </w:pPr>
            <w:r w:rsidRPr="00635AA3">
              <w:rPr>
                <w:color w:val="002060"/>
              </w:rPr>
              <w:t>FABRIANO CALCIO A 5 2023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6A288" w14:textId="77777777" w:rsidR="00F438B4" w:rsidRPr="00635AA3" w:rsidRDefault="00F438B4" w:rsidP="000418A2">
            <w:pPr>
              <w:pStyle w:val="rowtabella0"/>
              <w:rPr>
                <w:color w:val="002060"/>
              </w:rPr>
            </w:pPr>
            <w:r w:rsidRPr="00635AA3">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607C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47AD7" w14:textId="77777777" w:rsidR="00F438B4" w:rsidRPr="00635AA3" w:rsidRDefault="00F438B4" w:rsidP="000418A2">
            <w:pPr>
              <w:pStyle w:val="rowtabella0"/>
              <w:rPr>
                <w:color w:val="002060"/>
              </w:rPr>
            </w:pPr>
            <w:r w:rsidRPr="00635AA3">
              <w:rPr>
                <w:color w:val="002060"/>
              </w:rPr>
              <w:t>02/12/2023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94A2C" w14:textId="77777777" w:rsidR="00F438B4" w:rsidRPr="00635AA3" w:rsidRDefault="00F438B4" w:rsidP="000418A2">
            <w:pPr>
              <w:pStyle w:val="rowtabella0"/>
              <w:rPr>
                <w:color w:val="002060"/>
              </w:rPr>
            </w:pPr>
            <w:r w:rsidRPr="00635AA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F3913" w14:textId="77777777" w:rsidR="00F438B4" w:rsidRPr="00635AA3" w:rsidRDefault="00F438B4" w:rsidP="000418A2">
            <w:pPr>
              <w:pStyle w:val="rowtabella0"/>
              <w:rPr>
                <w:color w:val="002060"/>
              </w:rPr>
            </w:pPr>
            <w:r w:rsidRPr="00635AA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D657E"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B.BUOZZI</w:t>
            </w:r>
            <w:proofErr w:type="gramEnd"/>
          </w:p>
        </w:tc>
      </w:tr>
    </w:tbl>
    <w:p w14:paraId="70B3DE55" w14:textId="77777777" w:rsidR="00F438B4" w:rsidRPr="00635AA3" w:rsidRDefault="00F438B4" w:rsidP="00F438B4">
      <w:pPr>
        <w:pStyle w:val="breakline"/>
        <w:rPr>
          <w:color w:val="002060"/>
        </w:rPr>
      </w:pPr>
    </w:p>
    <w:p w14:paraId="3F654C3A" w14:textId="77777777" w:rsidR="00F438B4" w:rsidRPr="00635AA3" w:rsidRDefault="00F438B4" w:rsidP="00F438B4">
      <w:pPr>
        <w:pStyle w:val="breakline"/>
        <w:rPr>
          <w:color w:val="002060"/>
        </w:rPr>
      </w:pPr>
    </w:p>
    <w:p w14:paraId="2C2A35E6" w14:textId="77777777" w:rsidR="00F438B4" w:rsidRPr="00635AA3" w:rsidRDefault="00F438B4" w:rsidP="00F438B4">
      <w:pPr>
        <w:pStyle w:val="breakline"/>
        <w:rPr>
          <w:color w:val="002060"/>
        </w:rPr>
      </w:pPr>
    </w:p>
    <w:p w14:paraId="6A627073" w14:textId="77777777" w:rsidR="00F438B4" w:rsidRPr="00635AA3" w:rsidRDefault="00F438B4" w:rsidP="00F438B4">
      <w:pPr>
        <w:pStyle w:val="sottotitolocampionato10"/>
        <w:rPr>
          <w:color w:val="002060"/>
        </w:rPr>
      </w:pPr>
      <w:r w:rsidRPr="00635AA3">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38B4" w:rsidRPr="00635AA3" w14:paraId="0BE10BF0"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0D8F2"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FAEB5"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E13B7"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75C00"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1440A"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C1DE1"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3304E"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3443D0D0" w14:textId="77777777" w:rsidTr="000418A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93A35E" w14:textId="77777777" w:rsidR="00F438B4" w:rsidRPr="00635AA3" w:rsidRDefault="00F438B4" w:rsidP="000418A2">
            <w:pPr>
              <w:pStyle w:val="rowtabella0"/>
              <w:rPr>
                <w:color w:val="002060"/>
              </w:rPr>
            </w:pPr>
            <w:r w:rsidRPr="00635AA3">
              <w:rPr>
                <w:color w:val="002060"/>
              </w:rPr>
              <w:t>CDC 2018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F3B4B" w14:textId="77777777" w:rsidR="00F438B4" w:rsidRPr="00635AA3" w:rsidRDefault="00F438B4" w:rsidP="000418A2">
            <w:pPr>
              <w:pStyle w:val="rowtabella0"/>
              <w:rPr>
                <w:color w:val="002060"/>
              </w:rPr>
            </w:pPr>
            <w:r w:rsidRPr="00635AA3">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28689"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00AE4" w14:textId="77777777" w:rsidR="00F438B4" w:rsidRPr="00635AA3" w:rsidRDefault="00F438B4" w:rsidP="000418A2">
            <w:pPr>
              <w:pStyle w:val="rowtabella0"/>
              <w:rPr>
                <w:color w:val="002060"/>
              </w:rPr>
            </w:pPr>
            <w:r w:rsidRPr="00635AA3">
              <w:rPr>
                <w:color w:val="002060"/>
              </w:rPr>
              <w:t>06/12/2023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E8D7F" w14:textId="77777777" w:rsidR="00F438B4" w:rsidRPr="00635AA3" w:rsidRDefault="00F438B4" w:rsidP="000418A2">
            <w:pPr>
              <w:pStyle w:val="rowtabella0"/>
              <w:rPr>
                <w:color w:val="002060"/>
              </w:rPr>
            </w:pPr>
            <w:r w:rsidRPr="00635AA3">
              <w:rPr>
                <w:color w:val="002060"/>
              </w:rPr>
              <w:t>5139 PALESTRA POLO SCOLASTICO MICS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A6EB3F" w14:textId="77777777" w:rsidR="00F438B4" w:rsidRPr="00635AA3" w:rsidRDefault="00F438B4" w:rsidP="000418A2">
            <w:pPr>
              <w:pStyle w:val="rowtabella0"/>
              <w:rPr>
                <w:color w:val="002060"/>
              </w:rPr>
            </w:pPr>
            <w:r w:rsidRPr="00635AA3">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BACE0" w14:textId="77777777" w:rsidR="00F438B4" w:rsidRPr="00635AA3" w:rsidRDefault="00F438B4" w:rsidP="000418A2">
            <w:pPr>
              <w:pStyle w:val="rowtabella0"/>
              <w:rPr>
                <w:color w:val="002060"/>
              </w:rPr>
            </w:pPr>
            <w:r w:rsidRPr="00635AA3">
              <w:rPr>
                <w:color w:val="002060"/>
              </w:rPr>
              <w:t>VIA VENEZIA 43</w:t>
            </w:r>
          </w:p>
        </w:tc>
      </w:tr>
    </w:tbl>
    <w:p w14:paraId="28AE8153" w14:textId="77777777" w:rsidR="00F438B4" w:rsidRPr="00635AA3" w:rsidRDefault="00F438B4" w:rsidP="00F438B4">
      <w:pPr>
        <w:pStyle w:val="breakline"/>
        <w:rPr>
          <w:color w:val="002060"/>
        </w:rPr>
      </w:pPr>
    </w:p>
    <w:p w14:paraId="49A404C0" w14:textId="77777777" w:rsidR="00F438B4" w:rsidRPr="00635AA3" w:rsidRDefault="00F438B4" w:rsidP="00F438B4">
      <w:pPr>
        <w:pStyle w:val="breakline"/>
        <w:rPr>
          <w:color w:val="002060"/>
        </w:rPr>
      </w:pPr>
    </w:p>
    <w:p w14:paraId="34570B0C" w14:textId="77777777" w:rsidR="00F438B4" w:rsidRPr="00635AA3" w:rsidRDefault="00F438B4" w:rsidP="00F438B4">
      <w:pPr>
        <w:pStyle w:val="breakline"/>
        <w:rPr>
          <w:color w:val="002060"/>
        </w:rPr>
      </w:pPr>
    </w:p>
    <w:p w14:paraId="0A4FA846" w14:textId="77777777" w:rsidR="00F438B4" w:rsidRPr="00635AA3" w:rsidRDefault="00F438B4" w:rsidP="00F438B4">
      <w:pPr>
        <w:pStyle w:val="sottotitolocampionato10"/>
        <w:rPr>
          <w:color w:val="002060"/>
        </w:rPr>
      </w:pPr>
      <w:r w:rsidRPr="00635AA3">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98"/>
        <w:gridCol w:w="1558"/>
        <w:gridCol w:w="1541"/>
      </w:tblGrid>
      <w:tr w:rsidR="00F438B4" w:rsidRPr="00635AA3" w14:paraId="20207F36"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741E6"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7DE70"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D25E9"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43077"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41062"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56090"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62971"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69CA8E87"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D0613" w14:textId="77777777" w:rsidR="00F438B4" w:rsidRPr="00635AA3" w:rsidRDefault="00F438B4" w:rsidP="000418A2">
            <w:pPr>
              <w:pStyle w:val="rowtabella0"/>
              <w:rPr>
                <w:color w:val="002060"/>
              </w:rPr>
            </w:pPr>
            <w:r w:rsidRPr="00635AA3">
              <w:rPr>
                <w:color w:val="002060"/>
              </w:rPr>
              <w:t>POL. SPORT COMMUNICATION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EB703" w14:textId="77777777" w:rsidR="00F438B4" w:rsidRPr="00635AA3" w:rsidRDefault="00F438B4" w:rsidP="000418A2">
            <w:pPr>
              <w:pStyle w:val="rowtabella0"/>
              <w:rPr>
                <w:color w:val="002060"/>
              </w:rPr>
            </w:pPr>
            <w:r w:rsidRPr="00635AA3">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F92BA"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CE2F4" w14:textId="77777777" w:rsidR="00F438B4" w:rsidRPr="00635AA3" w:rsidRDefault="00F438B4" w:rsidP="000418A2">
            <w:pPr>
              <w:pStyle w:val="rowtabella0"/>
              <w:rPr>
                <w:color w:val="002060"/>
              </w:rPr>
            </w:pPr>
            <w:r w:rsidRPr="00635AA3">
              <w:rPr>
                <w:color w:val="002060"/>
              </w:rPr>
              <w:t>29/11/2023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B8E5E" w14:textId="77777777" w:rsidR="00F438B4" w:rsidRPr="00635AA3" w:rsidRDefault="00F438B4" w:rsidP="000418A2">
            <w:pPr>
              <w:pStyle w:val="rowtabella0"/>
              <w:rPr>
                <w:color w:val="002060"/>
              </w:rPr>
            </w:pPr>
            <w:r w:rsidRPr="00635AA3">
              <w:rPr>
                <w:color w:val="002060"/>
              </w:rPr>
              <w:t>5674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1A35C" w14:textId="77777777" w:rsidR="00F438B4" w:rsidRPr="00635AA3" w:rsidRDefault="00F438B4" w:rsidP="000418A2">
            <w:pPr>
              <w:pStyle w:val="rowtabella0"/>
              <w:rPr>
                <w:color w:val="002060"/>
              </w:rPr>
            </w:pPr>
            <w:r w:rsidRPr="00635AA3">
              <w:rPr>
                <w:color w:val="002060"/>
              </w:rPr>
              <w:t>TORRE SAN PATRIZIO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4D9F6" w14:textId="77777777" w:rsidR="00F438B4" w:rsidRPr="00635AA3" w:rsidRDefault="00F438B4" w:rsidP="000418A2">
            <w:pPr>
              <w:pStyle w:val="rowtabella0"/>
              <w:rPr>
                <w:color w:val="002060"/>
              </w:rPr>
            </w:pPr>
            <w:r w:rsidRPr="00635AA3">
              <w:rPr>
                <w:color w:val="002060"/>
              </w:rPr>
              <w:t>VIA MANZONI</w:t>
            </w:r>
          </w:p>
        </w:tc>
      </w:tr>
      <w:tr w:rsidR="00F438B4" w:rsidRPr="00635AA3" w14:paraId="000754DD"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ABAEB" w14:textId="77777777" w:rsidR="00F438B4" w:rsidRPr="00635AA3" w:rsidRDefault="00F438B4" w:rsidP="000418A2">
            <w:pPr>
              <w:pStyle w:val="rowtabella0"/>
              <w:rPr>
                <w:color w:val="002060"/>
              </w:rPr>
            </w:pPr>
            <w:r w:rsidRPr="00635AA3">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719618" w14:textId="77777777" w:rsidR="00F438B4" w:rsidRPr="00635AA3" w:rsidRDefault="00F438B4" w:rsidP="000418A2">
            <w:pPr>
              <w:pStyle w:val="rowtabella0"/>
              <w:rPr>
                <w:color w:val="002060"/>
              </w:rPr>
            </w:pPr>
            <w:r w:rsidRPr="00635AA3">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9816ED"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B42D7B"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41A80B" w14:textId="77777777" w:rsidR="00F438B4" w:rsidRPr="00635AA3" w:rsidRDefault="00F438B4" w:rsidP="000418A2">
            <w:pPr>
              <w:pStyle w:val="rowtabella0"/>
              <w:rPr>
                <w:color w:val="002060"/>
              </w:rPr>
            </w:pPr>
            <w:r w:rsidRPr="00635AA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87819" w14:textId="77777777" w:rsidR="00F438B4" w:rsidRPr="00635AA3" w:rsidRDefault="00F438B4" w:rsidP="000418A2">
            <w:pPr>
              <w:pStyle w:val="rowtabella0"/>
              <w:rPr>
                <w:color w:val="002060"/>
              </w:rPr>
            </w:pPr>
            <w:r w:rsidRPr="00635AA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844993"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B.ROSSI</w:t>
            </w:r>
            <w:proofErr w:type="gramEnd"/>
            <w:r w:rsidRPr="00635AA3">
              <w:rPr>
                <w:color w:val="002060"/>
              </w:rPr>
              <w:t xml:space="preserve"> SNC</w:t>
            </w:r>
          </w:p>
        </w:tc>
      </w:tr>
      <w:tr w:rsidR="00F438B4" w:rsidRPr="00635AA3" w14:paraId="2307B14C"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F4833" w14:textId="77777777" w:rsidR="00F438B4" w:rsidRPr="00635AA3" w:rsidRDefault="00F438B4" w:rsidP="000418A2">
            <w:pPr>
              <w:pStyle w:val="rowtabella0"/>
              <w:rPr>
                <w:color w:val="002060"/>
              </w:rPr>
            </w:pPr>
            <w:r w:rsidRPr="00635AA3">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1A2EB" w14:textId="77777777" w:rsidR="00F438B4" w:rsidRPr="00635AA3" w:rsidRDefault="00F438B4" w:rsidP="000418A2">
            <w:pPr>
              <w:pStyle w:val="rowtabella0"/>
              <w:rPr>
                <w:color w:val="002060"/>
              </w:rPr>
            </w:pPr>
            <w:r w:rsidRPr="00635AA3">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24096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9B42B"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D1CA35" w14:textId="77777777" w:rsidR="00F438B4" w:rsidRPr="00635AA3" w:rsidRDefault="00F438B4" w:rsidP="000418A2">
            <w:pPr>
              <w:pStyle w:val="rowtabella0"/>
              <w:rPr>
                <w:color w:val="002060"/>
              </w:rPr>
            </w:pPr>
            <w:r w:rsidRPr="00635AA3">
              <w:rPr>
                <w:color w:val="002060"/>
              </w:rPr>
              <w:t>5280 TENSOSTRUTTURA S.</w:t>
            </w:r>
            <w:proofErr w:type="gramStart"/>
            <w:r w:rsidRPr="00635AA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74560" w14:textId="77777777" w:rsidR="00F438B4" w:rsidRPr="00635AA3" w:rsidRDefault="00F438B4" w:rsidP="000418A2">
            <w:pPr>
              <w:pStyle w:val="rowtabella0"/>
              <w:rPr>
                <w:color w:val="002060"/>
              </w:rPr>
            </w:pPr>
            <w:r w:rsidRPr="00635AA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D197D" w14:textId="77777777" w:rsidR="00F438B4" w:rsidRPr="00635AA3" w:rsidRDefault="00F438B4" w:rsidP="000418A2">
            <w:pPr>
              <w:pStyle w:val="rowtabella0"/>
              <w:rPr>
                <w:color w:val="002060"/>
              </w:rPr>
            </w:pPr>
            <w:r w:rsidRPr="00635AA3">
              <w:rPr>
                <w:color w:val="002060"/>
              </w:rPr>
              <w:t>VIA LORENZO LOTTO</w:t>
            </w:r>
          </w:p>
        </w:tc>
      </w:tr>
      <w:tr w:rsidR="00F438B4" w:rsidRPr="00635AA3" w14:paraId="64781CE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975C4" w14:textId="77777777" w:rsidR="00F438B4" w:rsidRPr="00635AA3" w:rsidRDefault="00F438B4" w:rsidP="000418A2">
            <w:pPr>
              <w:pStyle w:val="rowtabella0"/>
              <w:rPr>
                <w:color w:val="002060"/>
              </w:rPr>
            </w:pPr>
            <w:r w:rsidRPr="00635AA3">
              <w:rPr>
                <w:color w:val="002060"/>
              </w:rPr>
              <w:t xml:space="preserve">CALCIO </w:t>
            </w:r>
            <w:proofErr w:type="gramStart"/>
            <w:r w:rsidRPr="00635AA3">
              <w:rPr>
                <w:color w:val="002060"/>
              </w:rPr>
              <w:t>S.ELPIDIO</w:t>
            </w:r>
            <w:proofErr w:type="gramEnd"/>
            <w:r w:rsidRPr="00635AA3">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97D325" w14:textId="77777777" w:rsidR="00F438B4" w:rsidRPr="00635AA3" w:rsidRDefault="00F438B4" w:rsidP="000418A2">
            <w:pPr>
              <w:pStyle w:val="rowtabella0"/>
              <w:rPr>
                <w:color w:val="002060"/>
              </w:rPr>
            </w:pPr>
            <w:r w:rsidRPr="00635AA3">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8BFE7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AF0FA0"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F73D86" w14:textId="77777777" w:rsidR="00F438B4" w:rsidRPr="00635AA3" w:rsidRDefault="00F438B4" w:rsidP="000418A2">
            <w:pPr>
              <w:pStyle w:val="rowtabella0"/>
              <w:rPr>
                <w:color w:val="002060"/>
              </w:rPr>
            </w:pPr>
            <w:r w:rsidRPr="00635AA3">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0013B2" w14:textId="77777777" w:rsidR="00F438B4" w:rsidRPr="00635AA3" w:rsidRDefault="00F438B4" w:rsidP="000418A2">
            <w:pPr>
              <w:pStyle w:val="rowtabella0"/>
              <w:rPr>
                <w:color w:val="002060"/>
              </w:rPr>
            </w:pPr>
            <w:r w:rsidRPr="00635AA3">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08196" w14:textId="77777777" w:rsidR="00F438B4" w:rsidRPr="00635AA3" w:rsidRDefault="00F438B4" w:rsidP="000418A2">
            <w:pPr>
              <w:pStyle w:val="rowtabella0"/>
              <w:rPr>
                <w:color w:val="002060"/>
              </w:rPr>
            </w:pPr>
            <w:r w:rsidRPr="00635AA3">
              <w:rPr>
                <w:color w:val="002060"/>
              </w:rPr>
              <w:t>VIA CARDUCCI</w:t>
            </w:r>
          </w:p>
        </w:tc>
      </w:tr>
      <w:tr w:rsidR="00F438B4" w:rsidRPr="00635AA3" w14:paraId="7DBD7412"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89EDB" w14:textId="77777777" w:rsidR="00F438B4" w:rsidRPr="00635AA3" w:rsidRDefault="00F438B4" w:rsidP="000418A2">
            <w:pPr>
              <w:pStyle w:val="rowtabella0"/>
              <w:rPr>
                <w:color w:val="002060"/>
              </w:rPr>
            </w:pPr>
            <w:r w:rsidRPr="00635AA3">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F31D76" w14:textId="77777777" w:rsidR="00F438B4" w:rsidRPr="00635AA3" w:rsidRDefault="00F438B4" w:rsidP="000418A2">
            <w:pPr>
              <w:pStyle w:val="rowtabella0"/>
              <w:rPr>
                <w:color w:val="002060"/>
              </w:rPr>
            </w:pPr>
            <w:r w:rsidRPr="00635AA3">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E12E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E81C5B"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94B33E" w14:textId="77777777" w:rsidR="00F438B4" w:rsidRPr="00635AA3" w:rsidRDefault="00F438B4" w:rsidP="000418A2">
            <w:pPr>
              <w:pStyle w:val="rowtabella0"/>
              <w:rPr>
                <w:color w:val="002060"/>
              </w:rPr>
            </w:pPr>
            <w:r w:rsidRPr="00635AA3">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ACFF61" w14:textId="77777777" w:rsidR="00F438B4" w:rsidRPr="00635AA3" w:rsidRDefault="00F438B4" w:rsidP="000418A2">
            <w:pPr>
              <w:pStyle w:val="rowtabella0"/>
              <w:rPr>
                <w:color w:val="002060"/>
              </w:rPr>
            </w:pPr>
            <w:r w:rsidRPr="00635AA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E0C5E" w14:textId="77777777" w:rsidR="00F438B4" w:rsidRPr="00635AA3" w:rsidRDefault="00F438B4" w:rsidP="000418A2">
            <w:pPr>
              <w:pStyle w:val="rowtabella0"/>
              <w:rPr>
                <w:color w:val="002060"/>
              </w:rPr>
            </w:pPr>
            <w:r w:rsidRPr="00635AA3">
              <w:rPr>
                <w:color w:val="002060"/>
              </w:rPr>
              <w:t>VIA VOLTURNO-PIEDIRIPA</w:t>
            </w:r>
          </w:p>
        </w:tc>
      </w:tr>
      <w:tr w:rsidR="00F438B4" w:rsidRPr="00635AA3" w14:paraId="35151879"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1AD58A" w14:textId="77777777" w:rsidR="00F438B4" w:rsidRPr="00635AA3" w:rsidRDefault="00F438B4" w:rsidP="000418A2">
            <w:pPr>
              <w:pStyle w:val="rowtabella0"/>
              <w:rPr>
                <w:color w:val="002060"/>
              </w:rPr>
            </w:pPr>
            <w:r w:rsidRPr="00635AA3">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F0AD6" w14:textId="77777777" w:rsidR="00F438B4" w:rsidRPr="00635AA3" w:rsidRDefault="00F438B4" w:rsidP="000418A2">
            <w:pPr>
              <w:pStyle w:val="rowtabella0"/>
              <w:rPr>
                <w:color w:val="002060"/>
              </w:rPr>
            </w:pPr>
            <w:r w:rsidRPr="00635AA3">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FAFAC"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343F4" w14:textId="77777777" w:rsidR="00F438B4" w:rsidRPr="00635AA3" w:rsidRDefault="00F438B4" w:rsidP="000418A2">
            <w:pPr>
              <w:pStyle w:val="rowtabella0"/>
              <w:rPr>
                <w:color w:val="002060"/>
              </w:rPr>
            </w:pPr>
            <w:r w:rsidRPr="00635AA3">
              <w:rPr>
                <w:color w:val="002060"/>
              </w:rPr>
              <w:t>03/12/2023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2EC31" w14:textId="77777777" w:rsidR="00F438B4" w:rsidRPr="00635AA3" w:rsidRDefault="00F438B4" w:rsidP="000418A2">
            <w:pPr>
              <w:pStyle w:val="rowtabella0"/>
              <w:rPr>
                <w:color w:val="002060"/>
              </w:rPr>
            </w:pPr>
            <w:r w:rsidRPr="00635AA3">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BD3B7" w14:textId="77777777" w:rsidR="00F438B4" w:rsidRPr="00635AA3" w:rsidRDefault="00F438B4" w:rsidP="000418A2">
            <w:pPr>
              <w:pStyle w:val="rowtabella0"/>
              <w:rPr>
                <w:color w:val="002060"/>
              </w:rPr>
            </w:pPr>
            <w:r w:rsidRPr="00635AA3">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5EB00" w14:textId="77777777" w:rsidR="00F438B4" w:rsidRPr="00635AA3" w:rsidRDefault="00F438B4" w:rsidP="000418A2">
            <w:pPr>
              <w:pStyle w:val="rowtabella0"/>
              <w:rPr>
                <w:color w:val="002060"/>
              </w:rPr>
            </w:pPr>
            <w:r w:rsidRPr="00635AA3">
              <w:rPr>
                <w:color w:val="002060"/>
              </w:rPr>
              <w:t>VIA ALESSANDRO MANZONI</w:t>
            </w:r>
          </w:p>
        </w:tc>
      </w:tr>
    </w:tbl>
    <w:p w14:paraId="055899A6" w14:textId="77777777" w:rsidR="00F438B4" w:rsidRPr="00635AA3" w:rsidRDefault="00F438B4" w:rsidP="00F438B4">
      <w:pPr>
        <w:pStyle w:val="breakline"/>
        <w:rPr>
          <w:color w:val="002060"/>
        </w:rPr>
      </w:pPr>
    </w:p>
    <w:p w14:paraId="330B37EB" w14:textId="77777777" w:rsidR="00F438B4" w:rsidRPr="00635AA3" w:rsidRDefault="00F438B4" w:rsidP="00F438B4">
      <w:pPr>
        <w:pStyle w:val="breakline"/>
        <w:rPr>
          <w:color w:val="002060"/>
        </w:rPr>
      </w:pPr>
    </w:p>
    <w:p w14:paraId="506CF834" w14:textId="77777777" w:rsidR="00F438B4" w:rsidRPr="00635AA3" w:rsidRDefault="00F438B4" w:rsidP="00F438B4">
      <w:pPr>
        <w:pStyle w:val="breakline"/>
        <w:rPr>
          <w:color w:val="002060"/>
        </w:rPr>
      </w:pPr>
    </w:p>
    <w:p w14:paraId="7F7AC7D1" w14:textId="77777777" w:rsidR="00F438B4" w:rsidRPr="00635AA3" w:rsidRDefault="00F438B4" w:rsidP="00F438B4">
      <w:pPr>
        <w:pStyle w:val="sottotitolocampionato10"/>
        <w:rPr>
          <w:color w:val="002060"/>
        </w:rPr>
      </w:pPr>
      <w:r w:rsidRPr="00635AA3">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F438B4" w:rsidRPr="00635AA3" w14:paraId="7AA6E89E"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09078"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302AB"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A2100"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0F6C2"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750C3"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20BFA"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24611"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74835867"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36EB8F" w14:textId="77777777" w:rsidR="00F438B4" w:rsidRPr="00635AA3" w:rsidRDefault="00F438B4" w:rsidP="000418A2">
            <w:pPr>
              <w:pStyle w:val="rowtabella0"/>
              <w:rPr>
                <w:color w:val="002060"/>
              </w:rPr>
            </w:pPr>
            <w:r w:rsidRPr="00635AA3">
              <w:rPr>
                <w:color w:val="002060"/>
              </w:rPr>
              <w:t>VAL TENNA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7B807" w14:textId="77777777" w:rsidR="00F438B4" w:rsidRPr="00635AA3" w:rsidRDefault="00F438B4" w:rsidP="000418A2">
            <w:pPr>
              <w:pStyle w:val="rowtabella0"/>
              <w:rPr>
                <w:color w:val="002060"/>
              </w:rPr>
            </w:pPr>
            <w:r w:rsidRPr="00635AA3">
              <w:rPr>
                <w:color w:val="002060"/>
              </w:rPr>
              <w:t xml:space="preserve">CALCIO </w:t>
            </w:r>
            <w:proofErr w:type="gramStart"/>
            <w:r w:rsidRPr="00635AA3">
              <w:rPr>
                <w:color w:val="002060"/>
              </w:rPr>
              <w:t>S.ELPIDIO</w:t>
            </w:r>
            <w:proofErr w:type="gramEnd"/>
            <w:r w:rsidRPr="00635AA3">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B8763"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5A633" w14:textId="77777777" w:rsidR="00F438B4" w:rsidRPr="00635AA3" w:rsidRDefault="00F438B4" w:rsidP="000418A2">
            <w:pPr>
              <w:pStyle w:val="rowtabella0"/>
              <w:rPr>
                <w:color w:val="002060"/>
              </w:rPr>
            </w:pPr>
            <w:r w:rsidRPr="00635AA3">
              <w:rPr>
                <w:color w:val="002060"/>
              </w:rPr>
              <w:t>06/12/2023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5C613" w14:textId="77777777" w:rsidR="00F438B4" w:rsidRPr="00635AA3" w:rsidRDefault="00F438B4" w:rsidP="000418A2">
            <w:pPr>
              <w:pStyle w:val="rowtabella0"/>
              <w:rPr>
                <w:color w:val="002060"/>
              </w:rPr>
            </w:pPr>
            <w:r w:rsidRPr="00635AA3">
              <w:rPr>
                <w:color w:val="002060"/>
              </w:rPr>
              <w:t>5678 CAMPO COPERTO RIONE MURATO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C8EAF" w14:textId="77777777" w:rsidR="00F438B4" w:rsidRPr="00635AA3" w:rsidRDefault="00F438B4" w:rsidP="000418A2">
            <w:pPr>
              <w:pStyle w:val="rowtabella0"/>
              <w:rPr>
                <w:color w:val="002060"/>
              </w:rPr>
            </w:pPr>
            <w:r w:rsidRPr="00635AA3">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AA9DC" w14:textId="77777777" w:rsidR="00F438B4" w:rsidRPr="00635AA3" w:rsidRDefault="00F438B4" w:rsidP="000418A2">
            <w:pPr>
              <w:pStyle w:val="rowtabella0"/>
              <w:rPr>
                <w:color w:val="002060"/>
              </w:rPr>
            </w:pPr>
            <w:r w:rsidRPr="00635AA3">
              <w:rPr>
                <w:color w:val="002060"/>
              </w:rPr>
              <w:t>VIA SIBILLA 2C</w:t>
            </w:r>
          </w:p>
        </w:tc>
      </w:tr>
      <w:tr w:rsidR="00F438B4" w:rsidRPr="00635AA3" w14:paraId="0FF9CB5A"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E34E71" w14:textId="77777777" w:rsidR="00F438B4" w:rsidRPr="00635AA3" w:rsidRDefault="00F438B4" w:rsidP="000418A2">
            <w:pPr>
              <w:pStyle w:val="rowtabella0"/>
              <w:rPr>
                <w:color w:val="002060"/>
              </w:rPr>
            </w:pPr>
            <w:r w:rsidRPr="00635AA3">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53BF6" w14:textId="77777777" w:rsidR="00F438B4" w:rsidRPr="00635AA3" w:rsidRDefault="00F438B4" w:rsidP="000418A2">
            <w:pPr>
              <w:pStyle w:val="rowtabella0"/>
              <w:rPr>
                <w:color w:val="002060"/>
              </w:rPr>
            </w:pPr>
            <w:r w:rsidRPr="00635AA3">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A3066"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F7F57" w14:textId="77777777" w:rsidR="00F438B4" w:rsidRPr="00635AA3" w:rsidRDefault="00F438B4" w:rsidP="000418A2">
            <w:pPr>
              <w:pStyle w:val="rowtabella0"/>
              <w:rPr>
                <w:color w:val="002060"/>
              </w:rPr>
            </w:pPr>
            <w:r w:rsidRPr="00635AA3">
              <w:rPr>
                <w:color w:val="002060"/>
              </w:rPr>
              <w:t>07/12/2023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4EE9E" w14:textId="77777777" w:rsidR="00F438B4" w:rsidRPr="00635AA3" w:rsidRDefault="00F438B4" w:rsidP="000418A2">
            <w:pPr>
              <w:pStyle w:val="rowtabella0"/>
              <w:rPr>
                <w:color w:val="002060"/>
              </w:rPr>
            </w:pPr>
            <w:r w:rsidRPr="00635AA3">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2FE36" w14:textId="77777777" w:rsidR="00F438B4" w:rsidRPr="00635AA3" w:rsidRDefault="00F438B4" w:rsidP="000418A2">
            <w:pPr>
              <w:pStyle w:val="rowtabella0"/>
              <w:rPr>
                <w:color w:val="002060"/>
              </w:rPr>
            </w:pPr>
            <w:r w:rsidRPr="00635AA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F3D26" w14:textId="77777777" w:rsidR="00F438B4" w:rsidRPr="00635AA3" w:rsidRDefault="00F438B4" w:rsidP="000418A2">
            <w:pPr>
              <w:pStyle w:val="rowtabella0"/>
              <w:rPr>
                <w:color w:val="002060"/>
              </w:rPr>
            </w:pPr>
            <w:r w:rsidRPr="00635AA3">
              <w:rPr>
                <w:color w:val="002060"/>
              </w:rPr>
              <w:t>VIA ALDO MORO</w:t>
            </w:r>
          </w:p>
        </w:tc>
      </w:tr>
    </w:tbl>
    <w:p w14:paraId="7CFAE893" w14:textId="77777777" w:rsidR="00F438B4" w:rsidRPr="00635AA3" w:rsidRDefault="00F438B4" w:rsidP="00F438B4">
      <w:pPr>
        <w:pStyle w:val="breakline"/>
        <w:rPr>
          <w:color w:val="002060"/>
        </w:rPr>
      </w:pPr>
    </w:p>
    <w:p w14:paraId="40B9480A" w14:textId="77777777" w:rsidR="00F438B4" w:rsidRPr="00635AA3" w:rsidRDefault="00F438B4" w:rsidP="00F438B4">
      <w:pPr>
        <w:pStyle w:val="breakline"/>
        <w:rPr>
          <w:color w:val="002060"/>
        </w:rPr>
      </w:pPr>
    </w:p>
    <w:p w14:paraId="1F0D6C32" w14:textId="77777777" w:rsidR="00F438B4" w:rsidRPr="00635AA3" w:rsidRDefault="00F438B4" w:rsidP="00F438B4">
      <w:pPr>
        <w:pStyle w:val="breakline"/>
        <w:rPr>
          <w:color w:val="002060"/>
        </w:rPr>
      </w:pPr>
    </w:p>
    <w:p w14:paraId="60FC755B" w14:textId="77777777" w:rsidR="00F438B4" w:rsidRPr="00635AA3" w:rsidRDefault="00F438B4" w:rsidP="00F438B4">
      <w:pPr>
        <w:pStyle w:val="sottotitolocampionato10"/>
        <w:rPr>
          <w:color w:val="002060"/>
        </w:rPr>
      </w:pPr>
      <w:r w:rsidRPr="00635AA3">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F438B4" w:rsidRPr="00635AA3" w14:paraId="1EF8F7A2"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F10EE"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95161"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3C4B0"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D7498"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ED132"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C4D3E"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3ACE"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0FB9E0BD"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0D300" w14:textId="77777777" w:rsidR="00F438B4" w:rsidRPr="00635AA3" w:rsidRDefault="00F438B4" w:rsidP="000418A2">
            <w:pPr>
              <w:pStyle w:val="rowtabella0"/>
              <w:rPr>
                <w:color w:val="002060"/>
              </w:rPr>
            </w:pPr>
            <w:r w:rsidRPr="00635AA3">
              <w:rPr>
                <w:color w:val="002060"/>
              </w:rPr>
              <w:t>CSI MONTEFIORE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B75F9" w14:textId="77777777" w:rsidR="00F438B4" w:rsidRPr="00635AA3" w:rsidRDefault="00F438B4" w:rsidP="000418A2">
            <w:pPr>
              <w:pStyle w:val="rowtabella0"/>
              <w:rPr>
                <w:color w:val="002060"/>
              </w:rPr>
            </w:pPr>
            <w:r w:rsidRPr="00635AA3">
              <w:rPr>
                <w:color w:val="002060"/>
              </w:rPr>
              <w:t>ATLETICO ASCOLI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9BC8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27689" w14:textId="77777777" w:rsidR="00F438B4" w:rsidRPr="00635AA3" w:rsidRDefault="00F438B4" w:rsidP="000418A2">
            <w:pPr>
              <w:pStyle w:val="rowtabella0"/>
              <w:rPr>
                <w:color w:val="002060"/>
              </w:rPr>
            </w:pPr>
            <w:r w:rsidRPr="00635AA3">
              <w:rPr>
                <w:color w:val="002060"/>
              </w:rPr>
              <w:t>01/12/2023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A4A66" w14:textId="77777777" w:rsidR="00F438B4" w:rsidRPr="00635AA3" w:rsidRDefault="00F438B4" w:rsidP="000418A2">
            <w:pPr>
              <w:pStyle w:val="rowtabella0"/>
              <w:rPr>
                <w:color w:val="002060"/>
              </w:rPr>
            </w:pPr>
            <w:r w:rsidRPr="00635AA3">
              <w:rPr>
                <w:color w:val="002060"/>
              </w:rPr>
              <w:t>5743 CAMPO DI C5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502CC" w14:textId="77777777" w:rsidR="00F438B4" w:rsidRPr="00635AA3" w:rsidRDefault="00F438B4" w:rsidP="000418A2">
            <w:pPr>
              <w:pStyle w:val="rowtabella0"/>
              <w:rPr>
                <w:color w:val="002060"/>
              </w:rPr>
            </w:pPr>
            <w:r w:rsidRPr="00635AA3">
              <w:rPr>
                <w:color w:val="002060"/>
              </w:rPr>
              <w:t>MONTEFIORE DELL'ASO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91A7D" w14:textId="77777777" w:rsidR="00F438B4" w:rsidRPr="00635AA3" w:rsidRDefault="00F438B4" w:rsidP="000418A2">
            <w:pPr>
              <w:pStyle w:val="rowtabella0"/>
              <w:rPr>
                <w:color w:val="002060"/>
              </w:rPr>
            </w:pPr>
            <w:r w:rsidRPr="00635AA3">
              <w:rPr>
                <w:color w:val="002060"/>
              </w:rPr>
              <w:t xml:space="preserve">TRAVERSA VIA </w:t>
            </w:r>
            <w:proofErr w:type="gramStart"/>
            <w:r w:rsidRPr="00635AA3">
              <w:rPr>
                <w:color w:val="002060"/>
              </w:rPr>
              <w:t>U.T</w:t>
            </w:r>
            <w:proofErr w:type="gramEnd"/>
            <w:r w:rsidRPr="00635AA3">
              <w:rPr>
                <w:color w:val="002060"/>
              </w:rPr>
              <w:t>0MEI</w:t>
            </w:r>
          </w:p>
        </w:tc>
      </w:tr>
      <w:tr w:rsidR="00F438B4" w:rsidRPr="00635AA3" w14:paraId="22E1EFBE"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EF7665" w14:textId="77777777" w:rsidR="00F438B4" w:rsidRPr="00635AA3" w:rsidRDefault="00F438B4" w:rsidP="000418A2">
            <w:pPr>
              <w:pStyle w:val="rowtabella0"/>
              <w:rPr>
                <w:color w:val="002060"/>
              </w:rPr>
            </w:pPr>
            <w:r w:rsidRPr="00635AA3">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9DE253" w14:textId="77777777" w:rsidR="00F438B4" w:rsidRPr="00635AA3" w:rsidRDefault="00F438B4" w:rsidP="000418A2">
            <w:pPr>
              <w:pStyle w:val="rowtabella0"/>
              <w:rPr>
                <w:color w:val="002060"/>
              </w:rPr>
            </w:pPr>
            <w:r w:rsidRPr="00635AA3">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0057A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2E8E4A" w14:textId="77777777" w:rsidR="00F438B4" w:rsidRPr="00635AA3" w:rsidRDefault="00F438B4" w:rsidP="000418A2">
            <w:pPr>
              <w:pStyle w:val="rowtabella0"/>
              <w:rPr>
                <w:color w:val="002060"/>
              </w:rPr>
            </w:pPr>
            <w:r w:rsidRPr="00635AA3">
              <w:rPr>
                <w:color w:val="002060"/>
              </w:rPr>
              <w:t>01/12/2023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155558" w14:textId="77777777" w:rsidR="00F438B4" w:rsidRPr="00635AA3" w:rsidRDefault="00F438B4" w:rsidP="000418A2">
            <w:pPr>
              <w:pStyle w:val="rowtabella0"/>
              <w:rPr>
                <w:color w:val="002060"/>
              </w:rPr>
            </w:pPr>
            <w:r w:rsidRPr="00635AA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7EE1A" w14:textId="77777777" w:rsidR="00F438B4" w:rsidRPr="00635AA3" w:rsidRDefault="00F438B4" w:rsidP="000418A2">
            <w:pPr>
              <w:pStyle w:val="rowtabella0"/>
              <w:rPr>
                <w:color w:val="002060"/>
              </w:rPr>
            </w:pPr>
            <w:r w:rsidRPr="00635AA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6532E" w14:textId="77777777" w:rsidR="00F438B4" w:rsidRPr="00635AA3" w:rsidRDefault="00F438B4" w:rsidP="000418A2">
            <w:pPr>
              <w:pStyle w:val="rowtabella0"/>
              <w:rPr>
                <w:color w:val="002060"/>
              </w:rPr>
            </w:pPr>
            <w:r w:rsidRPr="00635AA3">
              <w:rPr>
                <w:color w:val="002060"/>
              </w:rPr>
              <w:t xml:space="preserve">LOC.MONTEROCCO VIA </w:t>
            </w:r>
            <w:proofErr w:type="gramStart"/>
            <w:r w:rsidRPr="00635AA3">
              <w:rPr>
                <w:color w:val="002060"/>
              </w:rPr>
              <w:t>A.MANCINI</w:t>
            </w:r>
            <w:proofErr w:type="gramEnd"/>
          </w:p>
        </w:tc>
      </w:tr>
      <w:tr w:rsidR="00F438B4" w:rsidRPr="00635AA3" w14:paraId="4A2A2E9B"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B7124E" w14:textId="77777777" w:rsidR="00F438B4" w:rsidRPr="00635AA3" w:rsidRDefault="00F438B4" w:rsidP="000418A2">
            <w:pPr>
              <w:pStyle w:val="rowtabella0"/>
              <w:rPr>
                <w:color w:val="002060"/>
              </w:rPr>
            </w:pPr>
            <w:r w:rsidRPr="00635AA3">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4622B7" w14:textId="77777777" w:rsidR="00F438B4" w:rsidRPr="00635AA3" w:rsidRDefault="00F438B4" w:rsidP="000418A2">
            <w:pPr>
              <w:pStyle w:val="rowtabella0"/>
              <w:rPr>
                <w:color w:val="002060"/>
              </w:rPr>
            </w:pPr>
            <w:r w:rsidRPr="00635AA3">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E7AEF"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AEDBFF"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3A8FD1" w14:textId="77777777" w:rsidR="00F438B4" w:rsidRPr="00635AA3" w:rsidRDefault="00F438B4" w:rsidP="000418A2">
            <w:pPr>
              <w:pStyle w:val="rowtabella0"/>
              <w:rPr>
                <w:color w:val="002060"/>
              </w:rPr>
            </w:pPr>
            <w:r w:rsidRPr="00635AA3">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C1806" w14:textId="77777777" w:rsidR="00F438B4" w:rsidRPr="00635AA3" w:rsidRDefault="00F438B4" w:rsidP="000418A2">
            <w:pPr>
              <w:pStyle w:val="rowtabella0"/>
              <w:rPr>
                <w:color w:val="002060"/>
              </w:rPr>
            </w:pPr>
            <w:r w:rsidRPr="00635AA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26284" w14:textId="77777777" w:rsidR="00F438B4" w:rsidRPr="00635AA3" w:rsidRDefault="00F438B4" w:rsidP="000418A2">
            <w:pPr>
              <w:pStyle w:val="rowtabella0"/>
              <w:rPr>
                <w:color w:val="002060"/>
              </w:rPr>
            </w:pPr>
            <w:r w:rsidRPr="00635AA3">
              <w:rPr>
                <w:color w:val="002060"/>
              </w:rPr>
              <w:t>VIA DELL IRIS</w:t>
            </w:r>
          </w:p>
        </w:tc>
      </w:tr>
      <w:tr w:rsidR="00F438B4" w:rsidRPr="00635AA3" w14:paraId="4BBC312A"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4AC32E" w14:textId="77777777" w:rsidR="00F438B4" w:rsidRPr="00635AA3" w:rsidRDefault="00F438B4" w:rsidP="000418A2">
            <w:pPr>
              <w:pStyle w:val="rowtabella0"/>
              <w:rPr>
                <w:color w:val="002060"/>
              </w:rPr>
            </w:pPr>
            <w:r w:rsidRPr="00635AA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2E9182" w14:textId="77777777" w:rsidR="00F438B4" w:rsidRPr="00635AA3" w:rsidRDefault="00F438B4" w:rsidP="000418A2">
            <w:pPr>
              <w:pStyle w:val="rowtabella0"/>
              <w:rPr>
                <w:color w:val="002060"/>
              </w:rPr>
            </w:pPr>
            <w:r w:rsidRPr="00635AA3">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90DAE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29BB7E" w14:textId="77777777" w:rsidR="00F438B4" w:rsidRPr="00635AA3" w:rsidRDefault="00F438B4" w:rsidP="000418A2">
            <w:pPr>
              <w:pStyle w:val="rowtabella0"/>
              <w:rPr>
                <w:color w:val="002060"/>
              </w:rPr>
            </w:pPr>
            <w:r w:rsidRPr="00635AA3">
              <w:rPr>
                <w:color w:val="002060"/>
              </w:rPr>
              <w:t>01/12/2023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0A7B68" w14:textId="77777777" w:rsidR="00F438B4" w:rsidRPr="00635AA3" w:rsidRDefault="00F438B4" w:rsidP="000418A2">
            <w:pPr>
              <w:pStyle w:val="rowtabella0"/>
              <w:rPr>
                <w:color w:val="002060"/>
              </w:rPr>
            </w:pPr>
            <w:r w:rsidRPr="00635AA3">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D2C2F" w14:textId="77777777" w:rsidR="00F438B4" w:rsidRPr="00635AA3" w:rsidRDefault="00F438B4" w:rsidP="000418A2">
            <w:pPr>
              <w:pStyle w:val="rowtabella0"/>
              <w:rPr>
                <w:color w:val="002060"/>
              </w:rPr>
            </w:pPr>
            <w:r w:rsidRPr="00635AA3">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4EB1C" w14:textId="77777777" w:rsidR="00F438B4" w:rsidRPr="00635AA3" w:rsidRDefault="00F438B4" w:rsidP="000418A2">
            <w:pPr>
              <w:pStyle w:val="rowtabella0"/>
              <w:rPr>
                <w:color w:val="002060"/>
              </w:rPr>
            </w:pPr>
            <w:r w:rsidRPr="00635AA3">
              <w:rPr>
                <w:color w:val="002060"/>
              </w:rPr>
              <w:t>VIA MARTIRI DELLA RESISTENZA</w:t>
            </w:r>
          </w:p>
        </w:tc>
      </w:tr>
      <w:tr w:rsidR="00F438B4" w:rsidRPr="00635AA3" w14:paraId="7F477151"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B7079B" w14:textId="77777777" w:rsidR="00F438B4" w:rsidRPr="00635AA3" w:rsidRDefault="00F438B4" w:rsidP="000418A2">
            <w:pPr>
              <w:pStyle w:val="rowtabella0"/>
              <w:rPr>
                <w:color w:val="002060"/>
              </w:rPr>
            </w:pPr>
            <w:r w:rsidRPr="00635AA3">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AB75A3" w14:textId="77777777" w:rsidR="00F438B4" w:rsidRPr="00635AA3" w:rsidRDefault="00F438B4" w:rsidP="000418A2">
            <w:pPr>
              <w:pStyle w:val="rowtabella0"/>
              <w:rPr>
                <w:color w:val="002060"/>
              </w:rPr>
            </w:pPr>
            <w:r w:rsidRPr="00635AA3">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CCE1F"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0C6848"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097704" w14:textId="77777777" w:rsidR="00F438B4" w:rsidRPr="00635AA3" w:rsidRDefault="00F438B4" w:rsidP="000418A2">
            <w:pPr>
              <w:pStyle w:val="rowtabella0"/>
              <w:rPr>
                <w:color w:val="002060"/>
              </w:rPr>
            </w:pPr>
            <w:r w:rsidRPr="00635AA3">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77472" w14:textId="77777777" w:rsidR="00F438B4" w:rsidRPr="00635AA3" w:rsidRDefault="00F438B4" w:rsidP="000418A2">
            <w:pPr>
              <w:pStyle w:val="rowtabella0"/>
              <w:rPr>
                <w:color w:val="002060"/>
              </w:rPr>
            </w:pPr>
            <w:r w:rsidRPr="00635AA3">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B28C2" w14:textId="77777777" w:rsidR="00F438B4" w:rsidRPr="00635AA3" w:rsidRDefault="00F438B4" w:rsidP="000418A2">
            <w:pPr>
              <w:pStyle w:val="rowtabella0"/>
              <w:rPr>
                <w:color w:val="002060"/>
              </w:rPr>
            </w:pPr>
            <w:r w:rsidRPr="00635AA3">
              <w:rPr>
                <w:color w:val="002060"/>
              </w:rPr>
              <w:t>VIA SALVO D'ACQUISTO</w:t>
            </w:r>
          </w:p>
        </w:tc>
      </w:tr>
      <w:tr w:rsidR="00F438B4" w:rsidRPr="00635AA3" w14:paraId="73541EBD"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31E45" w14:textId="77777777" w:rsidR="00F438B4" w:rsidRPr="00635AA3" w:rsidRDefault="00F438B4" w:rsidP="000418A2">
            <w:pPr>
              <w:pStyle w:val="rowtabella0"/>
              <w:rPr>
                <w:color w:val="002060"/>
              </w:rPr>
            </w:pPr>
            <w:r w:rsidRPr="00635AA3">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3D21FF" w14:textId="77777777" w:rsidR="00F438B4" w:rsidRPr="00635AA3" w:rsidRDefault="00F438B4" w:rsidP="000418A2">
            <w:pPr>
              <w:pStyle w:val="rowtabella0"/>
              <w:rPr>
                <w:color w:val="002060"/>
              </w:rPr>
            </w:pPr>
            <w:r w:rsidRPr="00635AA3">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4E00E3"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84E8B8" w14:textId="77777777" w:rsidR="00F438B4" w:rsidRPr="00635AA3" w:rsidRDefault="00F438B4" w:rsidP="000418A2">
            <w:pPr>
              <w:pStyle w:val="rowtabella0"/>
              <w:rPr>
                <w:color w:val="002060"/>
              </w:rPr>
            </w:pPr>
            <w:r w:rsidRPr="00635AA3">
              <w:rPr>
                <w:color w:val="002060"/>
              </w:rPr>
              <w:t>01/12/2023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E0B607" w14:textId="77777777" w:rsidR="00F438B4" w:rsidRPr="00635AA3" w:rsidRDefault="00F438B4" w:rsidP="000418A2">
            <w:pPr>
              <w:pStyle w:val="rowtabella0"/>
              <w:rPr>
                <w:color w:val="002060"/>
              </w:rPr>
            </w:pPr>
            <w:r w:rsidRPr="00635AA3">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42CEA" w14:textId="77777777" w:rsidR="00F438B4" w:rsidRPr="00635AA3" w:rsidRDefault="00F438B4" w:rsidP="000418A2">
            <w:pPr>
              <w:pStyle w:val="rowtabella0"/>
              <w:rPr>
                <w:color w:val="002060"/>
              </w:rPr>
            </w:pPr>
            <w:r w:rsidRPr="00635AA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C0F4F" w14:textId="77777777" w:rsidR="00F438B4" w:rsidRPr="00635AA3" w:rsidRDefault="00F438B4" w:rsidP="000418A2">
            <w:pPr>
              <w:pStyle w:val="rowtabella0"/>
              <w:rPr>
                <w:color w:val="002060"/>
              </w:rPr>
            </w:pPr>
            <w:r w:rsidRPr="00635AA3">
              <w:rPr>
                <w:color w:val="002060"/>
              </w:rPr>
              <w:t>VIA SGATTONI - CONTR.RAGNOLA</w:t>
            </w:r>
          </w:p>
        </w:tc>
      </w:tr>
      <w:tr w:rsidR="00F438B4" w:rsidRPr="00635AA3" w14:paraId="1A8B2822"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C3F14" w14:textId="77777777" w:rsidR="00F438B4" w:rsidRPr="00635AA3" w:rsidRDefault="00F438B4" w:rsidP="000418A2">
            <w:pPr>
              <w:pStyle w:val="rowtabella0"/>
              <w:rPr>
                <w:color w:val="002060"/>
              </w:rPr>
            </w:pPr>
            <w:r w:rsidRPr="00635AA3">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CDD60" w14:textId="77777777" w:rsidR="00F438B4" w:rsidRPr="00635AA3" w:rsidRDefault="00F438B4" w:rsidP="000418A2">
            <w:pPr>
              <w:pStyle w:val="rowtabella0"/>
              <w:rPr>
                <w:color w:val="002060"/>
              </w:rPr>
            </w:pPr>
            <w:r w:rsidRPr="00635AA3">
              <w:rPr>
                <w:color w:val="002060"/>
              </w:rPr>
              <w:t>BOCASTRUM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57023"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BB465"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4840B" w14:textId="77777777" w:rsidR="00F438B4" w:rsidRPr="00635AA3" w:rsidRDefault="00F438B4" w:rsidP="000418A2">
            <w:pPr>
              <w:pStyle w:val="rowtabella0"/>
              <w:rPr>
                <w:color w:val="002060"/>
              </w:rPr>
            </w:pPr>
            <w:r w:rsidRPr="00635AA3">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A95DB" w14:textId="77777777" w:rsidR="00F438B4" w:rsidRPr="00635AA3" w:rsidRDefault="00F438B4" w:rsidP="000418A2">
            <w:pPr>
              <w:pStyle w:val="rowtabella0"/>
              <w:rPr>
                <w:color w:val="002060"/>
              </w:rPr>
            </w:pPr>
            <w:r w:rsidRPr="00635AA3">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3AFC6" w14:textId="77777777" w:rsidR="00F438B4" w:rsidRPr="00635AA3" w:rsidRDefault="00F438B4" w:rsidP="000418A2">
            <w:pPr>
              <w:pStyle w:val="rowtabella0"/>
              <w:rPr>
                <w:color w:val="002060"/>
              </w:rPr>
            </w:pPr>
            <w:r w:rsidRPr="00635AA3">
              <w:rPr>
                <w:color w:val="002060"/>
              </w:rPr>
              <w:t>VIA ADIGE, 35</w:t>
            </w:r>
          </w:p>
        </w:tc>
      </w:tr>
    </w:tbl>
    <w:p w14:paraId="678F54B9" w14:textId="77777777" w:rsidR="00F438B4" w:rsidRPr="00635AA3" w:rsidRDefault="00F438B4" w:rsidP="00F438B4">
      <w:pPr>
        <w:pStyle w:val="breakline"/>
        <w:rPr>
          <w:color w:val="002060"/>
        </w:rPr>
      </w:pPr>
    </w:p>
    <w:p w14:paraId="00B23C24" w14:textId="77777777" w:rsidR="00F438B4" w:rsidRPr="00635AA3" w:rsidRDefault="00F438B4" w:rsidP="00F438B4">
      <w:pPr>
        <w:pStyle w:val="breakline"/>
        <w:rPr>
          <w:color w:val="002060"/>
        </w:rPr>
      </w:pPr>
    </w:p>
    <w:p w14:paraId="50B9D904" w14:textId="77777777" w:rsidR="00F438B4" w:rsidRPr="00635AA3" w:rsidRDefault="00F438B4" w:rsidP="00F438B4">
      <w:pPr>
        <w:pStyle w:val="breakline"/>
        <w:rPr>
          <w:color w:val="002060"/>
        </w:rPr>
      </w:pPr>
    </w:p>
    <w:p w14:paraId="04C7412E" w14:textId="77777777" w:rsidR="00F438B4" w:rsidRPr="00635AA3" w:rsidRDefault="00F438B4" w:rsidP="00F438B4">
      <w:pPr>
        <w:pStyle w:val="sottotitolocampionato10"/>
        <w:rPr>
          <w:color w:val="002060"/>
        </w:rPr>
      </w:pPr>
      <w:r w:rsidRPr="00635AA3">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38B4" w:rsidRPr="00635AA3" w14:paraId="540342D4"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C2EAA"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72F5D"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0C326"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B63C4"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F43AC"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405DB"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1A3BD"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15F8ABBA" w14:textId="77777777" w:rsidTr="000418A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27AF8F" w14:textId="77777777" w:rsidR="00F438B4" w:rsidRPr="00635AA3" w:rsidRDefault="00F438B4" w:rsidP="000418A2">
            <w:pPr>
              <w:pStyle w:val="rowtabella0"/>
              <w:rPr>
                <w:color w:val="002060"/>
              </w:rPr>
            </w:pPr>
            <w:r w:rsidRPr="00635AA3">
              <w:rPr>
                <w:color w:val="002060"/>
              </w:rPr>
              <w:t>RIVIERA DELLE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6D40C" w14:textId="77777777" w:rsidR="00F438B4" w:rsidRPr="00635AA3" w:rsidRDefault="00F438B4" w:rsidP="000418A2">
            <w:pPr>
              <w:pStyle w:val="rowtabella0"/>
              <w:rPr>
                <w:color w:val="002060"/>
              </w:rPr>
            </w:pPr>
            <w:r w:rsidRPr="00635AA3">
              <w:rPr>
                <w:color w:val="002060"/>
              </w:rPr>
              <w:t>TRUENTIN LAMA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194B3"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323D50" w14:textId="77777777" w:rsidR="00F438B4" w:rsidRPr="00635AA3" w:rsidRDefault="00F438B4" w:rsidP="000418A2">
            <w:pPr>
              <w:pStyle w:val="rowtabella0"/>
              <w:rPr>
                <w:color w:val="002060"/>
              </w:rPr>
            </w:pPr>
            <w:r w:rsidRPr="00635AA3">
              <w:rPr>
                <w:color w:val="002060"/>
              </w:rPr>
              <w:t>06/12/2023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71F4B" w14:textId="77777777" w:rsidR="00F438B4" w:rsidRPr="00635AA3" w:rsidRDefault="00F438B4" w:rsidP="000418A2">
            <w:pPr>
              <w:pStyle w:val="rowtabella0"/>
              <w:rPr>
                <w:color w:val="002060"/>
              </w:rPr>
            </w:pPr>
            <w:r w:rsidRPr="00635AA3">
              <w:rPr>
                <w:color w:val="002060"/>
              </w:rPr>
              <w:t>5696 PALASPORT SPECA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87C8E" w14:textId="77777777" w:rsidR="00F438B4" w:rsidRPr="00635AA3" w:rsidRDefault="00F438B4" w:rsidP="000418A2">
            <w:pPr>
              <w:pStyle w:val="rowtabella0"/>
              <w:rPr>
                <w:color w:val="002060"/>
              </w:rPr>
            </w:pPr>
            <w:r w:rsidRPr="00635AA3">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F1440" w14:textId="77777777" w:rsidR="00F438B4" w:rsidRPr="00635AA3" w:rsidRDefault="00F438B4" w:rsidP="000418A2">
            <w:pPr>
              <w:pStyle w:val="rowtabella0"/>
              <w:rPr>
                <w:color w:val="002060"/>
              </w:rPr>
            </w:pPr>
            <w:r w:rsidRPr="00635AA3">
              <w:rPr>
                <w:color w:val="002060"/>
              </w:rPr>
              <w:t>VIA DELLO SPORT</w:t>
            </w:r>
          </w:p>
        </w:tc>
      </w:tr>
    </w:tbl>
    <w:p w14:paraId="7FE0B531" w14:textId="77777777" w:rsidR="00F438B4" w:rsidRPr="00635AA3" w:rsidRDefault="00F438B4" w:rsidP="00F438B4">
      <w:pPr>
        <w:pStyle w:val="breakline"/>
        <w:rPr>
          <w:color w:val="002060"/>
        </w:rPr>
      </w:pPr>
    </w:p>
    <w:p w14:paraId="6A940299" w14:textId="77777777" w:rsidR="00F438B4" w:rsidRPr="00635AA3" w:rsidRDefault="00F438B4" w:rsidP="00F438B4">
      <w:pPr>
        <w:pStyle w:val="breakline"/>
        <w:rPr>
          <w:color w:val="002060"/>
        </w:rPr>
      </w:pPr>
    </w:p>
    <w:p w14:paraId="4B3493B4" w14:textId="77777777" w:rsidR="00F438B4" w:rsidRPr="00635AA3" w:rsidRDefault="00F438B4" w:rsidP="00F438B4">
      <w:pPr>
        <w:pStyle w:val="titolocampionato0"/>
        <w:shd w:val="clear" w:color="auto" w:fill="CCCCCC"/>
        <w:spacing w:before="80" w:after="40"/>
        <w:rPr>
          <w:color w:val="002060"/>
        </w:rPr>
      </w:pPr>
      <w:r w:rsidRPr="00635AA3">
        <w:rPr>
          <w:color w:val="002060"/>
        </w:rPr>
        <w:t>REGIONALE CALCIO A 5 FEMMINILE</w:t>
      </w:r>
    </w:p>
    <w:p w14:paraId="75614FB1" w14:textId="77777777" w:rsidR="00F438B4" w:rsidRPr="00635AA3" w:rsidRDefault="00F438B4" w:rsidP="00F438B4">
      <w:pPr>
        <w:pStyle w:val="titoloprinc0"/>
        <w:rPr>
          <w:color w:val="002060"/>
        </w:rPr>
      </w:pPr>
      <w:r w:rsidRPr="00635AA3">
        <w:rPr>
          <w:color w:val="002060"/>
        </w:rPr>
        <w:t>RISULTATI</w:t>
      </w:r>
    </w:p>
    <w:p w14:paraId="313B2712" w14:textId="77777777" w:rsidR="00F438B4" w:rsidRPr="00635AA3" w:rsidRDefault="00F438B4" w:rsidP="00F438B4">
      <w:pPr>
        <w:pStyle w:val="breakline"/>
        <w:rPr>
          <w:color w:val="002060"/>
        </w:rPr>
      </w:pPr>
    </w:p>
    <w:p w14:paraId="4556BB6D" w14:textId="77777777" w:rsidR="00F438B4" w:rsidRPr="00635AA3" w:rsidRDefault="00F438B4" w:rsidP="00F438B4">
      <w:pPr>
        <w:pStyle w:val="sottotitolocampionato10"/>
        <w:rPr>
          <w:color w:val="002060"/>
        </w:rPr>
      </w:pPr>
      <w:r w:rsidRPr="00635AA3">
        <w:rPr>
          <w:color w:val="002060"/>
        </w:rPr>
        <w:t>RISULTATI UFFICIALI GARE DEL 25/11/2023</w:t>
      </w:r>
    </w:p>
    <w:p w14:paraId="4EACB33A"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45867B21"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38B4" w:rsidRPr="00635AA3" w14:paraId="1357C202"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3A7579D1"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E8371" w14:textId="77777777" w:rsidR="00F438B4" w:rsidRPr="00635AA3" w:rsidRDefault="00F438B4" w:rsidP="000418A2">
                  <w:pPr>
                    <w:pStyle w:val="headertabella0"/>
                    <w:rPr>
                      <w:color w:val="002060"/>
                    </w:rPr>
                  </w:pPr>
                  <w:r w:rsidRPr="00635AA3">
                    <w:rPr>
                      <w:color w:val="002060"/>
                    </w:rPr>
                    <w:t>GIRONE A - 9 Giornata - A</w:t>
                  </w:r>
                </w:p>
              </w:tc>
            </w:tr>
            <w:tr w:rsidR="00F438B4" w:rsidRPr="00635AA3" w14:paraId="19A55875"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CF12C1" w14:textId="77777777" w:rsidR="00F438B4" w:rsidRPr="00635AA3" w:rsidRDefault="00F438B4" w:rsidP="000418A2">
                  <w:pPr>
                    <w:pStyle w:val="rowtabella0"/>
                    <w:rPr>
                      <w:color w:val="002060"/>
                    </w:rPr>
                  </w:pPr>
                  <w:r w:rsidRPr="00635AA3">
                    <w:rPr>
                      <w:color w:val="002060"/>
                    </w:rPr>
                    <w:t>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F490E" w14:textId="77777777" w:rsidR="00F438B4" w:rsidRPr="00635AA3" w:rsidRDefault="00F438B4" w:rsidP="000418A2">
                  <w:pPr>
                    <w:pStyle w:val="rowtabella0"/>
                    <w:rPr>
                      <w:color w:val="002060"/>
                    </w:rPr>
                  </w:pPr>
                  <w:r w:rsidRPr="00635AA3">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2A136" w14:textId="77777777" w:rsidR="00F438B4" w:rsidRPr="00635AA3" w:rsidRDefault="00F438B4" w:rsidP="000418A2">
                  <w:pPr>
                    <w:pStyle w:val="rowtabella0"/>
                    <w:jc w:val="center"/>
                    <w:rPr>
                      <w:color w:val="002060"/>
                    </w:rPr>
                  </w:pPr>
                  <w:r w:rsidRPr="00635AA3">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F69A9" w14:textId="77777777" w:rsidR="00F438B4" w:rsidRPr="00635AA3" w:rsidRDefault="00F438B4" w:rsidP="000418A2">
                  <w:pPr>
                    <w:pStyle w:val="rowtabella0"/>
                    <w:jc w:val="center"/>
                    <w:rPr>
                      <w:color w:val="002060"/>
                    </w:rPr>
                  </w:pPr>
                  <w:r w:rsidRPr="00635AA3">
                    <w:rPr>
                      <w:color w:val="002060"/>
                    </w:rPr>
                    <w:t> </w:t>
                  </w:r>
                </w:p>
              </w:tc>
            </w:tr>
            <w:tr w:rsidR="00F438B4" w:rsidRPr="00635AA3" w14:paraId="1DBCD7CA"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F2EBB" w14:textId="77777777" w:rsidR="00F438B4" w:rsidRPr="00635AA3" w:rsidRDefault="00F438B4" w:rsidP="000418A2">
                  <w:pPr>
                    <w:pStyle w:val="rowtabella0"/>
                    <w:rPr>
                      <w:color w:val="002060"/>
                    </w:rPr>
                  </w:pPr>
                  <w:r w:rsidRPr="00635AA3">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F0BEE8" w14:textId="77777777" w:rsidR="00F438B4" w:rsidRPr="00635AA3" w:rsidRDefault="00F438B4" w:rsidP="000418A2">
                  <w:pPr>
                    <w:pStyle w:val="rowtabella0"/>
                    <w:rPr>
                      <w:color w:val="002060"/>
                    </w:rPr>
                  </w:pPr>
                  <w:r w:rsidRPr="00635AA3">
                    <w:rPr>
                      <w:color w:val="002060"/>
                    </w:rPr>
                    <w:t>- ASD KAPPABI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D8B79A" w14:textId="77777777" w:rsidR="00F438B4" w:rsidRPr="00635AA3" w:rsidRDefault="00F438B4" w:rsidP="000418A2">
                  <w:pPr>
                    <w:pStyle w:val="rowtabella0"/>
                    <w:jc w:val="center"/>
                    <w:rPr>
                      <w:color w:val="002060"/>
                    </w:rPr>
                  </w:pPr>
                  <w:r w:rsidRPr="00635AA3">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08694F" w14:textId="77777777" w:rsidR="00F438B4" w:rsidRPr="00635AA3" w:rsidRDefault="00F438B4" w:rsidP="000418A2">
                  <w:pPr>
                    <w:pStyle w:val="rowtabella0"/>
                    <w:jc w:val="center"/>
                    <w:rPr>
                      <w:color w:val="002060"/>
                    </w:rPr>
                  </w:pPr>
                  <w:r w:rsidRPr="00635AA3">
                    <w:rPr>
                      <w:color w:val="002060"/>
                    </w:rPr>
                    <w:t> </w:t>
                  </w:r>
                </w:p>
              </w:tc>
            </w:tr>
            <w:tr w:rsidR="00F438B4" w:rsidRPr="00635AA3" w14:paraId="2A0D3ED9"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AF1CEC" w14:textId="77777777" w:rsidR="00F438B4" w:rsidRPr="00635AA3" w:rsidRDefault="00F438B4" w:rsidP="000418A2">
                  <w:pPr>
                    <w:pStyle w:val="rowtabella0"/>
                    <w:rPr>
                      <w:color w:val="002060"/>
                    </w:rPr>
                  </w:pPr>
                  <w:r w:rsidRPr="00635AA3">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F580F3" w14:textId="77777777" w:rsidR="00F438B4" w:rsidRPr="00635AA3" w:rsidRDefault="00F438B4" w:rsidP="000418A2">
                  <w:pPr>
                    <w:pStyle w:val="rowtabella0"/>
                    <w:rPr>
                      <w:color w:val="002060"/>
                    </w:rPr>
                  </w:pPr>
                  <w:r w:rsidRPr="00635AA3">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609D74" w14:textId="77777777" w:rsidR="00F438B4" w:rsidRPr="00635AA3" w:rsidRDefault="00F438B4" w:rsidP="000418A2">
                  <w:pPr>
                    <w:pStyle w:val="rowtabella0"/>
                    <w:jc w:val="center"/>
                    <w:rPr>
                      <w:color w:val="002060"/>
                    </w:rPr>
                  </w:pPr>
                  <w:r w:rsidRPr="00635AA3">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85474E" w14:textId="77777777" w:rsidR="00F438B4" w:rsidRPr="00635AA3" w:rsidRDefault="00F438B4" w:rsidP="000418A2">
                  <w:pPr>
                    <w:pStyle w:val="rowtabella0"/>
                    <w:jc w:val="center"/>
                    <w:rPr>
                      <w:color w:val="002060"/>
                    </w:rPr>
                  </w:pPr>
                  <w:r w:rsidRPr="00635AA3">
                    <w:rPr>
                      <w:color w:val="002060"/>
                    </w:rPr>
                    <w:t> </w:t>
                  </w:r>
                </w:p>
              </w:tc>
            </w:tr>
            <w:tr w:rsidR="00F438B4" w:rsidRPr="00635AA3" w14:paraId="20CCF98C"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30D78F" w14:textId="77777777" w:rsidR="00F438B4" w:rsidRPr="00635AA3" w:rsidRDefault="00F438B4" w:rsidP="000418A2">
                  <w:pPr>
                    <w:pStyle w:val="rowtabella0"/>
                    <w:rPr>
                      <w:color w:val="002060"/>
                    </w:rPr>
                  </w:pPr>
                  <w:r w:rsidRPr="00635AA3">
                    <w:rPr>
                      <w:color w:val="002060"/>
                    </w:rP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CA62CA" w14:textId="77777777" w:rsidR="00F438B4" w:rsidRPr="00635AA3" w:rsidRDefault="00F438B4" w:rsidP="000418A2">
                  <w:pPr>
                    <w:pStyle w:val="rowtabella0"/>
                    <w:rPr>
                      <w:color w:val="002060"/>
                    </w:rPr>
                  </w:pPr>
                  <w:r w:rsidRPr="00635AA3">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3CB10F" w14:textId="77777777" w:rsidR="00F438B4" w:rsidRPr="00635AA3" w:rsidRDefault="00F438B4" w:rsidP="000418A2">
                  <w:pPr>
                    <w:pStyle w:val="rowtabella0"/>
                    <w:jc w:val="center"/>
                    <w:rPr>
                      <w:color w:val="002060"/>
                    </w:rPr>
                  </w:pPr>
                  <w:r w:rsidRPr="00635AA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13F7B" w14:textId="77777777" w:rsidR="00F438B4" w:rsidRPr="00635AA3" w:rsidRDefault="00F438B4" w:rsidP="000418A2">
                  <w:pPr>
                    <w:pStyle w:val="rowtabella0"/>
                    <w:jc w:val="center"/>
                    <w:rPr>
                      <w:color w:val="002060"/>
                    </w:rPr>
                  </w:pPr>
                  <w:r w:rsidRPr="00635AA3">
                    <w:rPr>
                      <w:color w:val="002060"/>
                    </w:rPr>
                    <w:t> </w:t>
                  </w:r>
                </w:p>
              </w:tc>
            </w:tr>
            <w:tr w:rsidR="00F438B4" w:rsidRPr="00635AA3" w14:paraId="3C74293F"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8E3B9C" w14:textId="77777777" w:rsidR="00F438B4" w:rsidRPr="00635AA3" w:rsidRDefault="00F438B4" w:rsidP="000418A2">
                  <w:pPr>
                    <w:pStyle w:val="rowtabella0"/>
                    <w:rPr>
                      <w:color w:val="002060"/>
                    </w:rPr>
                  </w:pPr>
                  <w:r w:rsidRPr="00635AA3">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91C203" w14:textId="77777777" w:rsidR="00F438B4" w:rsidRPr="00635AA3" w:rsidRDefault="00F438B4" w:rsidP="000418A2">
                  <w:pPr>
                    <w:pStyle w:val="rowtabella0"/>
                    <w:rPr>
                      <w:color w:val="002060"/>
                    </w:rPr>
                  </w:pPr>
                  <w:r w:rsidRPr="00635AA3">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CCE1F" w14:textId="77777777" w:rsidR="00F438B4" w:rsidRPr="00635AA3" w:rsidRDefault="00F438B4" w:rsidP="000418A2">
                  <w:pPr>
                    <w:pStyle w:val="rowtabella0"/>
                    <w:jc w:val="center"/>
                    <w:rPr>
                      <w:color w:val="002060"/>
                    </w:rPr>
                  </w:pPr>
                  <w:r w:rsidRPr="00635AA3">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0C5DB7" w14:textId="77777777" w:rsidR="00F438B4" w:rsidRPr="00635AA3" w:rsidRDefault="00F438B4" w:rsidP="000418A2">
                  <w:pPr>
                    <w:pStyle w:val="rowtabella0"/>
                    <w:jc w:val="center"/>
                    <w:rPr>
                      <w:color w:val="002060"/>
                    </w:rPr>
                  </w:pPr>
                  <w:r w:rsidRPr="00635AA3">
                    <w:rPr>
                      <w:color w:val="002060"/>
                    </w:rPr>
                    <w:t> </w:t>
                  </w:r>
                </w:p>
              </w:tc>
            </w:tr>
            <w:tr w:rsidR="00F438B4" w:rsidRPr="00635AA3" w14:paraId="2CA1A0EB"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F21CA" w14:textId="77777777" w:rsidR="00F438B4" w:rsidRPr="00635AA3" w:rsidRDefault="00F438B4" w:rsidP="000418A2">
                  <w:pPr>
                    <w:pStyle w:val="rowtabella0"/>
                    <w:rPr>
                      <w:color w:val="002060"/>
                    </w:rPr>
                  </w:pPr>
                  <w:r w:rsidRPr="00635AA3">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01C4D" w14:textId="77777777" w:rsidR="00F438B4" w:rsidRPr="00635AA3" w:rsidRDefault="00F438B4" w:rsidP="000418A2">
                  <w:pPr>
                    <w:pStyle w:val="rowtabella0"/>
                    <w:rPr>
                      <w:color w:val="002060"/>
                    </w:rPr>
                  </w:pPr>
                  <w:r w:rsidRPr="00635AA3">
                    <w:rPr>
                      <w:color w:val="002060"/>
                    </w:rPr>
                    <w:t>- SANTANGIOLESE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A6841" w14:textId="77777777" w:rsidR="00F438B4" w:rsidRPr="00635AA3" w:rsidRDefault="00F438B4" w:rsidP="000418A2">
                  <w:pPr>
                    <w:pStyle w:val="rowtabella0"/>
                    <w:jc w:val="center"/>
                    <w:rPr>
                      <w:color w:val="002060"/>
                    </w:rPr>
                  </w:pPr>
                  <w:r w:rsidRPr="00635AA3">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E3484" w14:textId="77777777" w:rsidR="00F438B4" w:rsidRPr="00635AA3" w:rsidRDefault="00F438B4" w:rsidP="000418A2">
                  <w:pPr>
                    <w:pStyle w:val="rowtabella0"/>
                    <w:jc w:val="center"/>
                    <w:rPr>
                      <w:color w:val="002060"/>
                    </w:rPr>
                  </w:pPr>
                  <w:r w:rsidRPr="00635AA3">
                    <w:rPr>
                      <w:color w:val="002060"/>
                    </w:rPr>
                    <w:t> </w:t>
                  </w:r>
                </w:p>
              </w:tc>
            </w:tr>
            <w:tr w:rsidR="00F438B4" w:rsidRPr="00635AA3" w14:paraId="597434AE"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4FA71F9A" w14:textId="77777777" w:rsidR="00F438B4" w:rsidRPr="00635AA3" w:rsidRDefault="00F438B4" w:rsidP="000418A2">
                  <w:pPr>
                    <w:pStyle w:val="rowtabella0"/>
                    <w:rPr>
                      <w:color w:val="002060"/>
                    </w:rPr>
                  </w:pPr>
                  <w:r w:rsidRPr="00635AA3">
                    <w:rPr>
                      <w:color w:val="002060"/>
                    </w:rPr>
                    <w:t>(1) - disputata il 24/11/2023</w:t>
                  </w:r>
                </w:p>
              </w:tc>
            </w:tr>
          </w:tbl>
          <w:p w14:paraId="5A15D9F7" w14:textId="77777777" w:rsidR="00F438B4" w:rsidRPr="00635AA3" w:rsidRDefault="00F438B4" w:rsidP="000418A2">
            <w:pPr>
              <w:rPr>
                <w:color w:val="002060"/>
              </w:rPr>
            </w:pPr>
          </w:p>
        </w:tc>
      </w:tr>
    </w:tbl>
    <w:p w14:paraId="28BA8212" w14:textId="77777777" w:rsidR="00F438B4" w:rsidRPr="00635AA3" w:rsidRDefault="00F438B4" w:rsidP="00F438B4">
      <w:pPr>
        <w:pStyle w:val="breakline"/>
        <w:rPr>
          <w:color w:val="002060"/>
        </w:rPr>
      </w:pPr>
    </w:p>
    <w:p w14:paraId="161CC0FC" w14:textId="77777777" w:rsidR="00F438B4" w:rsidRPr="00635AA3" w:rsidRDefault="00F438B4" w:rsidP="00F438B4">
      <w:pPr>
        <w:pStyle w:val="breakline"/>
        <w:rPr>
          <w:color w:val="002060"/>
        </w:rPr>
      </w:pPr>
    </w:p>
    <w:p w14:paraId="68245238" w14:textId="77777777" w:rsidR="00F438B4" w:rsidRPr="00635AA3" w:rsidRDefault="00F438B4" w:rsidP="00F438B4">
      <w:pPr>
        <w:pStyle w:val="titoloprinc0"/>
        <w:rPr>
          <w:color w:val="002060"/>
        </w:rPr>
      </w:pPr>
      <w:r w:rsidRPr="00635AA3">
        <w:rPr>
          <w:color w:val="002060"/>
        </w:rPr>
        <w:t>GIUDICE SPORTIVO</w:t>
      </w:r>
    </w:p>
    <w:p w14:paraId="547323E8"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603554E5" w14:textId="77777777" w:rsidR="00F438B4" w:rsidRPr="00635AA3" w:rsidRDefault="00F438B4" w:rsidP="00F438B4">
      <w:pPr>
        <w:pStyle w:val="titolo10"/>
        <w:rPr>
          <w:color w:val="002060"/>
        </w:rPr>
      </w:pPr>
      <w:r w:rsidRPr="00635AA3">
        <w:rPr>
          <w:color w:val="002060"/>
        </w:rPr>
        <w:t xml:space="preserve">GARE DEL 24/11/2023 </w:t>
      </w:r>
    </w:p>
    <w:p w14:paraId="7906B852" w14:textId="77777777" w:rsidR="00F438B4" w:rsidRPr="00635AA3" w:rsidRDefault="00F438B4" w:rsidP="00F438B4">
      <w:pPr>
        <w:pStyle w:val="titolo7a"/>
        <w:rPr>
          <w:color w:val="002060"/>
        </w:rPr>
      </w:pPr>
      <w:r w:rsidRPr="00635AA3">
        <w:rPr>
          <w:color w:val="002060"/>
        </w:rPr>
        <w:t xml:space="preserve">PROVVEDIMENTI DISCIPLINARI </w:t>
      </w:r>
    </w:p>
    <w:p w14:paraId="11DA078B"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74602CBF" w14:textId="77777777" w:rsidR="00F438B4" w:rsidRPr="00635AA3" w:rsidRDefault="00F438B4" w:rsidP="00F438B4">
      <w:pPr>
        <w:pStyle w:val="titolo30"/>
        <w:rPr>
          <w:color w:val="002060"/>
        </w:rPr>
      </w:pPr>
      <w:r w:rsidRPr="00635AA3">
        <w:rPr>
          <w:color w:val="002060"/>
        </w:rPr>
        <w:t xml:space="preserve">CALCIATORI NON ESPULSI </w:t>
      </w:r>
    </w:p>
    <w:p w14:paraId="28A17FA4"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7097631" w14:textId="77777777" w:rsidTr="000418A2">
        <w:tc>
          <w:tcPr>
            <w:tcW w:w="2200" w:type="dxa"/>
            <w:tcMar>
              <w:top w:w="20" w:type="dxa"/>
              <w:left w:w="20" w:type="dxa"/>
              <w:bottom w:w="20" w:type="dxa"/>
              <w:right w:w="20" w:type="dxa"/>
            </w:tcMar>
            <w:vAlign w:val="center"/>
            <w:hideMark/>
          </w:tcPr>
          <w:p w14:paraId="56AA91EA" w14:textId="77777777" w:rsidR="00F438B4" w:rsidRPr="00635AA3" w:rsidRDefault="00F438B4" w:rsidP="000418A2">
            <w:pPr>
              <w:pStyle w:val="movimento"/>
              <w:rPr>
                <w:color w:val="002060"/>
              </w:rPr>
            </w:pPr>
            <w:r w:rsidRPr="00635AA3">
              <w:rPr>
                <w:color w:val="002060"/>
              </w:rPr>
              <w:t>NATALI CHIARA</w:t>
            </w:r>
          </w:p>
        </w:tc>
        <w:tc>
          <w:tcPr>
            <w:tcW w:w="2200" w:type="dxa"/>
            <w:tcMar>
              <w:top w:w="20" w:type="dxa"/>
              <w:left w:w="20" w:type="dxa"/>
              <w:bottom w:w="20" w:type="dxa"/>
              <w:right w:w="20" w:type="dxa"/>
            </w:tcMar>
            <w:vAlign w:val="center"/>
            <w:hideMark/>
          </w:tcPr>
          <w:p w14:paraId="68ACA7F4" w14:textId="77777777" w:rsidR="00F438B4" w:rsidRPr="00635AA3" w:rsidRDefault="00F438B4" w:rsidP="000418A2">
            <w:pPr>
              <w:pStyle w:val="movimento2"/>
              <w:rPr>
                <w:color w:val="002060"/>
              </w:rPr>
            </w:pPr>
            <w:r w:rsidRPr="00635AA3">
              <w:rPr>
                <w:color w:val="002060"/>
              </w:rPr>
              <w:t xml:space="preserve">(POTENZA PICENA) </w:t>
            </w:r>
          </w:p>
        </w:tc>
        <w:tc>
          <w:tcPr>
            <w:tcW w:w="800" w:type="dxa"/>
            <w:tcMar>
              <w:top w:w="20" w:type="dxa"/>
              <w:left w:w="20" w:type="dxa"/>
              <w:bottom w:w="20" w:type="dxa"/>
              <w:right w:w="20" w:type="dxa"/>
            </w:tcMar>
            <w:vAlign w:val="center"/>
            <w:hideMark/>
          </w:tcPr>
          <w:p w14:paraId="42B435B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67CE9C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120166F" w14:textId="77777777" w:rsidR="00F438B4" w:rsidRPr="00635AA3" w:rsidRDefault="00F438B4" w:rsidP="000418A2">
            <w:pPr>
              <w:pStyle w:val="movimento2"/>
              <w:rPr>
                <w:color w:val="002060"/>
              </w:rPr>
            </w:pPr>
            <w:r w:rsidRPr="00635AA3">
              <w:rPr>
                <w:color w:val="002060"/>
              </w:rPr>
              <w:t> </w:t>
            </w:r>
          </w:p>
        </w:tc>
      </w:tr>
    </w:tbl>
    <w:p w14:paraId="210815C9" w14:textId="77777777" w:rsidR="00F438B4" w:rsidRPr="00635AA3" w:rsidRDefault="00F438B4" w:rsidP="00F438B4">
      <w:pPr>
        <w:pStyle w:val="titolo10"/>
        <w:rPr>
          <w:color w:val="002060"/>
        </w:rPr>
      </w:pPr>
      <w:r w:rsidRPr="00635AA3">
        <w:rPr>
          <w:color w:val="002060"/>
        </w:rPr>
        <w:t xml:space="preserve">GARE DEL 25/11/2023 </w:t>
      </w:r>
    </w:p>
    <w:p w14:paraId="4E388DA5" w14:textId="77777777" w:rsidR="00F438B4" w:rsidRPr="00635AA3" w:rsidRDefault="00F438B4" w:rsidP="00F438B4">
      <w:pPr>
        <w:pStyle w:val="titolo7a"/>
        <w:rPr>
          <w:color w:val="002060"/>
        </w:rPr>
      </w:pPr>
      <w:r w:rsidRPr="00635AA3">
        <w:rPr>
          <w:color w:val="002060"/>
        </w:rPr>
        <w:t xml:space="preserve">PROVVEDIMENTI DISCIPLINARI </w:t>
      </w:r>
    </w:p>
    <w:p w14:paraId="6A9ED3AC"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6A2B5A6E" w14:textId="77777777" w:rsidR="00F438B4" w:rsidRPr="00635AA3" w:rsidRDefault="00F438B4" w:rsidP="00F438B4">
      <w:pPr>
        <w:pStyle w:val="titolo30"/>
        <w:rPr>
          <w:color w:val="002060"/>
        </w:rPr>
      </w:pPr>
      <w:r w:rsidRPr="00635AA3">
        <w:rPr>
          <w:color w:val="002060"/>
        </w:rPr>
        <w:t xml:space="preserve">CALCIATORI NON ESPULSI </w:t>
      </w:r>
    </w:p>
    <w:p w14:paraId="1C390BD9"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239CE39C" w14:textId="77777777" w:rsidTr="000418A2">
        <w:tc>
          <w:tcPr>
            <w:tcW w:w="2200" w:type="dxa"/>
            <w:tcMar>
              <w:top w:w="20" w:type="dxa"/>
              <w:left w:w="20" w:type="dxa"/>
              <w:bottom w:w="20" w:type="dxa"/>
              <w:right w:w="20" w:type="dxa"/>
            </w:tcMar>
            <w:vAlign w:val="center"/>
            <w:hideMark/>
          </w:tcPr>
          <w:p w14:paraId="53884E29" w14:textId="77777777" w:rsidR="00F438B4" w:rsidRPr="00635AA3" w:rsidRDefault="00F438B4" w:rsidP="000418A2">
            <w:pPr>
              <w:pStyle w:val="movimento"/>
              <w:rPr>
                <w:color w:val="002060"/>
              </w:rPr>
            </w:pPr>
            <w:r w:rsidRPr="00635AA3">
              <w:rPr>
                <w:color w:val="002060"/>
              </w:rPr>
              <w:t>GASPERI GIADA</w:t>
            </w:r>
          </w:p>
        </w:tc>
        <w:tc>
          <w:tcPr>
            <w:tcW w:w="2200" w:type="dxa"/>
            <w:tcMar>
              <w:top w:w="20" w:type="dxa"/>
              <w:left w:w="20" w:type="dxa"/>
              <w:bottom w:w="20" w:type="dxa"/>
              <w:right w:w="20" w:type="dxa"/>
            </w:tcMar>
            <w:vAlign w:val="center"/>
            <w:hideMark/>
          </w:tcPr>
          <w:p w14:paraId="2F2B5BEE" w14:textId="77777777" w:rsidR="00F438B4" w:rsidRPr="00635AA3" w:rsidRDefault="00F438B4" w:rsidP="000418A2">
            <w:pPr>
              <w:pStyle w:val="movimento2"/>
              <w:rPr>
                <w:color w:val="002060"/>
              </w:rPr>
            </w:pPr>
            <w:r w:rsidRPr="00635AA3">
              <w:rPr>
                <w:color w:val="002060"/>
              </w:rPr>
              <w:t xml:space="preserve">(CENTRO SPORTIVO SUASA) </w:t>
            </w:r>
          </w:p>
        </w:tc>
        <w:tc>
          <w:tcPr>
            <w:tcW w:w="800" w:type="dxa"/>
            <w:tcMar>
              <w:top w:w="20" w:type="dxa"/>
              <w:left w:w="20" w:type="dxa"/>
              <w:bottom w:w="20" w:type="dxa"/>
              <w:right w:w="20" w:type="dxa"/>
            </w:tcMar>
            <w:vAlign w:val="center"/>
            <w:hideMark/>
          </w:tcPr>
          <w:p w14:paraId="2D72758E"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B1495FD" w14:textId="77777777" w:rsidR="00F438B4" w:rsidRPr="00635AA3" w:rsidRDefault="00F438B4" w:rsidP="000418A2">
            <w:pPr>
              <w:pStyle w:val="movimento"/>
              <w:rPr>
                <w:color w:val="002060"/>
              </w:rPr>
            </w:pPr>
            <w:r w:rsidRPr="00635AA3">
              <w:rPr>
                <w:color w:val="002060"/>
              </w:rPr>
              <w:t>AURELI SERENA</w:t>
            </w:r>
          </w:p>
        </w:tc>
        <w:tc>
          <w:tcPr>
            <w:tcW w:w="2200" w:type="dxa"/>
            <w:tcMar>
              <w:top w:w="20" w:type="dxa"/>
              <w:left w:w="20" w:type="dxa"/>
              <w:bottom w:w="20" w:type="dxa"/>
              <w:right w:w="20" w:type="dxa"/>
            </w:tcMar>
            <w:vAlign w:val="center"/>
            <w:hideMark/>
          </w:tcPr>
          <w:p w14:paraId="7FCAD6BC" w14:textId="77777777" w:rsidR="00F438B4" w:rsidRPr="00635AA3" w:rsidRDefault="00F438B4" w:rsidP="000418A2">
            <w:pPr>
              <w:pStyle w:val="movimento2"/>
              <w:rPr>
                <w:color w:val="002060"/>
              </w:rPr>
            </w:pPr>
            <w:r w:rsidRPr="00635AA3">
              <w:rPr>
                <w:color w:val="002060"/>
              </w:rPr>
              <w:t xml:space="preserve">(GRADARA CALCIO) </w:t>
            </w:r>
          </w:p>
        </w:tc>
      </w:tr>
      <w:tr w:rsidR="00F438B4" w:rsidRPr="00635AA3" w14:paraId="74658D54" w14:textId="77777777" w:rsidTr="000418A2">
        <w:tc>
          <w:tcPr>
            <w:tcW w:w="2200" w:type="dxa"/>
            <w:tcMar>
              <w:top w:w="20" w:type="dxa"/>
              <w:left w:w="20" w:type="dxa"/>
              <w:bottom w:w="20" w:type="dxa"/>
              <w:right w:w="20" w:type="dxa"/>
            </w:tcMar>
            <w:vAlign w:val="center"/>
            <w:hideMark/>
          </w:tcPr>
          <w:p w14:paraId="54D48E25" w14:textId="77777777" w:rsidR="00F438B4" w:rsidRPr="00635AA3" w:rsidRDefault="00F438B4" w:rsidP="000418A2">
            <w:pPr>
              <w:pStyle w:val="movimento"/>
              <w:rPr>
                <w:color w:val="002060"/>
              </w:rPr>
            </w:pPr>
            <w:r w:rsidRPr="00635AA3">
              <w:rPr>
                <w:color w:val="002060"/>
              </w:rPr>
              <w:t>NOVELLI MARIA FRANCESCA</w:t>
            </w:r>
          </w:p>
        </w:tc>
        <w:tc>
          <w:tcPr>
            <w:tcW w:w="2200" w:type="dxa"/>
            <w:tcMar>
              <w:top w:w="20" w:type="dxa"/>
              <w:left w:w="20" w:type="dxa"/>
              <w:bottom w:w="20" w:type="dxa"/>
              <w:right w:w="20" w:type="dxa"/>
            </w:tcMar>
            <w:vAlign w:val="center"/>
            <w:hideMark/>
          </w:tcPr>
          <w:p w14:paraId="795DFD4D" w14:textId="77777777" w:rsidR="00F438B4" w:rsidRPr="00635AA3" w:rsidRDefault="00F438B4" w:rsidP="000418A2">
            <w:pPr>
              <w:pStyle w:val="movimento2"/>
              <w:rPr>
                <w:color w:val="002060"/>
              </w:rPr>
            </w:pPr>
            <w:r w:rsidRPr="00635AA3">
              <w:rPr>
                <w:color w:val="002060"/>
              </w:rPr>
              <w:t xml:space="preserve">(RIPABERARDA) </w:t>
            </w:r>
          </w:p>
        </w:tc>
        <w:tc>
          <w:tcPr>
            <w:tcW w:w="800" w:type="dxa"/>
            <w:tcMar>
              <w:top w:w="20" w:type="dxa"/>
              <w:left w:w="20" w:type="dxa"/>
              <w:bottom w:w="20" w:type="dxa"/>
              <w:right w:w="20" w:type="dxa"/>
            </w:tcMar>
            <w:vAlign w:val="center"/>
            <w:hideMark/>
          </w:tcPr>
          <w:p w14:paraId="25CB675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7482B8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6BAB959" w14:textId="77777777" w:rsidR="00F438B4" w:rsidRPr="00635AA3" w:rsidRDefault="00F438B4" w:rsidP="000418A2">
            <w:pPr>
              <w:pStyle w:val="movimento2"/>
              <w:rPr>
                <w:color w:val="002060"/>
              </w:rPr>
            </w:pPr>
            <w:r w:rsidRPr="00635AA3">
              <w:rPr>
                <w:color w:val="002060"/>
              </w:rPr>
              <w:t> </w:t>
            </w:r>
          </w:p>
        </w:tc>
      </w:tr>
    </w:tbl>
    <w:p w14:paraId="76EBD569" w14:textId="77777777" w:rsidR="00F438B4" w:rsidRDefault="00F438B4" w:rsidP="00F438B4">
      <w:pPr>
        <w:pStyle w:val="breakline"/>
        <w:rPr>
          <w:color w:val="002060"/>
        </w:rPr>
      </w:pPr>
    </w:p>
    <w:p w14:paraId="50670DC3"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1C87CBFB"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20A9235E" w14:textId="77777777" w:rsidR="00F438B4" w:rsidRPr="00635AA3" w:rsidRDefault="00F438B4" w:rsidP="00F438B4">
      <w:pPr>
        <w:pStyle w:val="breakline"/>
        <w:rPr>
          <w:color w:val="002060"/>
        </w:rPr>
      </w:pPr>
    </w:p>
    <w:p w14:paraId="13BE960F" w14:textId="77777777" w:rsidR="00F438B4" w:rsidRPr="00635AA3" w:rsidRDefault="00F438B4" w:rsidP="00F438B4">
      <w:pPr>
        <w:pStyle w:val="titoloprinc0"/>
        <w:rPr>
          <w:color w:val="002060"/>
        </w:rPr>
      </w:pPr>
      <w:r w:rsidRPr="00635AA3">
        <w:rPr>
          <w:color w:val="002060"/>
        </w:rPr>
        <w:t>CLASSIFICA</w:t>
      </w:r>
    </w:p>
    <w:p w14:paraId="118F66D0" w14:textId="77777777" w:rsidR="00F438B4" w:rsidRPr="00635AA3" w:rsidRDefault="00F438B4" w:rsidP="00F438B4">
      <w:pPr>
        <w:pStyle w:val="breakline"/>
        <w:rPr>
          <w:color w:val="002060"/>
        </w:rPr>
      </w:pPr>
    </w:p>
    <w:p w14:paraId="4567F73A" w14:textId="77777777" w:rsidR="00F438B4" w:rsidRPr="00635AA3" w:rsidRDefault="00F438B4" w:rsidP="00F438B4">
      <w:pPr>
        <w:pStyle w:val="breakline"/>
        <w:rPr>
          <w:color w:val="002060"/>
        </w:rPr>
      </w:pPr>
    </w:p>
    <w:p w14:paraId="408458B7"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29B9D0A9"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C4CDB"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D485E"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440C"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54A9E"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C4319"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6FCAA"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7AC6B"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E7A96"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18DAD"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52719" w14:textId="77777777" w:rsidR="00F438B4" w:rsidRPr="00635AA3" w:rsidRDefault="00F438B4" w:rsidP="000418A2">
            <w:pPr>
              <w:pStyle w:val="headertabella0"/>
              <w:rPr>
                <w:color w:val="002060"/>
              </w:rPr>
            </w:pPr>
            <w:r w:rsidRPr="00635AA3">
              <w:rPr>
                <w:color w:val="002060"/>
              </w:rPr>
              <w:t>PE</w:t>
            </w:r>
          </w:p>
        </w:tc>
      </w:tr>
      <w:tr w:rsidR="00F438B4" w:rsidRPr="00635AA3" w14:paraId="21DA6866"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6B06B" w14:textId="77777777" w:rsidR="00F438B4" w:rsidRPr="00635AA3" w:rsidRDefault="00F438B4" w:rsidP="000418A2">
            <w:pPr>
              <w:pStyle w:val="rowtabella0"/>
              <w:rPr>
                <w:color w:val="002060"/>
              </w:rPr>
            </w:pPr>
            <w:r w:rsidRPr="00635AA3">
              <w:rPr>
                <w:color w:val="002060"/>
              </w:rPr>
              <w:lastRenderedPageBreak/>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EE95"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B1AF"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3B19"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149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848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E8B2" w14:textId="77777777" w:rsidR="00F438B4" w:rsidRPr="00635AA3" w:rsidRDefault="00F438B4" w:rsidP="000418A2">
            <w:pPr>
              <w:pStyle w:val="rowtabella0"/>
              <w:jc w:val="center"/>
              <w:rPr>
                <w:color w:val="002060"/>
              </w:rPr>
            </w:pPr>
            <w:r w:rsidRPr="00635AA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B57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E7BC" w14:textId="77777777" w:rsidR="00F438B4" w:rsidRPr="00635AA3" w:rsidRDefault="00F438B4" w:rsidP="000418A2">
            <w:pPr>
              <w:pStyle w:val="rowtabella0"/>
              <w:jc w:val="center"/>
              <w:rPr>
                <w:color w:val="002060"/>
              </w:rPr>
            </w:pPr>
            <w:r w:rsidRPr="00635AA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C5AD" w14:textId="77777777" w:rsidR="00F438B4" w:rsidRPr="00635AA3" w:rsidRDefault="00F438B4" w:rsidP="000418A2">
            <w:pPr>
              <w:pStyle w:val="rowtabella0"/>
              <w:jc w:val="center"/>
              <w:rPr>
                <w:color w:val="002060"/>
              </w:rPr>
            </w:pPr>
            <w:r w:rsidRPr="00635AA3">
              <w:rPr>
                <w:color w:val="002060"/>
              </w:rPr>
              <w:t>0</w:t>
            </w:r>
          </w:p>
        </w:tc>
      </w:tr>
      <w:tr w:rsidR="00F438B4" w:rsidRPr="00635AA3" w14:paraId="669E85B7"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3CFC5" w14:textId="77777777" w:rsidR="00F438B4" w:rsidRPr="00635AA3" w:rsidRDefault="00F438B4" w:rsidP="000418A2">
            <w:pPr>
              <w:pStyle w:val="rowtabella0"/>
              <w:rPr>
                <w:color w:val="002060"/>
              </w:rPr>
            </w:pPr>
            <w:r w:rsidRPr="00635AA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93AF"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4F4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50AC"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AB3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BA9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247A" w14:textId="77777777" w:rsidR="00F438B4" w:rsidRPr="00635AA3" w:rsidRDefault="00F438B4" w:rsidP="000418A2">
            <w:pPr>
              <w:pStyle w:val="rowtabella0"/>
              <w:jc w:val="center"/>
              <w:rPr>
                <w:color w:val="002060"/>
              </w:rPr>
            </w:pPr>
            <w:r w:rsidRPr="00635AA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376E"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725E"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6049" w14:textId="77777777" w:rsidR="00F438B4" w:rsidRPr="00635AA3" w:rsidRDefault="00F438B4" w:rsidP="000418A2">
            <w:pPr>
              <w:pStyle w:val="rowtabella0"/>
              <w:jc w:val="center"/>
              <w:rPr>
                <w:color w:val="002060"/>
              </w:rPr>
            </w:pPr>
            <w:r w:rsidRPr="00635AA3">
              <w:rPr>
                <w:color w:val="002060"/>
              </w:rPr>
              <w:t>0</w:t>
            </w:r>
          </w:p>
        </w:tc>
      </w:tr>
      <w:tr w:rsidR="00F438B4" w:rsidRPr="00635AA3" w14:paraId="6925F28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CBC55" w14:textId="77777777" w:rsidR="00F438B4" w:rsidRPr="00635AA3" w:rsidRDefault="00F438B4" w:rsidP="000418A2">
            <w:pPr>
              <w:pStyle w:val="rowtabella0"/>
              <w:rPr>
                <w:color w:val="002060"/>
              </w:rPr>
            </w:pPr>
            <w:r w:rsidRPr="00635AA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F693"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3C3F"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045F"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D6EED"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5FB3"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3B8E" w14:textId="77777777" w:rsidR="00F438B4" w:rsidRPr="00635AA3" w:rsidRDefault="00F438B4" w:rsidP="000418A2">
            <w:pPr>
              <w:pStyle w:val="rowtabella0"/>
              <w:jc w:val="center"/>
              <w:rPr>
                <w:color w:val="002060"/>
              </w:rPr>
            </w:pPr>
            <w:r w:rsidRPr="00635AA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9526"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88F20"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7A92" w14:textId="77777777" w:rsidR="00F438B4" w:rsidRPr="00635AA3" w:rsidRDefault="00F438B4" w:rsidP="000418A2">
            <w:pPr>
              <w:pStyle w:val="rowtabella0"/>
              <w:jc w:val="center"/>
              <w:rPr>
                <w:color w:val="002060"/>
              </w:rPr>
            </w:pPr>
            <w:r w:rsidRPr="00635AA3">
              <w:rPr>
                <w:color w:val="002060"/>
              </w:rPr>
              <w:t>0</w:t>
            </w:r>
          </w:p>
        </w:tc>
      </w:tr>
      <w:tr w:rsidR="00F438B4" w:rsidRPr="00635AA3" w14:paraId="29BAE14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512EE" w14:textId="77777777" w:rsidR="00F438B4" w:rsidRPr="00635AA3" w:rsidRDefault="00F438B4" w:rsidP="000418A2">
            <w:pPr>
              <w:pStyle w:val="rowtabella0"/>
              <w:rPr>
                <w:color w:val="002060"/>
              </w:rPr>
            </w:pPr>
            <w:r w:rsidRPr="00635AA3">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2D05"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FCB2"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175F"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882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340E"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BD4E"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0000"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CF5B"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87E2" w14:textId="77777777" w:rsidR="00F438B4" w:rsidRPr="00635AA3" w:rsidRDefault="00F438B4" w:rsidP="000418A2">
            <w:pPr>
              <w:pStyle w:val="rowtabella0"/>
              <w:jc w:val="center"/>
              <w:rPr>
                <w:color w:val="002060"/>
              </w:rPr>
            </w:pPr>
            <w:r w:rsidRPr="00635AA3">
              <w:rPr>
                <w:color w:val="002060"/>
              </w:rPr>
              <w:t>0</w:t>
            </w:r>
          </w:p>
        </w:tc>
      </w:tr>
      <w:tr w:rsidR="00F438B4" w:rsidRPr="00635AA3" w14:paraId="383C480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194DA" w14:textId="77777777" w:rsidR="00F438B4" w:rsidRPr="00635AA3" w:rsidRDefault="00F438B4" w:rsidP="000418A2">
            <w:pPr>
              <w:pStyle w:val="rowtabella0"/>
              <w:rPr>
                <w:color w:val="002060"/>
              </w:rPr>
            </w:pPr>
            <w:r w:rsidRPr="00635AA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0ED1"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346E"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3066"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7F5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EE9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FE36"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3D26"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4CB59"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E893" w14:textId="77777777" w:rsidR="00F438B4" w:rsidRPr="00635AA3" w:rsidRDefault="00F438B4" w:rsidP="000418A2">
            <w:pPr>
              <w:pStyle w:val="rowtabella0"/>
              <w:jc w:val="center"/>
              <w:rPr>
                <w:color w:val="002060"/>
              </w:rPr>
            </w:pPr>
            <w:r w:rsidRPr="00635AA3">
              <w:rPr>
                <w:color w:val="002060"/>
              </w:rPr>
              <w:t>0</w:t>
            </w:r>
          </w:p>
        </w:tc>
      </w:tr>
      <w:tr w:rsidR="00F438B4" w:rsidRPr="00635AA3" w14:paraId="7A607C8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46C30" w14:textId="77777777" w:rsidR="00F438B4" w:rsidRPr="00635AA3" w:rsidRDefault="00F438B4" w:rsidP="000418A2">
            <w:pPr>
              <w:pStyle w:val="rowtabella0"/>
              <w:rPr>
                <w:color w:val="002060"/>
              </w:rPr>
            </w:pPr>
            <w:r w:rsidRPr="00635AA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755B"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111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1131"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786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5ED7"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19E7"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6473"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513A"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FE2A" w14:textId="77777777" w:rsidR="00F438B4" w:rsidRPr="00635AA3" w:rsidRDefault="00F438B4" w:rsidP="000418A2">
            <w:pPr>
              <w:pStyle w:val="rowtabella0"/>
              <w:jc w:val="center"/>
              <w:rPr>
                <w:color w:val="002060"/>
              </w:rPr>
            </w:pPr>
            <w:r w:rsidRPr="00635AA3">
              <w:rPr>
                <w:color w:val="002060"/>
              </w:rPr>
              <w:t>0</w:t>
            </w:r>
          </w:p>
        </w:tc>
      </w:tr>
      <w:tr w:rsidR="00F438B4" w:rsidRPr="00635AA3" w14:paraId="62A7688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7319F" w14:textId="77777777" w:rsidR="00F438B4" w:rsidRPr="00635AA3" w:rsidRDefault="00F438B4" w:rsidP="000418A2">
            <w:pPr>
              <w:pStyle w:val="rowtabella0"/>
              <w:rPr>
                <w:color w:val="002060"/>
              </w:rPr>
            </w:pPr>
            <w:r w:rsidRPr="00635AA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791A"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BA3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3BFA"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ACA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68EB"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BD56"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6E66"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16F3"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1E3A" w14:textId="77777777" w:rsidR="00F438B4" w:rsidRPr="00635AA3" w:rsidRDefault="00F438B4" w:rsidP="000418A2">
            <w:pPr>
              <w:pStyle w:val="rowtabella0"/>
              <w:jc w:val="center"/>
              <w:rPr>
                <w:color w:val="002060"/>
              </w:rPr>
            </w:pPr>
            <w:r w:rsidRPr="00635AA3">
              <w:rPr>
                <w:color w:val="002060"/>
              </w:rPr>
              <w:t>0</w:t>
            </w:r>
          </w:p>
        </w:tc>
      </w:tr>
      <w:tr w:rsidR="00F438B4" w:rsidRPr="00635AA3" w14:paraId="6F134C9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17ACD" w14:textId="77777777" w:rsidR="00F438B4" w:rsidRPr="00635AA3" w:rsidRDefault="00F438B4" w:rsidP="000418A2">
            <w:pPr>
              <w:pStyle w:val="rowtabella0"/>
              <w:rPr>
                <w:color w:val="002060"/>
              </w:rPr>
            </w:pPr>
            <w:r w:rsidRPr="00635AA3">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E50F"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617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0299"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B533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4DB3"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B023"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9D59B"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4593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D4B7" w14:textId="77777777" w:rsidR="00F438B4" w:rsidRPr="00635AA3" w:rsidRDefault="00F438B4" w:rsidP="000418A2">
            <w:pPr>
              <w:pStyle w:val="rowtabella0"/>
              <w:jc w:val="center"/>
              <w:rPr>
                <w:color w:val="002060"/>
              </w:rPr>
            </w:pPr>
            <w:r w:rsidRPr="00635AA3">
              <w:rPr>
                <w:color w:val="002060"/>
              </w:rPr>
              <w:t>0</w:t>
            </w:r>
          </w:p>
        </w:tc>
      </w:tr>
      <w:tr w:rsidR="00F438B4" w:rsidRPr="00635AA3" w14:paraId="03D7CAE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D3995" w14:textId="77777777" w:rsidR="00F438B4" w:rsidRPr="00635AA3" w:rsidRDefault="00F438B4" w:rsidP="000418A2">
            <w:pPr>
              <w:pStyle w:val="rowtabella0"/>
              <w:rPr>
                <w:color w:val="002060"/>
              </w:rPr>
            </w:pPr>
            <w:r w:rsidRPr="00635AA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D9F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254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36B6"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D21D"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6EE4"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D7D4"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9FEE"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44F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1629" w14:textId="77777777" w:rsidR="00F438B4" w:rsidRPr="00635AA3" w:rsidRDefault="00F438B4" w:rsidP="000418A2">
            <w:pPr>
              <w:pStyle w:val="rowtabella0"/>
              <w:jc w:val="center"/>
              <w:rPr>
                <w:color w:val="002060"/>
              </w:rPr>
            </w:pPr>
            <w:r w:rsidRPr="00635AA3">
              <w:rPr>
                <w:color w:val="002060"/>
              </w:rPr>
              <w:t>0</w:t>
            </w:r>
          </w:p>
        </w:tc>
      </w:tr>
      <w:tr w:rsidR="00F438B4" w:rsidRPr="00635AA3" w14:paraId="0024229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FFFF9" w14:textId="77777777" w:rsidR="00F438B4" w:rsidRPr="00635AA3" w:rsidRDefault="00F438B4" w:rsidP="000418A2">
            <w:pPr>
              <w:pStyle w:val="rowtabella0"/>
              <w:rPr>
                <w:color w:val="002060"/>
              </w:rPr>
            </w:pPr>
            <w:r w:rsidRPr="00635AA3">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B732"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B46F"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D3CE"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324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4FE3"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BAF7"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672D"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1431"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9CE8" w14:textId="77777777" w:rsidR="00F438B4" w:rsidRPr="00635AA3" w:rsidRDefault="00F438B4" w:rsidP="000418A2">
            <w:pPr>
              <w:pStyle w:val="rowtabella0"/>
              <w:jc w:val="center"/>
              <w:rPr>
                <w:color w:val="002060"/>
              </w:rPr>
            </w:pPr>
            <w:r w:rsidRPr="00635AA3">
              <w:rPr>
                <w:color w:val="002060"/>
              </w:rPr>
              <w:t>0</w:t>
            </w:r>
          </w:p>
        </w:tc>
      </w:tr>
      <w:tr w:rsidR="00F438B4" w:rsidRPr="00635AA3" w14:paraId="4E7EC9F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E9D39" w14:textId="77777777" w:rsidR="00F438B4" w:rsidRPr="00635AA3" w:rsidRDefault="00F438B4" w:rsidP="000418A2">
            <w:pPr>
              <w:pStyle w:val="rowtabella0"/>
              <w:rPr>
                <w:color w:val="002060"/>
              </w:rPr>
            </w:pPr>
            <w:r w:rsidRPr="00635AA3">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52F1"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BCD3"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EEDE"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46E6D"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12C7"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4B8F"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A309" w14:textId="77777777" w:rsidR="00F438B4" w:rsidRPr="00635AA3" w:rsidRDefault="00F438B4" w:rsidP="000418A2">
            <w:pPr>
              <w:pStyle w:val="rowtabella0"/>
              <w:jc w:val="center"/>
              <w:rPr>
                <w:color w:val="002060"/>
              </w:rPr>
            </w:pPr>
            <w:r w:rsidRPr="00635AA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744D"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7442" w14:textId="77777777" w:rsidR="00F438B4" w:rsidRPr="00635AA3" w:rsidRDefault="00F438B4" w:rsidP="000418A2">
            <w:pPr>
              <w:pStyle w:val="rowtabella0"/>
              <w:jc w:val="center"/>
              <w:rPr>
                <w:color w:val="002060"/>
              </w:rPr>
            </w:pPr>
            <w:r w:rsidRPr="00635AA3">
              <w:rPr>
                <w:color w:val="002060"/>
              </w:rPr>
              <w:t>0</w:t>
            </w:r>
          </w:p>
        </w:tc>
      </w:tr>
      <w:tr w:rsidR="00F438B4" w:rsidRPr="00635AA3" w14:paraId="5E379CA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7C9B8" w14:textId="77777777" w:rsidR="00F438B4" w:rsidRPr="00635AA3" w:rsidRDefault="00F438B4" w:rsidP="000418A2">
            <w:pPr>
              <w:pStyle w:val="rowtabella0"/>
              <w:rPr>
                <w:color w:val="002060"/>
              </w:rPr>
            </w:pPr>
            <w:r w:rsidRPr="00635AA3">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9DBE"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4C47"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19D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CD23"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84B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3C6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F024"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5092"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D36D" w14:textId="77777777" w:rsidR="00F438B4" w:rsidRPr="00635AA3" w:rsidRDefault="00F438B4" w:rsidP="000418A2">
            <w:pPr>
              <w:pStyle w:val="rowtabella0"/>
              <w:jc w:val="center"/>
              <w:rPr>
                <w:color w:val="002060"/>
              </w:rPr>
            </w:pPr>
            <w:r w:rsidRPr="00635AA3">
              <w:rPr>
                <w:color w:val="002060"/>
              </w:rPr>
              <w:t>0</w:t>
            </w:r>
          </w:p>
        </w:tc>
      </w:tr>
      <w:tr w:rsidR="00F438B4" w:rsidRPr="00635AA3" w14:paraId="5039AFE0"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21C13" w14:textId="77777777" w:rsidR="00F438B4" w:rsidRPr="00635AA3" w:rsidRDefault="00F438B4" w:rsidP="000418A2">
            <w:pPr>
              <w:pStyle w:val="rowtabella0"/>
              <w:rPr>
                <w:color w:val="002060"/>
              </w:rPr>
            </w:pPr>
            <w:r w:rsidRPr="00635AA3">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C81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D7C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CB13"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6814"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8861"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C529"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17A28" w14:textId="77777777" w:rsidR="00F438B4" w:rsidRPr="00635AA3" w:rsidRDefault="00F438B4" w:rsidP="000418A2">
            <w:pPr>
              <w:pStyle w:val="rowtabella0"/>
              <w:jc w:val="center"/>
              <w:rPr>
                <w:color w:val="002060"/>
              </w:rPr>
            </w:pPr>
            <w:r w:rsidRPr="00635AA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1637" w14:textId="77777777" w:rsidR="00F438B4" w:rsidRPr="00635AA3" w:rsidRDefault="00F438B4" w:rsidP="000418A2">
            <w:pPr>
              <w:pStyle w:val="rowtabella0"/>
              <w:jc w:val="center"/>
              <w:rPr>
                <w:color w:val="002060"/>
              </w:rPr>
            </w:pPr>
            <w:r w:rsidRPr="00635AA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912FA" w14:textId="77777777" w:rsidR="00F438B4" w:rsidRPr="00635AA3" w:rsidRDefault="00F438B4" w:rsidP="000418A2">
            <w:pPr>
              <w:pStyle w:val="rowtabella0"/>
              <w:jc w:val="center"/>
              <w:rPr>
                <w:color w:val="002060"/>
              </w:rPr>
            </w:pPr>
            <w:r w:rsidRPr="00635AA3">
              <w:rPr>
                <w:color w:val="002060"/>
              </w:rPr>
              <w:t>1</w:t>
            </w:r>
          </w:p>
        </w:tc>
      </w:tr>
    </w:tbl>
    <w:p w14:paraId="501D00E9" w14:textId="77777777" w:rsidR="00F438B4" w:rsidRPr="00635AA3" w:rsidRDefault="00F438B4" w:rsidP="00F438B4">
      <w:pPr>
        <w:pStyle w:val="breakline"/>
        <w:rPr>
          <w:color w:val="002060"/>
        </w:rPr>
      </w:pPr>
    </w:p>
    <w:p w14:paraId="03B8D100" w14:textId="77777777" w:rsidR="00F438B4" w:rsidRPr="00635AA3" w:rsidRDefault="00F438B4" w:rsidP="00F438B4">
      <w:pPr>
        <w:pStyle w:val="titoloprinc0"/>
        <w:rPr>
          <w:color w:val="002060"/>
        </w:rPr>
      </w:pPr>
      <w:bookmarkStart w:id="11" w:name="_Hlk152157376"/>
      <w:r w:rsidRPr="00635AA3">
        <w:rPr>
          <w:color w:val="002060"/>
        </w:rPr>
        <w:t>PROGRAMMA GARE</w:t>
      </w:r>
    </w:p>
    <w:bookmarkEnd w:id="11"/>
    <w:p w14:paraId="6436A51F" w14:textId="77777777" w:rsidR="00F438B4" w:rsidRPr="00635AA3" w:rsidRDefault="00F438B4" w:rsidP="00F438B4">
      <w:pPr>
        <w:pStyle w:val="breakline"/>
        <w:rPr>
          <w:color w:val="002060"/>
        </w:rPr>
      </w:pPr>
    </w:p>
    <w:p w14:paraId="1F6971FA" w14:textId="77777777" w:rsidR="00F438B4" w:rsidRPr="00635AA3" w:rsidRDefault="00F438B4" w:rsidP="00F438B4">
      <w:pPr>
        <w:pStyle w:val="sottotitolocampionato10"/>
        <w:rPr>
          <w:color w:val="002060"/>
        </w:rPr>
      </w:pPr>
      <w:r w:rsidRPr="00635A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5"/>
        <w:gridCol w:w="385"/>
        <w:gridCol w:w="898"/>
        <w:gridCol w:w="1177"/>
        <w:gridCol w:w="1551"/>
        <w:gridCol w:w="1548"/>
      </w:tblGrid>
      <w:tr w:rsidR="00F438B4" w:rsidRPr="00635AA3" w14:paraId="260CA5B9"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643E3"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71A8E"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2912D"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85226"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45DBD"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CDEA5"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6489F"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3F6EB4AA"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3E7942" w14:textId="77777777" w:rsidR="00F438B4" w:rsidRPr="00635AA3" w:rsidRDefault="00F438B4" w:rsidP="000418A2">
            <w:pPr>
              <w:pStyle w:val="rowtabella0"/>
              <w:rPr>
                <w:color w:val="002060"/>
              </w:rPr>
            </w:pPr>
            <w:r w:rsidRPr="00635AA3">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EBBA8" w14:textId="77777777" w:rsidR="00F438B4" w:rsidRPr="00635AA3" w:rsidRDefault="00F438B4" w:rsidP="000418A2">
            <w:pPr>
              <w:pStyle w:val="rowtabella0"/>
              <w:rPr>
                <w:color w:val="002060"/>
              </w:rPr>
            </w:pPr>
            <w:r w:rsidRPr="00635AA3">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1FE5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70F11" w14:textId="77777777" w:rsidR="00F438B4" w:rsidRPr="00635AA3" w:rsidRDefault="00F438B4" w:rsidP="000418A2">
            <w:pPr>
              <w:pStyle w:val="rowtabella0"/>
              <w:rPr>
                <w:color w:val="002060"/>
              </w:rPr>
            </w:pPr>
            <w:r w:rsidRPr="00635AA3">
              <w:rPr>
                <w:color w:val="002060"/>
              </w:rPr>
              <w:t>01/12/2023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9F99D" w14:textId="77777777" w:rsidR="00F438B4" w:rsidRPr="00635AA3" w:rsidRDefault="00F438B4" w:rsidP="000418A2">
            <w:pPr>
              <w:pStyle w:val="rowtabella0"/>
              <w:rPr>
                <w:color w:val="002060"/>
              </w:rPr>
            </w:pPr>
            <w:r w:rsidRPr="00635AA3">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9A805" w14:textId="77777777" w:rsidR="00F438B4" w:rsidRPr="00635AA3" w:rsidRDefault="00F438B4" w:rsidP="000418A2">
            <w:pPr>
              <w:pStyle w:val="rowtabella0"/>
              <w:rPr>
                <w:color w:val="002060"/>
              </w:rPr>
            </w:pPr>
            <w:r w:rsidRPr="00635AA3">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F9331" w14:textId="77777777" w:rsidR="00F438B4" w:rsidRPr="00635AA3" w:rsidRDefault="00F438B4" w:rsidP="000418A2">
            <w:pPr>
              <w:pStyle w:val="rowtabella0"/>
              <w:rPr>
                <w:color w:val="002060"/>
              </w:rPr>
            </w:pPr>
            <w:r w:rsidRPr="00635AA3">
              <w:rPr>
                <w:color w:val="002060"/>
              </w:rPr>
              <w:t>VIA DELLO SPORT</w:t>
            </w:r>
          </w:p>
        </w:tc>
      </w:tr>
      <w:tr w:rsidR="00F438B4" w:rsidRPr="00635AA3" w14:paraId="35636A9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15ACE3" w14:textId="77777777" w:rsidR="00F438B4" w:rsidRPr="00635AA3" w:rsidRDefault="00F438B4" w:rsidP="000418A2">
            <w:pPr>
              <w:pStyle w:val="rowtabella0"/>
              <w:rPr>
                <w:color w:val="002060"/>
              </w:rPr>
            </w:pPr>
            <w:r w:rsidRPr="00635AA3">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962CBF" w14:textId="77777777" w:rsidR="00F438B4" w:rsidRPr="00635AA3" w:rsidRDefault="00F438B4" w:rsidP="000418A2">
            <w:pPr>
              <w:pStyle w:val="rowtabella0"/>
              <w:rPr>
                <w:color w:val="002060"/>
              </w:rPr>
            </w:pPr>
            <w:r w:rsidRPr="00635AA3">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3F82A3"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838CBE"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BB3394" w14:textId="77777777" w:rsidR="00F438B4" w:rsidRPr="00635AA3" w:rsidRDefault="00F438B4" w:rsidP="000418A2">
            <w:pPr>
              <w:pStyle w:val="rowtabella0"/>
              <w:rPr>
                <w:color w:val="002060"/>
              </w:rPr>
            </w:pPr>
            <w:r w:rsidRPr="00635AA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6BDCF" w14:textId="77777777" w:rsidR="00F438B4" w:rsidRPr="00635AA3" w:rsidRDefault="00F438B4" w:rsidP="000418A2">
            <w:pPr>
              <w:pStyle w:val="rowtabella0"/>
              <w:rPr>
                <w:color w:val="002060"/>
              </w:rPr>
            </w:pPr>
            <w:r w:rsidRPr="00635AA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C9094" w14:textId="77777777" w:rsidR="00F438B4" w:rsidRPr="00635AA3" w:rsidRDefault="00F438B4" w:rsidP="000418A2">
            <w:pPr>
              <w:pStyle w:val="rowtabella0"/>
              <w:rPr>
                <w:color w:val="002060"/>
              </w:rPr>
            </w:pPr>
            <w:r w:rsidRPr="00635AA3">
              <w:rPr>
                <w:color w:val="002060"/>
              </w:rPr>
              <w:t>VIA ROSSINI</w:t>
            </w:r>
          </w:p>
        </w:tc>
      </w:tr>
      <w:tr w:rsidR="00F438B4" w:rsidRPr="00635AA3" w14:paraId="27C2972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FBE643" w14:textId="77777777" w:rsidR="00F438B4" w:rsidRPr="00635AA3" w:rsidRDefault="00F438B4" w:rsidP="000418A2">
            <w:pPr>
              <w:pStyle w:val="rowtabella0"/>
              <w:rPr>
                <w:color w:val="002060"/>
              </w:rPr>
            </w:pPr>
            <w:r w:rsidRPr="00635AA3">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BD6AE8" w14:textId="77777777" w:rsidR="00F438B4" w:rsidRPr="00635AA3" w:rsidRDefault="00F438B4" w:rsidP="000418A2">
            <w:pPr>
              <w:pStyle w:val="rowtabella0"/>
              <w:rPr>
                <w:color w:val="002060"/>
              </w:rPr>
            </w:pPr>
            <w:r w:rsidRPr="00635AA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BB4CE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8309AD"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6E2B4" w14:textId="77777777" w:rsidR="00F438B4" w:rsidRPr="00635AA3" w:rsidRDefault="00F438B4" w:rsidP="000418A2">
            <w:pPr>
              <w:pStyle w:val="rowtabella0"/>
              <w:rPr>
                <w:color w:val="002060"/>
              </w:rPr>
            </w:pPr>
            <w:r w:rsidRPr="00635AA3">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3D75A" w14:textId="77777777" w:rsidR="00F438B4" w:rsidRPr="00635AA3" w:rsidRDefault="00F438B4" w:rsidP="000418A2">
            <w:pPr>
              <w:pStyle w:val="rowtabella0"/>
              <w:rPr>
                <w:color w:val="002060"/>
              </w:rPr>
            </w:pPr>
            <w:r w:rsidRPr="00635AA3">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967DF" w14:textId="77777777" w:rsidR="00F438B4" w:rsidRPr="00635AA3" w:rsidRDefault="00F438B4" w:rsidP="000418A2">
            <w:pPr>
              <w:pStyle w:val="rowtabella0"/>
              <w:rPr>
                <w:color w:val="002060"/>
              </w:rPr>
            </w:pPr>
            <w:r w:rsidRPr="00635AA3">
              <w:rPr>
                <w:color w:val="002060"/>
              </w:rPr>
              <w:t>VIA PIAVE 8</w:t>
            </w:r>
          </w:p>
        </w:tc>
      </w:tr>
      <w:tr w:rsidR="00F438B4" w:rsidRPr="00635AA3" w14:paraId="1D4B5627"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2C7A8B" w14:textId="77777777" w:rsidR="00F438B4" w:rsidRPr="00635AA3" w:rsidRDefault="00F438B4" w:rsidP="000418A2">
            <w:pPr>
              <w:pStyle w:val="rowtabella0"/>
              <w:rPr>
                <w:color w:val="002060"/>
              </w:rPr>
            </w:pPr>
            <w:r w:rsidRPr="00635AA3">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6111F" w14:textId="77777777" w:rsidR="00F438B4" w:rsidRPr="00635AA3" w:rsidRDefault="00F438B4" w:rsidP="000418A2">
            <w:pPr>
              <w:pStyle w:val="rowtabella0"/>
              <w:rPr>
                <w:color w:val="002060"/>
              </w:rPr>
            </w:pPr>
            <w:r w:rsidRPr="00635AA3">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AB9806"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F3D5C7" w14:textId="77777777" w:rsidR="00F438B4" w:rsidRPr="00635AA3" w:rsidRDefault="00F438B4" w:rsidP="000418A2">
            <w:pPr>
              <w:pStyle w:val="rowtabella0"/>
              <w:rPr>
                <w:color w:val="002060"/>
              </w:rPr>
            </w:pPr>
            <w:r w:rsidRPr="00635AA3">
              <w:rPr>
                <w:color w:val="002060"/>
              </w:rPr>
              <w:t>01/12/2023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5D0498" w14:textId="77777777" w:rsidR="00F438B4" w:rsidRPr="00635AA3" w:rsidRDefault="00F438B4" w:rsidP="000418A2">
            <w:pPr>
              <w:pStyle w:val="rowtabella0"/>
              <w:rPr>
                <w:color w:val="002060"/>
              </w:rPr>
            </w:pPr>
            <w:r w:rsidRPr="00635AA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85F1C5" w14:textId="77777777" w:rsidR="00F438B4" w:rsidRPr="00635AA3" w:rsidRDefault="00F438B4" w:rsidP="000418A2">
            <w:pPr>
              <w:pStyle w:val="rowtabella0"/>
              <w:rPr>
                <w:color w:val="002060"/>
              </w:rPr>
            </w:pPr>
            <w:r w:rsidRPr="00635AA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8CF08" w14:textId="77777777" w:rsidR="00F438B4" w:rsidRPr="00635AA3" w:rsidRDefault="00F438B4" w:rsidP="000418A2">
            <w:pPr>
              <w:pStyle w:val="rowtabella0"/>
              <w:rPr>
                <w:color w:val="002060"/>
              </w:rPr>
            </w:pPr>
            <w:r w:rsidRPr="00635AA3">
              <w:rPr>
                <w:color w:val="002060"/>
              </w:rPr>
              <w:t>VIA DELLO SPORT</w:t>
            </w:r>
          </w:p>
        </w:tc>
      </w:tr>
      <w:tr w:rsidR="00F438B4" w:rsidRPr="00635AA3" w14:paraId="1DAF4078"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34CD63" w14:textId="77777777" w:rsidR="00F438B4" w:rsidRPr="00635AA3" w:rsidRDefault="00F438B4" w:rsidP="000418A2">
            <w:pPr>
              <w:pStyle w:val="rowtabella0"/>
              <w:rPr>
                <w:color w:val="002060"/>
              </w:rPr>
            </w:pPr>
            <w:r w:rsidRPr="00635AA3">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84A25" w14:textId="77777777" w:rsidR="00F438B4" w:rsidRPr="00635AA3" w:rsidRDefault="00F438B4" w:rsidP="000418A2">
            <w:pPr>
              <w:pStyle w:val="rowtabella0"/>
              <w:rPr>
                <w:color w:val="002060"/>
              </w:rPr>
            </w:pPr>
            <w:r w:rsidRPr="00635AA3">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15EF6"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A4BE09" w14:textId="77777777" w:rsidR="00F438B4" w:rsidRPr="00635AA3" w:rsidRDefault="00F438B4" w:rsidP="000418A2">
            <w:pPr>
              <w:pStyle w:val="rowtabella0"/>
              <w:rPr>
                <w:color w:val="002060"/>
              </w:rPr>
            </w:pPr>
            <w:r w:rsidRPr="00635AA3">
              <w:rPr>
                <w:color w:val="002060"/>
              </w:rPr>
              <w:t>01/12/2023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1B41BA" w14:textId="77777777" w:rsidR="00F438B4" w:rsidRPr="00635AA3" w:rsidRDefault="00F438B4" w:rsidP="000418A2">
            <w:pPr>
              <w:pStyle w:val="rowtabella0"/>
              <w:rPr>
                <w:color w:val="002060"/>
              </w:rPr>
            </w:pPr>
            <w:r w:rsidRPr="00635AA3">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B549F9" w14:textId="77777777" w:rsidR="00F438B4" w:rsidRPr="00635AA3" w:rsidRDefault="00F438B4" w:rsidP="000418A2">
            <w:pPr>
              <w:pStyle w:val="rowtabella0"/>
              <w:rPr>
                <w:color w:val="002060"/>
              </w:rPr>
            </w:pPr>
            <w:r w:rsidRPr="00635AA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3A149" w14:textId="77777777" w:rsidR="00F438B4" w:rsidRPr="00635AA3" w:rsidRDefault="00F438B4" w:rsidP="000418A2">
            <w:pPr>
              <w:pStyle w:val="rowtabella0"/>
              <w:rPr>
                <w:color w:val="002060"/>
              </w:rPr>
            </w:pPr>
            <w:r w:rsidRPr="00635AA3">
              <w:rPr>
                <w:color w:val="002060"/>
              </w:rPr>
              <w:t>LOCALITA' BARCO</w:t>
            </w:r>
          </w:p>
        </w:tc>
      </w:tr>
      <w:tr w:rsidR="00F438B4" w:rsidRPr="00635AA3" w14:paraId="2F15AFE3"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8F1FD" w14:textId="77777777" w:rsidR="00F438B4" w:rsidRPr="00635AA3" w:rsidRDefault="00F438B4" w:rsidP="000418A2">
            <w:pPr>
              <w:pStyle w:val="rowtabella0"/>
              <w:rPr>
                <w:color w:val="002060"/>
              </w:rPr>
            </w:pPr>
            <w:r w:rsidRPr="00635AA3">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8722A" w14:textId="77777777" w:rsidR="00F438B4" w:rsidRPr="00635AA3" w:rsidRDefault="00F438B4" w:rsidP="000418A2">
            <w:pPr>
              <w:pStyle w:val="rowtabella0"/>
              <w:rPr>
                <w:color w:val="002060"/>
              </w:rPr>
            </w:pPr>
            <w:r w:rsidRPr="00635AA3">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0ADB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62EDC" w14:textId="77777777" w:rsidR="00F438B4" w:rsidRPr="00635AA3" w:rsidRDefault="00F438B4" w:rsidP="000418A2">
            <w:pPr>
              <w:pStyle w:val="rowtabella0"/>
              <w:rPr>
                <w:color w:val="002060"/>
              </w:rPr>
            </w:pPr>
            <w:r w:rsidRPr="00635AA3">
              <w:rPr>
                <w:color w:val="002060"/>
              </w:rPr>
              <w:t>02/12/2023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089C8" w14:textId="77777777" w:rsidR="00F438B4" w:rsidRPr="00635AA3" w:rsidRDefault="00F438B4" w:rsidP="000418A2">
            <w:pPr>
              <w:pStyle w:val="rowtabella0"/>
              <w:rPr>
                <w:color w:val="002060"/>
              </w:rPr>
            </w:pPr>
            <w:r w:rsidRPr="00635AA3">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2B206" w14:textId="77777777" w:rsidR="00F438B4" w:rsidRPr="00635AA3" w:rsidRDefault="00F438B4" w:rsidP="000418A2">
            <w:pPr>
              <w:pStyle w:val="rowtabella0"/>
              <w:rPr>
                <w:color w:val="002060"/>
              </w:rPr>
            </w:pPr>
            <w:r w:rsidRPr="00635AA3">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44707" w14:textId="77777777" w:rsidR="00F438B4" w:rsidRPr="00635AA3" w:rsidRDefault="00F438B4" w:rsidP="000418A2">
            <w:pPr>
              <w:pStyle w:val="rowtabella0"/>
              <w:rPr>
                <w:color w:val="002060"/>
              </w:rPr>
            </w:pPr>
            <w:r w:rsidRPr="00635AA3">
              <w:rPr>
                <w:color w:val="002060"/>
              </w:rPr>
              <w:t>VIA TAVULLIA</w:t>
            </w:r>
          </w:p>
        </w:tc>
      </w:tr>
    </w:tbl>
    <w:p w14:paraId="6E0950DC" w14:textId="77777777" w:rsidR="00F438B4" w:rsidRPr="00635AA3" w:rsidRDefault="00F438B4" w:rsidP="00F438B4">
      <w:pPr>
        <w:pStyle w:val="breakline"/>
        <w:rPr>
          <w:color w:val="002060"/>
        </w:rPr>
      </w:pPr>
    </w:p>
    <w:p w14:paraId="766FE701" w14:textId="77777777" w:rsidR="00F438B4" w:rsidRPr="00635AA3" w:rsidRDefault="00F438B4" w:rsidP="00F438B4">
      <w:pPr>
        <w:pStyle w:val="breakline"/>
        <w:rPr>
          <w:color w:val="002060"/>
        </w:rPr>
      </w:pPr>
    </w:p>
    <w:p w14:paraId="3DFDFE89" w14:textId="77777777" w:rsidR="00F438B4" w:rsidRPr="00635AA3" w:rsidRDefault="00F438B4" w:rsidP="00F438B4">
      <w:pPr>
        <w:pStyle w:val="breakline"/>
        <w:rPr>
          <w:color w:val="002060"/>
        </w:rPr>
      </w:pPr>
    </w:p>
    <w:p w14:paraId="541A9A45" w14:textId="77777777" w:rsidR="00F438B4" w:rsidRPr="00635AA3" w:rsidRDefault="00F438B4" w:rsidP="00F438B4">
      <w:pPr>
        <w:pStyle w:val="sottotitolocampionato10"/>
        <w:rPr>
          <w:color w:val="002060"/>
        </w:rPr>
      </w:pPr>
      <w:r w:rsidRPr="00635AA3">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8"/>
        <w:gridCol w:w="385"/>
        <w:gridCol w:w="898"/>
        <w:gridCol w:w="1198"/>
        <w:gridCol w:w="1548"/>
        <w:gridCol w:w="1551"/>
      </w:tblGrid>
      <w:tr w:rsidR="00F438B4" w:rsidRPr="00635AA3" w14:paraId="1971C434"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D345E"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EB1D1"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89D8D"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12987"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2EAE5"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A3EA4"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1DF57"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76E8A882"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0D030" w14:textId="77777777" w:rsidR="00F438B4" w:rsidRPr="00635AA3" w:rsidRDefault="00F438B4" w:rsidP="000418A2">
            <w:pPr>
              <w:pStyle w:val="rowtabella0"/>
              <w:rPr>
                <w:color w:val="002060"/>
              </w:rPr>
            </w:pPr>
            <w:r w:rsidRPr="00635AA3">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F9E59" w14:textId="77777777" w:rsidR="00F438B4" w:rsidRPr="00635AA3" w:rsidRDefault="00F438B4" w:rsidP="000418A2">
            <w:pPr>
              <w:pStyle w:val="rowtabella0"/>
              <w:rPr>
                <w:color w:val="002060"/>
              </w:rPr>
            </w:pPr>
            <w:r w:rsidRPr="00635AA3">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A9F2A"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8D824" w14:textId="77777777" w:rsidR="00F438B4" w:rsidRPr="00635AA3" w:rsidRDefault="00F438B4" w:rsidP="000418A2">
            <w:pPr>
              <w:pStyle w:val="rowtabella0"/>
              <w:rPr>
                <w:color w:val="002060"/>
              </w:rPr>
            </w:pPr>
            <w:r w:rsidRPr="00635AA3">
              <w:rPr>
                <w:color w:val="002060"/>
              </w:rPr>
              <w:t>07/12/2023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8944C" w14:textId="77777777" w:rsidR="00F438B4" w:rsidRPr="00635AA3" w:rsidRDefault="00F438B4" w:rsidP="000418A2">
            <w:pPr>
              <w:pStyle w:val="rowtabella0"/>
              <w:rPr>
                <w:color w:val="002060"/>
              </w:rPr>
            </w:pPr>
            <w:r w:rsidRPr="00635AA3">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E22CC" w14:textId="77777777" w:rsidR="00F438B4" w:rsidRPr="00635AA3" w:rsidRDefault="00F438B4" w:rsidP="000418A2">
            <w:pPr>
              <w:pStyle w:val="rowtabella0"/>
              <w:rPr>
                <w:color w:val="002060"/>
              </w:rPr>
            </w:pPr>
            <w:r w:rsidRPr="00635A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990E7" w14:textId="77777777" w:rsidR="00F438B4" w:rsidRPr="00635AA3" w:rsidRDefault="00F438B4" w:rsidP="000418A2">
            <w:pPr>
              <w:pStyle w:val="rowtabella0"/>
              <w:rPr>
                <w:color w:val="002060"/>
              </w:rPr>
            </w:pPr>
            <w:r w:rsidRPr="00635AA3">
              <w:rPr>
                <w:color w:val="002060"/>
              </w:rPr>
              <w:t>VIA MONTEPELAGO</w:t>
            </w:r>
          </w:p>
        </w:tc>
      </w:tr>
      <w:tr w:rsidR="00F438B4" w:rsidRPr="00635AA3" w14:paraId="5B309AE5"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58514" w14:textId="77777777" w:rsidR="00F438B4" w:rsidRPr="00635AA3" w:rsidRDefault="00F438B4" w:rsidP="000418A2">
            <w:pPr>
              <w:pStyle w:val="rowtabella0"/>
              <w:rPr>
                <w:color w:val="002060"/>
              </w:rPr>
            </w:pPr>
            <w:r w:rsidRPr="00635AA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1F21DD" w14:textId="77777777" w:rsidR="00F438B4" w:rsidRPr="00635AA3" w:rsidRDefault="00F438B4" w:rsidP="000418A2">
            <w:pPr>
              <w:pStyle w:val="rowtabella0"/>
              <w:rPr>
                <w:color w:val="002060"/>
              </w:rPr>
            </w:pPr>
            <w:r w:rsidRPr="00635AA3">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62EDB4"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460B1B" w14:textId="77777777" w:rsidR="00F438B4" w:rsidRPr="00635AA3" w:rsidRDefault="00F438B4" w:rsidP="000418A2">
            <w:pPr>
              <w:pStyle w:val="rowtabella0"/>
              <w:rPr>
                <w:color w:val="002060"/>
              </w:rPr>
            </w:pPr>
            <w:r w:rsidRPr="00635AA3">
              <w:rPr>
                <w:color w:val="002060"/>
              </w:rPr>
              <w:t>07/12/2023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24AFD4" w14:textId="77777777" w:rsidR="00F438B4" w:rsidRPr="00635AA3" w:rsidRDefault="00F438B4" w:rsidP="000418A2">
            <w:pPr>
              <w:pStyle w:val="rowtabella0"/>
              <w:rPr>
                <w:color w:val="002060"/>
              </w:rPr>
            </w:pPr>
            <w:r w:rsidRPr="00635AA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A0126" w14:textId="77777777" w:rsidR="00F438B4" w:rsidRPr="00635AA3" w:rsidRDefault="00F438B4" w:rsidP="000418A2">
            <w:pPr>
              <w:pStyle w:val="rowtabella0"/>
              <w:rPr>
                <w:color w:val="002060"/>
              </w:rPr>
            </w:pPr>
            <w:r w:rsidRPr="00635AA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B044B" w14:textId="77777777" w:rsidR="00F438B4" w:rsidRPr="00635AA3" w:rsidRDefault="00F438B4" w:rsidP="000418A2">
            <w:pPr>
              <w:pStyle w:val="rowtabella0"/>
              <w:rPr>
                <w:color w:val="002060"/>
              </w:rPr>
            </w:pPr>
            <w:r w:rsidRPr="00635AA3">
              <w:rPr>
                <w:color w:val="002060"/>
              </w:rPr>
              <w:t>VIA ROMA, SNC</w:t>
            </w:r>
          </w:p>
        </w:tc>
      </w:tr>
      <w:tr w:rsidR="00F438B4" w:rsidRPr="00635AA3" w14:paraId="5CBCD502"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B32160" w14:textId="77777777" w:rsidR="00F438B4" w:rsidRPr="00635AA3" w:rsidRDefault="00F438B4" w:rsidP="000418A2">
            <w:pPr>
              <w:pStyle w:val="rowtabella0"/>
              <w:rPr>
                <w:color w:val="002060"/>
              </w:rPr>
            </w:pPr>
            <w:r w:rsidRPr="00635AA3">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44613" w14:textId="77777777" w:rsidR="00F438B4" w:rsidRPr="00635AA3" w:rsidRDefault="00F438B4" w:rsidP="000418A2">
            <w:pPr>
              <w:pStyle w:val="rowtabella0"/>
              <w:rPr>
                <w:color w:val="002060"/>
              </w:rPr>
            </w:pPr>
            <w:r w:rsidRPr="00635AA3">
              <w:rPr>
                <w:color w:val="002060"/>
              </w:rPr>
              <w:t>ASD KAPPABI POTENZAPICENA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13DD0"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D3885" w14:textId="77777777" w:rsidR="00F438B4" w:rsidRPr="00635AA3" w:rsidRDefault="00F438B4" w:rsidP="000418A2">
            <w:pPr>
              <w:pStyle w:val="rowtabella0"/>
              <w:rPr>
                <w:color w:val="002060"/>
              </w:rPr>
            </w:pPr>
            <w:r w:rsidRPr="00635AA3">
              <w:rPr>
                <w:color w:val="002060"/>
              </w:rPr>
              <w:t>07/12/2023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E05C8" w14:textId="77777777" w:rsidR="00F438B4" w:rsidRPr="00635AA3" w:rsidRDefault="00F438B4" w:rsidP="000418A2">
            <w:pPr>
              <w:pStyle w:val="rowtabella0"/>
              <w:rPr>
                <w:color w:val="002060"/>
              </w:rPr>
            </w:pPr>
            <w:r w:rsidRPr="00635AA3">
              <w:rPr>
                <w:color w:val="002060"/>
              </w:rPr>
              <w:t>5280 TENSOSTRUTTURA S.</w:t>
            </w:r>
            <w:proofErr w:type="gramStart"/>
            <w:r w:rsidRPr="00635AA3">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09DBA" w14:textId="77777777" w:rsidR="00F438B4" w:rsidRPr="00635AA3" w:rsidRDefault="00F438B4" w:rsidP="000418A2">
            <w:pPr>
              <w:pStyle w:val="rowtabella0"/>
              <w:rPr>
                <w:color w:val="002060"/>
              </w:rPr>
            </w:pPr>
            <w:r w:rsidRPr="00635AA3">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FBAC5" w14:textId="77777777" w:rsidR="00F438B4" w:rsidRPr="00635AA3" w:rsidRDefault="00F438B4" w:rsidP="000418A2">
            <w:pPr>
              <w:pStyle w:val="rowtabella0"/>
              <w:rPr>
                <w:color w:val="002060"/>
              </w:rPr>
            </w:pPr>
            <w:r w:rsidRPr="00635AA3">
              <w:rPr>
                <w:color w:val="002060"/>
              </w:rPr>
              <w:t>VIA LORENZO LOTTO</w:t>
            </w:r>
          </w:p>
        </w:tc>
      </w:tr>
    </w:tbl>
    <w:p w14:paraId="53448577" w14:textId="77777777" w:rsidR="00F438B4" w:rsidRPr="00635AA3" w:rsidRDefault="00F438B4" w:rsidP="00F438B4">
      <w:pPr>
        <w:pStyle w:val="breakline"/>
        <w:rPr>
          <w:color w:val="002060"/>
        </w:rPr>
      </w:pPr>
    </w:p>
    <w:p w14:paraId="06C11AF9" w14:textId="77777777" w:rsidR="00F438B4" w:rsidRPr="00635AA3" w:rsidRDefault="00F438B4" w:rsidP="00F438B4">
      <w:pPr>
        <w:pStyle w:val="breakline"/>
        <w:rPr>
          <w:color w:val="002060"/>
        </w:rPr>
      </w:pPr>
    </w:p>
    <w:p w14:paraId="393475C9" w14:textId="77777777" w:rsidR="00F438B4" w:rsidRPr="00635AA3" w:rsidRDefault="00F438B4" w:rsidP="00F438B4">
      <w:pPr>
        <w:pStyle w:val="breakline"/>
        <w:rPr>
          <w:color w:val="002060"/>
        </w:rPr>
      </w:pPr>
    </w:p>
    <w:p w14:paraId="2C9763C2" w14:textId="77777777" w:rsidR="00F438B4" w:rsidRPr="00635AA3" w:rsidRDefault="00F438B4" w:rsidP="00F438B4">
      <w:pPr>
        <w:pStyle w:val="titolocampionato0"/>
        <w:shd w:val="clear" w:color="auto" w:fill="CCCCCC"/>
        <w:spacing w:before="80" w:after="40"/>
        <w:rPr>
          <w:color w:val="002060"/>
        </w:rPr>
      </w:pPr>
      <w:r w:rsidRPr="00635AA3">
        <w:rPr>
          <w:color w:val="002060"/>
        </w:rPr>
        <w:t>UNDER 19 CALCIO A 5 REGIONALE</w:t>
      </w:r>
    </w:p>
    <w:p w14:paraId="46DAC4BF" w14:textId="77777777" w:rsidR="00F438B4" w:rsidRPr="00635AA3" w:rsidRDefault="00F438B4" w:rsidP="00F438B4">
      <w:pPr>
        <w:pStyle w:val="titoloprinc0"/>
        <w:rPr>
          <w:color w:val="002060"/>
        </w:rPr>
      </w:pPr>
      <w:r w:rsidRPr="00635AA3">
        <w:rPr>
          <w:color w:val="002060"/>
        </w:rPr>
        <w:t>VARIAZIONI AL PROGRAMMA GARE</w:t>
      </w:r>
    </w:p>
    <w:p w14:paraId="51BAA0DD" w14:textId="77777777" w:rsidR="00F438B4" w:rsidRPr="00635AA3" w:rsidRDefault="00F438B4" w:rsidP="00F438B4">
      <w:pPr>
        <w:pStyle w:val="breakline"/>
        <w:rPr>
          <w:color w:val="002060"/>
        </w:rPr>
      </w:pPr>
    </w:p>
    <w:p w14:paraId="7FBA1114" w14:textId="77777777" w:rsidR="00F438B4" w:rsidRPr="00635AA3" w:rsidRDefault="00F438B4" w:rsidP="00F438B4">
      <w:pPr>
        <w:pStyle w:val="breakline"/>
        <w:rPr>
          <w:color w:val="002060"/>
        </w:rPr>
      </w:pPr>
    </w:p>
    <w:p w14:paraId="6BE7CC23"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3966FA97"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F396D"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AD4DA"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48942"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28F8E"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A079D"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2E163"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D5428"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2370F" w14:textId="77777777" w:rsidR="00F438B4" w:rsidRPr="00635AA3" w:rsidRDefault="00F438B4" w:rsidP="000418A2">
            <w:pPr>
              <w:pStyle w:val="headertabella0"/>
              <w:rPr>
                <w:color w:val="002060"/>
              </w:rPr>
            </w:pPr>
            <w:r w:rsidRPr="00635AA3">
              <w:rPr>
                <w:color w:val="002060"/>
              </w:rPr>
              <w:t>Impianto</w:t>
            </w:r>
          </w:p>
        </w:tc>
      </w:tr>
      <w:tr w:rsidR="00F438B4" w:rsidRPr="00635AA3" w14:paraId="56EEF9BC"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1358" w14:textId="77777777" w:rsidR="00F438B4" w:rsidRPr="00F438B4" w:rsidRDefault="00F438B4" w:rsidP="000418A2">
            <w:pPr>
              <w:pStyle w:val="rowtabella0"/>
              <w:rPr>
                <w:color w:val="002060"/>
                <w:highlight w:val="yellow"/>
              </w:rPr>
            </w:pPr>
            <w:r w:rsidRPr="00F438B4">
              <w:rPr>
                <w:color w:val="002060"/>
                <w:highlight w:val="yellow"/>
              </w:rPr>
              <w:t>02/12/2023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C0EE" w14:textId="77777777" w:rsidR="00F438B4" w:rsidRPr="00F438B4" w:rsidRDefault="00F438B4" w:rsidP="000418A2">
            <w:pPr>
              <w:pStyle w:val="rowtabella0"/>
              <w:jc w:val="center"/>
              <w:rPr>
                <w:color w:val="002060"/>
                <w:highlight w:val="yellow"/>
              </w:rPr>
            </w:pPr>
            <w:r w:rsidRPr="00F438B4">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3983" w14:textId="77777777" w:rsidR="00F438B4" w:rsidRPr="00F438B4" w:rsidRDefault="00F438B4" w:rsidP="000418A2">
            <w:pPr>
              <w:pStyle w:val="rowtabella0"/>
              <w:rPr>
                <w:color w:val="002060"/>
                <w:highlight w:val="yellow"/>
              </w:rPr>
            </w:pPr>
            <w:r w:rsidRPr="00F438B4">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2245" w14:textId="77777777" w:rsidR="00F438B4" w:rsidRPr="00F438B4" w:rsidRDefault="00F438B4" w:rsidP="000418A2">
            <w:pPr>
              <w:pStyle w:val="rowtabella0"/>
              <w:rPr>
                <w:color w:val="002060"/>
                <w:highlight w:val="yellow"/>
              </w:rPr>
            </w:pPr>
            <w:r w:rsidRPr="00F438B4">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7614" w14:textId="3C095C6F"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9BE8" w14:textId="77777777" w:rsidR="00F438B4" w:rsidRPr="00635AA3" w:rsidRDefault="00F438B4" w:rsidP="000418A2">
            <w:pPr>
              <w:pStyle w:val="rowtabella0"/>
              <w:jc w:val="center"/>
              <w:rPr>
                <w:color w:val="002060"/>
              </w:rPr>
            </w:pPr>
            <w:r w:rsidRPr="00F438B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E76E" w14:textId="77777777" w:rsidR="00F438B4" w:rsidRPr="00635AA3" w:rsidRDefault="00F438B4" w:rsidP="000418A2">
            <w:pPr>
              <w:pStyle w:val="rowtabella0"/>
              <w:jc w:val="center"/>
              <w:rPr>
                <w:color w:val="002060"/>
              </w:rPr>
            </w:pPr>
            <w:r w:rsidRPr="00635AA3">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253A" w14:textId="77777777" w:rsidR="00F438B4" w:rsidRPr="00635AA3" w:rsidRDefault="00F438B4" w:rsidP="000418A2">
            <w:pPr>
              <w:rPr>
                <w:color w:val="002060"/>
              </w:rPr>
            </w:pPr>
          </w:p>
        </w:tc>
      </w:tr>
    </w:tbl>
    <w:p w14:paraId="64021B4A" w14:textId="77777777" w:rsidR="00F438B4" w:rsidRPr="00635AA3" w:rsidRDefault="00F438B4" w:rsidP="00F438B4">
      <w:pPr>
        <w:pStyle w:val="breakline"/>
        <w:rPr>
          <w:color w:val="002060"/>
        </w:rPr>
      </w:pPr>
    </w:p>
    <w:p w14:paraId="3FDDC411" w14:textId="77777777" w:rsidR="00F438B4" w:rsidRPr="00635AA3" w:rsidRDefault="00F438B4" w:rsidP="00F438B4">
      <w:pPr>
        <w:pStyle w:val="breakline"/>
        <w:rPr>
          <w:color w:val="002060"/>
        </w:rPr>
      </w:pPr>
    </w:p>
    <w:p w14:paraId="39B7A661" w14:textId="77777777" w:rsidR="00F438B4" w:rsidRPr="00635AA3" w:rsidRDefault="00F438B4" w:rsidP="00F438B4">
      <w:pPr>
        <w:pStyle w:val="titoloprinc0"/>
        <w:rPr>
          <w:color w:val="002060"/>
        </w:rPr>
      </w:pPr>
      <w:r w:rsidRPr="00635AA3">
        <w:rPr>
          <w:color w:val="002060"/>
        </w:rPr>
        <w:t>RISULTATI</w:t>
      </w:r>
    </w:p>
    <w:p w14:paraId="5576A7C9" w14:textId="77777777" w:rsidR="00F438B4" w:rsidRPr="00635AA3" w:rsidRDefault="00F438B4" w:rsidP="00F438B4">
      <w:pPr>
        <w:pStyle w:val="breakline"/>
        <w:rPr>
          <w:color w:val="002060"/>
        </w:rPr>
      </w:pPr>
    </w:p>
    <w:p w14:paraId="440FADF9" w14:textId="77777777" w:rsidR="00F438B4" w:rsidRPr="00635AA3" w:rsidRDefault="00F438B4" w:rsidP="00F438B4">
      <w:pPr>
        <w:pStyle w:val="sottotitolocampionato10"/>
        <w:rPr>
          <w:color w:val="002060"/>
        </w:rPr>
      </w:pPr>
      <w:r w:rsidRPr="00635AA3">
        <w:rPr>
          <w:color w:val="002060"/>
        </w:rPr>
        <w:t>RISULTATI UFFICIALI GARE DEL 26/11/2023</w:t>
      </w:r>
    </w:p>
    <w:p w14:paraId="5B68630C"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065B77DA"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38B4" w:rsidRPr="00635AA3" w14:paraId="15FB5450"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04582C20"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19A44" w14:textId="77777777" w:rsidR="00F438B4" w:rsidRPr="00635AA3" w:rsidRDefault="00F438B4" w:rsidP="000418A2">
                  <w:pPr>
                    <w:pStyle w:val="headertabella0"/>
                    <w:rPr>
                      <w:color w:val="002060"/>
                    </w:rPr>
                  </w:pPr>
                  <w:r w:rsidRPr="00635AA3">
                    <w:rPr>
                      <w:color w:val="002060"/>
                    </w:rPr>
                    <w:t>GIRONE A - 9 Giornata - A</w:t>
                  </w:r>
                </w:p>
              </w:tc>
            </w:tr>
            <w:tr w:rsidR="00F438B4" w:rsidRPr="00635AA3" w14:paraId="14AA7A05"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A18032" w14:textId="77777777" w:rsidR="00F438B4" w:rsidRPr="00635AA3" w:rsidRDefault="00F438B4" w:rsidP="000418A2">
                  <w:pPr>
                    <w:pStyle w:val="rowtabella0"/>
                    <w:rPr>
                      <w:color w:val="002060"/>
                    </w:rPr>
                  </w:pPr>
                  <w:r w:rsidRPr="00635AA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FDD52" w14:textId="77777777" w:rsidR="00F438B4" w:rsidRPr="00635AA3" w:rsidRDefault="00F438B4" w:rsidP="000418A2">
                  <w:pPr>
                    <w:pStyle w:val="rowtabella0"/>
                    <w:rPr>
                      <w:color w:val="002060"/>
                    </w:rPr>
                  </w:pPr>
                  <w:r w:rsidRPr="00635AA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A86DA" w14:textId="77777777" w:rsidR="00F438B4" w:rsidRPr="00635AA3" w:rsidRDefault="00F438B4" w:rsidP="000418A2">
                  <w:pPr>
                    <w:pStyle w:val="rowtabella0"/>
                    <w:jc w:val="center"/>
                    <w:rPr>
                      <w:color w:val="002060"/>
                    </w:rPr>
                  </w:pPr>
                  <w:r w:rsidRPr="00635AA3">
                    <w:rPr>
                      <w:color w:val="002060"/>
                    </w:rPr>
                    <w:t>10 - 3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440E5" w14:textId="77777777" w:rsidR="00F438B4" w:rsidRPr="00635AA3" w:rsidRDefault="00F438B4" w:rsidP="000418A2">
                  <w:pPr>
                    <w:pStyle w:val="rowtabella0"/>
                    <w:jc w:val="center"/>
                    <w:rPr>
                      <w:color w:val="002060"/>
                    </w:rPr>
                  </w:pPr>
                  <w:r w:rsidRPr="00635AA3">
                    <w:rPr>
                      <w:color w:val="002060"/>
                    </w:rPr>
                    <w:t> </w:t>
                  </w:r>
                </w:p>
              </w:tc>
            </w:tr>
            <w:tr w:rsidR="00F438B4" w:rsidRPr="00635AA3" w14:paraId="6B559A96"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17C9B6" w14:textId="77777777" w:rsidR="00F438B4" w:rsidRPr="00635AA3" w:rsidRDefault="00F438B4" w:rsidP="000418A2">
                  <w:pPr>
                    <w:pStyle w:val="rowtabella0"/>
                    <w:rPr>
                      <w:color w:val="002060"/>
                    </w:rPr>
                  </w:pPr>
                  <w:r w:rsidRPr="00635AA3">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A2384B" w14:textId="77777777" w:rsidR="00F438B4" w:rsidRPr="00635AA3" w:rsidRDefault="00F438B4" w:rsidP="000418A2">
                  <w:pPr>
                    <w:pStyle w:val="rowtabella0"/>
                    <w:rPr>
                      <w:color w:val="002060"/>
                    </w:rPr>
                  </w:pPr>
                  <w:r w:rsidRPr="00635AA3">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563B63" w14:textId="77777777" w:rsidR="00F438B4" w:rsidRPr="00635AA3" w:rsidRDefault="00F438B4" w:rsidP="000418A2">
                  <w:pPr>
                    <w:pStyle w:val="rowtabella0"/>
                    <w:jc w:val="center"/>
                    <w:rPr>
                      <w:color w:val="002060"/>
                    </w:rPr>
                  </w:pPr>
                  <w:r w:rsidRPr="00635AA3">
                    <w:rPr>
                      <w:color w:val="002060"/>
                    </w:rPr>
                    <w:t>10 - 9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3109E6" w14:textId="77777777" w:rsidR="00F438B4" w:rsidRPr="00635AA3" w:rsidRDefault="00F438B4" w:rsidP="000418A2">
                  <w:pPr>
                    <w:pStyle w:val="rowtabella0"/>
                    <w:jc w:val="center"/>
                    <w:rPr>
                      <w:color w:val="002060"/>
                    </w:rPr>
                  </w:pPr>
                  <w:r w:rsidRPr="00635AA3">
                    <w:rPr>
                      <w:color w:val="002060"/>
                    </w:rPr>
                    <w:t> </w:t>
                  </w:r>
                </w:p>
              </w:tc>
            </w:tr>
            <w:tr w:rsidR="00F438B4" w:rsidRPr="00635AA3" w14:paraId="50A79FAD"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186B1F" w14:textId="77777777" w:rsidR="00F438B4" w:rsidRPr="00635AA3" w:rsidRDefault="00F438B4" w:rsidP="000418A2">
                  <w:pPr>
                    <w:pStyle w:val="rowtabella0"/>
                    <w:rPr>
                      <w:color w:val="002060"/>
                    </w:rPr>
                  </w:pPr>
                  <w:r w:rsidRPr="00635AA3">
                    <w:rPr>
                      <w:color w:val="002060"/>
                    </w:rPr>
                    <w:t>(1) 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D25D34" w14:textId="77777777" w:rsidR="00F438B4" w:rsidRPr="00635AA3" w:rsidRDefault="00F438B4" w:rsidP="000418A2">
                  <w:pPr>
                    <w:pStyle w:val="rowtabella0"/>
                    <w:rPr>
                      <w:color w:val="002060"/>
                    </w:rPr>
                  </w:pPr>
                  <w:r w:rsidRPr="00635AA3">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4E5EAC" w14:textId="77777777" w:rsidR="00F438B4" w:rsidRPr="00635AA3" w:rsidRDefault="00F438B4" w:rsidP="000418A2">
                  <w:pPr>
                    <w:pStyle w:val="rowtabella0"/>
                    <w:jc w:val="center"/>
                    <w:rPr>
                      <w:color w:val="002060"/>
                    </w:rPr>
                  </w:pPr>
                  <w:r w:rsidRPr="00635AA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92AA99" w14:textId="77777777" w:rsidR="00F438B4" w:rsidRPr="00635AA3" w:rsidRDefault="00F438B4" w:rsidP="000418A2">
                  <w:pPr>
                    <w:pStyle w:val="rowtabella0"/>
                    <w:jc w:val="center"/>
                    <w:rPr>
                      <w:color w:val="002060"/>
                    </w:rPr>
                  </w:pPr>
                  <w:r w:rsidRPr="00635AA3">
                    <w:rPr>
                      <w:color w:val="002060"/>
                    </w:rPr>
                    <w:t> </w:t>
                  </w:r>
                </w:p>
              </w:tc>
            </w:tr>
            <w:tr w:rsidR="00F438B4" w:rsidRPr="00635AA3" w14:paraId="636FFD25"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A57F7F" w14:textId="77777777" w:rsidR="00F438B4" w:rsidRPr="00635AA3" w:rsidRDefault="00F438B4" w:rsidP="000418A2">
                  <w:pPr>
                    <w:pStyle w:val="rowtabella0"/>
                    <w:rPr>
                      <w:color w:val="002060"/>
                    </w:rPr>
                  </w:pPr>
                  <w:r w:rsidRPr="00635AA3">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190832" w14:textId="77777777" w:rsidR="00F438B4" w:rsidRPr="00635AA3" w:rsidRDefault="00F438B4" w:rsidP="000418A2">
                  <w:pPr>
                    <w:pStyle w:val="rowtabella0"/>
                    <w:rPr>
                      <w:color w:val="002060"/>
                    </w:rPr>
                  </w:pPr>
                  <w:r w:rsidRPr="00635AA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C56EE" w14:textId="77777777" w:rsidR="00F438B4" w:rsidRPr="00635AA3" w:rsidRDefault="00F438B4" w:rsidP="000418A2">
                  <w:pPr>
                    <w:pStyle w:val="rowtabella0"/>
                    <w:jc w:val="center"/>
                    <w:rPr>
                      <w:color w:val="002060"/>
                    </w:rPr>
                  </w:pPr>
                  <w:r w:rsidRPr="00635AA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7FD08A" w14:textId="77777777" w:rsidR="00F438B4" w:rsidRPr="00635AA3" w:rsidRDefault="00F438B4" w:rsidP="000418A2">
                  <w:pPr>
                    <w:pStyle w:val="rowtabella0"/>
                    <w:jc w:val="center"/>
                    <w:rPr>
                      <w:color w:val="002060"/>
                    </w:rPr>
                  </w:pPr>
                  <w:r w:rsidRPr="00635AA3">
                    <w:rPr>
                      <w:color w:val="002060"/>
                    </w:rPr>
                    <w:t> </w:t>
                  </w:r>
                </w:p>
              </w:tc>
            </w:tr>
            <w:tr w:rsidR="00F438B4" w:rsidRPr="00635AA3" w14:paraId="02F97206"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4F6B6D" w14:textId="77777777" w:rsidR="00F438B4" w:rsidRPr="00635AA3" w:rsidRDefault="00F438B4" w:rsidP="000418A2">
                  <w:pPr>
                    <w:pStyle w:val="rowtabella0"/>
                    <w:rPr>
                      <w:color w:val="002060"/>
                    </w:rPr>
                  </w:pPr>
                  <w:r w:rsidRPr="00635AA3">
                    <w:rPr>
                      <w:color w:val="002060"/>
                    </w:rPr>
                    <w:lastRenderedPageBreak/>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91F85" w14:textId="77777777" w:rsidR="00F438B4" w:rsidRPr="00635AA3" w:rsidRDefault="00F438B4" w:rsidP="000418A2">
                  <w:pPr>
                    <w:pStyle w:val="rowtabella0"/>
                    <w:rPr>
                      <w:color w:val="002060"/>
                    </w:rPr>
                  </w:pPr>
                  <w:r w:rsidRPr="00635AA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B12E0" w14:textId="77777777" w:rsidR="00F438B4" w:rsidRPr="00635AA3" w:rsidRDefault="00F438B4" w:rsidP="000418A2">
                  <w:pPr>
                    <w:pStyle w:val="rowtabella0"/>
                    <w:jc w:val="center"/>
                    <w:rPr>
                      <w:color w:val="002060"/>
                    </w:rPr>
                  </w:pPr>
                  <w:r w:rsidRPr="00635AA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2FE1E1" w14:textId="77777777" w:rsidR="00F438B4" w:rsidRPr="00635AA3" w:rsidRDefault="00F438B4" w:rsidP="000418A2">
                  <w:pPr>
                    <w:pStyle w:val="rowtabella0"/>
                    <w:jc w:val="center"/>
                    <w:rPr>
                      <w:color w:val="002060"/>
                    </w:rPr>
                  </w:pPr>
                  <w:r w:rsidRPr="00635AA3">
                    <w:rPr>
                      <w:color w:val="002060"/>
                    </w:rPr>
                    <w:t> </w:t>
                  </w:r>
                </w:p>
              </w:tc>
            </w:tr>
            <w:tr w:rsidR="00F438B4" w:rsidRPr="00635AA3" w14:paraId="33D8FF47"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97F844" w14:textId="77777777" w:rsidR="00F438B4" w:rsidRPr="00635AA3" w:rsidRDefault="00F438B4" w:rsidP="000418A2">
                  <w:pPr>
                    <w:pStyle w:val="rowtabella0"/>
                    <w:rPr>
                      <w:color w:val="002060"/>
                    </w:rPr>
                  </w:pPr>
                  <w:r w:rsidRPr="00635AA3">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1C295C" w14:textId="77777777" w:rsidR="00F438B4" w:rsidRPr="00635AA3" w:rsidRDefault="00F438B4" w:rsidP="000418A2">
                  <w:pPr>
                    <w:pStyle w:val="rowtabella0"/>
                    <w:rPr>
                      <w:color w:val="002060"/>
                    </w:rPr>
                  </w:pPr>
                  <w:r w:rsidRPr="00635AA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6BAB66" w14:textId="77777777" w:rsidR="00F438B4" w:rsidRPr="00635AA3" w:rsidRDefault="00F438B4" w:rsidP="000418A2">
                  <w:pPr>
                    <w:pStyle w:val="rowtabella0"/>
                    <w:jc w:val="center"/>
                    <w:rPr>
                      <w:color w:val="002060"/>
                    </w:rPr>
                  </w:pPr>
                  <w:r w:rsidRPr="00635AA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9B675C" w14:textId="77777777" w:rsidR="00F438B4" w:rsidRPr="00635AA3" w:rsidRDefault="00F438B4" w:rsidP="000418A2">
                  <w:pPr>
                    <w:pStyle w:val="rowtabella0"/>
                    <w:jc w:val="center"/>
                    <w:rPr>
                      <w:color w:val="002060"/>
                    </w:rPr>
                  </w:pPr>
                  <w:r w:rsidRPr="00635AA3">
                    <w:rPr>
                      <w:color w:val="002060"/>
                    </w:rPr>
                    <w:t> </w:t>
                  </w:r>
                </w:p>
              </w:tc>
            </w:tr>
            <w:tr w:rsidR="00F438B4" w:rsidRPr="00635AA3" w14:paraId="686D17BE"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C60BE1" w14:textId="77777777" w:rsidR="00F438B4" w:rsidRPr="00635AA3" w:rsidRDefault="00F438B4" w:rsidP="000418A2">
                  <w:pPr>
                    <w:pStyle w:val="rowtabella0"/>
                    <w:rPr>
                      <w:color w:val="002060"/>
                    </w:rPr>
                  </w:pPr>
                  <w:r w:rsidRPr="00635AA3">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27C59" w14:textId="77777777" w:rsidR="00F438B4" w:rsidRPr="00635AA3" w:rsidRDefault="00F438B4" w:rsidP="000418A2">
                  <w:pPr>
                    <w:pStyle w:val="rowtabella0"/>
                    <w:rPr>
                      <w:color w:val="002060"/>
                    </w:rPr>
                  </w:pPr>
                  <w:r w:rsidRPr="00635AA3">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9325B" w14:textId="77777777" w:rsidR="00F438B4" w:rsidRPr="00635AA3" w:rsidRDefault="00F438B4" w:rsidP="000418A2">
                  <w:pPr>
                    <w:pStyle w:val="rowtabella0"/>
                    <w:jc w:val="center"/>
                    <w:rPr>
                      <w:color w:val="002060"/>
                    </w:rPr>
                  </w:pPr>
                  <w:r w:rsidRPr="00635AA3">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DA699" w14:textId="77777777" w:rsidR="00F438B4" w:rsidRPr="00635AA3" w:rsidRDefault="00F438B4" w:rsidP="000418A2">
                  <w:pPr>
                    <w:pStyle w:val="rowtabella0"/>
                    <w:jc w:val="center"/>
                    <w:rPr>
                      <w:color w:val="002060"/>
                    </w:rPr>
                  </w:pPr>
                  <w:r w:rsidRPr="00635AA3">
                    <w:rPr>
                      <w:color w:val="002060"/>
                    </w:rPr>
                    <w:t> </w:t>
                  </w:r>
                </w:p>
              </w:tc>
            </w:tr>
            <w:tr w:rsidR="00F438B4" w:rsidRPr="00635AA3" w14:paraId="4E65ED48"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3C34BDE6" w14:textId="77777777" w:rsidR="00F438B4" w:rsidRPr="00635AA3" w:rsidRDefault="00F438B4" w:rsidP="000418A2">
                  <w:pPr>
                    <w:pStyle w:val="rowtabella0"/>
                    <w:rPr>
                      <w:color w:val="002060"/>
                    </w:rPr>
                  </w:pPr>
                  <w:r w:rsidRPr="00635AA3">
                    <w:rPr>
                      <w:color w:val="002060"/>
                    </w:rPr>
                    <w:t>(1) - disputata il 25/11/2023</w:t>
                  </w:r>
                </w:p>
              </w:tc>
            </w:tr>
          </w:tbl>
          <w:p w14:paraId="374CBCFF" w14:textId="77777777" w:rsidR="00F438B4" w:rsidRPr="00635AA3" w:rsidRDefault="00F438B4" w:rsidP="000418A2">
            <w:pPr>
              <w:rPr>
                <w:color w:val="002060"/>
              </w:rPr>
            </w:pPr>
          </w:p>
        </w:tc>
      </w:tr>
    </w:tbl>
    <w:p w14:paraId="65DE3416" w14:textId="77777777" w:rsidR="00F438B4" w:rsidRPr="00635AA3" w:rsidRDefault="00F438B4" w:rsidP="00F438B4">
      <w:pPr>
        <w:pStyle w:val="breakline"/>
        <w:rPr>
          <w:color w:val="002060"/>
        </w:rPr>
      </w:pPr>
    </w:p>
    <w:p w14:paraId="18812495" w14:textId="77777777" w:rsidR="00F438B4" w:rsidRPr="00635AA3" w:rsidRDefault="00F438B4" w:rsidP="00F438B4">
      <w:pPr>
        <w:pStyle w:val="breakline"/>
        <w:rPr>
          <w:color w:val="002060"/>
        </w:rPr>
      </w:pPr>
    </w:p>
    <w:p w14:paraId="2D6533E2" w14:textId="77777777" w:rsidR="00F438B4" w:rsidRPr="00635AA3" w:rsidRDefault="00F438B4" w:rsidP="00F438B4">
      <w:pPr>
        <w:pStyle w:val="titoloprinc0"/>
        <w:rPr>
          <w:color w:val="002060"/>
        </w:rPr>
      </w:pPr>
      <w:r w:rsidRPr="00635AA3">
        <w:rPr>
          <w:color w:val="002060"/>
        </w:rPr>
        <w:t>GIUDICE SPORTIVO</w:t>
      </w:r>
    </w:p>
    <w:p w14:paraId="1E843115"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505BAD26" w14:textId="77777777" w:rsidR="00F438B4" w:rsidRPr="00635AA3" w:rsidRDefault="00F438B4" w:rsidP="00F438B4">
      <w:pPr>
        <w:pStyle w:val="titolo10"/>
        <w:rPr>
          <w:color w:val="002060"/>
        </w:rPr>
      </w:pPr>
      <w:r w:rsidRPr="00635AA3">
        <w:rPr>
          <w:color w:val="002060"/>
        </w:rPr>
        <w:t xml:space="preserve">GARE DEL 25/11/2023 </w:t>
      </w:r>
    </w:p>
    <w:p w14:paraId="680E5F52" w14:textId="77777777" w:rsidR="00F438B4" w:rsidRPr="00635AA3" w:rsidRDefault="00F438B4" w:rsidP="00F438B4">
      <w:pPr>
        <w:pStyle w:val="titolo7a"/>
        <w:rPr>
          <w:color w:val="002060"/>
        </w:rPr>
      </w:pPr>
      <w:r w:rsidRPr="00635AA3">
        <w:rPr>
          <w:color w:val="002060"/>
        </w:rPr>
        <w:t xml:space="preserve">PROVVEDIMENTI DISCIPLINARI </w:t>
      </w:r>
    </w:p>
    <w:p w14:paraId="0A6BC8CD"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64030530" w14:textId="77777777" w:rsidR="00F438B4" w:rsidRPr="00635AA3" w:rsidRDefault="00F438B4" w:rsidP="00F438B4">
      <w:pPr>
        <w:pStyle w:val="titolo30"/>
        <w:rPr>
          <w:color w:val="002060"/>
        </w:rPr>
      </w:pPr>
      <w:r w:rsidRPr="00635AA3">
        <w:rPr>
          <w:color w:val="002060"/>
        </w:rPr>
        <w:t xml:space="preserve">CALCIATORI NON ESPULSI </w:t>
      </w:r>
    </w:p>
    <w:p w14:paraId="62EADC6D"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7F558F44" w14:textId="77777777" w:rsidTr="000418A2">
        <w:tc>
          <w:tcPr>
            <w:tcW w:w="2200" w:type="dxa"/>
            <w:tcMar>
              <w:top w:w="20" w:type="dxa"/>
              <w:left w:w="20" w:type="dxa"/>
              <w:bottom w:w="20" w:type="dxa"/>
              <w:right w:w="20" w:type="dxa"/>
            </w:tcMar>
            <w:vAlign w:val="center"/>
            <w:hideMark/>
          </w:tcPr>
          <w:p w14:paraId="67172134" w14:textId="77777777" w:rsidR="00F438B4" w:rsidRPr="00635AA3" w:rsidRDefault="00F438B4" w:rsidP="000418A2">
            <w:pPr>
              <w:pStyle w:val="movimento"/>
              <w:rPr>
                <w:color w:val="002060"/>
              </w:rPr>
            </w:pPr>
            <w:r w:rsidRPr="00635AA3">
              <w:rPr>
                <w:color w:val="002060"/>
              </w:rPr>
              <w:t>TURBA VITALIY</w:t>
            </w:r>
          </w:p>
        </w:tc>
        <w:tc>
          <w:tcPr>
            <w:tcW w:w="2200" w:type="dxa"/>
            <w:tcMar>
              <w:top w:w="20" w:type="dxa"/>
              <w:left w:w="20" w:type="dxa"/>
              <w:bottom w:w="20" w:type="dxa"/>
              <w:right w:w="20" w:type="dxa"/>
            </w:tcMar>
            <w:vAlign w:val="center"/>
            <w:hideMark/>
          </w:tcPr>
          <w:p w14:paraId="7D61BF66" w14:textId="77777777" w:rsidR="00F438B4" w:rsidRPr="00635AA3" w:rsidRDefault="00F438B4" w:rsidP="000418A2">
            <w:pPr>
              <w:pStyle w:val="movimento2"/>
              <w:rPr>
                <w:color w:val="002060"/>
              </w:rPr>
            </w:pPr>
            <w:r w:rsidRPr="00635AA3">
              <w:rPr>
                <w:color w:val="002060"/>
              </w:rPr>
              <w:t xml:space="preserve">(BORGOROSSO TOLENTINO) </w:t>
            </w:r>
          </w:p>
        </w:tc>
        <w:tc>
          <w:tcPr>
            <w:tcW w:w="800" w:type="dxa"/>
            <w:tcMar>
              <w:top w:w="20" w:type="dxa"/>
              <w:left w:w="20" w:type="dxa"/>
              <w:bottom w:w="20" w:type="dxa"/>
              <w:right w:w="20" w:type="dxa"/>
            </w:tcMar>
            <w:vAlign w:val="center"/>
            <w:hideMark/>
          </w:tcPr>
          <w:p w14:paraId="29F8A16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254648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AA24C4A" w14:textId="77777777" w:rsidR="00F438B4" w:rsidRPr="00635AA3" w:rsidRDefault="00F438B4" w:rsidP="000418A2">
            <w:pPr>
              <w:pStyle w:val="movimento2"/>
              <w:rPr>
                <w:color w:val="002060"/>
              </w:rPr>
            </w:pPr>
            <w:r w:rsidRPr="00635AA3">
              <w:rPr>
                <w:color w:val="002060"/>
              </w:rPr>
              <w:t> </w:t>
            </w:r>
          </w:p>
        </w:tc>
      </w:tr>
    </w:tbl>
    <w:p w14:paraId="1066227C"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27F6C6F8" w14:textId="77777777" w:rsidTr="000418A2">
        <w:tc>
          <w:tcPr>
            <w:tcW w:w="2200" w:type="dxa"/>
            <w:tcMar>
              <w:top w:w="20" w:type="dxa"/>
              <w:left w:w="20" w:type="dxa"/>
              <w:bottom w:w="20" w:type="dxa"/>
              <w:right w:w="20" w:type="dxa"/>
            </w:tcMar>
            <w:vAlign w:val="center"/>
            <w:hideMark/>
          </w:tcPr>
          <w:p w14:paraId="3945AF69" w14:textId="77777777" w:rsidR="00F438B4" w:rsidRPr="00635AA3" w:rsidRDefault="00F438B4" w:rsidP="000418A2">
            <w:pPr>
              <w:pStyle w:val="movimento"/>
              <w:rPr>
                <w:color w:val="002060"/>
              </w:rPr>
            </w:pPr>
            <w:r w:rsidRPr="00635AA3">
              <w:rPr>
                <w:color w:val="002060"/>
              </w:rPr>
              <w:t>NATALI MARCO</w:t>
            </w:r>
          </w:p>
        </w:tc>
        <w:tc>
          <w:tcPr>
            <w:tcW w:w="2200" w:type="dxa"/>
            <w:tcMar>
              <w:top w:w="20" w:type="dxa"/>
              <w:left w:w="20" w:type="dxa"/>
              <w:bottom w:w="20" w:type="dxa"/>
              <w:right w:w="20" w:type="dxa"/>
            </w:tcMar>
            <w:vAlign w:val="center"/>
            <w:hideMark/>
          </w:tcPr>
          <w:p w14:paraId="41672A1C" w14:textId="77777777" w:rsidR="00F438B4" w:rsidRPr="00635AA3" w:rsidRDefault="00F438B4" w:rsidP="000418A2">
            <w:pPr>
              <w:pStyle w:val="movimento2"/>
              <w:rPr>
                <w:color w:val="002060"/>
              </w:rPr>
            </w:pPr>
            <w:r w:rsidRPr="00635AA3">
              <w:rPr>
                <w:color w:val="002060"/>
              </w:rPr>
              <w:t xml:space="preserve">(ACLI AUDAX MONTECOSARO C5) </w:t>
            </w:r>
          </w:p>
        </w:tc>
        <w:tc>
          <w:tcPr>
            <w:tcW w:w="800" w:type="dxa"/>
            <w:tcMar>
              <w:top w:w="20" w:type="dxa"/>
              <w:left w:w="20" w:type="dxa"/>
              <w:bottom w:w="20" w:type="dxa"/>
              <w:right w:w="20" w:type="dxa"/>
            </w:tcMar>
            <w:vAlign w:val="center"/>
            <w:hideMark/>
          </w:tcPr>
          <w:p w14:paraId="2DC73B4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F39FB18"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E629B8F" w14:textId="77777777" w:rsidR="00F438B4" w:rsidRPr="00635AA3" w:rsidRDefault="00F438B4" w:rsidP="000418A2">
            <w:pPr>
              <w:pStyle w:val="movimento2"/>
              <w:rPr>
                <w:color w:val="002060"/>
              </w:rPr>
            </w:pPr>
            <w:r w:rsidRPr="00635AA3">
              <w:rPr>
                <w:color w:val="002060"/>
              </w:rPr>
              <w:t> </w:t>
            </w:r>
          </w:p>
        </w:tc>
      </w:tr>
    </w:tbl>
    <w:p w14:paraId="413BE20C" w14:textId="77777777" w:rsidR="00F438B4" w:rsidRPr="00635AA3" w:rsidRDefault="00F438B4" w:rsidP="00F438B4">
      <w:pPr>
        <w:pStyle w:val="titolo10"/>
        <w:rPr>
          <w:color w:val="002060"/>
        </w:rPr>
      </w:pPr>
      <w:r w:rsidRPr="00635AA3">
        <w:rPr>
          <w:color w:val="002060"/>
        </w:rPr>
        <w:t xml:space="preserve">GARE DEL 26/11/2023 </w:t>
      </w:r>
    </w:p>
    <w:p w14:paraId="315BCAEA" w14:textId="77777777" w:rsidR="00F438B4" w:rsidRPr="00635AA3" w:rsidRDefault="00F438B4" w:rsidP="00F438B4">
      <w:pPr>
        <w:pStyle w:val="titolo7a"/>
        <w:rPr>
          <w:color w:val="002060"/>
        </w:rPr>
      </w:pPr>
      <w:r w:rsidRPr="00635AA3">
        <w:rPr>
          <w:color w:val="002060"/>
        </w:rPr>
        <w:t xml:space="preserve">PROVVEDIMENTI DISCIPLINARI </w:t>
      </w:r>
    </w:p>
    <w:p w14:paraId="298443B5"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52264248" w14:textId="77777777" w:rsidR="00F438B4" w:rsidRPr="00635AA3" w:rsidRDefault="00F438B4" w:rsidP="00F438B4">
      <w:pPr>
        <w:pStyle w:val="titolo30"/>
        <w:rPr>
          <w:color w:val="002060"/>
        </w:rPr>
      </w:pPr>
      <w:r w:rsidRPr="00635AA3">
        <w:rPr>
          <w:color w:val="002060"/>
        </w:rPr>
        <w:t xml:space="preserve">ALLENATORI </w:t>
      </w:r>
    </w:p>
    <w:p w14:paraId="20C9A198"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7ED467A7" w14:textId="77777777" w:rsidTr="000418A2">
        <w:tc>
          <w:tcPr>
            <w:tcW w:w="2200" w:type="dxa"/>
            <w:tcMar>
              <w:top w:w="20" w:type="dxa"/>
              <w:left w:w="20" w:type="dxa"/>
              <w:bottom w:w="20" w:type="dxa"/>
              <w:right w:w="20" w:type="dxa"/>
            </w:tcMar>
            <w:vAlign w:val="center"/>
            <w:hideMark/>
          </w:tcPr>
          <w:p w14:paraId="72490B19" w14:textId="77777777" w:rsidR="00F438B4" w:rsidRPr="00635AA3" w:rsidRDefault="00F438B4" w:rsidP="000418A2">
            <w:pPr>
              <w:pStyle w:val="movimento"/>
              <w:rPr>
                <w:color w:val="002060"/>
              </w:rPr>
            </w:pPr>
            <w:r w:rsidRPr="00635AA3">
              <w:rPr>
                <w:color w:val="002060"/>
              </w:rPr>
              <w:t>BUSELLI CRISTIANO</w:t>
            </w:r>
          </w:p>
        </w:tc>
        <w:tc>
          <w:tcPr>
            <w:tcW w:w="2200" w:type="dxa"/>
            <w:tcMar>
              <w:top w:w="20" w:type="dxa"/>
              <w:left w:w="20" w:type="dxa"/>
              <w:bottom w:w="20" w:type="dxa"/>
              <w:right w:w="20" w:type="dxa"/>
            </w:tcMar>
            <w:vAlign w:val="center"/>
            <w:hideMark/>
          </w:tcPr>
          <w:p w14:paraId="773BB7D6" w14:textId="77777777" w:rsidR="00F438B4" w:rsidRPr="00635AA3" w:rsidRDefault="00F438B4" w:rsidP="000418A2">
            <w:pPr>
              <w:pStyle w:val="movimento2"/>
              <w:rPr>
                <w:color w:val="002060"/>
              </w:rPr>
            </w:pPr>
            <w:r w:rsidRPr="00635AA3">
              <w:rPr>
                <w:color w:val="002060"/>
              </w:rPr>
              <w:t xml:space="preserve">(REAL FABRIANO) </w:t>
            </w:r>
          </w:p>
        </w:tc>
        <w:tc>
          <w:tcPr>
            <w:tcW w:w="800" w:type="dxa"/>
            <w:tcMar>
              <w:top w:w="20" w:type="dxa"/>
              <w:left w:w="20" w:type="dxa"/>
              <w:bottom w:w="20" w:type="dxa"/>
              <w:right w:w="20" w:type="dxa"/>
            </w:tcMar>
            <w:vAlign w:val="center"/>
            <w:hideMark/>
          </w:tcPr>
          <w:p w14:paraId="4908936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90B268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BD25359" w14:textId="77777777" w:rsidR="00F438B4" w:rsidRPr="00635AA3" w:rsidRDefault="00F438B4" w:rsidP="000418A2">
            <w:pPr>
              <w:pStyle w:val="movimento2"/>
              <w:rPr>
                <w:color w:val="002060"/>
              </w:rPr>
            </w:pPr>
            <w:r w:rsidRPr="00635AA3">
              <w:rPr>
                <w:color w:val="002060"/>
              </w:rPr>
              <w:t> </w:t>
            </w:r>
          </w:p>
        </w:tc>
      </w:tr>
    </w:tbl>
    <w:p w14:paraId="35996848" w14:textId="77777777" w:rsidR="00F438B4" w:rsidRPr="00635AA3" w:rsidRDefault="00F438B4" w:rsidP="00F438B4">
      <w:pPr>
        <w:pStyle w:val="titolo30"/>
        <w:rPr>
          <w:color w:val="002060"/>
        </w:rPr>
      </w:pPr>
      <w:r w:rsidRPr="00635AA3">
        <w:rPr>
          <w:color w:val="002060"/>
        </w:rPr>
        <w:t xml:space="preserve">CALCIATORI NON ESPULSI </w:t>
      </w:r>
    </w:p>
    <w:p w14:paraId="59425A50"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3689FB2" w14:textId="77777777" w:rsidTr="000418A2">
        <w:tc>
          <w:tcPr>
            <w:tcW w:w="2200" w:type="dxa"/>
            <w:tcMar>
              <w:top w:w="20" w:type="dxa"/>
              <w:left w:w="20" w:type="dxa"/>
              <w:bottom w:w="20" w:type="dxa"/>
              <w:right w:w="20" w:type="dxa"/>
            </w:tcMar>
            <w:vAlign w:val="center"/>
            <w:hideMark/>
          </w:tcPr>
          <w:p w14:paraId="618F85D4" w14:textId="77777777" w:rsidR="00F438B4" w:rsidRPr="00635AA3" w:rsidRDefault="00F438B4" w:rsidP="000418A2">
            <w:pPr>
              <w:pStyle w:val="movimento"/>
              <w:rPr>
                <w:color w:val="002060"/>
              </w:rPr>
            </w:pPr>
            <w:r w:rsidRPr="00635AA3">
              <w:rPr>
                <w:color w:val="002060"/>
              </w:rPr>
              <w:t>BANDU ALESSANDRO</w:t>
            </w:r>
          </w:p>
        </w:tc>
        <w:tc>
          <w:tcPr>
            <w:tcW w:w="2200" w:type="dxa"/>
            <w:tcMar>
              <w:top w:w="20" w:type="dxa"/>
              <w:left w:w="20" w:type="dxa"/>
              <w:bottom w:w="20" w:type="dxa"/>
              <w:right w:w="20" w:type="dxa"/>
            </w:tcMar>
            <w:vAlign w:val="center"/>
            <w:hideMark/>
          </w:tcPr>
          <w:p w14:paraId="5A0DFCE4" w14:textId="77777777" w:rsidR="00F438B4" w:rsidRPr="00635AA3" w:rsidRDefault="00F438B4" w:rsidP="000418A2">
            <w:pPr>
              <w:pStyle w:val="movimento2"/>
              <w:rPr>
                <w:color w:val="002060"/>
              </w:rPr>
            </w:pPr>
            <w:r w:rsidRPr="00635AA3">
              <w:rPr>
                <w:color w:val="002060"/>
              </w:rPr>
              <w:t xml:space="preserve">(ALMA JUVENTUS FANO) </w:t>
            </w:r>
          </w:p>
        </w:tc>
        <w:tc>
          <w:tcPr>
            <w:tcW w:w="800" w:type="dxa"/>
            <w:tcMar>
              <w:top w:w="20" w:type="dxa"/>
              <w:left w:w="20" w:type="dxa"/>
              <w:bottom w:w="20" w:type="dxa"/>
              <w:right w:w="20" w:type="dxa"/>
            </w:tcMar>
            <w:vAlign w:val="center"/>
            <w:hideMark/>
          </w:tcPr>
          <w:p w14:paraId="65AB9FB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41B87CD"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F358629" w14:textId="77777777" w:rsidR="00F438B4" w:rsidRPr="00635AA3" w:rsidRDefault="00F438B4" w:rsidP="000418A2">
            <w:pPr>
              <w:pStyle w:val="movimento2"/>
              <w:rPr>
                <w:color w:val="002060"/>
              </w:rPr>
            </w:pPr>
            <w:r w:rsidRPr="00635AA3">
              <w:rPr>
                <w:color w:val="002060"/>
              </w:rPr>
              <w:t> </w:t>
            </w:r>
          </w:p>
        </w:tc>
      </w:tr>
    </w:tbl>
    <w:p w14:paraId="4FC35079"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42CD435" w14:textId="77777777" w:rsidTr="000418A2">
        <w:tc>
          <w:tcPr>
            <w:tcW w:w="2200" w:type="dxa"/>
            <w:tcMar>
              <w:top w:w="20" w:type="dxa"/>
              <w:left w:w="20" w:type="dxa"/>
              <w:bottom w:w="20" w:type="dxa"/>
              <w:right w:w="20" w:type="dxa"/>
            </w:tcMar>
            <w:vAlign w:val="center"/>
            <w:hideMark/>
          </w:tcPr>
          <w:p w14:paraId="12F2FF83" w14:textId="77777777" w:rsidR="00F438B4" w:rsidRPr="00635AA3" w:rsidRDefault="00F438B4" w:rsidP="000418A2">
            <w:pPr>
              <w:pStyle w:val="movimento"/>
              <w:rPr>
                <w:color w:val="002060"/>
              </w:rPr>
            </w:pPr>
            <w:r w:rsidRPr="00635AA3">
              <w:rPr>
                <w:color w:val="002060"/>
              </w:rPr>
              <w:t>BARONI SAMUELE</w:t>
            </w:r>
          </w:p>
        </w:tc>
        <w:tc>
          <w:tcPr>
            <w:tcW w:w="2200" w:type="dxa"/>
            <w:tcMar>
              <w:top w:w="20" w:type="dxa"/>
              <w:left w:w="20" w:type="dxa"/>
              <w:bottom w:w="20" w:type="dxa"/>
              <w:right w:w="20" w:type="dxa"/>
            </w:tcMar>
            <w:vAlign w:val="center"/>
            <w:hideMark/>
          </w:tcPr>
          <w:p w14:paraId="0F40F7FE" w14:textId="77777777" w:rsidR="00F438B4" w:rsidRPr="00635AA3" w:rsidRDefault="00F438B4" w:rsidP="000418A2">
            <w:pPr>
              <w:pStyle w:val="movimento2"/>
              <w:rPr>
                <w:color w:val="002060"/>
              </w:rPr>
            </w:pPr>
            <w:r w:rsidRPr="00635AA3">
              <w:rPr>
                <w:color w:val="002060"/>
              </w:rPr>
              <w:t xml:space="preserve">(PIETRALACROCE 73) </w:t>
            </w:r>
          </w:p>
        </w:tc>
        <w:tc>
          <w:tcPr>
            <w:tcW w:w="800" w:type="dxa"/>
            <w:tcMar>
              <w:top w:w="20" w:type="dxa"/>
              <w:left w:w="20" w:type="dxa"/>
              <w:bottom w:w="20" w:type="dxa"/>
              <w:right w:w="20" w:type="dxa"/>
            </w:tcMar>
            <w:vAlign w:val="center"/>
            <w:hideMark/>
          </w:tcPr>
          <w:p w14:paraId="4A7695F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264755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2F60BBB" w14:textId="77777777" w:rsidR="00F438B4" w:rsidRPr="00635AA3" w:rsidRDefault="00F438B4" w:rsidP="000418A2">
            <w:pPr>
              <w:pStyle w:val="movimento2"/>
              <w:rPr>
                <w:color w:val="002060"/>
              </w:rPr>
            </w:pPr>
            <w:r w:rsidRPr="00635AA3">
              <w:rPr>
                <w:color w:val="002060"/>
              </w:rPr>
              <w:t> </w:t>
            </w:r>
          </w:p>
        </w:tc>
      </w:tr>
    </w:tbl>
    <w:p w14:paraId="56D5D5D6"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5BBB4F7D" w14:textId="77777777" w:rsidTr="000418A2">
        <w:tc>
          <w:tcPr>
            <w:tcW w:w="2200" w:type="dxa"/>
            <w:tcMar>
              <w:top w:w="20" w:type="dxa"/>
              <w:left w:w="20" w:type="dxa"/>
              <w:bottom w:w="20" w:type="dxa"/>
              <w:right w:w="20" w:type="dxa"/>
            </w:tcMar>
            <w:vAlign w:val="center"/>
            <w:hideMark/>
          </w:tcPr>
          <w:p w14:paraId="647951C0" w14:textId="77777777" w:rsidR="00F438B4" w:rsidRPr="00635AA3" w:rsidRDefault="00F438B4" w:rsidP="000418A2">
            <w:pPr>
              <w:pStyle w:val="movimento"/>
              <w:rPr>
                <w:color w:val="002060"/>
              </w:rPr>
            </w:pPr>
            <w:r w:rsidRPr="00635AA3">
              <w:rPr>
                <w:color w:val="002060"/>
              </w:rPr>
              <w:t>MARZIALI JOSHUA</w:t>
            </w:r>
          </w:p>
        </w:tc>
        <w:tc>
          <w:tcPr>
            <w:tcW w:w="2200" w:type="dxa"/>
            <w:tcMar>
              <w:top w:w="20" w:type="dxa"/>
              <w:left w:w="20" w:type="dxa"/>
              <w:bottom w:w="20" w:type="dxa"/>
              <w:right w:w="20" w:type="dxa"/>
            </w:tcMar>
            <w:vAlign w:val="center"/>
            <w:hideMark/>
          </w:tcPr>
          <w:p w14:paraId="1D4218E1" w14:textId="77777777" w:rsidR="00F438B4" w:rsidRPr="00635AA3" w:rsidRDefault="00F438B4" w:rsidP="000418A2">
            <w:pPr>
              <w:pStyle w:val="movimento2"/>
              <w:rPr>
                <w:color w:val="002060"/>
              </w:rPr>
            </w:pPr>
            <w:r w:rsidRPr="00635AA3">
              <w:rPr>
                <w:color w:val="002060"/>
              </w:rPr>
              <w:t xml:space="preserve">(FERMANA FUTSAL 2022) </w:t>
            </w:r>
          </w:p>
        </w:tc>
        <w:tc>
          <w:tcPr>
            <w:tcW w:w="800" w:type="dxa"/>
            <w:tcMar>
              <w:top w:w="20" w:type="dxa"/>
              <w:left w:w="20" w:type="dxa"/>
              <w:bottom w:w="20" w:type="dxa"/>
              <w:right w:w="20" w:type="dxa"/>
            </w:tcMar>
            <w:vAlign w:val="center"/>
            <w:hideMark/>
          </w:tcPr>
          <w:p w14:paraId="0BC13952"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EC0C081" w14:textId="77777777" w:rsidR="00F438B4" w:rsidRPr="00635AA3" w:rsidRDefault="00F438B4" w:rsidP="000418A2">
            <w:pPr>
              <w:pStyle w:val="movimento"/>
              <w:rPr>
                <w:color w:val="002060"/>
              </w:rPr>
            </w:pPr>
            <w:r w:rsidRPr="00635AA3">
              <w:rPr>
                <w:color w:val="002060"/>
              </w:rPr>
              <w:t>VALLASCIANI TIAGO</w:t>
            </w:r>
          </w:p>
        </w:tc>
        <w:tc>
          <w:tcPr>
            <w:tcW w:w="2200" w:type="dxa"/>
            <w:tcMar>
              <w:top w:w="20" w:type="dxa"/>
              <w:left w:w="20" w:type="dxa"/>
              <w:bottom w:w="20" w:type="dxa"/>
              <w:right w:w="20" w:type="dxa"/>
            </w:tcMar>
            <w:vAlign w:val="center"/>
            <w:hideMark/>
          </w:tcPr>
          <w:p w14:paraId="13A5D3CE" w14:textId="77777777" w:rsidR="00F438B4" w:rsidRPr="00635AA3" w:rsidRDefault="00F438B4" w:rsidP="000418A2">
            <w:pPr>
              <w:pStyle w:val="movimento2"/>
              <w:rPr>
                <w:color w:val="002060"/>
              </w:rPr>
            </w:pPr>
            <w:r w:rsidRPr="00635AA3">
              <w:rPr>
                <w:color w:val="002060"/>
              </w:rPr>
              <w:t xml:space="preserve">(FERMANA FUTSAL 2022) </w:t>
            </w:r>
          </w:p>
        </w:tc>
      </w:tr>
      <w:tr w:rsidR="00F438B4" w:rsidRPr="00635AA3" w14:paraId="163ACEC8" w14:textId="77777777" w:rsidTr="000418A2">
        <w:tc>
          <w:tcPr>
            <w:tcW w:w="2200" w:type="dxa"/>
            <w:tcMar>
              <w:top w:w="20" w:type="dxa"/>
              <w:left w:w="20" w:type="dxa"/>
              <w:bottom w:w="20" w:type="dxa"/>
              <w:right w:w="20" w:type="dxa"/>
            </w:tcMar>
            <w:vAlign w:val="center"/>
            <w:hideMark/>
          </w:tcPr>
          <w:p w14:paraId="3BE55D74" w14:textId="77777777" w:rsidR="00F438B4" w:rsidRPr="00635AA3" w:rsidRDefault="00F438B4" w:rsidP="000418A2">
            <w:pPr>
              <w:pStyle w:val="movimento"/>
              <w:rPr>
                <w:color w:val="002060"/>
              </w:rPr>
            </w:pPr>
            <w:r w:rsidRPr="00635AA3">
              <w:rPr>
                <w:color w:val="002060"/>
              </w:rPr>
              <w:t>TAVIANI MATTIA</w:t>
            </w:r>
          </w:p>
        </w:tc>
        <w:tc>
          <w:tcPr>
            <w:tcW w:w="2200" w:type="dxa"/>
            <w:tcMar>
              <w:top w:w="20" w:type="dxa"/>
              <w:left w:w="20" w:type="dxa"/>
              <w:bottom w:w="20" w:type="dxa"/>
              <w:right w:w="20" w:type="dxa"/>
            </w:tcMar>
            <w:vAlign w:val="center"/>
            <w:hideMark/>
          </w:tcPr>
          <w:p w14:paraId="693F0C52" w14:textId="77777777" w:rsidR="00F438B4" w:rsidRPr="00635AA3" w:rsidRDefault="00F438B4" w:rsidP="000418A2">
            <w:pPr>
              <w:pStyle w:val="movimento2"/>
              <w:rPr>
                <w:color w:val="002060"/>
              </w:rPr>
            </w:pPr>
            <w:r w:rsidRPr="00635AA3">
              <w:rPr>
                <w:color w:val="002060"/>
              </w:rPr>
              <w:t xml:space="preserve">(PIETRALACROCE 73) </w:t>
            </w:r>
          </w:p>
        </w:tc>
        <w:tc>
          <w:tcPr>
            <w:tcW w:w="800" w:type="dxa"/>
            <w:tcMar>
              <w:top w:w="20" w:type="dxa"/>
              <w:left w:w="20" w:type="dxa"/>
              <w:bottom w:w="20" w:type="dxa"/>
              <w:right w:w="20" w:type="dxa"/>
            </w:tcMar>
            <w:vAlign w:val="center"/>
            <w:hideMark/>
          </w:tcPr>
          <w:p w14:paraId="32C8962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4364E3B"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2642060" w14:textId="77777777" w:rsidR="00F438B4" w:rsidRPr="00635AA3" w:rsidRDefault="00F438B4" w:rsidP="000418A2">
            <w:pPr>
              <w:pStyle w:val="movimento2"/>
              <w:rPr>
                <w:color w:val="002060"/>
              </w:rPr>
            </w:pPr>
            <w:r w:rsidRPr="00635AA3">
              <w:rPr>
                <w:color w:val="002060"/>
              </w:rPr>
              <w:t> </w:t>
            </w:r>
          </w:p>
        </w:tc>
      </w:tr>
    </w:tbl>
    <w:p w14:paraId="691B8234" w14:textId="77777777" w:rsidR="00F438B4" w:rsidRDefault="00F438B4" w:rsidP="00F438B4">
      <w:pPr>
        <w:pStyle w:val="breakline"/>
        <w:rPr>
          <w:color w:val="002060"/>
        </w:rPr>
      </w:pPr>
    </w:p>
    <w:p w14:paraId="5F5F03E4"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B253D75"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3EB3A678" w14:textId="77777777" w:rsidR="00F438B4" w:rsidRPr="00635AA3" w:rsidRDefault="00F438B4" w:rsidP="00F438B4">
      <w:pPr>
        <w:pStyle w:val="breakline"/>
        <w:rPr>
          <w:color w:val="002060"/>
        </w:rPr>
      </w:pPr>
    </w:p>
    <w:p w14:paraId="0D0611D4" w14:textId="77777777" w:rsidR="00F438B4" w:rsidRPr="00635AA3" w:rsidRDefault="00F438B4" w:rsidP="00F438B4">
      <w:pPr>
        <w:pStyle w:val="titoloprinc0"/>
        <w:rPr>
          <w:color w:val="002060"/>
        </w:rPr>
      </w:pPr>
      <w:r w:rsidRPr="00635AA3">
        <w:rPr>
          <w:color w:val="002060"/>
        </w:rPr>
        <w:t>CLASSIFICA</w:t>
      </w:r>
    </w:p>
    <w:p w14:paraId="3CE6A963" w14:textId="77777777" w:rsidR="00F438B4" w:rsidRPr="00635AA3" w:rsidRDefault="00F438B4" w:rsidP="00F438B4">
      <w:pPr>
        <w:pStyle w:val="breakline"/>
        <w:rPr>
          <w:color w:val="002060"/>
        </w:rPr>
      </w:pPr>
    </w:p>
    <w:p w14:paraId="77FD1DB8" w14:textId="77777777" w:rsidR="00F438B4" w:rsidRPr="00635AA3" w:rsidRDefault="00F438B4" w:rsidP="00F438B4">
      <w:pPr>
        <w:pStyle w:val="breakline"/>
        <w:rPr>
          <w:color w:val="002060"/>
        </w:rPr>
      </w:pPr>
    </w:p>
    <w:p w14:paraId="446A051E"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583EEDEA"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331AE"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5BBA0"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BB3AE"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8E9C8"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D9A1D"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E1922"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1BF2"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7F0A6"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7F310"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46FBA" w14:textId="77777777" w:rsidR="00F438B4" w:rsidRPr="00635AA3" w:rsidRDefault="00F438B4" w:rsidP="000418A2">
            <w:pPr>
              <w:pStyle w:val="headertabella0"/>
              <w:rPr>
                <w:color w:val="002060"/>
              </w:rPr>
            </w:pPr>
            <w:r w:rsidRPr="00635AA3">
              <w:rPr>
                <w:color w:val="002060"/>
              </w:rPr>
              <w:t>PE</w:t>
            </w:r>
          </w:p>
        </w:tc>
      </w:tr>
      <w:tr w:rsidR="00F438B4" w:rsidRPr="00635AA3" w14:paraId="54D8A104"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9FE75" w14:textId="77777777" w:rsidR="00F438B4" w:rsidRPr="00635AA3" w:rsidRDefault="00F438B4" w:rsidP="000418A2">
            <w:pPr>
              <w:pStyle w:val="rowtabella0"/>
              <w:rPr>
                <w:color w:val="002060"/>
              </w:rPr>
            </w:pPr>
            <w:r w:rsidRPr="00635AA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76D1"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FF2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53B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6B6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1DE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8F7F" w14:textId="77777777" w:rsidR="00F438B4" w:rsidRPr="00635AA3" w:rsidRDefault="00F438B4" w:rsidP="000418A2">
            <w:pPr>
              <w:pStyle w:val="rowtabella0"/>
              <w:jc w:val="center"/>
              <w:rPr>
                <w:color w:val="002060"/>
              </w:rPr>
            </w:pPr>
            <w:r w:rsidRPr="00635AA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CDC9"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58E8"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A1A9" w14:textId="77777777" w:rsidR="00F438B4" w:rsidRPr="00635AA3" w:rsidRDefault="00F438B4" w:rsidP="000418A2">
            <w:pPr>
              <w:pStyle w:val="rowtabella0"/>
              <w:jc w:val="center"/>
              <w:rPr>
                <w:color w:val="002060"/>
              </w:rPr>
            </w:pPr>
            <w:r w:rsidRPr="00635AA3">
              <w:rPr>
                <w:color w:val="002060"/>
              </w:rPr>
              <w:t>0</w:t>
            </w:r>
          </w:p>
        </w:tc>
      </w:tr>
      <w:tr w:rsidR="00F438B4" w:rsidRPr="00635AA3" w14:paraId="740D4FF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60161" w14:textId="77777777" w:rsidR="00F438B4" w:rsidRPr="00635AA3" w:rsidRDefault="00F438B4" w:rsidP="000418A2">
            <w:pPr>
              <w:pStyle w:val="rowtabella0"/>
              <w:rPr>
                <w:color w:val="002060"/>
              </w:rPr>
            </w:pPr>
            <w:r w:rsidRPr="00635AA3">
              <w:rPr>
                <w:color w:val="002060"/>
              </w:rPr>
              <w:lastRenderedPageBreak/>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A16F"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E5D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DF34B"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791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151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92C9"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0B06"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D57F"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4DB0" w14:textId="77777777" w:rsidR="00F438B4" w:rsidRPr="00635AA3" w:rsidRDefault="00F438B4" w:rsidP="000418A2">
            <w:pPr>
              <w:pStyle w:val="rowtabella0"/>
              <w:jc w:val="center"/>
              <w:rPr>
                <w:color w:val="002060"/>
              </w:rPr>
            </w:pPr>
            <w:r w:rsidRPr="00635AA3">
              <w:rPr>
                <w:color w:val="002060"/>
              </w:rPr>
              <w:t>0</w:t>
            </w:r>
          </w:p>
        </w:tc>
      </w:tr>
      <w:tr w:rsidR="00F438B4" w:rsidRPr="00635AA3" w14:paraId="7EC3715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2DB9A" w14:textId="77777777" w:rsidR="00F438B4" w:rsidRPr="00635AA3" w:rsidRDefault="00F438B4" w:rsidP="000418A2">
            <w:pPr>
              <w:pStyle w:val="rowtabella0"/>
              <w:rPr>
                <w:color w:val="002060"/>
              </w:rPr>
            </w:pPr>
            <w:r w:rsidRPr="00635AA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876C"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2A5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A82B"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3051"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843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33CD" w14:textId="77777777" w:rsidR="00F438B4" w:rsidRPr="00635AA3" w:rsidRDefault="00F438B4" w:rsidP="000418A2">
            <w:pPr>
              <w:pStyle w:val="rowtabella0"/>
              <w:jc w:val="center"/>
              <w:rPr>
                <w:color w:val="002060"/>
              </w:rPr>
            </w:pPr>
            <w:r w:rsidRPr="00635AA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1DCF"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6A5C"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354B" w14:textId="77777777" w:rsidR="00F438B4" w:rsidRPr="00635AA3" w:rsidRDefault="00F438B4" w:rsidP="000418A2">
            <w:pPr>
              <w:pStyle w:val="rowtabella0"/>
              <w:jc w:val="center"/>
              <w:rPr>
                <w:color w:val="002060"/>
              </w:rPr>
            </w:pPr>
            <w:r w:rsidRPr="00635AA3">
              <w:rPr>
                <w:color w:val="002060"/>
              </w:rPr>
              <w:t>0</w:t>
            </w:r>
          </w:p>
        </w:tc>
      </w:tr>
      <w:tr w:rsidR="00F438B4" w:rsidRPr="00635AA3" w14:paraId="0933C04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FCA15" w14:textId="77777777" w:rsidR="00F438B4" w:rsidRPr="00635AA3" w:rsidRDefault="00F438B4" w:rsidP="000418A2">
            <w:pPr>
              <w:pStyle w:val="rowtabella0"/>
              <w:rPr>
                <w:color w:val="002060"/>
              </w:rPr>
            </w:pPr>
            <w:r w:rsidRPr="00635AA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5960"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9983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FFE6"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0D0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4DD1"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1747" w14:textId="77777777" w:rsidR="00F438B4" w:rsidRPr="00635AA3" w:rsidRDefault="00F438B4" w:rsidP="000418A2">
            <w:pPr>
              <w:pStyle w:val="rowtabella0"/>
              <w:jc w:val="center"/>
              <w:rPr>
                <w:color w:val="002060"/>
              </w:rPr>
            </w:pPr>
            <w:r w:rsidRPr="00635AA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DC27"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AA72" w14:textId="77777777" w:rsidR="00F438B4" w:rsidRPr="00635AA3" w:rsidRDefault="00F438B4" w:rsidP="000418A2">
            <w:pPr>
              <w:pStyle w:val="rowtabella0"/>
              <w:jc w:val="center"/>
              <w:rPr>
                <w:color w:val="002060"/>
              </w:rPr>
            </w:pPr>
            <w:r w:rsidRPr="00635A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0AEEF" w14:textId="77777777" w:rsidR="00F438B4" w:rsidRPr="00635AA3" w:rsidRDefault="00F438B4" w:rsidP="000418A2">
            <w:pPr>
              <w:pStyle w:val="rowtabella0"/>
              <w:jc w:val="center"/>
              <w:rPr>
                <w:color w:val="002060"/>
              </w:rPr>
            </w:pPr>
            <w:r w:rsidRPr="00635AA3">
              <w:rPr>
                <w:color w:val="002060"/>
              </w:rPr>
              <w:t>0</w:t>
            </w:r>
          </w:p>
        </w:tc>
      </w:tr>
      <w:tr w:rsidR="00F438B4" w:rsidRPr="00635AA3" w14:paraId="2F5D892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4E34D" w14:textId="77777777" w:rsidR="00F438B4" w:rsidRPr="00635AA3" w:rsidRDefault="00F438B4" w:rsidP="000418A2">
            <w:pPr>
              <w:pStyle w:val="rowtabella0"/>
              <w:rPr>
                <w:color w:val="002060"/>
              </w:rPr>
            </w:pPr>
            <w:r w:rsidRPr="00635AA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0C396"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175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B015"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AE2C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BD61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4293"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B6AE"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EA4E"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5B2EA" w14:textId="77777777" w:rsidR="00F438B4" w:rsidRPr="00635AA3" w:rsidRDefault="00F438B4" w:rsidP="000418A2">
            <w:pPr>
              <w:pStyle w:val="rowtabella0"/>
              <w:jc w:val="center"/>
              <w:rPr>
                <w:color w:val="002060"/>
              </w:rPr>
            </w:pPr>
            <w:r w:rsidRPr="00635AA3">
              <w:rPr>
                <w:color w:val="002060"/>
              </w:rPr>
              <w:t>0</w:t>
            </w:r>
          </w:p>
        </w:tc>
      </w:tr>
      <w:tr w:rsidR="00F438B4" w:rsidRPr="00635AA3" w14:paraId="4E9D543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3AEAE" w14:textId="77777777" w:rsidR="00F438B4" w:rsidRPr="00635AA3" w:rsidRDefault="00F438B4" w:rsidP="000418A2">
            <w:pPr>
              <w:pStyle w:val="rowtabella0"/>
              <w:rPr>
                <w:color w:val="002060"/>
                <w:lang w:val="es-ES"/>
              </w:rPr>
            </w:pPr>
            <w:r w:rsidRPr="00635AA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1194F"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CC3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E54B"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587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C958"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FA35"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706F"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4078"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15E2" w14:textId="77777777" w:rsidR="00F438B4" w:rsidRPr="00635AA3" w:rsidRDefault="00F438B4" w:rsidP="000418A2">
            <w:pPr>
              <w:pStyle w:val="rowtabella0"/>
              <w:jc w:val="center"/>
              <w:rPr>
                <w:color w:val="002060"/>
              </w:rPr>
            </w:pPr>
            <w:r w:rsidRPr="00635AA3">
              <w:rPr>
                <w:color w:val="002060"/>
              </w:rPr>
              <w:t>0</w:t>
            </w:r>
          </w:p>
        </w:tc>
      </w:tr>
      <w:tr w:rsidR="00F438B4" w:rsidRPr="00635AA3" w14:paraId="374EBE3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4CF60" w14:textId="77777777" w:rsidR="00F438B4" w:rsidRPr="00635AA3" w:rsidRDefault="00F438B4" w:rsidP="000418A2">
            <w:pPr>
              <w:pStyle w:val="rowtabella0"/>
              <w:rPr>
                <w:color w:val="002060"/>
              </w:rPr>
            </w:pPr>
            <w:r w:rsidRPr="00635AA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43FFD"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838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E235"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D10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3E0D"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4A04"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7EBA"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8866"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A14C" w14:textId="77777777" w:rsidR="00F438B4" w:rsidRPr="00635AA3" w:rsidRDefault="00F438B4" w:rsidP="000418A2">
            <w:pPr>
              <w:pStyle w:val="rowtabella0"/>
              <w:jc w:val="center"/>
              <w:rPr>
                <w:color w:val="002060"/>
              </w:rPr>
            </w:pPr>
            <w:r w:rsidRPr="00635AA3">
              <w:rPr>
                <w:color w:val="002060"/>
              </w:rPr>
              <w:t>0</w:t>
            </w:r>
          </w:p>
        </w:tc>
      </w:tr>
      <w:tr w:rsidR="00F438B4" w:rsidRPr="00635AA3" w14:paraId="66752BF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358FB" w14:textId="77777777" w:rsidR="00F438B4" w:rsidRPr="00635AA3" w:rsidRDefault="00F438B4" w:rsidP="000418A2">
            <w:pPr>
              <w:pStyle w:val="rowtabella0"/>
              <w:rPr>
                <w:color w:val="002060"/>
              </w:rPr>
            </w:pPr>
            <w:r w:rsidRPr="00635AA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86B3"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61F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DC0A"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16C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3534"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BC11"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D083"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00A3"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5F41" w14:textId="77777777" w:rsidR="00F438B4" w:rsidRPr="00635AA3" w:rsidRDefault="00F438B4" w:rsidP="000418A2">
            <w:pPr>
              <w:pStyle w:val="rowtabella0"/>
              <w:jc w:val="center"/>
              <w:rPr>
                <w:color w:val="002060"/>
              </w:rPr>
            </w:pPr>
            <w:r w:rsidRPr="00635AA3">
              <w:rPr>
                <w:color w:val="002060"/>
              </w:rPr>
              <w:t>0</w:t>
            </w:r>
          </w:p>
        </w:tc>
      </w:tr>
      <w:tr w:rsidR="00F438B4" w:rsidRPr="00635AA3" w14:paraId="6B56D2C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5478D" w14:textId="77777777" w:rsidR="00F438B4" w:rsidRPr="00635AA3" w:rsidRDefault="00F438B4" w:rsidP="000418A2">
            <w:pPr>
              <w:pStyle w:val="rowtabella0"/>
              <w:rPr>
                <w:color w:val="002060"/>
              </w:rPr>
            </w:pPr>
            <w:r w:rsidRPr="00635AA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C05F"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AF5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6FBF"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3CA8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81B9"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34ED"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5413"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1D91"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1427" w14:textId="77777777" w:rsidR="00F438B4" w:rsidRPr="00635AA3" w:rsidRDefault="00F438B4" w:rsidP="000418A2">
            <w:pPr>
              <w:pStyle w:val="rowtabella0"/>
              <w:jc w:val="center"/>
              <w:rPr>
                <w:color w:val="002060"/>
              </w:rPr>
            </w:pPr>
            <w:r w:rsidRPr="00635AA3">
              <w:rPr>
                <w:color w:val="002060"/>
              </w:rPr>
              <w:t>0</w:t>
            </w:r>
          </w:p>
        </w:tc>
      </w:tr>
      <w:tr w:rsidR="00F438B4" w:rsidRPr="00635AA3" w14:paraId="45F62F3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1792E" w14:textId="77777777" w:rsidR="00F438B4" w:rsidRPr="00635AA3" w:rsidRDefault="00F438B4" w:rsidP="000418A2">
            <w:pPr>
              <w:pStyle w:val="rowtabella0"/>
              <w:rPr>
                <w:color w:val="002060"/>
              </w:rPr>
            </w:pPr>
            <w:r w:rsidRPr="00635AA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C5D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5A6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6CDA"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A09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9FF1"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A749"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60FB"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3F46"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1BD9" w14:textId="77777777" w:rsidR="00F438B4" w:rsidRPr="00635AA3" w:rsidRDefault="00F438B4" w:rsidP="000418A2">
            <w:pPr>
              <w:pStyle w:val="rowtabella0"/>
              <w:jc w:val="center"/>
              <w:rPr>
                <w:color w:val="002060"/>
              </w:rPr>
            </w:pPr>
            <w:r w:rsidRPr="00635AA3">
              <w:rPr>
                <w:color w:val="002060"/>
              </w:rPr>
              <w:t>0</w:t>
            </w:r>
          </w:p>
        </w:tc>
      </w:tr>
      <w:tr w:rsidR="00F438B4" w:rsidRPr="00635AA3" w14:paraId="0754E04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F4E72" w14:textId="77777777" w:rsidR="00F438B4" w:rsidRPr="00635AA3" w:rsidRDefault="00F438B4" w:rsidP="000418A2">
            <w:pPr>
              <w:pStyle w:val="rowtabella0"/>
              <w:rPr>
                <w:color w:val="002060"/>
              </w:rPr>
            </w:pPr>
            <w:r w:rsidRPr="00635AA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149F"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143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76F3"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EA2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822C"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BEEA"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D666" w14:textId="77777777" w:rsidR="00F438B4" w:rsidRPr="00635AA3" w:rsidRDefault="00F438B4" w:rsidP="000418A2">
            <w:pPr>
              <w:pStyle w:val="rowtabella0"/>
              <w:jc w:val="center"/>
              <w:rPr>
                <w:color w:val="002060"/>
              </w:rPr>
            </w:pPr>
            <w:r w:rsidRPr="00635AA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D428"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D8DA" w14:textId="77777777" w:rsidR="00F438B4" w:rsidRPr="00635AA3" w:rsidRDefault="00F438B4" w:rsidP="000418A2">
            <w:pPr>
              <w:pStyle w:val="rowtabella0"/>
              <w:jc w:val="center"/>
              <w:rPr>
                <w:color w:val="002060"/>
              </w:rPr>
            </w:pPr>
            <w:r w:rsidRPr="00635AA3">
              <w:rPr>
                <w:color w:val="002060"/>
              </w:rPr>
              <w:t>0</w:t>
            </w:r>
          </w:p>
        </w:tc>
      </w:tr>
      <w:tr w:rsidR="00F438B4" w:rsidRPr="00635AA3" w14:paraId="47A286D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C459A" w14:textId="77777777" w:rsidR="00F438B4" w:rsidRPr="00635AA3" w:rsidRDefault="00F438B4" w:rsidP="000418A2">
            <w:pPr>
              <w:pStyle w:val="rowtabella0"/>
              <w:rPr>
                <w:color w:val="002060"/>
              </w:rPr>
            </w:pPr>
            <w:r w:rsidRPr="00635AA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07E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E6E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745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764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D2CF"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53AD"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CCB8" w14:textId="77777777" w:rsidR="00F438B4" w:rsidRPr="00635AA3" w:rsidRDefault="00F438B4" w:rsidP="000418A2">
            <w:pPr>
              <w:pStyle w:val="rowtabella0"/>
              <w:jc w:val="center"/>
              <w:rPr>
                <w:color w:val="002060"/>
              </w:rPr>
            </w:pPr>
            <w:r w:rsidRPr="00635AA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8384"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1C2B" w14:textId="77777777" w:rsidR="00F438B4" w:rsidRPr="00635AA3" w:rsidRDefault="00F438B4" w:rsidP="000418A2">
            <w:pPr>
              <w:pStyle w:val="rowtabella0"/>
              <w:jc w:val="center"/>
              <w:rPr>
                <w:color w:val="002060"/>
              </w:rPr>
            </w:pPr>
            <w:r w:rsidRPr="00635AA3">
              <w:rPr>
                <w:color w:val="002060"/>
              </w:rPr>
              <w:t>0</w:t>
            </w:r>
          </w:p>
        </w:tc>
      </w:tr>
      <w:tr w:rsidR="00F438B4" w:rsidRPr="00635AA3" w14:paraId="25B81DB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B0107" w14:textId="77777777" w:rsidR="00F438B4" w:rsidRPr="00635AA3" w:rsidRDefault="00F438B4" w:rsidP="000418A2">
            <w:pPr>
              <w:pStyle w:val="rowtabella0"/>
              <w:rPr>
                <w:color w:val="002060"/>
              </w:rPr>
            </w:pPr>
            <w:r w:rsidRPr="00635AA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421C"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FA7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C6AF"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C91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726F"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F454"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F27C"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7330"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C0BF" w14:textId="77777777" w:rsidR="00F438B4" w:rsidRPr="00635AA3" w:rsidRDefault="00F438B4" w:rsidP="000418A2">
            <w:pPr>
              <w:pStyle w:val="rowtabella0"/>
              <w:jc w:val="center"/>
              <w:rPr>
                <w:color w:val="002060"/>
              </w:rPr>
            </w:pPr>
            <w:r w:rsidRPr="00635AA3">
              <w:rPr>
                <w:color w:val="002060"/>
              </w:rPr>
              <w:t>0</w:t>
            </w:r>
          </w:p>
        </w:tc>
      </w:tr>
      <w:tr w:rsidR="00F438B4" w:rsidRPr="00635AA3" w14:paraId="6077734B"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594735" w14:textId="77777777" w:rsidR="00F438B4" w:rsidRPr="00635AA3" w:rsidRDefault="00F438B4" w:rsidP="000418A2">
            <w:pPr>
              <w:pStyle w:val="rowtabella0"/>
              <w:rPr>
                <w:color w:val="002060"/>
                <w:lang w:val="es-ES"/>
              </w:rPr>
            </w:pPr>
            <w:r w:rsidRPr="00635AA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7F8A"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AF5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9CA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9D0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463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DE63"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421A" w14:textId="77777777" w:rsidR="00F438B4" w:rsidRPr="00635AA3" w:rsidRDefault="00F438B4" w:rsidP="000418A2">
            <w:pPr>
              <w:pStyle w:val="rowtabella0"/>
              <w:jc w:val="center"/>
              <w:rPr>
                <w:color w:val="002060"/>
              </w:rPr>
            </w:pPr>
            <w:r w:rsidRPr="00635AA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9385" w14:textId="77777777" w:rsidR="00F438B4" w:rsidRPr="00635AA3" w:rsidRDefault="00F438B4" w:rsidP="000418A2">
            <w:pPr>
              <w:pStyle w:val="rowtabella0"/>
              <w:jc w:val="center"/>
              <w:rPr>
                <w:color w:val="002060"/>
              </w:rPr>
            </w:pPr>
            <w:r w:rsidRPr="00635A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385E" w14:textId="77777777" w:rsidR="00F438B4" w:rsidRPr="00635AA3" w:rsidRDefault="00F438B4" w:rsidP="000418A2">
            <w:pPr>
              <w:pStyle w:val="rowtabella0"/>
              <w:jc w:val="center"/>
              <w:rPr>
                <w:color w:val="002060"/>
              </w:rPr>
            </w:pPr>
            <w:r w:rsidRPr="00635AA3">
              <w:rPr>
                <w:color w:val="002060"/>
              </w:rPr>
              <w:t>0</w:t>
            </w:r>
          </w:p>
        </w:tc>
      </w:tr>
    </w:tbl>
    <w:p w14:paraId="618EFBE8" w14:textId="77777777" w:rsidR="00F438B4" w:rsidRPr="00635AA3" w:rsidRDefault="00F438B4" w:rsidP="00F438B4">
      <w:pPr>
        <w:pStyle w:val="breakline"/>
        <w:rPr>
          <w:color w:val="002060"/>
        </w:rPr>
      </w:pPr>
    </w:p>
    <w:p w14:paraId="4562D031" w14:textId="77777777" w:rsidR="00F438B4" w:rsidRPr="00635AA3" w:rsidRDefault="00F438B4" w:rsidP="00F438B4">
      <w:pPr>
        <w:pStyle w:val="titoloprinc0"/>
        <w:rPr>
          <w:color w:val="002060"/>
        </w:rPr>
      </w:pPr>
      <w:r w:rsidRPr="00635AA3">
        <w:rPr>
          <w:color w:val="002060"/>
        </w:rPr>
        <w:t>PROGRAMMA GARE</w:t>
      </w:r>
    </w:p>
    <w:p w14:paraId="7AD9CAA1" w14:textId="77777777" w:rsidR="00F438B4" w:rsidRPr="00635AA3" w:rsidRDefault="00F438B4" w:rsidP="00F438B4">
      <w:pPr>
        <w:pStyle w:val="breakline"/>
        <w:rPr>
          <w:color w:val="002060"/>
        </w:rPr>
      </w:pPr>
    </w:p>
    <w:p w14:paraId="103F72BC" w14:textId="77777777" w:rsidR="00F438B4" w:rsidRPr="00635AA3" w:rsidRDefault="00F438B4" w:rsidP="00F438B4">
      <w:pPr>
        <w:pStyle w:val="sottotitolocampionato10"/>
        <w:rPr>
          <w:color w:val="002060"/>
        </w:rPr>
      </w:pPr>
      <w:r w:rsidRPr="00635A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2"/>
        <w:gridCol w:w="385"/>
        <w:gridCol w:w="898"/>
        <w:gridCol w:w="1198"/>
        <w:gridCol w:w="1557"/>
        <w:gridCol w:w="1547"/>
      </w:tblGrid>
      <w:tr w:rsidR="00F438B4" w:rsidRPr="00635AA3" w14:paraId="7C6AFA89"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14DAB"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D7BE1"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629CC"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E66C1"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8C650"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CE0D9"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AD35B"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568947ED"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1A479E" w14:textId="77777777" w:rsidR="00F438B4" w:rsidRPr="00635AA3" w:rsidRDefault="00F438B4" w:rsidP="000418A2">
            <w:pPr>
              <w:pStyle w:val="rowtabella0"/>
              <w:rPr>
                <w:color w:val="002060"/>
              </w:rPr>
            </w:pPr>
            <w:r w:rsidRPr="00635AA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A36F7" w14:textId="77777777" w:rsidR="00F438B4" w:rsidRPr="00635AA3" w:rsidRDefault="00F438B4" w:rsidP="000418A2">
            <w:pPr>
              <w:pStyle w:val="rowtabella0"/>
              <w:rPr>
                <w:color w:val="002060"/>
              </w:rPr>
            </w:pPr>
            <w:r w:rsidRPr="00635AA3">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B6EE8"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A9791" w14:textId="77777777" w:rsidR="00F438B4" w:rsidRPr="00635AA3" w:rsidRDefault="00F438B4" w:rsidP="000418A2">
            <w:pPr>
              <w:pStyle w:val="rowtabella0"/>
              <w:rPr>
                <w:color w:val="002060"/>
              </w:rPr>
            </w:pPr>
            <w:r w:rsidRPr="00635AA3">
              <w:rPr>
                <w:color w:val="002060"/>
              </w:rPr>
              <w:t>02/12/2023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574FB" w14:textId="77777777" w:rsidR="00F438B4" w:rsidRPr="00635AA3" w:rsidRDefault="00F438B4" w:rsidP="000418A2">
            <w:pPr>
              <w:pStyle w:val="rowtabella0"/>
              <w:rPr>
                <w:color w:val="002060"/>
              </w:rPr>
            </w:pPr>
            <w:r w:rsidRPr="00635AA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5C32E" w14:textId="77777777" w:rsidR="00F438B4" w:rsidRPr="00635AA3" w:rsidRDefault="00F438B4" w:rsidP="000418A2">
            <w:pPr>
              <w:pStyle w:val="rowtabella0"/>
              <w:rPr>
                <w:color w:val="002060"/>
              </w:rPr>
            </w:pPr>
            <w:r w:rsidRPr="00635AA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DC19C" w14:textId="77777777" w:rsidR="00F438B4" w:rsidRPr="00635AA3" w:rsidRDefault="00F438B4" w:rsidP="000418A2">
            <w:pPr>
              <w:pStyle w:val="rowtabella0"/>
              <w:rPr>
                <w:color w:val="002060"/>
              </w:rPr>
            </w:pPr>
            <w:r w:rsidRPr="00635AA3">
              <w:rPr>
                <w:color w:val="002060"/>
              </w:rPr>
              <w:t>VIA ROSSINI</w:t>
            </w:r>
          </w:p>
        </w:tc>
      </w:tr>
      <w:tr w:rsidR="00F438B4" w:rsidRPr="00635AA3" w14:paraId="0958BA25"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92929" w14:textId="77777777" w:rsidR="00F438B4" w:rsidRPr="00635AA3" w:rsidRDefault="00F438B4" w:rsidP="000418A2">
            <w:pPr>
              <w:pStyle w:val="rowtabella0"/>
              <w:rPr>
                <w:color w:val="002060"/>
              </w:rPr>
            </w:pPr>
            <w:r w:rsidRPr="00635AA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CCF078" w14:textId="77777777" w:rsidR="00F438B4" w:rsidRPr="00635AA3" w:rsidRDefault="00F438B4" w:rsidP="000418A2">
            <w:pPr>
              <w:pStyle w:val="rowtabella0"/>
              <w:rPr>
                <w:color w:val="002060"/>
              </w:rPr>
            </w:pPr>
            <w:r w:rsidRPr="00635AA3">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321F0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DE58D8" w14:textId="77777777" w:rsidR="00F438B4" w:rsidRPr="00635AA3" w:rsidRDefault="00F438B4" w:rsidP="000418A2">
            <w:pPr>
              <w:pStyle w:val="rowtabella0"/>
              <w:rPr>
                <w:color w:val="002060"/>
              </w:rPr>
            </w:pPr>
            <w:r w:rsidRPr="00635AA3">
              <w:rPr>
                <w:color w:val="002060"/>
              </w:rPr>
              <w:t>02/12/2023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031A81" w14:textId="77777777" w:rsidR="00F438B4" w:rsidRPr="00635AA3" w:rsidRDefault="00F438B4" w:rsidP="000418A2">
            <w:pPr>
              <w:pStyle w:val="rowtabella0"/>
              <w:rPr>
                <w:color w:val="002060"/>
              </w:rPr>
            </w:pPr>
            <w:r w:rsidRPr="00635AA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C9E02" w14:textId="77777777" w:rsidR="00F438B4" w:rsidRPr="00635AA3" w:rsidRDefault="00F438B4" w:rsidP="000418A2">
            <w:pPr>
              <w:pStyle w:val="rowtabella0"/>
              <w:rPr>
                <w:color w:val="002060"/>
              </w:rPr>
            </w:pPr>
            <w:r w:rsidRPr="00635AA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66FB8" w14:textId="77777777" w:rsidR="00F438B4" w:rsidRPr="00635AA3" w:rsidRDefault="00F438B4" w:rsidP="000418A2">
            <w:pPr>
              <w:pStyle w:val="rowtabella0"/>
              <w:rPr>
                <w:color w:val="002060"/>
              </w:rPr>
            </w:pPr>
            <w:r w:rsidRPr="00635AA3">
              <w:rPr>
                <w:color w:val="002060"/>
              </w:rPr>
              <w:t>VIA DELLA REPUBBLICA</w:t>
            </w:r>
          </w:p>
        </w:tc>
      </w:tr>
      <w:tr w:rsidR="00F438B4" w:rsidRPr="00635AA3" w14:paraId="7E65ABA6"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E9CED2" w14:textId="77777777" w:rsidR="00F438B4" w:rsidRPr="00635AA3" w:rsidRDefault="00F438B4" w:rsidP="000418A2">
            <w:pPr>
              <w:pStyle w:val="rowtabella0"/>
              <w:rPr>
                <w:color w:val="002060"/>
              </w:rPr>
            </w:pPr>
            <w:r w:rsidRPr="00635AA3">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B01CAA" w14:textId="77777777" w:rsidR="00F438B4" w:rsidRPr="00635AA3" w:rsidRDefault="00F438B4" w:rsidP="000418A2">
            <w:pPr>
              <w:pStyle w:val="rowtabella0"/>
              <w:rPr>
                <w:color w:val="002060"/>
              </w:rPr>
            </w:pPr>
            <w:r w:rsidRPr="00635AA3">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87F72"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4E2283" w14:textId="77777777" w:rsidR="00F438B4" w:rsidRPr="00635AA3" w:rsidRDefault="00F438B4" w:rsidP="000418A2">
            <w:pPr>
              <w:pStyle w:val="rowtabella0"/>
              <w:rPr>
                <w:color w:val="002060"/>
              </w:rPr>
            </w:pPr>
            <w:r w:rsidRPr="00635AA3">
              <w:rPr>
                <w:color w:val="002060"/>
              </w:rPr>
              <w:t>02/12/2023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8EDD38" w14:textId="77777777" w:rsidR="00F438B4" w:rsidRPr="00635AA3" w:rsidRDefault="00F438B4" w:rsidP="000418A2">
            <w:pPr>
              <w:pStyle w:val="rowtabella0"/>
              <w:rPr>
                <w:color w:val="002060"/>
              </w:rPr>
            </w:pPr>
            <w:r w:rsidRPr="00635AA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9A12E" w14:textId="77777777" w:rsidR="00F438B4" w:rsidRPr="00635AA3" w:rsidRDefault="00F438B4" w:rsidP="000418A2">
            <w:pPr>
              <w:pStyle w:val="rowtabella0"/>
              <w:rPr>
                <w:color w:val="002060"/>
              </w:rPr>
            </w:pPr>
            <w:r w:rsidRPr="00635AA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95B05" w14:textId="77777777" w:rsidR="00F438B4" w:rsidRPr="00635AA3" w:rsidRDefault="00F438B4" w:rsidP="000418A2">
            <w:pPr>
              <w:pStyle w:val="rowtabella0"/>
              <w:rPr>
                <w:color w:val="002060"/>
              </w:rPr>
            </w:pPr>
            <w:r w:rsidRPr="00635AA3">
              <w:rPr>
                <w:color w:val="002060"/>
              </w:rPr>
              <w:t>VIA DELLO STADIO</w:t>
            </w:r>
          </w:p>
        </w:tc>
      </w:tr>
      <w:tr w:rsidR="00F438B4" w:rsidRPr="00635AA3" w14:paraId="7E9EAD09"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770188" w14:textId="77777777" w:rsidR="00F438B4" w:rsidRPr="00635AA3" w:rsidRDefault="00F438B4" w:rsidP="000418A2">
            <w:pPr>
              <w:pStyle w:val="rowtabella0"/>
              <w:rPr>
                <w:color w:val="002060"/>
              </w:rPr>
            </w:pPr>
            <w:r w:rsidRPr="00635AA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828C8E" w14:textId="77777777" w:rsidR="00F438B4" w:rsidRPr="00635AA3" w:rsidRDefault="00F438B4" w:rsidP="000418A2">
            <w:pPr>
              <w:pStyle w:val="rowtabella0"/>
              <w:rPr>
                <w:color w:val="002060"/>
              </w:rPr>
            </w:pPr>
            <w:r w:rsidRPr="00635AA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570EBC"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DD128C" w14:textId="77777777" w:rsidR="00F438B4" w:rsidRPr="00635AA3" w:rsidRDefault="00F438B4" w:rsidP="000418A2">
            <w:pPr>
              <w:pStyle w:val="rowtabella0"/>
              <w:rPr>
                <w:color w:val="002060"/>
              </w:rPr>
            </w:pPr>
            <w:r w:rsidRPr="00635AA3">
              <w:rPr>
                <w:color w:val="002060"/>
              </w:rPr>
              <w:t>02/12/2023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1D4CF1" w14:textId="77777777" w:rsidR="00F438B4" w:rsidRPr="00635AA3" w:rsidRDefault="00F438B4" w:rsidP="000418A2">
            <w:pPr>
              <w:pStyle w:val="rowtabella0"/>
              <w:rPr>
                <w:color w:val="002060"/>
              </w:rPr>
            </w:pPr>
            <w:r w:rsidRPr="00635AA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D895A" w14:textId="77777777" w:rsidR="00F438B4" w:rsidRPr="00635AA3" w:rsidRDefault="00F438B4" w:rsidP="000418A2">
            <w:pPr>
              <w:pStyle w:val="rowtabella0"/>
              <w:rPr>
                <w:color w:val="002060"/>
              </w:rPr>
            </w:pPr>
            <w:r w:rsidRPr="00635AA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B0655" w14:textId="77777777" w:rsidR="00F438B4" w:rsidRPr="00635AA3" w:rsidRDefault="00F438B4" w:rsidP="000418A2">
            <w:pPr>
              <w:pStyle w:val="rowtabella0"/>
              <w:rPr>
                <w:color w:val="002060"/>
              </w:rPr>
            </w:pPr>
            <w:r w:rsidRPr="00635AA3">
              <w:rPr>
                <w:color w:val="002060"/>
              </w:rPr>
              <w:t>VIA ALESSANDRO MANZONI</w:t>
            </w:r>
          </w:p>
        </w:tc>
      </w:tr>
      <w:tr w:rsidR="00F438B4" w:rsidRPr="00635AA3" w14:paraId="1555947E"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614162" w14:textId="77777777" w:rsidR="00F438B4" w:rsidRPr="00635AA3" w:rsidRDefault="00F438B4" w:rsidP="000418A2">
            <w:pPr>
              <w:pStyle w:val="rowtabella0"/>
              <w:rPr>
                <w:color w:val="002060"/>
              </w:rPr>
            </w:pPr>
            <w:r w:rsidRPr="00635AA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6240B" w14:textId="77777777" w:rsidR="00F438B4" w:rsidRPr="00635AA3" w:rsidRDefault="00F438B4" w:rsidP="000418A2">
            <w:pPr>
              <w:pStyle w:val="rowtabella0"/>
              <w:rPr>
                <w:color w:val="002060"/>
              </w:rPr>
            </w:pPr>
            <w:r w:rsidRPr="00635AA3">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7192DD"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1BEC18" w14:textId="77777777" w:rsidR="00F438B4" w:rsidRPr="00635AA3" w:rsidRDefault="00F438B4" w:rsidP="000418A2">
            <w:pPr>
              <w:pStyle w:val="rowtabella0"/>
              <w:rPr>
                <w:color w:val="002060"/>
              </w:rPr>
            </w:pPr>
            <w:r w:rsidRPr="00635AA3">
              <w:rPr>
                <w:color w:val="002060"/>
              </w:rPr>
              <w:t>02/12/2023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D3D52" w14:textId="77777777" w:rsidR="00F438B4" w:rsidRPr="00635AA3" w:rsidRDefault="00F438B4" w:rsidP="000418A2">
            <w:pPr>
              <w:pStyle w:val="rowtabella0"/>
              <w:rPr>
                <w:color w:val="002060"/>
              </w:rPr>
            </w:pPr>
            <w:r w:rsidRPr="00635AA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63C24" w14:textId="77777777" w:rsidR="00F438B4" w:rsidRPr="00635AA3" w:rsidRDefault="00F438B4" w:rsidP="000418A2">
            <w:pPr>
              <w:pStyle w:val="rowtabella0"/>
              <w:rPr>
                <w:color w:val="002060"/>
              </w:rPr>
            </w:pPr>
            <w:r w:rsidRPr="00635AA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E2A9C"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B.ROSSI</w:t>
            </w:r>
            <w:proofErr w:type="gramEnd"/>
            <w:r w:rsidRPr="00635AA3">
              <w:rPr>
                <w:color w:val="002060"/>
              </w:rPr>
              <w:t xml:space="preserve"> SNC</w:t>
            </w:r>
          </w:p>
        </w:tc>
      </w:tr>
      <w:tr w:rsidR="00F438B4" w:rsidRPr="00635AA3" w14:paraId="66375E68"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2E55F5" w14:textId="77777777" w:rsidR="00F438B4" w:rsidRPr="00635AA3" w:rsidRDefault="00F438B4" w:rsidP="000418A2">
            <w:pPr>
              <w:pStyle w:val="rowtabella0"/>
              <w:rPr>
                <w:color w:val="002060"/>
              </w:rPr>
            </w:pPr>
            <w:r w:rsidRPr="00635AA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4439C" w14:textId="77777777" w:rsidR="00F438B4" w:rsidRPr="00635AA3" w:rsidRDefault="00F438B4" w:rsidP="000418A2">
            <w:pPr>
              <w:pStyle w:val="rowtabella0"/>
              <w:rPr>
                <w:color w:val="002060"/>
              </w:rPr>
            </w:pPr>
            <w:r w:rsidRPr="00635AA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C2ACEF"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713101" w14:textId="77777777" w:rsidR="00F438B4" w:rsidRPr="00635AA3" w:rsidRDefault="00F438B4" w:rsidP="000418A2">
            <w:pPr>
              <w:pStyle w:val="rowtabella0"/>
              <w:rPr>
                <w:color w:val="002060"/>
              </w:rPr>
            </w:pPr>
            <w:r w:rsidRPr="00635AA3">
              <w:rPr>
                <w:color w:val="002060"/>
              </w:rPr>
              <w:t>02/12/2023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71C795" w14:textId="77777777" w:rsidR="00F438B4" w:rsidRPr="00635AA3" w:rsidRDefault="00F438B4" w:rsidP="000418A2">
            <w:pPr>
              <w:pStyle w:val="rowtabella0"/>
              <w:rPr>
                <w:color w:val="002060"/>
              </w:rPr>
            </w:pPr>
            <w:r w:rsidRPr="00635AA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27F43"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908E8" w14:textId="77777777" w:rsidR="00F438B4" w:rsidRPr="00635AA3" w:rsidRDefault="00F438B4" w:rsidP="000418A2">
            <w:pPr>
              <w:pStyle w:val="rowtabella0"/>
              <w:rPr>
                <w:color w:val="002060"/>
              </w:rPr>
            </w:pPr>
            <w:r w:rsidRPr="00635AA3">
              <w:rPr>
                <w:color w:val="002060"/>
              </w:rPr>
              <w:t>VIA MONTEPELAGO</w:t>
            </w:r>
          </w:p>
        </w:tc>
      </w:tr>
      <w:tr w:rsidR="00F438B4" w:rsidRPr="00635AA3" w14:paraId="2D277321"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2DA979" w14:textId="77777777" w:rsidR="00F438B4" w:rsidRPr="00635AA3" w:rsidRDefault="00F438B4" w:rsidP="000418A2">
            <w:pPr>
              <w:pStyle w:val="rowtabella0"/>
              <w:rPr>
                <w:color w:val="002060"/>
              </w:rPr>
            </w:pPr>
            <w:r w:rsidRPr="00635AA3">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B8429" w14:textId="77777777" w:rsidR="00F438B4" w:rsidRPr="00635AA3" w:rsidRDefault="00F438B4" w:rsidP="000418A2">
            <w:pPr>
              <w:pStyle w:val="rowtabella0"/>
              <w:rPr>
                <w:color w:val="002060"/>
              </w:rPr>
            </w:pPr>
            <w:r w:rsidRPr="00635AA3">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A06D0"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44562" w14:textId="77777777" w:rsidR="00F438B4" w:rsidRPr="00635AA3" w:rsidRDefault="00F438B4" w:rsidP="000418A2">
            <w:pPr>
              <w:pStyle w:val="rowtabella0"/>
              <w:rPr>
                <w:color w:val="002060"/>
              </w:rPr>
            </w:pPr>
            <w:r w:rsidRPr="00635AA3">
              <w:rPr>
                <w:color w:val="002060"/>
              </w:rPr>
              <w:t>02/12/2023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6A90D" w14:textId="77777777" w:rsidR="00F438B4" w:rsidRPr="00635AA3" w:rsidRDefault="00F438B4" w:rsidP="000418A2">
            <w:pPr>
              <w:pStyle w:val="rowtabella0"/>
              <w:rPr>
                <w:color w:val="002060"/>
              </w:rPr>
            </w:pPr>
            <w:r w:rsidRPr="00635AA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039A7" w14:textId="77777777" w:rsidR="00F438B4" w:rsidRPr="00635AA3" w:rsidRDefault="00F438B4" w:rsidP="000418A2">
            <w:pPr>
              <w:pStyle w:val="rowtabella0"/>
              <w:rPr>
                <w:color w:val="002060"/>
              </w:rPr>
            </w:pPr>
            <w:r w:rsidRPr="00635AA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0A505"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B.BUOZZI</w:t>
            </w:r>
            <w:proofErr w:type="gramEnd"/>
          </w:p>
        </w:tc>
      </w:tr>
    </w:tbl>
    <w:p w14:paraId="5D78894F" w14:textId="77777777" w:rsidR="00F438B4" w:rsidRPr="00635AA3" w:rsidRDefault="00F438B4" w:rsidP="00F438B4">
      <w:pPr>
        <w:pStyle w:val="breakline"/>
        <w:rPr>
          <w:color w:val="002060"/>
        </w:rPr>
      </w:pPr>
    </w:p>
    <w:p w14:paraId="7438911C" w14:textId="77777777" w:rsidR="00F438B4" w:rsidRPr="00635AA3" w:rsidRDefault="00F438B4" w:rsidP="00F438B4">
      <w:pPr>
        <w:pStyle w:val="breakline"/>
        <w:rPr>
          <w:color w:val="002060"/>
        </w:rPr>
      </w:pPr>
    </w:p>
    <w:p w14:paraId="3923D137" w14:textId="77777777" w:rsidR="00F438B4" w:rsidRPr="00635AA3" w:rsidRDefault="00F438B4" w:rsidP="00F438B4">
      <w:pPr>
        <w:pStyle w:val="breakline"/>
        <w:rPr>
          <w:color w:val="002060"/>
        </w:rPr>
      </w:pPr>
    </w:p>
    <w:p w14:paraId="2E1DF024" w14:textId="77777777" w:rsidR="00F438B4" w:rsidRPr="00635AA3" w:rsidRDefault="00F438B4" w:rsidP="00F438B4">
      <w:pPr>
        <w:pStyle w:val="titolocampionato0"/>
        <w:shd w:val="clear" w:color="auto" w:fill="CCCCCC"/>
        <w:spacing w:before="80" w:after="40"/>
        <w:rPr>
          <w:color w:val="002060"/>
        </w:rPr>
      </w:pPr>
      <w:r w:rsidRPr="00635AA3">
        <w:rPr>
          <w:color w:val="002060"/>
        </w:rPr>
        <w:t>UNDER 17 C5 REGIONALI MASCHILI</w:t>
      </w:r>
    </w:p>
    <w:p w14:paraId="4D9261A8" w14:textId="77777777" w:rsidR="00F438B4" w:rsidRPr="00635AA3" w:rsidRDefault="00F438B4" w:rsidP="00F438B4">
      <w:pPr>
        <w:pStyle w:val="titoloprinc0"/>
        <w:rPr>
          <w:color w:val="002060"/>
        </w:rPr>
      </w:pPr>
      <w:r w:rsidRPr="00635AA3">
        <w:rPr>
          <w:color w:val="002060"/>
        </w:rPr>
        <w:t>VARIAZIONI AL PROGRAMMA GARE</w:t>
      </w:r>
    </w:p>
    <w:p w14:paraId="03B935F0" w14:textId="77777777" w:rsidR="00F438B4" w:rsidRPr="00635AA3" w:rsidRDefault="00F438B4" w:rsidP="00F438B4">
      <w:pPr>
        <w:pStyle w:val="breakline"/>
        <w:rPr>
          <w:color w:val="002060"/>
        </w:rPr>
      </w:pPr>
    </w:p>
    <w:p w14:paraId="7356EBBC" w14:textId="77777777" w:rsidR="00F438B4" w:rsidRPr="00635AA3" w:rsidRDefault="00F438B4" w:rsidP="00F438B4">
      <w:pPr>
        <w:pStyle w:val="breakline"/>
        <w:rPr>
          <w:color w:val="002060"/>
        </w:rPr>
      </w:pPr>
    </w:p>
    <w:p w14:paraId="72435BBE"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1BFA1131"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38C80"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1C35E"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0E82E"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81070"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B8FD3"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96426"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3DF1E"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36F84" w14:textId="77777777" w:rsidR="00F438B4" w:rsidRPr="00635AA3" w:rsidRDefault="00F438B4" w:rsidP="000418A2">
            <w:pPr>
              <w:pStyle w:val="headertabella0"/>
              <w:rPr>
                <w:color w:val="002060"/>
              </w:rPr>
            </w:pPr>
            <w:r w:rsidRPr="00635AA3">
              <w:rPr>
                <w:color w:val="002060"/>
              </w:rPr>
              <w:t>Impianto</w:t>
            </w:r>
          </w:p>
        </w:tc>
      </w:tr>
      <w:tr w:rsidR="00F438B4" w:rsidRPr="00635AA3" w14:paraId="014A73A2"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286E" w14:textId="77777777" w:rsidR="00F438B4" w:rsidRPr="00F438B4" w:rsidRDefault="00F438B4" w:rsidP="000418A2">
            <w:pPr>
              <w:pStyle w:val="rowtabella0"/>
              <w:rPr>
                <w:color w:val="002060"/>
                <w:highlight w:val="yellow"/>
              </w:rPr>
            </w:pPr>
            <w:r w:rsidRPr="00F438B4">
              <w:rPr>
                <w:color w:val="002060"/>
                <w:highlight w:val="yellow"/>
              </w:rPr>
              <w:t>02/12/2023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B8F0" w14:textId="77777777" w:rsidR="00F438B4" w:rsidRPr="00F438B4" w:rsidRDefault="00F438B4" w:rsidP="000418A2">
            <w:pPr>
              <w:pStyle w:val="rowtabella0"/>
              <w:jc w:val="center"/>
              <w:rPr>
                <w:color w:val="002060"/>
                <w:highlight w:val="yellow"/>
              </w:rPr>
            </w:pPr>
            <w:r w:rsidRPr="00F438B4">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92C5" w14:textId="77777777" w:rsidR="00F438B4" w:rsidRPr="00F438B4" w:rsidRDefault="00F438B4" w:rsidP="000418A2">
            <w:pPr>
              <w:pStyle w:val="rowtabella0"/>
              <w:rPr>
                <w:color w:val="002060"/>
                <w:highlight w:val="yellow"/>
              </w:rPr>
            </w:pPr>
            <w:r w:rsidRPr="00F438B4">
              <w:rPr>
                <w:color w:val="002060"/>
                <w:highlight w:val="yellow"/>
              </w:rPr>
              <w:t xml:space="preserve">AUDAX 1970 </w:t>
            </w:r>
            <w:proofErr w:type="gramStart"/>
            <w:r w:rsidRPr="00F438B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899F" w14:textId="77777777" w:rsidR="00F438B4" w:rsidRPr="00F438B4" w:rsidRDefault="00F438B4" w:rsidP="000418A2">
            <w:pPr>
              <w:pStyle w:val="rowtabella0"/>
              <w:rPr>
                <w:color w:val="002060"/>
                <w:highlight w:val="yellow"/>
              </w:rPr>
            </w:pPr>
            <w:r w:rsidRPr="00F438B4">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94EB" w14:textId="6AE5EE19"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D475" w14:textId="77777777" w:rsidR="00F438B4" w:rsidRPr="00635AA3" w:rsidRDefault="00F438B4" w:rsidP="000418A2">
            <w:pPr>
              <w:pStyle w:val="rowtabella0"/>
              <w:jc w:val="center"/>
              <w:rPr>
                <w:color w:val="002060"/>
              </w:rPr>
            </w:pPr>
            <w:r w:rsidRPr="00F438B4">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8B96" w14:textId="77777777" w:rsidR="00F438B4" w:rsidRPr="00635AA3" w:rsidRDefault="00F438B4" w:rsidP="000418A2">
            <w:pPr>
              <w:pStyle w:val="rowtabella0"/>
              <w:jc w:val="center"/>
              <w:rPr>
                <w:color w:val="002060"/>
              </w:rPr>
            </w:pPr>
            <w:r w:rsidRPr="00635AA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AF5E" w14:textId="77777777" w:rsidR="00F438B4" w:rsidRPr="00635AA3" w:rsidRDefault="00F438B4" w:rsidP="000418A2">
            <w:pPr>
              <w:pStyle w:val="rowtabella0"/>
              <w:rPr>
                <w:color w:val="002060"/>
              </w:rPr>
            </w:pPr>
            <w:r w:rsidRPr="00F438B4">
              <w:rPr>
                <w:color w:val="002060"/>
                <w:highlight w:val="yellow"/>
              </w:rPr>
              <w:t>PALAZZETTO DELLO SPORT SENIGALLIA VIA CAPANNA SNC</w:t>
            </w:r>
          </w:p>
        </w:tc>
      </w:tr>
    </w:tbl>
    <w:p w14:paraId="7C466C23" w14:textId="77777777" w:rsidR="00F438B4" w:rsidRPr="00635AA3" w:rsidRDefault="00F438B4" w:rsidP="00F438B4">
      <w:pPr>
        <w:pStyle w:val="breakline"/>
        <w:rPr>
          <w:color w:val="002060"/>
        </w:rPr>
      </w:pPr>
    </w:p>
    <w:p w14:paraId="34AF71B4" w14:textId="77777777" w:rsidR="00F438B4" w:rsidRPr="00635AA3" w:rsidRDefault="00F438B4" w:rsidP="00F438B4">
      <w:pPr>
        <w:pStyle w:val="breakline"/>
        <w:rPr>
          <w:color w:val="002060"/>
        </w:rPr>
      </w:pPr>
    </w:p>
    <w:p w14:paraId="49A9CAF3" w14:textId="77777777" w:rsidR="00F438B4" w:rsidRPr="00635AA3" w:rsidRDefault="00F438B4" w:rsidP="00F438B4">
      <w:pPr>
        <w:pStyle w:val="sottotitolocampionato10"/>
        <w:rPr>
          <w:color w:val="002060"/>
        </w:rPr>
      </w:pPr>
      <w:r w:rsidRPr="00635AA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33BEA2E0"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BADD6"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8B140"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4BB2A"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D2F12"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3A632"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BB24A"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3B0D4"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376BB" w14:textId="77777777" w:rsidR="00F438B4" w:rsidRPr="00635AA3" w:rsidRDefault="00F438B4" w:rsidP="000418A2">
            <w:pPr>
              <w:pStyle w:val="headertabella0"/>
              <w:rPr>
                <w:color w:val="002060"/>
              </w:rPr>
            </w:pPr>
            <w:r w:rsidRPr="00635AA3">
              <w:rPr>
                <w:color w:val="002060"/>
              </w:rPr>
              <w:t>Impianto</w:t>
            </w:r>
          </w:p>
        </w:tc>
      </w:tr>
      <w:tr w:rsidR="00F438B4" w:rsidRPr="00635AA3" w14:paraId="49B123B5"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1EF9" w14:textId="77777777" w:rsidR="00F438B4" w:rsidRPr="00F438B4" w:rsidRDefault="00F438B4" w:rsidP="000418A2">
            <w:pPr>
              <w:pStyle w:val="rowtabella0"/>
              <w:rPr>
                <w:color w:val="002060"/>
                <w:highlight w:val="yellow"/>
              </w:rPr>
            </w:pPr>
            <w:r w:rsidRPr="00F438B4">
              <w:rPr>
                <w:color w:val="002060"/>
                <w:highlight w:val="yellow"/>
              </w:rPr>
              <w:t>02/12/2023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E18B" w14:textId="77777777" w:rsidR="00F438B4" w:rsidRPr="00F438B4" w:rsidRDefault="00F438B4" w:rsidP="000418A2">
            <w:pPr>
              <w:pStyle w:val="rowtabella0"/>
              <w:jc w:val="center"/>
              <w:rPr>
                <w:color w:val="002060"/>
                <w:highlight w:val="yellow"/>
              </w:rPr>
            </w:pPr>
            <w:r w:rsidRPr="00F438B4">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55FC" w14:textId="77777777" w:rsidR="00F438B4" w:rsidRPr="00F438B4" w:rsidRDefault="00F438B4" w:rsidP="000418A2">
            <w:pPr>
              <w:pStyle w:val="rowtabella0"/>
              <w:rPr>
                <w:color w:val="002060"/>
                <w:highlight w:val="yellow"/>
              </w:rPr>
            </w:pPr>
            <w:r w:rsidRPr="00F438B4">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58C7" w14:textId="77777777" w:rsidR="00F438B4" w:rsidRPr="00F438B4" w:rsidRDefault="00F438B4" w:rsidP="000418A2">
            <w:pPr>
              <w:pStyle w:val="rowtabella0"/>
              <w:rPr>
                <w:color w:val="002060"/>
                <w:highlight w:val="yellow"/>
              </w:rPr>
            </w:pPr>
            <w:r w:rsidRPr="00F438B4">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6E90" w14:textId="11EC2733"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3A7D" w14:textId="77777777" w:rsidR="00F438B4" w:rsidRPr="00635AA3" w:rsidRDefault="00F438B4" w:rsidP="000418A2">
            <w:pPr>
              <w:pStyle w:val="rowtabella0"/>
              <w:jc w:val="center"/>
              <w:rPr>
                <w:color w:val="002060"/>
              </w:rPr>
            </w:pPr>
            <w:r w:rsidRPr="00F438B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2C5C0" w14:textId="77777777" w:rsidR="00F438B4" w:rsidRPr="00635AA3" w:rsidRDefault="00F438B4" w:rsidP="000418A2">
            <w:pPr>
              <w:pStyle w:val="rowtabella0"/>
              <w:jc w:val="center"/>
              <w:rPr>
                <w:color w:val="002060"/>
              </w:rPr>
            </w:pPr>
            <w:r w:rsidRPr="00635AA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0AD3" w14:textId="77777777" w:rsidR="00F438B4" w:rsidRPr="00635AA3" w:rsidRDefault="00F438B4" w:rsidP="000418A2">
            <w:pPr>
              <w:rPr>
                <w:color w:val="002060"/>
              </w:rPr>
            </w:pPr>
          </w:p>
        </w:tc>
      </w:tr>
    </w:tbl>
    <w:p w14:paraId="205B6CEA" w14:textId="77777777" w:rsidR="00F438B4" w:rsidRPr="00635AA3" w:rsidRDefault="00F438B4" w:rsidP="00F438B4">
      <w:pPr>
        <w:pStyle w:val="breakline"/>
        <w:rPr>
          <w:color w:val="002060"/>
        </w:rPr>
      </w:pPr>
    </w:p>
    <w:p w14:paraId="6E6E0C78" w14:textId="77777777" w:rsidR="00F438B4" w:rsidRPr="00635AA3" w:rsidRDefault="00F438B4" w:rsidP="00F438B4">
      <w:pPr>
        <w:pStyle w:val="breakline"/>
        <w:rPr>
          <w:color w:val="002060"/>
        </w:rPr>
      </w:pPr>
    </w:p>
    <w:p w14:paraId="0EE15208" w14:textId="77777777" w:rsidR="00F438B4" w:rsidRPr="00635AA3" w:rsidRDefault="00F438B4" w:rsidP="00F438B4">
      <w:pPr>
        <w:pStyle w:val="sottotitolocampionato10"/>
        <w:rPr>
          <w:color w:val="002060"/>
        </w:rPr>
      </w:pPr>
      <w:r w:rsidRPr="00635AA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3765DD57"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4A8E3"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FFE35"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806E6"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DA8FA"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86FBD"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3754E"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834C2"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CE764" w14:textId="77777777" w:rsidR="00F438B4" w:rsidRPr="00635AA3" w:rsidRDefault="00F438B4" w:rsidP="000418A2">
            <w:pPr>
              <w:pStyle w:val="headertabella0"/>
              <w:rPr>
                <w:color w:val="002060"/>
              </w:rPr>
            </w:pPr>
            <w:r w:rsidRPr="00635AA3">
              <w:rPr>
                <w:color w:val="002060"/>
              </w:rPr>
              <w:t>Impianto</w:t>
            </w:r>
          </w:p>
        </w:tc>
      </w:tr>
      <w:tr w:rsidR="00F438B4" w:rsidRPr="00635AA3" w14:paraId="07B2F898"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C76D" w14:textId="77777777" w:rsidR="00F438B4" w:rsidRPr="00F438B4" w:rsidRDefault="00F438B4" w:rsidP="000418A2">
            <w:pPr>
              <w:pStyle w:val="rowtabella0"/>
              <w:rPr>
                <w:color w:val="002060"/>
                <w:highlight w:val="yellow"/>
              </w:rPr>
            </w:pPr>
            <w:r w:rsidRPr="00F438B4">
              <w:rPr>
                <w:color w:val="002060"/>
                <w:highlight w:val="yellow"/>
              </w:rPr>
              <w:t>02/12/2023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E70B3" w14:textId="77777777" w:rsidR="00F438B4" w:rsidRPr="00F438B4" w:rsidRDefault="00F438B4" w:rsidP="000418A2">
            <w:pPr>
              <w:pStyle w:val="rowtabella0"/>
              <w:jc w:val="center"/>
              <w:rPr>
                <w:color w:val="002060"/>
                <w:highlight w:val="yellow"/>
              </w:rPr>
            </w:pPr>
            <w:r w:rsidRPr="00F438B4">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3D2D" w14:textId="77777777" w:rsidR="00F438B4" w:rsidRPr="00F438B4" w:rsidRDefault="00F438B4" w:rsidP="000418A2">
            <w:pPr>
              <w:pStyle w:val="rowtabella0"/>
              <w:rPr>
                <w:color w:val="002060"/>
                <w:highlight w:val="yellow"/>
              </w:rPr>
            </w:pPr>
            <w:r w:rsidRPr="00F438B4">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9906" w14:textId="77777777" w:rsidR="00F438B4" w:rsidRPr="00F438B4" w:rsidRDefault="00F438B4" w:rsidP="000418A2">
            <w:pPr>
              <w:pStyle w:val="rowtabella0"/>
              <w:rPr>
                <w:color w:val="002060"/>
                <w:highlight w:val="yellow"/>
              </w:rPr>
            </w:pPr>
            <w:r w:rsidRPr="00F438B4">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656E" w14:textId="14AF8020"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F62A" w14:textId="77777777" w:rsidR="00F438B4" w:rsidRPr="00635AA3" w:rsidRDefault="00F438B4" w:rsidP="000418A2">
            <w:pPr>
              <w:pStyle w:val="rowtabella0"/>
              <w:jc w:val="center"/>
              <w:rPr>
                <w:color w:val="002060"/>
              </w:rPr>
            </w:pPr>
            <w:r w:rsidRPr="00F438B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94DB" w14:textId="77777777" w:rsidR="00F438B4" w:rsidRPr="00635AA3" w:rsidRDefault="00F438B4" w:rsidP="000418A2">
            <w:pPr>
              <w:pStyle w:val="rowtabella0"/>
              <w:jc w:val="center"/>
              <w:rPr>
                <w:color w:val="002060"/>
              </w:rPr>
            </w:pPr>
            <w:r w:rsidRPr="00635AA3">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691A" w14:textId="77777777" w:rsidR="00F438B4" w:rsidRPr="00635AA3" w:rsidRDefault="00F438B4" w:rsidP="000418A2">
            <w:pPr>
              <w:pStyle w:val="rowtabella0"/>
              <w:rPr>
                <w:color w:val="002060"/>
              </w:rPr>
            </w:pPr>
            <w:r w:rsidRPr="00F438B4">
              <w:rPr>
                <w:color w:val="002060"/>
                <w:highlight w:val="yellow"/>
              </w:rPr>
              <w:t xml:space="preserve">PALESTRA </w:t>
            </w:r>
            <w:proofErr w:type="gramStart"/>
            <w:r w:rsidRPr="00F438B4">
              <w:rPr>
                <w:color w:val="002060"/>
                <w:highlight w:val="yellow"/>
              </w:rPr>
              <w:t>SC.MEDIA</w:t>
            </w:r>
            <w:proofErr w:type="gramEnd"/>
            <w:r w:rsidRPr="00F438B4">
              <w:rPr>
                <w:color w:val="002060"/>
                <w:highlight w:val="yellow"/>
              </w:rPr>
              <w:t xml:space="preserve"> B.ROSSELLI PORTO SAN GIORGIO VIA PIRANDELLO</w:t>
            </w:r>
          </w:p>
        </w:tc>
      </w:tr>
    </w:tbl>
    <w:p w14:paraId="4DB27264" w14:textId="77777777" w:rsidR="00F438B4" w:rsidRPr="00635AA3" w:rsidRDefault="00F438B4" w:rsidP="00F438B4">
      <w:pPr>
        <w:pStyle w:val="breakline"/>
        <w:rPr>
          <w:color w:val="002060"/>
        </w:rPr>
      </w:pPr>
    </w:p>
    <w:p w14:paraId="51DB52AC" w14:textId="77777777" w:rsidR="00F438B4" w:rsidRPr="00635AA3" w:rsidRDefault="00F438B4" w:rsidP="00F438B4">
      <w:pPr>
        <w:pStyle w:val="breakline"/>
        <w:rPr>
          <w:color w:val="002060"/>
        </w:rPr>
      </w:pPr>
    </w:p>
    <w:p w14:paraId="65FF8359" w14:textId="77777777" w:rsidR="00F438B4" w:rsidRPr="00635AA3" w:rsidRDefault="00F438B4" w:rsidP="00F438B4">
      <w:pPr>
        <w:pStyle w:val="titoloprinc0"/>
        <w:rPr>
          <w:color w:val="002060"/>
        </w:rPr>
      </w:pPr>
      <w:r w:rsidRPr="00635AA3">
        <w:rPr>
          <w:color w:val="002060"/>
        </w:rPr>
        <w:t>RISULTATI</w:t>
      </w:r>
    </w:p>
    <w:p w14:paraId="165ED8A2" w14:textId="77777777" w:rsidR="00F438B4" w:rsidRPr="00635AA3" w:rsidRDefault="00F438B4" w:rsidP="00F438B4">
      <w:pPr>
        <w:pStyle w:val="breakline"/>
        <w:rPr>
          <w:color w:val="002060"/>
        </w:rPr>
      </w:pPr>
    </w:p>
    <w:p w14:paraId="4FA97686" w14:textId="77777777" w:rsidR="00F438B4" w:rsidRPr="00635AA3" w:rsidRDefault="00F438B4" w:rsidP="00F438B4">
      <w:pPr>
        <w:pStyle w:val="sottotitolocampionato10"/>
        <w:rPr>
          <w:color w:val="002060"/>
        </w:rPr>
      </w:pPr>
      <w:r w:rsidRPr="00635AA3">
        <w:rPr>
          <w:color w:val="002060"/>
        </w:rPr>
        <w:t>RISULTATI UFFICIALI GARE DEL 25/11/2023</w:t>
      </w:r>
    </w:p>
    <w:p w14:paraId="3EA858ED"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0B5A7EB5"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38B4" w:rsidRPr="00635AA3" w14:paraId="5F93CD8D"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1E598DF1"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BA299" w14:textId="77777777" w:rsidR="00F438B4" w:rsidRPr="00635AA3" w:rsidRDefault="00F438B4" w:rsidP="000418A2">
                  <w:pPr>
                    <w:pStyle w:val="headertabella0"/>
                    <w:rPr>
                      <w:color w:val="002060"/>
                    </w:rPr>
                  </w:pPr>
                  <w:r w:rsidRPr="00635AA3">
                    <w:rPr>
                      <w:color w:val="002060"/>
                    </w:rPr>
                    <w:lastRenderedPageBreak/>
                    <w:t>GIRONE A - 2 Giornata - R</w:t>
                  </w:r>
                </w:p>
              </w:tc>
            </w:tr>
            <w:tr w:rsidR="00F438B4" w:rsidRPr="00635AA3" w14:paraId="35E58537"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C0BB44" w14:textId="77777777" w:rsidR="00F438B4" w:rsidRPr="00635AA3" w:rsidRDefault="00F438B4" w:rsidP="000418A2">
                  <w:pPr>
                    <w:pStyle w:val="rowtabella0"/>
                    <w:rPr>
                      <w:color w:val="002060"/>
                    </w:rPr>
                  </w:pPr>
                  <w:r w:rsidRPr="00635AA3">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D11E5" w14:textId="77777777" w:rsidR="00F438B4" w:rsidRPr="00635AA3" w:rsidRDefault="00F438B4" w:rsidP="000418A2">
                  <w:pPr>
                    <w:pStyle w:val="rowtabella0"/>
                    <w:rPr>
                      <w:color w:val="002060"/>
                    </w:rPr>
                  </w:pPr>
                  <w:r w:rsidRPr="00635AA3">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45123" w14:textId="77777777" w:rsidR="00F438B4" w:rsidRPr="00635AA3" w:rsidRDefault="00F438B4" w:rsidP="000418A2">
                  <w:pPr>
                    <w:pStyle w:val="rowtabella0"/>
                    <w:jc w:val="center"/>
                    <w:rPr>
                      <w:color w:val="002060"/>
                    </w:rPr>
                  </w:pPr>
                  <w:r w:rsidRPr="00635AA3">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9887A" w14:textId="77777777" w:rsidR="00F438B4" w:rsidRPr="00635AA3" w:rsidRDefault="00F438B4" w:rsidP="000418A2">
                  <w:pPr>
                    <w:pStyle w:val="rowtabella0"/>
                    <w:jc w:val="center"/>
                    <w:rPr>
                      <w:color w:val="002060"/>
                    </w:rPr>
                  </w:pPr>
                  <w:r w:rsidRPr="00635AA3">
                    <w:rPr>
                      <w:color w:val="002060"/>
                    </w:rPr>
                    <w:t> </w:t>
                  </w:r>
                </w:p>
              </w:tc>
            </w:tr>
          </w:tbl>
          <w:p w14:paraId="4134611A" w14:textId="77777777" w:rsidR="00F438B4" w:rsidRPr="00635AA3" w:rsidRDefault="00F438B4" w:rsidP="000418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29B74905"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DFF49" w14:textId="77777777" w:rsidR="00F438B4" w:rsidRPr="00635AA3" w:rsidRDefault="00F438B4" w:rsidP="000418A2">
                  <w:pPr>
                    <w:pStyle w:val="headertabella0"/>
                    <w:rPr>
                      <w:color w:val="002060"/>
                    </w:rPr>
                  </w:pPr>
                  <w:r w:rsidRPr="00635AA3">
                    <w:rPr>
                      <w:color w:val="002060"/>
                    </w:rPr>
                    <w:t>GIRONE B - 2 Giornata - R</w:t>
                  </w:r>
                </w:p>
              </w:tc>
            </w:tr>
            <w:tr w:rsidR="00F438B4" w:rsidRPr="00635AA3" w14:paraId="3749E16D"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7912D0" w14:textId="77777777" w:rsidR="00F438B4" w:rsidRPr="00635AA3" w:rsidRDefault="00F438B4" w:rsidP="000418A2">
                  <w:pPr>
                    <w:pStyle w:val="rowtabella0"/>
                    <w:rPr>
                      <w:color w:val="002060"/>
                    </w:rPr>
                  </w:pPr>
                  <w:r w:rsidRPr="00635AA3">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3B922" w14:textId="77777777" w:rsidR="00F438B4" w:rsidRPr="00635AA3" w:rsidRDefault="00F438B4" w:rsidP="000418A2">
                  <w:pPr>
                    <w:pStyle w:val="rowtabella0"/>
                    <w:rPr>
                      <w:color w:val="002060"/>
                    </w:rPr>
                  </w:pPr>
                  <w:r w:rsidRPr="00635AA3">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24C0F" w14:textId="77777777" w:rsidR="00F438B4" w:rsidRPr="00635AA3" w:rsidRDefault="00F438B4" w:rsidP="000418A2">
                  <w:pPr>
                    <w:pStyle w:val="rowtabella0"/>
                    <w:jc w:val="center"/>
                    <w:rPr>
                      <w:color w:val="002060"/>
                    </w:rPr>
                  </w:pPr>
                  <w:r w:rsidRPr="00635AA3">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C94EB" w14:textId="77777777" w:rsidR="00F438B4" w:rsidRPr="00635AA3" w:rsidRDefault="00F438B4" w:rsidP="000418A2">
                  <w:pPr>
                    <w:pStyle w:val="rowtabella0"/>
                    <w:jc w:val="center"/>
                    <w:rPr>
                      <w:color w:val="002060"/>
                    </w:rPr>
                  </w:pPr>
                  <w:r w:rsidRPr="00635AA3">
                    <w:rPr>
                      <w:color w:val="002060"/>
                    </w:rPr>
                    <w:t> </w:t>
                  </w:r>
                </w:p>
              </w:tc>
            </w:tr>
            <w:tr w:rsidR="00F438B4" w:rsidRPr="00635AA3" w14:paraId="7F1A99E5"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9D536" w14:textId="77777777" w:rsidR="00F438B4" w:rsidRPr="00635AA3" w:rsidRDefault="00F438B4" w:rsidP="000418A2">
                  <w:pPr>
                    <w:pStyle w:val="rowtabella0"/>
                    <w:rPr>
                      <w:color w:val="002060"/>
                    </w:rPr>
                  </w:pPr>
                  <w:r w:rsidRPr="00635AA3">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553E74" w14:textId="77777777" w:rsidR="00F438B4" w:rsidRPr="00635AA3" w:rsidRDefault="00F438B4" w:rsidP="000418A2">
                  <w:pPr>
                    <w:pStyle w:val="rowtabella0"/>
                    <w:rPr>
                      <w:color w:val="002060"/>
                    </w:rPr>
                  </w:pPr>
                  <w:r w:rsidRPr="00635AA3">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49A6B4" w14:textId="77777777" w:rsidR="00F438B4" w:rsidRPr="00635AA3" w:rsidRDefault="00F438B4" w:rsidP="000418A2">
                  <w:pPr>
                    <w:pStyle w:val="rowtabella0"/>
                    <w:jc w:val="center"/>
                    <w:rPr>
                      <w:color w:val="002060"/>
                    </w:rPr>
                  </w:pPr>
                  <w:r w:rsidRPr="00635AA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8D3AEF" w14:textId="77777777" w:rsidR="00F438B4" w:rsidRPr="00635AA3" w:rsidRDefault="00F438B4" w:rsidP="000418A2">
                  <w:pPr>
                    <w:pStyle w:val="rowtabella0"/>
                    <w:jc w:val="center"/>
                    <w:rPr>
                      <w:color w:val="002060"/>
                    </w:rPr>
                  </w:pPr>
                  <w:r w:rsidRPr="00635AA3">
                    <w:rPr>
                      <w:color w:val="002060"/>
                    </w:rPr>
                    <w:t> </w:t>
                  </w:r>
                </w:p>
              </w:tc>
            </w:tr>
            <w:tr w:rsidR="00F438B4" w:rsidRPr="00635AA3" w14:paraId="4FACB040"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8ED371" w14:textId="77777777" w:rsidR="00F438B4" w:rsidRPr="00635AA3" w:rsidRDefault="00F438B4" w:rsidP="000418A2">
                  <w:pPr>
                    <w:pStyle w:val="rowtabella0"/>
                    <w:rPr>
                      <w:color w:val="002060"/>
                    </w:rPr>
                  </w:pPr>
                  <w:r w:rsidRPr="00635AA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525A2A" w14:textId="77777777" w:rsidR="00F438B4" w:rsidRPr="00635AA3" w:rsidRDefault="00F438B4" w:rsidP="000418A2">
                  <w:pPr>
                    <w:pStyle w:val="rowtabella0"/>
                    <w:rPr>
                      <w:color w:val="002060"/>
                    </w:rPr>
                  </w:pPr>
                  <w:r w:rsidRPr="00635AA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59B501" w14:textId="77777777" w:rsidR="00F438B4" w:rsidRPr="00635AA3" w:rsidRDefault="00F438B4" w:rsidP="000418A2">
                  <w:pPr>
                    <w:pStyle w:val="rowtabella0"/>
                    <w:jc w:val="center"/>
                    <w:rPr>
                      <w:color w:val="002060"/>
                    </w:rPr>
                  </w:pPr>
                  <w:r w:rsidRPr="00635AA3">
                    <w:rPr>
                      <w:color w:val="002060"/>
                    </w:rPr>
                    <w:t>6 - 13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81C699" w14:textId="77777777" w:rsidR="00F438B4" w:rsidRPr="00635AA3" w:rsidRDefault="00F438B4" w:rsidP="000418A2">
                  <w:pPr>
                    <w:pStyle w:val="rowtabella0"/>
                    <w:jc w:val="center"/>
                    <w:rPr>
                      <w:color w:val="002060"/>
                    </w:rPr>
                  </w:pPr>
                  <w:r w:rsidRPr="00635AA3">
                    <w:rPr>
                      <w:color w:val="002060"/>
                    </w:rPr>
                    <w:t> </w:t>
                  </w:r>
                </w:p>
              </w:tc>
            </w:tr>
            <w:tr w:rsidR="00F438B4" w:rsidRPr="00635AA3" w14:paraId="2D533172"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F26AD5" w14:textId="77777777" w:rsidR="00F438B4" w:rsidRPr="00635AA3" w:rsidRDefault="00F438B4" w:rsidP="000418A2">
                  <w:pPr>
                    <w:pStyle w:val="rowtabella0"/>
                    <w:rPr>
                      <w:color w:val="002060"/>
                    </w:rPr>
                  </w:pPr>
                  <w:r w:rsidRPr="00635AA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93038" w14:textId="77777777" w:rsidR="00F438B4" w:rsidRPr="00635AA3" w:rsidRDefault="00F438B4" w:rsidP="000418A2">
                  <w:pPr>
                    <w:pStyle w:val="rowtabella0"/>
                    <w:rPr>
                      <w:color w:val="002060"/>
                    </w:rPr>
                  </w:pPr>
                  <w:r w:rsidRPr="00635AA3">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B88B9" w14:textId="77777777" w:rsidR="00F438B4" w:rsidRPr="00635AA3" w:rsidRDefault="00F438B4" w:rsidP="000418A2">
                  <w:pPr>
                    <w:pStyle w:val="rowtabella0"/>
                    <w:jc w:val="center"/>
                    <w:rPr>
                      <w:color w:val="002060"/>
                    </w:rPr>
                  </w:pPr>
                  <w:r w:rsidRPr="00635AA3">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8D368" w14:textId="77777777" w:rsidR="00F438B4" w:rsidRPr="00635AA3" w:rsidRDefault="00F438B4" w:rsidP="000418A2">
                  <w:pPr>
                    <w:pStyle w:val="rowtabella0"/>
                    <w:jc w:val="center"/>
                    <w:rPr>
                      <w:color w:val="002060"/>
                    </w:rPr>
                  </w:pPr>
                  <w:r w:rsidRPr="00635AA3">
                    <w:rPr>
                      <w:color w:val="002060"/>
                    </w:rPr>
                    <w:t> </w:t>
                  </w:r>
                </w:p>
              </w:tc>
            </w:tr>
            <w:tr w:rsidR="00F438B4" w:rsidRPr="00635AA3" w14:paraId="75DDC791"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6B9CB522" w14:textId="77777777" w:rsidR="00F438B4" w:rsidRPr="00635AA3" w:rsidRDefault="00F438B4" w:rsidP="000418A2">
                  <w:pPr>
                    <w:pStyle w:val="rowtabella0"/>
                    <w:rPr>
                      <w:color w:val="002060"/>
                    </w:rPr>
                  </w:pPr>
                  <w:r w:rsidRPr="00635AA3">
                    <w:rPr>
                      <w:color w:val="002060"/>
                    </w:rPr>
                    <w:t>(1) - disputata il 26/11/2023</w:t>
                  </w:r>
                </w:p>
              </w:tc>
            </w:tr>
          </w:tbl>
          <w:p w14:paraId="583E0D5F" w14:textId="77777777" w:rsidR="00F438B4" w:rsidRPr="00635AA3" w:rsidRDefault="00F438B4" w:rsidP="000418A2">
            <w:pPr>
              <w:rPr>
                <w:color w:val="002060"/>
              </w:rPr>
            </w:pPr>
          </w:p>
        </w:tc>
      </w:tr>
    </w:tbl>
    <w:p w14:paraId="44418479"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38B4" w:rsidRPr="00635AA3" w14:paraId="40FAB8DB"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7E15137D"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3DF2A" w14:textId="77777777" w:rsidR="00F438B4" w:rsidRPr="00635AA3" w:rsidRDefault="00F438B4" w:rsidP="000418A2">
                  <w:pPr>
                    <w:pStyle w:val="headertabella0"/>
                    <w:rPr>
                      <w:color w:val="002060"/>
                    </w:rPr>
                  </w:pPr>
                  <w:r w:rsidRPr="00635AA3">
                    <w:rPr>
                      <w:color w:val="002060"/>
                    </w:rPr>
                    <w:t>GIRONE C - 2 Giornata - R</w:t>
                  </w:r>
                </w:p>
              </w:tc>
            </w:tr>
            <w:tr w:rsidR="00F438B4" w:rsidRPr="00635AA3" w14:paraId="77D4E114"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999C52" w14:textId="77777777" w:rsidR="00F438B4" w:rsidRPr="00635AA3" w:rsidRDefault="00F438B4" w:rsidP="000418A2">
                  <w:pPr>
                    <w:pStyle w:val="rowtabella0"/>
                    <w:rPr>
                      <w:color w:val="002060"/>
                    </w:rPr>
                  </w:pPr>
                  <w:r w:rsidRPr="00635AA3">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EBDA5" w14:textId="77777777" w:rsidR="00F438B4" w:rsidRPr="00635AA3" w:rsidRDefault="00F438B4" w:rsidP="000418A2">
                  <w:pPr>
                    <w:pStyle w:val="rowtabella0"/>
                    <w:rPr>
                      <w:color w:val="002060"/>
                    </w:rPr>
                  </w:pPr>
                  <w:r w:rsidRPr="00635AA3">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E4434" w14:textId="77777777" w:rsidR="00F438B4" w:rsidRPr="00635AA3" w:rsidRDefault="00F438B4" w:rsidP="000418A2">
                  <w:pPr>
                    <w:pStyle w:val="rowtabella0"/>
                    <w:jc w:val="center"/>
                    <w:rPr>
                      <w:color w:val="002060"/>
                    </w:rPr>
                  </w:pPr>
                  <w:r w:rsidRPr="00635AA3">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B2986" w14:textId="77777777" w:rsidR="00F438B4" w:rsidRPr="00635AA3" w:rsidRDefault="00F438B4" w:rsidP="000418A2">
                  <w:pPr>
                    <w:pStyle w:val="rowtabella0"/>
                    <w:jc w:val="center"/>
                    <w:rPr>
                      <w:color w:val="002060"/>
                    </w:rPr>
                  </w:pPr>
                  <w:r w:rsidRPr="00635AA3">
                    <w:rPr>
                      <w:color w:val="002060"/>
                    </w:rPr>
                    <w:t> </w:t>
                  </w:r>
                </w:p>
              </w:tc>
            </w:tr>
            <w:tr w:rsidR="00F438B4" w:rsidRPr="00635AA3" w14:paraId="48933866"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CBBB0B" w14:textId="77777777" w:rsidR="00F438B4" w:rsidRPr="00635AA3" w:rsidRDefault="00F438B4" w:rsidP="000418A2">
                  <w:pPr>
                    <w:pStyle w:val="rowtabella0"/>
                    <w:rPr>
                      <w:color w:val="002060"/>
                    </w:rPr>
                  </w:pPr>
                  <w:r w:rsidRPr="00635AA3">
                    <w:rPr>
                      <w:color w:val="002060"/>
                    </w:rPr>
                    <w:t xml:space="preserve">(1) FIGHT BULLS </w:t>
                  </w:r>
                  <w:proofErr w:type="spellStart"/>
                  <w:r w:rsidRPr="00635AA3">
                    <w:rPr>
                      <w:color w:val="002060"/>
                    </w:rPr>
                    <w:t>CORRIDONIsq.B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D37BB8" w14:textId="77777777" w:rsidR="00F438B4" w:rsidRPr="00635AA3" w:rsidRDefault="00F438B4" w:rsidP="000418A2">
                  <w:pPr>
                    <w:pStyle w:val="rowtabella0"/>
                    <w:rPr>
                      <w:color w:val="002060"/>
                    </w:rPr>
                  </w:pPr>
                  <w:r w:rsidRPr="00635AA3">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3E432C" w14:textId="77777777" w:rsidR="00F438B4" w:rsidRPr="00635AA3" w:rsidRDefault="00F438B4" w:rsidP="000418A2">
                  <w:pPr>
                    <w:pStyle w:val="rowtabella0"/>
                    <w:jc w:val="center"/>
                    <w:rPr>
                      <w:color w:val="002060"/>
                    </w:rPr>
                  </w:pPr>
                  <w:r w:rsidRPr="00635AA3">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A3B63D" w14:textId="77777777" w:rsidR="00F438B4" w:rsidRPr="00635AA3" w:rsidRDefault="00F438B4" w:rsidP="000418A2">
                  <w:pPr>
                    <w:pStyle w:val="rowtabella0"/>
                    <w:jc w:val="center"/>
                    <w:rPr>
                      <w:color w:val="002060"/>
                    </w:rPr>
                  </w:pPr>
                  <w:r w:rsidRPr="00635AA3">
                    <w:rPr>
                      <w:color w:val="002060"/>
                    </w:rPr>
                    <w:t> </w:t>
                  </w:r>
                </w:p>
              </w:tc>
            </w:tr>
            <w:tr w:rsidR="00F438B4" w:rsidRPr="00635AA3" w14:paraId="4D81EE8C"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76CA8" w14:textId="77777777" w:rsidR="00F438B4" w:rsidRPr="00635AA3" w:rsidRDefault="00F438B4" w:rsidP="000418A2">
                  <w:pPr>
                    <w:pStyle w:val="rowtabella0"/>
                    <w:rPr>
                      <w:color w:val="002060"/>
                    </w:rPr>
                  </w:pPr>
                  <w:r w:rsidRPr="00635AA3">
                    <w:rPr>
                      <w:color w:val="002060"/>
                    </w:rPr>
                    <w:t>(1) 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04D70" w14:textId="77777777" w:rsidR="00F438B4" w:rsidRPr="00635AA3" w:rsidRDefault="00F438B4" w:rsidP="000418A2">
                  <w:pPr>
                    <w:pStyle w:val="rowtabella0"/>
                    <w:rPr>
                      <w:color w:val="002060"/>
                    </w:rPr>
                  </w:pPr>
                  <w:r w:rsidRPr="00635AA3">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78473" w14:textId="77777777" w:rsidR="00F438B4" w:rsidRPr="00635AA3" w:rsidRDefault="00F438B4" w:rsidP="000418A2">
                  <w:pPr>
                    <w:pStyle w:val="rowtabella0"/>
                    <w:jc w:val="center"/>
                    <w:rPr>
                      <w:color w:val="002060"/>
                    </w:rPr>
                  </w:pPr>
                  <w:r w:rsidRPr="00635AA3">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1038C" w14:textId="77777777" w:rsidR="00F438B4" w:rsidRPr="00635AA3" w:rsidRDefault="00F438B4" w:rsidP="000418A2">
                  <w:pPr>
                    <w:pStyle w:val="rowtabella0"/>
                    <w:jc w:val="center"/>
                    <w:rPr>
                      <w:color w:val="002060"/>
                    </w:rPr>
                  </w:pPr>
                  <w:r w:rsidRPr="00635AA3">
                    <w:rPr>
                      <w:color w:val="002060"/>
                    </w:rPr>
                    <w:t> </w:t>
                  </w:r>
                </w:p>
              </w:tc>
            </w:tr>
            <w:tr w:rsidR="00F438B4" w:rsidRPr="00635AA3" w14:paraId="53DA7B43"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0CA93ECA" w14:textId="77777777" w:rsidR="00F438B4" w:rsidRPr="00635AA3" w:rsidRDefault="00F438B4" w:rsidP="000418A2">
                  <w:pPr>
                    <w:pStyle w:val="rowtabella0"/>
                    <w:rPr>
                      <w:color w:val="002060"/>
                    </w:rPr>
                  </w:pPr>
                  <w:r w:rsidRPr="00635AA3">
                    <w:rPr>
                      <w:color w:val="002060"/>
                    </w:rPr>
                    <w:t>(1) - disputata il 26/11/2023</w:t>
                  </w:r>
                </w:p>
              </w:tc>
            </w:tr>
          </w:tbl>
          <w:p w14:paraId="7FB795CC" w14:textId="77777777" w:rsidR="00F438B4" w:rsidRPr="00635AA3" w:rsidRDefault="00F438B4" w:rsidP="000418A2">
            <w:pPr>
              <w:rPr>
                <w:color w:val="002060"/>
              </w:rPr>
            </w:pPr>
          </w:p>
        </w:tc>
      </w:tr>
    </w:tbl>
    <w:p w14:paraId="6D928C3D" w14:textId="77777777" w:rsidR="00F438B4" w:rsidRPr="00635AA3" w:rsidRDefault="00F438B4" w:rsidP="00F438B4">
      <w:pPr>
        <w:pStyle w:val="breakline"/>
        <w:rPr>
          <w:color w:val="002060"/>
        </w:rPr>
      </w:pPr>
    </w:p>
    <w:p w14:paraId="2A1AE278" w14:textId="77777777" w:rsidR="00F438B4" w:rsidRPr="00635AA3" w:rsidRDefault="00F438B4" w:rsidP="00F438B4">
      <w:pPr>
        <w:pStyle w:val="breakline"/>
        <w:rPr>
          <w:color w:val="002060"/>
        </w:rPr>
      </w:pPr>
    </w:p>
    <w:p w14:paraId="646ED50E" w14:textId="77777777" w:rsidR="00F438B4" w:rsidRPr="00635AA3" w:rsidRDefault="00F438B4" w:rsidP="00F438B4">
      <w:pPr>
        <w:pStyle w:val="titoloprinc0"/>
        <w:rPr>
          <w:color w:val="002060"/>
        </w:rPr>
      </w:pPr>
      <w:r w:rsidRPr="00635AA3">
        <w:rPr>
          <w:color w:val="002060"/>
        </w:rPr>
        <w:t>GIUDICE SPORTIVO</w:t>
      </w:r>
    </w:p>
    <w:p w14:paraId="0AF07486"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45B2E483" w14:textId="77777777" w:rsidR="00F438B4" w:rsidRPr="00635AA3" w:rsidRDefault="00F438B4" w:rsidP="00F438B4">
      <w:pPr>
        <w:pStyle w:val="titolo10"/>
        <w:rPr>
          <w:color w:val="002060"/>
        </w:rPr>
      </w:pPr>
      <w:r w:rsidRPr="00635AA3">
        <w:rPr>
          <w:color w:val="002060"/>
        </w:rPr>
        <w:t xml:space="preserve">GARE DEL 25/11/2023 </w:t>
      </w:r>
    </w:p>
    <w:p w14:paraId="7AF55964" w14:textId="77777777" w:rsidR="00F438B4" w:rsidRPr="00635AA3" w:rsidRDefault="00F438B4" w:rsidP="00F438B4">
      <w:pPr>
        <w:pStyle w:val="titolo7a"/>
        <w:rPr>
          <w:color w:val="002060"/>
        </w:rPr>
      </w:pPr>
      <w:r w:rsidRPr="00635AA3">
        <w:rPr>
          <w:color w:val="002060"/>
        </w:rPr>
        <w:t xml:space="preserve">PROVVEDIMENTI DISCIPLINARI </w:t>
      </w:r>
    </w:p>
    <w:p w14:paraId="31734F6F"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2FBB23C7" w14:textId="77777777" w:rsidR="00F438B4" w:rsidRPr="00635AA3" w:rsidRDefault="00F438B4" w:rsidP="00F438B4">
      <w:pPr>
        <w:pStyle w:val="titolo30"/>
        <w:rPr>
          <w:color w:val="002060"/>
        </w:rPr>
      </w:pPr>
      <w:r w:rsidRPr="00635AA3">
        <w:rPr>
          <w:color w:val="002060"/>
        </w:rPr>
        <w:t xml:space="preserve">CALCIATORI NON ESPULSI </w:t>
      </w:r>
    </w:p>
    <w:p w14:paraId="39584397"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458A558A" w14:textId="77777777" w:rsidTr="000418A2">
        <w:tc>
          <w:tcPr>
            <w:tcW w:w="2200" w:type="dxa"/>
            <w:tcMar>
              <w:top w:w="20" w:type="dxa"/>
              <w:left w:w="20" w:type="dxa"/>
              <w:bottom w:w="20" w:type="dxa"/>
              <w:right w:w="20" w:type="dxa"/>
            </w:tcMar>
            <w:vAlign w:val="center"/>
            <w:hideMark/>
          </w:tcPr>
          <w:p w14:paraId="0A25B779" w14:textId="77777777" w:rsidR="00F438B4" w:rsidRPr="00635AA3" w:rsidRDefault="00F438B4" w:rsidP="000418A2">
            <w:pPr>
              <w:pStyle w:val="movimento"/>
              <w:rPr>
                <w:color w:val="002060"/>
              </w:rPr>
            </w:pPr>
            <w:r w:rsidRPr="00635AA3">
              <w:rPr>
                <w:color w:val="002060"/>
              </w:rPr>
              <w:t>TURCHI CHRISTIAN</w:t>
            </w:r>
          </w:p>
        </w:tc>
        <w:tc>
          <w:tcPr>
            <w:tcW w:w="2200" w:type="dxa"/>
            <w:tcMar>
              <w:top w:w="20" w:type="dxa"/>
              <w:left w:w="20" w:type="dxa"/>
              <w:bottom w:w="20" w:type="dxa"/>
              <w:right w:w="20" w:type="dxa"/>
            </w:tcMar>
            <w:vAlign w:val="center"/>
            <w:hideMark/>
          </w:tcPr>
          <w:p w14:paraId="63FC5899" w14:textId="77777777" w:rsidR="00F438B4" w:rsidRPr="00635AA3" w:rsidRDefault="00F438B4" w:rsidP="000418A2">
            <w:pPr>
              <w:pStyle w:val="movimento2"/>
              <w:rPr>
                <w:color w:val="002060"/>
              </w:rPr>
            </w:pPr>
            <w:r w:rsidRPr="00635AA3">
              <w:rPr>
                <w:color w:val="002060"/>
              </w:rPr>
              <w:t xml:space="preserve">(REAL FABRIANO) </w:t>
            </w:r>
          </w:p>
        </w:tc>
        <w:tc>
          <w:tcPr>
            <w:tcW w:w="800" w:type="dxa"/>
            <w:tcMar>
              <w:top w:w="20" w:type="dxa"/>
              <w:left w:w="20" w:type="dxa"/>
              <w:bottom w:w="20" w:type="dxa"/>
              <w:right w:w="20" w:type="dxa"/>
            </w:tcMar>
            <w:vAlign w:val="center"/>
            <w:hideMark/>
          </w:tcPr>
          <w:p w14:paraId="62DFD5E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01DBD1C"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FECABDE" w14:textId="77777777" w:rsidR="00F438B4" w:rsidRPr="00635AA3" w:rsidRDefault="00F438B4" w:rsidP="000418A2">
            <w:pPr>
              <w:pStyle w:val="movimento2"/>
              <w:rPr>
                <w:color w:val="002060"/>
              </w:rPr>
            </w:pPr>
            <w:r w:rsidRPr="00635AA3">
              <w:rPr>
                <w:color w:val="002060"/>
              </w:rPr>
              <w:t> </w:t>
            </w:r>
          </w:p>
        </w:tc>
      </w:tr>
    </w:tbl>
    <w:p w14:paraId="67006C91"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96B7FD9" w14:textId="77777777" w:rsidTr="000418A2">
        <w:tc>
          <w:tcPr>
            <w:tcW w:w="2200" w:type="dxa"/>
            <w:tcMar>
              <w:top w:w="20" w:type="dxa"/>
              <w:left w:w="20" w:type="dxa"/>
              <w:bottom w:w="20" w:type="dxa"/>
              <w:right w:w="20" w:type="dxa"/>
            </w:tcMar>
            <w:vAlign w:val="center"/>
            <w:hideMark/>
          </w:tcPr>
          <w:p w14:paraId="1651E3ED" w14:textId="77777777" w:rsidR="00F438B4" w:rsidRPr="00635AA3" w:rsidRDefault="00F438B4" w:rsidP="000418A2">
            <w:pPr>
              <w:pStyle w:val="movimento"/>
              <w:rPr>
                <w:color w:val="002060"/>
              </w:rPr>
            </w:pPr>
            <w:r w:rsidRPr="00635AA3">
              <w:rPr>
                <w:color w:val="002060"/>
              </w:rPr>
              <w:t>COFANI MANUEL</w:t>
            </w:r>
          </w:p>
        </w:tc>
        <w:tc>
          <w:tcPr>
            <w:tcW w:w="2200" w:type="dxa"/>
            <w:tcMar>
              <w:top w:w="20" w:type="dxa"/>
              <w:left w:w="20" w:type="dxa"/>
              <w:bottom w:w="20" w:type="dxa"/>
              <w:right w:w="20" w:type="dxa"/>
            </w:tcMar>
            <w:vAlign w:val="center"/>
            <w:hideMark/>
          </w:tcPr>
          <w:p w14:paraId="5EA1A821" w14:textId="77777777" w:rsidR="00F438B4" w:rsidRPr="00635AA3" w:rsidRDefault="00F438B4" w:rsidP="000418A2">
            <w:pPr>
              <w:pStyle w:val="movimento2"/>
              <w:rPr>
                <w:color w:val="002060"/>
              </w:rPr>
            </w:pPr>
            <w:r w:rsidRPr="00635AA3">
              <w:rPr>
                <w:color w:val="002060"/>
              </w:rPr>
              <w:t xml:space="preserve">(REAL FABRIANO) </w:t>
            </w:r>
          </w:p>
        </w:tc>
        <w:tc>
          <w:tcPr>
            <w:tcW w:w="800" w:type="dxa"/>
            <w:tcMar>
              <w:top w:w="20" w:type="dxa"/>
              <w:left w:w="20" w:type="dxa"/>
              <w:bottom w:w="20" w:type="dxa"/>
              <w:right w:w="20" w:type="dxa"/>
            </w:tcMar>
            <w:vAlign w:val="center"/>
            <w:hideMark/>
          </w:tcPr>
          <w:p w14:paraId="7ABBDA3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3AE92B3" w14:textId="77777777" w:rsidR="00F438B4" w:rsidRPr="00635AA3" w:rsidRDefault="00F438B4" w:rsidP="000418A2">
            <w:pPr>
              <w:pStyle w:val="movimento"/>
              <w:rPr>
                <w:color w:val="002060"/>
              </w:rPr>
            </w:pPr>
            <w:r w:rsidRPr="00635AA3">
              <w:rPr>
                <w:color w:val="002060"/>
              </w:rPr>
              <w:t>SHJOPA SAMUEL</w:t>
            </w:r>
          </w:p>
        </w:tc>
        <w:tc>
          <w:tcPr>
            <w:tcW w:w="2200" w:type="dxa"/>
            <w:tcMar>
              <w:top w:w="20" w:type="dxa"/>
              <w:left w:w="20" w:type="dxa"/>
              <w:bottom w:w="20" w:type="dxa"/>
              <w:right w:w="20" w:type="dxa"/>
            </w:tcMar>
            <w:vAlign w:val="center"/>
            <w:hideMark/>
          </w:tcPr>
          <w:p w14:paraId="2B3E8B1C" w14:textId="77777777" w:rsidR="00F438B4" w:rsidRPr="00635AA3" w:rsidRDefault="00F438B4" w:rsidP="000418A2">
            <w:pPr>
              <w:pStyle w:val="movimento2"/>
              <w:rPr>
                <w:color w:val="002060"/>
              </w:rPr>
            </w:pPr>
            <w:r w:rsidRPr="00635AA3">
              <w:rPr>
                <w:color w:val="002060"/>
              </w:rPr>
              <w:t xml:space="preserve">(VIRTUS FORTITUDO 1950 SSD) </w:t>
            </w:r>
          </w:p>
        </w:tc>
      </w:tr>
    </w:tbl>
    <w:p w14:paraId="4C147708" w14:textId="77777777" w:rsidR="00F438B4" w:rsidRPr="00635AA3" w:rsidRDefault="00F438B4" w:rsidP="00F438B4">
      <w:pPr>
        <w:pStyle w:val="titolo10"/>
        <w:rPr>
          <w:color w:val="002060"/>
        </w:rPr>
      </w:pPr>
      <w:r w:rsidRPr="00635AA3">
        <w:rPr>
          <w:color w:val="002060"/>
        </w:rPr>
        <w:t xml:space="preserve">GARE DEL 26/11/2023 </w:t>
      </w:r>
    </w:p>
    <w:p w14:paraId="48274785" w14:textId="77777777" w:rsidR="00F438B4" w:rsidRPr="00635AA3" w:rsidRDefault="00F438B4" w:rsidP="00F438B4">
      <w:pPr>
        <w:pStyle w:val="titolo7a"/>
        <w:rPr>
          <w:color w:val="002060"/>
        </w:rPr>
      </w:pPr>
      <w:r w:rsidRPr="00635AA3">
        <w:rPr>
          <w:color w:val="002060"/>
        </w:rPr>
        <w:t xml:space="preserve">PROVVEDIMENTI DISCIPLINARI </w:t>
      </w:r>
    </w:p>
    <w:p w14:paraId="25EF9C73"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7451A72A" w14:textId="77777777" w:rsidR="00F438B4" w:rsidRPr="00635AA3" w:rsidRDefault="00F438B4" w:rsidP="00F438B4">
      <w:pPr>
        <w:pStyle w:val="titolo30"/>
        <w:rPr>
          <w:color w:val="002060"/>
        </w:rPr>
      </w:pPr>
      <w:r w:rsidRPr="00635AA3">
        <w:rPr>
          <w:color w:val="002060"/>
        </w:rPr>
        <w:t xml:space="preserve">CALCIATORI ESPULSI </w:t>
      </w:r>
    </w:p>
    <w:p w14:paraId="7B86E9B8" w14:textId="77777777" w:rsidR="00F438B4" w:rsidRPr="00635AA3" w:rsidRDefault="00F438B4" w:rsidP="00F438B4">
      <w:pPr>
        <w:pStyle w:val="titolo20"/>
        <w:rPr>
          <w:color w:val="002060"/>
        </w:rPr>
      </w:pPr>
      <w:r w:rsidRPr="00635AA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785E043" w14:textId="77777777" w:rsidTr="000418A2">
        <w:tc>
          <w:tcPr>
            <w:tcW w:w="2200" w:type="dxa"/>
            <w:tcMar>
              <w:top w:w="20" w:type="dxa"/>
              <w:left w:w="20" w:type="dxa"/>
              <w:bottom w:w="20" w:type="dxa"/>
              <w:right w:w="20" w:type="dxa"/>
            </w:tcMar>
            <w:vAlign w:val="center"/>
            <w:hideMark/>
          </w:tcPr>
          <w:p w14:paraId="01C1349A" w14:textId="77777777" w:rsidR="00F438B4" w:rsidRPr="00635AA3" w:rsidRDefault="00F438B4" w:rsidP="000418A2">
            <w:pPr>
              <w:pStyle w:val="movimento"/>
              <w:rPr>
                <w:color w:val="002060"/>
              </w:rPr>
            </w:pPr>
            <w:r w:rsidRPr="00635AA3">
              <w:rPr>
                <w:color w:val="002060"/>
              </w:rPr>
              <w:t>TASSI ANTONIO</w:t>
            </w:r>
          </w:p>
        </w:tc>
        <w:tc>
          <w:tcPr>
            <w:tcW w:w="2200" w:type="dxa"/>
            <w:tcMar>
              <w:top w:w="20" w:type="dxa"/>
              <w:left w:w="20" w:type="dxa"/>
              <w:bottom w:w="20" w:type="dxa"/>
              <w:right w:w="20" w:type="dxa"/>
            </w:tcMar>
            <w:vAlign w:val="center"/>
            <w:hideMark/>
          </w:tcPr>
          <w:p w14:paraId="6C0BBC0E" w14:textId="77777777" w:rsidR="00F438B4" w:rsidRPr="00635AA3" w:rsidRDefault="00F438B4" w:rsidP="000418A2">
            <w:pPr>
              <w:pStyle w:val="movimento2"/>
              <w:rPr>
                <w:color w:val="002060"/>
              </w:rPr>
            </w:pPr>
            <w:r w:rsidRPr="00635AA3">
              <w:rPr>
                <w:color w:val="002060"/>
              </w:rPr>
              <w:t xml:space="preserve">(FUTSAL VIRE GEOSISTEM ASD) </w:t>
            </w:r>
          </w:p>
        </w:tc>
        <w:tc>
          <w:tcPr>
            <w:tcW w:w="800" w:type="dxa"/>
            <w:tcMar>
              <w:top w:w="20" w:type="dxa"/>
              <w:left w:w="20" w:type="dxa"/>
              <w:bottom w:w="20" w:type="dxa"/>
              <w:right w:w="20" w:type="dxa"/>
            </w:tcMar>
            <w:vAlign w:val="center"/>
            <w:hideMark/>
          </w:tcPr>
          <w:p w14:paraId="193A433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B30CB79"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9FAD9E4" w14:textId="77777777" w:rsidR="00F438B4" w:rsidRPr="00635AA3" w:rsidRDefault="00F438B4" w:rsidP="000418A2">
            <w:pPr>
              <w:pStyle w:val="movimento2"/>
              <w:rPr>
                <w:color w:val="002060"/>
              </w:rPr>
            </w:pPr>
            <w:r w:rsidRPr="00635AA3">
              <w:rPr>
                <w:color w:val="002060"/>
              </w:rPr>
              <w:t> </w:t>
            </w:r>
          </w:p>
        </w:tc>
      </w:tr>
    </w:tbl>
    <w:p w14:paraId="25F93B6A" w14:textId="77777777" w:rsidR="00F438B4" w:rsidRPr="00635AA3" w:rsidRDefault="00F438B4" w:rsidP="00F438B4">
      <w:pPr>
        <w:pStyle w:val="titolo30"/>
        <w:rPr>
          <w:color w:val="002060"/>
        </w:rPr>
      </w:pPr>
      <w:r w:rsidRPr="00635AA3">
        <w:rPr>
          <w:color w:val="002060"/>
        </w:rPr>
        <w:t xml:space="preserve">CALCIATORI NON ESPULSI </w:t>
      </w:r>
    </w:p>
    <w:p w14:paraId="65691983" w14:textId="77777777" w:rsidR="00F438B4" w:rsidRPr="00635AA3" w:rsidRDefault="00F438B4" w:rsidP="00F438B4">
      <w:pPr>
        <w:pStyle w:val="titolo20"/>
        <w:rPr>
          <w:color w:val="002060"/>
        </w:rPr>
      </w:pPr>
      <w:r w:rsidRPr="00635AA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0A42EF2F" w14:textId="77777777" w:rsidTr="000418A2">
        <w:tc>
          <w:tcPr>
            <w:tcW w:w="2200" w:type="dxa"/>
            <w:tcMar>
              <w:top w:w="20" w:type="dxa"/>
              <w:left w:w="20" w:type="dxa"/>
              <w:bottom w:w="20" w:type="dxa"/>
              <w:right w:w="20" w:type="dxa"/>
            </w:tcMar>
            <w:vAlign w:val="center"/>
            <w:hideMark/>
          </w:tcPr>
          <w:p w14:paraId="0C04A5C9" w14:textId="77777777" w:rsidR="00F438B4" w:rsidRPr="00635AA3" w:rsidRDefault="00F438B4" w:rsidP="000418A2">
            <w:pPr>
              <w:pStyle w:val="movimento"/>
              <w:rPr>
                <w:color w:val="002060"/>
              </w:rPr>
            </w:pPr>
            <w:r w:rsidRPr="00635AA3">
              <w:rPr>
                <w:color w:val="002060"/>
              </w:rPr>
              <w:t>FALCONE DAVIDE</w:t>
            </w:r>
          </w:p>
        </w:tc>
        <w:tc>
          <w:tcPr>
            <w:tcW w:w="2200" w:type="dxa"/>
            <w:tcMar>
              <w:top w:w="20" w:type="dxa"/>
              <w:left w:w="20" w:type="dxa"/>
              <w:bottom w:w="20" w:type="dxa"/>
              <w:right w:w="20" w:type="dxa"/>
            </w:tcMar>
            <w:vAlign w:val="center"/>
            <w:hideMark/>
          </w:tcPr>
          <w:p w14:paraId="2958D8C7" w14:textId="77777777" w:rsidR="00F438B4" w:rsidRPr="00635AA3" w:rsidRDefault="00F438B4" w:rsidP="000418A2">
            <w:pPr>
              <w:pStyle w:val="movimento2"/>
              <w:rPr>
                <w:color w:val="002060"/>
              </w:rPr>
            </w:pPr>
            <w:r w:rsidRPr="00635AA3">
              <w:rPr>
                <w:color w:val="002060"/>
              </w:rPr>
              <w:t xml:space="preserve">(FUTSAL VIRE GEOSISTEM ASD) </w:t>
            </w:r>
          </w:p>
        </w:tc>
        <w:tc>
          <w:tcPr>
            <w:tcW w:w="800" w:type="dxa"/>
            <w:tcMar>
              <w:top w:w="20" w:type="dxa"/>
              <w:left w:w="20" w:type="dxa"/>
              <w:bottom w:w="20" w:type="dxa"/>
              <w:right w:w="20" w:type="dxa"/>
            </w:tcMar>
            <w:vAlign w:val="center"/>
            <w:hideMark/>
          </w:tcPr>
          <w:p w14:paraId="50810C1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1B9478B" w14:textId="77777777" w:rsidR="00F438B4" w:rsidRPr="00635AA3" w:rsidRDefault="00F438B4" w:rsidP="000418A2">
            <w:pPr>
              <w:pStyle w:val="movimento"/>
              <w:rPr>
                <w:color w:val="002060"/>
              </w:rPr>
            </w:pPr>
            <w:r w:rsidRPr="00635AA3">
              <w:rPr>
                <w:color w:val="002060"/>
              </w:rPr>
              <w:t>ZINGARETTI NICKY</w:t>
            </w:r>
          </w:p>
        </w:tc>
        <w:tc>
          <w:tcPr>
            <w:tcW w:w="2200" w:type="dxa"/>
            <w:tcMar>
              <w:top w:w="20" w:type="dxa"/>
              <w:left w:w="20" w:type="dxa"/>
              <w:bottom w:w="20" w:type="dxa"/>
              <w:right w:w="20" w:type="dxa"/>
            </w:tcMar>
            <w:vAlign w:val="center"/>
            <w:hideMark/>
          </w:tcPr>
          <w:p w14:paraId="3BFA3EAB" w14:textId="77777777" w:rsidR="00F438B4" w:rsidRPr="00635AA3" w:rsidRDefault="00F438B4" w:rsidP="000418A2">
            <w:pPr>
              <w:pStyle w:val="movimento2"/>
              <w:rPr>
                <w:color w:val="002060"/>
              </w:rPr>
            </w:pPr>
            <w:r w:rsidRPr="00635AA3">
              <w:rPr>
                <w:color w:val="002060"/>
              </w:rPr>
              <w:t xml:space="preserve">(JESI) </w:t>
            </w:r>
          </w:p>
        </w:tc>
      </w:tr>
    </w:tbl>
    <w:p w14:paraId="44DE8603" w14:textId="77777777" w:rsidR="00F438B4" w:rsidRPr="00635AA3" w:rsidRDefault="00F438B4" w:rsidP="00F438B4">
      <w:pPr>
        <w:pStyle w:val="titolo20"/>
        <w:rPr>
          <w:color w:val="002060"/>
        </w:rPr>
      </w:pPr>
      <w:r w:rsidRPr="00635A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2B97373B" w14:textId="77777777" w:rsidTr="000418A2">
        <w:tc>
          <w:tcPr>
            <w:tcW w:w="2200" w:type="dxa"/>
            <w:tcMar>
              <w:top w:w="20" w:type="dxa"/>
              <w:left w:w="20" w:type="dxa"/>
              <w:bottom w:w="20" w:type="dxa"/>
              <w:right w:w="20" w:type="dxa"/>
            </w:tcMar>
            <w:vAlign w:val="center"/>
            <w:hideMark/>
          </w:tcPr>
          <w:p w14:paraId="27C7F3D0" w14:textId="77777777" w:rsidR="00F438B4" w:rsidRPr="00635AA3" w:rsidRDefault="00F438B4" w:rsidP="000418A2">
            <w:pPr>
              <w:pStyle w:val="movimento"/>
              <w:rPr>
                <w:color w:val="002060"/>
              </w:rPr>
            </w:pPr>
            <w:r w:rsidRPr="00635AA3">
              <w:rPr>
                <w:color w:val="002060"/>
              </w:rPr>
              <w:t>COZZOLINO JOSEPH</w:t>
            </w:r>
          </w:p>
        </w:tc>
        <w:tc>
          <w:tcPr>
            <w:tcW w:w="2200" w:type="dxa"/>
            <w:tcMar>
              <w:top w:w="20" w:type="dxa"/>
              <w:left w:w="20" w:type="dxa"/>
              <w:bottom w:w="20" w:type="dxa"/>
              <w:right w:w="20" w:type="dxa"/>
            </w:tcMar>
            <w:vAlign w:val="center"/>
            <w:hideMark/>
          </w:tcPr>
          <w:p w14:paraId="3CE13A6B" w14:textId="77777777" w:rsidR="00F438B4" w:rsidRPr="00635AA3" w:rsidRDefault="00F438B4" w:rsidP="000418A2">
            <w:pPr>
              <w:pStyle w:val="movimento2"/>
              <w:rPr>
                <w:color w:val="002060"/>
              </w:rPr>
            </w:pPr>
            <w:r w:rsidRPr="00635AA3">
              <w:rPr>
                <w:color w:val="002060"/>
              </w:rPr>
              <w:t xml:space="preserve">(ACLI AUDAX MONTECOSARO C5) </w:t>
            </w:r>
          </w:p>
        </w:tc>
        <w:tc>
          <w:tcPr>
            <w:tcW w:w="800" w:type="dxa"/>
            <w:tcMar>
              <w:top w:w="20" w:type="dxa"/>
              <w:left w:w="20" w:type="dxa"/>
              <w:bottom w:w="20" w:type="dxa"/>
              <w:right w:w="20" w:type="dxa"/>
            </w:tcMar>
            <w:vAlign w:val="center"/>
            <w:hideMark/>
          </w:tcPr>
          <w:p w14:paraId="278AFC21"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9F74EFD" w14:textId="77777777" w:rsidR="00F438B4" w:rsidRPr="00635AA3" w:rsidRDefault="00F438B4" w:rsidP="000418A2">
            <w:pPr>
              <w:pStyle w:val="movimento"/>
              <w:rPr>
                <w:color w:val="002060"/>
              </w:rPr>
            </w:pPr>
            <w:r w:rsidRPr="00635AA3">
              <w:rPr>
                <w:color w:val="002060"/>
              </w:rPr>
              <w:t>GIANNONI GABRIELE</w:t>
            </w:r>
          </w:p>
        </w:tc>
        <w:tc>
          <w:tcPr>
            <w:tcW w:w="2200" w:type="dxa"/>
            <w:tcMar>
              <w:top w:w="20" w:type="dxa"/>
              <w:left w:w="20" w:type="dxa"/>
              <w:bottom w:w="20" w:type="dxa"/>
              <w:right w:w="20" w:type="dxa"/>
            </w:tcMar>
            <w:vAlign w:val="center"/>
            <w:hideMark/>
          </w:tcPr>
          <w:p w14:paraId="3F9E00F3" w14:textId="77777777" w:rsidR="00F438B4" w:rsidRPr="00635AA3" w:rsidRDefault="00F438B4" w:rsidP="000418A2">
            <w:pPr>
              <w:pStyle w:val="movimento2"/>
              <w:rPr>
                <w:color w:val="002060"/>
              </w:rPr>
            </w:pPr>
            <w:r w:rsidRPr="00635AA3">
              <w:rPr>
                <w:color w:val="002060"/>
              </w:rPr>
              <w:t xml:space="preserve">(OSIMO FIVE) </w:t>
            </w:r>
          </w:p>
        </w:tc>
      </w:tr>
    </w:tbl>
    <w:p w14:paraId="632E9AD0"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09D5EE1A" w14:textId="77777777" w:rsidTr="000418A2">
        <w:tc>
          <w:tcPr>
            <w:tcW w:w="2200" w:type="dxa"/>
            <w:tcMar>
              <w:top w:w="20" w:type="dxa"/>
              <w:left w:w="20" w:type="dxa"/>
              <w:bottom w:w="20" w:type="dxa"/>
              <w:right w:w="20" w:type="dxa"/>
            </w:tcMar>
            <w:vAlign w:val="center"/>
            <w:hideMark/>
          </w:tcPr>
          <w:p w14:paraId="0DF6093D" w14:textId="77777777" w:rsidR="00F438B4" w:rsidRPr="00635AA3" w:rsidRDefault="00F438B4" w:rsidP="000418A2">
            <w:pPr>
              <w:pStyle w:val="movimento"/>
              <w:rPr>
                <w:color w:val="002060"/>
              </w:rPr>
            </w:pPr>
            <w:r w:rsidRPr="00635AA3">
              <w:rPr>
                <w:color w:val="002060"/>
              </w:rPr>
              <w:t>SAGRIPANTI LORENZO</w:t>
            </w:r>
          </w:p>
        </w:tc>
        <w:tc>
          <w:tcPr>
            <w:tcW w:w="2200" w:type="dxa"/>
            <w:tcMar>
              <w:top w:w="20" w:type="dxa"/>
              <w:left w:w="20" w:type="dxa"/>
              <w:bottom w:w="20" w:type="dxa"/>
              <w:right w:w="20" w:type="dxa"/>
            </w:tcMar>
            <w:vAlign w:val="center"/>
            <w:hideMark/>
          </w:tcPr>
          <w:p w14:paraId="32CD1D50" w14:textId="77777777" w:rsidR="00F438B4" w:rsidRPr="00635AA3" w:rsidRDefault="00F438B4" w:rsidP="000418A2">
            <w:pPr>
              <w:pStyle w:val="movimento2"/>
              <w:rPr>
                <w:color w:val="002060"/>
              </w:rPr>
            </w:pPr>
            <w:r w:rsidRPr="00635AA3">
              <w:rPr>
                <w:color w:val="002060"/>
              </w:rPr>
              <w:t xml:space="preserve">(ACLI AUDAX MONTECOSARO C5) </w:t>
            </w:r>
          </w:p>
        </w:tc>
        <w:tc>
          <w:tcPr>
            <w:tcW w:w="800" w:type="dxa"/>
            <w:tcMar>
              <w:top w:w="20" w:type="dxa"/>
              <w:left w:w="20" w:type="dxa"/>
              <w:bottom w:w="20" w:type="dxa"/>
              <w:right w:w="20" w:type="dxa"/>
            </w:tcMar>
            <w:vAlign w:val="center"/>
            <w:hideMark/>
          </w:tcPr>
          <w:p w14:paraId="01EA49BA"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141B18E0" w14:textId="77777777" w:rsidR="00F438B4" w:rsidRPr="00635AA3" w:rsidRDefault="00F438B4" w:rsidP="000418A2">
            <w:pPr>
              <w:pStyle w:val="movimento"/>
              <w:rPr>
                <w:color w:val="002060"/>
              </w:rPr>
            </w:pPr>
            <w:r w:rsidRPr="00635AA3">
              <w:rPr>
                <w:color w:val="002060"/>
              </w:rPr>
              <w:t>URBANI ALESSANDRO</w:t>
            </w:r>
          </w:p>
        </w:tc>
        <w:tc>
          <w:tcPr>
            <w:tcW w:w="2200" w:type="dxa"/>
            <w:tcMar>
              <w:top w:w="20" w:type="dxa"/>
              <w:left w:w="20" w:type="dxa"/>
              <w:bottom w:w="20" w:type="dxa"/>
              <w:right w:w="20" w:type="dxa"/>
            </w:tcMar>
            <w:vAlign w:val="center"/>
            <w:hideMark/>
          </w:tcPr>
          <w:p w14:paraId="6E95F49C" w14:textId="77777777" w:rsidR="00F438B4" w:rsidRPr="00635AA3" w:rsidRDefault="00F438B4" w:rsidP="000418A2">
            <w:pPr>
              <w:pStyle w:val="movimento2"/>
              <w:rPr>
                <w:color w:val="002060"/>
              </w:rPr>
            </w:pPr>
            <w:r w:rsidRPr="00635AA3">
              <w:rPr>
                <w:color w:val="002060"/>
              </w:rPr>
              <w:t xml:space="preserve">(JESI) </w:t>
            </w:r>
          </w:p>
        </w:tc>
      </w:tr>
      <w:tr w:rsidR="00F438B4" w:rsidRPr="00635AA3" w14:paraId="346A368E" w14:textId="77777777" w:rsidTr="000418A2">
        <w:tc>
          <w:tcPr>
            <w:tcW w:w="2200" w:type="dxa"/>
            <w:tcMar>
              <w:top w:w="20" w:type="dxa"/>
              <w:left w:w="20" w:type="dxa"/>
              <w:bottom w:w="20" w:type="dxa"/>
              <w:right w:w="20" w:type="dxa"/>
            </w:tcMar>
            <w:vAlign w:val="center"/>
            <w:hideMark/>
          </w:tcPr>
          <w:p w14:paraId="6F1BFE6F" w14:textId="77777777" w:rsidR="00F438B4" w:rsidRPr="00635AA3" w:rsidRDefault="00F438B4" w:rsidP="000418A2">
            <w:pPr>
              <w:pStyle w:val="movimento"/>
              <w:rPr>
                <w:color w:val="002060"/>
              </w:rPr>
            </w:pPr>
            <w:r w:rsidRPr="00635AA3">
              <w:rPr>
                <w:color w:val="002060"/>
              </w:rPr>
              <w:t>SALVATELLI STEVEN</w:t>
            </w:r>
          </w:p>
        </w:tc>
        <w:tc>
          <w:tcPr>
            <w:tcW w:w="2200" w:type="dxa"/>
            <w:tcMar>
              <w:top w:w="20" w:type="dxa"/>
              <w:left w:w="20" w:type="dxa"/>
              <w:bottom w:w="20" w:type="dxa"/>
              <w:right w:w="20" w:type="dxa"/>
            </w:tcMar>
            <w:vAlign w:val="center"/>
            <w:hideMark/>
          </w:tcPr>
          <w:p w14:paraId="1FFCE1DC" w14:textId="77777777" w:rsidR="00F438B4" w:rsidRPr="00635AA3" w:rsidRDefault="00F438B4" w:rsidP="000418A2">
            <w:pPr>
              <w:pStyle w:val="movimento2"/>
              <w:rPr>
                <w:color w:val="002060"/>
              </w:rPr>
            </w:pPr>
            <w:r w:rsidRPr="00635AA3">
              <w:rPr>
                <w:color w:val="002060"/>
              </w:rPr>
              <w:t xml:space="preserve">(NUOVA JUVENTINA FFC) </w:t>
            </w:r>
          </w:p>
        </w:tc>
        <w:tc>
          <w:tcPr>
            <w:tcW w:w="800" w:type="dxa"/>
            <w:tcMar>
              <w:top w:w="20" w:type="dxa"/>
              <w:left w:w="20" w:type="dxa"/>
              <w:bottom w:w="20" w:type="dxa"/>
              <w:right w:w="20" w:type="dxa"/>
            </w:tcMar>
            <w:vAlign w:val="center"/>
            <w:hideMark/>
          </w:tcPr>
          <w:p w14:paraId="43718060"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7456B957"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E112FF9" w14:textId="77777777" w:rsidR="00F438B4" w:rsidRPr="00635AA3" w:rsidRDefault="00F438B4" w:rsidP="000418A2">
            <w:pPr>
              <w:pStyle w:val="movimento2"/>
              <w:rPr>
                <w:color w:val="002060"/>
              </w:rPr>
            </w:pPr>
            <w:r w:rsidRPr="00635AA3">
              <w:rPr>
                <w:color w:val="002060"/>
              </w:rPr>
              <w:t> </w:t>
            </w:r>
          </w:p>
        </w:tc>
      </w:tr>
    </w:tbl>
    <w:p w14:paraId="69BBA9EB" w14:textId="77777777" w:rsidR="00F438B4" w:rsidRDefault="00F438B4" w:rsidP="00F438B4">
      <w:pPr>
        <w:pStyle w:val="breakline"/>
        <w:rPr>
          <w:color w:val="002060"/>
        </w:rPr>
      </w:pPr>
    </w:p>
    <w:p w14:paraId="5F728F62"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lastRenderedPageBreak/>
        <w:t>F.to IL SEGRETARIO                                   F.to IL GIUDICE SPORTIVO</w:t>
      </w:r>
    </w:p>
    <w:p w14:paraId="48F39BD6"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44AE3689" w14:textId="77777777" w:rsidR="00F438B4" w:rsidRPr="00635AA3" w:rsidRDefault="00F438B4" w:rsidP="00F438B4">
      <w:pPr>
        <w:pStyle w:val="breakline"/>
        <w:rPr>
          <w:color w:val="002060"/>
        </w:rPr>
      </w:pPr>
    </w:p>
    <w:p w14:paraId="6A6EFEC8" w14:textId="77777777" w:rsidR="00F438B4" w:rsidRPr="00635AA3" w:rsidRDefault="00F438B4" w:rsidP="00F438B4">
      <w:pPr>
        <w:pStyle w:val="titoloprinc0"/>
        <w:rPr>
          <w:color w:val="002060"/>
        </w:rPr>
      </w:pPr>
      <w:r w:rsidRPr="00635AA3">
        <w:rPr>
          <w:color w:val="002060"/>
        </w:rPr>
        <w:t>CLASSIFICA</w:t>
      </w:r>
    </w:p>
    <w:p w14:paraId="3F3136C4" w14:textId="77777777" w:rsidR="00F438B4" w:rsidRPr="00635AA3" w:rsidRDefault="00F438B4" w:rsidP="00F438B4">
      <w:pPr>
        <w:pStyle w:val="breakline"/>
        <w:rPr>
          <w:color w:val="002060"/>
        </w:rPr>
      </w:pPr>
    </w:p>
    <w:p w14:paraId="5E0EDD8F" w14:textId="77777777" w:rsidR="00F438B4" w:rsidRPr="00635AA3" w:rsidRDefault="00F438B4" w:rsidP="00F438B4">
      <w:pPr>
        <w:pStyle w:val="breakline"/>
        <w:rPr>
          <w:color w:val="002060"/>
        </w:rPr>
      </w:pPr>
    </w:p>
    <w:p w14:paraId="7B56A76A"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016496A9"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18000"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84875"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07CC9"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FDB0C"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345C2"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7FA9E"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662C0"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75A8F"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9EEB2"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71F33" w14:textId="77777777" w:rsidR="00F438B4" w:rsidRPr="00635AA3" w:rsidRDefault="00F438B4" w:rsidP="000418A2">
            <w:pPr>
              <w:pStyle w:val="headertabella0"/>
              <w:rPr>
                <w:color w:val="002060"/>
              </w:rPr>
            </w:pPr>
            <w:r w:rsidRPr="00635AA3">
              <w:rPr>
                <w:color w:val="002060"/>
              </w:rPr>
              <w:t>PE</w:t>
            </w:r>
          </w:p>
        </w:tc>
      </w:tr>
      <w:tr w:rsidR="00F438B4" w:rsidRPr="00635AA3" w14:paraId="21968DDF"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48E8A" w14:textId="77777777" w:rsidR="00F438B4" w:rsidRPr="00635AA3" w:rsidRDefault="00F438B4" w:rsidP="000418A2">
            <w:pPr>
              <w:pStyle w:val="rowtabella0"/>
              <w:rPr>
                <w:color w:val="002060"/>
              </w:rPr>
            </w:pPr>
            <w:r w:rsidRPr="00635AA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0000"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EA5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B23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16A3"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549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00FC" w14:textId="77777777" w:rsidR="00F438B4" w:rsidRPr="00635AA3" w:rsidRDefault="00F438B4" w:rsidP="000418A2">
            <w:pPr>
              <w:pStyle w:val="rowtabella0"/>
              <w:jc w:val="center"/>
              <w:rPr>
                <w:color w:val="002060"/>
              </w:rPr>
            </w:pPr>
            <w:r w:rsidRPr="00635AA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BA3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6A4F" w14:textId="77777777" w:rsidR="00F438B4" w:rsidRPr="00635AA3" w:rsidRDefault="00F438B4" w:rsidP="000418A2">
            <w:pPr>
              <w:pStyle w:val="rowtabella0"/>
              <w:jc w:val="center"/>
              <w:rPr>
                <w:color w:val="002060"/>
              </w:rPr>
            </w:pPr>
            <w:r w:rsidRPr="00635AA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42B9" w14:textId="77777777" w:rsidR="00F438B4" w:rsidRPr="00635AA3" w:rsidRDefault="00F438B4" w:rsidP="000418A2">
            <w:pPr>
              <w:pStyle w:val="rowtabella0"/>
              <w:jc w:val="center"/>
              <w:rPr>
                <w:color w:val="002060"/>
              </w:rPr>
            </w:pPr>
            <w:r w:rsidRPr="00635AA3">
              <w:rPr>
                <w:color w:val="002060"/>
              </w:rPr>
              <w:t>0</w:t>
            </w:r>
          </w:p>
        </w:tc>
      </w:tr>
      <w:tr w:rsidR="00F438B4" w:rsidRPr="00635AA3" w14:paraId="75C1989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D759C" w14:textId="77777777" w:rsidR="00F438B4" w:rsidRPr="00635AA3" w:rsidRDefault="00F438B4" w:rsidP="000418A2">
            <w:pPr>
              <w:pStyle w:val="rowtabella0"/>
              <w:rPr>
                <w:color w:val="002060"/>
              </w:rPr>
            </w:pPr>
            <w:r w:rsidRPr="00635AA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B419"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CF1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8A8E"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391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D01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E18B" w14:textId="77777777" w:rsidR="00F438B4" w:rsidRPr="00635AA3" w:rsidRDefault="00F438B4" w:rsidP="000418A2">
            <w:pPr>
              <w:pStyle w:val="rowtabella0"/>
              <w:jc w:val="center"/>
              <w:rPr>
                <w:color w:val="002060"/>
              </w:rPr>
            </w:pPr>
            <w:r w:rsidRPr="00635AA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78C0"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1CC5"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5BD4" w14:textId="77777777" w:rsidR="00F438B4" w:rsidRPr="00635AA3" w:rsidRDefault="00F438B4" w:rsidP="000418A2">
            <w:pPr>
              <w:pStyle w:val="rowtabella0"/>
              <w:jc w:val="center"/>
              <w:rPr>
                <w:color w:val="002060"/>
              </w:rPr>
            </w:pPr>
            <w:r w:rsidRPr="00635AA3">
              <w:rPr>
                <w:color w:val="002060"/>
              </w:rPr>
              <w:t>0</w:t>
            </w:r>
          </w:p>
        </w:tc>
      </w:tr>
      <w:tr w:rsidR="00F438B4" w:rsidRPr="00635AA3" w14:paraId="45D241B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720F6" w14:textId="77777777" w:rsidR="00F438B4" w:rsidRPr="00635AA3" w:rsidRDefault="00F438B4" w:rsidP="000418A2">
            <w:pPr>
              <w:pStyle w:val="rowtabella0"/>
              <w:rPr>
                <w:color w:val="002060"/>
              </w:rPr>
            </w:pPr>
            <w:r w:rsidRPr="00635AA3">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440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7F08"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42A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E37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4949"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556E"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239E"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4941" w14:textId="77777777" w:rsidR="00F438B4" w:rsidRPr="00635AA3" w:rsidRDefault="00F438B4" w:rsidP="000418A2">
            <w:pPr>
              <w:pStyle w:val="rowtabella0"/>
              <w:jc w:val="center"/>
              <w:rPr>
                <w:color w:val="002060"/>
              </w:rPr>
            </w:pPr>
            <w:r w:rsidRPr="00635A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08D2" w14:textId="77777777" w:rsidR="00F438B4" w:rsidRPr="00635AA3" w:rsidRDefault="00F438B4" w:rsidP="000418A2">
            <w:pPr>
              <w:pStyle w:val="rowtabella0"/>
              <w:jc w:val="center"/>
              <w:rPr>
                <w:color w:val="002060"/>
              </w:rPr>
            </w:pPr>
            <w:r w:rsidRPr="00635AA3">
              <w:rPr>
                <w:color w:val="002060"/>
              </w:rPr>
              <w:t>0</w:t>
            </w:r>
          </w:p>
        </w:tc>
      </w:tr>
      <w:tr w:rsidR="00F438B4" w:rsidRPr="00635AA3" w14:paraId="41E7F22A"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F289A" w14:textId="77777777" w:rsidR="00F438B4" w:rsidRPr="00FC7DCC" w:rsidRDefault="00F438B4" w:rsidP="000418A2">
            <w:pPr>
              <w:pStyle w:val="rowtabella0"/>
              <w:rPr>
                <w:color w:val="002060"/>
                <w:lang w:val="en-US"/>
              </w:rPr>
            </w:pPr>
            <w:r w:rsidRPr="00FC7DCC">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54BD"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CAB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02E8"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671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5511"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5A58"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D4C3"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FACF"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92FF" w14:textId="77777777" w:rsidR="00F438B4" w:rsidRPr="00635AA3" w:rsidRDefault="00F438B4" w:rsidP="000418A2">
            <w:pPr>
              <w:pStyle w:val="rowtabella0"/>
              <w:jc w:val="center"/>
              <w:rPr>
                <w:color w:val="002060"/>
              </w:rPr>
            </w:pPr>
            <w:r w:rsidRPr="00635AA3">
              <w:rPr>
                <w:color w:val="002060"/>
              </w:rPr>
              <w:t>0</w:t>
            </w:r>
          </w:p>
        </w:tc>
      </w:tr>
      <w:tr w:rsidR="00F438B4" w:rsidRPr="00635AA3" w14:paraId="0E706A07"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21191" w14:textId="77777777" w:rsidR="00F438B4" w:rsidRPr="00635AA3" w:rsidRDefault="00F438B4" w:rsidP="000418A2">
            <w:pPr>
              <w:pStyle w:val="rowtabella0"/>
              <w:rPr>
                <w:color w:val="002060"/>
                <w:lang w:val="es-ES"/>
              </w:rPr>
            </w:pPr>
            <w:r w:rsidRPr="00635AA3">
              <w:rPr>
                <w:color w:val="002060"/>
                <w:lang w:val="es-ES"/>
              </w:rPr>
              <w:t xml:space="preserve">G.S. AUDAX 1970 </w:t>
            </w:r>
            <w:proofErr w:type="gramStart"/>
            <w:r w:rsidRPr="00635AA3">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DF7C"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282F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45A6"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DE2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33B45"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56E27"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AED3"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BAC7"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543D" w14:textId="77777777" w:rsidR="00F438B4" w:rsidRPr="00635AA3" w:rsidRDefault="00F438B4" w:rsidP="000418A2">
            <w:pPr>
              <w:pStyle w:val="rowtabella0"/>
              <w:jc w:val="center"/>
              <w:rPr>
                <w:color w:val="002060"/>
              </w:rPr>
            </w:pPr>
            <w:r w:rsidRPr="00635AA3">
              <w:rPr>
                <w:color w:val="002060"/>
              </w:rPr>
              <w:t>0</w:t>
            </w:r>
          </w:p>
        </w:tc>
      </w:tr>
      <w:tr w:rsidR="00F438B4" w:rsidRPr="00635AA3" w14:paraId="249461B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0350F" w14:textId="77777777" w:rsidR="00F438B4" w:rsidRPr="00635AA3" w:rsidRDefault="00F438B4" w:rsidP="000418A2">
            <w:pPr>
              <w:pStyle w:val="rowtabella0"/>
              <w:rPr>
                <w:color w:val="002060"/>
              </w:rPr>
            </w:pPr>
            <w:r w:rsidRPr="00635AA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41DC"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84B8"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3A9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ACF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88D2"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B003"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471F" w14:textId="77777777" w:rsidR="00F438B4" w:rsidRPr="00635AA3" w:rsidRDefault="00F438B4" w:rsidP="000418A2">
            <w:pPr>
              <w:pStyle w:val="rowtabella0"/>
              <w:jc w:val="center"/>
              <w:rPr>
                <w:color w:val="002060"/>
              </w:rPr>
            </w:pPr>
            <w:r w:rsidRPr="00635AA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369E"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3ABE" w14:textId="77777777" w:rsidR="00F438B4" w:rsidRPr="00635AA3" w:rsidRDefault="00F438B4" w:rsidP="000418A2">
            <w:pPr>
              <w:pStyle w:val="rowtabella0"/>
              <w:jc w:val="center"/>
              <w:rPr>
                <w:color w:val="002060"/>
              </w:rPr>
            </w:pPr>
            <w:r w:rsidRPr="00635AA3">
              <w:rPr>
                <w:color w:val="002060"/>
              </w:rPr>
              <w:t>0</w:t>
            </w:r>
          </w:p>
        </w:tc>
      </w:tr>
      <w:tr w:rsidR="00F438B4" w:rsidRPr="00635AA3" w14:paraId="15343BD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58963" w14:textId="77777777" w:rsidR="00F438B4" w:rsidRPr="00635AA3" w:rsidRDefault="00F438B4" w:rsidP="000418A2">
            <w:pPr>
              <w:pStyle w:val="rowtabella0"/>
              <w:rPr>
                <w:color w:val="002060"/>
              </w:rPr>
            </w:pPr>
            <w:r w:rsidRPr="00635AA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87F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B37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1C7F"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119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FB49"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F311"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9AF5" w14:textId="77777777" w:rsidR="00F438B4" w:rsidRPr="00635AA3" w:rsidRDefault="00F438B4" w:rsidP="000418A2">
            <w:pPr>
              <w:pStyle w:val="rowtabella0"/>
              <w:jc w:val="center"/>
              <w:rPr>
                <w:color w:val="002060"/>
              </w:rPr>
            </w:pPr>
            <w:r w:rsidRPr="00635AA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834B" w14:textId="77777777" w:rsidR="00F438B4" w:rsidRPr="00635AA3" w:rsidRDefault="00F438B4" w:rsidP="000418A2">
            <w:pPr>
              <w:pStyle w:val="rowtabella0"/>
              <w:jc w:val="center"/>
              <w:rPr>
                <w:color w:val="002060"/>
              </w:rPr>
            </w:pPr>
            <w:r w:rsidRPr="00635AA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A95E" w14:textId="77777777" w:rsidR="00F438B4" w:rsidRPr="00635AA3" w:rsidRDefault="00F438B4" w:rsidP="000418A2">
            <w:pPr>
              <w:pStyle w:val="rowtabella0"/>
              <w:jc w:val="center"/>
              <w:rPr>
                <w:color w:val="002060"/>
              </w:rPr>
            </w:pPr>
            <w:r w:rsidRPr="00635AA3">
              <w:rPr>
                <w:color w:val="002060"/>
              </w:rPr>
              <w:t>0</w:t>
            </w:r>
          </w:p>
        </w:tc>
      </w:tr>
      <w:tr w:rsidR="00F438B4" w:rsidRPr="00635AA3" w14:paraId="30255851"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76B0A" w14:textId="77777777" w:rsidR="00F438B4" w:rsidRPr="00635AA3" w:rsidRDefault="00F438B4" w:rsidP="000418A2">
            <w:pPr>
              <w:pStyle w:val="rowtabella0"/>
              <w:rPr>
                <w:color w:val="002060"/>
              </w:rPr>
            </w:pPr>
            <w:proofErr w:type="spellStart"/>
            <w:proofErr w:type="gramStart"/>
            <w:r w:rsidRPr="00635AA3">
              <w:rPr>
                <w:color w:val="002060"/>
              </w:rPr>
              <w:t>sq.B</w:t>
            </w:r>
            <w:proofErr w:type="spellEnd"/>
            <w:proofErr w:type="gramEnd"/>
            <w:r w:rsidRPr="00635AA3">
              <w:rPr>
                <w:color w:val="002060"/>
              </w:rPr>
              <w:t xml:space="preserve"> AMICI DEL </w:t>
            </w:r>
            <w:proofErr w:type="spellStart"/>
            <w:r w:rsidRPr="00635AA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154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486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D045"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9EA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B10D"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42FF"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137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AC7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7B8C" w14:textId="77777777" w:rsidR="00F438B4" w:rsidRPr="00635AA3" w:rsidRDefault="00F438B4" w:rsidP="000418A2">
            <w:pPr>
              <w:pStyle w:val="rowtabella0"/>
              <w:jc w:val="center"/>
              <w:rPr>
                <w:color w:val="002060"/>
              </w:rPr>
            </w:pPr>
            <w:r w:rsidRPr="00635AA3">
              <w:rPr>
                <w:color w:val="002060"/>
              </w:rPr>
              <w:t>0</w:t>
            </w:r>
          </w:p>
        </w:tc>
      </w:tr>
    </w:tbl>
    <w:p w14:paraId="23B9E695" w14:textId="77777777" w:rsidR="00F438B4" w:rsidRPr="00635AA3" w:rsidRDefault="00F438B4" w:rsidP="00F438B4">
      <w:pPr>
        <w:pStyle w:val="breakline"/>
        <w:rPr>
          <w:color w:val="002060"/>
        </w:rPr>
      </w:pPr>
    </w:p>
    <w:p w14:paraId="2DCF9CB9" w14:textId="77777777" w:rsidR="00F438B4" w:rsidRPr="00635AA3" w:rsidRDefault="00F438B4" w:rsidP="00F438B4">
      <w:pPr>
        <w:pStyle w:val="breakline"/>
        <w:rPr>
          <w:color w:val="002060"/>
        </w:rPr>
      </w:pPr>
    </w:p>
    <w:p w14:paraId="10BC40B3" w14:textId="77777777" w:rsidR="00F438B4" w:rsidRPr="00635AA3" w:rsidRDefault="00F438B4" w:rsidP="00F438B4">
      <w:pPr>
        <w:pStyle w:val="sottotitolocampionato10"/>
        <w:rPr>
          <w:color w:val="002060"/>
        </w:rPr>
      </w:pPr>
      <w:r w:rsidRPr="00635AA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38CF9111"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ABE30"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F02E4"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EBB4D"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41D9D"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E30E"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373D1"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EE9B3"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84A86"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CFFE"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B30E5" w14:textId="77777777" w:rsidR="00F438B4" w:rsidRPr="00635AA3" w:rsidRDefault="00F438B4" w:rsidP="000418A2">
            <w:pPr>
              <w:pStyle w:val="headertabella0"/>
              <w:rPr>
                <w:color w:val="002060"/>
              </w:rPr>
            </w:pPr>
            <w:r w:rsidRPr="00635AA3">
              <w:rPr>
                <w:color w:val="002060"/>
              </w:rPr>
              <w:t>PE</w:t>
            </w:r>
          </w:p>
        </w:tc>
      </w:tr>
      <w:tr w:rsidR="00F438B4" w:rsidRPr="00635AA3" w14:paraId="60C0D44F"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FD04C8" w14:textId="77777777" w:rsidR="00F438B4" w:rsidRPr="00635AA3" w:rsidRDefault="00F438B4" w:rsidP="000418A2">
            <w:pPr>
              <w:pStyle w:val="rowtabella0"/>
              <w:rPr>
                <w:color w:val="002060"/>
              </w:rPr>
            </w:pPr>
            <w:r w:rsidRPr="00635AA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2AB3"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D7C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3427"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798D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D77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864A" w14:textId="77777777" w:rsidR="00F438B4" w:rsidRPr="00635AA3" w:rsidRDefault="00F438B4" w:rsidP="000418A2">
            <w:pPr>
              <w:pStyle w:val="rowtabella0"/>
              <w:jc w:val="center"/>
              <w:rPr>
                <w:color w:val="002060"/>
              </w:rPr>
            </w:pPr>
            <w:r w:rsidRPr="00635AA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A159"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8C5A" w14:textId="77777777" w:rsidR="00F438B4" w:rsidRPr="00635AA3" w:rsidRDefault="00F438B4" w:rsidP="000418A2">
            <w:pPr>
              <w:pStyle w:val="rowtabella0"/>
              <w:jc w:val="center"/>
              <w:rPr>
                <w:color w:val="002060"/>
              </w:rPr>
            </w:pPr>
            <w:r w:rsidRPr="00635AA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3B4E" w14:textId="77777777" w:rsidR="00F438B4" w:rsidRPr="00635AA3" w:rsidRDefault="00F438B4" w:rsidP="000418A2">
            <w:pPr>
              <w:pStyle w:val="rowtabella0"/>
              <w:jc w:val="center"/>
              <w:rPr>
                <w:color w:val="002060"/>
              </w:rPr>
            </w:pPr>
            <w:r w:rsidRPr="00635AA3">
              <w:rPr>
                <w:color w:val="002060"/>
              </w:rPr>
              <w:t>0</w:t>
            </w:r>
          </w:p>
        </w:tc>
      </w:tr>
      <w:tr w:rsidR="00F438B4" w:rsidRPr="00635AA3" w14:paraId="048D9B9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DC4A5" w14:textId="77777777" w:rsidR="00F438B4" w:rsidRPr="00635AA3" w:rsidRDefault="00F438B4" w:rsidP="000418A2">
            <w:pPr>
              <w:pStyle w:val="rowtabella0"/>
              <w:rPr>
                <w:color w:val="002060"/>
              </w:rPr>
            </w:pPr>
            <w:r w:rsidRPr="00635AA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E800"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1DB8"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EDE3"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19B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A1CC"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EAAC" w14:textId="77777777" w:rsidR="00F438B4" w:rsidRPr="00635AA3" w:rsidRDefault="00F438B4" w:rsidP="000418A2">
            <w:pPr>
              <w:pStyle w:val="rowtabella0"/>
              <w:jc w:val="center"/>
              <w:rPr>
                <w:color w:val="002060"/>
              </w:rPr>
            </w:pPr>
            <w:r w:rsidRPr="00635AA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A0FA"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5E27" w14:textId="77777777" w:rsidR="00F438B4" w:rsidRPr="00635AA3" w:rsidRDefault="00F438B4" w:rsidP="000418A2">
            <w:pPr>
              <w:pStyle w:val="rowtabella0"/>
              <w:jc w:val="center"/>
              <w:rPr>
                <w:color w:val="002060"/>
              </w:rPr>
            </w:pPr>
            <w:r w:rsidRPr="00635AA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D503" w14:textId="77777777" w:rsidR="00F438B4" w:rsidRPr="00635AA3" w:rsidRDefault="00F438B4" w:rsidP="000418A2">
            <w:pPr>
              <w:pStyle w:val="rowtabella0"/>
              <w:jc w:val="center"/>
              <w:rPr>
                <w:color w:val="002060"/>
              </w:rPr>
            </w:pPr>
            <w:r w:rsidRPr="00635AA3">
              <w:rPr>
                <w:color w:val="002060"/>
              </w:rPr>
              <w:t>0</w:t>
            </w:r>
          </w:p>
        </w:tc>
      </w:tr>
      <w:tr w:rsidR="00F438B4" w:rsidRPr="00635AA3" w14:paraId="3B262D4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614D1" w14:textId="77777777" w:rsidR="00F438B4" w:rsidRPr="00635AA3" w:rsidRDefault="00F438B4" w:rsidP="000418A2">
            <w:pPr>
              <w:pStyle w:val="rowtabella0"/>
              <w:rPr>
                <w:color w:val="002060"/>
                <w:lang w:val="es-ES"/>
              </w:rPr>
            </w:pPr>
            <w:r w:rsidRPr="00635AA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7B87"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CF9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F29A"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BA6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3E62"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39B4" w14:textId="77777777" w:rsidR="00F438B4" w:rsidRPr="00635AA3" w:rsidRDefault="00F438B4" w:rsidP="000418A2">
            <w:pPr>
              <w:pStyle w:val="rowtabella0"/>
              <w:jc w:val="center"/>
              <w:rPr>
                <w:color w:val="002060"/>
              </w:rPr>
            </w:pPr>
            <w:r w:rsidRPr="00635AA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6ADB"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43CE" w14:textId="77777777" w:rsidR="00F438B4" w:rsidRPr="00635AA3" w:rsidRDefault="00F438B4" w:rsidP="000418A2">
            <w:pPr>
              <w:pStyle w:val="rowtabella0"/>
              <w:jc w:val="center"/>
              <w:rPr>
                <w:color w:val="002060"/>
              </w:rPr>
            </w:pPr>
            <w:r w:rsidRPr="00635AA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ED0F" w14:textId="77777777" w:rsidR="00F438B4" w:rsidRPr="00635AA3" w:rsidRDefault="00F438B4" w:rsidP="000418A2">
            <w:pPr>
              <w:pStyle w:val="rowtabella0"/>
              <w:jc w:val="center"/>
              <w:rPr>
                <w:color w:val="002060"/>
              </w:rPr>
            </w:pPr>
            <w:r w:rsidRPr="00635AA3">
              <w:rPr>
                <w:color w:val="002060"/>
              </w:rPr>
              <w:t>0</w:t>
            </w:r>
          </w:p>
        </w:tc>
      </w:tr>
      <w:tr w:rsidR="00F438B4" w:rsidRPr="00635AA3" w14:paraId="6C7430B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37B38" w14:textId="77777777" w:rsidR="00F438B4" w:rsidRPr="00635AA3" w:rsidRDefault="00F438B4" w:rsidP="000418A2">
            <w:pPr>
              <w:pStyle w:val="rowtabella0"/>
              <w:rPr>
                <w:color w:val="002060"/>
              </w:rPr>
            </w:pPr>
            <w:r w:rsidRPr="00635AA3">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F44E"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097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C563"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58C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C732"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C17F"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1A66"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9F29"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B525" w14:textId="77777777" w:rsidR="00F438B4" w:rsidRPr="00635AA3" w:rsidRDefault="00F438B4" w:rsidP="000418A2">
            <w:pPr>
              <w:pStyle w:val="rowtabella0"/>
              <w:jc w:val="center"/>
              <w:rPr>
                <w:color w:val="002060"/>
              </w:rPr>
            </w:pPr>
            <w:r w:rsidRPr="00635AA3">
              <w:rPr>
                <w:color w:val="002060"/>
              </w:rPr>
              <w:t>0</w:t>
            </w:r>
          </w:p>
        </w:tc>
      </w:tr>
      <w:tr w:rsidR="00F438B4" w:rsidRPr="00635AA3" w14:paraId="66F0E755"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CF7DA" w14:textId="77777777" w:rsidR="00F438B4" w:rsidRPr="00635AA3" w:rsidRDefault="00F438B4" w:rsidP="000418A2">
            <w:pPr>
              <w:pStyle w:val="rowtabella0"/>
              <w:rPr>
                <w:color w:val="002060"/>
              </w:rPr>
            </w:pPr>
            <w:r w:rsidRPr="00635AA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4249"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A70F"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E1AA"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2E9D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721E"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B088"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1DC2" w14:textId="77777777" w:rsidR="00F438B4" w:rsidRPr="00635AA3" w:rsidRDefault="00F438B4" w:rsidP="000418A2">
            <w:pPr>
              <w:pStyle w:val="rowtabella0"/>
              <w:jc w:val="center"/>
              <w:rPr>
                <w:color w:val="002060"/>
              </w:rPr>
            </w:pPr>
            <w:r w:rsidRPr="00635AA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78D6"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9005" w14:textId="77777777" w:rsidR="00F438B4" w:rsidRPr="00635AA3" w:rsidRDefault="00F438B4" w:rsidP="000418A2">
            <w:pPr>
              <w:pStyle w:val="rowtabella0"/>
              <w:jc w:val="center"/>
              <w:rPr>
                <w:color w:val="002060"/>
              </w:rPr>
            </w:pPr>
            <w:r w:rsidRPr="00635AA3">
              <w:rPr>
                <w:color w:val="002060"/>
              </w:rPr>
              <w:t>0</w:t>
            </w:r>
          </w:p>
        </w:tc>
      </w:tr>
      <w:tr w:rsidR="00F438B4" w:rsidRPr="00635AA3" w14:paraId="5B04F7C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787B6" w14:textId="77777777" w:rsidR="00F438B4" w:rsidRPr="00635AA3" w:rsidRDefault="00F438B4" w:rsidP="000418A2">
            <w:pPr>
              <w:pStyle w:val="rowtabella0"/>
              <w:rPr>
                <w:color w:val="002060"/>
              </w:rPr>
            </w:pPr>
            <w:r w:rsidRPr="00635AA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372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559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B946B"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8B7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14DD"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3F92"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A35A" w14:textId="77777777" w:rsidR="00F438B4" w:rsidRPr="00635AA3" w:rsidRDefault="00F438B4" w:rsidP="000418A2">
            <w:pPr>
              <w:pStyle w:val="rowtabella0"/>
              <w:jc w:val="center"/>
              <w:rPr>
                <w:color w:val="002060"/>
              </w:rPr>
            </w:pPr>
            <w:r w:rsidRPr="00635AA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68F8"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D18D" w14:textId="77777777" w:rsidR="00F438B4" w:rsidRPr="00635AA3" w:rsidRDefault="00F438B4" w:rsidP="000418A2">
            <w:pPr>
              <w:pStyle w:val="rowtabella0"/>
              <w:jc w:val="center"/>
              <w:rPr>
                <w:color w:val="002060"/>
              </w:rPr>
            </w:pPr>
            <w:r w:rsidRPr="00635AA3">
              <w:rPr>
                <w:color w:val="002060"/>
              </w:rPr>
              <w:t>0</w:t>
            </w:r>
          </w:p>
        </w:tc>
      </w:tr>
      <w:tr w:rsidR="00F438B4" w:rsidRPr="00635AA3" w14:paraId="0D102C2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32453" w14:textId="77777777" w:rsidR="00F438B4" w:rsidRPr="00635AA3" w:rsidRDefault="00F438B4" w:rsidP="000418A2">
            <w:pPr>
              <w:pStyle w:val="rowtabella0"/>
              <w:rPr>
                <w:color w:val="002060"/>
              </w:rPr>
            </w:pPr>
            <w:r w:rsidRPr="00635AA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6E79"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0E7F"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DF3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6E2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523E"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0091"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B807" w14:textId="77777777" w:rsidR="00F438B4" w:rsidRPr="00635AA3" w:rsidRDefault="00F438B4" w:rsidP="000418A2">
            <w:pPr>
              <w:pStyle w:val="rowtabella0"/>
              <w:jc w:val="center"/>
              <w:rPr>
                <w:color w:val="002060"/>
              </w:rPr>
            </w:pPr>
            <w:r w:rsidRPr="00635AA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E067"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8C8F" w14:textId="77777777" w:rsidR="00F438B4" w:rsidRPr="00635AA3" w:rsidRDefault="00F438B4" w:rsidP="000418A2">
            <w:pPr>
              <w:pStyle w:val="rowtabella0"/>
              <w:jc w:val="center"/>
              <w:rPr>
                <w:color w:val="002060"/>
              </w:rPr>
            </w:pPr>
            <w:r w:rsidRPr="00635AA3">
              <w:rPr>
                <w:color w:val="002060"/>
              </w:rPr>
              <w:t>0</w:t>
            </w:r>
          </w:p>
        </w:tc>
      </w:tr>
      <w:tr w:rsidR="00F438B4" w:rsidRPr="00635AA3" w14:paraId="184A8131"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BBF92" w14:textId="77777777" w:rsidR="00F438B4" w:rsidRPr="00635AA3" w:rsidRDefault="00F438B4" w:rsidP="000418A2">
            <w:pPr>
              <w:pStyle w:val="rowtabella0"/>
              <w:rPr>
                <w:color w:val="002060"/>
                <w:lang w:val="es-ES"/>
              </w:rPr>
            </w:pPr>
            <w:r w:rsidRPr="00635AA3">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1C3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D54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05F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B48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B86B"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DA1A"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13C1" w14:textId="77777777" w:rsidR="00F438B4" w:rsidRPr="00635AA3" w:rsidRDefault="00F438B4" w:rsidP="000418A2">
            <w:pPr>
              <w:pStyle w:val="rowtabella0"/>
              <w:jc w:val="center"/>
              <w:rPr>
                <w:color w:val="002060"/>
              </w:rPr>
            </w:pPr>
            <w:r w:rsidRPr="00635AA3">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93C7"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09C4" w14:textId="77777777" w:rsidR="00F438B4" w:rsidRPr="00635AA3" w:rsidRDefault="00F438B4" w:rsidP="000418A2">
            <w:pPr>
              <w:pStyle w:val="rowtabella0"/>
              <w:jc w:val="center"/>
              <w:rPr>
                <w:color w:val="002060"/>
              </w:rPr>
            </w:pPr>
            <w:r w:rsidRPr="00635AA3">
              <w:rPr>
                <w:color w:val="002060"/>
              </w:rPr>
              <w:t>0</w:t>
            </w:r>
          </w:p>
        </w:tc>
      </w:tr>
    </w:tbl>
    <w:p w14:paraId="7D4AF83C" w14:textId="77777777" w:rsidR="00F438B4" w:rsidRPr="00635AA3" w:rsidRDefault="00F438B4" w:rsidP="00F438B4">
      <w:pPr>
        <w:pStyle w:val="breakline"/>
        <w:rPr>
          <w:color w:val="002060"/>
        </w:rPr>
      </w:pPr>
    </w:p>
    <w:p w14:paraId="402201EB" w14:textId="77777777" w:rsidR="00F438B4" w:rsidRPr="00635AA3" w:rsidRDefault="00F438B4" w:rsidP="00F438B4">
      <w:pPr>
        <w:pStyle w:val="breakline"/>
        <w:rPr>
          <w:color w:val="002060"/>
        </w:rPr>
      </w:pPr>
    </w:p>
    <w:p w14:paraId="73B07267" w14:textId="77777777" w:rsidR="00F438B4" w:rsidRPr="00635AA3" w:rsidRDefault="00F438B4" w:rsidP="00F438B4">
      <w:pPr>
        <w:pStyle w:val="sottotitolocampionato10"/>
        <w:rPr>
          <w:color w:val="002060"/>
        </w:rPr>
      </w:pPr>
      <w:r w:rsidRPr="00635AA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0700C5E1"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1D80C"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A1D4C"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2DDC1"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1F33A"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CE82B"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362E9"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63B59"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F6960"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A4983"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304ED" w14:textId="77777777" w:rsidR="00F438B4" w:rsidRPr="00635AA3" w:rsidRDefault="00F438B4" w:rsidP="000418A2">
            <w:pPr>
              <w:pStyle w:val="headertabella0"/>
              <w:rPr>
                <w:color w:val="002060"/>
              </w:rPr>
            </w:pPr>
            <w:r w:rsidRPr="00635AA3">
              <w:rPr>
                <w:color w:val="002060"/>
              </w:rPr>
              <w:t>PE</w:t>
            </w:r>
          </w:p>
        </w:tc>
      </w:tr>
      <w:tr w:rsidR="00F438B4" w:rsidRPr="00635AA3" w14:paraId="39E2E73D"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3EAAE" w14:textId="77777777" w:rsidR="00F438B4" w:rsidRPr="00635AA3" w:rsidRDefault="00F438B4" w:rsidP="000418A2">
            <w:pPr>
              <w:pStyle w:val="rowtabella0"/>
              <w:rPr>
                <w:color w:val="002060"/>
              </w:rPr>
            </w:pPr>
            <w:r w:rsidRPr="00635AA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F9EA"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64A4"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D13A"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7C42"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AFD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B579" w14:textId="77777777" w:rsidR="00F438B4" w:rsidRPr="00635AA3" w:rsidRDefault="00F438B4" w:rsidP="000418A2">
            <w:pPr>
              <w:pStyle w:val="rowtabella0"/>
              <w:jc w:val="center"/>
              <w:rPr>
                <w:color w:val="002060"/>
              </w:rPr>
            </w:pPr>
            <w:r w:rsidRPr="00635A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C6FD"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9E31"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A62E" w14:textId="77777777" w:rsidR="00F438B4" w:rsidRPr="00635AA3" w:rsidRDefault="00F438B4" w:rsidP="000418A2">
            <w:pPr>
              <w:pStyle w:val="rowtabella0"/>
              <w:jc w:val="center"/>
              <w:rPr>
                <w:color w:val="002060"/>
              </w:rPr>
            </w:pPr>
            <w:r w:rsidRPr="00635AA3">
              <w:rPr>
                <w:color w:val="002060"/>
              </w:rPr>
              <w:t>0</w:t>
            </w:r>
          </w:p>
        </w:tc>
      </w:tr>
      <w:tr w:rsidR="00F438B4" w:rsidRPr="00635AA3" w14:paraId="4FB63EE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DCF4D" w14:textId="77777777" w:rsidR="00F438B4" w:rsidRPr="00635AA3" w:rsidRDefault="00F438B4" w:rsidP="000418A2">
            <w:pPr>
              <w:pStyle w:val="rowtabella0"/>
              <w:rPr>
                <w:color w:val="002060"/>
              </w:rPr>
            </w:pPr>
            <w:r w:rsidRPr="00635AA3">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8E80"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699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9C53"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FE2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34D9"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4D64" w14:textId="77777777" w:rsidR="00F438B4" w:rsidRPr="00635AA3" w:rsidRDefault="00F438B4" w:rsidP="000418A2">
            <w:pPr>
              <w:pStyle w:val="rowtabella0"/>
              <w:jc w:val="center"/>
              <w:rPr>
                <w:color w:val="002060"/>
              </w:rPr>
            </w:pPr>
            <w:r w:rsidRPr="00635A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9FA9" w14:textId="77777777" w:rsidR="00F438B4" w:rsidRPr="00635AA3" w:rsidRDefault="00F438B4" w:rsidP="000418A2">
            <w:pPr>
              <w:pStyle w:val="rowtabella0"/>
              <w:jc w:val="center"/>
              <w:rPr>
                <w:color w:val="002060"/>
              </w:rPr>
            </w:pPr>
            <w:r w:rsidRPr="00635A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084A"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B5F4" w14:textId="77777777" w:rsidR="00F438B4" w:rsidRPr="00635AA3" w:rsidRDefault="00F438B4" w:rsidP="000418A2">
            <w:pPr>
              <w:pStyle w:val="rowtabella0"/>
              <w:jc w:val="center"/>
              <w:rPr>
                <w:color w:val="002060"/>
              </w:rPr>
            </w:pPr>
            <w:r w:rsidRPr="00635AA3">
              <w:rPr>
                <w:color w:val="002060"/>
              </w:rPr>
              <w:t>0</w:t>
            </w:r>
          </w:p>
        </w:tc>
      </w:tr>
      <w:tr w:rsidR="00F438B4" w:rsidRPr="00635AA3" w14:paraId="5E17D0F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75E03" w14:textId="77777777" w:rsidR="00F438B4" w:rsidRPr="00635AA3" w:rsidRDefault="00F438B4" w:rsidP="000418A2">
            <w:pPr>
              <w:pStyle w:val="rowtabella0"/>
              <w:rPr>
                <w:color w:val="002060"/>
              </w:rPr>
            </w:pPr>
            <w:r w:rsidRPr="00635AA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60DF"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254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D017"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E963"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2527"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06C2"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2627"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92B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3E25" w14:textId="77777777" w:rsidR="00F438B4" w:rsidRPr="00635AA3" w:rsidRDefault="00F438B4" w:rsidP="000418A2">
            <w:pPr>
              <w:pStyle w:val="rowtabella0"/>
              <w:jc w:val="center"/>
              <w:rPr>
                <w:color w:val="002060"/>
              </w:rPr>
            </w:pPr>
            <w:r w:rsidRPr="00635AA3">
              <w:rPr>
                <w:color w:val="002060"/>
              </w:rPr>
              <w:t>0</w:t>
            </w:r>
          </w:p>
        </w:tc>
      </w:tr>
      <w:tr w:rsidR="00F438B4" w:rsidRPr="00635AA3" w14:paraId="62391D2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90838" w14:textId="77777777" w:rsidR="00F438B4" w:rsidRPr="00635AA3" w:rsidRDefault="00F438B4" w:rsidP="000418A2">
            <w:pPr>
              <w:pStyle w:val="rowtabella0"/>
              <w:rPr>
                <w:color w:val="002060"/>
              </w:rPr>
            </w:pPr>
            <w:r w:rsidRPr="00635AA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40C9" w14:textId="77777777" w:rsidR="00F438B4" w:rsidRPr="00635AA3" w:rsidRDefault="00F438B4" w:rsidP="000418A2">
            <w:pPr>
              <w:pStyle w:val="rowtabella0"/>
              <w:jc w:val="center"/>
              <w:rPr>
                <w:color w:val="002060"/>
              </w:rPr>
            </w:pPr>
            <w:r w:rsidRPr="00635A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1CD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11F6"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EA7F"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0C1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9A74"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92968" w14:textId="77777777" w:rsidR="00F438B4" w:rsidRPr="00635AA3" w:rsidRDefault="00F438B4" w:rsidP="000418A2">
            <w:pPr>
              <w:pStyle w:val="rowtabella0"/>
              <w:jc w:val="center"/>
              <w:rPr>
                <w:color w:val="002060"/>
              </w:rPr>
            </w:pPr>
            <w:r w:rsidRPr="00635A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6FBF"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BA9F" w14:textId="77777777" w:rsidR="00F438B4" w:rsidRPr="00635AA3" w:rsidRDefault="00F438B4" w:rsidP="000418A2">
            <w:pPr>
              <w:pStyle w:val="rowtabella0"/>
              <w:jc w:val="center"/>
              <w:rPr>
                <w:color w:val="002060"/>
              </w:rPr>
            </w:pPr>
            <w:r w:rsidRPr="00635AA3">
              <w:rPr>
                <w:color w:val="002060"/>
              </w:rPr>
              <w:t>0</w:t>
            </w:r>
          </w:p>
        </w:tc>
      </w:tr>
      <w:tr w:rsidR="00F438B4" w:rsidRPr="00635AA3" w14:paraId="1478747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F841B" w14:textId="77777777" w:rsidR="00F438B4" w:rsidRPr="00635AA3" w:rsidRDefault="00F438B4" w:rsidP="000418A2">
            <w:pPr>
              <w:pStyle w:val="rowtabella0"/>
              <w:rPr>
                <w:color w:val="002060"/>
              </w:rPr>
            </w:pPr>
            <w:r w:rsidRPr="00635AA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E916"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AC56"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33B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B59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173C"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326A" w14:textId="77777777" w:rsidR="00F438B4" w:rsidRPr="00635AA3" w:rsidRDefault="00F438B4" w:rsidP="000418A2">
            <w:pPr>
              <w:pStyle w:val="rowtabella0"/>
              <w:jc w:val="center"/>
              <w:rPr>
                <w:color w:val="002060"/>
              </w:rPr>
            </w:pPr>
            <w:r w:rsidRPr="00635AA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C945"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682E"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9A053" w14:textId="77777777" w:rsidR="00F438B4" w:rsidRPr="00635AA3" w:rsidRDefault="00F438B4" w:rsidP="000418A2">
            <w:pPr>
              <w:pStyle w:val="rowtabella0"/>
              <w:jc w:val="center"/>
              <w:rPr>
                <w:color w:val="002060"/>
              </w:rPr>
            </w:pPr>
            <w:r w:rsidRPr="00635AA3">
              <w:rPr>
                <w:color w:val="002060"/>
              </w:rPr>
              <w:t>0</w:t>
            </w:r>
          </w:p>
        </w:tc>
      </w:tr>
      <w:tr w:rsidR="00F438B4" w:rsidRPr="00635AA3" w14:paraId="5CF12A1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974D6" w14:textId="77777777" w:rsidR="00F438B4" w:rsidRPr="00FC7DCC" w:rsidRDefault="00F438B4" w:rsidP="000418A2">
            <w:pPr>
              <w:pStyle w:val="rowtabella0"/>
              <w:rPr>
                <w:color w:val="002060"/>
                <w:lang w:val="en-US"/>
              </w:rPr>
            </w:pPr>
            <w:r w:rsidRPr="00FC7DCC">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3400"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9A06"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B098"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9DF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27F4"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89B7"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15AA" w14:textId="77777777" w:rsidR="00F438B4" w:rsidRPr="00635AA3" w:rsidRDefault="00F438B4" w:rsidP="000418A2">
            <w:pPr>
              <w:pStyle w:val="rowtabella0"/>
              <w:jc w:val="center"/>
              <w:rPr>
                <w:color w:val="002060"/>
              </w:rPr>
            </w:pPr>
            <w:r w:rsidRPr="00635AA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C8B0"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EF0A" w14:textId="77777777" w:rsidR="00F438B4" w:rsidRPr="00635AA3" w:rsidRDefault="00F438B4" w:rsidP="000418A2">
            <w:pPr>
              <w:pStyle w:val="rowtabella0"/>
              <w:jc w:val="center"/>
              <w:rPr>
                <w:color w:val="002060"/>
              </w:rPr>
            </w:pPr>
            <w:r w:rsidRPr="00635AA3">
              <w:rPr>
                <w:color w:val="002060"/>
              </w:rPr>
              <w:t>0</w:t>
            </w:r>
          </w:p>
        </w:tc>
      </w:tr>
      <w:tr w:rsidR="00F438B4" w:rsidRPr="00635AA3" w14:paraId="50A4D07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7F3C5" w14:textId="77777777" w:rsidR="00F438B4" w:rsidRPr="00635AA3" w:rsidRDefault="00F438B4" w:rsidP="000418A2">
            <w:pPr>
              <w:pStyle w:val="rowtabella0"/>
              <w:rPr>
                <w:color w:val="002060"/>
              </w:rPr>
            </w:pPr>
            <w:r w:rsidRPr="00635AA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9061"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9B7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60AD"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A01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8AFD"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F6D6"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2AEF" w14:textId="77777777" w:rsidR="00F438B4" w:rsidRPr="00635AA3" w:rsidRDefault="00F438B4" w:rsidP="000418A2">
            <w:pPr>
              <w:pStyle w:val="rowtabella0"/>
              <w:jc w:val="center"/>
              <w:rPr>
                <w:color w:val="002060"/>
              </w:rPr>
            </w:pPr>
            <w:r w:rsidRPr="00635AA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FFB2"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26A8" w14:textId="77777777" w:rsidR="00F438B4" w:rsidRPr="00635AA3" w:rsidRDefault="00F438B4" w:rsidP="000418A2">
            <w:pPr>
              <w:pStyle w:val="rowtabella0"/>
              <w:jc w:val="center"/>
              <w:rPr>
                <w:color w:val="002060"/>
              </w:rPr>
            </w:pPr>
            <w:r w:rsidRPr="00635AA3">
              <w:rPr>
                <w:color w:val="002060"/>
              </w:rPr>
              <w:t>0</w:t>
            </w:r>
          </w:p>
        </w:tc>
      </w:tr>
      <w:tr w:rsidR="00F438B4" w:rsidRPr="00635AA3" w14:paraId="0BC9B6DE"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DDA850" w14:textId="77777777" w:rsidR="00F438B4" w:rsidRPr="00FC7DCC" w:rsidRDefault="00F438B4" w:rsidP="000418A2">
            <w:pPr>
              <w:pStyle w:val="rowtabella0"/>
              <w:rPr>
                <w:color w:val="002060"/>
                <w:lang w:val="en-US"/>
              </w:rPr>
            </w:pPr>
            <w:proofErr w:type="spellStart"/>
            <w:proofErr w:type="gramStart"/>
            <w:r w:rsidRPr="00FC7DCC">
              <w:rPr>
                <w:color w:val="002060"/>
                <w:lang w:val="en-US"/>
              </w:rPr>
              <w:t>sq.B</w:t>
            </w:r>
            <w:proofErr w:type="spellEnd"/>
            <w:proofErr w:type="gramEnd"/>
            <w:r w:rsidRPr="00FC7DCC">
              <w:rPr>
                <w:color w:val="002060"/>
                <w:lang w:val="en-US"/>
              </w:rPr>
              <w:t xml:space="preserve"> FIGHT BULLS </w:t>
            </w:r>
            <w:proofErr w:type="spellStart"/>
            <w:r w:rsidRPr="00FC7DCC">
              <w:rPr>
                <w:color w:val="002060"/>
                <w:lang w:val="en-US"/>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EB6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1FFE"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2EFD"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5FF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B8E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9A3D"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D69A"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8D84"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C3F1" w14:textId="77777777" w:rsidR="00F438B4" w:rsidRPr="00635AA3" w:rsidRDefault="00F438B4" w:rsidP="000418A2">
            <w:pPr>
              <w:pStyle w:val="rowtabella0"/>
              <w:jc w:val="center"/>
              <w:rPr>
                <w:color w:val="002060"/>
              </w:rPr>
            </w:pPr>
            <w:r w:rsidRPr="00635AA3">
              <w:rPr>
                <w:color w:val="002060"/>
              </w:rPr>
              <w:t>0</w:t>
            </w:r>
          </w:p>
        </w:tc>
      </w:tr>
    </w:tbl>
    <w:p w14:paraId="54790C9B" w14:textId="77777777" w:rsidR="00F438B4" w:rsidRPr="00635AA3" w:rsidRDefault="00F438B4" w:rsidP="00F438B4">
      <w:pPr>
        <w:pStyle w:val="breakline"/>
        <w:rPr>
          <w:color w:val="002060"/>
        </w:rPr>
      </w:pPr>
    </w:p>
    <w:p w14:paraId="42E58BB9" w14:textId="77777777" w:rsidR="00F438B4" w:rsidRPr="00635AA3" w:rsidRDefault="00F438B4" w:rsidP="00F438B4">
      <w:pPr>
        <w:pStyle w:val="breakline"/>
        <w:rPr>
          <w:color w:val="002060"/>
        </w:rPr>
      </w:pPr>
    </w:p>
    <w:p w14:paraId="7B2E03E2" w14:textId="77777777" w:rsidR="00F438B4" w:rsidRPr="00635AA3" w:rsidRDefault="00F438B4" w:rsidP="00F438B4">
      <w:pPr>
        <w:pStyle w:val="titoloprinc0"/>
        <w:rPr>
          <w:color w:val="002060"/>
        </w:rPr>
      </w:pPr>
      <w:r w:rsidRPr="00635AA3">
        <w:rPr>
          <w:color w:val="002060"/>
        </w:rPr>
        <w:t>PROGRAMMA GARE</w:t>
      </w:r>
    </w:p>
    <w:p w14:paraId="2F57E07A" w14:textId="77777777" w:rsidR="00F438B4" w:rsidRPr="00635AA3" w:rsidRDefault="00F438B4" w:rsidP="00F438B4">
      <w:pPr>
        <w:pStyle w:val="breakline"/>
        <w:rPr>
          <w:color w:val="002060"/>
        </w:rPr>
      </w:pPr>
    </w:p>
    <w:p w14:paraId="594B6709" w14:textId="77777777" w:rsidR="00F438B4" w:rsidRPr="00635AA3" w:rsidRDefault="00F438B4" w:rsidP="00F438B4">
      <w:pPr>
        <w:pStyle w:val="sottotitolocampionato10"/>
        <w:rPr>
          <w:color w:val="002060"/>
        </w:rPr>
      </w:pPr>
      <w:r w:rsidRPr="00635AA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38B4" w:rsidRPr="00635AA3" w14:paraId="10412558"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C9F62"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B47A6"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86501"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78598"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CF4D4"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95655"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1FBAD"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023C5C88" w14:textId="77777777" w:rsidTr="000418A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42606F" w14:textId="77777777" w:rsidR="00F438B4" w:rsidRPr="00635AA3" w:rsidRDefault="00F438B4" w:rsidP="000418A2">
            <w:pPr>
              <w:pStyle w:val="rowtabella0"/>
              <w:rPr>
                <w:color w:val="002060"/>
              </w:rPr>
            </w:pPr>
            <w:r w:rsidRPr="00635AA3">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7A5665" w14:textId="77777777" w:rsidR="00F438B4" w:rsidRPr="00635AA3" w:rsidRDefault="00F438B4" w:rsidP="000418A2">
            <w:pPr>
              <w:pStyle w:val="rowtabella0"/>
              <w:rPr>
                <w:color w:val="002060"/>
              </w:rPr>
            </w:pPr>
            <w:r w:rsidRPr="00635AA3">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132E3" w14:textId="77777777" w:rsidR="00F438B4" w:rsidRPr="00635AA3" w:rsidRDefault="00F438B4" w:rsidP="000418A2">
            <w:pPr>
              <w:pStyle w:val="rowtabella0"/>
              <w:jc w:val="center"/>
              <w:rPr>
                <w:color w:val="002060"/>
              </w:rPr>
            </w:pPr>
            <w:r w:rsidRPr="00635AA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A1246" w14:textId="77777777" w:rsidR="00F438B4" w:rsidRPr="00635AA3" w:rsidRDefault="00F438B4" w:rsidP="000418A2">
            <w:pPr>
              <w:pStyle w:val="rowtabella0"/>
              <w:rPr>
                <w:color w:val="002060"/>
              </w:rPr>
            </w:pPr>
            <w:r w:rsidRPr="00635AA3">
              <w:rPr>
                <w:color w:val="002060"/>
              </w:rPr>
              <w:t>30/11/2023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3BB8CF" w14:textId="77777777" w:rsidR="00F438B4" w:rsidRPr="00635AA3" w:rsidRDefault="00F438B4" w:rsidP="000418A2">
            <w:pPr>
              <w:pStyle w:val="rowtabella0"/>
              <w:rPr>
                <w:color w:val="002060"/>
              </w:rPr>
            </w:pPr>
            <w:r w:rsidRPr="00635AA3">
              <w:rPr>
                <w:color w:val="002060"/>
              </w:rPr>
              <w:t>5425 CAMPO SCOPERTO TAVERNELLE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DAB92" w14:textId="77777777" w:rsidR="00F438B4" w:rsidRPr="00635AA3" w:rsidRDefault="00F438B4" w:rsidP="000418A2">
            <w:pPr>
              <w:pStyle w:val="rowtabella0"/>
              <w:rPr>
                <w:color w:val="002060"/>
              </w:rPr>
            </w:pPr>
            <w:r w:rsidRPr="00635AA3">
              <w:rPr>
                <w:color w:val="002060"/>
              </w:rPr>
              <w:t>COLLI AL MEUAURO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C0018" w14:textId="77777777" w:rsidR="00F438B4" w:rsidRPr="00635AA3" w:rsidRDefault="00F438B4" w:rsidP="000418A2">
            <w:pPr>
              <w:pStyle w:val="rowtabella0"/>
              <w:rPr>
                <w:color w:val="002060"/>
              </w:rPr>
            </w:pPr>
            <w:r w:rsidRPr="00635AA3">
              <w:rPr>
                <w:color w:val="002060"/>
              </w:rPr>
              <w:t>VIA DEI LECCI-TAVERNELLE</w:t>
            </w:r>
          </w:p>
        </w:tc>
      </w:tr>
    </w:tbl>
    <w:p w14:paraId="60B68FA4" w14:textId="77777777" w:rsidR="00F438B4" w:rsidRPr="00635AA3" w:rsidRDefault="00F438B4" w:rsidP="00F438B4">
      <w:pPr>
        <w:pStyle w:val="breakline"/>
        <w:rPr>
          <w:color w:val="002060"/>
        </w:rPr>
      </w:pPr>
    </w:p>
    <w:p w14:paraId="56B1764C" w14:textId="77777777" w:rsidR="00F438B4" w:rsidRPr="00635AA3" w:rsidRDefault="00F438B4" w:rsidP="00F438B4">
      <w:pPr>
        <w:pStyle w:val="breakline"/>
        <w:rPr>
          <w:color w:val="002060"/>
        </w:rPr>
      </w:pPr>
    </w:p>
    <w:p w14:paraId="71142BC8" w14:textId="77777777" w:rsidR="00F438B4" w:rsidRPr="00635AA3" w:rsidRDefault="00F438B4" w:rsidP="00F438B4">
      <w:pPr>
        <w:pStyle w:val="breakline"/>
        <w:rPr>
          <w:color w:val="002060"/>
        </w:rPr>
      </w:pPr>
    </w:p>
    <w:p w14:paraId="2DE08042" w14:textId="77777777" w:rsidR="00F438B4" w:rsidRPr="00635AA3" w:rsidRDefault="00F438B4" w:rsidP="00F438B4">
      <w:pPr>
        <w:pStyle w:val="sottotitolocampionato10"/>
        <w:rPr>
          <w:color w:val="002060"/>
        </w:rPr>
      </w:pPr>
      <w:r w:rsidRPr="00635AA3">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38B4" w:rsidRPr="00635AA3" w14:paraId="3D992378"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52D56"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8E90D"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16307"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0CC13"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1C826"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82C13"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FBFAD"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3CE544A7" w14:textId="77777777" w:rsidTr="000418A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F28158" w14:textId="77777777" w:rsidR="00F438B4" w:rsidRPr="00635AA3" w:rsidRDefault="00F438B4" w:rsidP="000418A2">
            <w:pPr>
              <w:pStyle w:val="rowtabella0"/>
              <w:rPr>
                <w:color w:val="002060"/>
              </w:rPr>
            </w:pPr>
            <w:r w:rsidRPr="00635AA3">
              <w:rPr>
                <w:color w:val="002060"/>
              </w:rPr>
              <w:t>CARISSIMI 2016</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8E324" w14:textId="77777777" w:rsidR="00F438B4" w:rsidRPr="00635AA3" w:rsidRDefault="00F438B4" w:rsidP="000418A2">
            <w:pPr>
              <w:pStyle w:val="rowtabella0"/>
              <w:rPr>
                <w:color w:val="002060"/>
              </w:rPr>
            </w:pPr>
            <w:r w:rsidRPr="00635AA3">
              <w:rPr>
                <w:color w:val="002060"/>
              </w:rPr>
              <w:t xml:space="preserve">AUDAX 1970 </w:t>
            </w:r>
            <w:proofErr w:type="gramStart"/>
            <w:r w:rsidRPr="00635AA3">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E8B35" w14:textId="77777777" w:rsidR="00F438B4" w:rsidRPr="00635AA3" w:rsidRDefault="00F438B4" w:rsidP="000418A2">
            <w:pPr>
              <w:pStyle w:val="rowtabella0"/>
              <w:jc w:val="center"/>
              <w:rPr>
                <w:color w:val="002060"/>
              </w:rPr>
            </w:pPr>
            <w:r w:rsidRPr="00635AA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F53C2" w14:textId="77777777" w:rsidR="00F438B4" w:rsidRPr="00635AA3" w:rsidRDefault="00F438B4" w:rsidP="000418A2">
            <w:pPr>
              <w:pStyle w:val="rowtabella0"/>
              <w:rPr>
                <w:color w:val="002060"/>
              </w:rPr>
            </w:pPr>
            <w:r w:rsidRPr="00635AA3">
              <w:rPr>
                <w:color w:val="002060"/>
              </w:rPr>
              <w:t>30/11/2023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D1BB5" w14:textId="77777777" w:rsidR="00F438B4" w:rsidRPr="00635AA3" w:rsidRDefault="00F438B4" w:rsidP="000418A2">
            <w:pPr>
              <w:pStyle w:val="rowtabella0"/>
              <w:rPr>
                <w:color w:val="002060"/>
              </w:rPr>
            </w:pPr>
            <w:r w:rsidRPr="00635AA3">
              <w:rPr>
                <w:color w:val="002060"/>
              </w:rPr>
              <w:t xml:space="preserve">5454 </w:t>
            </w:r>
            <w:proofErr w:type="gramStart"/>
            <w:r w:rsidRPr="00635AA3">
              <w:rPr>
                <w:color w:val="002060"/>
              </w:rPr>
              <w:t>C.COPERTO</w:t>
            </w:r>
            <w:proofErr w:type="gramEnd"/>
            <w:r w:rsidRPr="00635AA3">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CCDB1" w14:textId="77777777" w:rsidR="00F438B4" w:rsidRPr="00635AA3" w:rsidRDefault="00F438B4" w:rsidP="000418A2">
            <w:pPr>
              <w:pStyle w:val="rowtabella0"/>
              <w:rPr>
                <w:color w:val="002060"/>
              </w:rPr>
            </w:pPr>
            <w:r w:rsidRPr="00635AA3">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BB82B" w14:textId="77777777" w:rsidR="00F438B4" w:rsidRPr="00635AA3" w:rsidRDefault="00F438B4" w:rsidP="000418A2">
            <w:pPr>
              <w:pStyle w:val="rowtabella0"/>
              <w:rPr>
                <w:color w:val="002060"/>
              </w:rPr>
            </w:pPr>
            <w:r w:rsidRPr="00635AA3">
              <w:rPr>
                <w:color w:val="002060"/>
              </w:rPr>
              <w:t>VIA VILLA TOMBARI</w:t>
            </w:r>
          </w:p>
        </w:tc>
      </w:tr>
    </w:tbl>
    <w:p w14:paraId="42879E3F" w14:textId="77777777" w:rsidR="00F438B4" w:rsidRPr="00635AA3" w:rsidRDefault="00F438B4" w:rsidP="00F438B4">
      <w:pPr>
        <w:pStyle w:val="breakline"/>
        <w:rPr>
          <w:color w:val="002060"/>
        </w:rPr>
      </w:pPr>
    </w:p>
    <w:p w14:paraId="67CEC015" w14:textId="77777777" w:rsidR="00F438B4" w:rsidRPr="00635AA3" w:rsidRDefault="00F438B4" w:rsidP="00F438B4">
      <w:pPr>
        <w:pStyle w:val="breakline"/>
        <w:rPr>
          <w:color w:val="002060"/>
        </w:rPr>
      </w:pPr>
    </w:p>
    <w:p w14:paraId="01ABE6BC" w14:textId="77777777" w:rsidR="00F438B4" w:rsidRPr="00635AA3" w:rsidRDefault="00F438B4" w:rsidP="00F438B4">
      <w:pPr>
        <w:pStyle w:val="breakline"/>
        <w:rPr>
          <w:color w:val="002060"/>
        </w:rPr>
      </w:pPr>
    </w:p>
    <w:p w14:paraId="3ABF6C80" w14:textId="77777777" w:rsidR="00F438B4" w:rsidRPr="00635AA3" w:rsidRDefault="00F438B4" w:rsidP="00F438B4">
      <w:pPr>
        <w:pStyle w:val="sottotitolocampionato10"/>
        <w:rPr>
          <w:color w:val="002060"/>
        </w:rPr>
      </w:pPr>
      <w:r w:rsidRPr="00635AA3">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F438B4" w:rsidRPr="00635AA3" w14:paraId="049B0ACF"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238CD"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9FA32"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03552"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4683"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FBA26"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5243E"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C093C"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4C5059CA"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A49AA" w14:textId="77777777" w:rsidR="00F438B4" w:rsidRPr="00635AA3" w:rsidRDefault="00F438B4" w:rsidP="000418A2">
            <w:pPr>
              <w:pStyle w:val="rowtabella0"/>
              <w:rPr>
                <w:color w:val="002060"/>
              </w:rPr>
            </w:pPr>
            <w:r w:rsidRPr="00635AA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8EDDF" w14:textId="77777777" w:rsidR="00F438B4" w:rsidRPr="00635AA3" w:rsidRDefault="00F438B4" w:rsidP="000418A2">
            <w:pPr>
              <w:pStyle w:val="rowtabella0"/>
              <w:rPr>
                <w:color w:val="002060"/>
              </w:rPr>
            </w:pPr>
            <w:r w:rsidRPr="00635AA3">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A9286" w14:textId="77777777" w:rsidR="00F438B4" w:rsidRPr="00635AA3" w:rsidRDefault="00F438B4" w:rsidP="000418A2">
            <w:pPr>
              <w:pStyle w:val="rowtabella0"/>
              <w:jc w:val="center"/>
              <w:rPr>
                <w:color w:val="002060"/>
              </w:rPr>
            </w:pPr>
            <w:r w:rsidRPr="00635A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40B1A" w14:textId="77777777" w:rsidR="00F438B4" w:rsidRPr="00635AA3" w:rsidRDefault="00F438B4" w:rsidP="000418A2">
            <w:pPr>
              <w:pStyle w:val="rowtabella0"/>
              <w:rPr>
                <w:color w:val="002060"/>
              </w:rPr>
            </w:pPr>
            <w:r w:rsidRPr="00635AA3">
              <w:rPr>
                <w:color w:val="002060"/>
              </w:rPr>
              <w:t>02/12/2023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AB7EB" w14:textId="77777777" w:rsidR="00F438B4" w:rsidRPr="00635AA3" w:rsidRDefault="00F438B4" w:rsidP="000418A2">
            <w:pPr>
              <w:pStyle w:val="rowtabella0"/>
              <w:rPr>
                <w:color w:val="002060"/>
              </w:rPr>
            </w:pPr>
            <w:r w:rsidRPr="00635AA3">
              <w:rPr>
                <w:color w:val="002060"/>
              </w:rPr>
              <w:t xml:space="preserve">5429 PAL.COM. </w:t>
            </w:r>
            <w:proofErr w:type="gramStart"/>
            <w:r w:rsidRPr="00635AA3">
              <w:rPr>
                <w:color w:val="002060"/>
              </w:rPr>
              <w:t>S.MICHELE</w:t>
            </w:r>
            <w:proofErr w:type="gramEnd"/>
            <w:r w:rsidRPr="00635AA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E732F" w14:textId="77777777" w:rsidR="00F438B4" w:rsidRPr="00635AA3" w:rsidRDefault="00F438B4" w:rsidP="000418A2">
            <w:pPr>
              <w:pStyle w:val="rowtabella0"/>
              <w:rPr>
                <w:color w:val="002060"/>
              </w:rPr>
            </w:pPr>
            <w:r w:rsidRPr="00635AA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5B07C" w14:textId="77777777" w:rsidR="00F438B4" w:rsidRPr="00635AA3" w:rsidRDefault="00F438B4" w:rsidP="000418A2">
            <w:pPr>
              <w:pStyle w:val="rowtabella0"/>
              <w:rPr>
                <w:color w:val="002060"/>
              </w:rPr>
            </w:pPr>
            <w:r w:rsidRPr="00635AA3">
              <w:rPr>
                <w:color w:val="002060"/>
              </w:rPr>
              <w:t>VIA LORETO</w:t>
            </w:r>
          </w:p>
        </w:tc>
      </w:tr>
      <w:tr w:rsidR="00F438B4" w:rsidRPr="00635AA3" w14:paraId="3DE6CEE1"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9184EE" w14:textId="77777777" w:rsidR="00F438B4" w:rsidRPr="00635AA3" w:rsidRDefault="00F438B4" w:rsidP="000418A2">
            <w:pPr>
              <w:pStyle w:val="rowtabella0"/>
              <w:rPr>
                <w:color w:val="002060"/>
              </w:rPr>
            </w:pPr>
            <w:r w:rsidRPr="00635AA3">
              <w:rPr>
                <w:color w:val="002060"/>
              </w:rPr>
              <w:lastRenderedPageBreak/>
              <w:t xml:space="preserve">AUDAX 1970 </w:t>
            </w:r>
            <w:proofErr w:type="gramStart"/>
            <w:r w:rsidRPr="00635AA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5838B" w14:textId="77777777" w:rsidR="00F438B4" w:rsidRPr="00635AA3" w:rsidRDefault="00F438B4" w:rsidP="000418A2">
            <w:pPr>
              <w:pStyle w:val="rowtabella0"/>
              <w:rPr>
                <w:color w:val="002060"/>
              </w:rPr>
            </w:pPr>
            <w:r w:rsidRPr="00635AA3">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B42040"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5E5EF" w14:textId="77777777" w:rsidR="00F438B4" w:rsidRPr="00635AA3" w:rsidRDefault="00F438B4" w:rsidP="000418A2">
            <w:pPr>
              <w:pStyle w:val="rowtabella0"/>
              <w:rPr>
                <w:color w:val="002060"/>
              </w:rPr>
            </w:pPr>
            <w:r w:rsidRPr="00635AA3">
              <w:rPr>
                <w:color w:val="002060"/>
              </w:rPr>
              <w:t>02/12/2023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92BB84" w14:textId="77777777" w:rsidR="00F438B4" w:rsidRPr="00635AA3" w:rsidRDefault="00F438B4" w:rsidP="000418A2">
            <w:pPr>
              <w:pStyle w:val="rowtabella0"/>
              <w:rPr>
                <w:color w:val="002060"/>
              </w:rPr>
            </w:pPr>
            <w:r w:rsidRPr="00635AA3">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0B1E8" w14:textId="77777777" w:rsidR="00F438B4" w:rsidRPr="00635AA3" w:rsidRDefault="00F438B4" w:rsidP="000418A2">
            <w:pPr>
              <w:pStyle w:val="rowtabella0"/>
              <w:rPr>
                <w:color w:val="002060"/>
              </w:rPr>
            </w:pPr>
            <w:r w:rsidRPr="00635AA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61455" w14:textId="77777777" w:rsidR="00F438B4" w:rsidRPr="00635AA3" w:rsidRDefault="00F438B4" w:rsidP="000418A2">
            <w:pPr>
              <w:pStyle w:val="rowtabella0"/>
              <w:rPr>
                <w:color w:val="002060"/>
              </w:rPr>
            </w:pPr>
            <w:r w:rsidRPr="00635AA3">
              <w:rPr>
                <w:color w:val="002060"/>
              </w:rPr>
              <w:t>VIA CAPANNA SNC</w:t>
            </w:r>
          </w:p>
        </w:tc>
      </w:tr>
      <w:tr w:rsidR="00F438B4" w:rsidRPr="00635AA3" w14:paraId="6D67BE15"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B6AF3" w14:textId="77777777" w:rsidR="00F438B4" w:rsidRPr="00635AA3" w:rsidRDefault="00F438B4" w:rsidP="000418A2">
            <w:pPr>
              <w:pStyle w:val="rowtabella0"/>
              <w:rPr>
                <w:color w:val="002060"/>
              </w:rPr>
            </w:pPr>
            <w:r w:rsidRPr="00635AA3">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2C49F" w14:textId="77777777" w:rsidR="00F438B4" w:rsidRPr="00635AA3" w:rsidRDefault="00F438B4" w:rsidP="000418A2">
            <w:pPr>
              <w:pStyle w:val="rowtabella0"/>
              <w:rPr>
                <w:color w:val="002060"/>
              </w:rPr>
            </w:pPr>
            <w:r w:rsidRPr="00635AA3">
              <w:rPr>
                <w:color w:val="002060"/>
              </w:rPr>
              <w:t xml:space="preserve">AMICI DEL </w:t>
            </w:r>
            <w:proofErr w:type="spellStart"/>
            <w:r w:rsidRPr="00635AA3">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1DC128"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87FA9D" w14:textId="77777777" w:rsidR="00F438B4" w:rsidRPr="00635AA3" w:rsidRDefault="00F438B4" w:rsidP="000418A2">
            <w:pPr>
              <w:pStyle w:val="rowtabella0"/>
              <w:rPr>
                <w:color w:val="002060"/>
              </w:rPr>
            </w:pPr>
            <w:r w:rsidRPr="00635AA3">
              <w:rPr>
                <w:color w:val="002060"/>
              </w:rPr>
              <w:t>02/12/2023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64621" w14:textId="77777777" w:rsidR="00F438B4" w:rsidRPr="00635AA3" w:rsidRDefault="00F438B4" w:rsidP="000418A2">
            <w:pPr>
              <w:pStyle w:val="rowtabella0"/>
              <w:rPr>
                <w:color w:val="002060"/>
              </w:rPr>
            </w:pPr>
            <w:r w:rsidRPr="00635AA3">
              <w:rPr>
                <w:color w:val="002060"/>
              </w:rPr>
              <w:t xml:space="preserve">5454 </w:t>
            </w:r>
            <w:proofErr w:type="gramStart"/>
            <w:r w:rsidRPr="00635AA3">
              <w:rPr>
                <w:color w:val="002060"/>
              </w:rPr>
              <w:t>C.COPERTO</w:t>
            </w:r>
            <w:proofErr w:type="gramEnd"/>
            <w:r w:rsidRPr="00635AA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D4BD0" w14:textId="77777777" w:rsidR="00F438B4" w:rsidRPr="00635AA3" w:rsidRDefault="00F438B4" w:rsidP="000418A2">
            <w:pPr>
              <w:pStyle w:val="rowtabella0"/>
              <w:rPr>
                <w:color w:val="002060"/>
              </w:rPr>
            </w:pPr>
            <w:r w:rsidRPr="00635AA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22CA7" w14:textId="77777777" w:rsidR="00F438B4" w:rsidRPr="00635AA3" w:rsidRDefault="00F438B4" w:rsidP="000418A2">
            <w:pPr>
              <w:pStyle w:val="rowtabella0"/>
              <w:rPr>
                <w:color w:val="002060"/>
              </w:rPr>
            </w:pPr>
            <w:r w:rsidRPr="00635AA3">
              <w:rPr>
                <w:color w:val="002060"/>
              </w:rPr>
              <w:t>VIA VILLA TOMBARI</w:t>
            </w:r>
          </w:p>
        </w:tc>
      </w:tr>
      <w:tr w:rsidR="00F438B4" w:rsidRPr="00635AA3" w14:paraId="224A9023"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42D68" w14:textId="77777777" w:rsidR="00F438B4" w:rsidRPr="00635AA3" w:rsidRDefault="00F438B4" w:rsidP="000418A2">
            <w:pPr>
              <w:pStyle w:val="rowtabella0"/>
              <w:rPr>
                <w:color w:val="002060"/>
              </w:rPr>
            </w:pPr>
            <w:r w:rsidRPr="00635AA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EB956" w14:textId="77777777" w:rsidR="00F438B4" w:rsidRPr="00635AA3" w:rsidRDefault="00F438B4" w:rsidP="000418A2">
            <w:pPr>
              <w:pStyle w:val="rowtabella0"/>
              <w:rPr>
                <w:color w:val="002060"/>
              </w:rPr>
            </w:pPr>
            <w:r w:rsidRPr="00635AA3">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8E7D1"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21305" w14:textId="77777777" w:rsidR="00F438B4" w:rsidRPr="00635AA3" w:rsidRDefault="00F438B4" w:rsidP="000418A2">
            <w:pPr>
              <w:pStyle w:val="rowtabella0"/>
              <w:rPr>
                <w:color w:val="002060"/>
              </w:rPr>
            </w:pPr>
            <w:r w:rsidRPr="00635AA3">
              <w:rPr>
                <w:color w:val="002060"/>
              </w:rPr>
              <w:t>03/12/2023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07556" w14:textId="77777777" w:rsidR="00F438B4" w:rsidRPr="00635AA3" w:rsidRDefault="00F438B4" w:rsidP="000418A2">
            <w:pPr>
              <w:pStyle w:val="rowtabella0"/>
              <w:rPr>
                <w:color w:val="002060"/>
              </w:rPr>
            </w:pPr>
            <w:r w:rsidRPr="00635AA3">
              <w:rPr>
                <w:color w:val="002060"/>
              </w:rPr>
              <w:t xml:space="preserve">5454 </w:t>
            </w:r>
            <w:proofErr w:type="gramStart"/>
            <w:r w:rsidRPr="00635AA3">
              <w:rPr>
                <w:color w:val="002060"/>
              </w:rPr>
              <w:t>C.COPERTO</w:t>
            </w:r>
            <w:proofErr w:type="gramEnd"/>
            <w:r w:rsidRPr="00635AA3">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2723C" w14:textId="77777777" w:rsidR="00F438B4" w:rsidRPr="00635AA3" w:rsidRDefault="00F438B4" w:rsidP="000418A2">
            <w:pPr>
              <w:pStyle w:val="rowtabella0"/>
              <w:rPr>
                <w:color w:val="002060"/>
              </w:rPr>
            </w:pPr>
            <w:r w:rsidRPr="00635AA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5235D" w14:textId="77777777" w:rsidR="00F438B4" w:rsidRPr="00635AA3" w:rsidRDefault="00F438B4" w:rsidP="000418A2">
            <w:pPr>
              <w:pStyle w:val="rowtabella0"/>
              <w:rPr>
                <w:color w:val="002060"/>
              </w:rPr>
            </w:pPr>
            <w:r w:rsidRPr="00635AA3">
              <w:rPr>
                <w:color w:val="002060"/>
              </w:rPr>
              <w:t>VIA VILLA TOMBARI</w:t>
            </w:r>
          </w:p>
        </w:tc>
      </w:tr>
    </w:tbl>
    <w:p w14:paraId="21885107" w14:textId="77777777" w:rsidR="00F438B4" w:rsidRPr="00635AA3" w:rsidRDefault="00F438B4" w:rsidP="00F438B4">
      <w:pPr>
        <w:pStyle w:val="breakline"/>
        <w:rPr>
          <w:color w:val="002060"/>
        </w:rPr>
      </w:pPr>
    </w:p>
    <w:p w14:paraId="059949DF" w14:textId="77777777" w:rsidR="00F438B4" w:rsidRPr="00635AA3" w:rsidRDefault="00F438B4" w:rsidP="00F438B4">
      <w:pPr>
        <w:pStyle w:val="breakline"/>
        <w:rPr>
          <w:color w:val="002060"/>
        </w:rPr>
      </w:pPr>
    </w:p>
    <w:p w14:paraId="64B398B2" w14:textId="77777777" w:rsidR="00F438B4" w:rsidRPr="00635AA3" w:rsidRDefault="00F438B4" w:rsidP="00F438B4">
      <w:pPr>
        <w:pStyle w:val="breakline"/>
        <w:rPr>
          <w:color w:val="002060"/>
        </w:rPr>
      </w:pPr>
    </w:p>
    <w:p w14:paraId="58F5D6B4" w14:textId="77777777" w:rsidR="00F438B4" w:rsidRPr="00635AA3" w:rsidRDefault="00F438B4" w:rsidP="00F438B4">
      <w:pPr>
        <w:pStyle w:val="sottotitolocampionato10"/>
        <w:rPr>
          <w:color w:val="002060"/>
        </w:rPr>
      </w:pPr>
      <w:r w:rsidRPr="00635AA3">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F438B4" w:rsidRPr="00635AA3" w14:paraId="50635C40"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A2C3"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2F7D7"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AED9D"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A7934"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87936"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E4BC"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9CB27"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0F1BE0C3"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D6EF3A" w14:textId="77777777" w:rsidR="00F438B4" w:rsidRPr="00635AA3" w:rsidRDefault="00F438B4" w:rsidP="000418A2">
            <w:pPr>
              <w:pStyle w:val="rowtabella0"/>
              <w:rPr>
                <w:color w:val="002060"/>
              </w:rPr>
            </w:pPr>
            <w:r w:rsidRPr="00635AA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42DBA" w14:textId="77777777" w:rsidR="00F438B4" w:rsidRPr="00635AA3" w:rsidRDefault="00F438B4" w:rsidP="000418A2">
            <w:pPr>
              <w:pStyle w:val="rowtabella0"/>
              <w:rPr>
                <w:color w:val="002060"/>
              </w:rPr>
            </w:pPr>
            <w:r w:rsidRPr="00635AA3">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B3879" w14:textId="77777777" w:rsidR="00F438B4" w:rsidRPr="00635AA3" w:rsidRDefault="00F438B4" w:rsidP="000418A2">
            <w:pPr>
              <w:pStyle w:val="rowtabella0"/>
              <w:jc w:val="center"/>
              <w:rPr>
                <w:color w:val="002060"/>
              </w:rPr>
            </w:pPr>
            <w:r w:rsidRPr="00635A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2561E" w14:textId="77777777" w:rsidR="00F438B4" w:rsidRPr="00635AA3" w:rsidRDefault="00F438B4" w:rsidP="000418A2">
            <w:pPr>
              <w:pStyle w:val="rowtabella0"/>
              <w:rPr>
                <w:color w:val="002060"/>
              </w:rPr>
            </w:pPr>
            <w:r w:rsidRPr="00635AA3">
              <w:rPr>
                <w:color w:val="002060"/>
              </w:rPr>
              <w:t>02/12/2023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EA6C6" w14:textId="77777777" w:rsidR="00F438B4" w:rsidRPr="00635AA3" w:rsidRDefault="00F438B4" w:rsidP="000418A2">
            <w:pPr>
              <w:pStyle w:val="rowtabella0"/>
              <w:rPr>
                <w:color w:val="002060"/>
              </w:rPr>
            </w:pPr>
            <w:r w:rsidRPr="00635AA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0C6A7" w14:textId="77777777" w:rsidR="00F438B4" w:rsidRPr="00635AA3" w:rsidRDefault="00F438B4" w:rsidP="000418A2">
            <w:pPr>
              <w:pStyle w:val="rowtabella0"/>
              <w:rPr>
                <w:color w:val="002060"/>
              </w:rPr>
            </w:pPr>
            <w:r w:rsidRPr="00635A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1F4DF" w14:textId="77777777" w:rsidR="00F438B4" w:rsidRPr="00635AA3" w:rsidRDefault="00F438B4" w:rsidP="000418A2">
            <w:pPr>
              <w:pStyle w:val="rowtabella0"/>
              <w:rPr>
                <w:color w:val="002060"/>
              </w:rPr>
            </w:pPr>
            <w:r w:rsidRPr="00635AA3">
              <w:rPr>
                <w:color w:val="002060"/>
              </w:rPr>
              <w:t>VIA MADRE TERESA DI CALCUTTA</w:t>
            </w:r>
          </w:p>
        </w:tc>
      </w:tr>
      <w:tr w:rsidR="00F438B4" w:rsidRPr="00635AA3" w14:paraId="0DAC133C"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8A52D6" w14:textId="77777777" w:rsidR="00F438B4" w:rsidRPr="00635AA3" w:rsidRDefault="00F438B4" w:rsidP="000418A2">
            <w:pPr>
              <w:pStyle w:val="rowtabella0"/>
              <w:rPr>
                <w:color w:val="002060"/>
              </w:rPr>
            </w:pPr>
            <w:r w:rsidRPr="00635AA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98A5D9" w14:textId="77777777" w:rsidR="00F438B4" w:rsidRPr="00635AA3" w:rsidRDefault="00F438B4" w:rsidP="000418A2">
            <w:pPr>
              <w:pStyle w:val="rowtabella0"/>
              <w:rPr>
                <w:color w:val="002060"/>
              </w:rPr>
            </w:pPr>
            <w:r w:rsidRPr="00635AA3">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1F41F6"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242D2" w14:textId="77777777" w:rsidR="00F438B4" w:rsidRPr="00635AA3" w:rsidRDefault="00F438B4" w:rsidP="000418A2">
            <w:pPr>
              <w:pStyle w:val="rowtabella0"/>
              <w:rPr>
                <w:color w:val="002060"/>
              </w:rPr>
            </w:pPr>
            <w:r w:rsidRPr="00635AA3">
              <w:rPr>
                <w:color w:val="002060"/>
              </w:rPr>
              <w:t>02/12/2023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3A64ED" w14:textId="77777777" w:rsidR="00F438B4" w:rsidRPr="00635AA3" w:rsidRDefault="00F438B4" w:rsidP="000418A2">
            <w:pPr>
              <w:pStyle w:val="rowtabella0"/>
              <w:rPr>
                <w:color w:val="002060"/>
              </w:rPr>
            </w:pPr>
            <w:r w:rsidRPr="00635AA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ED4DB"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899AB" w14:textId="77777777" w:rsidR="00F438B4" w:rsidRPr="00635AA3" w:rsidRDefault="00F438B4" w:rsidP="000418A2">
            <w:pPr>
              <w:pStyle w:val="rowtabella0"/>
              <w:rPr>
                <w:color w:val="002060"/>
              </w:rPr>
            </w:pPr>
            <w:r w:rsidRPr="00635AA3">
              <w:rPr>
                <w:color w:val="002060"/>
              </w:rPr>
              <w:t>VIA GROTTE DI POSATORA 19/A</w:t>
            </w:r>
          </w:p>
        </w:tc>
      </w:tr>
      <w:tr w:rsidR="00F438B4" w:rsidRPr="00635AA3" w14:paraId="1E14E79E"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6A9DAB" w14:textId="77777777" w:rsidR="00F438B4" w:rsidRPr="00635AA3" w:rsidRDefault="00F438B4" w:rsidP="000418A2">
            <w:pPr>
              <w:pStyle w:val="rowtabella0"/>
              <w:rPr>
                <w:color w:val="002060"/>
              </w:rPr>
            </w:pPr>
            <w:r w:rsidRPr="00635AA3">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2F7DCB" w14:textId="77777777" w:rsidR="00F438B4" w:rsidRPr="00635AA3" w:rsidRDefault="00F438B4" w:rsidP="000418A2">
            <w:pPr>
              <w:pStyle w:val="rowtabella0"/>
              <w:rPr>
                <w:color w:val="002060"/>
              </w:rPr>
            </w:pPr>
            <w:r w:rsidRPr="00635AA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F991F7"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617390" w14:textId="77777777" w:rsidR="00F438B4" w:rsidRPr="00635AA3" w:rsidRDefault="00F438B4" w:rsidP="000418A2">
            <w:pPr>
              <w:pStyle w:val="rowtabella0"/>
              <w:rPr>
                <w:color w:val="002060"/>
              </w:rPr>
            </w:pPr>
            <w:r w:rsidRPr="00635AA3">
              <w:rPr>
                <w:color w:val="002060"/>
              </w:rPr>
              <w:t>02/12/2023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9B5C6B" w14:textId="77777777" w:rsidR="00F438B4" w:rsidRPr="00635AA3" w:rsidRDefault="00F438B4" w:rsidP="000418A2">
            <w:pPr>
              <w:pStyle w:val="rowtabella0"/>
              <w:rPr>
                <w:color w:val="002060"/>
              </w:rPr>
            </w:pPr>
            <w:r w:rsidRPr="00635AA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52714" w14:textId="77777777" w:rsidR="00F438B4" w:rsidRPr="00635AA3" w:rsidRDefault="00F438B4" w:rsidP="000418A2">
            <w:pPr>
              <w:pStyle w:val="rowtabella0"/>
              <w:rPr>
                <w:color w:val="002060"/>
              </w:rPr>
            </w:pPr>
            <w:r w:rsidRPr="00635AA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28D234" w14:textId="77777777" w:rsidR="00F438B4" w:rsidRPr="00635AA3" w:rsidRDefault="00F438B4" w:rsidP="000418A2">
            <w:pPr>
              <w:pStyle w:val="rowtabella0"/>
              <w:rPr>
                <w:color w:val="002060"/>
              </w:rPr>
            </w:pPr>
            <w:r w:rsidRPr="00635AA3">
              <w:rPr>
                <w:color w:val="002060"/>
              </w:rPr>
              <w:t>VIA DEI TESSITORI</w:t>
            </w:r>
          </w:p>
        </w:tc>
      </w:tr>
      <w:tr w:rsidR="00F438B4" w:rsidRPr="00635AA3" w14:paraId="1FF8C8A2"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650E5" w14:textId="77777777" w:rsidR="00F438B4" w:rsidRPr="00635AA3" w:rsidRDefault="00F438B4" w:rsidP="000418A2">
            <w:pPr>
              <w:pStyle w:val="rowtabella0"/>
              <w:rPr>
                <w:color w:val="002060"/>
              </w:rPr>
            </w:pPr>
            <w:r w:rsidRPr="00635AA3">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A3962" w14:textId="77777777" w:rsidR="00F438B4" w:rsidRPr="00635AA3" w:rsidRDefault="00F438B4" w:rsidP="000418A2">
            <w:pPr>
              <w:pStyle w:val="rowtabella0"/>
              <w:rPr>
                <w:color w:val="002060"/>
              </w:rPr>
            </w:pPr>
            <w:r w:rsidRPr="00635AA3">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8366C"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CB48F" w14:textId="77777777" w:rsidR="00F438B4" w:rsidRPr="00635AA3" w:rsidRDefault="00F438B4" w:rsidP="000418A2">
            <w:pPr>
              <w:pStyle w:val="rowtabella0"/>
              <w:rPr>
                <w:color w:val="002060"/>
              </w:rPr>
            </w:pPr>
            <w:r w:rsidRPr="00635AA3">
              <w:rPr>
                <w:color w:val="002060"/>
              </w:rPr>
              <w:t>02/12/2023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7BE4B" w14:textId="77777777" w:rsidR="00F438B4" w:rsidRPr="00635AA3" w:rsidRDefault="00F438B4" w:rsidP="000418A2">
            <w:pPr>
              <w:pStyle w:val="rowtabella0"/>
              <w:rPr>
                <w:color w:val="002060"/>
              </w:rPr>
            </w:pPr>
            <w:r w:rsidRPr="00635AA3">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C361C" w14:textId="77777777" w:rsidR="00F438B4" w:rsidRPr="00635AA3" w:rsidRDefault="00F438B4" w:rsidP="000418A2">
            <w:pPr>
              <w:pStyle w:val="rowtabella0"/>
              <w:rPr>
                <w:color w:val="002060"/>
              </w:rPr>
            </w:pPr>
            <w:r w:rsidRPr="00635AA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4BB78" w14:textId="77777777" w:rsidR="00F438B4" w:rsidRPr="00635AA3" w:rsidRDefault="00F438B4" w:rsidP="000418A2">
            <w:pPr>
              <w:pStyle w:val="rowtabella0"/>
              <w:rPr>
                <w:color w:val="002060"/>
              </w:rPr>
            </w:pPr>
            <w:r w:rsidRPr="00635AA3">
              <w:rPr>
                <w:color w:val="002060"/>
              </w:rPr>
              <w:t>VIA BRUNO BUOZZI</w:t>
            </w:r>
          </w:p>
        </w:tc>
      </w:tr>
    </w:tbl>
    <w:p w14:paraId="2635A0C1" w14:textId="77777777" w:rsidR="00F438B4" w:rsidRPr="00635AA3" w:rsidRDefault="00F438B4" w:rsidP="00F438B4">
      <w:pPr>
        <w:pStyle w:val="breakline"/>
        <w:rPr>
          <w:color w:val="002060"/>
        </w:rPr>
      </w:pPr>
    </w:p>
    <w:p w14:paraId="7264E4E7" w14:textId="77777777" w:rsidR="00F438B4" w:rsidRPr="00635AA3" w:rsidRDefault="00F438B4" w:rsidP="00F438B4">
      <w:pPr>
        <w:pStyle w:val="breakline"/>
        <w:rPr>
          <w:color w:val="002060"/>
        </w:rPr>
      </w:pPr>
    </w:p>
    <w:p w14:paraId="23AE5520" w14:textId="77777777" w:rsidR="00F438B4" w:rsidRPr="00635AA3" w:rsidRDefault="00F438B4" w:rsidP="00F438B4">
      <w:pPr>
        <w:pStyle w:val="breakline"/>
        <w:rPr>
          <w:color w:val="002060"/>
        </w:rPr>
      </w:pPr>
    </w:p>
    <w:p w14:paraId="720472FB" w14:textId="77777777" w:rsidR="00F438B4" w:rsidRPr="00635AA3" w:rsidRDefault="00F438B4" w:rsidP="00F438B4">
      <w:pPr>
        <w:pStyle w:val="sottotitolocampionato10"/>
        <w:rPr>
          <w:color w:val="002060"/>
        </w:rPr>
      </w:pPr>
      <w:r w:rsidRPr="00635AA3">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38B4" w:rsidRPr="00635AA3" w14:paraId="5486DA23"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BF687"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D6FE2"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A1EF3"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20EB1"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A81E7"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66072"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ED3F9"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09AA7185" w14:textId="77777777" w:rsidTr="000418A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6B5305" w14:textId="77777777" w:rsidR="00F438B4" w:rsidRPr="00635AA3" w:rsidRDefault="00F438B4" w:rsidP="000418A2">
            <w:pPr>
              <w:pStyle w:val="rowtabella0"/>
              <w:rPr>
                <w:color w:val="002060"/>
              </w:rPr>
            </w:pPr>
            <w:r w:rsidRPr="00635AA3">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5CCCA5" w14:textId="77777777" w:rsidR="00F438B4" w:rsidRPr="00635AA3" w:rsidRDefault="00F438B4" w:rsidP="000418A2">
            <w:pPr>
              <w:pStyle w:val="rowtabella0"/>
              <w:rPr>
                <w:color w:val="002060"/>
              </w:rPr>
            </w:pPr>
            <w:r w:rsidRPr="00635AA3">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3AA02" w14:textId="77777777" w:rsidR="00F438B4" w:rsidRPr="00635AA3" w:rsidRDefault="00F438B4" w:rsidP="000418A2">
            <w:pPr>
              <w:pStyle w:val="rowtabella0"/>
              <w:jc w:val="center"/>
              <w:rPr>
                <w:color w:val="002060"/>
              </w:rPr>
            </w:pPr>
            <w:r w:rsidRPr="00635AA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3E0749" w14:textId="77777777" w:rsidR="00F438B4" w:rsidRPr="00635AA3" w:rsidRDefault="00F438B4" w:rsidP="000418A2">
            <w:pPr>
              <w:pStyle w:val="rowtabella0"/>
              <w:rPr>
                <w:color w:val="002060"/>
              </w:rPr>
            </w:pPr>
            <w:r w:rsidRPr="00635AA3">
              <w:rPr>
                <w:color w:val="002060"/>
              </w:rPr>
              <w:t>30/11/2023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A5F54" w14:textId="77777777" w:rsidR="00F438B4" w:rsidRPr="00635AA3" w:rsidRDefault="00F438B4" w:rsidP="000418A2">
            <w:pPr>
              <w:pStyle w:val="rowtabella0"/>
              <w:rPr>
                <w:color w:val="002060"/>
              </w:rPr>
            </w:pPr>
            <w:r w:rsidRPr="00635AA3">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7CAE4" w14:textId="77777777" w:rsidR="00F438B4" w:rsidRPr="00635AA3" w:rsidRDefault="00F438B4" w:rsidP="000418A2">
            <w:pPr>
              <w:pStyle w:val="rowtabella0"/>
              <w:rPr>
                <w:color w:val="002060"/>
              </w:rPr>
            </w:pPr>
            <w:r w:rsidRPr="00635AA3">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F8191" w14:textId="77777777" w:rsidR="00F438B4" w:rsidRPr="00635AA3" w:rsidRDefault="00F438B4" w:rsidP="000418A2">
            <w:pPr>
              <w:pStyle w:val="rowtabella0"/>
              <w:rPr>
                <w:color w:val="002060"/>
              </w:rPr>
            </w:pPr>
            <w:r w:rsidRPr="00635AA3">
              <w:rPr>
                <w:color w:val="002060"/>
              </w:rPr>
              <w:t>VIA LUDOVICO SCARFIOTTI</w:t>
            </w:r>
          </w:p>
        </w:tc>
      </w:tr>
    </w:tbl>
    <w:p w14:paraId="6AD1A69F" w14:textId="77777777" w:rsidR="00F438B4" w:rsidRPr="00635AA3" w:rsidRDefault="00F438B4" w:rsidP="00F438B4">
      <w:pPr>
        <w:pStyle w:val="breakline"/>
        <w:rPr>
          <w:color w:val="002060"/>
        </w:rPr>
      </w:pPr>
    </w:p>
    <w:p w14:paraId="07F22185" w14:textId="77777777" w:rsidR="00F438B4" w:rsidRPr="00635AA3" w:rsidRDefault="00F438B4" w:rsidP="00F438B4">
      <w:pPr>
        <w:pStyle w:val="breakline"/>
        <w:rPr>
          <w:color w:val="002060"/>
        </w:rPr>
      </w:pPr>
    </w:p>
    <w:p w14:paraId="6EFC9340" w14:textId="77777777" w:rsidR="00F438B4" w:rsidRPr="00635AA3" w:rsidRDefault="00F438B4" w:rsidP="00F438B4">
      <w:pPr>
        <w:pStyle w:val="breakline"/>
        <w:rPr>
          <w:color w:val="002060"/>
        </w:rPr>
      </w:pPr>
    </w:p>
    <w:p w14:paraId="6AA9F755" w14:textId="77777777" w:rsidR="00F438B4" w:rsidRPr="00635AA3" w:rsidRDefault="00F438B4" w:rsidP="00F438B4">
      <w:pPr>
        <w:pStyle w:val="sottotitolocampionato10"/>
        <w:rPr>
          <w:color w:val="002060"/>
        </w:rPr>
      </w:pPr>
      <w:r w:rsidRPr="00635AA3">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1"/>
        <w:gridCol w:w="1568"/>
      </w:tblGrid>
      <w:tr w:rsidR="00F438B4" w:rsidRPr="00635AA3" w14:paraId="69862453"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2661A"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3AE57"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4109B"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CB5A"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EE248"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BD2E7"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6AD61"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5936FD3F"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2C65EF" w14:textId="77777777" w:rsidR="00F438B4" w:rsidRPr="00635AA3" w:rsidRDefault="00F438B4" w:rsidP="000418A2">
            <w:pPr>
              <w:pStyle w:val="rowtabella0"/>
              <w:rPr>
                <w:color w:val="002060"/>
              </w:rPr>
            </w:pPr>
            <w:r w:rsidRPr="00635AA3">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F743D" w14:textId="77777777" w:rsidR="00F438B4" w:rsidRPr="00635AA3" w:rsidRDefault="00F438B4" w:rsidP="000418A2">
            <w:pPr>
              <w:pStyle w:val="rowtabella0"/>
              <w:rPr>
                <w:color w:val="002060"/>
              </w:rPr>
            </w:pPr>
            <w:r w:rsidRPr="00635AA3">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B3003" w14:textId="77777777" w:rsidR="00F438B4" w:rsidRPr="00635AA3" w:rsidRDefault="00F438B4" w:rsidP="000418A2">
            <w:pPr>
              <w:pStyle w:val="rowtabella0"/>
              <w:jc w:val="center"/>
              <w:rPr>
                <w:color w:val="002060"/>
              </w:rPr>
            </w:pPr>
            <w:r w:rsidRPr="00635A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DB3A3" w14:textId="77777777" w:rsidR="00F438B4" w:rsidRPr="00635AA3" w:rsidRDefault="00F438B4" w:rsidP="000418A2">
            <w:pPr>
              <w:pStyle w:val="rowtabella0"/>
              <w:rPr>
                <w:color w:val="002060"/>
              </w:rPr>
            </w:pPr>
            <w:r w:rsidRPr="00635AA3">
              <w:rPr>
                <w:color w:val="002060"/>
              </w:rPr>
              <w:t>02/12/2023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1582B" w14:textId="77777777" w:rsidR="00F438B4" w:rsidRPr="00635AA3" w:rsidRDefault="00F438B4" w:rsidP="000418A2">
            <w:pPr>
              <w:pStyle w:val="rowtabella0"/>
              <w:rPr>
                <w:color w:val="002060"/>
              </w:rPr>
            </w:pPr>
            <w:r w:rsidRPr="00635AA3">
              <w:rPr>
                <w:color w:val="002060"/>
              </w:rPr>
              <w:t xml:space="preserve">5295 TENSOSTRUTTURA VIA </w:t>
            </w:r>
            <w:proofErr w:type="gramStart"/>
            <w:r w:rsidRPr="00635AA3">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04F4D" w14:textId="77777777" w:rsidR="00F438B4" w:rsidRPr="00635AA3" w:rsidRDefault="00F438B4" w:rsidP="000418A2">
            <w:pPr>
              <w:pStyle w:val="rowtabella0"/>
              <w:rPr>
                <w:color w:val="002060"/>
              </w:rPr>
            </w:pPr>
            <w:r w:rsidRPr="00635AA3">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F031C"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E.MATTEI</w:t>
            </w:r>
            <w:proofErr w:type="gramEnd"/>
          </w:p>
        </w:tc>
      </w:tr>
      <w:tr w:rsidR="00F438B4" w:rsidRPr="00635AA3" w14:paraId="216BC727"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E3CF2" w14:textId="77777777" w:rsidR="00F438B4" w:rsidRPr="00635AA3" w:rsidRDefault="00F438B4" w:rsidP="000418A2">
            <w:pPr>
              <w:pStyle w:val="rowtabella0"/>
              <w:rPr>
                <w:color w:val="002060"/>
              </w:rPr>
            </w:pPr>
            <w:r w:rsidRPr="00635AA3">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4C856" w14:textId="77777777" w:rsidR="00F438B4" w:rsidRPr="00635AA3" w:rsidRDefault="00F438B4" w:rsidP="000418A2">
            <w:pPr>
              <w:pStyle w:val="rowtabella0"/>
              <w:rPr>
                <w:color w:val="002060"/>
              </w:rPr>
            </w:pPr>
            <w:r w:rsidRPr="00635AA3">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D65C77"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A6172C" w14:textId="77777777" w:rsidR="00F438B4" w:rsidRPr="00635AA3" w:rsidRDefault="00F438B4" w:rsidP="000418A2">
            <w:pPr>
              <w:pStyle w:val="rowtabella0"/>
              <w:rPr>
                <w:color w:val="002060"/>
              </w:rPr>
            </w:pPr>
            <w:r w:rsidRPr="00635AA3">
              <w:rPr>
                <w:color w:val="002060"/>
              </w:rPr>
              <w:t>02/12/2023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D3D9EF" w14:textId="77777777" w:rsidR="00F438B4" w:rsidRPr="00635AA3" w:rsidRDefault="00F438B4" w:rsidP="000418A2">
            <w:pPr>
              <w:pStyle w:val="rowtabella0"/>
              <w:rPr>
                <w:color w:val="002060"/>
              </w:rPr>
            </w:pPr>
            <w:r w:rsidRPr="00635AA3">
              <w:rPr>
                <w:color w:val="002060"/>
              </w:rPr>
              <w:t xml:space="preserve">5623 PALESTRA </w:t>
            </w:r>
            <w:proofErr w:type="gramStart"/>
            <w:r w:rsidRPr="00635AA3">
              <w:rPr>
                <w:color w:val="002060"/>
              </w:rPr>
              <w:t>SC.MEDIA</w:t>
            </w:r>
            <w:proofErr w:type="gramEnd"/>
            <w:r w:rsidRPr="00635AA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C95B0" w14:textId="77777777" w:rsidR="00F438B4" w:rsidRPr="00635AA3" w:rsidRDefault="00F438B4" w:rsidP="000418A2">
            <w:pPr>
              <w:pStyle w:val="rowtabella0"/>
              <w:rPr>
                <w:color w:val="002060"/>
              </w:rPr>
            </w:pPr>
            <w:r w:rsidRPr="00635AA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7887B" w14:textId="77777777" w:rsidR="00F438B4" w:rsidRPr="00635AA3" w:rsidRDefault="00F438B4" w:rsidP="000418A2">
            <w:pPr>
              <w:pStyle w:val="rowtabella0"/>
              <w:rPr>
                <w:color w:val="002060"/>
              </w:rPr>
            </w:pPr>
            <w:r w:rsidRPr="00635AA3">
              <w:rPr>
                <w:color w:val="002060"/>
              </w:rPr>
              <w:t>VIA PIRANDELLO</w:t>
            </w:r>
          </w:p>
        </w:tc>
      </w:tr>
      <w:tr w:rsidR="00F438B4" w:rsidRPr="00635AA3" w14:paraId="0FB17250"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C3EF4C" w14:textId="77777777" w:rsidR="00F438B4" w:rsidRPr="00635AA3" w:rsidRDefault="00F438B4" w:rsidP="000418A2">
            <w:pPr>
              <w:pStyle w:val="rowtabella0"/>
              <w:rPr>
                <w:color w:val="002060"/>
              </w:rPr>
            </w:pPr>
            <w:r w:rsidRPr="00635AA3">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BFFF10" w14:textId="77777777" w:rsidR="00F438B4" w:rsidRPr="00635AA3" w:rsidRDefault="00F438B4" w:rsidP="000418A2">
            <w:pPr>
              <w:pStyle w:val="rowtabella0"/>
              <w:rPr>
                <w:color w:val="002060"/>
              </w:rPr>
            </w:pPr>
            <w:r w:rsidRPr="00635AA3">
              <w:rPr>
                <w:color w:val="002060"/>
              </w:rPr>
              <w:t xml:space="preserve">FIGHT BULLS </w:t>
            </w:r>
            <w:proofErr w:type="spellStart"/>
            <w:r w:rsidRPr="00635AA3">
              <w:rPr>
                <w:color w:val="002060"/>
              </w:rPr>
              <w:t>CORRIDONIsq.B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A8FB74"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C367AE" w14:textId="77777777" w:rsidR="00F438B4" w:rsidRPr="00635AA3" w:rsidRDefault="00F438B4" w:rsidP="000418A2">
            <w:pPr>
              <w:pStyle w:val="rowtabella0"/>
              <w:rPr>
                <w:color w:val="002060"/>
              </w:rPr>
            </w:pPr>
            <w:r w:rsidRPr="00635AA3">
              <w:rPr>
                <w:color w:val="002060"/>
              </w:rPr>
              <w:t>02/12/2023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D768C" w14:textId="77777777" w:rsidR="00F438B4" w:rsidRPr="00635AA3" w:rsidRDefault="00F438B4" w:rsidP="000418A2">
            <w:pPr>
              <w:pStyle w:val="rowtabella0"/>
              <w:rPr>
                <w:color w:val="002060"/>
              </w:rPr>
            </w:pPr>
            <w:r w:rsidRPr="00635AA3">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9A7E8" w14:textId="77777777" w:rsidR="00F438B4" w:rsidRPr="00635AA3" w:rsidRDefault="00F438B4" w:rsidP="000418A2">
            <w:pPr>
              <w:pStyle w:val="rowtabella0"/>
              <w:rPr>
                <w:color w:val="002060"/>
              </w:rPr>
            </w:pPr>
            <w:r w:rsidRPr="00635AA3">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B6153" w14:textId="77777777" w:rsidR="00F438B4" w:rsidRPr="00635AA3" w:rsidRDefault="00F438B4" w:rsidP="000418A2">
            <w:pPr>
              <w:pStyle w:val="rowtabella0"/>
              <w:rPr>
                <w:color w:val="002060"/>
              </w:rPr>
            </w:pPr>
            <w:r w:rsidRPr="00635AA3">
              <w:rPr>
                <w:color w:val="002060"/>
              </w:rPr>
              <w:t>VIA LUDOVICO SCARFIOTTI</w:t>
            </w:r>
          </w:p>
        </w:tc>
      </w:tr>
      <w:tr w:rsidR="00F438B4" w:rsidRPr="00635AA3" w14:paraId="77416836"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B33A4" w14:textId="77777777" w:rsidR="00F438B4" w:rsidRPr="00635AA3" w:rsidRDefault="00F438B4" w:rsidP="000418A2">
            <w:pPr>
              <w:pStyle w:val="rowtabella0"/>
              <w:rPr>
                <w:color w:val="002060"/>
              </w:rPr>
            </w:pPr>
            <w:r w:rsidRPr="00635AA3">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8E67C" w14:textId="77777777" w:rsidR="00F438B4" w:rsidRPr="00635AA3" w:rsidRDefault="00F438B4" w:rsidP="000418A2">
            <w:pPr>
              <w:pStyle w:val="rowtabella0"/>
              <w:rPr>
                <w:color w:val="002060"/>
              </w:rPr>
            </w:pPr>
            <w:r w:rsidRPr="00635AA3">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ED698"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B8439" w14:textId="77777777" w:rsidR="00F438B4" w:rsidRPr="00635AA3" w:rsidRDefault="00F438B4" w:rsidP="000418A2">
            <w:pPr>
              <w:pStyle w:val="rowtabella0"/>
              <w:rPr>
                <w:color w:val="002060"/>
              </w:rPr>
            </w:pPr>
            <w:r w:rsidRPr="00635AA3">
              <w:rPr>
                <w:color w:val="002060"/>
              </w:rPr>
              <w:t>03/12/2023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C6AFA" w14:textId="77777777" w:rsidR="00F438B4" w:rsidRPr="00635AA3" w:rsidRDefault="00F438B4" w:rsidP="000418A2">
            <w:pPr>
              <w:pStyle w:val="rowtabella0"/>
              <w:rPr>
                <w:color w:val="002060"/>
              </w:rPr>
            </w:pPr>
            <w:r w:rsidRPr="00635AA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0E4B7" w14:textId="77777777" w:rsidR="00F438B4" w:rsidRPr="00635AA3" w:rsidRDefault="00F438B4" w:rsidP="000418A2">
            <w:pPr>
              <w:pStyle w:val="rowtabella0"/>
              <w:rPr>
                <w:color w:val="002060"/>
              </w:rPr>
            </w:pPr>
            <w:r w:rsidRPr="00635AA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32FE6" w14:textId="77777777" w:rsidR="00F438B4" w:rsidRPr="00635AA3" w:rsidRDefault="00F438B4" w:rsidP="000418A2">
            <w:pPr>
              <w:pStyle w:val="rowtabella0"/>
              <w:rPr>
                <w:color w:val="002060"/>
              </w:rPr>
            </w:pPr>
            <w:r w:rsidRPr="00635AA3">
              <w:rPr>
                <w:color w:val="002060"/>
              </w:rPr>
              <w:t xml:space="preserve">LOC.MONTEROCCO VIA </w:t>
            </w:r>
            <w:proofErr w:type="gramStart"/>
            <w:r w:rsidRPr="00635AA3">
              <w:rPr>
                <w:color w:val="002060"/>
              </w:rPr>
              <w:t>A.MANCINI</w:t>
            </w:r>
            <w:proofErr w:type="gramEnd"/>
          </w:p>
        </w:tc>
      </w:tr>
    </w:tbl>
    <w:p w14:paraId="2347E1C5" w14:textId="77777777" w:rsidR="00F438B4" w:rsidRPr="00635AA3" w:rsidRDefault="00F438B4" w:rsidP="00F438B4">
      <w:pPr>
        <w:pStyle w:val="breakline"/>
        <w:rPr>
          <w:color w:val="002060"/>
        </w:rPr>
      </w:pPr>
    </w:p>
    <w:p w14:paraId="17AD09AD" w14:textId="77777777" w:rsidR="00F438B4" w:rsidRPr="00635AA3" w:rsidRDefault="00F438B4" w:rsidP="00F438B4">
      <w:pPr>
        <w:pStyle w:val="titolocampionato0"/>
        <w:shd w:val="clear" w:color="auto" w:fill="CCCCCC"/>
        <w:spacing w:before="80" w:after="40"/>
        <w:rPr>
          <w:color w:val="002060"/>
        </w:rPr>
      </w:pPr>
      <w:r w:rsidRPr="00635AA3">
        <w:rPr>
          <w:color w:val="002060"/>
        </w:rPr>
        <w:t>UNDER 15 C5 REGIONALI MASCHILI</w:t>
      </w:r>
    </w:p>
    <w:p w14:paraId="6458F3C8" w14:textId="77777777" w:rsidR="00F438B4" w:rsidRPr="00635AA3" w:rsidRDefault="00F438B4" w:rsidP="00F438B4">
      <w:pPr>
        <w:pStyle w:val="titoloprinc0"/>
        <w:rPr>
          <w:color w:val="002060"/>
        </w:rPr>
      </w:pPr>
      <w:r w:rsidRPr="00635AA3">
        <w:rPr>
          <w:color w:val="002060"/>
        </w:rPr>
        <w:t>VARIAZIONI AL PROGRAMMA GARE</w:t>
      </w:r>
    </w:p>
    <w:p w14:paraId="438D39DD" w14:textId="77777777" w:rsidR="00F438B4" w:rsidRPr="00635AA3" w:rsidRDefault="00F438B4" w:rsidP="00F438B4">
      <w:pPr>
        <w:pStyle w:val="breakline"/>
        <w:rPr>
          <w:color w:val="002060"/>
        </w:rPr>
      </w:pPr>
    </w:p>
    <w:p w14:paraId="1BF1B6F1" w14:textId="77777777" w:rsidR="00F438B4" w:rsidRPr="00635AA3" w:rsidRDefault="00F438B4" w:rsidP="00F438B4">
      <w:pPr>
        <w:pStyle w:val="breakline"/>
        <w:rPr>
          <w:color w:val="002060"/>
        </w:rPr>
      </w:pPr>
    </w:p>
    <w:p w14:paraId="4598BB3C"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70E48B92"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D83F"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BAE7F"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20E29"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6146E"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C27C"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3F911"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70234"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56A4" w14:textId="77777777" w:rsidR="00F438B4" w:rsidRPr="00635AA3" w:rsidRDefault="00F438B4" w:rsidP="000418A2">
            <w:pPr>
              <w:pStyle w:val="headertabella0"/>
              <w:rPr>
                <w:color w:val="002060"/>
              </w:rPr>
            </w:pPr>
            <w:r w:rsidRPr="00635AA3">
              <w:rPr>
                <w:color w:val="002060"/>
              </w:rPr>
              <w:t>Impianto</w:t>
            </w:r>
          </w:p>
        </w:tc>
      </w:tr>
      <w:tr w:rsidR="00F438B4" w:rsidRPr="00635AA3" w14:paraId="178FD24D"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5083" w14:textId="77777777" w:rsidR="00F438B4" w:rsidRPr="00F438B4" w:rsidRDefault="00F438B4" w:rsidP="000418A2">
            <w:pPr>
              <w:pStyle w:val="rowtabella0"/>
              <w:rPr>
                <w:color w:val="002060"/>
                <w:highlight w:val="yellow"/>
              </w:rPr>
            </w:pPr>
            <w:r w:rsidRPr="00F438B4">
              <w:rPr>
                <w:color w:val="002060"/>
                <w:highlight w:val="yellow"/>
              </w:rPr>
              <w:t>03/12/2023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576E" w14:textId="77777777" w:rsidR="00F438B4" w:rsidRPr="00F438B4" w:rsidRDefault="00F438B4" w:rsidP="000418A2">
            <w:pPr>
              <w:pStyle w:val="rowtabella0"/>
              <w:jc w:val="center"/>
              <w:rPr>
                <w:color w:val="002060"/>
                <w:highlight w:val="yellow"/>
              </w:rPr>
            </w:pPr>
            <w:r w:rsidRPr="00F438B4">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E664" w14:textId="77777777" w:rsidR="00F438B4" w:rsidRPr="00F438B4" w:rsidRDefault="00F438B4" w:rsidP="000418A2">
            <w:pPr>
              <w:pStyle w:val="rowtabella0"/>
              <w:rPr>
                <w:color w:val="002060"/>
                <w:highlight w:val="yellow"/>
              </w:rPr>
            </w:pPr>
            <w:r w:rsidRPr="00F438B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2C1E" w14:textId="77777777" w:rsidR="00F438B4" w:rsidRPr="00F438B4" w:rsidRDefault="00F438B4" w:rsidP="000418A2">
            <w:pPr>
              <w:pStyle w:val="rowtabella0"/>
              <w:rPr>
                <w:color w:val="002060"/>
                <w:highlight w:val="yellow"/>
              </w:rPr>
            </w:pPr>
            <w:r w:rsidRPr="00F438B4">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7807" w14:textId="7DEF2BDC"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8B6C" w14:textId="77777777" w:rsidR="00F438B4" w:rsidRPr="00F438B4" w:rsidRDefault="00F438B4" w:rsidP="000418A2">
            <w:pPr>
              <w:pStyle w:val="rowtabella0"/>
              <w:jc w:val="center"/>
              <w:rPr>
                <w:color w:val="002060"/>
                <w:highlight w:val="yellow"/>
              </w:rPr>
            </w:pPr>
            <w:r w:rsidRPr="00F438B4">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70C6" w14:textId="77777777" w:rsidR="00F438B4" w:rsidRPr="00635AA3" w:rsidRDefault="00F438B4" w:rsidP="000418A2">
            <w:pPr>
              <w:pStyle w:val="rowtabella0"/>
              <w:jc w:val="center"/>
              <w:rPr>
                <w:color w:val="002060"/>
              </w:rPr>
            </w:pPr>
            <w:r w:rsidRPr="00635AA3">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1ACB" w14:textId="77777777" w:rsidR="00F438B4" w:rsidRPr="00635AA3" w:rsidRDefault="00F438B4" w:rsidP="000418A2">
            <w:pPr>
              <w:rPr>
                <w:color w:val="002060"/>
              </w:rPr>
            </w:pPr>
          </w:p>
        </w:tc>
      </w:tr>
      <w:tr w:rsidR="00F438B4" w:rsidRPr="00635AA3" w14:paraId="38D72422"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891A" w14:textId="77777777" w:rsidR="00F438B4" w:rsidRPr="00F438B4" w:rsidRDefault="00F438B4" w:rsidP="000418A2">
            <w:pPr>
              <w:pStyle w:val="rowtabella0"/>
              <w:rPr>
                <w:color w:val="002060"/>
                <w:highlight w:val="yellow"/>
              </w:rPr>
            </w:pPr>
            <w:r w:rsidRPr="00F438B4">
              <w:rPr>
                <w:color w:val="002060"/>
                <w:highlight w:val="yellow"/>
              </w:rPr>
              <w:t>03/12/2023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F559A" w14:textId="77777777" w:rsidR="00F438B4" w:rsidRPr="00F438B4" w:rsidRDefault="00F438B4" w:rsidP="000418A2">
            <w:pPr>
              <w:pStyle w:val="rowtabella0"/>
              <w:jc w:val="center"/>
              <w:rPr>
                <w:color w:val="002060"/>
                <w:highlight w:val="yellow"/>
              </w:rPr>
            </w:pPr>
            <w:r w:rsidRPr="00F438B4">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E6C2" w14:textId="77777777" w:rsidR="00F438B4" w:rsidRPr="00F438B4" w:rsidRDefault="00F438B4" w:rsidP="000418A2">
            <w:pPr>
              <w:pStyle w:val="rowtabella0"/>
              <w:rPr>
                <w:color w:val="002060"/>
                <w:highlight w:val="yellow"/>
              </w:rPr>
            </w:pPr>
            <w:r w:rsidRPr="00F438B4">
              <w:rPr>
                <w:color w:val="002060"/>
                <w:highlight w:val="yellow"/>
              </w:rPr>
              <w:t xml:space="preserve">AUDAX 1970 </w:t>
            </w:r>
            <w:proofErr w:type="gramStart"/>
            <w:r w:rsidRPr="00F438B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9D4E" w14:textId="77777777" w:rsidR="00F438B4" w:rsidRPr="00F438B4" w:rsidRDefault="00F438B4" w:rsidP="000418A2">
            <w:pPr>
              <w:pStyle w:val="rowtabella0"/>
              <w:rPr>
                <w:color w:val="002060"/>
                <w:highlight w:val="yellow"/>
              </w:rPr>
            </w:pPr>
            <w:r w:rsidRPr="00F438B4">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AADA" w14:textId="62EA7FEC"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4E3B" w14:textId="77777777" w:rsidR="00F438B4" w:rsidRPr="00F438B4" w:rsidRDefault="00F438B4" w:rsidP="000418A2">
            <w:pPr>
              <w:pStyle w:val="rowtabella0"/>
              <w:jc w:val="center"/>
              <w:rPr>
                <w:color w:val="002060"/>
                <w:highlight w:val="yellow"/>
              </w:rPr>
            </w:pPr>
            <w:r w:rsidRPr="00F438B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E99A" w14:textId="77777777" w:rsidR="00F438B4" w:rsidRPr="00635AA3" w:rsidRDefault="00F438B4" w:rsidP="000418A2">
            <w:pPr>
              <w:pStyle w:val="rowtabella0"/>
              <w:jc w:val="center"/>
              <w:rPr>
                <w:color w:val="002060"/>
              </w:rPr>
            </w:pPr>
            <w:r w:rsidRPr="00635AA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8D50" w14:textId="77777777" w:rsidR="00F438B4" w:rsidRPr="00635AA3" w:rsidRDefault="00F438B4" w:rsidP="000418A2">
            <w:pPr>
              <w:pStyle w:val="rowtabella0"/>
              <w:rPr>
                <w:color w:val="002060"/>
              </w:rPr>
            </w:pPr>
            <w:r w:rsidRPr="00F438B4">
              <w:rPr>
                <w:color w:val="002060"/>
                <w:highlight w:val="yellow"/>
              </w:rPr>
              <w:t>PALESTRA IST.BETTINO PADOVANO SENIGALLIA VIA ANTONIO ROSMINI 22/B</w:t>
            </w:r>
          </w:p>
        </w:tc>
      </w:tr>
    </w:tbl>
    <w:p w14:paraId="3F398811" w14:textId="77777777" w:rsidR="00F438B4" w:rsidRPr="00635AA3" w:rsidRDefault="00F438B4" w:rsidP="00F438B4">
      <w:pPr>
        <w:pStyle w:val="breakline"/>
        <w:rPr>
          <w:color w:val="002060"/>
        </w:rPr>
      </w:pPr>
    </w:p>
    <w:p w14:paraId="1D25C148" w14:textId="77777777" w:rsidR="00F438B4" w:rsidRPr="00635AA3" w:rsidRDefault="00F438B4" w:rsidP="00F438B4">
      <w:pPr>
        <w:pStyle w:val="breakline"/>
        <w:rPr>
          <w:color w:val="002060"/>
        </w:rPr>
      </w:pPr>
    </w:p>
    <w:p w14:paraId="4C74971C" w14:textId="77777777" w:rsidR="00F438B4" w:rsidRPr="00635AA3" w:rsidRDefault="00F438B4" w:rsidP="00F438B4">
      <w:pPr>
        <w:pStyle w:val="sottotitolocampionato10"/>
        <w:rPr>
          <w:color w:val="002060"/>
        </w:rPr>
      </w:pPr>
      <w:r w:rsidRPr="00635AA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59F97B6F"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5F09A"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C1F35"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6173C"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6309E"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3CC61"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47ACF"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81B50"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C83CF" w14:textId="77777777" w:rsidR="00F438B4" w:rsidRPr="00635AA3" w:rsidRDefault="00F438B4" w:rsidP="000418A2">
            <w:pPr>
              <w:pStyle w:val="headertabella0"/>
              <w:rPr>
                <w:color w:val="002060"/>
              </w:rPr>
            </w:pPr>
            <w:r w:rsidRPr="00635AA3">
              <w:rPr>
                <w:color w:val="002060"/>
              </w:rPr>
              <w:t>Impianto</w:t>
            </w:r>
          </w:p>
        </w:tc>
      </w:tr>
      <w:tr w:rsidR="00F438B4" w:rsidRPr="00635AA3" w14:paraId="2FCE13A8"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53F9" w14:textId="77777777" w:rsidR="00F438B4" w:rsidRPr="00F438B4" w:rsidRDefault="00F438B4" w:rsidP="000418A2">
            <w:pPr>
              <w:pStyle w:val="rowtabella0"/>
              <w:rPr>
                <w:color w:val="002060"/>
                <w:highlight w:val="yellow"/>
              </w:rPr>
            </w:pPr>
            <w:r w:rsidRPr="00F438B4">
              <w:rPr>
                <w:color w:val="002060"/>
                <w:highlight w:val="yellow"/>
              </w:rPr>
              <w:t>03/12/2023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2816" w14:textId="77777777" w:rsidR="00F438B4" w:rsidRPr="00F438B4" w:rsidRDefault="00F438B4" w:rsidP="000418A2">
            <w:pPr>
              <w:pStyle w:val="rowtabella0"/>
              <w:jc w:val="center"/>
              <w:rPr>
                <w:color w:val="002060"/>
                <w:highlight w:val="yellow"/>
              </w:rPr>
            </w:pPr>
            <w:r w:rsidRPr="00F438B4">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A96A" w14:textId="77777777" w:rsidR="00F438B4" w:rsidRPr="00F438B4" w:rsidRDefault="00F438B4" w:rsidP="000418A2">
            <w:pPr>
              <w:pStyle w:val="rowtabella0"/>
              <w:rPr>
                <w:color w:val="002060"/>
                <w:highlight w:val="yellow"/>
              </w:rPr>
            </w:pPr>
            <w:r w:rsidRPr="00F438B4">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FDAD" w14:textId="77777777" w:rsidR="00F438B4" w:rsidRPr="00F438B4" w:rsidRDefault="00F438B4" w:rsidP="000418A2">
            <w:pPr>
              <w:pStyle w:val="rowtabella0"/>
              <w:rPr>
                <w:color w:val="002060"/>
                <w:highlight w:val="yellow"/>
              </w:rPr>
            </w:pPr>
            <w:r w:rsidRPr="00F438B4">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E291" w14:textId="211E65D2"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9857" w14:textId="77777777" w:rsidR="00F438B4" w:rsidRPr="00635AA3" w:rsidRDefault="00F438B4" w:rsidP="000418A2">
            <w:pPr>
              <w:pStyle w:val="rowtabella0"/>
              <w:jc w:val="center"/>
              <w:rPr>
                <w:color w:val="002060"/>
              </w:rPr>
            </w:pPr>
            <w:r w:rsidRPr="00F438B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F5E9" w14:textId="77777777" w:rsidR="00F438B4" w:rsidRPr="00635AA3" w:rsidRDefault="00F438B4" w:rsidP="000418A2">
            <w:pPr>
              <w:pStyle w:val="rowtabella0"/>
              <w:jc w:val="center"/>
              <w:rPr>
                <w:color w:val="002060"/>
              </w:rPr>
            </w:pPr>
            <w:r w:rsidRPr="00635AA3">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96E2" w14:textId="77777777" w:rsidR="00F438B4" w:rsidRPr="00635AA3" w:rsidRDefault="00F438B4" w:rsidP="000418A2">
            <w:pPr>
              <w:pStyle w:val="rowtabella0"/>
              <w:rPr>
                <w:color w:val="002060"/>
              </w:rPr>
            </w:pPr>
            <w:r w:rsidRPr="00F438B4">
              <w:rPr>
                <w:color w:val="002060"/>
                <w:highlight w:val="yellow"/>
              </w:rPr>
              <w:t xml:space="preserve">PALESTRA </w:t>
            </w:r>
            <w:proofErr w:type="gramStart"/>
            <w:r w:rsidRPr="00F438B4">
              <w:rPr>
                <w:color w:val="002060"/>
                <w:highlight w:val="yellow"/>
              </w:rPr>
              <w:t>SC.MEDIA</w:t>
            </w:r>
            <w:proofErr w:type="gramEnd"/>
            <w:r w:rsidRPr="00F438B4">
              <w:rPr>
                <w:color w:val="002060"/>
                <w:highlight w:val="yellow"/>
              </w:rPr>
              <w:t xml:space="preserve"> B.ROSSELLI PORTO SAN GIORGIO VIA PIRANDELLO</w:t>
            </w:r>
          </w:p>
        </w:tc>
      </w:tr>
    </w:tbl>
    <w:p w14:paraId="7B374CD6" w14:textId="77777777" w:rsidR="00F438B4" w:rsidRPr="00635AA3" w:rsidRDefault="00F438B4" w:rsidP="00F438B4">
      <w:pPr>
        <w:pStyle w:val="breakline"/>
        <w:rPr>
          <w:color w:val="002060"/>
        </w:rPr>
      </w:pPr>
    </w:p>
    <w:p w14:paraId="138B9F09" w14:textId="77777777" w:rsidR="00F438B4" w:rsidRPr="00635AA3" w:rsidRDefault="00F438B4" w:rsidP="00F438B4">
      <w:pPr>
        <w:pStyle w:val="breakline"/>
        <w:rPr>
          <w:color w:val="002060"/>
        </w:rPr>
      </w:pPr>
    </w:p>
    <w:p w14:paraId="6E60E852" w14:textId="77777777" w:rsidR="00F438B4" w:rsidRPr="00635AA3" w:rsidRDefault="00F438B4" w:rsidP="00F438B4">
      <w:pPr>
        <w:pStyle w:val="titoloprinc0"/>
        <w:rPr>
          <w:color w:val="002060"/>
        </w:rPr>
      </w:pPr>
      <w:r w:rsidRPr="00635AA3">
        <w:rPr>
          <w:color w:val="002060"/>
        </w:rPr>
        <w:t>RISULTATI</w:t>
      </w:r>
    </w:p>
    <w:p w14:paraId="16BD79A4" w14:textId="77777777" w:rsidR="00F438B4" w:rsidRPr="00635AA3" w:rsidRDefault="00F438B4" w:rsidP="00F438B4">
      <w:pPr>
        <w:pStyle w:val="breakline"/>
        <w:rPr>
          <w:color w:val="002060"/>
        </w:rPr>
      </w:pPr>
    </w:p>
    <w:p w14:paraId="7DF0591F" w14:textId="77777777" w:rsidR="00F438B4" w:rsidRPr="00635AA3" w:rsidRDefault="00F438B4" w:rsidP="00F438B4">
      <w:pPr>
        <w:pStyle w:val="sottotitolocampionato10"/>
        <w:rPr>
          <w:color w:val="002060"/>
        </w:rPr>
      </w:pPr>
      <w:r w:rsidRPr="00635AA3">
        <w:rPr>
          <w:color w:val="002060"/>
        </w:rPr>
        <w:lastRenderedPageBreak/>
        <w:t>RISULTATI UFFICIALI GARE DEL 26/11/2023</w:t>
      </w:r>
    </w:p>
    <w:p w14:paraId="2763E72C"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4AF48798"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38B4" w:rsidRPr="00635AA3" w14:paraId="4ACEDEAB"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5AB23714"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2A64A" w14:textId="77777777" w:rsidR="00F438B4" w:rsidRPr="00635AA3" w:rsidRDefault="00F438B4" w:rsidP="000418A2">
                  <w:pPr>
                    <w:pStyle w:val="headertabella0"/>
                    <w:rPr>
                      <w:color w:val="002060"/>
                    </w:rPr>
                  </w:pPr>
                  <w:r w:rsidRPr="00635AA3">
                    <w:rPr>
                      <w:color w:val="002060"/>
                    </w:rPr>
                    <w:t>GIRONE A - 9 Giornata - A</w:t>
                  </w:r>
                </w:p>
              </w:tc>
            </w:tr>
            <w:tr w:rsidR="00F438B4" w:rsidRPr="00635AA3" w14:paraId="7FE1B21C"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F7DE13" w14:textId="77777777" w:rsidR="00F438B4" w:rsidRPr="00635AA3" w:rsidRDefault="00F438B4" w:rsidP="000418A2">
                  <w:pPr>
                    <w:pStyle w:val="rowtabella0"/>
                    <w:rPr>
                      <w:color w:val="002060"/>
                    </w:rPr>
                  </w:pPr>
                  <w:r w:rsidRPr="00635AA3">
                    <w:rPr>
                      <w:color w:val="002060"/>
                    </w:rPr>
                    <w:t xml:space="preserve">AMICI DEL </w:t>
                  </w:r>
                  <w:proofErr w:type="spellStart"/>
                  <w:r w:rsidRPr="00635AA3">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F3048" w14:textId="77777777" w:rsidR="00F438B4" w:rsidRPr="00635AA3" w:rsidRDefault="00F438B4" w:rsidP="000418A2">
                  <w:pPr>
                    <w:pStyle w:val="rowtabella0"/>
                    <w:rPr>
                      <w:color w:val="002060"/>
                    </w:rPr>
                  </w:pPr>
                  <w:r w:rsidRPr="00635AA3">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C0888" w14:textId="77777777" w:rsidR="00F438B4" w:rsidRPr="00635AA3" w:rsidRDefault="00F438B4" w:rsidP="000418A2">
                  <w:pPr>
                    <w:pStyle w:val="rowtabella0"/>
                    <w:jc w:val="center"/>
                    <w:rPr>
                      <w:color w:val="002060"/>
                    </w:rPr>
                  </w:pPr>
                  <w:r w:rsidRPr="00635AA3">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03A19" w14:textId="77777777" w:rsidR="00F438B4" w:rsidRPr="00635AA3" w:rsidRDefault="00F438B4" w:rsidP="000418A2">
                  <w:pPr>
                    <w:pStyle w:val="rowtabella0"/>
                    <w:jc w:val="center"/>
                    <w:rPr>
                      <w:color w:val="002060"/>
                    </w:rPr>
                  </w:pPr>
                  <w:r w:rsidRPr="00635AA3">
                    <w:rPr>
                      <w:color w:val="002060"/>
                    </w:rPr>
                    <w:t> </w:t>
                  </w:r>
                </w:p>
              </w:tc>
            </w:tr>
            <w:tr w:rsidR="00F438B4" w:rsidRPr="00635AA3" w14:paraId="402638EA"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7AE4FF" w14:textId="77777777" w:rsidR="00F438B4" w:rsidRPr="00635AA3" w:rsidRDefault="00F438B4" w:rsidP="000418A2">
                  <w:pPr>
                    <w:pStyle w:val="rowtabella0"/>
                    <w:rPr>
                      <w:color w:val="002060"/>
                    </w:rPr>
                  </w:pPr>
                  <w:r w:rsidRPr="00635AA3">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AFB1D3" w14:textId="77777777" w:rsidR="00F438B4" w:rsidRPr="00635AA3" w:rsidRDefault="00F438B4" w:rsidP="000418A2">
                  <w:pPr>
                    <w:pStyle w:val="rowtabella0"/>
                    <w:rPr>
                      <w:color w:val="002060"/>
                    </w:rPr>
                  </w:pPr>
                  <w:r w:rsidRPr="00635AA3">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45C56A" w14:textId="77777777" w:rsidR="00F438B4" w:rsidRPr="00635AA3" w:rsidRDefault="00F438B4" w:rsidP="000418A2">
                  <w:pPr>
                    <w:pStyle w:val="rowtabella0"/>
                    <w:jc w:val="center"/>
                    <w:rPr>
                      <w:color w:val="002060"/>
                    </w:rPr>
                  </w:pPr>
                  <w:r w:rsidRPr="00635AA3">
                    <w:rPr>
                      <w:color w:val="002060"/>
                    </w:rPr>
                    <w:t>13 - 1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B36494" w14:textId="77777777" w:rsidR="00F438B4" w:rsidRPr="00635AA3" w:rsidRDefault="00F438B4" w:rsidP="000418A2">
                  <w:pPr>
                    <w:pStyle w:val="rowtabella0"/>
                    <w:jc w:val="center"/>
                    <w:rPr>
                      <w:color w:val="002060"/>
                    </w:rPr>
                  </w:pPr>
                  <w:r w:rsidRPr="00635AA3">
                    <w:rPr>
                      <w:color w:val="002060"/>
                    </w:rPr>
                    <w:t> </w:t>
                  </w:r>
                </w:p>
              </w:tc>
            </w:tr>
            <w:tr w:rsidR="00F438B4" w:rsidRPr="00635AA3" w14:paraId="198E75B1"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6236DC" w14:textId="77777777" w:rsidR="00F438B4" w:rsidRPr="00635AA3" w:rsidRDefault="00F438B4" w:rsidP="000418A2">
                  <w:pPr>
                    <w:pStyle w:val="rowtabella0"/>
                    <w:rPr>
                      <w:color w:val="002060"/>
                    </w:rPr>
                  </w:pPr>
                  <w:r w:rsidRPr="00635AA3">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DF6531" w14:textId="77777777" w:rsidR="00F438B4" w:rsidRPr="00635AA3" w:rsidRDefault="00F438B4" w:rsidP="000418A2">
                  <w:pPr>
                    <w:pStyle w:val="rowtabella0"/>
                    <w:rPr>
                      <w:color w:val="002060"/>
                    </w:rPr>
                  </w:pPr>
                  <w:r w:rsidRPr="00635AA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3A0FBF" w14:textId="77777777" w:rsidR="00F438B4" w:rsidRPr="00635AA3" w:rsidRDefault="00F438B4" w:rsidP="000418A2">
                  <w:pPr>
                    <w:pStyle w:val="rowtabella0"/>
                    <w:jc w:val="center"/>
                    <w:rPr>
                      <w:color w:val="002060"/>
                    </w:rPr>
                  </w:pPr>
                  <w:r w:rsidRPr="00635AA3">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7AF179" w14:textId="77777777" w:rsidR="00F438B4" w:rsidRPr="00635AA3" w:rsidRDefault="00F438B4" w:rsidP="000418A2">
                  <w:pPr>
                    <w:pStyle w:val="rowtabella0"/>
                    <w:jc w:val="center"/>
                    <w:rPr>
                      <w:color w:val="002060"/>
                    </w:rPr>
                  </w:pPr>
                  <w:r w:rsidRPr="00635AA3">
                    <w:rPr>
                      <w:color w:val="002060"/>
                    </w:rPr>
                    <w:t> </w:t>
                  </w:r>
                </w:p>
              </w:tc>
            </w:tr>
            <w:tr w:rsidR="00F438B4" w:rsidRPr="00635AA3" w14:paraId="5B91C4B8"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45CCC3" w14:textId="77777777" w:rsidR="00F438B4" w:rsidRPr="00635AA3" w:rsidRDefault="00F438B4" w:rsidP="000418A2">
                  <w:pPr>
                    <w:pStyle w:val="rowtabella0"/>
                    <w:rPr>
                      <w:color w:val="002060"/>
                    </w:rPr>
                  </w:pPr>
                  <w:r w:rsidRPr="00635AA3">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CD16ED" w14:textId="77777777" w:rsidR="00F438B4" w:rsidRPr="00635AA3" w:rsidRDefault="00F438B4" w:rsidP="000418A2">
                  <w:pPr>
                    <w:pStyle w:val="rowtabella0"/>
                    <w:rPr>
                      <w:color w:val="002060"/>
                    </w:rPr>
                  </w:pPr>
                  <w:r w:rsidRPr="00635AA3">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F563E1" w14:textId="77777777" w:rsidR="00F438B4" w:rsidRPr="00635AA3" w:rsidRDefault="00F438B4" w:rsidP="000418A2">
                  <w:pPr>
                    <w:pStyle w:val="rowtabella0"/>
                    <w:jc w:val="center"/>
                    <w:rPr>
                      <w:color w:val="002060"/>
                    </w:rPr>
                  </w:pPr>
                  <w:r w:rsidRPr="00635AA3">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058A26" w14:textId="77777777" w:rsidR="00F438B4" w:rsidRPr="00635AA3" w:rsidRDefault="00F438B4" w:rsidP="000418A2">
                  <w:pPr>
                    <w:pStyle w:val="rowtabella0"/>
                    <w:jc w:val="center"/>
                    <w:rPr>
                      <w:color w:val="002060"/>
                    </w:rPr>
                  </w:pPr>
                  <w:r w:rsidRPr="00635AA3">
                    <w:rPr>
                      <w:color w:val="002060"/>
                    </w:rPr>
                    <w:t> </w:t>
                  </w:r>
                </w:p>
              </w:tc>
            </w:tr>
            <w:tr w:rsidR="00F438B4" w:rsidRPr="00635AA3" w14:paraId="285FDA3E"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34BCC9" w14:textId="77777777" w:rsidR="00F438B4" w:rsidRPr="00635AA3" w:rsidRDefault="00F438B4" w:rsidP="000418A2">
                  <w:pPr>
                    <w:pStyle w:val="rowtabella0"/>
                    <w:rPr>
                      <w:color w:val="002060"/>
                    </w:rPr>
                  </w:pPr>
                  <w:r w:rsidRPr="00635AA3">
                    <w:rPr>
                      <w:color w:val="002060"/>
                    </w:rPr>
                    <w:t xml:space="preserve">ITALSERVICE C5 </w:t>
                  </w:r>
                  <w:proofErr w:type="spellStart"/>
                  <w:proofErr w:type="gramStart"/>
                  <w:r w:rsidRPr="00635AA3">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B1AC0" w14:textId="77777777" w:rsidR="00F438B4" w:rsidRPr="00635AA3" w:rsidRDefault="00F438B4" w:rsidP="000418A2">
                  <w:pPr>
                    <w:pStyle w:val="rowtabella0"/>
                    <w:rPr>
                      <w:color w:val="002060"/>
                    </w:rPr>
                  </w:pPr>
                  <w:r w:rsidRPr="00635AA3">
                    <w:rPr>
                      <w:color w:val="002060"/>
                    </w:rPr>
                    <w:t xml:space="preserve">- AUDAX 1970 </w:t>
                  </w:r>
                  <w:proofErr w:type="gramStart"/>
                  <w:r w:rsidRPr="00635AA3">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E0647" w14:textId="77777777" w:rsidR="00F438B4" w:rsidRPr="00635AA3" w:rsidRDefault="00F438B4" w:rsidP="000418A2">
                  <w:pPr>
                    <w:pStyle w:val="rowtabella0"/>
                    <w:jc w:val="center"/>
                    <w:rPr>
                      <w:color w:val="002060"/>
                    </w:rPr>
                  </w:pPr>
                  <w:r w:rsidRPr="00635AA3">
                    <w:rPr>
                      <w:color w:val="002060"/>
                    </w:rPr>
                    <w:t>2 - 9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3AA0E" w14:textId="77777777" w:rsidR="00F438B4" w:rsidRPr="00635AA3" w:rsidRDefault="00F438B4" w:rsidP="000418A2">
                  <w:pPr>
                    <w:pStyle w:val="rowtabella0"/>
                    <w:jc w:val="center"/>
                    <w:rPr>
                      <w:color w:val="002060"/>
                    </w:rPr>
                  </w:pPr>
                  <w:r w:rsidRPr="00635AA3">
                    <w:rPr>
                      <w:color w:val="002060"/>
                    </w:rPr>
                    <w:t> </w:t>
                  </w:r>
                </w:p>
              </w:tc>
            </w:tr>
            <w:tr w:rsidR="00F438B4" w:rsidRPr="00635AA3" w14:paraId="545C7160"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00443972" w14:textId="77777777" w:rsidR="00F438B4" w:rsidRPr="00635AA3" w:rsidRDefault="00F438B4" w:rsidP="000418A2">
                  <w:pPr>
                    <w:pStyle w:val="rowtabella0"/>
                    <w:rPr>
                      <w:color w:val="002060"/>
                    </w:rPr>
                  </w:pPr>
                  <w:r w:rsidRPr="00635AA3">
                    <w:rPr>
                      <w:color w:val="002060"/>
                    </w:rPr>
                    <w:t>(1) - disputata il 25/11/2023</w:t>
                  </w:r>
                </w:p>
              </w:tc>
            </w:tr>
          </w:tbl>
          <w:p w14:paraId="79765B18" w14:textId="77777777" w:rsidR="00F438B4" w:rsidRPr="00635AA3" w:rsidRDefault="00F438B4" w:rsidP="000418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0CA16684"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1B389" w14:textId="77777777" w:rsidR="00F438B4" w:rsidRPr="00635AA3" w:rsidRDefault="00F438B4" w:rsidP="000418A2">
                  <w:pPr>
                    <w:pStyle w:val="headertabella0"/>
                    <w:rPr>
                      <w:color w:val="002060"/>
                    </w:rPr>
                  </w:pPr>
                  <w:r w:rsidRPr="00635AA3">
                    <w:rPr>
                      <w:color w:val="002060"/>
                    </w:rPr>
                    <w:t>GIRONE B - 9 Giornata - A</w:t>
                  </w:r>
                </w:p>
              </w:tc>
            </w:tr>
            <w:tr w:rsidR="00F438B4" w:rsidRPr="00635AA3" w14:paraId="62750C0B"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E67DF7" w14:textId="77777777" w:rsidR="00F438B4" w:rsidRPr="00635AA3" w:rsidRDefault="00F438B4" w:rsidP="000418A2">
                  <w:pPr>
                    <w:pStyle w:val="rowtabella0"/>
                    <w:rPr>
                      <w:color w:val="002060"/>
                    </w:rPr>
                  </w:pPr>
                  <w:r w:rsidRPr="00635AA3">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B466B" w14:textId="77777777" w:rsidR="00F438B4" w:rsidRPr="00635AA3" w:rsidRDefault="00F438B4" w:rsidP="000418A2">
                  <w:pPr>
                    <w:pStyle w:val="rowtabella0"/>
                    <w:rPr>
                      <w:color w:val="002060"/>
                    </w:rPr>
                  </w:pPr>
                  <w:r w:rsidRPr="00635AA3">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960F8" w14:textId="77777777" w:rsidR="00F438B4" w:rsidRPr="00635AA3" w:rsidRDefault="00F438B4" w:rsidP="000418A2">
                  <w:pPr>
                    <w:pStyle w:val="rowtabella0"/>
                    <w:jc w:val="center"/>
                    <w:rPr>
                      <w:color w:val="002060"/>
                    </w:rPr>
                  </w:pPr>
                  <w:r w:rsidRPr="00635AA3">
                    <w:rPr>
                      <w:color w:val="002060"/>
                    </w:rPr>
                    <w:t>12 - 3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9EBBA" w14:textId="77777777" w:rsidR="00F438B4" w:rsidRPr="00635AA3" w:rsidRDefault="00F438B4" w:rsidP="000418A2">
                  <w:pPr>
                    <w:pStyle w:val="rowtabella0"/>
                    <w:jc w:val="center"/>
                    <w:rPr>
                      <w:color w:val="002060"/>
                    </w:rPr>
                  </w:pPr>
                  <w:r w:rsidRPr="00635AA3">
                    <w:rPr>
                      <w:color w:val="002060"/>
                    </w:rPr>
                    <w:t> </w:t>
                  </w:r>
                </w:p>
              </w:tc>
            </w:tr>
            <w:tr w:rsidR="00F438B4" w:rsidRPr="00635AA3" w14:paraId="18258AA7"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5BFB28" w14:textId="77777777" w:rsidR="00F438B4" w:rsidRPr="00635AA3" w:rsidRDefault="00F438B4" w:rsidP="000418A2">
                  <w:pPr>
                    <w:pStyle w:val="rowtabella0"/>
                    <w:rPr>
                      <w:color w:val="002060"/>
                    </w:rPr>
                  </w:pPr>
                  <w:r w:rsidRPr="00635AA3">
                    <w:rPr>
                      <w:color w:val="002060"/>
                    </w:rPr>
                    <w:t>(1) 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BEFC5B" w14:textId="77777777" w:rsidR="00F438B4" w:rsidRPr="00635AA3" w:rsidRDefault="00F438B4" w:rsidP="000418A2">
                  <w:pPr>
                    <w:pStyle w:val="rowtabella0"/>
                    <w:rPr>
                      <w:color w:val="002060"/>
                    </w:rPr>
                  </w:pPr>
                  <w:r w:rsidRPr="00635AA3">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E40C32" w14:textId="77777777" w:rsidR="00F438B4" w:rsidRPr="00635AA3" w:rsidRDefault="00F438B4" w:rsidP="000418A2">
                  <w:pPr>
                    <w:pStyle w:val="rowtabella0"/>
                    <w:jc w:val="center"/>
                    <w:rPr>
                      <w:color w:val="002060"/>
                    </w:rPr>
                  </w:pPr>
                  <w:r w:rsidRPr="00635AA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4AB89" w14:textId="77777777" w:rsidR="00F438B4" w:rsidRPr="00635AA3" w:rsidRDefault="00F438B4" w:rsidP="000418A2">
                  <w:pPr>
                    <w:pStyle w:val="rowtabella0"/>
                    <w:jc w:val="center"/>
                    <w:rPr>
                      <w:color w:val="002060"/>
                    </w:rPr>
                  </w:pPr>
                  <w:r w:rsidRPr="00635AA3">
                    <w:rPr>
                      <w:color w:val="002060"/>
                    </w:rPr>
                    <w:t> </w:t>
                  </w:r>
                </w:p>
              </w:tc>
            </w:tr>
            <w:tr w:rsidR="00F438B4" w:rsidRPr="00635AA3" w14:paraId="34B67242"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44E116" w14:textId="77777777" w:rsidR="00F438B4" w:rsidRPr="00635AA3" w:rsidRDefault="00F438B4" w:rsidP="000418A2">
                  <w:pPr>
                    <w:pStyle w:val="rowtabella0"/>
                    <w:rPr>
                      <w:color w:val="002060"/>
                    </w:rPr>
                  </w:pPr>
                  <w:r w:rsidRPr="00635AA3">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C0094" w14:textId="77777777" w:rsidR="00F438B4" w:rsidRPr="00635AA3" w:rsidRDefault="00F438B4" w:rsidP="000418A2">
                  <w:pPr>
                    <w:pStyle w:val="rowtabella0"/>
                    <w:rPr>
                      <w:color w:val="002060"/>
                    </w:rPr>
                  </w:pPr>
                  <w:r w:rsidRPr="00635AA3">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2F03B6" w14:textId="77777777" w:rsidR="00F438B4" w:rsidRPr="00635AA3" w:rsidRDefault="00F438B4" w:rsidP="000418A2">
                  <w:pPr>
                    <w:pStyle w:val="rowtabella0"/>
                    <w:jc w:val="center"/>
                    <w:rPr>
                      <w:color w:val="002060"/>
                    </w:rPr>
                  </w:pPr>
                  <w:r w:rsidRPr="00635AA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AE1DB4" w14:textId="77777777" w:rsidR="00F438B4" w:rsidRPr="00635AA3" w:rsidRDefault="00F438B4" w:rsidP="000418A2">
                  <w:pPr>
                    <w:pStyle w:val="rowtabella0"/>
                    <w:jc w:val="center"/>
                    <w:rPr>
                      <w:color w:val="002060"/>
                    </w:rPr>
                  </w:pPr>
                  <w:r w:rsidRPr="00635AA3">
                    <w:rPr>
                      <w:color w:val="002060"/>
                    </w:rPr>
                    <w:t> </w:t>
                  </w:r>
                </w:p>
              </w:tc>
            </w:tr>
            <w:tr w:rsidR="00F438B4" w:rsidRPr="00635AA3" w14:paraId="667B41DC"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4A2F15" w14:textId="77777777" w:rsidR="00F438B4" w:rsidRPr="00635AA3" w:rsidRDefault="00F438B4" w:rsidP="000418A2">
                  <w:pPr>
                    <w:pStyle w:val="rowtabella0"/>
                    <w:rPr>
                      <w:color w:val="002060"/>
                    </w:rPr>
                  </w:pPr>
                  <w:r w:rsidRPr="00635AA3">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FD220D" w14:textId="77777777" w:rsidR="00F438B4" w:rsidRPr="00635AA3" w:rsidRDefault="00F438B4" w:rsidP="000418A2">
                  <w:pPr>
                    <w:pStyle w:val="rowtabella0"/>
                    <w:rPr>
                      <w:color w:val="002060"/>
                    </w:rPr>
                  </w:pPr>
                  <w:r w:rsidRPr="00635AA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103C5D" w14:textId="77777777" w:rsidR="00F438B4" w:rsidRPr="00635AA3" w:rsidRDefault="00F438B4" w:rsidP="000418A2">
                  <w:pPr>
                    <w:pStyle w:val="rowtabella0"/>
                    <w:jc w:val="center"/>
                    <w:rPr>
                      <w:color w:val="002060"/>
                    </w:rPr>
                  </w:pPr>
                  <w:r w:rsidRPr="00635AA3">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E8AE80" w14:textId="77777777" w:rsidR="00F438B4" w:rsidRPr="00635AA3" w:rsidRDefault="00F438B4" w:rsidP="000418A2">
                  <w:pPr>
                    <w:pStyle w:val="rowtabella0"/>
                    <w:jc w:val="center"/>
                    <w:rPr>
                      <w:color w:val="002060"/>
                    </w:rPr>
                  </w:pPr>
                  <w:r w:rsidRPr="00635AA3">
                    <w:rPr>
                      <w:color w:val="002060"/>
                    </w:rPr>
                    <w:t> </w:t>
                  </w:r>
                </w:p>
              </w:tc>
            </w:tr>
            <w:tr w:rsidR="00F438B4" w:rsidRPr="00635AA3" w14:paraId="0024D828"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A7B34" w14:textId="77777777" w:rsidR="00F438B4" w:rsidRPr="00635AA3" w:rsidRDefault="00F438B4" w:rsidP="000418A2">
                  <w:pPr>
                    <w:pStyle w:val="rowtabella0"/>
                    <w:rPr>
                      <w:color w:val="002060"/>
                    </w:rPr>
                  </w:pPr>
                  <w:r w:rsidRPr="00635AA3">
                    <w:rPr>
                      <w:color w:val="002060"/>
                    </w:rPr>
                    <w:t xml:space="preserve">(1) RECANATI CALCIO A 5 </w:t>
                  </w:r>
                  <w:proofErr w:type="spellStart"/>
                  <w:proofErr w:type="gramStart"/>
                  <w:r w:rsidRPr="00635AA3">
                    <w:rPr>
                      <w:color w:val="002060"/>
                    </w:rPr>
                    <w:t>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52B0B" w14:textId="77777777" w:rsidR="00F438B4" w:rsidRPr="00635AA3" w:rsidRDefault="00F438B4" w:rsidP="000418A2">
                  <w:pPr>
                    <w:pStyle w:val="rowtabella0"/>
                    <w:rPr>
                      <w:color w:val="002060"/>
                    </w:rPr>
                  </w:pPr>
                  <w:r w:rsidRPr="00635AA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124D5" w14:textId="77777777" w:rsidR="00F438B4" w:rsidRPr="00635AA3" w:rsidRDefault="00F438B4" w:rsidP="000418A2">
                  <w:pPr>
                    <w:pStyle w:val="rowtabella0"/>
                    <w:jc w:val="center"/>
                    <w:rPr>
                      <w:color w:val="002060"/>
                    </w:rPr>
                  </w:pPr>
                  <w:r w:rsidRPr="00635AA3">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EBF12" w14:textId="77777777" w:rsidR="00F438B4" w:rsidRPr="00635AA3" w:rsidRDefault="00F438B4" w:rsidP="000418A2">
                  <w:pPr>
                    <w:pStyle w:val="rowtabella0"/>
                    <w:jc w:val="center"/>
                    <w:rPr>
                      <w:color w:val="002060"/>
                    </w:rPr>
                  </w:pPr>
                  <w:r w:rsidRPr="00635AA3">
                    <w:rPr>
                      <w:color w:val="002060"/>
                    </w:rPr>
                    <w:t> </w:t>
                  </w:r>
                </w:p>
              </w:tc>
            </w:tr>
            <w:tr w:rsidR="00F438B4" w:rsidRPr="00635AA3" w14:paraId="2CA9E2EE"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20851601" w14:textId="77777777" w:rsidR="00F438B4" w:rsidRPr="00635AA3" w:rsidRDefault="00F438B4" w:rsidP="000418A2">
                  <w:pPr>
                    <w:pStyle w:val="rowtabella0"/>
                    <w:rPr>
                      <w:color w:val="002060"/>
                    </w:rPr>
                  </w:pPr>
                  <w:r w:rsidRPr="00635AA3">
                    <w:rPr>
                      <w:color w:val="002060"/>
                    </w:rPr>
                    <w:t>(1) - disputata il 25/11/2023</w:t>
                  </w:r>
                </w:p>
              </w:tc>
            </w:tr>
          </w:tbl>
          <w:p w14:paraId="0C73A007" w14:textId="77777777" w:rsidR="00F438B4" w:rsidRPr="00635AA3" w:rsidRDefault="00F438B4" w:rsidP="000418A2">
            <w:pPr>
              <w:rPr>
                <w:color w:val="002060"/>
              </w:rPr>
            </w:pPr>
          </w:p>
        </w:tc>
      </w:tr>
    </w:tbl>
    <w:p w14:paraId="7D4133D0" w14:textId="77777777" w:rsidR="00F438B4" w:rsidRPr="00635AA3" w:rsidRDefault="00F438B4" w:rsidP="00F438B4">
      <w:pPr>
        <w:pStyle w:val="breakline"/>
        <w:rPr>
          <w:color w:val="002060"/>
        </w:rPr>
      </w:pPr>
    </w:p>
    <w:p w14:paraId="496DAFC4" w14:textId="77777777" w:rsidR="00F438B4" w:rsidRPr="00635AA3" w:rsidRDefault="00F438B4" w:rsidP="00F438B4">
      <w:pPr>
        <w:pStyle w:val="breakline"/>
        <w:rPr>
          <w:color w:val="002060"/>
        </w:rPr>
      </w:pPr>
    </w:p>
    <w:p w14:paraId="0FFCE020" w14:textId="77777777" w:rsidR="00F438B4" w:rsidRPr="00635AA3" w:rsidRDefault="00F438B4" w:rsidP="00F438B4">
      <w:pPr>
        <w:pStyle w:val="titoloprinc0"/>
        <w:rPr>
          <w:color w:val="002060"/>
        </w:rPr>
      </w:pPr>
      <w:r w:rsidRPr="00635AA3">
        <w:rPr>
          <w:color w:val="002060"/>
        </w:rPr>
        <w:t>GIUDICE SPORTIVO</w:t>
      </w:r>
    </w:p>
    <w:p w14:paraId="732EF101"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6AE0BB35" w14:textId="77777777" w:rsidR="00F438B4" w:rsidRPr="00635AA3" w:rsidRDefault="00F438B4" w:rsidP="00F438B4">
      <w:pPr>
        <w:pStyle w:val="titolo10"/>
        <w:rPr>
          <w:color w:val="002060"/>
        </w:rPr>
      </w:pPr>
      <w:r w:rsidRPr="00635AA3">
        <w:rPr>
          <w:color w:val="002060"/>
        </w:rPr>
        <w:t xml:space="preserve">GARE DEL 25/11/2023 </w:t>
      </w:r>
    </w:p>
    <w:p w14:paraId="4A7AC63B" w14:textId="77777777" w:rsidR="00F438B4" w:rsidRPr="00635AA3" w:rsidRDefault="00F438B4" w:rsidP="00F438B4">
      <w:pPr>
        <w:pStyle w:val="titolo7a"/>
        <w:rPr>
          <w:color w:val="002060"/>
        </w:rPr>
      </w:pPr>
      <w:r w:rsidRPr="00635AA3">
        <w:rPr>
          <w:color w:val="002060"/>
        </w:rPr>
        <w:t xml:space="preserve">PROVVEDIMENTI DISCIPLINARI </w:t>
      </w:r>
    </w:p>
    <w:p w14:paraId="6313A783"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040E43E1" w14:textId="77777777" w:rsidR="00F438B4" w:rsidRPr="00635AA3" w:rsidRDefault="00F438B4" w:rsidP="00F438B4">
      <w:pPr>
        <w:pStyle w:val="titolo30"/>
        <w:rPr>
          <w:color w:val="002060"/>
        </w:rPr>
      </w:pPr>
      <w:r w:rsidRPr="00635AA3">
        <w:rPr>
          <w:color w:val="002060"/>
        </w:rPr>
        <w:t xml:space="preserve">CALCIATORI NON ESPULSI </w:t>
      </w:r>
    </w:p>
    <w:p w14:paraId="324EC8CF"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D05BD36" w14:textId="77777777" w:rsidTr="000418A2">
        <w:tc>
          <w:tcPr>
            <w:tcW w:w="2200" w:type="dxa"/>
            <w:tcMar>
              <w:top w:w="20" w:type="dxa"/>
              <w:left w:w="20" w:type="dxa"/>
              <w:bottom w:w="20" w:type="dxa"/>
              <w:right w:w="20" w:type="dxa"/>
            </w:tcMar>
            <w:vAlign w:val="center"/>
            <w:hideMark/>
          </w:tcPr>
          <w:p w14:paraId="137A7E46" w14:textId="77777777" w:rsidR="00F438B4" w:rsidRPr="00635AA3" w:rsidRDefault="00F438B4" w:rsidP="000418A2">
            <w:pPr>
              <w:pStyle w:val="movimento"/>
              <w:rPr>
                <w:color w:val="002060"/>
              </w:rPr>
            </w:pPr>
            <w:r w:rsidRPr="00635AA3">
              <w:rPr>
                <w:color w:val="002060"/>
              </w:rPr>
              <w:t>GIANTOMASSI DIEGO</w:t>
            </w:r>
          </w:p>
        </w:tc>
        <w:tc>
          <w:tcPr>
            <w:tcW w:w="2200" w:type="dxa"/>
            <w:tcMar>
              <w:top w:w="20" w:type="dxa"/>
              <w:left w:w="20" w:type="dxa"/>
              <w:bottom w:w="20" w:type="dxa"/>
              <w:right w:w="20" w:type="dxa"/>
            </w:tcMar>
            <w:vAlign w:val="center"/>
            <w:hideMark/>
          </w:tcPr>
          <w:p w14:paraId="5D4B0B6F" w14:textId="77777777" w:rsidR="00F438B4" w:rsidRPr="00635AA3" w:rsidRDefault="00F438B4" w:rsidP="000418A2">
            <w:pPr>
              <w:pStyle w:val="movimento2"/>
              <w:rPr>
                <w:color w:val="002060"/>
              </w:rPr>
            </w:pPr>
            <w:r w:rsidRPr="00635AA3">
              <w:rPr>
                <w:color w:val="002060"/>
              </w:rPr>
              <w:t xml:space="preserve">(ASCOLI CALCIO A 5) </w:t>
            </w:r>
          </w:p>
        </w:tc>
        <w:tc>
          <w:tcPr>
            <w:tcW w:w="800" w:type="dxa"/>
            <w:tcMar>
              <w:top w:w="20" w:type="dxa"/>
              <w:left w:w="20" w:type="dxa"/>
              <w:bottom w:w="20" w:type="dxa"/>
              <w:right w:w="20" w:type="dxa"/>
            </w:tcMar>
            <w:vAlign w:val="center"/>
            <w:hideMark/>
          </w:tcPr>
          <w:p w14:paraId="2302908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346F0713" w14:textId="77777777" w:rsidR="00F438B4" w:rsidRPr="00635AA3" w:rsidRDefault="00F438B4" w:rsidP="000418A2">
            <w:pPr>
              <w:pStyle w:val="movimento"/>
              <w:rPr>
                <w:color w:val="002060"/>
              </w:rPr>
            </w:pPr>
            <w:r w:rsidRPr="00635AA3">
              <w:rPr>
                <w:color w:val="002060"/>
              </w:rPr>
              <w:t>VALENTINI PAOLO</w:t>
            </w:r>
          </w:p>
        </w:tc>
        <w:tc>
          <w:tcPr>
            <w:tcW w:w="2200" w:type="dxa"/>
            <w:tcMar>
              <w:top w:w="20" w:type="dxa"/>
              <w:left w:w="20" w:type="dxa"/>
              <w:bottom w:w="20" w:type="dxa"/>
              <w:right w:w="20" w:type="dxa"/>
            </w:tcMar>
            <w:vAlign w:val="center"/>
            <w:hideMark/>
          </w:tcPr>
          <w:p w14:paraId="226F25B1" w14:textId="77777777" w:rsidR="00F438B4" w:rsidRPr="00635AA3" w:rsidRDefault="00F438B4" w:rsidP="000418A2">
            <w:pPr>
              <w:pStyle w:val="movimento2"/>
              <w:rPr>
                <w:color w:val="002060"/>
              </w:rPr>
            </w:pPr>
            <w:r w:rsidRPr="00635AA3">
              <w:rPr>
                <w:color w:val="002060"/>
              </w:rPr>
              <w:t xml:space="preserve">(C.U.S. MACERATA CALCIO A5) </w:t>
            </w:r>
          </w:p>
        </w:tc>
      </w:tr>
      <w:tr w:rsidR="00F438B4" w:rsidRPr="00635AA3" w14:paraId="48B3DC3B" w14:textId="77777777" w:rsidTr="000418A2">
        <w:tc>
          <w:tcPr>
            <w:tcW w:w="2200" w:type="dxa"/>
            <w:tcMar>
              <w:top w:w="20" w:type="dxa"/>
              <w:left w:w="20" w:type="dxa"/>
              <w:bottom w:w="20" w:type="dxa"/>
              <w:right w:w="20" w:type="dxa"/>
            </w:tcMar>
            <w:vAlign w:val="center"/>
            <w:hideMark/>
          </w:tcPr>
          <w:p w14:paraId="00388628" w14:textId="77777777" w:rsidR="00F438B4" w:rsidRPr="00635AA3" w:rsidRDefault="00F438B4" w:rsidP="000418A2">
            <w:pPr>
              <w:pStyle w:val="movimento"/>
              <w:rPr>
                <w:color w:val="002060"/>
              </w:rPr>
            </w:pPr>
            <w:r w:rsidRPr="00635AA3">
              <w:rPr>
                <w:color w:val="002060"/>
              </w:rPr>
              <w:t>HAMMAMI WISEM</w:t>
            </w:r>
          </w:p>
        </w:tc>
        <w:tc>
          <w:tcPr>
            <w:tcW w:w="2200" w:type="dxa"/>
            <w:tcMar>
              <w:top w:w="20" w:type="dxa"/>
              <w:left w:w="20" w:type="dxa"/>
              <w:bottom w:w="20" w:type="dxa"/>
              <w:right w:w="20" w:type="dxa"/>
            </w:tcMar>
            <w:vAlign w:val="center"/>
            <w:hideMark/>
          </w:tcPr>
          <w:p w14:paraId="137F4F3A" w14:textId="77777777" w:rsidR="00F438B4" w:rsidRPr="00635AA3" w:rsidRDefault="00F438B4" w:rsidP="000418A2">
            <w:pPr>
              <w:pStyle w:val="movimento2"/>
              <w:rPr>
                <w:color w:val="002060"/>
              </w:rPr>
            </w:pPr>
            <w:r w:rsidRPr="00635AA3">
              <w:rPr>
                <w:color w:val="002060"/>
              </w:rPr>
              <w:t xml:space="preserve">(CERRETO D ESI C5 A.S.D.) </w:t>
            </w:r>
          </w:p>
        </w:tc>
        <w:tc>
          <w:tcPr>
            <w:tcW w:w="800" w:type="dxa"/>
            <w:tcMar>
              <w:top w:w="20" w:type="dxa"/>
              <w:left w:w="20" w:type="dxa"/>
              <w:bottom w:w="20" w:type="dxa"/>
              <w:right w:w="20" w:type="dxa"/>
            </w:tcMar>
            <w:vAlign w:val="center"/>
            <w:hideMark/>
          </w:tcPr>
          <w:p w14:paraId="160F1B5F"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5C99CF4D" w14:textId="77777777" w:rsidR="00F438B4" w:rsidRPr="00635AA3" w:rsidRDefault="00F438B4" w:rsidP="000418A2">
            <w:pPr>
              <w:pStyle w:val="movimento"/>
              <w:rPr>
                <w:color w:val="002060"/>
              </w:rPr>
            </w:pPr>
            <w:r w:rsidRPr="00635AA3">
              <w:rPr>
                <w:color w:val="002060"/>
              </w:rPr>
              <w:t>CIUTI MICHAEL</w:t>
            </w:r>
          </w:p>
        </w:tc>
        <w:tc>
          <w:tcPr>
            <w:tcW w:w="2200" w:type="dxa"/>
            <w:tcMar>
              <w:top w:w="20" w:type="dxa"/>
              <w:left w:w="20" w:type="dxa"/>
              <w:bottom w:w="20" w:type="dxa"/>
              <w:right w:w="20" w:type="dxa"/>
            </w:tcMar>
            <w:vAlign w:val="center"/>
            <w:hideMark/>
          </w:tcPr>
          <w:p w14:paraId="13B2AD6D" w14:textId="77777777" w:rsidR="00F438B4" w:rsidRPr="00635AA3" w:rsidRDefault="00F438B4" w:rsidP="000418A2">
            <w:pPr>
              <w:pStyle w:val="movimento2"/>
              <w:rPr>
                <w:color w:val="002060"/>
              </w:rPr>
            </w:pPr>
            <w:r w:rsidRPr="00635AA3">
              <w:rPr>
                <w:color w:val="002060"/>
              </w:rPr>
              <w:t xml:space="preserve">(SANGIORGIO) </w:t>
            </w:r>
          </w:p>
        </w:tc>
      </w:tr>
    </w:tbl>
    <w:p w14:paraId="37148EAA" w14:textId="77777777" w:rsidR="00F438B4" w:rsidRPr="00635AA3" w:rsidRDefault="00F438B4" w:rsidP="00F438B4">
      <w:pPr>
        <w:pStyle w:val="titolo10"/>
        <w:rPr>
          <w:color w:val="002060"/>
        </w:rPr>
      </w:pPr>
      <w:r w:rsidRPr="00635AA3">
        <w:rPr>
          <w:color w:val="002060"/>
        </w:rPr>
        <w:t xml:space="preserve">GARE DEL 26/11/2023 </w:t>
      </w:r>
    </w:p>
    <w:p w14:paraId="2AB1D152" w14:textId="77777777" w:rsidR="00F438B4" w:rsidRPr="00635AA3" w:rsidRDefault="00F438B4" w:rsidP="00F438B4">
      <w:pPr>
        <w:pStyle w:val="titolo7a"/>
        <w:rPr>
          <w:color w:val="002060"/>
        </w:rPr>
      </w:pPr>
      <w:r w:rsidRPr="00635AA3">
        <w:rPr>
          <w:color w:val="002060"/>
        </w:rPr>
        <w:t xml:space="preserve">PROVVEDIMENTI DISCIPLINARI </w:t>
      </w:r>
    </w:p>
    <w:p w14:paraId="02B80E29"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6A03E66D" w14:textId="77777777" w:rsidR="00F438B4" w:rsidRPr="00635AA3" w:rsidRDefault="00F438B4" w:rsidP="00F438B4">
      <w:pPr>
        <w:pStyle w:val="titolo30"/>
        <w:rPr>
          <w:color w:val="002060"/>
        </w:rPr>
      </w:pPr>
      <w:r w:rsidRPr="00635AA3">
        <w:rPr>
          <w:color w:val="002060"/>
        </w:rPr>
        <w:t xml:space="preserve">CALCIATORI NON ESPULSI </w:t>
      </w:r>
    </w:p>
    <w:p w14:paraId="32ABD1E5" w14:textId="77777777" w:rsidR="00F438B4" w:rsidRPr="00635AA3" w:rsidRDefault="00F438B4" w:rsidP="00F438B4">
      <w:pPr>
        <w:pStyle w:val="titolo20"/>
        <w:rPr>
          <w:color w:val="002060"/>
        </w:rPr>
      </w:pPr>
      <w:r w:rsidRPr="00635A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776AEA0" w14:textId="77777777" w:rsidTr="000418A2">
        <w:tc>
          <w:tcPr>
            <w:tcW w:w="2200" w:type="dxa"/>
            <w:tcMar>
              <w:top w:w="20" w:type="dxa"/>
              <w:left w:w="20" w:type="dxa"/>
              <w:bottom w:w="20" w:type="dxa"/>
              <w:right w:w="20" w:type="dxa"/>
            </w:tcMar>
            <w:vAlign w:val="center"/>
            <w:hideMark/>
          </w:tcPr>
          <w:p w14:paraId="04A0170F" w14:textId="77777777" w:rsidR="00F438B4" w:rsidRPr="00635AA3" w:rsidRDefault="00F438B4" w:rsidP="000418A2">
            <w:pPr>
              <w:pStyle w:val="movimento"/>
              <w:rPr>
                <w:color w:val="002060"/>
              </w:rPr>
            </w:pPr>
            <w:r w:rsidRPr="00635AA3">
              <w:rPr>
                <w:color w:val="002060"/>
              </w:rPr>
              <w:t>DISCEPOLI DANIEL</w:t>
            </w:r>
          </w:p>
        </w:tc>
        <w:tc>
          <w:tcPr>
            <w:tcW w:w="2200" w:type="dxa"/>
            <w:tcMar>
              <w:top w:w="20" w:type="dxa"/>
              <w:left w:w="20" w:type="dxa"/>
              <w:bottom w:w="20" w:type="dxa"/>
              <w:right w:w="20" w:type="dxa"/>
            </w:tcMar>
            <w:vAlign w:val="center"/>
            <w:hideMark/>
          </w:tcPr>
          <w:p w14:paraId="0CA15E43" w14:textId="77777777" w:rsidR="00F438B4" w:rsidRPr="00635AA3" w:rsidRDefault="00F438B4" w:rsidP="000418A2">
            <w:pPr>
              <w:pStyle w:val="movimento2"/>
              <w:rPr>
                <w:color w:val="002060"/>
              </w:rPr>
            </w:pPr>
            <w:r w:rsidRPr="00635AA3">
              <w:rPr>
                <w:color w:val="002060"/>
              </w:rPr>
              <w:t xml:space="preserve">(CALCIO A 5 CORINALDO) </w:t>
            </w:r>
          </w:p>
        </w:tc>
        <w:tc>
          <w:tcPr>
            <w:tcW w:w="800" w:type="dxa"/>
            <w:tcMar>
              <w:top w:w="20" w:type="dxa"/>
              <w:left w:w="20" w:type="dxa"/>
              <w:bottom w:w="20" w:type="dxa"/>
              <w:right w:w="20" w:type="dxa"/>
            </w:tcMar>
            <w:vAlign w:val="center"/>
            <w:hideMark/>
          </w:tcPr>
          <w:p w14:paraId="25A9F29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03CBE120" w14:textId="77777777" w:rsidR="00F438B4" w:rsidRPr="00635AA3" w:rsidRDefault="00F438B4" w:rsidP="000418A2">
            <w:pPr>
              <w:pStyle w:val="movimento"/>
              <w:rPr>
                <w:color w:val="002060"/>
              </w:rPr>
            </w:pPr>
            <w:r w:rsidRPr="00635AA3">
              <w:rPr>
                <w:color w:val="002060"/>
              </w:rPr>
              <w:t>MARIOTTI NICOLO</w:t>
            </w:r>
          </w:p>
        </w:tc>
        <w:tc>
          <w:tcPr>
            <w:tcW w:w="2200" w:type="dxa"/>
            <w:tcMar>
              <w:top w:w="20" w:type="dxa"/>
              <w:left w:w="20" w:type="dxa"/>
              <w:bottom w:w="20" w:type="dxa"/>
              <w:right w:w="20" w:type="dxa"/>
            </w:tcMar>
            <w:vAlign w:val="center"/>
            <w:hideMark/>
          </w:tcPr>
          <w:p w14:paraId="3F88356F" w14:textId="77777777" w:rsidR="00F438B4" w:rsidRPr="00635AA3" w:rsidRDefault="00F438B4" w:rsidP="000418A2">
            <w:pPr>
              <w:pStyle w:val="movimento2"/>
              <w:rPr>
                <w:color w:val="002060"/>
              </w:rPr>
            </w:pPr>
            <w:r w:rsidRPr="00635AA3">
              <w:rPr>
                <w:color w:val="002060"/>
              </w:rPr>
              <w:t xml:space="preserve">(FIGHT BULLS CORRIDONIA) </w:t>
            </w:r>
          </w:p>
        </w:tc>
      </w:tr>
    </w:tbl>
    <w:p w14:paraId="4F161F05" w14:textId="77777777" w:rsidR="00F438B4" w:rsidRDefault="00F438B4" w:rsidP="00F438B4">
      <w:pPr>
        <w:pStyle w:val="breakline"/>
        <w:rPr>
          <w:color w:val="002060"/>
        </w:rPr>
      </w:pPr>
    </w:p>
    <w:p w14:paraId="1EB0D610"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0110F617"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02BD6E68" w14:textId="77777777" w:rsidR="00F438B4" w:rsidRPr="00635AA3" w:rsidRDefault="00F438B4" w:rsidP="00F438B4">
      <w:pPr>
        <w:pStyle w:val="breakline"/>
        <w:rPr>
          <w:color w:val="002060"/>
        </w:rPr>
      </w:pPr>
    </w:p>
    <w:p w14:paraId="3841390A" w14:textId="77777777" w:rsidR="00F438B4" w:rsidRPr="00635AA3" w:rsidRDefault="00F438B4" w:rsidP="00F438B4">
      <w:pPr>
        <w:pStyle w:val="titoloprinc0"/>
        <w:rPr>
          <w:color w:val="002060"/>
        </w:rPr>
      </w:pPr>
      <w:r w:rsidRPr="00635AA3">
        <w:rPr>
          <w:color w:val="002060"/>
        </w:rPr>
        <w:t>CLASSIFICA</w:t>
      </w:r>
    </w:p>
    <w:p w14:paraId="39360EE2" w14:textId="77777777" w:rsidR="00F438B4" w:rsidRPr="00635AA3" w:rsidRDefault="00F438B4" w:rsidP="00F438B4">
      <w:pPr>
        <w:pStyle w:val="breakline"/>
        <w:rPr>
          <w:color w:val="002060"/>
        </w:rPr>
      </w:pPr>
    </w:p>
    <w:p w14:paraId="69E5C1F3" w14:textId="77777777" w:rsidR="00F438B4" w:rsidRPr="00635AA3" w:rsidRDefault="00F438B4" w:rsidP="00F438B4">
      <w:pPr>
        <w:pStyle w:val="breakline"/>
        <w:rPr>
          <w:color w:val="002060"/>
        </w:rPr>
      </w:pPr>
    </w:p>
    <w:p w14:paraId="2E4E7CEB"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0874A354"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AFD98"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F68DD"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6CC6A"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CC817"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4DC11"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B5D7B"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E0156"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62F49"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0E4D9"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8572A" w14:textId="77777777" w:rsidR="00F438B4" w:rsidRPr="00635AA3" w:rsidRDefault="00F438B4" w:rsidP="000418A2">
            <w:pPr>
              <w:pStyle w:val="headertabella0"/>
              <w:rPr>
                <w:color w:val="002060"/>
              </w:rPr>
            </w:pPr>
            <w:r w:rsidRPr="00635AA3">
              <w:rPr>
                <w:color w:val="002060"/>
              </w:rPr>
              <w:t>PE</w:t>
            </w:r>
          </w:p>
        </w:tc>
      </w:tr>
      <w:tr w:rsidR="00F438B4" w:rsidRPr="00635AA3" w14:paraId="38FEB13E"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AA8269" w14:textId="77777777" w:rsidR="00F438B4" w:rsidRPr="00635AA3" w:rsidRDefault="00F438B4" w:rsidP="000418A2">
            <w:pPr>
              <w:pStyle w:val="rowtabella0"/>
              <w:rPr>
                <w:color w:val="002060"/>
              </w:rPr>
            </w:pPr>
            <w:r w:rsidRPr="00635AA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FF7E"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364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0448"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35F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2FA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FB3A" w14:textId="77777777" w:rsidR="00F438B4" w:rsidRPr="00635AA3" w:rsidRDefault="00F438B4" w:rsidP="000418A2">
            <w:pPr>
              <w:pStyle w:val="rowtabella0"/>
              <w:jc w:val="center"/>
              <w:rPr>
                <w:color w:val="002060"/>
              </w:rPr>
            </w:pPr>
            <w:r w:rsidRPr="00635AA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A6B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126D" w14:textId="77777777" w:rsidR="00F438B4" w:rsidRPr="00635AA3" w:rsidRDefault="00F438B4" w:rsidP="000418A2">
            <w:pPr>
              <w:pStyle w:val="rowtabella0"/>
              <w:jc w:val="center"/>
              <w:rPr>
                <w:color w:val="002060"/>
              </w:rPr>
            </w:pPr>
            <w:r w:rsidRPr="00635AA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A5CD" w14:textId="77777777" w:rsidR="00F438B4" w:rsidRPr="00635AA3" w:rsidRDefault="00F438B4" w:rsidP="000418A2">
            <w:pPr>
              <w:pStyle w:val="rowtabella0"/>
              <w:jc w:val="center"/>
              <w:rPr>
                <w:color w:val="002060"/>
              </w:rPr>
            </w:pPr>
            <w:r w:rsidRPr="00635AA3">
              <w:rPr>
                <w:color w:val="002060"/>
              </w:rPr>
              <w:t>0</w:t>
            </w:r>
          </w:p>
        </w:tc>
      </w:tr>
      <w:tr w:rsidR="00F438B4" w:rsidRPr="00635AA3" w14:paraId="0795814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27676" w14:textId="77777777" w:rsidR="00F438B4" w:rsidRPr="00635AA3" w:rsidRDefault="00F438B4" w:rsidP="000418A2">
            <w:pPr>
              <w:pStyle w:val="rowtabella0"/>
              <w:rPr>
                <w:color w:val="002060"/>
              </w:rPr>
            </w:pPr>
            <w:r w:rsidRPr="00635AA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45AA"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5876"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6835"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7BB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F9B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C29E"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0403"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AE0C"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DCB9" w14:textId="77777777" w:rsidR="00F438B4" w:rsidRPr="00635AA3" w:rsidRDefault="00F438B4" w:rsidP="000418A2">
            <w:pPr>
              <w:pStyle w:val="rowtabella0"/>
              <w:jc w:val="center"/>
              <w:rPr>
                <w:color w:val="002060"/>
              </w:rPr>
            </w:pPr>
            <w:r w:rsidRPr="00635AA3">
              <w:rPr>
                <w:color w:val="002060"/>
              </w:rPr>
              <w:t>0</w:t>
            </w:r>
          </w:p>
        </w:tc>
      </w:tr>
      <w:tr w:rsidR="00F438B4" w:rsidRPr="00635AA3" w14:paraId="53F71BC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DFD28" w14:textId="77777777" w:rsidR="00F438B4" w:rsidRPr="00635AA3" w:rsidRDefault="00F438B4" w:rsidP="000418A2">
            <w:pPr>
              <w:pStyle w:val="rowtabella0"/>
              <w:rPr>
                <w:color w:val="002060"/>
              </w:rPr>
            </w:pPr>
            <w:r w:rsidRPr="00635AA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9205"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7CE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1891"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3A63"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94EC"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FAF9"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091C"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4B2B"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7BD9" w14:textId="77777777" w:rsidR="00F438B4" w:rsidRPr="00635AA3" w:rsidRDefault="00F438B4" w:rsidP="000418A2">
            <w:pPr>
              <w:pStyle w:val="rowtabella0"/>
              <w:jc w:val="center"/>
              <w:rPr>
                <w:color w:val="002060"/>
              </w:rPr>
            </w:pPr>
            <w:r w:rsidRPr="00635AA3">
              <w:rPr>
                <w:color w:val="002060"/>
              </w:rPr>
              <w:t>0</w:t>
            </w:r>
          </w:p>
        </w:tc>
      </w:tr>
      <w:tr w:rsidR="00F438B4" w:rsidRPr="00635AA3" w14:paraId="31EDF2C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0B8D8" w14:textId="77777777" w:rsidR="00F438B4" w:rsidRPr="00635AA3" w:rsidRDefault="00F438B4" w:rsidP="000418A2">
            <w:pPr>
              <w:pStyle w:val="rowtabella0"/>
              <w:rPr>
                <w:color w:val="002060"/>
              </w:rPr>
            </w:pPr>
            <w:r w:rsidRPr="00635AA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085E"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C615"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D57E"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0FA7"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3B15"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5E0E" w14:textId="77777777" w:rsidR="00F438B4" w:rsidRPr="00635AA3" w:rsidRDefault="00F438B4" w:rsidP="000418A2">
            <w:pPr>
              <w:pStyle w:val="rowtabella0"/>
              <w:jc w:val="center"/>
              <w:rPr>
                <w:color w:val="002060"/>
              </w:rPr>
            </w:pPr>
            <w:r w:rsidRPr="00635AA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3F97"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4B1C"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6769" w14:textId="77777777" w:rsidR="00F438B4" w:rsidRPr="00635AA3" w:rsidRDefault="00F438B4" w:rsidP="000418A2">
            <w:pPr>
              <w:pStyle w:val="rowtabella0"/>
              <w:jc w:val="center"/>
              <w:rPr>
                <w:color w:val="002060"/>
              </w:rPr>
            </w:pPr>
            <w:r w:rsidRPr="00635AA3">
              <w:rPr>
                <w:color w:val="002060"/>
              </w:rPr>
              <w:t>0</w:t>
            </w:r>
          </w:p>
        </w:tc>
      </w:tr>
      <w:tr w:rsidR="00F438B4" w:rsidRPr="00635AA3" w14:paraId="5D6B7E7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66DCB" w14:textId="77777777" w:rsidR="00F438B4" w:rsidRPr="00635AA3" w:rsidRDefault="00F438B4" w:rsidP="000418A2">
            <w:pPr>
              <w:pStyle w:val="rowtabella0"/>
              <w:rPr>
                <w:color w:val="002060"/>
                <w:lang w:val="es-ES"/>
              </w:rPr>
            </w:pPr>
            <w:r w:rsidRPr="00635AA3">
              <w:rPr>
                <w:color w:val="002060"/>
                <w:lang w:val="es-ES"/>
              </w:rPr>
              <w:t xml:space="preserve">G.S. AUDAX 1970 </w:t>
            </w:r>
            <w:proofErr w:type="gramStart"/>
            <w:r w:rsidRPr="00635AA3">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C783"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99F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A852"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462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2374"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F872"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2F6A"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D50B"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D12D" w14:textId="77777777" w:rsidR="00F438B4" w:rsidRPr="00635AA3" w:rsidRDefault="00F438B4" w:rsidP="000418A2">
            <w:pPr>
              <w:pStyle w:val="rowtabella0"/>
              <w:jc w:val="center"/>
              <w:rPr>
                <w:color w:val="002060"/>
              </w:rPr>
            </w:pPr>
            <w:r w:rsidRPr="00635AA3">
              <w:rPr>
                <w:color w:val="002060"/>
              </w:rPr>
              <w:t>0</w:t>
            </w:r>
          </w:p>
        </w:tc>
      </w:tr>
      <w:tr w:rsidR="00F438B4" w:rsidRPr="00635AA3" w14:paraId="6908618E"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E9FBF" w14:textId="77777777" w:rsidR="00F438B4" w:rsidRPr="00635AA3" w:rsidRDefault="00F438B4" w:rsidP="000418A2">
            <w:pPr>
              <w:pStyle w:val="rowtabella0"/>
              <w:rPr>
                <w:color w:val="002060"/>
              </w:rPr>
            </w:pPr>
            <w:r w:rsidRPr="00635AA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5567"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235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838D"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66C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CC3C"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F6A3"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8C2E"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86B1"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272B" w14:textId="77777777" w:rsidR="00F438B4" w:rsidRPr="00635AA3" w:rsidRDefault="00F438B4" w:rsidP="000418A2">
            <w:pPr>
              <w:pStyle w:val="rowtabella0"/>
              <w:jc w:val="center"/>
              <w:rPr>
                <w:color w:val="002060"/>
              </w:rPr>
            </w:pPr>
            <w:r w:rsidRPr="00635AA3">
              <w:rPr>
                <w:color w:val="002060"/>
              </w:rPr>
              <w:t>0</w:t>
            </w:r>
          </w:p>
        </w:tc>
      </w:tr>
      <w:tr w:rsidR="00F438B4" w:rsidRPr="00635AA3" w14:paraId="323FB8E7"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362A0" w14:textId="77777777" w:rsidR="00F438B4" w:rsidRPr="00635AA3" w:rsidRDefault="00F438B4" w:rsidP="000418A2">
            <w:pPr>
              <w:pStyle w:val="rowtabella0"/>
              <w:rPr>
                <w:color w:val="002060"/>
              </w:rPr>
            </w:pPr>
            <w:r w:rsidRPr="00635AA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4608"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5356"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D29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997F"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8CE4"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F0A1"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81640" w14:textId="77777777" w:rsidR="00F438B4" w:rsidRPr="00635AA3" w:rsidRDefault="00F438B4" w:rsidP="000418A2">
            <w:pPr>
              <w:pStyle w:val="rowtabella0"/>
              <w:jc w:val="center"/>
              <w:rPr>
                <w:color w:val="002060"/>
              </w:rPr>
            </w:pPr>
            <w:r w:rsidRPr="00635AA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4CD9" w14:textId="77777777" w:rsidR="00F438B4" w:rsidRPr="00635AA3" w:rsidRDefault="00F438B4" w:rsidP="000418A2">
            <w:pPr>
              <w:pStyle w:val="rowtabella0"/>
              <w:jc w:val="center"/>
              <w:rPr>
                <w:color w:val="002060"/>
              </w:rPr>
            </w:pPr>
            <w:r w:rsidRPr="00635AA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F220" w14:textId="77777777" w:rsidR="00F438B4" w:rsidRPr="00635AA3" w:rsidRDefault="00F438B4" w:rsidP="000418A2">
            <w:pPr>
              <w:pStyle w:val="rowtabella0"/>
              <w:jc w:val="center"/>
              <w:rPr>
                <w:color w:val="002060"/>
              </w:rPr>
            </w:pPr>
            <w:r w:rsidRPr="00635AA3">
              <w:rPr>
                <w:color w:val="002060"/>
              </w:rPr>
              <w:t>0</w:t>
            </w:r>
          </w:p>
        </w:tc>
      </w:tr>
      <w:tr w:rsidR="00F438B4" w:rsidRPr="00635AA3" w14:paraId="4A022D34"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53262" w14:textId="77777777" w:rsidR="00F438B4" w:rsidRPr="00635AA3" w:rsidRDefault="00F438B4" w:rsidP="000418A2">
            <w:pPr>
              <w:pStyle w:val="rowtabella0"/>
              <w:rPr>
                <w:color w:val="002060"/>
              </w:rPr>
            </w:pPr>
            <w:r w:rsidRPr="00635AA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C9D8"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410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28AE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7B17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D047"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35A6"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CC8B" w14:textId="77777777" w:rsidR="00F438B4" w:rsidRPr="00635AA3" w:rsidRDefault="00F438B4" w:rsidP="000418A2">
            <w:pPr>
              <w:pStyle w:val="rowtabella0"/>
              <w:jc w:val="center"/>
              <w:rPr>
                <w:color w:val="002060"/>
              </w:rPr>
            </w:pPr>
            <w:r w:rsidRPr="00635AA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9C8E"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C5EF" w14:textId="77777777" w:rsidR="00F438B4" w:rsidRPr="00635AA3" w:rsidRDefault="00F438B4" w:rsidP="000418A2">
            <w:pPr>
              <w:pStyle w:val="rowtabella0"/>
              <w:jc w:val="center"/>
              <w:rPr>
                <w:color w:val="002060"/>
              </w:rPr>
            </w:pPr>
            <w:r w:rsidRPr="00635AA3">
              <w:rPr>
                <w:color w:val="002060"/>
              </w:rPr>
              <w:t>0</w:t>
            </w:r>
          </w:p>
        </w:tc>
      </w:tr>
      <w:tr w:rsidR="00F438B4" w:rsidRPr="00635AA3" w14:paraId="6DA9E2B0"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CF364" w14:textId="77777777" w:rsidR="00F438B4" w:rsidRPr="00635AA3" w:rsidRDefault="00F438B4" w:rsidP="000418A2">
            <w:pPr>
              <w:pStyle w:val="rowtabella0"/>
              <w:rPr>
                <w:color w:val="002060"/>
              </w:rPr>
            </w:pPr>
            <w:r w:rsidRPr="00635AA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127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ABECA"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0C4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9872"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1E09"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2A32"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7B5B" w14:textId="77777777" w:rsidR="00F438B4" w:rsidRPr="00635AA3" w:rsidRDefault="00F438B4" w:rsidP="000418A2">
            <w:pPr>
              <w:pStyle w:val="rowtabella0"/>
              <w:jc w:val="center"/>
              <w:rPr>
                <w:color w:val="002060"/>
              </w:rPr>
            </w:pPr>
            <w:r w:rsidRPr="00635AA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3EEE"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0761" w14:textId="77777777" w:rsidR="00F438B4" w:rsidRPr="00635AA3" w:rsidRDefault="00F438B4" w:rsidP="000418A2">
            <w:pPr>
              <w:pStyle w:val="rowtabella0"/>
              <w:jc w:val="center"/>
              <w:rPr>
                <w:color w:val="002060"/>
              </w:rPr>
            </w:pPr>
            <w:r w:rsidRPr="00635AA3">
              <w:rPr>
                <w:color w:val="002060"/>
              </w:rPr>
              <w:t>0</w:t>
            </w:r>
          </w:p>
        </w:tc>
      </w:tr>
      <w:tr w:rsidR="00F438B4" w:rsidRPr="00635AA3" w14:paraId="0E19E2F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A5A99" w14:textId="77777777" w:rsidR="00F438B4" w:rsidRPr="00635AA3" w:rsidRDefault="00F438B4" w:rsidP="000418A2">
            <w:pPr>
              <w:pStyle w:val="rowtabella0"/>
              <w:rPr>
                <w:color w:val="002060"/>
              </w:rPr>
            </w:pPr>
            <w:proofErr w:type="spellStart"/>
            <w:proofErr w:type="gramStart"/>
            <w:r w:rsidRPr="00635AA3">
              <w:rPr>
                <w:color w:val="002060"/>
              </w:rPr>
              <w:t>sq.B</w:t>
            </w:r>
            <w:proofErr w:type="spellEnd"/>
            <w:proofErr w:type="gramEnd"/>
            <w:r w:rsidRPr="00635AA3">
              <w:rPr>
                <w:color w:val="002060"/>
              </w:rPr>
              <w:t xml:space="preserve"> AMICI DEL </w:t>
            </w:r>
            <w:proofErr w:type="spellStart"/>
            <w:r w:rsidRPr="00635AA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5F5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A2E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ACDF"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2B3F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D31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C4D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6CF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C335"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A2EA" w14:textId="77777777" w:rsidR="00F438B4" w:rsidRPr="00635AA3" w:rsidRDefault="00F438B4" w:rsidP="000418A2">
            <w:pPr>
              <w:pStyle w:val="rowtabella0"/>
              <w:jc w:val="center"/>
              <w:rPr>
                <w:color w:val="002060"/>
              </w:rPr>
            </w:pPr>
            <w:r w:rsidRPr="00635AA3">
              <w:rPr>
                <w:color w:val="002060"/>
              </w:rPr>
              <w:t>0</w:t>
            </w:r>
          </w:p>
        </w:tc>
      </w:tr>
      <w:tr w:rsidR="00F438B4" w:rsidRPr="00635AA3" w14:paraId="0313300C"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51698" w14:textId="77777777" w:rsidR="00F438B4" w:rsidRPr="00FC7DCC" w:rsidRDefault="00F438B4" w:rsidP="000418A2">
            <w:pPr>
              <w:pStyle w:val="rowtabella0"/>
              <w:rPr>
                <w:color w:val="002060"/>
                <w:lang w:val="en-US"/>
              </w:rPr>
            </w:pPr>
            <w:proofErr w:type="spellStart"/>
            <w:proofErr w:type="gramStart"/>
            <w:r w:rsidRPr="00FC7DCC">
              <w:rPr>
                <w:color w:val="002060"/>
                <w:lang w:val="en-US"/>
              </w:rPr>
              <w:t>sq.B</w:t>
            </w:r>
            <w:proofErr w:type="spellEnd"/>
            <w:proofErr w:type="gramEnd"/>
            <w:r w:rsidRPr="00FC7DCC">
              <w:rPr>
                <w:color w:val="002060"/>
                <w:lang w:val="en-US"/>
              </w:rPr>
              <w:t xml:space="preserve"> ITALSERVICE C5 </w:t>
            </w:r>
            <w:proofErr w:type="spellStart"/>
            <w:r w:rsidRPr="00FC7DCC">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782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F73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FD56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75A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927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957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308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47B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5387" w14:textId="77777777" w:rsidR="00F438B4" w:rsidRPr="00635AA3" w:rsidRDefault="00F438B4" w:rsidP="000418A2">
            <w:pPr>
              <w:pStyle w:val="rowtabella0"/>
              <w:jc w:val="center"/>
              <w:rPr>
                <w:color w:val="002060"/>
              </w:rPr>
            </w:pPr>
            <w:r w:rsidRPr="00635AA3">
              <w:rPr>
                <w:color w:val="002060"/>
              </w:rPr>
              <w:t>0</w:t>
            </w:r>
          </w:p>
        </w:tc>
      </w:tr>
    </w:tbl>
    <w:p w14:paraId="1226F336" w14:textId="77777777" w:rsidR="00F438B4" w:rsidRPr="00635AA3" w:rsidRDefault="00F438B4" w:rsidP="00F438B4">
      <w:pPr>
        <w:pStyle w:val="breakline"/>
        <w:rPr>
          <w:color w:val="002060"/>
        </w:rPr>
      </w:pPr>
    </w:p>
    <w:p w14:paraId="7B4D1098" w14:textId="77777777" w:rsidR="00F438B4" w:rsidRPr="00635AA3" w:rsidRDefault="00F438B4" w:rsidP="00F438B4">
      <w:pPr>
        <w:pStyle w:val="breakline"/>
        <w:rPr>
          <w:color w:val="002060"/>
        </w:rPr>
      </w:pPr>
    </w:p>
    <w:p w14:paraId="56828DFB" w14:textId="77777777" w:rsidR="00F438B4" w:rsidRPr="00635AA3" w:rsidRDefault="00F438B4" w:rsidP="00F438B4">
      <w:pPr>
        <w:pStyle w:val="sottotitolocampionato10"/>
        <w:rPr>
          <w:color w:val="002060"/>
        </w:rPr>
      </w:pPr>
      <w:r w:rsidRPr="00635AA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166E79EB"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DAC46"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6EE51"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810D"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0B1A7"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C3D05"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DAB21"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AE150"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2891D"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2E936"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A7FD" w14:textId="77777777" w:rsidR="00F438B4" w:rsidRPr="00635AA3" w:rsidRDefault="00F438B4" w:rsidP="000418A2">
            <w:pPr>
              <w:pStyle w:val="headertabella0"/>
              <w:rPr>
                <w:color w:val="002060"/>
              </w:rPr>
            </w:pPr>
            <w:r w:rsidRPr="00635AA3">
              <w:rPr>
                <w:color w:val="002060"/>
              </w:rPr>
              <w:t>PE</w:t>
            </w:r>
          </w:p>
        </w:tc>
      </w:tr>
      <w:tr w:rsidR="00F438B4" w:rsidRPr="00635AA3" w14:paraId="5F98EC47"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47DA27" w14:textId="77777777" w:rsidR="00F438B4" w:rsidRPr="00FC7DCC" w:rsidRDefault="00F438B4" w:rsidP="000418A2">
            <w:pPr>
              <w:pStyle w:val="rowtabella0"/>
              <w:rPr>
                <w:color w:val="002060"/>
                <w:lang w:val="en-US"/>
              </w:rPr>
            </w:pPr>
            <w:r w:rsidRPr="00FC7DCC">
              <w:rPr>
                <w:color w:val="002060"/>
                <w:lang w:val="en-US"/>
              </w:rPr>
              <w:lastRenderedPageBreak/>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E356" w14:textId="77777777" w:rsidR="00F438B4" w:rsidRPr="00635AA3" w:rsidRDefault="00F438B4" w:rsidP="000418A2">
            <w:pPr>
              <w:pStyle w:val="rowtabella0"/>
              <w:jc w:val="center"/>
              <w:rPr>
                <w:color w:val="002060"/>
              </w:rPr>
            </w:pPr>
            <w:r w:rsidRPr="00635A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139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536D"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6DD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B016"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0892" w14:textId="77777777" w:rsidR="00F438B4" w:rsidRPr="00635AA3" w:rsidRDefault="00F438B4" w:rsidP="000418A2">
            <w:pPr>
              <w:pStyle w:val="rowtabella0"/>
              <w:jc w:val="center"/>
              <w:rPr>
                <w:color w:val="002060"/>
              </w:rPr>
            </w:pPr>
            <w:r w:rsidRPr="00635AA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94F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BB77" w14:textId="77777777" w:rsidR="00F438B4" w:rsidRPr="00635AA3" w:rsidRDefault="00F438B4" w:rsidP="000418A2">
            <w:pPr>
              <w:pStyle w:val="rowtabella0"/>
              <w:jc w:val="center"/>
              <w:rPr>
                <w:color w:val="002060"/>
              </w:rPr>
            </w:pPr>
            <w:r w:rsidRPr="00635AA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9CDF" w14:textId="77777777" w:rsidR="00F438B4" w:rsidRPr="00635AA3" w:rsidRDefault="00F438B4" w:rsidP="000418A2">
            <w:pPr>
              <w:pStyle w:val="rowtabella0"/>
              <w:jc w:val="center"/>
              <w:rPr>
                <w:color w:val="002060"/>
              </w:rPr>
            </w:pPr>
            <w:r w:rsidRPr="00635AA3">
              <w:rPr>
                <w:color w:val="002060"/>
              </w:rPr>
              <w:t>0</w:t>
            </w:r>
          </w:p>
        </w:tc>
      </w:tr>
      <w:tr w:rsidR="00F438B4" w:rsidRPr="00635AA3" w14:paraId="1FE3F4AC"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D54C2" w14:textId="77777777" w:rsidR="00F438B4" w:rsidRPr="00635AA3" w:rsidRDefault="00F438B4" w:rsidP="000418A2">
            <w:pPr>
              <w:pStyle w:val="rowtabella0"/>
              <w:rPr>
                <w:color w:val="002060"/>
              </w:rPr>
            </w:pPr>
            <w:r w:rsidRPr="00635AA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5EB4"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237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553E"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F566"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4E0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5141" w14:textId="77777777" w:rsidR="00F438B4" w:rsidRPr="00635AA3" w:rsidRDefault="00F438B4" w:rsidP="000418A2">
            <w:pPr>
              <w:pStyle w:val="rowtabella0"/>
              <w:jc w:val="center"/>
              <w:rPr>
                <w:color w:val="002060"/>
              </w:rPr>
            </w:pPr>
            <w:r w:rsidRPr="00635AA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2318"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52EB" w14:textId="77777777" w:rsidR="00F438B4" w:rsidRPr="00635AA3" w:rsidRDefault="00F438B4" w:rsidP="000418A2">
            <w:pPr>
              <w:pStyle w:val="rowtabella0"/>
              <w:jc w:val="center"/>
              <w:rPr>
                <w:color w:val="002060"/>
              </w:rPr>
            </w:pPr>
            <w:r w:rsidRPr="00635AA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DD4F" w14:textId="77777777" w:rsidR="00F438B4" w:rsidRPr="00635AA3" w:rsidRDefault="00F438B4" w:rsidP="000418A2">
            <w:pPr>
              <w:pStyle w:val="rowtabella0"/>
              <w:jc w:val="center"/>
              <w:rPr>
                <w:color w:val="002060"/>
              </w:rPr>
            </w:pPr>
            <w:r w:rsidRPr="00635AA3">
              <w:rPr>
                <w:color w:val="002060"/>
              </w:rPr>
              <w:t>0</w:t>
            </w:r>
          </w:p>
        </w:tc>
      </w:tr>
      <w:tr w:rsidR="00F438B4" w:rsidRPr="00635AA3" w14:paraId="310C9CA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E1D37" w14:textId="77777777" w:rsidR="00F438B4" w:rsidRPr="00635AA3" w:rsidRDefault="00F438B4" w:rsidP="000418A2">
            <w:pPr>
              <w:pStyle w:val="rowtabella0"/>
              <w:rPr>
                <w:color w:val="002060"/>
              </w:rPr>
            </w:pPr>
            <w:r w:rsidRPr="00635AA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37956"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28E1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DF61"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54D9"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BCAE"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53BA" w14:textId="77777777" w:rsidR="00F438B4" w:rsidRPr="00635AA3" w:rsidRDefault="00F438B4" w:rsidP="000418A2">
            <w:pPr>
              <w:pStyle w:val="rowtabella0"/>
              <w:jc w:val="center"/>
              <w:rPr>
                <w:color w:val="002060"/>
              </w:rPr>
            </w:pPr>
            <w:r w:rsidRPr="00635AA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CB5B"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3229" w14:textId="77777777" w:rsidR="00F438B4" w:rsidRPr="00635AA3" w:rsidRDefault="00F438B4" w:rsidP="000418A2">
            <w:pPr>
              <w:pStyle w:val="rowtabella0"/>
              <w:jc w:val="center"/>
              <w:rPr>
                <w:color w:val="002060"/>
              </w:rPr>
            </w:pPr>
            <w:r w:rsidRPr="00635AA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090A" w14:textId="77777777" w:rsidR="00F438B4" w:rsidRPr="00635AA3" w:rsidRDefault="00F438B4" w:rsidP="000418A2">
            <w:pPr>
              <w:pStyle w:val="rowtabella0"/>
              <w:jc w:val="center"/>
              <w:rPr>
                <w:color w:val="002060"/>
              </w:rPr>
            </w:pPr>
            <w:r w:rsidRPr="00635AA3">
              <w:rPr>
                <w:color w:val="002060"/>
              </w:rPr>
              <w:t>0</w:t>
            </w:r>
          </w:p>
        </w:tc>
      </w:tr>
      <w:tr w:rsidR="00F438B4" w:rsidRPr="00635AA3" w14:paraId="6D858639"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35CBB" w14:textId="77777777" w:rsidR="00F438B4" w:rsidRPr="00635AA3" w:rsidRDefault="00F438B4" w:rsidP="000418A2">
            <w:pPr>
              <w:pStyle w:val="rowtabella0"/>
              <w:rPr>
                <w:color w:val="002060"/>
              </w:rPr>
            </w:pPr>
            <w:r w:rsidRPr="00635AA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6180"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5719"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02DA2" w14:textId="77777777" w:rsidR="00F438B4" w:rsidRPr="00635AA3" w:rsidRDefault="00F438B4" w:rsidP="000418A2">
            <w:pPr>
              <w:pStyle w:val="rowtabella0"/>
              <w:jc w:val="center"/>
              <w:rPr>
                <w:color w:val="002060"/>
              </w:rPr>
            </w:pPr>
            <w:r w:rsidRPr="00635A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4145"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CE5A"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4E2D"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FB5F"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6259"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CD51" w14:textId="77777777" w:rsidR="00F438B4" w:rsidRPr="00635AA3" w:rsidRDefault="00F438B4" w:rsidP="000418A2">
            <w:pPr>
              <w:pStyle w:val="rowtabella0"/>
              <w:jc w:val="center"/>
              <w:rPr>
                <w:color w:val="002060"/>
              </w:rPr>
            </w:pPr>
            <w:r w:rsidRPr="00635AA3">
              <w:rPr>
                <w:color w:val="002060"/>
              </w:rPr>
              <w:t>0</w:t>
            </w:r>
          </w:p>
        </w:tc>
      </w:tr>
      <w:tr w:rsidR="00F438B4" w:rsidRPr="00635AA3" w14:paraId="1FA56C4F"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B24D4" w14:textId="77777777" w:rsidR="00F438B4" w:rsidRPr="00635AA3" w:rsidRDefault="00F438B4" w:rsidP="000418A2">
            <w:pPr>
              <w:pStyle w:val="rowtabella0"/>
              <w:rPr>
                <w:color w:val="002060"/>
              </w:rPr>
            </w:pPr>
            <w:r w:rsidRPr="00635AA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B70D" w14:textId="77777777" w:rsidR="00F438B4" w:rsidRPr="00635AA3" w:rsidRDefault="00F438B4" w:rsidP="000418A2">
            <w:pPr>
              <w:pStyle w:val="rowtabella0"/>
              <w:jc w:val="center"/>
              <w:rPr>
                <w:color w:val="002060"/>
              </w:rPr>
            </w:pPr>
            <w:r w:rsidRPr="00635AA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45FD"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D3B2"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5D3C"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8D27"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0083" w14:textId="77777777" w:rsidR="00F438B4" w:rsidRPr="00635AA3" w:rsidRDefault="00F438B4" w:rsidP="000418A2">
            <w:pPr>
              <w:pStyle w:val="rowtabella0"/>
              <w:jc w:val="center"/>
              <w:rPr>
                <w:color w:val="002060"/>
              </w:rPr>
            </w:pPr>
            <w:r w:rsidRPr="00635A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7849"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4210" w14:textId="77777777" w:rsidR="00F438B4" w:rsidRPr="00635AA3" w:rsidRDefault="00F438B4" w:rsidP="000418A2">
            <w:pPr>
              <w:pStyle w:val="rowtabella0"/>
              <w:jc w:val="center"/>
              <w:rPr>
                <w:color w:val="002060"/>
              </w:rPr>
            </w:pPr>
            <w:r w:rsidRPr="00635A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4CD6" w14:textId="77777777" w:rsidR="00F438B4" w:rsidRPr="00635AA3" w:rsidRDefault="00F438B4" w:rsidP="000418A2">
            <w:pPr>
              <w:pStyle w:val="rowtabella0"/>
              <w:jc w:val="center"/>
              <w:rPr>
                <w:color w:val="002060"/>
              </w:rPr>
            </w:pPr>
            <w:r w:rsidRPr="00635AA3">
              <w:rPr>
                <w:color w:val="002060"/>
              </w:rPr>
              <w:t>0</w:t>
            </w:r>
          </w:p>
        </w:tc>
      </w:tr>
      <w:tr w:rsidR="00F438B4" w:rsidRPr="00635AA3" w14:paraId="1C23C15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8DFE1" w14:textId="77777777" w:rsidR="00F438B4" w:rsidRPr="00635AA3" w:rsidRDefault="00F438B4" w:rsidP="000418A2">
            <w:pPr>
              <w:pStyle w:val="rowtabella0"/>
              <w:rPr>
                <w:color w:val="002060"/>
              </w:rPr>
            </w:pPr>
            <w:r w:rsidRPr="00635AA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88A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B800"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B477"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F24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63DB"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3A3E5"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37224" w14:textId="77777777" w:rsidR="00F438B4" w:rsidRPr="00635AA3" w:rsidRDefault="00F438B4" w:rsidP="000418A2">
            <w:pPr>
              <w:pStyle w:val="rowtabella0"/>
              <w:jc w:val="center"/>
              <w:rPr>
                <w:color w:val="002060"/>
              </w:rPr>
            </w:pPr>
            <w:r w:rsidRPr="00635A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A2C6"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5BA5" w14:textId="77777777" w:rsidR="00F438B4" w:rsidRPr="00635AA3" w:rsidRDefault="00F438B4" w:rsidP="000418A2">
            <w:pPr>
              <w:pStyle w:val="rowtabella0"/>
              <w:jc w:val="center"/>
              <w:rPr>
                <w:color w:val="002060"/>
              </w:rPr>
            </w:pPr>
            <w:r w:rsidRPr="00635AA3">
              <w:rPr>
                <w:color w:val="002060"/>
              </w:rPr>
              <w:t>0</w:t>
            </w:r>
          </w:p>
        </w:tc>
      </w:tr>
      <w:tr w:rsidR="00F438B4" w:rsidRPr="00635AA3" w14:paraId="7FAE338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D6FA4" w14:textId="77777777" w:rsidR="00F438B4" w:rsidRPr="00635AA3" w:rsidRDefault="00F438B4" w:rsidP="000418A2">
            <w:pPr>
              <w:pStyle w:val="rowtabella0"/>
              <w:rPr>
                <w:color w:val="002060"/>
              </w:rPr>
            </w:pPr>
            <w:r w:rsidRPr="00635AA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A72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E61F"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3ABC"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015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EFB4"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A422" w14:textId="77777777" w:rsidR="00F438B4" w:rsidRPr="00635AA3" w:rsidRDefault="00F438B4" w:rsidP="000418A2">
            <w:pPr>
              <w:pStyle w:val="rowtabella0"/>
              <w:jc w:val="center"/>
              <w:rPr>
                <w:color w:val="002060"/>
              </w:rPr>
            </w:pPr>
            <w:r w:rsidRPr="00635A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7ABB" w14:textId="77777777" w:rsidR="00F438B4" w:rsidRPr="00635AA3" w:rsidRDefault="00F438B4" w:rsidP="000418A2">
            <w:pPr>
              <w:pStyle w:val="rowtabella0"/>
              <w:jc w:val="center"/>
              <w:rPr>
                <w:color w:val="002060"/>
              </w:rPr>
            </w:pPr>
            <w:r w:rsidRPr="00635AA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0B42" w14:textId="77777777" w:rsidR="00F438B4" w:rsidRPr="00635AA3" w:rsidRDefault="00F438B4" w:rsidP="000418A2">
            <w:pPr>
              <w:pStyle w:val="rowtabella0"/>
              <w:jc w:val="center"/>
              <w:rPr>
                <w:color w:val="002060"/>
              </w:rPr>
            </w:pPr>
            <w:r w:rsidRPr="00635A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CD12" w14:textId="77777777" w:rsidR="00F438B4" w:rsidRPr="00635AA3" w:rsidRDefault="00F438B4" w:rsidP="000418A2">
            <w:pPr>
              <w:pStyle w:val="rowtabella0"/>
              <w:jc w:val="center"/>
              <w:rPr>
                <w:color w:val="002060"/>
              </w:rPr>
            </w:pPr>
            <w:r w:rsidRPr="00635AA3">
              <w:rPr>
                <w:color w:val="002060"/>
              </w:rPr>
              <w:t>0</w:t>
            </w:r>
          </w:p>
        </w:tc>
      </w:tr>
      <w:tr w:rsidR="00F438B4" w:rsidRPr="00635AA3" w14:paraId="21588E4B"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BDC52" w14:textId="77777777" w:rsidR="00F438B4" w:rsidRPr="00635AA3" w:rsidRDefault="00F438B4" w:rsidP="000418A2">
            <w:pPr>
              <w:pStyle w:val="rowtabella0"/>
              <w:rPr>
                <w:color w:val="002060"/>
              </w:rPr>
            </w:pPr>
            <w:r w:rsidRPr="00635AA3">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0FA1"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652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AF49"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51BE"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D824"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A90F" w14:textId="77777777" w:rsidR="00F438B4" w:rsidRPr="00635AA3" w:rsidRDefault="00F438B4" w:rsidP="000418A2">
            <w:pPr>
              <w:pStyle w:val="rowtabella0"/>
              <w:jc w:val="center"/>
              <w:rPr>
                <w:color w:val="002060"/>
              </w:rPr>
            </w:pPr>
            <w:r w:rsidRPr="00635A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5EF9" w14:textId="77777777" w:rsidR="00F438B4" w:rsidRPr="00635AA3" w:rsidRDefault="00F438B4" w:rsidP="000418A2">
            <w:pPr>
              <w:pStyle w:val="rowtabella0"/>
              <w:jc w:val="center"/>
              <w:rPr>
                <w:color w:val="002060"/>
              </w:rPr>
            </w:pPr>
            <w:r w:rsidRPr="00635AA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249C" w14:textId="77777777" w:rsidR="00F438B4" w:rsidRPr="00635AA3" w:rsidRDefault="00F438B4" w:rsidP="000418A2">
            <w:pPr>
              <w:pStyle w:val="rowtabella0"/>
              <w:jc w:val="center"/>
              <w:rPr>
                <w:color w:val="002060"/>
              </w:rPr>
            </w:pPr>
            <w:r w:rsidRPr="00635AA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D70AF" w14:textId="77777777" w:rsidR="00F438B4" w:rsidRPr="00635AA3" w:rsidRDefault="00F438B4" w:rsidP="000418A2">
            <w:pPr>
              <w:pStyle w:val="rowtabella0"/>
              <w:jc w:val="center"/>
              <w:rPr>
                <w:color w:val="002060"/>
              </w:rPr>
            </w:pPr>
            <w:r w:rsidRPr="00635AA3">
              <w:rPr>
                <w:color w:val="002060"/>
              </w:rPr>
              <w:t>0</w:t>
            </w:r>
          </w:p>
        </w:tc>
      </w:tr>
      <w:tr w:rsidR="00F438B4" w:rsidRPr="00635AA3" w14:paraId="60227F18"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786DF" w14:textId="77777777" w:rsidR="00F438B4" w:rsidRPr="00635AA3" w:rsidRDefault="00F438B4" w:rsidP="000418A2">
            <w:pPr>
              <w:pStyle w:val="rowtabella0"/>
              <w:rPr>
                <w:color w:val="002060"/>
              </w:rPr>
            </w:pPr>
            <w:r w:rsidRPr="00635AA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0FA1"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3535"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8020F"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AEB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CEAB"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3955"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4919" w14:textId="77777777" w:rsidR="00F438B4" w:rsidRPr="00635AA3" w:rsidRDefault="00F438B4" w:rsidP="000418A2">
            <w:pPr>
              <w:pStyle w:val="rowtabella0"/>
              <w:jc w:val="center"/>
              <w:rPr>
                <w:color w:val="002060"/>
              </w:rPr>
            </w:pPr>
            <w:r w:rsidRPr="00635AA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080A" w14:textId="77777777" w:rsidR="00F438B4" w:rsidRPr="00635AA3" w:rsidRDefault="00F438B4" w:rsidP="000418A2">
            <w:pPr>
              <w:pStyle w:val="rowtabella0"/>
              <w:jc w:val="center"/>
              <w:rPr>
                <w:color w:val="002060"/>
              </w:rPr>
            </w:pPr>
            <w:r w:rsidRPr="00635A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5E2C" w14:textId="77777777" w:rsidR="00F438B4" w:rsidRPr="00635AA3" w:rsidRDefault="00F438B4" w:rsidP="000418A2">
            <w:pPr>
              <w:pStyle w:val="rowtabella0"/>
              <w:jc w:val="center"/>
              <w:rPr>
                <w:color w:val="002060"/>
              </w:rPr>
            </w:pPr>
            <w:r w:rsidRPr="00635AA3">
              <w:rPr>
                <w:color w:val="002060"/>
              </w:rPr>
              <w:t>0</w:t>
            </w:r>
          </w:p>
        </w:tc>
      </w:tr>
      <w:tr w:rsidR="00F438B4" w:rsidRPr="00635AA3" w14:paraId="395AF69D"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2B601" w14:textId="77777777" w:rsidR="00F438B4" w:rsidRPr="00635AA3" w:rsidRDefault="00F438B4" w:rsidP="000418A2">
            <w:pPr>
              <w:pStyle w:val="rowtabella0"/>
              <w:rPr>
                <w:color w:val="002060"/>
              </w:rPr>
            </w:pPr>
            <w:r w:rsidRPr="00635AA3">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08A0"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A7D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8731"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3838"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98E2"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D617" w14:textId="77777777" w:rsidR="00F438B4" w:rsidRPr="00635AA3" w:rsidRDefault="00F438B4" w:rsidP="000418A2">
            <w:pPr>
              <w:pStyle w:val="rowtabella0"/>
              <w:jc w:val="center"/>
              <w:rPr>
                <w:color w:val="002060"/>
              </w:rPr>
            </w:pPr>
            <w:r w:rsidRPr="00635A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0ED8" w14:textId="77777777" w:rsidR="00F438B4" w:rsidRPr="00635AA3" w:rsidRDefault="00F438B4" w:rsidP="000418A2">
            <w:pPr>
              <w:pStyle w:val="rowtabella0"/>
              <w:jc w:val="center"/>
              <w:rPr>
                <w:color w:val="002060"/>
              </w:rPr>
            </w:pPr>
            <w:r w:rsidRPr="00635AA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29D1" w14:textId="77777777" w:rsidR="00F438B4" w:rsidRPr="00635AA3" w:rsidRDefault="00F438B4" w:rsidP="000418A2">
            <w:pPr>
              <w:pStyle w:val="rowtabella0"/>
              <w:jc w:val="center"/>
              <w:rPr>
                <w:color w:val="002060"/>
              </w:rPr>
            </w:pPr>
            <w:r w:rsidRPr="00635AA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1D5B" w14:textId="77777777" w:rsidR="00F438B4" w:rsidRPr="00635AA3" w:rsidRDefault="00F438B4" w:rsidP="000418A2">
            <w:pPr>
              <w:pStyle w:val="rowtabella0"/>
              <w:jc w:val="center"/>
              <w:rPr>
                <w:color w:val="002060"/>
              </w:rPr>
            </w:pPr>
            <w:r w:rsidRPr="00635AA3">
              <w:rPr>
                <w:color w:val="002060"/>
              </w:rPr>
              <w:t>0</w:t>
            </w:r>
          </w:p>
        </w:tc>
      </w:tr>
      <w:tr w:rsidR="00F438B4" w:rsidRPr="00635AA3" w14:paraId="7C2023D6"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3B49B" w14:textId="77777777" w:rsidR="00F438B4" w:rsidRPr="00635AA3" w:rsidRDefault="00F438B4" w:rsidP="000418A2">
            <w:pPr>
              <w:pStyle w:val="rowtabella0"/>
              <w:rPr>
                <w:color w:val="002060"/>
              </w:rPr>
            </w:pPr>
            <w:proofErr w:type="spellStart"/>
            <w:proofErr w:type="gramStart"/>
            <w:r w:rsidRPr="00635AA3">
              <w:rPr>
                <w:color w:val="002060"/>
              </w:rPr>
              <w:t>sq.B</w:t>
            </w:r>
            <w:proofErr w:type="spellEnd"/>
            <w:proofErr w:type="gramEnd"/>
            <w:r w:rsidRPr="00635AA3">
              <w:rPr>
                <w:color w:val="002060"/>
              </w:rPr>
              <w:t xml:space="preserve"> RECANATI CALCIO A 5 </w:t>
            </w:r>
            <w:proofErr w:type="spellStart"/>
            <w:r w:rsidRPr="00635AA3">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9AC4"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1FCE"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EA12"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6BE9"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AC67"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CAE7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6DF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7FEF"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E08B" w14:textId="77777777" w:rsidR="00F438B4" w:rsidRPr="00635AA3" w:rsidRDefault="00F438B4" w:rsidP="000418A2">
            <w:pPr>
              <w:pStyle w:val="rowtabella0"/>
              <w:jc w:val="center"/>
              <w:rPr>
                <w:color w:val="002060"/>
              </w:rPr>
            </w:pPr>
            <w:r w:rsidRPr="00635AA3">
              <w:rPr>
                <w:color w:val="002060"/>
              </w:rPr>
              <w:t>0</w:t>
            </w:r>
          </w:p>
        </w:tc>
      </w:tr>
    </w:tbl>
    <w:p w14:paraId="780BC5CB" w14:textId="77777777" w:rsidR="00F438B4" w:rsidRPr="00635AA3" w:rsidRDefault="00F438B4" w:rsidP="00F438B4">
      <w:pPr>
        <w:pStyle w:val="breakline"/>
        <w:rPr>
          <w:color w:val="002060"/>
        </w:rPr>
      </w:pPr>
    </w:p>
    <w:p w14:paraId="76B00317" w14:textId="77777777" w:rsidR="00F438B4" w:rsidRPr="00635AA3" w:rsidRDefault="00F438B4" w:rsidP="00F438B4">
      <w:pPr>
        <w:pStyle w:val="titoloprinc0"/>
        <w:rPr>
          <w:color w:val="002060"/>
        </w:rPr>
      </w:pPr>
      <w:r w:rsidRPr="00635AA3">
        <w:rPr>
          <w:color w:val="002060"/>
        </w:rPr>
        <w:t>PROGRAMMA GARE</w:t>
      </w:r>
    </w:p>
    <w:p w14:paraId="59737D6B" w14:textId="77777777" w:rsidR="00F438B4" w:rsidRPr="00635AA3" w:rsidRDefault="00F438B4" w:rsidP="00F438B4">
      <w:pPr>
        <w:pStyle w:val="breakline"/>
        <w:rPr>
          <w:color w:val="002060"/>
        </w:rPr>
      </w:pPr>
    </w:p>
    <w:p w14:paraId="3E9F59A6" w14:textId="77777777" w:rsidR="00F438B4" w:rsidRPr="00635AA3" w:rsidRDefault="00F438B4" w:rsidP="00F438B4">
      <w:pPr>
        <w:pStyle w:val="sottotitolocampionato10"/>
        <w:rPr>
          <w:color w:val="002060"/>
        </w:rPr>
      </w:pPr>
      <w:r w:rsidRPr="00635AA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2005"/>
        <w:gridCol w:w="385"/>
        <w:gridCol w:w="897"/>
        <w:gridCol w:w="1281"/>
        <w:gridCol w:w="1526"/>
        <w:gridCol w:w="1526"/>
      </w:tblGrid>
      <w:tr w:rsidR="00F438B4" w:rsidRPr="00635AA3" w14:paraId="3AC22E90"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EFEBD"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F4C70"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42BDF"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3E9EC"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1C965"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E62F"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65F49"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3F5A1C60"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81293F" w14:textId="77777777" w:rsidR="00F438B4" w:rsidRPr="00635AA3" w:rsidRDefault="00F438B4" w:rsidP="000418A2">
            <w:pPr>
              <w:pStyle w:val="rowtabella0"/>
              <w:rPr>
                <w:color w:val="002060"/>
              </w:rPr>
            </w:pPr>
            <w:r w:rsidRPr="00635AA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8350B" w14:textId="77777777" w:rsidR="00F438B4" w:rsidRPr="00635AA3" w:rsidRDefault="00F438B4" w:rsidP="000418A2">
            <w:pPr>
              <w:pStyle w:val="rowtabella0"/>
              <w:rPr>
                <w:color w:val="002060"/>
              </w:rPr>
            </w:pPr>
            <w:r w:rsidRPr="00635AA3">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7DB10"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BB627" w14:textId="77777777" w:rsidR="00F438B4" w:rsidRPr="00635AA3" w:rsidRDefault="00F438B4" w:rsidP="000418A2">
            <w:pPr>
              <w:pStyle w:val="rowtabella0"/>
              <w:rPr>
                <w:color w:val="002060"/>
              </w:rPr>
            </w:pPr>
            <w:r w:rsidRPr="00635AA3">
              <w:rPr>
                <w:color w:val="002060"/>
              </w:rPr>
              <w:t>03/12/2023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7B8A2" w14:textId="77777777" w:rsidR="00F438B4" w:rsidRPr="00635AA3" w:rsidRDefault="00F438B4" w:rsidP="000418A2">
            <w:pPr>
              <w:pStyle w:val="rowtabella0"/>
              <w:rPr>
                <w:color w:val="002060"/>
              </w:rPr>
            </w:pPr>
            <w:r w:rsidRPr="00635AA3">
              <w:rPr>
                <w:color w:val="002060"/>
              </w:rPr>
              <w:t xml:space="preserve">5429 PAL.COM. </w:t>
            </w:r>
            <w:proofErr w:type="gramStart"/>
            <w:r w:rsidRPr="00635AA3">
              <w:rPr>
                <w:color w:val="002060"/>
              </w:rPr>
              <w:t>S.MICHELE</w:t>
            </w:r>
            <w:proofErr w:type="gramEnd"/>
            <w:r w:rsidRPr="00635AA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2D6C0" w14:textId="77777777" w:rsidR="00F438B4" w:rsidRPr="00635AA3" w:rsidRDefault="00F438B4" w:rsidP="000418A2">
            <w:pPr>
              <w:pStyle w:val="rowtabella0"/>
              <w:rPr>
                <w:color w:val="002060"/>
              </w:rPr>
            </w:pPr>
            <w:r w:rsidRPr="00635AA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54A90" w14:textId="77777777" w:rsidR="00F438B4" w:rsidRPr="00635AA3" w:rsidRDefault="00F438B4" w:rsidP="000418A2">
            <w:pPr>
              <w:pStyle w:val="rowtabella0"/>
              <w:rPr>
                <w:color w:val="002060"/>
              </w:rPr>
            </w:pPr>
            <w:r w:rsidRPr="00635AA3">
              <w:rPr>
                <w:color w:val="002060"/>
              </w:rPr>
              <w:t>VIA LORETO</w:t>
            </w:r>
          </w:p>
        </w:tc>
      </w:tr>
      <w:tr w:rsidR="00F438B4" w:rsidRPr="00635AA3" w14:paraId="5E135477"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F7333" w14:textId="77777777" w:rsidR="00F438B4" w:rsidRPr="00635AA3" w:rsidRDefault="00F438B4" w:rsidP="000418A2">
            <w:pPr>
              <w:pStyle w:val="rowtabella0"/>
              <w:rPr>
                <w:color w:val="002060"/>
              </w:rPr>
            </w:pPr>
            <w:r w:rsidRPr="00635AA3">
              <w:rPr>
                <w:color w:val="002060"/>
              </w:rPr>
              <w:t xml:space="preserve">AUDAX 1970 </w:t>
            </w:r>
            <w:proofErr w:type="gramStart"/>
            <w:r w:rsidRPr="00635AA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3740C" w14:textId="77777777" w:rsidR="00F438B4" w:rsidRPr="00635AA3" w:rsidRDefault="00F438B4" w:rsidP="000418A2">
            <w:pPr>
              <w:pStyle w:val="rowtabella0"/>
              <w:rPr>
                <w:color w:val="002060"/>
              </w:rPr>
            </w:pPr>
            <w:r w:rsidRPr="00635AA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B7C86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8FDB4E" w14:textId="77777777" w:rsidR="00F438B4" w:rsidRPr="00635AA3" w:rsidRDefault="00F438B4" w:rsidP="000418A2">
            <w:pPr>
              <w:pStyle w:val="rowtabella0"/>
              <w:rPr>
                <w:color w:val="002060"/>
              </w:rPr>
            </w:pPr>
            <w:r w:rsidRPr="00635AA3">
              <w:rPr>
                <w:color w:val="002060"/>
              </w:rPr>
              <w:t>03/12/2023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DD088B" w14:textId="77777777" w:rsidR="00F438B4" w:rsidRPr="00635AA3" w:rsidRDefault="00F438B4" w:rsidP="000418A2">
            <w:pPr>
              <w:pStyle w:val="rowtabella0"/>
              <w:rPr>
                <w:color w:val="002060"/>
              </w:rPr>
            </w:pPr>
            <w:r w:rsidRPr="00635AA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D81BB" w14:textId="77777777" w:rsidR="00F438B4" w:rsidRPr="00635AA3" w:rsidRDefault="00F438B4" w:rsidP="000418A2">
            <w:pPr>
              <w:pStyle w:val="rowtabella0"/>
              <w:rPr>
                <w:color w:val="002060"/>
              </w:rPr>
            </w:pPr>
            <w:r w:rsidRPr="00635AA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6B67B" w14:textId="77777777" w:rsidR="00F438B4" w:rsidRPr="00635AA3" w:rsidRDefault="00F438B4" w:rsidP="000418A2">
            <w:pPr>
              <w:pStyle w:val="rowtabella0"/>
              <w:rPr>
                <w:color w:val="002060"/>
              </w:rPr>
            </w:pPr>
            <w:r w:rsidRPr="00635AA3">
              <w:rPr>
                <w:color w:val="002060"/>
              </w:rPr>
              <w:t>VIA ANTONIO ROSMINI 22/B</w:t>
            </w:r>
          </w:p>
        </w:tc>
      </w:tr>
      <w:tr w:rsidR="00F438B4" w:rsidRPr="00635AA3" w14:paraId="2451F5DB"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9C3385" w14:textId="77777777" w:rsidR="00F438B4" w:rsidRPr="00635AA3" w:rsidRDefault="00F438B4" w:rsidP="000418A2">
            <w:pPr>
              <w:pStyle w:val="rowtabella0"/>
              <w:rPr>
                <w:color w:val="002060"/>
              </w:rPr>
            </w:pPr>
            <w:r w:rsidRPr="00635AA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714A6F" w14:textId="77777777" w:rsidR="00F438B4" w:rsidRPr="00635AA3" w:rsidRDefault="00F438B4" w:rsidP="000418A2">
            <w:pPr>
              <w:pStyle w:val="rowtabella0"/>
              <w:rPr>
                <w:color w:val="002060"/>
              </w:rPr>
            </w:pPr>
            <w:r w:rsidRPr="00635AA3">
              <w:rPr>
                <w:color w:val="002060"/>
              </w:rPr>
              <w:t xml:space="preserve">ITALSERVICE C5 </w:t>
            </w:r>
            <w:proofErr w:type="spellStart"/>
            <w:proofErr w:type="gramStart"/>
            <w:r w:rsidRPr="00635AA3">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16B5B"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02C2C" w14:textId="77777777" w:rsidR="00F438B4" w:rsidRPr="00635AA3" w:rsidRDefault="00F438B4" w:rsidP="000418A2">
            <w:pPr>
              <w:pStyle w:val="rowtabella0"/>
              <w:rPr>
                <w:color w:val="002060"/>
              </w:rPr>
            </w:pPr>
            <w:r w:rsidRPr="00635AA3">
              <w:rPr>
                <w:color w:val="002060"/>
              </w:rPr>
              <w:t>03/12/2023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6B4A9C" w14:textId="77777777" w:rsidR="00F438B4" w:rsidRPr="00635AA3" w:rsidRDefault="00F438B4" w:rsidP="000418A2">
            <w:pPr>
              <w:pStyle w:val="rowtabella0"/>
              <w:rPr>
                <w:color w:val="002060"/>
              </w:rPr>
            </w:pPr>
            <w:r w:rsidRPr="00635AA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A1D1C" w14:textId="77777777" w:rsidR="00F438B4" w:rsidRPr="00635AA3" w:rsidRDefault="00F438B4" w:rsidP="000418A2">
            <w:pPr>
              <w:pStyle w:val="rowtabella0"/>
              <w:rPr>
                <w:color w:val="002060"/>
              </w:rPr>
            </w:pPr>
            <w:r w:rsidRPr="00635A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B9E3B" w14:textId="77777777" w:rsidR="00F438B4" w:rsidRPr="00635AA3" w:rsidRDefault="00F438B4" w:rsidP="000418A2">
            <w:pPr>
              <w:pStyle w:val="rowtabella0"/>
              <w:rPr>
                <w:color w:val="002060"/>
              </w:rPr>
            </w:pPr>
            <w:r w:rsidRPr="00635AA3">
              <w:rPr>
                <w:color w:val="002060"/>
              </w:rPr>
              <w:t>VIA GROTTE DI POSATORA 19/A</w:t>
            </w:r>
          </w:p>
        </w:tc>
      </w:tr>
      <w:tr w:rsidR="00F438B4" w:rsidRPr="00635AA3" w14:paraId="71326085"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51A3C7" w14:textId="77777777" w:rsidR="00F438B4" w:rsidRPr="00635AA3" w:rsidRDefault="00F438B4" w:rsidP="000418A2">
            <w:pPr>
              <w:pStyle w:val="rowtabella0"/>
              <w:rPr>
                <w:color w:val="002060"/>
              </w:rPr>
            </w:pPr>
            <w:r w:rsidRPr="00635AA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05059A" w14:textId="77777777" w:rsidR="00F438B4" w:rsidRPr="00635AA3" w:rsidRDefault="00F438B4" w:rsidP="000418A2">
            <w:pPr>
              <w:pStyle w:val="rowtabella0"/>
              <w:rPr>
                <w:color w:val="002060"/>
              </w:rPr>
            </w:pPr>
            <w:r w:rsidRPr="00635AA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B4A59B"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422225" w14:textId="77777777" w:rsidR="00F438B4" w:rsidRPr="00635AA3" w:rsidRDefault="00F438B4" w:rsidP="000418A2">
            <w:pPr>
              <w:pStyle w:val="rowtabella0"/>
              <w:rPr>
                <w:color w:val="002060"/>
              </w:rPr>
            </w:pPr>
            <w:r w:rsidRPr="00635AA3">
              <w:rPr>
                <w:color w:val="002060"/>
              </w:rPr>
              <w:t>03/12/2023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4C26E" w14:textId="77777777" w:rsidR="00F438B4" w:rsidRPr="00635AA3" w:rsidRDefault="00F438B4" w:rsidP="000418A2">
            <w:pPr>
              <w:pStyle w:val="rowtabella0"/>
              <w:rPr>
                <w:color w:val="002060"/>
              </w:rPr>
            </w:pPr>
            <w:r w:rsidRPr="00635AA3">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3B965" w14:textId="77777777" w:rsidR="00F438B4" w:rsidRPr="00635AA3" w:rsidRDefault="00F438B4" w:rsidP="000418A2">
            <w:pPr>
              <w:pStyle w:val="rowtabella0"/>
              <w:rPr>
                <w:color w:val="002060"/>
              </w:rPr>
            </w:pPr>
            <w:r w:rsidRPr="00635AA3">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C43D0" w14:textId="77777777" w:rsidR="00F438B4" w:rsidRPr="00635AA3" w:rsidRDefault="00F438B4" w:rsidP="000418A2">
            <w:pPr>
              <w:pStyle w:val="rowtabella0"/>
              <w:rPr>
                <w:color w:val="002060"/>
              </w:rPr>
            </w:pPr>
            <w:r w:rsidRPr="00635AA3">
              <w:rPr>
                <w:color w:val="002060"/>
              </w:rPr>
              <w:t>VIA MAZZINI</w:t>
            </w:r>
          </w:p>
        </w:tc>
      </w:tr>
      <w:tr w:rsidR="00F438B4" w:rsidRPr="00635AA3" w14:paraId="6C86E83C"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ADC5FA" w14:textId="77777777" w:rsidR="00F438B4" w:rsidRPr="00635AA3" w:rsidRDefault="00F438B4" w:rsidP="000418A2">
            <w:pPr>
              <w:pStyle w:val="rowtabella0"/>
              <w:rPr>
                <w:color w:val="002060"/>
              </w:rPr>
            </w:pPr>
            <w:r w:rsidRPr="00635AA3">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0E4CF" w14:textId="77777777" w:rsidR="00F438B4" w:rsidRPr="00635AA3" w:rsidRDefault="00F438B4" w:rsidP="000418A2">
            <w:pPr>
              <w:pStyle w:val="rowtabella0"/>
              <w:rPr>
                <w:color w:val="002060"/>
              </w:rPr>
            </w:pPr>
            <w:r w:rsidRPr="00635AA3">
              <w:rPr>
                <w:color w:val="002060"/>
              </w:rPr>
              <w:t xml:space="preserve">AMICI DEL </w:t>
            </w:r>
            <w:proofErr w:type="spellStart"/>
            <w:r w:rsidRPr="00635AA3">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69CA3"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3DEFA" w14:textId="77777777" w:rsidR="00F438B4" w:rsidRPr="00635AA3" w:rsidRDefault="00F438B4" w:rsidP="000418A2">
            <w:pPr>
              <w:pStyle w:val="rowtabella0"/>
              <w:rPr>
                <w:color w:val="002060"/>
              </w:rPr>
            </w:pPr>
            <w:r w:rsidRPr="00635AA3">
              <w:rPr>
                <w:color w:val="002060"/>
              </w:rPr>
              <w:t>03/12/2023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DD46B" w14:textId="77777777" w:rsidR="00F438B4" w:rsidRPr="00635AA3" w:rsidRDefault="00F438B4" w:rsidP="000418A2">
            <w:pPr>
              <w:pStyle w:val="rowtabella0"/>
              <w:rPr>
                <w:color w:val="002060"/>
              </w:rPr>
            </w:pPr>
            <w:r w:rsidRPr="00635AA3">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ADE2B" w14:textId="77777777" w:rsidR="00F438B4" w:rsidRPr="00635AA3" w:rsidRDefault="00F438B4" w:rsidP="000418A2">
            <w:pPr>
              <w:pStyle w:val="rowtabella0"/>
              <w:rPr>
                <w:color w:val="002060"/>
              </w:rPr>
            </w:pPr>
            <w:r w:rsidRPr="00635AA3">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9F488" w14:textId="77777777" w:rsidR="00F438B4" w:rsidRPr="00635AA3" w:rsidRDefault="00F438B4" w:rsidP="000418A2">
            <w:pPr>
              <w:pStyle w:val="rowtabella0"/>
              <w:rPr>
                <w:color w:val="002060"/>
              </w:rPr>
            </w:pPr>
            <w:r w:rsidRPr="00635AA3">
              <w:rPr>
                <w:color w:val="002060"/>
              </w:rPr>
              <w:t>VIA DEI LECCI-TAVERNELLE</w:t>
            </w:r>
          </w:p>
        </w:tc>
      </w:tr>
    </w:tbl>
    <w:p w14:paraId="0E88360B" w14:textId="77777777" w:rsidR="00F438B4" w:rsidRPr="00635AA3" w:rsidRDefault="00F438B4" w:rsidP="00F438B4">
      <w:pPr>
        <w:pStyle w:val="breakline"/>
        <w:rPr>
          <w:color w:val="002060"/>
        </w:rPr>
      </w:pPr>
    </w:p>
    <w:p w14:paraId="1A8DFB5F" w14:textId="77777777" w:rsidR="00F438B4" w:rsidRPr="00635AA3" w:rsidRDefault="00F438B4" w:rsidP="00F438B4">
      <w:pPr>
        <w:pStyle w:val="breakline"/>
        <w:rPr>
          <w:color w:val="002060"/>
        </w:rPr>
      </w:pPr>
    </w:p>
    <w:p w14:paraId="53F127E7" w14:textId="77777777" w:rsidR="00F438B4" w:rsidRPr="00635AA3" w:rsidRDefault="00F438B4" w:rsidP="00F438B4">
      <w:pPr>
        <w:pStyle w:val="breakline"/>
        <w:rPr>
          <w:color w:val="002060"/>
        </w:rPr>
      </w:pPr>
    </w:p>
    <w:p w14:paraId="6594B231" w14:textId="77777777" w:rsidR="00F438B4" w:rsidRPr="00635AA3" w:rsidRDefault="00F438B4" w:rsidP="00F438B4">
      <w:pPr>
        <w:pStyle w:val="sottotitolocampionato10"/>
        <w:rPr>
          <w:color w:val="002060"/>
        </w:rPr>
      </w:pPr>
      <w:r w:rsidRPr="00635AA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9"/>
        <w:gridCol w:w="1547"/>
        <w:gridCol w:w="1549"/>
      </w:tblGrid>
      <w:tr w:rsidR="00F438B4" w:rsidRPr="00635AA3" w14:paraId="680BBAC8"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4E383"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8C6AC"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A8328"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68B19"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2F156"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12D03"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88B7A"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44F364CE"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098757" w14:textId="77777777" w:rsidR="00F438B4" w:rsidRPr="00635AA3" w:rsidRDefault="00F438B4" w:rsidP="000418A2">
            <w:pPr>
              <w:pStyle w:val="rowtabella0"/>
              <w:rPr>
                <w:color w:val="002060"/>
              </w:rPr>
            </w:pPr>
            <w:r w:rsidRPr="00635AA3">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9D1AB" w14:textId="77777777" w:rsidR="00F438B4" w:rsidRPr="00635AA3" w:rsidRDefault="00F438B4" w:rsidP="000418A2">
            <w:pPr>
              <w:pStyle w:val="rowtabella0"/>
              <w:rPr>
                <w:color w:val="002060"/>
              </w:rPr>
            </w:pPr>
            <w:r w:rsidRPr="00635AA3">
              <w:rPr>
                <w:color w:val="002060"/>
              </w:rPr>
              <w:t xml:space="preserve">RECANATI CALCIO A 5 </w:t>
            </w:r>
            <w:proofErr w:type="spellStart"/>
            <w:proofErr w:type="gramStart"/>
            <w:r w:rsidRPr="00635AA3">
              <w:rPr>
                <w:color w:val="002060"/>
              </w:rPr>
              <w:t>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D8EC0"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A1885" w14:textId="77777777" w:rsidR="00F438B4" w:rsidRPr="00635AA3" w:rsidRDefault="00F438B4" w:rsidP="000418A2">
            <w:pPr>
              <w:pStyle w:val="rowtabella0"/>
              <w:rPr>
                <w:color w:val="002060"/>
              </w:rPr>
            </w:pPr>
            <w:r w:rsidRPr="00635AA3">
              <w:rPr>
                <w:color w:val="002060"/>
              </w:rPr>
              <w:t>02/12/2023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B65B4" w14:textId="77777777" w:rsidR="00F438B4" w:rsidRPr="00635AA3" w:rsidRDefault="00F438B4" w:rsidP="000418A2">
            <w:pPr>
              <w:pStyle w:val="rowtabella0"/>
              <w:rPr>
                <w:color w:val="002060"/>
              </w:rPr>
            </w:pPr>
            <w:r w:rsidRPr="00635AA3">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99DDA" w14:textId="77777777" w:rsidR="00F438B4" w:rsidRPr="00635AA3" w:rsidRDefault="00F438B4" w:rsidP="000418A2">
            <w:pPr>
              <w:pStyle w:val="rowtabella0"/>
              <w:rPr>
                <w:color w:val="002060"/>
              </w:rPr>
            </w:pPr>
            <w:r w:rsidRPr="00635AA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9B0E0" w14:textId="77777777" w:rsidR="00F438B4" w:rsidRPr="00635AA3" w:rsidRDefault="00F438B4" w:rsidP="000418A2">
            <w:pPr>
              <w:pStyle w:val="rowtabella0"/>
              <w:rPr>
                <w:color w:val="002060"/>
              </w:rPr>
            </w:pPr>
            <w:r w:rsidRPr="00635AA3">
              <w:rPr>
                <w:color w:val="002060"/>
              </w:rPr>
              <w:t>VIA ALDO MORO</w:t>
            </w:r>
          </w:p>
        </w:tc>
      </w:tr>
      <w:tr w:rsidR="00F438B4" w:rsidRPr="00635AA3" w14:paraId="78AF1D0E"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6F0E2C" w14:textId="77777777" w:rsidR="00F438B4" w:rsidRPr="00635AA3" w:rsidRDefault="00F438B4" w:rsidP="000418A2">
            <w:pPr>
              <w:pStyle w:val="rowtabella0"/>
              <w:rPr>
                <w:color w:val="002060"/>
              </w:rPr>
            </w:pPr>
            <w:r w:rsidRPr="00635AA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F97EE" w14:textId="77777777" w:rsidR="00F438B4" w:rsidRPr="00635AA3" w:rsidRDefault="00F438B4" w:rsidP="000418A2">
            <w:pPr>
              <w:pStyle w:val="rowtabella0"/>
              <w:rPr>
                <w:color w:val="002060"/>
              </w:rPr>
            </w:pPr>
            <w:r w:rsidRPr="00635AA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F47F85"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CCE709" w14:textId="77777777" w:rsidR="00F438B4" w:rsidRPr="00635AA3" w:rsidRDefault="00F438B4" w:rsidP="000418A2">
            <w:pPr>
              <w:pStyle w:val="rowtabella0"/>
              <w:rPr>
                <w:color w:val="002060"/>
              </w:rPr>
            </w:pPr>
            <w:r w:rsidRPr="00635AA3">
              <w:rPr>
                <w:color w:val="002060"/>
              </w:rPr>
              <w:t>03/12/2023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C81652" w14:textId="77777777" w:rsidR="00F438B4" w:rsidRPr="00635AA3" w:rsidRDefault="00F438B4" w:rsidP="000418A2">
            <w:pPr>
              <w:pStyle w:val="rowtabella0"/>
              <w:rPr>
                <w:color w:val="002060"/>
              </w:rPr>
            </w:pPr>
            <w:r w:rsidRPr="00635AA3">
              <w:rPr>
                <w:color w:val="002060"/>
              </w:rPr>
              <w:t>5299 CENTRO SP. POL. "</w:t>
            </w:r>
            <w:proofErr w:type="gramStart"/>
            <w:r w:rsidRPr="00635AA3">
              <w:rPr>
                <w:color w:val="002060"/>
              </w:rPr>
              <w:t>R.GATTARI</w:t>
            </w:r>
            <w:proofErr w:type="gramEnd"/>
            <w:r w:rsidRPr="00635AA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CF74C" w14:textId="77777777" w:rsidR="00F438B4" w:rsidRPr="00635AA3" w:rsidRDefault="00F438B4" w:rsidP="000418A2">
            <w:pPr>
              <w:pStyle w:val="rowtabella0"/>
              <w:rPr>
                <w:color w:val="002060"/>
              </w:rPr>
            </w:pPr>
            <w:r w:rsidRPr="00635AA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7D83C" w14:textId="77777777" w:rsidR="00F438B4" w:rsidRPr="00635AA3" w:rsidRDefault="00F438B4" w:rsidP="000418A2">
            <w:pPr>
              <w:pStyle w:val="rowtabella0"/>
              <w:rPr>
                <w:color w:val="002060"/>
              </w:rPr>
            </w:pPr>
            <w:r w:rsidRPr="00635AA3">
              <w:rPr>
                <w:color w:val="002060"/>
              </w:rPr>
              <w:t>VIA TAGLIAMENTO</w:t>
            </w:r>
          </w:p>
        </w:tc>
      </w:tr>
      <w:tr w:rsidR="00F438B4" w:rsidRPr="00635AA3" w14:paraId="32B17B77"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AA92E" w14:textId="77777777" w:rsidR="00F438B4" w:rsidRPr="00635AA3" w:rsidRDefault="00F438B4" w:rsidP="000418A2">
            <w:pPr>
              <w:pStyle w:val="rowtabella0"/>
              <w:rPr>
                <w:color w:val="002060"/>
              </w:rPr>
            </w:pPr>
            <w:r w:rsidRPr="00635AA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3936BB" w14:textId="77777777" w:rsidR="00F438B4" w:rsidRPr="00635AA3" w:rsidRDefault="00F438B4" w:rsidP="000418A2">
            <w:pPr>
              <w:pStyle w:val="rowtabella0"/>
              <w:rPr>
                <w:color w:val="002060"/>
              </w:rPr>
            </w:pPr>
            <w:r w:rsidRPr="00635AA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F588DD"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905376" w14:textId="77777777" w:rsidR="00F438B4" w:rsidRPr="00635AA3" w:rsidRDefault="00F438B4" w:rsidP="000418A2">
            <w:pPr>
              <w:pStyle w:val="rowtabella0"/>
              <w:rPr>
                <w:color w:val="002060"/>
              </w:rPr>
            </w:pPr>
            <w:r w:rsidRPr="00635AA3">
              <w:rPr>
                <w:color w:val="002060"/>
              </w:rPr>
              <w:t>03/12/2023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DEB327" w14:textId="77777777" w:rsidR="00F438B4" w:rsidRPr="00635AA3" w:rsidRDefault="00F438B4" w:rsidP="000418A2">
            <w:pPr>
              <w:pStyle w:val="rowtabella0"/>
              <w:rPr>
                <w:color w:val="002060"/>
              </w:rPr>
            </w:pPr>
            <w:r w:rsidRPr="00635AA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8BBE7A" w14:textId="77777777" w:rsidR="00F438B4" w:rsidRPr="00635AA3" w:rsidRDefault="00F438B4" w:rsidP="000418A2">
            <w:pPr>
              <w:pStyle w:val="rowtabella0"/>
              <w:rPr>
                <w:color w:val="002060"/>
              </w:rPr>
            </w:pPr>
            <w:r w:rsidRPr="00635AA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1729F6" w14:textId="77777777" w:rsidR="00F438B4" w:rsidRPr="00635AA3" w:rsidRDefault="00F438B4" w:rsidP="000418A2">
            <w:pPr>
              <w:pStyle w:val="rowtabella0"/>
              <w:rPr>
                <w:color w:val="002060"/>
              </w:rPr>
            </w:pPr>
            <w:r w:rsidRPr="00635AA3">
              <w:rPr>
                <w:color w:val="002060"/>
              </w:rPr>
              <w:t>VIA FRATELLI CERVI</w:t>
            </w:r>
          </w:p>
        </w:tc>
      </w:tr>
      <w:tr w:rsidR="00F438B4" w:rsidRPr="00635AA3" w14:paraId="4E63741B"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A4771" w14:textId="77777777" w:rsidR="00F438B4" w:rsidRPr="00635AA3" w:rsidRDefault="00F438B4" w:rsidP="000418A2">
            <w:pPr>
              <w:pStyle w:val="rowtabella0"/>
              <w:rPr>
                <w:color w:val="002060"/>
              </w:rPr>
            </w:pPr>
            <w:r w:rsidRPr="00635AA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F39145" w14:textId="77777777" w:rsidR="00F438B4" w:rsidRPr="00635AA3" w:rsidRDefault="00F438B4" w:rsidP="000418A2">
            <w:pPr>
              <w:pStyle w:val="rowtabella0"/>
              <w:rPr>
                <w:color w:val="002060"/>
              </w:rPr>
            </w:pPr>
            <w:r w:rsidRPr="00635AA3">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18C807"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E84B7" w14:textId="77777777" w:rsidR="00F438B4" w:rsidRPr="00635AA3" w:rsidRDefault="00F438B4" w:rsidP="000418A2">
            <w:pPr>
              <w:pStyle w:val="rowtabella0"/>
              <w:rPr>
                <w:color w:val="002060"/>
              </w:rPr>
            </w:pPr>
            <w:r w:rsidRPr="00635AA3">
              <w:rPr>
                <w:color w:val="002060"/>
              </w:rPr>
              <w:t>03/12/2023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F647F5" w14:textId="77777777" w:rsidR="00F438B4" w:rsidRPr="00635AA3" w:rsidRDefault="00F438B4" w:rsidP="000418A2">
            <w:pPr>
              <w:pStyle w:val="rowtabella0"/>
              <w:rPr>
                <w:color w:val="002060"/>
              </w:rPr>
            </w:pPr>
            <w:r w:rsidRPr="00635AA3">
              <w:rPr>
                <w:color w:val="002060"/>
              </w:rPr>
              <w:t xml:space="preserve">5295 TENSOSTRUTTURA VIA </w:t>
            </w:r>
            <w:proofErr w:type="gramStart"/>
            <w:r w:rsidRPr="00635AA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355ED" w14:textId="77777777" w:rsidR="00F438B4" w:rsidRPr="00635AA3" w:rsidRDefault="00F438B4" w:rsidP="000418A2">
            <w:pPr>
              <w:pStyle w:val="rowtabella0"/>
              <w:rPr>
                <w:color w:val="002060"/>
              </w:rPr>
            </w:pPr>
            <w:r w:rsidRPr="00635AA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74295B" w14:textId="77777777" w:rsidR="00F438B4" w:rsidRPr="00635AA3" w:rsidRDefault="00F438B4" w:rsidP="000418A2">
            <w:pPr>
              <w:pStyle w:val="rowtabella0"/>
              <w:rPr>
                <w:color w:val="002060"/>
              </w:rPr>
            </w:pPr>
            <w:r w:rsidRPr="00635AA3">
              <w:rPr>
                <w:color w:val="002060"/>
              </w:rPr>
              <w:t xml:space="preserve">VIA </w:t>
            </w:r>
            <w:proofErr w:type="gramStart"/>
            <w:r w:rsidRPr="00635AA3">
              <w:rPr>
                <w:color w:val="002060"/>
              </w:rPr>
              <w:t>E.MATTEI</w:t>
            </w:r>
            <w:proofErr w:type="gramEnd"/>
          </w:p>
        </w:tc>
      </w:tr>
      <w:tr w:rsidR="00F438B4" w:rsidRPr="00635AA3" w14:paraId="1EEA5E51"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6A06CD" w14:textId="77777777" w:rsidR="00F438B4" w:rsidRPr="00635AA3" w:rsidRDefault="00F438B4" w:rsidP="000418A2">
            <w:pPr>
              <w:pStyle w:val="rowtabella0"/>
              <w:rPr>
                <w:color w:val="002060"/>
              </w:rPr>
            </w:pPr>
            <w:r w:rsidRPr="00635AA3">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3BBE3" w14:textId="77777777" w:rsidR="00F438B4" w:rsidRPr="00635AA3" w:rsidRDefault="00F438B4" w:rsidP="000418A2">
            <w:pPr>
              <w:pStyle w:val="rowtabella0"/>
              <w:rPr>
                <w:color w:val="002060"/>
              </w:rPr>
            </w:pPr>
            <w:r w:rsidRPr="00635AA3">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BF65E"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73437" w14:textId="77777777" w:rsidR="00F438B4" w:rsidRPr="00635AA3" w:rsidRDefault="00F438B4" w:rsidP="000418A2">
            <w:pPr>
              <w:pStyle w:val="rowtabella0"/>
              <w:rPr>
                <w:color w:val="002060"/>
              </w:rPr>
            </w:pPr>
            <w:r w:rsidRPr="00635AA3">
              <w:rPr>
                <w:color w:val="002060"/>
              </w:rPr>
              <w:t>03/12/2023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AE113" w14:textId="77777777" w:rsidR="00F438B4" w:rsidRPr="00635AA3" w:rsidRDefault="00F438B4" w:rsidP="000418A2">
            <w:pPr>
              <w:pStyle w:val="rowtabella0"/>
              <w:rPr>
                <w:color w:val="002060"/>
              </w:rPr>
            </w:pPr>
            <w:r w:rsidRPr="00635AA3">
              <w:rPr>
                <w:color w:val="002060"/>
              </w:rPr>
              <w:t xml:space="preserve">5623 PALESTRA </w:t>
            </w:r>
            <w:proofErr w:type="gramStart"/>
            <w:r w:rsidRPr="00635AA3">
              <w:rPr>
                <w:color w:val="002060"/>
              </w:rPr>
              <w:t>SC.MEDIA</w:t>
            </w:r>
            <w:proofErr w:type="gramEnd"/>
            <w:r w:rsidRPr="00635AA3">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94721" w14:textId="77777777" w:rsidR="00F438B4" w:rsidRPr="00635AA3" w:rsidRDefault="00F438B4" w:rsidP="000418A2">
            <w:pPr>
              <w:pStyle w:val="rowtabella0"/>
              <w:rPr>
                <w:color w:val="002060"/>
              </w:rPr>
            </w:pPr>
            <w:r w:rsidRPr="00635AA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AA3C9" w14:textId="77777777" w:rsidR="00F438B4" w:rsidRPr="00635AA3" w:rsidRDefault="00F438B4" w:rsidP="000418A2">
            <w:pPr>
              <w:pStyle w:val="rowtabella0"/>
              <w:rPr>
                <w:color w:val="002060"/>
              </w:rPr>
            </w:pPr>
            <w:r w:rsidRPr="00635AA3">
              <w:rPr>
                <w:color w:val="002060"/>
              </w:rPr>
              <w:t>VIA PIRANDELLO</w:t>
            </w:r>
          </w:p>
        </w:tc>
      </w:tr>
    </w:tbl>
    <w:p w14:paraId="20310C7D" w14:textId="77777777" w:rsidR="00F438B4" w:rsidRPr="00635AA3" w:rsidRDefault="00F438B4" w:rsidP="00F438B4">
      <w:pPr>
        <w:pStyle w:val="breakline"/>
        <w:rPr>
          <w:color w:val="002060"/>
        </w:rPr>
      </w:pPr>
    </w:p>
    <w:p w14:paraId="14B8E0B1" w14:textId="77777777" w:rsidR="00F438B4" w:rsidRPr="00635AA3" w:rsidRDefault="00F438B4" w:rsidP="00F438B4">
      <w:pPr>
        <w:pStyle w:val="breakline"/>
        <w:rPr>
          <w:color w:val="002060"/>
        </w:rPr>
      </w:pPr>
    </w:p>
    <w:p w14:paraId="1390B282" w14:textId="77777777" w:rsidR="00F438B4" w:rsidRPr="00635AA3" w:rsidRDefault="00F438B4" w:rsidP="00F438B4">
      <w:pPr>
        <w:pStyle w:val="breakline"/>
        <w:rPr>
          <w:color w:val="002060"/>
        </w:rPr>
      </w:pPr>
    </w:p>
    <w:p w14:paraId="311CCE4A" w14:textId="77777777" w:rsidR="00F438B4" w:rsidRPr="00635AA3" w:rsidRDefault="00F438B4" w:rsidP="00F438B4">
      <w:pPr>
        <w:pStyle w:val="titolocampionato0"/>
        <w:shd w:val="clear" w:color="auto" w:fill="CCCCCC"/>
        <w:spacing w:before="80" w:after="40"/>
        <w:rPr>
          <w:color w:val="002060"/>
        </w:rPr>
      </w:pPr>
      <w:r w:rsidRPr="00635AA3">
        <w:rPr>
          <w:color w:val="002060"/>
        </w:rPr>
        <w:t>COPPA MARCHE UNDER 21 CALCIO 5</w:t>
      </w:r>
    </w:p>
    <w:p w14:paraId="3922B50A" w14:textId="77777777" w:rsidR="00F438B4" w:rsidRPr="00635AA3" w:rsidRDefault="00F438B4" w:rsidP="00F438B4">
      <w:pPr>
        <w:pStyle w:val="titoloprinc0"/>
        <w:rPr>
          <w:color w:val="002060"/>
        </w:rPr>
      </w:pPr>
      <w:r w:rsidRPr="00635AA3">
        <w:rPr>
          <w:color w:val="002060"/>
        </w:rPr>
        <w:t>VARIAZIONI AL PROGRAMMA GARE</w:t>
      </w:r>
    </w:p>
    <w:p w14:paraId="03881767" w14:textId="77777777" w:rsidR="00F438B4" w:rsidRPr="00635AA3" w:rsidRDefault="00F438B4" w:rsidP="00F438B4">
      <w:pPr>
        <w:pStyle w:val="breakline"/>
        <w:rPr>
          <w:color w:val="002060"/>
        </w:rPr>
      </w:pPr>
    </w:p>
    <w:p w14:paraId="16F68AEF" w14:textId="77777777" w:rsidR="00F438B4" w:rsidRPr="00635AA3" w:rsidRDefault="00F438B4" w:rsidP="00F438B4">
      <w:pPr>
        <w:pStyle w:val="breakline"/>
        <w:rPr>
          <w:color w:val="002060"/>
        </w:rPr>
      </w:pPr>
    </w:p>
    <w:p w14:paraId="34AA9BDC"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38B4" w:rsidRPr="00635AA3" w14:paraId="055939A2" w14:textId="77777777" w:rsidTr="00F438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A27BC" w14:textId="77777777" w:rsidR="00F438B4" w:rsidRPr="00635AA3" w:rsidRDefault="00F438B4" w:rsidP="000418A2">
            <w:pPr>
              <w:pStyle w:val="headertabella0"/>
              <w:rPr>
                <w:color w:val="002060"/>
              </w:rPr>
            </w:pPr>
            <w:r w:rsidRPr="00635AA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2FE7C" w14:textId="77777777" w:rsidR="00F438B4" w:rsidRPr="00635AA3" w:rsidRDefault="00F438B4" w:rsidP="000418A2">
            <w:pPr>
              <w:pStyle w:val="headertabella0"/>
              <w:rPr>
                <w:color w:val="002060"/>
              </w:rPr>
            </w:pPr>
            <w:r w:rsidRPr="00635AA3">
              <w:rPr>
                <w:color w:val="002060"/>
              </w:rPr>
              <w:t xml:space="preserve">N° </w:t>
            </w:r>
            <w:proofErr w:type="spellStart"/>
            <w:r w:rsidRPr="00635AA3">
              <w:rPr>
                <w:color w:val="002060"/>
              </w:rPr>
              <w:t>Gior</w:t>
            </w:r>
            <w:proofErr w:type="spellEnd"/>
            <w:r w:rsidRPr="00635AA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9B4CF" w14:textId="77777777" w:rsidR="00F438B4" w:rsidRPr="00635AA3" w:rsidRDefault="00F438B4" w:rsidP="000418A2">
            <w:pPr>
              <w:pStyle w:val="headertabella0"/>
              <w:rPr>
                <w:color w:val="002060"/>
              </w:rPr>
            </w:pPr>
            <w:r w:rsidRPr="00635AA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A5A44" w14:textId="77777777" w:rsidR="00F438B4" w:rsidRPr="00635AA3" w:rsidRDefault="00F438B4" w:rsidP="000418A2">
            <w:pPr>
              <w:pStyle w:val="headertabella0"/>
              <w:rPr>
                <w:color w:val="002060"/>
              </w:rPr>
            </w:pPr>
            <w:r w:rsidRPr="00635AA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5C049" w14:textId="77777777" w:rsidR="00F438B4" w:rsidRPr="00635AA3" w:rsidRDefault="00F438B4" w:rsidP="000418A2">
            <w:pPr>
              <w:pStyle w:val="headertabella0"/>
              <w:rPr>
                <w:color w:val="002060"/>
              </w:rPr>
            </w:pPr>
            <w:r w:rsidRPr="00635AA3">
              <w:rPr>
                <w:color w:val="002060"/>
              </w:rPr>
              <w:t xml:space="preserve">Data </w:t>
            </w:r>
            <w:proofErr w:type="spellStart"/>
            <w:r w:rsidRPr="00635AA3">
              <w:rPr>
                <w:color w:val="002060"/>
              </w:rPr>
              <w:t>Orig</w:t>
            </w:r>
            <w:proofErr w:type="spellEnd"/>
            <w:r w:rsidRPr="00635AA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EABB3" w14:textId="77777777" w:rsidR="00F438B4" w:rsidRPr="00635AA3" w:rsidRDefault="00F438B4" w:rsidP="000418A2">
            <w:pPr>
              <w:pStyle w:val="headertabella0"/>
              <w:rPr>
                <w:color w:val="002060"/>
              </w:rPr>
            </w:pPr>
            <w:r w:rsidRPr="00635AA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DE38C" w14:textId="77777777" w:rsidR="00F438B4" w:rsidRPr="00635AA3" w:rsidRDefault="00F438B4" w:rsidP="000418A2">
            <w:pPr>
              <w:pStyle w:val="headertabella0"/>
              <w:rPr>
                <w:color w:val="002060"/>
              </w:rPr>
            </w:pPr>
            <w:r w:rsidRPr="00635AA3">
              <w:rPr>
                <w:color w:val="002060"/>
              </w:rPr>
              <w:t xml:space="preserve">Ora </w:t>
            </w:r>
            <w:proofErr w:type="spellStart"/>
            <w:r w:rsidRPr="00635AA3">
              <w:rPr>
                <w:color w:val="002060"/>
              </w:rPr>
              <w:t>Orig</w:t>
            </w:r>
            <w:proofErr w:type="spellEnd"/>
            <w:r w:rsidRPr="00635AA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F2C75" w14:textId="77777777" w:rsidR="00F438B4" w:rsidRPr="00635AA3" w:rsidRDefault="00F438B4" w:rsidP="000418A2">
            <w:pPr>
              <w:pStyle w:val="headertabella0"/>
              <w:rPr>
                <w:color w:val="002060"/>
              </w:rPr>
            </w:pPr>
            <w:r w:rsidRPr="00635AA3">
              <w:rPr>
                <w:color w:val="002060"/>
              </w:rPr>
              <w:t>Impianto</w:t>
            </w:r>
          </w:p>
        </w:tc>
      </w:tr>
      <w:tr w:rsidR="00F438B4" w:rsidRPr="00635AA3" w14:paraId="1FD844C5"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A703" w14:textId="77777777" w:rsidR="00F438B4" w:rsidRPr="00F438B4" w:rsidRDefault="00F438B4" w:rsidP="000418A2">
            <w:pPr>
              <w:pStyle w:val="rowtabella0"/>
              <w:rPr>
                <w:color w:val="002060"/>
                <w:highlight w:val="yellow"/>
              </w:rPr>
            </w:pPr>
            <w:r w:rsidRPr="00F438B4">
              <w:rPr>
                <w:color w:val="002060"/>
                <w:highlight w:val="yellow"/>
              </w:rPr>
              <w:t>02/12/2023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E98C" w14:textId="77777777" w:rsidR="00F438B4" w:rsidRPr="00F438B4" w:rsidRDefault="00F438B4" w:rsidP="000418A2">
            <w:pPr>
              <w:pStyle w:val="rowtabella0"/>
              <w:jc w:val="center"/>
              <w:rPr>
                <w:color w:val="002060"/>
                <w:highlight w:val="yellow"/>
              </w:rPr>
            </w:pPr>
            <w:r w:rsidRPr="00F438B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4FF6" w14:textId="77777777" w:rsidR="00F438B4" w:rsidRPr="00F438B4" w:rsidRDefault="00F438B4" w:rsidP="000418A2">
            <w:pPr>
              <w:pStyle w:val="rowtabella0"/>
              <w:rPr>
                <w:color w:val="002060"/>
                <w:highlight w:val="yellow"/>
              </w:rPr>
            </w:pPr>
            <w:r w:rsidRPr="00F438B4">
              <w:rPr>
                <w:color w:val="002060"/>
                <w:highlight w:val="yellow"/>
              </w:rPr>
              <w:t xml:space="preserve">AUDAX 1970 </w:t>
            </w:r>
            <w:proofErr w:type="gramStart"/>
            <w:r w:rsidRPr="00F438B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81BB" w14:textId="77777777" w:rsidR="00F438B4" w:rsidRPr="00F438B4" w:rsidRDefault="00F438B4" w:rsidP="000418A2">
            <w:pPr>
              <w:pStyle w:val="rowtabella0"/>
              <w:rPr>
                <w:color w:val="002060"/>
                <w:highlight w:val="yellow"/>
              </w:rPr>
            </w:pPr>
            <w:r w:rsidRPr="00F438B4">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4DC51" w14:textId="2634DDE4"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F327" w14:textId="77777777" w:rsidR="00F438B4" w:rsidRPr="00F438B4" w:rsidRDefault="00F438B4" w:rsidP="000418A2">
            <w:pPr>
              <w:pStyle w:val="rowtabella0"/>
              <w:jc w:val="center"/>
              <w:rPr>
                <w:color w:val="002060"/>
                <w:highlight w:val="yellow"/>
              </w:rPr>
            </w:pPr>
            <w:r w:rsidRPr="00F438B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164D" w14:textId="77777777" w:rsidR="00F438B4" w:rsidRPr="00635AA3" w:rsidRDefault="00F438B4" w:rsidP="000418A2">
            <w:pPr>
              <w:pStyle w:val="rowtabella0"/>
              <w:jc w:val="center"/>
              <w:rPr>
                <w:color w:val="002060"/>
              </w:rPr>
            </w:pPr>
            <w:r w:rsidRPr="00635AA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80D6" w14:textId="77777777" w:rsidR="00F438B4" w:rsidRPr="00F438B4" w:rsidRDefault="00F438B4" w:rsidP="000418A2">
            <w:pPr>
              <w:pStyle w:val="rowtabella0"/>
              <w:rPr>
                <w:color w:val="002060"/>
                <w:highlight w:val="yellow"/>
              </w:rPr>
            </w:pPr>
            <w:r w:rsidRPr="00F438B4">
              <w:rPr>
                <w:color w:val="002060"/>
                <w:highlight w:val="yellow"/>
              </w:rPr>
              <w:t>PALESTRA IST.BETTINO PADOVANO SENIGALLIA VIA ANTONIO ROSMINI 22/B</w:t>
            </w:r>
          </w:p>
        </w:tc>
      </w:tr>
      <w:tr w:rsidR="00F438B4" w:rsidRPr="00635AA3" w14:paraId="3B136766" w14:textId="77777777" w:rsidTr="00F438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C0C4" w14:textId="77777777" w:rsidR="00F438B4" w:rsidRPr="00F438B4" w:rsidRDefault="00F438B4" w:rsidP="000418A2">
            <w:pPr>
              <w:pStyle w:val="rowtabella0"/>
              <w:rPr>
                <w:color w:val="002060"/>
                <w:highlight w:val="yellow"/>
              </w:rPr>
            </w:pPr>
            <w:r w:rsidRPr="00F438B4">
              <w:rPr>
                <w:color w:val="002060"/>
                <w:highlight w:val="yellow"/>
              </w:rPr>
              <w:t>02/12/2023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148A" w14:textId="77777777" w:rsidR="00F438B4" w:rsidRPr="00F438B4" w:rsidRDefault="00F438B4" w:rsidP="000418A2">
            <w:pPr>
              <w:pStyle w:val="rowtabella0"/>
              <w:jc w:val="center"/>
              <w:rPr>
                <w:color w:val="002060"/>
                <w:highlight w:val="yellow"/>
              </w:rPr>
            </w:pPr>
            <w:r w:rsidRPr="00F438B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DD5A" w14:textId="77777777" w:rsidR="00F438B4" w:rsidRPr="00F438B4" w:rsidRDefault="00F438B4" w:rsidP="000418A2">
            <w:pPr>
              <w:pStyle w:val="rowtabella0"/>
              <w:rPr>
                <w:color w:val="002060"/>
                <w:highlight w:val="yellow"/>
              </w:rPr>
            </w:pPr>
            <w:r w:rsidRPr="00F438B4">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C321" w14:textId="77777777" w:rsidR="00F438B4" w:rsidRPr="00F438B4" w:rsidRDefault="00F438B4" w:rsidP="000418A2">
            <w:pPr>
              <w:pStyle w:val="rowtabella0"/>
              <w:rPr>
                <w:color w:val="002060"/>
                <w:highlight w:val="yellow"/>
              </w:rPr>
            </w:pPr>
            <w:r w:rsidRPr="00F438B4">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97F03" w14:textId="55313AEF" w:rsidR="00F438B4" w:rsidRPr="00635AA3" w:rsidRDefault="00F438B4" w:rsidP="000418A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A6E82" w14:textId="77777777" w:rsidR="00F438B4" w:rsidRPr="00F438B4" w:rsidRDefault="00F438B4" w:rsidP="000418A2">
            <w:pPr>
              <w:pStyle w:val="rowtabella0"/>
              <w:jc w:val="center"/>
              <w:rPr>
                <w:color w:val="002060"/>
                <w:highlight w:val="yellow"/>
              </w:rPr>
            </w:pPr>
            <w:r w:rsidRPr="00F438B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E3198" w14:textId="77777777" w:rsidR="00F438B4" w:rsidRPr="00635AA3" w:rsidRDefault="00F438B4" w:rsidP="000418A2">
            <w:pPr>
              <w:pStyle w:val="rowtabella0"/>
              <w:jc w:val="center"/>
              <w:rPr>
                <w:color w:val="002060"/>
              </w:rPr>
            </w:pPr>
            <w:r w:rsidRPr="00635AA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48D2" w14:textId="77777777" w:rsidR="00F438B4" w:rsidRPr="00F438B4" w:rsidRDefault="00F438B4" w:rsidP="000418A2">
            <w:pPr>
              <w:pStyle w:val="rowtabella0"/>
              <w:rPr>
                <w:color w:val="002060"/>
                <w:highlight w:val="yellow"/>
              </w:rPr>
            </w:pPr>
            <w:r w:rsidRPr="00F438B4">
              <w:rPr>
                <w:color w:val="002060"/>
                <w:highlight w:val="yellow"/>
              </w:rPr>
              <w:t>PALLONE GEODETICO "OMAR SIVORI CARTOCETO VIA NAZARIO SAURO</w:t>
            </w:r>
          </w:p>
        </w:tc>
      </w:tr>
    </w:tbl>
    <w:p w14:paraId="727275FD" w14:textId="77777777" w:rsidR="00F438B4" w:rsidRPr="00635AA3" w:rsidRDefault="00F438B4" w:rsidP="00F438B4">
      <w:pPr>
        <w:pStyle w:val="breakline"/>
        <w:rPr>
          <w:color w:val="002060"/>
        </w:rPr>
      </w:pPr>
    </w:p>
    <w:p w14:paraId="2C25651F" w14:textId="77777777" w:rsidR="00F438B4" w:rsidRPr="00635AA3" w:rsidRDefault="00F438B4" w:rsidP="00F438B4">
      <w:pPr>
        <w:pStyle w:val="breakline"/>
        <w:rPr>
          <w:color w:val="002060"/>
        </w:rPr>
      </w:pPr>
    </w:p>
    <w:p w14:paraId="31A513A1" w14:textId="77777777" w:rsidR="00F438B4" w:rsidRPr="00635AA3" w:rsidRDefault="00F438B4" w:rsidP="00F438B4">
      <w:pPr>
        <w:pStyle w:val="titoloprinc0"/>
        <w:rPr>
          <w:color w:val="002060"/>
        </w:rPr>
      </w:pPr>
      <w:r w:rsidRPr="00635AA3">
        <w:rPr>
          <w:color w:val="002060"/>
        </w:rPr>
        <w:t>RISULTATI</w:t>
      </w:r>
    </w:p>
    <w:p w14:paraId="24EED843" w14:textId="77777777" w:rsidR="00F438B4" w:rsidRPr="00635AA3" w:rsidRDefault="00F438B4" w:rsidP="00F438B4">
      <w:pPr>
        <w:pStyle w:val="breakline"/>
        <w:rPr>
          <w:color w:val="002060"/>
        </w:rPr>
      </w:pPr>
    </w:p>
    <w:p w14:paraId="79EB54D5" w14:textId="77777777" w:rsidR="00F438B4" w:rsidRPr="00635AA3" w:rsidRDefault="00F438B4" w:rsidP="00F438B4">
      <w:pPr>
        <w:pStyle w:val="sottotitolocampionato10"/>
        <w:rPr>
          <w:color w:val="002060"/>
        </w:rPr>
      </w:pPr>
      <w:r w:rsidRPr="00635AA3">
        <w:rPr>
          <w:color w:val="002060"/>
        </w:rPr>
        <w:t>RISULTATI UFFICIALI GARE DEL 25/11/2023</w:t>
      </w:r>
    </w:p>
    <w:p w14:paraId="54226F0E" w14:textId="77777777" w:rsidR="00F438B4" w:rsidRPr="00F438B4" w:rsidRDefault="00F438B4" w:rsidP="00F438B4">
      <w:pPr>
        <w:pStyle w:val="sottotitolocampionato20"/>
        <w:spacing w:before="0" w:beforeAutospacing="0" w:after="0" w:afterAutospacing="0"/>
        <w:rPr>
          <w:rFonts w:ascii="Arial" w:hAnsi="Arial" w:cs="Arial"/>
          <w:color w:val="002060"/>
          <w:sz w:val="20"/>
          <w:szCs w:val="20"/>
        </w:rPr>
      </w:pPr>
      <w:r w:rsidRPr="00F438B4">
        <w:rPr>
          <w:rFonts w:ascii="Arial" w:hAnsi="Arial" w:cs="Arial"/>
          <w:color w:val="002060"/>
          <w:sz w:val="20"/>
          <w:szCs w:val="20"/>
        </w:rPr>
        <w:t>Si trascrivono qui di seguito i risultati ufficiali delle gare disputate</w:t>
      </w:r>
    </w:p>
    <w:p w14:paraId="480B59B5" w14:textId="77777777" w:rsidR="00F438B4" w:rsidRPr="00635AA3" w:rsidRDefault="00F438B4" w:rsidP="00F438B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38B4" w:rsidRPr="00635AA3" w14:paraId="72DBE364"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38B4" w:rsidRPr="00635AA3" w14:paraId="3EBEA017"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D44A0" w14:textId="77777777" w:rsidR="00F438B4" w:rsidRPr="00635AA3" w:rsidRDefault="00F438B4" w:rsidP="000418A2">
                  <w:pPr>
                    <w:pStyle w:val="headertabella0"/>
                    <w:rPr>
                      <w:color w:val="002060"/>
                    </w:rPr>
                  </w:pPr>
                  <w:r w:rsidRPr="00635AA3">
                    <w:rPr>
                      <w:color w:val="002060"/>
                    </w:rPr>
                    <w:lastRenderedPageBreak/>
                    <w:t>GIRONE A - 4 Giornata - R</w:t>
                  </w:r>
                </w:p>
              </w:tc>
            </w:tr>
            <w:tr w:rsidR="00F438B4" w:rsidRPr="00635AA3" w14:paraId="17BC37EB" w14:textId="77777777" w:rsidTr="000418A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1076D6" w14:textId="77777777" w:rsidR="00F438B4" w:rsidRPr="00635AA3" w:rsidRDefault="00F438B4" w:rsidP="000418A2">
                  <w:pPr>
                    <w:pStyle w:val="rowtabella0"/>
                    <w:rPr>
                      <w:color w:val="002060"/>
                    </w:rPr>
                  </w:pPr>
                  <w:r w:rsidRPr="00635AA3">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BB979" w14:textId="77777777" w:rsidR="00F438B4" w:rsidRPr="00635AA3" w:rsidRDefault="00F438B4" w:rsidP="000418A2">
                  <w:pPr>
                    <w:pStyle w:val="rowtabella0"/>
                    <w:rPr>
                      <w:color w:val="002060"/>
                    </w:rPr>
                  </w:pPr>
                  <w:r w:rsidRPr="00635AA3">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7269C" w14:textId="77777777" w:rsidR="00F438B4" w:rsidRPr="00635AA3" w:rsidRDefault="00F438B4" w:rsidP="000418A2">
                  <w:pPr>
                    <w:pStyle w:val="rowtabella0"/>
                    <w:jc w:val="center"/>
                    <w:rPr>
                      <w:color w:val="002060"/>
                    </w:rPr>
                  </w:pPr>
                  <w:r w:rsidRPr="00635AA3">
                    <w:rPr>
                      <w:color w:val="002060"/>
                    </w:rPr>
                    <w:t>11 - 4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0E55E" w14:textId="77777777" w:rsidR="00F438B4" w:rsidRPr="00635AA3" w:rsidRDefault="00F438B4" w:rsidP="000418A2">
                  <w:pPr>
                    <w:pStyle w:val="rowtabella0"/>
                    <w:jc w:val="center"/>
                    <w:rPr>
                      <w:color w:val="002060"/>
                    </w:rPr>
                  </w:pPr>
                  <w:r w:rsidRPr="00635AA3">
                    <w:rPr>
                      <w:color w:val="002060"/>
                    </w:rPr>
                    <w:t> </w:t>
                  </w:r>
                </w:p>
              </w:tc>
            </w:tr>
            <w:tr w:rsidR="00F438B4" w:rsidRPr="00635AA3" w14:paraId="38931BF8" w14:textId="77777777" w:rsidTr="000418A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B9F416" w14:textId="77777777" w:rsidR="00F438B4" w:rsidRPr="00635AA3" w:rsidRDefault="00F438B4" w:rsidP="000418A2">
                  <w:pPr>
                    <w:pStyle w:val="rowtabella0"/>
                    <w:rPr>
                      <w:color w:val="002060"/>
                    </w:rPr>
                  </w:pPr>
                  <w:r w:rsidRPr="00635AA3">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D5AEEF" w14:textId="77777777" w:rsidR="00F438B4" w:rsidRPr="00635AA3" w:rsidRDefault="00F438B4" w:rsidP="000418A2">
                  <w:pPr>
                    <w:pStyle w:val="rowtabella0"/>
                    <w:rPr>
                      <w:color w:val="002060"/>
                    </w:rPr>
                  </w:pPr>
                  <w:r w:rsidRPr="00635AA3">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A4D07B" w14:textId="77777777" w:rsidR="00F438B4" w:rsidRPr="00635AA3" w:rsidRDefault="00F438B4" w:rsidP="000418A2">
                  <w:pPr>
                    <w:pStyle w:val="rowtabella0"/>
                    <w:jc w:val="center"/>
                    <w:rPr>
                      <w:color w:val="002060"/>
                    </w:rPr>
                  </w:pPr>
                  <w:r w:rsidRPr="00635AA3">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DEC75C" w14:textId="77777777" w:rsidR="00F438B4" w:rsidRPr="00635AA3" w:rsidRDefault="00F438B4" w:rsidP="000418A2">
                  <w:pPr>
                    <w:pStyle w:val="rowtabella0"/>
                    <w:jc w:val="center"/>
                    <w:rPr>
                      <w:color w:val="002060"/>
                    </w:rPr>
                  </w:pPr>
                  <w:r w:rsidRPr="00635AA3">
                    <w:rPr>
                      <w:color w:val="002060"/>
                    </w:rPr>
                    <w:t> </w:t>
                  </w:r>
                </w:p>
              </w:tc>
            </w:tr>
            <w:tr w:rsidR="00F438B4" w:rsidRPr="00635AA3" w14:paraId="23320155" w14:textId="77777777" w:rsidTr="000418A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A4C332" w14:textId="77777777" w:rsidR="00F438B4" w:rsidRPr="00635AA3" w:rsidRDefault="00F438B4" w:rsidP="000418A2">
                  <w:pPr>
                    <w:pStyle w:val="rowtabella0"/>
                    <w:rPr>
                      <w:color w:val="002060"/>
                    </w:rPr>
                  </w:pPr>
                  <w:r w:rsidRPr="00635AA3">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147A8" w14:textId="77777777" w:rsidR="00F438B4" w:rsidRPr="00635AA3" w:rsidRDefault="00F438B4" w:rsidP="000418A2">
                  <w:pPr>
                    <w:pStyle w:val="rowtabella0"/>
                    <w:rPr>
                      <w:color w:val="002060"/>
                    </w:rPr>
                  </w:pPr>
                  <w:r w:rsidRPr="00635AA3">
                    <w:rPr>
                      <w:color w:val="002060"/>
                    </w:rPr>
                    <w:t xml:space="preserve">- AUDAX 1970 </w:t>
                  </w:r>
                  <w:proofErr w:type="gramStart"/>
                  <w:r w:rsidRPr="00635AA3">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6C07E" w14:textId="77777777" w:rsidR="00F438B4" w:rsidRPr="00635AA3" w:rsidRDefault="00F438B4" w:rsidP="000418A2">
                  <w:pPr>
                    <w:pStyle w:val="rowtabella0"/>
                    <w:jc w:val="center"/>
                    <w:rPr>
                      <w:color w:val="002060"/>
                    </w:rPr>
                  </w:pPr>
                  <w:r w:rsidRPr="00635AA3">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347AF" w14:textId="77777777" w:rsidR="00F438B4" w:rsidRPr="00635AA3" w:rsidRDefault="00F438B4" w:rsidP="000418A2">
                  <w:pPr>
                    <w:pStyle w:val="rowtabella0"/>
                    <w:jc w:val="center"/>
                    <w:rPr>
                      <w:color w:val="002060"/>
                    </w:rPr>
                  </w:pPr>
                  <w:r w:rsidRPr="00635AA3">
                    <w:rPr>
                      <w:color w:val="002060"/>
                    </w:rPr>
                    <w:t> </w:t>
                  </w:r>
                </w:p>
              </w:tc>
            </w:tr>
            <w:tr w:rsidR="00F438B4" w:rsidRPr="00635AA3" w14:paraId="08761106"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5069DDFD" w14:textId="77777777" w:rsidR="00F438B4" w:rsidRPr="00635AA3" w:rsidRDefault="00F438B4" w:rsidP="000418A2">
                  <w:pPr>
                    <w:pStyle w:val="rowtabella0"/>
                    <w:rPr>
                      <w:color w:val="002060"/>
                    </w:rPr>
                  </w:pPr>
                  <w:r w:rsidRPr="00635AA3">
                    <w:rPr>
                      <w:color w:val="002060"/>
                    </w:rPr>
                    <w:t>(1) - disputata il 26/11/2023</w:t>
                  </w:r>
                </w:p>
              </w:tc>
            </w:tr>
          </w:tbl>
          <w:p w14:paraId="3477CC0D" w14:textId="77777777" w:rsidR="00F438B4" w:rsidRPr="00635AA3" w:rsidRDefault="00F438B4" w:rsidP="000418A2">
            <w:pPr>
              <w:rPr>
                <w:color w:val="002060"/>
              </w:rPr>
            </w:pPr>
          </w:p>
        </w:tc>
      </w:tr>
    </w:tbl>
    <w:p w14:paraId="78AF56E8" w14:textId="77777777" w:rsidR="00F438B4" w:rsidRPr="00635AA3" w:rsidRDefault="00F438B4" w:rsidP="00F438B4">
      <w:pPr>
        <w:pStyle w:val="breakline"/>
        <w:rPr>
          <w:color w:val="002060"/>
        </w:rPr>
      </w:pPr>
    </w:p>
    <w:p w14:paraId="79A5EB8D" w14:textId="77777777" w:rsidR="00F438B4" w:rsidRPr="00635AA3" w:rsidRDefault="00F438B4" w:rsidP="00F438B4">
      <w:pPr>
        <w:pStyle w:val="breakline"/>
        <w:rPr>
          <w:color w:val="002060"/>
        </w:rPr>
      </w:pPr>
    </w:p>
    <w:p w14:paraId="6D4A885D" w14:textId="77777777" w:rsidR="00F438B4" w:rsidRPr="00635AA3" w:rsidRDefault="00F438B4" w:rsidP="00F438B4">
      <w:pPr>
        <w:pStyle w:val="titoloprinc0"/>
        <w:rPr>
          <w:color w:val="002060"/>
        </w:rPr>
      </w:pPr>
      <w:r w:rsidRPr="00635AA3">
        <w:rPr>
          <w:color w:val="002060"/>
        </w:rPr>
        <w:t>GIUDICE SPORTIVO</w:t>
      </w:r>
    </w:p>
    <w:p w14:paraId="5F5E59A2" w14:textId="77777777" w:rsidR="00F438B4" w:rsidRPr="00635AA3" w:rsidRDefault="00F438B4" w:rsidP="00F438B4">
      <w:pPr>
        <w:pStyle w:val="diffida"/>
        <w:rPr>
          <w:color w:val="002060"/>
        </w:rPr>
      </w:pPr>
      <w:r w:rsidRPr="00635AA3">
        <w:rPr>
          <w:color w:val="002060"/>
        </w:rPr>
        <w:t>Il Giudice Sportivo Avv. Agnese Lazzaretti, con l'assistenza del segretario Angelo Castellana, nella seduta del 29/11/2023, ha adottato le decisioni che di seguito integralmente si riportano:</w:t>
      </w:r>
    </w:p>
    <w:p w14:paraId="41A193D0" w14:textId="77777777" w:rsidR="00F438B4" w:rsidRPr="00635AA3" w:rsidRDefault="00F438B4" w:rsidP="00F438B4">
      <w:pPr>
        <w:pStyle w:val="titolo10"/>
        <w:rPr>
          <w:color w:val="002060"/>
        </w:rPr>
      </w:pPr>
      <w:r w:rsidRPr="00635AA3">
        <w:rPr>
          <w:color w:val="002060"/>
        </w:rPr>
        <w:t xml:space="preserve">GARE DEL 25/11/2023 </w:t>
      </w:r>
    </w:p>
    <w:p w14:paraId="6EB064FB" w14:textId="77777777" w:rsidR="00F438B4" w:rsidRPr="00635AA3" w:rsidRDefault="00F438B4" w:rsidP="00F438B4">
      <w:pPr>
        <w:pStyle w:val="titolo7a"/>
        <w:rPr>
          <w:color w:val="002060"/>
        </w:rPr>
      </w:pPr>
      <w:r w:rsidRPr="00635AA3">
        <w:rPr>
          <w:color w:val="002060"/>
        </w:rPr>
        <w:t xml:space="preserve">PROVVEDIMENTI DISCIPLINARI </w:t>
      </w:r>
    </w:p>
    <w:p w14:paraId="001EE9E6"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3CFFC1A5" w14:textId="77777777" w:rsidR="00F438B4" w:rsidRPr="00635AA3" w:rsidRDefault="00F438B4" w:rsidP="00F438B4">
      <w:pPr>
        <w:pStyle w:val="titolo30"/>
        <w:rPr>
          <w:color w:val="002060"/>
        </w:rPr>
      </w:pPr>
      <w:r w:rsidRPr="00635AA3">
        <w:rPr>
          <w:color w:val="002060"/>
        </w:rPr>
        <w:t xml:space="preserve">CALCIATORI NON ESPULSI </w:t>
      </w:r>
    </w:p>
    <w:p w14:paraId="3AB4AD69" w14:textId="77777777" w:rsidR="00F438B4" w:rsidRPr="00635AA3" w:rsidRDefault="00F438B4" w:rsidP="00F438B4">
      <w:pPr>
        <w:pStyle w:val="titolo20"/>
        <w:rPr>
          <w:color w:val="002060"/>
        </w:rPr>
      </w:pPr>
      <w:r w:rsidRPr="00635AA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190F32DE" w14:textId="77777777" w:rsidTr="000418A2">
        <w:tc>
          <w:tcPr>
            <w:tcW w:w="2200" w:type="dxa"/>
            <w:tcMar>
              <w:top w:w="20" w:type="dxa"/>
              <w:left w:w="20" w:type="dxa"/>
              <w:bottom w:w="20" w:type="dxa"/>
              <w:right w:w="20" w:type="dxa"/>
            </w:tcMar>
            <w:vAlign w:val="center"/>
            <w:hideMark/>
          </w:tcPr>
          <w:p w14:paraId="406D6E89" w14:textId="77777777" w:rsidR="00F438B4" w:rsidRPr="00635AA3" w:rsidRDefault="00F438B4" w:rsidP="000418A2">
            <w:pPr>
              <w:pStyle w:val="movimento"/>
              <w:rPr>
                <w:color w:val="002060"/>
              </w:rPr>
            </w:pPr>
            <w:r w:rsidRPr="00635AA3">
              <w:rPr>
                <w:color w:val="002060"/>
              </w:rPr>
              <w:t>BENIGNI FRANCESCO</w:t>
            </w:r>
          </w:p>
        </w:tc>
        <w:tc>
          <w:tcPr>
            <w:tcW w:w="2200" w:type="dxa"/>
            <w:tcMar>
              <w:top w:w="20" w:type="dxa"/>
              <w:left w:w="20" w:type="dxa"/>
              <w:bottom w:w="20" w:type="dxa"/>
              <w:right w:w="20" w:type="dxa"/>
            </w:tcMar>
            <w:vAlign w:val="center"/>
            <w:hideMark/>
          </w:tcPr>
          <w:p w14:paraId="41364BFF" w14:textId="77777777" w:rsidR="00F438B4" w:rsidRPr="00635AA3" w:rsidRDefault="00F438B4" w:rsidP="000418A2">
            <w:pPr>
              <w:pStyle w:val="movimento2"/>
              <w:rPr>
                <w:color w:val="002060"/>
              </w:rPr>
            </w:pPr>
            <w:r w:rsidRPr="00635AA3">
              <w:rPr>
                <w:color w:val="002060"/>
              </w:rPr>
              <w:t xml:space="preserve">(AUDAX 1970 </w:t>
            </w:r>
            <w:proofErr w:type="gramStart"/>
            <w:r w:rsidRPr="00635AA3">
              <w:rPr>
                <w:color w:val="002060"/>
              </w:rPr>
              <w:t>S.ANGELO</w:t>
            </w:r>
            <w:proofErr w:type="gramEnd"/>
            <w:r w:rsidRPr="00635AA3">
              <w:rPr>
                <w:color w:val="002060"/>
              </w:rPr>
              <w:t xml:space="preserve">) </w:t>
            </w:r>
          </w:p>
        </w:tc>
        <w:tc>
          <w:tcPr>
            <w:tcW w:w="800" w:type="dxa"/>
            <w:tcMar>
              <w:top w:w="20" w:type="dxa"/>
              <w:left w:w="20" w:type="dxa"/>
              <w:bottom w:w="20" w:type="dxa"/>
              <w:right w:w="20" w:type="dxa"/>
            </w:tcMar>
            <w:vAlign w:val="center"/>
            <w:hideMark/>
          </w:tcPr>
          <w:p w14:paraId="5B0E4163"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4CEF654E" w14:textId="77777777" w:rsidR="00F438B4" w:rsidRPr="00635AA3" w:rsidRDefault="00F438B4" w:rsidP="000418A2">
            <w:pPr>
              <w:pStyle w:val="movimento"/>
              <w:rPr>
                <w:color w:val="002060"/>
              </w:rPr>
            </w:pPr>
            <w:r w:rsidRPr="00635AA3">
              <w:rPr>
                <w:color w:val="002060"/>
              </w:rPr>
              <w:t>PANAROTTO SAMUELE</w:t>
            </w:r>
          </w:p>
        </w:tc>
        <w:tc>
          <w:tcPr>
            <w:tcW w:w="2200" w:type="dxa"/>
            <w:tcMar>
              <w:top w:w="20" w:type="dxa"/>
              <w:left w:w="20" w:type="dxa"/>
              <w:bottom w:w="20" w:type="dxa"/>
              <w:right w:w="20" w:type="dxa"/>
            </w:tcMar>
            <w:vAlign w:val="center"/>
            <w:hideMark/>
          </w:tcPr>
          <w:p w14:paraId="170E4239" w14:textId="77777777" w:rsidR="00F438B4" w:rsidRPr="00635AA3" w:rsidRDefault="00F438B4" w:rsidP="000418A2">
            <w:pPr>
              <w:pStyle w:val="movimento2"/>
              <w:rPr>
                <w:color w:val="002060"/>
              </w:rPr>
            </w:pPr>
            <w:r w:rsidRPr="00635AA3">
              <w:rPr>
                <w:color w:val="002060"/>
              </w:rPr>
              <w:t xml:space="preserve">(ITALSERVICE C5) </w:t>
            </w:r>
          </w:p>
        </w:tc>
      </w:tr>
      <w:tr w:rsidR="00F438B4" w:rsidRPr="00635AA3" w14:paraId="727E742A" w14:textId="77777777" w:rsidTr="000418A2">
        <w:tc>
          <w:tcPr>
            <w:tcW w:w="2200" w:type="dxa"/>
            <w:tcMar>
              <w:top w:w="20" w:type="dxa"/>
              <w:left w:w="20" w:type="dxa"/>
              <w:bottom w:w="20" w:type="dxa"/>
              <w:right w:w="20" w:type="dxa"/>
            </w:tcMar>
            <w:vAlign w:val="center"/>
            <w:hideMark/>
          </w:tcPr>
          <w:p w14:paraId="771F1DED" w14:textId="77777777" w:rsidR="00F438B4" w:rsidRPr="00635AA3" w:rsidRDefault="00F438B4" w:rsidP="000418A2">
            <w:pPr>
              <w:pStyle w:val="movimento"/>
              <w:rPr>
                <w:color w:val="002060"/>
              </w:rPr>
            </w:pPr>
            <w:r w:rsidRPr="00635AA3">
              <w:rPr>
                <w:color w:val="002060"/>
              </w:rPr>
              <w:t>ALBERICI LEONARDO</w:t>
            </w:r>
          </w:p>
        </w:tc>
        <w:tc>
          <w:tcPr>
            <w:tcW w:w="2200" w:type="dxa"/>
            <w:tcMar>
              <w:top w:w="20" w:type="dxa"/>
              <w:left w:w="20" w:type="dxa"/>
              <w:bottom w:w="20" w:type="dxa"/>
              <w:right w:w="20" w:type="dxa"/>
            </w:tcMar>
            <w:vAlign w:val="center"/>
            <w:hideMark/>
          </w:tcPr>
          <w:p w14:paraId="7FCBFE89" w14:textId="77777777" w:rsidR="00F438B4" w:rsidRPr="00635AA3" w:rsidRDefault="00F438B4" w:rsidP="000418A2">
            <w:pPr>
              <w:pStyle w:val="movimento2"/>
              <w:rPr>
                <w:color w:val="002060"/>
              </w:rPr>
            </w:pPr>
            <w:r w:rsidRPr="00635AA3">
              <w:rPr>
                <w:color w:val="002060"/>
              </w:rPr>
              <w:t xml:space="preserve">(SPECIAL ONE SPORTING CLUB) </w:t>
            </w:r>
          </w:p>
        </w:tc>
        <w:tc>
          <w:tcPr>
            <w:tcW w:w="800" w:type="dxa"/>
            <w:tcMar>
              <w:top w:w="20" w:type="dxa"/>
              <w:left w:w="20" w:type="dxa"/>
              <w:bottom w:w="20" w:type="dxa"/>
              <w:right w:w="20" w:type="dxa"/>
            </w:tcMar>
            <w:vAlign w:val="center"/>
            <w:hideMark/>
          </w:tcPr>
          <w:p w14:paraId="4FF0CE4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4261AAF" w14:textId="77777777" w:rsidR="00F438B4" w:rsidRPr="00635AA3" w:rsidRDefault="00F438B4" w:rsidP="000418A2">
            <w:pPr>
              <w:pStyle w:val="movimento"/>
              <w:rPr>
                <w:color w:val="002060"/>
              </w:rPr>
            </w:pPr>
            <w:r w:rsidRPr="00635AA3">
              <w:rPr>
                <w:color w:val="002060"/>
              </w:rPr>
              <w:t>NEFZI ISMAIL</w:t>
            </w:r>
          </w:p>
        </w:tc>
        <w:tc>
          <w:tcPr>
            <w:tcW w:w="2200" w:type="dxa"/>
            <w:tcMar>
              <w:top w:w="20" w:type="dxa"/>
              <w:left w:w="20" w:type="dxa"/>
              <w:bottom w:w="20" w:type="dxa"/>
              <w:right w:w="20" w:type="dxa"/>
            </w:tcMar>
            <w:vAlign w:val="center"/>
            <w:hideMark/>
          </w:tcPr>
          <w:p w14:paraId="24DAA1D0" w14:textId="77777777" w:rsidR="00F438B4" w:rsidRPr="00635AA3" w:rsidRDefault="00F438B4" w:rsidP="000418A2">
            <w:pPr>
              <w:pStyle w:val="movimento2"/>
              <w:rPr>
                <w:color w:val="002060"/>
              </w:rPr>
            </w:pPr>
            <w:r w:rsidRPr="00635AA3">
              <w:rPr>
                <w:color w:val="002060"/>
              </w:rPr>
              <w:t xml:space="preserve">(SPECIAL ONE SPORTING CLUB) </w:t>
            </w:r>
          </w:p>
        </w:tc>
      </w:tr>
    </w:tbl>
    <w:p w14:paraId="783B53A9" w14:textId="77777777" w:rsidR="00F438B4" w:rsidRPr="00635AA3" w:rsidRDefault="00F438B4" w:rsidP="00F438B4">
      <w:pPr>
        <w:pStyle w:val="titolo10"/>
        <w:rPr>
          <w:color w:val="002060"/>
        </w:rPr>
      </w:pPr>
      <w:r w:rsidRPr="00635AA3">
        <w:rPr>
          <w:color w:val="002060"/>
        </w:rPr>
        <w:t xml:space="preserve">GARE DEL 26/11/2023 </w:t>
      </w:r>
    </w:p>
    <w:p w14:paraId="17056386" w14:textId="77777777" w:rsidR="00F438B4" w:rsidRPr="00635AA3" w:rsidRDefault="00F438B4" w:rsidP="00F438B4">
      <w:pPr>
        <w:pStyle w:val="titolo7a"/>
        <w:rPr>
          <w:color w:val="002060"/>
        </w:rPr>
      </w:pPr>
      <w:r w:rsidRPr="00635AA3">
        <w:rPr>
          <w:color w:val="002060"/>
        </w:rPr>
        <w:t xml:space="preserve">PROVVEDIMENTI DISCIPLINARI </w:t>
      </w:r>
    </w:p>
    <w:p w14:paraId="44C7B929" w14:textId="77777777" w:rsidR="00F438B4" w:rsidRPr="00635AA3" w:rsidRDefault="00F438B4" w:rsidP="00F438B4">
      <w:pPr>
        <w:pStyle w:val="titolo7b0"/>
        <w:rPr>
          <w:color w:val="002060"/>
        </w:rPr>
      </w:pPr>
      <w:r w:rsidRPr="00635AA3">
        <w:rPr>
          <w:color w:val="002060"/>
        </w:rPr>
        <w:t xml:space="preserve">In base alle risultanze degli atti ufficiali sono state deliberate le seguenti sanzioni disciplinari. </w:t>
      </w:r>
    </w:p>
    <w:p w14:paraId="3D173D8D" w14:textId="77777777" w:rsidR="00F438B4" w:rsidRPr="00635AA3" w:rsidRDefault="00F438B4" w:rsidP="00F438B4">
      <w:pPr>
        <w:pStyle w:val="titolo30"/>
        <w:rPr>
          <w:color w:val="002060"/>
        </w:rPr>
      </w:pPr>
      <w:r w:rsidRPr="00635AA3">
        <w:rPr>
          <w:color w:val="002060"/>
        </w:rPr>
        <w:t xml:space="preserve">CALCIATORI NON ESPULSI </w:t>
      </w:r>
    </w:p>
    <w:p w14:paraId="3FA11407" w14:textId="77777777" w:rsidR="00F438B4" w:rsidRPr="00635AA3" w:rsidRDefault="00F438B4" w:rsidP="00F438B4">
      <w:pPr>
        <w:pStyle w:val="titolo20"/>
        <w:rPr>
          <w:color w:val="002060"/>
        </w:rPr>
      </w:pPr>
      <w:r w:rsidRPr="00635AA3">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68D3ECC1" w14:textId="77777777" w:rsidTr="000418A2">
        <w:tc>
          <w:tcPr>
            <w:tcW w:w="2200" w:type="dxa"/>
            <w:tcMar>
              <w:top w:w="20" w:type="dxa"/>
              <w:left w:w="20" w:type="dxa"/>
              <w:bottom w:w="20" w:type="dxa"/>
              <w:right w:w="20" w:type="dxa"/>
            </w:tcMar>
            <w:vAlign w:val="center"/>
            <w:hideMark/>
          </w:tcPr>
          <w:p w14:paraId="218A272A" w14:textId="77777777" w:rsidR="00F438B4" w:rsidRPr="00635AA3" w:rsidRDefault="00F438B4" w:rsidP="000418A2">
            <w:pPr>
              <w:pStyle w:val="movimento"/>
              <w:rPr>
                <w:color w:val="002060"/>
              </w:rPr>
            </w:pPr>
            <w:r w:rsidRPr="00635AA3">
              <w:rPr>
                <w:color w:val="002060"/>
              </w:rPr>
              <w:t>FELICIONI MICHELE</w:t>
            </w:r>
          </w:p>
        </w:tc>
        <w:tc>
          <w:tcPr>
            <w:tcW w:w="2200" w:type="dxa"/>
            <w:tcMar>
              <w:top w:w="20" w:type="dxa"/>
              <w:left w:w="20" w:type="dxa"/>
              <w:bottom w:w="20" w:type="dxa"/>
              <w:right w:w="20" w:type="dxa"/>
            </w:tcMar>
            <w:vAlign w:val="center"/>
            <w:hideMark/>
          </w:tcPr>
          <w:p w14:paraId="4C0D28D6" w14:textId="77777777" w:rsidR="00F438B4" w:rsidRPr="00635AA3" w:rsidRDefault="00F438B4" w:rsidP="000418A2">
            <w:pPr>
              <w:pStyle w:val="movimento2"/>
              <w:rPr>
                <w:color w:val="002060"/>
              </w:rPr>
            </w:pPr>
            <w:r w:rsidRPr="00635AA3">
              <w:rPr>
                <w:color w:val="002060"/>
              </w:rPr>
              <w:t xml:space="preserve">(CSI STELLA A.S.D.) </w:t>
            </w:r>
          </w:p>
        </w:tc>
        <w:tc>
          <w:tcPr>
            <w:tcW w:w="800" w:type="dxa"/>
            <w:tcMar>
              <w:top w:w="20" w:type="dxa"/>
              <w:left w:w="20" w:type="dxa"/>
              <w:bottom w:w="20" w:type="dxa"/>
              <w:right w:w="20" w:type="dxa"/>
            </w:tcMar>
            <w:vAlign w:val="center"/>
            <w:hideMark/>
          </w:tcPr>
          <w:p w14:paraId="2FE46486"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7F126CB"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296A29D7" w14:textId="77777777" w:rsidR="00F438B4" w:rsidRPr="00635AA3" w:rsidRDefault="00F438B4" w:rsidP="000418A2">
            <w:pPr>
              <w:pStyle w:val="movimento2"/>
              <w:rPr>
                <w:color w:val="002060"/>
              </w:rPr>
            </w:pPr>
            <w:r w:rsidRPr="00635AA3">
              <w:rPr>
                <w:color w:val="002060"/>
              </w:rPr>
              <w:t> </w:t>
            </w:r>
          </w:p>
        </w:tc>
      </w:tr>
    </w:tbl>
    <w:p w14:paraId="252E852D" w14:textId="77777777" w:rsidR="00F438B4" w:rsidRPr="00635AA3" w:rsidRDefault="00F438B4" w:rsidP="00F438B4">
      <w:pPr>
        <w:pStyle w:val="titolo20"/>
        <w:rPr>
          <w:color w:val="002060"/>
        </w:rPr>
      </w:pPr>
      <w:r w:rsidRPr="00635AA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38B4" w:rsidRPr="00635AA3" w14:paraId="3739FF75" w14:textId="77777777" w:rsidTr="000418A2">
        <w:tc>
          <w:tcPr>
            <w:tcW w:w="2200" w:type="dxa"/>
            <w:tcMar>
              <w:top w:w="20" w:type="dxa"/>
              <w:left w:w="20" w:type="dxa"/>
              <w:bottom w:w="20" w:type="dxa"/>
              <w:right w:w="20" w:type="dxa"/>
            </w:tcMar>
            <w:vAlign w:val="center"/>
            <w:hideMark/>
          </w:tcPr>
          <w:p w14:paraId="04B7D9C1" w14:textId="77777777" w:rsidR="00F438B4" w:rsidRPr="00635AA3" w:rsidRDefault="00F438B4" w:rsidP="000418A2">
            <w:pPr>
              <w:pStyle w:val="movimento"/>
              <w:rPr>
                <w:color w:val="002060"/>
              </w:rPr>
            </w:pPr>
            <w:r w:rsidRPr="00635AA3">
              <w:rPr>
                <w:color w:val="002060"/>
              </w:rPr>
              <w:t>BALDELLI NICCOLO</w:t>
            </w:r>
          </w:p>
        </w:tc>
        <w:tc>
          <w:tcPr>
            <w:tcW w:w="2200" w:type="dxa"/>
            <w:tcMar>
              <w:top w:w="20" w:type="dxa"/>
              <w:left w:w="20" w:type="dxa"/>
              <w:bottom w:w="20" w:type="dxa"/>
              <w:right w:w="20" w:type="dxa"/>
            </w:tcMar>
            <w:vAlign w:val="center"/>
            <w:hideMark/>
          </w:tcPr>
          <w:p w14:paraId="1C2982C1" w14:textId="77777777" w:rsidR="00F438B4" w:rsidRPr="00635AA3" w:rsidRDefault="00F438B4" w:rsidP="000418A2">
            <w:pPr>
              <w:pStyle w:val="movimento2"/>
              <w:rPr>
                <w:color w:val="002060"/>
              </w:rPr>
            </w:pPr>
            <w:r w:rsidRPr="00635AA3">
              <w:rPr>
                <w:color w:val="002060"/>
              </w:rPr>
              <w:t xml:space="preserve">(BAYER CAPPUCCINI) </w:t>
            </w:r>
          </w:p>
        </w:tc>
        <w:tc>
          <w:tcPr>
            <w:tcW w:w="800" w:type="dxa"/>
            <w:tcMar>
              <w:top w:w="20" w:type="dxa"/>
              <w:left w:w="20" w:type="dxa"/>
              <w:bottom w:w="20" w:type="dxa"/>
              <w:right w:w="20" w:type="dxa"/>
            </w:tcMar>
            <w:vAlign w:val="center"/>
            <w:hideMark/>
          </w:tcPr>
          <w:p w14:paraId="7F89DE15"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719BFC4" w14:textId="77777777" w:rsidR="00F438B4" w:rsidRPr="00635AA3" w:rsidRDefault="00F438B4" w:rsidP="000418A2">
            <w:pPr>
              <w:pStyle w:val="movimento"/>
              <w:rPr>
                <w:color w:val="002060"/>
              </w:rPr>
            </w:pPr>
            <w:r w:rsidRPr="00635AA3">
              <w:rPr>
                <w:color w:val="002060"/>
              </w:rPr>
              <w:t> </w:t>
            </w:r>
          </w:p>
        </w:tc>
        <w:tc>
          <w:tcPr>
            <w:tcW w:w="2200" w:type="dxa"/>
            <w:tcMar>
              <w:top w:w="20" w:type="dxa"/>
              <w:left w:w="20" w:type="dxa"/>
              <w:bottom w:w="20" w:type="dxa"/>
              <w:right w:w="20" w:type="dxa"/>
            </w:tcMar>
            <w:vAlign w:val="center"/>
            <w:hideMark/>
          </w:tcPr>
          <w:p w14:paraId="61DEB105" w14:textId="77777777" w:rsidR="00F438B4" w:rsidRPr="00635AA3" w:rsidRDefault="00F438B4" w:rsidP="000418A2">
            <w:pPr>
              <w:pStyle w:val="movimento2"/>
              <w:rPr>
                <w:color w:val="002060"/>
              </w:rPr>
            </w:pPr>
            <w:r w:rsidRPr="00635AA3">
              <w:rPr>
                <w:color w:val="002060"/>
              </w:rPr>
              <w:t> </w:t>
            </w:r>
          </w:p>
        </w:tc>
      </w:tr>
    </w:tbl>
    <w:p w14:paraId="470A01E5" w14:textId="77777777" w:rsidR="00F438B4" w:rsidRDefault="00F438B4" w:rsidP="00F438B4">
      <w:pPr>
        <w:pStyle w:val="breakline"/>
        <w:rPr>
          <w:color w:val="002060"/>
        </w:rPr>
      </w:pPr>
    </w:p>
    <w:p w14:paraId="65F79896"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66A5AFFF"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7D5DACFD" w14:textId="77777777" w:rsidR="00F438B4" w:rsidRPr="00635AA3" w:rsidRDefault="00F438B4" w:rsidP="00F438B4">
      <w:pPr>
        <w:pStyle w:val="breakline"/>
        <w:rPr>
          <w:color w:val="002060"/>
        </w:rPr>
      </w:pPr>
    </w:p>
    <w:p w14:paraId="0DC26092" w14:textId="77777777" w:rsidR="00F438B4" w:rsidRPr="00635AA3" w:rsidRDefault="00F438B4" w:rsidP="00F438B4">
      <w:pPr>
        <w:pStyle w:val="titoloprinc0"/>
        <w:rPr>
          <w:color w:val="002060"/>
        </w:rPr>
      </w:pPr>
      <w:r w:rsidRPr="00635AA3">
        <w:rPr>
          <w:color w:val="002060"/>
        </w:rPr>
        <w:t>CLASSIFICA</w:t>
      </w:r>
    </w:p>
    <w:p w14:paraId="74FF81D9" w14:textId="77777777" w:rsidR="00F438B4" w:rsidRPr="00635AA3" w:rsidRDefault="00F438B4" w:rsidP="00F438B4">
      <w:pPr>
        <w:pStyle w:val="breakline"/>
        <w:rPr>
          <w:color w:val="002060"/>
        </w:rPr>
      </w:pPr>
    </w:p>
    <w:p w14:paraId="0925669C" w14:textId="77777777" w:rsidR="00F438B4" w:rsidRPr="00635AA3" w:rsidRDefault="00F438B4" w:rsidP="00F438B4">
      <w:pPr>
        <w:pStyle w:val="breakline"/>
        <w:rPr>
          <w:color w:val="002060"/>
        </w:rPr>
      </w:pPr>
    </w:p>
    <w:p w14:paraId="7ADE1D0D" w14:textId="77777777" w:rsidR="00F438B4" w:rsidRPr="00635AA3" w:rsidRDefault="00F438B4" w:rsidP="00F438B4">
      <w:pPr>
        <w:pStyle w:val="sottotitolocampionato10"/>
        <w:rPr>
          <w:color w:val="002060"/>
        </w:rPr>
      </w:pPr>
      <w:r w:rsidRPr="00635A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8B4" w:rsidRPr="00635AA3" w14:paraId="5B453438" w14:textId="77777777" w:rsidTr="000418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D6646" w14:textId="77777777" w:rsidR="00F438B4" w:rsidRPr="00635AA3" w:rsidRDefault="00F438B4" w:rsidP="000418A2">
            <w:pPr>
              <w:pStyle w:val="headertabella0"/>
              <w:rPr>
                <w:color w:val="002060"/>
              </w:rPr>
            </w:pPr>
            <w:r w:rsidRPr="00635A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94A4C" w14:textId="77777777" w:rsidR="00F438B4" w:rsidRPr="00635AA3" w:rsidRDefault="00F438B4" w:rsidP="000418A2">
            <w:pPr>
              <w:pStyle w:val="headertabella0"/>
              <w:rPr>
                <w:color w:val="002060"/>
              </w:rPr>
            </w:pPr>
            <w:r w:rsidRPr="00635A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4084B" w14:textId="77777777" w:rsidR="00F438B4" w:rsidRPr="00635AA3" w:rsidRDefault="00F438B4" w:rsidP="000418A2">
            <w:pPr>
              <w:pStyle w:val="headertabella0"/>
              <w:rPr>
                <w:color w:val="002060"/>
              </w:rPr>
            </w:pPr>
            <w:r w:rsidRPr="00635A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1869" w14:textId="77777777" w:rsidR="00F438B4" w:rsidRPr="00635AA3" w:rsidRDefault="00F438B4" w:rsidP="000418A2">
            <w:pPr>
              <w:pStyle w:val="headertabella0"/>
              <w:rPr>
                <w:color w:val="002060"/>
              </w:rPr>
            </w:pPr>
            <w:r w:rsidRPr="00635A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54F3" w14:textId="77777777" w:rsidR="00F438B4" w:rsidRPr="00635AA3" w:rsidRDefault="00F438B4" w:rsidP="000418A2">
            <w:pPr>
              <w:pStyle w:val="headertabella0"/>
              <w:rPr>
                <w:color w:val="002060"/>
              </w:rPr>
            </w:pPr>
            <w:r w:rsidRPr="00635A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FE232" w14:textId="77777777" w:rsidR="00F438B4" w:rsidRPr="00635AA3" w:rsidRDefault="00F438B4" w:rsidP="000418A2">
            <w:pPr>
              <w:pStyle w:val="headertabella0"/>
              <w:rPr>
                <w:color w:val="002060"/>
              </w:rPr>
            </w:pPr>
            <w:r w:rsidRPr="00635A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54B91" w14:textId="77777777" w:rsidR="00F438B4" w:rsidRPr="00635AA3" w:rsidRDefault="00F438B4" w:rsidP="000418A2">
            <w:pPr>
              <w:pStyle w:val="headertabella0"/>
              <w:rPr>
                <w:color w:val="002060"/>
              </w:rPr>
            </w:pPr>
            <w:r w:rsidRPr="00635A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0C462" w14:textId="77777777" w:rsidR="00F438B4" w:rsidRPr="00635AA3" w:rsidRDefault="00F438B4" w:rsidP="000418A2">
            <w:pPr>
              <w:pStyle w:val="headertabella0"/>
              <w:rPr>
                <w:color w:val="002060"/>
              </w:rPr>
            </w:pPr>
            <w:r w:rsidRPr="00635A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A9AC0" w14:textId="77777777" w:rsidR="00F438B4" w:rsidRPr="00635AA3" w:rsidRDefault="00F438B4" w:rsidP="000418A2">
            <w:pPr>
              <w:pStyle w:val="headertabella0"/>
              <w:rPr>
                <w:color w:val="002060"/>
              </w:rPr>
            </w:pPr>
            <w:r w:rsidRPr="00635A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F859A" w14:textId="77777777" w:rsidR="00F438B4" w:rsidRPr="00635AA3" w:rsidRDefault="00F438B4" w:rsidP="000418A2">
            <w:pPr>
              <w:pStyle w:val="headertabella0"/>
              <w:rPr>
                <w:color w:val="002060"/>
              </w:rPr>
            </w:pPr>
            <w:r w:rsidRPr="00635AA3">
              <w:rPr>
                <w:color w:val="002060"/>
              </w:rPr>
              <w:t>PE</w:t>
            </w:r>
          </w:p>
        </w:tc>
      </w:tr>
      <w:tr w:rsidR="00F438B4" w:rsidRPr="00635AA3" w14:paraId="4EA1C455" w14:textId="77777777" w:rsidTr="000418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F128EE" w14:textId="77777777" w:rsidR="00F438B4" w:rsidRPr="00635AA3" w:rsidRDefault="00F438B4" w:rsidP="000418A2">
            <w:pPr>
              <w:pStyle w:val="rowtabella0"/>
              <w:rPr>
                <w:color w:val="002060"/>
              </w:rPr>
            </w:pPr>
            <w:r w:rsidRPr="00635AA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EB1C"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50F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D0C4"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D748"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A42B"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FC9B" w14:textId="77777777" w:rsidR="00F438B4" w:rsidRPr="00635AA3" w:rsidRDefault="00F438B4" w:rsidP="000418A2">
            <w:pPr>
              <w:pStyle w:val="rowtabella0"/>
              <w:jc w:val="center"/>
              <w:rPr>
                <w:color w:val="002060"/>
              </w:rPr>
            </w:pPr>
            <w:r w:rsidRPr="00635AA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B13B" w14:textId="77777777" w:rsidR="00F438B4" w:rsidRPr="00635AA3" w:rsidRDefault="00F438B4" w:rsidP="000418A2">
            <w:pPr>
              <w:pStyle w:val="rowtabella0"/>
              <w:jc w:val="center"/>
              <w:rPr>
                <w:color w:val="002060"/>
              </w:rPr>
            </w:pPr>
            <w:r w:rsidRPr="00635AA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0611"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87B9" w14:textId="77777777" w:rsidR="00F438B4" w:rsidRPr="00635AA3" w:rsidRDefault="00F438B4" w:rsidP="000418A2">
            <w:pPr>
              <w:pStyle w:val="rowtabella0"/>
              <w:jc w:val="center"/>
              <w:rPr>
                <w:color w:val="002060"/>
              </w:rPr>
            </w:pPr>
            <w:r w:rsidRPr="00635AA3">
              <w:rPr>
                <w:color w:val="002060"/>
              </w:rPr>
              <w:t>0</w:t>
            </w:r>
          </w:p>
        </w:tc>
      </w:tr>
      <w:tr w:rsidR="00F438B4" w:rsidRPr="00635AA3" w14:paraId="0D96D882"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5E219" w14:textId="77777777" w:rsidR="00F438B4" w:rsidRPr="00635AA3" w:rsidRDefault="00F438B4" w:rsidP="000418A2">
            <w:pPr>
              <w:pStyle w:val="rowtabella0"/>
              <w:rPr>
                <w:color w:val="002060"/>
                <w:lang w:val="es-ES"/>
              </w:rPr>
            </w:pPr>
            <w:r w:rsidRPr="00635AA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9E2B" w14:textId="77777777" w:rsidR="00F438B4" w:rsidRPr="00635AA3" w:rsidRDefault="00F438B4" w:rsidP="000418A2">
            <w:pPr>
              <w:pStyle w:val="rowtabella0"/>
              <w:jc w:val="center"/>
              <w:rPr>
                <w:color w:val="002060"/>
              </w:rPr>
            </w:pPr>
            <w:r w:rsidRPr="00635A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9D3A"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B076"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520B"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4C2A"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9B68" w14:textId="77777777" w:rsidR="00F438B4" w:rsidRPr="00635AA3" w:rsidRDefault="00F438B4" w:rsidP="000418A2">
            <w:pPr>
              <w:pStyle w:val="rowtabella0"/>
              <w:jc w:val="center"/>
              <w:rPr>
                <w:color w:val="002060"/>
              </w:rPr>
            </w:pPr>
            <w:r w:rsidRPr="00635AA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CECE" w14:textId="77777777" w:rsidR="00F438B4" w:rsidRPr="00635AA3" w:rsidRDefault="00F438B4" w:rsidP="000418A2">
            <w:pPr>
              <w:pStyle w:val="rowtabella0"/>
              <w:jc w:val="center"/>
              <w:rPr>
                <w:color w:val="002060"/>
              </w:rPr>
            </w:pPr>
            <w:r w:rsidRPr="00635AA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8F81" w14:textId="77777777" w:rsidR="00F438B4" w:rsidRPr="00635AA3" w:rsidRDefault="00F438B4" w:rsidP="000418A2">
            <w:pPr>
              <w:pStyle w:val="rowtabella0"/>
              <w:jc w:val="center"/>
              <w:rPr>
                <w:color w:val="002060"/>
              </w:rPr>
            </w:pPr>
            <w:r w:rsidRPr="00635A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F318" w14:textId="77777777" w:rsidR="00F438B4" w:rsidRPr="00635AA3" w:rsidRDefault="00F438B4" w:rsidP="000418A2">
            <w:pPr>
              <w:pStyle w:val="rowtabella0"/>
              <w:jc w:val="center"/>
              <w:rPr>
                <w:color w:val="002060"/>
              </w:rPr>
            </w:pPr>
            <w:r w:rsidRPr="00635AA3">
              <w:rPr>
                <w:color w:val="002060"/>
              </w:rPr>
              <w:t>0</w:t>
            </w:r>
          </w:p>
        </w:tc>
      </w:tr>
      <w:tr w:rsidR="00F438B4" w:rsidRPr="00635AA3" w14:paraId="17E7C063"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C9F35" w14:textId="77777777" w:rsidR="00F438B4" w:rsidRPr="00635AA3" w:rsidRDefault="00F438B4" w:rsidP="000418A2">
            <w:pPr>
              <w:pStyle w:val="rowtabella0"/>
              <w:rPr>
                <w:color w:val="002060"/>
                <w:lang w:val="es-ES"/>
              </w:rPr>
            </w:pPr>
            <w:r w:rsidRPr="00635AA3">
              <w:rPr>
                <w:color w:val="002060"/>
                <w:lang w:val="es-ES"/>
              </w:rPr>
              <w:t xml:space="preserve">G.S. AUDAX 1970 </w:t>
            </w:r>
            <w:proofErr w:type="gramStart"/>
            <w:r w:rsidRPr="00635AA3">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A5FE" w14:textId="77777777" w:rsidR="00F438B4" w:rsidRPr="00635AA3" w:rsidRDefault="00F438B4" w:rsidP="000418A2">
            <w:pPr>
              <w:pStyle w:val="rowtabella0"/>
              <w:jc w:val="center"/>
              <w:rPr>
                <w:color w:val="002060"/>
              </w:rPr>
            </w:pPr>
            <w:r w:rsidRPr="00635A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F749"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88A7"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666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6172" w14:textId="77777777" w:rsidR="00F438B4" w:rsidRPr="00635AA3" w:rsidRDefault="00F438B4" w:rsidP="000418A2">
            <w:pPr>
              <w:pStyle w:val="rowtabella0"/>
              <w:jc w:val="center"/>
              <w:rPr>
                <w:color w:val="002060"/>
              </w:rPr>
            </w:pPr>
            <w:r w:rsidRPr="00635A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3F0F" w14:textId="77777777" w:rsidR="00F438B4" w:rsidRPr="00635AA3" w:rsidRDefault="00F438B4" w:rsidP="000418A2">
            <w:pPr>
              <w:pStyle w:val="rowtabella0"/>
              <w:jc w:val="center"/>
              <w:rPr>
                <w:color w:val="002060"/>
              </w:rPr>
            </w:pPr>
            <w:r w:rsidRPr="00635A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0AD3" w14:textId="77777777" w:rsidR="00F438B4" w:rsidRPr="00635AA3" w:rsidRDefault="00F438B4" w:rsidP="000418A2">
            <w:pPr>
              <w:pStyle w:val="rowtabella0"/>
              <w:jc w:val="center"/>
              <w:rPr>
                <w:color w:val="002060"/>
              </w:rPr>
            </w:pPr>
            <w:r w:rsidRPr="00635AA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1B77"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83C4" w14:textId="77777777" w:rsidR="00F438B4" w:rsidRPr="00635AA3" w:rsidRDefault="00F438B4" w:rsidP="000418A2">
            <w:pPr>
              <w:pStyle w:val="rowtabella0"/>
              <w:jc w:val="center"/>
              <w:rPr>
                <w:color w:val="002060"/>
              </w:rPr>
            </w:pPr>
            <w:r w:rsidRPr="00635AA3">
              <w:rPr>
                <w:color w:val="002060"/>
              </w:rPr>
              <w:t>0</w:t>
            </w:r>
          </w:p>
        </w:tc>
      </w:tr>
      <w:tr w:rsidR="00F438B4" w:rsidRPr="00635AA3" w14:paraId="642E62A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C42B3" w14:textId="77777777" w:rsidR="00F438B4" w:rsidRPr="00635AA3" w:rsidRDefault="00F438B4" w:rsidP="000418A2">
            <w:pPr>
              <w:pStyle w:val="rowtabella0"/>
              <w:rPr>
                <w:color w:val="002060"/>
              </w:rPr>
            </w:pPr>
            <w:r w:rsidRPr="00635AA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915D"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6970"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C090"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03BE"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690A"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7661" w14:textId="77777777" w:rsidR="00F438B4" w:rsidRPr="00635AA3" w:rsidRDefault="00F438B4" w:rsidP="000418A2">
            <w:pPr>
              <w:pStyle w:val="rowtabella0"/>
              <w:jc w:val="center"/>
              <w:rPr>
                <w:color w:val="002060"/>
              </w:rPr>
            </w:pPr>
            <w:r w:rsidRPr="00635A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4798" w14:textId="77777777" w:rsidR="00F438B4" w:rsidRPr="00635AA3" w:rsidRDefault="00F438B4" w:rsidP="000418A2">
            <w:pPr>
              <w:pStyle w:val="rowtabella0"/>
              <w:jc w:val="center"/>
              <w:rPr>
                <w:color w:val="002060"/>
              </w:rPr>
            </w:pPr>
            <w:r w:rsidRPr="00635A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82B0" w14:textId="77777777" w:rsidR="00F438B4" w:rsidRPr="00635AA3" w:rsidRDefault="00F438B4" w:rsidP="000418A2">
            <w:pPr>
              <w:pStyle w:val="rowtabella0"/>
              <w:jc w:val="center"/>
              <w:rPr>
                <w:color w:val="002060"/>
              </w:rPr>
            </w:pPr>
            <w:r w:rsidRPr="00635A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6611" w14:textId="77777777" w:rsidR="00F438B4" w:rsidRPr="00635AA3" w:rsidRDefault="00F438B4" w:rsidP="000418A2">
            <w:pPr>
              <w:pStyle w:val="rowtabella0"/>
              <w:jc w:val="center"/>
              <w:rPr>
                <w:color w:val="002060"/>
              </w:rPr>
            </w:pPr>
            <w:r w:rsidRPr="00635AA3">
              <w:rPr>
                <w:color w:val="002060"/>
              </w:rPr>
              <w:t>0</w:t>
            </w:r>
          </w:p>
        </w:tc>
      </w:tr>
      <w:tr w:rsidR="00F438B4" w:rsidRPr="00635AA3" w14:paraId="36F74F81" w14:textId="77777777" w:rsidTr="000418A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AAD20" w14:textId="77777777" w:rsidR="00F438B4" w:rsidRPr="00FC7DCC" w:rsidRDefault="00F438B4" w:rsidP="000418A2">
            <w:pPr>
              <w:pStyle w:val="rowtabella0"/>
              <w:rPr>
                <w:color w:val="002060"/>
                <w:lang w:val="en-US"/>
              </w:rPr>
            </w:pPr>
            <w:r w:rsidRPr="00FC7DCC">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A161" w14:textId="77777777" w:rsidR="00F438B4" w:rsidRPr="00635AA3" w:rsidRDefault="00F438B4" w:rsidP="000418A2">
            <w:pPr>
              <w:pStyle w:val="rowtabella0"/>
              <w:jc w:val="center"/>
              <w:rPr>
                <w:color w:val="002060"/>
              </w:rPr>
            </w:pPr>
            <w:r w:rsidRPr="00635A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F0A2"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745A" w14:textId="77777777" w:rsidR="00F438B4" w:rsidRPr="00635AA3" w:rsidRDefault="00F438B4" w:rsidP="000418A2">
            <w:pPr>
              <w:pStyle w:val="rowtabella0"/>
              <w:jc w:val="center"/>
              <w:rPr>
                <w:color w:val="002060"/>
              </w:rPr>
            </w:pPr>
            <w:r w:rsidRPr="00635A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AA69"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78F4" w14:textId="77777777" w:rsidR="00F438B4" w:rsidRPr="00635AA3" w:rsidRDefault="00F438B4" w:rsidP="000418A2">
            <w:pPr>
              <w:pStyle w:val="rowtabella0"/>
              <w:jc w:val="center"/>
              <w:rPr>
                <w:color w:val="002060"/>
              </w:rPr>
            </w:pPr>
            <w:r w:rsidRPr="00635A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F765" w14:textId="77777777" w:rsidR="00F438B4" w:rsidRPr="00635AA3" w:rsidRDefault="00F438B4" w:rsidP="000418A2">
            <w:pPr>
              <w:pStyle w:val="rowtabella0"/>
              <w:jc w:val="center"/>
              <w:rPr>
                <w:color w:val="002060"/>
              </w:rPr>
            </w:pPr>
            <w:r w:rsidRPr="00635A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8D7F" w14:textId="77777777" w:rsidR="00F438B4" w:rsidRPr="00635AA3" w:rsidRDefault="00F438B4" w:rsidP="000418A2">
            <w:pPr>
              <w:pStyle w:val="rowtabella0"/>
              <w:jc w:val="center"/>
              <w:rPr>
                <w:color w:val="002060"/>
              </w:rPr>
            </w:pPr>
            <w:r w:rsidRPr="00635AA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16A2" w14:textId="77777777" w:rsidR="00F438B4" w:rsidRPr="00635AA3" w:rsidRDefault="00F438B4" w:rsidP="000418A2">
            <w:pPr>
              <w:pStyle w:val="rowtabella0"/>
              <w:jc w:val="center"/>
              <w:rPr>
                <w:color w:val="002060"/>
              </w:rPr>
            </w:pPr>
            <w:r w:rsidRPr="00635A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01FE" w14:textId="77777777" w:rsidR="00F438B4" w:rsidRPr="00635AA3" w:rsidRDefault="00F438B4" w:rsidP="000418A2">
            <w:pPr>
              <w:pStyle w:val="rowtabella0"/>
              <w:jc w:val="center"/>
              <w:rPr>
                <w:color w:val="002060"/>
              </w:rPr>
            </w:pPr>
            <w:r w:rsidRPr="00635AA3">
              <w:rPr>
                <w:color w:val="002060"/>
              </w:rPr>
              <w:t>0</w:t>
            </w:r>
          </w:p>
        </w:tc>
      </w:tr>
      <w:tr w:rsidR="00F438B4" w:rsidRPr="00635AA3" w14:paraId="4AC9415A" w14:textId="77777777" w:rsidTr="000418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1E6B9" w14:textId="77777777" w:rsidR="00F438B4" w:rsidRPr="00FC7DCC" w:rsidRDefault="00F438B4" w:rsidP="000418A2">
            <w:pPr>
              <w:pStyle w:val="rowtabella0"/>
              <w:rPr>
                <w:color w:val="002060"/>
                <w:lang w:val="en-US"/>
              </w:rPr>
            </w:pPr>
            <w:r w:rsidRPr="00FC7DCC">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1F65" w14:textId="77777777" w:rsidR="00F438B4" w:rsidRPr="00635AA3" w:rsidRDefault="00F438B4" w:rsidP="000418A2">
            <w:pPr>
              <w:pStyle w:val="rowtabella0"/>
              <w:jc w:val="center"/>
              <w:rPr>
                <w:color w:val="002060"/>
              </w:rPr>
            </w:pPr>
            <w:r w:rsidRPr="00635A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5DE1" w14:textId="77777777" w:rsidR="00F438B4" w:rsidRPr="00635AA3" w:rsidRDefault="00F438B4" w:rsidP="000418A2">
            <w:pPr>
              <w:pStyle w:val="rowtabella0"/>
              <w:jc w:val="center"/>
              <w:rPr>
                <w:color w:val="002060"/>
              </w:rPr>
            </w:pPr>
            <w:r w:rsidRPr="00635A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41B4" w14:textId="77777777" w:rsidR="00F438B4" w:rsidRPr="00635AA3" w:rsidRDefault="00F438B4" w:rsidP="000418A2">
            <w:pPr>
              <w:pStyle w:val="rowtabella0"/>
              <w:jc w:val="center"/>
              <w:rPr>
                <w:color w:val="002060"/>
              </w:rPr>
            </w:pPr>
            <w:r w:rsidRPr="00635AA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5C60" w14:textId="77777777" w:rsidR="00F438B4" w:rsidRPr="00635AA3" w:rsidRDefault="00F438B4" w:rsidP="000418A2">
            <w:pPr>
              <w:pStyle w:val="rowtabella0"/>
              <w:jc w:val="center"/>
              <w:rPr>
                <w:color w:val="002060"/>
              </w:rPr>
            </w:pPr>
            <w:r w:rsidRPr="00635A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B261" w14:textId="77777777" w:rsidR="00F438B4" w:rsidRPr="00635AA3" w:rsidRDefault="00F438B4" w:rsidP="000418A2">
            <w:pPr>
              <w:pStyle w:val="rowtabella0"/>
              <w:jc w:val="center"/>
              <w:rPr>
                <w:color w:val="002060"/>
              </w:rPr>
            </w:pPr>
            <w:r w:rsidRPr="00635A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1578" w14:textId="77777777" w:rsidR="00F438B4" w:rsidRPr="00635AA3" w:rsidRDefault="00F438B4" w:rsidP="000418A2">
            <w:pPr>
              <w:pStyle w:val="rowtabella0"/>
              <w:jc w:val="center"/>
              <w:rPr>
                <w:color w:val="002060"/>
              </w:rPr>
            </w:pPr>
            <w:r w:rsidRPr="00635A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7B74" w14:textId="77777777" w:rsidR="00F438B4" w:rsidRPr="00635AA3" w:rsidRDefault="00F438B4" w:rsidP="000418A2">
            <w:pPr>
              <w:pStyle w:val="rowtabella0"/>
              <w:jc w:val="center"/>
              <w:rPr>
                <w:color w:val="002060"/>
              </w:rPr>
            </w:pPr>
            <w:r w:rsidRPr="00635AA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E955" w14:textId="77777777" w:rsidR="00F438B4" w:rsidRPr="00635AA3" w:rsidRDefault="00F438B4" w:rsidP="000418A2">
            <w:pPr>
              <w:pStyle w:val="rowtabella0"/>
              <w:jc w:val="center"/>
              <w:rPr>
                <w:color w:val="002060"/>
              </w:rPr>
            </w:pPr>
            <w:r w:rsidRPr="00635AA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33B4" w14:textId="77777777" w:rsidR="00F438B4" w:rsidRPr="00635AA3" w:rsidRDefault="00F438B4" w:rsidP="000418A2">
            <w:pPr>
              <w:pStyle w:val="rowtabella0"/>
              <w:jc w:val="center"/>
              <w:rPr>
                <w:color w:val="002060"/>
              </w:rPr>
            </w:pPr>
            <w:r w:rsidRPr="00635AA3">
              <w:rPr>
                <w:color w:val="002060"/>
              </w:rPr>
              <w:t>0</w:t>
            </w:r>
          </w:p>
        </w:tc>
      </w:tr>
    </w:tbl>
    <w:p w14:paraId="25DD060B" w14:textId="77777777" w:rsidR="00F438B4" w:rsidRPr="00635AA3" w:rsidRDefault="00F438B4" w:rsidP="00F438B4">
      <w:pPr>
        <w:pStyle w:val="breakline"/>
        <w:rPr>
          <w:color w:val="002060"/>
        </w:rPr>
      </w:pPr>
    </w:p>
    <w:p w14:paraId="7643136E" w14:textId="77777777" w:rsidR="00F438B4" w:rsidRPr="00635AA3" w:rsidRDefault="00F438B4" w:rsidP="00F438B4">
      <w:pPr>
        <w:spacing w:after="120"/>
        <w:rPr>
          <w:color w:val="002060"/>
        </w:rPr>
      </w:pPr>
    </w:p>
    <w:p w14:paraId="064D675D" w14:textId="77777777" w:rsidR="00F438B4" w:rsidRPr="00635AA3" w:rsidRDefault="00F438B4" w:rsidP="00F438B4">
      <w:pPr>
        <w:pStyle w:val="titoloprinc0"/>
        <w:rPr>
          <w:color w:val="002060"/>
        </w:rPr>
      </w:pPr>
      <w:r w:rsidRPr="00635AA3">
        <w:rPr>
          <w:color w:val="002060"/>
        </w:rPr>
        <w:t>PROGRAMMA GARE</w:t>
      </w:r>
    </w:p>
    <w:p w14:paraId="62830CC3" w14:textId="77777777" w:rsidR="00F438B4" w:rsidRPr="00635AA3" w:rsidRDefault="00F438B4" w:rsidP="00F438B4">
      <w:pPr>
        <w:pStyle w:val="LndNormale1"/>
        <w:rPr>
          <w:color w:val="002060"/>
        </w:rPr>
      </w:pPr>
    </w:p>
    <w:p w14:paraId="588D7499" w14:textId="77777777" w:rsidR="00F438B4" w:rsidRPr="00635AA3" w:rsidRDefault="00F438B4" w:rsidP="00F438B4">
      <w:pPr>
        <w:pStyle w:val="sottotitolocampionato10"/>
        <w:rPr>
          <w:color w:val="002060"/>
        </w:rPr>
      </w:pPr>
      <w:r w:rsidRPr="00635AA3">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7"/>
        <w:gridCol w:w="1565"/>
        <w:gridCol w:w="1550"/>
      </w:tblGrid>
      <w:tr w:rsidR="00F438B4" w:rsidRPr="00635AA3" w14:paraId="0C277A08"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EF0AA" w14:textId="77777777" w:rsidR="00F438B4" w:rsidRPr="00635AA3" w:rsidRDefault="00F438B4" w:rsidP="000418A2">
            <w:pPr>
              <w:pStyle w:val="headertabella0"/>
              <w:rPr>
                <w:color w:val="002060"/>
              </w:rPr>
            </w:pPr>
            <w:r w:rsidRPr="00635AA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396DA"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F1504"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622E7"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5D9D9"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3432E"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52488"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58DBAB73"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814BDD" w14:textId="77777777" w:rsidR="00F438B4" w:rsidRPr="00635AA3" w:rsidRDefault="00F438B4" w:rsidP="000418A2">
            <w:pPr>
              <w:pStyle w:val="rowtabella0"/>
              <w:rPr>
                <w:color w:val="002060"/>
              </w:rPr>
            </w:pPr>
            <w:r w:rsidRPr="00635AA3">
              <w:rPr>
                <w:color w:val="002060"/>
              </w:rPr>
              <w:t xml:space="preserve">AUDAX 1970 </w:t>
            </w:r>
            <w:proofErr w:type="gramStart"/>
            <w:r w:rsidRPr="00635AA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837A6" w14:textId="77777777" w:rsidR="00F438B4" w:rsidRPr="00635AA3" w:rsidRDefault="00F438B4" w:rsidP="000418A2">
            <w:pPr>
              <w:pStyle w:val="rowtabella0"/>
              <w:rPr>
                <w:color w:val="002060"/>
              </w:rPr>
            </w:pPr>
            <w:r w:rsidRPr="00635AA3">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BB764" w14:textId="77777777" w:rsidR="00F438B4" w:rsidRPr="00635AA3" w:rsidRDefault="00F438B4" w:rsidP="000418A2">
            <w:pPr>
              <w:pStyle w:val="rowtabella0"/>
              <w:jc w:val="center"/>
              <w:rPr>
                <w:color w:val="002060"/>
              </w:rPr>
            </w:pPr>
            <w:r w:rsidRPr="00635A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75A3C" w14:textId="77777777" w:rsidR="00F438B4" w:rsidRPr="00635AA3" w:rsidRDefault="00F438B4" w:rsidP="000418A2">
            <w:pPr>
              <w:pStyle w:val="rowtabella0"/>
              <w:rPr>
                <w:color w:val="002060"/>
              </w:rPr>
            </w:pPr>
            <w:r w:rsidRPr="00635AA3">
              <w:rPr>
                <w:color w:val="002060"/>
              </w:rPr>
              <w:t>02/12/2023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D80A5" w14:textId="77777777" w:rsidR="00F438B4" w:rsidRPr="00635AA3" w:rsidRDefault="00F438B4" w:rsidP="000418A2">
            <w:pPr>
              <w:pStyle w:val="rowtabella0"/>
              <w:rPr>
                <w:color w:val="002060"/>
              </w:rPr>
            </w:pPr>
            <w:r w:rsidRPr="00635AA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D1368" w14:textId="77777777" w:rsidR="00F438B4" w:rsidRPr="00635AA3" w:rsidRDefault="00F438B4" w:rsidP="000418A2">
            <w:pPr>
              <w:pStyle w:val="rowtabella0"/>
              <w:rPr>
                <w:color w:val="002060"/>
              </w:rPr>
            </w:pPr>
            <w:r w:rsidRPr="00635AA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E51FA" w14:textId="77777777" w:rsidR="00F438B4" w:rsidRPr="00635AA3" w:rsidRDefault="00F438B4" w:rsidP="000418A2">
            <w:pPr>
              <w:pStyle w:val="rowtabella0"/>
              <w:rPr>
                <w:color w:val="002060"/>
              </w:rPr>
            </w:pPr>
            <w:r w:rsidRPr="00635AA3">
              <w:rPr>
                <w:color w:val="002060"/>
              </w:rPr>
              <w:t>VIA ANTONIO ROSMINI 22/B</w:t>
            </w:r>
          </w:p>
        </w:tc>
      </w:tr>
      <w:tr w:rsidR="00F438B4" w:rsidRPr="00635AA3" w14:paraId="1646BFE4" w14:textId="77777777" w:rsidTr="000418A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4D4D7D" w14:textId="77777777" w:rsidR="00F438B4" w:rsidRPr="00635AA3" w:rsidRDefault="00F438B4" w:rsidP="000418A2">
            <w:pPr>
              <w:pStyle w:val="rowtabella0"/>
              <w:rPr>
                <w:color w:val="002060"/>
              </w:rPr>
            </w:pPr>
            <w:r w:rsidRPr="00635AA3">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A2B822" w14:textId="77777777" w:rsidR="00F438B4" w:rsidRPr="00635AA3" w:rsidRDefault="00F438B4" w:rsidP="000418A2">
            <w:pPr>
              <w:pStyle w:val="rowtabella0"/>
              <w:rPr>
                <w:color w:val="002060"/>
              </w:rPr>
            </w:pPr>
            <w:r w:rsidRPr="00635AA3">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7ED6C7"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0275D3" w14:textId="77777777" w:rsidR="00F438B4" w:rsidRPr="00635AA3" w:rsidRDefault="00F438B4" w:rsidP="000418A2">
            <w:pPr>
              <w:pStyle w:val="rowtabella0"/>
              <w:rPr>
                <w:color w:val="002060"/>
              </w:rPr>
            </w:pPr>
            <w:r w:rsidRPr="00635AA3">
              <w:rPr>
                <w:color w:val="002060"/>
              </w:rPr>
              <w:t>02/12/2023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6ED7D8" w14:textId="77777777" w:rsidR="00F438B4" w:rsidRPr="00635AA3" w:rsidRDefault="00F438B4" w:rsidP="000418A2">
            <w:pPr>
              <w:pStyle w:val="rowtabella0"/>
              <w:rPr>
                <w:color w:val="002060"/>
              </w:rPr>
            </w:pPr>
            <w:r w:rsidRPr="00635AA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B8283" w14:textId="77777777" w:rsidR="00F438B4" w:rsidRPr="00635AA3" w:rsidRDefault="00F438B4" w:rsidP="000418A2">
            <w:pPr>
              <w:pStyle w:val="rowtabella0"/>
              <w:rPr>
                <w:color w:val="002060"/>
              </w:rPr>
            </w:pPr>
            <w:r w:rsidRPr="00635AA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ABDF9" w14:textId="77777777" w:rsidR="00F438B4" w:rsidRPr="00635AA3" w:rsidRDefault="00F438B4" w:rsidP="000418A2">
            <w:pPr>
              <w:pStyle w:val="rowtabella0"/>
              <w:rPr>
                <w:color w:val="002060"/>
              </w:rPr>
            </w:pPr>
            <w:r w:rsidRPr="00635AA3">
              <w:rPr>
                <w:color w:val="002060"/>
              </w:rPr>
              <w:t>LOC. SAN LIBERATO</w:t>
            </w:r>
          </w:p>
        </w:tc>
      </w:tr>
      <w:tr w:rsidR="00F438B4" w:rsidRPr="00635AA3" w14:paraId="364D4996"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C5DC7" w14:textId="77777777" w:rsidR="00F438B4" w:rsidRPr="00635AA3" w:rsidRDefault="00F438B4" w:rsidP="000418A2">
            <w:pPr>
              <w:pStyle w:val="rowtabella0"/>
              <w:rPr>
                <w:color w:val="002060"/>
              </w:rPr>
            </w:pPr>
            <w:r w:rsidRPr="00635AA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66DDE" w14:textId="77777777" w:rsidR="00F438B4" w:rsidRPr="00635AA3" w:rsidRDefault="00F438B4" w:rsidP="000418A2">
            <w:pPr>
              <w:pStyle w:val="rowtabella0"/>
              <w:rPr>
                <w:color w:val="002060"/>
              </w:rPr>
            </w:pPr>
            <w:r w:rsidRPr="00635AA3">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19791" w14:textId="77777777" w:rsidR="00F438B4" w:rsidRPr="00635AA3" w:rsidRDefault="00F438B4" w:rsidP="000418A2">
            <w:pPr>
              <w:pStyle w:val="rowtabella0"/>
              <w:jc w:val="center"/>
              <w:rPr>
                <w:color w:val="002060"/>
              </w:rPr>
            </w:pPr>
            <w:r w:rsidRPr="00635A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07F2D" w14:textId="77777777" w:rsidR="00F438B4" w:rsidRPr="00635AA3" w:rsidRDefault="00F438B4" w:rsidP="000418A2">
            <w:pPr>
              <w:pStyle w:val="rowtabella0"/>
              <w:rPr>
                <w:color w:val="002060"/>
              </w:rPr>
            </w:pPr>
            <w:r w:rsidRPr="00635AA3">
              <w:rPr>
                <w:color w:val="002060"/>
              </w:rPr>
              <w:t>02/12/2023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BB199" w14:textId="77777777" w:rsidR="00F438B4" w:rsidRPr="00635AA3" w:rsidRDefault="00F438B4" w:rsidP="000418A2">
            <w:pPr>
              <w:pStyle w:val="rowtabella0"/>
              <w:rPr>
                <w:color w:val="002060"/>
              </w:rPr>
            </w:pPr>
            <w:r w:rsidRPr="00635AA3">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902AA" w14:textId="77777777" w:rsidR="00F438B4" w:rsidRPr="00635AA3" w:rsidRDefault="00F438B4" w:rsidP="000418A2">
            <w:pPr>
              <w:pStyle w:val="rowtabella0"/>
              <w:rPr>
                <w:color w:val="002060"/>
              </w:rPr>
            </w:pPr>
            <w:r w:rsidRPr="00635AA3">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8038E" w14:textId="77777777" w:rsidR="00F438B4" w:rsidRPr="00635AA3" w:rsidRDefault="00F438B4" w:rsidP="000418A2">
            <w:pPr>
              <w:pStyle w:val="rowtabella0"/>
              <w:rPr>
                <w:color w:val="002060"/>
              </w:rPr>
            </w:pPr>
            <w:r w:rsidRPr="00635AA3">
              <w:rPr>
                <w:color w:val="002060"/>
              </w:rPr>
              <w:t>VIA NAZARIO SAURO</w:t>
            </w:r>
          </w:p>
        </w:tc>
      </w:tr>
    </w:tbl>
    <w:p w14:paraId="4E0CC1A7" w14:textId="77777777" w:rsidR="00F438B4" w:rsidRPr="00635AA3" w:rsidRDefault="00F438B4" w:rsidP="00F438B4">
      <w:pPr>
        <w:pStyle w:val="LndNormale1"/>
        <w:rPr>
          <w:color w:val="002060"/>
        </w:rPr>
      </w:pPr>
    </w:p>
    <w:p w14:paraId="5A6E0C6B" w14:textId="77777777" w:rsidR="00F438B4" w:rsidRPr="00635AA3" w:rsidRDefault="00F438B4" w:rsidP="00F438B4">
      <w:pPr>
        <w:pStyle w:val="titolocampionato0"/>
        <w:shd w:val="clear" w:color="auto" w:fill="CCCCCC"/>
        <w:spacing w:before="80" w:after="40"/>
        <w:rPr>
          <w:color w:val="002060"/>
        </w:rPr>
      </w:pPr>
      <w:r w:rsidRPr="00635AA3">
        <w:rPr>
          <w:color w:val="002060"/>
        </w:rPr>
        <w:t>COPPA MARCHE C5 GIOV.SIMI FEMM</w:t>
      </w:r>
    </w:p>
    <w:p w14:paraId="4ADF3C2A" w14:textId="77777777" w:rsidR="00F438B4" w:rsidRPr="00635AA3" w:rsidRDefault="00F438B4" w:rsidP="00F438B4">
      <w:pPr>
        <w:pStyle w:val="titoloprinc0"/>
        <w:rPr>
          <w:color w:val="002060"/>
        </w:rPr>
      </w:pPr>
      <w:r w:rsidRPr="00635AA3">
        <w:rPr>
          <w:color w:val="002060"/>
        </w:rPr>
        <w:t>PROGRAMMA GARE</w:t>
      </w:r>
    </w:p>
    <w:p w14:paraId="7113E22F" w14:textId="77777777" w:rsidR="00F438B4" w:rsidRPr="00635AA3" w:rsidRDefault="00F438B4" w:rsidP="00F438B4">
      <w:pPr>
        <w:pStyle w:val="breakline"/>
        <w:rPr>
          <w:color w:val="002060"/>
        </w:rPr>
      </w:pPr>
    </w:p>
    <w:p w14:paraId="22D9177E" w14:textId="77777777" w:rsidR="00F438B4" w:rsidRPr="00635AA3" w:rsidRDefault="00F438B4" w:rsidP="00F438B4">
      <w:pPr>
        <w:pStyle w:val="sottotitolocampionato10"/>
        <w:rPr>
          <w:color w:val="002060"/>
        </w:rPr>
      </w:pPr>
      <w:r w:rsidRPr="00635AA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438B4" w:rsidRPr="00635AA3" w14:paraId="7E75FD61"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FE55" w14:textId="77777777" w:rsidR="00F438B4" w:rsidRPr="00635AA3" w:rsidRDefault="00F438B4" w:rsidP="000418A2">
            <w:pPr>
              <w:pStyle w:val="headertabella0"/>
              <w:rPr>
                <w:color w:val="002060"/>
              </w:rPr>
            </w:pPr>
            <w:r w:rsidRPr="00635A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8009B" w14:textId="77777777" w:rsidR="00F438B4" w:rsidRPr="00635AA3" w:rsidRDefault="00F438B4" w:rsidP="000418A2">
            <w:pPr>
              <w:pStyle w:val="headertabella0"/>
              <w:rPr>
                <w:color w:val="002060"/>
              </w:rPr>
            </w:pPr>
            <w:r w:rsidRPr="00635A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C32B8" w14:textId="77777777" w:rsidR="00F438B4" w:rsidRPr="00635AA3" w:rsidRDefault="00F438B4" w:rsidP="000418A2">
            <w:pPr>
              <w:pStyle w:val="headertabella0"/>
              <w:rPr>
                <w:color w:val="002060"/>
              </w:rPr>
            </w:pPr>
            <w:r w:rsidRPr="00635A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292CA" w14:textId="77777777" w:rsidR="00F438B4" w:rsidRPr="00635AA3" w:rsidRDefault="00F438B4" w:rsidP="000418A2">
            <w:pPr>
              <w:pStyle w:val="headertabella0"/>
              <w:rPr>
                <w:color w:val="002060"/>
              </w:rPr>
            </w:pPr>
            <w:r w:rsidRPr="00635A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60FF8" w14:textId="77777777" w:rsidR="00F438B4" w:rsidRPr="00635AA3" w:rsidRDefault="00F438B4" w:rsidP="000418A2">
            <w:pPr>
              <w:pStyle w:val="headertabella0"/>
              <w:rPr>
                <w:color w:val="002060"/>
              </w:rPr>
            </w:pPr>
            <w:r w:rsidRPr="00635A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F8CF6" w14:textId="77777777" w:rsidR="00F438B4" w:rsidRPr="00635AA3" w:rsidRDefault="00F438B4" w:rsidP="000418A2">
            <w:pPr>
              <w:pStyle w:val="headertabella0"/>
              <w:rPr>
                <w:color w:val="002060"/>
              </w:rPr>
            </w:pPr>
            <w:proofErr w:type="spellStart"/>
            <w:r w:rsidRPr="00635AA3">
              <w:rPr>
                <w:color w:val="002060"/>
              </w:rPr>
              <w:t>Localita'</w:t>
            </w:r>
            <w:proofErr w:type="spellEnd"/>
            <w:r w:rsidRPr="00635AA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F9A79" w14:textId="77777777" w:rsidR="00F438B4" w:rsidRPr="00635AA3" w:rsidRDefault="00F438B4" w:rsidP="000418A2">
            <w:pPr>
              <w:pStyle w:val="headertabella0"/>
              <w:rPr>
                <w:color w:val="002060"/>
              </w:rPr>
            </w:pPr>
            <w:r w:rsidRPr="00635AA3">
              <w:rPr>
                <w:color w:val="002060"/>
              </w:rPr>
              <w:t>Indirizzo Impianto</w:t>
            </w:r>
          </w:p>
        </w:tc>
      </w:tr>
      <w:tr w:rsidR="00F438B4" w:rsidRPr="00635AA3" w14:paraId="1869A822" w14:textId="77777777" w:rsidTr="000418A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8661E2" w14:textId="77777777" w:rsidR="00F438B4" w:rsidRPr="00635AA3" w:rsidRDefault="00F438B4" w:rsidP="000418A2">
            <w:pPr>
              <w:pStyle w:val="rowtabella0"/>
              <w:rPr>
                <w:color w:val="002060"/>
              </w:rPr>
            </w:pPr>
            <w:r w:rsidRPr="00635AA3">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5E774" w14:textId="77777777" w:rsidR="00F438B4" w:rsidRPr="00635AA3" w:rsidRDefault="00F438B4" w:rsidP="000418A2">
            <w:pPr>
              <w:pStyle w:val="rowtabella0"/>
              <w:rPr>
                <w:color w:val="002060"/>
              </w:rPr>
            </w:pPr>
            <w:proofErr w:type="gramStart"/>
            <w:r w:rsidRPr="00635AA3">
              <w:rPr>
                <w:color w:val="002060"/>
              </w:rPr>
              <w:t>CITTA</w:t>
            </w:r>
            <w:proofErr w:type="gramEnd"/>
            <w:r w:rsidRPr="00635AA3">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D2A81" w14:textId="77777777" w:rsidR="00F438B4" w:rsidRPr="00635AA3" w:rsidRDefault="00F438B4" w:rsidP="000418A2">
            <w:pPr>
              <w:pStyle w:val="rowtabella0"/>
              <w:jc w:val="center"/>
              <w:rPr>
                <w:color w:val="002060"/>
              </w:rPr>
            </w:pPr>
            <w:r w:rsidRPr="00635A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456C7" w14:textId="77777777" w:rsidR="00F438B4" w:rsidRPr="00635AA3" w:rsidRDefault="00F438B4" w:rsidP="000418A2">
            <w:pPr>
              <w:pStyle w:val="rowtabella0"/>
              <w:rPr>
                <w:color w:val="002060"/>
              </w:rPr>
            </w:pPr>
            <w:r w:rsidRPr="00635AA3">
              <w:rPr>
                <w:color w:val="002060"/>
              </w:rPr>
              <w:t>03/12/2023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1E7CF" w14:textId="77777777" w:rsidR="00F438B4" w:rsidRPr="00635AA3" w:rsidRDefault="00F438B4" w:rsidP="000418A2">
            <w:pPr>
              <w:pStyle w:val="rowtabella0"/>
              <w:rPr>
                <w:color w:val="002060"/>
              </w:rPr>
            </w:pPr>
            <w:r w:rsidRPr="00635AA3">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6D007" w14:textId="77777777" w:rsidR="00F438B4" w:rsidRPr="00635AA3" w:rsidRDefault="00F438B4" w:rsidP="000418A2">
            <w:pPr>
              <w:pStyle w:val="rowtabella0"/>
              <w:rPr>
                <w:color w:val="002060"/>
              </w:rPr>
            </w:pPr>
            <w:r w:rsidRPr="00635AA3">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7A8F6" w14:textId="77777777" w:rsidR="00F438B4" w:rsidRPr="00635AA3" w:rsidRDefault="00F438B4" w:rsidP="000418A2">
            <w:pPr>
              <w:pStyle w:val="rowtabella0"/>
              <w:rPr>
                <w:color w:val="002060"/>
              </w:rPr>
            </w:pPr>
            <w:r w:rsidRPr="00635AA3">
              <w:rPr>
                <w:color w:val="002060"/>
              </w:rPr>
              <w:t>VIA SAN SERGIO FZ. GROTTACCIA</w:t>
            </w:r>
          </w:p>
        </w:tc>
      </w:tr>
      <w:tr w:rsidR="00F438B4" w:rsidRPr="00635AA3" w14:paraId="168C22F9" w14:textId="77777777" w:rsidTr="000418A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3CDC3" w14:textId="77777777" w:rsidR="00F438B4" w:rsidRPr="00635AA3" w:rsidRDefault="00F438B4" w:rsidP="000418A2">
            <w:pPr>
              <w:pStyle w:val="rowtabella0"/>
              <w:rPr>
                <w:color w:val="002060"/>
              </w:rPr>
            </w:pPr>
            <w:r w:rsidRPr="00635AA3">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9682A" w14:textId="77777777" w:rsidR="00F438B4" w:rsidRPr="00635AA3" w:rsidRDefault="00F438B4" w:rsidP="000418A2">
            <w:pPr>
              <w:pStyle w:val="rowtabella0"/>
              <w:rPr>
                <w:color w:val="002060"/>
              </w:rPr>
            </w:pPr>
            <w:r w:rsidRPr="00635AA3">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DE130" w14:textId="77777777" w:rsidR="00F438B4" w:rsidRPr="00635AA3" w:rsidRDefault="00F438B4" w:rsidP="000418A2">
            <w:pPr>
              <w:pStyle w:val="rowtabella0"/>
              <w:jc w:val="center"/>
              <w:rPr>
                <w:color w:val="002060"/>
              </w:rPr>
            </w:pPr>
            <w:r w:rsidRPr="00635A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49E52" w14:textId="77777777" w:rsidR="00F438B4" w:rsidRPr="00635AA3" w:rsidRDefault="00F438B4" w:rsidP="000418A2">
            <w:pPr>
              <w:pStyle w:val="rowtabella0"/>
              <w:rPr>
                <w:color w:val="002060"/>
              </w:rPr>
            </w:pPr>
            <w:r w:rsidRPr="00635AA3">
              <w:rPr>
                <w:color w:val="002060"/>
              </w:rPr>
              <w:t>03/12/2023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A65E2" w14:textId="77777777" w:rsidR="00F438B4" w:rsidRPr="00635AA3" w:rsidRDefault="00F438B4" w:rsidP="000418A2">
            <w:pPr>
              <w:pStyle w:val="rowtabella0"/>
              <w:rPr>
                <w:color w:val="002060"/>
              </w:rPr>
            </w:pPr>
            <w:r w:rsidRPr="00635AA3">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394D8" w14:textId="77777777" w:rsidR="00F438B4" w:rsidRPr="00635AA3" w:rsidRDefault="00F438B4" w:rsidP="000418A2">
            <w:pPr>
              <w:pStyle w:val="rowtabella0"/>
              <w:rPr>
                <w:color w:val="002060"/>
              </w:rPr>
            </w:pPr>
            <w:r w:rsidRPr="00635AA3">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22B83" w14:textId="77777777" w:rsidR="00F438B4" w:rsidRPr="00635AA3" w:rsidRDefault="00F438B4" w:rsidP="000418A2">
            <w:pPr>
              <w:pStyle w:val="rowtabella0"/>
              <w:rPr>
                <w:color w:val="002060"/>
              </w:rPr>
            </w:pPr>
            <w:r w:rsidRPr="00635AA3">
              <w:rPr>
                <w:color w:val="002060"/>
              </w:rPr>
              <w:t>VIA CARDUCCI</w:t>
            </w:r>
          </w:p>
        </w:tc>
      </w:tr>
    </w:tbl>
    <w:p w14:paraId="192670E4" w14:textId="77777777" w:rsidR="00F438B4" w:rsidRPr="00635AA3" w:rsidRDefault="00F438B4" w:rsidP="00F438B4">
      <w:pPr>
        <w:pStyle w:val="breakline"/>
        <w:rPr>
          <w:color w:val="002060"/>
        </w:rPr>
      </w:pPr>
    </w:p>
    <w:p w14:paraId="48669E53" w14:textId="77777777" w:rsidR="00EA7FA2" w:rsidRPr="00F41ED4" w:rsidRDefault="00EA7FA2" w:rsidP="00EA7FA2">
      <w:pPr>
        <w:pStyle w:val="breakline"/>
        <w:rPr>
          <w:rFonts w:eastAsiaTheme="minorEastAsia"/>
          <w:color w:val="002060"/>
        </w:rPr>
      </w:pPr>
    </w:p>
    <w:p w14:paraId="6ED976F6" w14:textId="77777777" w:rsidR="00FF221B" w:rsidRDefault="00FF221B" w:rsidP="00643E04">
      <w:pPr>
        <w:pStyle w:val="breakline"/>
        <w:rPr>
          <w:color w:val="002060"/>
          <w:sz w:val="22"/>
          <w:szCs w:val="22"/>
        </w:rPr>
      </w:pPr>
    </w:p>
    <w:p w14:paraId="44582186" w14:textId="77777777" w:rsidR="00F704D4" w:rsidRPr="00DE1EF7" w:rsidRDefault="00F704D4" w:rsidP="00F704D4">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040AE3E1" w14:textId="77777777" w:rsidR="00F704D4" w:rsidRDefault="00F704D4" w:rsidP="00F704D4">
      <w:pPr>
        <w:pStyle w:val="LndNormale1"/>
        <w:rPr>
          <w:rFonts w:cs="Arial"/>
          <w:color w:val="002060"/>
        </w:rPr>
      </w:pPr>
    </w:p>
    <w:p w14:paraId="30D4EC2E" w14:textId="29241531" w:rsidR="00F704D4" w:rsidRPr="00A111B9" w:rsidRDefault="00F704D4" w:rsidP="00F704D4">
      <w:pPr>
        <w:pStyle w:val="LndNormale1"/>
        <w:rPr>
          <w:b/>
          <w:color w:val="002060"/>
          <w:sz w:val="28"/>
          <w:szCs w:val="28"/>
        </w:rPr>
      </w:pPr>
      <w:r>
        <w:rPr>
          <w:b/>
          <w:color w:val="002060"/>
          <w:sz w:val="28"/>
          <w:szCs w:val="28"/>
        </w:rPr>
        <w:t>CAMPIONATO REGIONALE CALCIO A CINQUE UNDER 17, GIRONE “A”</w:t>
      </w:r>
    </w:p>
    <w:p w14:paraId="73757873" w14:textId="77777777" w:rsidR="00F704D4" w:rsidRDefault="00F704D4" w:rsidP="00F704D4">
      <w:pPr>
        <w:pStyle w:val="LndNormale1"/>
        <w:rPr>
          <w:rFonts w:cs="Arial"/>
          <w:color w:val="002060"/>
          <w:szCs w:val="22"/>
        </w:rPr>
      </w:pPr>
    </w:p>
    <w:p w14:paraId="7C9AC883" w14:textId="468BC60A" w:rsidR="00F704D4" w:rsidRDefault="00F704D4" w:rsidP="00F704D4">
      <w:pPr>
        <w:pStyle w:val="LndNormale1"/>
        <w:rPr>
          <w:rFonts w:cs="Arial"/>
          <w:color w:val="002060"/>
          <w:szCs w:val="22"/>
        </w:rPr>
      </w:pPr>
      <w:r w:rsidRPr="0075612D">
        <w:rPr>
          <w:rFonts w:cs="Arial"/>
          <w:color w:val="002060"/>
          <w:szCs w:val="22"/>
        </w:rPr>
        <w:t>La</w:t>
      </w:r>
      <w:r>
        <w:rPr>
          <w:rFonts w:cs="Arial"/>
          <w:color w:val="002060"/>
          <w:szCs w:val="22"/>
        </w:rPr>
        <w:t xml:space="preserve"> </w:t>
      </w:r>
      <w:r w:rsidRPr="0075612D">
        <w:rPr>
          <w:rFonts w:cs="Arial"/>
          <w:color w:val="002060"/>
          <w:szCs w:val="22"/>
        </w:rPr>
        <w:t xml:space="preserve">gara </w:t>
      </w:r>
      <w:r>
        <w:rPr>
          <w:rFonts w:cs="Arial"/>
          <w:b/>
          <w:bCs/>
          <w:color w:val="002060"/>
        </w:rPr>
        <w:t>AMICI DEL CENTROSOCIO SP. sq.B – SPECIAL ONE SPORTING CLUB</w:t>
      </w:r>
      <w:r w:rsidRPr="0075612D">
        <w:rPr>
          <w:rFonts w:cs="Arial"/>
          <w:color w:val="002060"/>
          <w:szCs w:val="22"/>
        </w:rPr>
        <w:t xml:space="preserve"> del </w:t>
      </w:r>
      <w:r>
        <w:rPr>
          <w:rFonts w:cs="Arial"/>
          <w:color w:val="002060"/>
          <w:szCs w:val="22"/>
        </w:rPr>
        <w:t>25</w:t>
      </w:r>
      <w:r w:rsidRPr="0075612D">
        <w:rPr>
          <w:rFonts w:cs="Arial"/>
          <w:color w:val="002060"/>
          <w:szCs w:val="22"/>
        </w:rPr>
        <w:t>/</w:t>
      </w:r>
      <w:r>
        <w:rPr>
          <w:rFonts w:cs="Arial"/>
          <w:color w:val="002060"/>
          <w:szCs w:val="22"/>
        </w:rPr>
        <w:t>11</w:t>
      </w:r>
      <w:r w:rsidRPr="0075612D">
        <w:rPr>
          <w:rFonts w:cs="Arial"/>
          <w:color w:val="002060"/>
          <w:szCs w:val="22"/>
        </w:rPr>
        <w:t>/2023</w:t>
      </w:r>
      <w:r>
        <w:rPr>
          <w:rFonts w:cs="Arial"/>
          <w:color w:val="002060"/>
          <w:szCs w:val="22"/>
        </w:rPr>
        <w:t xml:space="preserve">, </w:t>
      </w:r>
      <w:r w:rsidRPr="0075612D">
        <w:rPr>
          <w:rFonts w:cs="Arial"/>
          <w:color w:val="002060"/>
          <w:szCs w:val="22"/>
        </w:rPr>
        <w:t xml:space="preserve">è terminata con il risultato di </w:t>
      </w:r>
      <w:r>
        <w:rPr>
          <w:rFonts w:cs="Arial"/>
          <w:b/>
          <w:bCs/>
          <w:color w:val="002060"/>
          <w:szCs w:val="22"/>
        </w:rPr>
        <w:t>1-2</w:t>
      </w:r>
      <w:r w:rsidRPr="0075612D">
        <w:rPr>
          <w:rFonts w:cs="Arial"/>
          <w:color w:val="002060"/>
          <w:szCs w:val="22"/>
        </w:rPr>
        <w:t xml:space="preserve"> e non </w:t>
      </w:r>
      <w:r>
        <w:rPr>
          <w:rFonts w:cs="Arial"/>
          <w:color w:val="002060"/>
          <w:szCs w:val="22"/>
        </w:rPr>
        <w:t>6-2</w:t>
      </w:r>
      <w:r w:rsidRPr="0075612D">
        <w:rPr>
          <w:rFonts w:cs="Arial"/>
          <w:color w:val="002060"/>
          <w:szCs w:val="22"/>
        </w:rPr>
        <w:t xml:space="preserve"> come erroneamente riportato nel Comunicato Ufficiale n° </w:t>
      </w:r>
      <w:r>
        <w:rPr>
          <w:rFonts w:cs="Arial"/>
          <w:color w:val="002060"/>
          <w:szCs w:val="22"/>
        </w:rPr>
        <w:t xml:space="preserve">48 </w:t>
      </w:r>
      <w:r w:rsidRPr="0075612D">
        <w:rPr>
          <w:rFonts w:cs="Arial"/>
          <w:color w:val="002060"/>
          <w:szCs w:val="22"/>
        </w:rPr>
        <w:t xml:space="preserve">del </w:t>
      </w:r>
      <w:r>
        <w:rPr>
          <w:rFonts w:cs="Arial"/>
          <w:color w:val="002060"/>
          <w:szCs w:val="22"/>
        </w:rPr>
        <w:t>28</w:t>
      </w:r>
      <w:r w:rsidRPr="0075612D">
        <w:rPr>
          <w:rFonts w:cs="Arial"/>
          <w:color w:val="002060"/>
          <w:szCs w:val="22"/>
        </w:rPr>
        <w:t>/</w:t>
      </w:r>
      <w:r>
        <w:rPr>
          <w:rFonts w:cs="Arial"/>
          <w:color w:val="002060"/>
          <w:szCs w:val="22"/>
        </w:rPr>
        <w:t>11</w:t>
      </w:r>
      <w:r w:rsidRPr="0075612D">
        <w:rPr>
          <w:rFonts w:cs="Arial"/>
          <w:color w:val="002060"/>
          <w:szCs w:val="22"/>
        </w:rPr>
        <w:t>/2023.</w:t>
      </w:r>
    </w:p>
    <w:p w14:paraId="35E24404" w14:textId="77777777" w:rsidR="00F704D4" w:rsidRPr="00FF221B" w:rsidRDefault="00F704D4" w:rsidP="00643E04">
      <w:pPr>
        <w:pStyle w:val="breakline"/>
        <w:rPr>
          <w:color w:val="002060"/>
          <w:sz w:val="22"/>
          <w:szCs w:val="22"/>
        </w:rPr>
      </w:pPr>
    </w:p>
    <w:p w14:paraId="5F151D32" w14:textId="77777777" w:rsidR="00BD64FF" w:rsidRPr="00FF221B" w:rsidRDefault="00BD64FF"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79244DE"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11 dicembre 2023</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2D7C48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E57B2D">
        <w:rPr>
          <w:b/>
          <w:color w:val="002060"/>
          <w:u w:val="single"/>
        </w:rPr>
        <w:t>2</w:t>
      </w:r>
      <w:r w:rsidR="00DE4C05">
        <w:rPr>
          <w:b/>
          <w:color w:val="002060"/>
          <w:u w:val="single"/>
        </w:rPr>
        <w:t>8</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C2A7" w14:textId="77777777" w:rsidR="00B85AEB" w:rsidRDefault="00B85AEB">
      <w:r>
        <w:separator/>
      </w:r>
    </w:p>
  </w:endnote>
  <w:endnote w:type="continuationSeparator" w:id="0">
    <w:p w14:paraId="5F4EB86E" w14:textId="77777777" w:rsidR="00B85AEB" w:rsidRDefault="00B8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0008071"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EA4615">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F6B78" w14:textId="77777777" w:rsidR="00B85AEB" w:rsidRDefault="00B85AEB">
      <w:r>
        <w:separator/>
      </w:r>
    </w:p>
  </w:footnote>
  <w:footnote w:type="continuationSeparator" w:id="0">
    <w:p w14:paraId="191126BE" w14:textId="77777777" w:rsidR="00B85AEB" w:rsidRDefault="00B85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23</TotalTime>
  <Pages>28</Pages>
  <Words>9073</Words>
  <Characters>51718</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60670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2023-11-28T09:18:00Z</cp:lastPrinted>
  <dcterms:created xsi:type="dcterms:W3CDTF">2023-11-29T10:25:00Z</dcterms:created>
  <dcterms:modified xsi:type="dcterms:W3CDTF">2023-11-29T17:21:00Z</dcterms:modified>
</cp:coreProperties>
</file>